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6DF7F" w14:textId="77777777" w:rsidR="00F54086" w:rsidRDefault="00F54086" w:rsidP="00F54086">
      <w:pPr>
        <w:pStyle w:val="AR-TITLE1"/>
        <w:jc w:val="center"/>
      </w:pPr>
      <w:bookmarkStart w:id="0" w:name="_Toc465328648"/>
      <w:r>
        <w:t>Great Barrier Reef Marine Park Authority</w:t>
      </w:r>
    </w:p>
    <w:p w14:paraId="2A527103" w14:textId="77777777" w:rsidR="00F54086" w:rsidRDefault="00F54086" w:rsidP="00F54086">
      <w:pPr>
        <w:pStyle w:val="AR-TITLE1"/>
        <w:jc w:val="center"/>
      </w:pPr>
      <w:r>
        <w:t>Annual Report 2019–20</w:t>
      </w:r>
    </w:p>
    <w:p w14:paraId="5BD6A0CD" w14:textId="4E9670F0" w:rsidR="00F54086" w:rsidRPr="00634364" w:rsidRDefault="00F54086" w:rsidP="00F54086">
      <w:pPr>
        <w:spacing w:after="0"/>
        <w:rPr>
          <w:rFonts w:eastAsiaTheme="minorHAnsi" w:cs="Arial"/>
          <w:sz w:val="20"/>
          <w:lang w:val="en-US"/>
        </w:rPr>
      </w:pPr>
      <w:r>
        <w:br w:type="column"/>
      </w:r>
      <w:r w:rsidRPr="00634364">
        <w:rPr>
          <w:rFonts w:eastAsiaTheme="minorHAnsi" w:cs="Arial"/>
          <w:sz w:val="20"/>
          <w:lang w:val="en-US"/>
        </w:rPr>
        <w:lastRenderedPageBreak/>
        <w:t>©</w:t>
      </w:r>
      <w:r w:rsidRPr="00634364">
        <w:rPr>
          <w:rFonts w:eastAsiaTheme="minorHAnsi" w:cs="Arial"/>
          <w:spacing w:val="-3"/>
          <w:sz w:val="20"/>
          <w:lang w:val="en-US"/>
        </w:rPr>
        <w:t xml:space="preserve"> </w:t>
      </w:r>
      <w:r w:rsidRPr="00634364">
        <w:rPr>
          <w:rFonts w:eastAsiaTheme="minorHAnsi" w:cs="Arial"/>
          <w:sz w:val="20"/>
          <w:lang w:val="en-US"/>
        </w:rPr>
        <w:t>Commonwealth</w:t>
      </w:r>
      <w:r w:rsidRPr="00634364">
        <w:rPr>
          <w:rFonts w:eastAsiaTheme="minorHAnsi" w:cs="Arial"/>
          <w:spacing w:val="-3"/>
          <w:sz w:val="20"/>
          <w:lang w:val="en-US"/>
        </w:rPr>
        <w:t xml:space="preserve"> </w:t>
      </w:r>
      <w:r w:rsidRPr="00634364">
        <w:rPr>
          <w:rFonts w:eastAsiaTheme="minorHAnsi" w:cs="Arial"/>
          <w:sz w:val="20"/>
          <w:lang w:val="en-US"/>
        </w:rPr>
        <w:t>of</w:t>
      </w:r>
      <w:r w:rsidRPr="00634364">
        <w:rPr>
          <w:rFonts w:eastAsiaTheme="minorHAnsi" w:cs="Arial"/>
          <w:spacing w:val="-2"/>
          <w:sz w:val="20"/>
          <w:lang w:val="en-US"/>
        </w:rPr>
        <w:t xml:space="preserve"> </w:t>
      </w:r>
      <w:r w:rsidRPr="00634364">
        <w:rPr>
          <w:rFonts w:eastAsiaTheme="minorHAnsi" w:cs="Arial"/>
          <w:sz w:val="20"/>
          <w:lang w:val="en-US"/>
        </w:rPr>
        <w:t>Australia</w:t>
      </w:r>
      <w:r w:rsidRPr="00634364">
        <w:rPr>
          <w:rFonts w:eastAsiaTheme="minorHAnsi" w:cs="Arial"/>
          <w:spacing w:val="-3"/>
          <w:sz w:val="20"/>
          <w:lang w:val="en-US"/>
        </w:rPr>
        <w:t xml:space="preserve"> </w:t>
      </w:r>
      <w:r w:rsidRPr="00634364">
        <w:rPr>
          <w:rFonts w:eastAsiaTheme="minorHAnsi" w:cs="Arial"/>
          <w:sz w:val="20"/>
          <w:lang w:val="en-US"/>
        </w:rPr>
        <w:t>(G</w:t>
      </w:r>
      <w:r w:rsidRPr="00634364">
        <w:rPr>
          <w:rFonts w:eastAsiaTheme="minorHAnsi" w:cs="Arial"/>
          <w:spacing w:val="-5"/>
          <w:sz w:val="20"/>
          <w:lang w:val="en-US"/>
        </w:rPr>
        <w:t>r</w:t>
      </w:r>
      <w:r w:rsidRPr="00634364">
        <w:rPr>
          <w:rFonts w:eastAsiaTheme="minorHAnsi" w:cs="Arial"/>
          <w:sz w:val="20"/>
          <w:lang w:val="en-US"/>
        </w:rPr>
        <w:t>eat</w:t>
      </w:r>
      <w:r w:rsidRPr="00634364">
        <w:rPr>
          <w:rFonts w:eastAsiaTheme="minorHAnsi" w:cs="Arial"/>
          <w:spacing w:val="-2"/>
          <w:sz w:val="20"/>
          <w:lang w:val="en-US"/>
        </w:rPr>
        <w:t xml:space="preserve"> </w:t>
      </w:r>
      <w:r w:rsidRPr="00634364">
        <w:rPr>
          <w:rFonts w:eastAsiaTheme="minorHAnsi" w:cs="Arial"/>
          <w:sz w:val="20"/>
          <w:lang w:val="en-US"/>
        </w:rPr>
        <w:t>Barrier</w:t>
      </w:r>
      <w:r w:rsidRPr="00634364">
        <w:rPr>
          <w:rFonts w:eastAsiaTheme="minorHAnsi" w:cs="Arial"/>
          <w:spacing w:val="-3"/>
          <w:sz w:val="20"/>
          <w:lang w:val="en-US"/>
        </w:rPr>
        <w:t xml:space="preserve"> </w:t>
      </w:r>
      <w:r w:rsidRPr="00634364">
        <w:rPr>
          <w:rFonts w:eastAsiaTheme="minorHAnsi" w:cs="Arial"/>
          <w:sz w:val="20"/>
          <w:lang w:val="en-US"/>
        </w:rPr>
        <w:t>Reef</w:t>
      </w:r>
      <w:r w:rsidRPr="00634364">
        <w:rPr>
          <w:rFonts w:eastAsiaTheme="minorHAnsi" w:cs="Arial"/>
          <w:spacing w:val="-3"/>
          <w:sz w:val="20"/>
          <w:lang w:val="en-US"/>
        </w:rPr>
        <w:t xml:space="preserve"> </w:t>
      </w:r>
      <w:r w:rsidRPr="00634364">
        <w:rPr>
          <w:rFonts w:eastAsiaTheme="minorHAnsi" w:cs="Arial"/>
          <w:sz w:val="20"/>
          <w:lang w:val="en-US"/>
        </w:rPr>
        <w:t>Marine</w:t>
      </w:r>
      <w:r w:rsidRPr="00634364">
        <w:rPr>
          <w:rFonts w:eastAsiaTheme="minorHAnsi" w:cs="Arial"/>
          <w:spacing w:val="-2"/>
          <w:sz w:val="20"/>
          <w:lang w:val="en-US"/>
        </w:rPr>
        <w:t xml:space="preserve"> </w:t>
      </w:r>
      <w:r w:rsidRPr="00634364">
        <w:rPr>
          <w:rFonts w:eastAsiaTheme="minorHAnsi" w:cs="Arial"/>
          <w:sz w:val="20"/>
          <w:lang w:val="en-US"/>
        </w:rPr>
        <w:t>Park</w:t>
      </w:r>
      <w:r w:rsidRPr="00634364">
        <w:rPr>
          <w:rFonts w:eastAsiaTheme="minorHAnsi" w:cs="Arial"/>
          <w:spacing w:val="-3"/>
          <w:sz w:val="20"/>
          <w:lang w:val="en-US"/>
        </w:rPr>
        <w:t xml:space="preserve"> </w:t>
      </w:r>
      <w:r w:rsidRPr="00634364">
        <w:rPr>
          <w:rFonts w:eastAsiaTheme="minorHAnsi" w:cs="Arial"/>
          <w:sz w:val="20"/>
          <w:lang w:val="en-US"/>
        </w:rPr>
        <w:t>Authority)</w:t>
      </w:r>
      <w:r w:rsidRPr="00634364">
        <w:rPr>
          <w:rFonts w:eastAsiaTheme="minorHAnsi" w:cs="Arial"/>
          <w:spacing w:val="-2"/>
          <w:sz w:val="20"/>
          <w:lang w:val="en-US"/>
        </w:rPr>
        <w:t xml:space="preserve"> </w:t>
      </w:r>
      <w:r>
        <w:rPr>
          <w:rFonts w:eastAsiaTheme="minorHAnsi" w:cs="Arial"/>
          <w:sz w:val="20"/>
          <w:lang w:val="en-US"/>
        </w:rPr>
        <w:t>2020</w:t>
      </w:r>
    </w:p>
    <w:p w14:paraId="53E3CBF0" w14:textId="77777777" w:rsidR="00F54086" w:rsidRPr="00634364" w:rsidRDefault="00F54086" w:rsidP="00F54086">
      <w:pPr>
        <w:spacing w:after="0"/>
        <w:rPr>
          <w:sz w:val="20"/>
        </w:rPr>
      </w:pPr>
      <w:r w:rsidRPr="00634364">
        <w:rPr>
          <w:sz w:val="20"/>
        </w:rPr>
        <w:t>Published by the Great Barrier Reef Marine Park Authority</w:t>
      </w:r>
    </w:p>
    <w:p w14:paraId="65138C81" w14:textId="77777777" w:rsidR="00F54086" w:rsidRPr="00634364" w:rsidRDefault="00F54086" w:rsidP="00F54086">
      <w:pPr>
        <w:spacing w:after="0"/>
        <w:rPr>
          <w:sz w:val="20"/>
        </w:rPr>
      </w:pPr>
    </w:p>
    <w:p w14:paraId="3A02144B" w14:textId="77777777" w:rsidR="00F54086" w:rsidRPr="00634364" w:rsidRDefault="00F54086" w:rsidP="00F54086">
      <w:pPr>
        <w:spacing w:after="0"/>
        <w:rPr>
          <w:rFonts w:eastAsiaTheme="minorHAnsi" w:cs="Arial"/>
          <w:sz w:val="20"/>
          <w:lang w:val="en-US"/>
        </w:rPr>
      </w:pPr>
      <w:r w:rsidRPr="00634364">
        <w:rPr>
          <w:sz w:val="20"/>
        </w:rPr>
        <w:t xml:space="preserve">ISSN </w:t>
      </w:r>
      <w:r w:rsidRPr="00634364">
        <w:rPr>
          <w:rFonts w:eastAsiaTheme="minorHAnsi" w:cs="Arial"/>
          <w:sz w:val="20"/>
          <w:lang w:val="en-US"/>
        </w:rPr>
        <w:t>0155-8072</w:t>
      </w:r>
    </w:p>
    <w:p w14:paraId="06D6CA36" w14:textId="77777777" w:rsidR="00F54086" w:rsidRPr="00634364" w:rsidRDefault="00F54086" w:rsidP="00F54086">
      <w:pPr>
        <w:spacing w:after="0"/>
        <w:ind w:left="110"/>
        <w:rPr>
          <w:rFonts w:eastAsiaTheme="minorHAnsi" w:cs="Arial"/>
          <w:sz w:val="20"/>
          <w:lang w:val="en-US"/>
        </w:rPr>
      </w:pPr>
    </w:p>
    <w:p w14:paraId="79182B24" w14:textId="77777777" w:rsidR="00F54086" w:rsidRDefault="00F54086" w:rsidP="00F54086">
      <w:pPr>
        <w:spacing w:after="0"/>
        <w:rPr>
          <w:rFonts w:eastAsiaTheme="minorHAnsi" w:cs="Arial"/>
          <w:sz w:val="20"/>
        </w:rPr>
      </w:pPr>
      <w:r w:rsidRPr="00634364">
        <w:rPr>
          <w:rFonts w:eastAsiaTheme="minorHAnsi" w:cs="Arial"/>
          <w:sz w:val="20"/>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2" w:tooltip="the creative commons website" w:history="1">
        <w:r w:rsidRPr="00634364">
          <w:rPr>
            <w:rFonts w:eastAsiaTheme="minorHAnsi" w:cs="Arial"/>
            <w:color w:val="0000FF" w:themeColor="hyperlink"/>
            <w:sz w:val="20"/>
            <w:u w:val="single"/>
          </w:rPr>
          <w:t>http://creativecommons.org/licences/by/4.0</w:t>
        </w:r>
      </w:hyperlink>
      <w:r w:rsidRPr="00634364">
        <w:rPr>
          <w:rFonts w:eastAsiaTheme="minorHAnsi" w:cs="Arial"/>
          <w:sz w:val="20"/>
        </w:rPr>
        <w:t xml:space="preserve"> </w:t>
      </w:r>
    </w:p>
    <w:p w14:paraId="2F3C06C1" w14:textId="77777777" w:rsidR="00F54086" w:rsidRPr="00634364" w:rsidRDefault="00F54086" w:rsidP="00F54086">
      <w:pPr>
        <w:spacing w:after="0"/>
        <w:rPr>
          <w:rFonts w:eastAsiaTheme="minorHAnsi" w:cs="Arial"/>
          <w:sz w:val="20"/>
        </w:rPr>
      </w:pPr>
    </w:p>
    <w:p w14:paraId="2CDBEB90" w14:textId="77777777" w:rsidR="00F54086" w:rsidRPr="00634364" w:rsidRDefault="00F54086" w:rsidP="00F54086">
      <w:pPr>
        <w:spacing w:after="0"/>
        <w:rPr>
          <w:rFonts w:eastAsiaTheme="minorHAnsi" w:cs="Arial"/>
          <w:sz w:val="20"/>
        </w:rPr>
      </w:pPr>
      <w:r w:rsidRPr="00634364">
        <w:rPr>
          <w:rFonts w:eastAsiaTheme="minorHAnsi" w:cs="Arial"/>
          <w:noProof/>
          <w:sz w:val="20"/>
        </w:rPr>
        <w:drawing>
          <wp:inline distT="0" distB="0" distL="0" distR="0" wp14:anchorId="630E79E3" wp14:editId="3D66EAAF">
            <wp:extent cx="1227411" cy="429442"/>
            <wp:effectExtent l="0" t="0" r="0" b="0"/>
            <wp:docPr id="2" name="Picture 2"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E8B7CD" w14:textId="77777777" w:rsidR="00F54086" w:rsidRPr="00634364" w:rsidRDefault="00F54086" w:rsidP="00F54086">
      <w:pPr>
        <w:spacing w:after="0"/>
        <w:rPr>
          <w:rFonts w:eastAsiaTheme="minorHAnsi" w:cs="Arial"/>
          <w:spacing w:val="-11"/>
          <w:sz w:val="20"/>
          <w:lang w:val="en-US"/>
        </w:rPr>
      </w:pPr>
    </w:p>
    <w:p w14:paraId="79DFE7B2" w14:textId="77777777" w:rsidR="00F54086" w:rsidRPr="00634364" w:rsidRDefault="00F54086" w:rsidP="00F54086">
      <w:pPr>
        <w:spacing w:after="0"/>
        <w:rPr>
          <w:rFonts w:eastAsiaTheme="minorHAnsi" w:cs="Arial"/>
          <w:spacing w:val="-11"/>
          <w:sz w:val="20"/>
          <w:lang w:val="en-US"/>
        </w:rPr>
      </w:pPr>
    </w:p>
    <w:p w14:paraId="1DC888A9" w14:textId="77777777" w:rsidR="00F54086" w:rsidRPr="00634364" w:rsidRDefault="00F54086" w:rsidP="00F54086">
      <w:pPr>
        <w:spacing w:after="0"/>
        <w:rPr>
          <w:rFonts w:eastAsiaTheme="minorHAnsi" w:cs="Arial"/>
          <w:sz w:val="20"/>
          <w:lang w:val="en-US"/>
        </w:rPr>
      </w:pPr>
      <w:r w:rsidRPr="00A71CEC">
        <w:rPr>
          <w:rFonts w:eastAsiaTheme="minorHAnsi" w:cs="Arial"/>
          <w:spacing w:val="-11"/>
          <w:sz w:val="20"/>
          <w:lang w:val="en-US"/>
        </w:rPr>
        <w:t xml:space="preserve">This report can be viewed from </w:t>
      </w:r>
      <w:hyperlink r:id="rId15" w:history="1">
        <w:r w:rsidRPr="00A71CEC">
          <w:rPr>
            <w:rFonts w:eastAsiaTheme="minorHAnsi" w:cs="Arial"/>
            <w:color w:val="0000FF" w:themeColor="hyperlink"/>
            <w:sz w:val="20"/>
            <w:u w:val="single"/>
            <w:lang w:val="en-US"/>
          </w:rPr>
          <w:t>www.gbrmpa.gov.au/about-us/corporate-information/annual-report</w:t>
        </w:r>
      </w:hyperlink>
    </w:p>
    <w:p w14:paraId="312F6B93" w14:textId="77777777" w:rsidR="00F54086" w:rsidRPr="00634364" w:rsidRDefault="00F54086" w:rsidP="00F54086">
      <w:pPr>
        <w:spacing w:after="0"/>
        <w:rPr>
          <w:rFonts w:eastAsiaTheme="minorHAnsi" w:cs="Arial"/>
          <w:sz w:val="20"/>
          <w:highlight w:val="yellow"/>
          <w:lang w:val="en-US"/>
        </w:rPr>
      </w:pPr>
    </w:p>
    <w:p w14:paraId="033EB861" w14:textId="77777777" w:rsidR="00F54086" w:rsidRPr="00634364" w:rsidRDefault="00F54086" w:rsidP="00F54086">
      <w:pPr>
        <w:spacing w:after="0"/>
        <w:rPr>
          <w:rFonts w:eastAsiaTheme="minorHAnsi" w:cs="Arial"/>
          <w:sz w:val="20"/>
          <w:lang w:val="en-US"/>
        </w:rPr>
      </w:pPr>
      <w:r w:rsidRPr="00634364">
        <w:rPr>
          <w:rFonts w:eastAsiaTheme="minorHAnsi" w:cs="Arial"/>
          <w:sz w:val="20"/>
          <w:lang w:val="en-US"/>
        </w:rPr>
        <w:t>P</w:t>
      </w:r>
      <w:r w:rsidRPr="00634364">
        <w:rPr>
          <w:rFonts w:eastAsiaTheme="minorHAnsi" w:cs="Arial"/>
          <w:spacing w:val="-5"/>
          <w:sz w:val="20"/>
          <w:lang w:val="en-US"/>
        </w:rPr>
        <w:t>r</w:t>
      </w:r>
      <w:r w:rsidRPr="00634364">
        <w:rPr>
          <w:rFonts w:eastAsiaTheme="minorHAnsi" w:cs="Arial"/>
          <w:sz w:val="20"/>
          <w:lang w:val="en-US"/>
        </w:rPr>
        <w:t>epa</w:t>
      </w:r>
      <w:r w:rsidRPr="00634364">
        <w:rPr>
          <w:rFonts w:eastAsiaTheme="minorHAnsi" w:cs="Arial"/>
          <w:spacing w:val="-5"/>
          <w:sz w:val="20"/>
          <w:lang w:val="en-US"/>
        </w:rPr>
        <w:t>r</w:t>
      </w:r>
      <w:r w:rsidRPr="00634364">
        <w:rPr>
          <w:rFonts w:eastAsiaTheme="minorHAnsi" w:cs="Arial"/>
          <w:sz w:val="20"/>
          <w:lang w:val="en-US"/>
        </w:rPr>
        <w:t>ed</w:t>
      </w:r>
      <w:r w:rsidRPr="00634364">
        <w:rPr>
          <w:rFonts w:eastAsiaTheme="minorHAnsi" w:cs="Arial"/>
          <w:spacing w:val="-3"/>
          <w:sz w:val="20"/>
          <w:lang w:val="en-US"/>
        </w:rPr>
        <w:t xml:space="preserve"> </w:t>
      </w:r>
      <w:r w:rsidRPr="00634364">
        <w:rPr>
          <w:rFonts w:eastAsiaTheme="minorHAnsi" w:cs="Arial"/>
          <w:sz w:val="20"/>
          <w:lang w:val="en-US"/>
        </w:rPr>
        <w:t>by:</w:t>
      </w:r>
      <w:r w:rsidRPr="00634364">
        <w:rPr>
          <w:rFonts w:eastAsiaTheme="minorHAnsi" w:cs="Arial"/>
          <w:spacing w:val="-2"/>
          <w:sz w:val="20"/>
          <w:lang w:val="en-US"/>
        </w:rPr>
        <w:t xml:space="preserve"> </w:t>
      </w:r>
      <w:r w:rsidRPr="00634364">
        <w:rPr>
          <w:rFonts w:eastAsiaTheme="minorHAnsi" w:cs="Arial"/>
          <w:sz w:val="20"/>
          <w:lang w:val="en-US"/>
        </w:rPr>
        <w:t>G</w:t>
      </w:r>
      <w:r w:rsidRPr="00634364">
        <w:rPr>
          <w:rFonts w:eastAsiaTheme="minorHAnsi" w:cs="Arial"/>
          <w:spacing w:val="-5"/>
          <w:sz w:val="20"/>
          <w:lang w:val="en-US"/>
        </w:rPr>
        <w:t>r</w:t>
      </w:r>
      <w:r w:rsidRPr="00634364">
        <w:rPr>
          <w:rFonts w:eastAsiaTheme="minorHAnsi" w:cs="Arial"/>
          <w:sz w:val="20"/>
          <w:lang w:val="en-US"/>
        </w:rPr>
        <w:t>eat</w:t>
      </w:r>
      <w:r w:rsidRPr="00634364">
        <w:rPr>
          <w:rFonts w:eastAsiaTheme="minorHAnsi" w:cs="Arial"/>
          <w:spacing w:val="-3"/>
          <w:sz w:val="20"/>
          <w:lang w:val="en-US"/>
        </w:rPr>
        <w:t xml:space="preserve"> </w:t>
      </w:r>
      <w:r w:rsidRPr="00634364">
        <w:rPr>
          <w:rFonts w:eastAsiaTheme="minorHAnsi" w:cs="Arial"/>
          <w:sz w:val="20"/>
          <w:lang w:val="en-US"/>
        </w:rPr>
        <w:t>Barrier</w:t>
      </w:r>
      <w:r w:rsidRPr="00634364">
        <w:rPr>
          <w:rFonts w:eastAsiaTheme="minorHAnsi" w:cs="Arial"/>
          <w:spacing w:val="-2"/>
          <w:sz w:val="20"/>
          <w:lang w:val="en-US"/>
        </w:rPr>
        <w:t xml:space="preserve"> </w:t>
      </w:r>
      <w:r w:rsidRPr="00634364">
        <w:rPr>
          <w:rFonts w:eastAsiaTheme="minorHAnsi" w:cs="Arial"/>
          <w:sz w:val="20"/>
          <w:lang w:val="en-US"/>
        </w:rPr>
        <w:t>Reef</w:t>
      </w:r>
      <w:r w:rsidRPr="00634364">
        <w:rPr>
          <w:rFonts w:eastAsiaTheme="minorHAnsi" w:cs="Arial"/>
          <w:spacing w:val="-3"/>
          <w:sz w:val="20"/>
          <w:lang w:val="en-US"/>
        </w:rPr>
        <w:t xml:space="preserve"> </w:t>
      </w:r>
      <w:r w:rsidRPr="00634364">
        <w:rPr>
          <w:rFonts w:eastAsiaTheme="minorHAnsi" w:cs="Arial"/>
          <w:sz w:val="20"/>
          <w:lang w:val="en-US"/>
        </w:rPr>
        <w:t>Marine</w:t>
      </w:r>
      <w:r w:rsidRPr="00634364">
        <w:rPr>
          <w:rFonts w:eastAsiaTheme="minorHAnsi" w:cs="Arial"/>
          <w:spacing w:val="-2"/>
          <w:sz w:val="20"/>
          <w:lang w:val="en-US"/>
        </w:rPr>
        <w:t xml:space="preserve"> </w:t>
      </w:r>
      <w:r w:rsidRPr="00634364">
        <w:rPr>
          <w:rFonts w:eastAsiaTheme="minorHAnsi" w:cs="Arial"/>
          <w:sz w:val="20"/>
          <w:lang w:val="en-US"/>
        </w:rPr>
        <w:t>Park</w:t>
      </w:r>
      <w:r w:rsidRPr="00634364">
        <w:rPr>
          <w:rFonts w:eastAsiaTheme="minorHAnsi" w:cs="Arial"/>
          <w:spacing w:val="-3"/>
          <w:sz w:val="20"/>
          <w:lang w:val="en-US"/>
        </w:rPr>
        <w:t xml:space="preserve"> </w:t>
      </w:r>
      <w:r w:rsidRPr="00634364">
        <w:rPr>
          <w:rFonts w:eastAsiaTheme="minorHAnsi" w:cs="Arial"/>
          <w:sz w:val="20"/>
          <w:lang w:val="en-US"/>
        </w:rPr>
        <w:t xml:space="preserve">Authority </w:t>
      </w:r>
    </w:p>
    <w:p w14:paraId="183409C7" w14:textId="77777777" w:rsidR="00F54086" w:rsidRPr="00634364" w:rsidRDefault="00F54086" w:rsidP="00F54086">
      <w:pPr>
        <w:spacing w:after="0"/>
        <w:rPr>
          <w:rFonts w:eastAsiaTheme="minorHAnsi" w:cs="Arial"/>
          <w:sz w:val="20"/>
          <w:highlight w:val="yellow"/>
          <w:lang w:val="en-US"/>
        </w:rPr>
      </w:pPr>
    </w:p>
    <w:p w14:paraId="1F67D50A" w14:textId="0F871C6D" w:rsidR="00F54086" w:rsidRPr="00634364" w:rsidRDefault="00F54086" w:rsidP="00F54086">
      <w:pPr>
        <w:spacing w:after="0"/>
        <w:rPr>
          <w:rFonts w:eastAsiaTheme="minorHAnsi" w:cs="Arial"/>
          <w:sz w:val="20"/>
          <w:lang w:val="en-US"/>
        </w:rPr>
      </w:pPr>
      <w:r w:rsidRPr="00C351A7">
        <w:rPr>
          <w:rFonts w:eastAsiaTheme="minorHAnsi" w:cs="Arial"/>
          <w:sz w:val="20"/>
          <w:lang w:val="en-US"/>
        </w:rPr>
        <w:t>Designed</w:t>
      </w:r>
      <w:r w:rsidRPr="00C351A7">
        <w:rPr>
          <w:rFonts w:eastAsiaTheme="minorHAnsi" w:cs="Arial"/>
          <w:spacing w:val="5"/>
          <w:sz w:val="20"/>
          <w:lang w:val="en-US"/>
        </w:rPr>
        <w:t xml:space="preserve"> </w:t>
      </w:r>
      <w:r w:rsidRPr="00C351A7">
        <w:rPr>
          <w:rFonts w:eastAsiaTheme="minorHAnsi" w:cs="Arial"/>
          <w:sz w:val="20"/>
          <w:lang w:val="en-US"/>
        </w:rPr>
        <w:t>by:</w:t>
      </w:r>
      <w:r w:rsidRPr="00C351A7">
        <w:rPr>
          <w:rFonts w:eastAsiaTheme="minorHAnsi" w:cs="Arial"/>
          <w:spacing w:val="6"/>
          <w:sz w:val="20"/>
          <w:lang w:val="en-US"/>
        </w:rPr>
        <w:t xml:space="preserve"> </w:t>
      </w:r>
      <w:r>
        <w:rPr>
          <w:rFonts w:eastAsiaTheme="minorHAnsi" w:cs="Arial"/>
          <w:spacing w:val="-11"/>
          <w:sz w:val="20"/>
          <w:lang w:val="en-US"/>
        </w:rPr>
        <w:t>Vetta Productions</w:t>
      </w:r>
    </w:p>
    <w:p w14:paraId="6D649E85" w14:textId="77777777" w:rsidR="00F54086" w:rsidRPr="00634364" w:rsidRDefault="00F54086" w:rsidP="00F54086">
      <w:pPr>
        <w:spacing w:after="0"/>
        <w:rPr>
          <w:rFonts w:eastAsiaTheme="minorHAnsi" w:cs="Arial"/>
          <w:sz w:val="20"/>
          <w:lang w:val="en-US"/>
        </w:rPr>
      </w:pPr>
    </w:p>
    <w:p w14:paraId="482255DE" w14:textId="3E5D3E70" w:rsidR="00F54086" w:rsidRPr="00634364" w:rsidRDefault="00F54086" w:rsidP="00F54086">
      <w:pPr>
        <w:spacing w:after="0"/>
        <w:rPr>
          <w:rFonts w:eastAsiaTheme="minorHAnsi" w:cs="Arial"/>
          <w:sz w:val="20"/>
          <w:lang w:val="en-US"/>
        </w:rPr>
      </w:pPr>
      <w:r w:rsidRPr="00736624">
        <w:rPr>
          <w:rFonts w:eastAsiaTheme="minorHAnsi" w:cs="Arial"/>
          <w:sz w:val="20"/>
          <w:lang w:val="en-US"/>
        </w:rPr>
        <w:t>F</w:t>
      </w:r>
      <w:r w:rsidRPr="00736624">
        <w:rPr>
          <w:rFonts w:eastAsiaTheme="minorHAnsi" w:cs="Arial"/>
          <w:spacing w:val="-5"/>
          <w:sz w:val="20"/>
          <w:lang w:val="en-US"/>
        </w:rPr>
        <w:t>r</w:t>
      </w:r>
      <w:r w:rsidRPr="00736624">
        <w:rPr>
          <w:rFonts w:eastAsiaTheme="minorHAnsi" w:cs="Arial"/>
          <w:sz w:val="20"/>
          <w:lang w:val="en-US"/>
        </w:rPr>
        <w:t>ont</w:t>
      </w:r>
      <w:r w:rsidRPr="00736624">
        <w:rPr>
          <w:rFonts w:eastAsiaTheme="minorHAnsi" w:cs="Arial"/>
          <w:spacing w:val="1"/>
          <w:sz w:val="20"/>
          <w:lang w:val="en-US"/>
        </w:rPr>
        <w:t xml:space="preserve"> </w:t>
      </w:r>
      <w:r w:rsidRPr="00736624">
        <w:rPr>
          <w:rFonts w:eastAsiaTheme="minorHAnsi" w:cs="Arial"/>
          <w:sz w:val="20"/>
          <w:lang w:val="en-US"/>
        </w:rPr>
        <w:t>cover</w:t>
      </w:r>
      <w:r w:rsidRPr="00736624">
        <w:rPr>
          <w:rFonts w:eastAsiaTheme="minorHAnsi" w:cs="Arial"/>
          <w:spacing w:val="2"/>
          <w:sz w:val="20"/>
          <w:lang w:val="en-US"/>
        </w:rPr>
        <w:t xml:space="preserve"> </w:t>
      </w:r>
      <w:r w:rsidRPr="00736624">
        <w:rPr>
          <w:rFonts w:eastAsiaTheme="minorHAnsi" w:cs="Arial"/>
          <w:sz w:val="20"/>
          <w:lang w:val="en-US"/>
        </w:rPr>
        <w:t>image:</w:t>
      </w:r>
      <w:r w:rsidR="0060279A">
        <w:rPr>
          <w:rFonts w:eastAsiaTheme="minorHAnsi" w:cs="Arial"/>
          <w:sz w:val="20"/>
          <w:lang w:val="en-US"/>
        </w:rPr>
        <w:t xml:space="preserve"> Master Reef Guides at field school in northern Great Barrier Reef in February 2020.</w:t>
      </w:r>
      <w:r w:rsidRPr="00736624">
        <w:rPr>
          <w:rFonts w:eastAsiaTheme="minorHAnsi" w:cs="Arial"/>
          <w:sz w:val="20"/>
          <w:lang w:val="en-US"/>
        </w:rPr>
        <w:t xml:space="preserve"> </w:t>
      </w:r>
      <w:r w:rsidR="0060279A">
        <w:rPr>
          <w:rFonts w:eastAsiaTheme="minorHAnsi" w:cs="Arial"/>
          <w:sz w:val="20"/>
          <w:lang w:val="en-US"/>
        </w:rPr>
        <w:t xml:space="preserve"> </w:t>
      </w:r>
      <w:r w:rsidRPr="00185BCF">
        <w:rPr>
          <w:rFonts w:eastAsiaTheme="minorHAnsi" w:cs="Arial"/>
          <w:sz w:val="20"/>
          <w:lang w:val="en-US"/>
        </w:rPr>
        <w:t xml:space="preserve">© </w:t>
      </w:r>
      <w:r w:rsidRPr="00185BCF">
        <w:rPr>
          <w:rFonts w:eastAsiaTheme="minorHAnsi" w:cs="Arial"/>
          <w:spacing w:val="2"/>
          <w:sz w:val="20"/>
          <w:lang w:val="en-US"/>
        </w:rPr>
        <w:t>Johnny Gaskell</w:t>
      </w:r>
      <w:r>
        <w:rPr>
          <w:rFonts w:eastAsiaTheme="minorHAnsi" w:cs="Arial"/>
          <w:spacing w:val="2"/>
          <w:sz w:val="20"/>
          <w:lang w:val="en-US"/>
        </w:rPr>
        <w:t xml:space="preserve"> </w:t>
      </w:r>
    </w:p>
    <w:p w14:paraId="684501BC" w14:textId="77777777" w:rsidR="00F54086" w:rsidRPr="00634364" w:rsidRDefault="00F54086" w:rsidP="00F54086">
      <w:pPr>
        <w:spacing w:after="0"/>
        <w:rPr>
          <w:rFonts w:eastAsiaTheme="minorHAnsi" w:cs="Arial"/>
          <w:sz w:val="20"/>
          <w:lang w:val="en-US"/>
        </w:rPr>
      </w:pPr>
    </w:p>
    <w:p w14:paraId="3A606C34" w14:textId="646A6E96" w:rsidR="00F54086" w:rsidRDefault="00F54086" w:rsidP="00F54086">
      <w:pPr>
        <w:spacing w:after="0"/>
        <w:rPr>
          <w:rFonts w:eastAsiaTheme="minorHAnsi" w:cs="Arial"/>
          <w:sz w:val="20"/>
          <w:lang w:val="en-US"/>
        </w:rPr>
      </w:pPr>
      <w:r w:rsidRPr="00634364">
        <w:rPr>
          <w:rFonts w:eastAsiaTheme="minorHAnsi" w:cs="Arial"/>
          <w:sz w:val="20"/>
          <w:lang w:val="en-US"/>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62216168" w14:textId="77777777" w:rsidR="002A1A04" w:rsidRDefault="002A1A04" w:rsidP="00F54086">
      <w:pPr>
        <w:spacing w:after="0"/>
        <w:rPr>
          <w:rFonts w:eastAsiaTheme="minorHAnsi" w:cs="Arial"/>
          <w:sz w:val="20"/>
          <w:lang w:val="en-US"/>
        </w:rPr>
      </w:pPr>
    </w:p>
    <w:p w14:paraId="2023D7BE" w14:textId="77777777" w:rsidR="00F54086" w:rsidRPr="00634364" w:rsidRDefault="00F54086" w:rsidP="002A1A04">
      <w:pPr>
        <w:spacing w:after="0"/>
        <w:rPr>
          <w:rFonts w:eastAsiaTheme="minorHAnsi" w:cs="Arial"/>
          <w:sz w:val="20"/>
          <w:lang w:val="en-US"/>
        </w:rPr>
      </w:pPr>
      <w:r>
        <w:rPr>
          <w:rFonts w:eastAsiaTheme="minorHAnsi" w:cs="Arial"/>
          <w:sz w:val="20"/>
          <w:lang w:val="en-US"/>
        </w:rPr>
        <w:t>Aboriginal and Torres Strait Islander readers are advised this publication may contain names and images of deceased persons.</w:t>
      </w:r>
    </w:p>
    <w:p w14:paraId="1A184721" w14:textId="77777777" w:rsidR="00F54086" w:rsidRPr="008567DA" w:rsidRDefault="00F54086" w:rsidP="00F54086">
      <w:pPr>
        <w:pStyle w:val="ARBodyText"/>
        <w:spacing w:before="120" w:after="0"/>
        <w:rPr>
          <w:b/>
          <w:sz w:val="20"/>
        </w:rPr>
      </w:pPr>
      <w:bookmarkStart w:id="1" w:name="_Toc524523420"/>
      <w:bookmarkStart w:id="2" w:name="_Toc527558235"/>
      <w:r w:rsidRPr="008567DA">
        <w:rPr>
          <w:b/>
          <w:sz w:val="20"/>
        </w:rPr>
        <w:t>Printing</w:t>
      </w:r>
      <w:r w:rsidRPr="008567DA">
        <w:rPr>
          <w:b/>
          <w:spacing w:val="-18"/>
          <w:sz w:val="20"/>
        </w:rPr>
        <w:t xml:space="preserve"> </w:t>
      </w:r>
      <w:r w:rsidRPr="008567DA">
        <w:rPr>
          <w:b/>
          <w:sz w:val="20"/>
        </w:rPr>
        <w:t>standa</w:t>
      </w:r>
      <w:r w:rsidRPr="008567DA">
        <w:rPr>
          <w:b/>
          <w:spacing w:val="-4"/>
          <w:sz w:val="20"/>
        </w:rPr>
        <w:t>r</w:t>
      </w:r>
      <w:r w:rsidRPr="008567DA">
        <w:rPr>
          <w:b/>
          <w:sz w:val="20"/>
        </w:rPr>
        <w:t>ds</w:t>
      </w:r>
      <w:bookmarkEnd w:id="1"/>
      <w:bookmarkEnd w:id="2"/>
    </w:p>
    <w:p w14:paraId="70CE1EEB" w14:textId="2E359F85" w:rsidR="00F54086" w:rsidRDefault="00E67B40" w:rsidP="00E67B40">
      <w:pPr>
        <w:spacing w:before="120" w:after="0"/>
        <w:rPr>
          <w:rFonts w:eastAsiaTheme="minorHAnsi" w:cs="Arial"/>
          <w:sz w:val="20"/>
          <w:lang w:val="en-US"/>
        </w:rPr>
      </w:pPr>
      <w:r w:rsidRPr="00E67B40">
        <w:rPr>
          <w:rFonts w:eastAsiaTheme="minorHAnsi" w:cs="Arial"/>
          <w:sz w:val="20"/>
          <w:lang w:val="en-US"/>
        </w:rPr>
        <w:t>Printed on Pacesetter coated FSC Mix certified paper, which meets the printing standards for documents presented to the Australian Parliament. This report has been printed using environmentally responsible print techniques.</w:t>
      </w:r>
    </w:p>
    <w:p w14:paraId="2AFFB0FD" w14:textId="77777777" w:rsidR="00E67B40" w:rsidRPr="00634364" w:rsidRDefault="00E67B40" w:rsidP="00F54086">
      <w:pPr>
        <w:spacing w:after="0"/>
        <w:ind w:left="110"/>
        <w:rPr>
          <w:rFonts w:eastAsiaTheme="minorHAnsi" w:cs="Arial"/>
          <w:b/>
          <w:bCs/>
          <w:sz w:val="20"/>
          <w:lang w:val="en-US"/>
        </w:rPr>
      </w:pPr>
    </w:p>
    <w:p w14:paraId="2E851016" w14:textId="77777777" w:rsidR="00F54086" w:rsidRPr="00634364" w:rsidRDefault="00F54086" w:rsidP="00F54086">
      <w:pPr>
        <w:spacing w:after="0" w:line="276" w:lineRule="auto"/>
        <w:rPr>
          <w:rFonts w:eastAsiaTheme="minorHAnsi" w:cs="Arial"/>
          <w:b/>
          <w:bCs/>
          <w:sz w:val="20"/>
        </w:rPr>
      </w:pPr>
      <w:r w:rsidRPr="00634364">
        <w:rPr>
          <w:rFonts w:eastAsiaTheme="minorHAnsi" w:cs="Arial"/>
          <w:b/>
          <w:bCs/>
          <w:sz w:val="20"/>
        </w:rPr>
        <w:t>This publication should be cited as:</w:t>
      </w:r>
    </w:p>
    <w:p w14:paraId="41C6F96E" w14:textId="5B8661BB" w:rsidR="00F54086" w:rsidRPr="00634364" w:rsidRDefault="00F54086" w:rsidP="00F54086">
      <w:pPr>
        <w:spacing w:after="0" w:line="276" w:lineRule="auto"/>
        <w:rPr>
          <w:rFonts w:eastAsiaTheme="minorHAnsi" w:cs="Arial"/>
          <w:bCs/>
          <w:sz w:val="20"/>
        </w:rPr>
      </w:pPr>
      <w:r w:rsidRPr="00634364">
        <w:rPr>
          <w:rFonts w:eastAsiaTheme="minorHAnsi" w:cs="Arial"/>
          <w:bCs/>
          <w:sz w:val="20"/>
        </w:rPr>
        <w:t>Great Barrie</w:t>
      </w:r>
      <w:r>
        <w:rPr>
          <w:rFonts w:eastAsiaTheme="minorHAnsi" w:cs="Arial"/>
          <w:bCs/>
          <w:sz w:val="20"/>
        </w:rPr>
        <w:t>r Reef Marine Park Authority 2020</w:t>
      </w:r>
      <w:r w:rsidRPr="00634364">
        <w:rPr>
          <w:rFonts w:eastAsiaTheme="minorHAnsi" w:cs="Arial"/>
          <w:bCs/>
          <w:sz w:val="20"/>
        </w:rPr>
        <w:t xml:space="preserve">, </w:t>
      </w:r>
      <w:r w:rsidRPr="00634364">
        <w:rPr>
          <w:rFonts w:eastAsiaTheme="minorHAnsi" w:cs="Arial"/>
          <w:i/>
          <w:sz w:val="20"/>
        </w:rPr>
        <w:t xml:space="preserve">Annual Report </w:t>
      </w:r>
      <w:r>
        <w:rPr>
          <w:rFonts w:eastAsiaTheme="minorHAnsi" w:cs="Arial"/>
          <w:i/>
          <w:sz w:val="20"/>
        </w:rPr>
        <w:t>2019–20</w:t>
      </w:r>
      <w:r w:rsidRPr="00634364">
        <w:rPr>
          <w:rFonts w:eastAsiaTheme="minorHAnsi" w:cs="Arial"/>
          <w:bCs/>
          <w:sz w:val="20"/>
        </w:rPr>
        <w:t>, GBRMPA, Townsville.</w:t>
      </w:r>
    </w:p>
    <w:p w14:paraId="095BB7D9" w14:textId="77777777" w:rsidR="00F54086" w:rsidRPr="00634364" w:rsidRDefault="00F54086" w:rsidP="00F54086">
      <w:pPr>
        <w:spacing w:after="0" w:line="276" w:lineRule="auto"/>
        <w:rPr>
          <w:rFonts w:eastAsiaTheme="minorHAnsi" w:cs="Arial"/>
          <w:bCs/>
          <w:sz w:val="20"/>
        </w:rPr>
      </w:pPr>
    </w:p>
    <w:p w14:paraId="1EA8ACDE" w14:textId="77777777" w:rsidR="00F54086" w:rsidRPr="00634364" w:rsidRDefault="00F54086" w:rsidP="00F54086">
      <w:pPr>
        <w:spacing w:after="0" w:line="276" w:lineRule="auto"/>
        <w:rPr>
          <w:rFonts w:eastAsiaTheme="minorEastAsia" w:cs="Arial"/>
          <w:sz w:val="18"/>
          <w:szCs w:val="18"/>
          <w:lang w:eastAsia="zh-CN"/>
        </w:rPr>
      </w:pPr>
      <w:r w:rsidRPr="00634364">
        <w:rPr>
          <w:rFonts w:eastAsiaTheme="minorEastAsia" w:cs="Arial"/>
          <w:sz w:val="18"/>
          <w:szCs w:val="18"/>
          <w:lang w:eastAsia="zh-CN"/>
        </w:rPr>
        <w:t>Comments and questions regarding this document are welcome and should be addressed to:</w:t>
      </w:r>
    </w:p>
    <w:p w14:paraId="47FC7A7E" w14:textId="77777777" w:rsidR="00F54086" w:rsidRPr="00634364" w:rsidRDefault="00F54086" w:rsidP="00F54086">
      <w:pPr>
        <w:spacing w:after="0" w:line="276" w:lineRule="auto"/>
        <w:rPr>
          <w:rFonts w:eastAsiaTheme="minorHAnsi" w:cs="Arial"/>
          <w:bCs/>
          <w:sz w:val="20"/>
        </w:rPr>
      </w:pPr>
      <w:r w:rsidRPr="00634364">
        <w:rPr>
          <w:rFonts w:eastAsiaTheme="minorHAnsi" w:cs="Arial"/>
          <w:bCs/>
          <w:noProof/>
          <w:sz w:val="20"/>
        </w:rPr>
        <w:drawing>
          <wp:inline distT="0" distB="0" distL="0" distR="0" wp14:anchorId="304600A9" wp14:editId="08941902">
            <wp:extent cx="1408176" cy="563880"/>
            <wp:effectExtent l="0" t="0" r="1905" b="7620"/>
            <wp:docPr id="18" name="Picture 18"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16" cstate="print"/>
                    <a:stretch>
                      <a:fillRect/>
                    </a:stretch>
                  </pic:blipFill>
                  <pic:spPr>
                    <a:xfrm>
                      <a:off x="0" y="0"/>
                      <a:ext cx="1408176" cy="563880"/>
                    </a:xfrm>
                    <a:prstGeom prst="rect">
                      <a:avLst/>
                    </a:prstGeom>
                  </pic:spPr>
                </pic:pic>
              </a:graphicData>
            </a:graphic>
          </wp:inline>
        </w:drawing>
      </w:r>
    </w:p>
    <w:p w14:paraId="3BF4164E" w14:textId="77777777" w:rsidR="00F54086" w:rsidRPr="00634364" w:rsidRDefault="00F54086" w:rsidP="00F54086">
      <w:pPr>
        <w:spacing w:after="0"/>
        <w:jc w:val="both"/>
        <w:rPr>
          <w:rFonts w:eastAsiaTheme="minorHAnsi" w:cs="Arial"/>
          <w:bCs/>
          <w:sz w:val="20"/>
        </w:rPr>
      </w:pPr>
      <w:r w:rsidRPr="00634364">
        <w:rPr>
          <w:rFonts w:eastAsiaTheme="minorHAnsi" w:cs="Arial"/>
          <w:bCs/>
          <w:sz w:val="20"/>
        </w:rPr>
        <w:t>Director Communications and Regional Engagement</w:t>
      </w:r>
    </w:p>
    <w:p w14:paraId="1E0882B5" w14:textId="77777777" w:rsidR="00F54086" w:rsidRPr="00634364" w:rsidRDefault="00F54086" w:rsidP="00F54086">
      <w:pPr>
        <w:spacing w:after="0"/>
        <w:jc w:val="both"/>
        <w:rPr>
          <w:rFonts w:eastAsiaTheme="minorHAnsi" w:cs="Arial"/>
          <w:bCs/>
          <w:sz w:val="20"/>
        </w:rPr>
      </w:pPr>
      <w:r w:rsidRPr="00634364">
        <w:rPr>
          <w:rFonts w:eastAsiaTheme="minorHAnsi" w:cs="Arial"/>
          <w:bCs/>
          <w:sz w:val="20"/>
        </w:rPr>
        <w:t>Great Barrier Reef Marine Park Authority</w:t>
      </w:r>
    </w:p>
    <w:p w14:paraId="478B2176" w14:textId="77777777" w:rsidR="00F54086" w:rsidRPr="00634364" w:rsidRDefault="00F54086" w:rsidP="00F54086">
      <w:pPr>
        <w:spacing w:after="0"/>
        <w:jc w:val="both"/>
        <w:rPr>
          <w:rFonts w:eastAsiaTheme="minorHAnsi" w:cs="Arial"/>
          <w:bCs/>
          <w:sz w:val="20"/>
        </w:rPr>
      </w:pPr>
      <w:r w:rsidRPr="00634364">
        <w:rPr>
          <w:rFonts w:eastAsiaTheme="minorHAnsi" w:cs="Arial"/>
          <w:bCs/>
          <w:sz w:val="20"/>
        </w:rPr>
        <w:t>280 Flinders Street</w:t>
      </w:r>
    </w:p>
    <w:p w14:paraId="3F8F7F30" w14:textId="77777777" w:rsidR="00F54086" w:rsidRPr="00634364" w:rsidRDefault="00F54086" w:rsidP="00F54086">
      <w:pPr>
        <w:spacing w:after="0"/>
        <w:jc w:val="both"/>
        <w:rPr>
          <w:rFonts w:eastAsiaTheme="minorHAnsi" w:cs="Arial"/>
          <w:bCs/>
          <w:sz w:val="20"/>
        </w:rPr>
      </w:pPr>
      <w:r w:rsidRPr="00634364">
        <w:rPr>
          <w:rFonts w:eastAsiaTheme="minorHAnsi" w:cs="Arial"/>
          <w:bCs/>
          <w:sz w:val="20"/>
        </w:rPr>
        <w:t>(PO Box 1379)</w:t>
      </w:r>
    </w:p>
    <w:p w14:paraId="7F0F2DAC" w14:textId="77777777" w:rsidR="00F54086" w:rsidRPr="00634364" w:rsidRDefault="00F54086" w:rsidP="00F54086">
      <w:pPr>
        <w:spacing w:after="0"/>
        <w:jc w:val="both"/>
        <w:rPr>
          <w:rFonts w:eastAsiaTheme="minorHAnsi" w:cs="Arial"/>
          <w:bCs/>
          <w:sz w:val="20"/>
        </w:rPr>
      </w:pPr>
      <w:r w:rsidRPr="00634364">
        <w:rPr>
          <w:rFonts w:eastAsiaTheme="minorHAnsi" w:cs="Arial"/>
          <w:bCs/>
          <w:sz w:val="20"/>
        </w:rPr>
        <w:t>Townsville QLD 4810, Australia</w:t>
      </w:r>
    </w:p>
    <w:p w14:paraId="04582C81" w14:textId="77777777" w:rsidR="00F54086" w:rsidRPr="00634364" w:rsidRDefault="00F54086" w:rsidP="00F54086">
      <w:pPr>
        <w:spacing w:after="0" w:line="276" w:lineRule="auto"/>
        <w:rPr>
          <w:rFonts w:eastAsiaTheme="minorHAnsi" w:cs="Arial"/>
          <w:bCs/>
          <w:sz w:val="20"/>
        </w:rPr>
      </w:pPr>
    </w:p>
    <w:p w14:paraId="45AFFEA5" w14:textId="77777777" w:rsidR="00F54086" w:rsidRPr="00634364" w:rsidRDefault="00F54086" w:rsidP="00F54086">
      <w:pPr>
        <w:spacing w:after="0" w:line="276" w:lineRule="auto"/>
        <w:rPr>
          <w:rFonts w:eastAsiaTheme="minorHAnsi" w:cs="Arial"/>
          <w:bCs/>
          <w:sz w:val="20"/>
        </w:rPr>
      </w:pPr>
      <w:r w:rsidRPr="00634364">
        <w:rPr>
          <w:rFonts w:eastAsiaTheme="minorHAnsi" w:cs="Arial"/>
          <w:bCs/>
          <w:sz w:val="20"/>
        </w:rPr>
        <w:t>Phone: (07) 4750 0700</w:t>
      </w:r>
    </w:p>
    <w:p w14:paraId="0BC8D91C" w14:textId="594072C2" w:rsidR="00F54086" w:rsidRPr="00634364" w:rsidRDefault="00F54086" w:rsidP="00F54086">
      <w:pPr>
        <w:spacing w:after="0" w:line="276" w:lineRule="auto"/>
        <w:rPr>
          <w:rFonts w:eastAsiaTheme="minorHAnsi" w:cs="Arial"/>
          <w:bCs/>
          <w:sz w:val="20"/>
        </w:rPr>
      </w:pPr>
      <w:r w:rsidRPr="00634364">
        <w:rPr>
          <w:rFonts w:eastAsiaTheme="minorHAnsi" w:cs="Arial"/>
          <w:bCs/>
          <w:sz w:val="20"/>
        </w:rPr>
        <w:t xml:space="preserve">Email: </w:t>
      </w:r>
      <w:hyperlink r:id="rId17" w:history="1">
        <w:r w:rsidRPr="00634364">
          <w:rPr>
            <w:rFonts w:eastAsiaTheme="minorHAnsi" w:cs="Arial"/>
            <w:bCs/>
            <w:color w:val="0000FF" w:themeColor="hyperlink"/>
            <w:sz w:val="20"/>
            <w:u w:val="single"/>
          </w:rPr>
          <w:t>info@gbrmpa.gov.au</w:t>
        </w:r>
      </w:hyperlink>
    </w:p>
    <w:p w14:paraId="333DC07E" w14:textId="77777777" w:rsidR="00F54086" w:rsidRPr="00634364" w:rsidRDefault="00D007A3" w:rsidP="00F54086">
      <w:pPr>
        <w:spacing w:after="0" w:line="276" w:lineRule="auto"/>
        <w:rPr>
          <w:rFonts w:eastAsiaTheme="minorHAnsi" w:cs="Arial"/>
          <w:bCs/>
          <w:sz w:val="20"/>
        </w:rPr>
      </w:pPr>
      <w:hyperlink r:id="rId18" w:history="1">
        <w:r w:rsidR="00F54086" w:rsidRPr="00634364">
          <w:rPr>
            <w:rFonts w:eastAsiaTheme="minorHAnsi" w:cs="Arial"/>
            <w:bCs/>
            <w:color w:val="0000FF" w:themeColor="hyperlink"/>
            <w:sz w:val="20"/>
            <w:u w:val="single"/>
          </w:rPr>
          <w:t>www.gbrmpa.gov.au</w:t>
        </w:r>
      </w:hyperlink>
    </w:p>
    <w:p w14:paraId="0A1C0DF6" w14:textId="77777777" w:rsidR="00F54086" w:rsidRPr="00D5355C" w:rsidRDefault="00F54086" w:rsidP="00F54086">
      <w:pPr>
        <w:pStyle w:val="Heading2"/>
      </w:pPr>
      <w:bookmarkStart w:id="3" w:name="_Toc19539928"/>
      <w:bookmarkStart w:id="4" w:name="_Toc47599415"/>
      <w:bookmarkStart w:id="5" w:name="_Toc47599890"/>
      <w:bookmarkStart w:id="6" w:name="_Toc47617158"/>
      <w:bookmarkStart w:id="7" w:name="_Toc47627489"/>
      <w:bookmarkStart w:id="8" w:name="_Toc47692808"/>
      <w:bookmarkStart w:id="9" w:name="_Toc47692919"/>
      <w:bookmarkStart w:id="10" w:name="_Toc52868982"/>
      <w:r w:rsidRPr="00D5355C">
        <w:t>Letter of transmittal</w:t>
      </w:r>
      <w:bookmarkEnd w:id="3"/>
      <w:bookmarkEnd w:id="4"/>
      <w:bookmarkEnd w:id="5"/>
      <w:bookmarkEnd w:id="6"/>
      <w:bookmarkEnd w:id="7"/>
      <w:bookmarkEnd w:id="8"/>
      <w:bookmarkEnd w:id="9"/>
      <w:bookmarkEnd w:id="10"/>
    </w:p>
    <w:p w14:paraId="71504173" w14:textId="77777777" w:rsidR="00F54086" w:rsidRDefault="00F54086" w:rsidP="00F54086">
      <w:pPr>
        <w:pStyle w:val="ARBodyText"/>
        <w:rPr>
          <w:rFonts w:eastAsia="Calibri"/>
        </w:rPr>
      </w:pPr>
    </w:p>
    <w:p w14:paraId="2EEBC3A0" w14:textId="77777777" w:rsidR="00F54086" w:rsidRDefault="00F54086" w:rsidP="00F54086">
      <w:pPr>
        <w:pStyle w:val="ARBodyText"/>
        <w:rPr>
          <w:rFonts w:eastAsia="Calibri"/>
        </w:rPr>
      </w:pPr>
    </w:p>
    <w:p w14:paraId="25BCABDD" w14:textId="77777777" w:rsidR="00F54086" w:rsidRDefault="00F54086" w:rsidP="00F54086">
      <w:pPr>
        <w:pStyle w:val="ARBodyText"/>
        <w:spacing w:after="240"/>
        <w:rPr>
          <w:rFonts w:eastAsia="Calibri"/>
        </w:rPr>
      </w:pPr>
      <w:r>
        <w:rPr>
          <w:rFonts w:eastAsia="Calibri"/>
        </w:rPr>
        <w:t>Great Barrier Reef Marine Park Authority</w:t>
      </w:r>
      <w:r>
        <w:rPr>
          <w:rFonts w:eastAsia="Calibri"/>
          <w:b/>
        </w:rPr>
        <w:br/>
      </w:r>
      <w:r>
        <w:rPr>
          <w:rFonts w:eastAsia="Calibri"/>
        </w:rPr>
        <w:t>PO Box 1379</w:t>
      </w:r>
      <w:r>
        <w:rPr>
          <w:rFonts w:eastAsia="Calibri"/>
          <w:b/>
        </w:rPr>
        <w:br/>
      </w:r>
      <w:r>
        <w:rPr>
          <w:rFonts w:eastAsia="Calibri"/>
        </w:rPr>
        <w:t>TOWNSVILLE QLD 4810</w:t>
      </w:r>
    </w:p>
    <w:p w14:paraId="521A15DA" w14:textId="09767AD3" w:rsidR="00F54086" w:rsidRDefault="00E70EE6" w:rsidP="00F54086">
      <w:pPr>
        <w:pStyle w:val="ARBodyText"/>
        <w:spacing w:after="240"/>
        <w:rPr>
          <w:rFonts w:eastAsia="Calibri"/>
        </w:rPr>
      </w:pPr>
      <w:r>
        <w:rPr>
          <w:rFonts w:eastAsia="Calibri"/>
        </w:rPr>
        <w:t>28 September 2020</w:t>
      </w:r>
    </w:p>
    <w:p w14:paraId="4DC51A7F" w14:textId="1501DDB5" w:rsidR="00F54086" w:rsidRDefault="00F54086" w:rsidP="00F54086">
      <w:pPr>
        <w:pStyle w:val="ARBodyText"/>
        <w:rPr>
          <w:rFonts w:eastAsia="Calibri"/>
        </w:rPr>
      </w:pPr>
      <w:r>
        <w:rPr>
          <w:rFonts w:eastAsia="Calibri"/>
        </w:rPr>
        <w:t>The Hon Sussan Ley MP</w:t>
      </w:r>
      <w:r>
        <w:rPr>
          <w:rFonts w:eastAsia="Calibri"/>
        </w:rPr>
        <w:br/>
      </w:r>
      <w:r w:rsidRPr="00E67B40">
        <w:rPr>
          <w:rFonts w:eastAsia="Calibri"/>
        </w:rPr>
        <w:t xml:space="preserve">Minister for the Environment </w:t>
      </w:r>
      <w:r w:rsidRPr="00E67B40">
        <w:rPr>
          <w:rFonts w:eastAsia="Calibri"/>
        </w:rPr>
        <w:br/>
        <w:t xml:space="preserve">PO Box </w:t>
      </w:r>
      <w:r w:rsidR="00E67B40" w:rsidRPr="00E67B40">
        <w:rPr>
          <w:rFonts w:eastAsia="Calibri"/>
        </w:rPr>
        <w:t>6022</w:t>
      </w:r>
      <w:r w:rsidRPr="00E67B40">
        <w:rPr>
          <w:rFonts w:eastAsia="Calibri"/>
        </w:rPr>
        <w:br/>
        <w:t>House of Representatives</w:t>
      </w:r>
      <w:r w:rsidRPr="00E67B40">
        <w:rPr>
          <w:rFonts w:eastAsia="Calibri"/>
        </w:rPr>
        <w:br/>
        <w:t>Parliament House</w:t>
      </w:r>
      <w:r w:rsidRPr="00E67B40">
        <w:rPr>
          <w:rFonts w:eastAsia="Calibri"/>
        </w:rPr>
        <w:br/>
        <w:t>CANBERRA ACT 2600</w:t>
      </w:r>
    </w:p>
    <w:p w14:paraId="1D964CDC" w14:textId="77777777" w:rsidR="00F54086" w:rsidRDefault="00F54086" w:rsidP="00F54086">
      <w:pPr>
        <w:rPr>
          <w:rFonts w:eastAsia="Calibri"/>
        </w:rPr>
      </w:pPr>
    </w:p>
    <w:p w14:paraId="2A0F5BC8" w14:textId="77777777" w:rsidR="00F54086" w:rsidRDefault="00F54086" w:rsidP="00F54086">
      <w:pPr>
        <w:pStyle w:val="ARBodyText"/>
        <w:spacing w:after="240"/>
        <w:rPr>
          <w:rFonts w:eastAsia="Calibri"/>
        </w:rPr>
      </w:pPr>
      <w:r>
        <w:rPr>
          <w:rFonts w:eastAsia="Calibri"/>
        </w:rPr>
        <w:t>Dear Minister</w:t>
      </w:r>
    </w:p>
    <w:p w14:paraId="2A40C28D" w14:textId="7548E5E2" w:rsidR="00F54086" w:rsidRDefault="00F54086" w:rsidP="00F54086">
      <w:pPr>
        <w:pStyle w:val="ARBodyText"/>
        <w:rPr>
          <w:rFonts w:eastAsia="Calibri"/>
        </w:rPr>
      </w:pPr>
      <w:r>
        <w:rPr>
          <w:rFonts w:eastAsia="Calibri"/>
        </w:rPr>
        <w:t xml:space="preserve">In accordance with subsection 53(1) of the </w:t>
      </w:r>
      <w:r>
        <w:rPr>
          <w:rFonts w:eastAsia="Calibri"/>
          <w:i/>
        </w:rPr>
        <w:t xml:space="preserve">Great Barrier Reef Marine Park Act 1975, </w:t>
      </w:r>
      <w:r>
        <w:rPr>
          <w:rFonts w:eastAsia="Calibri"/>
        </w:rPr>
        <w:t xml:space="preserve">I </w:t>
      </w:r>
      <w:r w:rsidR="00C65DCD">
        <w:rPr>
          <w:rFonts w:eastAsia="Calibri"/>
        </w:rPr>
        <w:t xml:space="preserve">am pleased to </w:t>
      </w:r>
      <w:r>
        <w:rPr>
          <w:rFonts w:eastAsia="Calibri"/>
        </w:rPr>
        <w:t>submit the annual report of the Great Barrier Reef Marine Park Authority (the Authority) for the year ended 30 June 2020.</w:t>
      </w:r>
    </w:p>
    <w:p w14:paraId="11746C39" w14:textId="0AAD9D23" w:rsidR="00F54086" w:rsidRDefault="00F54086" w:rsidP="00F54086">
      <w:pPr>
        <w:pStyle w:val="ARBodyText"/>
      </w:pPr>
      <w:r>
        <w:rPr>
          <w:rFonts w:eastAsia="Calibri"/>
        </w:rPr>
        <w:lastRenderedPageBreak/>
        <w:t xml:space="preserve">The report has been prepared for the purpose of section 46 of the </w:t>
      </w:r>
      <w:r>
        <w:rPr>
          <w:rFonts w:eastAsia="Calibri"/>
          <w:i/>
        </w:rPr>
        <w:t>Public Governance, Performance and Accountability Act 2013</w:t>
      </w:r>
      <w:r>
        <w:rPr>
          <w:rFonts w:eastAsia="Calibri"/>
          <w:iCs/>
        </w:rPr>
        <w:t xml:space="preserve"> (PGPA Act)</w:t>
      </w:r>
      <w:r>
        <w:rPr>
          <w:rFonts w:eastAsia="Calibri"/>
        </w:rPr>
        <w:t xml:space="preserve">, </w:t>
      </w:r>
      <w:r>
        <w:t>which requires an annual report be given to the entity’s responsible Minister for presentation to the Parliament.</w:t>
      </w:r>
    </w:p>
    <w:p w14:paraId="572C7756" w14:textId="6BB51D99" w:rsidR="00F54086" w:rsidRDefault="00BB1FE4" w:rsidP="00F54086">
      <w:pPr>
        <w:pStyle w:val="ARBodyText"/>
        <w:rPr>
          <w:rFonts w:eastAsia="Calibri"/>
        </w:rPr>
      </w:pPr>
      <w:r>
        <w:t>The report</w:t>
      </w:r>
      <w:r w:rsidR="00F54086">
        <w:t xml:space="preserve"> has </w:t>
      </w:r>
      <w:r>
        <w:t xml:space="preserve">also </w:t>
      </w:r>
      <w:r w:rsidR="00F54086">
        <w:t>been prepared</w:t>
      </w:r>
      <w:r w:rsidR="00F54086">
        <w:rPr>
          <w:rFonts w:eastAsia="Calibri"/>
        </w:rPr>
        <w:t xml:space="preserve"> in accordance with the requirements for annual reports for departments, executive agencies and other non-corporate Commonwealth entities, as approved by the Joint Committee of Public Accounts and Audit under subsection 70(2) of the </w:t>
      </w:r>
      <w:r w:rsidR="00F54086">
        <w:rPr>
          <w:rFonts w:eastAsia="Calibri"/>
          <w:i/>
        </w:rPr>
        <w:t>Public Service Act 1999</w:t>
      </w:r>
      <w:r>
        <w:rPr>
          <w:rFonts w:eastAsia="Calibri"/>
          <w:i/>
        </w:rPr>
        <w:t xml:space="preserve">; </w:t>
      </w:r>
      <w:r w:rsidRPr="00BB1FE4">
        <w:t>and i</w:t>
      </w:r>
      <w:r w:rsidR="00F54086" w:rsidRPr="00BB1FE4">
        <w:t xml:space="preserve">n </w:t>
      </w:r>
      <w:r w:rsidR="00B0507F">
        <w:t>accordance</w:t>
      </w:r>
      <w:r w:rsidR="00F54086">
        <w:rPr>
          <w:rFonts w:eastAsia="Calibri"/>
        </w:rPr>
        <w:t xml:space="preserve"> with the </w:t>
      </w:r>
      <w:r w:rsidR="00F54086">
        <w:rPr>
          <w:rFonts w:eastAsia="Calibri"/>
          <w:i/>
        </w:rPr>
        <w:t xml:space="preserve">Resource Management Guide No. 135: Annual reports </w:t>
      </w:r>
      <w:r w:rsidR="00F54086" w:rsidRPr="008A2F4C">
        <w:rPr>
          <w:rFonts w:eastAsia="Calibri"/>
          <w:i/>
        </w:rPr>
        <w:t>for non-corporate Commonwealth entities</w:t>
      </w:r>
      <w:r w:rsidR="00F54086" w:rsidRPr="008A2F4C">
        <w:rPr>
          <w:rFonts w:eastAsia="Calibri"/>
        </w:rPr>
        <w:t xml:space="preserve">, updated by the Department of Finance in </w:t>
      </w:r>
      <w:r w:rsidR="008A2F4C" w:rsidRPr="008A2F4C">
        <w:rPr>
          <w:rFonts w:eastAsia="Calibri"/>
        </w:rPr>
        <w:t>July 2020</w:t>
      </w:r>
      <w:r w:rsidR="00F54086" w:rsidRPr="008A2F4C">
        <w:rPr>
          <w:rFonts w:eastAsia="Calibri"/>
        </w:rPr>
        <w:t>.</w:t>
      </w:r>
      <w:r w:rsidR="00F54086">
        <w:rPr>
          <w:rFonts w:eastAsia="Calibri"/>
        </w:rPr>
        <w:t xml:space="preserve"> </w:t>
      </w:r>
    </w:p>
    <w:p w14:paraId="5FEB0CFC" w14:textId="7834F8E6" w:rsidR="00F54086" w:rsidRDefault="00F54086" w:rsidP="00F54086">
      <w:pPr>
        <w:pStyle w:val="ARBodyText"/>
      </w:pPr>
      <w:r>
        <w:t>In accordance with section 10 of the PGPA Rule 2014 (Fraud Rule) and the Commonwealth Fraud Control Policy (Fraud Policy), the Authority has prepared fraud risk asse</w:t>
      </w:r>
      <w:r w:rsidR="00BB1FE4">
        <w:t>ssments and fraud control plans, and has</w:t>
      </w:r>
      <w:r>
        <w:t xml:space="preserve"> taken all reasonable measures to minimise the incidence of fraud and to investigate and recover the proceeds of fraud against the Authority.</w:t>
      </w:r>
    </w:p>
    <w:p w14:paraId="6953B66D" w14:textId="6B73E900" w:rsidR="00BB1FE4" w:rsidRDefault="00BB1FE4" w:rsidP="00F54086">
      <w:pPr>
        <w:pStyle w:val="ARBodyText"/>
        <w:spacing w:before="240" w:after="840"/>
        <w:rPr>
          <w:rFonts w:eastAsia="Calibri"/>
        </w:rPr>
      </w:pPr>
      <w:r>
        <w:rPr>
          <w:rFonts w:eastAsia="Calibri"/>
        </w:rPr>
        <w:t xml:space="preserve">In submitting this annual report, I would also like to acknowledge the </w:t>
      </w:r>
      <w:r w:rsidR="00B0507F">
        <w:rPr>
          <w:rFonts w:eastAsia="Calibri"/>
        </w:rPr>
        <w:t xml:space="preserve">continued </w:t>
      </w:r>
      <w:r>
        <w:rPr>
          <w:rFonts w:eastAsia="Calibri"/>
        </w:rPr>
        <w:t>hard work of the Authority’s staff in deliver</w:t>
      </w:r>
      <w:r w:rsidR="00B0507F">
        <w:rPr>
          <w:rFonts w:eastAsia="Calibri"/>
        </w:rPr>
        <w:t>ing</w:t>
      </w:r>
      <w:r>
        <w:rPr>
          <w:rFonts w:eastAsia="Calibri"/>
        </w:rPr>
        <w:t xml:space="preserve"> against our purpose and objectives. </w:t>
      </w:r>
    </w:p>
    <w:p w14:paraId="575E0B38" w14:textId="0DAE0DCA" w:rsidR="00F54086" w:rsidRDefault="00F54086" w:rsidP="00F54086">
      <w:pPr>
        <w:pStyle w:val="ARBodyText"/>
        <w:spacing w:before="240" w:after="840"/>
        <w:rPr>
          <w:rFonts w:eastAsia="Calibri"/>
        </w:rPr>
      </w:pPr>
      <w:r>
        <w:rPr>
          <w:rFonts w:eastAsia="Calibri"/>
        </w:rPr>
        <w:t>Yours sincerely</w:t>
      </w:r>
    </w:p>
    <w:p w14:paraId="4DE13DDB" w14:textId="70922E0C" w:rsidR="00F54086" w:rsidRDefault="00F54086" w:rsidP="00F54086">
      <w:pPr>
        <w:pStyle w:val="ARBodyText"/>
        <w:rPr>
          <w:rFonts w:eastAsia="Calibri"/>
        </w:rPr>
      </w:pPr>
      <w:r>
        <w:rPr>
          <w:rFonts w:eastAsia="Calibri"/>
        </w:rPr>
        <w:t>Josh Thomas</w:t>
      </w:r>
      <w:r>
        <w:rPr>
          <w:rFonts w:eastAsia="Calibri"/>
        </w:rPr>
        <w:br/>
        <w:t>Chief Executive Officer</w:t>
      </w:r>
    </w:p>
    <w:p w14:paraId="1FCB413A" w14:textId="77777777" w:rsidR="00177B9F" w:rsidRDefault="00F54086" w:rsidP="00177B9F">
      <w:pPr>
        <w:pStyle w:val="ARBodyText"/>
        <w:keepNext/>
      </w:pPr>
      <w:r>
        <w:rPr>
          <w:rFonts w:eastAsia="Calibri"/>
        </w:rPr>
        <w:br w:type="column"/>
      </w:r>
      <w:bookmarkStart w:id="11" w:name="_Toc19539851"/>
      <w:bookmarkStart w:id="12" w:name="_Toc20476487"/>
      <w:bookmarkStart w:id="13" w:name="_Toc20476557"/>
      <w:r>
        <w:rPr>
          <w:noProof/>
          <w:lang w:eastAsia="en-AU"/>
        </w:rPr>
        <w:lastRenderedPageBreak/>
        <w:drawing>
          <wp:inline distT="0" distB="0" distL="0" distR="0" wp14:anchorId="4EAF0330" wp14:editId="09EDFC7D">
            <wp:extent cx="5322038" cy="7810500"/>
            <wp:effectExtent l="0" t="0" r="0" b="0"/>
            <wp:docPr id="3" name="Picture 3" descr="Map with outline of QUeensland Australia showing the Great Barrier Reef Region. The region covers a large part of the Queensland coastline and coastal waters, from the tip of Cape York Peninsula in the north to Lady Elliot Island, near Bundaberg, in the south." title="Map of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25087" cy="7814975"/>
                    </a:xfrm>
                    <a:prstGeom prst="rect">
                      <a:avLst/>
                    </a:prstGeom>
                  </pic:spPr>
                </pic:pic>
              </a:graphicData>
            </a:graphic>
          </wp:inline>
        </w:drawing>
      </w:r>
      <w:bookmarkEnd w:id="11"/>
      <w:bookmarkEnd w:id="12"/>
      <w:bookmarkEnd w:id="13"/>
    </w:p>
    <w:p w14:paraId="32FD8303" w14:textId="2313CE26" w:rsidR="00F54086" w:rsidRDefault="00177B9F" w:rsidP="00177B9F">
      <w:pPr>
        <w:pStyle w:val="Caption"/>
        <w:rPr>
          <w:rFonts w:eastAsia="Calibri"/>
        </w:rPr>
      </w:pPr>
      <w:bookmarkStart w:id="14" w:name="_Toc47440422"/>
      <w:bookmarkStart w:id="15" w:name="_Toc47521973"/>
      <w:bookmarkStart w:id="16" w:name="_Toc47527902"/>
      <w:bookmarkStart w:id="17" w:name="_Toc47541206"/>
      <w:bookmarkStart w:id="18" w:name="_Toc47549339"/>
      <w:bookmarkStart w:id="19" w:name="_Toc48139053"/>
      <w:bookmarkStart w:id="20" w:name="_Toc52199036"/>
      <w:r>
        <w:t xml:space="preserve">Figure </w:t>
      </w:r>
      <w:r>
        <w:fldChar w:fldCharType="begin"/>
      </w:r>
      <w:r>
        <w:instrText xml:space="preserve"> SEQ Figure \* ARABIC </w:instrText>
      </w:r>
      <w:r>
        <w:fldChar w:fldCharType="separate"/>
      </w:r>
      <w:r w:rsidR="00DF08AA">
        <w:rPr>
          <w:noProof/>
        </w:rPr>
        <w:t>1</w:t>
      </w:r>
      <w:r>
        <w:fldChar w:fldCharType="end"/>
      </w:r>
      <w:r w:rsidR="00132796">
        <w:t>:</w:t>
      </w:r>
      <w:r>
        <w:t xml:space="preserve"> </w:t>
      </w:r>
      <w:r w:rsidRPr="009634BC">
        <w:t>Map of the Great Barrier Reef Region</w:t>
      </w:r>
      <w:bookmarkEnd w:id="14"/>
      <w:bookmarkEnd w:id="15"/>
      <w:bookmarkEnd w:id="16"/>
      <w:bookmarkEnd w:id="17"/>
      <w:bookmarkEnd w:id="18"/>
      <w:bookmarkEnd w:id="19"/>
      <w:bookmarkEnd w:id="20"/>
    </w:p>
    <w:sdt>
      <w:sdtPr>
        <w:rPr>
          <w:rFonts w:ascii="Arial" w:eastAsia="Times New Roman" w:hAnsi="Arial" w:cs="Times New Roman"/>
          <w:color w:val="000000"/>
          <w:sz w:val="22"/>
          <w:szCs w:val="20"/>
          <w:lang w:val="en-AU" w:eastAsia="en-AU"/>
        </w:rPr>
        <w:id w:val="-1406522988"/>
        <w:docPartObj>
          <w:docPartGallery w:val="Table of Contents"/>
          <w:docPartUnique/>
        </w:docPartObj>
      </w:sdtPr>
      <w:sdtEndPr>
        <w:rPr>
          <w:b/>
          <w:bCs/>
          <w:noProof/>
        </w:rPr>
      </w:sdtEndPr>
      <w:sdtContent>
        <w:p w14:paraId="4C39D7A4" w14:textId="1218A243" w:rsidR="0029505E" w:rsidRDefault="0029505E">
          <w:pPr>
            <w:pStyle w:val="TOCHeading"/>
          </w:pPr>
          <w:r>
            <w:t>Contents</w:t>
          </w:r>
        </w:p>
        <w:p w14:paraId="674AD8ED" w14:textId="23C2F41E" w:rsidR="00D77128" w:rsidRDefault="0029505E">
          <w:pPr>
            <w:pStyle w:val="TOC2"/>
            <w:tabs>
              <w:tab w:val="right" w:leader="dot" w:pos="9350"/>
            </w:tabs>
            <w:rPr>
              <w:rFonts w:asciiTheme="minorHAnsi" w:eastAsiaTheme="minorEastAsia" w:hAnsiTheme="minorHAnsi" w:cstheme="minorBidi"/>
              <w:noProof/>
              <w:color w:val="auto"/>
              <w:szCs w:val="22"/>
            </w:rPr>
          </w:pPr>
          <w:r>
            <w:fldChar w:fldCharType="begin"/>
          </w:r>
          <w:r>
            <w:instrText xml:space="preserve"> TOC \o "1-2" \h \z \u </w:instrText>
          </w:r>
          <w:r>
            <w:fldChar w:fldCharType="separate"/>
          </w:r>
          <w:hyperlink w:anchor="_Toc52868982" w:history="1">
            <w:r w:rsidR="00D77128" w:rsidRPr="00A821F9">
              <w:rPr>
                <w:rStyle w:val="Hyperlink"/>
                <w:noProof/>
              </w:rPr>
              <w:t>Letter of transmittal</w:t>
            </w:r>
            <w:r w:rsidR="00D77128">
              <w:rPr>
                <w:noProof/>
                <w:webHidden/>
              </w:rPr>
              <w:tab/>
            </w:r>
            <w:r w:rsidR="00D77128">
              <w:rPr>
                <w:noProof/>
                <w:webHidden/>
              </w:rPr>
              <w:fldChar w:fldCharType="begin"/>
            </w:r>
            <w:r w:rsidR="00D77128">
              <w:rPr>
                <w:noProof/>
                <w:webHidden/>
              </w:rPr>
              <w:instrText xml:space="preserve"> PAGEREF _Toc52868982 \h </w:instrText>
            </w:r>
            <w:r w:rsidR="00D77128">
              <w:rPr>
                <w:noProof/>
                <w:webHidden/>
              </w:rPr>
            </w:r>
            <w:r w:rsidR="00D77128">
              <w:rPr>
                <w:noProof/>
                <w:webHidden/>
              </w:rPr>
              <w:fldChar w:fldCharType="separate"/>
            </w:r>
            <w:r w:rsidR="00D77128">
              <w:rPr>
                <w:noProof/>
                <w:webHidden/>
              </w:rPr>
              <w:t>3</w:t>
            </w:r>
            <w:r w:rsidR="00D77128">
              <w:rPr>
                <w:noProof/>
                <w:webHidden/>
              </w:rPr>
              <w:fldChar w:fldCharType="end"/>
            </w:r>
          </w:hyperlink>
        </w:p>
        <w:p w14:paraId="3D70F854" w14:textId="5A431BF3" w:rsidR="00D77128" w:rsidRDefault="00D77128">
          <w:pPr>
            <w:pStyle w:val="TOC1"/>
            <w:tabs>
              <w:tab w:val="right" w:leader="dot" w:pos="9350"/>
            </w:tabs>
            <w:rPr>
              <w:rFonts w:asciiTheme="minorHAnsi" w:eastAsiaTheme="minorEastAsia" w:hAnsiTheme="minorHAnsi" w:cstheme="minorBidi"/>
              <w:noProof/>
              <w:color w:val="auto"/>
              <w:szCs w:val="22"/>
            </w:rPr>
          </w:pPr>
          <w:hyperlink w:anchor="_Toc52868983" w:history="1">
            <w:r w:rsidRPr="00A821F9">
              <w:rPr>
                <w:rStyle w:val="Hyperlink"/>
                <w:noProof/>
              </w:rPr>
              <w:t>Part 1 Introduction</w:t>
            </w:r>
            <w:r>
              <w:rPr>
                <w:noProof/>
                <w:webHidden/>
              </w:rPr>
              <w:tab/>
            </w:r>
            <w:r>
              <w:rPr>
                <w:noProof/>
                <w:webHidden/>
              </w:rPr>
              <w:fldChar w:fldCharType="begin"/>
            </w:r>
            <w:r>
              <w:rPr>
                <w:noProof/>
                <w:webHidden/>
              </w:rPr>
              <w:instrText xml:space="preserve"> PAGEREF _Toc52868983 \h </w:instrText>
            </w:r>
            <w:r>
              <w:rPr>
                <w:noProof/>
                <w:webHidden/>
              </w:rPr>
            </w:r>
            <w:r>
              <w:rPr>
                <w:noProof/>
                <w:webHidden/>
              </w:rPr>
              <w:fldChar w:fldCharType="separate"/>
            </w:r>
            <w:r>
              <w:rPr>
                <w:noProof/>
                <w:webHidden/>
              </w:rPr>
              <w:t>9</w:t>
            </w:r>
            <w:r>
              <w:rPr>
                <w:noProof/>
                <w:webHidden/>
              </w:rPr>
              <w:fldChar w:fldCharType="end"/>
            </w:r>
          </w:hyperlink>
        </w:p>
        <w:p w14:paraId="31F38E80" w14:textId="355A871A"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84" w:history="1">
            <w:r w:rsidRPr="00A821F9">
              <w:rPr>
                <w:rStyle w:val="Hyperlink"/>
                <w:rFonts w:eastAsia="Arial"/>
                <w:noProof/>
              </w:rPr>
              <w:t>About this annual report</w:t>
            </w:r>
            <w:r>
              <w:rPr>
                <w:noProof/>
                <w:webHidden/>
              </w:rPr>
              <w:tab/>
            </w:r>
            <w:r>
              <w:rPr>
                <w:noProof/>
                <w:webHidden/>
              </w:rPr>
              <w:fldChar w:fldCharType="begin"/>
            </w:r>
            <w:r>
              <w:rPr>
                <w:noProof/>
                <w:webHidden/>
              </w:rPr>
              <w:instrText xml:space="preserve"> PAGEREF _Toc52868984 \h </w:instrText>
            </w:r>
            <w:r>
              <w:rPr>
                <w:noProof/>
                <w:webHidden/>
              </w:rPr>
            </w:r>
            <w:r>
              <w:rPr>
                <w:noProof/>
                <w:webHidden/>
              </w:rPr>
              <w:fldChar w:fldCharType="separate"/>
            </w:r>
            <w:r>
              <w:rPr>
                <w:noProof/>
                <w:webHidden/>
              </w:rPr>
              <w:t>9</w:t>
            </w:r>
            <w:r>
              <w:rPr>
                <w:noProof/>
                <w:webHidden/>
              </w:rPr>
              <w:fldChar w:fldCharType="end"/>
            </w:r>
          </w:hyperlink>
        </w:p>
        <w:p w14:paraId="67AE9220" w14:textId="19C5555F"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85" w:history="1">
            <w:r w:rsidRPr="00A821F9">
              <w:rPr>
                <w:rStyle w:val="Hyperlink"/>
                <w:rFonts w:eastAsia="Arial"/>
                <w:noProof/>
              </w:rPr>
              <w:t>Chief Executive Officer’s review</w:t>
            </w:r>
            <w:r>
              <w:rPr>
                <w:noProof/>
                <w:webHidden/>
              </w:rPr>
              <w:tab/>
            </w:r>
            <w:r>
              <w:rPr>
                <w:noProof/>
                <w:webHidden/>
              </w:rPr>
              <w:fldChar w:fldCharType="begin"/>
            </w:r>
            <w:r>
              <w:rPr>
                <w:noProof/>
                <w:webHidden/>
              </w:rPr>
              <w:instrText xml:space="preserve"> PAGEREF _Toc52868985 \h </w:instrText>
            </w:r>
            <w:r>
              <w:rPr>
                <w:noProof/>
                <w:webHidden/>
              </w:rPr>
            </w:r>
            <w:r>
              <w:rPr>
                <w:noProof/>
                <w:webHidden/>
              </w:rPr>
              <w:fldChar w:fldCharType="separate"/>
            </w:r>
            <w:r>
              <w:rPr>
                <w:noProof/>
                <w:webHidden/>
              </w:rPr>
              <w:t>10</w:t>
            </w:r>
            <w:r>
              <w:rPr>
                <w:noProof/>
                <w:webHidden/>
              </w:rPr>
              <w:fldChar w:fldCharType="end"/>
            </w:r>
          </w:hyperlink>
        </w:p>
        <w:p w14:paraId="2F28B65C" w14:textId="654E62FF" w:rsidR="00D77128" w:rsidRDefault="00D77128">
          <w:pPr>
            <w:pStyle w:val="TOC1"/>
            <w:tabs>
              <w:tab w:val="right" w:leader="dot" w:pos="9350"/>
            </w:tabs>
            <w:rPr>
              <w:rFonts w:asciiTheme="minorHAnsi" w:eastAsiaTheme="minorEastAsia" w:hAnsiTheme="minorHAnsi" w:cstheme="minorBidi"/>
              <w:noProof/>
              <w:color w:val="auto"/>
              <w:szCs w:val="22"/>
            </w:rPr>
          </w:pPr>
          <w:hyperlink w:anchor="_Toc52868986" w:history="1">
            <w:r w:rsidRPr="00A821F9">
              <w:rPr>
                <w:rStyle w:val="Hyperlink"/>
                <w:noProof/>
              </w:rPr>
              <w:t>Part 2 Overview</w:t>
            </w:r>
            <w:r>
              <w:rPr>
                <w:noProof/>
                <w:webHidden/>
              </w:rPr>
              <w:tab/>
            </w:r>
            <w:r>
              <w:rPr>
                <w:noProof/>
                <w:webHidden/>
              </w:rPr>
              <w:fldChar w:fldCharType="begin"/>
            </w:r>
            <w:r>
              <w:rPr>
                <w:noProof/>
                <w:webHidden/>
              </w:rPr>
              <w:instrText xml:space="preserve"> PAGEREF _Toc52868986 \h </w:instrText>
            </w:r>
            <w:r>
              <w:rPr>
                <w:noProof/>
                <w:webHidden/>
              </w:rPr>
            </w:r>
            <w:r>
              <w:rPr>
                <w:noProof/>
                <w:webHidden/>
              </w:rPr>
              <w:fldChar w:fldCharType="separate"/>
            </w:r>
            <w:r>
              <w:rPr>
                <w:noProof/>
                <w:webHidden/>
              </w:rPr>
              <w:t>15</w:t>
            </w:r>
            <w:r>
              <w:rPr>
                <w:noProof/>
                <w:webHidden/>
              </w:rPr>
              <w:fldChar w:fldCharType="end"/>
            </w:r>
          </w:hyperlink>
        </w:p>
        <w:p w14:paraId="47E8AE01" w14:textId="56095E32"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87" w:history="1">
            <w:r w:rsidRPr="00A821F9">
              <w:rPr>
                <w:rStyle w:val="Hyperlink"/>
                <w:noProof/>
              </w:rPr>
              <w:t>About the Great Barrier Reef Marine Park Authority</w:t>
            </w:r>
            <w:r>
              <w:rPr>
                <w:noProof/>
                <w:webHidden/>
              </w:rPr>
              <w:tab/>
            </w:r>
            <w:r>
              <w:rPr>
                <w:noProof/>
                <w:webHidden/>
              </w:rPr>
              <w:fldChar w:fldCharType="begin"/>
            </w:r>
            <w:r>
              <w:rPr>
                <w:noProof/>
                <w:webHidden/>
              </w:rPr>
              <w:instrText xml:space="preserve"> PAGEREF _Toc52868987 \h </w:instrText>
            </w:r>
            <w:r>
              <w:rPr>
                <w:noProof/>
                <w:webHidden/>
              </w:rPr>
            </w:r>
            <w:r>
              <w:rPr>
                <w:noProof/>
                <w:webHidden/>
              </w:rPr>
              <w:fldChar w:fldCharType="separate"/>
            </w:r>
            <w:r>
              <w:rPr>
                <w:noProof/>
                <w:webHidden/>
              </w:rPr>
              <w:t>15</w:t>
            </w:r>
            <w:r>
              <w:rPr>
                <w:noProof/>
                <w:webHidden/>
              </w:rPr>
              <w:fldChar w:fldCharType="end"/>
            </w:r>
          </w:hyperlink>
        </w:p>
        <w:p w14:paraId="44683A40" w14:textId="735BD116"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88" w:history="1">
            <w:r w:rsidRPr="00A821F9">
              <w:rPr>
                <w:rStyle w:val="Hyperlink"/>
                <w:noProof/>
              </w:rPr>
              <w:t>Organisational structure</w:t>
            </w:r>
            <w:r>
              <w:rPr>
                <w:noProof/>
                <w:webHidden/>
              </w:rPr>
              <w:tab/>
            </w:r>
            <w:r>
              <w:rPr>
                <w:noProof/>
                <w:webHidden/>
              </w:rPr>
              <w:fldChar w:fldCharType="begin"/>
            </w:r>
            <w:r>
              <w:rPr>
                <w:noProof/>
                <w:webHidden/>
              </w:rPr>
              <w:instrText xml:space="preserve"> PAGEREF _Toc52868988 \h </w:instrText>
            </w:r>
            <w:r>
              <w:rPr>
                <w:noProof/>
                <w:webHidden/>
              </w:rPr>
            </w:r>
            <w:r>
              <w:rPr>
                <w:noProof/>
                <w:webHidden/>
              </w:rPr>
              <w:fldChar w:fldCharType="separate"/>
            </w:r>
            <w:r>
              <w:rPr>
                <w:noProof/>
                <w:webHidden/>
              </w:rPr>
              <w:t>16</w:t>
            </w:r>
            <w:r>
              <w:rPr>
                <w:noProof/>
                <w:webHidden/>
              </w:rPr>
              <w:fldChar w:fldCharType="end"/>
            </w:r>
          </w:hyperlink>
        </w:p>
        <w:p w14:paraId="6D8F7394" w14:textId="0F5665EF"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89" w:history="1">
            <w:r w:rsidRPr="00A821F9">
              <w:rPr>
                <w:rStyle w:val="Hyperlink"/>
                <w:noProof/>
              </w:rPr>
              <w:t>Accountable authority</w:t>
            </w:r>
            <w:r>
              <w:rPr>
                <w:noProof/>
                <w:webHidden/>
              </w:rPr>
              <w:tab/>
            </w:r>
            <w:r>
              <w:rPr>
                <w:noProof/>
                <w:webHidden/>
              </w:rPr>
              <w:fldChar w:fldCharType="begin"/>
            </w:r>
            <w:r>
              <w:rPr>
                <w:noProof/>
                <w:webHidden/>
              </w:rPr>
              <w:instrText xml:space="preserve"> PAGEREF _Toc52868989 \h </w:instrText>
            </w:r>
            <w:r>
              <w:rPr>
                <w:noProof/>
                <w:webHidden/>
              </w:rPr>
            </w:r>
            <w:r>
              <w:rPr>
                <w:noProof/>
                <w:webHidden/>
              </w:rPr>
              <w:fldChar w:fldCharType="separate"/>
            </w:r>
            <w:r>
              <w:rPr>
                <w:noProof/>
                <w:webHidden/>
              </w:rPr>
              <w:t>17</w:t>
            </w:r>
            <w:r>
              <w:rPr>
                <w:noProof/>
                <w:webHidden/>
              </w:rPr>
              <w:fldChar w:fldCharType="end"/>
            </w:r>
          </w:hyperlink>
        </w:p>
        <w:p w14:paraId="3351D5CD" w14:textId="4FE3CEDE"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90" w:history="1">
            <w:r w:rsidRPr="00A821F9">
              <w:rPr>
                <w:rStyle w:val="Hyperlink"/>
                <w:noProof/>
              </w:rPr>
              <w:t>Responsible ministers</w:t>
            </w:r>
            <w:r>
              <w:rPr>
                <w:noProof/>
                <w:webHidden/>
              </w:rPr>
              <w:tab/>
            </w:r>
            <w:r>
              <w:rPr>
                <w:noProof/>
                <w:webHidden/>
              </w:rPr>
              <w:fldChar w:fldCharType="begin"/>
            </w:r>
            <w:r>
              <w:rPr>
                <w:noProof/>
                <w:webHidden/>
              </w:rPr>
              <w:instrText xml:space="preserve"> PAGEREF _Toc52868990 \h </w:instrText>
            </w:r>
            <w:r>
              <w:rPr>
                <w:noProof/>
                <w:webHidden/>
              </w:rPr>
            </w:r>
            <w:r>
              <w:rPr>
                <w:noProof/>
                <w:webHidden/>
              </w:rPr>
              <w:fldChar w:fldCharType="separate"/>
            </w:r>
            <w:r>
              <w:rPr>
                <w:noProof/>
                <w:webHidden/>
              </w:rPr>
              <w:t>17</w:t>
            </w:r>
            <w:r>
              <w:rPr>
                <w:noProof/>
                <w:webHidden/>
              </w:rPr>
              <w:fldChar w:fldCharType="end"/>
            </w:r>
          </w:hyperlink>
        </w:p>
        <w:p w14:paraId="6583D5A3" w14:textId="0812EEE4"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91" w:history="1">
            <w:r w:rsidRPr="00A821F9">
              <w:rPr>
                <w:rStyle w:val="Hyperlink"/>
                <w:noProof/>
              </w:rPr>
              <w:t>Legislative framework</w:t>
            </w:r>
            <w:r>
              <w:rPr>
                <w:noProof/>
                <w:webHidden/>
              </w:rPr>
              <w:tab/>
            </w:r>
            <w:r>
              <w:rPr>
                <w:noProof/>
                <w:webHidden/>
              </w:rPr>
              <w:fldChar w:fldCharType="begin"/>
            </w:r>
            <w:r>
              <w:rPr>
                <w:noProof/>
                <w:webHidden/>
              </w:rPr>
              <w:instrText xml:space="preserve"> PAGEREF _Toc52868991 \h </w:instrText>
            </w:r>
            <w:r>
              <w:rPr>
                <w:noProof/>
                <w:webHidden/>
              </w:rPr>
            </w:r>
            <w:r>
              <w:rPr>
                <w:noProof/>
                <w:webHidden/>
              </w:rPr>
              <w:fldChar w:fldCharType="separate"/>
            </w:r>
            <w:r>
              <w:rPr>
                <w:noProof/>
                <w:webHidden/>
              </w:rPr>
              <w:t>17</w:t>
            </w:r>
            <w:r>
              <w:rPr>
                <w:noProof/>
                <w:webHidden/>
              </w:rPr>
              <w:fldChar w:fldCharType="end"/>
            </w:r>
          </w:hyperlink>
        </w:p>
        <w:p w14:paraId="0DA7C8F3" w14:textId="413B09BF"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92" w:history="1">
            <w:r w:rsidRPr="00A821F9">
              <w:rPr>
                <w:rStyle w:val="Hyperlink"/>
                <w:noProof/>
              </w:rPr>
              <w:t>Finances overview</w:t>
            </w:r>
            <w:r>
              <w:rPr>
                <w:noProof/>
                <w:webHidden/>
              </w:rPr>
              <w:tab/>
            </w:r>
            <w:r>
              <w:rPr>
                <w:noProof/>
                <w:webHidden/>
              </w:rPr>
              <w:fldChar w:fldCharType="begin"/>
            </w:r>
            <w:r>
              <w:rPr>
                <w:noProof/>
                <w:webHidden/>
              </w:rPr>
              <w:instrText xml:space="preserve"> PAGEREF _Toc52868992 \h </w:instrText>
            </w:r>
            <w:r>
              <w:rPr>
                <w:noProof/>
                <w:webHidden/>
              </w:rPr>
            </w:r>
            <w:r>
              <w:rPr>
                <w:noProof/>
                <w:webHidden/>
              </w:rPr>
              <w:fldChar w:fldCharType="separate"/>
            </w:r>
            <w:r>
              <w:rPr>
                <w:noProof/>
                <w:webHidden/>
              </w:rPr>
              <w:t>18</w:t>
            </w:r>
            <w:r>
              <w:rPr>
                <w:noProof/>
                <w:webHidden/>
              </w:rPr>
              <w:fldChar w:fldCharType="end"/>
            </w:r>
          </w:hyperlink>
        </w:p>
        <w:p w14:paraId="78D4D9FB" w14:textId="7E7515B3"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93" w:history="1">
            <w:r w:rsidRPr="00A821F9">
              <w:rPr>
                <w:rStyle w:val="Hyperlink"/>
                <w:noProof/>
              </w:rPr>
              <w:t>Staff overview</w:t>
            </w:r>
            <w:r>
              <w:rPr>
                <w:noProof/>
                <w:webHidden/>
              </w:rPr>
              <w:tab/>
            </w:r>
            <w:r>
              <w:rPr>
                <w:noProof/>
                <w:webHidden/>
              </w:rPr>
              <w:fldChar w:fldCharType="begin"/>
            </w:r>
            <w:r>
              <w:rPr>
                <w:noProof/>
                <w:webHidden/>
              </w:rPr>
              <w:instrText xml:space="preserve"> PAGEREF _Toc52868993 \h </w:instrText>
            </w:r>
            <w:r>
              <w:rPr>
                <w:noProof/>
                <w:webHidden/>
              </w:rPr>
            </w:r>
            <w:r>
              <w:rPr>
                <w:noProof/>
                <w:webHidden/>
              </w:rPr>
              <w:fldChar w:fldCharType="separate"/>
            </w:r>
            <w:r>
              <w:rPr>
                <w:noProof/>
                <w:webHidden/>
              </w:rPr>
              <w:t>19</w:t>
            </w:r>
            <w:r>
              <w:rPr>
                <w:noProof/>
                <w:webHidden/>
              </w:rPr>
              <w:fldChar w:fldCharType="end"/>
            </w:r>
          </w:hyperlink>
        </w:p>
        <w:p w14:paraId="18BB6BDF" w14:textId="667629A4" w:rsidR="00D77128" w:rsidRDefault="00D77128">
          <w:pPr>
            <w:pStyle w:val="TOC1"/>
            <w:tabs>
              <w:tab w:val="right" w:leader="dot" w:pos="9350"/>
            </w:tabs>
            <w:rPr>
              <w:rFonts w:asciiTheme="minorHAnsi" w:eastAsiaTheme="minorEastAsia" w:hAnsiTheme="minorHAnsi" w:cstheme="minorBidi"/>
              <w:noProof/>
              <w:color w:val="auto"/>
              <w:szCs w:val="22"/>
            </w:rPr>
          </w:pPr>
          <w:hyperlink w:anchor="_Toc52868994" w:history="1">
            <w:r w:rsidRPr="00A821F9">
              <w:rPr>
                <w:rStyle w:val="Hyperlink"/>
                <w:noProof/>
              </w:rPr>
              <w:t>Part 3 Performance</w:t>
            </w:r>
            <w:r>
              <w:rPr>
                <w:noProof/>
                <w:webHidden/>
              </w:rPr>
              <w:tab/>
            </w:r>
            <w:r>
              <w:rPr>
                <w:noProof/>
                <w:webHidden/>
              </w:rPr>
              <w:fldChar w:fldCharType="begin"/>
            </w:r>
            <w:r>
              <w:rPr>
                <w:noProof/>
                <w:webHidden/>
              </w:rPr>
              <w:instrText xml:space="preserve"> PAGEREF _Toc52868994 \h </w:instrText>
            </w:r>
            <w:r>
              <w:rPr>
                <w:noProof/>
                <w:webHidden/>
              </w:rPr>
            </w:r>
            <w:r>
              <w:rPr>
                <w:noProof/>
                <w:webHidden/>
              </w:rPr>
              <w:fldChar w:fldCharType="separate"/>
            </w:r>
            <w:r>
              <w:rPr>
                <w:noProof/>
                <w:webHidden/>
              </w:rPr>
              <w:t>21</w:t>
            </w:r>
            <w:r>
              <w:rPr>
                <w:noProof/>
                <w:webHidden/>
              </w:rPr>
              <w:fldChar w:fldCharType="end"/>
            </w:r>
          </w:hyperlink>
        </w:p>
        <w:p w14:paraId="6925FCE3" w14:textId="20146C39"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95" w:history="1">
            <w:r w:rsidRPr="00A821F9">
              <w:rPr>
                <w:rStyle w:val="Hyperlink"/>
                <w:noProof/>
              </w:rPr>
              <w:t>Introduction</w:t>
            </w:r>
            <w:r>
              <w:rPr>
                <w:noProof/>
                <w:webHidden/>
              </w:rPr>
              <w:tab/>
            </w:r>
            <w:r>
              <w:rPr>
                <w:noProof/>
                <w:webHidden/>
              </w:rPr>
              <w:fldChar w:fldCharType="begin"/>
            </w:r>
            <w:r>
              <w:rPr>
                <w:noProof/>
                <w:webHidden/>
              </w:rPr>
              <w:instrText xml:space="preserve"> PAGEREF _Toc52868995 \h </w:instrText>
            </w:r>
            <w:r>
              <w:rPr>
                <w:noProof/>
                <w:webHidden/>
              </w:rPr>
            </w:r>
            <w:r>
              <w:rPr>
                <w:noProof/>
                <w:webHidden/>
              </w:rPr>
              <w:fldChar w:fldCharType="separate"/>
            </w:r>
            <w:r>
              <w:rPr>
                <w:noProof/>
                <w:webHidden/>
              </w:rPr>
              <w:t>21</w:t>
            </w:r>
            <w:r>
              <w:rPr>
                <w:noProof/>
                <w:webHidden/>
              </w:rPr>
              <w:fldChar w:fldCharType="end"/>
            </w:r>
          </w:hyperlink>
        </w:p>
        <w:p w14:paraId="7163771D" w14:textId="3CA20965"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96" w:history="1">
            <w:r w:rsidRPr="00A821F9">
              <w:rPr>
                <w:rStyle w:val="Hyperlink"/>
                <w:noProof/>
              </w:rPr>
              <w:t>Program area 1: Providing expert knowledge to influence and advise key decision-makers on managing, reducing or avoiding significant threats to the Reef</w:t>
            </w:r>
            <w:r>
              <w:rPr>
                <w:noProof/>
                <w:webHidden/>
              </w:rPr>
              <w:tab/>
            </w:r>
            <w:r>
              <w:rPr>
                <w:noProof/>
                <w:webHidden/>
              </w:rPr>
              <w:fldChar w:fldCharType="begin"/>
            </w:r>
            <w:r>
              <w:rPr>
                <w:noProof/>
                <w:webHidden/>
              </w:rPr>
              <w:instrText xml:space="preserve"> PAGEREF _Toc52868996 \h </w:instrText>
            </w:r>
            <w:r>
              <w:rPr>
                <w:noProof/>
                <w:webHidden/>
              </w:rPr>
            </w:r>
            <w:r>
              <w:rPr>
                <w:noProof/>
                <w:webHidden/>
              </w:rPr>
              <w:fldChar w:fldCharType="separate"/>
            </w:r>
            <w:r>
              <w:rPr>
                <w:noProof/>
                <w:webHidden/>
              </w:rPr>
              <w:t>22</w:t>
            </w:r>
            <w:r>
              <w:rPr>
                <w:noProof/>
                <w:webHidden/>
              </w:rPr>
              <w:fldChar w:fldCharType="end"/>
            </w:r>
          </w:hyperlink>
        </w:p>
        <w:p w14:paraId="0FDD8DE5" w14:textId="3F8261D7"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97" w:history="1">
            <w:r w:rsidRPr="00A821F9">
              <w:rPr>
                <w:rStyle w:val="Hyperlink"/>
                <w:noProof/>
              </w:rPr>
              <w:t>Key achievements</w:t>
            </w:r>
            <w:r>
              <w:rPr>
                <w:noProof/>
                <w:webHidden/>
              </w:rPr>
              <w:tab/>
            </w:r>
            <w:r>
              <w:rPr>
                <w:noProof/>
                <w:webHidden/>
              </w:rPr>
              <w:fldChar w:fldCharType="begin"/>
            </w:r>
            <w:r>
              <w:rPr>
                <w:noProof/>
                <w:webHidden/>
              </w:rPr>
              <w:instrText xml:space="preserve"> PAGEREF _Toc52868997 \h </w:instrText>
            </w:r>
            <w:r>
              <w:rPr>
                <w:noProof/>
                <w:webHidden/>
              </w:rPr>
            </w:r>
            <w:r>
              <w:rPr>
                <w:noProof/>
                <w:webHidden/>
              </w:rPr>
              <w:fldChar w:fldCharType="separate"/>
            </w:r>
            <w:r>
              <w:rPr>
                <w:noProof/>
                <w:webHidden/>
              </w:rPr>
              <w:t>22</w:t>
            </w:r>
            <w:r>
              <w:rPr>
                <w:noProof/>
                <w:webHidden/>
              </w:rPr>
              <w:fldChar w:fldCharType="end"/>
            </w:r>
          </w:hyperlink>
        </w:p>
        <w:p w14:paraId="4199557F" w14:textId="3D0661B9"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98" w:history="1">
            <w:r w:rsidRPr="00A821F9">
              <w:rPr>
                <w:rStyle w:val="Hyperlink"/>
                <w:noProof/>
              </w:rPr>
              <w:t>Performance results</w:t>
            </w:r>
            <w:r>
              <w:rPr>
                <w:noProof/>
                <w:webHidden/>
              </w:rPr>
              <w:tab/>
            </w:r>
            <w:r>
              <w:rPr>
                <w:noProof/>
                <w:webHidden/>
              </w:rPr>
              <w:fldChar w:fldCharType="begin"/>
            </w:r>
            <w:r>
              <w:rPr>
                <w:noProof/>
                <w:webHidden/>
              </w:rPr>
              <w:instrText xml:space="preserve"> PAGEREF _Toc52868998 \h </w:instrText>
            </w:r>
            <w:r>
              <w:rPr>
                <w:noProof/>
                <w:webHidden/>
              </w:rPr>
            </w:r>
            <w:r>
              <w:rPr>
                <w:noProof/>
                <w:webHidden/>
              </w:rPr>
              <w:fldChar w:fldCharType="separate"/>
            </w:r>
            <w:r>
              <w:rPr>
                <w:noProof/>
                <w:webHidden/>
              </w:rPr>
              <w:t>22</w:t>
            </w:r>
            <w:r>
              <w:rPr>
                <w:noProof/>
                <w:webHidden/>
              </w:rPr>
              <w:fldChar w:fldCharType="end"/>
            </w:r>
          </w:hyperlink>
        </w:p>
        <w:p w14:paraId="3271B1AB" w14:textId="279031D6"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8999" w:history="1">
            <w:r w:rsidRPr="00A821F9">
              <w:rPr>
                <w:rStyle w:val="Hyperlink"/>
                <w:noProof/>
              </w:rPr>
              <w:t>Analysis of performance against purpose</w:t>
            </w:r>
            <w:r>
              <w:rPr>
                <w:noProof/>
                <w:webHidden/>
              </w:rPr>
              <w:tab/>
            </w:r>
            <w:r>
              <w:rPr>
                <w:noProof/>
                <w:webHidden/>
              </w:rPr>
              <w:fldChar w:fldCharType="begin"/>
            </w:r>
            <w:r>
              <w:rPr>
                <w:noProof/>
                <w:webHidden/>
              </w:rPr>
              <w:instrText xml:space="preserve"> PAGEREF _Toc52868999 \h </w:instrText>
            </w:r>
            <w:r>
              <w:rPr>
                <w:noProof/>
                <w:webHidden/>
              </w:rPr>
            </w:r>
            <w:r>
              <w:rPr>
                <w:noProof/>
                <w:webHidden/>
              </w:rPr>
              <w:fldChar w:fldCharType="separate"/>
            </w:r>
            <w:r>
              <w:rPr>
                <w:noProof/>
                <w:webHidden/>
              </w:rPr>
              <w:t>25</w:t>
            </w:r>
            <w:r>
              <w:rPr>
                <w:noProof/>
                <w:webHidden/>
              </w:rPr>
              <w:fldChar w:fldCharType="end"/>
            </w:r>
          </w:hyperlink>
        </w:p>
        <w:p w14:paraId="4EB9C05E" w14:textId="55EBACF6"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0" w:history="1">
            <w:r w:rsidRPr="00A821F9">
              <w:rPr>
                <w:rStyle w:val="Hyperlink"/>
                <w:noProof/>
              </w:rPr>
              <w:t>Case study: Hosting of the International Coral Reef Initiative (ICRI) General Meeting</w:t>
            </w:r>
            <w:r>
              <w:rPr>
                <w:noProof/>
                <w:webHidden/>
              </w:rPr>
              <w:tab/>
            </w:r>
            <w:r>
              <w:rPr>
                <w:noProof/>
                <w:webHidden/>
              </w:rPr>
              <w:fldChar w:fldCharType="begin"/>
            </w:r>
            <w:r>
              <w:rPr>
                <w:noProof/>
                <w:webHidden/>
              </w:rPr>
              <w:instrText xml:space="preserve"> PAGEREF _Toc52869000 \h </w:instrText>
            </w:r>
            <w:r>
              <w:rPr>
                <w:noProof/>
                <w:webHidden/>
              </w:rPr>
            </w:r>
            <w:r>
              <w:rPr>
                <w:noProof/>
                <w:webHidden/>
              </w:rPr>
              <w:fldChar w:fldCharType="separate"/>
            </w:r>
            <w:r>
              <w:rPr>
                <w:noProof/>
                <w:webHidden/>
              </w:rPr>
              <w:t>27</w:t>
            </w:r>
            <w:r>
              <w:rPr>
                <w:noProof/>
                <w:webHidden/>
              </w:rPr>
              <w:fldChar w:fldCharType="end"/>
            </w:r>
          </w:hyperlink>
        </w:p>
        <w:p w14:paraId="4715A86B" w14:textId="08DAEB58"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1" w:history="1">
            <w:r w:rsidRPr="00A821F9">
              <w:rPr>
                <w:rStyle w:val="Hyperlink"/>
                <w:noProof/>
              </w:rPr>
              <w:t xml:space="preserve">Case study: </w:t>
            </w:r>
            <w:r w:rsidRPr="00A821F9">
              <w:rPr>
                <w:rStyle w:val="Hyperlink"/>
                <w:i/>
                <w:noProof/>
              </w:rPr>
              <w:t>Outlook Report 2019</w:t>
            </w:r>
            <w:r>
              <w:rPr>
                <w:noProof/>
                <w:webHidden/>
              </w:rPr>
              <w:tab/>
            </w:r>
            <w:r>
              <w:rPr>
                <w:noProof/>
                <w:webHidden/>
              </w:rPr>
              <w:fldChar w:fldCharType="begin"/>
            </w:r>
            <w:r>
              <w:rPr>
                <w:noProof/>
                <w:webHidden/>
              </w:rPr>
              <w:instrText xml:space="preserve"> PAGEREF _Toc52869001 \h </w:instrText>
            </w:r>
            <w:r>
              <w:rPr>
                <w:noProof/>
                <w:webHidden/>
              </w:rPr>
            </w:r>
            <w:r>
              <w:rPr>
                <w:noProof/>
                <w:webHidden/>
              </w:rPr>
              <w:fldChar w:fldCharType="separate"/>
            </w:r>
            <w:r>
              <w:rPr>
                <w:noProof/>
                <w:webHidden/>
              </w:rPr>
              <w:t>28</w:t>
            </w:r>
            <w:r>
              <w:rPr>
                <w:noProof/>
                <w:webHidden/>
              </w:rPr>
              <w:fldChar w:fldCharType="end"/>
            </w:r>
          </w:hyperlink>
        </w:p>
        <w:p w14:paraId="24EAFBA5" w14:textId="345B0293"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2" w:history="1">
            <w:r w:rsidRPr="00A821F9">
              <w:rPr>
                <w:rStyle w:val="Hyperlink"/>
                <w:noProof/>
              </w:rPr>
              <w:t>Program area 2: Regulating and ensuring Marine Park user compliance</w:t>
            </w:r>
            <w:r>
              <w:rPr>
                <w:noProof/>
                <w:webHidden/>
              </w:rPr>
              <w:tab/>
            </w:r>
            <w:r>
              <w:rPr>
                <w:noProof/>
                <w:webHidden/>
              </w:rPr>
              <w:fldChar w:fldCharType="begin"/>
            </w:r>
            <w:r>
              <w:rPr>
                <w:noProof/>
                <w:webHidden/>
              </w:rPr>
              <w:instrText xml:space="preserve"> PAGEREF _Toc52869002 \h </w:instrText>
            </w:r>
            <w:r>
              <w:rPr>
                <w:noProof/>
                <w:webHidden/>
              </w:rPr>
            </w:r>
            <w:r>
              <w:rPr>
                <w:noProof/>
                <w:webHidden/>
              </w:rPr>
              <w:fldChar w:fldCharType="separate"/>
            </w:r>
            <w:r>
              <w:rPr>
                <w:noProof/>
                <w:webHidden/>
              </w:rPr>
              <w:t>29</w:t>
            </w:r>
            <w:r>
              <w:rPr>
                <w:noProof/>
                <w:webHidden/>
              </w:rPr>
              <w:fldChar w:fldCharType="end"/>
            </w:r>
          </w:hyperlink>
        </w:p>
        <w:p w14:paraId="65C4BC8F" w14:textId="2F8D43A4"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3" w:history="1">
            <w:r w:rsidRPr="00A821F9">
              <w:rPr>
                <w:rStyle w:val="Hyperlink"/>
                <w:noProof/>
              </w:rPr>
              <w:t>Key achievements</w:t>
            </w:r>
            <w:r>
              <w:rPr>
                <w:noProof/>
                <w:webHidden/>
              </w:rPr>
              <w:tab/>
            </w:r>
            <w:r>
              <w:rPr>
                <w:noProof/>
                <w:webHidden/>
              </w:rPr>
              <w:fldChar w:fldCharType="begin"/>
            </w:r>
            <w:r>
              <w:rPr>
                <w:noProof/>
                <w:webHidden/>
              </w:rPr>
              <w:instrText xml:space="preserve"> PAGEREF _Toc52869003 \h </w:instrText>
            </w:r>
            <w:r>
              <w:rPr>
                <w:noProof/>
                <w:webHidden/>
              </w:rPr>
            </w:r>
            <w:r>
              <w:rPr>
                <w:noProof/>
                <w:webHidden/>
              </w:rPr>
              <w:fldChar w:fldCharType="separate"/>
            </w:r>
            <w:r>
              <w:rPr>
                <w:noProof/>
                <w:webHidden/>
              </w:rPr>
              <w:t>29</w:t>
            </w:r>
            <w:r>
              <w:rPr>
                <w:noProof/>
                <w:webHidden/>
              </w:rPr>
              <w:fldChar w:fldCharType="end"/>
            </w:r>
          </w:hyperlink>
        </w:p>
        <w:p w14:paraId="4782AF10" w14:textId="522A89F0"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4" w:history="1">
            <w:r w:rsidRPr="00A821F9">
              <w:rPr>
                <w:rStyle w:val="Hyperlink"/>
                <w:noProof/>
              </w:rPr>
              <w:t>Performance results</w:t>
            </w:r>
            <w:r>
              <w:rPr>
                <w:noProof/>
                <w:webHidden/>
              </w:rPr>
              <w:tab/>
            </w:r>
            <w:r>
              <w:rPr>
                <w:noProof/>
                <w:webHidden/>
              </w:rPr>
              <w:fldChar w:fldCharType="begin"/>
            </w:r>
            <w:r>
              <w:rPr>
                <w:noProof/>
                <w:webHidden/>
              </w:rPr>
              <w:instrText xml:space="preserve"> PAGEREF _Toc52869004 \h </w:instrText>
            </w:r>
            <w:r>
              <w:rPr>
                <w:noProof/>
                <w:webHidden/>
              </w:rPr>
            </w:r>
            <w:r>
              <w:rPr>
                <w:noProof/>
                <w:webHidden/>
              </w:rPr>
              <w:fldChar w:fldCharType="separate"/>
            </w:r>
            <w:r>
              <w:rPr>
                <w:noProof/>
                <w:webHidden/>
              </w:rPr>
              <w:t>30</w:t>
            </w:r>
            <w:r>
              <w:rPr>
                <w:noProof/>
                <w:webHidden/>
              </w:rPr>
              <w:fldChar w:fldCharType="end"/>
            </w:r>
          </w:hyperlink>
        </w:p>
        <w:p w14:paraId="7B82CEFA" w14:textId="4C5CF1E6"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5" w:history="1">
            <w:r w:rsidRPr="00A821F9">
              <w:rPr>
                <w:rStyle w:val="Hyperlink"/>
                <w:noProof/>
              </w:rPr>
              <w:t>Results against performance criteria</w:t>
            </w:r>
            <w:r>
              <w:rPr>
                <w:noProof/>
                <w:webHidden/>
              </w:rPr>
              <w:tab/>
            </w:r>
            <w:r>
              <w:rPr>
                <w:noProof/>
                <w:webHidden/>
              </w:rPr>
              <w:fldChar w:fldCharType="begin"/>
            </w:r>
            <w:r>
              <w:rPr>
                <w:noProof/>
                <w:webHidden/>
              </w:rPr>
              <w:instrText xml:space="preserve"> PAGEREF _Toc52869005 \h </w:instrText>
            </w:r>
            <w:r>
              <w:rPr>
                <w:noProof/>
                <w:webHidden/>
              </w:rPr>
            </w:r>
            <w:r>
              <w:rPr>
                <w:noProof/>
                <w:webHidden/>
              </w:rPr>
              <w:fldChar w:fldCharType="separate"/>
            </w:r>
            <w:r>
              <w:rPr>
                <w:noProof/>
                <w:webHidden/>
              </w:rPr>
              <w:t>30</w:t>
            </w:r>
            <w:r>
              <w:rPr>
                <w:noProof/>
                <w:webHidden/>
              </w:rPr>
              <w:fldChar w:fldCharType="end"/>
            </w:r>
          </w:hyperlink>
        </w:p>
        <w:p w14:paraId="644B48AD" w14:textId="5A8791DD"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6" w:history="1">
            <w:r w:rsidRPr="00A821F9">
              <w:rPr>
                <w:rStyle w:val="Hyperlink"/>
                <w:noProof/>
              </w:rPr>
              <w:t>Analysis of performance against purpose</w:t>
            </w:r>
            <w:r>
              <w:rPr>
                <w:noProof/>
                <w:webHidden/>
              </w:rPr>
              <w:tab/>
            </w:r>
            <w:r>
              <w:rPr>
                <w:noProof/>
                <w:webHidden/>
              </w:rPr>
              <w:fldChar w:fldCharType="begin"/>
            </w:r>
            <w:r>
              <w:rPr>
                <w:noProof/>
                <w:webHidden/>
              </w:rPr>
              <w:instrText xml:space="preserve"> PAGEREF _Toc52869006 \h </w:instrText>
            </w:r>
            <w:r>
              <w:rPr>
                <w:noProof/>
                <w:webHidden/>
              </w:rPr>
            </w:r>
            <w:r>
              <w:rPr>
                <w:noProof/>
                <w:webHidden/>
              </w:rPr>
              <w:fldChar w:fldCharType="separate"/>
            </w:r>
            <w:r>
              <w:rPr>
                <w:noProof/>
                <w:webHidden/>
              </w:rPr>
              <w:t>54</w:t>
            </w:r>
            <w:r>
              <w:rPr>
                <w:noProof/>
                <w:webHidden/>
              </w:rPr>
              <w:fldChar w:fldCharType="end"/>
            </w:r>
          </w:hyperlink>
        </w:p>
        <w:p w14:paraId="372FF86E" w14:textId="3F2DDDE9"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7" w:history="1">
            <w:r w:rsidRPr="00A821F9">
              <w:rPr>
                <w:rStyle w:val="Hyperlink"/>
                <w:noProof/>
              </w:rPr>
              <w:t>Program area 3: Educating and fostering stewardship to enhance protection of the Reef</w:t>
            </w:r>
            <w:r>
              <w:rPr>
                <w:noProof/>
                <w:webHidden/>
              </w:rPr>
              <w:tab/>
            </w:r>
            <w:r>
              <w:rPr>
                <w:noProof/>
                <w:webHidden/>
              </w:rPr>
              <w:fldChar w:fldCharType="begin"/>
            </w:r>
            <w:r>
              <w:rPr>
                <w:noProof/>
                <w:webHidden/>
              </w:rPr>
              <w:instrText xml:space="preserve"> PAGEREF _Toc52869007 \h </w:instrText>
            </w:r>
            <w:r>
              <w:rPr>
                <w:noProof/>
                <w:webHidden/>
              </w:rPr>
            </w:r>
            <w:r>
              <w:rPr>
                <w:noProof/>
                <w:webHidden/>
              </w:rPr>
              <w:fldChar w:fldCharType="separate"/>
            </w:r>
            <w:r>
              <w:rPr>
                <w:noProof/>
                <w:webHidden/>
              </w:rPr>
              <w:t>56</w:t>
            </w:r>
            <w:r>
              <w:rPr>
                <w:noProof/>
                <w:webHidden/>
              </w:rPr>
              <w:fldChar w:fldCharType="end"/>
            </w:r>
          </w:hyperlink>
        </w:p>
        <w:p w14:paraId="465A56CC" w14:textId="53025D90"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8" w:history="1">
            <w:r w:rsidRPr="00A821F9">
              <w:rPr>
                <w:rStyle w:val="Hyperlink"/>
                <w:noProof/>
              </w:rPr>
              <w:t>Key achievements</w:t>
            </w:r>
            <w:r>
              <w:rPr>
                <w:noProof/>
                <w:webHidden/>
              </w:rPr>
              <w:tab/>
            </w:r>
            <w:r>
              <w:rPr>
                <w:noProof/>
                <w:webHidden/>
              </w:rPr>
              <w:fldChar w:fldCharType="begin"/>
            </w:r>
            <w:r>
              <w:rPr>
                <w:noProof/>
                <w:webHidden/>
              </w:rPr>
              <w:instrText xml:space="preserve"> PAGEREF _Toc52869008 \h </w:instrText>
            </w:r>
            <w:r>
              <w:rPr>
                <w:noProof/>
                <w:webHidden/>
              </w:rPr>
            </w:r>
            <w:r>
              <w:rPr>
                <w:noProof/>
                <w:webHidden/>
              </w:rPr>
              <w:fldChar w:fldCharType="separate"/>
            </w:r>
            <w:r>
              <w:rPr>
                <w:noProof/>
                <w:webHidden/>
              </w:rPr>
              <w:t>56</w:t>
            </w:r>
            <w:r>
              <w:rPr>
                <w:noProof/>
                <w:webHidden/>
              </w:rPr>
              <w:fldChar w:fldCharType="end"/>
            </w:r>
          </w:hyperlink>
        </w:p>
        <w:p w14:paraId="12C0AADA" w14:textId="4229BDBF"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09" w:history="1">
            <w:r w:rsidRPr="00A821F9">
              <w:rPr>
                <w:rStyle w:val="Hyperlink"/>
                <w:noProof/>
              </w:rPr>
              <w:t>Performance results</w:t>
            </w:r>
            <w:r>
              <w:rPr>
                <w:noProof/>
                <w:webHidden/>
              </w:rPr>
              <w:tab/>
            </w:r>
            <w:r>
              <w:rPr>
                <w:noProof/>
                <w:webHidden/>
              </w:rPr>
              <w:fldChar w:fldCharType="begin"/>
            </w:r>
            <w:r>
              <w:rPr>
                <w:noProof/>
                <w:webHidden/>
              </w:rPr>
              <w:instrText xml:space="preserve"> PAGEREF _Toc52869009 \h </w:instrText>
            </w:r>
            <w:r>
              <w:rPr>
                <w:noProof/>
                <w:webHidden/>
              </w:rPr>
            </w:r>
            <w:r>
              <w:rPr>
                <w:noProof/>
                <w:webHidden/>
              </w:rPr>
              <w:fldChar w:fldCharType="separate"/>
            </w:r>
            <w:r>
              <w:rPr>
                <w:noProof/>
                <w:webHidden/>
              </w:rPr>
              <w:t>57</w:t>
            </w:r>
            <w:r>
              <w:rPr>
                <w:noProof/>
                <w:webHidden/>
              </w:rPr>
              <w:fldChar w:fldCharType="end"/>
            </w:r>
          </w:hyperlink>
        </w:p>
        <w:p w14:paraId="04671F67" w14:textId="04C74D96"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10" w:history="1">
            <w:r w:rsidRPr="00A821F9">
              <w:rPr>
                <w:rStyle w:val="Hyperlink"/>
                <w:noProof/>
              </w:rPr>
              <w:t>Results against performance criteria</w:t>
            </w:r>
            <w:r>
              <w:rPr>
                <w:noProof/>
                <w:webHidden/>
              </w:rPr>
              <w:tab/>
            </w:r>
            <w:r>
              <w:rPr>
                <w:noProof/>
                <w:webHidden/>
              </w:rPr>
              <w:fldChar w:fldCharType="begin"/>
            </w:r>
            <w:r>
              <w:rPr>
                <w:noProof/>
                <w:webHidden/>
              </w:rPr>
              <w:instrText xml:space="preserve"> PAGEREF _Toc52869010 \h </w:instrText>
            </w:r>
            <w:r>
              <w:rPr>
                <w:noProof/>
                <w:webHidden/>
              </w:rPr>
            </w:r>
            <w:r>
              <w:rPr>
                <w:noProof/>
                <w:webHidden/>
              </w:rPr>
              <w:fldChar w:fldCharType="separate"/>
            </w:r>
            <w:r>
              <w:rPr>
                <w:noProof/>
                <w:webHidden/>
              </w:rPr>
              <w:t>57</w:t>
            </w:r>
            <w:r>
              <w:rPr>
                <w:noProof/>
                <w:webHidden/>
              </w:rPr>
              <w:fldChar w:fldCharType="end"/>
            </w:r>
          </w:hyperlink>
        </w:p>
        <w:p w14:paraId="032C5A5C" w14:textId="3AE65C88"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11" w:history="1">
            <w:r w:rsidRPr="00A821F9">
              <w:rPr>
                <w:rStyle w:val="Hyperlink"/>
                <w:noProof/>
              </w:rPr>
              <w:t>Analysis of performance against purpose</w:t>
            </w:r>
            <w:r>
              <w:rPr>
                <w:noProof/>
                <w:webHidden/>
              </w:rPr>
              <w:tab/>
            </w:r>
            <w:r>
              <w:rPr>
                <w:noProof/>
                <w:webHidden/>
              </w:rPr>
              <w:fldChar w:fldCharType="begin"/>
            </w:r>
            <w:r>
              <w:rPr>
                <w:noProof/>
                <w:webHidden/>
              </w:rPr>
              <w:instrText xml:space="preserve"> PAGEREF _Toc52869011 \h </w:instrText>
            </w:r>
            <w:r>
              <w:rPr>
                <w:noProof/>
                <w:webHidden/>
              </w:rPr>
            </w:r>
            <w:r>
              <w:rPr>
                <w:noProof/>
                <w:webHidden/>
              </w:rPr>
              <w:fldChar w:fldCharType="separate"/>
            </w:r>
            <w:r>
              <w:rPr>
                <w:noProof/>
                <w:webHidden/>
              </w:rPr>
              <w:t>68</w:t>
            </w:r>
            <w:r>
              <w:rPr>
                <w:noProof/>
                <w:webHidden/>
              </w:rPr>
              <w:fldChar w:fldCharType="end"/>
            </w:r>
          </w:hyperlink>
        </w:p>
        <w:p w14:paraId="579327C7" w14:textId="02051DB2"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12" w:history="1">
            <w:r w:rsidRPr="00A821F9">
              <w:rPr>
                <w:rStyle w:val="Hyperlink"/>
                <w:noProof/>
              </w:rPr>
              <w:t>Case study: Be Reef Smart</w:t>
            </w:r>
            <w:r>
              <w:rPr>
                <w:noProof/>
                <w:webHidden/>
              </w:rPr>
              <w:tab/>
            </w:r>
            <w:r>
              <w:rPr>
                <w:noProof/>
                <w:webHidden/>
              </w:rPr>
              <w:fldChar w:fldCharType="begin"/>
            </w:r>
            <w:r>
              <w:rPr>
                <w:noProof/>
                <w:webHidden/>
              </w:rPr>
              <w:instrText xml:space="preserve"> PAGEREF _Toc52869012 \h </w:instrText>
            </w:r>
            <w:r>
              <w:rPr>
                <w:noProof/>
                <w:webHidden/>
              </w:rPr>
            </w:r>
            <w:r>
              <w:rPr>
                <w:noProof/>
                <w:webHidden/>
              </w:rPr>
              <w:fldChar w:fldCharType="separate"/>
            </w:r>
            <w:r>
              <w:rPr>
                <w:noProof/>
                <w:webHidden/>
              </w:rPr>
              <w:t>69</w:t>
            </w:r>
            <w:r>
              <w:rPr>
                <w:noProof/>
                <w:webHidden/>
              </w:rPr>
              <w:fldChar w:fldCharType="end"/>
            </w:r>
          </w:hyperlink>
        </w:p>
        <w:p w14:paraId="4369EB84" w14:textId="031DA023"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13" w:history="1">
            <w:r w:rsidRPr="00A821F9">
              <w:rPr>
                <w:rStyle w:val="Hyperlink"/>
                <w:noProof/>
              </w:rPr>
              <w:t>Program area 4: Enhancing Reef resilience through continuous improvement and new initiatives across all aspects of management</w:t>
            </w:r>
            <w:r>
              <w:rPr>
                <w:noProof/>
                <w:webHidden/>
              </w:rPr>
              <w:tab/>
            </w:r>
            <w:r>
              <w:rPr>
                <w:noProof/>
                <w:webHidden/>
              </w:rPr>
              <w:fldChar w:fldCharType="begin"/>
            </w:r>
            <w:r>
              <w:rPr>
                <w:noProof/>
                <w:webHidden/>
              </w:rPr>
              <w:instrText xml:space="preserve"> PAGEREF _Toc52869013 \h </w:instrText>
            </w:r>
            <w:r>
              <w:rPr>
                <w:noProof/>
                <w:webHidden/>
              </w:rPr>
            </w:r>
            <w:r>
              <w:rPr>
                <w:noProof/>
                <w:webHidden/>
              </w:rPr>
              <w:fldChar w:fldCharType="separate"/>
            </w:r>
            <w:r>
              <w:rPr>
                <w:noProof/>
                <w:webHidden/>
              </w:rPr>
              <w:t>70</w:t>
            </w:r>
            <w:r>
              <w:rPr>
                <w:noProof/>
                <w:webHidden/>
              </w:rPr>
              <w:fldChar w:fldCharType="end"/>
            </w:r>
          </w:hyperlink>
        </w:p>
        <w:p w14:paraId="517CF8D9" w14:textId="75E91D83"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14" w:history="1">
            <w:r w:rsidRPr="00A821F9">
              <w:rPr>
                <w:rStyle w:val="Hyperlink"/>
                <w:noProof/>
              </w:rPr>
              <w:t>Key achievements</w:t>
            </w:r>
            <w:r>
              <w:rPr>
                <w:noProof/>
                <w:webHidden/>
              </w:rPr>
              <w:tab/>
            </w:r>
            <w:r>
              <w:rPr>
                <w:noProof/>
                <w:webHidden/>
              </w:rPr>
              <w:fldChar w:fldCharType="begin"/>
            </w:r>
            <w:r>
              <w:rPr>
                <w:noProof/>
                <w:webHidden/>
              </w:rPr>
              <w:instrText xml:space="preserve"> PAGEREF _Toc52869014 \h </w:instrText>
            </w:r>
            <w:r>
              <w:rPr>
                <w:noProof/>
                <w:webHidden/>
              </w:rPr>
            </w:r>
            <w:r>
              <w:rPr>
                <w:noProof/>
                <w:webHidden/>
              </w:rPr>
              <w:fldChar w:fldCharType="separate"/>
            </w:r>
            <w:r>
              <w:rPr>
                <w:noProof/>
                <w:webHidden/>
              </w:rPr>
              <w:t>70</w:t>
            </w:r>
            <w:r>
              <w:rPr>
                <w:noProof/>
                <w:webHidden/>
              </w:rPr>
              <w:fldChar w:fldCharType="end"/>
            </w:r>
          </w:hyperlink>
        </w:p>
        <w:p w14:paraId="42638B20" w14:textId="134C0C16"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15" w:history="1">
            <w:r w:rsidRPr="00A821F9">
              <w:rPr>
                <w:rStyle w:val="Hyperlink"/>
                <w:noProof/>
              </w:rPr>
              <w:t>Performance results</w:t>
            </w:r>
            <w:r>
              <w:rPr>
                <w:noProof/>
                <w:webHidden/>
              </w:rPr>
              <w:tab/>
            </w:r>
            <w:r>
              <w:rPr>
                <w:noProof/>
                <w:webHidden/>
              </w:rPr>
              <w:fldChar w:fldCharType="begin"/>
            </w:r>
            <w:r>
              <w:rPr>
                <w:noProof/>
                <w:webHidden/>
              </w:rPr>
              <w:instrText xml:space="preserve"> PAGEREF _Toc52869015 \h </w:instrText>
            </w:r>
            <w:r>
              <w:rPr>
                <w:noProof/>
                <w:webHidden/>
              </w:rPr>
            </w:r>
            <w:r>
              <w:rPr>
                <w:noProof/>
                <w:webHidden/>
              </w:rPr>
              <w:fldChar w:fldCharType="separate"/>
            </w:r>
            <w:r>
              <w:rPr>
                <w:noProof/>
                <w:webHidden/>
              </w:rPr>
              <w:t>71</w:t>
            </w:r>
            <w:r>
              <w:rPr>
                <w:noProof/>
                <w:webHidden/>
              </w:rPr>
              <w:fldChar w:fldCharType="end"/>
            </w:r>
          </w:hyperlink>
        </w:p>
        <w:p w14:paraId="7FDD32D9" w14:textId="55FF4F63"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16" w:history="1">
            <w:r w:rsidRPr="00A821F9">
              <w:rPr>
                <w:rStyle w:val="Hyperlink"/>
                <w:noProof/>
              </w:rPr>
              <w:t>Results against performance criteria</w:t>
            </w:r>
            <w:r>
              <w:rPr>
                <w:noProof/>
                <w:webHidden/>
              </w:rPr>
              <w:tab/>
            </w:r>
            <w:r>
              <w:rPr>
                <w:noProof/>
                <w:webHidden/>
              </w:rPr>
              <w:fldChar w:fldCharType="begin"/>
            </w:r>
            <w:r>
              <w:rPr>
                <w:noProof/>
                <w:webHidden/>
              </w:rPr>
              <w:instrText xml:space="preserve"> PAGEREF _Toc52869016 \h </w:instrText>
            </w:r>
            <w:r>
              <w:rPr>
                <w:noProof/>
                <w:webHidden/>
              </w:rPr>
            </w:r>
            <w:r>
              <w:rPr>
                <w:noProof/>
                <w:webHidden/>
              </w:rPr>
              <w:fldChar w:fldCharType="separate"/>
            </w:r>
            <w:r>
              <w:rPr>
                <w:noProof/>
                <w:webHidden/>
              </w:rPr>
              <w:t>71</w:t>
            </w:r>
            <w:r>
              <w:rPr>
                <w:noProof/>
                <w:webHidden/>
              </w:rPr>
              <w:fldChar w:fldCharType="end"/>
            </w:r>
          </w:hyperlink>
        </w:p>
        <w:p w14:paraId="63F4A212" w14:textId="1B526539"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17" w:history="1">
            <w:r w:rsidRPr="00A821F9">
              <w:rPr>
                <w:rStyle w:val="Hyperlink"/>
                <w:noProof/>
              </w:rPr>
              <w:t>Analysis of performance against purpose</w:t>
            </w:r>
            <w:r>
              <w:rPr>
                <w:noProof/>
                <w:webHidden/>
              </w:rPr>
              <w:tab/>
            </w:r>
            <w:r>
              <w:rPr>
                <w:noProof/>
                <w:webHidden/>
              </w:rPr>
              <w:fldChar w:fldCharType="begin"/>
            </w:r>
            <w:r>
              <w:rPr>
                <w:noProof/>
                <w:webHidden/>
              </w:rPr>
              <w:instrText xml:space="preserve"> PAGEREF _Toc52869017 \h </w:instrText>
            </w:r>
            <w:r>
              <w:rPr>
                <w:noProof/>
                <w:webHidden/>
              </w:rPr>
            </w:r>
            <w:r>
              <w:rPr>
                <w:noProof/>
                <w:webHidden/>
              </w:rPr>
              <w:fldChar w:fldCharType="separate"/>
            </w:r>
            <w:r>
              <w:rPr>
                <w:noProof/>
                <w:webHidden/>
              </w:rPr>
              <w:t>76</w:t>
            </w:r>
            <w:r>
              <w:rPr>
                <w:noProof/>
                <w:webHidden/>
              </w:rPr>
              <w:fldChar w:fldCharType="end"/>
            </w:r>
          </w:hyperlink>
        </w:p>
        <w:p w14:paraId="3AFA7477" w14:textId="49B01C58"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18" w:history="1">
            <w:r w:rsidRPr="00A821F9">
              <w:rPr>
                <w:rStyle w:val="Hyperlink"/>
                <w:noProof/>
              </w:rPr>
              <w:t>Case study: Conservation action to control a coral-eating pest in the Capricorn Bunker Group</w:t>
            </w:r>
            <w:r>
              <w:rPr>
                <w:noProof/>
                <w:webHidden/>
              </w:rPr>
              <w:tab/>
            </w:r>
            <w:r>
              <w:rPr>
                <w:noProof/>
                <w:webHidden/>
              </w:rPr>
              <w:fldChar w:fldCharType="begin"/>
            </w:r>
            <w:r>
              <w:rPr>
                <w:noProof/>
                <w:webHidden/>
              </w:rPr>
              <w:instrText xml:space="preserve"> PAGEREF _Toc52869018 \h </w:instrText>
            </w:r>
            <w:r>
              <w:rPr>
                <w:noProof/>
                <w:webHidden/>
              </w:rPr>
            </w:r>
            <w:r>
              <w:rPr>
                <w:noProof/>
                <w:webHidden/>
              </w:rPr>
              <w:fldChar w:fldCharType="separate"/>
            </w:r>
            <w:r>
              <w:rPr>
                <w:noProof/>
                <w:webHidden/>
              </w:rPr>
              <w:t>78</w:t>
            </w:r>
            <w:r>
              <w:rPr>
                <w:noProof/>
                <w:webHidden/>
              </w:rPr>
              <w:fldChar w:fldCharType="end"/>
            </w:r>
          </w:hyperlink>
        </w:p>
        <w:p w14:paraId="3552D099" w14:textId="407FF79C" w:rsidR="00D77128" w:rsidRDefault="00D77128">
          <w:pPr>
            <w:pStyle w:val="TOC1"/>
            <w:tabs>
              <w:tab w:val="right" w:leader="dot" w:pos="9350"/>
            </w:tabs>
            <w:rPr>
              <w:rFonts w:asciiTheme="minorHAnsi" w:eastAsiaTheme="minorEastAsia" w:hAnsiTheme="minorHAnsi" w:cstheme="minorBidi"/>
              <w:noProof/>
              <w:color w:val="auto"/>
              <w:szCs w:val="22"/>
            </w:rPr>
          </w:pPr>
          <w:hyperlink w:anchor="_Toc52869019" w:history="1">
            <w:r w:rsidRPr="00A821F9">
              <w:rPr>
                <w:rStyle w:val="Hyperlink"/>
                <w:noProof/>
              </w:rPr>
              <w:t>Part 4 Management and Accountability</w:t>
            </w:r>
            <w:r>
              <w:rPr>
                <w:noProof/>
                <w:webHidden/>
              </w:rPr>
              <w:tab/>
            </w:r>
            <w:r>
              <w:rPr>
                <w:noProof/>
                <w:webHidden/>
              </w:rPr>
              <w:fldChar w:fldCharType="begin"/>
            </w:r>
            <w:r>
              <w:rPr>
                <w:noProof/>
                <w:webHidden/>
              </w:rPr>
              <w:instrText xml:space="preserve"> PAGEREF _Toc52869019 \h </w:instrText>
            </w:r>
            <w:r>
              <w:rPr>
                <w:noProof/>
                <w:webHidden/>
              </w:rPr>
            </w:r>
            <w:r>
              <w:rPr>
                <w:noProof/>
                <w:webHidden/>
              </w:rPr>
              <w:fldChar w:fldCharType="separate"/>
            </w:r>
            <w:r>
              <w:rPr>
                <w:noProof/>
                <w:webHidden/>
              </w:rPr>
              <w:t>79</w:t>
            </w:r>
            <w:r>
              <w:rPr>
                <w:noProof/>
                <w:webHidden/>
              </w:rPr>
              <w:fldChar w:fldCharType="end"/>
            </w:r>
          </w:hyperlink>
        </w:p>
        <w:p w14:paraId="45194F7B" w14:textId="35EB2621"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0" w:history="1">
            <w:r w:rsidRPr="00A821F9">
              <w:rPr>
                <w:rStyle w:val="Hyperlink"/>
                <w:noProof/>
              </w:rPr>
              <w:t>Governance review</w:t>
            </w:r>
            <w:r>
              <w:rPr>
                <w:noProof/>
                <w:webHidden/>
              </w:rPr>
              <w:tab/>
            </w:r>
            <w:r>
              <w:rPr>
                <w:noProof/>
                <w:webHidden/>
              </w:rPr>
              <w:fldChar w:fldCharType="begin"/>
            </w:r>
            <w:r>
              <w:rPr>
                <w:noProof/>
                <w:webHidden/>
              </w:rPr>
              <w:instrText xml:space="preserve"> PAGEREF _Toc52869020 \h </w:instrText>
            </w:r>
            <w:r>
              <w:rPr>
                <w:noProof/>
                <w:webHidden/>
              </w:rPr>
            </w:r>
            <w:r>
              <w:rPr>
                <w:noProof/>
                <w:webHidden/>
              </w:rPr>
              <w:fldChar w:fldCharType="separate"/>
            </w:r>
            <w:r>
              <w:rPr>
                <w:noProof/>
                <w:webHidden/>
              </w:rPr>
              <w:t>79</w:t>
            </w:r>
            <w:r>
              <w:rPr>
                <w:noProof/>
                <w:webHidden/>
              </w:rPr>
              <w:fldChar w:fldCharType="end"/>
            </w:r>
          </w:hyperlink>
        </w:p>
        <w:p w14:paraId="770AE99D" w14:textId="61AF17AE"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1" w:history="1">
            <w:r w:rsidRPr="00A821F9">
              <w:rPr>
                <w:rStyle w:val="Hyperlink"/>
                <w:noProof/>
              </w:rPr>
              <w:t>Great Barrier Reef Marine Park Authority Board</w:t>
            </w:r>
            <w:r>
              <w:rPr>
                <w:noProof/>
                <w:webHidden/>
              </w:rPr>
              <w:tab/>
            </w:r>
            <w:r>
              <w:rPr>
                <w:noProof/>
                <w:webHidden/>
              </w:rPr>
              <w:fldChar w:fldCharType="begin"/>
            </w:r>
            <w:r>
              <w:rPr>
                <w:noProof/>
                <w:webHidden/>
              </w:rPr>
              <w:instrText xml:space="preserve"> PAGEREF _Toc52869021 \h </w:instrText>
            </w:r>
            <w:r>
              <w:rPr>
                <w:noProof/>
                <w:webHidden/>
              </w:rPr>
            </w:r>
            <w:r>
              <w:rPr>
                <w:noProof/>
                <w:webHidden/>
              </w:rPr>
              <w:fldChar w:fldCharType="separate"/>
            </w:r>
            <w:r>
              <w:rPr>
                <w:noProof/>
                <w:webHidden/>
              </w:rPr>
              <w:t>79</w:t>
            </w:r>
            <w:r>
              <w:rPr>
                <w:noProof/>
                <w:webHidden/>
              </w:rPr>
              <w:fldChar w:fldCharType="end"/>
            </w:r>
          </w:hyperlink>
        </w:p>
        <w:p w14:paraId="78B11442" w14:textId="55E8DFE9"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2" w:history="1">
            <w:r w:rsidRPr="00A821F9">
              <w:rPr>
                <w:rStyle w:val="Hyperlink"/>
                <w:noProof/>
                <w:lang w:eastAsia="en-US"/>
              </w:rPr>
              <w:t>Senior executive</w:t>
            </w:r>
            <w:r>
              <w:rPr>
                <w:noProof/>
                <w:webHidden/>
              </w:rPr>
              <w:tab/>
            </w:r>
            <w:r>
              <w:rPr>
                <w:noProof/>
                <w:webHidden/>
              </w:rPr>
              <w:fldChar w:fldCharType="begin"/>
            </w:r>
            <w:r>
              <w:rPr>
                <w:noProof/>
                <w:webHidden/>
              </w:rPr>
              <w:instrText xml:space="preserve"> PAGEREF _Toc52869022 \h </w:instrText>
            </w:r>
            <w:r>
              <w:rPr>
                <w:noProof/>
                <w:webHidden/>
              </w:rPr>
            </w:r>
            <w:r>
              <w:rPr>
                <w:noProof/>
                <w:webHidden/>
              </w:rPr>
              <w:fldChar w:fldCharType="separate"/>
            </w:r>
            <w:r>
              <w:rPr>
                <w:noProof/>
                <w:webHidden/>
              </w:rPr>
              <w:t>84</w:t>
            </w:r>
            <w:r>
              <w:rPr>
                <w:noProof/>
                <w:webHidden/>
              </w:rPr>
              <w:fldChar w:fldCharType="end"/>
            </w:r>
          </w:hyperlink>
        </w:p>
        <w:p w14:paraId="3C631B4B" w14:textId="64E4908E"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3" w:history="1">
            <w:r w:rsidRPr="00A821F9">
              <w:rPr>
                <w:rStyle w:val="Hyperlink"/>
                <w:noProof/>
                <w:lang w:eastAsia="en-US"/>
              </w:rPr>
              <w:t>Audit and Risk Management Committee</w:t>
            </w:r>
            <w:r>
              <w:rPr>
                <w:noProof/>
                <w:webHidden/>
              </w:rPr>
              <w:tab/>
            </w:r>
            <w:r>
              <w:rPr>
                <w:noProof/>
                <w:webHidden/>
              </w:rPr>
              <w:fldChar w:fldCharType="begin"/>
            </w:r>
            <w:r>
              <w:rPr>
                <w:noProof/>
                <w:webHidden/>
              </w:rPr>
              <w:instrText xml:space="preserve"> PAGEREF _Toc52869023 \h </w:instrText>
            </w:r>
            <w:r>
              <w:rPr>
                <w:noProof/>
                <w:webHidden/>
              </w:rPr>
            </w:r>
            <w:r>
              <w:rPr>
                <w:noProof/>
                <w:webHidden/>
              </w:rPr>
              <w:fldChar w:fldCharType="separate"/>
            </w:r>
            <w:r>
              <w:rPr>
                <w:noProof/>
                <w:webHidden/>
              </w:rPr>
              <w:t>85</w:t>
            </w:r>
            <w:r>
              <w:rPr>
                <w:noProof/>
                <w:webHidden/>
              </w:rPr>
              <w:fldChar w:fldCharType="end"/>
            </w:r>
          </w:hyperlink>
        </w:p>
        <w:p w14:paraId="411AD4B4" w14:textId="5A544ADB"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4" w:history="1">
            <w:r w:rsidRPr="00A821F9">
              <w:rPr>
                <w:rStyle w:val="Hyperlink"/>
                <w:noProof/>
                <w:lang w:eastAsia="en-US"/>
              </w:rPr>
              <w:t>Risk management</w:t>
            </w:r>
            <w:r>
              <w:rPr>
                <w:noProof/>
                <w:webHidden/>
              </w:rPr>
              <w:tab/>
            </w:r>
            <w:r>
              <w:rPr>
                <w:noProof/>
                <w:webHidden/>
              </w:rPr>
              <w:fldChar w:fldCharType="begin"/>
            </w:r>
            <w:r>
              <w:rPr>
                <w:noProof/>
                <w:webHidden/>
              </w:rPr>
              <w:instrText xml:space="preserve"> PAGEREF _Toc52869024 \h </w:instrText>
            </w:r>
            <w:r>
              <w:rPr>
                <w:noProof/>
                <w:webHidden/>
              </w:rPr>
            </w:r>
            <w:r>
              <w:rPr>
                <w:noProof/>
                <w:webHidden/>
              </w:rPr>
              <w:fldChar w:fldCharType="separate"/>
            </w:r>
            <w:r>
              <w:rPr>
                <w:noProof/>
                <w:webHidden/>
              </w:rPr>
              <w:t>88</w:t>
            </w:r>
            <w:r>
              <w:rPr>
                <w:noProof/>
                <w:webHidden/>
              </w:rPr>
              <w:fldChar w:fldCharType="end"/>
            </w:r>
          </w:hyperlink>
        </w:p>
        <w:p w14:paraId="3D5EC9AB" w14:textId="3D1CC8ED"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5" w:history="1">
            <w:r w:rsidRPr="00A821F9">
              <w:rPr>
                <w:rStyle w:val="Hyperlink"/>
                <w:noProof/>
                <w:lang w:eastAsia="en-US"/>
              </w:rPr>
              <w:t>Reflect Reconciliation Action Plan</w:t>
            </w:r>
            <w:r>
              <w:rPr>
                <w:noProof/>
                <w:webHidden/>
              </w:rPr>
              <w:tab/>
            </w:r>
            <w:r>
              <w:rPr>
                <w:noProof/>
                <w:webHidden/>
              </w:rPr>
              <w:fldChar w:fldCharType="begin"/>
            </w:r>
            <w:r>
              <w:rPr>
                <w:noProof/>
                <w:webHidden/>
              </w:rPr>
              <w:instrText xml:space="preserve"> PAGEREF _Toc52869025 \h </w:instrText>
            </w:r>
            <w:r>
              <w:rPr>
                <w:noProof/>
                <w:webHidden/>
              </w:rPr>
            </w:r>
            <w:r>
              <w:rPr>
                <w:noProof/>
                <w:webHidden/>
              </w:rPr>
              <w:fldChar w:fldCharType="separate"/>
            </w:r>
            <w:r>
              <w:rPr>
                <w:noProof/>
                <w:webHidden/>
              </w:rPr>
              <w:t>89</w:t>
            </w:r>
            <w:r>
              <w:rPr>
                <w:noProof/>
                <w:webHidden/>
              </w:rPr>
              <w:fldChar w:fldCharType="end"/>
            </w:r>
          </w:hyperlink>
        </w:p>
        <w:p w14:paraId="786B7B83" w14:textId="41444DB3"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6" w:history="1">
            <w:r w:rsidRPr="00A821F9">
              <w:rPr>
                <w:rStyle w:val="Hyperlink"/>
                <w:noProof/>
                <w:lang w:eastAsia="en-US"/>
              </w:rPr>
              <w:t>Advisory committees</w:t>
            </w:r>
            <w:r>
              <w:rPr>
                <w:noProof/>
                <w:webHidden/>
              </w:rPr>
              <w:tab/>
            </w:r>
            <w:r>
              <w:rPr>
                <w:noProof/>
                <w:webHidden/>
              </w:rPr>
              <w:fldChar w:fldCharType="begin"/>
            </w:r>
            <w:r>
              <w:rPr>
                <w:noProof/>
                <w:webHidden/>
              </w:rPr>
              <w:instrText xml:space="preserve"> PAGEREF _Toc52869026 \h </w:instrText>
            </w:r>
            <w:r>
              <w:rPr>
                <w:noProof/>
                <w:webHidden/>
              </w:rPr>
            </w:r>
            <w:r>
              <w:rPr>
                <w:noProof/>
                <w:webHidden/>
              </w:rPr>
              <w:fldChar w:fldCharType="separate"/>
            </w:r>
            <w:r>
              <w:rPr>
                <w:noProof/>
                <w:webHidden/>
              </w:rPr>
              <w:t>89</w:t>
            </w:r>
            <w:r>
              <w:rPr>
                <w:noProof/>
                <w:webHidden/>
              </w:rPr>
              <w:fldChar w:fldCharType="end"/>
            </w:r>
          </w:hyperlink>
        </w:p>
        <w:p w14:paraId="4E6E3AFD" w14:textId="02CE4C08"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7" w:history="1">
            <w:r w:rsidRPr="00A821F9">
              <w:rPr>
                <w:rStyle w:val="Hyperlink"/>
                <w:noProof/>
                <w:lang w:eastAsia="en-US"/>
              </w:rPr>
              <w:t>Corporate and operational plans</w:t>
            </w:r>
            <w:r>
              <w:rPr>
                <w:noProof/>
                <w:webHidden/>
              </w:rPr>
              <w:tab/>
            </w:r>
            <w:r>
              <w:rPr>
                <w:noProof/>
                <w:webHidden/>
              </w:rPr>
              <w:fldChar w:fldCharType="begin"/>
            </w:r>
            <w:r>
              <w:rPr>
                <w:noProof/>
                <w:webHidden/>
              </w:rPr>
              <w:instrText xml:space="preserve"> PAGEREF _Toc52869027 \h </w:instrText>
            </w:r>
            <w:r>
              <w:rPr>
                <w:noProof/>
                <w:webHidden/>
              </w:rPr>
            </w:r>
            <w:r>
              <w:rPr>
                <w:noProof/>
                <w:webHidden/>
              </w:rPr>
              <w:fldChar w:fldCharType="separate"/>
            </w:r>
            <w:r>
              <w:rPr>
                <w:noProof/>
                <w:webHidden/>
              </w:rPr>
              <w:t>90</w:t>
            </w:r>
            <w:r>
              <w:rPr>
                <w:noProof/>
                <w:webHidden/>
              </w:rPr>
              <w:fldChar w:fldCharType="end"/>
            </w:r>
          </w:hyperlink>
        </w:p>
        <w:p w14:paraId="75D9D30C" w14:textId="1FD39195"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8" w:history="1">
            <w:r w:rsidRPr="00A821F9">
              <w:rPr>
                <w:rStyle w:val="Hyperlink"/>
                <w:noProof/>
                <w:lang w:eastAsia="en-US"/>
              </w:rPr>
              <w:t>External scrutiny</w:t>
            </w:r>
            <w:r>
              <w:rPr>
                <w:noProof/>
                <w:webHidden/>
              </w:rPr>
              <w:tab/>
            </w:r>
            <w:r>
              <w:rPr>
                <w:noProof/>
                <w:webHidden/>
              </w:rPr>
              <w:fldChar w:fldCharType="begin"/>
            </w:r>
            <w:r>
              <w:rPr>
                <w:noProof/>
                <w:webHidden/>
              </w:rPr>
              <w:instrText xml:space="preserve"> PAGEREF _Toc52869028 \h </w:instrText>
            </w:r>
            <w:r>
              <w:rPr>
                <w:noProof/>
                <w:webHidden/>
              </w:rPr>
            </w:r>
            <w:r>
              <w:rPr>
                <w:noProof/>
                <w:webHidden/>
              </w:rPr>
              <w:fldChar w:fldCharType="separate"/>
            </w:r>
            <w:r>
              <w:rPr>
                <w:noProof/>
                <w:webHidden/>
              </w:rPr>
              <w:t>92</w:t>
            </w:r>
            <w:r>
              <w:rPr>
                <w:noProof/>
                <w:webHidden/>
              </w:rPr>
              <w:fldChar w:fldCharType="end"/>
            </w:r>
          </w:hyperlink>
        </w:p>
        <w:p w14:paraId="40827D14" w14:textId="4C21AD8F"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29" w:history="1">
            <w:r w:rsidRPr="00A821F9">
              <w:rPr>
                <w:rStyle w:val="Hyperlink"/>
                <w:noProof/>
                <w:lang w:eastAsia="en-US"/>
              </w:rPr>
              <w:t>Management of human resources</w:t>
            </w:r>
            <w:r>
              <w:rPr>
                <w:noProof/>
                <w:webHidden/>
              </w:rPr>
              <w:tab/>
            </w:r>
            <w:r>
              <w:rPr>
                <w:noProof/>
                <w:webHidden/>
              </w:rPr>
              <w:fldChar w:fldCharType="begin"/>
            </w:r>
            <w:r>
              <w:rPr>
                <w:noProof/>
                <w:webHidden/>
              </w:rPr>
              <w:instrText xml:space="preserve"> PAGEREF _Toc52869029 \h </w:instrText>
            </w:r>
            <w:r>
              <w:rPr>
                <w:noProof/>
                <w:webHidden/>
              </w:rPr>
            </w:r>
            <w:r>
              <w:rPr>
                <w:noProof/>
                <w:webHidden/>
              </w:rPr>
              <w:fldChar w:fldCharType="separate"/>
            </w:r>
            <w:r>
              <w:rPr>
                <w:noProof/>
                <w:webHidden/>
              </w:rPr>
              <w:t>93</w:t>
            </w:r>
            <w:r>
              <w:rPr>
                <w:noProof/>
                <w:webHidden/>
              </w:rPr>
              <w:fldChar w:fldCharType="end"/>
            </w:r>
          </w:hyperlink>
        </w:p>
        <w:p w14:paraId="69053CB5" w14:textId="76773179"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30" w:history="1">
            <w:r w:rsidRPr="00A821F9">
              <w:rPr>
                <w:rStyle w:val="Hyperlink"/>
                <w:noProof/>
                <w:lang w:eastAsia="en-US"/>
              </w:rPr>
              <w:t>Business continuity, protective security and property management</w:t>
            </w:r>
            <w:r>
              <w:rPr>
                <w:noProof/>
                <w:webHidden/>
              </w:rPr>
              <w:tab/>
            </w:r>
            <w:r>
              <w:rPr>
                <w:noProof/>
                <w:webHidden/>
              </w:rPr>
              <w:fldChar w:fldCharType="begin"/>
            </w:r>
            <w:r>
              <w:rPr>
                <w:noProof/>
                <w:webHidden/>
              </w:rPr>
              <w:instrText xml:space="preserve"> PAGEREF _Toc52869030 \h </w:instrText>
            </w:r>
            <w:r>
              <w:rPr>
                <w:noProof/>
                <w:webHidden/>
              </w:rPr>
            </w:r>
            <w:r>
              <w:rPr>
                <w:noProof/>
                <w:webHidden/>
              </w:rPr>
              <w:fldChar w:fldCharType="separate"/>
            </w:r>
            <w:r>
              <w:rPr>
                <w:noProof/>
                <w:webHidden/>
              </w:rPr>
              <w:t>98</w:t>
            </w:r>
            <w:r>
              <w:rPr>
                <w:noProof/>
                <w:webHidden/>
              </w:rPr>
              <w:fldChar w:fldCharType="end"/>
            </w:r>
          </w:hyperlink>
        </w:p>
        <w:p w14:paraId="08F6E0CC" w14:textId="660707E3"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31" w:history="1">
            <w:r w:rsidRPr="00A821F9">
              <w:rPr>
                <w:rStyle w:val="Hyperlink"/>
                <w:noProof/>
              </w:rPr>
              <w:t>Asset management</w:t>
            </w:r>
            <w:r>
              <w:rPr>
                <w:noProof/>
                <w:webHidden/>
              </w:rPr>
              <w:tab/>
            </w:r>
            <w:r>
              <w:rPr>
                <w:noProof/>
                <w:webHidden/>
              </w:rPr>
              <w:fldChar w:fldCharType="begin"/>
            </w:r>
            <w:r>
              <w:rPr>
                <w:noProof/>
                <w:webHidden/>
              </w:rPr>
              <w:instrText xml:space="preserve"> PAGEREF _Toc52869031 \h </w:instrText>
            </w:r>
            <w:r>
              <w:rPr>
                <w:noProof/>
                <w:webHidden/>
              </w:rPr>
            </w:r>
            <w:r>
              <w:rPr>
                <w:noProof/>
                <w:webHidden/>
              </w:rPr>
              <w:fldChar w:fldCharType="separate"/>
            </w:r>
            <w:r>
              <w:rPr>
                <w:noProof/>
                <w:webHidden/>
              </w:rPr>
              <w:t>99</w:t>
            </w:r>
            <w:r>
              <w:rPr>
                <w:noProof/>
                <w:webHidden/>
              </w:rPr>
              <w:fldChar w:fldCharType="end"/>
            </w:r>
          </w:hyperlink>
        </w:p>
        <w:p w14:paraId="021A9AF3" w14:textId="5C766597"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32" w:history="1">
            <w:r w:rsidRPr="00A821F9">
              <w:rPr>
                <w:rStyle w:val="Hyperlink"/>
                <w:noProof/>
                <w:lang w:eastAsia="en-US"/>
              </w:rPr>
              <w:t>Purchasing</w:t>
            </w:r>
            <w:r>
              <w:rPr>
                <w:noProof/>
                <w:webHidden/>
              </w:rPr>
              <w:tab/>
            </w:r>
            <w:r>
              <w:rPr>
                <w:noProof/>
                <w:webHidden/>
              </w:rPr>
              <w:fldChar w:fldCharType="begin"/>
            </w:r>
            <w:r>
              <w:rPr>
                <w:noProof/>
                <w:webHidden/>
              </w:rPr>
              <w:instrText xml:space="preserve"> PAGEREF _Toc52869032 \h </w:instrText>
            </w:r>
            <w:r>
              <w:rPr>
                <w:noProof/>
                <w:webHidden/>
              </w:rPr>
            </w:r>
            <w:r>
              <w:rPr>
                <w:noProof/>
                <w:webHidden/>
              </w:rPr>
              <w:fldChar w:fldCharType="separate"/>
            </w:r>
            <w:r>
              <w:rPr>
                <w:noProof/>
                <w:webHidden/>
              </w:rPr>
              <w:t>99</w:t>
            </w:r>
            <w:r>
              <w:rPr>
                <w:noProof/>
                <w:webHidden/>
              </w:rPr>
              <w:fldChar w:fldCharType="end"/>
            </w:r>
          </w:hyperlink>
        </w:p>
        <w:p w14:paraId="51B70F87" w14:textId="5C5DB729" w:rsidR="00D77128" w:rsidRDefault="00D77128">
          <w:pPr>
            <w:pStyle w:val="TOC1"/>
            <w:tabs>
              <w:tab w:val="right" w:leader="dot" w:pos="9350"/>
            </w:tabs>
            <w:rPr>
              <w:rFonts w:asciiTheme="minorHAnsi" w:eastAsiaTheme="minorEastAsia" w:hAnsiTheme="minorHAnsi" w:cstheme="minorBidi"/>
              <w:noProof/>
              <w:color w:val="auto"/>
              <w:szCs w:val="22"/>
            </w:rPr>
          </w:pPr>
          <w:hyperlink w:anchor="_Toc52869033" w:history="1">
            <w:r w:rsidRPr="00A821F9">
              <w:rPr>
                <w:rStyle w:val="Hyperlink"/>
                <w:noProof/>
                <w:lang w:eastAsia="en-US"/>
              </w:rPr>
              <w:t>Part 5 Finances</w:t>
            </w:r>
            <w:r>
              <w:rPr>
                <w:noProof/>
                <w:webHidden/>
              </w:rPr>
              <w:tab/>
            </w:r>
            <w:r>
              <w:rPr>
                <w:noProof/>
                <w:webHidden/>
              </w:rPr>
              <w:fldChar w:fldCharType="begin"/>
            </w:r>
            <w:r>
              <w:rPr>
                <w:noProof/>
                <w:webHidden/>
              </w:rPr>
              <w:instrText xml:space="preserve"> PAGEREF _Toc52869033 \h </w:instrText>
            </w:r>
            <w:r>
              <w:rPr>
                <w:noProof/>
                <w:webHidden/>
              </w:rPr>
            </w:r>
            <w:r>
              <w:rPr>
                <w:noProof/>
                <w:webHidden/>
              </w:rPr>
              <w:fldChar w:fldCharType="separate"/>
            </w:r>
            <w:r>
              <w:rPr>
                <w:noProof/>
                <w:webHidden/>
              </w:rPr>
              <w:t>102</w:t>
            </w:r>
            <w:r>
              <w:rPr>
                <w:noProof/>
                <w:webHidden/>
              </w:rPr>
              <w:fldChar w:fldCharType="end"/>
            </w:r>
          </w:hyperlink>
        </w:p>
        <w:p w14:paraId="76DB912C" w14:textId="7D8000EA" w:rsidR="00D77128" w:rsidRDefault="00D77128">
          <w:pPr>
            <w:pStyle w:val="TOC1"/>
            <w:tabs>
              <w:tab w:val="right" w:leader="dot" w:pos="9350"/>
            </w:tabs>
            <w:rPr>
              <w:rFonts w:asciiTheme="minorHAnsi" w:eastAsiaTheme="minorEastAsia" w:hAnsiTheme="minorHAnsi" w:cstheme="minorBidi"/>
              <w:noProof/>
              <w:color w:val="auto"/>
              <w:szCs w:val="22"/>
            </w:rPr>
          </w:pPr>
          <w:hyperlink w:anchor="_Toc52869034" w:history="1">
            <w:r w:rsidRPr="00A821F9">
              <w:rPr>
                <w:rStyle w:val="Hyperlink"/>
                <w:noProof/>
                <w:lang w:eastAsia="en-US"/>
              </w:rPr>
              <w:t>Part 6 Appendices</w:t>
            </w:r>
            <w:r>
              <w:rPr>
                <w:noProof/>
                <w:webHidden/>
              </w:rPr>
              <w:tab/>
            </w:r>
            <w:r>
              <w:rPr>
                <w:noProof/>
                <w:webHidden/>
              </w:rPr>
              <w:fldChar w:fldCharType="begin"/>
            </w:r>
            <w:r>
              <w:rPr>
                <w:noProof/>
                <w:webHidden/>
              </w:rPr>
              <w:instrText xml:space="preserve"> PAGEREF _Toc52869034 \h </w:instrText>
            </w:r>
            <w:r>
              <w:rPr>
                <w:noProof/>
                <w:webHidden/>
              </w:rPr>
            </w:r>
            <w:r>
              <w:rPr>
                <w:noProof/>
                <w:webHidden/>
              </w:rPr>
              <w:fldChar w:fldCharType="separate"/>
            </w:r>
            <w:r>
              <w:rPr>
                <w:noProof/>
                <w:webHidden/>
              </w:rPr>
              <w:t>103</w:t>
            </w:r>
            <w:r>
              <w:rPr>
                <w:noProof/>
                <w:webHidden/>
              </w:rPr>
              <w:fldChar w:fldCharType="end"/>
            </w:r>
          </w:hyperlink>
        </w:p>
        <w:p w14:paraId="605D41BD" w14:textId="488EC376"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35" w:history="1">
            <w:r w:rsidRPr="00A821F9">
              <w:rPr>
                <w:rStyle w:val="Hyperlink"/>
                <w:noProof/>
                <w:lang w:eastAsia="en-US"/>
              </w:rPr>
              <w:t>Appendix A: Agency resource statement and resources for outcomes</w:t>
            </w:r>
            <w:r>
              <w:rPr>
                <w:noProof/>
                <w:webHidden/>
              </w:rPr>
              <w:tab/>
            </w:r>
            <w:r>
              <w:rPr>
                <w:noProof/>
                <w:webHidden/>
              </w:rPr>
              <w:fldChar w:fldCharType="begin"/>
            </w:r>
            <w:r>
              <w:rPr>
                <w:noProof/>
                <w:webHidden/>
              </w:rPr>
              <w:instrText xml:space="preserve"> PAGEREF _Toc52869035 \h </w:instrText>
            </w:r>
            <w:r>
              <w:rPr>
                <w:noProof/>
                <w:webHidden/>
              </w:rPr>
            </w:r>
            <w:r>
              <w:rPr>
                <w:noProof/>
                <w:webHidden/>
              </w:rPr>
              <w:fldChar w:fldCharType="separate"/>
            </w:r>
            <w:r>
              <w:rPr>
                <w:noProof/>
                <w:webHidden/>
              </w:rPr>
              <w:t>103</w:t>
            </w:r>
            <w:r>
              <w:rPr>
                <w:noProof/>
                <w:webHidden/>
              </w:rPr>
              <w:fldChar w:fldCharType="end"/>
            </w:r>
          </w:hyperlink>
        </w:p>
        <w:p w14:paraId="74AFDA21" w14:textId="4BECE3BE"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36" w:history="1">
            <w:r w:rsidRPr="00A821F9">
              <w:rPr>
                <w:rStyle w:val="Hyperlink"/>
                <w:noProof/>
                <w:lang w:eastAsia="en-US"/>
              </w:rPr>
              <w:t>Appendix B: Staffing overview</w:t>
            </w:r>
            <w:r>
              <w:rPr>
                <w:noProof/>
                <w:webHidden/>
              </w:rPr>
              <w:tab/>
            </w:r>
            <w:r>
              <w:rPr>
                <w:noProof/>
                <w:webHidden/>
              </w:rPr>
              <w:fldChar w:fldCharType="begin"/>
            </w:r>
            <w:r>
              <w:rPr>
                <w:noProof/>
                <w:webHidden/>
              </w:rPr>
              <w:instrText xml:space="preserve"> PAGEREF _Toc52869036 \h </w:instrText>
            </w:r>
            <w:r>
              <w:rPr>
                <w:noProof/>
                <w:webHidden/>
              </w:rPr>
            </w:r>
            <w:r>
              <w:rPr>
                <w:noProof/>
                <w:webHidden/>
              </w:rPr>
              <w:fldChar w:fldCharType="separate"/>
            </w:r>
            <w:r>
              <w:rPr>
                <w:noProof/>
                <w:webHidden/>
              </w:rPr>
              <w:t>105</w:t>
            </w:r>
            <w:r>
              <w:rPr>
                <w:noProof/>
                <w:webHidden/>
              </w:rPr>
              <w:fldChar w:fldCharType="end"/>
            </w:r>
          </w:hyperlink>
        </w:p>
        <w:p w14:paraId="19502877" w14:textId="62877909"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37" w:history="1">
            <w:r w:rsidRPr="00A821F9">
              <w:rPr>
                <w:rStyle w:val="Hyperlink"/>
                <w:noProof/>
                <w:lang w:eastAsia="en-US"/>
              </w:rPr>
              <w:t>Appendix C: Advertising and marketing</w:t>
            </w:r>
            <w:r>
              <w:rPr>
                <w:noProof/>
                <w:webHidden/>
              </w:rPr>
              <w:tab/>
            </w:r>
            <w:r>
              <w:rPr>
                <w:noProof/>
                <w:webHidden/>
              </w:rPr>
              <w:fldChar w:fldCharType="begin"/>
            </w:r>
            <w:r>
              <w:rPr>
                <w:noProof/>
                <w:webHidden/>
              </w:rPr>
              <w:instrText xml:space="preserve"> PAGEREF _Toc52869037 \h </w:instrText>
            </w:r>
            <w:r>
              <w:rPr>
                <w:noProof/>
                <w:webHidden/>
              </w:rPr>
            </w:r>
            <w:r>
              <w:rPr>
                <w:noProof/>
                <w:webHidden/>
              </w:rPr>
              <w:fldChar w:fldCharType="separate"/>
            </w:r>
            <w:r>
              <w:rPr>
                <w:noProof/>
                <w:webHidden/>
              </w:rPr>
              <w:t>109</w:t>
            </w:r>
            <w:r>
              <w:rPr>
                <w:noProof/>
                <w:webHidden/>
              </w:rPr>
              <w:fldChar w:fldCharType="end"/>
            </w:r>
          </w:hyperlink>
        </w:p>
        <w:p w14:paraId="332D161A" w14:textId="24213943"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38" w:history="1">
            <w:r w:rsidRPr="00A821F9">
              <w:rPr>
                <w:rStyle w:val="Hyperlink"/>
                <w:noProof/>
                <w:lang w:eastAsia="en-US"/>
              </w:rPr>
              <w:t>Appendix D: Freedom of information (FOI)</w:t>
            </w:r>
            <w:r>
              <w:rPr>
                <w:noProof/>
                <w:webHidden/>
              </w:rPr>
              <w:tab/>
            </w:r>
            <w:r>
              <w:rPr>
                <w:noProof/>
                <w:webHidden/>
              </w:rPr>
              <w:fldChar w:fldCharType="begin"/>
            </w:r>
            <w:r>
              <w:rPr>
                <w:noProof/>
                <w:webHidden/>
              </w:rPr>
              <w:instrText xml:space="preserve"> PAGEREF _Toc52869038 \h </w:instrText>
            </w:r>
            <w:r>
              <w:rPr>
                <w:noProof/>
                <w:webHidden/>
              </w:rPr>
            </w:r>
            <w:r>
              <w:rPr>
                <w:noProof/>
                <w:webHidden/>
              </w:rPr>
              <w:fldChar w:fldCharType="separate"/>
            </w:r>
            <w:r>
              <w:rPr>
                <w:noProof/>
                <w:webHidden/>
              </w:rPr>
              <w:t>110</w:t>
            </w:r>
            <w:r>
              <w:rPr>
                <w:noProof/>
                <w:webHidden/>
              </w:rPr>
              <w:fldChar w:fldCharType="end"/>
            </w:r>
          </w:hyperlink>
        </w:p>
        <w:p w14:paraId="63B5B81D" w14:textId="0BD1074C"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39" w:history="1">
            <w:r w:rsidRPr="00A821F9">
              <w:rPr>
                <w:rStyle w:val="Hyperlink"/>
                <w:noProof/>
                <w:lang w:eastAsia="en-US"/>
              </w:rPr>
              <w:t>Appendix E: Ecologically sustainable development and environmental performance</w:t>
            </w:r>
            <w:r>
              <w:rPr>
                <w:noProof/>
                <w:webHidden/>
              </w:rPr>
              <w:tab/>
            </w:r>
            <w:r>
              <w:rPr>
                <w:noProof/>
                <w:webHidden/>
              </w:rPr>
              <w:fldChar w:fldCharType="begin"/>
            </w:r>
            <w:r>
              <w:rPr>
                <w:noProof/>
                <w:webHidden/>
              </w:rPr>
              <w:instrText xml:space="preserve"> PAGEREF _Toc52869039 \h </w:instrText>
            </w:r>
            <w:r>
              <w:rPr>
                <w:noProof/>
                <w:webHidden/>
              </w:rPr>
            </w:r>
            <w:r>
              <w:rPr>
                <w:noProof/>
                <w:webHidden/>
              </w:rPr>
              <w:fldChar w:fldCharType="separate"/>
            </w:r>
            <w:r>
              <w:rPr>
                <w:noProof/>
                <w:webHidden/>
              </w:rPr>
              <w:t>111</w:t>
            </w:r>
            <w:r>
              <w:rPr>
                <w:noProof/>
                <w:webHidden/>
              </w:rPr>
              <w:fldChar w:fldCharType="end"/>
            </w:r>
          </w:hyperlink>
        </w:p>
        <w:p w14:paraId="4D65141D" w14:textId="42ED9D83"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40" w:history="1">
            <w:r w:rsidRPr="00A821F9">
              <w:rPr>
                <w:rStyle w:val="Hyperlink"/>
                <w:noProof/>
                <w:lang w:eastAsia="en-US"/>
              </w:rPr>
              <w:t>Appendix F: Papers and presentations by agency staff</w:t>
            </w:r>
            <w:r>
              <w:rPr>
                <w:noProof/>
                <w:webHidden/>
              </w:rPr>
              <w:tab/>
            </w:r>
            <w:r>
              <w:rPr>
                <w:noProof/>
                <w:webHidden/>
              </w:rPr>
              <w:fldChar w:fldCharType="begin"/>
            </w:r>
            <w:r>
              <w:rPr>
                <w:noProof/>
                <w:webHidden/>
              </w:rPr>
              <w:instrText xml:space="preserve"> PAGEREF _Toc52869040 \h </w:instrText>
            </w:r>
            <w:r>
              <w:rPr>
                <w:noProof/>
                <w:webHidden/>
              </w:rPr>
            </w:r>
            <w:r>
              <w:rPr>
                <w:noProof/>
                <w:webHidden/>
              </w:rPr>
              <w:fldChar w:fldCharType="separate"/>
            </w:r>
            <w:r>
              <w:rPr>
                <w:noProof/>
                <w:webHidden/>
              </w:rPr>
              <w:t>116</w:t>
            </w:r>
            <w:r>
              <w:rPr>
                <w:noProof/>
                <w:webHidden/>
              </w:rPr>
              <w:fldChar w:fldCharType="end"/>
            </w:r>
          </w:hyperlink>
        </w:p>
        <w:p w14:paraId="39C185BC" w14:textId="68A7C72D"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41" w:history="1">
            <w:r w:rsidRPr="00A821F9">
              <w:rPr>
                <w:rStyle w:val="Hyperlink"/>
                <w:noProof/>
                <w:lang w:eastAsia="en-US"/>
              </w:rPr>
              <w:t>Appendix G: Queensland Government financials</w:t>
            </w:r>
            <w:r>
              <w:rPr>
                <w:noProof/>
                <w:webHidden/>
              </w:rPr>
              <w:tab/>
            </w:r>
            <w:r>
              <w:rPr>
                <w:noProof/>
                <w:webHidden/>
              </w:rPr>
              <w:fldChar w:fldCharType="begin"/>
            </w:r>
            <w:r>
              <w:rPr>
                <w:noProof/>
                <w:webHidden/>
              </w:rPr>
              <w:instrText xml:space="preserve"> PAGEREF _Toc52869041 \h </w:instrText>
            </w:r>
            <w:r>
              <w:rPr>
                <w:noProof/>
                <w:webHidden/>
              </w:rPr>
            </w:r>
            <w:r>
              <w:rPr>
                <w:noProof/>
                <w:webHidden/>
              </w:rPr>
              <w:fldChar w:fldCharType="separate"/>
            </w:r>
            <w:r>
              <w:rPr>
                <w:noProof/>
                <w:webHidden/>
              </w:rPr>
              <w:t>119</w:t>
            </w:r>
            <w:r>
              <w:rPr>
                <w:noProof/>
                <w:webHidden/>
              </w:rPr>
              <w:fldChar w:fldCharType="end"/>
            </w:r>
          </w:hyperlink>
        </w:p>
        <w:p w14:paraId="50345809" w14:textId="4A20C4DE" w:rsidR="00D77128" w:rsidRDefault="00D77128">
          <w:pPr>
            <w:pStyle w:val="TOC1"/>
            <w:tabs>
              <w:tab w:val="right" w:leader="dot" w:pos="9350"/>
            </w:tabs>
            <w:rPr>
              <w:rFonts w:asciiTheme="minorHAnsi" w:eastAsiaTheme="minorEastAsia" w:hAnsiTheme="minorHAnsi" w:cstheme="minorBidi"/>
              <w:noProof/>
              <w:color w:val="auto"/>
              <w:szCs w:val="22"/>
            </w:rPr>
          </w:pPr>
          <w:hyperlink w:anchor="_Toc52869042" w:history="1">
            <w:r w:rsidRPr="00A821F9">
              <w:rPr>
                <w:rStyle w:val="Hyperlink"/>
                <w:noProof/>
                <w:lang w:eastAsia="en-US"/>
              </w:rPr>
              <w:t>Part 7 Acronyms and index</w:t>
            </w:r>
            <w:r>
              <w:rPr>
                <w:noProof/>
                <w:webHidden/>
              </w:rPr>
              <w:tab/>
            </w:r>
            <w:r>
              <w:rPr>
                <w:noProof/>
                <w:webHidden/>
              </w:rPr>
              <w:fldChar w:fldCharType="begin"/>
            </w:r>
            <w:r>
              <w:rPr>
                <w:noProof/>
                <w:webHidden/>
              </w:rPr>
              <w:instrText xml:space="preserve"> PAGEREF _Toc52869042 \h </w:instrText>
            </w:r>
            <w:r>
              <w:rPr>
                <w:noProof/>
                <w:webHidden/>
              </w:rPr>
            </w:r>
            <w:r>
              <w:rPr>
                <w:noProof/>
                <w:webHidden/>
              </w:rPr>
              <w:fldChar w:fldCharType="separate"/>
            </w:r>
            <w:r>
              <w:rPr>
                <w:noProof/>
                <w:webHidden/>
              </w:rPr>
              <w:t>120</w:t>
            </w:r>
            <w:r>
              <w:rPr>
                <w:noProof/>
                <w:webHidden/>
              </w:rPr>
              <w:fldChar w:fldCharType="end"/>
            </w:r>
          </w:hyperlink>
        </w:p>
        <w:p w14:paraId="032229D7" w14:textId="42D5310C"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43" w:history="1">
            <w:r w:rsidRPr="00A821F9">
              <w:rPr>
                <w:rStyle w:val="Hyperlink"/>
                <w:noProof/>
                <w:lang w:eastAsia="en-US"/>
              </w:rPr>
              <w:t>Acronyms</w:t>
            </w:r>
            <w:r>
              <w:rPr>
                <w:noProof/>
                <w:webHidden/>
              </w:rPr>
              <w:tab/>
            </w:r>
            <w:r>
              <w:rPr>
                <w:noProof/>
                <w:webHidden/>
              </w:rPr>
              <w:fldChar w:fldCharType="begin"/>
            </w:r>
            <w:r>
              <w:rPr>
                <w:noProof/>
                <w:webHidden/>
              </w:rPr>
              <w:instrText xml:space="preserve"> PAGEREF _Toc52869043 \h </w:instrText>
            </w:r>
            <w:r>
              <w:rPr>
                <w:noProof/>
                <w:webHidden/>
              </w:rPr>
            </w:r>
            <w:r>
              <w:rPr>
                <w:noProof/>
                <w:webHidden/>
              </w:rPr>
              <w:fldChar w:fldCharType="separate"/>
            </w:r>
            <w:r>
              <w:rPr>
                <w:noProof/>
                <w:webHidden/>
              </w:rPr>
              <w:t>120</w:t>
            </w:r>
            <w:r>
              <w:rPr>
                <w:noProof/>
                <w:webHidden/>
              </w:rPr>
              <w:fldChar w:fldCharType="end"/>
            </w:r>
          </w:hyperlink>
        </w:p>
        <w:p w14:paraId="50ABC50B" w14:textId="6A8EBF6F"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44" w:history="1">
            <w:r w:rsidRPr="00A821F9">
              <w:rPr>
                <w:rStyle w:val="Hyperlink"/>
                <w:noProof/>
                <w:lang w:eastAsia="en-US"/>
              </w:rPr>
              <w:t>Glossary</w:t>
            </w:r>
            <w:r>
              <w:rPr>
                <w:noProof/>
                <w:webHidden/>
              </w:rPr>
              <w:tab/>
            </w:r>
            <w:r>
              <w:rPr>
                <w:noProof/>
                <w:webHidden/>
              </w:rPr>
              <w:fldChar w:fldCharType="begin"/>
            </w:r>
            <w:r>
              <w:rPr>
                <w:noProof/>
                <w:webHidden/>
              </w:rPr>
              <w:instrText xml:space="preserve"> PAGEREF _Toc52869044 \h </w:instrText>
            </w:r>
            <w:r>
              <w:rPr>
                <w:noProof/>
                <w:webHidden/>
              </w:rPr>
            </w:r>
            <w:r>
              <w:rPr>
                <w:noProof/>
                <w:webHidden/>
              </w:rPr>
              <w:fldChar w:fldCharType="separate"/>
            </w:r>
            <w:r>
              <w:rPr>
                <w:noProof/>
                <w:webHidden/>
              </w:rPr>
              <w:t>122</w:t>
            </w:r>
            <w:r>
              <w:rPr>
                <w:noProof/>
                <w:webHidden/>
              </w:rPr>
              <w:fldChar w:fldCharType="end"/>
            </w:r>
          </w:hyperlink>
        </w:p>
        <w:p w14:paraId="68B309B8" w14:textId="1B34C941"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45" w:history="1">
            <w:r w:rsidRPr="00A821F9">
              <w:rPr>
                <w:rStyle w:val="Hyperlink"/>
                <w:noProof/>
                <w:lang w:eastAsia="en-US"/>
              </w:rPr>
              <w:t>List of requirements</w:t>
            </w:r>
            <w:r>
              <w:rPr>
                <w:noProof/>
                <w:webHidden/>
              </w:rPr>
              <w:tab/>
            </w:r>
            <w:r>
              <w:rPr>
                <w:noProof/>
                <w:webHidden/>
              </w:rPr>
              <w:fldChar w:fldCharType="begin"/>
            </w:r>
            <w:r>
              <w:rPr>
                <w:noProof/>
                <w:webHidden/>
              </w:rPr>
              <w:instrText xml:space="preserve"> PAGEREF _Toc52869045 \h </w:instrText>
            </w:r>
            <w:r>
              <w:rPr>
                <w:noProof/>
                <w:webHidden/>
              </w:rPr>
            </w:r>
            <w:r>
              <w:rPr>
                <w:noProof/>
                <w:webHidden/>
              </w:rPr>
              <w:fldChar w:fldCharType="separate"/>
            </w:r>
            <w:r>
              <w:rPr>
                <w:noProof/>
                <w:webHidden/>
              </w:rPr>
              <w:t>123</w:t>
            </w:r>
            <w:r>
              <w:rPr>
                <w:noProof/>
                <w:webHidden/>
              </w:rPr>
              <w:fldChar w:fldCharType="end"/>
            </w:r>
          </w:hyperlink>
        </w:p>
        <w:p w14:paraId="3788B6B4" w14:textId="7A7B0CE9" w:rsidR="00D77128" w:rsidRDefault="00D77128">
          <w:pPr>
            <w:pStyle w:val="TOC2"/>
            <w:tabs>
              <w:tab w:val="right" w:leader="dot" w:pos="9350"/>
            </w:tabs>
            <w:rPr>
              <w:rFonts w:asciiTheme="minorHAnsi" w:eastAsiaTheme="minorEastAsia" w:hAnsiTheme="minorHAnsi" w:cstheme="minorBidi"/>
              <w:noProof/>
              <w:color w:val="auto"/>
              <w:szCs w:val="22"/>
            </w:rPr>
          </w:pPr>
          <w:hyperlink w:anchor="_Toc52869046" w:history="1">
            <w:r w:rsidRPr="00A821F9">
              <w:rPr>
                <w:rStyle w:val="Hyperlink"/>
                <w:noProof/>
                <w:lang w:eastAsia="en-US"/>
              </w:rPr>
              <w:t>Alphabetical index</w:t>
            </w:r>
            <w:r>
              <w:rPr>
                <w:noProof/>
                <w:webHidden/>
              </w:rPr>
              <w:tab/>
            </w:r>
            <w:r>
              <w:rPr>
                <w:noProof/>
                <w:webHidden/>
              </w:rPr>
              <w:fldChar w:fldCharType="begin"/>
            </w:r>
            <w:r>
              <w:rPr>
                <w:noProof/>
                <w:webHidden/>
              </w:rPr>
              <w:instrText xml:space="preserve"> PAGEREF _Toc52869046 \h </w:instrText>
            </w:r>
            <w:r>
              <w:rPr>
                <w:noProof/>
                <w:webHidden/>
              </w:rPr>
            </w:r>
            <w:r>
              <w:rPr>
                <w:noProof/>
                <w:webHidden/>
              </w:rPr>
              <w:fldChar w:fldCharType="separate"/>
            </w:r>
            <w:r>
              <w:rPr>
                <w:noProof/>
                <w:webHidden/>
              </w:rPr>
              <w:t>131</w:t>
            </w:r>
            <w:r>
              <w:rPr>
                <w:noProof/>
                <w:webHidden/>
              </w:rPr>
              <w:fldChar w:fldCharType="end"/>
            </w:r>
          </w:hyperlink>
        </w:p>
        <w:p w14:paraId="62129707" w14:textId="55EFB04A" w:rsidR="0029505E" w:rsidRDefault="0029505E">
          <w:pPr>
            <w:rPr>
              <w:b/>
              <w:bCs/>
              <w:noProof/>
            </w:rPr>
          </w:pPr>
          <w:r>
            <w:fldChar w:fldCharType="end"/>
          </w:r>
        </w:p>
      </w:sdtContent>
    </w:sdt>
    <w:p w14:paraId="0C71D259" w14:textId="718BAEC4" w:rsidR="0029505E" w:rsidRDefault="0029505E">
      <w:pPr>
        <w:rPr>
          <w:b/>
          <w:bCs/>
          <w:noProof/>
        </w:rPr>
      </w:pPr>
      <w:r>
        <w:rPr>
          <w:b/>
          <w:bCs/>
          <w:noProof/>
        </w:rPr>
        <w:br w:type="column"/>
      </w:r>
      <w:r>
        <w:rPr>
          <w:b/>
          <w:bCs/>
          <w:noProof/>
        </w:rPr>
        <w:lastRenderedPageBreak/>
        <w:t>Tables</w:t>
      </w:r>
    </w:p>
    <w:p w14:paraId="4F5A17A9" w14:textId="654C72FD" w:rsidR="00D77128" w:rsidRDefault="0089767E">
      <w:pPr>
        <w:pStyle w:val="TableofFigures"/>
        <w:tabs>
          <w:tab w:val="right" w:leader="dot" w:pos="9350"/>
        </w:tabs>
        <w:rPr>
          <w:rFonts w:asciiTheme="minorHAnsi" w:eastAsiaTheme="minorEastAsia" w:hAnsiTheme="minorHAnsi" w:cstheme="minorBidi"/>
          <w:noProof/>
          <w:color w:val="auto"/>
          <w:szCs w:val="22"/>
        </w:rPr>
      </w:pPr>
      <w:r>
        <w:fldChar w:fldCharType="begin"/>
      </w:r>
      <w:r>
        <w:instrText xml:space="preserve"> TOC \h \z \c "Table" </w:instrText>
      </w:r>
      <w:r>
        <w:fldChar w:fldCharType="separate"/>
      </w:r>
      <w:hyperlink w:anchor="_Toc52869047" w:history="1">
        <w:r w:rsidR="00D77128" w:rsidRPr="000A229E">
          <w:rPr>
            <w:rStyle w:val="Hyperlink"/>
            <w:noProof/>
          </w:rPr>
          <w:t>Table 1: Accountable authority</w:t>
        </w:r>
        <w:r w:rsidR="00D77128">
          <w:rPr>
            <w:noProof/>
            <w:webHidden/>
          </w:rPr>
          <w:tab/>
        </w:r>
        <w:r w:rsidR="00D77128">
          <w:rPr>
            <w:noProof/>
            <w:webHidden/>
          </w:rPr>
          <w:fldChar w:fldCharType="begin"/>
        </w:r>
        <w:r w:rsidR="00D77128">
          <w:rPr>
            <w:noProof/>
            <w:webHidden/>
          </w:rPr>
          <w:instrText xml:space="preserve"> PAGEREF _Toc52869047 \h </w:instrText>
        </w:r>
        <w:r w:rsidR="00D77128">
          <w:rPr>
            <w:noProof/>
            <w:webHidden/>
          </w:rPr>
        </w:r>
        <w:r w:rsidR="00D77128">
          <w:rPr>
            <w:noProof/>
            <w:webHidden/>
          </w:rPr>
          <w:fldChar w:fldCharType="separate"/>
        </w:r>
        <w:r w:rsidR="00D77128">
          <w:rPr>
            <w:noProof/>
            <w:webHidden/>
          </w:rPr>
          <w:t>17</w:t>
        </w:r>
        <w:r w:rsidR="00D77128">
          <w:rPr>
            <w:noProof/>
            <w:webHidden/>
          </w:rPr>
          <w:fldChar w:fldCharType="end"/>
        </w:r>
      </w:hyperlink>
    </w:p>
    <w:p w14:paraId="4E4A926C" w14:textId="2A1D56DE"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48" w:history="1">
        <w:r w:rsidRPr="000A229E">
          <w:rPr>
            <w:rStyle w:val="Hyperlink"/>
            <w:noProof/>
          </w:rPr>
          <w:t>Table 2: Summary of performance results for Program area 1</w:t>
        </w:r>
        <w:r>
          <w:rPr>
            <w:noProof/>
            <w:webHidden/>
          </w:rPr>
          <w:tab/>
        </w:r>
        <w:r>
          <w:rPr>
            <w:noProof/>
            <w:webHidden/>
          </w:rPr>
          <w:fldChar w:fldCharType="begin"/>
        </w:r>
        <w:r>
          <w:rPr>
            <w:noProof/>
            <w:webHidden/>
          </w:rPr>
          <w:instrText xml:space="preserve"> PAGEREF _Toc52869048 \h </w:instrText>
        </w:r>
        <w:r>
          <w:rPr>
            <w:noProof/>
            <w:webHidden/>
          </w:rPr>
        </w:r>
        <w:r>
          <w:rPr>
            <w:noProof/>
            <w:webHidden/>
          </w:rPr>
          <w:fldChar w:fldCharType="separate"/>
        </w:r>
        <w:r>
          <w:rPr>
            <w:noProof/>
            <w:webHidden/>
          </w:rPr>
          <w:t>22</w:t>
        </w:r>
        <w:r>
          <w:rPr>
            <w:noProof/>
            <w:webHidden/>
          </w:rPr>
          <w:fldChar w:fldCharType="end"/>
        </w:r>
      </w:hyperlink>
    </w:p>
    <w:p w14:paraId="1DE025E2" w14:textId="167E7114"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49" w:history="1">
        <w:r w:rsidRPr="000A229E">
          <w:rPr>
            <w:rStyle w:val="Hyperlink"/>
            <w:noProof/>
          </w:rPr>
          <w:t>Table 3: Summary of performance results for Program area 2</w:t>
        </w:r>
        <w:r>
          <w:rPr>
            <w:noProof/>
            <w:webHidden/>
          </w:rPr>
          <w:tab/>
        </w:r>
        <w:r>
          <w:rPr>
            <w:noProof/>
            <w:webHidden/>
          </w:rPr>
          <w:fldChar w:fldCharType="begin"/>
        </w:r>
        <w:r>
          <w:rPr>
            <w:noProof/>
            <w:webHidden/>
          </w:rPr>
          <w:instrText xml:space="preserve"> PAGEREF _Toc52869049 \h </w:instrText>
        </w:r>
        <w:r>
          <w:rPr>
            <w:noProof/>
            <w:webHidden/>
          </w:rPr>
        </w:r>
        <w:r>
          <w:rPr>
            <w:noProof/>
            <w:webHidden/>
          </w:rPr>
          <w:fldChar w:fldCharType="separate"/>
        </w:r>
        <w:r>
          <w:rPr>
            <w:noProof/>
            <w:webHidden/>
          </w:rPr>
          <w:t>30</w:t>
        </w:r>
        <w:r>
          <w:rPr>
            <w:noProof/>
            <w:webHidden/>
          </w:rPr>
          <w:fldChar w:fldCharType="end"/>
        </w:r>
      </w:hyperlink>
    </w:p>
    <w:p w14:paraId="3B1A111D" w14:textId="5DE532A2"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0" w:history="1">
        <w:r w:rsidRPr="000A229E">
          <w:rPr>
            <w:rStyle w:val="Hyperlink"/>
            <w:noProof/>
          </w:rPr>
          <w:t>Table 4: Permission System Service Charter — Timeframes for decisions made in 2019–20</w:t>
        </w:r>
        <w:r>
          <w:rPr>
            <w:noProof/>
            <w:webHidden/>
          </w:rPr>
          <w:tab/>
        </w:r>
        <w:r>
          <w:rPr>
            <w:noProof/>
            <w:webHidden/>
          </w:rPr>
          <w:fldChar w:fldCharType="begin"/>
        </w:r>
        <w:r>
          <w:rPr>
            <w:noProof/>
            <w:webHidden/>
          </w:rPr>
          <w:instrText xml:space="preserve"> PAGEREF _Toc52869050 \h </w:instrText>
        </w:r>
        <w:r>
          <w:rPr>
            <w:noProof/>
            <w:webHidden/>
          </w:rPr>
        </w:r>
        <w:r>
          <w:rPr>
            <w:noProof/>
            <w:webHidden/>
          </w:rPr>
          <w:fldChar w:fldCharType="separate"/>
        </w:r>
        <w:r>
          <w:rPr>
            <w:noProof/>
            <w:webHidden/>
          </w:rPr>
          <w:t>42</w:t>
        </w:r>
        <w:r>
          <w:rPr>
            <w:noProof/>
            <w:webHidden/>
          </w:rPr>
          <w:fldChar w:fldCharType="end"/>
        </w:r>
      </w:hyperlink>
    </w:p>
    <w:p w14:paraId="720F6058" w14:textId="3D7C80B2"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1" w:history="1">
        <w:r w:rsidRPr="000A229E">
          <w:rPr>
            <w:rStyle w:val="Hyperlink"/>
            <w:noProof/>
          </w:rPr>
          <w:t>Table 5: Permission System Service Charter — Commitments for environmental management charge obligations and permission compliance 2019–20</w:t>
        </w:r>
        <w:r>
          <w:rPr>
            <w:noProof/>
            <w:webHidden/>
          </w:rPr>
          <w:tab/>
        </w:r>
        <w:r>
          <w:rPr>
            <w:noProof/>
            <w:webHidden/>
          </w:rPr>
          <w:fldChar w:fldCharType="begin"/>
        </w:r>
        <w:r>
          <w:rPr>
            <w:noProof/>
            <w:webHidden/>
          </w:rPr>
          <w:instrText xml:space="preserve"> PAGEREF _Toc52869051 \h </w:instrText>
        </w:r>
        <w:r>
          <w:rPr>
            <w:noProof/>
            <w:webHidden/>
          </w:rPr>
        </w:r>
        <w:r>
          <w:rPr>
            <w:noProof/>
            <w:webHidden/>
          </w:rPr>
          <w:fldChar w:fldCharType="separate"/>
        </w:r>
        <w:r>
          <w:rPr>
            <w:noProof/>
            <w:webHidden/>
          </w:rPr>
          <w:t>42</w:t>
        </w:r>
        <w:r>
          <w:rPr>
            <w:noProof/>
            <w:webHidden/>
          </w:rPr>
          <w:fldChar w:fldCharType="end"/>
        </w:r>
      </w:hyperlink>
    </w:p>
    <w:p w14:paraId="52F015DD" w14:textId="25EFF30C"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2" w:history="1">
        <w:r w:rsidRPr="000A229E">
          <w:rPr>
            <w:rStyle w:val="Hyperlink"/>
            <w:noProof/>
          </w:rPr>
          <w:t xml:space="preserve">Table 6: </w:t>
        </w:r>
        <w:r w:rsidRPr="000A229E">
          <w:rPr>
            <w:rStyle w:val="Hyperlink"/>
            <w:rFonts w:cs="Arial"/>
            <w:noProof/>
          </w:rPr>
          <w:t>Summary of performance results for Program area 3</w:t>
        </w:r>
        <w:r>
          <w:rPr>
            <w:noProof/>
            <w:webHidden/>
          </w:rPr>
          <w:tab/>
        </w:r>
        <w:r>
          <w:rPr>
            <w:noProof/>
            <w:webHidden/>
          </w:rPr>
          <w:fldChar w:fldCharType="begin"/>
        </w:r>
        <w:r>
          <w:rPr>
            <w:noProof/>
            <w:webHidden/>
          </w:rPr>
          <w:instrText xml:space="preserve"> PAGEREF _Toc52869052 \h </w:instrText>
        </w:r>
        <w:r>
          <w:rPr>
            <w:noProof/>
            <w:webHidden/>
          </w:rPr>
        </w:r>
        <w:r>
          <w:rPr>
            <w:noProof/>
            <w:webHidden/>
          </w:rPr>
          <w:fldChar w:fldCharType="separate"/>
        </w:r>
        <w:r>
          <w:rPr>
            <w:noProof/>
            <w:webHidden/>
          </w:rPr>
          <w:t>57</w:t>
        </w:r>
        <w:r>
          <w:rPr>
            <w:noProof/>
            <w:webHidden/>
          </w:rPr>
          <w:fldChar w:fldCharType="end"/>
        </w:r>
      </w:hyperlink>
    </w:p>
    <w:p w14:paraId="5F83AFE7" w14:textId="6366EB94"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3" w:history="1">
        <w:r w:rsidRPr="000A229E">
          <w:rPr>
            <w:rStyle w:val="Hyperlink"/>
            <w:noProof/>
          </w:rPr>
          <w:t>Table 7: Summary of performance results for Program area 4</w:t>
        </w:r>
        <w:r>
          <w:rPr>
            <w:noProof/>
            <w:webHidden/>
          </w:rPr>
          <w:tab/>
        </w:r>
        <w:r>
          <w:rPr>
            <w:noProof/>
            <w:webHidden/>
          </w:rPr>
          <w:fldChar w:fldCharType="begin"/>
        </w:r>
        <w:r>
          <w:rPr>
            <w:noProof/>
            <w:webHidden/>
          </w:rPr>
          <w:instrText xml:space="preserve"> PAGEREF _Toc52869053 \h </w:instrText>
        </w:r>
        <w:r>
          <w:rPr>
            <w:noProof/>
            <w:webHidden/>
          </w:rPr>
        </w:r>
        <w:r>
          <w:rPr>
            <w:noProof/>
            <w:webHidden/>
          </w:rPr>
          <w:fldChar w:fldCharType="separate"/>
        </w:r>
        <w:r>
          <w:rPr>
            <w:noProof/>
            <w:webHidden/>
          </w:rPr>
          <w:t>71</w:t>
        </w:r>
        <w:r>
          <w:rPr>
            <w:noProof/>
            <w:webHidden/>
          </w:rPr>
          <w:fldChar w:fldCharType="end"/>
        </w:r>
      </w:hyperlink>
    </w:p>
    <w:p w14:paraId="5A000AFB" w14:textId="29DA6576"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4" w:history="1">
        <w:r w:rsidRPr="000A229E">
          <w:rPr>
            <w:rStyle w:val="Hyperlink"/>
            <w:noProof/>
          </w:rPr>
          <w:t>Table 8: Meetings of the Great Barrier Reef Marine Park Authority Board 2019–20</w:t>
        </w:r>
        <w:r>
          <w:rPr>
            <w:noProof/>
            <w:webHidden/>
          </w:rPr>
          <w:tab/>
        </w:r>
        <w:r>
          <w:rPr>
            <w:noProof/>
            <w:webHidden/>
          </w:rPr>
          <w:fldChar w:fldCharType="begin"/>
        </w:r>
        <w:r>
          <w:rPr>
            <w:noProof/>
            <w:webHidden/>
          </w:rPr>
          <w:instrText xml:space="preserve"> PAGEREF _Toc52869054 \h </w:instrText>
        </w:r>
        <w:r>
          <w:rPr>
            <w:noProof/>
            <w:webHidden/>
          </w:rPr>
        </w:r>
        <w:r>
          <w:rPr>
            <w:noProof/>
            <w:webHidden/>
          </w:rPr>
          <w:fldChar w:fldCharType="separate"/>
        </w:r>
        <w:r>
          <w:rPr>
            <w:noProof/>
            <w:webHidden/>
          </w:rPr>
          <w:t>83</w:t>
        </w:r>
        <w:r>
          <w:rPr>
            <w:noProof/>
            <w:webHidden/>
          </w:rPr>
          <w:fldChar w:fldCharType="end"/>
        </w:r>
      </w:hyperlink>
    </w:p>
    <w:p w14:paraId="4EB225C3" w14:textId="70B4F56D"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5" w:history="1">
        <w:r w:rsidRPr="000A229E">
          <w:rPr>
            <w:rStyle w:val="Hyperlink"/>
            <w:noProof/>
          </w:rPr>
          <w:t>Table 9: Meetings of the Great Barrier Reef Marine Park Authority Audit and Risk Management Committee 2019–20</w:t>
        </w:r>
        <w:r>
          <w:rPr>
            <w:noProof/>
            <w:webHidden/>
          </w:rPr>
          <w:tab/>
        </w:r>
        <w:r>
          <w:rPr>
            <w:noProof/>
            <w:webHidden/>
          </w:rPr>
          <w:fldChar w:fldCharType="begin"/>
        </w:r>
        <w:r>
          <w:rPr>
            <w:noProof/>
            <w:webHidden/>
          </w:rPr>
          <w:instrText xml:space="preserve"> PAGEREF _Toc52869055 \h </w:instrText>
        </w:r>
        <w:r>
          <w:rPr>
            <w:noProof/>
            <w:webHidden/>
          </w:rPr>
        </w:r>
        <w:r>
          <w:rPr>
            <w:noProof/>
            <w:webHidden/>
          </w:rPr>
          <w:fldChar w:fldCharType="separate"/>
        </w:r>
        <w:r>
          <w:rPr>
            <w:noProof/>
            <w:webHidden/>
          </w:rPr>
          <w:t>87</w:t>
        </w:r>
        <w:r>
          <w:rPr>
            <w:noProof/>
            <w:webHidden/>
          </w:rPr>
          <w:fldChar w:fldCharType="end"/>
        </w:r>
      </w:hyperlink>
    </w:p>
    <w:p w14:paraId="235F76DE" w14:textId="7DA6DB2A"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6" w:history="1">
        <w:r w:rsidRPr="000A229E">
          <w:rPr>
            <w:rStyle w:val="Hyperlink"/>
            <w:noProof/>
          </w:rPr>
          <w:t>Table 10: Information about remuneration for key management personnel</w:t>
        </w:r>
        <w:r>
          <w:rPr>
            <w:noProof/>
            <w:webHidden/>
          </w:rPr>
          <w:tab/>
        </w:r>
        <w:r>
          <w:rPr>
            <w:noProof/>
            <w:webHidden/>
          </w:rPr>
          <w:fldChar w:fldCharType="begin"/>
        </w:r>
        <w:r>
          <w:rPr>
            <w:noProof/>
            <w:webHidden/>
          </w:rPr>
          <w:instrText xml:space="preserve"> PAGEREF _Toc52869056 \h </w:instrText>
        </w:r>
        <w:r>
          <w:rPr>
            <w:noProof/>
            <w:webHidden/>
          </w:rPr>
        </w:r>
        <w:r>
          <w:rPr>
            <w:noProof/>
            <w:webHidden/>
          </w:rPr>
          <w:fldChar w:fldCharType="separate"/>
        </w:r>
        <w:r>
          <w:rPr>
            <w:noProof/>
            <w:webHidden/>
          </w:rPr>
          <w:t>97</w:t>
        </w:r>
        <w:r>
          <w:rPr>
            <w:noProof/>
            <w:webHidden/>
          </w:rPr>
          <w:fldChar w:fldCharType="end"/>
        </w:r>
      </w:hyperlink>
    </w:p>
    <w:p w14:paraId="205FF200" w14:textId="312F212A"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7" w:history="1">
        <w:r w:rsidRPr="000A229E">
          <w:rPr>
            <w:rStyle w:val="Hyperlink"/>
            <w:noProof/>
          </w:rPr>
          <w:t>Table 11: Number and expenditure of consultants</w:t>
        </w:r>
        <w:r>
          <w:rPr>
            <w:noProof/>
            <w:webHidden/>
          </w:rPr>
          <w:tab/>
        </w:r>
        <w:r>
          <w:rPr>
            <w:noProof/>
            <w:webHidden/>
          </w:rPr>
          <w:fldChar w:fldCharType="begin"/>
        </w:r>
        <w:r>
          <w:rPr>
            <w:noProof/>
            <w:webHidden/>
          </w:rPr>
          <w:instrText xml:space="preserve"> PAGEREF _Toc52869057 \h </w:instrText>
        </w:r>
        <w:r>
          <w:rPr>
            <w:noProof/>
            <w:webHidden/>
          </w:rPr>
        </w:r>
        <w:r>
          <w:rPr>
            <w:noProof/>
            <w:webHidden/>
          </w:rPr>
          <w:fldChar w:fldCharType="separate"/>
        </w:r>
        <w:r>
          <w:rPr>
            <w:noProof/>
            <w:webHidden/>
          </w:rPr>
          <w:t>100</w:t>
        </w:r>
        <w:r>
          <w:rPr>
            <w:noProof/>
            <w:webHidden/>
          </w:rPr>
          <w:fldChar w:fldCharType="end"/>
        </w:r>
      </w:hyperlink>
    </w:p>
    <w:p w14:paraId="1BD3AB31" w14:textId="5B083385"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8" w:history="1">
        <w:r w:rsidRPr="000A229E">
          <w:rPr>
            <w:rStyle w:val="Hyperlink"/>
            <w:noProof/>
          </w:rPr>
          <w:t>Table 12: Authority resource statement</w:t>
        </w:r>
        <w:r>
          <w:rPr>
            <w:noProof/>
            <w:webHidden/>
          </w:rPr>
          <w:tab/>
        </w:r>
        <w:r>
          <w:rPr>
            <w:noProof/>
            <w:webHidden/>
          </w:rPr>
          <w:fldChar w:fldCharType="begin"/>
        </w:r>
        <w:r>
          <w:rPr>
            <w:noProof/>
            <w:webHidden/>
          </w:rPr>
          <w:instrText xml:space="preserve"> PAGEREF _Toc52869058 \h </w:instrText>
        </w:r>
        <w:r>
          <w:rPr>
            <w:noProof/>
            <w:webHidden/>
          </w:rPr>
        </w:r>
        <w:r>
          <w:rPr>
            <w:noProof/>
            <w:webHidden/>
          </w:rPr>
          <w:fldChar w:fldCharType="separate"/>
        </w:r>
        <w:r>
          <w:rPr>
            <w:noProof/>
            <w:webHidden/>
          </w:rPr>
          <w:t>103</w:t>
        </w:r>
        <w:r>
          <w:rPr>
            <w:noProof/>
            <w:webHidden/>
          </w:rPr>
          <w:fldChar w:fldCharType="end"/>
        </w:r>
      </w:hyperlink>
    </w:p>
    <w:p w14:paraId="225B2B54" w14:textId="3D94AB29"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59" w:history="1">
        <w:r w:rsidRPr="000A229E">
          <w:rPr>
            <w:rStyle w:val="Hyperlink"/>
            <w:noProof/>
          </w:rPr>
          <w:t>Table 13: Expenses and resources for Outcome 1</w:t>
        </w:r>
        <w:r>
          <w:rPr>
            <w:noProof/>
            <w:webHidden/>
          </w:rPr>
          <w:tab/>
        </w:r>
        <w:r>
          <w:rPr>
            <w:noProof/>
            <w:webHidden/>
          </w:rPr>
          <w:fldChar w:fldCharType="begin"/>
        </w:r>
        <w:r>
          <w:rPr>
            <w:noProof/>
            <w:webHidden/>
          </w:rPr>
          <w:instrText xml:space="preserve"> PAGEREF _Toc52869059 \h </w:instrText>
        </w:r>
        <w:r>
          <w:rPr>
            <w:noProof/>
            <w:webHidden/>
          </w:rPr>
        </w:r>
        <w:r>
          <w:rPr>
            <w:noProof/>
            <w:webHidden/>
          </w:rPr>
          <w:fldChar w:fldCharType="separate"/>
        </w:r>
        <w:r>
          <w:rPr>
            <w:noProof/>
            <w:webHidden/>
          </w:rPr>
          <w:t>104</w:t>
        </w:r>
        <w:r>
          <w:rPr>
            <w:noProof/>
            <w:webHidden/>
          </w:rPr>
          <w:fldChar w:fldCharType="end"/>
        </w:r>
      </w:hyperlink>
    </w:p>
    <w:p w14:paraId="1E99F5A8" w14:textId="4E309E6B"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60" w:history="1">
        <w:r w:rsidRPr="000A229E">
          <w:rPr>
            <w:rStyle w:val="Hyperlink"/>
            <w:noProof/>
          </w:rPr>
          <w:t>Table 14: Employee overview, 30 June 2020</w:t>
        </w:r>
        <w:r>
          <w:rPr>
            <w:noProof/>
            <w:webHidden/>
          </w:rPr>
          <w:tab/>
        </w:r>
        <w:r>
          <w:rPr>
            <w:noProof/>
            <w:webHidden/>
          </w:rPr>
          <w:fldChar w:fldCharType="begin"/>
        </w:r>
        <w:r>
          <w:rPr>
            <w:noProof/>
            <w:webHidden/>
          </w:rPr>
          <w:instrText xml:space="preserve"> PAGEREF _Toc52869060 \h </w:instrText>
        </w:r>
        <w:r>
          <w:rPr>
            <w:noProof/>
            <w:webHidden/>
          </w:rPr>
        </w:r>
        <w:r>
          <w:rPr>
            <w:noProof/>
            <w:webHidden/>
          </w:rPr>
          <w:fldChar w:fldCharType="separate"/>
        </w:r>
        <w:r>
          <w:rPr>
            <w:noProof/>
            <w:webHidden/>
          </w:rPr>
          <w:t>105</w:t>
        </w:r>
        <w:r>
          <w:rPr>
            <w:noProof/>
            <w:webHidden/>
          </w:rPr>
          <w:fldChar w:fldCharType="end"/>
        </w:r>
      </w:hyperlink>
    </w:p>
    <w:p w14:paraId="1371F418" w14:textId="5E688912"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61" w:history="1">
        <w:r w:rsidRPr="000A229E">
          <w:rPr>
            <w:rStyle w:val="Hyperlink"/>
            <w:noProof/>
          </w:rPr>
          <w:t>Table 15: Employee overview, 30 June 2019</w:t>
        </w:r>
        <w:r>
          <w:rPr>
            <w:noProof/>
            <w:webHidden/>
          </w:rPr>
          <w:tab/>
        </w:r>
        <w:r>
          <w:rPr>
            <w:noProof/>
            <w:webHidden/>
          </w:rPr>
          <w:fldChar w:fldCharType="begin"/>
        </w:r>
        <w:r>
          <w:rPr>
            <w:noProof/>
            <w:webHidden/>
          </w:rPr>
          <w:instrText xml:space="preserve"> PAGEREF _Toc52869061 \h </w:instrText>
        </w:r>
        <w:r>
          <w:rPr>
            <w:noProof/>
            <w:webHidden/>
          </w:rPr>
        </w:r>
        <w:r>
          <w:rPr>
            <w:noProof/>
            <w:webHidden/>
          </w:rPr>
          <w:fldChar w:fldCharType="separate"/>
        </w:r>
        <w:r>
          <w:rPr>
            <w:noProof/>
            <w:webHidden/>
          </w:rPr>
          <w:t>106</w:t>
        </w:r>
        <w:r>
          <w:rPr>
            <w:noProof/>
            <w:webHidden/>
          </w:rPr>
          <w:fldChar w:fldCharType="end"/>
        </w:r>
      </w:hyperlink>
    </w:p>
    <w:p w14:paraId="15ADE9D4" w14:textId="79C1F73C"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62" w:history="1">
        <w:r w:rsidRPr="000A229E">
          <w:rPr>
            <w:rStyle w:val="Hyperlink"/>
            <w:noProof/>
          </w:rPr>
          <w:t>Table 16: Workplace diversity figures, 30 June 2020</w:t>
        </w:r>
        <w:r>
          <w:rPr>
            <w:noProof/>
            <w:webHidden/>
          </w:rPr>
          <w:tab/>
        </w:r>
        <w:r>
          <w:rPr>
            <w:noProof/>
            <w:webHidden/>
          </w:rPr>
          <w:fldChar w:fldCharType="begin"/>
        </w:r>
        <w:r>
          <w:rPr>
            <w:noProof/>
            <w:webHidden/>
          </w:rPr>
          <w:instrText xml:space="preserve"> PAGEREF _Toc52869062 \h </w:instrText>
        </w:r>
        <w:r>
          <w:rPr>
            <w:noProof/>
            <w:webHidden/>
          </w:rPr>
        </w:r>
        <w:r>
          <w:rPr>
            <w:noProof/>
            <w:webHidden/>
          </w:rPr>
          <w:fldChar w:fldCharType="separate"/>
        </w:r>
        <w:r>
          <w:rPr>
            <w:noProof/>
            <w:webHidden/>
          </w:rPr>
          <w:t>107</w:t>
        </w:r>
        <w:r>
          <w:rPr>
            <w:noProof/>
            <w:webHidden/>
          </w:rPr>
          <w:fldChar w:fldCharType="end"/>
        </w:r>
      </w:hyperlink>
    </w:p>
    <w:p w14:paraId="4BF02AD4" w14:textId="619C9FEC"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63" w:history="1">
        <w:r w:rsidRPr="000A229E">
          <w:rPr>
            <w:rStyle w:val="Hyperlink"/>
            <w:noProof/>
          </w:rPr>
          <w:t>Table 17: Workplace diversity figures, 30 June 2019</w:t>
        </w:r>
        <w:r>
          <w:rPr>
            <w:noProof/>
            <w:webHidden/>
          </w:rPr>
          <w:tab/>
        </w:r>
        <w:r>
          <w:rPr>
            <w:noProof/>
            <w:webHidden/>
          </w:rPr>
          <w:fldChar w:fldCharType="begin"/>
        </w:r>
        <w:r>
          <w:rPr>
            <w:noProof/>
            <w:webHidden/>
          </w:rPr>
          <w:instrText xml:space="preserve"> PAGEREF _Toc52869063 \h </w:instrText>
        </w:r>
        <w:r>
          <w:rPr>
            <w:noProof/>
            <w:webHidden/>
          </w:rPr>
        </w:r>
        <w:r>
          <w:rPr>
            <w:noProof/>
            <w:webHidden/>
          </w:rPr>
          <w:fldChar w:fldCharType="separate"/>
        </w:r>
        <w:r>
          <w:rPr>
            <w:noProof/>
            <w:webHidden/>
          </w:rPr>
          <w:t>107</w:t>
        </w:r>
        <w:r>
          <w:rPr>
            <w:noProof/>
            <w:webHidden/>
          </w:rPr>
          <w:fldChar w:fldCharType="end"/>
        </w:r>
      </w:hyperlink>
    </w:p>
    <w:p w14:paraId="57A7E56D" w14:textId="01ABE98B"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64" w:history="1">
        <w:r w:rsidRPr="000A229E">
          <w:rPr>
            <w:rStyle w:val="Hyperlink"/>
            <w:noProof/>
          </w:rPr>
          <w:t>Table 18: Salary ranges by classification level 2019–20</w:t>
        </w:r>
        <w:r>
          <w:rPr>
            <w:noProof/>
            <w:webHidden/>
          </w:rPr>
          <w:tab/>
        </w:r>
        <w:r>
          <w:rPr>
            <w:noProof/>
            <w:webHidden/>
          </w:rPr>
          <w:fldChar w:fldCharType="begin"/>
        </w:r>
        <w:r>
          <w:rPr>
            <w:noProof/>
            <w:webHidden/>
          </w:rPr>
          <w:instrText xml:space="preserve"> PAGEREF _Toc52869064 \h </w:instrText>
        </w:r>
        <w:r>
          <w:rPr>
            <w:noProof/>
            <w:webHidden/>
          </w:rPr>
        </w:r>
        <w:r>
          <w:rPr>
            <w:noProof/>
            <w:webHidden/>
          </w:rPr>
          <w:fldChar w:fldCharType="separate"/>
        </w:r>
        <w:r>
          <w:rPr>
            <w:noProof/>
            <w:webHidden/>
          </w:rPr>
          <w:t>108</w:t>
        </w:r>
        <w:r>
          <w:rPr>
            <w:noProof/>
            <w:webHidden/>
          </w:rPr>
          <w:fldChar w:fldCharType="end"/>
        </w:r>
      </w:hyperlink>
    </w:p>
    <w:p w14:paraId="5F195B57" w14:textId="0AEEF32C" w:rsidR="00D77128" w:rsidRDefault="00D77128">
      <w:pPr>
        <w:pStyle w:val="TableofFigures"/>
        <w:tabs>
          <w:tab w:val="right" w:leader="dot" w:pos="9350"/>
        </w:tabs>
        <w:rPr>
          <w:rFonts w:asciiTheme="minorHAnsi" w:eastAsiaTheme="minorEastAsia" w:hAnsiTheme="minorHAnsi" w:cstheme="minorBidi"/>
          <w:noProof/>
          <w:color w:val="auto"/>
          <w:szCs w:val="22"/>
        </w:rPr>
      </w:pPr>
      <w:hyperlink w:anchor="_Toc52869065" w:history="1">
        <w:r w:rsidRPr="000A229E">
          <w:rPr>
            <w:rStyle w:val="Hyperlink"/>
            <w:noProof/>
          </w:rPr>
          <w:t>Table 19: Media advertising organisations used in 2019–20</w:t>
        </w:r>
        <w:r>
          <w:rPr>
            <w:noProof/>
            <w:webHidden/>
          </w:rPr>
          <w:tab/>
        </w:r>
        <w:r>
          <w:rPr>
            <w:noProof/>
            <w:webHidden/>
          </w:rPr>
          <w:fldChar w:fldCharType="begin"/>
        </w:r>
        <w:r>
          <w:rPr>
            <w:noProof/>
            <w:webHidden/>
          </w:rPr>
          <w:instrText xml:space="preserve"> PAGEREF _Toc52869065 \h </w:instrText>
        </w:r>
        <w:r>
          <w:rPr>
            <w:noProof/>
            <w:webHidden/>
          </w:rPr>
        </w:r>
        <w:r>
          <w:rPr>
            <w:noProof/>
            <w:webHidden/>
          </w:rPr>
          <w:fldChar w:fldCharType="separate"/>
        </w:r>
        <w:r>
          <w:rPr>
            <w:noProof/>
            <w:webHidden/>
          </w:rPr>
          <w:t>109</w:t>
        </w:r>
        <w:r>
          <w:rPr>
            <w:noProof/>
            <w:webHidden/>
          </w:rPr>
          <w:fldChar w:fldCharType="end"/>
        </w:r>
      </w:hyperlink>
    </w:p>
    <w:p w14:paraId="6539412E" w14:textId="4F0008B0" w:rsidR="0089767E" w:rsidRDefault="0089767E">
      <w:r>
        <w:fldChar w:fldCharType="end"/>
      </w:r>
    </w:p>
    <w:p w14:paraId="25C610F5" w14:textId="77777777" w:rsidR="0001578D" w:rsidRDefault="0001578D">
      <w:pPr>
        <w:spacing w:after="200" w:line="276" w:lineRule="auto"/>
        <w:rPr>
          <w:b/>
          <w:bCs/>
          <w:noProof/>
        </w:rPr>
      </w:pPr>
      <w:r>
        <w:rPr>
          <w:b/>
          <w:bCs/>
          <w:noProof/>
        </w:rPr>
        <w:br w:type="page"/>
      </w:r>
    </w:p>
    <w:p w14:paraId="104ACA53" w14:textId="13D677FE" w:rsidR="00C86687" w:rsidRDefault="0029505E" w:rsidP="0029505E">
      <w:pPr>
        <w:rPr>
          <w:b/>
          <w:bCs/>
          <w:noProof/>
        </w:rPr>
      </w:pPr>
      <w:r w:rsidRPr="0029505E">
        <w:rPr>
          <w:b/>
          <w:bCs/>
          <w:noProof/>
        </w:rPr>
        <w:lastRenderedPageBreak/>
        <w:t>Figures</w:t>
      </w:r>
    </w:p>
    <w:p w14:paraId="3080155A" w14:textId="5C3BFCBC" w:rsidR="00AA5DF9" w:rsidRDefault="008124F6">
      <w:pPr>
        <w:pStyle w:val="TableofFigures"/>
        <w:tabs>
          <w:tab w:val="right" w:leader="dot" w:pos="9350"/>
        </w:tabs>
        <w:rPr>
          <w:rFonts w:asciiTheme="minorHAnsi" w:eastAsiaTheme="minorEastAsia" w:hAnsiTheme="minorHAnsi" w:cstheme="minorBidi"/>
          <w:noProof/>
          <w:color w:val="auto"/>
          <w:szCs w:val="22"/>
        </w:rPr>
      </w:pPr>
      <w:r>
        <w:rPr>
          <w:b/>
          <w:bCs/>
          <w:noProof/>
        </w:rPr>
        <w:fldChar w:fldCharType="begin"/>
      </w:r>
      <w:r>
        <w:rPr>
          <w:b/>
          <w:bCs/>
          <w:noProof/>
        </w:rPr>
        <w:instrText xml:space="preserve"> TOC \h \z \c "Figure" </w:instrText>
      </w:r>
      <w:r>
        <w:rPr>
          <w:b/>
          <w:bCs/>
          <w:noProof/>
        </w:rPr>
        <w:fldChar w:fldCharType="separate"/>
      </w:r>
      <w:hyperlink w:anchor="_Toc52199036" w:history="1">
        <w:r w:rsidR="00AA5DF9" w:rsidRPr="00E764DF">
          <w:rPr>
            <w:rStyle w:val="Hyperlink"/>
            <w:noProof/>
          </w:rPr>
          <w:t>Figure 1: Map of the Great Barrier Reef Region</w:t>
        </w:r>
        <w:r w:rsidR="00AA5DF9">
          <w:rPr>
            <w:noProof/>
            <w:webHidden/>
          </w:rPr>
          <w:tab/>
        </w:r>
        <w:r w:rsidR="00AA5DF9">
          <w:rPr>
            <w:noProof/>
            <w:webHidden/>
          </w:rPr>
          <w:fldChar w:fldCharType="begin"/>
        </w:r>
        <w:r w:rsidR="00AA5DF9">
          <w:rPr>
            <w:noProof/>
            <w:webHidden/>
          </w:rPr>
          <w:instrText xml:space="preserve"> PAGEREF _Toc52199036 \h </w:instrText>
        </w:r>
        <w:r w:rsidR="00AA5DF9">
          <w:rPr>
            <w:noProof/>
            <w:webHidden/>
          </w:rPr>
        </w:r>
        <w:r w:rsidR="00AA5DF9">
          <w:rPr>
            <w:noProof/>
            <w:webHidden/>
          </w:rPr>
          <w:fldChar w:fldCharType="separate"/>
        </w:r>
        <w:r w:rsidR="00AA5DF9">
          <w:rPr>
            <w:noProof/>
            <w:webHidden/>
          </w:rPr>
          <w:t>4</w:t>
        </w:r>
        <w:r w:rsidR="00AA5DF9">
          <w:rPr>
            <w:noProof/>
            <w:webHidden/>
          </w:rPr>
          <w:fldChar w:fldCharType="end"/>
        </w:r>
      </w:hyperlink>
    </w:p>
    <w:p w14:paraId="3CBFF0F1" w14:textId="26D2B643"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37" w:history="1">
        <w:r w:rsidR="00AA5DF9" w:rsidRPr="00E764DF">
          <w:rPr>
            <w:rStyle w:val="Hyperlink"/>
            <w:noProof/>
          </w:rPr>
          <w:t>Figure 2: Organisational structure as at 30 June 2020</w:t>
        </w:r>
        <w:r w:rsidR="00AA5DF9">
          <w:rPr>
            <w:noProof/>
            <w:webHidden/>
          </w:rPr>
          <w:tab/>
        </w:r>
        <w:r w:rsidR="00AA5DF9">
          <w:rPr>
            <w:noProof/>
            <w:webHidden/>
          </w:rPr>
          <w:fldChar w:fldCharType="begin"/>
        </w:r>
        <w:r w:rsidR="00AA5DF9">
          <w:rPr>
            <w:noProof/>
            <w:webHidden/>
          </w:rPr>
          <w:instrText xml:space="preserve"> PAGEREF _Toc52199037 \h </w:instrText>
        </w:r>
        <w:r w:rsidR="00AA5DF9">
          <w:rPr>
            <w:noProof/>
            <w:webHidden/>
          </w:rPr>
        </w:r>
        <w:r w:rsidR="00AA5DF9">
          <w:rPr>
            <w:noProof/>
            <w:webHidden/>
          </w:rPr>
          <w:fldChar w:fldCharType="separate"/>
        </w:r>
        <w:r w:rsidR="00AA5DF9">
          <w:rPr>
            <w:noProof/>
            <w:webHidden/>
          </w:rPr>
          <w:t>16</w:t>
        </w:r>
        <w:r w:rsidR="00AA5DF9">
          <w:rPr>
            <w:noProof/>
            <w:webHidden/>
          </w:rPr>
          <w:fldChar w:fldCharType="end"/>
        </w:r>
      </w:hyperlink>
    </w:p>
    <w:p w14:paraId="2A8B1FD3" w14:textId="0D971E85"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38" w:history="1">
        <w:r w:rsidR="00AA5DF9" w:rsidRPr="00E764DF">
          <w:rPr>
            <w:rStyle w:val="Hyperlink"/>
            <w:noProof/>
          </w:rPr>
          <w:t>Figure 3: Revenue by source 2019–20</w:t>
        </w:r>
        <w:r w:rsidR="00AA5DF9">
          <w:rPr>
            <w:noProof/>
            <w:webHidden/>
          </w:rPr>
          <w:tab/>
        </w:r>
        <w:r w:rsidR="00AA5DF9">
          <w:rPr>
            <w:noProof/>
            <w:webHidden/>
          </w:rPr>
          <w:fldChar w:fldCharType="begin"/>
        </w:r>
        <w:r w:rsidR="00AA5DF9">
          <w:rPr>
            <w:noProof/>
            <w:webHidden/>
          </w:rPr>
          <w:instrText xml:space="preserve"> PAGEREF _Toc52199038 \h </w:instrText>
        </w:r>
        <w:r w:rsidR="00AA5DF9">
          <w:rPr>
            <w:noProof/>
            <w:webHidden/>
          </w:rPr>
        </w:r>
        <w:r w:rsidR="00AA5DF9">
          <w:rPr>
            <w:noProof/>
            <w:webHidden/>
          </w:rPr>
          <w:fldChar w:fldCharType="separate"/>
        </w:r>
        <w:r w:rsidR="00AA5DF9">
          <w:rPr>
            <w:noProof/>
            <w:webHidden/>
          </w:rPr>
          <w:t>19</w:t>
        </w:r>
        <w:r w:rsidR="00AA5DF9">
          <w:rPr>
            <w:noProof/>
            <w:webHidden/>
          </w:rPr>
          <w:fldChar w:fldCharType="end"/>
        </w:r>
      </w:hyperlink>
    </w:p>
    <w:p w14:paraId="3650A610" w14:textId="7D2592D6"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39" w:history="1">
        <w:r w:rsidR="00AA5DF9" w:rsidRPr="00E764DF">
          <w:rPr>
            <w:rStyle w:val="Hyperlink"/>
            <w:noProof/>
          </w:rPr>
          <w:t>Figure 4: Expenses by category 2019–20</w:t>
        </w:r>
        <w:r w:rsidR="00AA5DF9">
          <w:rPr>
            <w:noProof/>
            <w:webHidden/>
          </w:rPr>
          <w:tab/>
        </w:r>
        <w:r w:rsidR="00AA5DF9">
          <w:rPr>
            <w:noProof/>
            <w:webHidden/>
          </w:rPr>
          <w:fldChar w:fldCharType="begin"/>
        </w:r>
        <w:r w:rsidR="00AA5DF9">
          <w:rPr>
            <w:noProof/>
            <w:webHidden/>
          </w:rPr>
          <w:instrText xml:space="preserve"> PAGEREF _Toc52199039 \h </w:instrText>
        </w:r>
        <w:r w:rsidR="00AA5DF9">
          <w:rPr>
            <w:noProof/>
            <w:webHidden/>
          </w:rPr>
        </w:r>
        <w:r w:rsidR="00AA5DF9">
          <w:rPr>
            <w:noProof/>
            <w:webHidden/>
          </w:rPr>
          <w:fldChar w:fldCharType="separate"/>
        </w:r>
        <w:r w:rsidR="00AA5DF9">
          <w:rPr>
            <w:noProof/>
            <w:webHidden/>
          </w:rPr>
          <w:t>19</w:t>
        </w:r>
        <w:r w:rsidR="00AA5DF9">
          <w:rPr>
            <w:noProof/>
            <w:webHidden/>
          </w:rPr>
          <w:fldChar w:fldCharType="end"/>
        </w:r>
      </w:hyperlink>
    </w:p>
    <w:p w14:paraId="4EFF876F" w14:textId="2A9E48EB"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0" w:history="1">
        <w:r w:rsidR="00AA5DF9" w:rsidRPr="00E764DF">
          <w:rPr>
            <w:rStyle w:val="Hyperlink"/>
            <w:noProof/>
          </w:rPr>
          <w:t>Figure 5: Permit applications received for each assessment approach category</w:t>
        </w:r>
        <w:r w:rsidR="00AA5DF9">
          <w:rPr>
            <w:noProof/>
            <w:webHidden/>
          </w:rPr>
          <w:tab/>
        </w:r>
        <w:r w:rsidR="00AA5DF9">
          <w:rPr>
            <w:noProof/>
            <w:webHidden/>
          </w:rPr>
          <w:fldChar w:fldCharType="begin"/>
        </w:r>
        <w:r w:rsidR="00AA5DF9">
          <w:rPr>
            <w:noProof/>
            <w:webHidden/>
          </w:rPr>
          <w:instrText xml:space="preserve"> PAGEREF _Toc52199040 \h </w:instrText>
        </w:r>
        <w:r w:rsidR="00AA5DF9">
          <w:rPr>
            <w:noProof/>
            <w:webHidden/>
          </w:rPr>
        </w:r>
        <w:r w:rsidR="00AA5DF9">
          <w:rPr>
            <w:noProof/>
            <w:webHidden/>
          </w:rPr>
          <w:fldChar w:fldCharType="separate"/>
        </w:r>
        <w:r w:rsidR="00AA5DF9">
          <w:rPr>
            <w:noProof/>
            <w:webHidden/>
          </w:rPr>
          <w:t>33</w:t>
        </w:r>
        <w:r w:rsidR="00AA5DF9">
          <w:rPr>
            <w:noProof/>
            <w:webHidden/>
          </w:rPr>
          <w:fldChar w:fldCharType="end"/>
        </w:r>
      </w:hyperlink>
    </w:p>
    <w:p w14:paraId="3BFB7C13" w14:textId="73904F5D"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1" w:history="1">
        <w:r w:rsidR="00AA5DF9" w:rsidRPr="00E764DF">
          <w:rPr>
            <w:rStyle w:val="Hyperlink"/>
            <w:noProof/>
          </w:rPr>
          <w:t>Figure 6: Decisions made by the assessment approach</w:t>
        </w:r>
        <w:r w:rsidR="00AA5DF9">
          <w:rPr>
            <w:noProof/>
            <w:webHidden/>
          </w:rPr>
          <w:tab/>
        </w:r>
        <w:r w:rsidR="00AA5DF9">
          <w:rPr>
            <w:noProof/>
            <w:webHidden/>
          </w:rPr>
          <w:fldChar w:fldCharType="begin"/>
        </w:r>
        <w:r w:rsidR="00AA5DF9">
          <w:rPr>
            <w:noProof/>
            <w:webHidden/>
          </w:rPr>
          <w:instrText xml:space="preserve"> PAGEREF _Toc52199041 \h </w:instrText>
        </w:r>
        <w:r w:rsidR="00AA5DF9">
          <w:rPr>
            <w:noProof/>
            <w:webHidden/>
          </w:rPr>
        </w:r>
        <w:r w:rsidR="00AA5DF9">
          <w:rPr>
            <w:noProof/>
            <w:webHidden/>
          </w:rPr>
          <w:fldChar w:fldCharType="separate"/>
        </w:r>
        <w:r w:rsidR="00AA5DF9">
          <w:rPr>
            <w:noProof/>
            <w:webHidden/>
          </w:rPr>
          <w:t>34</w:t>
        </w:r>
        <w:r w:rsidR="00AA5DF9">
          <w:rPr>
            <w:noProof/>
            <w:webHidden/>
          </w:rPr>
          <w:fldChar w:fldCharType="end"/>
        </w:r>
      </w:hyperlink>
    </w:p>
    <w:p w14:paraId="39D3BB12" w14:textId="7763A72B"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2" w:history="1">
        <w:r w:rsidR="00AA5DF9" w:rsidRPr="00E764DF">
          <w:rPr>
            <w:rStyle w:val="Hyperlink"/>
            <w:noProof/>
          </w:rPr>
          <w:t>Figure 7: Number of permit applications under assessment at any one time</w:t>
        </w:r>
        <w:r w:rsidR="00AA5DF9">
          <w:rPr>
            <w:noProof/>
            <w:webHidden/>
          </w:rPr>
          <w:tab/>
        </w:r>
        <w:r w:rsidR="00AA5DF9">
          <w:rPr>
            <w:noProof/>
            <w:webHidden/>
          </w:rPr>
          <w:fldChar w:fldCharType="begin"/>
        </w:r>
        <w:r w:rsidR="00AA5DF9">
          <w:rPr>
            <w:noProof/>
            <w:webHidden/>
          </w:rPr>
          <w:instrText xml:space="preserve"> PAGEREF _Toc52199042 \h </w:instrText>
        </w:r>
        <w:r w:rsidR="00AA5DF9">
          <w:rPr>
            <w:noProof/>
            <w:webHidden/>
          </w:rPr>
        </w:r>
        <w:r w:rsidR="00AA5DF9">
          <w:rPr>
            <w:noProof/>
            <w:webHidden/>
          </w:rPr>
          <w:fldChar w:fldCharType="separate"/>
        </w:r>
        <w:r w:rsidR="00AA5DF9">
          <w:rPr>
            <w:noProof/>
            <w:webHidden/>
          </w:rPr>
          <w:t>35</w:t>
        </w:r>
        <w:r w:rsidR="00AA5DF9">
          <w:rPr>
            <w:noProof/>
            <w:webHidden/>
          </w:rPr>
          <w:fldChar w:fldCharType="end"/>
        </w:r>
      </w:hyperlink>
    </w:p>
    <w:p w14:paraId="0ABC7709" w14:textId="431F3BB6"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3" w:history="1">
        <w:r w:rsidR="00AA5DF9" w:rsidRPr="00E764DF">
          <w:rPr>
            <w:rStyle w:val="Hyperlink"/>
            <w:noProof/>
          </w:rPr>
          <w:t>Figure 8: Type and number of current permissions managed by the Authority, as at 30 June 2020</w:t>
        </w:r>
        <w:r w:rsidR="00AA5DF9">
          <w:rPr>
            <w:noProof/>
            <w:webHidden/>
          </w:rPr>
          <w:tab/>
        </w:r>
        <w:r w:rsidR="00AA5DF9">
          <w:rPr>
            <w:noProof/>
            <w:webHidden/>
          </w:rPr>
          <w:fldChar w:fldCharType="begin"/>
        </w:r>
        <w:r w:rsidR="00AA5DF9">
          <w:rPr>
            <w:noProof/>
            <w:webHidden/>
          </w:rPr>
          <w:instrText xml:space="preserve"> PAGEREF _Toc52199043 \h </w:instrText>
        </w:r>
        <w:r w:rsidR="00AA5DF9">
          <w:rPr>
            <w:noProof/>
            <w:webHidden/>
          </w:rPr>
        </w:r>
        <w:r w:rsidR="00AA5DF9">
          <w:rPr>
            <w:noProof/>
            <w:webHidden/>
          </w:rPr>
          <w:fldChar w:fldCharType="separate"/>
        </w:r>
        <w:r w:rsidR="00AA5DF9">
          <w:rPr>
            <w:noProof/>
            <w:webHidden/>
          </w:rPr>
          <w:t>36</w:t>
        </w:r>
        <w:r w:rsidR="00AA5DF9">
          <w:rPr>
            <w:noProof/>
            <w:webHidden/>
          </w:rPr>
          <w:fldChar w:fldCharType="end"/>
        </w:r>
      </w:hyperlink>
    </w:p>
    <w:p w14:paraId="7B2F5168" w14:textId="68DCEDB5"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4" w:history="1">
        <w:r w:rsidR="00AA5DF9" w:rsidRPr="00E764DF">
          <w:rPr>
            <w:rStyle w:val="Hyperlink"/>
            <w:noProof/>
          </w:rPr>
          <w:t>Figure 9: Recorded permission non-compliances by allegation type during 2019–20</w:t>
        </w:r>
        <w:r w:rsidR="00AA5DF9">
          <w:rPr>
            <w:noProof/>
            <w:webHidden/>
          </w:rPr>
          <w:tab/>
        </w:r>
        <w:r w:rsidR="00AA5DF9">
          <w:rPr>
            <w:noProof/>
            <w:webHidden/>
          </w:rPr>
          <w:fldChar w:fldCharType="begin"/>
        </w:r>
        <w:r w:rsidR="00AA5DF9">
          <w:rPr>
            <w:noProof/>
            <w:webHidden/>
          </w:rPr>
          <w:instrText xml:space="preserve"> PAGEREF _Toc52199044 \h </w:instrText>
        </w:r>
        <w:r w:rsidR="00AA5DF9">
          <w:rPr>
            <w:noProof/>
            <w:webHidden/>
          </w:rPr>
        </w:r>
        <w:r w:rsidR="00AA5DF9">
          <w:rPr>
            <w:noProof/>
            <w:webHidden/>
          </w:rPr>
          <w:fldChar w:fldCharType="separate"/>
        </w:r>
        <w:r w:rsidR="00AA5DF9">
          <w:rPr>
            <w:noProof/>
            <w:webHidden/>
          </w:rPr>
          <w:t>38</w:t>
        </w:r>
        <w:r w:rsidR="00AA5DF9">
          <w:rPr>
            <w:noProof/>
            <w:webHidden/>
          </w:rPr>
          <w:fldChar w:fldCharType="end"/>
        </w:r>
      </w:hyperlink>
    </w:p>
    <w:p w14:paraId="61530B60" w14:textId="48327579"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5" w:history="1">
        <w:r w:rsidR="00AA5DF9" w:rsidRPr="00E764DF">
          <w:rPr>
            <w:rStyle w:val="Hyperlink"/>
            <w:noProof/>
          </w:rPr>
          <w:t>Figure 10: Source of recorded permission non-compliances, July 2015 – June 2020</w:t>
        </w:r>
        <w:r w:rsidR="00AA5DF9">
          <w:rPr>
            <w:noProof/>
            <w:webHidden/>
          </w:rPr>
          <w:tab/>
        </w:r>
        <w:r w:rsidR="00AA5DF9">
          <w:rPr>
            <w:noProof/>
            <w:webHidden/>
          </w:rPr>
          <w:fldChar w:fldCharType="begin"/>
        </w:r>
        <w:r w:rsidR="00AA5DF9">
          <w:rPr>
            <w:noProof/>
            <w:webHidden/>
          </w:rPr>
          <w:instrText xml:space="preserve"> PAGEREF _Toc52199045 \h </w:instrText>
        </w:r>
        <w:r w:rsidR="00AA5DF9">
          <w:rPr>
            <w:noProof/>
            <w:webHidden/>
          </w:rPr>
        </w:r>
        <w:r w:rsidR="00AA5DF9">
          <w:rPr>
            <w:noProof/>
            <w:webHidden/>
          </w:rPr>
          <w:fldChar w:fldCharType="separate"/>
        </w:r>
        <w:r w:rsidR="00AA5DF9">
          <w:rPr>
            <w:noProof/>
            <w:webHidden/>
          </w:rPr>
          <w:t>39</w:t>
        </w:r>
        <w:r w:rsidR="00AA5DF9">
          <w:rPr>
            <w:noProof/>
            <w:webHidden/>
          </w:rPr>
          <w:fldChar w:fldCharType="end"/>
        </w:r>
      </w:hyperlink>
    </w:p>
    <w:p w14:paraId="49E840CF" w14:textId="2973AB71"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6" w:history="1">
        <w:r w:rsidR="00AA5DF9" w:rsidRPr="00E764DF">
          <w:rPr>
            <w:rStyle w:val="Hyperlink"/>
            <w:noProof/>
          </w:rPr>
          <w:t>Figure 11: Number and method of permit application submissions since the introduction of Permits Online in October 2017</w:t>
        </w:r>
        <w:r w:rsidR="00AA5DF9">
          <w:rPr>
            <w:noProof/>
            <w:webHidden/>
          </w:rPr>
          <w:tab/>
        </w:r>
        <w:r w:rsidR="00AA5DF9">
          <w:rPr>
            <w:noProof/>
            <w:webHidden/>
          </w:rPr>
          <w:fldChar w:fldCharType="begin"/>
        </w:r>
        <w:r w:rsidR="00AA5DF9">
          <w:rPr>
            <w:noProof/>
            <w:webHidden/>
          </w:rPr>
          <w:instrText xml:space="preserve"> PAGEREF _Toc52199046 \h </w:instrText>
        </w:r>
        <w:r w:rsidR="00AA5DF9">
          <w:rPr>
            <w:noProof/>
            <w:webHidden/>
          </w:rPr>
        </w:r>
        <w:r w:rsidR="00AA5DF9">
          <w:rPr>
            <w:noProof/>
            <w:webHidden/>
          </w:rPr>
          <w:fldChar w:fldCharType="separate"/>
        </w:r>
        <w:r w:rsidR="00AA5DF9">
          <w:rPr>
            <w:noProof/>
            <w:webHidden/>
          </w:rPr>
          <w:t>40</w:t>
        </w:r>
        <w:r w:rsidR="00AA5DF9">
          <w:rPr>
            <w:noProof/>
            <w:webHidden/>
          </w:rPr>
          <w:fldChar w:fldCharType="end"/>
        </w:r>
      </w:hyperlink>
    </w:p>
    <w:p w14:paraId="6E0B245B" w14:textId="185A31FA"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7" w:history="1">
        <w:r w:rsidR="00AA5DF9" w:rsidRPr="00E764DF">
          <w:rPr>
            <w:rStyle w:val="Hyperlink"/>
            <w:noProof/>
          </w:rPr>
          <w:t>Figure 12: Notification approvals processed online in the reporting period, displayed by vessel type</w:t>
        </w:r>
        <w:r w:rsidR="00AA5DF9">
          <w:rPr>
            <w:noProof/>
            <w:webHidden/>
          </w:rPr>
          <w:tab/>
        </w:r>
        <w:r w:rsidR="00AA5DF9">
          <w:rPr>
            <w:noProof/>
            <w:webHidden/>
          </w:rPr>
          <w:fldChar w:fldCharType="begin"/>
        </w:r>
        <w:r w:rsidR="00AA5DF9">
          <w:rPr>
            <w:noProof/>
            <w:webHidden/>
          </w:rPr>
          <w:instrText xml:space="preserve"> PAGEREF _Toc52199047 \h </w:instrText>
        </w:r>
        <w:r w:rsidR="00AA5DF9">
          <w:rPr>
            <w:noProof/>
            <w:webHidden/>
          </w:rPr>
        </w:r>
        <w:r w:rsidR="00AA5DF9">
          <w:rPr>
            <w:noProof/>
            <w:webHidden/>
          </w:rPr>
          <w:fldChar w:fldCharType="separate"/>
        </w:r>
        <w:r w:rsidR="00AA5DF9">
          <w:rPr>
            <w:noProof/>
            <w:webHidden/>
          </w:rPr>
          <w:t>41</w:t>
        </w:r>
        <w:r w:rsidR="00AA5DF9">
          <w:rPr>
            <w:noProof/>
            <w:webHidden/>
          </w:rPr>
          <w:fldChar w:fldCharType="end"/>
        </w:r>
      </w:hyperlink>
    </w:p>
    <w:p w14:paraId="3C7EAB20" w14:textId="03E621BB"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8" w:history="1">
        <w:r w:rsidR="00AA5DF9" w:rsidRPr="00E764DF">
          <w:rPr>
            <w:rStyle w:val="Hyperlink"/>
            <w:noProof/>
          </w:rPr>
          <w:t>Figure 13: Compliance effort and outcomes</w:t>
        </w:r>
        <w:r w:rsidR="00AA5DF9">
          <w:rPr>
            <w:noProof/>
            <w:webHidden/>
          </w:rPr>
          <w:tab/>
        </w:r>
        <w:r w:rsidR="00AA5DF9">
          <w:rPr>
            <w:noProof/>
            <w:webHidden/>
          </w:rPr>
          <w:fldChar w:fldCharType="begin"/>
        </w:r>
        <w:r w:rsidR="00AA5DF9">
          <w:rPr>
            <w:noProof/>
            <w:webHidden/>
          </w:rPr>
          <w:instrText xml:space="preserve"> PAGEREF _Toc52199048 \h </w:instrText>
        </w:r>
        <w:r w:rsidR="00AA5DF9">
          <w:rPr>
            <w:noProof/>
            <w:webHidden/>
          </w:rPr>
        </w:r>
        <w:r w:rsidR="00AA5DF9">
          <w:rPr>
            <w:noProof/>
            <w:webHidden/>
          </w:rPr>
          <w:fldChar w:fldCharType="separate"/>
        </w:r>
        <w:r w:rsidR="00AA5DF9">
          <w:rPr>
            <w:noProof/>
            <w:webHidden/>
          </w:rPr>
          <w:t>48</w:t>
        </w:r>
        <w:r w:rsidR="00AA5DF9">
          <w:rPr>
            <w:noProof/>
            <w:webHidden/>
          </w:rPr>
          <w:fldChar w:fldCharType="end"/>
        </w:r>
      </w:hyperlink>
    </w:p>
    <w:p w14:paraId="6277AC09" w14:textId="456D379F"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49" w:history="1">
        <w:r w:rsidR="00AA5DF9" w:rsidRPr="00E764DF">
          <w:rPr>
            <w:rStyle w:val="Hyperlink"/>
            <w:noProof/>
          </w:rPr>
          <w:t>Figure 14: Trend in recreational fishing offences</w:t>
        </w:r>
        <w:r w:rsidR="00AA5DF9">
          <w:rPr>
            <w:noProof/>
            <w:webHidden/>
          </w:rPr>
          <w:tab/>
        </w:r>
        <w:r w:rsidR="00AA5DF9">
          <w:rPr>
            <w:noProof/>
            <w:webHidden/>
          </w:rPr>
          <w:fldChar w:fldCharType="begin"/>
        </w:r>
        <w:r w:rsidR="00AA5DF9">
          <w:rPr>
            <w:noProof/>
            <w:webHidden/>
          </w:rPr>
          <w:instrText xml:space="preserve"> PAGEREF _Toc52199049 \h </w:instrText>
        </w:r>
        <w:r w:rsidR="00AA5DF9">
          <w:rPr>
            <w:noProof/>
            <w:webHidden/>
          </w:rPr>
        </w:r>
        <w:r w:rsidR="00AA5DF9">
          <w:rPr>
            <w:noProof/>
            <w:webHidden/>
          </w:rPr>
          <w:fldChar w:fldCharType="separate"/>
        </w:r>
        <w:r w:rsidR="00AA5DF9">
          <w:rPr>
            <w:noProof/>
            <w:webHidden/>
          </w:rPr>
          <w:t>49</w:t>
        </w:r>
        <w:r w:rsidR="00AA5DF9">
          <w:rPr>
            <w:noProof/>
            <w:webHidden/>
          </w:rPr>
          <w:fldChar w:fldCharType="end"/>
        </w:r>
      </w:hyperlink>
    </w:p>
    <w:p w14:paraId="240FC511" w14:textId="2558FEDD"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50" w:history="1">
        <w:r w:rsidR="00AA5DF9" w:rsidRPr="00E764DF">
          <w:rPr>
            <w:rStyle w:val="Hyperlink"/>
            <w:noProof/>
          </w:rPr>
          <w:t>Figure 15: Trends in the number of commercial line fishing offences since 2015</w:t>
        </w:r>
        <w:r w:rsidR="00AA5DF9">
          <w:rPr>
            <w:noProof/>
            <w:webHidden/>
          </w:rPr>
          <w:tab/>
        </w:r>
        <w:r w:rsidR="00AA5DF9">
          <w:rPr>
            <w:noProof/>
            <w:webHidden/>
          </w:rPr>
          <w:fldChar w:fldCharType="begin"/>
        </w:r>
        <w:r w:rsidR="00AA5DF9">
          <w:rPr>
            <w:noProof/>
            <w:webHidden/>
          </w:rPr>
          <w:instrText xml:space="preserve"> PAGEREF _Toc52199050 \h </w:instrText>
        </w:r>
        <w:r w:rsidR="00AA5DF9">
          <w:rPr>
            <w:noProof/>
            <w:webHidden/>
          </w:rPr>
        </w:r>
        <w:r w:rsidR="00AA5DF9">
          <w:rPr>
            <w:noProof/>
            <w:webHidden/>
          </w:rPr>
          <w:fldChar w:fldCharType="separate"/>
        </w:r>
        <w:r w:rsidR="00AA5DF9">
          <w:rPr>
            <w:noProof/>
            <w:webHidden/>
          </w:rPr>
          <w:t>50</w:t>
        </w:r>
        <w:r w:rsidR="00AA5DF9">
          <w:rPr>
            <w:noProof/>
            <w:webHidden/>
          </w:rPr>
          <w:fldChar w:fldCharType="end"/>
        </w:r>
      </w:hyperlink>
    </w:p>
    <w:p w14:paraId="0C07D0F4" w14:textId="4DD6DA9C"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51" w:history="1">
        <w:r w:rsidR="00AA5DF9" w:rsidRPr="00E764DF">
          <w:rPr>
            <w:rStyle w:val="Hyperlink"/>
            <w:noProof/>
          </w:rPr>
          <w:t>Figure 16: The TUMRA program continues to maintain a high level of involvement with Traditional Owner groups representing 17 clans and tribes in nine accredited TUMRAs</w:t>
        </w:r>
        <w:r w:rsidR="00AA5DF9">
          <w:rPr>
            <w:noProof/>
            <w:webHidden/>
          </w:rPr>
          <w:tab/>
        </w:r>
        <w:r w:rsidR="00AA5DF9">
          <w:rPr>
            <w:noProof/>
            <w:webHidden/>
          </w:rPr>
          <w:fldChar w:fldCharType="begin"/>
        </w:r>
        <w:r w:rsidR="00AA5DF9">
          <w:rPr>
            <w:noProof/>
            <w:webHidden/>
          </w:rPr>
          <w:instrText xml:space="preserve"> PAGEREF _Toc52199051 \h </w:instrText>
        </w:r>
        <w:r w:rsidR="00AA5DF9">
          <w:rPr>
            <w:noProof/>
            <w:webHidden/>
          </w:rPr>
        </w:r>
        <w:r w:rsidR="00AA5DF9">
          <w:rPr>
            <w:noProof/>
            <w:webHidden/>
          </w:rPr>
          <w:fldChar w:fldCharType="separate"/>
        </w:r>
        <w:r w:rsidR="00AA5DF9">
          <w:rPr>
            <w:noProof/>
            <w:webHidden/>
          </w:rPr>
          <w:t>53</w:t>
        </w:r>
        <w:r w:rsidR="00AA5DF9">
          <w:rPr>
            <w:noProof/>
            <w:webHidden/>
          </w:rPr>
          <w:fldChar w:fldCharType="end"/>
        </w:r>
      </w:hyperlink>
    </w:p>
    <w:p w14:paraId="22E7E7D3" w14:textId="63B6DF72"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52" w:history="1">
        <w:r w:rsidR="00AA5DF9" w:rsidRPr="00E764DF">
          <w:rPr>
            <w:rStyle w:val="Hyperlink"/>
            <w:noProof/>
          </w:rPr>
          <w:t>Figure 17: Reef HQ Aquarium Highlights 2019-20</w:t>
        </w:r>
        <w:r w:rsidR="00AA5DF9">
          <w:rPr>
            <w:noProof/>
            <w:webHidden/>
          </w:rPr>
          <w:tab/>
        </w:r>
        <w:r w:rsidR="00AA5DF9">
          <w:rPr>
            <w:noProof/>
            <w:webHidden/>
          </w:rPr>
          <w:fldChar w:fldCharType="begin"/>
        </w:r>
        <w:r w:rsidR="00AA5DF9">
          <w:rPr>
            <w:noProof/>
            <w:webHidden/>
          </w:rPr>
          <w:instrText xml:space="preserve"> PAGEREF _Toc52199052 \h </w:instrText>
        </w:r>
        <w:r w:rsidR="00AA5DF9">
          <w:rPr>
            <w:noProof/>
            <w:webHidden/>
          </w:rPr>
        </w:r>
        <w:r w:rsidR="00AA5DF9">
          <w:rPr>
            <w:noProof/>
            <w:webHidden/>
          </w:rPr>
          <w:fldChar w:fldCharType="separate"/>
        </w:r>
        <w:r w:rsidR="00AA5DF9">
          <w:rPr>
            <w:noProof/>
            <w:webHidden/>
          </w:rPr>
          <w:t>58</w:t>
        </w:r>
        <w:r w:rsidR="00AA5DF9">
          <w:rPr>
            <w:noProof/>
            <w:webHidden/>
          </w:rPr>
          <w:fldChar w:fldCharType="end"/>
        </w:r>
      </w:hyperlink>
    </w:p>
    <w:p w14:paraId="35B5528F" w14:textId="3B1236AB"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53" w:history="1">
        <w:r w:rsidR="00AA5DF9" w:rsidRPr="00E764DF">
          <w:rPr>
            <w:rStyle w:val="Hyperlink"/>
            <w:noProof/>
          </w:rPr>
          <w:t>Figure 18: Tourism Industry Roadshow 2020</w:t>
        </w:r>
        <w:r w:rsidR="00AA5DF9">
          <w:rPr>
            <w:noProof/>
            <w:webHidden/>
          </w:rPr>
          <w:tab/>
        </w:r>
        <w:r w:rsidR="00AA5DF9">
          <w:rPr>
            <w:noProof/>
            <w:webHidden/>
          </w:rPr>
          <w:fldChar w:fldCharType="begin"/>
        </w:r>
        <w:r w:rsidR="00AA5DF9">
          <w:rPr>
            <w:noProof/>
            <w:webHidden/>
          </w:rPr>
          <w:instrText xml:space="preserve"> PAGEREF _Toc52199053 \h </w:instrText>
        </w:r>
        <w:r w:rsidR="00AA5DF9">
          <w:rPr>
            <w:noProof/>
            <w:webHidden/>
          </w:rPr>
        </w:r>
        <w:r w:rsidR="00AA5DF9">
          <w:rPr>
            <w:noProof/>
            <w:webHidden/>
          </w:rPr>
          <w:fldChar w:fldCharType="separate"/>
        </w:r>
        <w:r w:rsidR="00AA5DF9">
          <w:rPr>
            <w:noProof/>
            <w:webHidden/>
          </w:rPr>
          <w:t>66</w:t>
        </w:r>
        <w:r w:rsidR="00AA5DF9">
          <w:rPr>
            <w:noProof/>
            <w:webHidden/>
          </w:rPr>
          <w:fldChar w:fldCharType="end"/>
        </w:r>
      </w:hyperlink>
    </w:p>
    <w:p w14:paraId="082D07AD" w14:textId="5BC4B40A"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54" w:history="1">
        <w:r w:rsidR="00AA5DF9" w:rsidRPr="00E764DF">
          <w:rPr>
            <w:rStyle w:val="Hyperlink"/>
            <w:noProof/>
          </w:rPr>
          <w:t>Figure 19: Digital communication highlights 2019-20</w:t>
        </w:r>
        <w:r w:rsidR="00AA5DF9">
          <w:rPr>
            <w:noProof/>
            <w:webHidden/>
          </w:rPr>
          <w:tab/>
        </w:r>
        <w:r w:rsidR="00AA5DF9">
          <w:rPr>
            <w:noProof/>
            <w:webHidden/>
          </w:rPr>
          <w:fldChar w:fldCharType="begin"/>
        </w:r>
        <w:r w:rsidR="00AA5DF9">
          <w:rPr>
            <w:noProof/>
            <w:webHidden/>
          </w:rPr>
          <w:instrText xml:space="preserve"> PAGEREF _Toc52199054 \h </w:instrText>
        </w:r>
        <w:r w:rsidR="00AA5DF9">
          <w:rPr>
            <w:noProof/>
            <w:webHidden/>
          </w:rPr>
        </w:r>
        <w:r w:rsidR="00AA5DF9">
          <w:rPr>
            <w:noProof/>
            <w:webHidden/>
          </w:rPr>
          <w:fldChar w:fldCharType="separate"/>
        </w:r>
        <w:r w:rsidR="00AA5DF9">
          <w:rPr>
            <w:noProof/>
            <w:webHidden/>
          </w:rPr>
          <w:t>67</w:t>
        </w:r>
        <w:r w:rsidR="00AA5DF9">
          <w:rPr>
            <w:noProof/>
            <w:webHidden/>
          </w:rPr>
          <w:fldChar w:fldCharType="end"/>
        </w:r>
      </w:hyperlink>
    </w:p>
    <w:p w14:paraId="428C3584" w14:textId="63763D0C"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55" w:history="1">
        <w:r w:rsidR="00AA5DF9" w:rsidRPr="00E764DF">
          <w:rPr>
            <w:rStyle w:val="Hyperlink"/>
            <w:noProof/>
          </w:rPr>
          <w:t>Figure 20: Map showing the locations of 134 high value reefs across the Marine Park that were managed by the Crown-of-thorns Starfish Control Program in 2019–20</w:t>
        </w:r>
        <w:r w:rsidR="00AA5DF9">
          <w:rPr>
            <w:noProof/>
            <w:webHidden/>
          </w:rPr>
          <w:tab/>
        </w:r>
        <w:r w:rsidR="00AA5DF9">
          <w:rPr>
            <w:noProof/>
            <w:webHidden/>
          </w:rPr>
          <w:fldChar w:fldCharType="begin"/>
        </w:r>
        <w:r w:rsidR="00AA5DF9">
          <w:rPr>
            <w:noProof/>
            <w:webHidden/>
          </w:rPr>
          <w:instrText xml:space="preserve"> PAGEREF _Toc52199055 \h </w:instrText>
        </w:r>
        <w:r w:rsidR="00AA5DF9">
          <w:rPr>
            <w:noProof/>
            <w:webHidden/>
          </w:rPr>
        </w:r>
        <w:r w:rsidR="00AA5DF9">
          <w:rPr>
            <w:noProof/>
            <w:webHidden/>
          </w:rPr>
          <w:fldChar w:fldCharType="separate"/>
        </w:r>
        <w:r w:rsidR="00AA5DF9">
          <w:rPr>
            <w:noProof/>
            <w:webHidden/>
          </w:rPr>
          <w:t>75</w:t>
        </w:r>
        <w:r w:rsidR="00AA5DF9">
          <w:rPr>
            <w:noProof/>
            <w:webHidden/>
          </w:rPr>
          <w:fldChar w:fldCharType="end"/>
        </w:r>
      </w:hyperlink>
    </w:p>
    <w:p w14:paraId="17EDCF3D" w14:textId="207D5690"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56" w:history="1">
        <w:r w:rsidR="00AA5DF9" w:rsidRPr="00E764DF">
          <w:rPr>
            <w:rStyle w:val="Hyperlink"/>
            <w:noProof/>
          </w:rPr>
          <w:t>Figure 21: Outcomes of pest management across 134 high value reefs managed by the Crown-of-thorns Starfish Control Program in 2019–20</w:t>
        </w:r>
        <w:r w:rsidR="00AA5DF9">
          <w:rPr>
            <w:noProof/>
            <w:webHidden/>
          </w:rPr>
          <w:tab/>
        </w:r>
        <w:r w:rsidR="00AA5DF9">
          <w:rPr>
            <w:noProof/>
            <w:webHidden/>
          </w:rPr>
          <w:fldChar w:fldCharType="begin"/>
        </w:r>
        <w:r w:rsidR="00AA5DF9">
          <w:rPr>
            <w:noProof/>
            <w:webHidden/>
          </w:rPr>
          <w:instrText xml:space="preserve"> PAGEREF _Toc52199056 \h </w:instrText>
        </w:r>
        <w:r w:rsidR="00AA5DF9">
          <w:rPr>
            <w:noProof/>
            <w:webHidden/>
          </w:rPr>
        </w:r>
        <w:r w:rsidR="00AA5DF9">
          <w:rPr>
            <w:noProof/>
            <w:webHidden/>
          </w:rPr>
          <w:fldChar w:fldCharType="separate"/>
        </w:r>
        <w:r w:rsidR="00AA5DF9">
          <w:rPr>
            <w:noProof/>
            <w:webHidden/>
          </w:rPr>
          <w:t>75</w:t>
        </w:r>
        <w:r w:rsidR="00AA5DF9">
          <w:rPr>
            <w:noProof/>
            <w:webHidden/>
          </w:rPr>
          <w:fldChar w:fldCharType="end"/>
        </w:r>
      </w:hyperlink>
    </w:p>
    <w:p w14:paraId="1934192D" w14:textId="2DD01D5E" w:rsidR="00AA5DF9" w:rsidRDefault="00D007A3">
      <w:pPr>
        <w:pStyle w:val="TableofFigures"/>
        <w:tabs>
          <w:tab w:val="right" w:leader="dot" w:pos="9350"/>
        </w:tabs>
        <w:rPr>
          <w:rFonts w:asciiTheme="minorHAnsi" w:eastAsiaTheme="minorEastAsia" w:hAnsiTheme="minorHAnsi" w:cstheme="minorBidi"/>
          <w:noProof/>
          <w:color w:val="auto"/>
          <w:szCs w:val="22"/>
        </w:rPr>
      </w:pPr>
      <w:hyperlink w:anchor="_Toc52199057" w:history="1">
        <w:r w:rsidR="00AA5DF9" w:rsidRPr="00E764DF">
          <w:rPr>
            <w:rStyle w:val="Hyperlink"/>
            <w:noProof/>
          </w:rPr>
          <w:t>Figure 22: Corporate and operational planning process</w:t>
        </w:r>
        <w:r w:rsidR="00AA5DF9">
          <w:rPr>
            <w:noProof/>
            <w:webHidden/>
          </w:rPr>
          <w:tab/>
        </w:r>
        <w:r w:rsidR="00AA5DF9">
          <w:rPr>
            <w:noProof/>
            <w:webHidden/>
          </w:rPr>
          <w:fldChar w:fldCharType="begin"/>
        </w:r>
        <w:r w:rsidR="00AA5DF9">
          <w:rPr>
            <w:noProof/>
            <w:webHidden/>
          </w:rPr>
          <w:instrText xml:space="preserve"> PAGEREF _Toc52199057 \h </w:instrText>
        </w:r>
        <w:r w:rsidR="00AA5DF9">
          <w:rPr>
            <w:noProof/>
            <w:webHidden/>
          </w:rPr>
        </w:r>
        <w:r w:rsidR="00AA5DF9">
          <w:rPr>
            <w:noProof/>
            <w:webHidden/>
          </w:rPr>
          <w:fldChar w:fldCharType="separate"/>
        </w:r>
        <w:r w:rsidR="00AA5DF9">
          <w:rPr>
            <w:noProof/>
            <w:webHidden/>
          </w:rPr>
          <w:t>91</w:t>
        </w:r>
        <w:r w:rsidR="00AA5DF9">
          <w:rPr>
            <w:noProof/>
            <w:webHidden/>
          </w:rPr>
          <w:fldChar w:fldCharType="end"/>
        </w:r>
      </w:hyperlink>
    </w:p>
    <w:p w14:paraId="1B7A0F77" w14:textId="2B3BCEFA" w:rsidR="008124F6" w:rsidRPr="0029505E" w:rsidRDefault="008124F6" w:rsidP="007677BA">
      <w:pPr>
        <w:pStyle w:val="TableofFigures"/>
        <w:tabs>
          <w:tab w:val="right" w:leader="dot" w:pos="9350"/>
        </w:tabs>
        <w:rPr>
          <w:b/>
          <w:bCs/>
          <w:noProof/>
        </w:rPr>
      </w:pPr>
      <w:r>
        <w:rPr>
          <w:b/>
          <w:bCs/>
          <w:noProof/>
        </w:rPr>
        <w:fldChar w:fldCharType="end"/>
      </w:r>
    </w:p>
    <w:p w14:paraId="52A14128" w14:textId="15AE1D4B" w:rsidR="00011A46" w:rsidRPr="00720D79" w:rsidRDefault="00011A46" w:rsidP="00011A46">
      <w:pPr>
        <w:pStyle w:val="Heading1"/>
        <w:ind w:left="0" w:firstLine="0"/>
        <w:rPr>
          <w:color w:val="auto"/>
        </w:rPr>
      </w:pPr>
      <w:bookmarkStart w:id="21" w:name="_Toc47599416"/>
      <w:bookmarkStart w:id="22" w:name="_Toc47599891"/>
      <w:bookmarkStart w:id="23" w:name="_Toc47617159"/>
      <w:bookmarkStart w:id="24" w:name="_Toc47627490"/>
      <w:bookmarkStart w:id="25" w:name="_Toc47692809"/>
      <w:bookmarkStart w:id="26" w:name="_Toc47692920"/>
      <w:bookmarkStart w:id="27" w:name="_Toc52868983"/>
      <w:r w:rsidRPr="00720D79">
        <w:rPr>
          <w:color w:val="auto"/>
        </w:rPr>
        <w:lastRenderedPageBreak/>
        <w:t>Part 1 Introduction</w:t>
      </w:r>
      <w:bookmarkEnd w:id="0"/>
      <w:bookmarkEnd w:id="21"/>
      <w:bookmarkEnd w:id="22"/>
      <w:bookmarkEnd w:id="23"/>
      <w:bookmarkEnd w:id="24"/>
      <w:bookmarkEnd w:id="25"/>
      <w:bookmarkEnd w:id="26"/>
      <w:bookmarkEnd w:id="27"/>
    </w:p>
    <w:p w14:paraId="0F4D8136" w14:textId="77777777" w:rsidR="00011A46" w:rsidRPr="00720D79" w:rsidRDefault="00011A46" w:rsidP="00011A46">
      <w:pPr>
        <w:pStyle w:val="Heading2"/>
        <w:rPr>
          <w:rFonts w:eastAsia="Arial"/>
        </w:rPr>
      </w:pPr>
      <w:bookmarkStart w:id="28" w:name="_Toc47599417"/>
      <w:bookmarkStart w:id="29" w:name="_Toc47599892"/>
      <w:bookmarkStart w:id="30" w:name="_Toc47617160"/>
      <w:bookmarkStart w:id="31" w:name="_Toc47627491"/>
      <w:bookmarkStart w:id="32" w:name="_Toc47692810"/>
      <w:bookmarkStart w:id="33" w:name="_Toc47692921"/>
      <w:bookmarkStart w:id="34" w:name="_Toc52868984"/>
      <w:r w:rsidRPr="00720D79">
        <w:rPr>
          <w:rFonts w:eastAsia="Arial"/>
        </w:rPr>
        <w:t>About this annual report</w:t>
      </w:r>
      <w:bookmarkEnd w:id="28"/>
      <w:bookmarkEnd w:id="29"/>
      <w:bookmarkEnd w:id="30"/>
      <w:bookmarkEnd w:id="31"/>
      <w:bookmarkEnd w:id="32"/>
      <w:bookmarkEnd w:id="33"/>
      <w:bookmarkEnd w:id="34"/>
    </w:p>
    <w:p w14:paraId="2B62BAC0" w14:textId="77777777" w:rsidR="00011A46" w:rsidRPr="00720D79" w:rsidRDefault="00011A46" w:rsidP="00011A46">
      <w:pPr>
        <w:rPr>
          <w:rFonts w:cs="Arial"/>
          <w:color w:val="auto"/>
        </w:rPr>
      </w:pPr>
      <w:r w:rsidRPr="00720D79">
        <w:rPr>
          <w:rFonts w:cs="Arial"/>
          <w:color w:val="auto"/>
        </w:rPr>
        <w:t xml:space="preserve">The Great Barrier Reef Marine Park Authority’s </w:t>
      </w:r>
      <w:r>
        <w:rPr>
          <w:rFonts w:cs="Arial"/>
          <w:color w:val="auto"/>
        </w:rPr>
        <w:t xml:space="preserve">(the Authority’s) </w:t>
      </w:r>
      <w:r w:rsidRPr="00720D79">
        <w:rPr>
          <w:rFonts w:cs="Arial"/>
          <w:color w:val="auto"/>
        </w:rPr>
        <w:t xml:space="preserve">Annual Report 2019–20 complies with the requirements for annual reports outlined by the Australian Government Department of Finance in its </w:t>
      </w:r>
      <w:r w:rsidRPr="00720D79">
        <w:rPr>
          <w:rFonts w:cs="Arial"/>
          <w:i/>
          <w:color w:val="auto"/>
        </w:rPr>
        <w:t>Resource Management Guide No. 135: Annual reports for non-corporate Commonwealth entities</w:t>
      </w:r>
      <w:r w:rsidRPr="00720D79">
        <w:rPr>
          <w:rFonts w:cs="Arial"/>
          <w:color w:val="auto"/>
        </w:rPr>
        <w:t>.</w:t>
      </w:r>
    </w:p>
    <w:p w14:paraId="05A33231" w14:textId="77777777" w:rsidR="00011A46" w:rsidRPr="00720D79" w:rsidRDefault="00011A46" w:rsidP="00011A46">
      <w:pPr>
        <w:rPr>
          <w:rFonts w:cs="Arial"/>
          <w:color w:val="auto"/>
        </w:rPr>
      </w:pPr>
      <w:r w:rsidRPr="00720D79">
        <w:rPr>
          <w:rFonts w:cs="Arial"/>
          <w:color w:val="auto"/>
        </w:rPr>
        <w:t>This annual report includes the Authority’s annual performance statement, detailing its performance against criteria as published in the Australian Government Department of the Environment and Energy Portfolio Budget Statements 2019–20 and the Great Barrier Reef Marine Park Authority Corporate Plan 2019–20 (Corporate Plan).</w:t>
      </w:r>
    </w:p>
    <w:p w14:paraId="60C93E7E" w14:textId="77777777" w:rsidR="00011A46" w:rsidRPr="00720D79" w:rsidRDefault="00011A46" w:rsidP="00011A46">
      <w:pPr>
        <w:pStyle w:val="NormalBeforeBullet"/>
        <w:rPr>
          <w:rFonts w:cs="Arial"/>
          <w:color w:val="auto"/>
        </w:rPr>
      </w:pPr>
      <w:r w:rsidRPr="00720D79">
        <w:rPr>
          <w:rFonts w:cs="Arial"/>
          <w:color w:val="auto"/>
        </w:rPr>
        <w:t>The annual report comprises seven parts:</w:t>
      </w:r>
    </w:p>
    <w:p w14:paraId="236F468F" w14:textId="77777777" w:rsidR="00011A46" w:rsidRPr="00720D79" w:rsidRDefault="00011A46" w:rsidP="00011A46">
      <w:pPr>
        <w:pStyle w:val="ListParagraph"/>
        <w:ind w:left="714" w:hanging="357"/>
        <w:rPr>
          <w:rFonts w:eastAsia="Arial" w:cs="Arial"/>
          <w:b/>
          <w:color w:val="auto"/>
        </w:rPr>
      </w:pPr>
      <w:r w:rsidRPr="00720D79">
        <w:rPr>
          <w:rFonts w:eastAsia="Arial" w:cs="Arial"/>
          <w:b/>
          <w:color w:val="auto"/>
        </w:rPr>
        <w:t>Part 1 Introduction</w:t>
      </w:r>
      <w:r w:rsidRPr="00720D79">
        <w:rPr>
          <w:rFonts w:eastAsia="Arial" w:cs="Arial"/>
          <w:b/>
          <w:color w:val="auto"/>
        </w:rPr>
        <w:br/>
      </w:r>
      <w:r w:rsidRPr="00720D79">
        <w:rPr>
          <w:rFonts w:eastAsia="Arial" w:cs="Arial"/>
          <w:color w:val="auto"/>
        </w:rPr>
        <w:t xml:space="preserve">Outlines the purpose and structure of the report and presents the Chief Executive Officer’s </w:t>
      </w:r>
      <w:r>
        <w:rPr>
          <w:rFonts w:eastAsia="Arial" w:cs="Arial"/>
          <w:color w:val="auto"/>
        </w:rPr>
        <w:t xml:space="preserve">(CEO’s) </w:t>
      </w:r>
      <w:r w:rsidRPr="00720D79">
        <w:rPr>
          <w:rFonts w:eastAsia="Arial" w:cs="Arial"/>
          <w:color w:val="auto"/>
        </w:rPr>
        <w:t>review of the Authority’s activities and performance for the 201</w:t>
      </w:r>
      <w:r>
        <w:rPr>
          <w:rFonts w:eastAsia="Arial" w:cs="Arial"/>
          <w:color w:val="auto"/>
        </w:rPr>
        <w:t>9</w:t>
      </w:r>
      <w:r w:rsidRPr="00720D79">
        <w:rPr>
          <w:rFonts w:eastAsia="Arial" w:cs="Arial"/>
          <w:color w:val="auto"/>
        </w:rPr>
        <w:t>–</w:t>
      </w:r>
      <w:r>
        <w:rPr>
          <w:rFonts w:eastAsia="Arial" w:cs="Arial"/>
          <w:color w:val="auto"/>
        </w:rPr>
        <w:t>20</w:t>
      </w:r>
      <w:r w:rsidRPr="00720D79">
        <w:rPr>
          <w:rFonts w:eastAsia="Arial" w:cs="Arial"/>
          <w:color w:val="auto"/>
        </w:rPr>
        <w:t xml:space="preserve"> reporting period. </w:t>
      </w:r>
    </w:p>
    <w:p w14:paraId="7EF2AD2B" w14:textId="77777777" w:rsidR="00011A46" w:rsidRPr="00720D79" w:rsidRDefault="00011A46" w:rsidP="00011A46">
      <w:pPr>
        <w:pStyle w:val="ListParagraph"/>
        <w:ind w:left="714" w:hanging="357"/>
        <w:rPr>
          <w:rFonts w:cs="Arial"/>
          <w:b/>
          <w:color w:val="auto"/>
        </w:rPr>
      </w:pPr>
      <w:r w:rsidRPr="00720D79">
        <w:rPr>
          <w:rFonts w:eastAsia="Arial" w:cs="Arial"/>
          <w:b/>
          <w:color w:val="auto"/>
        </w:rPr>
        <w:t>Part 2 Overview</w:t>
      </w:r>
      <w:r w:rsidRPr="00720D79">
        <w:rPr>
          <w:rFonts w:eastAsia="Arial" w:cs="Arial"/>
          <w:b/>
          <w:color w:val="auto"/>
        </w:rPr>
        <w:br/>
      </w:r>
      <w:r w:rsidRPr="00720D79">
        <w:rPr>
          <w:rFonts w:eastAsia="Arial" w:cs="Arial"/>
          <w:color w:val="auto"/>
        </w:rPr>
        <w:t>Provides corporate background to the Authority, including its role and functions</w:t>
      </w:r>
      <w:r>
        <w:rPr>
          <w:rFonts w:eastAsia="Arial" w:cs="Arial"/>
          <w:color w:val="auto"/>
        </w:rPr>
        <w:t>, and</w:t>
      </w:r>
      <w:r w:rsidRPr="00720D79">
        <w:rPr>
          <w:rFonts w:eastAsia="Arial" w:cs="Arial"/>
          <w:color w:val="auto"/>
        </w:rPr>
        <w:t xml:space="preserve"> a summary of financial performance and staff overview.</w:t>
      </w:r>
    </w:p>
    <w:p w14:paraId="3EEA46ED" w14:textId="77777777" w:rsidR="00011A46" w:rsidRPr="00720D79" w:rsidRDefault="00011A46" w:rsidP="00011A46">
      <w:pPr>
        <w:pStyle w:val="ListParagraph"/>
        <w:ind w:left="714" w:hanging="357"/>
        <w:rPr>
          <w:rFonts w:cs="Arial"/>
          <w:color w:val="auto"/>
        </w:rPr>
      </w:pPr>
      <w:r w:rsidRPr="00720D79">
        <w:rPr>
          <w:rFonts w:eastAsia="Arial" w:cs="Arial"/>
          <w:b/>
          <w:color w:val="auto"/>
        </w:rPr>
        <w:t>Part 3 Performance</w:t>
      </w:r>
      <w:r w:rsidRPr="00720D79">
        <w:rPr>
          <w:rFonts w:eastAsia="Arial" w:cs="Arial"/>
          <w:color w:val="auto"/>
        </w:rPr>
        <w:br/>
        <w:t xml:space="preserve">Details the actions taken by the Authority in </w:t>
      </w:r>
      <w:r w:rsidRPr="001914F1">
        <w:rPr>
          <w:rFonts w:eastAsia="Arial" w:cs="Arial"/>
          <w:color w:val="auto"/>
        </w:rPr>
        <w:t>2019–20 to meet its stated purpose of the long-term protection, ecologically sustainable use, understanding and enjoyment of the Great Barrier Reef for all Australians and the international community through the care and development of the Marine Park,</w:t>
      </w:r>
      <w:r>
        <w:rPr>
          <w:rFonts w:eastAsia="Arial" w:cs="Arial"/>
          <w:color w:val="auto"/>
        </w:rPr>
        <w:t xml:space="preserve"> and</w:t>
      </w:r>
      <w:r w:rsidRPr="001914F1">
        <w:rPr>
          <w:rFonts w:eastAsia="Arial" w:cs="Arial"/>
          <w:color w:val="auto"/>
        </w:rPr>
        <w:t xml:space="preserve"> reporting against key performance indicators outlined in the Authority’s performance documents.</w:t>
      </w:r>
    </w:p>
    <w:p w14:paraId="3CAFD920" w14:textId="6F67DC88" w:rsidR="00011A46" w:rsidRPr="00720D79" w:rsidRDefault="00011A46" w:rsidP="00011A46">
      <w:pPr>
        <w:pStyle w:val="ListParagraph"/>
        <w:ind w:left="714" w:hanging="357"/>
        <w:rPr>
          <w:rFonts w:cs="Arial"/>
          <w:color w:val="auto"/>
        </w:rPr>
      </w:pPr>
      <w:r w:rsidRPr="00720D79">
        <w:rPr>
          <w:rFonts w:eastAsia="Arial" w:cs="Arial"/>
          <w:b/>
          <w:color w:val="auto"/>
        </w:rPr>
        <w:t xml:space="preserve">Part 4 Management and </w:t>
      </w:r>
      <w:r w:rsidR="00AA5DF9">
        <w:rPr>
          <w:rFonts w:eastAsia="Arial" w:cs="Arial"/>
          <w:b/>
          <w:color w:val="auto"/>
        </w:rPr>
        <w:t>A</w:t>
      </w:r>
      <w:r w:rsidRPr="00720D79">
        <w:rPr>
          <w:rFonts w:eastAsia="Arial" w:cs="Arial"/>
          <w:b/>
          <w:color w:val="auto"/>
        </w:rPr>
        <w:t>ccountability</w:t>
      </w:r>
      <w:r w:rsidRPr="00720D79">
        <w:rPr>
          <w:rFonts w:eastAsia="Arial" w:cs="Arial"/>
          <w:color w:val="auto"/>
        </w:rPr>
        <w:br/>
        <w:t xml:space="preserve">Covers the delivery of the management framework that supports </w:t>
      </w:r>
      <w:r>
        <w:rPr>
          <w:rFonts w:eastAsia="Arial" w:cs="Arial"/>
          <w:color w:val="auto"/>
        </w:rPr>
        <w:t xml:space="preserve">the </w:t>
      </w:r>
      <w:r w:rsidRPr="00720D79">
        <w:rPr>
          <w:rFonts w:eastAsia="Arial" w:cs="Arial"/>
          <w:color w:val="auto"/>
        </w:rPr>
        <w:t>effective functioning of the Authority, including corporate governance</w:t>
      </w:r>
      <w:r>
        <w:rPr>
          <w:rFonts w:eastAsia="Arial" w:cs="Arial"/>
          <w:color w:val="auto"/>
        </w:rPr>
        <w:t>,</w:t>
      </w:r>
      <w:r w:rsidRPr="00720D79">
        <w:rPr>
          <w:rFonts w:eastAsia="Arial" w:cs="Arial"/>
          <w:color w:val="auto"/>
        </w:rPr>
        <w:t xml:space="preserve"> statutory and advisory committees</w:t>
      </w:r>
      <w:r>
        <w:rPr>
          <w:rFonts w:eastAsia="Arial" w:cs="Arial"/>
          <w:color w:val="auto"/>
        </w:rPr>
        <w:t>,</w:t>
      </w:r>
      <w:r w:rsidRPr="00720D79">
        <w:rPr>
          <w:rFonts w:eastAsia="Arial" w:cs="Arial"/>
          <w:color w:val="auto"/>
        </w:rPr>
        <w:t xml:space="preserve"> management and training</w:t>
      </w:r>
      <w:r>
        <w:rPr>
          <w:rFonts w:eastAsia="Arial" w:cs="Arial"/>
          <w:color w:val="auto"/>
        </w:rPr>
        <w:t>,</w:t>
      </w:r>
      <w:r w:rsidRPr="00720D79">
        <w:rPr>
          <w:rFonts w:eastAsia="Arial" w:cs="Arial"/>
          <w:color w:val="auto"/>
        </w:rPr>
        <w:t xml:space="preserve"> work health and safety</w:t>
      </w:r>
      <w:r>
        <w:rPr>
          <w:rFonts w:eastAsia="Arial" w:cs="Arial"/>
          <w:color w:val="auto"/>
        </w:rPr>
        <w:t>,</w:t>
      </w:r>
      <w:r w:rsidRPr="00720D79">
        <w:rPr>
          <w:rFonts w:eastAsia="Arial" w:cs="Arial"/>
          <w:color w:val="auto"/>
        </w:rPr>
        <w:t xml:space="preserve"> asset management</w:t>
      </w:r>
      <w:r>
        <w:rPr>
          <w:rFonts w:eastAsia="Arial" w:cs="Arial"/>
          <w:color w:val="auto"/>
        </w:rPr>
        <w:t>,</w:t>
      </w:r>
      <w:r w:rsidRPr="00720D79">
        <w:rPr>
          <w:rFonts w:eastAsia="Arial" w:cs="Arial"/>
          <w:color w:val="auto"/>
        </w:rPr>
        <w:t xml:space="preserve"> corporate services and management of consultants.</w:t>
      </w:r>
    </w:p>
    <w:p w14:paraId="41297119" w14:textId="77777777" w:rsidR="00011A46" w:rsidRPr="00720D79" w:rsidRDefault="00011A46" w:rsidP="00011A46">
      <w:pPr>
        <w:pStyle w:val="ListParagraph"/>
        <w:ind w:left="714" w:hanging="357"/>
        <w:rPr>
          <w:rFonts w:cs="Arial"/>
          <w:color w:val="auto"/>
        </w:rPr>
      </w:pPr>
      <w:r w:rsidRPr="00720D79">
        <w:rPr>
          <w:rFonts w:eastAsia="Arial" w:cs="Arial"/>
          <w:b/>
          <w:color w:val="auto"/>
        </w:rPr>
        <w:t>Part 5 Finances</w:t>
      </w:r>
      <w:r w:rsidRPr="00720D79">
        <w:rPr>
          <w:rFonts w:eastAsia="Arial" w:cs="Arial"/>
          <w:color w:val="auto"/>
        </w:rPr>
        <w:br/>
        <w:t>Delivers an analysis of financial performance and a detailed financial statement.</w:t>
      </w:r>
    </w:p>
    <w:p w14:paraId="6DE4A911" w14:textId="2871B524" w:rsidR="00011A46" w:rsidRPr="00720D79" w:rsidRDefault="00011A46" w:rsidP="00011A46">
      <w:pPr>
        <w:pStyle w:val="ListParagraph"/>
        <w:ind w:left="714" w:hanging="357"/>
        <w:rPr>
          <w:rFonts w:cs="Arial"/>
          <w:color w:val="auto"/>
        </w:rPr>
      </w:pPr>
      <w:r w:rsidRPr="00720D79">
        <w:rPr>
          <w:rFonts w:eastAsia="Arial"/>
          <w:b/>
          <w:color w:val="auto"/>
        </w:rPr>
        <w:lastRenderedPageBreak/>
        <w:t>Part 6 Appendices</w:t>
      </w:r>
      <w:r w:rsidRPr="00720D79">
        <w:rPr>
          <w:rFonts w:eastAsia="Arial"/>
          <w:color w:val="auto"/>
        </w:rPr>
        <w:br/>
        <w:t>Comprises the Authority’s resource statement; staffing overview; information on advertising and marketing, freedom of information</w:t>
      </w:r>
      <w:r w:rsidR="00AA5DF9">
        <w:rPr>
          <w:rFonts w:eastAsia="Arial"/>
          <w:color w:val="auto"/>
        </w:rPr>
        <w:t xml:space="preserve"> (FOI)</w:t>
      </w:r>
      <w:r w:rsidRPr="00720D79">
        <w:rPr>
          <w:rFonts w:eastAsia="Arial"/>
          <w:color w:val="auto"/>
        </w:rPr>
        <w:t xml:space="preserve"> and ecologically sustainable development and environmental performance; a list of staff papers and presentations; Queensland Government financials and correction of a material error in the previous annual report.</w:t>
      </w:r>
    </w:p>
    <w:p w14:paraId="7836DAF9" w14:textId="5D0903E0" w:rsidR="00011A46" w:rsidRPr="00720D79" w:rsidRDefault="00AA5DF9" w:rsidP="00011A46">
      <w:pPr>
        <w:pStyle w:val="BulletLast"/>
        <w:spacing w:after="120"/>
        <w:ind w:left="714" w:hanging="357"/>
        <w:rPr>
          <w:rFonts w:cs="Arial"/>
          <w:color w:val="auto"/>
        </w:rPr>
      </w:pPr>
      <w:r>
        <w:rPr>
          <w:rFonts w:cs="Arial"/>
          <w:b/>
          <w:color w:val="auto"/>
        </w:rPr>
        <w:t>Part 7 Acronyms and I</w:t>
      </w:r>
      <w:r w:rsidR="00011A46" w:rsidRPr="00720D79">
        <w:rPr>
          <w:rFonts w:cs="Arial"/>
          <w:b/>
          <w:color w:val="auto"/>
        </w:rPr>
        <w:t>ndex</w:t>
      </w:r>
      <w:r w:rsidR="00011A46" w:rsidRPr="00720D79">
        <w:rPr>
          <w:rFonts w:cs="Arial"/>
          <w:color w:val="auto"/>
        </w:rPr>
        <w:br/>
      </w:r>
      <w:r w:rsidR="00011A46" w:rsidRPr="00720D79">
        <w:rPr>
          <w:rFonts w:eastAsia="Arial" w:cs="Arial"/>
          <w:color w:val="auto"/>
        </w:rPr>
        <w:t>Includes a list of acronyms</w:t>
      </w:r>
      <w:r w:rsidR="00011A46">
        <w:rPr>
          <w:rFonts w:eastAsia="Arial" w:cs="Arial"/>
          <w:color w:val="auto"/>
        </w:rPr>
        <w:t>,</w:t>
      </w:r>
      <w:r w:rsidR="00011A46" w:rsidRPr="00720D79">
        <w:rPr>
          <w:rFonts w:eastAsia="Arial" w:cs="Arial"/>
          <w:color w:val="auto"/>
        </w:rPr>
        <w:t xml:space="preserve"> a glossary</w:t>
      </w:r>
      <w:r w:rsidR="00011A46">
        <w:rPr>
          <w:rFonts w:eastAsia="Arial" w:cs="Arial"/>
          <w:color w:val="auto"/>
        </w:rPr>
        <w:t>,</w:t>
      </w:r>
      <w:r w:rsidR="00011A46" w:rsidRPr="00720D79">
        <w:rPr>
          <w:rFonts w:eastAsia="Arial" w:cs="Arial"/>
          <w:color w:val="auto"/>
        </w:rPr>
        <w:t xml:space="preserve"> </w:t>
      </w:r>
      <w:r w:rsidR="00011A46">
        <w:rPr>
          <w:rFonts w:eastAsia="Arial" w:cs="Arial"/>
          <w:color w:val="auto"/>
        </w:rPr>
        <w:t xml:space="preserve">a </w:t>
      </w:r>
      <w:r w:rsidR="00011A46" w:rsidRPr="00720D79">
        <w:rPr>
          <w:rFonts w:eastAsia="Arial" w:cs="Arial"/>
          <w:color w:val="auto"/>
        </w:rPr>
        <w:t>list of requirements and an alphabetical index</w:t>
      </w:r>
      <w:r w:rsidR="00011A46" w:rsidRPr="00720D79">
        <w:rPr>
          <w:rFonts w:cs="Arial"/>
          <w:color w:val="auto"/>
        </w:rPr>
        <w:t>.</w:t>
      </w:r>
    </w:p>
    <w:p w14:paraId="6B7B6E94" w14:textId="77777777" w:rsidR="00011A46" w:rsidRPr="00720D79" w:rsidRDefault="00011A46" w:rsidP="00011A46">
      <w:pPr>
        <w:pStyle w:val="BodyTextNumbering"/>
      </w:pPr>
    </w:p>
    <w:p w14:paraId="794E01CC" w14:textId="77777777" w:rsidR="00011A46" w:rsidRPr="00720D79" w:rsidRDefault="00011A46" w:rsidP="00011A46">
      <w:pPr>
        <w:rPr>
          <w:rFonts w:eastAsia="Arial" w:cs="Arial"/>
          <w:color w:val="auto"/>
          <w:sz w:val="28"/>
          <w:szCs w:val="28"/>
        </w:rPr>
      </w:pPr>
      <w:r w:rsidRPr="00720D79">
        <w:rPr>
          <w:rFonts w:eastAsia="Arial"/>
          <w:color w:val="auto"/>
        </w:rPr>
        <w:br w:type="page"/>
      </w:r>
    </w:p>
    <w:p w14:paraId="410724AA" w14:textId="08CBDE44" w:rsidR="009D3A21" w:rsidRPr="009D3A21" w:rsidRDefault="00011A46" w:rsidP="009D3A21">
      <w:pPr>
        <w:pStyle w:val="Heading2"/>
        <w:rPr>
          <w:rFonts w:eastAsia="Arial"/>
          <w:color w:val="auto"/>
        </w:rPr>
      </w:pPr>
      <w:bookmarkStart w:id="35" w:name="_Toc47599418"/>
      <w:bookmarkStart w:id="36" w:name="_Toc47599893"/>
      <w:bookmarkStart w:id="37" w:name="_Toc47617161"/>
      <w:bookmarkStart w:id="38" w:name="_Toc47627492"/>
      <w:bookmarkStart w:id="39" w:name="_Toc47692811"/>
      <w:bookmarkStart w:id="40" w:name="_Toc47692922"/>
      <w:bookmarkStart w:id="41" w:name="_Toc52868985"/>
      <w:r w:rsidRPr="00720D79">
        <w:rPr>
          <w:rFonts w:eastAsia="Arial"/>
          <w:color w:val="auto"/>
        </w:rPr>
        <w:lastRenderedPageBreak/>
        <w:t>C</w:t>
      </w:r>
      <w:r w:rsidR="0001578D">
        <w:rPr>
          <w:rFonts w:eastAsia="Arial"/>
          <w:color w:val="auto"/>
        </w:rPr>
        <w:t xml:space="preserve">hief </w:t>
      </w:r>
      <w:r w:rsidRPr="00720D79">
        <w:rPr>
          <w:rFonts w:eastAsia="Arial"/>
          <w:color w:val="auto"/>
        </w:rPr>
        <w:t>E</w:t>
      </w:r>
      <w:r w:rsidR="0001578D">
        <w:rPr>
          <w:rFonts w:eastAsia="Arial"/>
          <w:color w:val="auto"/>
        </w:rPr>
        <w:t xml:space="preserve">xecutive </w:t>
      </w:r>
      <w:r w:rsidRPr="00720D79">
        <w:rPr>
          <w:rFonts w:eastAsia="Arial"/>
          <w:color w:val="auto"/>
        </w:rPr>
        <w:t>O</w:t>
      </w:r>
      <w:r w:rsidR="0001578D">
        <w:rPr>
          <w:rFonts w:eastAsia="Arial"/>
          <w:color w:val="auto"/>
        </w:rPr>
        <w:t>fficer</w:t>
      </w:r>
      <w:r w:rsidRPr="00720D79">
        <w:rPr>
          <w:rFonts w:eastAsia="Arial"/>
          <w:color w:val="auto"/>
        </w:rPr>
        <w:t>’s review</w:t>
      </w:r>
      <w:bookmarkEnd w:id="35"/>
      <w:bookmarkEnd w:id="36"/>
      <w:bookmarkEnd w:id="37"/>
      <w:bookmarkEnd w:id="38"/>
      <w:bookmarkEnd w:id="39"/>
      <w:bookmarkEnd w:id="40"/>
      <w:bookmarkEnd w:id="41"/>
    </w:p>
    <w:p w14:paraId="0B912941" w14:textId="77777777" w:rsidR="009D54F3" w:rsidRPr="008274D6" w:rsidRDefault="009D3A21" w:rsidP="008A0004">
      <w:pPr>
        <w:pStyle w:val="ListParagraph"/>
        <w:numPr>
          <w:ilvl w:val="0"/>
          <w:numId w:val="0"/>
        </w:numPr>
        <w:spacing w:before="40" w:after="100"/>
        <w:rPr>
          <w:rFonts w:cs="Arial"/>
          <w:szCs w:val="22"/>
          <w:lang w:val="en-US"/>
        </w:rPr>
      </w:pPr>
      <w:r w:rsidRPr="008274D6">
        <w:rPr>
          <w:rFonts w:cs="Arial"/>
          <w:szCs w:val="22"/>
          <w:lang w:val="en-US"/>
        </w:rPr>
        <w:t xml:space="preserve">I am pleased to submit the Great Barrier Reef Marine Park Authority’s (the Authority) annual report, reviewing our activities and performance from 1 July 2019 to 30 June 2020. </w:t>
      </w:r>
    </w:p>
    <w:p w14:paraId="6630DD1E" w14:textId="1089A525" w:rsidR="00982BD8" w:rsidRPr="008274D6" w:rsidRDefault="00B221C6" w:rsidP="008A0004">
      <w:pPr>
        <w:pStyle w:val="ListParagraph"/>
        <w:numPr>
          <w:ilvl w:val="0"/>
          <w:numId w:val="0"/>
        </w:numPr>
        <w:spacing w:before="40" w:after="100"/>
        <w:rPr>
          <w:rFonts w:cs="Arial"/>
          <w:szCs w:val="22"/>
          <w:lang w:val="en-US"/>
        </w:rPr>
      </w:pPr>
      <w:r w:rsidRPr="008274D6">
        <w:rPr>
          <w:rFonts w:cs="Arial"/>
          <w:szCs w:val="22"/>
          <w:lang w:val="en-US"/>
        </w:rPr>
        <w:t xml:space="preserve">I </w:t>
      </w:r>
      <w:r w:rsidR="0016451C" w:rsidRPr="008274D6">
        <w:rPr>
          <w:rFonts w:cs="Arial"/>
          <w:szCs w:val="22"/>
          <w:lang w:val="en-US"/>
        </w:rPr>
        <w:t>continue to be</w:t>
      </w:r>
      <w:r w:rsidRPr="008274D6">
        <w:rPr>
          <w:rFonts w:cs="Arial"/>
          <w:szCs w:val="22"/>
          <w:lang w:val="en-US"/>
        </w:rPr>
        <w:t xml:space="preserve"> impressed by the </w:t>
      </w:r>
      <w:r w:rsidR="00EB0F88" w:rsidRPr="008274D6">
        <w:rPr>
          <w:rFonts w:cs="Arial"/>
          <w:szCs w:val="22"/>
          <w:lang w:val="en-US"/>
        </w:rPr>
        <w:t xml:space="preserve">Authority’s </w:t>
      </w:r>
      <w:r w:rsidRPr="008274D6">
        <w:rPr>
          <w:rFonts w:cs="Arial"/>
          <w:szCs w:val="22"/>
          <w:lang w:val="en-US"/>
        </w:rPr>
        <w:t>depth and breadth of work and</w:t>
      </w:r>
      <w:r w:rsidR="0016451C" w:rsidRPr="008274D6">
        <w:rPr>
          <w:rFonts w:cs="Arial"/>
          <w:szCs w:val="22"/>
          <w:lang w:val="en-US"/>
        </w:rPr>
        <w:t xml:space="preserve"> the commitment of our staff and partners in de</w:t>
      </w:r>
      <w:r w:rsidR="008A0004" w:rsidRPr="008274D6">
        <w:rPr>
          <w:rFonts w:cs="Arial"/>
          <w:szCs w:val="22"/>
          <w:lang w:val="en-US"/>
        </w:rPr>
        <w:t>livering outcomes for the Reef.</w:t>
      </w:r>
      <w:r w:rsidR="00EB0F88" w:rsidRPr="008274D6">
        <w:rPr>
          <w:rFonts w:cs="Arial"/>
          <w:szCs w:val="22"/>
          <w:lang w:val="en-US"/>
        </w:rPr>
        <w:t xml:space="preserve"> </w:t>
      </w:r>
    </w:p>
    <w:p w14:paraId="4B7F7F60" w14:textId="1E78F22A" w:rsidR="0016451C" w:rsidRPr="008274D6" w:rsidRDefault="0016451C" w:rsidP="009D3A21">
      <w:pPr>
        <w:pStyle w:val="ListParagraph"/>
        <w:numPr>
          <w:ilvl w:val="0"/>
          <w:numId w:val="0"/>
        </w:numPr>
        <w:spacing w:before="40" w:after="100"/>
        <w:rPr>
          <w:rFonts w:cs="Arial"/>
          <w:szCs w:val="22"/>
          <w:lang w:val="en-US"/>
        </w:rPr>
      </w:pPr>
      <w:r w:rsidRPr="008274D6">
        <w:rPr>
          <w:rFonts w:cs="Arial"/>
          <w:szCs w:val="22"/>
          <w:lang w:val="en-US"/>
        </w:rPr>
        <w:t xml:space="preserve">This period saw us progress some major bodies of work, including </w:t>
      </w:r>
      <w:r w:rsidR="00793B56" w:rsidRPr="008274D6">
        <w:rPr>
          <w:rFonts w:cs="Arial"/>
          <w:szCs w:val="22"/>
          <w:lang w:val="en-US"/>
        </w:rPr>
        <w:t>releasing the</w:t>
      </w:r>
      <w:r w:rsidRPr="008274D6">
        <w:rPr>
          <w:rFonts w:cs="Arial"/>
          <w:szCs w:val="22"/>
          <w:lang w:val="en-US"/>
        </w:rPr>
        <w:t xml:space="preserve"> </w:t>
      </w:r>
      <w:r w:rsidR="00793B56" w:rsidRPr="008274D6">
        <w:rPr>
          <w:rFonts w:cs="Arial"/>
          <w:i/>
          <w:szCs w:val="22"/>
        </w:rPr>
        <w:t>Great Barrier Reef</w:t>
      </w:r>
      <w:r w:rsidR="00793B56" w:rsidRPr="008274D6">
        <w:rPr>
          <w:rFonts w:cs="Arial"/>
          <w:szCs w:val="22"/>
        </w:rPr>
        <w:t xml:space="preserve"> </w:t>
      </w:r>
      <w:r w:rsidR="00793B56" w:rsidRPr="008274D6">
        <w:rPr>
          <w:rFonts w:cs="Arial"/>
          <w:i/>
          <w:szCs w:val="22"/>
        </w:rPr>
        <w:t>Outlook Report 2019</w:t>
      </w:r>
      <w:r w:rsidR="00793B56" w:rsidRPr="008274D6">
        <w:rPr>
          <w:rFonts w:cs="Arial"/>
          <w:szCs w:val="22"/>
        </w:rPr>
        <w:t xml:space="preserve"> (</w:t>
      </w:r>
      <w:r w:rsidR="00793B56" w:rsidRPr="008274D6">
        <w:rPr>
          <w:rFonts w:cs="Arial"/>
          <w:i/>
          <w:szCs w:val="22"/>
        </w:rPr>
        <w:t>Outlook Report 2019</w:t>
      </w:r>
      <w:r w:rsidR="00793B56" w:rsidRPr="008274D6">
        <w:rPr>
          <w:rFonts w:cs="Arial"/>
          <w:szCs w:val="22"/>
        </w:rPr>
        <w:t>)</w:t>
      </w:r>
      <w:r w:rsidR="0019553D" w:rsidRPr="008274D6">
        <w:rPr>
          <w:rFonts w:cs="Arial"/>
          <w:szCs w:val="22"/>
          <w:lang w:val="en-US"/>
        </w:rPr>
        <w:t xml:space="preserve"> </w:t>
      </w:r>
      <w:r w:rsidRPr="008274D6">
        <w:rPr>
          <w:rFonts w:cs="Arial"/>
          <w:szCs w:val="22"/>
          <w:lang w:val="en-US"/>
        </w:rPr>
        <w:t>on the Reef’s health and management</w:t>
      </w:r>
      <w:r w:rsidR="002E208B" w:rsidRPr="008274D6">
        <w:rPr>
          <w:rFonts w:cs="Arial"/>
          <w:szCs w:val="22"/>
          <w:lang w:val="en-US"/>
        </w:rPr>
        <w:t>. We also</w:t>
      </w:r>
      <w:r w:rsidRPr="008274D6">
        <w:rPr>
          <w:rFonts w:cs="Arial"/>
          <w:szCs w:val="22"/>
          <w:lang w:val="en-US"/>
        </w:rPr>
        <w:t xml:space="preserve"> saw another ma</w:t>
      </w:r>
      <w:r w:rsidR="008A0004" w:rsidRPr="008274D6">
        <w:rPr>
          <w:rFonts w:cs="Arial"/>
          <w:szCs w:val="22"/>
          <w:lang w:val="en-US"/>
        </w:rPr>
        <w:t>ss coral bleaching</w:t>
      </w:r>
      <w:r w:rsidR="00B0507F" w:rsidRPr="008274D6">
        <w:rPr>
          <w:rFonts w:cs="Arial"/>
          <w:szCs w:val="22"/>
          <w:lang w:val="en-US"/>
        </w:rPr>
        <w:t xml:space="preserve"> </w:t>
      </w:r>
      <w:r w:rsidR="009D54F3" w:rsidRPr="008274D6">
        <w:rPr>
          <w:rFonts w:cs="Arial"/>
          <w:szCs w:val="22"/>
          <w:lang w:val="en-US"/>
        </w:rPr>
        <w:t>event over</w:t>
      </w:r>
      <w:r w:rsidR="00B0507F" w:rsidRPr="008274D6">
        <w:rPr>
          <w:rFonts w:cs="Arial"/>
          <w:szCs w:val="22"/>
          <w:lang w:val="en-US"/>
        </w:rPr>
        <w:t xml:space="preserve"> the summer – a strong </w:t>
      </w:r>
      <w:r w:rsidRPr="008274D6">
        <w:rPr>
          <w:rFonts w:cs="Arial"/>
          <w:szCs w:val="22"/>
          <w:lang w:val="en-US"/>
        </w:rPr>
        <w:t>reminder</w:t>
      </w:r>
      <w:r w:rsidR="00B0507F" w:rsidRPr="008274D6">
        <w:rPr>
          <w:rFonts w:cs="Arial"/>
          <w:szCs w:val="22"/>
          <w:lang w:val="en-US"/>
        </w:rPr>
        <w:t xml:space="preserve"> of </w:t>
      </w:r>
      <w:r w:rsidRPr="008274D6">
        <w:rPr>
          <w:rFonts w:cs="Arial"/>
          <w:szCs w:val="22"/>
          <w:lang w:val="en-US"/>
        </w:rPr>
        <w:t xml:space="preserve">the need </w:t>
      </w:r>
      <w:r w:rsidR="00D4244B" w:rsidRPr="008274D6">
        <w:rPr>
          <w:rFonts w:cs="Arial"/>
          <w:szCs w:val="22"/>
          <w:lang w:val="en-US"/>
        </w:rPr>
        <w:t>for</w:t>
      </w:r>
      <w:r w:rsidRPr="008274D6">
        <w:rPr>
          <w:rFonts w:cs="Arial"/>
          <w:szCs w:val="22"/>
          <w:lang w:val="en-US"/>
        </w:rPr>
        <w:t xml:space="preserve"> </w:t>
      </w:r>
      <w:r w:rsidR="00D4244B" w:rsidRPr="008274D6">
        <w:rPr>
          <w:rFonts w:cs="Arial"/>
          <w:szCs w:val="22"/>
          <w:lang w:val="en-US"/>
        </w:rPr>
        <w:t xml:space="preserve">ongoing </w:t>
      </w:r>
      <w:r w:rsidRPr="008274D6">
        <w:rPr>
          <w:rFonts w:cs="Arial"/>
          <w:szCs w:val="22"/>
          <w:lang w:val="en-US"/>
        </w:rPr>
        <w:t xml:space="preserve">action to </w:t>
      </w:r>
      <w:r w:rsidR="00B0507F" w:rsidRPr="008274D6">
        <w:rPr>
          <w:rFonts w:cs="Arial"/>
          <w:szCs w:val="22"/>
          <w:lang w:val="en-US"/>
        </w:rPr>
        <w:t xml:space="preserve">build the Reef’s resilience and </w:t>
      </w:r>
      <w:r w:rsidRPr="008274D6">
        <w:rPr>
          <w:rFonts w:cs="Arial"/>
          <w:szCs w:val="22"/>
          <w:lang w:val="en-US"/>
        </w:rPr>
        <w:t xml:space="preserve">protect </w:t>
      </w:r>
      <w:r w:rsidR="00B0507F" w:rsidRPr="008274D6">
        <w:rPr>
          <w:rFonts w:cs="Arial"/>
          <w:szCs w:val="22"/>
          <w:lang w:val="en-US"/>
        </w:rPr>
        <w:t>its incredible biodiversity.</w:t>
      </w:r>
    </w:p>
    <w:p w14:paraId="559E0334" w14:textId="67137E2D" w:rsidR="0016451C" w:rsidRPr="008274D6" w:rsidRDefault="00B221C6" w:rsidP="009D3A21">
      <w:pPr>
        <w:pStyle w:val="ListParagraph"/>
        <w:numPr>
          <w:ilvl w:val="0"/>
          <w:numId w:val="0"/>
        </w:numPr>
        <w:spacing w:before="40" w:after="100"/>
        <w:rPr>
          <w:rFonts w:cs="Arial"/>
          <w:color w:val="auto"/>
          <w:szCs w:val="22"/>
        </w:rPr>
      </w:pPr>
      <w:r w:rsidRPr="008274D6">
        <w:rPr>
          <w:rFonts w:cs="Arial"/>
          <w:szCs w:val="22"/>
          <w:lang w:val="en-US"/>
        </w:rPr>
        <w:t xml:space="preserve">This period was also </w:t>
      </w:r>
      <w:r w:rsidR="00B0507F" w:rsidRPr="008274D6">
        <w:rPr>
          <w:rFonts w:cs="Arial"/>
          <w:szCs w:val="22"/>
          <w:lang w:val="en-US"/>
        </w:rPr>
        <w:t xml:space="preserve">impacted </w:t>
      </w:r>
      <w:r w:rsidRPr="008274D6">
        <w:rPr>
          <w:rFonts w:cs="Arial"/>
          <w:szCs w:val="22"/>
          <w:lang w:val="en-US"/>
        </w:rPr>
        <w:t xml:space="preserve">by </w:t>
      </w:r>
      <w:r w:rsidR="0016451C" w:rsidRPr="008274D6">
        <w:rPr>
          <w:rFonts w:cs="Arial"/>
          <w:color w:val="auto"/>
          <w:szCs w:val="22"/>
        </w:rPr>
        <w:t>t</w:t>
      </w:r>
      <w:r w:rsidR="008A0004" w:rsidRPr="008274D6">
        <w:rPr>
          <w:rFonts w:cs="Arial"/>
          <w:color w:val="auto"/>
          <w:szCs w:val="22"/>
        </w:rPr>
        <w:t xml:space="preserve">he global coronavirus pandemic. </w:t>
      </w:r>
      <w:r w:rsidR="0016451C" w:rsidRPr="008274D6">
        <w:rPr>
          <w:rFonts w:cs="Arial"/>
          <w:color w:val="auto"/>
          <w:szCs w:val="22"/>
        </w:rPr>
        <w:t xml:space="preserve">This unprecedented event </w:t>
      </w:r>
      <w:r w:rsidR="00B0507F" w:rsidRPr="008274D6">
        <w:rPr>
          <w:rFonts w:cs="Arial"/>
          <w:color w:val="auto"/>
          <w:szCs w:val="22"/>
        </w:rPr>
        <w:t xml:space="preserve">radically </w:t>
      </w:r>
      <w:r w:rsidR="00AA5DF9" w:rsidRPr="008274D6">
        <w:rPr>
          <w:rFonts w:cs="Arial"/>
          <w:color w:val="auto"/>
          <w:szCs w:val="22"/>
        </w:rPr>
        <w:t xml:space="preserve">changed </w:t>
      </w:r>
      <w:r w:rsidR="0016451C" w:rsidRPr="008274D6">
        <w:rPr>
          <w:rFonts w:cs="Arial"/>
          <w:color w:val="auto"/>
          <w:szCs w:val="22"/>
        </w:rPr>
        <w:t>how we wor</w:t>
      </w:r>
      <w:r w:rsidR="00F17B65" w:rsidRPr="008274D6">
        <w:rPr>
          <w:rFonts w:cs="Arial"/>
          <w:color w:val="auto"/>
          <w:szCs w:val="22"/>
        </w:rPr>
        <w:t xml:space="preserve">k, </w:t>
      </w:r>
      <w:r w:rsidR="0016451C" w:rsidRPr="008274D6">
        <w:rPr>
          <w:rFonts w:cs="Arial"/>
          <w:color w:val="auto"/>
          <w:szCs w:val="22"/>
        </w:rPr>
        <w:t>our broader operating en</w:t>
      </w:r>
      <w:r w:rsidR="00F17B65" w:rsidRPr="008274D6">
        <w:rPr>
          <w:rFonts w:cs="Arial"/>
          <w:color w:val="auto"/>
          <w:szCs w:val="22"/>
        </w:rPr>
        <w:t>vironment, and led to</w:t>
      </w:r>
      <w:r w:rsidR="0016451C" w:rsidRPr="008274D6">
        <w:rPr>
          <w:rFonts w:cs="Arial"/>
          <w:color w:val="auto"/>
          <w:szCs w:val="22"/>
        </w:rPr>
        <w:t xml:space="preserve"> </w:t>
      </w:r>
      <w:r w:rsidR="00CD20DF" w:rsidRPr="008274D6">
        <w:rPr>
          <w:rFonts w:cs="Arial"/>
          <w:color w:val="auto"/>
          <w:szCs w:val="22"/>
        </w:rPr>
        <w:t xml:space="preserve">far </w:t>
      </w:r>
      <w:r w:rsidR="0016451C" w:rsidRPr="008274D6">
        <w:rPr>
          <w:rFonts w:cs="Arial"/>
          <w:color w:val="auto"/>
          <w:szCs w:val="22"/>
        </w:rPr>
        <w:t xml:space="preserve">reaching impacts </w:t>
      </w:r>
      <w:r w:rsidR="00CD20DF" w:rsidRPr="008274D6">
        <w:rPr>
          <w:rFonts w:cs="Arial"/>
          <w:color w:val="auto"/>
          <w:szCs w:val="22"/>
        </w:rPr>
        <w:t xml:space="preserve">for </w:t>
      </w:r>
      <w:r w:rsidR="0016451C" w:rsidRPr="008274D6">
        <w:rPr>
          <w:rFonts w:cs="Arial"/>
          <w:color w:val="auto"/>
          <w:szCs w:val="22"/>
        </w:rPr>
        <w:t xml:space="preserve">many of our valued stakeholders and communities. </w:t>
      </w:r>
      <w:r w:rsidR="0047219D" w:rsidRPr="008274D6">
        <w:rPr>
          <w:rFonts w:cs="Arial"/>
          <w:color w:val="auto"/>
          <w:szCs w:val="22"/>
        </w:rPr>
        <w:t>The Reef tourism economy has been deeply</w:t>
      </w:r>
      <w:r w:rsidR="00C65DCD" w:rsidRPr="008274D6">
        <w:rPr>
          <w:rFonts w:cs="Arial"/>
          <w:color w:val="auto"/>
          <w:szCs w:val="22"/>
        </w:rPr>
        <w:t xml:space="preserve"> affected by COVID-19-related </w:t>
      </w:r>
      <w:r w:rsidR="0047219D" w:rsidRPr="008274D6">
        <w:rPr>
          <w:rFonts w:cs="Arial"/>
          <w:color w:val="auto"/>
          <w:szCs w:val="22"/>
        </w:rPr>
        <w:t xml:space="preserve">challenges and Authority staff are working hard to adjust </w:t>
      </w:r>
      <w:r w:rsidR="00C65DCD" w:rsidRPr="008274D6">
        <w:rPr>
          <w:rFonts w:cs="Arial"/>
          <w:color w:val="auto"/>
          <w:szCs w:val="22"/>
        </w:rPr>
        <w:t>relevant</w:t>
      </w:r>
      <w:r w:rsidR="0047219D" w:rsidRPr="008274D6">
        <w:rPr>
          <w:rFonts w:cs="Arial"/>
          <w:color w:val="auto"/>
          <w:szCs w:val="22"/>
        </w:rPr>
        <w:t xml:space="preserve"> programs and stay connected with this critically important industry.</w:t>
      </w:r>
    </w:p>
    <w:p w14:paraId="08B4D428" w14:textId="784165A0" w:rsidR="009D3A21" w:rsidRPr="008274D6" w:rsidRDefault="00B0507F" w:rsidP="008A0004">
      <w:pPr>
        <w:spacing w:after="0"/>
        <w:rPr>
          <w:rFonts w:cs="Arial"/>
          <w:szCs w:val="22"/>
          <w:lang w:val="en-US"/>
        </w:rPr>
      </w:pPr>
      <w:r w:rsidRPr="008274D6">
        <w:rPr>
          <w:rFonts w:cs="Arial"/>
          <w:color w:val="auto"/>
          <w:szCs w:val="22"/>
          <w:lang w:val="en-US" w:eastAsia="en-US"/>
        </w:rPr>
        <w:t>W</w:t>
      </w:r>
      <w:r w:rsidR="0016451C" w:rsidRPr="008274D6">
        <w:rPr>
          <w:rFonts w:cs="Arial"/>
          <w:color w:val="auto"/>
          <w:szCs w:val="22"/>
          <w:lang w:val="en-US" w:eastAsia="en-US"/>
        </w:rPr>
        <w:t xml:space="preserve">e </w:t>
      </w:r>
      <w:r w:rsidRPr="008274D6">
        <w:rPr>
          <w:rFonts w:cs="Arial"/>
          <w:color w:val="auto"/>
          <w:szCs w:val="22"/>
          <w:lang w:val="en-US" w:eastAsia="en-US"/>
        </w:rPr>
        <w:t xml:space="preserve">remain </w:t>
      </w:r>
      <w:r w:rsidR="0016451C" w:rsidRPr="008274D6">
        <w:rPr>
          <w:rFonts w:cs="Arial"/>
          <w:color w:val="auto"/>
          <w:szCs w:val="22"/>
          <w:lang w:val="en-US" w:eastAsia="en-US"/>
        </w:rPr>
        <w:t>committed to our work man</w:t>
      </w:r>
      <w:r w:rsidR="00F17B65" w:rsidRPr="008274D6">
        <w:rPr>
          <w:rFonts w:cs="Arial"/>
          <w:color w:val="auto"/>
          <w:szCs w:val="22"/>
          <w:lang w:val="en-US" w:eastAsia="en-US"/>
        </w:rPr>
        <w:t xml:space="preserve">aging the Reef and </w:t>
      </w:r>
      <w:r w:rsidRPr="008274D6">
        <w:rPr>
          <w:rFonts w:cs="Arial"/>
          <w:color w:val="auto"/>
          <w:szCs w:val="22"/>
          <w:lang w:val="en-US" w:eastAsia="en-US"/>
        </w:rPr>
        <w:t xml:space="preserve">servicing its </w:t>
      </w:r>
      <w:r w:rsidR="008A0004" w:rsidRPr="008274D6">
        <w:rPr>
          <w:rFonts w:cs="Arial"/>
          <w:color w:val="auto"/>
          <w:szCs w:val="22"/>
          <w:lang w:val="en-US" w:eastAsia="en-US"/>
        </w:rPr>
        <w:t>communit</w:t>
      </w:r>
      <w:r w:rsidRPr="008274D6">
        <w:rPr>
          <w:rFonts w:cs="Arial"/>
          <w:color w:val="auto"/>
          <w:szCs w:val="22"/>
          <w:lang w:val="en-US" w:eastAsia="en-US"/>
        </w:rPr>
        <w:t>ies</w:t>
      </w:r>
      <w:r w:rsidR="008A0004" w:rsidRPr="008274D6">
        <w:rPr>
          <w:rFonts w:cs="Arial"/>
          <w:color w:val="auto"/>
          <w:szCs w:val="22"/>
          <w:lang w:val="en-US" w:eastAsia="en-US"/>
        </w:rPr>
        <w:t xml:space="preserve"> and stakeholders. </w:t>
      </w:r>
      <w:r w:rsidR="009D3A21" w:rsidRPr="008274D6">
        <w:rPr>
          <w:rFonts w:cs="Arial"/>
          <w:szCs w:val="22"/>
          <w:lang w:val="en-US"/>
        </w:rPr>
        <w:t>I</w:t>
      </w:r>
      <w:r w:rsidRPr="008274D6">
        <w:rPr>
          <w:rFonts w:cs="Arial"/>
          <w:szCs w:val="22"/>
          <w:lang w:val="en-US"/>
        </w:rPr>
        <w:t xml:space="preserve">n doing so, I acknowledge our dedicated </w:t>
      </w:r>
      <w:r w:rsidR="009D3A21" w:rsidRPr="008274D6">
        <w:rPr>
          <w:rFonts w:cs="Arial"/>
          <w:szCs w:val="22"/>
          <w:lang w:val="en-US"/>
        </w:rPr>
        <w:t xml:space="preserve">staff who </w:t>
      </w:r>
      <w:r w:rsidRPr="008274D6">
        <w:rPr>
          <w:rFonts w:cs="Arial"/>
          <w:szCs w:val="22"/>
          <w:lang w:val="en-US"/>
        </w:rPr>
        <w:t xml:space="preserve">have </w:t>
      </w:r>
      <w:r w:rsidR="009D3A21" w:rsidRPr="008274D6">
        <w:rPr>
          <w:rFonts w:cs="Arial"/>
          <w:szCs w:val="22"/>
          <w:lang w:val="en-US"/>
        </w:rPr>
        <w:t xml:space="preserve">found creative and effective ways to continue </w:t>
      </w:r>
      <w:r w:rsidRPr="008274D6">
        <w:rPr>
          <w:rFonts w:cs="Arial"/>
          <w:szCs w:val="22"/>
          <w:lang w:val="en-US"/>
        </w:rPr>
        <w:t xml:space="preserve">our </w:t>
      </w:r>
      <w:r w:rsidR="009D3A21" w:rsidRPr="008274D6">
        <w:rPr>
          <w:rFonts w:cs="Arial"/>
          <w:szCs w:val="22"/>
          <w:lang w:val="en-US"/>
        </w:rPr>
        <w:t xml:space="preserve">work </w:t>
      </w:r>
      <w:r w:rsidR="00982BD8" w:rsidRPr="008274D6">
        <w:rPr>
          <w:rFonts w:cs="Arial"/>
          <w:szCs w:val="22"/>
          <w:lang w:val="en-US"/>
        </w:rPr>
        <w:t xml:space="preserve">through </w:t>
      </w:r>
      <w:r w:rsidRPr="008274D6">
        <w:rPr>
          <w:rFonts w:cs="Arial"/>
          <w:szCs w:val="22"/>
          <w:lang w:val="en-US"/>
        </w:rPr>
        <w:t xml:space="preserve">this </w:t>
      </w:r>
      <w:r w:rsidR="00982BD8" w:rsidRPr="008274D6">
        <w:rPr>
          <w:rFonts w:cs="Arial"/>
          <w:szCs w:val="22"/>
          <w:lang w:val="en-US"/>
        </w:rPr>
        <w:t xml:space="preserve">period of </w:t>
      </w:r>
      <w:r w:rsidRPr="008274D6">
        <w:rPr>
          <w:rFonts w:cs="Arial"/>
          <w:szCs w:val="22"/>
          <w:lang w:val="en-US"/>
        </w:rPr>
        <w:t xml:space="preserve">great </w:t>
      </w:r>
      <w:r w:rsidR="00982BD8" w:rsidRPr="008274D6">
        <w:rPr>
          <w:rFonts w:cs="Arial"/>
          <w:szCs w:val="22"/>
          <w:lang w:val="en-US"/>
        </w:rPr>
        <w:t>change.</w:t>
      </w:r>
      <w:r w:rsidR="009D3A21" w:rsidRPr="008274D6">
        <w:rPr>
          <w:rFonts w:cs="Arial"/>
          <w:szCs w:val="22"/>
          <w:lang w:val="en-US"/>
        </w:rPr>
        <w:t xml:space="preserve"> </w:t>
      </w:r>
    </w:p>
    <w:p w14:paraId="6008B3A5" w14:textId="77777777" w:rsidR="008A0004" w:rsidRPr="008274D6" w:rsidRDefault="008A0004" w:rsidP="008A0004">
      <w:pPr>
        <w:spacing w:after="0"/>
        <w:rPr>
          <w:rFonts w:cs="Arial"/>
          <w:color w:val="auto"/>
          <w:szCs w:val="22"/>
          <w:lang w:val="en-US" w:eastAsia="en-US"/>
        </w:rPr>
      </w:pPr>
    </w:p>
    <w:p w14:paraId="1C3BA6F3" w14:textId="02DACA5F" w:rsidR="009D3A21" w:rsidRPr="008274D6" w:rsidRDefault="00493B67" w:rsidP="009D3A21">
      <w:pPr>
        <w:spacing w:before="40" w:after="100"/>
        <w:ind w:left="360" w:hanging="360"/>
        <w:rPr>
          <w:rFonts w:cs="Arial"/>
          <w:b/>
          <w:color w:val="auto"/>
          <w:szCs w:val="22"/>
        </w:rPr>
      </w:pPr>
      <w:r w:rsidRPr="008274D6">
        <w:rPr>
          <w:rFonts w:cs="Arial"/>
          <w:b/>
          <w:color w:val="auto"/>
          <w:szCs w:val="22"/>
        </w:rPr>
        <w:t>Reef health</w:t>
      </w:r>
    </w:p>
    <w:p w14:paraId="500752FB" w14:textId="7A55C2D9" w:rsidR="005D10F1" w:rsidRPr="008274D6" w:rsidRDefault="000D4296" w:rsidP="009D3A21">
      <w:pPr>
        <w:pStyle w:val="ARBodyText"/>
        <w:spacing w:before="40" w:after="100"/>
        <w:rPr>
          <w:rFonts w:cs="Arial"/>
          <w:szCs w:val="22"/>
        </w:rPr>
      </w:pPr>
      <w:r w:rsidRPr="008274D6">
        <w:rPr>
          <w:rFonts w:cs="Arial"/>
          <w:szCs w:val="22"/>
        </w:rPr>
        <w:t>Understanding and reporting on R</w:t>
      </w:r>
      <w:r w:rsidR="00493B67" w:rsidRPr="008274D6">
        <w:rPr>
          <w:rFonts w:cs="Arial"/>
          <w:szCs w:val="22"/>
        </w:rPr>
        <w:t>eef health continue</w:t>
      </w:r>
      <w:r w:rsidRPr="008274D6">
        <w:rPr>
          <w:rFonts w:cs="Arial"/>
          <w:szCs w:val="22"/>
        </w:rPr>
        <w:t xml:space="preserve"> to </w:t>
      </w:r>
      <w:r w:rsidR="00493B67" w:rsidRPr="008274D6">
        <w:rPr>
          <w:rFonts w:cs="Arial"/>
          <w:szCs w:val="22"/>
        </w:rPr>
        <w:t xml:space="preserve">be a strong focus </w:t>
      </w:r>
      <w:r w:rsidRPr="008274D6">
        <w:rPr>
          <w:rFonts w:cs="Arial"/>
          <w:szCs w:val="22"/>
        </w:rPr>
        <w:t xml:space="preserve">for </w:t>
      </w:r>
      <w:r w:rsidR="00493B67" w:rsidRPr="008274D6">
        <w:rPr>
          <w:rFonts w:cs="Arial"/>
          <w:szCs w:val="22"/>
        </w:rPr>
        <w:t>the A</w:t>
      </w:r>
      <w:r w:rsidR="005D10F1" w:rsidRPr="008274D6">
        <w:rPr>
          <w:rFonts w:cs="Arial"/>
          <w:szCs w:val="22"/>
        </w:rPr>
        <w:t>uthority</w:t>
      </w:r>
      <w:r w:rsidRPr="008274D6">
        <w:rPr>
          <w:rFonts w:cs="Arial"/>
          <w:szCs w:val="22"/>
        </w:rPr>
        <w:t>.</w:t>
      </w:r>
    </w:p>
    <w:p w14:paraId="7AAB0E10" w14:textId="266BA1FB" w:rsidR="005D10F1" w:rsidRPr="008274D6" w:rsidRDefault="009D3A21" w:rsidP="009D54F3">
      <w:pPr>
        <w:spacing w:after="0"/>
        <w:rPr>
          <w:rFonts w:cs="Arial"/>
          <w:szCs w:val="22"/>
        </w:rPr>
      </w:pPr>
      <w:r w:rsidRPr="008274D6">
        <w:rPr>
          <w:rFonts w:cs="Arial"/>
          <w:color w:val="auto"/>
          <w:szCs w:val="22"/>
          <w:lang w:eastAsia="en-US"/>
        </w:rPr>
        <w:t xml:space="preserve">In August 2019, </w:t>
      </w:r>
      <w:r w:rsidR="00F17B65" w:rsidRPr="008274D6">
        <w:rPr>
          <w:rFonts w:cs="Arial"/>
          <w:color w:val="auto"/>
          <w:szCs w:val="22"/>
          <w:lang w:eastAsia="en-US"/>
        </w:rPr>
        <w:t>we</w:t>
      </w:r>
      <w:r w:rsidRPr="008274D6">
        <w:rPr>
          <w:rFonts w:cs="Arial"/>
          <w:color w:val="auto"/>
          <w:szCs w:val="22"/>
          <w:lang w:eastAsia="en-US"/>
        </w:rPr>
        <w:t xml:space="preserve"> released </w:t>
      </w:r>
      <w:r w:rsidR="00CD20DF" w:rsidRPr="008274D6">
        <w:rPr>
          <w:rFonts w:cs="Arial"/>
          <w:i/>
          <w:color w:val="auto"/>
          <w:szCs w:val="22"/>
          <w:lang w:eastAsia="en-US"/>
        </w:rPr>
        <w:t>Outlook Report 2019</w:t>
      </w:r>
      <w:r w:rsidRPr="008274D6">
        <w:rPr>
          <w:rFonts w:cs="Arial"/>
          <w:color w:val="auto"/>
          <w:szCs w:val="22"/>
          <w:lang w:eastAsia="en-US"/>
        </w:rPr>
        <w:t>, the third in a series of reports on Reef health and management.</w:t>
      </w:r>
      <w:r w:rsidR="00F17B65" w:rsidRPr="008274D6">
        <w:rPr>
          <w:rFonts w:cs="Arial"/>
          <w:color w:val="auto"/>
          <w:szCs w:val="22"/>
          <w:lang w:eastAsia="en-US"/>
        </w:rPr>
        <w:t xml:space="preserve"> This report brings together scientific information to provide a comprehensive overview of the Reef’s health, highlighting the urgent need for our continued and accelerated action to improve the Reef’s long-term </w:t>
      </w:r>
      <w:r w:rsidR="009D54F3" w:rsidRPr="008274D6">
        <w:rPr>
          <w:rFonts w:cs="Arial"/>
          <w:color w:val="auto"/>
          <w:szCs w:val="22"/>
          <w:lang w:eastAsia="en-US"/>
        </w:rPr>
        <w:t>outlook. The</w:t>
      </w:r>
      <w:r w:rsidRPr="008274D6">
        <w:rPr>
          <w:rFonts w:cs="Arial"/>
          <w:color w:val="auto"/>
          <w:szCs w:val="22"/>
          <w:lang w:eastAsia="en-US"/>
        </w:rPr>
        <w:t xml:space="preserve"> report found the condition of the Reef continued to deteriorate since the</w:t>
      </w:r>
      <w:r w:rsidR="00F17B65" w:rsidRPr="008274D6">
        <w:rPr>
          <w:rFonts w:cs="Arial"/>
          <w:color w:val="auto"/>
          <w:szCs w:val="22"/>
          <w:lang w:eastAsia="en-US"/>
        </w:rPr>
        <w:t xml:space="preserve"> 2014</w:t>
      </w:r>
      <w:r w:rsidRPr="008274D6">
        <w:rPr>
          <w:rFonts w:cs="Arial"/>
          <w:color w:val="auto"/>
          <w:szCs w:val="22"/>
          <w:lang w:eastAsia="en-US"/>
        </w:rPr>
        <w:t xml:space="preserve"> report</w:t>
      </w:r>
      <w:r w:rsidR="00D4244B" w:rsidRPr="008274D6">
        <w:rPr>
          <w:rFonts w:cs="Arial"/>
          <w:color w:val="auto"/>
          <w:szCs w:val="22"/>
          <w:lang w:eastAsia="en-US"/>
        </w:rPr>
        <w:t>, and the</w:t>
      </w:r>
      <w:r w:rsidRPr="008274D6">
        <w:rPr>
          <w:rFonts w:cs="Arial"/>
          <w:color w:val="auto"/>
          <w:szCs w:val="22"/>
          <w:lang w:eastAsia="en-US"/>
        </w:rPr>
        <w:t xml:space="preserve"> long-term future outlook for the Reef </w:t>
      </w:r>
      <w:r w:rsidR="00D4244B" w:rsidRPr="008274D6">
        <w:rPr>
          <w:rFonts w:cs="Arial"/>
          <w:color w:val="auto"/>
          <w:szCs w:val="22"/>
          <w:lang w:eastAsia="en-US"/>
        </w:rPr>
        <w:t xml:space="preserve">was downgraded </w:t>
      </w:r>
      <w:r w:rsidRPr="008274D6">
        <w:rPr>
          <w:rFonts w:cs="Arial"/>
          <w:color w:val="auto"/>
          <w:szCs w:val="22"/>
          <w:lang w:eastAsia="en-US"/>
        </w:rPr>
        <w:t xml:space="preserve">from ‘poor’ to ‘very poor’. </w:t>
      </w:r>
    </w:p>
    <w:p w14:paraId="37807665" w14:textId="10179551" w:rsidR="009D3A21" w:rsidRPr="008274D6" w:rsidRDefault="005D10F1" w:rsidP="005D10F1">
      <w:pPr>
        <w:pStyle w:val="ARBodyText"/>
        <w:spacing w:before="40" w:after="100"/>
        <w:rPr>
          <w:rFonts w:cs="Arial"/>
          <w:szCs w:val="22"/>
        </w:rPr>
      </w:pPr>
      <w:r w:rsidRPr="008274D6">
        <w:rPr>
          <w:rFonts w:cs="Arial"/>
          <w:szCs w:val="22"/>
          <w:lang w:val="en"/>
        </w:rPr>
        <w:t>For anyone following the health of the Reef over recent years, these results were</w:t>
      </w:r>
      <w:r w:rsidR="009D3A21" w:rsidRPr="008274D6">
        <w:rPr>
          <w:rFonts w:cs="Arial"/>
          <w:szCs w:val="22"/>
          <w:lang w:val="en"/>
        </w:rPr>
        <w:t xml:space="preserve"> not surprising given the global mass coral bleaching </w:t>
      </w:r>
      <w:r w:rsidR="00F17B65" w:rsidRPr="008274D6">
        <w:rPr>
          <w:rFonts w:cs="Arial"/>
          <w:szCs w:val="22"/>
          <w:lang w:val="en"/>
        </w:rPr>
        <w:t>in</w:t>
      </w:r>
      <w:r w:rsidR="009D3A21" w:rsidRPr="008274D6">
        <w:rPr>
          <w:rFonts w:cs="Arial"/>
          <w:szCs w:val="22"/>
          <w:lang w:val="en"/>
        </w:rPr>
        <w:t xml:space="preserve"> 2016 and 2017</w:t>
      </w:r>
      <w:r w:rsidR="00D4244B" w:rsidRPr="008274D6">
        <w:rPr>
          <w:rFonts w:cs="Arial"/>
          <w:szCs w:val="22"/>
          <w:lang w:val="en"/>
        </w:rPr>
        <w:t>, reminding us</w:t>
      </w:r>
      <w:r w:rsidR="00D4244B" w:rsidRPr="008274D6">
        <w:rPr>
          <w:rFonts w:cs="Arial"/>
          <w:szCs w:val="22"/>
        </w:rPr>
        <w:t xml:space="preserve"> c</w:t>
      </w:r>
      <w:r w:rsidR="009D3A21" w:rsidRPr="008274D6">
        <w:rPr>
          <w:rFonts w:cs="Arial"/>
          <w:szCs w:val="22"/>
        </w:rPr>
        <w:t>limate change is the greatest threat to the Reef</w:t>
      </w:r>
      <w:r w:rsidR="00F17B65" w:rsidRPr="008274D6">
        <w:rPr>
          <w:rFonts w:cs="Arial"/>
          <w:szCs w:val="22"/>
        </w:rPr>
        <w:t>.</w:t>
      </w:r>
    </w:p>
    <w:p w14:paraId="564ACA6B" w14:textId="621D94DE" w:rsidR="009D3A21" w:rsidRPr="008274D6" w:rsidRDefault="00D4244B" w:rsidP="009D3A21">
      <w:pPr>
        <w:pStyle w:val="ARBodyText"/>
        <w:spacing w:before="40" w:after="100"/>
        <w:rPr>
          <w:rFonts w:cs="Arial"/>
          <w:szCs w:val="22"/>
        </w:rPr>
      </w:pPr>
      <w:r w:rsidRPr="008274D6">
        <w:rPr>
          <w:rFonts w:cs="Arial"/>
          <w:szCs w:val="22"/>
        </w:rPr>
        <w:t>O</w:t>
      </w:r>
      <w:r w:rsidR="00F17B65" w:rsidRPr="008274D6">
        <w:rPr>
          <w:rFonts w:cs="Arial"/>
          <w:szCs w:val="22"/>
        </w:rPr>
        <w:t xml:space="preserve">ur first </w:t>
      </w:r>
      <w:r w:rsidR="009D3A21" w:rsidRPr="008274D6">
        <w:rPr>
          <w:rFonts w:cs="Arial"/>
          <w:szCs w:val="22"/>
        </w:rPr>
        <w:t>climate change po</w:t>
      </w:r>
      <w:r w:rsidR="005D10F1" w:rsidRPr="008274D6">
        <w:rPr>
          <w:rFonts w:cs="Arial"/>
          <w:szCs w:val="22"/>
        </w:rPr>
        <w:t xml:space="preserve">sition statement </w:t>
      </w:r>
      <w:r w:rsidRPr="008274D6">
        <w:rPr>
          <w:rFonts w:cs="Arial"/>
          <w:szCs w:val="22"/>
        </w:rPr>
        <w:t xml:space="preserve">was </w:t>
      </w:r>
      <w:r w:rsidR="00F17B65" w:rsidRPr="008274D6">
        <w:rPr>
          <w:rFonts w:cs="Arial"/>
          <w:szCs w:val="22"/>
        </w:rPr>
        <w:t xml:space="preserve">released </w:t>
      </w:r>
      <w:r w:rsidR="005D10F1" w:rsidRPr="008274D6">
        <w:rPr>
          <w:rFonts w:cs="Arial"/>
          <w:szCs w:val="22"/>
        </w:rPr>
        <w:t>in July 2019</w:t>
      </w:r>
      <w:r w:rsidRPr="008274D6">
        <w:rPr>
          <w:rFonts w:cs="Arial"/>
          <w:szCs w:val="22"/>
        </w:rPr>
        <w:t xml:space="preserve">, </w:t>
      </w:r>
      <w:r w:rsidR="009D3A21" w:rsidRPr="008274D6">
        <w:rPr>
          <w:rFonts w:cs="Arial"/>
          <w:szCs w:val="22"/>
        </w:rPr>
        <w:t>outlin</w:t>
      </w:r>
      <w:r w:rsidRPr="008274D6">
        <w:rPr>
          <w:rFonts w:cs="Arial"/>
          <w:szCs w:val="22"/>
        </w:rPr>
        <w:t xml:space="preserve">ing </w:t>
      </w:r>
      <w:r w:rsidR="009D3A21" w:rsidRPr="008274D6">
        <w:rPr>
          <w:rFonts w:cs="Arial"/>
          <w:szCs w:val="22"/>
        </w:rPr>
        <w:t xml:space="preserve">the impacts of climate change on the Reef and </w:t>
      </w:r>
      <w:r w:rsidR="005D10F1" w:rsidRPr="008274D6">
        <w:rPr>
          <w:rFonts w:cs="Arial"/>
          <w:szCs w:val="22"/>
        </w:rPr>
        <w:t>stat</w:t>
      </w:r>
      <w:r w:rsidRPr="008274D6">
        <w:rPr>
          <w:rFonts w:cs="Arial"/>
          <w:szCs w:val="22"/>
        </w:rPr>
        <w:t>ing</w:t>
      </w:r>
      <w:r w:rsidR="009D3A21" w:rsidRPr="008274D6">
        <w:rPr>
          <w:rFonts w:cs="Arial"/>
          <w:szCs w:val="22"/>
        </w:rPr>
        <w:t xml:space="preserve"> </w:t>
      </w:r>
      <w:r w:rsidR="00C65DCD" w:rsidRPr="008274D6">
        <w:rPr>
          <w:rFonts w:cs="Arial"/>
          <w:szCs w:val="22"/>
        </w:rPr>
        <w:t xml:space="preserve">clearly </w:t>
      </w:r>
      <w:r w:rsidR="009D3A21" w:rsidRPr="008274D6">
        <w:rPr>
          <w:rFonts w:cs="Arial"/>
          <w:szCs w:val="22"/>
        </w:rPr>
        <w:t>the need to decrease global greenhouse gas emissions</w:t>
      </w:r>
      <w:r w:rsidRPr="008274D6">
        <w:rPr>
          <w:rFonts w:cs="Arial"/>
          <w:szCs w:val="22"/>
        </w:rPr>
        <w:t xml:space="preserve"> to alleviate climate change impacts on the Reef</w:t>
      </w:r>
      <w:r w:rsidR="009D3A21" w:rsidRPr="008274D6">
        <w:rPr>
          <w:rFonts w:cs="Arial"/>
          <w:szCs w:val="22"/>
        </w:rPr>
        <w:t xml:space="preserve">. </w:t>
      </w:r>
    </w:p>
    <w:p w14:paraId="0E4460E3" w14:textId="08603DB7" w:rsidR="009D3A21" w:rsidRPr="008274D6" w:rsidRDefault="009D3A21" w:rsidP="009D3A21">
      <w:pPr>
        <w:pStyle w:val="ARBodyText"/>
        <w:spacing w:before="40" w:after="100"/>
        <w:rPr>
          <w:rFonts w:eastAsiaTheme="minorEastAsia" w:cs="Arial"/>
          <w:szCs w:val="22"/>
          <w:lang w:val="en-US" w:bidi="en-US"/>
        </w:rPr>
      </w:pPr>
      <w:r w:rsidRPr="008274D6">
        <w:rPr>
          <w:rFonts w:eastAsiaTheme="minorEastAsia" w:cs="Arial"/>
          <w:szCs w:val="22"/>
          <w:lang w:val="en-US" w:bidi="en-US"/>
        </w:rPr>
        <w:lastRenderedPageBreak/>
        <w:t>Over the summer months of 2019–20</w:t>
      </w:r>
      <w:r w:rsidR="00AA5DF9">
        <w:rPr>
          <w:rFonts w:eastAsiaTheme="minorEastAsia" w:cs="Arial"/>
          <w:szCs w:val="22"/>
          <w:lang w:val="en-US" w:bidi="en-US"/>
        </w:rPr>
        <w:t>,</w:t>
      </w:r>
      <w:r w:rsidRPr="008274D6">
        <w:rPr>
          <w:rFonts w:eastAsiaTheme="minorEastAsia" w:cs="Arial"/>
          <w:szCs w:val="22"/>
          <w:lang w:val="en-US" w:bidi="en-US"/>
        </w:rPr>
        <w:t xml:space="preserve"> another mass coral bleaching event unfolded, the third in five years. While less severe than previous events, it was more widespread and some previously unaffected southern reefs also experienced</w:t>
      </w:r>
      <w:r w:rsidR="00267AD3" w:rsidRPr="008274D6">
        <w:rPr>
          <w:rFonts w:eastAsiaTheme="minorEastAsia" w:cs="Arial"/>
          <w:szCs w:val="22"/>
          <w:lang w:val="en-US" w:bidi="en-US"/>
        </w:rPr>
        <w:t xml:space="preserve"> moderate to severe bleaching. </w:t>
      </w:r>
      <w:r w:rsidR="00D4244B" w:rsidRPr="008274D6">
        <w:rPr>
          <w:rFonts w:eastAsiaTheme="minorEastAsia" w:cs="Arial"/>
          <w:szCs w:val="22"/>
          <w:lang w:val="en-US" w:bidi="en-US"/>
        </w:rPr>
        <w:t xml:space="preserve">Our approach to understanding the scope and impacts of these events continues to </w:t>
      </w:r>
      <w:r w:rsidR="000D4296" w:rsidRPr="008274D6">
        <w:rPr>
          <w:rFonts w:eastAsiaTheme="minorEastAsia" w:cs="Arial"/>
          <w:szCs w:val="22"/>
          <w:lang w:val="en-US" w:bidi="en-US"/>
        </w:rPr>
        <w:t>improve</w:t>
      </w:r>
      <w:r w:rsidR="00AA5DF9">
        <w:rPr>
          <w:rFonts w:eastAsiaTheme="minorEastAsia" w:cs="Arial"/>
          <w:szCs w:val="22"/>
          <w:lang w:val="en-US" w:bidi="en-US"/>
        </w:rPr>
        <w:t>,</w:t>
      </w:r>
      <w:r w:rsidR="000D4296" w:rsidRPr="008274D6">
        <w:rPr>
          <w:rFonts w:eastAsiaTheme="minorEastAsia" w:cs="Arial"/>
          <w:szCs w:val="22"/>
          <w:lang w:val="en-US" w:bidi="en-US"/>
        </w:rPr>
        <w:t xml:space="preserve"> and </w:t>
      </w:r>
      <w:r w:rsidR="007D592F" w:rsidRPr="008274D6">
        <w:rPr>
          <w:rFonts w:eastAsiaTheme="minorEastAsia" w:cs="Arial"/>
          <w:szCs w:val="22"/>
          <w:lang w:val="en-US" w:bidi="en-US"/>
        </w:rPr>
        <w:t xml:space="preserve">I commend our team </w:t>
      </w:r>
      <w:r w:rsidR="000D4296" w:rsidRPr="008274D6">
        <w:rPr>
          <w:rFonts w:eastAsiaTheme="minorEastAsia" w:cs="Arial"/>
          <w:szCs w:val="22"/>
          <w:lang w:val="en-US" w:bidi="en-US"/>
        </w:rPr>
        <w:t xml:space="preserve">for their hard work coordinating our response, </w:t>
      </w:r>
      <w:r w:rsidR="007D592F" w:rsidRPr="008274D6">
        <w:rPr>
          <w:rFonts w:eastAsiaTheme="minorEastAsia" w:cs="Arial"/>
          <w:szCs w:val="22"/>
          <w:lang w:val="en-US" w:bidi="en-US"/>
        </w:rPr>
        <w:t xml:space="preserve">including participating in aerial surveys.  </w:t>
      </w:r>
      <w:r w:rsidR="00267AD3" w:rsidRPr="008274D6">
        <w:rPr>
          <w:rFonts w:eastAsiaTheme="minorEastAsia" w:cs="Arial"/>
          <w:szCs w:val="22"/>
          <w:lang w:val="en-US" w:bidi="en-US"/>
        </w:rPr>
        <w:t xml:space="preserve"> </w:t>
      </w:r>
    </w:p>
    <w:p w14:paraId="395E64AA" w14:textId="0D3F8937" w:rsidR="009D3A21" w:rsidRPr="008274D6" w:rsidRDefault="00AA5DF9" w:rsidP="009D3A21">
      <w:pPr>
        <w:pStyle w:val="ARBodyText"/>
        <w:spacing w:before="40" w:after="100"/>
        <w:rPr>
          <w:szCs w:val="22"/>
        </w:rPr>
      </w:pPr>
      <w:r>
        <w:rPr>
          <w:rFonts w:eastAsiaTheme="minorEastAsia" w:cs="Arial"/>
          <w:szCs w:val="22"/>
          <w:lang w:val="en-US" w:bidi="en-US"/>
        </w:rPr>
        <w:t>In April 2020, we produced</w:t>
      </w:r>
      <w:r w:rsidR="009D3A21" w:rsidRPr="008274D6">
        <w:rPr>
          <w:rFonts w:eastAsiaTheme="minorEastAsia" w:cs="Arial"/>
          <w:szCs w:val="22"/>
          <w:lang w:val="en-US" w:bidi="en-US"/>
        </w:rPr>
        <w:t xml:space="preserve"> </w:t>
      </w:r>
      <w:hyperlink r:id="rId20" w:history="1">
        <w:r w:rsidR="009D3A21" w:rsidRPr="008274D6">
          <w:rPr>
            <w:rFonts w:cs="Arial"/>
            <w:i/>
            <w:szCs w:val="22"/>
          </w:rPr>
          <w:t>Reef snapshot: summer 2019–20</w:t>
        </w:r>
      </w:hyperlink>
      <w:r w:rsidR="009D3A21" w:rsidRPr="008274D6">
        <w:rPr>
          <w:rFonts w:cs="Arial"/>
          <w:iCs/>
          <w:szCs w:val="22"/>
        </w:rPr>
        <w:t xml:space="preserve">, </w:t>
      </w:r>
      <w:r w:rsidR="000D4296" w:rsidRPr="008274D6">
        <w:rPr>
          <w:rFonts w:cs="Arial"/>
          <w:iCs/>
          <w:szCs w:val="22"/>
        </w:rPr>
        <w:t xml:space="preserve">intended to better inform the public in </w:t>
      </w:r>
      <w:r w:rsidR="009D3A21" w:rsidRPr="008274D6">
        <w:rPr>
          <w:rFonts w:cs="Arial"/>
          <w:szCs w:val="22"/>
        </w:rPr>
        <w:t xml:space="preserve">concise </w:t>
      </w:r>
      <w:r w:rsidR="000D4296" w:rsidRPr="008274D6">
        <w:rPr>
          <w:rFonts w:cs="Arial"/>
          <w:szCs w:val="22"/>
        </w:rPr>
        <w:t>terms</w:t>
      </w:r>
      <w:r w:rsidR="009D3A21" w:rsidRPr="008274D6">
        <w:rPr>
          <w:rFonts w:cs="Arial"/>
          <w:szCs w:val="22"/>
        </w:rPr>
        <w:t xml:space="preserve"> how the Reef fared over the summer and the actions being taken to improve coral health. The snapshot was a joint initiative with the Australian Government’s leading reef science organisations, the Australian Institute of Marine Science (</w:t>
      </w:r>
      <w:hyperlink r:id="rId21" w:history="1">
        <w:r w:rsidR="009D3A21" w:rsidRPr="008274D6">
          <w:rPr>
            <w:rFonts w:cs="Arial"/>
            <w:szCs w:val="22"/>
          </w:rPr>
          <w:t>AIMS</w:t>
        </w:r>
      </w:hyperlink>
      <w:r w:rsidR="009D3A21" w:rsidRPr="008274D6">
        <w:rPr>
          <w:rFonts w:cs="Arial"/>
          <w:szCs w:val="22"/>
        </w:rPr>
        <w:t>) and Commonwealth Scientific and Industrial Research Organisation (</w:t>
      </w:r>
      <w:hyperlink r:id="rId22" w:history="1">
        <w:r w:rsidR="009D3A21" w:rsidRPr="008274D6">
          <w:rPr>
            <w:rFonts w:cs="Arial"/>
            <w:szCs w:val="22"/>
          </w:rPr>
          <w:t>CSIRO</w:t>
        </w:r>
      </w:hyperlink>
      <w:r w:rsidR="009D3A21" w:rsidRPr="008274D6">
        <w:rPr>
          <w:rFonts w:cs="Arial"/>
          <w:szCs w:val="22"/>
        </w:rPr>
        <w:t xml:space="preserve">). </w:t>
      </w:r>
    </w:p>
    <w:p w14:paraId="49C565F7" w14:textId="77777777" w:rsidR="008274D6" w:rsidRDefault="008274D6" w:rsidP="009D3A21">
      <w:pPr>
        <w:pStyle w:val="ARBodyText"/>
        <w:spacing w:before="40" w:after="100"/>
        <w:rPr>
          <w:rFonts w:eastAsiaTheme="minorEastAsia" w:cs="Arial"/>
          <w:b/>
          <w:szCs w:val="22"/>
          <w:lang w:val="en-US" w:bidi="en-US"/>
        </w:rPr>
      </w:pPr>
    </w:p>
    <w:p w14:paraId="53A52F25" w14:textId="77777777" w:rsidR="008274D6" w:rsidRDefault="008274D6" w:rsidP="009D3A21">
      <w:pPr>
        <w:pStyle w:val="ARBodyText"/>
        <w:spacing w:before="40" w:after="100"/>
        <w:rPr>
          <w:rFonts w:eastAsiaTheme="minorEastAsia" w:cs="Arial"/>
          <w:b/>
          <w:szCs w:val="22"/>
          <w:lang w:val="en-US" w:bidi="en-US"/>
        </w:rPr>
      </w:pPr>
    </w:p>
    <w:p w14:paraId="75488F78" w14:textId="623CDADD" w:rsidR="009D3A21" w:rsidRPr="008274D6" w:rsidRDefault="009D3A21" w:rsidP="009D3A21">
      <w:pPr>
        <w:pStyle w:val="ARBodyText"/>
        <w:spacing w:before="40" w:after="100"/>
        <w:rPr>
          <w:rFonts w:eastAsiaTheme="minorEastAsia" w:cs="Arial"/>
          <w:b/>
          <w:szCs w:val="22"/>
          <w:lang w:val="en-US" w:bidi="en-US"/>
        </w:rPr>
      </w:pPr>
      <w:r w:rsidRPr="008274D6">
        <w:rPr>
          <w:rFonts w:eastAsiaTheme="minorEastAsia" w:cs="Arial"/>
          <w:b/>
          <w:szCs w:val="22"/>
          <w:lang w:val="en-US" w:bidi="en-US"/>
        </w:rPr>
        <w:t xml:space="preserve">Increased focus on restoration and adaptation </w:t>
      </w:r>
    </w:p>
    <w:p w14:paraId="34A81E55" w14:textId="604961B1" w:rsidR="001914DA" w:rsidRPr="008274D6" w:rsidRDefault="001914DA" w:rsidP="001914DA">
      <w:pPr>
        <w:pStyle w:val="ARBodyText"/>
        <w:spacing w:before="40" w:after="100"/>
        <w:rPr>
          <w:rFonts w:eastAsiaTheme="minorEastAsia"/>
          <w:szCs w:val="22"/>
          <w:lang w:val="en-US" w:bidi="en-US"/>
        </w:rPr>
      </w:pPr>
      <w:r w:rsidRPr="008274D6">
        <w:rPr>
          <w:rFonts w:eastAsiaTheme="minorEastAsia" w:cs="Arial"/>
          <w:szCs w:val="22"/>
          <w:lang w:val="en-US" w:bidi="en-US"/>
        </w:rPr>
        <w:t>The challenges facing the Reef call for new and innovative ways to enhance Reef resilienc</w:t>
      </w:r>
      <w:r w:rsidR="00982BD8" w:rsidRPr="008274D6">
        <w:rPr>
          <w:rFonts w:eastAsiaTheme="minorEastAsia" w:cs="Arial"/>
          <w:szCs w:val="22"/>
          <w:lang w:val="en-US" w:bidi="en-US"/>
        </w:rPr>
        <w:t>e. To that end</w:t>
      </w:r>
      <w:r w:rsidRPr="008274D6">
        <w:rPr>
          <w:rFonts w:eastAsiaTheme="minorEastAsia" w:cs="Arial"/>
          <w:szCs w:val="22"/>
          <w:lang w:val="en-US" w:bidi="en-US"/>
        </w:rPr>
        <w:t xml:space="preserve">, we are </w:t>
      </w:r>
      <w:r w:rsidRPr="008274D6">
        <w:rPr>
          <w:rFonts w:eastAsiaTheme="minorEastAsia"/>
          <w:szCs w:val="22"/>
          <w:lang w:val="en-US" w:bidi="en-US"/>
        </w:rPr>
        <w:t>increasing</w:t>
      </w:r>
      <w:r w:rsidR="000D4296" w:rsidRPr="008274D6">
        <w:rPr>
          <w:rFonts w:eastAsiaTheme="minorEastAsia"/>
          <w:szCs w:val="22"/>
          <w:lang w:val="en-US" w:bidi="en-US"/>
        </w:rPr>
        <w:t>ly supporting processes and activities concerned with</w:t>
      </w:r>
      <w:r w:rsidRPr="008274D6">
        <w:rPr>
          <w:rFonts w:eastAsiaTheme="minorEastAsia"/>
          <w:szCs w:val="22"/>
          <w:lang w:val="en-US" w:bidi="en-US"/>
        </w:rPr>
        <w:t xml:space="preserve"> restoration and adaptation in the Marine Park.</w:t>
      </w:r>
    </w:p>
    <w:p w14:paraId="3E509E4B" w14:textId="77777777" w:rsidR="00FE5BCE" w:rsidRPr="008274D6" w:rsidRDefault="00FE5BCE" w:rsidP="00FE5BCE">
      <w:pPr>
        <w:pStyle w:val="ARBodyText"/>
        <w:spacing w:before="40" w:after="100"/>
        <w:rPr>
          <w:rFonts w:cs="Arial"/>
          <w:szCs w:val="22"/>
        </w:rPr>
      </w:pPr>
      <w:r w:rsidRPr="008274D6">
        <w:rPr>
          <w:rFonts w:eastAsiaTheme="minorEastAsia" w:cs="Arial"/>
          <w:szCs w:val="22"/>
          <w:lang w:val="en-US" w:bidi="en-US"/>
        </w:rPr>
        <w:t>We’ve seen a steady increase in restoration and adaptation activities in the Marine Park, with 12 applications for restoration activities or research into restoration methods and 10 permits granted. This year we released</w:t>
      </w:r>
      <w:r w:rsidRPr="008274D6">
        <w:rPr>
          <w:rFonts w:cs="Arial"/>
          <w:szCs w:val="22"/>
        </w:rPr>
        <w:t xml:space="preserve"> a draft Intervention Policy for public comment to guide how we manage human interventions that aim to improve Reef health. We are forward-looking and encouraging innovation, while at the same time carefully managing risks.</w:t>
      </w:r>
    </w:p>
    <w:p w14:paraId="7574AE2F" w14:textId="15178BA7" w:rsidR="001914DA" w:rsidRPr="008274D6" w:rsidRDefault="001914DA" w:rsidP="00FE5BCE">
      <w:pPr>
        <w:pStyle w:val="ARBodyText"/>
        <w:spacing w:before="40" w:after="100"/>
        <w:rPr>
          <w:rFonts w:eastAsiaTheme="minorEastAsia"/>
          <w:szCs w:val="22"/>
          <w:lang w:val="en-US" w:bidi="en-US"/>
        </w:rPr>
      </w:pPr>
      <w:r w:rsidRPr="008274D6">
        <w:rPr>
          <w:rFonts w:eastAsiaTheme="minorEastAsia" w:cs="Arial"/>
          <w:szCs w:val="22"/>
          <w:lang w:val="en-US" w:bidi="en-US"/>
        </w:rPr>
        <w:t xml:space="preserve">As a </w:t>
      </w:r>
      <w:r w:rsidR="000D4296" w:rsidRPr="008274D6">
        <w:rPr>
          <w:rFonts w:eastAsiaTheme="minorEastAsia" w:cs="Arial"/>
          <w:szCs w:val="22"/>
          <w:lang w:val="en-US" w:bidi="en-US"/>
        </w:rPr>
        <w:t>partner to</w:t>
      </w:r>
      <w:r w:rsidRPr="008274D6">
        <w:rPr>
          <w:rFonts w:eastAsiaTheme="minorEastAsia" w:cs="Arial"/>
          <w:szCs w:val="22"/>
          <w:lang w:val="en-US" w:bidi="en-US"/>
        </w:rPr>
        <w:t xml:space="preserve"> the Reef Restoration and Adaptation Program,</w:t>
      </w:r>
      <w:r w:rsidR="000D4296" w:rsidRPr="008274D6">
        <w:rPr>
          <w:rFonts w:eastAsiaTheme="minorEastAsia" w:cs="Arial"/>
          <w:szCs w:val="22"/>
          <w:lang w:val="en-US" w:bidi="en-US"/>
        </w:rPr>
        <w:t xml:space="preserve"> </w:t>
      </w:r>
      <w:r w:rsidR="00FE5BCE" w:rsidRPr="008274D6">
        <w:rPr>
          <w:rFonts w:eastAsiaTheme="minorEastAsia" w:cs="Arial"/>
          <w:szCs w:val="22"/>
          <w:lang w:val="en-US" w:bidi="en-US"/>
        </w:rPr>
        <w:t xml:space="preserve">a collaboration between science partners and the Great Barrier Reef Foundation, </w:t>
      </w:r>
      <w:r w:rsidRPr="008274D6">
        <w:rPr>
          <w:rFonts w:eastAsiaTheme="minorEastAsia" w:cs="Arial"/>
          <w:szCs w:val="22"/>
          <w:lang w:val="en-US" w:bidi="en-US"/>
        </w:rPr>
        <w:t xml:space="preserve">we </w:t>
      </w:r>
      <w:r w:rsidR="000D4296" w:rsidRPr="008274D6">
        <w:rPr>
          <w:rFonts w:eastAsiaTheme="minorEastAsia" w:cs="Arial"/>
          <w:szCs w:val="22"/>
          <w:lang w:val="en-US" w:bidi="en-US"/>
        </w:rPr>
        <w:t>are</w:t>
      </w:r>
      <w:r w:rsidR="00FE5BCE" w:rsidRPr="008274D6">
        <w:rPr>
          <w:rFonts w:eastAsiaTheme="minorEastAsia" w:cs="Arial"/>
          <w:szCs w:val="22"/>
          <w:lang w:val="en-US" w:bidi="en-US"/>
        </w:rPr>
        <w:t xml:space="preserve"> also</w:t>
      </w:r>
      <w:r w:rsidR="000D4296" w:rsidRPr="008274D6">
        <w:rPr>
          <w:rFonts w:eastAsiaTheme="minorEastAsia" w:cs="Arial"/>
          <w:szCs w:val="22"/>
          <w:lang w:val="en-US" w:bidi="en-US"/>
        </w:rPr>
        <w:t xml:space="preserve"> supporting </w:t>
      </w:r>
      <w:r w:rsidRPr="008274D6">
        <w:rPr>
          <w:rFonts w:eastAsiaTheme="minorEastAsia" w:cs="Arial"/>
          <w:szCs w:val="22"/>
          <w:lang w:val="en-US" w:bidi="en-US"/>
        </w:rPr>
        <w:t>the develop</w:t>
      </w:r>
      <w:r w:rsidR="000D4296" w:rsidRPr="008274D6">
        <w:rPr>
          <w:rFonts w:eastAsiaTheme="minorEastAsia" w:cs="Arial"/>
          <w:szCs w:val="22"/>
          <w:lang w:val="en-US" w:bidi="en-US"/>
        </w:rPr>
        <w:t>ment of</w:t>
      </w:r>
      <w:r w:rsidRPr="008274D6">
        <w:rPr>
          <w:rFonts w:eastAsiaTheme="minorEastAsia" w:cs="Arial"/>
          <w:szCs w:val="22"/>
          <w:lang w:val="en-US" w:bidi="en-US"/>
        </w:rPr>
        <w:t xml:space="preserve"> a toolkit of safe, effective interventions to help the Reef.  </w:t>
      </w:r>
    </w:p>
    <w:p w14:paraId="5E45591C" w14:textId="77777777" w:rsidR="009D54F3" w:rsidRPr="008274D6" w:rsidRDefault="009D54F3" w:rsidP="009D54F3">
      <w:pPr>
        <w:rPr>
          <w:szCs w:val="22"/>
          <w:lang w:val="en-US"/>
        </w:rPr>
      </w:pPr>
      <w:r w:rsidRPr="008274D6">
        <w:rPr>
          <w:szCs w:val="22"/>
          <w:lang w:val="en-US"/>
        </w:rPr>
        <w:t xml:space="preserve">To improve ecosystem resilience in the face of known challenges, the Authority continues to refine and focus its regulatory effort on activities presenting the highest risks, including through implementation of the Policy and Planning Strategic Roadmap. </w:t>
      </w:r>
    </w:p>
    <w:p w14:paraId="257878B1" w14:textId="77777777" w:rsidR="009D54F3" w:rsidRPr="008274D6" w:rsidRDefault="009D54F3" w:rsidP="009D54F3">
      <w:pPr>
        <w:rPr>
          <w:szCs w:val="22"/>
          <w:lang w:val="en-US"/>
        </w:rPr>
      </w:pPr>
      <w:r w:rsidRPr="008274D6">
        <w:rPr>
          <w:szCs w:val="22"/>
          <w:lang w:val="en-US"/>
        </w:rPr>
        <w:t>Implementing this program area will see the Authority progress forward-looking, risk-based Marine Park and Sea Country planning and update relevant policy and regulation in line with strategic priorities.</w:t>
      </w:r>
    </w:p>
    <w:p w14:paraId="6D57BBAA" w14:textId="61E9338D" w:rsidR="009D3A21" w:rsidRPr="008274D6" w:rsidRDefault="009D3A21" w:rsidP="009D3A21">
      <w:pPr>
        <w:spacing w:before="40" w:after="100"/>
        <w:rPr>
          <w:rFonts w:cs="Arial"/>
          <w:b/>
          <w:szCs w:val="22"/>
          <w:lang w:val="en-US"/>
        </w:rPr>
      </w:pPr>
      <w:r w:rsidRPr="008274D6">
        <w:rPr>
          <w:rFonts w:cs="Arial"/>
          <w:b/>
          <w:szCs w:val="22"/>
          <w:lang w:val="en-US"/>
        </w:rPr>
        <w:t xml:space="preserve">Working with Traditional Owners </w:t>
      </w:r>
    </w:p>
    <w:p w14:paraId="59C754A7" w14:textId="2E46F341" w:rsidR="009D3A21" w:rsidRPr="008274D6" w:rsidRDefault="009D3A21" w:rsidP="009D3A21">
      <w:pPr>
        <w:spacing w:before="40" w:after="100"/>
        <w:rPr>
          <w:rFonts w:cs="Arial"/>
          <w:color w:val="auto"/>
          <w:szCs w:val="22"/>
          <w:lang w:eastAsia="en-US"/>
        </w:rPr>
      </w:pPr>
      <w:r w:rsidRPr="008274D6">
        <w:rPr>
          <w:szCs w:val="22"/>
        </w:rPr>
        <w:lastRenderedPageBreak/>
        <w:t xml:space="preserve">The </w:t>
      </w:r>
      <w:r w:rsidR="00982BD8" w:rsidRPr="008274D6">
        <w:rPr>
          <w:szCs w:val="22"/>
        </w:rPr>
        <w:t xml:space="preserve">Reef </w:t>
      </w:r>
      <w:r w:rsidRPr="008274D6">
        <w:rPr>
          <w:szCs w:val="22"/>
        </w:rPr>
        <w:t xml:space="preserve">is </w:t>
      </w:r>
      <w:r w:rsidR="00982BD8" w:rsidRPr="008274D6">
        <w:rPr>
          <w:szCs w:val="22"/>
        </w:rPr>
        <w:t>a significant place</w:t>
      </w:r>
      <w:r w:rsidRPr="008274D6">
        <w:rPr>
          <w:szCs w:val="22"/>
        </w:rPr>
        <w:t xml:space="preserve"> for </w:t>
      </w:r>
      <w:r w:rsidR="0001578D" w:rsidRPr="008274D6">
        <w:rPr>
          <w:szCs w:val="22"/>
        </w:rPr>
        <w:t xml:space="preserve">more than </w:t>
      </w:r>
      <w:r w:rsidRPr="008274D6">
        <w:rPr>
          <w:szCs w:val="22"/>
        </w:rPr>
        <w:t xml:space="preserve">70 Aboriginal and Torres Strait Islander Traditional Owners whose </w:t>
      </w:r>
      <w:r w:rsidR="0001578D" w:rsidRPr="008274D6">
        <w:rPr>
          <w:szCs w:val="22"/>
        </w:rPr>
        <w:t>S</w:t>
      </w:r>
      <w:r w:rsidRPr="008274D6">
        <w:rPr>
          <w:szCs w:val="22"/>
        </w:rPr>
        <w:t xml:space="preserve">ea </w:t>
      </w:r>
      <w:r w:rsidR="0001578D" w:rsidRPr="008274D6">
        <w:rPr>
          <w:szCs w:val="22"/>
        </w:rPr>
        <w:t>C</w:t>
      </w:r>
      <w:r w:rsidRPr="008274D6">
        <w:rPr>
          <w:szCs w:val="22"/>
        </w:rPr>
        <w:t>ountry lies within the Marine Park</w:t>
      </w:r>
      <w:r w:rsidR="00EB0F88" w:rsidRPr="008274D6">
        <w:rPr>
          <w:szCs w:val="22"/>
          <w:lang w:val="en"/>
        </w:rPr>
        <w:t xml:space="preserve">. </w:t>
      </w:r>
      <w:r w:rsidRPr="008274D6">
        <w:rPr>
          <w:rFonts w:cs="Arial"/>
          <w:color w:val="auto"/>
          <w:szCs w:val="22"/>
          <w:lang w:eastAsia="en-US"/>
        </w:rPr>
        <w:t xml:space="preserve">We continue to strengthen our relationship with Traditional Owners, and are </w:t>
      </w:r>
      <w:r w:rsidR="00FE5BCE" w:rsidRPr="008274D6">
        <w:rPr>
          <w:rFonts w:cs="Arial"/>
          <w:color w:val="auto"/>
          <w:szCs w:val="22"/>
          <w:lang w:eastAsia="en-US"/>
        </w:rPr>
        <w:t xml:space="preserve">proud </w:t>
      </w:r>
      <w:r w:rsidRPr="008274D6">
        <w:rPr>
          <w:rFonts w:cs="Arial"/>
          <w:color w:val="auto"/>
          <w:szCs w:val="22"/>
          <w:lang w:eastAsia="en-US"/>
        </w:rPr>
        <w:t xml:space="preserve">to work beside them to protect </w:t>
      </w:r>
      <w:r w:rsidR="0001578D" w:rsidRPr="008274D6">
        <w:rPr>
          <w:rFonts w:cs="Arial"/>
          <w:color w:val="auto"/>
          <w:szCs w:val="22"/>
          <w:lang w:eastAsia="en-US"/>
        </w:rPr>
        <w:t>S</w:t>
      </w:r>
      <w:r w:rsidRPr="008274D6">
        <w:rPr>
          <w:rFonts w:cs="Arial"/>
          <w:color w:val="auto"/>
          <w:szCs w:val="22"/>
          <w:lang w:eastAsia="en-US"/>
        </w:rPr>
        <w:t xml:space="preserve">ea </w:t>
      </w:r>
      <w:r w:rsidR="0001578D" w:rsidRPr="008274D6">
        <w:rPr>
          <w:rFonts w:cs="Arial"/>
          <w:color w:val="auto"/>
          <w:szCs w:val="22"/>
          <w:lang w:eastAsia="en-US"/>
        </w:rPr>
        <w:t>C</w:t>
      </w:r>
      <w:r w:rsidRPr="008274D6">
        <w:rPr>
          <w:rFonts w:cs="Arial"/>
          <w:color w:val="auto"/>
          <w:szCs w:val="22"/>
          <w:lang w:eastAsia="en-US"/>
        </w:rPr>
        <w:t xml:space="preserve">ountry. </w:t>
      </w:r>
    </w:p>
    <w:p w14:paraId="4F077A16" w14:textId="73E93F77" w:rsidR="009D3A21" w:rsidRPr="008274D6" w:rsidRDefault="009D3A21" w:rsidP="009D3A21">
      <w:pPr>
        <w:spacing w:before="40" w:after="100"/>
        <w:rPr>
          <w:rFonts w:cs="Arial"/>
          <w:color w:val="auto"/>
          <w:szCs w:val="22"/>
          <w:lang w:eastAsia="en-US"/>
        </w:rPr>
      </w:pPr>
      <w:r w:rsidRPr="008274D6">
        <w:rPr>
          <w:rFonts w:cs="Arial"/>
          <w:color w:val="auto"/>
          <w:szCs w:val="22"/>
          <w:lang w:eastAsia="en-US"/>
        </w:rPr>
        <w:t>W</w:t>
      </w:r>
      <w:r w:rsidR="00AA5DF9">
        <w:rPr>
          <w:rFonts w:cs="Arial"/>
          <w:color w:val="auto"/>
          <w:szCs w:val="22"/>
          <w:lang w:eastAsia="en-US"/>
        </w:rPr>
        <w:t>e’ve made significant progress i</w:t>
      </w:r>
      <w:r w:rsidRPr="008274D6">
        <w:rPr>
          <w:rFonts w:cs="Arial"/>
          <w:color w:val="auto"/>
          <w:szCs w:val="22"/>
          <w:lang w:eastAsia="en-US"/>
        </w:rPr>
        <w:t xml:space="preserve">n implementing the </w:t>
      </w:r>
      <w:r w:rsidRPr="008274D6">
        <w:rPr>
          <w:rFonts w:cs="Arial"/>
          <w:i/>
          <w:color w:val="auto"/>
          <w:szCs w:val="22"/>
          <w:lang w:eastAsia="en-US"/>
        </w:rPr>
        <w:t xml:space="preserve">Aboriginal and Torres Strait Islander Heritage Strategy for the Great Barrier Reef Marine Park </w:t>
      </w:r>
      <w:r w:rsidRPr="008274D6">
        <w:rPr>
          <w:rFonts w:cs="Arial"/>
          <w:color w:val="auto"/>
          <w:szCs w:val="22"/>
          <w:lang w:eastAsia="en-US"/>
        </w:rPr>
        <w:t xml:space="preserve">which was finalised in </w:t>
      </w:r>
      <w:r w:rsidR="00F15551" w:rsidRPr="008274D6">
        <w:rPr>
          <w:rFonts w:cs="Arial"/>
          <w:color w:val="auto"/>
          <w:szCs w:val="22"/>
          <w:lang w:eastAsia="en-US"/>
        </w:rPr>
        <w:t>2019</w:t>
      </w:r>
      <w:r w:rsidRPr="008274D6">
        <w:rPr>
          <w:rFonts w:cs="Arial"/>
          <w:color w:val="auto"/>
          <w:szCs w:val="22"/>
          <w:lang w:eastAsia="en-US"/>
        </w:rPr>
        <w:t xml:space="preserve">. Seventy per cent of actions are on track, including cultural mapping and co-management projects. </w:t>
      </w:r>
      <w:r w:rsidRPr="008274D6">
        <w:rPr>
          <w:szCs w:val="22"/>
          <w:lang w:val="en"/>
        </w:rPr>
        <w:t>Another 28 Indigenous rangers graduated from our compliance training course in March 2020, joining more than 50 rangers who have achieved nationally</w:t>
      </w:r>
      <w:r w:rsidR="00793B56" w:rsidRPr="008274D6">
        <w:rPr>
          <w:szCs w:val="22"/>
          <w:lang w:val="en"/>
        </w:rPr>
        <w:t>-</w:t>
      </w:r>
      <w:r w:rsidRPr="008274D6">
        <w:rPr>
          <w:szCs w:val="22"/>
          <w:lang w:val="en"/>
        </w:rPr>
        <w:t>recognised accreditation.</w:t>
      </w:r>
    </w:p>
    <w:p w14:paraId="5198F914" w14:textId="1EC4D7B2" w:rsidR="0001578D" w:rsidRPr="008274D6" w:rsidRDefault="00AA5DF9" w:rsidP="0001578D">
      <w:pPr>
        <w:pStyle w:val="Default"/>
        <w:spacing w:before="40" w:after="100"/>
        <w:rPr>
          <w:b/>
          <w:sz w:val="22"/>
          <w:szCs w:val="22"/>
          <w:lang w:val="en-US" w:bidi="en-US"/>
        </w:rPr>
      </w:pPr>
      <w:r>
        <w:rPr>
          <w:b/>
          <w:sz w:val="22"/>
          <w:szCs w:val="22"/>
          <w:lang w:val="en-US" w:bidi="en-US"/>
        </w:rPr>
        <w:t>On-</w:t>
      </w:r>
      <w:r w:rsidR="009D3A21" w:rsidRPr="008274D6">
        <w:rPr>
          <w:b/>
          <w:sz w:val="22"/>
          <w:szCs w:val="22"/>
          <w:lang w:val="en-US" w:bidi="en-US"/>
        </w:rPr>
        <w:t xml:space="preserve">water management </w:t>
      </w:r>
    </w:p>
    <w:p w14:paraId="6E0B9174" w14:textId="7788062B" w:rsidR="009D3A21" w:rsidRPr="008274D6" w:rsidRDefault="009D3A21" w:rsidP="0001578D">
      <w:pPr>
        <w:pStyle w:val="Default"/>
        <w:spacing w:before="40" w:after="100"/>
        <w:rPr>
          <w:sz w:val="22"/>
          <w:szCs w:val="22"/>
        </w:rPr>
      </w:pPr>
      <w:r w:rsidRPr="008274D6">
        <w:rPr>
          <w:sz w:val="22"/>
          <w:szCs w:val="22"/>
          <w:lang w:val="en-US" w:bidi="en-US"/>
        </w:rPr>
        <w:t xml:space="preserve">The Reef Joint Field Management Program </w:t>
      </w:r>
      <w:r w:rsidR="00B52476" w:rsidRPr="008274D6">
        <w:rPr>
          <w:sz w:val="22"/>
          <w:szCs w:val="22"/>
          <w:lang w:val="en-US" w:bidi="en-US"/>
        </w:rPr>
        <w:t xml:space="preserve">(RJFMP) </w:t>
      </w:r>
      <w:r w:rsidRPr="008274D6">
        <w:rPr>
          <w:sz w:val="22"/>
          <w:szCs w:val="22"/>
          <w:lang w:val="en-US" w:bidi="en-US"/>
        </w:rPr>
        <w:t>is our on-water management arm delivered through an enduring partnership with the Queensland Parks and Wildlife Service for the past 40 years. This world-class program is undergoing a significant five-year expansion</w:t>
      </w:r>
      <w:r w:rsidR="00AA5DF9">
        <w:rPr>
          <w:sz w:val="22"/>
          <w:szCs w:val="22"/>
          <w:lang w:val="en-US" w:bidi="en-US"/>
        </w:rPr>
        <w:t>,</w:t>
      </w:r>
      <w:r w:rsidRPr="008274D6">
        <w:rPr>
          <w:sz w:val="22"/>
          <w:szCs w:val="22"/>
          <w:lang w:val="en-US" w:bidi="en-US"/>
        </w:rPr>
        <w:t xml:space="preserve"> with</w:t>
      </w:r>
      <w:r w:rsidRPr="008274D6" w:rsidDel="00793B56">
        <w:rPr>
          <w:sz w:val="22"/>
          <w:szCs w:val="22"/>
          <w:lang w:val="en-US" w:bidi="en-US"/>
        </w:rPr>
        <w:t xml:space="preserve"> </w:t>
      </w:r>
      <w:r w:rsidRPr="008274D6">
        <w:rPr>
          <w:sz w:val="22"/>
          <w:szCs w:val="22"/>
          <w:lang w:val="en-US" w:bidi="en-US"/>
        </w:rPr>
        <w:t xml:space="preserve">funding increasing from $25 million in 2019–20 to more than $38 million in 2021–22, and staffing levels increasing from </w:t>
      </w:r>
      <w:r w:rsidR="00AE214A" w:rsidRPr="008274D6">
        <w:rPr>
          <w:sz w:val="22"/>
          <w:szCs w:val="22"/>
          <w:lang w:val="en-US" w:bidi="en-US"/>
        </w:rPr>
        <w:t xml:space="preserve">approximately 115 </w:t>
      </w:r>
      <w:r w:rsidRPr="008274D6">
        <w:rPr>
          <w:sz w:val="22"/>
          <w:szCs w:val="22"/>
          <w:lang w:val="en-US" w:bidi="en-US"/>
        </w:rPr>
        <w:t xml:space="preserve">to </w:t>
      </w:r>
      <w:r w:rsidR="00AE214A" w:rsidRPr="008274D6">
        <w:rPr>
          <w:sz w:val="22"/>
          <w:szCs w:val="22"/>
          <w:lang w:val="en-US" w:bidi="en-US"/>
        </w:rPr>
        <w:t>approximately</w:t>
      </w:r>
      <w:r w:rsidR="00F95CEB" w:rsidRPr="008274D6">
        <w:rPr>
          <w:sz w:val="22"/>
          <w:szCs w:val="22"/>
          <w:lang w:val="en-US" w:bidi="en-US"/>
        </w:rPr>
        <w:t xml:space="preserve"> </w:t>
      </w:r>
      <w:r w:rsidRPr="008274D6">
        <w:rPr>
          <w:sz w:val="22"/>
          <w:szCs w:val="22"/>
          <w:lang w:val="en-US" w:bidi="en-US"/>
        </w:rPr>
        <w:t>186 people. The program’s success in modernising its approach to tackle multiple threats to the Reef was recognised with a</w:t>
      </w:r>
      <w:r w:rsidRPr="008274D6">
        <w:rPr>
          <w:sz w:val="22"/>
          <w:szCs w:val="22"/>
        </w:rPr>
        <w:t xml:space="preserve"> Gold Award at the Prime Minister’s Awards for Excellence in Public Sector Management in November 2019.  </w:t>
      </w:r>
    </w:p>
    <w:p w14:paraId="1502D50D" w14:textId="02BCE27C" w:rsidR="009D3A21" w:rsidRPr="008274D6" w:rsidRDefault="009D3A21" w:rsidP="00B52476">
      <w:pPr>
        <w:pStyle w:val="ARHeading4"/>
        <w:spacing w:before="40" w:after="100"/>
        <w:rPr>
          <w:rFonts w:eastAsiaTheme="minorEastAsia"/>
          <w:b w:val="0"/>
          <w:szCs w:val="22"/>
          <w:lang w:bidi="en-US"/>
        </w:rPr>
      </w:pPr>
      <w:r w:rsidRPr="008274D6">
        <w:rPr>
          <w:rFonts w:cs="Arial"/>
          <w:b w:val="0"/>
          <w:szCs w:val="22"/>
          <w:lang w:val="en-US"/>
        </w:rPr>
        <w:t xml:space="preserve">The program continues to refine and focus its efforts on activities presenting the highest </w:t>
      </w:r>
      <w:r w:rsidR="00EB0F88" w:rsidRPr="008274D6">
        <w:rPr>
          <w:rFonts w:cs="Arial"/>
          <w:b w:val="0"/>
          <w:szCs w:val="22"/>
          <w:lang w:val="en-US"/>
        </w:rPr>
        <w:t>risks to the Reef, running a series of educational campaigns to address illegal recreational fishing in non-compliance hotspots.</w:t>
      </w:r>
      <w:r w:rsidR="00541B09" w:rsidRPr="008274D6">
        <w:rPr>
          <w:rFonts w:cs="Arial"/>
          <w:b w:val="0"/>
          <w:szCs w:val="22"/>
          <w:lang w:val="en-US"/>
        </w:rPr>
        <w:t xml:space="preserve"> </w:t>
      </w:r>
      <w:r w:rsidR="00184F0B" w:rsidRPr="008274D6">
        <w:rPr>
          <w:rFonts w:cs="Arial"/>
          <w:b w:val="0"/>
          <w:szCs w:val="22"/>
          <w:lang w:val="en-US"/>
        </w:rPr>
        <w:t>The compliance strategy for dealing with illegal activity in April and May 2020 was altered to consider the</w:t>
      </w:r>
      <w:r w:rsidRPr="008274D6">
        <w:rPr>
          <w:rFonts w:eastAsiaTheme="minorEastAsia"/>
          <w:b w:val="0"/>
          <w:szCs w:val="22"/>
          <w:lang w:bidi="en-US"/>
        </w:rPr>
        <w:t xml:space="preserve"> severe socio-economic impacts on Queensland communities and the difficulty of investigating offences due to </w:t>
      </w:r>
      <w:r w:rsidR="00541B09" w:rsidRPr="008274D6">
        <w:rPr>
          <w:rFonts w:eastAsiaTheme="minorEastAsia"/>
          <w:b w:val="0"/>
          <w:szCs w:val="22"/>
          <w:lang w:bidi="en-US"/>
        </w:rPr>
        <w:t xml:space="preserve">physical </w:t>
      </w:r>
      <w:r w:rsidRPr="008274D6">
        <w:rPr>
          <w:rFonts w:eastAsiaTheme="minorEastAsia"/>
          <w:b w:val="0"/>
          <w:szCs w:val="22"/>
          <w:lang w:bidi="en-US"/>
        </w:rPr>
        <w:t>distancing and travel restrictions</w:t>
      </w:r>
      <w:r w:rsidR="00184F0B" w:rsidRPr="008274D6">
        <w:rPr>
          <w:rFonts w:eastAsiaTheme="minorEastAsia"/>
          <w:b w:val="0"/>
          <w:szCs w:val="22"/>
          <w:lang w:bidi="en-US"/>
        </w:rPr>
        <w:t>.</w:t>
      </w:r>
    </w:p>
    <w:p w14:paraId="28B4082D" w14:textId="235FC448" w:rsidR="009D3A21" w:rsidRPr="008274D6" w:rsidRDefault="009D3A21" w:rsidP="009D3A21">
      <w:pPr>
        <w:spacing w:before="40" w:after="100"/>
        <w:ind w:left="360" w:hanging="360"/>
        <w:rPr>
          <w:rFonts w:cs="Arial"/>
          <w:b/>
          <w:szCs w:val="22"/>
        </w:rPr>
      </w:pPr>
      <w:r w:rsidRPr="008274D6">
        <w:rPr>
          <w:rFonts w:cs="Arial"/>
          <w:b/>
          <w:szCs w:val="22"/>
        </w:rPr>
        <w:t xml:space="preserve">Crown-of-thorns starfish control </w:t>
      </w:r>
    </w:p>
    <w:p w14:paraId="1DAA5F85" w14:textId="4CA7EC20" w:rsidR="009D3A21" w:rsidRPr="008274D6" w:rsidRDefault="00982BD8" w:rsidP="009D3A21">
      <w:pPr>
        <w:pStyle w:val="ARBodyText"/>
        <w:spacing w:before="40" w:after="100"/>
        <w:rPr>
          <w:rFonts w:cs="Arial"/>
          <w:szCs w:val="22"/>
        </w:rPr>
      </w:pPr>
      <w:r w:rsidRPr="008274D6">
        <w:rPr>
          <w:rFonts w:cs="Arial"/>
          <w:szCs w:val="22"/>
        </w:rPr>
        <w:t>An outbreak of c</w:t>
      </w:r>
      <w:r w:rsidR="009D3A21" w:rsidRPr="008274D6">
        <w:rPr>
          <w:rFonts w:cs="Arial"/>
          <w:szCs w:val="22"/>
        </w:rPr>
        <w:t xml:space="preserve">oral-eating crown-of-thorns starfish can cause significant damage to coral reefs across large spatial scales, </w:t>
      </w:r>
      <w:r w:rsidR="00541B09" w:rsidRPr="008274D6">
        <w:rPr>
          <w:rFonts w:cs="Arial"/>
          <w:szCs w:val="22"/>
        </w:rPr>
        <w:t>with</w:t>
      </w:r>
      <w:r w:rsidR="009D3A21" w:rsidRPr="008274D6">
        <w:rPr>
          <w:rFonts w:cs="Arial"/>
          <w:szCs w:val="22"/>
        </w:rPr>
        <w:t xml:space="preserve"> the </w:t>
      </w:r>
      <w:r w:rsidR="009D3A21" w:rsidRPr="008274D6">
        <w:rPr>
          <w:rFonts w:cs="Arial"/>
          <w:i/>
          <w:szCs w:val="22"/>
        </w:rPr>
        <w:t>Outlook Report 2019</w:t>
      </w:r>
      <w:r w:rsidR="009D3A21" w:rsidRPr="008274D6">
        <w:rPr>
          <w:rFonts w:cs="Arial"/>
          <w:szCs w:val="22"/>
        </w:rPr>
        <w:t xml:space="preserve"> </w:t>
      </w:r>
      <w:r w:rsidR="00541B09" w:rsidRPr="008274D6">
        <w:rPr>
          <w:rFonts w:cs="Arial"/>
          <w:szCs w:val="22"/>
        </w:rPr>
        <w:t xml:space="preserve">identifying it </w:t>
      </w:r>
      <w:r w:rsidR="009D3A21" w:rsidRPr="008274D6">
        <w:rPr>
          <w:rFonts w:cs="Arial"/>
          <w:szCs w:val="22"/>
        </w:rPr>
        <w:t xml:space="preserve">as a significant threat to the long-term health of the Reef. It is also one of the few threats that can be directly controlled by human intervention. </w:t>
      </w:r>
    </w:p>
    <w:p w14:paraId="2C1F3B7F" w14:textId="6AFC8BC2" w:rsidR="009D3A21" w:rsidRPr="008274D6" w:rsidRDefault="00AA5DF9" w:rsidP="009D3A21">
      <w:pPr>
        <w:pStyle w:val="AR-PARAGRAPH"/>
        <w:spacing w:before="40" w:after="100"/>
        <w:rPr>
          <w:szCs w:val="22"/>
        </w:rPr>
      </w:pPr>
      <w:r>
        <w:rPr>
          <w:rFonts w:cs="Arial"/>
          <w:szCs w:val="22"/>
        </w:rPr>
        <w:t>In 2019–</w:t>
      </w:r>
      <w:r w:rsidR="009D3A21" w:rsidRPr="008274D6">
        <w:rPr>
          <w:rFonts w:cs="Arial"/>
          <w:szCs w:val="22"/>
        </w:rPr>
        <w:t>20</w:t>
      </w:r>
      <w:r w:rsidR="00982BD8" w:rsidRPr="008274D6">
        <w:rPr>
          <w:rFonts w:cs="Arial"/>
          <w:szCs w:val="22"/>
        </w:rPr>
        <w:t>, we deployed</w:t>
      </w:r>
      <w:r w:rsidR="009D3A21" w:rsidRPr="008274D6">
        <w:rPr>
          <w:rFonts w:cs="Arial"/>
          <w:szCs w:val="22"/>
        </w:rPr>
        <w:t xml:space="preserve"> five vessels to control outbreaks on the Reef, strategically targeting reefs of high ecological and economic value. </w:t>
      </w:r>
      <w:r w:rsidR="002A1A04">
        <w:rPr>
          <w:szCs w:val="22"/>
          <w:lang w:val="en-US"/>
        </w:rPr>
        <w:t>In combination, the five</w:t>
      </w:r>
      <w:r w:rsidR="009D3A21" w:rsidRPr="008274D6">
        <w:rPr>
          <w:szCs w:val="22"/>
          <w:lang w:val="en-US"/>
        </w:rPr>
        <w:t xml:space="preserve"> vessels spent 1195 days on the water surveying </w:t>
      </w:r>
      <w:r w:rsidR="009D3A21" w:rsidRPr="008274D6">
        <w:rPr>
          <w:bCs/>
          <w:szCs w:val="22"/>
          <w:lang w:val="en-US"/>
        </w:rPr>
        <w:t>5144 km</w:t>
      </w:r>
      <w:r w:rsidR="009D3A21" w:rsidRPr="008274D6">
        <w:rPr>
          <w:b/>
          <w:bCs/>
          <w:szCs w:val="22"/>
          <w:lang w:val="en-US"/>
        </w:rPr>
        <w:t xml:space="preserve"> </w:t>
      </w:r>
      <w:r w:rsidR="009D3A21" w:rsidRPr="008274D6">
        <w:rPr>
          <w:szCs w:val="22"/>
          <w:lang w:val="en-US"/>
        </w:rPr>
        <w:t xml:space="preserve">of reef. Cull teams spent </w:t>
      </w:r>
      <w:r w:rsidR="009D3A21" w:rsidRPr="008274D6">
        <w:rPr>
          <w:bCs/>
          <w:szCs w:val="22"/>
          <w:lang w:val="en-US"/>
        </w:rPr>
        <w:t xml:space="preserve">13,100 dive hours </w:t>
      </w:r>
      <w:r w:rsidR="009D3A21" w:rsidRPr="008274D6">
        <w:rPr>
          <w:szCs w:val="22"/>
          <w:lang w:val="en-US"/>
        </w:rPr>
        <w:t xml:space="preserve">searching and </w:t>
      </w:r>
      <w:r w:rsidR="009D3A21" w:rsidRPr="008274D6">
        <w:rPr>
          <w:bCs/>
          <w:szCs w:val="22"/>
          <w:lang w:val="en-US"/>
        </w:rPr>
        <w:t xml:space="preserve">culling a total of 74,767 </w:t>
      </w:r>
      <w:r w:rsidR="009D3A21" w:rsidRPr="008274D6">
        <w:rPr>
          <w:szCs w:val="22"/>
          <w:lang w:val="en-US"/>
        </w:rPr>
        <w:t xml:space="preserve">starfish across </w:t>
      </w:r>
      <w:r w:rsidR="009D3A21" w:rsidRPr="008274D6">
        <w:rPr>
          <w:bCs/>
          <w:szCs w:val="22"/>
          <w:lang w:val="en-US"/>
        </w:rPr>
        <w:t xml:space="preserve">5870 </w:t>
      </w:r>
      <w:r w:rsidR="00B52476" w:rsidRPr="008274D6">
        <w:rPr>
          <w:bCs/>
          <w:szCs w:val="22"/>
          <w:lang w:val="en-US"/>
        </w:rPr>
        <w:t>ha</w:t>
      </w:r>
      <w:r w:rsidR="009D3A21" w:rsidRPr="008274D6">
        <w:rPr>
          <w:szCs w:val="22"/>
          <w:lang w:val="en-US"/>
        </w:rPr>
        <w:t xml:space="preserve">. </w:t>
      </w:r>
      <w:r w:rsidR="009D3A21" w:rsidRPr="008274D6">
        <w:rPr>
          <w:szCs w:val="22"/>
        </w:rPr>
        <w:t xml:space="preserve">As a result of this on-water intervention </w:t>
      </w:r>
      <w:r w:rsidR="009D3A21" w:rsidRPr="008274D6">
        <w:rPr>
          <w:szCs w:val="22"/>
        </w:rPr>
        <w:lastRenderedPageBreak/>
        <w:t>program, damage to coral is being actively mitigated across a network of 134 high</w:t>
      </w:r>
      <w:r>
        <w:rPr>
          <w:szCs w:val="22"/>
        </w:rPr>
        <w:t xml:space="preserve"> </w:t>
      </w:r>
      <w:r w:rsidR="009D3A21" w:rsidRPr="008274D6">
        <w:rPr>
          <w:szCs w:val="22"/>
        </w:rPr>
        <w:t xml:space="preserve">value reefs. </w:t>
      </w:r>
    </w:p>
    <w:p w14:paraId="453A4A3B" w14:textId="09720FD0" w:rsidR="009D3A21" w:rsidRPr="008274D6" w:rsidRDefault="009D3A21" w:rsidP="009D3A21">
      <w:pPr>
        <w:pStyle w:val="AR-PARAGRAPH"/>
        <w:spacing w:before="40" w:after="100"/>
        <w:rPr>
          <w:szCs w:val="22"/>
        </w:rPr>
      </w:pPr>
      <w:r w:rsidRPr="008274D6">
        <w:rPr>
          <w:szCs w:val="22"/>
        </w:rPr>
        <w:t xml:space="preserve">During 2019–20, we worked on the </w:t>
      </w:r>
      <w:r w:rsidRPr="008274D6">
        <w:rPr>
          <w:i/>
          <w:szCs w:val="22"/>
        </w:rPr>
        <w:t>Crown-of-thorns Starfish Strategic Management Framework</w:t>
      </w:r>
      <w:r w:rsidRPr="008274D6">
        <w:rPr>
          <w:szCs w:val="22"/>
        </w:rPr>
        <w:t xml:space="preserve"> and developed new data analysis, quality assurance and reporting tools that support the program’s evidence-based decision-making and adaptive management. </w:t>
      </w:r>
      <w:r w:rsidR="00541B09" w:rsidRPr="008274D6">
        <w:rPr>
          <w:szCs w:val="22"/>
        </w:rPr>
        <w:t>The</w:t>
      </w:r>
      <w:r w:rsidRPr="008274D6">
        <w:rPr>
          <w:szCs w:val="22"/>
        </w:rPr>
        <w:t xml:space="preserve"> Authority received $6.877 million from the Great Barrier Reef Foundation for the Crown-of-thorns Starfish Control Program, as part of a $16.5 million investment over three years to continue this important work.</w:t>
      </w:r>
    </w:p>
    <w:p w14:paraId="683EA421" w14:textId="77777777" w:rsidR="009D3A21" w:rsidRPr="008274D6" w:rsidRDefault="009D3A21" w:rsidP="009D3A21">
      <w:pPr>
        <w:spacing w:before="40" w:after="100"/>
        <w:ind w:left="360" w:hanging="360"/>
        <w:rPr>
          <w:rFonts w:cs="Arial"/>
          <w:b/>
          <w:szCs w:val="22"/>
        </w:rPr>
      </w:pPr>
      <w:r w:rsidRPr="008274D6">
        <w:rPr>
          <w:rFonts w:cs="Arial"/>
          <w:b/>
          <w:szCs w:val="22"/>
        </w:rPr>
        <w:t>Review of the Reef 2050 Plan</w:t>
      </w:r>
    </w:p>
    <w:p w14:paraId="0CCDEE3D" w14:textId="610D563D" w:rsidR="009D3A21" w:rsidRPr="008274D6" w:rsidRDefault="009D3A21" w:rsidP="009D3A21">
      <w:pPr>
        <w:pStyle w:val="ARBodyText"/>
        <w:spacing w:before="40" w:after="100"/>
        <w:rPr>
          <w:rFonts w:cs="Arial"/>
          <w:szCs w:val="22"/>
        </w:rPr>
      </w:pPr>
      <w:r w:rsidRPr="008274D6">
        <w:rPr>
          <w:szCs w:val="22"/>
        </w:rPr>
        <w:t xml:space="preserve">The </w:t>
      </w:r>
      <w:r w:rsidRPr="008274D6">
        <w:rPr>
          <w:i/>
          <w:szCs w:val="22"/>
        </w:rPr>
        <w:t>Reef 2050 Long-term Sustainability Plan</w:t>
      </w:r>
      <w:r w:rsidRPr="008274D6">
        <w:rPr>
          <w:szCs w:val="22"/>
        </w:rPr>
        <w:t xml:space="preserve"> </w:t>
      </w:r>
      <w:r w:rsidR="0010152D" w:rsidRPr="008274D6">
        <w:rPr>
          <w:szCs w:val="22"/>
        </w:rPr>
        <w:t>(Reef 2050 Plan)</w:t>
      </w:r>
      <w:r w:rsidRPr="008274D6">
        <w:rPr>
          <w:szCs w:val="22"/>
        </w:rPr>
        <w:t xml:space="preserve"> is a coordinated approach by the Australian and Queensland governments and their partners to address the challenges facing the Reef. </w:t>
      </w:r>
      <w:r w:rsidR="00FE5BCE" w:rsidRPr="008274D6">
        <w:rPr>
          <w:rFonts w:cs="Arial"/>
          <w:szCs w:val="22"/>
        </w:rPr>
        <w:t>T</w:t>
      </w:r>
      <w:r w:rsidR="002571DB" w:rsidRPr="008274D6">
        <w:rPr>
          <w:rFonts w:cs="Arial"/>
          <w:szCs w:val="22"/>
        </w:rPr>
        <w:t>he Authority is a key partner</w:t>
      </w:r>
      <w:r w:rsidR="00FE5BCE" w:rsidRPr="008274D6">
        <w:rPr>
          <w:rFonts w:cs="Arial"/>
          <w:szCs w:val="22"/>
        </w:rPr>
        <w:t xml:space="preserve"> in this work and, o</w:t>
      </w:r>
      <w:r w:rsidR="00982BD8" w:rsidRPr="008274D6">
        <w:rPr>
          <w:rFonts w:cs="Arial"/>
          <w:szCs w:val="22"/>
        </w:rPr>
        <w:t>ver the last year</w:t>
      </w:r>
      <w:r w:rsidR="00FE5BCE" w:rsidRPr="008274D6">
        <w:rPr>
          <w:rFonts w:cs="Arial"/>
          <w:szCs w:val="22"/>
        </w:rPr>
        <w:t>,</w:t>
      </w:r>
      <w:r w:rsidR="00982BD8" w:rsidRPr="008274D6">
        <w:rPr>
          <w:rFonts w:cs="Arial"/>
          <w:szCs w:val="22"/>
        </w:rPr>
        <w:t xml:space="preserve"> we’ve </w:t>
      </w:r>
      <w:r w:rsidRPr="008274D6">
        <w:rPr>
          <w:rFonts w:cs="Arial"/>
          <w:szCs w:val="22"/>
        </w:rPr>
        <w:t xml:space="preserve">worked closely with the </w:t>
      </w:r>
      <w:r w:rsidR="00FE5BCE" w:rsidRPr="008274D6">
        <w:rPr>
          <w:rFonts w:cs="Arial"/>
          <w:szCs w:val="22"/>
        </w:rPr>
        <w:t xml:space="preserve">Department of Agriculture, Water and Environment and the </w:t>
      </w:r>
      <w:r w:rsidRPr="008274D6">
        <w:rPr>
          <w:rFonts w:cs="Arial"/>
          <w:szCs w:val="22"/>
        </w:rPr>
        <w:t xml:space="preserve">Queensland Government on the </w:t>
      </w:r>
      <w:r w:rsidR="00982BD8" w:rsidRPr="008274D6">
        <w:rPr>
          <w:rFonts w:cs="Arial"/>
          <w:szCs w:val="22"/>
        </w:rPr>
        <w:t xml:space="preserve">plan’s </w:t>
      </w:r>
      <w:r w:rsidRPr="008274D6">
        <w:rPr>
          <w:rFonts w:cs="Arial"/>
          <w:szCs w:val="22"/>
        </w:rPr>
        <w:t>first five-yearly review and update</w:t>
      </w:r>
      <w:r w:rsidR="00982BD8" w:rsidRPr="008274D6">
        <w:rPr>
          <w:rFonts w:cs="Arial"/>
          <w:szCs w:val="22"/>
        </w:rPr>
        <w:t xml:space="preserve">, </w:t>
      </w:r>
      <w:r w:rsidRPr="008274D6">
        <w:rPr>
          <w:rFonts w:cs="Arial"/>
          <w:szCs w:val="22"/>
        </w:rPr>
        <w:t xml:space="preserve">due </w:t>
      </w:r>
      <w:r w:rsidR="00982BD8" w:rsidRPr="008274D6">
        <w:rPr>
          <w:rFonts w:cs="Arial"/>
          <w:szCs w:val="22"/>
        </w:rPr>
        <w:t>later in</w:t>
      </w:r>
      <w:r w:rsidRPr="008274D6">
        <w:rPr>
          <w:rFonts w:cs="Arial"/>
          <w:szCs w:val="22"/>
        </w:rPr>
        <w:t xml:space="preserve"> 2020. Findings from </w:t>
      </w:r>
      <w:r w:rsidRPr="008274D6">
        <w:rPr>
          <w:rFonts w:cs="Arial"/>
          <w:i/>
          <w:szCs w:val="22"/>
        </w:rPr>
        <w:t>Outlook Report 2019</w:t>
      </w:r>
      <w:r w:rsidRPr="008274D6">
        <w:rPr>
          <w:rFonts w:cs="Arial"/>
          <w:szCs w:val="22"/>
        </w:rPr>
        <w:t xml:space="preserve"> were instrumental in ensuring the</w:t>
      </w:r>
      <w:r w:rsidR="002A1A04">
        <w:rPr>
          <w:rFonts w:cs="Arial"/>
          <w:szCs w:val="22"/>
        </w:rPr>
        <w:t xml:space="preserve"> Reef 2050</w:t>
      </w:r>
      <w:r w:rsidRPr="008274D6">
        <w:rPr>
          <w:rFonts w:cs="Arial"/>
          <w:szCs w:val="22"/>
        </w:rPr>
        <w:t xml:space="preserve"> Plan continues to focus on the key threats to the Reef.   </w:t>
      </w:r>
    </w:p>
    <w:p w14:paraId="53394997" w14:textId="77777777" w:rsidR="00982BD8" w:rsidRPr="008274D6" w:rsidRDefault="009D3A21" w:rsidP="009D3A21">
      <w:pPr>
        <w:pStyle w:val="Default"/>
        <w:spacing w:before="40" w:after="100"/>
        <w:rPr>
          <w:b/>
          <w:sz w:val="22"/>
          <w:szCs w:val="22"/>
        </w:rPr>
      </w:pPr>
      <w:r w:rsidRPr="008274D6">
        <w:rPr>
          <w:b/>
          <w:sz w:val="22"/>
          <w:szCs w:val="22"/>
        </w:rPr>
        <w:t xml:space="preserve">Reef knowledge program  </w:t>
      </w:r>
    </w:p>
    <w:p w14:paraId="57C8FEDF" w14:textId="1B6E5424" w:rsidR="009D3A21" w:rsidRPr="008274D6" w:rsidRDefault="00541B09" w:rsidP="009D3A21">
      <w:pPr>
        <w:pStyle w:val="Default"/>
        <w:spacing w:before="40" w:after="100"/>
        <w:rPr>
          <w:b/>
          <w:sz w:val="22"/>
          <w:szCs w:val="22"/>
        </w:rPr>
      </w:pPr>
      <w:r w:rsidRPr="008274D6">
        <w:rPr>
          <w:sz w:val="22"/>
          <w:szCs w:val="22"/>
        </w:rPr>
        <w:t>We</w:t>
      </w:r>
      <w:r w:rsidR="009D3A21" w:rsidRPr="008274D6">
        <w:rPr>
          <w:sz w:val="22"/>
          <w:szCs w:val="22"/>
        </w:rPr>
        <w:t xml:space="preserve"> continue to lead the Reef 2050 Integrated Monitoring and Reporting Program (RIMReP). A key initiative of the Reef 2050 Plan, the program will collect and synthesise a vast amount of information from multiple sources to track Reef and catchment health. </w:t>
      </w:r>
    </w:p>
    <w:p w14:paraId="54E682C2" w14:textId="7B173E87" w:rsidR="009D3A21" w:rsidRPr="008274D6" w:rsidRDefault="009D3A21" w:rsidP="009D3A21">
      <w:pPr>
        <w:pStyle w:val="Default"/>
        <w:spacing w:before="40" w:after="100"/>
        <w:rPr>
          <w:sz w:val="22"/>
          <w:szCs w:val="22"/>
        </w:rPr>
      </w:pPr>
      <w:r w:rsidRPr="008274D6">
        <w:rPr>
          <w:sz w:val="22"/>
          <w:szCs w:val="22"/>
        </w:rPr>
        <w:t>During 2019–20, R</w:t>
      </w:r>
      <w:r w:rsidR="00982BD8" w:rsidRPr="008274D6">
        <w:rPr>
          <w:sz w:val="22"/>
          <w:szCs w:val="22"/>
        </w:rPr>
        <w:t xml:space="preserve">IMReP reached a major milestone </w:t>
      </w:r>
      <w:r w:rsidR="00541B09" w:rsidRPr="008274D6">
        <w:rPr>
          <w:sz w:val="22"/>
          <w:szCs w:val="22"/>
        </w:rPr>
        <w:t>—</w:t>
      </w:r>
      <w:r w:rsidRPr="008274D6">
        <w:rPr>
          <w:sz w:val="22"/>
          <w:szCs w:val="22"/>
        </w:rPr>
        <w:t xml:space="preserve"> finalising a five-year, $8 million development stage and commencing implementation. This cutting-edge knowledge program will inform management decisions and make it </w:t>
      </w:r>
      <w:r w:rsidR="00FE5BCE" w:rsidRPr="008274D6">
        <w:rPr>
          <w:sz w:val="22"/>
          <w:szCs w:val="22"/>
        </w:rPr>
        <w:t xml:space="preserve">easier </w:t>
      </w:r>
      <w:r w:rsidRPr="008274D6">
        <w:rPr>
          <w:sz w:val="22"/>
          <w:szCs w:val="22"/>
        </w:rPr>
        <w:t xml:space="preserve">to assess the effectiveness of the Reef 2050 Plan. </w:t>
      </w:r>
    </w:p>
    <w:p w14:paraId="2A332CD6" w14:textId="4BC99BA8" w:rsidR="009D3A21" w:rsidRPr="008274D6" w:rsidRDefault="009D3A21" w:rsidP="009D3A21">
      <w:pPr>
        <w:pStyle w:val="Default"/>
        <w:spacing w:before="40" w:after="100"/>
        <w:rPr>
          <w:sz w:val="22"/>
          <w:szCs w:val="22"/>
        </w:rPr>
      </w:pPr>
      <w:r w:rsidRPr="008274D6">
        <w:rPr>
          <w:sz w:val="22"/>
          <w:szCs w:val="22"/>
        </w:rPr>
        <w:t xml:space="preserve">As part of RIMReP, </w:t>
      </w:r>
      <w:r w:rsidR="00541B09" w:rsidRPr="008274D6">
        <w:rPr>
          <w:sz w:val="22"/>
          <w:szCs w:val="22"/>
        </w:rPr>
        <w:t>we</w:t>
      </w:r>
      <w:r w:rsidRPr="008274D6">
        <w:rPr>
          <w:sz w:val="22"/>
          <w:szCs w:val="22"/>
        </w:rPr>
        <w:t xml:space="preserve"> developed an online Reef Knowledge System that allow</w:t>
      </w:r>
      <w:r w:rsidR="00B52476" w:rsidRPr="008274D6">
        <w:rPr>
          <w:sz w:val="22"/>
          <w:szCs w:val="22"/>
        </w:rPr>
        <w:t>s</w:t>
      </w:r>
      <w:r w:rsidRPr="008274D6">
        <w:rPr>
          <w:sz w:val="22"/>
          <w:szCs w:val="22"/>
        </w:rPr>
        <w:t xml:space="preserve"> users to easily access a wide range of information including reports, data, publications, interactive maps, and monitoring tools. In June 2020 </w:t>
      </w:r>
      <w:r w:rsidR="00541B09" w:rsidRPr="008274D6">
        <w:rPr>
          <w:sz w:val="22"/>
          <w:szCs w:val="22"/>
        </w:rPr>
        <w:t>we</w:t>
      </w:r>
      <w:r w:rsidRPr="008274D6">
        <w:rPr>
          <w:sz w:val="22"/>
          <w:szCs w:val="22"/>
        </w:rPr>
        <w:t xml:space="preserve"> finalised a demonstration version which will be released </w:t>
      </w:r>
      <w:r w:rsidR="00FE5BCE" w:rsidRPr="008274D6">
        <w:rPr>
          <w:sz w:val="22"/>
          <w:szCs w:val="22"/>
        </w:rPr>
        <w:t xml:space="preserve">publicly </w:t>
      </w:r>
      <w:r w:rsidRPr="008274D6">
        <w:rPr>
          <w:sz w:val="22"/>
          <w:szCs w:val="22"/>
        </w:rPr>
        <w:t xml:space="preserve">in </w:t>
      </w:r>
      <w:r w:rsidR="00AA5DF9">
        <w:rPr>
          <w:sz w:val="22"/>
          <w:szCs w:val="22"/>
        </w:rPr>
        <w:t xml:space="preserve">the </w:t>
      </w:r>
      <w:r w:rsidRPr="008274D6">
        <w:rPr>
          <w:sz w:val="22"/>
          <w:szCs w:val="22"/>
        </w:rPr>
        <w:t xml:space="preserve">coming months.  </w:t>
      </w:r>
    </w:p>
    <w:p w14:paraId="084BD7DA" w14:textId="77777777" w:rsidR="009D3A21" w:rsidRPr="008274D6" w:rsidRDefault="009D3A21" w:rsidP="009D3A21">
      <w:pPr>
        <w:spacing w:before="40" w:after="100"/>
        <w:rPr>
          <w:rFonts w:cs="Arial"/>
          <w:b/>
          <w:szCs w:val="22"/>
        </w:rPr>
      </w:pPr>
      <w:r w:rsidRPr="008274D6">
        <w:rPr>
          <w:rFonts w:cs="Arial"/>
          <w:b/>
          <w:szCs w:val="22"/>
        </w:rPr>
        <w:t>Working with partners and stakeholders</w:t>
      </w:r>
    </w:p>
    <w:p w14:paraId="73CA5EED" w14:textId="77777777" w:rsidR="00D2262E" w:rsidRPr="008274D6" w:rsidRDefault="00D2262E" w:rsidP="00D2262E">
      <w:pPr>
        <w:spacing w:before="40" w:after="100"/>
        <w:rPr>
          <w:szCs w:val="22"/>
          <w:lang w:val="en-US"/>
        </w:rPr>
      </w:pPr>
      <w:r w:rsidRPr="008274D6">
        <w:rPr>
          <w:szCs w:val="22"/>
          <w:lang w:val="en-US"/>
        </w:rPr>
        <w:t xml:space="preserve">As the lead management agency for the Reef, we provide expert technical and policy advice to the Australian Government, the public and stakeholders. We rely upon a diverse range of knowledge from Traditional Owners, scientists and stakeholders, as well as Authority staff, to inform our management decisions and provide evidence-based advice. </w:t>
      </w:r>
    </w:p>
    <w:p w14:paraId="363412FC" w14:textId="2F02E3E5" w:rsidR="00D2262E" w:rsidRPr="008274D6" w:rsidRDefault="009D3A21" w:rsidP="009D3A21">
      <w:pPr>
        <w:spacing w:before="40" w:after="100"/>
        <w:rPr>
          <w:rFonts w:cs="Arial"/>
          <w:szCs w:val="22"/>
        </w:rPr>
      </w:pPr>
      <w:r w:rsidRPr="008274D6">
        <w:rPr>
          <w:rFonts w:cs="Arial"/>
          <w:szCs w:val="22"/>
        </w:rPr>
        <w:lastRenderedPageBreak/>
        <w:t xml:space="preserve">As the threats facing the Reef become more complex, our productive relationships </w:t>
      </w:r>
      <w:r w:rsidR="00D2262E" w:rsidRPr="008274D6">
        <w:rPr>
          <w:rFonts w:cs="Arial"/>
          <w:szCs w:val="22"/>
        </w:rPr>
        <w:t xml:space="preserve">are more important than ever. International engagement, our stewardship programs, and advisory </w:t>
      </w:r>
      <w:r w:rsidR="002A1A04">
        <w:rPr>
          <w:rFonts w:cs="Arial"/>
          <w:szCs w:val="22"/>
        </w:rPr>
        <w:t>committees</w:t>
      </w:r>
      <w:r w:rsidR="00D2262E" w:rsidRPr="008274D6">
        <w:rPr>
          <w:rFonts w:cs="Arial"/>
          <w:szCs w:val="22"/>
        </w:rPr>
        <w:t xml:space="preserve"> are all important to our Reef management activities. </w:t>
      </w:r>
    </w:p>
    <w:p w14:paraId="35A8A6DB" w14:textId="77777777" w:rsidR="009D3A21" w:rsidRPr="008274D6" w:rsidRDefault="009D3A21" w:rsidP="009D3A21">
      <w:pPr>
        <w:pStyle w:val="ARHeading4"/>
        <w:spacing w:before="40" w:after="100"/>
        <w:rPr>
          <w:szCs w:val="22"/>
          <w:lang w:val="en-US" w:bidi="en-US"/>
        </w:rPr>
      </w:pPr>
      <w:r w:rsidRPr="008274D6">
        <w:rPr>
          <w:szCs w:val="22"/>
          <w:lang w:val="en-US" w:bidi="en-US"/>
        </w:rPr>
        <w:t xml:space="preserve">Improvements in permit processes </w:t>
      </w:r>
    </w:p>
    <w:p w14:paraId="2215E3AC" w14:textId="29E95362" w:rsidR="009D3A21" w:rsidRPr="008274D6" w:rsidRDefault="009D3A21" w:rsidP="009D3A21">
      <w:pPr>
        <w:pStyle w:val="ARBodyText"/>
        <w:spacing w:before="40" w:after="100"/>
        <w:rPr>
          <w:rFonts w:eastAsiaTheme="minorEastAsia"/>
          <w:szCs w:val="22"/>
          <w:lang w:val="en-US" w:bidi="en-US"/>
        </w:rPr>
      </w:pPr>
      <w:r w:rsidRPr="008274D6">
        <w:rPr>
          <w:rFonts w:eastAsiaTheme="minorEastAsia"/>
          <w:szCs w:val="22"/>
          <w:lang w:val="en-US" w:bidi="en-US"/>
        </w:rPr>
        <w:t xml:space="preserve">The Reef Management System is a database designed to simply and seamlessly manage permits for activities occurring in the Marine Park. </w:t>
      </w:r>
      <w:r w:rsidR="00D2262E" w:rsidRPr="008274D6">
        <w:rPr>
          <w:rFonts w:eastAsiaTheme="minorEastAsia"/>
          <w:szCs w:val="22"/>
          <w:lang w:val="en-US" w:bidi="en-US"/>
        </w:rPr>
        <w:t>It</w:t>
      </w:r>
      <w:r w:rsidRPr="008274D6">
        <w:rPr>
          <w:rFonts w:eastAsiaTheme="minorEastAsia"/>
          <w:szCs w:val="22"/>
          <w:lang w:val="en-US" w:bidi="en-US"/>
        </w:rPr>
        <w:t xml:space="preserve"> allows </w:t>
      </w:r>
      <w:r w:rsidR="00541B09" w:rsidRPr="008274D6">
        <w:rPr>
          <w:rFonts w:eastAsiaTheme="minorEastAsia"/>
          <w:szCs w:val="22"/>
          <w:lang w:val="en-US" w:bidi="en-US"/>
        </w:rPr>
        <w:t xml:space="preserve">our </w:t>
      </w:r>
      <w:r w:rsidRPr="008274D6">
        <w:rPr>
          <w:rFonts w:eastAsiaTheme="minorEastAsia"/>
          <w:szCs w:val="22"/>
          <w:lang w:val="en-US" w:bidi="en-US"/>
        </w:rPr>
        <w:t xml:space="preserve">staff, partner agencies and external permit holders to view and manage a range of legislative and regulatory requirements. </w:t>
      </w:r>
      <w:r w:rsidRPr="008274D6">
        <w:rPr>
          <w:szCs w:val="22"/>
        </w:rPr>
        <w:t xml:space="preserve">Further development of the system during 2019–20 has streamlined permit application assessments, contributed to efficiency gains and improved support for applicants. </w:t>
      </w:r>
    </w:p>
    <w:p w14:paraId="778BB7AA" w14:textId="2F1CEAA5" w:rsidR="009D3A21" w:rsidRPr="008274D6" w:rsidRDefault="00541B09" w:rsidP="009D3A21">
      <w:pPr>
        <w:pStyle w:val="ARBodyText"/>
        <w:spacing w:before="40" w:after="100"/>
        <w:rPr>
          <w:rFonts w:eastAsiaTheme="minorHAnsi"/>
          <w:szCs w:val="22"/>
        </w:rPr>
      </w:pPr>
      <w:r w:rsidRPr="008274D6">
        <w:rPr>
          <w:rFonts w:eastAsiaTheme="minorHAnsi"/>
          <w:szCs w:val="22"/>
        </w:rPr>
        <w:t>We</w:t>
      </w:r>
      <w:r w:rsidR="009D3A21" w:rsidRPr="008274D6">
        <w:rPr>
          <w:rFonts w:eastAsiaTheme="minorHAnsi"/>
          <w:szCs w:val="22"/>
        </w:rPr>
        <w:t xml:space="preserve"> managed 210 alleged permit non-compliances during 2019–20, an increase of 54 per cent from the previous year </w:t>
      </w:r>
      <w:r w:rsidRPr="008274D6">
        <w:rPr>
          <w:rFonts w:eastAsiaTheme="minorHAnsi"/>
          <w:szCs w:val="22"/>
        </w:rPr>
        <w:t xml:space="preserve">and </w:t>
      </w:r>
      <w:r w:rsidR="009D3A21" w:rsidRPr="008274D6">
        <w:rPr>
          <w:rFonts w:eastAsiaTheme="minorHAnsi"/>
          <w:szCs w:val="22"/>
        </w:rPr>
        <w:t>a significant increase given the COVID</w:t>
      </w:r>
      <w:r w:rsidR="0019553D" w:rsidRPr="008274D6">
        <w:rPr>
          <w:rFonts w:eastAsiaTheme="minorHAnsi"/>
          <w:szCs w:val="22"/>
        </w:rPr>
        <w:t>-</w:t>
      </w:r>
      <w:r w:rsidR="009D3A21" w:rsidRPr="008274D6">
        <w:rPr>
          <w:rFonts w:eastAsiaTheme="minorHAnsi"/>
          <w:szCs w:val="22"/>
        </w:rPr>
        <w:t xml:space="preserve">19 restrictions from </w:t>
      </w:r>
      <w:r w:rsidR="001F6ADB" w:rsidRPr="008274D6">
        <w:rPr>
          <w:rFonts w:eastAsiaTheme="minorHAnsi"/>
          <w:szCs w:val="22"/>
        </w:rPr>
        <w:t xml:space="preserve">March </w:t>
      </w:r>
      <w:r w:rsidR="009D3A21" w:rsidRPr="008274D6">
        <w:rPr>
          <w:rFonts w:eastAsiaTheme="minorHAnsi"/>
          <w:szCs w:val="22"/>
        </w:rPr>
        <w:t xml:space="preserve">to June 2020. The increase corresponds with an increase in on-water ranger presence in key tourism locations, and greater awareness and therefore reporting of incidents by permit holders and partner agencies. </w:t>
      </w:r>
    </w:p>
    <w:p w14:paraId="2544842C" w14:textId="14F57ACC" w:rsidR="009D3A21" w:rsidRPr="008274D6" w:rsidRDefault="009D3A21" w:rsidP="00D2262E">
      <w:pPr>
        <w:spacing w:before="40" w:after="100"/>
        <w:rPr>
          <w:rFonts w:cs="Arial"/>
          <w:b/>
          <w:szCs w:val="22"/>
        </w:rPr>
      </w:pPr>
      <w:r w:rsidRPr="008274D6">
        <w:rPr>
          <w:rFonts w:cs="Arial"/>
          <w:b/>
          <w:szCs w:val="22"/>
        </w:rPr>
        <w:t>Governance</w:t>
      </w:r>
    </w:p>
    <w:p w14:paraId="508F5C62" w14:textId="5D612D8B" w:rsidR="009D3A21" w:rsidRPr="008274D6" w:rsidRDefault="002571DB" w:rsidP="009D3A21">
      <w:pPr>
        <w:pStyle w:val="ARHeading4"/>
        <w:tabs>
          <w:tab w:val="left" w:pos="709"/>
        </w:tabs>
        <w:spacing w:before="40" w:after="100"/>
        <w:rPr>
          <w:b w:val="0"/>
          <w:szCs w:val="22"/>
        </w:rPr>
      </w:pPr>
      <w:r w:rsidRPr="008274D6">
        <w:rPr>
          <w:rFonts w:cs="Arial"/>
          <w:b w:val="0"/>
          <w:szCs w:val="22"/>
        </w:rPr>
        <w:t>We</w:t>
      </w:r>
      <w:r w:rsidR="009D3A21" w:rsidRPr="008274D6">
        <w:rPr>
          <w:rFonts w:cs="Arial"/>
          <w:b w:val="0"/>
          <w:szCs w:val="22"/>
        </w:rPr>
        <w:t xml:space="preserve"> welcomed new Board member </w:t>
      </w:r>
      <w:r w:rsidR="009D3A21" w:rsidRPr="008274D6">
        <w:rPr>
          <w:b w:val="0"/>
          <w:szCs w:val="22"/>
        </w:rPr>
        <w:t xml:space="preserve">Ms </w:t>
      </w:r>
      <w:r w:rsidR="00521820">
        <w:rPr>
          <w:b w:val="0"/>
          <w:szCs w:val="22"/>
        </w:rPr>
        <w:t>Robbie</w:t>
      </w:r>
      <w:r w:rsidR="009D3A21" w:rsidRPr="008274D6">
        <w:rPr>
          <w:b w:val="0"/>
          <w:szCs w:val="22"/>
        </w:rPr>
        <w:t xml:space="preserve"> Sefton in May 2020. Robbie brings extensive experience in stakeholder engagement, natural resource management and strategic communications. Her appoin</w:t>
      </w:r>
      <w:r w:rsidRPr="008274D6">
        <w:rPr>
          <w:b w:val="0"/>
          <w:szCs w:val="22"/>
        </w:rPr>
        <w:t xml:space="preserve">tment completes </w:t>
      </w:r>
      <w:r w:rsidR="005F14E4" w:rsidRPr="008274D6">
        <w:rPr>
          <w:b w:val="0"/>
          <w:szCs w:val="22"/>
        </w:rPr>
        <w:t xml:space="preserve">the </w:t>
      </w:r>
      <w:r w:rsidR="0010152D" w:rsidRPr="008274D6">
        <w:rPr>
          <w:b w:val="0"/>
          <w:szCs w:val="22"/>
        </w:rPr>
        <w:t xml:space="preserve">implementation of </w:t>
      </w:r>
      <w:r w:rsidR="009D3A21" w:rsidRPr="008274D6">
        <w:rPr>
          <w:b w:val="0"/>
          <w:szCs w:val="22"/>
        </w:rPr>
        <w:t xml:space="preserve">recommendations of a major governance review in 2017.  </w:t>
      </w:r>
    </w:p>
    <w:p w14:paraId="26D7F19F" w14:textId="4E07D194" w:rsidR="009D3A21" w:rsidRPr="008274D6" w:rsidRDefault="009D3A21" w:rsidP="009D3A21">
      <w:pPr>
        <w:pStyle w:val="ARBodyText"/>
        <w:spacing w:before="40" w:after="100"/>
        <w:rPr>
          <w:spacing w:val="2"/>
          <w:szCs w:val="22"/>
        </w:rPr>
      </w:pPr>
      <w:r w:rsidRPr="008274D6">
        <w:rPr>
          <w:spacing w:val="2"/>
          <w:szCs w:val="22"/>
        </w:rPr>
        <w:t>The Board has several advisory committees, w</w:t>
      </w:r>
      <w:r w:rsidR="0047219D" w:rsidRPr="008274D6">
        <w:rPr>
          <w:spacing w:val="2"/>
          <w:szCs w:val="22"/>
        </w:rPr>
        <w:t xml:space="preserve">ith </w:t>
      </w:r>
      <w:r w:rsidRPr="008274D6">
        <w:rPr>
          <w:spacing w:val="2"/>
          <w:szCs w:val="22"/>
        </w:rPr>
        <w:t xml:space="preserve">members chosen from an expression of interest process. The Board approved the membership of a new Tourism Reef Advisory Committee for a three-year term in October 2019 and the committee met for the first time in January 2020. The Board </w:t>
      </w:r>
      <w:r w:rsidR="0047219D" w:rsidRPr="008274D6">
        <w:rPr>
          <w:spacing w:val="2"/>
          <w:szCs w:val="22"/>
        </w:rPr>
        <w:t xml:space="preserve">also </w:t>
      </w:r>
      <w:r w:rsidRPr="008274D6">
        <w:rPr>
          <w:spacing w:val="2"/>
          <w:szCs w:val="22"/>
        </w:rPr>
        <w:t>approved the membership of a new Indigenous Reef Advisory Committee for a three-year term in June 2020 and the first meeting is planned to occur by the end of 2020.</w:t>
      </w:r>
    </w:p>
    <w:p w14:paraId="455D2851" w14:textId="16F3E7FF" w:rsidR="009D3A21" w:rsidRPr="000B0917" w:rsidRDefault="009D3A21" w:rsidP="009D3A21">
      <w:pPr>
        <w:spacing w:before="40" w:after="100"/>
        <w:rPr>
          <w:rStyle w:val="ms-rtefontsize-3"/>
          <w:rFonts w:cs="Arial"/>
          <w:b/>
          <w:szCs w:val="22"/>
        </w:rPr>
      </w:pPr>
      <w:r w:rsidRPr="000B0917">
        <w:rPr>
          <w:rStyle w:val="ms-rtefontsize-3"/>
          <w:rFonts w:cs="Arial"/>
          <w:b/>
          <w:szCs w:val="22"/>
        </w:rPr>
        <w:t xml:space="preserve">Focus on </w:t>
      </w:r>
      <w:r w:rsidR="002571DB" w:rsidRPr="000B0917">
        <w:rPr>
          <w:rStyle w:val="ms-rtefontsize-3"/>
          <w:rFonts w:cs="Arial"/>
          <w:b/>
          <w:szCs w:val="22"/>
        </w:rPr>
        <w:t>our people</w:t>
      </w:r>
      <w:r w:rsidRPr="000B0917">
        <w:rPr>
          <w:rStyle w:val="ms-rtefontsize-3"/>
          <w:rFonts w:cs="Arial"/>
          <w:b/>
          <w:szCs w:val="22"/>
        </w:rPr>
        <w:t xml:space="preserve"> </w:t>
      </w:r>
    </w:p>
    <w:p w14:paraId="0334980A" w14:textId="12CE2A54" w:rsidR="002571DB" w:rsidRPr="000B0917" w:rsidRDefault="009D3A21" w:rsidP="009D3A21">
      <w:pPr>
        <w:spacing w:before="40" w:after="100"/>
        <w:rPr>
          <w:rFonts w:cs="Arial"/>
          <w:szCs w:val="22"/>
        </w:rPr>
      </w:pPr>
      <w:r w:rsidRPr="000B0917">
        <w:rPr>
          <w:rStyle w:val="ms-rtefontsize-3"/>
          <w:rFonts w:cs="Arial"/>
          <w:szCs w:val="22"/>
        </w:rPr>
        <w:t>We are operating in a rapidly changing environmental and socio-economic landscape that requires new ways of thinking about our role as Reef managers. For the past year, we’ve reviewed our organisational culture, functions and capability to</w:t>
      </w:r>
      <w:r w:rsidR="0047219D" w:rsidRPr="000B0917">
        <w:rPr>
          <w:rStyle w:val="ms-rtefontsize-3"/>
          <w:rFonts w:cs="Arial"/>
          <w:szCs w:val="22"/>
        </w:rPr>
        <w:t xml:space="preserve"> ensure we </w:t>
      </w:r>
      <w:r w:rsidRPr="000B0917">
        <w:rPr>
          <w:rFonts w:cs="Arial"/>
          <w:szCs w:val="22"/>
        </w:rPr>
        <w:t xml:space="preserve">have the workforce skills, systems, processes and technologies to deliver into the future. </w:t>
      </w:r>
    </w:p>
    <w:p w14:paraId="21E0972D" w14:textId="13973BF7" w:rsidR="009D3A21" w:rsidRPr="000B0917" w:rsidRDefault="009D3A21" w:rsidP="009D3A21">
      <w:pPr>
        <w:spacing w:before="40" w:after="100"/>
        <w:rPr>
          <w:rFonts w:cs="Arial"/>
          <w:szCs w:val="22"/>
        </w:rPr>
      </w:pPr>
      <w:r w:rsidRPr="000B0917">
        <w:rPr>
          <w:rStyle w:val="ms-rtefontsize-3"/>
          <w:rFonts w:cs="Arial"/>
          <w:szCs w:val="22"/>
        </w:rPr>
        <w:t>The process has involved extensive staff engagement and I look forward to the coming year as we work together to</w:t>
      </w:r>
      <w:r w:rsidRPr="000B0917">
        <w:rPr>
          <w:rFonts w:cs="Arial"/>
          <w:szCs w:val="22"/>
        </w:rPr>
        <w:t xml:space="preserve"> </w:t>
      </w:r>
      <w:r w:rsidR="0047219D" w:rsidRPr="000B0917">
        <w:rPr>
          <w:rFonts w:cs="Arial"/>
          <w:szCs w:val="22"/>
        </w:rPr>
        <w:t xml:space="preserve">better </w:t>
      </w:r>
      <w:r w:rsidRPr="000B0917">
        <w:rPr>
          <w:rStyle w:val="ms-rtefontsize-3"/>
          <w:rFonts w:cs="Arial"/>
          <w:szCs w:val="22"/>
        </w:rPr>
        <w:t>position the Authority as an agile, responsive organisation</w:t>
      </w:r>
      <w:r w:rsidR="0047219D" w:rsidRPr="000B0917">
        <w:rPr>
          <w:rStyle w:val="ms-rtefontsize-3"/>
          <w:rFonts w:cs="Arial"/>
          <w:szCs w:val="22"/>
        </w:rPr>
        <w:t xml:space="preserve">, well </w:t>
      </w:r>
      <w:r w:rsidRPr="000B0917">
        <w:rPr>
          <w:rStyle w:val="ms-rtefontsize-3"/>
          <w:rFonts w:cs="Arial"/>
          <w:szCs w:val="22"/>
        </w:rPr>
        <w:t>equipped to manage an increasingly complex Reef environment.</w:t>
      </w:r>
      <w:r w:rsidRPr="000B0917">
        <w:rPr>
          <w:rFonts w:cs="Arial"/>
          <w:szCs w:val="22"/>
        </w:rPr>
        <w:t xml:space="preserve"> </w:t>
      </w:r>
    </w:p>
    <w:p w14:paraId="2CDF782A" w14:textId="3A3BDAE9" w:rsidR="002D7090" w:rsidRPr="008274D6" w:rsidRDefault="009D3A21" w:rsidP="009D3A21">
      <w:pPr>
        <w:spacing w:before="40" w:after="100"/>
        <w:rPr>
          <w:rFonts w:cs="Arial"/>
          <w:b/>
          <w:szCs w:val="22"/>
          <w:lang w:val="en-US"/>
        </w:rPr>
      </w:pPr>
      <w:r w:rsidRPr="008274D6">
        <w:rPr>
          <w:rFonts w:cs="Arial"/>
          <w:b/>
          <w:szCs w:val="22"/>
          <w:lang w:val="en-US"/>
        </w:rPr>
        <w:lastRenderedPageBreak/>
        <w:t xml:space="preserve">COVID-19 impacts on Reef management </w:t>
      </w:r>
    </w:p>
    <w:p w14:paraId="25BF008E" w14:textId="61A5496F" w:rsidR="002D7090" w:rsidRPr="008274D6" w:rsidRDefault="002D7090" w:rsidP="002D7090">
      <w:pPr>
        <w:pStyle w:val="NoSpacing"/>
        <w:rPr>
          <w:rFonts w:ascii="Arial" w:hAnsi="Arial" w:cs="Arial"/>
          <w:sz w:val="22"/>
          <w:szCs w:val="22"/>
        </w:rPr>
      </w:pPr>
      <w:r w:rsidRPr="008274D6">
        <w:rPr>
          <w:rFonts w:ascii="Arial" w:hAnsi="Arial" w:cs="Arial"/>
          <w:sz w:val="22"/>
          <w:szCs w:val="22"/>
        </w:rPr>
        <w:t>Recognising the impacts of the pandemic, the Australian Government put in place several measures to s</w:t>
      </w:r>
      <w:r w:rsidR="002571DB" w:rsidRPr="008274D6">
        <w:rPr>
          <w:rFonts w:ascii="Arial" w:hAnsi="Arial" w:cs="Arial"/>
          <w:sz w:val="22"/>
          <w:szCs w:val="22"/>
        </w:rPr>
        <w:t>upport Reef industries affected.</w:t>
      </w:r>
    </w:p>
    <w:p w14:paraId="2234B80A" w14:textId="559D2D39" w:rsidR="002D7090" w:rsidRPr="008274D6" w:rsidRDefault="00AA5DF9" w:rsidP="002D7090">
      <w:pPr>
        <w:pStyle w:val="NoSpacing"/>
        <w:rPr>
          <w:rFonts w:ascii="Arial" w:hAnsi="Arial" w:cs="Arial"/>
          <w:sz w:val="22"/>
          <w:szCs w:val="22"/>
        </w:rPr>
      </w:pPr>
      <w:r>
        <w:rPr>
          <w:rFonts w:ascii="Arial" w:hAnsi="Arial" w:cs="Arial"/>
          <w:sz w:val="22"/>
          <w:szCs w:val="22"/>
        </w:rPr>
        <w:t>This included waiving the e</w:t>
      </w:r>
      <w:r w:rsidR="002D7090" w:rsidRPr="008274D6">
        <w:rPr>
          <w:rFonts w:ascii="Arial" w:hAnsi="Arial" w:cs="Arial"/>
          <w:sz w:val="22"/>
          <w:szCs w:val="22"/>
        </w:rPr>
        <w:t xml:space="preserve">nvironmental </w:t>
      </w:r>
      <w:r>
        <w:rPr>
          <w:rFonts w:ascii="Arial" w:hAnsi="Arial" w:cs="Arial"/>
          <w:sz w:val="22"/>
          <w:szCs w:val="22"/>
        </w:rPr>
        <w:t>m</w:t>
      </w:r>
      <w:r w:rsidR="002D7090" w:rsidRPr="008274D6">
        <w:rPr>
          <w:rFonts w:ascii="Arial" w:hAnsi="Arial" w:cs="Arial"/>
          <w:sz w:val="22"/>
          <w:szCs w:val="22"/>
        </w:rPr>
        <w:t xml:space="preserve">anagement </w:t>
      </w:r>
      <w:r>
        <w:rPr>
          <w:rFonts w:ascii="Arial" w:hAnsi="Arial" w:cs="Arial"/>
          <w:sz w:val="22"/>
          <w:szCs w:val="22"/>
        </w:rPr>
        <w:t>c</w:t>
      </w:r>
      <w:r w:rsidR="002D7090" w:rsidRPr="008274D6">
        <w:rPr>
          <w:rFonts w:ascii="Arial" w:hAnsi="Arial" w:cs="Arial"/>
          <w:sz w:val="22"/>
          <w:szCs w:val="22"/>
        </w:rPr>
        <w:t>harge (EMC) from 1 April 2020 to 31 December 2020, approving the backdating of the EMC to 1 January 2020 which will result in around $3 million in further relief for the industry, and waiving tourism operator Marine Park permit fees to 30 June 2021.</w:t>
      </w:r>
    </w:p>
    <w:p w14:paraId="1D609C4F" w14:textId="63F88B5D" w:rsidR="002D7090" w:rsidRPr="008274D6" w:rsidRDefault="005F14E4" w:rsidP="002D7090">
      <w:pPr>
        <w:pStyle w:val="NoSpacing"/>
        <w:rPr>
          <w:rFonts w:ascii="Arial" w:hAnsi="Arial" w:cs="Arial"/>
          <w:sz w:val="22"/>
          <w:szCs w:val="22"/>
        </w:rPr>
      </w:pPr>
      <w:r w:rsidRPr="008274D6">
        <w:rPr>
          <w:rFonts w:ascii="Arial" w:hAnsi="Arial" w:cs="Arial"/>
          <w:sz w:val="22"/>
          <w:szCs w:val="22"/>
        </w:rPr>
        <w:t>U</w:t>
      </w:r>
      <w:r w:rsidR="002D7090" w:rsidRPr="008274D6">
        <w:rPr>
          <w:rFonts w:ascii="Arial" w:hAnsi="Arial" w:cs="Arial"/>
          <w:sz w:val="22"/>
          <w:szCs w:val="22"/>
        </w:rPr>
        <w:t>rgent amendments to legislation were put forward to enact the backdating of the EMC waiver</w:t>
      </w:r>
      <w:r w:rsidRPr="008274D6">
        <w:rPr>
          <w:rFonts w:ascii="Arial" w:hAnsi="Arial" w:cs="Arial"/>
          <w:sz w:val="22"/>
          <w:szCs w:val="22"/>
        </w:rPr>
        <w:t>. While these occurred,</w:t>
      </w:r>
      <w:r w:rsidR="002D7090" w:rsidRPr="008274D6">
        <w:rPr>
          <w:rFonts w:ascii="Arial" w:hAnsi="Arial" w:cs="Arial"/>
          <w:sz w:val="22"/>
          <w:szCs w:val="22"/>
        </w:rPr>
        <w:t xml:space="preserve"> we </w:t>
      </w:r>
      <w:r w:rsidR="002D7090" w:rsidRPr="008274D6">
        <w:rPr>
          <w:rFonts w:ascii="Arial" w:hAnsi="Arial" w:cs="Arial"/>
          <w:sz w:val="22"/>
          <w:szCs w:val="22"/>
          <w:shd w:val="clear" w:color="auto" w:fill="FFFFFF"/>
        </w:rPr>
        <w:t>minimised the financial hardship on businesses through the deferral of payments.</w:t>
      </w:r>
    </w:p>
    <w:p w14:paraId="66F93F22" w14:textId="781BF414" w:rsidR="009D3A21" w:rsidRPr="008274D6" w:rsidRDefault="002D7090" w:rsidP="002278AD">
      <w:pPr>
        <w:pStyle w:val="NoSpacing"/>
        <w:rPr>
          <w:rFonts w:ascii="Arial" w:hAnsi="Arial" w:cs="Arial"/>
          <w:sz w:val="22"/>
          <w:szCs w:val="22"/>
        </w:rPr>
      </w:pPr>
      <w:r w:rsidRPr="008274D6">
        <w:rPr>
          <w:rFonts w:ascii="Arial" w:hAnsi="Arial" w:cs="Arial"/>
          <w:sz w:val="22"/>
          <w:szCs w:val="22"/>
        </w:rPr>
        <w:t>Our national education centre</w:t>
      </w:r>
      <w:r w:rsidR="0047219D" w:rsidRPr="008274D6">
        <w:rPr>
          <w:rFonts w:ascii="Arial" w:hAnsi="Arial" w:cs="Arial"/>
          <w:sz w:val="22"/>
          <w:szCs w:val="22"/>
        </w:rPr>
        <w:t>,</w:t>
      </w:r>
      <w:r w:rsidRPr="008274D6">
        <w:rPr>
          <w:rFonts w:ascii="Arial" w:hAnsi="Arial" w:cs="Arial"/>
          <w:sz w:val="22"/>
          <w:szCs w:val="22"/>
        </w:rPr>
        <w:t xml:space="preserve"> Reef HQ Great Barrier Reef Aquarium</w:t>
      </w:r>
      <w:r w:rsidR="0047219D" w:rsidRPr="008274D6">
        <w:rPr>
          <w:rFonts w:ascii="Arial" w:hAnsi="Arial" w:cs="Arial"/>
          <w:sz w:val="22"/>
          <w:szCs w:val="22"/>
        </w:rPr>
        <w:t>,</w:t>
      </w:r>
      <w:r w:rsidRPr="008274D6">
        <w:rPr>
          <w:rFonts w:ascii="Arial" w:hAnsi="Arial" w:cs="Arial"/>
          <w:sz w:val="22"/>
          <w:szCs w:val="22"/>
        </w:rPr>
        <w:t xml:space="preserve"> also </w:t>
      </w:r>
      <w:r w:rsidR="002571DB" w:rsidRPr="008274D6">
        <w:rPr>
          <w:rFonts w:ascii="Arial" w:hAnsi="Arial" w:cs="Arial"/>
          <w:sz w:val="22"/>
          <w:szCs w:val="22"/>
        </w:rPr>
        <w:t>received</w:t>
      </w:r>
      <w:r w:rsidRPr="008274D6">
        <w:rPr>
          <w:rFonts w:ascii="Arial" w:hAnsi="Arial" w:cs="Arial"/>
          <w:sz w:val="22"/>
          <w:szCs w:val="22"/>
        </w:rPr>
        <w:t xml:space="preserve"> a $2.6 million boost to upgrade systems that support the Aquarium’s marine life and will provide a number of employment and business opportunities in North Queensland. This investment </w:t>
      </w:r>
      <w:r w:rsidR="002278AD" w:rsidRPr="008274D6">
        <w:rPr>
          <w:rFonts w:ascii="Arial" w:hAnsi="Arial" w:cs="Arial"/>
          <w:sz w:val="22"/>
          <w:szCs w:val="22"/>
        </w:rPr>
        <w:t>was in addition</w:t>
      </w:r>
      <w:r w:rsidRPr="008274D6">
        <w:rPr>
          <w:rFonts w:ascii="Arial" w:hAnsi="Arial" w:cs="Arial"/>
          <w:sz w:val="22"/>
          <w:szCs w:val="22"/>
        </w:rPr>
        <w:t xml:space="preserve"> to previously allocated capital works funding of $26.9 million.</w:t>
      </w:r>
      <w:r w:rsidR="009D3A21" w:rsidRPr="008274D6">
        <w:rPr>
          <w:sz w:val="22"/>
          <w:szCs w:val="22"/>
        </w:rPr>
        <w:t xml:space="preserve">  </w:t>
      </w:r>
      <w:r w:rsidR="009D3A21" w:rsidRPr="008274D6">
        <w:rPr>
          <w:rFonts w:cs="Arial"/>
          <w:sz w:val="22"/>
          <w:szCs w:val="22"/>
          <w:lang w:val="en-US"/>
        </w:rPr>
        <w:t xml:space="preserve"> </w:t>
      </w:r>
    </w:p>
    <w:p w14:paraId="0FB871BC" w14:textId="7877B88B" w:rsidR="00D2262E" w:rsidRPr="008274D6" w:rsidRDefault="009D3A21" w:rsidP="009D3A21">
      <w:pPr>
        <w:spacing w:before="40" w:after="100"/>
        <w:rPr>
          <w:rFonts w:cs="Arial"/>
          <w:szCs w:val="22"/>
          <w:lang w:val="en-US"/>
        </w:rPr>
      </w:pPr>
      <w:r w:rsidRPr="008274D6">
        <w:rPr>
          <w:rFonts w:cs="Arial"/>
          <w:szCs w:val="22"/>
          <w:lang w:val="en-US"/>
        </w:rPr>
        <w:t xml:space="preserve"> </w:t>
      </w:r>
    </w:p>
    <w:p w14:paraId="78E88866" w14:textId="77777777" w:rsidR="009D3A21" w:rsidRPr="008274D6" w:rsidRDefault="009D3A21" w:rsidP="009D3A21">
      <w:pPr>
        <w:spacing w:before="40" w:after="100"/>
        <w:rPr>
          <w:rFonts w:cs="Arial"/>
          <w:b/>
          <w:szCs w:val="22"/>
          <w:lang w:val="en-US"/>
        </w:rPr>
      </w:pPr>
      <w:r w:rsidRPr="008274D6">
        <w:rPr>
          <w:rFonts w:cs="Arial"/>
          <w:b/>
          <w:szCs w:val="22"/>
          <w:lang w:val="en-US"/>
        </w:rPr>
        <w:t>Education and engagement during lockdown</w:t>
      </w:r>
    </w:p>
    <w:p w14:paraId="0BC5BB9A" w14:textId="36F84E85" w:rsidR="009D3A21" w:rsidRPr="008274D6" w:rsidRDefault="009D3A21" w:rsidP="009D3A21">
      <w:pPr>
        <w:spacing w:before="40" w:after="100"/>
        <w:rPr>
          <w:rFonts w:cs="Arial"/>
          <w:szCs w:val="22"/>
          <w:lang w:val="en-US"/>
        </w:rPr>
      </w:pPr>
      <w:r w:rsidRPr="008274D6">
        <w:rPr>
          <w:rFonts w:cs="Arial"/>
          <w:szCs w:val="22"/>
          <w:lang w:val="en-US"/>
        </w:rPr>
        <w:t xml:space="preserve">With the country in lockdown, community events cancelled and most of our staff working from home, our usual face-to-face education and engagement activities went ‘virtual’. </w:t>
      </w:r>
    </w:p>
    <w:p w14:paraId="3BBAC7CE" w14:textId="2393610F" w:rsidR="009D3A21" w:rsidRPr="008274D6" w:rsidRDefault="009D3A21" w:rsidP="009D3A21">
      <w:pPr>
        <w:spacing w:before="40" w:after="100"/>
        <w:rPr>
          <w:rFonts w:cs="Arial"/>
          <w:b/>
          <w:szCs w:val="22"/>
        </w:rPr>
      </w:pPr>
      <w:r w:rsidRPr="008274D6">
        <w:rPr>
          <w:rFonts w:cs="Arial"/>
          <w:szCs w:val="22"/>
        </w:rPr>
        <w:t>Our Reef Guardian Schools program transitioned to digital educational resources for use in home-</w:t>
      </w:r>
      <w:r w:rsidR="002571DB" w:rsidRPr="008274D6">
        <w:rPr>
          <w:rFonts w:cs="Arial"/>
          <w:szCs w:val="22"/>
        </w:rPr>
        <w:t xml:space="preserve">schooling and </w:t>
      </w:r>
      <w:r w:rsidRPr="008274D6">
        <w:rPr>
          <w:rFonts w:cs="Arial"/>
          <w:szCs w:val="22"/>
          <w:lang w:val="en-US"/>
        </w:rPr>
        <w:t xml:space="preserve">Reef HQ Aquarium in Townsville </w:t>
      </w:r>
      <w:r w:rsidRPr="008274D6">
        <w:rPr>
          <w:rFonts w:cs="Arial"/>
          <w:szCs w:val="22"/>
        </w:rPr>
        <w:t xml:space="preserve">refocused their efforts on virtual </w:t>
      </w:r>
      <w:r w:rsidR="002571DB" w:rsidRPr="008274D6">
        <w:rPr>
          <w:rFonts w:cs="Arial"/>
          <w:szCs w:val="22"/>
        </w:rPr>
        <w:t>connections to reach an even broader audience than before</w:t>
      </w:r>
      <w:r w:rsidRPr="008274D6">
        <w:rPr>
          <w:rFonts w:cs="Arial"/>
          <w:szCs w:val="22"/>
        </w:rPr>
        <w:t>. These delivery methods will have lasting positive impacts on how Reef education is delivered locally, nationally and internationally in the future.</w:t>
      </w:r>
    </w:p>
    <w:p w14:paraId="4783DAC0" w14:textId="6A6EF255" w:rsidR="009D3A21" w:rsidRPr="008274D6" w:rsidRDefault="00B52476" w:rsidP="009D3A21">
      <w:pPr>
        <w:autoSpaceDE w:val="0"/>
        <w:autoSpaceDN w:val="0"/>
        <w:adjustRightInd w:val="0"/>
        <w:spacing w:before="40" w:after="100"/>
        <w:rPr>
          <w:rFonts w:cs="Arial"/>
          <w:b/>
          <w:szCs w:val="22"/>
        </w:rPr>
      </w:pPr>
      <w:r w:rsidRPr="008274D6">
        <w:rPr>
          <w:rFonts w:cs="Arial"/>
          <w:b/>
          <w:szCs w:val="22"/>
        </w:rPr>
        <w:t xml:space="preserve">Thank </w:t>
      </w:r>
      <w:r w:rsidR="008A0004" w:rsidRPr="008274D6">
        <w:rPr>
          <w:rFonts w:cs="Arial"/>
          <w:b/>
          <w:szCs w:val="22"/>
        </w:rPr>
        <w:t>you</w:t>
      </w:r>
    </w:p>
    <w:p w14:paraId="1630BCA1" w14:textId="1503FE30" w:rsidR="009D3A21" w:rsidRDefault="008A0004" w:rsidP="008A0004">
      <w:pPr>
        <w:autoSpaceDE w:val="0"/>
        <w:autoSpaceDN w:val="0"/>
        <w:adjustRightInd w:val="0"/>
        <w:spacing w:before="40" w:after="100"/>
        <w:rPr>
          <w:rFonts w:cs="Arial"/>
          <w:szCs w:val="22"/>
        </w:rPr>
      </w:pPr>
      <w:r w:rsidRPr="008274D6">
        <w:rPr>
          <w:rFonts w:cs="Arial"/>
          <w:szCs w:val="22"/>
        </w:rPr>
        <w:t>Thank</w:t>
      </w:r>
      <w:r>
        <w:rPr>
          <w:rFonts w:cs="Arial"/>
          <w:sz w:val="24"/>
          <w:szCs w:val="24"/>
        </w:rPr>
        <w:t xml:space="preserve"> </w:t>
      </w:r>
      <w:r w:rsidRPr="008274D6">
        <w:rPr>
          <w:rFonts w:cs="Arial"/>
          <w:szCs w:val="22"/>
        </w:rPr>
        <w:t xml:space="preserve">you to all our staff, partners and stakeholders who have worked together this year to manage and protect the Reef. </w:t>
      </w:r>
      <w:r w:rsidR="0047219D" w:rsidRPr="008274D6">
        <w:rPr>
          <w:rFonts w:cs="Arial"/>
          <w:szCs w:val="22"/>
        </w:rPr>
        <w:t>While the</w:t>
      </w:r>
      <w:r w:rsidRPr="008274D6">
        <w:rPr>
          <w:rFonts w:cs="Arial"/>
          <w:szCs w:val="22"/>
        </w:rPr>
        <w:t xml:space="preserve"> global </w:t>
      </w:r>
      <w:r w:rsidR="009D2BDA" w:rsidRPr="008274D6">
        <w:rPr>
          <w:rFonts w:cs="Arial"/>
          <w:szCs w:val="22"/>
        </w:rPr>
        <w:t>pandemic</w:t>
      </w:r>
      <w:r w:rsidRPr="008274D6">
        <w:rPr>
          <w:rFonts w:cs="Arial"/>
          <w:szCs w:val="22"/>
        </w:rPr>
        <w:t xml:space="preserve"> </w:t>
      </w:r>
      <w:r w:rsidR="0047219D" w:rsidRPr="008274D6">
        <w:rPr>
          <w:rFonts w:cs="Arial"/>
          <w:szCs w:val="22"/>
        </w:rPr>
        <w:t>has created immense challenges for Australian</w:t>
      </w:r>
      <w:r w:rsidR="00C65DCD" w:rsidRPr="008274D6">
        <w:rPr>
          <w:rFonts w:cs="Arial"/>
          <w:szCs w:val="22"/>
        </w:rPr>
        <w:t xml:space="preserve"> communities and businesse</w:t>
      </w:r>
      <w:r w:rsidR="0047219D" w:rsidRPr="008274D6">
        <w:rPr>
          <w:rFonts w:cs="Arial"/>
          <w:szCs w:val="22"/>
        </w:rPr>
        <w:t xml:space="preserve">s, we are working hard to ensure the Reef and the communities that depend on it continue to be well supported. </w:t>
      </w:r>
      <w:r w:rsidR="00D6432C" w:rsidRPr="008274D6">
        <w:rPr>
          <w:rFonts w:cs="Arial"/>
          <w:szCs w:val="22"/>
        </w:rPr>
        <w:t xml:space="preserve">While our daily management of this World Heritage Area continues in earnest, </w:t>
      </w:r>
      <w:r w:rsidRPr="008274D6">
        <w:rPr>
          <w:rFonts w:cs="Arial"/>
          <w:szCs w:val="22"/>
        </w:rPr>
        <w:t xml:space="preserve">we </w:t>
      </w:r>
      <w:r w:rsidR="00D6432C" w:rsidRPr="008274D6">
        <w:rPr>
          <w:rFonts w:cs="Arial"/>
          <w:szCs w:val="22"/>
        </w:rPr>
        <w:t xml:space="preserve">also </w:t>
      </w:r>
      <w:r w:rsidRPr="008274D6">
        <w:rPr>
          <w:rFonts w:cs="Arial"/>
          <w:szCs w:val="22"/>
        </w:rPr>
        <w:t>look</w:t>
      </w:r>
      <w:r w:rsidR="009D3A21" w:rsidRPr="008274D6">
        <w:rPr>
          <w:rFonts w:cs="Arial"/>
          <w:szCs w:val="22"/>
        </w:rPr>
        <w:t xml:space="preserve"> forward to welcoming visitors back to the </w:t>
      </w:r>
      <w:r w:rsidR="00C65DCD" w:rsidRPr="008274D6">
        <w:rPr>
          <w:rFonts w:cs="Arial"/>
          <w:szCs w:val="22"/>
        </w:rPr>
        <w:t>spectacular</w:t>
      </w:r>
      <w:r w:rsidR="00D6432C" w:rsidRPr="008274D6">
        <w:rPr>
          <w:rFonts w:cs="Arial"/>
          <w:szCs w:val="22"/>
        </w:rPr>
        <w:t xml:space="preserve"> Great Barrier </w:t>
      </w:r>
      <w:r w:rsidR="009D3A21" w:rsidRPr="008274D6">
        <w:rPr>
          <w:rFonts w:cs="Arial"/>
          <w:szCs w:val="22"/>
        </w:rPr>
        <w:t xml:space="preserve">Reef. </w:t>
      </w:r>
    </w:p>
    <w:p w14:paraId="296843D1" w14:textId="7B6CD1AA" w:rsidR="004F10E5" w:rsidRDefault="004F10E5" w:rsidP="008A0004">
      <w:pPr>
        <w:autoSpaceDE w:val="0"/>
        <w:autoSpaceDN w:val="0"/>
        <w:adjustRightInd w:val="0"/>
        <w:spacing w:before="40" w:after="100"/>
        <w:rPr>
          <w:rFonts w:cs="Arial"/>
          <w:szCs w:val="22"/>
        </w:rPr>
      </w:pPr>
    </w:p>
    <w:p w14:paraId="18B45EF2" w14:textId="3FA81E82" w:rsidR="004F10E5" w:rsidRDefault="004F10E5" w:rsidP="008A0004">
      <w:pPr>
        <w:autoSpaceDE w:val="0"/>
        <w:autoSpaceDN w:val="0"/>
        <w:adjustRightInd w:val="0"/>
        <w:spacing w:before="40" w:after="100"/>
        <w:rPr>
          <w:rFonts w:cs="Arial"/>
          <w:szCs w:val="22"/>
        </w:rPr>
      </w:pPr>
      <w:r>
        <w:rPr>
          <w:rFonts w:cs="Arial"/>
          <w:szCs w:val="22"/>
        </w:rPr>
        <w:t>Yours sincerely</w:t>
      </w:r>
    </w:p>
    <w:p w14:paraId="378B4330" w14:textId="0ADD86C0" w:rsidR="004F10E5" w:rsidRDefault="004F10E5" w:rsidP="008A0004">
      <w:pPr>
        <w:autoSpaceDE w:val="0"/>
        <w:autoSpaceDN w:val="0"/>
        <w:adjustRightInd w:val="0"/>
        <w:spacing w:before="40" w:after="100"/>
        <w:rPr>
          <w:rFonts w:cs="Arial"/>
          <w:szCs w:val="22"/>
        </w:rPr>
      </w:pPr>
    </w:p>
    <w:p w14:paraId="6F873A41" w14:textId="05268EC7" w:rsidR="004F10E5" w:rsidRDefault="004F10E5" w:rsidP="008A0004">
      <w:pPr>
        <w:autoSpaceDE w:val="0"/>
        <w:autoSpaceDN w:val="0"/>
        <w:adjustRightInd w:val="0"/>
        <w:spacing w:before="40" w:after="100"/>
        <w:rPr>
          <w:rFonts w:cs="Arial"/>
          <w:szCs w:val="22"/>
        </w:rPr>
      </w:pPr>
      <w:r>
        <w:rPr>
          <w:rFonts w:cs="Arial"/>
          <w:szCs w:val="22"/>
        </w:rPr>
        <w:t>Josh Thomas</w:t>
      </w:r>
    </w:p>
    <w:p w14:paraId="22094A8F" w14:textId="3B8E679D" w:rsidR="009D3A21" w:rsidRPr="002A1A04" w:rsidRDefault="004F10E5" w:rsidP="002A1A04">
      <w:pPr>
        <w:autoSpaceDE w:val="0"/>
        <w:autoSpaceDN w:val="0"/>
        <w:adjustRightInd w:val="0"/>
        <w:spacing w:before="40" w:after="100"/>
        <w:rPr>
          <w:rFonts w:cs="Arial"/>
          <w:szCs w:val="22"/>
        </w:rPr>
      </w:pPr>
      <w:r>
        <w:rPr>
          <w:rFonts w:cs="Arial"/>
          <w:szCs w:val="22"/>
        </w:rPr>
        <w:t>Chief Executive Officer</w:t>
      </w:r>
    </w:p>
    <w:p w14:paraId="02DFEB85" w14:textId="6E24239F" w:rsidR="009D3A21" w:rsidRPr="009D3A21" w:rsidRDefault="009D3A21" w:rsidP="009D3A21">
      <w:pPr>
        <w:rPr>
          <w:rFonts w:eastAsia="Arial"/>
        </w:rPr>
      </w:pPr>
    </w:p>
    <w:p w14:paraId="14901CBF" w14:textId="77777777" w:rsidR="00011A46" w:rsidRPr="005E2599" w:rsidRDefault="00011A46" w:rsidP="00011A46">
      <w:pPr>
        <w:pStyle w:val="Heading1"/>
      </w:pPr>
      <w:bookmarkStart w:id="42" w:name="_Toc460418447"/>
      <w:bookmarkStart w:id="43" w:name="_Toc460682974"/>
      <w:bookmarkStart w:id="44" w:name="_Toc465328650"/>
      <w:bookmarkStart w:id="45" w:name="_Toc47599419"/>
      <w:bookmarkStart w:id="46" w:name="_Toc47599894"/>
      <w:bookmarkStart w:id="47" w:name="_Toc47617162"/>
      <w:bookmarkStart w:id="48" w:name="_Toc47627493"/>
      <w:bookmarkStart w:id="49" w:name="_Toc47692812"/>
      <w:bookmarkStart w:id="50" w:name="_Toc47692923"/>
      <w:bookmarkStart w:id="51" w:name="_Toc52868986"/>
      <w:r w:rsidRPr="005E2599">
        <w:lastRenderedPageBreak/>
        <w:t>Part 2 Overview</w:t>
      </w:r>
      <w:bookmarkEnd w:id="42"/>
      <w:bookmarkEnd w:id="43"/>
      <w:bookmarkEnd w:id="44"/>
      <w:bookmarkEnd w:id="45"/>
      <w:bookmarkEnd w:id="46"/>
      <w:bookmarkEnd w:id="47"/>
      <w:bookmarkEnd w:id="48"/>
      <w:bookmarkEnd w:id="49"/>
      <w:bookmarkEnd w:id="50"/>
      <w:bookmarkEnd w:id="51"/>
    </w:p>
    <w:p w14:paraId="77AB8DFF" w14:textId="77777777" w:rsidR="00011A46" w:rsidRPr="005E2599" w:rsidRDefault="00011A46" w:rsidP="00011A46">
      <w:pPr>
        <w:pStyle w:val="Heading2"/>
      </w:pPr>
      <w:bookmarkStart w:id="52" w:name="_Toc47599420"/>
      <w:bookmarkStart w:id="53" w:name="_Toc47599895"/>
      <w:bookmarkStart w:id="54" w:name="_Toc47617163"/>
      <w:bookmarkStart w:id="55" w:name="_Toc47627494"/>
      <w:bookmarkStart w:id="56" w:name="_Toc47692813"/>
      <w:bookmarkStart w:id="57" w:name="_Toc47692924"/>
      <w:bookmarkStart w:id="58" w:name="_Toc52868987"/>
      <w:r w:rsidRPr="005E2599">
        <w:t>About the Great Barrier Reef Marine Park Authority</w:t>
      </w:r>
      <w:bookmarkEnd w:id="52"/>
      <w:bookmarkEnd w:id="53"/>
      <w:bookmarkEnd w:id="54"/>
      <w:bookmarkEnd w:id="55"/>
      <w:bookmarkEnd w:id="56"/>
      <w:bookmarkEnd w:id="57"/>
      <w:bookmarkEnd w:id="58"/>
    </w:p>
    <w:p w14:paraId="0B735BD6" w14:textId="77777777" w:rsidR="00011A46" w:rsidRPr="00C84564" w:rsidRDefault="00011A46" w:rsidP="00011A46">
      <w:r w:rsidRPr="00C84564">
        <w:t xml:space="preserve">The Great Barrier Reef Marine Park Authority (the Authority) is a non-corporate Commonwealth entity and operates as a statutory agency under the </w:t>
      </w:r>
      <w:r w:rsidRPr="002F4BD3">
        <w:rPr>
          <w:i/>
        </w:rPr>
        <w:t>Great Barrier Reef Marine Park Act 1975</w:t>
      </w:r>
      <w:r w:rsidRPr="00C84564">
        <w:t xml:space="preserve"> (Marine Park Act). The Authority sits within the Australian Government </w:t>
      </w:r>
      <w:r>
        <w:t>Agriculture, Water and the Environment</w:t>
      </w:r>
      <w:r w:rsidRPr="00C84564">
        <w:t xml:space="preserve"> Portfolio and reports to the Minister for the Environment.</w:t>
      </w:r>
    </w:p>
    <w:p w14:paraId="6396DF4E" w14:textId="77777777" w:rsidR="00011A46" w:rsidRPr="00C84564" w:rsidRDefault="00011A46" w:rsidP="00011A46">
      <w:r w:rsidRPr="00C84564">
        <w:t>The Authority is responsible for managing one of the world’s premier natural resources, the Great Barrier Reef Marine Park (the Marine Park). The vision that drives the Authority’s work is ‘a healthy Great Barrier Reef for future generations’.</w:t>
      </w:r>
    </w:p>
    <w:p w14:paraId="2E01A6E0" w14:textId="77777777" w:rsidR="00011A46" w:rsidRPr="00C84564" w:rsidRDefault="00011A46" w:rsidP="00011A46">
      <w:r w:rsidRPr="00C84564">
        <w:t>The Authority implements a range of policies and programs, management strategies and legislative measures to work towards its primary outcome or purpose:</w:t>
      </w:r>
    </w:p>
    <w:p w14:paraId="106BBCAA" w14:textId="77777777" w:rsidR="00011A46" w:rsidRPr="00C84564" w:rsidRDefault="00011A46" w:rsidP="00011A46">
      <w:pPr>
        <w:ind w:left="720"/>
      </w:pPr>
      <w:r w:rsidRPr="00C84564">
        <w:t>The long-term protection, ecologically sustainable use, understanding and enjoyment of the Great Barrier Reef for all Australians and the international community through the care and development of the Marine Park (O</w:t>
      </w:r>
      <w:r>
        <w:t>utcome 1)</w:t>
      </w:r>
      <w:r w:rsidRPr="00C84564">
        <w:t>.</w:t>
      </w:r>
    </w:p>
    <w:p w14:paraId="782255B8" w14:textId="08ADE938" w:rsidR="00011A46" w:rsidRPr="00C84564" w:rsidRDefault="00463321" w:rsidP="00011A46">
      <w:r>
        <w:t>T</w:t>
      </w:r>
      <w:r w:rsidR="00011A46" w:rsidRPr="00C84564">
        <w:t>he Authority uses a number of tools, including zoning plans, plans of management, permissions, policies and strategies, formal agreements and site management arrangements. Various management approaches are used, including education and awareness, planning, environmental impact assessment, mo</w:t>
      </w:r>
      <w:r w:rsidR="00011A46">
        <w:t xml:space="preserve">nitoring, stewardship programs, </w:t>
      </w:r>
      <w:r w:rsidR="00011A46" w:rsidRPr="00C84564">
        <w:t>habitat protection and restoration works, and compliance and enforcement.</w:t>
      </w:r>
    </w:p>
    <w:p w14:paraId="583F6A61" w14:textId="5AB32833" w:rsidR="00011A46" w:rsidRPr="00C84564" w:rsidRDefault="00011A46" w:rsidP="00011A46">
      <w:r w:rsidRPr="00C84564">
        <w:t>Management is enhanced through partnership arrangements with Traditional Owners, the community, business</w:t>
      </w:r>
      <w:r w:rsidR="00A42902">
        <w:t>es</w:t>
      </w:r>
      <w:r w:rsidRPr="00C84564">
        <w:t>, industr</w:t>
      </w:r>
      <w:r w:rsidR="00A42902">
        <w:t>ies</w:t>
      </w:r>
      <w:r w:rsidRPr="00C84564">
        <w:t>, scientists and government</w:t>
      </w:r>
      <w:r>
        <w:t>s</w:t>
      </w:r>
      <w:r w:rsidRPr="00C84564">
        <w:t xml:space="preserve">. The Reef Joint Field Management Program </w:t>
      </w:r>
      <w:r>
        <w:t>(</w:t>
      </w:r>
      <w:r>
        <w:rPr>
          <w:rFonts w:cs="Arial"/>
          <w:szCs w:val="22"/>
          <w:lang w:val="en-US" w:bidi="en-US"/>
        </w:rPr>
        <w:t>RJFMP</w:t>
      </w:r>
      <w:r>
        <w:t xml:space="preserve">) </w:t>
      </w:r>
      <w:r w:rsidRPr="00C84564">
        <w:t xml:space="preserve">is funded and run by the Australian and Queensland governments. It undertakes activities to support </w:t>
      </w:r>
      <w:r>
        <w:t xml:space="preserve">the </w:t>
      </w:r>
      <w:r w:rsidRPr="00C84564">
        <w:t>operational and</w:t>
      </w:r>
      <w:r>
        <w:t xml:space="preserve"> </w:t>
      </w:r>
      <w:r w:rsidRPr="00C84564">
        <w:t xml:space="preserve">day-to-day management of the Marine Park, the Queensland Government’s adjacent Great Barrier Reef Coast Marine Park and national park islands. </w:t>
      </w:r>
    </w:p>
    <w:p w14:paraId="13E0F2DE" w14:textId="77777777" w:rsidR="00011A46" w:rsidRDefault="00011A46" w:rsidP="00011A46">
      <w:r w:rsidRPr="00C84564">
        <w:t xml:space="preserve">The Authority’s management program continues to build on its strong foundational arrangements already in place to protect </w:t>
      </w:r>
      <w:r>
        <w:t xml:space="preserve">the </w:t>
      </w:r>
      <w:r w:rsidRPr="00C84564">
        <w:t xml:space="preserve">biodiversity and heritage values and provide for ecologically sustainable use. The Authority continues these arrangements and draws on the recommendations of the 2014 Great Barrier Reef Region Strategic Assessment Program Report to implement measures to strengthen management and the resilience of the Reef ecosystem. The Authority’s actions to protect and manage the Reef contribute to the delivery of the </w:t>
      </w:r>
      <w:r>
        <w:t xml:space="preserve">Reef </w:t>
      </w:r>
      <w:r w:rsidRPr="00C84564">
        <w:lastRenderedPageBreak/>
        <w:t>2050 Long-Term Sustainability Plan (Reef 2050 Plan)</w:t>
      </w:r>
      <w:r>
        <w:t xml:space="preserve"> of the </w:t>
      </w:r>
      <w:r w:rsidRPr="00C84564">
        <w:t>Australian and Queensland governments.</w:t>
      </w:r>
    </w:p>
    <w:p w14:paraId="37D1EA24" w14:textId="499E4A7F" w:rsidR="00011A46" w:rsidRPr="00C84564" w:rsidRDefault="00011A46" w:rsidP="00011A46">
      <w:r w:rsidRPr="00C84564">
        <w:t xml:space="preserve">To attain its purpose and achieve its goals, the Authority is structured under </w:t>
      </w:r>
      <w:r>
        <w:t>three</w:t>
      </w:r>
      <w:r w:rsidRPr="00C84564">
        <w:t xml:space="preserve"> branches (Figure </w:t>
      </w:r>
      <w:r w:rsidR="00660BC9">
        <w:t>2</w:t>
      </w:r>
      <w:r w:rsidRPr="00C84564">
        <w:t>) that work to deliver four main pr</w:t>
      </w:r>
      <w:r>
        <w:t>ogram areas as outlined in its Corporate P</w:t>
      </w:r>
      <w:r w:rsidRPr="00C84564">
        <w:t xml:space="preserve">lan and Portfolio Budget Statement: </w:t>
      </w:r>
    </w:p>
    <w:p w14:paraId="0B104976" w14:textId="77777777" w:rsidR="00011A46" w:rsidRPr="00583976" w:rsidRDefault="00011A46" w:rsidP="00011A46">
      <w:pPr>
        <w:pStyle w:val="ListParagraph"/>
        <w:numPr>
          <w:ilvl w:val="0"/>
          <w:numId w:val="2"/>
        </w:numPr>
        <w:spacing w:after="160" w:line="259" w:lineRule="auto"/>
        <w:contextualSpacing/>
      </w:pPr>
      <w:r w:rsidRPr="00583976">
        <w:t>Program area 1: Providing expert knowledge to influence and advise key decision</w:t>
      </w:r>
      <w:r>
        <w:t>-</w:t>
      </w:r>
      <w:r w:rsidRPr="00583976">
        <w:t>makers on managing, reducing or avoiding significant threats to the Reef.</w:t>
      </w:r>
    </w:p>
    <w:p w14:paraId="0ADEFA4E" w14:textId="77777777" w:rsidR="00011A46" w:rsidRPr="00583976" w:rsidRDefault="00011A46" w:rsidP="00011A46">
      <w:pPr>
        <w:pStyle w:val="ListParagraph"/>
        <w:numPr>
          <w:ilvl w:val="0"/>
          <w:numId w:val="2"/>
        </w:numPr>
        <w:spacing w:after="160" w:line="259" w:lineRule="auto"/>
        <w:contextualSpacing/>
      </w:pPr>
      <w:r w:rsidRPr="00583976">
        <w:t>Program area 2: Regulating and ensuring Marine Park user compliance.</w:t>
      </w:r>
    </w:p>
    <w:p w14:paraId="27352BEC" w14:textId="77777777" w:rsidR="00011A46" w:rsidRPr="00583976" w:rsidRDefault="00011A46" w:rsidP="00011A46">
      <w:pPr>
        <w:pStyle w:val="ListParagraph"/>
        <w:numPr>
          <w:ilvl w:val="0"/>
          <w:numId w:val="2"/>
        </w:numPr>
        <w:spacing w:after="160" w:line="259" w:lineRule="auto"/>
        <w:contextualSpacing/>
      </w:pPr>
      <w:r w:rsidRPr="00583976">
        <w:t>Program area 3: Educating and fostering stewardship to enhance protection of the Reef.</w:t>
      </w:r>
    </w:p>
    <w:p w14:paraId="3DE2CF4E" w14:textId="77777777" w:rsidR="00011A46" w:rsidRDefault="00011A46" w:rsidP="00011A46">
      <w:pPr>
        <w:pStyle w:val="ListParagraph"/>
        <w:numPr>
          <w:ilvl w:val="0"/>
          <w:numId w:val="2"/>
        </w:numPr>
        <w:spacing w:after="160" w:line="259" w:lineRule="auto"/>
        <w:contextualSpacing/>
      </w:pPr>
      <w:r w:rsidRPr="00583976">
        <w:t xml:space="preserve">Program area 4: Enhancing </w:t>
      </w:r>
      <w:r>
        <w:t>R</w:t>
      </w:r>
      <w:r w:rsidRPr="00583976">
        <w:t>eef resilience through continuous improvement and new initiatives across all aspects of management.</w:t>
      </w:r>
    </w:p>
    <w:p w14:paraId="4137C39E" w14:textId="77777777" w:rsidR="00011A46" w:rsidRPr="00E87081" w:rsidRDefault="00011A46" w:rsidP="00011A46">
      <w:pPr>
        <w:pStyle w:val="Heading2"/>
      </w:pPr>
      <w:bookmarkStart w:id="59" w:name="_Toc47599421"/>
      <w:bookmarkStart w:id="60" w:name="_Toc47599896"/>
      <w:bookmarkStart w:id="61" w:name="_Toc47617164"/>
      <w:bookmarkStart w:id="62" w:name="_Toc47627495"/>
      <w:bookmarkStart w:id="63" w:name="_Toc47692814"/>
      <w:bookmarkStart w:id="64" w:name="_Toc47692925"/>
      <w:bookmarkStart w:id="65" w:name="_Toc52868988"/>
      <w:r>
        <w:lastRenderedPageBreak/>
        <w:t>O</w:t>
      </w:r>
      <w:r w:rsidRPr="00E87081">
        <w:t>rganisational structure</w:t>
      </w:r>
      <w:bookmarkEnd w:id="59"/>
      <w:bookmarkEnd w:id="60"/>
      <w:bookmarkEnd w:id="61"/>
      <w:bookmarkEnd w:id="62"/>
      <w:bookmarkEnd w:id="63"/>
      <w:bookmarkEnd w:id="64"/>
      <w:bookmarkEnd w:id="65"/>
    </w:p>
    <w:p w14:paraId="13586DE7" w14:textId="60C704D0" w:rsidR="00011A46" w:rsidRDefault="001A73DE" w:rsidP="00011A46">
      <w:r>
        <w:rPr>
          <w:noProof/>
        </w:rPr>
        <w:drawing>
          <wp:inline distT="0" distB="0" distL="0" distR="0" wp14:anchorId="4BF5C73D" wp14:editId="1B8B2708">
            <wp:extent cx="5445781" cy="758261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53944" cy="7593985"/>
                    </a:xfrm>
                    <a:prstGeom prst="rect">
                      <a:avLst/>
                    </a:prstGeom>
                  </pic:spPr>
                </pic:pic>
              </a:graphicData>
            </a:graphic>
          </wp:inline>
        </w:drawing>
      </w:r>
    </w:p>
    <w:p w14:paraId="427CE0CE" w14:textId="74644AF9" w:rsidR="00011A46" w:rsidRPr="00A7152F" w:rsidRDefault="00177B9F" w:rsidP="00177B9F">
      <w:pPr>
        <w:pStyle w:val="Caption"/>
        <w:rPr>
          <w:iCs w:val="0"/>
          <w:color w:val="auto"/>
          <w:sz w:val="22"/>
          <w:szCs w:val="22"/>
        </w:rPr>
      </w:pPr>
      <w:bookmarkStart w:id="66" w:name="_Toc47440423"/>
      <w:bookmarkStart w:id="67" w:name="_Toc47521974"/>
      <w:bookmarkStart w:id="68" w:name="_Toc47527903"/>
      <w:bookmarkStart w:id="69" w:name="_Toc47541207"/>
      <w:bookmarkStart w:id="70" w:name="_Toc47549340"/>
      <w:bookmarkStart w:id="71" w:name="_Toc48139054"/>
      <w:bookmarkStart w:id="72" w:name="_Toc52199037"/>
      <w:r>
        <w:t xml:space="preserve">Figure </w:t>
      </w:r>
      <w:r>
        <w:fldChar w:fldCharType="begin"/>
      </w:r>
      <w:r>
        <w:instrText xml:space="preserve"> SEQ Figure \* ARABIC </w:instrText>
      </w:r>
      <w:r>
        <w:fldChar w:fldCharType="separate"/>
      </w:r>
      <w:r w:rsidR="00DF08AA">
        <w:rPr>
          <w:noProof/>
        </w:rPr>
        <w:t>2</w:t>
      </w:r>
      <w:r>
        <w:fldChar w:fldCharType="end"/>
      </w:r>
      <w:r w:rsidR="00132796">
        <w:t>:</w:t>
      </w:r>
      <w:r>
        <w:t xml:space="preserve"> </w:t>
      </w:r>
      <w:r w:rsidRPr="0037454C">
        <w:t>Organisational structure as at 30 June 2020</w:t>
      </w:r>
      <w:bookmarkEnd w:id="66"/>
      <w:bookmarkEnd w:id="67"/>
      <w:bookmarkEnd w:id="68"/>
      <w:bookmarkEnd w:id="69"/>
      <w:bookmarkEnd w:id="70"/>
      <w:bookmarkEnd w:id="71"/>
      <w:bookmarkEnd w:id="72"/>
    </w:p>
    <w:p w14:paraId="4BC906EB" w14:textId="77777777" w:rsidR="00011A46" w:rsidRPr="008D0E12" w:rsidRDefault="00011A46" w:rsidP="00011A46">
      <w:pPr>
        <w:pStyle w:val="Heading2"/>
        <w:ind w:left="0" w:firstLine="0"/>
      </w:pPr>
      <w:bookmarkStart w:id="73" w:name="_Toc47599422"/>
      <w:bookmarkStart w:id="74" w:name="_Toc47599897"/>
      <w:bookmarkStart w:id="75" w:name="_Toc47617165"/>
      <w:bookmarkStart w:id="76" w:name="_Toc47627496"/>
      <w:bookmarkStart w:id="77" w:name="_Toc47692815"/>
      <w:bookmarkStart w:id="78" w:name="_Toc47692926"/>
      <w:bookmarkStart w:id="79" w:name="_Toc52868989"/>
      <w:r>
        <w:lastRenderedPageBreak/>
        <w:t>Accountable authority</w:t>
      </w:r>
      <w:bookmarkEnd w:id="73"/>
      <w:bookmarkEnd w:id="74"/>
      <w:bookmarkEnd w:id="75"/>
      <w:bookmarkEnd w:id="76"/>
      <w:bookmarkEnd w:id="77"/>
      <w:bookmarkEnd w:id="78"/>
      <w:bookmarkEnd w:id="79"/>
    </w:p>
    <w:p w14:paraId="7A1B352B" w14:textId="2E81440A" w:rsidR="00011A46" w:rsidRPr="00CD31F1" w:rsidRDefault="00011A46" w:rsidP="00011A46">
      <w:pPr>
        <w:rPr>
          <w:rFonts w:cs="Arial"/>
        </w:rPr>
      </w:pPr>
      <w:r w:rsidRPr="00CD31F1">
        <w:rPr>
          <w:rFonts w:cs="Arial"/>
        </w:rPr>
        <w:t>Details of the accountable authority during the reporting period are outline</w:t>
      </w:r>
      <w:r>
        <w:rPr>
          <w:rFonts w:cs="Arial"/>
        </w:rPr>
        <w:t>d</w:t>
      </w:r>
      <w:r w:rsidRPr="00CD31F1">
        <w:rPr>
          <w:rFonts w:cs="Arial"/>
        </w:rPr>
        <w:t xml:space="preserve"> in Table 1.</w:t>
      </w:r>
    </w:p>
    <w:p w14:paraId="00D39D9F" w14:textId="07D12E9B" w:rsidR="00011A46" w:rsidRPr="0012660F" w:rsidRDefault="008124F6" w:rsidP="008124F6">
      <w:pPr>
        <w:pStyle w:val="Caption"/>
        <w:rPr>
          <w:rFonts w:cs="Arial"/>
        </w:rPr>
      </w:pPr>
      <w:bookmarkStart w:id="80" w:name="_Toc47521992"/>
      <w:bookmarkStart w:id="81" w:name="_Toc47527921"/>
      <w:bookmarkStart w:id="82" w:name="_Toc47541224"/>
      <w:bookmarkStart w:id="83" w:name="_Toc47549357"/>
      <w:bookmarkStart w:id="84" w:name="_Toc52869047"/>
      <w:r>
        <w:t xml:space="preserve">Table </w:t>
      </w:r>
      <w:r>
        <w:fldChar w:fldCharType="begin"/>
      </w:r>
      <w:r>
        <w:instrText xml:space="preserve"> SEQ Table \* ARABIC </w:instrText>
      </w:r>
      <w:r>
        <w:fldChar w:fldCharType="separate"/>
      </w:r>
      <w:r w:rsidR="001266CC">
        <w:rPr>
          <w:noProof/>
        </w:rPr>
        <w:t>1</w:t>
      </w:r>
      <w:r>
        <w:fldChar w:fldCharType="end"/>
      </w:r>
      <w:r w:rsidR="00132796">
        <w:t>:</w:t>
      </w:r>
      <w:r>
        <w:t xml:space="preserve"> </w:t>
      </w:r>
      <w:r w:rsidRPr="00F1194A">
        <w:t>Accountable authority</w:t>
      </w:r>
      <w:bookmarkEnd w:id="80"/>
      <w:bookmarkEnd w:id="81"/>
      <w:bookmarkEnd w:id="82"/>
      <w:bookmarkEnd w:id="83"/>
      <w:bookmarkEnd w:id="84"/>
    </w:p>
    <w:tbl>
      <w:tblPr>
        <w:tblW w:w="9644" w:type="dxa"/>
        <w:tblBorders>
          <w:top w:val="single" w:sz="4" w:space="0" w:color="666666" w:themeColor="text1" w:themeTint="99"/>
          <w:left w:val="single" w:sz="4" w:space="0" w:color="666666" w:themeColor="text1" w:themeTint="99"/>
          <w:bottom w:val="single" w:sz="4" w:space="0" w:color="666666" w:themeColor="text1" w:themeTint="99"/>
          <w:right w:val="single" w:sz="4" w:space="0" w:color="auto"/>
          <w:insideH w:val="single" w:sz="4" w:space="0" w:color="666666" w:themeColor="text1" w:themeTint="99"/>
          <w:insideV w:val="single" w:sz="4" w:space="0" w:color="auto"/>
        </w:tblBorders>
        <w:tblLook w:val="04A0" w:firstRow="1" w:lastRow="0" w:firstColumn="1" w:lastColumn="0" w:noHBand="0" w:noVBand="1"/>
      </w:tblPr>
      <w:tblGrid>
        <w:gridCol w:w="2122"/>
        <w:gridCol w:w="3118"/>
        <w:gridCol w:w="2126"/>
        <w:gridCol w:w="2278"/>
      </w:tblGrid>
      <w:tr w:rsidR="00011A46" w:rsidRPr="00B850BC" w14:paraId="6090F3CD" w14:textId="77777777" w:rsidTr="00F54086">
        <w:trPr>
          <w:trHeight w:val="204"/>
          <w:tblHeader/>
        </w:trPr>
        <w:tc>
          <w:tcPr>
            <w:tcW w:w="5240" w:type="dxa"/>
            <w:gridSpan w:val="2"/>
            <w:noWrap/>
            <w:vAlign w:val="center"/>
          </w:tcPr>
          <w:p w14:paraId="51529EEC" w14:textId="77777777" w:rsidR="00011A46" w:rsidRPr="009750EC" w:rsidRDefault="00011A46" w:rsidP="00F54086">
            <w:pPr>
              <w:pStyle w:val="ARTableText"/>
              <w:rPr>
                <w:b/>
                <w:bCs/>
              </w:rPr>
            </w:pPr>
          </w:p>
        </w:tc>
        <w:tc>
          <w:tcPr>
            <w:tcW w:w="4404" w:type="dxa"/>
            <w:gridSpan w:val="2"/>
            <w:vAlign w:val="center"/>
          </w:tcPr>
          <w:p w14:paraId="69A7AC7C" w14:textId="77777777" w:rsidR="00011A46" w:rsidRPr="00B850BC" w:rsidRDefault="00011A46" w:rsidP="00F54086">
            <w:pPr>
              <w:pStyle w:val="ARTableText"/>
              <w:jc w:val="center"/>
            </w:pPr>
            <w:r w:rsidRPr="00B850BC">
              <w:t>Period as the accountable authority</w:t>
            </w:r>
          </w:p>
        </w:tc>
      </w:tr>
      <w:tr w:rsidR="00011A46" w:rsidRPr="00B850BC" w14:paraId="20D73707" w14:textId="77777777" w:rsidTr="00F54086">
        <w:trPr>
          <w:trHeight w:val="454"/>
          <w:tblHeader/>
        </w:trPr>
        <w:tc>
          <w:tcPr>
            <w:tcW w:w="2122" w:type="dxa"/>
            <w:noWrap/>
            <w:vAlign w:val="center"/>
            <w:hideMark/>
          </w:tcPr>
          <w:p w14:paraId="33E5E8BF" w14:textId="77777777" w:rsidR="00011A46" w:rsidRPr="00B850BC" w:rsidRDefault="00011A46" w:rsidP="00F54086">
            <w:pPr>
              <w:pStyle w:val="ARTableText"/>
            </w:pPr>
            <w:r>
              <w:t>Name</w:t>
            </w:r>
          </w:p>
        </w:tc>
        <w:tc>
          <w:tcPr>
            <w:tcW w:w="3118" w:type="dxa"/>
            <w:vAlign w:val="center"/>
          </w:tcPr>
          <w:p w14:paraId="161EC919" w14:textId="77777777" w:rsidR="00011A46" w:rsidRPr="00B850BC" w:rsidRDefault="00011A46" w:rsidP="00F54086">
            <w:pPr>
              <w:pStyle w:val="ARTableText"/>
            </w:pPr>
            <w:r>
              <w:t>Position held</w:t>
            </w:r>
          </w:p>
        </w:tc>
        <w:tc>
          <w:tcPr>
            <w:tcW w:w="2126" w:type="dxa"/>
            <w:vAlign w:val="center"/>
          </w:tcPr>
          <w:p w14:paraId="3615722A" w14:textId="77777777" w:rsidR="00011A46" w:rsidRPr="00B850BC" w:rsidRDefault="00011A46" w:rsidP="00F54086">
            <w:pPr>
              <w:pStyle w:val="ARTableText"/>
            </w:pPr>
            <w:r w:rsidRPr="00B850BC">
              <w:t>Date of commencement</w:t>
            </w:r>
          </w:p>
        </w:tc>
        <w:tc>
          <w:tcPr>
            <w:tcW w:w="2278" w:type="dxa"/>
            <w:vAlign w:val="center"/>
          </w:tcPr>
          <w:p w14:paraId="6FC983EE" w14:textId="77777777" w:rsidR="00011A46" w:rsidRPr="00B850BC" w:rsidRDefault="00011A46" w:rsidP="00F54086">
            <w:pPr>
              <w:pStyle w:val="ARTableText"/>
            </w:pPr>
            <w:r w:rsidRPr="00B850BC">
              <w:t>Date of cessation</w:t>
            </w:r>
          </w:p>
        </w:tc>
      </w:tr>
      <w:tr w:rsidR="00011A46" w:rsidRPr="00B850BC" w14:paraId="0250520C" w14:textId="77777777" w:rsidTr="00F54086">
        <w:trPr>
          <w:trHeight w:val="315"/>
        </w:trPr>
        <w:tc>
          <w:tcPr>
            <w:tcW w:w="2122" w:type="dxa"/>
            <w:vAlign w:val="center"/>
          </w:tcPr>
          <w:p w14:paraId="7B66BADE" w14:textId="77777777" w:rsidR="00011A46" w:rsidRPr="002664D3" w:rsidRDefault="00011A46" w:rsidP="00F54086">
            <w:pPr>
              <w:pStyle w:val="ARTableText"/>
            </w:pPr>
            <w:r w:rsidRPr="002664D3">
              <w:t>Josh Thomas</w:t>
            </w:r>
          </w:p>
        </w:tc>
        <w:tc>
          <w:tcPr>
            <w:tcW w:w="3118" w:type="dxa"/>
            <w:vAlign w:val="center"/>
          </w:tcPr>
          <w:p w14:paraId="2F1BC0C0" w14:textId="77777777" w:rsidR="00011A46" w:rsidRPr="002664D3" w:rsidRDefault="00011A46" w:rsidP="00F54086">
            <w:pPr>
              <w:pStyle w:val="ARTableText"/>
            </w:pPr>
            <w:r w:rsidRPr="002664D3">
              <w:t>Chief Executive Officer</w:t>
            </w:r>
          </w:p>
        </w:tc>
        <w:tc>
          <w:tcPr>
            <w:tcW w:w="2126" w:type="dxa"/>
            <w:vAlign w:val="center"/>
          </w:tcPr>
          <w:p w14:paraId="56BE4104" w14:textId="77777777" w:rsidR="00011A46" w:rsidRPr="002664D3" w:rsidRDefault="00011A46" w:rsidP="00F54086">
            <w:pPr>
              <w:pStyle w:val="ARTableText"/>
            </w:pPr>
            <w:r w:rsidRPr="002664D3">
              <w:t>18 March 2019</w:t>
            </w:r>
          </w:p>
        </w:tc>
        <w:tc>
          <w:tcPr>
            <w:tcW w:w="2278" w:type="dxa"/>
            <w:vAlign w:val="center"/>
          </w:tcPr>
          <w:p w14:paraId="5BD12A4A" w14:textId="77777777" w:rsidR="00011A46" w:rsidRPr="002664D3" w:rsidRDefault="00011A46" w:rsidP="00F54086">
            <w:pPr>
              <w:pStyle w:val="ARTableText"/>
            </w:pPr>
            <w:r w:rsidRPr="002664D3">
              <w:t>17 March 2024</w:t>
            </w:r>
          </w:p>
        </w:tc>
      </w:tr>
      <w:tr w:rsidR="00011A46" w:rsidRPr="00B850BC" w14:paraId="4F030199" w14:textId="77777777" w:rsidTr="00F54086">
        <w:trPr>
          <w:trHeight w:val="315"/>
        </w:trPr>
        <w:tc>
          <w:tcPr>
            <w:tcW w:w="2122" w:type="dxa"/>
            <w:vAlign w:val="center"/>
          </w:tcPr>
          <w:p w14:paraId="5E683ED2" w14:textId="77777777" w:rsidR="00011A46" w:rsidRPr="002664D3" w:rsidRDefault="00011A46" w:rsidP="00F54086">
            <w:pPr>
              <w:pStyle w:val="ARTableText"/>
            </w:pPr>
            <w:r w:rsidRPr="002664D3">
              <w:t>Bruce Elliot</w:t>
            </w:r>
          </w:p>
        </w:tc>
        <w:tc>
          <w:tcPr>
            <w:tcW w:w="3118" w:type="dxa"/>
            <w:vAlign w:val="center"/>
          </w:tcPr>
          <w:p w14:paraId="603EDB6D" w14:textId="77777777" w:rsidR="00011A46" w:rsidRPr="002664D3" w:rsidRDefault="00011A46" w:rsidP="00F54086">
            <w:pPr>
              <w:pStyle w:val="ARTableText"/>
            </w:pPr>
            <w:r w:rsidRPr="002664D3">
              <w:t>Acting Chief Executive Officer</w:t>
            </w:r>
          </w:p>
        </w:tc>
        <w:tc>
          <w:tcPr>
            <w:tcW w:w="2126" w:type="dxa"/>
            <w:vAlign w:val="center"/>
          </w:tcPr>
          <w:p w14:paraId="6674CCF9" w14:textId="77777777" w:rsidR="00011A46" w:rsidRPr="002664D3" w:rsidRDefault="00011A46" w:rsidP="00F54086">
            <w:pPr>
              <w:pStyle w:val="ARTableText"/>
            </w:pPr>
            <w:r w:rsidRPr="002664D3">
              <w:t>2 January 2020</w:t>
            </w:r>
          </w:p>
        </w:tc>
        <w:tc>
          <w:tcPr>
            <w:tcW w:w="2278" w:type="dxa"/>
            <w:vAlign w:val="center"/>
          </w:tcPr>
          <w:p w14:paraId="29E84746" w14:textId="77777777" w:rsidR="00011A46" w:rsidRPr="002664D3" w:rsidRDefault="00011A46" w:rsidP="00F54086">
            <w:pPr>
              <w:pStyle w:val="ARTableText"/>
            </w:pPr>
            <w:r w:rsidRPr="002664D3">
              <w:t>17 January 2020</w:t>
            </w:r>
          </w:p>
        </w:tc>
      </w:tr>
      <w:tr w:rsidR="00011A46" w:rsidRPr="00B850BC" w:rsidDel="00CC02A9" w14:paraId="522967AD" w14:textId="77777777" w:rsidTr="00F54086">
        <w:trPr>
          <w:trHeight w:val="315"/>
        </w:trPr>
        <w:tc>
          <w:tcPr>
            <w:tcW w:w="2122" w:type="dxa"/>
            <w:vAlign w:val="center"/>
          </w:tcPr>
          <w:p w14:paraId="41613B20" w14:textId="77777777" w:rsidR="00011A46" w:rsidRPr="002664D3" w:rsidRDefault="00011A46" w:rsidP="00F54086">
            <w:pPr>
              <w:pStyle w:val="ARTableText"/>
            </w:pPr>
            <w:r w:rsidRPr="002664D3">
              <w:t>Margaret Johnson</w:t>
            </w:r>
          </w:p>
        </w:tc>
        <w:tc>
          <w:tcPr>
            <w:tcW w:w="3118" w:type="dxa"/>
            <w:vAlign w:val="center"/>
          </w:tcPr>
          <w:p w14:paraId="4A260DB8" w14:textId="77777777" w:rsidR="00011A46" w:rsidRPr="002664D3" w:rsidDel="00CC02A9" w:rsidRDefault="00011A46" w:rsidP="00F54086">
            <w:pPr>
              <w:pStyle w:val="ARTableText"/>
            </w:pPr>
            <w:r w:rsidRPr="002664D3">
              <w:t>Acting Chief Executive Officer</w:t>
            </w:r>
          </w:p>
        </w:tc>
        <w:tc>
          <w:tcPr>
            <w:tcW w:w="2126" w:type="dxa"/>
            <w:vAlign w:val="center"/>
          </w:tcPr>
          <w:p w14:paraId="30E9368B" w14:textId="77777777" w:rsidR="00011A46" w:rsidRPr="002664D3" w:rsidDel="00CC02A9" w:rsidRDefault="00011A46" w:rsidP="00F54086">
            <w:pPr>
              <w:pStyle w:val="ARTableText"/>
            </w:pPr>
            <w:r w:rsidRPr="002664D3">
              <w:t>23 September 2019</w:t>
            </w:r>
          </w:p>
        </w:tc>
        <w:tc>
          <w:tcPr>
            <w:tcW w:w="2278" w:type="dxa"/>
            <w:vAlign w:val="center"/>
          </w:tcPr>
          <w:p w14:paraId="7DDE3F25" w14:textId="77777777" w:rsidR="00011A46" w:rsidRPr="002664D3" w:rsidDel="00CC02A9" w:rsidRDefault="00011A46" w:rsidP="00F54086">
            <w:pPr>
              <w:pStyle w:val="ARTableText"/>
            </w:pPr>
            <w:r w:rsidRPr="002664D3">
              <w:t>27 September 2019</w:t>
            </w:r>
          </w:p>
        </w:tc>
      </w:tr>
    </w:tbl>
    <w:p w14:paraId="197B2DCB" w14:textId="77777777" w:rsidR="00011A46" w:rsidRDefault="00011A46" w:rsidP="00011A46"/>
    <w:p w14:paraId="25988556" w14:textId="77777777" w:rsidR="00011A46" w:rsidRPr="005E2599" w:rsidRDefault="00011A46" w:rsidP="00011A46">
      <w:pPr>
        <w:pStyle w:val="Heading2"/>
        <w:ind w:left="0" w:firstLine="0"/>
      </w:pPr>
      <w:bookmarkStart w:id="85" w:name="_Toc47599423"/>
      <w:bookmarkStart w:id="86" w:name="_Toc47599898"/>
      <w:bookmarkStart w:id="87" w:name="_Toc47617166"/>
      <w:bookmarkStart w:id="88" w:name="_Toc47627497"/>
      <w:bookmarkStart w:id="89" w:name="_Toc47692816"/>
      <w:bookmarkStart w:id="90" w:name="_Toc47692927"/>
      <w:bookmarkStart w:id="91" w:name="_Toc52868990"/>
      <w:r>
        <w:t>Responsible m</w:t>
      </w:r>
      <w:r w:rsidRPr="00351735">
        <w:t>inisters</w:t>
      </w:r>
      <w:bookmarkEnd w:id="85"/>
      <w:bookmarkEnd w:id="86"/>
      <w:bookmarkEnd w:id="87"/>
      <w:bookmarkEnd w:id="88"/>
      <w:bookmarkEnd w:id="89"/>
      <w:bookmarkEnd w:id="90"/>
      <w:bookmarkEnd w:id="91"/>
    </w:p>
    <w:p w14:paraId="673FFDBF" w14:textId="77777777" w:rsidR="00011A46" w:rsidRDefault="00011A46" w:rsidP="00011A46">
      <w:pPr>
        <w:pStyle w:val="ARBodyText"/>
      </w:pPr>
      <w:bookmarkStart w:id="92" w:name="_Toc488415306"/>
      <w:bookmarkStart w:id="93" w:name="_Toc488418247"/>
      <w:r w:rsidRPr="005E2599">
        <w:t xml:space="preserve">As Minister for the Environment, the Hon </w:t>
      </w:r>
      <w:r>
        <w:t>Sussan Ley</w:t>
      </w:r>
      <w:r w:rsidRPr="005E2599">
        <w:t xml:space="preserve"> MP was responsible for the Authority as at 30 June 20</w:t>
      </w:r>
      <w:r>
        <w:t>20</w:t>
      </w:r>
      <w:r w:rsidRPr="005E2599">
        <w:t>.</w:t>
      </w:r>
      <w:bookmarkEnd w:id="92"/>
      <w:bookmarkEnd w:id="93"/>
      <w:r w:rsidRPr="005E2599">
        <w:t xml:space="preserve"> </w:t>
      </w:r>
    </w:p>
    <w:p w14:paraId="1CF6697F" w14:textId="77777777" w:rsidR="00011A46" w:rsidRPr="005E2599" w:rsidRDefault="00011A46" w:rsidP="00011A46">
      <w:pPr>
        <w:pStyle w:val="ARBodyText"/>
        <w:rPr>
          <w:b/>
        </w:rPr>
      </w:pPr>
      <w:r>
        <w:t>Minister Ley was supported by the Hon Trevor Evans MP, the Assistant Minister for Waste Reduction and Environmental Management and</w:t>
      </w:r>
      <w:r w:rsidRPr="00D7658E">
        <w:t xml:space="preserve"> received advice on specific Reef-related issues from the Special Envoy for the Great Barrier Reef, the Hon Warren Entsch MP</w:t>
      </w:r>
      <w:r>
        <w:t>.</w:t>
      </w:r>
    </w:p>
    <w:p w14:paraId="3439F033" w14:textId="77777777" w:rsidR="00011A46" w:rsidRDefault="00011A46" w:rsidP="00011A46">
      <w:pPr>
        <w:pStyle w:val="Heading2"/>
        <w:ind w:left="0" w:firstLine="0"/>
      </w:pPr>
      <w:bookmarkStart w:id="94" w:name="_Toc47599424"/>
      <w:bookmarkStart w:id="95" w:name="_Toc47599899"/>
      <w:bookmarkStart w:id="96" w:name="_Toc47617167"/>
      <w:bookmarkStart w:id="97" w:name="_Toc47627498"/>
      <w:bookmarkStart w:id="98" w:name="_Toc47692817"/>
      <w:bookmarkStart w:id="99" w:name="_Toc47692928"/>
      <w:bookmarkStart w:id="100" w:name="_Toc52868991"/>
      <w:r w:rsidRPr="005E2599">
        <w:t>Legislative framework</w:t>
      </w:r>
      <w:bookmarkEnd w:id="94"/>
      <w:bookmarkEnd w:id="95"/>
      <w:bookmarkEnd w:id="96"/>
      <w:bookmarkEnd w:id="97"/>
      <w:bookmarkEnd w:id="98"/>
      <w:bookmarkEnd w:id="99"/>
      <w:bookmarkEnd w:id="100"/>
    </w:p>
    <w:p w14:paraId="2DC09DCF" w14:textId="77777777" w:rsidR="00011A46" w:rsidRPr="00E87081" w:rsidRDefault="00011A46" w:rsidP="00011A46">
      <w:pPr>
        <w:pStyle w:val="ARBodyText"/>
      </w:pPr>
      <w:r w:rsidRPr="00E87081">
        <w:t xml:space="preserve">The Authority is established under the Marine Park Act as an Australian Government </w:t>
      </w:r>
      <w:r>
        <w:t xml:space="preserve">non-corporate </w:t>
      </w:r>
      <w:r w:rsidRPr="00E87081">
        <w:t xml:space="preserve">statutory authority. The objects of the Marine Park Act are set out in </w:t>
      </w:r>
      <w:bookmarkStart w:id="101" w:name="_Hlk14607140"/>
      <w:r w:rsidRPr="00E87081">
        <w:t>section 2A</w:t>
      </w:r>
      <w:bookmarkEnd w:id="101"/>
      <w:r w:rsidRPr="00E87081">
        <w:t xml:space="preserve"> and the specific functions of the Authority are defined in sections 7 and 7A.</w:t>
      </w:r>
    </w:p>
    <w:p w14:paraId="5172DA67" w14:textId="77777777" w:rsidR="00011A46" w:rsidRPr="00E87081" w:rsidRDefault="00011A46" w:rsidP="00011A46">
      <w:pPr>
        <w:pStyle w:val="ARBodyText"/>
      </w:pPr>
      <w:r w:rsidRPr="00E87081">
        <w:t>The Marine Park consists of areas declared by the Great Barrier Reef (Declaration of Amalgamated Marine Park Area) Proclamation 2004 made under the Marine Park Act.</w:t>
      </w:r>
    </w:p>
    <w:p w14:paraId="3E3170D8" w14:textId="77777777" w:rsidR="00011A46" w:rsidRPr="00E87081" w:rsidRDefault="00011A46" w:rsidP="00011A46">
      <w:pPr>
        <w:pStyle w:val="ARBodyText"/>
      </w:pPr>
      <w:r w:rsidRPr="00E87081">
        <w:t>Other Acts administered by the Authority are:</w:t>
      </w:r>
    </w:p>
    <w:p w14:paraId="09C2D6A1" w14:textId="77777777" w:rsidR="00011A46" w:rsidRPr="00E87081" w:rsidRDefault="00011A46" w:rsidP="00011A46">
      <w:pPr>
        <w:pStyle w:val="AR-Bullet"/>
        <w:rPr>
          <w:i/>
        </w:rPr>
      </w:pPr>
      <w:r w:rsidRPr="00E87081">
        <w:rPr>
          <w:i/>
        </w:rPr>
        <w:t>Great Barrier Reef Marine Park (Environmental Management Charge—Excise) Act 1993</w:t>
      </w:r>
    </w:p>
    <w:p w14:paraId="12B08EE5" w14:textId="77777777" w:rsidR="00011A46" w:rsidRPr="00E87081" w:rsidRDefault="00011A46" w:rsidP="00011A46">
      <w:pPr>
        <w:pStyle w:val="AR-Bullet"/>
        <w:rPr>
          <w:i/>
        </w:rPr>
      </w:pPr>
      <w:r w:rsidRPr="00E87081">
        <w:rPr>
          <w:i/>
        </w:rPr>
        <w:t>Great Barrier Reef Marine Park (Environmental Management Charge—General) Act 1993.</w:t>
      </w:r>
    </w:p>
    <w:p w14:paraId="1A66A7B5" w14:textId="77777777" w:rsidR="00011A46" w:rsidRPr="00E87081" w:rsidRDefault="00011A46" w:rsidP="00011A46">
      <w:pPr>
        <w:pStyle w:val="ARBodyText"/>
      </w:pPr>
      <w:r w:rsidRPr="00E87081">
        <w:t>Regulations in force under the Marine Park Act</w:t>
      </w:r>
      <w:r>
        <w:t xml:space="preserve"> are</w:t>
      </w:r>
      <w:r w:rsidRPr="00E87081">
        <w:t>:</w:t>
      </w:r>
    </w:p>
    <w:p w14:paraId="6F3C8D4A" w14:textId="77777777" w:rsidR="00011A46" w:rsidRPr="00E87081" w:rsidRDefault="00011A46" w:rsidP="00011A46">
      <w:pPr>
        <w:pStyle w:val="AR-Bullet"/>
      </w:pPr>
      <w:r w:rsidRPr="00E87081">
        <w:t>Great Barrier Reef Marine Park Regulations 2019.</w:t>
      </w:r>
    </w:p>
    <w:p w14:paraId="0105351D" w14:textId="77777777" w:rsidR="00011A46" w:rsidRPr="00E87081" w:rsidRDefault="00011A46" w:rsidP="00011A46">
      <w:pPr>
        <w:pStyle w:val="ARBodyText"/>
      </w:pPr>
      <w:r w:rsidRPr="00E87081">
        <w:lastRenderedPageBreak/>
        <w:t>The Authority also administers the Great Barrier Reef Marine Park Zoning Plan 2003 and the following plans of management:</w:t>
      </w:r>
    </w:p>
    <w:p w14:paraId="3FD35C4C" w14:textId="77777777" w:rsidR="00011A46" w:rsidRPr="00E87081" w:rsidRDefault="00011A46" w:rsidP="00011A46">
      <w:pPr>
        <w:pStyle w:val="AR-Bullet"/>
      </w:pPr>
      <w:r w:rsidRPr="00E87081">
        <w:t>Cairns Area Plan of Management 1998</w:t>
      </w:r>
    </w:p>
    <w:p w14:paraId="2A88A362" w14:textId="77777777" w:rsidR="00011A46" w:rsidRPr="00E87081" w:rsidRDefault="00011A46" w:rsidP="00011A46">
      <w:pPr>
        <w:pStyle w:val="AR-Bullet"/>
      </w:pPr>
      <w:r w:rsidRPr="00E87081">
        <w:t>Hinchinbrook Plan of Management 2004</w:t>
      </w:r>
    </w:p>
    <w:p w14:paraId="56F0A863" w14:textId="77777777" w:rsidR="00011A46" w:rsidRPr="00E87081" w:rsidRDefault="00011A46" w:rsidP="00011A46">
      <w:pPr>
        <w:pStyle w:val="AR-Bullet"/>
      </w:pPr>
      <w:r w:rsidRPr="00E87081">
        <w:t>Shoalwater Bay (Dugong) Plan of Management 1997</w:t>
      </w:r>
    </w:p>
    <w:p w14:paraId="6978CA3C" w14:textId="77777777" w:rsidR="00011A46" w:rsidRPr="00E87081" w:rsidRDefault="00011A46" w:rsidP="00011A46">
      <w:pPr>
        <w:pStyle w:val="AR-Bullet"/>
      </w:pPr>
      <w:r w:rsidRPr="00E87081">
        <w:t>Whitsundays Plan of Management 1998.</w:t>
      </w:r>
    </w:p>
    <w:p w14:paraId="59F34BB1" w14:textId="77777777" w:rsidR="00011A46" w:rsidRPr="00E87081" w:rsidRDefault="00011A46" w:rsidP="00011A46">
      <w:pPr>
        <w:pStyle w:val="ARBodyText"/>
      </w:pPr>
      <w:r w:rsidRPr="00E87081">
        <w:t>Following amendments to the Marine Park Act</w:t>
      </w:r>
      <w:r w:rsidRPr="00E87081">
        <w:rPr>
          <w:iCs/>
        </w:rPr>
        <w:t>,</w:t>
      </w:r>
      <w:r w:rsidRPr="00E87081">
        <w:t xml:space="preserve"> which commenced on 29 October 2018, </w:t>
      </w:r>
      <w:bookmarkStart w:id="102" w:name="_Hlk14607299"/>
      <w:r w:rsidRPr="00E87081">
        <w:t xml:space="preserve">the Authority’s Board </w:t>
      </w:r>
      <w:bookmarkEnd w:id="102"/>
      <w:r w:rsidRPr="00E87081">
        <w:t xml:space="preserve">consists of </w:t>
      </w:r>
      <w:bookmarkStart w:id="103" w:name="_Hlk14607305"/>
      <w:r w:rsidRPr="00E87081">
        <w:t>seven members</w:t>
      </w:r>
      <w:bookmarkEnd w:id="103"/>
      <w:r w:rsidRPr="00E87081">
        <w:t xml:space="preserve"> — a part-time Chairperson, five other part-time members and the </w:t>
      </w:r>
      <w:r>
        <w:t xml:space="preserve">CEO </w:t>
      </w:r>
      <w:r w:rsidRPr="00E87081">
        <w:t xml:space="preserve">of the Authority. </w:t>
      </w:r>
      <w:r w:rsidRPr="00E87081">
        <w:rPr>
          <w:iCs/>
        </w:rPr>
        <w:t>As at 30 June 2020, all five part-time members had been appointed to the Authority Board.</w:t>
      </w:r>
    </w:p>
    <w:p w14:paraId="65ABB4B8" w14:textId="77777777" w:rsidR="00011A46" w:rsidRPr="00E87081" w:rsidRDefault="00011A46" w:rsidP="00011A46">
      <w:pPr>
        <w:pStyle w:val="ARBodyText"/>
        <w:rPr>
          <w:i/>
          <w:iCs/>
        </w:rPr>
      </w:pPr>
      <w:r w:rsidRPr="00E87081">
        <w:t xml:space="preserve">The </w:t>
      </w:r>
      <w:r>
        <w:t>CEO</w:t>
      </w:r>
      <w:r w:rsidRPr="00E87081">
        <w:t xml:space="preserve"> is also the accountable authority of the agency for the purposes of the </w:t>
      </w:r>
      <w:bookmarkStart w:id="104" w:name="_Hlk14607325"/>
      <w:r w:rsidRPr="00E87081">
        <w:rPr>
          <w:i/>
          <w:iCs/>
        </w:rPr>
        <w:t>Public Governance, Performance and Accountability Act 2013</w:t>
      </w:r>
      <w:r w:rsidRPr="00E87081">
        <w:t xml:space="preserve"> </w:t>
      </w:r>
      <w:bookmarkEnd w:id="104"/>
      <w:r w:rsidRPr="00E87081">
        <w:t xml:space="preserve">and the agency head for the purposes of the </w:t>
      </w:r>
      <w:r w:rsidRPr="00E87081">
        <w:rPr>
          <w:i/>
          <w:iCs/>
        </w:rPr>
        <w:t>Public Service Act 1999</w:t>
      </w:r>
      <w:r w:rsidRPr="00E87081">
        <w:t>.</w:t>
      </w:r>
      <w:r w:rsidRPr="00E87081">
        <w:rPr>
          <w:i/>
          <w:iCs/>
        </w:rPr>
        <w:t xml:space="preserve"> </w:t>
      </w:r>
      <w:bookmarkStart w:id="105" w:name="_Hlk14607349"/>
    </w:p>
    <w:bookmarkEnd w:id="105"/>
    <w:p w14:paraId="0740D482" w14:textId="77777777" w:rsidR="00011A46" w:rsidRPr="00C374DA" w:rsidRDefault="00011A46" w:rsidP="00011A46"/>
    <w:p w14:paraId="5D2534A6" w14:textId="77777777" w:rsidR="00011A46" w:rsidRPr="0012660F" w:rsidRDefault="00011A46" w:rsidP="00011A46">
      <w:pPr>
        <w:pStyle w:val="Heading3"/>
        <w:rPr>
          <w:rFonts w:ascii="Arial" w:hAnsi="Arial" w:cs="Arial"/>
          <w:b/>
          <w:bCs/>
          <w:color w:val="auto"/>
        </w:rPr>
      </w:pPr>
      <w:bookmarkStart w:id="106" w:name="_Toc14726908"/>
      <w:bookmarkStart w:id="107" w:name="_Toc15294869"/>
      <w:bookmarkStart w:id="108" w:name="_Toc15898306"/>
      <w:r w:rsidRPr="0012660F">
        <w:rPr>
          <w:rFonts w:ascii="Arial" w:hAnsi="Arial" w:cs="Arial"/>
          <w:b/>
          <w:bCs/>
          <w:color w:val="auto"/>
        </w:rPr>
        <w:t>Amendments to legislation during 2019–</w:t>
      </w:r>
      <w:bookmarkEnd w:id="106"/>
      <w:bookmarkEnd w:id="107"/>
      <w:bookmarkEnd w:id="108"/>
      <w:r w:rsidRPr="0012660F">
        <w:rPr>
          <w:rFonts w:ascii="Arial" w:hAnsi="Arial" w:cs="Arial"/>
          <w:b/>
          <w:bCs/>
          <w:color w:val="auto"/>
        </w:rPr>
        <w:t>20</w:t>
      </w:r>
    </w:p>
    <w:p w14:paraId="7761B1B2" w14:textId="2512E6E8" w:rsidR="00011A46" w:rsidRDefault="00011A46" w:rsidP="00011A46">
      <w:pPr>
        <w:pStyle w:val="BodyText1"/>
      </w:pPr>
      <w:r>
        <w:t xml:space="preserve">The amendments to the </w:t>
      </w:r>
      <w:r w:rsidRPr="00AA5DF9">
        <w:t>Marine Park Act</w:t>
      </w:r>
      <w:r>
        <w:rPr>
          <w:i/>
        </w:rPr>
        <w:t xml:space="preserve"> </w:t>
      </w:r>
      <w:r>
        <w:t>commenced on 20 June 2020.</w:t>
      </w:r>
    </w:p>
    <w:p w14:paraId="79EB015B" w14:textId="77777777" w:rsidR="00011A46" w:rsidRPr="00375410" w:rsidRDefault="00011A46" w:rsidP="00011A46">
      <w:pPr>
        <w:pStyle w:val="BodyText1"/>
      </w:pPr>
      <w:r>
        <w:t xml:space="preserve">The amendments to the </w:t>
      </w:r>
      <w:r w:rsidRPr="0012660F">
        <w:rPr>
          <w:iCs/>
        </w:rPr>
        <w:t>Great Barrier Reef Marine Park Regulations 2019</w:t>
      </w:r>
      <w:r>
        <w:rPr>
          <w:i/>
        </w:rPr>
        <w:t xml:space="preserve"> </w:t>
      </w:r>
      <w:r>
        <w:t>commenced on 1 April 2020 and further amendments made in June 2020 commenced on 1 July 2020.</w:t>
      </w:r>
    </w:p>
    <w:p w14:paraId="479FFE76" w14:textId="77777777" w:rsidR="00011A46" w:rsidRDefault="00011A46" w:rsidP="00011A46"/>
    <w:p w14:paraId="5FF1DF30" w14:textId="77777777" w:rsidR="00011A46" w:rsidRPr="00E909F0" w:rsidRDefault="00011A46" w:rsidP="00011A46">
      <w:pPr>
        <w:pStyle w:val="Heading2"/>
        <w:ind w:left="0" w:firstLine="0"/>
      </w:pPr>
      <w:bookmarkStart w:id="109" w:name="_Toc47599425"/>
      <w:bookmarkStart w:id="110" w:name="_Toc47599900"/>
      <w:bookmarkStart w:id="111" w:name="_Toc47617168"/>
      <w:bookmarkStart w:id="112" w:name="_Toc47627499"/>
      <w:bookmarkStart w:id="113" w:name="_Toc47692818"/>
      <w:bookmarkStart w:id="114" w:name="_Toc47692929"/>
      <w:bookmarkStart w:id="115" w:name="_Toc52868992"/>
      <w:r w:rsidRPr="00E909F0">
        <w:t>Finances overview</w:t>
      </w:r>
      <w:bookmarkEnd w:id="109"/>
      <w:bookmarkEnd w:id="110"/>
      <w:bookmarkEnd w:id="111"/>
      <w:bookmarkEnd w:id="112"/>
      <w:bookmarkEnd w:id="113"/>
      <w:bookmarkEnd w:id="114"/>
      <w:bookmarkEnd w:id="115"/>
    </w:p>
    <w:p w14:paraId="5D0C2AF9" w14:textId="77777777" w:rsidR="00011A46" w:rsidRDefault="00011A46" w:rsidP="00011A46">
      <w:pPr>
        <w:pStyle w:val="ARBodyText"/>
      </w:pPr>
      <w:r w:rsidRPr="00D77521">
        <w:t>In 2019</w:t>
      </w:r>
      <w:r>
        <w:t>–</w:t>
      </w:r>
      <w:r w:rsidRPr="00D77521">
        <w:t>20, the Authority continued to successfully deliver on key</w:t>
      </w:r>
      <w:r>
        <w:t xml:space="preserve"> Reef initiatives.</w:t>
      </w:r>
    </w:p>
    <w:p w14:paraId="36D979EF" w14:textId="76B39559" w:rsidR="00011A46" w:rsidRPr="00E909F0" w:rsidRDefault="00011A46" w:rsidP="00011A46">
      <w:pPr>
        <w:pStyle w:val="ARBodyText"/>
      </w:pPr>
      <w:r>
        <w:t>These included the</w:t>
      </w:r>
      <w:r w:rsidRPr="00D77521">
        <w:t xml:space="preserve"> </w:t>
      </w:r>
      <w:r w:rsidR="00C94611" w:rsidRPr="0065278D">
        <w:rPr>
          <w:rFonts w:cs="Arial"/>
          <w:szCs w:val="22"/>
          <w:lang w:val="en-US" w:bidi="en-US"/>
        </w:rPr>
        <w:t>RJFMP</w:t>
      </w:r>
      <w:r>
        <w:t xml:space="preserve">, the Crown-of-thorns Starfish </w:t>
      </w:r>
      <w:r w:rsidRPr="00D77521">
        <w:t xml:space="preserve">Control Program, </w:t>
      </w:r>
      <w:bookmarkStart w:id="116" w:name="_Hlk14607466"/>
      <w:r>
        <w:t xml:space="preserve">the </w:t>
      </w:r>
      <w:r w:rsidRPr="00D77521">
        <w:t>Marine Monitoring Program</w:t>
      </w:r>
      <w:bookmarkEnd w:id="116"/>
      <w:r w:rsidRPr="00D77521">
        <w:t xml:space="preserve">, </w:t>
      </w:r>
      <w:bookmarkStart w:id="117" w:name="_Hlk14607455"/>
      <w:r>
        <w:t xml:space="preserve">the </w:t>
      </w:r>
      <w:r w:rsidRPr="00D77521">
        <w:t>Reef 2050 Integrated Monitoring and Reporting Program</w:t>
      </w:r>
      <w:bookmarkEnd w:id="117"/>
      <w:r>
        <w:t xml:space="preserve"> (</w:t>
      </w:r>
      <w:r w:rsidRPr="00D8449D">
        <w:t>RIMReP</w:t>
      </w:r>
      <w:r>
        <w:t>)</w:t>
      </w:r>
      <w:r w:rsidRPr="00D77521">
        <w:t xml:space="preserve">, </w:t>
      </w:r>
      <w:bookmarkStart w:id="118" w:name="_Hlk14607475"/>
      <w:r>
        <w:t xml:space="preserve">the </w:t>
      </w:r>
      <w:r w:rsidRPr="00D77521">
        <w:t xml:space="preserve">Land and Sea Country Partnerships Program, </w:t>
      </w:r>
      <w:bookmarkEnd w:id="118"/>
      <w:r>
        <w:t xml:space="preserve">the </w:t>
      </w:r>
      <w:r w:rsidRPr="00D77521">
        <w:t>Capacity Building for Indigenous Rangers Strategy, and the Education, Stewardship, and Partnership Program.</w:t>
      </w:r>
    </w:p>
    <w:p w14:paraId="502799BE" w14:textId="3DDEA1D5" w:rsidR="00011A46" w:rsidRPr="00FC01A7" w:rsidRDefault="00011A46" w:rsidP="00011A46">
      <w:pPr>
        <w:pStyle w:val="ARBodyText"/>
        <w:rPr>
          <w:sz w:val="20"/>
        </w:rPr>
      </w:pPr>
      <w:r w:rsidRPr="00E909F0">
        <w:t xml:space="preserve">The total operating revenue for </w:t>
      </w:r>
      <w:r w:rsidRPr="00D77521">
        <w:t>2019</w:t>
      </w:r>
      <w:r>
        <w:t>–</w:t>
      </w:r>
      <w:r w:rsidRPr="00D77521">
        <w:t>20</w:t>
      </w:r>
      <w:r w:rsidRPr="00E909F0">
        <w:t xml:space="preserve"> </w:t>
      </w:r>
      <w:r w:rsidRPr="00FC01A7">
        <w:t>was $</w:t>
      </w:r>
      <w:r w:rsidR="00110930">
        <w:t>91.353</w:t>
      </w:r>
      <w:r w:rsidRPr="00FC01A7">
        <w:t xml:space="preserve"> mil</w:t>
      </w:r>
      <w:r>
        <w:t>lion, compared with $</w:t>
      </w:r>
      <w:r w:rsidRPr="0060279A">
        <w:t>79.707</w:t>
      </w:r>
      <w:r w:rsidRPr="00FC01A7">
        <w:t xml:space="preserve"> million</w:t>
      </w:r>
      <w:r w:rsidRPr="00E909F0">
        <w:t xml:space="preserve"> for </w:t>
      </w:r>
      <w:r>
        <w:t>2018</w:t>
      </w:r>
      <w:r>
        <w:rPr>
          <w:rFonts w:ascii="Times New Roman" w:hAnsi="Times New Roman"/>
        </w:rPr>
        <w:t>–</w:t>
      </w:r>
      <w:r>
        <w:t>19</w:t>
      </w:r>
      <w:r w:rsidRPr="00E909F0">
        <w:t xml:space="preserve">. </w:t>
      </w:r>
      <w:r>
        <w:t>R</w:t>
      </w:r>
      <w:r w:rsidRPr="00FC01A7">
        <w:t xml:space="preserve">evenue by source </w:t>
      </w:r>
      <w:r>
        <w:t>is</w:t>
      </w:r>
      <w:r w:rsidRPr="00FC01A7">
        <w:t xml:space="preserve"> outlined in Figure </w:t>
      </w:r>
      <w:r w:rsidR="00660BC9">
        <w:t>3</w:t>
      </w:r>
      <w:r w:rsidRPr="00FC01A7">
        <w:t>.</w:t>
      </w:r>
    </w:p>
    <w:p w14:paraId="1A41F8A6" w14:textId="77777777" w:rsidR="00011A46" w:rsidRPr="006D0E50" w:rsidRDefault="00011A46" w:rsidP="00011A46">
      <w:pPr>
        <w:pStyle w:val="ARBodyText"/>
      </w:pPr>
      <w:r w:rsidRPr="00D77521">
        <w:t xml:space="preserve">As part of the </w:t>
      </w:r>
      <w:bookmarkStart w:id="119" w:name="_Hlk14607676"/>
      <w:r w:rsidRPr="006D0E50">
        <w:t xml:space="preserve">2019–20 Mid-Year Economic Fiscal Outlook, </w:t>
      </w:r>
      <w:bookmarkEnd w:id="119"/>
      <w:r w:rsidRPr="006D0E50">
        <w:t>the Authority received:</w:t>
      </w:r>
    </w:p>
    <w:p w14:paraId="6FECBDFC" w14:textId="77777777" w:rsidR="00011A46" w:rsidRPr="006D0E50" w:rsidRDefault="00011A46" w:rsidP="00011A46">
      <w:pPr>
        <w:pStyle w:val="AR-Bullet"/>
      </w:pPr>
      <w:r>
        <w:t>a</w:t>
      </w:r>
      <w:r w:rsidRPr="006D0E50">
        <w:t xml:space="preserve"> further $0.749 million in operational appropriation</w:t>
      </w:r>
    </w:p>
    <w:p w14:paraId="684169E6" w14:textId="77777777" w:rsidR="00011A46" w:rsidRPr="006D0E50" w:rsidRDefault="00011A46" w:rsidP="00011A46">
      <w:pPr>
        <w:pStyle w:val="AR-Bullet"/>
      </w:pPr>
      <w:r w:rsidRPr="006D0E50">
        <w:lastRenderedPageBreak/>
        <w:t>$7.385 million in capital appropriation</w:t>
      </w:r>
    </w:p>
    <w:p w14:paraId="3088986A" w14:textId="4D2A2B09" w:rsidR="00011A46" w:rsidRPr="00D77521" w:rsidRDefault="00011A46" w:rsidP="00011A46">
      <w:pPr>
        <w:pStyle w:val="AR-Bullet"/>
      </w:pPr>
      <w:r w:rsidRPr="00D77521">
        <w:t>$</w:t>
      </w:r>
      <w:r>
        <w:t>26.935 million over four</w:t>
      </w:r>
      <w:r w:rsidRPr="00D77521">
        <w:t xml:space="preserve"> year</w:t>
      </w:r>
      <w:r>
        <w:t>s directly for Reef HQ Aquarium</w:t>
      </w:r>
      <w:r w:rsidRPr="00D77521">
        <w:t xml:space="preserve"> </w:t>
      </w:r>
      <w:r w:rsidR="002A1A04">
        <w:t xml:space="preserve">from the </w:t>
      </w:r>
      <w:r w:rsidRPr="006A395B">
        <w:t xml:space="preserve">Great Barrier </w:t>
      </w:r>
      <w:r w:rsidR="002A1A04">
        <w:t>Reef National Education Centre</w:t>
      </w:r>
      <w:r w:rsidRPr="006A395B">
        <w:t xml:space="preserve"> funding for critical works</w:t>
      </w:r>
      <w:r>
        <w:t xml:space="preserve"> package.</w:t>
      </w:r>
    </w:p>
    <w:p w14:paraId="034BD7A7" w14:textId="77777777" w:rsidR="00011A46" w:rsidRDefault="00011A46" w:rsidP="00011A46">
      <w:pPr>
        <w:pStyle w:val="ARBodyText"/>
      </w:pPr>
      <w:r w:rsidRPr="00D77521">
        <w:t>Following this, due to COVID</w:t>
      </w:r>
      <w:r>
        <w:t>-</w:t>
      </w:r>
      <w:r w:rsidRPr="00D77521">
        <w:t xml:space="preserve">19, the </w:t>
      </w:r>
      <w:r w:rsidRPr="006D0E50">
        <w:t xml:space="preserve">Authority received $11.93 </w:t>
      </w:r>
      <w:r w:rsidRPr="00D77521">
        <w:t>m</w:t>
      </w:r>
      <w:r>
        <w:t>illion</w:t>
      </w:r>
      <w:r w:rsidRPr="00D77521">
        <w:t xml:space="preserve"> in addit</w:t>
      </w:r>
      <w:r>
        <w:t>ional operational appropriation, which included:</w:t>
      </w:r>
    </w:p>
    <w:p w14:paraId="0F9CDD8A" w14:textId="77777777" w:rsidR="00011A46" w:rsidRDefault="00011A46" w:rsidP="00011A46">
      <w:pPr>
        <w:pStyle w:val="AR-Bullet"/>
      </w:pPr>
      <w:r>
        <w:t>$2.99</w:t>
      </w:r>
      <w:r w:rsidRPr="00D77521">
        <w:t xml:space="preserve"> million to replace </w:t>
      </w:r>
      <w:r>
        <w:t>the e</w:t>
      </w:r>
      <w:r w:rsidRPr="00D77521">
        <w:t xml:space="preserve">nvironmental </w:t>
      </w:r>
      <w:r>
        <w:t>m</w:t>
      </w:r>
      <w:r w:rsidRPr="00D77521">
        <w:t>anagemen</w:t>
      </w:r>
      <w:r>
        <w:t>t charges that had been waived</w:t>
      </w:r>
    </w:p>
    <w:p w14:paraId="0FEBAFA2" w14:textId="77777777" w:rsidR="00011A46" w:rsidRDefault="00011A46" w:rsidP="00011A46">
      <w:pPr>
        <w:pStyle w:val="AR-Bullet"/>
      </w:pPr>
      <w:r w:rsidRPr="00D77521">
        <w:t>$0.80 million to replace l</w:t>
      </w:r>
      <w:r>
        <w:t>ost revenue from Reef HQ Aquarium and permits</w:t>
      </w:r>
    </w:p>
    <w:p w14:paraId="5FBDA2AE" w14:textId="77777777" w:rsidR="00011A46" w:rsidRDefault="00011A46" w:rsidP="00011A46">
      <w:pPr>
        <w:pStyle w:val="AR-Bullet"/>
      </w:pPr>
      <w:r w:rsidRPr="00D77521">
        <w:t>$4.37 million for further w</w:t>
      </w:r>
      <w:r>
        <w:t>aivers and lost revenue in 2020–21</w:t>
      </w:r>
    </w:p>
    <w:p w14:paraId="0916DC55" w14:textId="77777777" w:rsidR="00011A46" w:rsidRPr="00B7273D" w:rsidRDefault="00011A46" w:rsidP="00011A46">
      <w:pPr>
        <w:pStyle w:val="AR-Bullet"/>
      </w:pPr>
      <w:r w:rsidRPr="00D77521">
        <w:t>$3.77 million with no agreement to expend.</w:t>
      </w:r>
    </w:p>
    <w:p w14:paraId="4D0F6AAA" w14:textId="77777777" w:rsidR="00011A46" w:rsidRPr="00D77521" w:rsidRDefault="00011A46" w:rsidP="00011A46">
      <w:pPr>
        <w:pStyle w:val="ARBodyText"/>
      </w:pPr>
      <w:r w:rsidRPr="00D77521">
        <w:t xml:space="preserve">Own source income includes support for the continuation of the Authority’s work and measures to improve the outlook for the Great Barrier Reef, </w:t>
      </w:r>
      <w:r>
        <w:t>which are</w:t>
      </w:r>
      <w:r w:rsidRPr="00D77521">
        <w:t xml:space="preserve"> primarily funded from ‘related entities’ (bodies that either form part of, or are controlled by, the Australian Government), such as the Reef Trust (provided by the Department of Agriculture, Water and the Environment), the Department of the Prime Minister and Cabinet, and the Department of Foreign Affairs and Trade.</w:t>
      </w:r>
    </w:p>
    <w:p w14:paraId="637BE807" w14:textId="0865CC75" w:rsidR="00011A46" w:rsidRPr="00D77521" w:rsidRDefault="00011A46" w:rsidP="00011A46">
      <w:pPr>
        <w:pStyle w:val="ARBodyText"/>
      </w:pPr>
      <w:r>
        <w:t>The Australian and Queensland g</w:t>
      </w:r>
      <w:r w:rsidRPr="00D77521">
        <w:t xml:space="preserve">overnments also provided matching funding for the </w:t>
      </w:r>
      <w:r w:rsidR="00C94611" w:rsidRPr="0065278D">
        <w:rPr>
          <w:rFonts w:cs="Arial"/>
          <w:szCs w:val="22"/>
          <w:lang w:val="en-US" w:bidi="en-US"/>
        </w:rPr>
        <w:t>RJFMP</w:t>
      </w:r>
      <w:r w:rsidRPr="00D77521">
        <w:t>, which the Authority implemented in the Marine Park in partnership with the Queensland Department of Environment and Science, with the Queensland contribution included in own source income.</w:t>
      </w:r>
    </w:p>
    <w:p w14:paraId="23814071" w14:textId="77777777" w:rsidR="00011A46" w:rsidRPr="00D77521" w:rsidRDefault="00011A46" w:rsidP="00011A46">
      <w:pPr>
        <w:pStyle w:val="ARBodyText"/>
      </w:pPr>
      <w:r w:rsidRPr="00D77521">
        <w:t>Additionally</w:t>
      </w:r>
      <w:r>
        <w:t>,</w:t>
      </w:r>
      <w:r w:rsidRPr="00D77521">
        <w:t xml:space="preserve"> in 2019–20, the Authority received external own source income of $6.877 million from the Great Barrie</w:t>
      </w:r>
      <w:r>
        <w:t>r Reef Foundation for the Crown-of-t</w:t>
      </w:r>
      <w:r w:rsidRPr="00D77521">
        <w:t>horns Starfish Control Program, as part of a $16.500 million investment o</w:t>
      </w:r>
      <w:r>
        <w:t>ver three</w:t>
      </w:r>
      <w:r w:rsidRPr="00D77521">
        <w:t xml:space="preserve"> years.</w:t>
      </w:r>
    </w:p>
    <w:p w14:paraId="3091F81B" w14:textId="2D12891B" w:rsidR="00011A46" w:rsidRPr="00FC01A7" w:rsidRDefault="00011A46" w:rsidP="00011A46">
      <w:pPr>
        <w:pStyle w:val="ARBodyText"/>
      </w:pPr>
      <w:r w:rsidRPr="00D77521">
        <w:t>In total</w:t>
      </w:r>
      <w:r>
        <w:t>,</w:t>
      </w:r>
      <w:r w:rsidRPr="00D77521">
        <w:t xml:space="preserve"> own source income for 2019–20 was $</w:t>
      </w:r>
      <w:r w:rsidR="00110930">
        <w:t>35.728</w:t>
      </w:r>
      <w:r w:rsidRPr="00D77521">
        <w:t xml:space="preserve"> million, </w:t>
      </w:r>
      <w:r w:rsidRPr="0060279A">
        <w:t>$</w:t>
      </w:r>
      <w:r w:rsidR="00110930">
        <w:t>9.295</w:t>
      </w:r>
      <w:r>
        <w:t xml:space="preserve"> million more than in 2018–19. This is </w:t>
      </w:r>
      <w:r w:rsidRPr="00D77521">
        <w:t xml:space="preserve">due to an increase </w:t>
      </w:r>
      <w:r>
        <w:t xml:space="preserve">in </w:t>
      </w:r>
      <w:r w:rsidRPr="00D77521">
        <w:t xml:space="preserve">Reef Trust funding for </w:t>
      </w:r>
      <w:r>
        <w:t>the Crown-of-thorns Starfish Control Program</w:t>
      </w:r>
      <w:r w:rsidRPr="00D77521">
        <w:t xml:space="preserve">, along with external funding </w:t>
      </w:r>
      <w:r>
        <w:t>from</w:t>
      </w:r>
      <w:r w:rsidRPr="00D77521">
        <w:t xml:space="preserve"> the agreement with the Great Barrier Reef Foundation.</w:t>
      </w:r>
    </w:p>
    <w:p w14:paraId="6AE80177" w14:textId="5FC2AEFF" w:rsidR="00011A46" w:rsidRDefault="00011A46" w:rsidP="00011A46">
      <w:pPr>
        <w:pStyle w:val="ARBodyText"/>
      </w:pPr>
      <w:r w:rsidRPr="00FC01A7">
        <w:t>The operating expense for managing the Marin</w:t>
      </w:r>
      <w:r>
        <w:t>e Park in 2019–20</w:t>
      </w:r>
      <w:r w:rsidRPr="00FC01A7">
        <w:t xml:space="preserve"> </w:t>
      </w:r>
      <w:r>
        <w:t xml:space="preserve">was </w:t>
      </w:r>
      <w:r w:rsidRPr="00FC01A7">
        <w:t>$</w:t>
      </w:r>
      <w:r w:rsidR="00110930">
        <w:t>79.282</w:t>
      </w:r>
      <w:r w:rsidRPr="00FC01A7">
        <w:t xml:space="preserve"> million compared with $</w:t>
      </w:r>
      <w:r w:rsidRPr="0060279A">
        <w:t>78.268</w:t>
      </w:r>
      <w:r>
        <w:t xml:space="preserve"> million in 2018–19</w:t>
      </w:r>
      <w:r w:rsidRPr="00FC01A7">
        <w:t xml:space="preserve">. Expenses for suppliers were </w:t>
      </w:r>
      <w:r w:rsidRPr="0060279A">
        <w:t>$</w:t>
      </w:r>
      <w:r w:rsidR="00110930">
        <w:t>3.015</w:t>
      </w:r>
      <w:r w:rsidRPr="00FC01A7">
        <w:t xml:space="preserve"> million </w:t>
      </w:r>
      <w:r w:rsidR="00110930">
        <w:t>less</w:t>
      </w:r>
      <w:r w:rsidR="00110930" w:rsidRPr="00FC01A7">
        <w:t xml:space="preserve"> </w:t>
      </w:r>
      <w:r w:rsidRPr="00FC01A7">
        <w:t xml:space="preserve">than </w:t>
      </w:r>
      <w:r>
        <w:t>that in 2018–19</w:t>
      </w:r>
      <w:r w:rsidRPr="00FC01A7">
        <w:t xml:space="preserve">. The expenses by category are outlined in Figure </w:t>
      </w:r>
      <w:r w:rsidR="00660BC9">
        <w:t>4</w:t>
      </w:r>
      <w:r w:rsidRPr="00FC01A7">
        <w:t>.</w:t>
      </w:r>
    </w:p>
    <w:p w14:paraId="618D3461" w14:textId="4D45EDC0" w:rsidR="00011A46" w:rsidRDefault="00011A46" w:rsidP="00011A46">
      <w:pPr>
        <w:pStyle w:val="ARBodyText"/>
      </w:pPr>
      <w:r w:rsidRPr="00FC01A7">
        <w:lastRenderedPageBreak/>
        <w:t xml:space="preserve">The Authority’s </w:t>
      </w:r>
      <w:r>
        <w:t xml:space="preserve">end of </w:t>
      </w:r>
      <w:r w:rsidRPr="00FC01A7">
        <w:t xml:space="preserve">financial </w:t>
      </w:r>
      <w:r>
        <w:t xml:space="preserve">year </w:t>
      </w:r>
      <w:r w:rsidRPr="00FC01A7">
        <w:t xml:space="preserve">position </w:t>
      </w:r>
      <w:r>
        <w:t xml:space="preserve">for 2019–20 </w:t>
      </w:r>
      <w:r w:rsidRPr="00FC01A7">
        <w:t xml:space="preserve">was </w:t>
      </w:r>
      <w:r>
        <w:t>a</w:t>
      </w:r>
      <w:r w:rsidRPr="00FC01A7">
        <w:t xml:space="preserve"> </w:t>
      </w:r>
      <w:r w:rsidRPr="0060279A">
        <w:t>$</w:t>
      </w:r>
      <w:r w:rsidR="00110930">
        <w:t>12.071</w:t>
      </w:r>
      <w:r w:rsidRPr="0060279A">
        <w:t xml:space="preserve"> </w:t>
      </w:r>
      <w:r w:rsidRPr="0023789C">
        <w:t xml:space="preserve">million </w:t>
      </w:r>
      <w:r>
        <w:t>surplus. This is</w:t>
      </w:r>
      <w:r w:rsidRPr="00D77521">
        <w:t xml:space="preserve"> primarily </w:t>
      </w:r>
      <w:r>
        <w:t xml:space="preserve">due to the </w:t>
      </w:r>
      <w:r w:rsidRPr="00D77521">
        <w:t xml:space="preserve">additional </w:t>
      </w:r>
      <w:r>
        <w:t>Government appropriations for</w:t>
      </w:r>
      <w:r w:rsidRPr="00D77521">
        <w:t xml:space="preserve"> COVID</w:t>
      </w:r>
      <w:r>
        <w:t>-</w:t>
      </w:r>
      <w:r w:rsidRPr="00D77521">
        <w:t>19 to be spent or repealed in 2020</w:t>
      </w:r>
      <w:r>
        <w:t>–</w:t>
      </w:r>
      <w:r w:rsidRPr="00D77521">
        <w:t xml:space="preserve">21 and additional own source income from the </w:t>
      </w:r>
      <w:r w:rsidR="00962ABA">
        <w:t>Crown-of-thorns S</w:t>
      </w:r>
      <w:r>
        <w:t>tarfish</w:t>
      </w:r>
      <w:r w:rsidRPr="00D77521">
        <w:t xml:space="preserve"> Control Program due to be spent in 2020</w:t>
      </w:r>
      <w:r>
        <w:t>–</w:t>
      </w:r>
      <w:r w:rsidRPr="00D77521">
        <w:t xml:space="preserve">21. This additional revenue is combined with funding carryovers in key programs where suppliers </w:t>
      </w:r>
      <w:r>
        <w:t>could not</w:t>
      </w:r>
      <w:r w:rsidRPr="00D77521">
        <w:t xml:space="preserve"> be contracted during 2019</w:t>
      </w:r>
      <w:r>
        <w:t>–</w:t>
      </w:r>
      <w:r w:rsidRPr="00D77521">
        <w:t>20 (these funds will be expended in 2020</w:t>
      </w:r>
      <w:r>
        <w:t>–</w:t>
      </w:r>
      <w:r w:rsidRPr="00D77521">
        <w:t>21).</w:t>
      </w:r>
    </w:p>
    <w:p w14:paraId="0EBEBFB6" w14:textId="77777777" w:rsidR="001A73DE" w:rsidRDefault="001A73DE" w:rsidP="00011A46">
      <w:pPr>
        <w:pStyle w:val="ARBodyText"/>
      </w:pPr>
    </w:p>
    <w:tbl>
      <w:tblPr>
        <w:tblStyle w:val="TableGrid"/>
        <w:tblW w:w="0" w:type="auto"/>
        <w:tblLook w:val="04A0" w:firstRow="1" w:lastRow="0" w:firstColumn="1" w:lastColumn="0" w:noHBand="0" w:noVBand="1"/>
      </w:tblPr>
      <w:tblGrid>
        <w:gridCol w:w="5949"/>
        <w:gridCol w:w="3401"/>
      </w:tblGrid>
      <w:tr w:rsidR="001A73DE" w14:paraId="41F438D6" w14:textId="77777777" w:rsidTr="001A73DE">
        <w:tc>
          <w:tcPr>
            <w:tcW w:w="5949" w:type="dxa"/>
          </w:tcPr>
          <w:p w14:paraId="02B4A647" w14:textId="6D60D9E2" w:rsidR="001A73DE" w:rsidRPr="001A73DE" w:rsidRDefault="001A73DE" w:rsidP="00011A46">
            <w:pPr>
              <w:pStyle w:val="ARBodyText"/>
              <w:rPr>
                <w:b/>
              </w:rPr>
            </w:pPr>
            <w:r w:rsidRPr="001A73DE">
              <w:rPr>
                <w:b/>
              </w:rPr>
              <w:t>Source</w:t>
            </w:r>
          </w:p>
        </w:tc>
        <w:tc>
          <w:tcPr>
            <w:tcW w:w="3401" w:type="dxa"/>
          </w:tcPr>
          <w:p w14:paraId="675BA5CB" w14:textId="5325C81B" w:rsidR="001A73DE" w:rsidRPr="001A73DE" w:rsidRDefault="001A73DE" w:rsidP="00011A46">
            <w:pPr>
              <w:pStyle w:val="ARBodyText"/>
              <w:rPr>
                <w:b/>
              </w:rPr>
            </w:pPr>
            <w:r w:rsidRPr="001A73DE">
              <w:rPr>
                <w:b/>
              </w:rPr>
              <w:t>Percentage</w:t>
            </w:r>
          </w:p>
        </w:tc>
      </w:tr>
      <w:tr w:rsidR="001A73DE" w14:paraId="119BDF0D" w14:textId="77777777" w:rsidTr="001A73DE">
        <w:tc>
          <w:tcPr>
            <w:tcW w:w="5949" w:type="dxa"/>
          </w:tcPr>
          <w:p w14:paraId="51353D49" w14:textId="2C4C57BD" w:rsidR="001A73DE" w:rsidRDefault="001A73DE" w:rsidP="00011A46">
            <w:pPr>
              <w:pStyle w:val="ARBodyText"/>
            </w:pPr>
            <w:r>
              <w:t>Commonwealth appropriation</w:t>
            </w:r>
          </w:p>
        </w:tc>
        <w:tc>
          <w:tcPr>
            <w:tcW w:w="3401" w:type="dxa"/>
          </w:tcPr>
          <w:p w14:paraId="027D07AB" w14:textId="238B15F5" w:rsidR="001A73DE" w:rsidRDefault="001A73DE" w:rsidP="00011A46">
            <w:pPr>
              <w:pStyle w:val="ARBodyText"/>
            </w:pPr>
            <w:r>
              <w:t>45</w:t>
            </w:r>
          </w:p>
        </w:tc>
      </w:tr>
      <w:tr w:rsidR="001A73DE" w14:paraId="2F77761A" w14:textId="77777777" w:rsidTr="001A73DE">
        <w:tc>
          <w:tcPr>
            <w:tcW w:w="5949" w:type="dxa"/>
          </w:tcPr>
          <w:p w14:paraId="23C8A47B" w14:textId="1632CD74" w:rsidR="001A73DE" w:rsidRDefault="001A73DE" w:rsidP="00011A46">
            <w:pPr>
              <w:pStyle w:val="ARBodyText"/>
            </w:pPr>
            <w:r>
              <w:t>Special appropriation/environmental management charge</w:t>
            </w:r>
          </w:p>
        </w:tc>
        <w:tc>
          <w:tcPr>
            <w:tcW w:w="3401" w:type="dxa"/>
          </w:tcPr>
          <w:p w14:paraId="635ADA59" w14:textId="175D7F85" w:rsidR="001A73DE" w:rsidRDefault="001A73DE" w:rsidP="00011A46">
            <w:pPr>
              <w:pStyle w:val="ARBodyText"/>
            </w:pPr>
            <w:r>
              <w:t>16</w:t>
            </w:r>
          </w:p>
        </w:tc>
      </w:tr>
      <w:tr w:rsidR="001A73DE" w14:paraId="6FC3DC65" w14:textId="77777777" w:rsidTr="001A73DE">
        <w:tc>
          <w:tcPr>
            <w:tcW w:w="5949" w:type="dxa"/>
          </w:tcPr>
          <w:p w14:paraId="14FAA142" w14:textId="7164E8FF" w:rsidR="001A73DE" w:rsidRDefault="001A73DE" w:rsidP="00011A46">
            <w:pPr>
              <w:pStyle w:val="ARBodyText"/>
            </w:pPr>
            <w:r>
              <w:t>Queensland Government</w:t>
            </w:r>
          </w:p>
        </w:tc>
        <w:tc>
          <w:tcPr>
            <w:tcW w:w="3401" w:type="dxa"/>
          </w:tcPr>
          <w:p w14:paraId="6E092456" w14:textId="59B8DD8F" w:rsidR="001A73DE" w:rsidRDefault="001A73DE" w:rsidP="00011A46">
            <w:pPr>
              <w:pStyle w:val="ARBodyText"/>
            </w:pPr>
            <w:r>
              <w:t>14</w:t>
            </w:r>
          </w:p>
        </w:tc>
      </w:tr>
      <w:tr w:rsidR="001A73DE" w14:paraId="1F3ABB48" w14:textId="77777777" w:rsidTr="001A73DE">
        <w:tc>
          <w:tcPr>
            <w:tcW w:w="5949" w:type="dxa"/>
          </w:tcPr>
          <w:p w14:paraId="47EAF0EC" w14:textId="40F9DEBB" w:rsidR="001A73DE" w:rsidRDefault="001A73DE" w:rsidP="00011A46">
            <w:pPr>
              <w:pStyle w:val="ARBodyText"/>
            </w:pPr>
            <w:r>
              <w:t>Related entity</w:t>
            </w:r>
          </w:p>
        </w:tc>
        <w:tc>
          <w:tcPr>
            <w:tcW w:w="3401" w:type="dxa"/>
          </w:tcPr>
          <w:p w14:paraId="1B296CAC" w14:textId="37F54F4E" w:rsidR="001A73DE" w:rsidRDefault="001A73DE" w:rsidP="00011A46">
            <w:pPr>
              <w:pStyle w:val="ARBodyText"/>
            </w:pPr>
            <w:r>
              <w:t>15</w:t>
            </w:r>
          </w:p>
        </w:tc>
      </w:tr>
      <w:tr w:rsidR="001A73DE" w14:paraId="3C6737CD" w14:textId="77777777" w:rsidTr="001A73DE">
        <w:tc>
          <w:tcPr>
            <w:tcW w:w="5949" w:type="dxa"/>
          </w:tcPr>
          <w:p w14:paraId="2B2F86DC" w14:textId="153D41FB" w:rsidR="001A73DE" w:rsidRDefault="001A73DE" w:rsidP="00011A46">
            <w:pPr>
              <w:pStyle w:val="ARBodyText"/>
            </w:pPr>
            <w:r>
              <w:t>Industry partner</w:t>
            </w:r>
          </w:p>
        </w:tc>
        <w:tc>
          <w:tcPr>
            <w:tcW w:w="3401" w:type="dxa"/>
          </w:tcPr>
          <w:p w14:paraId="59556742" w14:textId="55E73DD1" w:rsidR="001A73DE" w:rsidRDefault="001A73DE" w:rsidP="00011A46">
            <w:pPr>
              <w:pStyle w:val="ARBodyText"/>
            </w:pPr>
            <w:r>
              <w:t>7</w:t>
            </w:r>
          </w:p>
        </w:tc>
      </w:tr>
      <w:tr w:rsidR="001A73DE" w14:paraId="1FF5F83D" w14:textId="77777777" w:rsidTr="001A73DE">
        <w:tc>
          <w:tcPr>
            <w:tcW w:w="5949" w:type="dxa"/>
          </w:tcPr>
          <w:p w14:paraId="5ED491BB" w14:textId="4E84B319" w:rsidR="001A73DE" w:rsidRDefault="001A73DE" w:rsidP="00011A46">
            <w:pPr>
              <w:pStyle w:val="ARBodyText"/>
            </w:pPr>
            <w:r>
              <w:t>Reef HQ Aquarium</w:t>
            </w:r>
          </w:p>
        </w:tc>
        <w:tc>
          <w:tcPr>
            <w:tcW w:w="3401" w:type="dxa"/>
          </w:tcPr>
          <w:p w14:paraId="1BE7A01B" w14:textId="03BF74C5" w:rsidR="001A73DE" w:rsidRDefault="001A73DE" w:rsidP="00011A46">
            <w:pPr>
              <w:pStyle w:val="ARBodyText"/>
            </w:pPr>
            <w:r>
              <w:t>2</w:t>
            </w:r>
          </w:p>
        </w:tc>
      </w:tr>
      <w:tr w:rsidR="001A73DE" w14:paraId="4BDAF38C" w14:textId="77777777" w:rsidTr="001A73DE">
        <w:tc>
          <w:tcPr>
            <w:tcW w:w="5949" w:type="dxa"/>
          </w:tcPr>
          <w:p w14:paraId="3A40FA20" w14:textId="4CA1135A" w:rsidR="001A73DE" w:rsidRDefault="001A73DE" w:rsidP="00011A46">
            <w:pPr>
              <w:pStyle w:val="ARBodyText"/>
            </w:pPr>
            <w:r>
              <w:t xml:space="preserve">Other </w:t>
            </w:r>
          </w:p>
        </w:tc>
        <w:tc>
          <w:tcPr>
            <w:tcW w:w="3401" w:type="dxa"/>
          </w:tcPr>
          <w:p w14:paraId="69C87FC7" w14:textId="5F545920" w:rsidR="001A73DE" w:rsidRDefault="001A73DE" w:rsidP="00011A46">
            <w:pPr>
              <w:pStyle w:val="ARBodyText"/>
            </w:pPr>
            <w:r>
              <w:t>1</w:t>
            </w:r>
          </w:p>
        </w:tc>
      </w:tr>
    </w:tbl>
    <w:p w14:paraId="1CA195BB" w14:textId="5CAD174A" w:rsidR="004806CF" w:rsidRDefault="004806CF" w:rsidP="004806CF">
      <w:pPr>
        <w:pStyle w:val="Caption"/>
      </w:pPr>
      <w:bookmarkStart w:id="120" w:name="_Toc48139055"/>
      <w:bookmarkStart w:id="121" w:name="_Toc52199038"/>
      <w:r>
        <w:t xml:space="preserve">Figure </w:t>
      </w:r>
      <w:r>
        <w:fldChar w:fldCharType="begin"/>
      </w:r>
      <w:r>
        <w:instrText xml:space="preserve"> SEQ Figure \* ARABIC </w:instrText>
      </w:r>
      <w:r>
        <w:fldChar w:fldCharType="separate"/>
      </w:r>
      <w:r w:rsidR="00DF08AA">
        <w:rPr>
          <w:noProof/>
        </w:rPr>
        <w:t>3</w:t>
      </w:r>
      <w:r>
        <w:fldChar w:fldCharType="end"/>
      </w:r>
      <w:r>
        <w:t>: Revenue by source 2019</w:t>
      </w:r>
      <w:r w:rsidRPr="00876EDA">
        <w:t>–</w:t>
      </w:r>
      <w:r>
        <w:t>20</w:t>
      </w:r>
      <w:bookmarkEnd w:id="120"/>
      <w:bookmarkEnd w:id="121"/>
    </w:p>
    <w:p w14:paraId="2C4C5610" w14:textId="6C632D95" w:rsidR="001A73DE" w:rsidRDefault="001A73DE" w:rsidP="001A73DE"/>
    <w:tbl>
      <w:tblPr>
        <w:tblStyle w:val="TableGrid"/>
        <w:tblW w:w="0" w:type="auto"/>
        <w:tblLook w:val="04A0" w:firstRow="1" w:lastRow="0" w:firstColumn="1" w:lastColumn="0" w:noHBand="0" w:noVBand="1"/>
      </w:tblPr>
      <w:tblGrid>
        <w:gridCol w:w="5949"/>
        <w:gridCol w:w="3401"/>
      </w:tblGrid>
      <w:tr w:rsidR="001A73DE" w14:paraId="20FC8250" w14:textId="77777777" w:rsidTr="001A73DE">
        <w:tc>
          <w:tcPr>
            <w:tcW w:w="5949" w:type="dxa"/>
          </w:tcPr>
          <w:p w14:paraId="1FDCA471" w14:textId="2E8677F3" w:rsidR="001A73DE" w:rsidRPr="001A73DE" w:rsidRDefault="001A73DE" w:rsidP="001A73DE">
            <w:pPr>
              <w:rPr>
                <w:b/>
              </w:rPr>
            </w:pPr>
            <w:r w:rsidRPr="001A73DE">
              <w:rPr>
                <w:b/>
              </w:rPr>
              <w:t>Category</w:t>
            </w:r>
          </w:p>
        </w:tc>
        <w:tc>
          <w:tcPr>
            <w:tcW w:w="3401" w:type="dxa"/>
          </w:tcPr>
          <w:p w14:paraId="6E9D3B65" w14:textId="1F503F6F" w:rsidR="001A73DE" w:rsidRPr="001A73DE" w:rsidRDefault="001A73DE" w:rsidP="001A73DE">
            <w:pPr>
              <w:rPr>
                <w:b/>
              </w:rPr>
            </w:pPr>
            <w:r w:rsidRPr="001A73DE">
              <w:rPr>
                <w:b/>
              </w:rPr>
              <w:t>Percentage</w:t>
            </w:r>
          </w:p>
        </w:tc>
      </w:tr>
      <w:tr w:rsidR="001A73DE" w14:paraId="091B3CCB" w14:textId="77777777" w:rsidTr="001A73DE">
        <w:tc>
          <w:tcPr>
            <w:tcW w:w="5949" w:type="dxa"/>
          </w:tcPr>
          <w:p w14:paraId="121FEAD7" w14:textId="6790979E" w:rsidR="001A73DE" w:rsidRDefault="001A73DE" w:rsidP="001A73DE">
            <w:r>
              <w:t>Employee</w:t>
            </w:r>
          </w:p>
        </w:tc>
        <w:tc>
          <w:tcPr>
            <w:tcW w:w="3401" w:type="dxa"/>
          </w:tcPr>
          <w:p w14:paraId="6D810149" w14:textId="011D0EAE" w:rsidR="001A73DE" w:rsidRDefault="001A73DE" w:rsidP="001A73DE">
            <w:r>
              <w:t>32</w:t>
            </w:r>
          </w:p>
        </w:tc>
      </w:tr>
      <w:tr w:rsidR="001A73DE" w14:paraId="18D0E448" w14:textId="77777777" w:rsidTr="001A73DE">
        <w:tc>
          <w:tcPr>
            <w:tcW w:w="5949" w:type="dxa"/>
          </w:tcPr>
          <w:p w14:paraId="74F7E12E" w14:textId="12290CFF" w:rsidR="001A73DE" w:rsidRDefault="001A73DE" w:rsidP="001A73DE">
            <w:r>
              <w:t>Suppliers</w:t>
            </w:r>
          </w:p>
        </w:tc>
        <w:tc>
          <w:tcPr>
            <w:tcW w:w="3401" w:type="dxa"/>
          </w:tcPr>
          <w:p w14:paraId="64868CB5" w14:textId="7502BCD4" w:rsidR="001A73DE" w:rsidRDefault="001A73DE" w:rsidP="001A73DE">
            <w:r>
              <w:t>39</w:t>
            </w:r>
          </w:p>
        </w:tc>
      </w:tr>
      <w:tr w:rsidR="001A73DE" w14:paraId="2BD58F50" w14:textId="77777777" w:rsidTr="001A73DE">
        <w:tc>
          <w:tcPr>
            <w:tcW w:w="5949" w:type="dxa"/>
          </w:tcPr>
          <w:p w14:paraId="20D2608C" w14:textId="0DECDD4D" w:rsidR="001A73DE" w:rsidRDefault="001A73DE" w:rsidP="001A73DE">
            <w:r>
              <w:t>Field Management by Queensland</w:t>
            </w:r>
          </w:p>
        </w:tc>
        <w:tc>
          <w:tcPr>
            <w:tcW w:w="3401" w:type="dxa"/>
          </w:tcPr>
          <w:p w14:paraId="41CE8BCA" w14:textId="1953A552" w:rsidR="001A73DE" w:rsidRDefault="001A73DE" w:rsidP="001A73DE">
            <w:r>
              <w:t>23</w:t>
            </w:r>
          </w:p>
        </w:tc>
      </w:tr>
      <w:tr w:rsidR="001A73DE" w14:paraId="199E825E" w14:textId="77777777" w:rsidTr="001A73DE">
        <w:tc>
          <w:tcPr>
            <w:tcW w:w="5949" w:type="dxa"/>
          </w:tcPr>
          <w:p w14:paraId="3AE7BC1E" w14:textId="4B07F38B" w:rsidR="001A73DE" w:rsidRDefault="001A73DE" w:rsidP="001A73DE">
            <w:r>
              <w:t>Grants</w:t>
            </w:r>
          </w:p>
        </w:tc>
        <w:tc>
          <w:tcPr>
            <w:tcW w:w="3401" w:type="dxa"/>
          </w:tcPr>
          <w:p w14:paraId="67288C62" w14:textId="243E4A47" w:rsidR="001A73DE" w:rsidRDefault="001A73DE" w:rsidP="001A73DE">
            <w:r>
              <w:t>1</w:t>
            </w:r>
          </w:p>
        </w:tc>
      </w:tr>
      <w:tr w:rsidR="001A73DE" w14:paraId="76B96D26" w14:textId="77777777" w:rsidTr="001A73DE">
        <w:tc>
          <w:tcPr>
            <w:tcW w:w="5949" w:type="dxa"/>
          </w:tcPr>
          <w:p w14:paraId="70FBFFCD" w14:textId="0BFF9300" w:rsidR="001A73DE" w:rsidRDefault="001A73DE" w:rsidP="001A73DE">
            <w:r>
              <w:t>Depreciation</w:t>
            </w:r>
          </w:p>
        </w:tc>
        <w:tc>
          <w:tcPr>
            <w:tcW w:w="3401" w:type="dxa"/>
          </w:tcPr>
          <w:p w14:paraId="0E914965" w14:textId="3E206F3E" w:rsidR="001A73DE" w:rsidRDefault="001A73DE" w:rsidP="001A73DE">
            <w:r>
              <w:t>3</w:t>
            </w:r>
          </w:p>
        </w:tc>
      </w:tr>
      <w:tr w:rsidR="001A73DE" w14:paraId="37078BD9" w14:textId="77777777" w:rsidTr="001A73DE">
        <w:tc>
          <w:tcPr>
            <w:tcW w:w="5949" w:type="dxa"/>
          </w:tcPr>
          <w:p w14:paraId="429D3341" w14:textId="748CEA7A" w:rsidR="001A73DE" w:rsidRDefault="001A73DE" w:rsidP="001A73DE">
            <w:r>
              <w:t>Other</w:t>
            </w:r>
          </w:p>
        </w:tc>
        <w:tc>
          <w:tcPr>
            <w:tcW w:w="3401" w:type="dxa"/>
          </w:tcPr>
          <w:p w14:paraId="23C4268C" w14:textId="4E46FB2B" w:rsidR="001A73DE" w:rsidRDefault="001A73DE" w:rsidP="001A73DE">
            <w:r>
              <w:t>2</w:t>
            </w:r>
          </w:p>
        </w:tc>
      </w:tr>
    </w:tbl>
    <w:p w14:paraId="4B037AB8" w14:textId="0E8189D4" w:rsidR="0049594A" w:rsidRDefault="0049594A" w:rsidP="0049594A">
      <w:pPr>
        <w:pStyle w:val="Caption"/>
      </w:pPr>
      <w:bookmarkStart w:id="122" w:name="_Toc47440425"/>
      <w:bookmarkStart w:id="123" w:name="_Toc47521976"/>
      <w:bookmarkStart w:id="124" w:name="_Toc47527905"/>
      <w:bookmarkStart w:id="125" w:name="_Toc47541208"/>
      <w:bookmarkStart w:id="126" w:name="_Toc47549341"/>
      <w:bookmarkStart w:id="127" w:name="_Toc48139056"/>
      <w:bookmarkStart w:id="128" w:name="_Toc52199039"/>
      <w:r w:rsidRPr="00876EDA">
        <w:t xml:space="preserve">Figure </w:t>
      </w:r>
      <w:r w:rsidRPr="00110930">
        <w:fldChar w:fldCharType="begin"/>
      </w:r>
      <w:r w:rsidRPr="0060279A">
        <w:instrText xml:space="preserve"> SEQ Figure \* ARABIC </w:instrText>
      </w:r>
      <w:r w:rsidRPr="00110930">
        <w:fldChar w:fldCharType="separate"/>
      </w:r>
      <w:r w:rsidR="00DF08AA">
        <w:rPr>
          <w:noProof/>
        </w:rPr>
        <w:t>4</w:t>
      </w:r>
      <w:r w:rsidRPr="00110930">
        <w:fldChar w:fldCharType="end"/>
      </w:r>
      <w:r w:rsidR="00132796" w:rsidRPr="00110930">
        <w:t>:</w:t>
      </w:r>
      <w:r w:rsidRPr="00876EDA">
        <w:t xml:space="preserve"> Expenses by category 2019–20</w:t>
      </w:r>
      <w:bookmarkEnd w:id="122"/>
      <w:bookmarkEnd w:id="123"/>
      <w:bookmarkEnd w:id="124"/>
      <w:bookmarkEnd w:id="125"/>
      <w:bookmarkEnd w:id="126"/>
      <w:bookmarkEnd w:id="127"/>
      <w:bookmarkEnd w:id="128"/>
    </w:p>
    <w:p w14:paraId="045670AD" w14:textId="0E4A54A0" w:rsidR="00876EDA" w:rsidRPr="00876EDA" w:rsidRDefault="00876EDA" w:rsidP="00876EDA"/>
    <w:p w14:paraId="011F5AB6" w14:textId="77777777" w:rsidR="00011A46" w:rsidRPr="009F1266" w:rsidRDefault="00011A46" w:rsidP="00011A46">
      <w:pPr>
        <w:pStyle w:val="Heading2"/>
        <w:ind w:left="0" w:firstLine="0"/>
      </w:pPr>
      <w:bookmarkStart w:id="129" w:name="_Toc47599426"/>
      <w:bookmarkStart w:id="130" w:name="_Toc47599901"/>
      <w:bookmarkStart w:id="131" w:name="_Toc47617169"/>
      <w:bookmarkStart w:id="132" w:name="_Toc47627500"/>
      <w:bookmarkStart w:id="133" w:name="_Toc47692819"/>
      <w:bookmarkStart w:id="134" w:name="_Toc47692930"/>
      <w:bookmarkStart w:id="135" w:name="_Toc52868993"/>
      <w:r w:rsidRPr="009F1266">
        <w:t>Staff overview</w:t>
      </w:r>
      <w:bookmarkEnd w:id="129"/>
      <w:bookmarkEnd w:id="130"/>
      <w:bookmarkEnd w:id="131"/>
      <w:bookmarkEnd w:id="132"/>
      <w:bookmarkEnd w:id="133"/>
      <w:bookmarkEnd w:id="134"/>
      <w:bookmarkEnd w:id="135"/>
    </w:p>
    <w:p w14:paraId="2AE7BA0E" w14:textId="77777777" w:rsidR="00011A46" w:rsidRPr="009F1266" w:rsidRDefault="00011A46" w:rsidP="00011A46">
      <w:pPr>
        <w:pStyle w:val="ARBodyText"/>
      </w:pPr>
      <w:r w:rsidRPr="009F1266">
        <w:t xml:space="preserve">The </w:t>
      </w:r>
      <w:bookmarkStart w:id="136" w:name="_Hlk14607889"/>
      <w:r w:rsidRPr="009F1266">
        <w:t xml:space="preserve">Executive Management Group consists of the </w:t>
      </w:r>
      <w:r>
        <w:t>CEO</w:t>
      </w:r>
      <w:r w:rsidRPr="009F1266">
        <w:t xml:space="preserve"> </w:t>
      </w:r>
      <w:r>
        <w:t>and three Senior E</w:t>
      </w:r>
      <w:r w:rsidRPr="009F1266">
        <w:t xml:space="preserve">xecutive </w:t>
      </w:r>
      <w:r>
        <w:t>Service B</w:t>
      </w:r>
      <w:r w:rsidRPr="009F1266">
        <w:t xml:space="preserve">and 1 </w:t>
      </w:r>
      <w:r>
        <w:t>g</w:t>
      </w:r>
      <w:r w:rsidRPr="009F1266">
        <w:t xml:space="preserve">eneral </w:t>
      </w:r>
      <w:r>
        <w:t>m</w:t>
      </w:r>
      <w:r w:rsidRPr="009F1266">
        <w:t>anagers</w:t>
      </w:r>
      <w:r>
        <w:t xml:space="preserve"> from the following branches</w:t>
      </w:r>
      <w:r w:rsidRPr="009F1266">
        <w:t>:</w:t>
      </w:r>
    </w:p>
    <w:p w14:paraId="16D97EEF" w14:textId="77777777" w:rsidR="00011A46" w:rsidRPr="009F1266" w:rsidRDefault="00011A46" w:rsidP="00011A46">
      <w:pPr>
        <w:pStyle w:val="AR-Bullet"/>
        <w:rPr>
          <w:rFonts w:eastAsiaTheme="minorEastAsia"/>
          <w:lang w:val="en-US" w:bidi="en-US"/>
        </w:rPr>
      </w:pPr>
      <w:r w:rsidRPr="009F1266">
        <w:rPr>
          <w:rFonts w:eastAsiaTheme="minorEastAsia"/>
          <w:lang w:val="en-US" w:bidi="en-US"/>
        </w:rPr>
        <w:t>Reef Strategy</w:t>
      </w:r>
    </w:p>
    <w:p w14:paraId="30E75F9E" w14:textId="77777777" w:rsidR="00011A46" w:rsidRPr="00C85C67" w:rsidRDefault="00011A46" w:rsidP="00011A46">
      <w:pPr>
        <w:pStyle w:val="AR-Bullet"/>
        <w:rPr>
          <w:rFonts w:eastAsiaTheme="minorEastAsia"/>
          <w:lang w:val="en-US" w:bidi="en-US"/>
        </w:rPr>
      </w:pPr>
      <w:r w:rsidRPr="009F1266">
        <w:rPr>
          <w:rFonts w:eastAsiaTheme="minorEastAsia"/>
          <w:lang w:val="en-US" w:bidi="en-US"/>
        </w:rPr>
        <w:t>Reef Protection</w:t>
      </w:r>
    </w:p>
    <w:p w14:paraId="374C08DA" w14:textId="77777777" w:rsidR="00011A46" w:rsidRPr="00176131" w:rsidRDefault="00011A46" w:rsidP="00011A46">
      <w:pPr>
        <w:pStyle w:val="AR-Bullet"/>
        <w:rPr>
          <w:rFonts w:eastAsiaTheme="minorEastAsia"/>
          <w:lang w:val="en-US" w:bidi="en-US"/>
        </w:rPr>
      </w:pPr>
      <w:r w:rsidRPr="009F1266">
        <w:rPr>
          <w:rFonts w:eastAsiaTheme="minorEastAsia"/>
          <w:lang w:val="en-US" w:bidi="en-US"/>
        </w:rPr>
        <w:lastRenderedPageBreak/>
        <w:t>Corporate Services.</w:t>
      </w:r>
      <w:bookmarkEnd w:id="136"/>
    </w:p>
    <w:p w14:paraId="7AFC6A39" w14:textId="77777777" w:rsidR="00011A46" w:rsidRPr="00C85C67" w:rsidRDefault="00011A46" w:rsidP="00011A46">
      <w:pPr>
        <w:pStyle w:val="AR-Bullet"/>
        <w:numPr>
          <w:ilvl w:val="0"/>
          <w:numId w:val="0"/>
        </w:numPr>
        <w:rPr>
          <w:rFonts w:eastAsiaTheme="minorEastAsia"/>
          <w:lang w:val="en-US" w:bidi="en-US"/>
        </w:rPr>
      </w:pPr>
      <w:r>
        <w:rPr>
          <w:rFonts w:eastAsiaTheme="minorEastAsia"/>
          <w:lang w:val="en-US" w:bidi="en-US"/>
        </w:rPr>
        <w:t>A fourth Senior Executive Service Band 1 position leading the Reef Engagement Branch was in the structure until March 2020, after which this position was removed and the Reef Engagement Branch was consolidated into the three remaining branches.</w:t>
      </w:r>
    </w:p>
    <w:p w14:paraId="4083F8C1" w14:textId="77777777" w:rsidR="00011A46" w:rsidRPr="009F1266" w:rsidRDefault="00011A46" w:rsidP="00011A46">
      <w:pPr>
        <w:pStyle w:val="AR-Bullet"/>
        <w:numPr>
          <w:ilvl w:val="0"/>
          <w:numId w:val="0"/>
        </w:numPr>
      </w:pPr>
      <w:r w:rsidRPr="009F1266">
        <w:t>The number of</w:t>
      </w:r>
      <w:r w:rsidRPr="009F1266">
        <w:rPr>
          <w:spacing w:val="1"/>
        </w:rPr>
        <w:t xml:space="preserve"> </w:t>
      </w:r>
      <w:r>
        <w:rPr>
          <w:spacing w:val="1"/>
        </w:rPr>
        <w:t xml:space="preserve">Authority </w:t>
      </w:r>
      <w:r w:rsidRPr="009F1266">
        <w:t>employees was</w:t>
      </w:r>
      <w:r w:rsidRPr="009F1266">
        <w:rPr>
          <w:spacing w:val="-2"/>
        </w:rPr>
        <w:t xml:space="preserve"> </w:t>
      </w:r>
      <w:r>
        <w:rPr>
          <w:spacing w:val="-2"/>
        </w:rPr>
        <w:t>226</w:t>
      </w:r>
      <w:r>
        <w:rPr>
          <w:spacing w:val="-1"/>
        </w:rPr>
        <w:t xml:space="preserve"> at 30 June 2020</w:t>
      </w:r>
      <w:r w:rsidRPr="009F1266">
        <w:rPr>
          <w:spacing w:val="-1"/>
        </w:rPr>
        <w:t xml:space="preserve">, </w:t>
      </w:r>
      <w:r>
        <w:t>a</w:t>
      </w:r>
      <w:r w:rsidRPr="00406602">
        <w:rPr>
          <w:spacing w:val="-1"/>
        </w:rPr>
        <w:t xml:space="preserve"> </w:t>
      </w:r>
      <w:r>
        <w:t>de</w:t>
      </w:r>
      <w:r w:rsidRPr="00406602">
        <w:t>crease</w:t>
      </w:r>
      <w:r w:rsidRPr="00406602">
        <w:rPr>
          <w:w w:val="97"/>
        </w:rPr>
        <w:t xml:space="preserve"> </w:t>
      </w:r>
      <w:r w:rsidRPr="00406602">
        <w:t>f</w:t>
      </w:r>
      <w:r w:rsidRPr="00406602">
        <w:rPr>
          <w:spacing w:val="-4"/>
        </w:rPr>
        <w:t>r</w:t>
      </w:r>
      <w:r w:rsidRPr="00406602">
        <w:t>om</w:t>
      </w:r>
      <w:r>
        <w:rPr>
          <w:spacing w:val="-1"/>
        </w:rPr>
        <w:t xml:space="preserve"> </w:t>
      </w:r>
      <w:r>
        <w:t>232 at 30 June 2019</w:t>
      </w:r>
      <w:r w:rsidRPr="00775D82">
        <w:t>.</w:t>
      </w:r>
      <w:r w:rsidRPr="009F1266">
        <w:rPr>
          <w:spacing w:val="-1"/>
        </w:rPr>
        <w:t xml:space="preserve"> </w:t>
      </w:r>
      <w:r>
        <w:rPr>
          <w:spacing w:val="-1"/>
        </w:rPr>
        <w:t xml:space="preserve">Details on the </w:t>
      </w:r>
      <w:r>
        <w:t>workforce profile</w:t>
      </w:r>
      <w:r w:rsidRPr="009F1266">
        <w:rPr>
          <w:w w:val="102"/>
        </w:rPr>
        <w:t xml:space="preserve"> </w:t>
      </w:r>
      <w:r w:rsidRPr="009F1266">
        <w:t>at</w:t>
      </w:r>
      <w:r w:rsidRPr="009F1266">
        <w:rPr>
          <w:spacing w:val="-5"/>
        </w:rPr>
        <w:t xml:space="preserve"> </w:t>
      </w:r>
      <w:r w:rsidRPr="009F1266">
        <w:t>30</w:t>
      </w:r>
      <w:r w:rsidRPr="009F1266">
        <w:rPr>
          <w:spacing w:val="-4"/>
        </w:rPr>
        <w:t xml:space="preserve"> </w:t>
      </w:r>
      <w:r w:rsidRPr="009F1266">
        <w:t>June</w:t>
      </w:r>
      <w:r w:rsidRPr="009F1266">
        <w:rPr>
          <w:spacing w:val="-4"/>
        </w:rPr>
        <w:t xml:space="preserve"> </w:t>
      </w:r>
      <w:r>
        <w:t>2020</w:t>
      </w:r>
      <w:r w:rsidRPr="009F1266">
        <w:t xml:space="preserve"> </w:t>
      </w:r>
      <w:r>
        <w:t>are included in</w:t>
      </w:r>
      <w:r w:rsidRPr="009F1266">
        <w:rPr>
          <w:w w:val="93"/>
        </w:rPr>
        <w:t xml:space="preserve"> </w:t>
      </w:r>
      <w:r w:rsidRPr="009F1266">
        <w:t>Appendix</w:t>
      </w:r>
      <w:r>
        <w:rPr>
          <w:spacing w:val="6"/>
        </w:rPr>
        <w:t> </w:t>
      </w:r>
      <w:r w:rsidRPr="009F1266">
        <w:t>B</w:t>
      </w:r>
      <w:r>
        <w:t xml:space="preserve">. </w:t>
      </w:r>
      <w:r w:rsidRPr="00FC01A7">
        <w:t>The</w:t>
      </w:r>
      <w:r w:rsidRPr="00FC01A7">
        <w:rPr>
          <w:spacing w:val="2"/>
        </w:rPr>
        <w:t xml:space="preserve"> </w:t>
      </w:r>
      <w:r>
        <w:t>employee</w:t>
      </w:r>
      <w:r w:rsidRPr="00FC01A7">
        <w:rPr>
          <w:spacing w:val="2"/>
        </w:rPr>
        <w:t xml:space="preserve"> </w:t>
      </w:r>
      <w:r w:rsidRPr="00FC01A7">
        <w:t>figu</w:t>
      </w:r>
      <w:r w:rsidRPr="00FC01A7">
        <w:rPr>
          <w:spacing w:val="-4"/>
        </w:rPr>
        <w:t>r</w:t>
      </w:r>
      <w:r w:rsidRPr="00FC01A7">
        <w:t>e</w:t>
      </w:r>
      <w:r w:rsidRPr="00FC01A7">
        <w:rPr>
          <w:spacing w:val="2"/>
        </w:rPr>
        <w:t xml:space="preserve"> </w:t>
      </w:r>
      <w:r w:rsidRPr="00FC01A7">
        <w:t>for</w:t>
      </w:r>
      <w:r>
        <w:rPr>
          <w:spacing w:val="2"/>
        </w:rPr>
        <w:t xml:space="preserve"> 30 June 2020</w:t>
      </w:r>
      <w:r w:rsidRPr="00FC01A7">
        <w:rPr>
          <w:spacing w:val="2"/>
        </w:rPr>
        <w:t xml:space="preserve"> </w:t>
      </w:r>
      <w:r w:rsidRPr="00FC01A7">
        <w:t>includes</w:t>
      </w:r>
      <w:r w:rsidRPr="00FC01A7">
        <w:rPr>
          <w:spacing w:val="2"/>
        </w:rPr>
        <w:t xml:space="preserve"> </w:t>
      </w:r>
      <w:r>
        <w:t xml:space="preserve">both ongoing and </w:t>
      </w:r>
      <w:r w:rsidRPr="00FC01A7">
        <w:t>non-ongoing</w:t>
      </w:r>
      <w:r w:rsidRPr="00FC01A7">
        <w:rPr>
          <w:spacing w:val="20"/>
        </w:rPr>
        <w:t xml:space="preserve"> </w:t>
      </w:r>
      <w:r w:rsidRPr="00FC01A7">
        <w:t>positions.</w:t>
      </w:r>
    </w:p>
    <w:p w14:paraId="21EADB42" w14:textId="77777777" w:rsidR="00011A46" w:rsidRDefault="00011A46" w:rsidP="00011A46">
      <w:pPr>
        <w:pStyle w:val="AR-Bullet"/>
        <w:numPr>
          <w:ilvl w:val="0"/>
          <w:numId w:val="0"/>
        </w:numPr>
      </w:pPr>
      <w:r w:rsidRPr="009F1266">
        <w:t>The Authority</w:t>
      </w:r>
      <w:r w:rsidRPr="009F1266">
        <w:rPr>
          <w:spacing w:val="2"/>
        </w:rPr>
        <w:t xml:space="preserve"> </w:t>
      </w:r>
      <w:r w:rsidRPr="009F1266">
        <w:t>also</w:t>
      </w:r>
      <w:r w:rsidRPr="009F1266">
        <w:rPr>
          <w:spacing w:val="2"/>
        </w:rPr>
        <w:t xml:space="preserve"> </w:t>
      </w:r>
      <w:r w:rsidRPr="009F1266">
        <w:t>employs</w:t>
      </w:r>
      <w:r w:rsidRPr="009F1266">
        <w:rPr>
          <w:spacing w:val="2"/>
        </w:rPr>
        <w:t xml:space="preserve"> </w:t>
      </w:r>
      <w:r w:rsidRPr="009F1266">
        <w:t>casual</w:t>
      </w:r>
      <w:r w:rsidRPr="009F1266">
        <w:rPr>
          <w:spacing w:val="2"/>
        </w:rPr>
        <w:t xml:space="preserve"> </w:t>
      </w:r>
      <w:r w:rsidRPr="009F1266">
        <w:t>sta</w:t>
      </w:r>
      <w:r w:rsidRPr="009F1266">
        <w:rPr>
          <w:spacing w:val="-4"/>
        </w:rPr>
        <w:t>f</w:t>
      </w:r>
      <w:r w:rsidRPr="009F1266">
        <w:t>f</w:t>
      </w:r>
      <w:r w:rsidRPr="009F1266">
        <w:rPr>
          <w:spacing w:val="2"/>
        </w:rPr>
        <w:t xml:space="preserve"> </w:t>
      </w:r>
      <w:r>
        <w:rPr>
          <w:spacing w:val="2"/>
        </w:rPr>
        <w:t xml:space="preserve">on an as-required basis </w:t>
      </w:r>
      <w:r w:rsidRPr="009F1266">
        <w:t>to</w:t>
      </w:r>
      <w:r w:rsidRPr="009F1266">
        <w:rPr>
          <w:spacing w:val="3"/>
        </w:rPr>
        <w:t xml:space="preserve"> </w:t>
      </w:r>
      <w:r w:rsidRPr="009F1266">
        <w:t>work</w:t>
      </w:r>
      <w:r w:rsidRPr="009F1266">
        <w:rPr>
          <w:w w:val="103"/>
        </w:rPr>
        <w:t xml:space="preserve"> </w:t>
      </w:r>
      <w:r>
        <w:t>at</w:t>
      </w:r>
      <w:r w:rsidRPr="009F1266">
        <w:rPr>
          <w:spacing w:val="-1"/>
        </w:rPr>
        <w:t xml:space="preserve"> </w:t>
      </w:r>
      <w:r w:rsidRPr="009F1266">
        <w:t>Reef</w:t>
      </w:r>
      <w:r w:rsidRPr="009F1266">
        <w:rPr>
          <w:spacing w:val="-1"/>
        </w:rPr>
        <w:t xml:space="preserve"> </w:t>
      </w:r>
      <w:r w:rsidRPr="009F1266">
        <w:t>HQ</w:t>
      </w:r>
      <w:r w:rsidRPr="009F1266">
        <w:rPr>
          <w:spacing w:val="-1"/>
        </w:rPr>
        <w:t xml:space="preserve"> </w:t>
      </w:r>
      <w:r w:rsidRPr="009F1266">
        <w:t>Aquarium</w:t>
      </w:r>
      <w:r>
        <w:t>, which is the national education centre for the Reef</w:t>
      </w:r>
      <w:r>
        <w:rPr>
          <w:spacing w:val="-1"/>
        </w:rPr>
        <w:t xml:space="preserve">. The </w:t>
      </w:r>
      <w:bookmarkStart w:id="137" w:name="_Hlk14607940"/>
      <w:r>
        <w:rPr>
          <w:spacing w:val="-1"/>
        </w:rPr>
        <w:t xml:space="preserve">aquarium </w:t>
      </w:r>
      <w:r w:rsidRPr="009F1266">
        <w:t>operates seven days</w:t>
      </w:r>
      <w:r w:rsidRPr="009F1266">
        <w:rPr>
          <w:spacing w:val="1"/>
        </w:rPr>
        <w:t xml:space="preserve"> </w:t>
      </w:r>
      <w:r>
        <w:t>a week and m</w:t>
      </w:r>
      <w:r>
        <w:rPr>
          <w:spacing w:val="1"/>
        </w:rPr>
        <w:t xml:space="preserve">ore than </w:t>
      </w:r>
      <w:r>
        <w:t>100</w:t>
      </w:r>
      <w:r w:rsidRPr="009F1266">
        <w:t xml:space="preserve"> volunteers</w:t>
      </w:r>
      <w:r w:rsidRPr="009F1266">
        <w:rPr>
          <w:spacing w:val="8"/>
        </w:rPr>
        <w:t xml:space="preserve"> </w:t>
      </w:r>
      <w:r w:rsidRPr="009F1266">
        <w:t>assist</w:t>
      </w:r>
      <w:r w:rsidRPr="009F1266">
        <w:rPr>
          <w:spacing w:val="9"/>
        </w:rPr>
        <w:t xml:space="preserve"> </w:t>
      </w:r>
      <w:r w:rsidRPr="009F1266">
        <w:t>in</w:t>
      </w:r>
      <w:r w:rsidRPr="009F1266">
        <w:rPr>
          <w:spacing w:val="9"/>
        </w:rPr>
        <w:t xml:space="preserve"> </w:t>
      </w:r>
      <w:r w:rsidRPr="009F1266">
        <w:t>the</w:t>
      </w:r>
      <w:r w:rsidRPr="009F1266">
        <w:rPr>
          <w:spacing w:val="9"/>
        </w:rPr>
        <w:t xml:space="preserve"> </w:t>
      </w:r>
      <w:r w:rsidRPr="009F1266">
        <w:t>day-to-day</w:t>
      </w:r>
      <w:r w:rsidRPr="009F1266">
        <w:rPr>
          <w:spacing w:val="9"/>
        </w:rPr>
        <w:t xml:space="preserve"> </w:t>
      </w:r>
      <w:r>
        <w:rPr>
          <w:spacing w:val="9"/>
        </w:rPr>
        <w:t>education programs offered at</w:t>
      </w:r>
      <w:r w:rsidRPr="009F1266">
        <w:rPr>
          <w:spacing w:val="4"/>
        </w:rPr>
        <w:t xml:space="preserve"> </w:t>
      </w:r>
      <w:r w:rsidRPr="009F1266">
        <w:t>the</w:t>
      </w:r>
      <w:r w:rsidRPr="009F1266">
        <w:rPr>
          <w:spacing w:val="4"/>
        </w:rPr>
        <w:t xml:space="preserve"> </w:t>
      </w:r>
      <w:r w:rsidRPr="009F1266">
        <w:t>aquarium</w:t>
      </w:r>
      <w:bookmarkEnd w:id="137"/>
      <w:r w:rsidRPr="009F1266">
        <w:t>.</w:t>
      </w:r>
    </w:p>
    <w:p w14:paraId="49EA2FF8" w14:textId="77777777" w:rsidR="00011A46" w:rsidRPr="006D0E50" w:rsidRDefault="00011A46" w:rsidP="00011A46"/>
    <w:p w14:paraId="383F1164" w14:textId="77777777" w:rsidR="00011A46" w:rsidRDefault="00011A46" w:rsidP="00011A46">
      <w:pPr>
        <w:pStyle w:val="Heading1"/>
        <w:ind w:left="0" w:firstLine="0"/>
      </w:pPr>
      <w:bookmarkStart w:id="138" w:name="_Toc47599427"/>
      <w:bookmarkStart w:id="139" w:name="_Toc47599902"/>
      <w:bookmarkStart w:id="140" w:name="_Toc47617170"/>
      <w:bookmarkStart w:id="141" w:name="_Toc47627501"/>
      <w:bookmarkStart w:id="142" w:name="_Toc47692820"/>
      <w:bookmarkStart w:id="143" w:name="_Toc47692931"/>
      <w:bookmarkStart w:id="144" w:name="_Toc52868994"/>
      <w:r w:rsidRPr="005E2599">
        <w:lastRenderedPageBreak/>
        <w:t xml:space="preserve">Part </w:t>
      </w:r>
      <w:r>
        <w:t>3 Performance</w:t>
      </w:r>
      <w:bookmarkEnd w:id="138"/>
      <w:bookmarkEnd w:id="139"/>
      <w:bookmarkEnd w:id="140"/>
      <w:bookmarkEnd w:id="141"/>
      <w:bookmarkEnd w:id="142"/>
      <w:bookmarkEnd w:id="143"/>
      <w:bookmarkEnd w:id="144"/>
    </w:p>
    <w:p w14:paraId="668AEA10" w14:textId="77777777" w:rsidR="00011A46" w:rsidRPr="00D05149" w:rsidRDefault="00011A46" w:rsidP="00011A46">
      <w:pPr>
        <w:pStyle w:val="Heading2"/>
      </w:pPr>
      <w:bookmarkStart w:id="145" w:name="_Toc19539941"/>
      <w:bookmarkStart w:id="146" w:name="_Toc47599428"/>
      <w:bookmarkStart w:id="147" w:name="_Toc47599903"/>
      <w:bookmarkStart w:id="148" w:name="_Toc47617171"/>
      <w:bookmarkStart w:id="149" w:name="_Toc47627502"/>
      <w:bookmarkStart w:id="150" w:name="_Toc47692821"/>
      <w:bookmarkStart w:id="151" w:name="_Toc47692932"/>
      <w:bookmarkStart w:id="152" w:name="_Toc52868995"/>
      <w:r>
        <w:t>Introduction</w:t>
      </w:r>
      <w:bookmarkEnd w:id="145"/>
      <w:bookmarkEnd w:id="146"/>
      <w:bookmarkEnd w:id="147"/>
      <w:bookmarkEnd w:id="148"/>
      <w:bookmarkEnd w:id="149"/>
      <w:bookmarkEnd w:id="150"/>
      <w:bookmarkEnd w:id="151"/>
      <w:bookmarkEnd w:id="152"/>
    </w:p>
    <w:p w14:paraId="7A42659D" w14:textId="77777777" w:rsidR="00011A46" w:rsidRDefault="00011A46" w:rsidP="00011A46">
      <w:pPr>
        <w:pStyle w:val="ARBodyText"/>
      </w:pPr>
      <w:r>
        <w:t xml:space="preserve">I, as the accountable authority of the Great Barrier Reef Marine Park Authority, present the 2019–20 annual performance statement of the Great Barrier Reef Marine Park Authority, as required under paragraph 39(1)(b) of the </w:t>
      </w:r>
      <w:r w:rsidRPr="00D05149">
        <w:rPr>
          <w:i/>
        </w:rPr>
        <w:t xml:space="preserve">Public Governance, Performance and Accountability Act 2013 </w:t>
      </w:r>
      <w:r>
        <w:t xml:space="preserve">(PGPA Act). In my opinion, this annual performance statement is based on properly maintained records, accurately reflects the performance of the entity and complies with </w:t>
      </w:r>
      <w:bookmarkStart w:id="153" w:name="_Hlk14608261"/>
      <w:r>
        <w:t>subsection 43(4) of the PGPA Act.</w:t>
      </w:r>
    </w:p>
    <w:bookmarkEnd w:id="153"/>
    <w:p w14:paraId="60413743" w14:textId="77777777" w:rsidR="00011A46" w:rsidRDefault="00011A46" w:rsidP="00011A46">
      <w:pPr>
        <w:pStyle w:val="ARBodyText"/>
      </w:pPr>
    </w:p>
    <w:p w14:paraId="40F1EFAA" w14:textId="77777777" w:rsidR="00011A46" w:rsidRDefault="00011A46" w:rsidP="00011A46">
      <w:pPr>
        <w:pStyle w:val="ARBodyText"/>
      </w:pPr>
      <w:r>
        <w:t>Josh Thomas</w:t>
      </w:r>
    </w:p>
    <w:p w14:paraId="1C841CEF" w14:textId="77777777" w:rsidR="00011A46" w:rsidRDefault="00011A46" w:rsidP="00011A46">
      <w:pPr>
        <w:pStyle w:val="ARBodyText"/>
      </w:pPr>
      <w:r>
        <w:t>Chief Executive Officer</w:t>
      </w:r>
    </w:p>
    <w:p w14:paraId="1356BDF1" w14:textId="77777777" w:rsidR="00011A46" w:rsidRDefault="00011A46" w:rsidP="00011A46">
      <w:pPr>
        <w:pStyle w:val="ARBodyText"/>
      </w:pPr>
    </w:p>
    <w:p w14:paraId="01C1741C" w14:textId="77777777" w:rsidR="00011A46" w:rsidRDefault="00011A46" w:rsidP="00011A46">
      <w:pPr>
        <w:pStyle w:val="ARBodyText"/>
      </w:pPr>
      <w:r>
        <w:t>As outlined in the Authority’s Corporate Plan 2019–20, the Authority’s work program for the reporting period had an emphasis on protecting, managing and restoring the Great Barrier Reef’s ecosystem health and resilience, and its biodiversity and heritage values. Its restoration approach includes exploring innovative ways to enhance the resilience of critical habitats.</w:t>
      </w:r>
    </w:p>
    <w:p w14:paraId="75901A6E" w14:textId="77777777" w:rsidR="00011A46" w:rsidRDefault="00011A46" w:rsidP="00011A46">
      <w:pPr>
        <w:pStyle w:val="ARBodyText"/>
      </w:pPr>
      <w:r>
        <w:t>This section of the report provides performance statements for the Authority’s activities within each program area, specifically:</w:t>
      </w:r>
    </w:p>
    <w:p w14:paraId="3452DA03" w14:textId="77777777" w:rsidR="00011A46" w:rsidRPr="00BB7ACE" w:rsidRDefault="00011A46" w:rsidP="00011A46">
      <w:pPr>
        <w:pStyle w:val="AR-Bullet"/>
      </w:pPr>
      <w:r w:rsidRPr="00BB7ACE">
        <w:t>performance results of the activity against the performance criteria</w:t>
      </w:r>
    </w:p>
    <w:p w14:paraId="69826CCB" w14:textId="77777777" w:rsidR="00011A46" w:rsidRDefault="00011A46" w:rsidP="00011A46">
      <w:pPr>
        <w:pStyle w:val="AR-Bullet"/>
      </w:pPr>
      <w:r w:rsidRPr="00BB7ACE">
        <w:t>analysis of progress against purpose for each program area.</w:t>
      </w:r>
    </w:p>
    <w:p w14:paraId="4B94A16E" w14:textId="77777777" w:rsidR="00011A46" w:rsidRDefault="00011A46" w:rsidP="00011A46">
      <w:pPr>
        <w:pStyle w:val="AR-Bullet"/>
        <w:numPr>
          <w:ilvl w:val="0"/>
          <w:numId w:val="0"/>
        </w:numPr>
      </w:pPr>
    </w:p>
    <w:p w14:paraId="06D2FF28" w14:textId="77777777" w:rsidR="001A73DE" w:rsidRDefault="001A73DE">
      <w:pPr>
        <w:spacing w:after="200" w:line="276" w:lineRule="auto"/>
        <w:rPr>
          <w:rFonts w:cs="Arial"/>
          <w:b/>
          <w:bCs/>
          <w:iCs/>
          <w:sz w:val="28"/>
          <w:szCs w:val="28"/>
        </w:rPr>
      </w:pPr>
      <w:bookmarkStart w:id="154" w:name="_Toc47599429"/>
      <w:bookmarkStart w:id="155" w:name="_Toc47599904"/>
      <w:bookmarkStart w:id="156" w:name="_Toc47617172"/>
      <w:bookmarkStart w:id="157" w:name="_Toc47627503"/>
      <w:bookmarkStart w:id="158" w:name="_Toc47692822"/>
      <w:bookmarkStart w:id="159" w:name="_Toc47692933"/>
      <w:r>
        <w:br w:type="page"/>
      </w:r>
    </w:p>
    <w:p w14:paraId="2001D234" w14:textId="05ED9753" w:rsidR="00011A46" w:rsidRDefault="00011A46" w:rsidP="00011A46">
      <w:pPr>
        <w:pStyle w:val="Heading2"/>
      </w:pPr>
      <w:bookmarkStart w:id="160" w:name="_Toc52868996"/>
      <w:r>
        <w:lastRenderedPageBreak/>
        <w:t>Program area 1: P</w:t>
      </w:r>
      <w:r w:rsidRPr="009D63E1">
        <w:t>roviding expert knowledge to influence and advise key decision</w:t>
      </w:r>
      <w:r>
        <w:t>-</w:t>
      </w:r>
      <w:r w:rsidRPr="009D63E1">
        <w:t>makers on managing, reducing or avoiding significant threats to the Reef</w:t>
      </w:r>
      <w:bookmarkEnd w:id="154"/>
      <w:bookmarkEnd w:id="155"/>
      <w:bookmarkEnd w:id="156"/>
      <w:bookmarkEnd w:id="157"/>
      <w:bookmarkEnd w:id="158"/>
      <w:bookmarkEnd w:id="159"/>
      <w:bookmarkEnd w:id="160"/>
    </w:p>
    <w:p w14:paraId="00E9D52F" w14:textId="77777777" w:rsidR="00011A46" w:rsidRPr="00F431B1" w:rsidRDefault="00011A46" w:rsidP="00011A46"/>
    <w:p w14:paraId="25A419B5" w14:textId="33DE2E2C" w:rsidR="00011A46" w:rsidRDefault="00011A46" w:rsidP="00011A46">
      <w:pPr>
        <w:rPr>
          <w:lang w:val="en-US"/>
        </w:rPr>
      </w:pPr>
      <w:r>
        <w:rPr>
          <w:lang w:val="en-US"/>
        </w:rPr>
        <w:t xml:space="preserve">As the lead management agency for the Great Barrier Reef Marine Park, the Authority has a critical role in providing expert technical and policy advice to help deliver and influence actions to avoid, mitigate and manage threats to the Reef. The Authority’s position statements on key threats to the Reef </w:t>
      </w:r>
      <w:r>
        <w:rPr>
          <w:rFonts w:cs="Arial"/>
        </w:rPr>
        <w:t xml:space="preserve">— </w:t>
      </w:r>
      <w:r>
        <w:rPr>
          <w:lang w:val="en-US"/>
        </w:rPr>
        <w:t xml:space="preserve">and its involvement in the review and delivery of the </w:t>
      </w:r>
      <w:r>
        <w:rPr>
          <w:color w:val="auto"/>
          <w:lang w:eastAsia="en-US"/>
        </w:rPr>
        <w:t xml:space="preserve">Reef 2050 Plan </w:t>
      </w:r>
      <w:r>
        <w:rPr>
          <w:rFonts w:cs="Arial"/>
        </w:rPr>
        <w:t>—</w:t>
      </w:r>
      <w:r>
        <w:t xml:space="preserve"> </w:t>
      </w:r>
      <w:r w:rsidR="006F2CF8">
        <w:rPr>
          <w:lang w:val="en-US"/>
        </w:rPr>
        <w:t>enable</w:t>
      </w:r>
      <w:r>
        <w:rPr>
          <w:lang w:val="en-US"/>
        </w:rPr>
        <w:t xml:space="preserve"> it to influence response</w:t>
      </w:r>
      <w:r w:rsidR="00817A89">
        <w:rPr>
          <w:lang w:val="en-US"/>
        </w:rPr>
        <w:t>s</w:t>
      </w:r>
      <w:r>
        <w:rPr>
          <w:lang w:val="en-US"/>
        </w:rPr>
        <w:t xml:space="preserve"> to key Reef threats in partnership with others.</w:t>
      </w:r>
    </w:p>
    <w:p w14:paraId="237AFFFC" w14:textId="46AC3FBD" w:rsidR="00011A46" w:rsidRDefault="00011A46" w:rsidP="00011A46">
      <w:pPr>
        <w:rPr>
          <w:lang w:val="en-US"/>
        </w:rPr>
      </w:pPr>
      <w:r>
        <w:rPr>
          <w:lang w:val="en-US"/>
        </w:rPr>
        <w:t xml:space="preserve">The information collected and synthesised through </w:t>
      </w:r>
      <w:r w:rsidRPr="00D8449D">
        <w:rPr>
          <w:color w:val="auto"/>
        </w:rPr>
        <w:t>RIMReP</w:t>
      </w:r>
      <w:r>
        <w:rPr>
          <w:lang w:val="en-US"/>
        </w:rPr>
        <w:t xml:space="preserve">, the Marine Monitoring Program, Outlook Reports and other synthesis products draws on a range of sources. These include a diverse range of knowledge from Traditional Owners, scientists, stakeholders and Authority staff, which informs management decisions and provides evidence-based advice to the government, the public and stakeholders. </w:t>
      </w:r>
    </w:p>
    <w:p w14:paraId="68B7CDAF" w14:textId="694AD656" w:rsidR="00011A46" w:rsidRPr="005B314D" w:rsidRDefault="00011A46" w:rsidP="00011A46">
      <w:r>
        <w:rPr>
          <w:lang w:val="en-US"/>
        </w:rPr>
        <w:t xml:space="preserve">The Authority’s engagement is </w:t>
      </w:r>
      <w:r w:rsidR="00817A89">
        <w:rPr>
          <w:lang w:val="en-US"/>
        </w:rPr>
        <w:t>with</w:t>
      </w:r>
      <w:r>
        <w:rPr>
          <w:lang w:val="en-US"/>
        </w:rPr>
        <w:t xml:space="preserve"> key stakeholders responsible for critical response plans, frameworks and actions</w:t>
      </w:r>
      <w:r w:rsidR="00817A89">
        <w:rPr>
          <w:lang w:val="en-US"/>
        </w:rPr>
        <w:t xml:space="preserve">, </w:t>
      </w:r>
      <w:r>
        <w:rPr>
          <w:lang w:val="en-US"/>
        </w:rPr>
        <w:t>ensur</w:t>
      </w:r>
      <w:r w:rsidR="00817A89">
        <w:rPr>
          <w:lang w:val="en-US"/>
        </w:rPr>
        <w:t>ing</w:t>
      </w:r>
      <w:r>
        <w:rPr>
          <w:lang w:val="en-US"/>
        </w:rPr>
        <w:t xml:space="preserve"> effort is focused on </w:t>
      </w:r>
      <w:r w:rsidR="00817A89">
        <w:rPr>
          <w:lang w:val="en-US"/>
        </w:rPr>
        <w:t>the areas of</w:t>
      </w:r>
      <w:r>
        <w:rPr>
          <w:lang w:val="en-US"/>
        </w:rPr>
        <w:t xml:space="preserve"> greatest impact </w:t>
      </w:r>
      <w:r w:rsidR="00817A89">
        <w:rPr>
          <w:lang w:val="en-US"/>
        </w:rPr>
        <w:t xml:space="preserve">and that we are well coordinated with other </w:t>
      </w:r>
      <w:r>
        <w:rPr>
          <w:lang w:val="en-US"/>
        </w:rPr>
        <w:t>organisations involved in Reef protection.</w:t>
      </w:r>
      <w:r w:rsidR="00817A89">
        <w:t xml:space="preserve"> As part of this, the </w:t>
      </w:r>
      <w:r>
        <w:t xml:space="preserve">Authority also facilitates the exchange </w:t>
      </w:r>
      <w:r w:rsidRPr="00B70C00">
        <w:t>of information between producers (e.g. researchers</w:t>
      </w:r>
      <w:r>
        <w:t xml:space="preserve"> and</w:t>
      </w:r>
      <w:r w:rsidRPr="00B70C00">
        <w:t xml:space="preserve"> information holders) and decision-makers (e.g. Reef managers, government and stakeholders).</w:t>
      </w:r>
      <w:r>
        <w:t xml:space="preserve"> </w:t>
      </w:r>
    </w:p>
    <w:p w14:paraId="6E5AAB35" w14:textId="77777777" w:rsidR="00011A46" w:rsidRPr="006869CC" w:rsidRDefault="00011A46" w:rsidP="00011A46">
      <w:pPr>
        <w:pStyle w:val="Heading2"/>
      </w:pPr>
      <w:bookmarkStart w:id="161" w:name="_Toc47599430"/>
      <w:bookmarkStart w:id="162" w:name="_Toc47599905"/>
      <w:bookmarkStart w:id="163" w:name="_Toc47617173"/>
      <w:bookmarkStart w:id="164" w:name="_Toc47627504"/>
      <w:bookmarkStart w:id="165" w:name="_Toc47692823"/>
      <w:bookmarkStart w:id="166" w:name="_Toc47692934"/>
      <w:bookmarkStart w:id="167" w:name="_Toc52868997"/>
      <w:r>
        <w:t>Key achievements</w:t>
      </w:r>
      <w:bookmarkEnd w:id="161"/>
      <w:bookmarkEnd w:id="162"/>
      <w:bookmarkEnd w:id="163"/>
      <w:bookmarkEnd w:id="164"/>
      <w:bookmarkEnd w:id="165"/>
      <w:bookmarkEnd w:id="166"/>
      <w:bookmarkEnd w:id="167"/>
    </w:p>
    <w:p w14:paraId="2766FB07" w14:textId="77777777" w:rsidR="00011A46" w:rsidRDefault="00011A46" w:rsidP="008F5C6F">
      <w:pPr>
        <w:pStyle w:val="ARBodyText"/>
        <w:numPr>
          <w:ilvl w:val="0"/>
          <w:numId w:val="4"/>
        </w:numPr>
      </w:pPr>
      <w:r>
        <w:t xml:space="preserve">Released the </w:t>
      </w:r>
      <w:r w:rsidRPr="00F5617D">
        <w:rPr>
          <w:i/>
        </w:rPr>
        <w:t>Great Barrier Reef Outlook Report 2019</w:t>
      </w:r>
    </w:p>
    <w:p w14:paraId="34B90F3D" w14:textId="5DE49A0F" w:rsidR="00011A46" w:rsidRDefault="00011A46" w:rsidP="008F5C6F">
      <w:pPr>
        <w:pStyle w:val="ARBodyText"/>
        <w:numPr>
          <w:ilvl w:val="0"/>
          <w:numId w:val="4"/>
        </w:numPr>
      </w:pPr>
      <w:r>
        <w:t xml:space="preserve">Released a position statement on climate change, the greatest current threat to the Reef </w:t>
      </w:r>
    </w:p>
    <w:p w14:paraId="3A8A6CE1" w14:textId="77777777" w:rsidR="00011A46" w:rsidRDefault="00011A46" w:rsidP="008F5C6F">
      <w:pPr>
        <w:pStyle w:val="ARBodyText"/>
        <w:numPr>
          <w:ilvl w:val="0"/>
          <w:numId w:val="4"/>
        </w:numPr>
      </w:pPr>
      <w:r>
        <w:t>Released the first annual Reef snapshot: summer 2019</w:t>
      </w:r>
      <w:r>
        <w:rPr>
          <w:rFonts w:ascii="Times New Roman" w:hAnsi="Times New Roman"/>
        </w:rPr>
        <w:t>–</w:t>
      </w:r>
      <w:r>
        <w:t>20 in partnership with AIMS and CSIRO</w:t>
      </w:r>
    </w:p>
    <w:p w14:paraId="6B7FC5C8" w14:textId="4966B2F8" w:rsidR="00011A46" w:rsidRDefault="00817A89" w:rsidP="008F5C6F">
      <w:pPr>
        <w:pStyle w:val="ARBodyText"/>
        <w:numPr>
          <w:ilvl w:val="0"/>
          <w:numId w:val="4"/>
        </w:numPr>
      </w:pPr>
      <w:r>
        <w:t xml:space="preserve">Supported revision of </w:t>
      </w:r>
      <w:r w:rsidR="00011A46">
        <w:t>the Reef 2050 Plan in partnership with stakeholders, Traditional Owners and government partners</w:t>
      </w:r>
    </w:p>
    <w:p w14:paraId="10C4359A" w14:textId="77777777" w:rsidR="00011A46" w:rsidRDefault="00011A46" w:rsidP="008F5C6F">
      <w:pPr>
        <w:pStyle w:val="ARBodyText"/>
        <w:numPr>
          <w:ilvl w:val="0"/>
          <w:numId w:val="4"/>
        </w:numPr>
      </w:pPr>
      <w:r>
        <w:t>Hosted the Marine Monitoring Program a</w:t>
      </w:r>
      <w:r w:rsidRPr="00DF7349">
        <w:t xml:space="preserve">nnual </w:t>
      </w:r>
      <w:r>
        <w:t xml:space="preserve">result sharing </w:t>
      </w:r>
      <w:r w:rsidRPr="00DF7349">
        <w:t xml:space="preserve">workshop </w:t>
      </w:r>
      <w:r>
        <w:t>with</w:t>
      </w:r>
      <w:r w:rsidRPr="00DF7349">
        <w:t xml:space="preserve"> regional </w:t>
      </w:r>
      <w:r>
        <w:t xml:space="preserve">report card </w:t>
      </w:r>
      <w:r w:rsidRPr="00DF7349">
        <w:t>coordinators, community and industry stakeholders</w:t>
      </w:r>
      <w:r w:rsidRPr="00D45116">
        <w:t xml:space="preserve"> </w:t>
      </w:r>
    </w:p>
    <w:p w14:paraId="52490A25" w14:textId="567CDE69" w:rsidR="00011A46" w:rsidRDefault="00011A46" w:rsidP="008F5C6F">
      <w:pPr>
        <w:pStyle w:val="ARBodyText"/>
        <w:numPr>
          <w:ilvl w:val="0"/>
          <w:numId w:val="4"/>
        </w:numPr>
      </w:pPr>
      <w:r>
        <w:lastRenderedPageBreak/>
        <w:t>Finalised a version of the Reef Knowledge System in June 2020</w:t>
      </w:r>
    </w:p>
    <w:p w14:paraId="571705EE" w14:textId="77777777" w:rsidR="00011A46" w:rsidRDefault="00011A46" w:rsidP="008F5C6F">
      <w:pPr>
        <w:pStyle w:val="ARBodyText"/>
        <w:numPr>
          <w:ilvl w:val="0"/>
          <w:numId w:val="4"/>
        </w:numPr>
      </w:pPr>
      <w:r>
        <w:t>Led</w:t>
      </w:r>
      <w:r w:rsidRPr="008C604F">
        <w:t xml:space="preserve"> Australia’s role as co-chair of the International Coral Reef Initiative (ICRI) Secretariat</w:t>
      </w:r>
      <w:r>
        <w:t xml:space="preserve"> and hosted the ICRI General Meeting</w:t>
      </w:r>
    </w:p>
    <w:p w14:paraId="4D0DFA5F" w14:textId="73A9C1D5" w:rsidR="00011A46" w:rsidRPr="00A7152F" w:rsidRDefault="00011A46" w:rsidP="0089767E">
      <w:pPr>
        <w:pStyle w:val="Heading2"/>
      </w:pPr>
      <w:bookmarkStart w:id="168" w:name="_Toc47599431"/>
      <w:bookmarkStart w:id="169" w:name="_Toc47599906"/>
      <w:bookmarkStart w:id="170" w:name="_Toc47617174"/>
      <w:bookmarkStart w:id="171" w:name="_Toc47627505"/>
      <w:bookmarkStart w:id="172" w:name="_Toc47692824"/>
      <w:bookmarkStart w:id="173" w:name="_Toc47692935"/>
      <w:bookmarkStart w:id="174" w:name="_Toc52868998"/>
      <w:r w:rsidRPr="006869CC">
        <w:t>Performance results</w:t>
      </w:r>
      <w:bookmarkEnd w:id="168"/>
      <w:bookmarkEnd w:id="169"/>
      <w:bookmarkEnd w:id="170"/>
      <w:bookmarkEnd w:id="171"/>
      <w:bookmarkEnd w:id="172"/>
      <w:bookmarkEnd w:id="173"/>
      <w:bookmarkEnd w:id="174"/>
    </w:p>
    <w:p w14:paraId="18C567A6" w14:textId="50E54CCD" w:rsidR="0089767E" w:rsidRDefault="0089767E" w:rsidP="0089767E">
      <w:pPr>
        <w:pStyle w:val="Caption"/>
        <w:keepNext/>
      </w:pPr>
      <w:bookmarkStart w:id="175" w:name="_Toc47521993"/>
      <w:bookmarkStart w:id="176" w:name="_Toc47527922"/>
      <w:bookmarkStart w:id="177" w:name="_Toc47541225"/>
      <w:bookmarkStart w:id="178" w:name="_Toc47549358"/>
      <w:bookmarkStart w:id="179" w:name="_Toc52869048"/>
      <w:r>
        <w:t xml:space="preserve">Table </w:t>
      </w:r>
      <w:r>
        <w:fldChar w:fldCharType="begin"/>
      </w:r>
      <w:r>
        <w:instrText xml:space="preserve"> SEQ Table \* ARABIC </w:instrText>
      </w:r>
      <w:r>
        <w:fldChar w:fldCharType="separate"/>
      </w:r>
      <w:r w:rsidR="001266CC">
        <w:rPr>
          <w:noProof/>
        </w:rPr>
        <w:t>2</w:t>
      </w:r>
      <w:r>
        <w:fldChar w:fldCharType="end"/>
      </w:r>
      <w:r w:rsidR="00132796">
        <w:t>:</w:t>
      </w:r>
      <w:r>
        <w:t xml:space="preserve"> </w:t>
      </w:r>
      <w:r w:rsidRPr="00B13865">
        <w:t>Summary of performance results for Program area 1</w:t>
      </w:r>
      <w:bookmarkEnd w:id="175"/>
      <w:bookmarkEnd w:id="176"/>
      <w:bookmarkEnd w:id="177"/>
      <w:bookmarkEnd w:id="178"/>
      <w:bookmarkEnd w:id="179"/>
    </w:p>
    <w:tbl>
      <w:tblPr>
        <w:tblW w:w="5000" w:type="pct"/>
        <w:tblInd w:w="93" w:type="dxa"/>
        <w:tblLook w:val="04A0" w:firstRow="1" w:lastRow="0" w:firstColumn="1" w:lastColumn="0" w:noHBand="0" w:noVBand="1"/>
      </w:tblPr>
      <w:tblGrid>
        <w:gridCol w:w="3300"/>
        <w:gridCol w:w="3397"/>
        <w:gridCol w:w="2658"/>
      </w:tblGrid>
      <w:tr w:rsidR="00011A46" w:rsidRPr="00E70054" w14:paraId="63EFBB7F" w14:textId="77777777" w:rsidTr="00EE0C10">
        <w:trPr>
          <w:trHeight w:val="225"/>
        </w:trPr>
        <w:tc>
          <w:tcPr>
            <w:tcW w:w="3168" w:type="dxa"/>
            <w:tcBorders>
              <w:top w:val="single" w:sz="4" w:space="0" w:color="auto"/>
              <w:left w:val="nil"/>
              <w:bottom w:val="nil"/>
              <w:right w:val="nil"/>
            </w:tcBorders>
            <w:shd w:val="clear" w:color="auto" w:fill="006C8B"/>
            <w:hideMark/>
          </w:tcPr>
          <w:p w14:paraId="2C4AFC5C" w14:textId="58EBCAE0" w:rsidR="00011A46" w:rsidRPr="00E70054" w:rsidRDefault="00AA5DF9" w:rsidP="00F54086">
            <w:pPr>
              <w:spacing w:line="276" w:lineRule="auto"/>
              <w:rPr>
                <w:rFonts w:cs="Arial"/>
                <w:b/>
                <w:bCs/>
                <w:color w:val="FFFFFF" w:themeColor="background1"/>
              </w:rPr>
            </w:pPr>
            <w:r>
              <w:rPr>
                <w:rFonts w:cs="Arial"/>
                <w:b/>
                <w:color w:val="FFFFFF" w:themeColor="background1"/>
              </w:rPr>
              <w:t>Performance C</w:t>
            </w:r>
            <w:r w:rsidR="00011A46" w:rsidRPr="00E70054">
              <w:rPr>
                <w:rFonts w:cs="Arial"/>
                <w:b/>
                <w:color w:val="FFFFFF" w:themeColor="background1"/>
              </w:rPr>
              <w:t>riteria</w:t>
            </w:r>
          </w:p>
        </w:tc>
        <w:tc>
          <w:tcPr>
            <w:tcW w:w="3260" w:type="dxa"/>
            <w:tcBorders>
              <w:top w:val="single" w:sz="4" w:space="0" w:color="auto"/>
              <w:left w:val="nil"/>
              <w:bottom w:val="nil"/>
              <w:right w:val="nil"/>
            </w:tcBorders>
            <w:shd w:val="clear" w:color="auto" w:fill="006C8B"/>
            <w:noWrap/>
            <w:vAlign w:val="bottom"/>
            <w:hideMark/>
          </w:tcPr>
          <w:p w14:paraId="53C013D6" w14:textId="77777777" w:rsidR="00011A46" w:rsidRPr="00E70054" w:rsidRDefault="00011A46" w:rsidP="00F54086">
            <w:pPr>
              <w:spacing w:line="276" w:lineRule="auto"/>
              <w:ind w:right="264"/>
              <w:rPr>
                <w:rFonts w:cs="Arial"/>
                <w:b/>
                <w:color w:val="FFFFFF" w:themeColor="background1"/>
              </w:rPr>
            </w:pPr>
            <w:r>
              <w:rPr>
                <w:rFonts w:cs="Arial"/>
                <w:b/>
                <w:color w:val="FFFFFF" w:themeColor="background1"/>
              </w:rPr>
              <w:t>2019–20</w:t>
            </w:r>
          </w:p>
        </w:tc>
        <w:tc>
          <w:tcPr>
            <w:tcW w:w="2551" w:type="dxa"/>
            <w:tcBorders>
              <w:top w:val="single" w:sz="4" w:space="0" w:color="auto"/>
              <w:left w:val="nil"/>
              <w:bottom w:val="nil"/>
              <w:right w:val="single" w:sz="4" w:space="0" w:color="FFFFFF"/>
            </w:tcBorders>
            <w:shd w:val="clear" w:color="auto" w:fill="006C8B"/>
            <w:noWrap/>
            <w:vAlign w:val="bottom"/>
            <w:hideMark/>
          </w:tcPr>
          <w:p w14:paraId="0AC5DE59" w14:textId="77777777" w:rsidR="00011A46" w:rsidRPr="00E70054" w:rsidRDefault="00011A46" w:rsidP="00F54086">
            <w:pPr>
              <w:spacing w:line="276" w:lineRule="auto"/>
              <w:rPr>
                <w:rFonts w:cs="Arial"/>
                <w:b/>
                <w:color w:val="FFFFFF" w:themeColor="background1"/>
              </w:rPr>
            </w:pPr>
            <w:r>
              <w:rPr>
                <w:rFonts w:cs="Arial"/>
                <w:b/>
                <w:color w:val="FFFFFF" w:themeColor="background1"/>
              </w:rPr>
              <w:t>2019–20</w:t>
            </w:r>
          </w:p>
        </w:tc>
      </w:tr>
      <w:tr w:rsidR="00011A46" w:rsidRPr="00E70054" w14:paraId="7A253D20" w14:textId="77777777" w:rsidTr="00EE0C10">
        <w:trPr>
          <w:trHeight w:val="225"/>
        </w:trPr>
        <w:tc>
          <w:tcPr>
            <w:tcW w:w="3168" w:type="dxa"/>
            <w:tcBorders>
              <w:top w:val="nil"/>
              <w:left w:val="nil"/>
              <w:bottom w:val="single" w:sz="4" w:space="0" w:color="auto"/>
              <w:right w:val="nil"/>
            </w:tcBorders>
            <w:shd w:val="clear" w:color="auto" w:fill="006C8B"/>
            <w:noWrap/>
            <w:hideMark/>
          </w:tcPr>
          <w:p w14:paraId="7EF8D5B1" w14:textId="77777777" w:rsidR="00011A46" w:rsidRPr="00E70054" w:rsidRDefault="00011A46" w:rsidP="00F54086">
            <w:pPr>
              <w:spacing w:line="276" w:lineRule="auto"/>
              <w:rPr>
                <w:rFonts w:cs="Arial"/>
                <w:color w:val="FFFFFF" w:themeColor="background1"/>
                <w:sz w:val="20"/>
              </w:rPr>
            </w:pPr>
          </w:p>
        </w:tc>
        <w:tc>
          <w:tcPr>
            <w:tcW w:w="3260" w:type="dxa"/>
            <w:tcBorders>
              <w:top w:val="nil"/>
              <w:left w:val="nil"/>
              <w:bottom w:val="single" w:sz="4" w:space="0" w:color="auto"/>
              <w:right w:val="nil"/>
            </w:tcBorders>
            <w:shd w:val="clear" w:color="auto" w:fill="006C8B"/>
            <w:noWrap/>
            <w:vAlign w:val="bottom"/>
            <w:hideMark/>
          </w:tcPr>
          <w:p w14:paraId="2B2AF059" w14:textId="77777777" w:rsidR="00011A46" w:rsidRPr="00E70054" w:rsidRDefault="00011A46" w:rsidP="00F54086">
            <w:pPr>
              <w:spacing w:line="276" w:lineRule="auto"/>
              <w:ind w:right="264"/>
              <w:rPr>
                <w:rFonts w:cs="Arial"/>
                <w:b/>
                <w:color w:val="FFFFFF" w:themeColor="background1"/>
              </w:rPr>
            </w:pPr>
            <w:r w:rsidRPr="00E70054">
              <w:rPr>
                <w:rFonts w:cs="Arial"/>
                <w:b/>
                <w:color w:val="FFFFFF" w:themeColor="background1"/>
              </w:rPr>
              <w:t>Target</w:t>
            </w:r>
          </w:p>
        </w:tc>
        <w:tc>
          <w:tcPr>
            <w:tcW w:w="2551" w:type="dxa"/>
            <w:tcBorders>
              <w:top w:val="nil"/>
              <w:left w:val="nil"/>
              <w:bottom w:val="single" w:sz="4" w:space="0" w:color="auto"/>
              <w:right w:val="single" w:sz="4" w:space="0" w:color="FFFFFF"/>
            </w:tcBorders>
            <w:shd w:val="clear" w:color="auto" w:fill="006C8B"/>
            <w:noWrap/>
            <w:vAlign w:val="bottom"/>
            <w:hideMark/>
          </w:tcPr>
          <w:p w14:paraId="2953425A" w14:textId="77777777" w:rsidR="00011A46" w:rsidRPr="00E70054" w:rsidRDefault="00011A46" w:rsidP="00F54086">
            <w:pPr>
              <w:spacing w:line="276" w:lineRule="auto"/>
              <w:rPr>
                <w:rFonts w:cs="Arial"/>
                <w:b/>
                <w:color w:val="FFFFFF" w:themeColor="background1"/>
              </w:rPr>
            </w:pPr>
            <w:r w:rsidRPr="00E70054">
              <w:rPr>
                <w:rFonts w:cs="Arial"/>
                <w:b/>
                <w:color w:val="FFFFFF" w:themeColor="background1"/>
              </w:rPr>
              <w:t>Actual</w:t>
            </w:r>
          </w:p>
        </w:tc>
      </w:tr>
      <w:tr w:rsidR="00011A46" w:rsidRPr="00484A20" w14:paraId="11F4B3E3" w14:textId="77777777" w:rsidTr="00EE0C10">
        <w:trPr>
          <w:trHeight w:val="480"/>
        </w:trPr>
        <w:tc>
          <w:tcPr>
            <w:tcW w:w="3168" w:type="dxa"/>
            <w:tcBorders>
              <w:top w:val="nil"/>
              <w:left w:val="nil"/>
              <w:bottom w:val="single" w:sz="4" w:space="0" w:color="auto"/>
            </w:tcBorders>
            <w:shd w:val="clear" w:color="auto" w:fill="auto"/>
            <w:hideMark/>
          </w:tcPr>
          <w:p w14:paraId="01A6EAF1" w14:textId="0F4CFAF5" w:rsidR="00011A46" w:rsidRPr="00A12A4E" w:rsidRDefault="00011A46" w:rsidP="00F54086">
            <w:pPr>
              <w:spacing w:line="276" w:lineRule="auto"/>
              <w:ind w:right="-108"/>
              <w:rPr>
                <w:rFonts w:cs="Arial"/>
                <w:sz w:val="20"/>
              </w:rPr>
            </w:pPr>
            <w:r w:rsidRPr="00A12A4E">
              <w:rPr>
                <w:rFonts w:cs="Arial"/>
                <w:sz w:val="20"/>
              </w:rPr>
              <w:t>The Authority is the authoritative voice on the Reef; its positions on values and threats to the Reef shape its priorities and investment and that of its key stakeholders.</w:t>
            </w:r>
          </w:p>
        </w:tc>
        <w:tc>
          <w:tcPr>
            <w:tcW w:w="3260" w:type="dxa"/>
            <w:tcBorders>
              <w:top w:val="nil"/>
              <w:bottom w:val="single" w:sz="4" w:space="0" w:color="auto"/>
            </w:tcBorders>
            <w:shd w:val="clear" w:color="auto" w:fill="auto"/>
            <w:noWrap/>
            <w:hideMark/>
          </w:tcPr>
          <w:p w14:paraId="7B8FCBD5" w14:textId="77777777" w:rsidR="00011A46" w:rsidRPr="00A12A4E" w:rsidRDefault="00011A46" w:rsidP="00F54086">
            <w:pPr>
              <w:spacing w:line="276" w:lineRule="auto"/>
              <w:rPr>
                <w:rFonts w:cs="Arial"/>
                <w:sz w:val="20"/>
              </w:rPr>
            </w:pPr>
            <w:r w:rsidRPr="00A12A4E">
              <w:rPr>
                <w:rFonts w:cs="Arial"/>
                <w:sz w:val="20"/>
              </w:rPr>
              <w:t xml:space="preserve">Key stakeholder policies, positions and priorities are influenced by </w:t>
            </w:r>
            <w:r>
              <w:rPr>
                <w:rFonts w:cs="Arial"/>
                <w:sz w:val="20"/>
              </w:rPr>
              <w:t>the Authority’s</w:t>
            </w:r>
            <w:r w:rsidRPr="00A12A4E">
              <w:rPr>
                <w:rFonts w:cs="Arial"/>
                <w:sz w:val="20"/>
              </w:rPr>
              <w:t xml:space="preserve"> strategic advice and position statements for key issues, values and threats.</w:t>
            </w:r>
          </w:p>
          <w:p w14:paraId="568B91A1" w14:textId="77777777" w:rsidR="00011A46" w:rsidRDefault="00011A46" w:rsidP="00F54086">
            <w:pPr>
              <w:spacing w:line="276" w:lineRule="auto"/>
              <w:rPr>
                <w:rFonts w:cs="Arial"/>
                <w:sz w:val="20"/>
              </w:rPr>
            </w:pPr>
          </w:p>
          <w:p w14:paraId="435EBE68" w14:textId="77777777" w:rsidR="00011A46" w:rsidRPr="00A12A4E" w:rsidRDefault="00011A46" w:rsidP="00F54086">
            <w:pPr>
              <w:spacing w:line="276" w:lineRule="auto"/>
              <w:rPr>
                <w:rFonts w:cs="Arial"/>
                <w:sz w:val="20"/>
              </w:rPr>
            </w:pPr>
            <w:r w:rsidRPr="00A12A4E">
              <w:rPr>
                <w:rFonts w:cs="Arial"/>
                <w:sz w:val="20"/>
              </w:rPr>
              <w:t>The Reef Knowledge System framework delivers impr</w:t>
            </w:r>
            <w:r>
              <w:rPr>
                <w:rFonts w:cs="Arial"/>
                <w:sz w:val="20"/>
              </w:rPr>
              <w:t>oved access to data to support reporting, i</w:t>
            </w:r>
            <w:r w:rsidRPr="00A12A4E">
              <w:rPr>
                <w:rFonts w:cs="Arial"/>
                <w:sz w:val="20"/>
              </w:rPr>
              <w:t xml:space="preserve">ncident </w:t>
            </w:r>
            <w:r>
              <w:rPr>
                <w:rFonts w:cs="Arial"/>
                <w:sz w:val="20"/>
              </w:rPr>
              <w:t>r</w:t>
            </w:r>
            <w:r w:rsidRPr="00A12A4E">
              <w:rPr>
                <w:rFonts w:cs="Arial"/>
                <w:sz w:val="20"/>
              </w:rPr>
              <w:t xml:space="preserve">esponse and </w:t>
            </w:r>
            <w:r>
              <w:rPr>
                <w:rFonts w:cs="Arial"/>
                <w:sz w:val="20"/>
              </w:rPr>
              <w:t xml:space="preserve">planning for the </w:t>
            </w:r>
            <w:r w:rsidRPr="00A12A4E">
              <w:rPr>
                <w:rFonts w:cs="Arial"/>
                <w:sz w:val="20"/>
              </w:rPr>
              <w:t xml:space="preserve">Reef 2050 </w:t>
            </w:r>
            <w:r>
              <w:rPr>
                <w:rFonts w:cs="Arial"/>
                <w:sz w:val="20"/>
              </w:rPr>
              <w:t xml:space="preserve">Plan </w:t>
            </w:r>
            <w:r w:rsidRPr="00A12A4E">
              <w:rPr>
                <w:rFonts w:cs="Arial"/>
                <w:sz w:val="20"/>
              </w:rPr>
              <w:t>and adaptive management of the Great Barrier Reef.</w:t>
            </w:r>
          </w:p>
          <w:p w14:paraId="24BB6B5B" w14:textId="77777777" w:rsidR="00011A46" w:rsidRPr="00A12A4E" w:rsidRDefault="00011A46" w:rsidP="00F54086">
            <w:pPr>
              <w:spacing w:line="276" w:lineRule="auto"/>
              <w:rPr>
                <w:rFonts w:cs="Arial"/>
                <w:sz w:val="20"/>
              </w:rPr>
            </w:pPr>
          </w:p>
          <w:p w14:paraId="45125827" w14:textId="77777777" w:rsidR="00011A46" w:rsidRPr="00A12A4E" w:rsidRDefault="00011A46" w:rsidP="00F54086">
            <w:pPr>
              <w:spacing w:line="276" w:lineRule="auto"/>
              <w:ind w:right="-19"/>
              <w:rPr>
                <w:rFonts w:cs="Arial"/>
                <w:sz w:val="20"/>
              </w:rPr>
            </w:pPr>
            <w:r w:rsidRPr="00A12A4E">
              <w:rPr>
                <w:rFonts w:cs="Arial"/>
                <w:sz w:val="20"/>
              </w:rPr>
              <w:t xml:space="preserve">Reef Outlook </w:t>
            </w:r>
            <w:r>
              <w:rPr>
                <w:rFonts w:cs="Arial"/>
                <w:sz w:val="20"/>
              </w:rPr>
              <w:t>R</w:t>
            </w:r>
            <w:r w:rsidRPr="00A12A4E">
              <w:rPr>
                <w:rFonts w:cs="Arial"/>
                <w:sz w:val="20"/>
              </w:rPr>
              <w:t>eport is delivered by June 2019 and recognised as the authoritative source on the state of the Reef and utilised by key partners, stakeholders, and international bodies and internal and Reef 2050 programs and activities.</w:t>
            </w:r>
          </w:p>
        </w:tc>
        <w:tc>
          <w:tcPr>
            <w:tcW w:w="2551" w:type="dxa"/>
            <w:tcBorders>
              <w:top w:val="nil"/>
            </w:tcBorders>
            <w:shd w:val="clear" w:color="auto" w:fill="auto"/>
            <w:noWrap/>
            <w:hideMark/>
          </w:tcPr>
          <w:p w14:paraId="6BCC9EB1" w14:textId="77777777" w:rsidR="00011A46" w:rsidRPr="00930188" w:rsidRDefault="00011A46" w:rsidP="00F54086">
            <w:pPr>
              <w:spacing w:line="276" w:lineRule="auto"/>
              <w:rPr>
                <w:rFonts w:cs="Arial"/>
                <w:b/>
                <w:color w:val="auto"/>
                <w:sz w:val="20"/>
              </w:rPr>
            </w:pPr>
            <w:r w:rsidRPr="00930188">
              <w:rPr>
                <w:rFonts w:cs="Arial"/>
                <w:b/>
                <w:color w:val="auto"/>
                <w:sz w:val="20"/>
              </w:rPr>
              <w:t>IN PROGRESS</w:t>
            </w:r>
          </w:p>
          <w:p w14:paraId="23F0D3EE" w14:textId="77777777" w:rsidR="00011A46" w:rsidRDefault="00011A46" w:rsidP="00F54086">
            <w:pPr>
              <w:spacing w:line="276" w:lineRule="auto"/>
              <w:rPr>
                <w:rFonts w:cs="Arial"/>
                <w:i/>
                <w:color w:val="4F81BD" w:themeColor="accent1"/>
              </w:rPr>
            </w:pPr>
          </w:p>
          <w:p w14:paraId="68FF0D07" w14:textId="77777777" w:rsidR="00011A46" w:rsidRDefault="00011A46" w:rsidP="00F54086">
            <w:pPr>
              <w:spacing w:line="276" w:lineRule="auto"/>
              <w:rPr>
                <w:rFonts w:cs="Arial"/>
                <w:i/>
                <w:color w:val="4F81BD" w:themeColor="accent1"/>
              </w:rPr>
            </w:pPr>
          </w:p>
          <w:p w14:paraId="1BA3AEE5" w14:textId="2D9FAC0C" w:rsidR="00011A46" w:rsidRDefault="00011A46" w:rsidP="00F54086">
            <w:pPr>
              <w:spacing w:line="276" w:lineRule="auto"/>
              <w:rPr>
                <w:rFonts w:cs="Arial"/>
                <w:i/>
                <w:color w:val="4F81BD" w:themeColor="accent1"/>
              </w:rPr>
            </w:pPr>
          </w:p>
          <w:p w14:paraId="619805E0" w14:textId="77777777" w:rsidR="001A73DE" w:rsidRDefault="001A73DE" w:rsidP="00F54086">
            <w:pPr>
              <w:spacing w:line="276" w:lineRule="auto"/>
              <w:rPr>
                <w:rFonts w:cs="Arial"/>
                <w:i/>
                <w:color w:val="4F81BD" w:themeColor="accent1"/>
              </w:rPr>
            </w:pPr>
          </w:p>
          <w:p w14:paraId="71794980" w14:textId="77777777" w:rsidR="00011A46" w:rsidRPr="008C604F" w:rsidRDefault="00011A46" w:rsidP="00F54086">
            <w:pPr>
              <w:spacing w:line="276" w:lineRule="auto"/>
              <w:rPr>
                <w:rFonts w:cs="Arial"/>
                <w:i/>
                <w:color w:val="auto"/>
              </w:rPr>
            </w:pPr>
          </w:p>
          <w:p w14:paraId="5505AA2F" w14:textId="77777777" w:rsidR="00011A46" w:rsidRPr="008C604F" w:rsidRDefault="00011A46" w:rsidP="00F54086">
            <w:pPr>
              <w:spacing w:line="276" w:lineRule="auto"/>
              <w:rPr>
                <w:rFonts w:cs="Arial"/>
                <w:b/>
                <w:color w:val="auto"/>
                <w:sz w:val="20"/>
              </w:rPr>
            </w:pPr>
            <w:r w:rsidRPr="008C604F">
              <w:rPr>
                <w:rFonts w:cs="Arial"/>
                <w:color w:val="auto"/>
                <w:sz w:val="20"/>
              </w:rPr>
              <w:t xml:space="preserve"> </w:t>
            </w:r>
            <w:r w:rsidRPr="008C604F">
              <w:rPr>
                <w:rFonts w:cs="Arial"/>
                <w:b/>
                <w:color w:val="auto"/>
                <w:sz w:val="20"/>
              </w:rPr>
              <w:t>IN PROGRESS</w:t>
            </w:r>
          </w:p>
          <w:p w14:paraId="555EC27C" w14:textId="77777777" w:rsidR="00011A46" w:rsidRPr="008C604F" w:rsidRDefault="00011A46" w:rsidP="00F54086">
            <w:pPr>
              <w:spacing w:line="276" w:lineRule="auto"/>
              <w:rPr>
                <w:rFonts w:cs="Arial"/>
                <w:b/>
                <w:i/>
                <w:color w:val="auto"/>
              </w:rPr>
            </w:pPr>
          </w:p>
          <w:p w14:paraId="2F580117" w14:textId="77777777" w:rsidR="00011A46" w:rsidRPr="008C604F" w:rsidRDefault="00011A46" w:rsidP="00F54086">
            <w:pPr>
              <w:spacing w:line="276" w:lineRule="auto"/>
              <w:rPr>
                <w:rFonts w:cs="Arial"/>
                <w:b/>
                <w:color w:val="auto"/>
                <w:sz w:val="20"/>
              </w:rPr>
            </w:pPr>
          </w:p>
          <w:p w14:paraId="5E2E945D" w14:textId="77777777" w:rsidR="00011A46" w:rsidRPr="008C604F" w:rsidRDefault="00011A46" w:rsidP="00F54086">
            <w:pPr>
              <w:spacing w:line="276" w:lineRule="auto"/>
              <w:rPr>
                <w:rFonts w:cs="Arial"/>
                <w:b/>
                <w:color w:val="auto"/>
                <w:sz w:val="20"/>
              </w:rPr>
            </w:pPr>
          </w:p>
          <w:p w14:paraId="3BFE98CA" w14:textId="231EF600" w:rsidR="00011A46" w:rsidRDefault="00011A46" w:rsidP="00F54086">
            <w:pPr>
              <w:spacing w:line="276" w:lineRule="auto"/>
              <w:rPr>
                <w:rFonts w:cs="Arial"/>
                <w:b/>
                <w:color w:val="auto"/>
                <w:sz w:val="20"/>
              </w:rPr>
            </w:pPr>
          </w:p>
          <w:p w14:paraId="75D03105" w14:textId="77777777" w:rsidR="001A73DE" w:rsidRPr="008C604F" w:rsidRDefault="001A73DE" w:rsidP="00F54086">
            <w:pPr>
              <w:spacing w:line="276" w:lineRule="auto"/>
              <w:rPr>
                <w:rFonts w:cs="Arial"/>
                <w:b/>
                <w:color w:val="auto"/>
                <w:sz w:val="20"/>
              </w:rPr>
            </w:pPr>
          </w:p>
          <w:p w14:paraId="31385187" w14:textId="77777777" w:rsidR="00011A46" w:rsidRPr="008C604F" w:rsidRDefault="00011A46" w:rsidP="00F54086">
            <w:pPr>
              <w:spacing w:line="276" w:lineRule="auto"/>
              <w:rPr>
                <w:rFonts w:cs="Arial"/>
                <w:b/>
                <w:color w:val="auto"/>
                <w:sz w:val="20"/>
              </w:rPr>
            </w:pPr>
            <w:r w:rsidRPr="008C604F">
              <w:rPr>
                <w:rFonts w:cs="Arial"/>
                <w:b/>
                <w:color w:val="auto"/>
                <w:sz w:val="20"/>
              </w:rPr>
              <w:t>ACHIEVED</w:t>
            </w:r>
          </w:p>
          <w:p w14:paraId="589C8135" w14:textId="77777777" w:rsidR="00011A46" w:rsidRDefault="00011A46" w:rsidP="00F54086">
            <w:pPr>
              <w:spacing w:line="276" w:lineRule="auto"/>
              <w:rPr>
                <w:rFonts w:cs="Arial"/>
                <w:color w:val="FF0000"/>
                <w:sz w:val="20"/>
              </w:rPr>
            </w:pPr>
          </w:p>
          <w:p w14:paraId="0715ADF1" w14:textId="77777777" w:rsidR="00011A46" w:rsidRDefault="00011A46" w:rsidP="00F54086">
            <w:pPr>
              <w:spacing w:line="276" w:lineRule="auto"/>
              <w:rPr>
                <w:rFonts w:cs="Arial"/>
                <w:color w:val="FF0000"/>
                <w:sz w:val="20"/>
              </w:rPr>
            </w:pPr>
          </w:p>
          <w:p w14:paraId="65BEA84D" w14:textId="77777777" w:rsidR="00011A46" w:rsidRDefault="00011A46" w:rsidP="00F54086">
            <w:pPr>
              <w:spacing w:line="276" w:lineRule="auto"/>
              <w:rPr>
                <w:rFonts w:cs="Arial"/>
                <w:color w:val="FF0000"/>
                <w:sz w:val="20"/>
              </w:rPr>
            </w:pPr>
          </w:p>
          <w:p w14:paraId="5E4B8330" w14:textId="77777777" w:rsidR="00011A46" w:rsidRPr="00484A20" w:rsidRDefault="00011A46" w:rsidP="00F54086">
            <w:pPr>
              <w:spacing w:line="276" w:lineRule="auto"/>
              <w:rPr>
                <w:rFonts w:cs="Arial"/>
                <w:i/>
                <w:color w:val="4F81BD" w:themeColor="accent1"/>
              </w:rPr>
            </w:pPr>
          </w:p>
        </w:tc>
      </w:tr>
    </w:tbl>
    <w:p w14:paraId="73A5D112" w14:textId="0FD5EF2F" w:rsidR="00011A46" w:rsidRDefault="00011A46" w:rsidP="00011A46">
      <w:pPr>
        <w:pStyle w:val="BodyText1"/>
        <w:rPr>
          <w:i/>
          <w:sz w:val="20"/>
        </w:rPr>
      </w:pPr>
      <w:r>
        <w:rPr>
          <w:i/>
          <w:sz w:val="20"/>
        </w:rPr>
        <w:t>Criteria source: P</w:t>
      </w:r>
      <w:r w:rsidRPr="003B326A">
        <w:rPr>
          <w:i/>
          <w:sz w:val="20"/>
        </w:rPr>
        <w:t xml:space="preserve">erformance indicators are recorded in the Authority’s chapter in the Department of the Environment and </w:t>
      </w:r>
      <w:r w:rsidRPr="005B314D">
        <w:rPr>
          <w:i/>
          <w:sz w:val="20"/>
        </w:rPr>
        <w:t xml:space="preserve">Energy’s 2019-20 Portfolio Budget Statements p. </w:t>
      </w:r>
      <w:r w:rsidRPr="007A4B7E">
        <w:rPr>
          <w:i/>
          <w:sz w:val="20"/>
        </w:rPr>
        <w:t>2</w:t>
      </w:r>
      <w:r w:rsidR="007A4B7E" w:rsidRPr="007A4B7E">
        <w:rPr>
          <w:i/>
          <w:sz w:val="20"/>
        </w:rPr>
        <w:t>35</w:t>
      </w:r>
      <w:r w:rsidRPr="005B314D">
        <w:rPr>
          <w:i/>
          <w:sz w:val="20"/>
        </w:rPr>
        <w:t xml:space="preserve"> and in the</w:t>
      </w:r>
      <w:r w:rsidRPr="003B326A">
        <w:rPr>
          <w:i/>
          <w:sz w:val="20"/>
        </w:rPr>
        <w:t xml:space="preserve"> Authority’s Corporate Plan for </w:t>
      </w:r>
      <w:r w:rsidRPr="008D72C8">
        <w:rPr>
          <w:i/>
          <w:sz w:val="20"/>
        </w:rPr>
        <w:t>2019–20 p</w:t>
      </w:r>
      <w:r w:rsidRPr="003B326A">
        <w:rPr>
          <w:i/>
          <w:sz w:val="20"/>
        </w:rPr>
        <w:t xml:space="preserve">. </w:t>
      </w:r>
      <w:r w:rsidRPr="005B314D">
        <w:rPr>
          <w:i/>
          <w:sz w:val="20"/>
        </w:rPr>
        <w:t>112.</w:t>
      </w:r>
    </w:p>
    <w:p w14:paraId="3B5295ED" w14:textId="77777777" w:rsidR="00011A46" w:rsidRPr="00F5260C" w:rsidRDefault="00011A46" w:rsidP="00011A46">
      <w:pPr>
        <w:pStyle w:val="ARTablename"/>
      </w:pPr>
    </w:p>
    <w:p w14:paraId="6A4E7EA2" w14:textId="77777777" w:rsidR="00011A46" w:rsidRPr="002D52DC" w:rsidRDefault="00011A46" w:rsidP="002D52DC">
      <w:pPr>
        <w:pStyle w:val="AR-TITLE2"/>
        <w:jc w:val="left"/>
      </w:pPr>
      <w:r w:rsidRPr="002D52DC">
        <w:t>Results against performance criteria</w:t>
      </w:r>
    </w:p>
    <w:p w14:paraId="605D0F60" w14:textId="77777777" w:rsidR="00011A46" w:rsidRPr="00F5617D" w:rsidRDefault="00011A46" w:rsidP="00011A46">
      <w:pPr>
        <w:pStyle w:val="Heading3"/>
        <w:rPr>
          <w:i/>
        </w:rPr>
      </w:pPr>
      <w:r w:rsidRPr="00F5617D">
        <w:rPr>
          <w:i/>
        </w:rPr>
        <w:lastRenderedPageBreak/>
        <w:t>Great Barrier Reef Outlook Report 2019</w:t>
      </w:r>
    </w:p>
    <w:p w14:paraId="6D23BFBF" w14:textId="216A3E53" w:rsidR="00011A46" w:rsidRDefault="00011A46" w:rsidP="00011A46">
      <w:pPr>
        <w:autoSpaceDE w:val="0"/>
        <w:autoSpaceDN w:val="0"/>
        <w:adjustRightInd w:val="0"/>
        <w:spacing w:after="0"/>
        <w:rPr>
          <w:szCs w:val="22"/>
        </w:rPr>
      </w:pPr>
      <w:r>
        <w:rPr>
          <w:szCs w:val="22"/>
        </w:rPr>
        <w:t xml:space="preserve">The Authority’s </w:t>
      </w:r>
      <w:hyperlink r:id="rId24" w:history="1">
        <w:r w:rsidRPr="006D2225">
          <w:rPr>
            <w:i/>
            <w:color w:val="auto"/>
            <w:lang w:eastAsia="en-US"/>
          </w:rPr>
          <w:t>Outlook Report 2019</w:t>
        </w:r>
      </w:hyperlink>
      <w:r>
        <w:rPr>
          <w:szCs w:val="22"/>
        </w:rPr>
        <w:t xml:space="preserve"> is the third in a series of evidence-based reports about the health, pressures and likely future of the Reef. The reports are released every five years in accordance with legislation.</w:t>
      </w:r>
    </w:p>
    <w:p w14:paraId="0F7FF57B" w14:textId="77777777" w:rsidR="00011A46" w:rsidRDefault="00011A46" w:rsidP="00011A46">
      <w:pPr>
        <w:autoSpaceDE w:val="0"/>
        <w:autoSpaceDN w:val="0"/>
        <w:adjustRightInd w:val="0"/>
        <w:spacing w:after="0"/>
        <w:rPr>
          <w:szCs w:val="22"/>
        </w:rPr>
      </w:pPr>
    </w:p>
    <w:p w14:paraId="3AF92329" w14:textId="699B9FCA" w:rsidR="00011A46" w:rsidRPr="002E2B7D" w:rsidRDefault="00011A46" w:rsidP="00011A46">
      <w:pPr>
        <w:autoSpaceDE w:val="0"/>
        <w:autoSpaceDN w:val="0"/>
        <w:adjustRightInd w:val="0"/>
        <w:spacing w:after="0"/>
        <w:rPr>
          <w:szCs w:val="22"/>
        </w:rPr>
      </w:pPr>
      <w:r>
        <w:rPr>
          <w:color w:val="auto"/>
          <w:lang w:eastAsia="en-US"/>
        </w:rPr>
        <w:t xml:space="preserve">The </w:t>
      </w:r>
      <w:r>
        <w:rPr>
          <w:color w:val="auto"/>
        </w:rPr>
        <w:t>2019 report, released in August,</w:t>
      </w:r>
      <w:r>
        <w:rPr>
          <w:color w:val="auto"/>
          <w:lang w:eastAsia="en-US"/>
        </w:rPr>
        <w:t xml:space="preserve"> was </w:t>
      </w:r>
      <w:r>
        <w:rPr>
          <w:color w:val="auto"/>
        </w:rPr>
        <w:t xml:space="preserve">well </w:t>
      </w:r>
      <w:r>
        <w:rPr>
          <w:color w:val="auto"/>
          <w:lang w:eastAsia="en-US"/>
        </w:rPr>
        <w:t>received and widely</w:t>
      </w:r>
      <w:r w:rsidR="00863B67">
        <w:rPr>
          <w:color w:val="auto"/>
          <w:lang w:eastAsia="en-US"/>
        </w:rPr>
        <w:t xml:space="preserve"> used</w:t>
      </w:r>
      <w:r>
        <w:rPr>
          <w:color w:val="auto"/>
          <w:lang w:eastAsia="en-US"/>
        </w:rPr>
        <w:t xml:space="preserve"> by stakeholders. Its release resulted in </w:t>
      </w:r>
      <w:r w:rsidRPr="00775C1C">
        <w:rPr>
          <w:color w:val="auto"/>
          <w:lang w:eastAsia="en-US"/>
        </w:rPr>
        <w:t>widespread media coverage</w:t>
      </w:r>
      <w:r>
        <w:rPr>
          <w:color w:val="auto"/>
          <w:lang w:eastAsia="en-US"/>
        </w:rPr>
        <w:t>, including</w:t>
      </w:r>
      <w:r w:rsidRPr="00344C3A">
        <w:rPr>
          <w:color w:val="auto"/>
          <w:lang w:eastAsia="en-US"/>
        </w:rPr>
        <w:t xml:space="preserve"> more than 130 media stories in the first 24 hours.</w:t>
      </w:r>
      <w:r>
        <w:rPr>
          <w:color w:val="auto"/>
          <w:lang w:eastAsia="en-US"/>
        </w:rPr>
        <w:t xml:space="preserve"> </w:t>
      </w:r>
      <w:r w:rsidRPr="00FF7808">
        <w:rPr>
          <w:color w:val="auto"/>
          <w:lang w:eastAsia="en-US"/>
        </w:rPr>
        <w:t xml:space="preserve">The </w:t>
      </w:r>
      <w:r>
        <w:rPr>
          <w:color w:val="auto"/>
          <w:lang w:eastAsia="en-US"/>
        </w:rPr>
        <w:t>report</w:t>
      </w:r>
      <w:r w:rsidRPr="00FF7808">
        <w:rPr>
          <w:color w:val="auto"/>
          <w:lang w:eastAsia="en-US"/>
        </w:rPr>
        <w:t xml:space="preserve"> </w:t>
      </w:r>
      <w:r>
        <w:rPr>
          <w:color w:val="auto"/>
          <w:lang w:eastAsia="en-US"/>
        </w:rPr>
        <w:t>was</w:t>
      </w:r>
      <w:r w:rsidRPr="00FF7808">
        <w:rPr>
          <w:color w:val="auto"/>
          <w:lang w:eastAsia="en-US"/>
        </w:rPr>
        <w:t xml:space="preserve"> downloaded </w:t>
      </w:r>
      <w:r>
        <w:rPr>
          <w:color w:val="auto"/>
          <w:lang w:eastAsia="en-US"/>
        </w:rPr>
        <w:t xml:space="preserve">from the Authority’s eLibrary </w:t>
      </w:r>
      <w:r w:rsidR="00B151F9">
        <w:rPr>
          <w:color w:val="auto"/>
          <w:lang w:eastAsia="en-US"/>
        </w:rPr>
        <w:t>more than</w:t>
      </w:r>
      <w:r w:rsidR="00B151F9" w:rsidRPr="00FF7808">
        <w:rPr>
          <w:color w:val="auto"/>
          <w:lang w:eastAsia="en-US"/>
        </w:rPr>
        <w:t xml:space="preserve"> </w:t>
      </w:r>
      <w:r w:rsidRPr="00FF7808">
        <w:rPr>
          <w:color w:val="auto"/>
          <w:lang w:eastAsia="en-US"/>
        </w:rPr>
        <w:t>10,700 times</w:t>
      </w:r>
      <w:r>
        <w:rPr>
          <w:color w:val="auto"/>
          <w:lang w:eastAsia="en-US"/>
        </w:rPr>
        <w:t xml:space="preserve"> </w:t>
      </w:r>
      <w:r w:rsidRPr="00FF7808">
        <w:rPr>
          <w:color w:val="auto"/>
          <w:lang w:eastAsia="en-US"/>
        </w:rPr>
        <w:t xml:space="preserve">and the </w:t>
      </w:r>
      <w:r>
        <w:rPr>
          <w:color w:val="auto"/>
          <w:lang w:eastAsia="en-US"/>
        </w:rPr>
        <w:t xml:space="preserve">accompanying </w:t>
      </w:r>
      <w:r w:rsidRPr="00FF7808">
        <w:rPr>
          <w:color w:val="auto"/>
          <w:lang w:eastAsia="en-US"/>
        </w:rPr>
        <w:t>fact sheets</w:t>
      </w:r>
      <w:r>
        <w:rPr>
          <w:color w:val="auto"/>
          <w:lang w:eastAsia="en-US"/>
        </w:rPr>
        <w:t xml:space="preserve"> were downloaded</w:t>
      </w:r>
      <w:r w:rsidRPr="00FF7808">
        <w:rPr>
          <w:color w:val="auto"/>
          <w:lang w:eastAsia="en-US"/>
        </w:rPr>
        <w:t xml:space="preserve"> </w:t>
      </w:r>
      <w:r>
        <w:rPr>
          <w:color w:val="auto"/>
          <w:lang w:eastAsia="en-US"/>
        </w:rPr>
        <w:t>411 times during September</w:t>
      </w:r>
      <w:r w:rsidRPr="00FF7808">
        <w:rPr>
          <w:color w:val="auto"/>
          <w:lang w:eastAsia="en-US"/>
        </w:rPr>
        <w:t>.</w:t>
      </w:r>
      <w:r>
        <w:rPr>
          <w:color w:val="auto"/>
          <w:lang w:eastAsia="en-US"/>
        </w:rPr>
        <w:t xml:space="preserve"> Combined with the launch, the Authority delivered </w:t>
      </w:r>
      <w:r w:rsidR="00B151F9">
        <w:rPr>
          <w:color w:val="auto"/>
          <w:lang w:eastAsia="en-US"/>
        </w:rPr>
        <w:t>more than</w:t>
      </w:r>
      <w:r w:rsidR="00B151F9" w:rsidRPr="007B4AED">
        <w:rPr>
          <w:color w:val="auto"/>
          <w:lang w:eastAsia="en-US"/>
        </w:rPr>
        <w:t xml:space="preserve"> </w:t>
      </w:r>
      <w:r w:rsidRPr="007B4AED">
        <w:rPr>
          <w:color w:val="auto"/>
          <w:lang w:eastAsia="en-US"/>
        </w:rPr>
        <w:t xml:space="preserve">20 presentations </w:t>
      </w:r>
      <w:r>
        <w:rPr>
          <w:color w:val="auto"/>
          <w:lang w:eastAsia="en-US"/>
        </w:rPr>
        <w:t>on the report’s findings to</w:t>
      </w:r>
      <w:r w:rsidRPr="007B4AED">
        <w:rPr>
          <w:color w:val="auto"/>
          <w:lang w:eastAsia="en-US"/>
        </w:rPr>
        <w:t xml:space="preserve"> stakeholders</w:t>
      </w:r>
      <w:r>
        <w:rPr>
          <w:color w:val="auto"/>
          <w:lang w:eastAsia="en-US"/>
        </w:rPr>
        <w:t xml:space="preserve"> including </w:t>
      </w:r>
      <w:r w:rsidRPr="007B4AED">
        <w:rPr>
          <w:color w:val="auto"/>
          <w:lang w:eastAsia="en-US"/>
        </w:rPr>
        <w:t>members of the Local Marine Advisory Committees, Reef Gu</w:t>
      </w:r>
      <w:r>
        <w:rPr>
          <w:color w:val="auto"/>
          <w:lang w:eastAsia="en-US"/>
        </w:rPr>
        <w:t>ardian Councils,</w:t>
      </w:r>
      <w:r w:rsidRPr="007B4AED">
        <w:rPr>
          <w:color w:val="auto"/>
          <w:lang w:eastAsia="en-US"/>
        </w:rPr>
        <w:t xml:space="preserve"> </w:t>
      </w:r>
      <w:r>
        <w:rPr>
          <w:color w:val="auto"/>
          <w:lang w:eastAsia="en-US"/>
        </w:rPr>
        <w:t xml:space="preserve">and other </w:t>
      </w:r>
      <w:r w:rsidR="00863B67">
        <w:rPr>
          <w:color w:val="auto"/>
          <w:lang w:eastAsia="en-US"/>
        </w:rPr>
        <w:t>Australian and Queensland government</w:t>
      </w:r>
      <w:r>
        <w:rPr>
          <w:color w:val="auto"/>
          <w:lang w:eastAsia="en-US"/>
        </w:rPr>
        <w:t xml:space="preserve"> agencies.</w:t>
      </w:r>
    </w:p>
    <w:p w14:paraId="02C6AD92" w14:textId="77777777" w:rsidR="00011A46" w:rsidRDefault="00011A46" w:rsidP="00011A46">
      <w:pPr>
        <w:autoSpaceDE w:val="0"/>
        <w:autoSpaceDN w:val="0"/>
        <w:adjustRightInd w:val="0"/>
        <w:spacing w:after="0"/>
        <w:rPr>
          <w:color w:val="auto"/>
          <w:lang w:eastAsia="en-US"/>
        </w:rPr>
      </w:pPr>
    </w:p>
    <w:p w14:paraId="1AFD6D11" w14:textId="59F8E45B" w:rsidR="00011A46" w:rsidRDefault="00011A46" w:rsidP="00011A46">
      <w:pPr>
        <w:autoSpaceDE w:val="0"/>
        <w:autoSpaceDN w:val="0"/>
        <w:adjustRightInd w:val="0"/>
        <w:spacing w:after="0"/>
      </w:pPr>
      <w:r>
        <w:rPr>
          <w:color w:val="auto"/>
        </w:rPr>
        <w:t>The</w:t>
      </w:r>
      <w:r>
        <w:rPr>
          <w:color w:val="auto"/>
          <w:lang w:eastAsia="en-US"/>
        </w:rPr>
        <w:t xml:space="preserve"> </w:t>
      </w:r>
      <w:r>
        <w:rPr>
          <w:color w:val="auto"/>
        </w:rPr>
        <w:t>Outlook Report’s findings</w:t>
      </w:r>
      <w:r>
        <w:rPr>
          <w:color w:val="auto"/>
          <w:lang w:eastAsia="en-US"/>
        </w:rPr>
        <w:t xml:space="preserve"> are used to inform the five-yearly review of the </w:t>
      </w:r>
      <w:r>
        <w:rPr>
          <w:rFonts w:cs="Arial"/>
          <w:color w:val="auto"/>
        </w:rPr>
        <w:t xml:space="preserve">Reef </w:t>
      </w:r>
      <w:r>
        <w:rPr>
          <w:color w:val="auto"/>
          <w:lang w:eastAsia="en-US"/>
        </w:rPr>
        <w:t>2050 Plan, Australia</w:t>
      </w:r>
      <w:r>
        <w:rPr>
          <w:color w:val="auto"/>
        </w:rPr>
        <w:t xml:space="preserve">’s state of conservation </w:t>
      </w:r>
      <w:r>
        <w:rPr>
          <w:color w:val="auto"/>
          <w:lang w:eastAsia="en-US"/>
        </w:rPr>
        <w:t xml:space="preserve">report to the World Heritage Centre and the Queensland </w:t>
      </w:r>
      <w:r>
        <w:rPr>
          <w:color w:val="auto"/>
        </w:rPr>
        <w:t>State of the Environment Report. Findings from the report, particularly the management effectiveness review and condition of the natural and heritage values, inform the Authority’s own strategic and operational planning.</w:t>
      </w:r>
      <w:r w:rsidRPr="00FF48BE">
        <w:t xml:space="preserve"> </w:t>
      </w:r>
    </w:p>
    <w:p w14:paraId="074DF368" w14:textId="77777777" w:rsidR="00011A46" w:rsidRDefault="00011A46" w:rsidP="00011A46">
      <w:pPr>
        <w:autoSpaceDE w:val="0"/>
        <w:autoSpaceDN w:val="0"/>
        <w:adjustRightInd w:val="0"/>
        <w:spacing w:after="0"/>
      </w:pPr>
    </w:p>
    <w:p w14:paraId="547F992C" w14:textId="7DF91A5D" w:rsidR="00011A46" w:rsidRDefault="00011A46" w:rsidP="00011A46">
      <w:pPr>
        <w:autoSpaceDE w:val="0"/>
        <w:autoSpaceDN w:val="0"/>
        <w:adjustRightInd w:val="0"/>
      </w:pPr>
      <w:r>
        <w:rPr>
          <w:szCs w:val="22"/>
        </w:rPr>
        <w:t xml:space="preserve">Information from the report </w:t>
      </w:r>
      <w:r w:rsidR="005B07E0">
        <w:rPr>
          <w:szCs w:val="22"/>
        </w:rPr>
        <w:t xml:space="preserve">appeared </w:t>
      </w:r>
      <w:r>
        <w:rPr>
          <w:szCs w:val="22"/>
        </w:rPr>
        <w:t>in a range of communication and education resources. In these and other ways, the</w:t>
      </w:r>
      <w:r w:rsidRPr="00C4139A">
        <w:rPr>
          <w:szCs w:val="22"/>
        </w:rPr>
        <w:t xml:space="preserve"> Authority </w:t>
      </w:r>
      <w:r w:rsidR="005B07E0">
        <w:rPr>
          <w:szCs w:val="22"/>
        </w:rPr>
        <w:t>uses</w:t>
      </w:r>
      <w:r>
        <w:rPr>
          <w:szCs w:val="22"/>
        </w:rPr>
        <w:t xml:space="preserve"> the</w:t>
      </w:r>
      <w:r w:rsidRPr="00C4139A">
        <w:rPr>
          <w:szCs w:val="22"/>
        </w:rPr>
        <w:t xml:space="preserve"> findings of the </w:t>
      </w:r>
      <w:r w:rsidRPr="00736922">
        <w:rPr>
          <w:i/>
          <w:szCs w:val="22"/>
        </w:rPr>
        <w:t>Outlook Report 2019</w:t>
      </w:r>
      <w:r w:rsidRPr="00C4139A">
        <w:rPr>
          <w:szCs w:val="22"/>
        </w:rPr>
        <w:t xml:space="preserve"> </w:t>
      </w:r>
      <w:r>
        <w:rPr>
          <w:szCs w:val="22"/>
        </w:rPr>
        <w:t>to adapt</w:t>
      </w:r>
      <w:r w:rsidRPr="00C4139A">
        <w:rPr>
          <w:szCs w:val="22"/>
        </w:rPr>
        <w:t xml:space="preserve"> and strengthen its management to improve the long-term outlook for the </w:t>
      </w:r>
      <w:r>
        <w:rPr>
          <w:szCs w:val="22"/>
        </w:rPr>
        <w:t>Reef.</w:t>
      </w:r>
      <w:r w:rsidRPr="00C4139A">
        <w:rPr>
          <w:szCs w:val="22"/>
        </w:rPr>
        <w:t xml:space="preserve"> </w:t>
      </w:r>
    </w:p>
    <w:p w14:paraId="3E241642" w14:textId="77777777" w:rsidR="00011A46" w:rsidRDefault="00011A46" w:rsidP="00011A46">
      <w:pPr>
        <w:pStyle w:val="Heading3"/>
      </w:pPr>
      <w:r>
        <w:t>Reef snapshot: summer 2019</w:t>
      </w:r>
      <w:r>
        <w:rPr>
          <w:rFonts w:ascii="Times New Roman" w:hAnsi="Times New Roman" w:cs="Times New Roman"/>
        </w:rPr>
        <w:t>–</w:t>
      </w:r>
      <w:r>
        <w:t>20</w:t>
      </w:r>
    </w:p>
    <w:p w14:paraId="0976C3B0" w14:textId="0E84D17A" w:rsidR="00011A46" w:rsidRDefault="00011A46" w:rsidP="00011A46">
      <w:pPr>
        <w:pStyle w:val="ARBodyText"/>
      </w:pPr>
      <w:r w:rsidRPr="001A0AF7">
        <w:t xml:space="preserve">The </w:t>
      </w:r>
      <w:hyperlink r:id="rId25" w:history="1">
        <w:r w:rsidRPr="003C01DD">
          <w:t>Reef snapshot: summer 2019</w:t>
        </w:r>
        <w:r w:rsidR="00B151F9">
          <w:t>–</w:t>
        </w:r>
        <w:r w:rsidRPr="003C01DD">
          <w:t>20</w:t>
        </w:r>
      </w:hyperlink>
      <w:r>
        <w:rPr>
          <w:i/>
          <w:iCs/>
        </w:rPr>
        <w:t xml:space="preserve">, </w:t>
      </w:r>
      <w:r w:rsidRPr="0040658F">
        <w:rPr>
          <w:iCs/>
        </w:rPr>
        <w:t>rel</w:t>
      </w:r>
      <w:r>
        <w:rPr>
          <w:iCs/>
        </w:rPr>
        <w:t>eased in April</w:t>
      </w:r>
      <w:r w:rsidRPr="0040658F">
        <w:rPr>
          <w:iCs/>
        </w:rPr>
        <w:t>,</w:t>
      </w:r>
      <w:r w:rsidRPr="0040658F">
        <w:t xml:space="preserve"> </w:t>
      </w:r>
      <w:r w:rsidRPr="00EC2795">
        <w:t>provid</w:t>
      </w:r>
      <w:r w:rsidR="002A1A04">
        <w:t>es</w:t>
      </w:r>
      <w:r w:rsidRPr="00EC2795">
        <w:t xml:space="preserve"> a concise, easy to understand summary of how the Reef fared over the </w:t>
      </w:r>
      <w:r>
        <w:t>2019</w:t>
      </w:r>
      <w:r>
        <w:rPr>
          <w:rFonts w:ascii="Times New Roman" w:hAnsi="Times New Roman"/>
        </w:rPr>
        <w:t>–</w:t>
      </w:r>
      <w:r>
        <w:t>20</w:t>
      </w:r>
      <w:r w:rsidRPr="00EC2795">
        <w:t xml:space="preserve"> summer, what this means for coral and the actions being taken to </w:t>
      </w:r>
      <w:r w:rsidR="00EA5A4A">
        <w:t>improve</w:t>
      </w:r>
      <w:r w:rsidR="00EA5A4A" w:rsidRPr="00EC2795">
        <w:t xml:space="preserve"> </w:t>
      </w:r>
      <w:r w:rsidRPr="00EC2795">
        <w:t>coral health.</w:t>
      </w:r>
      <w:r>
        <w:t xml:space="preserve"> </w:t>
      </w:r>
      <w:r w:rsidRPr="00EC2795">
        <w:t>The snapshot is a join</w:t>
      </w:r>
      <w:r>
        <w:t>t initiative of the Australian G</w:t>
      </w:r>
      <w:r w:rsidRPr="00EC2795">
        <w:t xml:space="preserve">overnment’s lead management and science agencies for the Great Barrier Reef </w:t>
      </w:r>
      <w:r w:rsidR="005B07E0">
        <w:t>—</w:t>
      </w:r>
      <w:r w:rsidRPr="00EC2795">
        <w:t xml:space="preserve"> the Authority, </w:t>
      </w:r>
      <w:hyperlink r:id="rId26" w:history="1">
        <w:r>
          <w:t>AIMS</w:t>
        </w:r>
      </w:hyperlink>
      <w:r w:rsidRPr="00EC2795">
        <w:t xml:space="preserve"> and </w:t>
      </w:r>
      <w:hyperlink r:id="rId27" w:history="1">
        <w:r w:rsidRPr="00EC2795">
          <w:t>CSIRO</w:t>
        </w:r>
      </w:hyperlink>
      <w:r w:rsidRPr="00EC2795">
        <w:t>.</w:t>
      </w:r>
      <w:r>
        <w:t xml:space="preserve"> Stakeholder responses to the snapshot </w:t>
      </w:r>
      <w:r w:rsidR="005B07E0">
        <w:t>were</w:t>
      </w:r>
      <w:r w:rsidR="00FF37DD">
        <w:t xml:space="preserve"> </w:t>
      </w:r>
      <w:r>
        <w:t xml:space="preserve">generally positive and will inform the production of next summer’s edition. </w:t>
      </w:r>
    </w:p>
    <w:p w14:paraId="2C3DE505" w14:textId="387266B1" w:rsidR="00011A46" w:rsidRDefault="00011A46" w:rsidP="00011A46">
      <w:pPr>
        <w:pStyle w:val="Heading3"/>
      </w:pPr>
      <w:r>
        <w:t>Marine Monitoring Program</w:t>
      </w:r>
    </w:p>
    <w:p w14:paraId="5D87BF7D" w14:textId="44AAC6EA" w:rsidR="00011A46" w:rsidRPr="00DF7349" w:rsidRDefault="00011A46" w:rsidP="00011A46">
      <w:r w:rsidRPr="00DF7349">
        <w:t xml:space="preserve">The Authority’s Marine Monitoring Program </w:t>
      </w:r>
      <w:r>
        <w:t xml:space="preserve">is </w:t>
      </w:r>
      <w:r w:rsidRPr="00DF7349">
        <w:t>a long-term m</w:t>
      </w:r>
      <w:r>
        <w:t>onitoring program that was established in</w:t>
      </w:r>
      <w:r w:rsidRPr="00DF7349">
        <w:t xml:space="preserve"> 2005</w:t>
      </w:r>
      <w:r>
        <w:t xml:space="preserve"> to </w:t>
      </w:r>
      <w:r w:rsidRPr="00DF7349">
        <w:t>monitor, analyse and report</w:t>
      </w:r>
      <w:r>
        <w:t xml:space="preserve"> on</w:t>
      </w:r>
      <w:r w:rsidRPr="00DF7349">
        <w:t xml:space="preserve"> </w:t>
      </w:r>
      <w:r w:rsidR="00EA5A4A">
        <w:t xml:space="preserve">inshore water quality and </w:t>
      </w:r>
      <w:r w:rsidRPr="00DF7349">
        <w:t xml:space="preserve">the health of </w:t>
      </w:r>
      <w:r w:rsidRPr="00DF7349">
        <w:lastRenderedPageBreak/>
        <w:t xml:space="preserve">inshore </w:t>
      </w:r>
      <w:r>
        <w:t>coral reefs and seagrass meadows</w:t>
      </w:r>
      <w:r w:rsidRPr="00DF7349">
        <w:t>.</w:t>
      </w:r>
      <w:r>
        <w:t xml:space="preserve"> Monitoring is</w:t>
      </w:r>
      <w:r w:rsidRPr="00DF7349">
        <w:t xml:space="preserve"> undertaken in partnership</w:t>
      </w:r>
      <w:r>
        <w:t xml:space="preserve"> with research providers, the </w:t>
      </w:r>
      <w:r w:rsidR="00AA5DF9">
        <w:rPr>
          <w:rFonts w:cs="Arial"/>
          <w:szCs w:val="22"/>
          <w:lang w:val="en-US" w:bidi="en-US"/>
        </w:rPr>
        <w:t>RJFMP</w:t>
      </w:r>
      <w:r>
        <w:rPr>
          <w:rFonts w:cs="Arial"/>
          <w:szCs w:val="22"/>
          <w:lang w:val="en-US" w:bidi="en-US"/>
        </w:rPr>
        <w:t>,</w:t>
      </w:r>
      <w:r w:rsidDel="0098469E">
        <w:t xml:space="preserve"> </w:t>
      </w:r>
      <w:r>
        <w:t xml:space="preserve">Indigenous Ranger Groups, natural resource management groups and community volunteers. </w:t>
      </w:r>
    </w:p>
    <w:p w14:paraId="3BCA13F9" w14:textId="5B01DDF2" w:rsidR="00011A46" w:rsidRDefault="00011A46" w:rsidP="00011A46">
      <w:pPr>
        <w:pStyle w:val="ARBodyText"/>
        <w:rPr>
          <w:lang w:val="en"/>
        </w:rPr>
      </w:pPr>
      <w:r>
        <w:t xml:space="preserve">This program is </w:t>
      </w:r>
      <w:r w:rsidRPr="00DF7349">
        <w:t xml:space="preserve">fundamental to </w:t>
      </w:r>
      <w:r w:rsidR="00C94611">
        <w:t>the Authority’s</w:t>
      </w:r>
      <w:r w:rsidR="00C94611" w:rsidRPr="00DF7349">
        <w:t xml:space="preserve"> </w:t>
      </w:r>
      <w:r w:rsidRPr="00DF7349">
        <w:t>understanding of</w:t>
      </w:r>
      <w:r>
        <w:t xml:space="preserve"> the </w:t>
      </w:r>
      <w:r w:rsidRPr="00DF7349">
        <w:t>risk</w:t>
      </w:r>
      <w:r>
        <w:t>s to the Reef</w:t>
      </w:r>
      <w:r w:rsidRPr="00DF7349">
        <w:t xml:space="preserve"> from sediment, nutrient and pesticides in catchment run-off and how </w:t>
      </w:r>
      <w:r w:rsidR="00B151F9">
        <w:t xml:space="preserve">extreme weather affects </w:t>
      </w:r>
      <w:r w:rsidR="002A1A04">
        <w:t xml:space="preserve">Reef </w:t>
      </w:r>
      <w:r w:rsidRPr="00DF7349">
        <w:t xml:space="preserve">resilience. </w:t>
      </w:r>
      <w:r w:rsidRPr="00DF7349">
        <w:rPr>
          <w:lang w:val="en"/>
        </w:rPr>
        <w:t xml:space="preserve">The Authority relies on </w:t>
      </w:r>
      <w:r>
        <w:rPr>
          <w:lang w:val="en"/>
        </w:rPr>
        <w:t>monitoring data</w:t>
      </w:r>
      <w:r w:rsidRPr="00DF7349">
        <w:rPr>
          <w:lang w:val="en"/>
        </w:rPr>
        <w:t xml:space="preserve"> generated </w:t>
      </w:r>
      <w:r>
        <w:rPr>
          <w:lang w:val="en"/>
        </w:rPr>
        <w:t>by this program to</w:t>
      </w:r>
      <w:r w:rsidRPr="00DF7349">
        <w:rPr>
          <w:lang w:val="en"/>
        </w:rPr>
        <w:t xml:space="preserve"> engage with stakeholders </w:t>
      </w:r>
      <w:r>
        <w:rPr>
          <w:lang w:val="en"/>
        </w:rPr>
        <w:t>and inform management actions.</w:t>
      </w:r>
    </w:p>
    <w:p w14:paraId="526D1112" w14:textId="0DEE4DFF" w:rsidR="00011A46" w:rsidRDefault="00011A46" w:rsidP="00011A46">
      <w:pPr>
        <w:pStyle w:val="ARBodyText"/>
        <w:rPr>
          <w:lang w:val="en"/>
        </w:rPr>
      </w:pPr>
      <w:r>
        <w:t>Monitoring information is collected over several months, synthesised and incorporated into published annual reports and the online Reef 2050 Water Quality Report Card. R</w:t>
      </w:r>
      <w:r w:rsidRPr="00DF7349">
        <w:t>esults f</w:t>
      </w:r>
      <w:r>
        <w:t xml:space="preserve">rom the report card </w:t>
      </w:r>
      <w:r w:rsidRPr="00DF7349">
        <w:rPr>
          <w:lang w:val="en"/>
        </w:rPr>
        <w:t>assess the effectiveness of the Australian and Queensland governments’ Reef 2050 Water Quality Improvement Plan (2018</w:t>
      </w:r>
      <w:r>
        <w:rPr>
          <w:rFonts w:ascii="Times New Roman" w:hAnsi="Times New Roman"/>
          <w:lang w:val="en"/>
        </w:rPr>
        <w:t>–</w:t>
      </w:r>
      <w:r w:rsidRPr="00DF7349">
        <w:rPr>
          <w:lang w:val="en"/>
        </w:rPr>
        <w:t xml:space="preserve">2022), which </w:t>
      </w:r>
      <w:r>
        <w:rPr>
          <w:lang w:val="en"/>
        </w:rPr>
        <w:t xml:space="preserve">is </w:t>
      </w:r>
      <w:r w:rsidRPr="00DF7349">
        <w:rPr>
          <w:lang w:val="en"/>
        </w:rPr>
        <w:t>commit</w:t>
      </w:r>
      <w:r>
        <w:rPr>
          <w:lang w:val="en"/>
        </w:rPr>
        <w:t>ted</w:t>
      </w:r>
      <w:r w:rsidRPr="00DF7349">
        <w:rPr>
          <w:lang w:val="en"/>
        </w:rPr>
        <w:t xml:space="preserve"> </w:t>
      </w:r>
      <w:r w:rsidRPr="00DF7349">
        <w:t>to improving the quality of water flowing into the Reef</w:t>
      </w:r>
      <w:r w:rsidRPr="00DF7349">
        <w:rPr>
          <w:lang w:val="en"/>
        </w:rPr>
        <w:t xml:space="preserve">. </w:t>
      </w:r>
    </w:p>
    <w:p w14:paraId="3D34C2AB" w14:textId="77FBFEFC" w:rsidR="00011A46" w:rsidRDefault="00011A46" w:rsidP="00011A46">
      <w:pPr>
        <w:pStyle w:val="Heading3"/>
      </w:pPr>
      <w:r>
        <w:t>Reef 2050 Integrated Monitoring and Reporting Program and Reef Knowledge System</w:t>
      </w:r>
      <w:r w:rsidR="005B07E0">
        <w:t xml:space="preserve"> (RIMReP)</w:t>
      </w:r>
    </w:p>
    <w:p w14:paraId="2C1CFFE0" w14:textId="323983A0" w:rsidR="00011A46" w:rsidRPr="002B16ED" w:rsidRDefault="00011A46" w:rsidP="00011A46">
      <w:pPr>
        <w:rPr>
          <w:rFonts w:cs="Arial"/>
        </w:rPr>
      </w:pPr>
      <w:r>
        <w:t xml:space="preserve">The Authority continues to lead the development of RIMReP, </w:t>
      </w:r>
      <w:r w:rsidRPr="00D8449D">
        <w:rPr>
          <w:color w:val="auto"/>
        </w:rPr>
        <w:t xml:space="preserve">a key initiative of the </w:t>
      </w:r>
      <w:r w:rsidRPr="00D8449D">
        <w:rPr>
          <w:rFonts w:cs="Arial"/>
          <w:color w:val="auto"/>
        </w:rPr>
        <w:t>Reef 2050 Plan</w:t>
      </w:r>
      <w:r w:rsidRPr="00D8449D">
        <w:rPr>
          <w:color w:val="auto"/>
        </w:rPr>
        <w:t>.</w:t>
      </w:r>
      <w:r w:rsidRPr="00646569">
        <w:rPr>
          <w:rFonts w:cs="Arial"/>
        </w:rPr>
        <w:t xml:space="preserve"> </w:t>
      </w:r>
      <w:r>
        <w:rPr>
          <w:rFonts w:cs="Arial"/>
        </w:rPr>
        <w:t xml:space="preserve">The program’s vision is to </w:t>
      </w:r>
      <w:r w:rsidRPr="00646569">
        <w:rPr>
          <w:rFonts w:cs="Arial"/>
        </w:rPr>
        <w:t>develop a knowledge system that</w:t>
      </w:r>
      <w:r>
        <w:rPr>
          <w:rFonts w:cs="Arial"/>
        </w:rPr>
        <w:t xml:space="preserve"> </w:t>
      </w:r>
      <w:r w:rsidRPr="00646569">
        <w:rPr>
          <w:rFonts w:cs="Arial"/>
        </w:rPr>
        <w:t>enables resilience-based management of the Great Barrier Reef</w:t>
      </w:r>
      <w:r>
        <w:rPr>
          <w:rFonts w:cs="Arial"/>
        </w:rPr>
        <w:t xml:space="preserve"> </w:t>
      </w:r>
      <w:r w:rsidRPr="00646569">
        <w:rPr>
          <w:rFonts w:cs="Arial"/>
        </w:rPr>
        <w:t>and its catchment, and provides managers with a comprehensive</w:t>
      </w:r>
      <w:r>
        <w:rPr>
          <w:rFonts w:cs="Arial"/>
        </w:rPr>
        <w:t xml:space="preserve"> </w:t>
      </w:r>
      <w:r w:rsidRPr="00646569">
        <w:rPr>
          <w:rFonts w:cs="Arial"/>
        </w:rPr>
        <w:t>understanding of how the Reef 2050 Plan is progressing.</w:t>
      </w:r>
      <w:r>
        <w:rPr>
          <w:rFonts w:cs="Arial"/>
        </w:rPr>
        <w:t xml:space="preserve"> </w:t>
      </w:r>
      <w:r w:rsidRPr="00646569">
        <w:rPr>
          <w:color w:val="auto"/>
        </w:rPr>
        <w:t xml:space="preserve">The </w:t>
      </w:r>
      <w:r>
        <w:rPr>
          <w:color w:val="auto"/>
        </w:rPr>
        <w:t xml:space="preserve">program’s </w:t>
      </w:r>
      <w:r w:rsidRPr="00646569">
        <w:rPr>
          <w:color w:val="auto"/>
        </w:rPr>
        <w:t>development phase was completed in July 2019.</w:t>
      </w:r>
      <w:r>
        <w:rPr>
          <w:color w:val="auto"/>
        </w:rPr>
        <w:t xml:space="preserve"> </w:t>
      </w:r>
      <w:r w:rsidRPr="00646569">
        <w:rPr>
          <w:color w:val="auto"/>
        </w:rPr>
        <w:t xml:space="preserve">Key outputs of the development phase </w:t>
      </w:r>
      <w:r>
        <w:rPr>
          <w:rFonts w:cs="Arial"/>
          <w:color w:val="auto"/>
        </w:rPr>
        <w:t>—</w:t>
      </w:r>
      <w:r w:rsidRPr="00646569">
        <w:rPr>
          <w:color w:val="auto"/>
        </w:rPr>
        <w:t xml:space="preserve"> includ</w:t>
      </w:r>
      <w:r w:rsidR="00AA5DF9">
        <w:rPr>
          <w:color w:val="auto"/>
        </w:rPr>
        <w:t>ing</w:t>
      </w:r>
      <w:r w:rsidRPr="00646569">
        <w:rPr>
          <w:color w:val="auto"/>
        </w:rPr>
        <w:t xml:space="preserve"> a program design and an implementation roadmap </w:t>
      </w:r>
      <w:r>
        <w:rPr>
          <w:rFonts w:cs="Arial"/>
          <w:color w:val="auto"/>
        </w:rPr>
        <w:t>—</w:t>
      </w:r>
      <w:r w:rsidR="005B07E0">
        <w:rPr>
          <w:color w:val="auto"/>
        </w:rPr>
        <w:t xml:space="preserve"> </w:t>
      </w:r>
      <w:r w:rsidRPr="00646569">
        <w:rPr>
          <w:color w:val="auto"/>
        </w:rPr>
        <w:t>informed implementation planning and early stages of program implementation.</w:t>
      </w:r>
      <w:r w:rsidRPr="002B16ED" w:rsidDel="00646569">
        <w:rPr>
          <w:rFonts w:cs="Arial"/>
        </w:rPr>
        <w:t xml:space="preserve"> </w:t>
      </w:r>
    </w:p>
    <w:p w14:paraId="6F910179" w14:textId="658B82DA" w:rsidR="00011A46" w:rsidRDefault="00011A46" w:rsidP="00011A46">
      <w:r w:rsidRPr="002B16ED">
        <w:rPr>
          <w:rFonts w:cs="Arial"/>
        </w:rPr>
        <w:t xml:space="preserve">As part of RIMReP, the Authority developed </w:t>
      </w:r>
      <w:r>
        <w:rPr>
          <w:rFonts w:cs="Arial"/>
        </w:rPr>
        <w:t>an</w:t>
      </w:r>
      <w:r w:rsidRPr="002B16ED">
        <w:rPr>
          <w:rFonts w:cs="Arial"/>
        </w:rPr>
        <w:t xml:space="preserve"> online Reef Knowledge System</w:t>
      </w:r>
      <w:r>
        <w:t xml:space="preserve"> that will</w:t>
      </w:r>
      <w:r w:rsidRPr="00AC3BA5">
        <w:t xml:space="preserve"> allow users to easily access a wide range of information about the Reef</w:t>
      </w:r>
      <w:r>
        <w:t xml:space="preserve"> including</w:t>
      </w:r>
      <w:r w:rsidRPr="00AC3BA5">
        <w:t xml:space="preserve"> repor</w:t>
      </w:r>
      <w:r>
        <w:t>ts</w:t>
      </w:r>
      <w:r w:rsidRPr="00AC3BA5">
        <w:t>, data, publications, interactive maps, Reef monitoring and guidance tools for managers.</w:t>
      </w:r>
      <w:r>
        <w:t xml:space="preserve"> In June 2019, the Authority successfully released a prototype of the system to </w:t>
      </w:r>
      <w:r w:rsidR="00BF6197">
        <w:t xml:space="preserve">demonstrate </w:t>
      </w:r>
      <w:r>
        <w:t xml:space="preserve">how integrated monitoring can inform resilience-based management. In June 2020, after continued development and improvement, the Authority finalised a demonstration version of the Reef Knowledge System. </w:t>
      </w:r>
    </w:p>
    <w:p w14:paraId="28F27BA4" w14:textId="2282B5A4" w:rsidR="00011A46" w:rsidRDefault="00011A46" w:rsidP="00011A46">
      <w:r>
        <w:t>Public release of the demonstration version will serve two purposes: provide clear communication about the program and its benefits</w:t>
      </w:r>
      <w:r w:rsidR="00A012A3">
        <w:t>,</w:t>
      </w:r>
      <w:r>
        <w:t xml:space="preserve"> and create a platform that places information and tools in the hands of managers to aid their work. </w:t>
      </w:r>
    </w:p>
    <w:p w14:paraId="797DFFA4" w14:textId="11DE2951" w:rsidR="00011A46" w:rsidRDefault="00011A46" w:rsidP="00011A46">
      <w:pPr>
        <w:pStyle w:val="Heading3"/>
      </w:pPr>
      <w:r>
        <w:lastRenderedPageBreak/>
        <w:t xml:space="preserve">International Coral Reef Initiative </w:t>
      </w:r>
      <w:r w:rsidR="00B151F9">
        <w:t xml:space="preserve">(ICRI) </w:t>
      </w:r>
      <w:r w:rsidRPr="00AC3BA5">
        <w:t>and international engagement</w:t>
      </w:r>
    </w:p>
    <w:p w14:paraId="71C53834" w14:textId="07B789C6" w:rsidR="00011A46" w:rsidRPr="00255C16" w:rsidRDefault="00011A46" w:rsidP="00011A46">
      <w:pPr>
        <w:rPr>
          <w:rFonts w:cs="Arial"/>
        </w:rPr>
      </w:pPr>
      <w:bookmarkStart w:id="180" w:name="_Hlk14609093"/>
      <w:bookmarkEnd w:id="180"/>
      <w:r w:rsidRPr="00255C16">
        <w:rPr>
          <w:rFonts w:cs="Arial"/>
        </w:rPr>
        <w:t>Since mid-2018, the Authority</w:t>
      </w:r>
      <w:r w:rsidR="00BF6197">
        <w:rPr>
          <w:rFonts w:cs="Arial"/>
        </w:rPr>
        <w:t xml:space="preserve"> has</w:t>
      </w:r>
      <w:r w:rsidRPr="00255C16">
        <w:rPr>
          <w:rFonts w:cs="Arial"/>
        </w:rPr>
        <w:t xml:space="preserve"> led Australia’s role as co-chair of the ICRI Secretariat, in partnership with the governments of Indonesia and Monaco. ICRI is the major international forum on coral reefs</w:t>
      </w:r>
      <w:r>
        <w:rPr>
          <w:rFonts w:cs="Arial"/>
        </w:rPr>
        <w:t xml:space="preserve"> and </w:t>
      </w:r>
      <w:r w:rsidRPr="00255C16">
        <w:rPr>
          <w:rFonts w:cs="Arial"/>
        </w:rPr>
        <w:t>provides an important platform for knowledge sharing and capacity building for coral reef managers and policy makers. The Authority is recognised as a leader in coral reef management among ICRI members. The Authority demonstrates its commitment to the protection of the Reef and coral reefs worldwide through its longstanding role within ICRI</w:t>
      </w:r>
      <w:r>
        <w:rPr>
          <w:rFonts w:cs="Arial"/>
        </w:rPr>
        <w:t xml:space="preserve"> and supports </w:t>
      </w:r>
      <w:r w:rsidRPr="00255C16">
        <w:rPr>
          <w:rFonts w:cs="Arial"/>
        </w:rPr>
        <w:t>sharing of knowledge and expertise by encouraging active engagement by coral reef countries in ICRI</w:t>
      </w:r>
      <w:r>
        <w:rPr>
          <w:rFonts w:cs="Arial"/>
        </w:rPr>
        <w:t>.</w:t>
      </w:r>
    </w:p>
    <w:p w14:paraId="360A0606" w14:textId="662533D2" w:rsidR="00011A46" w:rsidRPr="00255C16" w:rsidRDefault="00011A46" w:rsidP="00011A46">
      <w:pPr>
        <w:rPr>
          <w:rFonts w:cs="Arial"/>
        </w:rPr>
      </w:pPr>
      <w:r w:rsidRPr="00255C16">
        <w:rPr>
          <w:rFonts w:cs="Arial"/>
        </w:rPr>
        <w:t xml:space="preserve">As part of </w:t>
      </w:r>
      <w:r>
        <w:rPr>
          <w:rFonts w:cs="Arial"/>
        </w:rPr>
        <w:t>its</w:t>
      </w:r>
      <w:r w:rsidRPr="00255C16">
        <w:rPr>
          <w:rFonts w:cs="Arial"/>
        </w:rPr>
        <w:t xml:space="preserve"> Secretariat role, the Authority hosted the 34</w:t>
      </w:r>
      <w:r>
        <w:rPr>
          <w:rFonts w:cs="Arial"/>
        </w:rPr>
        <w:t>th</w:t>
      </w:r>
      <w:r w:rsidRPr="00255C16">
        <w:rPr>
          <w:rFonts w:cs="Arial"/>
        </w:rPr>
        <w:t xml:space="preserve"> ICRI General Meeting in Townsville and Port Douglas </w:t>
      </w:r>
      <w:r>
        <w:rPr>
          <w:rFonts w:cs="Arial"/>
        </w:rPr>
        <w:t>in</w:t>
      </w:r>
      <w:r w:rsidRPr="00255C16">
        <w:rPr>
          <w:rFonts w:cs="Arial"/>
        </w:rPr>
        <w:t xml:space="preserve"> 2019. The meeting</w:t>
      </w:r>
      <w:r>
        <w:rPr>
          <w:rFonts w:cs="Arial"/>
        </w:rPr>
        <w:t xml:space="preserve"> </w:t>
      </w:r>
      <w:r w:rsidRPr="00255C16">
        <w:rPr>
          <w:rFonts w:cs="Arial"/>
        </w:rPr>
        <w:t xml:space="preserve">brought together </w:t>
      </w:r>
      <w:r w:rsidR="00B151F9">
        <w:rPr>
          <w:rFonts w:cs="Arial"/>
        </w:rPr>
        <w:t>more than</w:t>
      </w:r>
      <w:r w:rsidR="00B151F9" w:rsidRPr="00255C16">
        <w:rPr>
          <w:rFonts w:cs="Arial"/>
        </w:rPr>
        <w:t xml:space="preserve"> </w:t>
      </w:r>
      <w:r w:rsidRPr="00255C16">
        <w:rPr>
          <w:rFonts w:cs="Arial"/>
        </w:rPr>
        <w:t xml:space="preserve">80 delegates from coral reef countries and organisations </w:t>
      </w:r>
      <w:r>
        <w:rPr>
          <w:rFonts w:cs="Arial"/>
        </w:rPr>
        <w:t>worldwide</w:t>
      </w:r>
      <w:r w:rsidRPr="00255C16">
        <w:rPr>
          <w:rFonts w:cs="Arial"/>
        </w:rPr>
        <w:t xml:space="preserve"> to further the objectives of the </w:t>
      </w:r>
      <w:hyperlink r:id="rId28" w:history="1">
        <w:r w:rsidRPr="00B151F9">
          <w:rPr>
            <w:rStyle w:val="Hyperlink"/>
            <w:rFonts w:cs="Arial"/>
            <w:u w:val="none"/>
          </w:rPr>
          <w:t>ICRI Secretariat Plan of Action 2018</w:t>
        </w:r>
        <w:r w:rsidRPr="00B151F9">
          <w:rPr>
            <w:rStyle w:val="Hyperlink"/>
            <w:rFonts w:ascii="Times New Roman" w:hAnsi="Times New Roman"/>
            <w:u w:val="none"/>
          </w:rPr>
          <w:t>–</w:t>
        </w:r>
        <w:r w:rsidRPr="00B151F9">
          <w:rPr>
            <w:rStyle w:val="Hyperlink"/>
            <w:rFonts w:cs="Arial"/>
            <w:u w:val="none"/>
          </w:rPr>
          <w:t>2020</w:t>
        </w:r>
      </w:hyperlink>
      <w:r w:rsidRPr="00B151F9">
        <w:rPr>
          <w:rFonts w:cs="Arial"/>
        </w:rPr>
        <w:t xml:space="preserve"> </w:t>
      </w:r>
      <w:r w:rsidRPr="00255C16">
        <w:rPr>
          <w:rFonts w:cs="Arial"/>
        </w:rPr>
        <w:t xml:space="preserve">and discuss the global challenge of protecting and advocating for coral reefs and associated ecosystems. </w:t>
      </w:r>
    </w:p>
    <w:p w14:paraId="3995D3A5" w14:textId="12541E43" w:rsidR="00011A46" w:rsidRPr="00255C16" w:rsidRDefault="00011A46" w:rsidP="00011A46">
      <w:pPr>
        <w:rPr>
          <w:rFonts w:cs="Arial"/>
        </w:rPr>
      </w:pPr>
      <w:r>
        <w:rPr>
          <w:rFonts w:cs="Arial"/>
        </w:rPr>
        <w:t>Several</w:t>
      </w:r>
      <w:r w:rsidRPr="00255C16">
        <w:rPr>
          <w:rFonts w:cs="Arial"/>
        </w:rPr>
        <w:t xml:space="preserve"> key activities of the Secretariat, including ICRI’s flagship International Tropical Marine Ecosystems Management Symposium</w:t>
      </w:r>
      <w:r>
        <w:rPr>
          <w:rFonts w:cs="Arial"/>
        </w:rPr>
        <w:t>,</w:t>
      </w:r>
      <w:r w:rsidRPr="00255C16">
        <w:rPr>
          <w:rFonts w:cs="Arial"/>
        </w:rPr>
        <w:t xml:space="preserve"> were </w:t>
      </w:r>
      <w:r w:rsidR="00FF37DD">
        <w:rPr>
          <w:rFonts w:cs="Arial"/>
        </w:rPr>
        <w:t>deferr</w:t>
      </w:r>
      <w:r w:rsidR="00FF37DD" w:rsidRPr="00255C16">
        <w:rPr>
          <w:rFonts w:cs="Arial"/>
        </w:rPr>
        <w:t>ed</w:t>
      </w:r>
      <w:r w:rsidRPr="00255C16">
        <w:rPr>
          <w:rFonts w:cs="Arial"/>
        </w:rPr>
        <w:t xml:space="preserve"> due to the COVID-19 pandemic. To account for these postponements, the ICRI membership agreed that Australia, Monaco and Indonesia continue as ICRI Secretariat co-chairs until mid-2021.</w:t>
      </w:r>
    </w:p>
    <w:p w14:paraId="43E53503" w14:textId="2A0FE0D8" w:rsidR="00011A46" w:rsidRPr="00255C16" w:rsidRDefault="00011A46" w:rsidP="00011A46">
      <w:pPr>
        <w:rPr>
          <w:rFonts w:cs="Arial"/>
        </w:rPr>
      </w:pPr>
      <w:r w:rsidRPr="00255C16">
        <w:rPr>
          <w:rFonts w:cs="Arial"/>
        </w:rPr>
        <w:t xml:space="preserve">The Authority is also committed to </w:t>
      </w:r>
      <w:r w:rsidR="00BF6197">
        <w:rPr>
          <w:rFonts w:cs="Arial"/>
        </w:rPr>
        <w:t>supporting</w:t>
      </w:r>
      <w:r w:rsidRPr="00255C16">
        <w:rPr>
          <w:rFonts w:cs="Arial"/>
        </w:rPr>
        <w:t xml:space="preserve"> Australian Government </w:t>
      </w:r>
      <w:r w:rsidR="00BF6197">
        <w:rPr>
          <w:rFonts w:cs="Arial"/>
        </w:rPr>
        <w:t xml:space="preserve">marine </w:t>
      </w:r>
      <w:r w:rsidRPr="00255C16">
        <w:rPr>
          <w:rFonts w:cs="Arial"/>
        </w:rPr>
        <w:t>priorities including the Commonwealth Blue Charter, the World Heritage</w:t>
      </w:r>
      <w:r w:rsidR="00B151F9">
        <w:rPr>
          <w:rFonts w:cs="Arial"/>
        </w:rPr>
        <w:t xml:space="preserve"> </w:t>
      </w:r>
      <w:r w:rsidR="00B151F9" w:rsidRPr="00255C16">
        <w:rPr>
          <w:rFonts w:cs="Arial"/>
        </w:rPr>
        <w:t>Marine</w:t>
      </w:r>
      <w:r w:rsidRPr="00255C16">
        <w:rPr>
          <w:rFonts w:cs="Arial"/>
        </w:rPr>
        <w:t xml:space="preserve"> Programme and </w:t>
      </w:r>
      <w:r>
        <w:rPr>
          <w:rFonts w:cs="Arial"/>
        </w:rPr>
        <w:t xml:space="preserve">the </w:t>
      </w:r>
      <w:r w:rsidRPr="00255C16">
        <w:rPr>
          <w:rFonts w:cs="Arial"/>
        </w:rPr>
        <w:t>Norway High Level Panel on Building a Sustainable Ocean Economy.</w:t>
      </w:r>
    </w:p>
    <w:p w14:paraId="4B2F8649" w14:textId="77777777" w:rsidR="00011A46" w:rsidRPr="00F03D34" w:rsidRDefault="00011A46" w:rsidP="00011A46">
      <w:pPr>
        <w:pStyle w:val="Heading3"/>
        <w:rPr>
          <w:i/>
        </w:rPr>
      </w:pPr>
      <w:r w:rsidRPr="00F03D34">
        <w:rPr>
          <w:i/>
        </w:rPr>
        <w:t>Reef 2050 Long-Term Sustainability Plan</w:t>
      </w:r>
    </w:p>
    <w:p w14:paraId="793F8252" w14:textId="77777777" w:rsidR="00011A46" w:rsidRDefault="00011A46" w:rsidP="00011A46">
      <w:pPr>
        <w:pStyle w:val="ARBodyText"/>
      </w:pPr>
      <w:r w:rsidRPr="0025451B">
        <w:t xml:space="preserve">Through the joint governance arrangements for delivery of the </w:t>
      </w:r>
      <w:r>
        <w:t xml:space="preserve">Reef </w:t>
      </w:r>
      <w:r w:rsidRPr="0025451B">
        <w:t xml:space="preserve">2050 Plan, the Authority continued to </w:t>
      </w:r>
      <w:r>
        <w:t>work with its partners to identify and influence the required</w:t>
      </w:r>
      <w:r w:rsidRPr="0025451B">
        <w:t xml:space="preserve"> management response</w:t>
      </w:r>
      <w:r>
        <w:t>s</w:t>
      </w:r>
      <w:r w:rsidRPr="0025451B">
        <w:t xml:space="preserve"> to </w:t>
      </w:r>
      <w:r>
        <w:t>reduce</w:t>
      </w:r>
      <w:r w:rsidRPr="0025451B">
        <w:t xml:space="preserve"> pressures and threats to the </w:t>
      </w:r>
      <w:r>
        <w:t>Reef’s ecosystem and heritage values</w:t>
      </w:r>
      <w:r w:rsidRPr="0025451B">
        <w:t>.</w:t>
      </w:r>
    </w:p>
    <w:p w14:paraId="147781E5" w14:textId="130C2688" w:rsidR="00011A46" w:rsidRPr="00115AFE" w:rsidRDefault="00011A46" w:rsidP="00011A46">
      <w:pPr>
        <w:pStyle w:val="ARBodyText"/>
      </w:pPr>
      <w:r w:rsidRPr="0025451B">
        <w:t xml:space="preserve">As a member of the Reef 2050 Plan Joint Secretariat, the Authority </w:t>
      </w:r>
      <w:r>
        <w:t xml:space="preserve">contributed to a review of the Reef 2050 Plan (due for release in the second half of 2020). Findings from the </w:t>
      </w:r>
      <w:r w:rsidRPr="00736922">
        <w:rPr>
          <w:i/>
        </w:rPr>
        <w:t>Outlook Report 2019</w:t>
      </w:r>
      <w:r w:rsidRPr="000428D5">
        <w:t xml:space="preserve"> </w:t>
      </w:r>
      <w:r>
        <w:t>were instrumental for informing this five-yearly</w:t>
      </w:r>
      <w:r w:rsidRPr="000428D5">
        <w:t xml:space="preserve"> review to ensure the Plan continues to focus on the key threats to the Reef</w:t>
      </w:r>
      <w:r>
        <w:t xml:space="preserve">. The Authority also led the development of objectives, indicators and management goals that will underpin the Reef 2050 Plan moving forward </w:t>
      </w:r>
      <w:r>
        <w:rPr>
          <w:rFonts w:cs="Arial"/>
        </w:rPr>
        <w:t>—</w:t>
      </w:r>
      <w:r>
        <w:t xml:space="preserve"> particularly for measuring efforts and progress. Through its day-to-day operations, the Authority is a key partner in delivering a large part of the Reef 2050 Plan</w:t>
      </w:r>
      <w:r w:rsidR="00E9152C">
        <w:t xml:space="preserve">. </w:t>
      </w:r>
      <w:r w:rsidR="00E9152C" w:rsidRPr="00E9152C">
        <w:t xml:space="preserve">This is reflected in the 2019 Annual Report for the program, which </w:t>
      </w:r>
      <w:r w:rsidR="001E5CAD">
        <w:t>the Authority helped prepare</w:t>
      </w:r>
      <w:r>
        <w:t xml:space="preserve">. </w:t>
      </w:r>
    </w:p>
    <w:p w14:paraId="47BEFCA4" w14:textId="77777777" w:rsidR="00011A46" w:rsidRPr="006C5459" w:rsidRDefault="00011A46" w:rsidP="00011A46">
      <w:pPr>
        <w:pStyle w:val="Heading3"/>
      </w:pPr>
      <w:r w:rsidRPr="006C5459">
        <w:lastRenderedPageBreak/>
        <w:t xml:space="preserve">Position statements </w:t>
      </w:r>
    </w:p>
    <w:p w14:paraId="04EF003D" w14:textId="6D00186E" w:rsidR="00011A46" w:rsidRDefault="00011A46" w:rsidP="00011A46">
      <w:pPr>
        <w:pStyle w:val="ARBodyText"/>
      </w:pPr>
      <w:r>
        <w:t>P</w:t>
      </w:r>
      <w:r w:rsidRPr="008817B1">
        <w:t xml:space="preserve">osition statements clearly outline the Authority’s position on threats to the </w:t>
      </w:r>
      <w:r>
        <w:t>Reef outside its s</w:t>
      </w:r>
      <w:r w:rsidRPr="008817B1">
        <w:t>tatutory control</w:t>
      </w:r>
      <w:r w:rsidR="00E75458">
        <w:t>,</w:t>
      </w:r>
      <w:r>
        <w:t xml:space="preserve"> and</w:t>
      </w:r>
      <w:r>
        <w:rPr>
          <w:rFonts w:cs="Arial"/>
        </w:rPr>
        <w:t xml:space="preserve"> consider the impacts of threats and what is needed to address </w:t>
      </w:r>
      <w:r w:rsidR="00E75458">
        <w:rPr>
          <w:rFonts w:cs="Arial"/>
        </w:rPr>
        <w:t>them</w:t>
      </w:r>
      <w:r>
        <w:rPr>
          <w:rFonts w:cs="Arial"/>
        </w:rPr>
        <w:t xml:space="preserve">. </w:t>
      </w:r>
      <w:r>
        <w:t>A major achievement of 2019</w:t>
      </w:r>
      <w:r>
        <w:rPr>
          <w:rFonts w:ascii="Times New Roman" w:hAnsi="Times New Roman"/>
        </w:rPr>
        <w:t>–</w:t>
      </w:r>
      <w:r>
        <w:t xml:space="preserve">20 was the Authority </w:t>
      </w:r>
      <w:r w:rsidR="00033526">
        <w:t>releasing</w:t>
      </w:r>
      <w:r w:rsidR="00E75458">
        <w:t xml:space="preserve"> </w:t>
      </w:r>
      <w:r>
        <w:t>its position statement on the greatest current threat to the Reef</w:t>
      </w:r>
      <w:r w:rsidR="00E75458">
        <w:t>, climate change</w:t>
      </w:r>
      <w:r>
        <w:t xml:space="preserve">. </w:t>
      </w:r>
    </w:p>
    <w:p w14:paraId="5FE8E3C6" w14:textId="23A97055" w:rsidR="00011A46" w:rsidRDefault="00011A46" w:rsidP="00011A46">
      <w:pPr>
        <w:pStyle w:val="ARBodyText"/>
        <w:rPr>
          <w:rFonts w:cs="Arial"/>
        </w:rPr>
      </w:pPr>
      <w:r>
        <w:rPr>
          <w:rFonts w:cs="Arial"/>
        </w:rPr>
        <w:t xml:space="preserve">Well received by stakeholders, feedback </w:t>
      </w:r>
      <w:r w:rsidR="00033526">
        <w:rPr>
          <w:rFonts w:cs="Arial"/>
        </w:rPr>
        <w:t>show</w:t>
      </w:r>
      <w:r>
        <w:rPr>
          <w:rFonts w:cs="Arial"/>
        </w:rPr>
        <w:t>e</w:t>
      </w:r>
      <w:r w:rsidR="00033526">
        <w:rPr>
          <w:rFonts w:cs="Arial"/>
        </w:rPr>
        <w:t>d the</w:t>
      </w:r>
      <w:r>
        <w:rPr>
          <w:rFonts w:cs="Arial"/>
        </w:rPr>
        <w:t xml:space="preserve"> climate change position statement helped </w:t>
      </w:r>
      <w:r w:rsidR="00BF6197">
        <w:rPr>
          <w:rFonts w:cs="Arial"/>
        </w:rPr>
        <w:t xml:space="preserve">inform </w:t>
      </w:r>
      <w:r>
        <w:rPr>
          <w:rFonts w:cs="Arial"/>
        </w:rPr>
        <w:t>key policies, positions and priorities of various organisations</w:t>
      </w:r>
      <w:r w:rsidR="00BF6197">
        <w:rPr>
          <w:rFonts w:cs="Arial"/>
        </w:rPr>
        <w:t>.</w:t>
      </w:r>
    </w:p>
    <w:p w14:paraId="047704F1" w14:textId="7036E97D" w:rsidR="00011A46" w:rsidRDefault="00011A46" w:rsidP="00011A46">
      <w:pPr>
        <w:pStyle w:val="Heading2"/>
      </w:pPr>
      <w:bookmarkStart w:id="181" w:name="_Toc47599432"/>
      <w:bookmarkStart w:id="182" w:name="_Toc47599907"/>
      <w:bookmarkStart w:id="183" w:name="_Toc47617175"/>
      <w:bookmarkStart w:id="184" w:name="_Toc47627506"/>
      <w:bookmarkStart w:id="185" w:name="_Toc47692825"/>
      <w:bookmarkStart w:id="186" w:name="_Toc47692936"/>
      <w:bookmarkStart w:id="187" w:name="_Toc52868999"/>
      <w:r>
        <w:t>Analysis of performance against purpose</w:t>
      </w:r>
      <w:bookmarkEnd w:id="181"/>
      <w:bookmarkEnd w:id="182"/>
      <w:bookmarkEnd w:id="183"/>
      <w:bookmarkEnd w:id="184"/>
      <w:bookmarkEnd w:id="185"/>
      <w:bookmarkEnd w:id="186"/>
      <w:bookmarkEnd w:id="187"/>
    </w:p>
    <w:p w14:paraId="65053524" w14:textId="77777777" w:rsidR="00011A46" w:rsidRDefault="00011A46" w:rsidP="00011A46">
      <w:pPr>
        <w:pStyle w:val="Heading3"/>
      </w:pPr>
      <w:r>
        <w:t xml:space="preserve">Strategic advice and position statements </w:t>
      </w:r>
    </w:p>
    <w:p w14:paraId="13D48AA3" w14:textId="634BD7AD" w:rsidR="00011A46" w:rsidRDefault="00011A46" w:rsidP="00011A46">
      <w:pPr>
        <w:pStyle w:val="ARBodyText"/>
        <w:rPr>
          <w:rFonts w:eastAsia="Arial"/>
        </w:rPr>
      </w:pPr>
      <w:r>
        <w:t xml:space="preserve">The Authority’s position statements are effective </w:t>
      </w:r>
      <w:r w:rsidR="00BF6197">
        <w:t xml:space="preserve">in supporting </w:t>
      </w:r>
      <w:r>
        <w:t xml:space="preserve">positive outcomes </w:t>
      </w:r>
      <w:r w:rsidR="00BF6197">
        <w:t xml:space="preserve">against </w:t>
      </w:r>
      <w:r>
        <w:t xml:space="preserve">key threats to the Marine Park. This includes the protection, conservation and restoration of coastal ecosystems critical for Reef health; actions to reduce plastic pollution and marine debris; and decreasing global greenhouse gas emissions to reduce the risks and limit the impacts of climate change on the Reef. Position statements help guide management responses for the </w:t>
      </w:r>
      <w:r w:rsidRPr="008817B1">
        <w:rPr>
          <w:rFonts w:eastAsia="Arial"/>
        </w:rPr>
        <w:t>long-term protection and conservation of the Reef’s environment, biodiversity and heritage values</w:t>
      </w:r>
      <w:r>
        <w:rPr>
          <w:rFonts w:eastAsia="Arial"/>
        </w:rPr>
        <w:t>.</w:t>
      </w:r>
    </w:p>
    <w:p w14:paraId="5BD7398C" w14:textId="5D759037" w:rsidR="00011A46" w:rsidRDefault="00011A46" w:rsidP="00011A46">
      <w:pPr>
        <w:pStyle w:val="ARBodyText"/>
      </w:pPr>
      <w:r w:rsidRPr="008817B1">
        <w:t xml:space="preserve">The Authority </w:t>
      </w:r>
      <w:r w:rsidR="00BF6197">
        <w:t>has supported delivery of the</w:t>
      </w:r>
      <w:r w:rsidRPr="008817B1">
        <w:t xml:space="preserve"> Reef Trust Partnership with the Great Barrier Reef Foundation, particularly </w:t>
      </w:r>
      <w:r>
        <w:t>on crown-of-thorns starfish control</w:t>
      </w:r>
      <w:r w:rsidRPr="008817B1">
        <w:t>, community and Traditional Owner engagement, Reef restoration and monitoring</w:t>
      </w:r>
      <w:r>
        <w:t>,</w:t>
      </w:r>
      <w:r w:rsidRPr="008817B1">
        <w:t xml:space="preserve"> and reporting </w:t>
      </w:r>
      <w:r>
        <w:t xml:space="preserve">on </w:t>
      </w:r>
      <w:r w:rsidRPr="008817B1">
        <w:t>funding components.</w:t>
      </w:r>
      <w:r>
        <w:t xml:space="preserve"> </w:t>
      </w:r>
    </w:p>
    <w:p w14:paraId="6AC7A1C0" w14:textId="587C4B5C" w:rsidR="00011A46" w:rsidRPr="008817B1" w:rsidRDefault="00011A46" w:rsidP="00011A46">
      <w:pPr>
        <w:pStyle w:val="ARBodyText"/>
      </w:pPr>
      <w:r>
        <w:t xml:space="preserve">The </w:t>
      </w:r>
      <w:r w:rsidRPr="00F5617D">
        <w:t xml:space="preserve">Great Barrier Reef </w:t>
      </w:r>
      <w:r w:rsidR="00033526">
        <w:t>B</w:t>
      </w:r>
      <w:r w:rsidRPr="00F5617D">
        <w:t xml:space="preserve">lueprint for </w:t>
      </w:r>
      <w:r w:rsidR="00033526">
        <w:t>R</w:t>
      </w:r>
      <w:r w:rsidRPr="00F5617D">
        <w:t>esilience</w:t>
      </w:r>
      <w:r>
        <w:t xml:space="preserve"> (the Blueprint) continues to guide the Authority’s actions for a more resilient Reef. This includes delivering actions to enhance resilience, such as ramping up crown-of-thorns starfish control and empowering people to </w:t>
      </w:r>
      <w:r w:rsidR="00BF6197">
        <w:t>support action towards a healthier Reef</w:t>
      </w:r>
      <w:r>
        <w:t>.</w:t>
      </w:r>
    </w:p>
    <w:p w14:paraId="07952030" w14:textId="6A589483" w:rsidR="00011A46" w:rsidRDefault="00011A46" w:rsidP="00011A46">
      <w:pPr>
        <w:pStyle w:val="ARBodyText"/>
      </w:pPr>
      <w:r>
        <w:t>The Authority provided high-quality and well-considered advice to the Minister for the Environment</w:t>
      </w:r>
      <w:r w:rsidR="0002029E">
        <w:t xml:space="preserve">, </w:t>
      </w:r>
      <w:r>
        <w:t>the Department of Agriculture, Water and the Environment and other parliamentary stakeholders throughout 2019–20. The Authority provided comprehensive briefings to the Minister for the Environment, the Hon Sussan Ley MP</w:t>
      </w:r>
      <w:r w:rsidR="0002029E">
        <w:t xml:space="preserve">, </w:t>
      </w:r>
      <w:r>
        <w:t xml:space="preserve">Assistant Minister for the Environment and Waste Reduction, </w:t>
      </w:r>
      <w:r w:rsidR="0002029E">
        <w:t xml:space="preserve">the Hon </w:t>
      </w:r>
      <w:r>
        <w:t>Trevor Evans</w:t>
      </w:r>
      <w:r w:rsidR="0002029E">
        <w:t xml:space="preserve"> MP, </w:t>
      </w:r>
      <w:r>
        <w:t xml:space="preserve">and Special Envoy to the Great Barrier Reef, the Hon Warren Entsch MP. </w:t>
      </w:r>
    </w:p>
    <w:p w14:paraId="7F009864" w14:textId="77777777" w:rsidR="00011A46" w:rsidRDefault="00011A46" w:rsidP="00011A46">
      <w:pPr>
        <w:pStyle w:val="Heading3"/>
      </w:pPr>
      <w:r>
        <w:t>Reef knowledge</w:t>
      </w:r>
    </w:p>
    <w:p w14:paraId="54E3350E" w14:textId="1B8BB229" w:rsidR="00011A46" w:rsidRDefault="00011A46" w:rsidP="00011A46">
      <w:pPr>
        <w:pStyle w:val="ARBodyText"/>
      </w:pPr>
      <w:r>
        <w:t>The Authority’s science</w:t>
      </w:r>
      <w:r w:rsidR="00BF6197">
        <w:t>-</w:t>
      </w:r>
      <w:r>
        <w:t>for</w:t>
      </w:r>
      <w:r w:rsidR="00BF6197">
        <w:t>-</w:t>
      </w:r>
      <w:r>
        <w:t>management activities focused on the brokering of knowledge to support evidence-based decision-making. During 2019</w:t>
      </w:r>
      <w:r>
        <w:rPr>
          <w:rFonts w:ascii="Times New Roman" w:hAnsi="Times New Roman"/>
        </w:rPr>
        <w:t>–</w:t>
      </w:r>
      <w:r>
        <w:t xml:space="preserve">20, the Authority continued to provide </w:t>
      </w:r>
      <w:r>
        <w:lastRenderedPageBreak/>
        <w:t xml:space="preserve">advice on the information needs of Reef managers through various government and research institution working groups and committees. The Authority continues to be engaged in the </w:t>
      </w:r>
      <w:r w:rsidRPr="00B70C00">
        <w:t xml:space="preserve">National Environmental Science Program </w:t>
      </w:r>
      <w:r>
        <w:t>to ensure the outputs can be applied to Reef management.</w:t>
      </w:r>
    </w:p>
    <w:p w14:paraId="2B773653" w14:textId="5CB73DFE" w:rsidR="00011A46" w:rsidRPr="000C00D1" w:rsidRDefault="00033526" w:rsidP="00011A46">
      <w:pPr>
        <w:rPr>
          <w:rFonts w:ascii="Calibri" w:hAnsi="Calibri" w:cs="Calibri"/>
          <w:color w:val="FF0000"/>
          <w:szCs w:val="22"/>
          <w:lang w:val="en-US" w:eastAsia="en-US"/>
        </w:rPr>
      </w:pPr>
      <w:r>
        <w:t xml:space="preserve">The Authority </w:t>
      </w:r>
      <w:r w:rsidR="00011A46">
        <w:t>led the development of the Reef Knowledge System. The Authority continues to partner across agencies to bring the latest advancements in mapping to improve resilience-based management with high resolution 3D habitat mapping and management guidance and decision support tools</w:t>
      </w:r>
      <w:r w:rsidR="00011A46" w:rsidRPr="00EC5171">
        <w:t xml:space="preserve">. Over time, the Reef Knowledge System will be developed </w:t>
      </w:r>
      <w:r w:rsidR="009D521A">
        <w:t>further</w:t>
      </w:r>
      <w:r w:rsidR="00011A46" w:rsidRPr="00EC5171">
        <w:t xml:space="preserve"> to ensure it </w:t>
      </w:r>
      <w:r w:rsidR="00011A46">
        <w:t xml:space="preserve">continues to </w:t>
      </w:r>
      <w:r w:rsidR="00011A46" w:rsidRPr="00EC5171">
        <w:t xml:space="preserve">support </w:t>
      </w:r>
      <w:r w:rsidR="00011A46">
        <w:t xml:space="preserve">the </w:t>
      </w:r>
      <w:r w:rsidR="00011A46" w:rsidRPr="00EC5171">
        <w:t>management of the Reef.</w:t>
      </w:r>
      <w:r w:rsidR="00011A46" w:rsidRPr="004E0108">
        <w:rPr>
          <w:rFonts w:ascii="Calibri" w:hAnsi="Calibri" w:cs="Calibri"/>
          <w:color w:val="auto"/>
          <w:szCs w:val="22"/>
          <w:lang w:val="en-US" w:eastAsia="en-US"/>
        </w:rPr>
        <w:t xml:space="preserve"> </w:t>
      </w:r>
    </w:p>
    <w:p w14:paraId="176BD8A2" w14:textId="77777777" w:rsidR="00011A46" w:rsidRPr="00736922" w:rsidRDefault="00011A46" w:rsidP="00011A46">
      <w:pPr>
        <w:pStyle w:val="Heading3"/>
        <w:rPr>
          <w:i/>
        </w:rPr>
      </w:pPr>
      <w:r w:rsidRPr="00736922">
        <w:rPr>
          <w:i/>
        </w:rPr>
        <w:t>Outlook Report 2019</w:t>
      </w:r>
    </w:p>
    <w:p w14:paraId="1F628776" w14:textId="69524536" w:rsidR="00011A46" w:rsidRDefault="00011A46" w:rsidP="00011A46">
      <w:pPr>
        <w:pStyle w:val="ARBodyText"/>
      </w:pPr>
      <w:r>
        <w:t>The Authority successfully delivered the</w:t>
      </w:r>
      <w:r w:rsidRPr="007C51F7">
        <w:t xml:space="preserve"> </w:t>
      </w:r>
      <w:r w:rsidRPr="00736922">
        <w:rPr>
          <w:i/>
        </w:rPr>
        <w:t>Outlook Report 2019</w:t>
      </w:r>
      <w:r>
        <w:t xml:space="preserve"> </w:t>
      </w:r>
      <w:r w:rsidRPr="007C51F7">
        <w:t xml:space="preserve">to the Minister for the Environment within statutory timeframes. </w:t>
      </w:r>
      <w:r w:rsidR="00BF6197" w:rsidRPr="007C51F7">
        <w:t>A</w:t>
      </w:r>
      <w:r w:rsidR="00BF6197">
        <w:t>ppropriate</w:t>
      </w:r>
      <w:r w:rsidR="00BF6197" w:rsidRPr="007C51F7">
        <w:t xml:space="preserve"> </w:t>
      </w:r>
      <w:r w:rsidRPr="007C51F7">
        <w:t>resourcing</w:t>
      </w:r>
      <w:r>
        <w:t>, effective program management</w:t>
      </w:r>
      <w:r w:rsidRPr="007C51F7">
        <w:t xml:space="preserve"> and strong support from data providers (the scientific community and government partners) enabled this achievement.</w:t>
      </w:r>
      <w:r>
        <w:t xml:space="preserve"> For this report, the Authority placed a stronger focus on communicating the findings and outreach through various social media channels (see case study: </w:t>
      </w:r>
      <w:r w:rsidRPr="00736922">
        <w:rPr>
          <w:i/>
        </w:rPr>
        <w:t>Outlook Report 2019</w:t>
      </w:r>
      <w:r>
        <w:t>)</w:t>
      </w:r>
      <w:r w:rsidR="00DD78A1">
        <w:t>, increasing the reach of Outlook’s findings through Reef-interested communities and resource managers</w:t>
      </w:r>
      <w:r>
        <w:t xml:space="preserve">. </w:t>
      </w:r>
    </w:p>
    <w:p w14:paraId="21F36DB8" w14:textId="77777777" w:rsidR="00011A46" w:rsidRDefault="00011A46" w:rsidP="00011A46">
      <w:pPr>
        <w:pStyle w:val="Heading3"/>
      </w:pPr>
      <w:r>
        <w:t>Review and update of the Reef 2050 Plan</w:t>
      </w:r>
    </w:p>
    <w:p w14:paraId="12C4F9FF" w14:textId="77777777" w:rsidR="00011A46" w:rsidRPr="00F10B39" w:rsidRDefault="00011A46" w:rsidP="00011A46">
      <w:pPr>
        <w:rPr>
          <w:color w:val="auto"/>
          <w:lang w:eastAsia="en-US"/>
        </w:rPr>
      </w:pPr>
      <w:r w:rsidRPr="00F10B39">
        <w:t xml:space="preserve">In addition to supporting </w:t>
      </w:r>
      <w:r>
        <w:t xml:space="preserve">the </w:t>
      </w:r>
      <w:r w:rsidRPr="00F10B39">
        <w:t>delivery of the Reef 2050 Plan, under joint governance arrangements</w:t>
      </w:r>
      <w:r>
        <w:t>,</w:t>
      </w:r>
      <w:r w:rsidRPr="00F10B39">
        <w:t xml:space="preserve"> </w:t>
      </w:r>
      <w:r>
        <w:t>the Authority focused on</w:t>
      </w:r>
      <w:r w:rsidRPr="00F10B39">
        <w:t xml:space="preserve"> progressing the first five-yearly review and update of th</w:t>
      </w:r>
      <w:r>
        <w:t>e</w:t>
      </w:r>
      <w:r w:rsidRPr="00F10B39">
        <w:t xml:space="preserve"> </w:t>
      </w:r>
      <w:r>
        <w:t>p</w:t>
      </w:r>
      <w:r w:rsidRPr="00F10B39">
        <w:t xml:space="preserve">lan. A </w:t>
      </w:r>
      <w:r>
        <w:t>revised</w:t>
      </w:r>
      <w:r w:rsidRPr="00F10B39">
        <w:t xml:space="preserve"> Reef 2050 Plan is well advanced. </w:t>
      </w:r>
      <w:r>
        <w:t>Despite the impact of COVID-19, t</w:t>
      </w:r>
      <w:r w:rsidRPr="00F10B39">
        <w:t xml:space="preserve">he Authority </w:t>
      </w:r>
      <w:r>
        <w:t>continued working</w:t>
      </w:r>
      <w:r w:rsidRPr="00F10B39">
        <w:t xml:space="preserve"> with partners </w:t>
      </w:r>
      <w:r>
        <w:t xml:space="preserve">virtually </w:t>
      </w:r>
      <w:r w:rsidRPr="00F10B39">
        <w:t xml:space="preserve">to ensure the </w:t>
      </w:r>
      <w:r>
        <w:t>p</w:t>
      </w:r>
      <w:r w:rsidRPr="00F10B39">
        <w:t xml:space="preserve">lan </w:t>
      </w:r>
      <w:r w:rsidRPr="00F10B39">
        <w:rPr>
          <w:color w:val="auto"/>
          <w:lang w:eastAsia="en-US"/>
        </w:rPr>
        <w:t>contain</w:t>
      </w:r>
      <w:r>
        <w:rPr>
          <w:color w:val="auto"/>
          <w:lang w:eastAsia="en-US"/>
        </w:rPr>
        <w:t>ed</w:t>
      </w:r>
      <w:r w:rsidRPr="00F10B39">
        <w:rPr>
          <w:color w:val="auto"/>
          <w:lang w:eastAsia="en-US"/>
        </w:rPr>
        <w:t xml:space="preserve"> the right priorities and actions to manage </w:t>
      </w:r>
      <w:r>
        <w:rPr>
          <w:color w:val="auto"/>
          <w:lang w:eastAsia="en-US"/>
        </w:rPr>
        <w:t xml:space="preserve">the </w:t>
      </w:r>
      <w:r w:rsidRPr="00F10B39">
        <w:rPr>
          <w:color w:val="auto"/>
          <w:lang w:eastAsia="en-US"/>
        </w:rPr>
        <w:t>key threats and support the hea</w:t>
      </w:r>
      <w:r>
        <w:rPr>
          <w:color w:val="auto"/>
          <w:lang w:eastAsia="en-US"/>
        </w:rPr>
        <w:t>lth and resilience of the Reef.</w:t>
      </w:r>
    </w:p>
    <w:p w14:paraId="29B7706C" w14:textId="1510B50D" w:rsidR="00011A46" w:rsidRDefault="00011A46" w:rsidP="00011A46">
      <w:r w:rsidRPr="00F10B39">
        <w:t xml:space="preserve">The updated </w:t>
      </w:r>
      <w:r>
        <w:t>R</w:t>
      </w:r>
      <w:r w:rsidRPr="00F10B39">
        <w:t xml:space="preserve">eef 2050 Plan </w:t>
      </w:r>
      <w:r>
        <w:t>was</w:t>
      </w:r>
      <w:r w:rsidRPr="00F10B39">
        <w:t xml:space="preserve"> informed by the </w:t>
      </w:r>
      <w:r w:rsidRPr="00736922">
        <w:rPr>
          <w:i/>
        </w:rPr>
        <w:t>Outlook Report 2019</w:t>
      </w:r>
      <w:r w:rsidRPr="00F10B39">
        <w:t xml:space="preserve"> findings as well as work led by the Authority to develop new objectives and goals for incorporation in</w:t>
      </w:r>
      <w:r>
        <w:t>to</w:t>
      </w:r>
      <w:r w:rsidRPr="00F10B39">
        <w:t xml:space="preserve"> the Plan. </w:t>
      </w:r>
    </w:p>
    <w:p w14:paraId="7D60AF54" w14:textId="6E18BC0F" w:rsidR="00011A46" w:rsidRDefault="00011A46" w:rsidP="004571AD"/>
    <w:p w14:paraId="01333064" w14:textId="7C7D73F8" w:rsidR="00011A46" w:rsidRDefault="00011A46" w:rsidP="00011A46">
      <w:pPr>
        <w:pStyle w:val="Heading2"/>
      </w:pPr>
      <w:bookmarkStart w:id="188" w:name="_Toc47599433"/>
      <w:bookmarkStart w:id="189" w:name="_Toc47599908"/>
      <w:bookmarkStart w:id="190" w:name="_Toc47617176"/>
      <w:bookmarkStart w:id="191" w:name="_Toc47627507"/>
      <w:bookmarkStart w:id="192" w:name="_Toc47692826"/>
      <w:bookmarkStart w:id="193" w:name="_Toc47692937"/>
      <w:bookmarkStart w:id="194" w:name="_Toc52869000"/>
      <w:r>
        <w:t>Case study: Hosting of the International Coral Reef Initiative (ICRI) General Meeting</w:t>
      </w:r>
      <w:bookmarkEnd w:id="188"/>
      <w:bookmarkEnd w:id="189"/>
      <w:bookmarkEnd w:id="190"/>
      <w:bookmarkEnd w:id="191"/>
      <w:bookmarkEnd w:id="192"/>
      <w:bookmarkEnd w:id="193"/>
      <w:bookmarkEnd w:id="194"/>
    </w:p>
    <w:p w14:paraId="23D41E02" w14:textId="2E86E05B" w:rsidR="00011A46" w:rsidRDefault="00011A46" w:rsidP="00011A46">
      <w:r w:rsidRPr="008717B9">
        <w:t xml:space="preserve">The Authority hosted the </w:t>
      </w:r>
      <w:r>
        <w:t>34</w:t>
      </w:r>
      <w:r w:rsidRPr="00D8449D">
        <w:t>th</w:t>
      </w:r>
      <w:r>
        <w:t xml:space="preserve"> General Meeting of the </w:t>
      </w:r>
      <w:r w:rsidRPr="008717B9">
        <w:t xml:space="preserve">ICRI </w:t>
      </w:r>
      <w:r>
        <w:t>in December 2019</w:t>
      </w:r>
      <w:r w:rsidRPr="008717B9">
        <w:t xml:space="preserve">, bringing together representatives from countries </w:t>
      </w:r>
      <w:r>
        <w:t xml:space="preserve">and international organisations </w:t>
      </w:r>
      <w:r w:rsidRPr="008717B9">
        <w:t>with an interest in coral reefs</w:t>
      </w:r>
      <w:r>
        <w:t xml:space="preserve">. The ICRI provides an important platform for the Authority </w:t>
      </w:r>
      <w:r w:rsidRPr="008717B9">
        <w:t>to share</w:t>
      </w:r>
      <w:r>
        <w:t xml:space="preserve"> </w:t>
      </w:r>
      <w:r w:rsidR="00F04D73">
        <w:t>its</w:t>
      </w:r>
      <w:r w:rsidR="00F04D73" w:rsidRPr="008717B9">
        <w:t xml:space="preserve"> </w:t>
      </w:r>
      <w:r w:rsidRPr="008717B9">
        <w:t xml:space="preserve">knowledge </w:t>
      </w:r>
      <w:r>
        <w:t>and expertise in coral reef management and protection with other coral reef nations.</w:t>
      </w:r>
      <w:r w:rsidRPr="00D106D0">
        <w:t xml:space="preserve"> </w:t>
      </w:r>
      <w:r w:rsidRPr="008717B9">
        <w:t>ICRI</w:t>
      </w:r>
      <w:r>
        <w:t xml:space="preserve"> is an </w:t>
      </w:r>
      <w:r>
        <w:lastRenderedPageBreak/>
        <w:t xml:space="preserve">informal partnership that works to encourage best </w:t>
      </w:r>
      <w:r w:rsidRPr="008717B9">
        <w:t xml:space="preserve">practice in </w:t>
      </w:r>
      <w:r>
        <w:t xml:space="preserve">the </w:t>
      </w:r>
      <w:r w:rsidRPr="008717B9">
        <w:t>sustainable management of coral reefs</w:t>
      </w:r>
      <w:r>
        <w:t xml:space="preserve"> and</w:t>
      </w:r>
      <w:r w:rsidRPr="008717B9">
        <w:t xml:space="preserve"> build capacity and rais</w:t>
      </w:r>
      <w:r>
        <w:t xml:space="preserve">e </w:t>
      </w:r>
      <w:r w:rsidRPr="008717B9">
        <w:t>awareness of</w:t>
      </w:r>
      <w:r>
        <w:t xml:space="preserve"> the importance of</w:t>
      </w:r>
      <w:r w:rsidRPr="008717B9">
        <w:t xml:space="preserve"> coral reefs</w:t>
      </w:r>
      <w:r>
        <w:t xml:space="preserve"> and the need for global action to protect them. </w:t>
      </w:r>
    </w:p>
    <w:p w14:paraId="1B8FF69E" w14:textId="58AD5234" w:rsidR="00011A46" w:rsidRPr="00D8449D" w:rsidRDefault="00011A46" w:rsidP="00011A46">
      <w:r>
        <w:t>Over 8</w:t>
      </w:r>
      <w:r w:rsidRPr="008717B9">
        <w:t xml:space="preserve">0 </w:t>
      </w:r>
      <w:r>
        <w:t xml:space="preserve">global </w:t>
      </w:r>
      <w:r w:rsidR="00033526">
        <w:t>delegates —</w:t>
      </w:r>
      <w:r w:rsidRPr="008717B9">
        <w:t xml:space="preserve"> including </w:t>
      </w:r>
      <w:r>
        <w:t xml:space="preserve">those from </w:t>
      </w:r>
      <w:r w:rsidRPr="008717B9">
        <w:t>France, Japan and the United Kingdom</w:t>
      </w:r>
      <w:r w:rsidR="00033526">
        <w:t xml:space="preserve"> —</w:t>
      </w:r>
      <w:r w:rsidRPr="008717B9">
        <w:t xml:space="preserve"> travelled to Townsville </w:t>
      </w:r>
      <w:r>
        <w:t>to tackle</w:t>
      </w:r>
      <w:r w:rsidRPr="008717B9">
        <w:t xml:space="preserve"> the global challenge of caring and advocating for coral reefs and associated ecosystems</w:t>
      </w:r>
      <w:r>
        <w:t xml:space="preserve"> and to share their knowledge, </w:t>
      </w:r>
      <w:r w:rsidR="00F04D73">
        <w:t xml:space="preserve">expertise and </w:t>
      </w:r>
      <w:r>
        <w:t>success stories</w:t>
      </w:r>
      <w:r w:rsidRPr="008717B9">
        <w:t xml:space="preserve">. </w:t>
      </w:r>
    </w:p>
    <w:p w14:paraId="7CF4B9BD" w14:textId="5BA0C6AB" w:rsidR="00011A46" w:rsidRDefault="00011A46" w:rsidP="00011A46">
      <w:r>
        <w:t>The</w:t>
      </w:r>
      <w:r w:rsidRPr="008717B9">
        <w:t xml:space="preserve"> </w:t>
      </w:r>
      <w:r>
        <w:t>34</w:t>
      </w:r>
      <w:r w:rsidRPr="00D8449D">
        <w:t>th</w:t>
      </w:r>
      <w:r>
        <w:t xml:space="preserve"> General M</w:t>
      </w:r>
      <w:r w:rsidRPr="008717B9">
        <w:t xml:space="preserve">eeting </w:t>
      </w:r>
      <w:r>
        <w:t>marked 25 years since the establishment of the ICRI and provided an opportunity for members to reflect on the many achievements over that time, as well as the challenges that lie ahead.</w:t>
      </w:r>
    </w:p>
    <w:p w14:paraId="538681E8" w14:textId="62D77786" w:rsidR="00011A46" w:rsidRDefault="00011A46" w:rsidP="00011A46">
      <w:r>
        <w:t>On the sideline of the General M</w:t>
      </w:r>
      <w:r w:rsidRPr="008717B9">
        <w:t>eeting</w:t>
      </w:r>
      <w:r>
        <w:t>,</w:t>
      </w:r>
      <w:r w:rsidRPr="008717B9">
        <w:t xml:space="preserve"> the </w:t>
      </w:r>
      <w:r>
        <w:t>Authority hosted a ‘</w:t>
      </w:r>
      <w:r w:rsidRPr="008717B9">
        <w:t>Managing for Resilienc</w:t>
      </w:r>
      <w:r>
        <w:t>e’</w:t>
      </w:r>
      <w:r w:rsidRPr="008717B9">
        <w:t xml:space="preserve"> workshop</w:t>
      </w:r>
      <w:r w:rsidR="00033526">
        <w:t>,</w:t>
      </w:r>
      <w:r w:rsidRPr="008717B9">
        <w:t xml:space="preserve"> jointly facilitated with </w:t>
      </w:r>
      <w:r w:rsidR="003B147A">
        <w:t>T</w:t>
      </w:r>
      <w:r w:rsidRPr="008717B9">
        <w:t xml:space="preserve">he Nature Conservancy and the Great Barrier Reef Foundation. The </w:t>
      </w:r>
      <w:r>
        <w:t>w</w:t>
      </w:r>
      <w:r w:rsidRPr="008717B9">
        <w:t>orkshop provided a</w:t>
      </w:r>
      <w:r>
        <w:t xml:space="preserve"> u</w:t>
      </w:r>
      <w:r w:rsidRPr="008717B9">
        <w:t>n</w:t>
      </w:r>
      <w:r>
        <w:t>ique</w:t>
      </w:r>
      <w:r w:rsidRPr="008717B9">
        <w:t xml:space="preserve"> opportunity for coral reef managers and experts from around the world to build their understanding of resilience-based management</w:t>
      </w:r>
      <w:r>
        <w:t xml:space="preserve">, </w:t>
      </w:r>
      <w:r w:rsidRPr="008717B9">
        <w:t xml:space="preserve">share leading practice examples </w:t>
      </w:r>
      <w:r>
        <w:t>and delve into the suite of resilience-based management tools available to help manage and protect</w:t>
      </w:r>
      <w:r w:rsidR="00736A58">
        <w:t xml:space="preserve"> </w:t>
      </w:r>
      <w:r>
        <w:t>coral reefs</w:t>
      </w:r>
      <w:r w:rsidRPr="008717B9">
        <w:t xml:space="preserve">. </w:t>
      </w:r>
      <w:r>
        <w:t xml:space="preserve">It </w:t>
      </w:r>
      <w:r w:rsidRPr="008717B9">
        <w:t xml:space="preserve">also </w:t>
      </w:r>
      <w:r>
        <w:t>aimed</w:t>
      </w:r>
      <w:r w:rsidRPr="008717B9">
        <w:t xml:space="preserve"> to </w:t>
      </w:r>
      <w:r>
        <w:t xml:space="preserve">further </w:t>
      </w:r>
      <w:r w:rsidRPr="008717B9">
        <w:t xml:space="preserve">enhance international collaboration between ICRI partners </w:t>
      </w:r>
      <w:r w:rsidR="00F04D73">
        <w:t>by</w:t>
      </w:r>
      <w:r w:rsidR="00F04D73" w:rsidRPr="008717B9">
        <w:t xml:space="preserve"> </w:t>
      </w:r>
      <w:r w:rsidRPr="008717B9">
        <w:t xml:space="preserve">scaling up </w:t>
      </w:r>
      <w:r>
        <w:t>r</w:t>
      </w:r>
      <w:r w:rsidRPr="008717B9">
        <w:t>esilience-</w:t>
      </w:r>
      <w:r>
        <w:t>b</w:t>
      </w:r>
      <w:r w:rsidRPr="008717B9">
        <w:t xml:space="preserve">ased </w:t>
      </w:r>
      <w:r>
        <w:t>m</w:t>
      </w:r>
      <w:r w:rsidRPr="008717B9">
        <w:t>anagement actions.</w:t>
      </w:r>
    </w:p>
    <w:p w14:paraId="6A327546" w14:textId="77777777" w:rsidR="00011A46" w:rsidRPr="008717B9" w:rsidRDefault="00011A46" w:rsidP="00011A46">
      <w:r w:rsidRPr="00255C16">
        <w:rPr>
          <w:rFonts w:cs="Arial"/>
        </w:rPr>
        <w:t>With support from the Department of Foreign Affairs and Trade, the Authority sponsored eight partici</w:t>
      </w:r>
      <w:r>
        <w:rPr>
          <w:rFonts w:cs="Arial"/>
        </w:rPr>
        <w:t>pants from developing countries —</w:t>
      </w:r>
      <w:r w:rsidRPr="00255C16">
        <w:rPr>
          <w:rFonts w:cs="Arial"/>
        </w:rPr>
        <w:t xml:space="preserve"> including Jamaica, Guadeloupe, Panama, Costa Rica, Myanmar, Palau and the Maldives</w:t>
      </w:r>
      <w:r>
        <w:rPr>
          <w:rFonts w:cs="Arial"/>
        </w:rPr>
        <w:t xml:space="preserve"> —</w:t>
      </w:r>
      <w:r w:rsidRPr="00255C16">
        <w:rPr>
          <w:rFonts w:cs="Arial"/>
        </w:rPr>
        <w:t xml:space="preserve"> and five experts to contribute to the </w:t>
      </w:r>
      <w:r>
        <w:rPr>
          <w:rFonts w:cs="Arial"/>
        </w:rPr>
        <w:t xml:space="preserve">workshop, as well as </w:t>
      </w:r>
      <w:r w:rsidRPr="00255C16">
        <w:rPr>
          <w:rFonts w:cs="Arial"/>
        </w:rPr>
        <w:t>sponsor</w:t>
      </w:r>
      <w:r>
        <w:rPr>
          <w:rFonts w:cs="Arial"/>
        </w:rPr>
        <w:t>ing</w:t>
      </w:r>
      <w:r w:rsidRPr="00255C16">
        <w:rPr>
          <w:rFonts w:cs="Arial"/>
        </w:rPr>
        <w:t xml:space="preserve"> two experts from the ICRI Secretariat to facilitate the meeting.</w:t>
      </w:r>
    </w:p>
    <w:p w14:paraId="7972AD39" w14:textId="3744E110" w:rsidR="00011A46" w:rsidRPr="002A1A04" w:rsidRDefault="00011A46" w:rsidP="002A1A04">
      <w:r w:rsidRPr="008717B9">
        <w:t>Australia</w:t>
      </w:r>
      <w:r>
        <w:t xml:space="preserve">, </w:t>
      </w:r>
      <w:r w:rsidR="003B147A">
        <w:t>through</w:t>
      </w:r>
      <w:r>
        <w:t xml:space="preserve"> the Authority,</w:t>
      </w:r>
      <w:r w:rsidRPr="008717B9">
        <w:t xml:space="preserve"> </w:t>
      </w:r>
      <w:r>
        <w:t xml:space="preserve">is co-chair of the Secretariat of the ICRI </w:t>
      </w:r>
      <w:r w:rsidRPr="008717B9">
        <w:t>until mid-202</w:t>
      </w:r>
      <w:r>
        <w:t>1</w:t>
      </w:r>
      <w:r w:rsidRPr="008717B9">
        <w:t>.</w:t>
      </w:r>
      <w:r>
        <w:br w:type="page"/>
      </w:r>
    </w:p>
    <w:p w14:paraId="3F6C5200" w14:textId="50FCF0C5" w:rsidR="00011A46" w:rsidRDefault="00011A46" w:rsidP="00011A46">
      <w:pPr>
        <w:pStyle w:val="Heading2"/>
      </w:pPr>
      <w:bookmarkStart w:id="195" w:name="_Toc47599434"/>
      <w:bookmarkStart w:id="196" w:name="_Toc47599909"/>
      <w:bookmarkStart w:id="197" w:name="_Toc47617177"/>
      <w:bookmarkStart w:id="198" w:name="_Toc47627508"/>
      <w:bookmarkStart w:id="199" w:name="_Toc47692827"/>
      <w:bookmarkStart w:id="200" w:name="_Toc47692938"/>
      <w:bookmarkStart w:id="201" w:name="_Toc52869001"/>
      <w:r>
        <w:lastRenderedPageBreak/>
        <w:t xml:space="preserve">Case study: </w:t>
      </w:r>
      <w:r w:rsidRPr="00736922">
        <w:rPr>
          <w:i/>
        </w:rPr>
        <w:t>Outlook Report 2019</w:t>
      </w:r>
      <w:bookmarkEnd w:id="195"/>
      <w:bookmarkEnd w:id="196"/>
      <w:bookmarkEnd w:id="197"/>
      <w:bookmarkEnd w:id="198"/>
      <w:bookmarkEnd w:id="199"/>
      <w:bookmarkEnd w:id="200"/>
      <w:bookmarkEnd w:id="201"/>
    </w:p>
    <w:p w14:paraId="3992B23A" w14:textId="67943F34" w:rsidR="00011A46" w:rsidRPr="00C504EA" w:rsidRDefault="00011A46" w:rsidP="00011A46">
      <w:pPr>
        <w:rPr>
          <w:lang w:val="en"/>
        </w:rPr>
      </w:pPr>
      <w:r w:rsidRPr="002A01A9">
        <w:t>Every five years, the Authority publishes an </w:t>
      </w:r>
      <w:hyperlink r:id="rId29" w:history="1">
        <w:r w:rsidRPr="002A01A9">
          <w:t xml:space="preserve">Outlook Report </w:t>
        </w:r>
      </w:hyperlink>
      <w:r w:rsidRPr="002A01A9">
        <w:t>that examines the Reef’s health, pressures and likely future.</w:t>
      </w:r>
      <w:r w:rsidRPr="002A01A9">
        <w:rPr>
          <w:lang w:val="en"/>
        </w:rPr>
        <w:t xml:space="preserve"> The independently</w:t>
      </w:r>
      <w:r>
        <w:rPr>
          <w:lang w:val="en"/>
        </w:rPr>
        <w:t xml:space="preserve"> </w:t>
      </w:r>
      <w:r w:rsidRPr="002A01A9">
        <w:rPr>
          <w:lang w:val="en"/>
        </w:rPr>
        <w:t>reviewed report provides a regular and reliable assessment of ecosystem condition, heritage values and management effectiveness in an accountable and transparent way.</w:t>
      </w:r>
      <w:r>
        <w:rPr>
          <w:lang w:val="en"/>
        </w:rPr>
        <w:t xml:space="preserve"> It is</w:t>
      </w:r>
      <w:r w:rsidRPr="002A01A9">
        <w:rPr>
          <w:lang w:val="en"/>
        </w:rPr>
        <w:t xml:space="preserve"> supported by a large body of peer</w:t>
      </w:r>
      <w:r>
        <w:rPr>
          <w:lang w:val="en"/>
        </w:rPr>
        <w:t>-</w:t>
      </w:r>
      <w:r w:rsidRPr="002A01A9">
        <w:rPr>
          <w:lang w:val="en"/>
        </w:rPr>
        <w:t xml:space="preserve">reviewed science and data from research institutions, Australian and Queensland </w:t>
      </w:r>
      <w:r w:rsidR="00F04D73">
        <w:rPr>
          <w:lang w:val="en"/>
        </w:rPr>
        <w:t>g</w:t>
      </w:r>
      <w:r w:rsidR="00F04D73" w:rsidRPr="002A01A9">
        <w:rPr>
          <w:lang w:val="en"/>
        </w:rPr>
        <w:t xml:space="preserve">overnment </w:t>
      </w:r>
      <w:r w:rsidRPr="002A01A9">
        <w:rPr>
          <w:lang w:val="en"/>
        </w:rPr>
        <w:t>agencies</w:t>
      </w:r>
      <w:r>
        <w:rPr>
          <w:lang w:val="en"/>
        </w:rPr>
        <w:t>,</w:t>
      </w:r>
      <w:r w:rsidRPr="002A01A9">
        <w:rPr>
          <w:lang w:val="en"/>
        </w:rPr>
        <w:t xml:space="preserve"> and industry. </w:t>
      </w:r>
    </w:p>
    <w:p w14:paraId="4BCC27F2" w14:textId="4B483837" w:rsidR="00011A46" w:rsidRPr="00E07136" w:rsidRDefault="00011A46" w:rsidP="00011A46">
      <w:pPr>
        <w:rPr>
          <w:lang w:val="en"/>
        </w:rPr>
      </w:pPr>
      <w:r>
        <w:t xml:space="preserve">In </w:t>
      </w:r>
      <w:r w:rsidR="00F04D73">
        <w:t>August 2019</w:t>
      </w:r>
      <w:r>
        <w:t xml:space="preserve">, </w:t>
      </w:r>
      <w:r w:rsidRPr="002A01A9">
        <w:t xml:space="preserve">the Authority released the </w:t>
      </w:r>
      <w:r w:rsidRPr="00736922">
        <w:rPr>
          <w:i/>
        </w:rPr>
        <w:t>Outlook Report</w:t>
      </w:r>
      <w:r w:rsidR="00F04D73" w:rsidRPr="00736922">
        <w:rPr>
          <w:i/>
        </w:rPr>
        <w:t xml:space="preserve"> 2019</w:t>
      </w:r>
      <w:r>
        <w:t>,</w:t>
      </w:r>
      <w:r w:rsidRPr="002A01A9">
        <w:rPr>
          <w:lang w:val="en"/>
        </w:rPr>
        <w:t xml:space="preserve"> the third in a series of comprehensive reports on Reef health and management</w:t>
      </w:r>
      <w:r>
        <w:rPr>
          <w:lang w:val="en"/>
        </w:rPr>
        <w:t xml:space="preserve">. The report summarises the condition and trends of </w:t>
      </w:r>
      <w:r w:rsidR="002A1A04">
        <w:rPr>
          <w:lang w:val="en"/>
        </w:rPr>
        <w:t>more than</w:t>
      </w:r>
      <w:r>
        <w:rPr>
          <w:lang w:val="en"/>
        </w:rPr>
        <w:t xml:space="preserve"> 80 components, ranging from coral health through to Indigenous heritage</w:t>
      </w:r>
      <w:r w:rsidR="00F04D73">
        <w:rPr>
          <w:lang w:val="en"/>
        </w:rPr>
        <w:t xml:space="preserve">. The size and complexity of the task required </w:t>
      </w:r>
      <w:r>
        <w:rPr>
          <w:lang w:val="en"/>
        </w:rPr>
        <w:t xml:space="preserve">the Authority </w:t>
      </w:r>
      <w:r w:rsidR="005019B4">
        <w:rPr>
          <w:lang w:val="en"/>
        </w:rPr>
        <w:t xml:space="preserve">to begin </w:t>
      </w:r>
      <w:r>
        <w:rPr>
          <w:lang w:val="en"/>
        </w:rPr>
        <w:t xml:space="preserve">the process two years before the report was due to be tabled in </w:t>
      </w:r>
      <w:r w:rsidR="005019B4">
        <w:rPr>
          <w:lang w:val="en"/>
        </w:rPr>
        <w:t>the Federal Parliament</w:t>
      </w:r>
      <w:r>
        <w:rPr>
          <w:lang w:val="en"/>
        </w:rPr>
        <w:t xml:space="preserve">. A dedicated team of five staff sourced and synthesised </w:t>
      </w:r>
      <w:r w:rsidR="002A1A04">
        <w:rPr>
          <w:lang w:val="en"/>
        </w:rPr>
        <w:t>more than</w:t>
      </w:r>
      <w:r>
        <w:rPr>
          <w:lang w:val="en"/>
        </w:rPr>
        <w:t xml:space="preserve"> 1500 references and engaged with stakeholders, scientists</w:t>
      </w:r>
      <w:r w:rsidRPr="002A01A9">
        <w:rPr>
          <w:lang w:val="en"/>
        </w:rPr>
        <w:t xml:space="preserve"> and </w:t>
      </w:r>
      <w:r>
        <w:rPr>
          <w:lang w:val="en"/>
        </w:rPr>
        <w:t xml:space="preserve">government agencies to inform the report. </w:t>
      </w:r>
    </w:p>
    <w:p w14:paraId="722556B0" w14:textId="4184A0E6" w:rsidR="00011A46" w:rsidRPr="002A01A9" w:rsidRDefault="003B147A" w:rsidP="00011A46">
      <w:r>
        <w:t>M</w:t>
      </w:r>
      <w:r w:rsidR="00011A46">
        <w:t xml:space="preserve">ultiple lines of evidence were used to </w:t>
      </w:r>
      <w:r w:rsidR="00011A46" w:rsidRPr="002A01A9">
        <w:t xml:space="preserve">determine the grades and risk levels presented in the </w:t>
      </w:r>
      <w:r w:rsidR="00011A46" w:rsidRPr="00736922">
        <w:rPr>
          <w:i/>
        </w:rPr>
        <w:t>Outlook Report</w:t>
      </w:r>
      <w:r w:rsidR="005019B4" w:rsidRPr="00736922">
        <w:rPr>
          <w:i/>
        </w:rPr>
        <w:t xml:space="preserve"> 2019</w:t>
      </w:r>
      <w:r w:rsidR="00011A46" w:rsidRPr="002A01A9">
        <w:t>. A series of expert elicitation workshops were held to discuss ecosystem and heritage values and the level of risk posed by various threats to the Reef.</w:t>
      </w:r>
    </w:p>
    <w:p w14:paraId="1D7B8DBC" w14:textId="7545A2C8" w:rsidR="00011A46" w:rsidRPr="002A01A9" w:rsidRDefault="00011A46" w:rsidP="00011A46">
      <w:r>
        <w:t xml:space="preserve">The </w:t>
      </w:r>
      <w:r w:rsidRPr="00736922">
        <w:rPr>
          <w:i/>
        </w:rPr>
        <w:t xml:space="preserve">Outlook Report </w:t>
      </w:r>
      <w:r w:rsidR="005019B4" w:rsidRPr="00736922">
        <w:rPr>
          <w:i/>
        </w:rPr>
        <w:t>2019</w:t>
      </w:r>
      <w:r w:rsidR="005019B4">
        <w:t xml:space="preserve"> </w:t>
      </w:r>
      <w:r>
        <w:t>generated more than 130 media stories within</w:t>
      </w:r>
      <w:r w:rsidRPr="002A01A9">
        <w:t xml:space="preserve"> 24</w:t>
      </w:r>
      <w:r>
        <w:t xml:space="preserve"> </w:t>
      </w:r>
      <w:r w:rsidRPr="002A01A9">
        <w:t xml:space="preserve">hours </w:t>
      </w:r>
      <w:r w:rsidR="005019B4">
        <w:t>of</w:t>
      </w:r>
      <w:r w:rsidR="005019B4" w:rsidRPr="002A01A9">
        <w:t xml:space="preserve"> </w:t>
      </w:r>
      <w:r>
        <w:t>its</w:t>
      </w:r>
      <w:r w:rsidRPr="002A01A9">
        <w:t xml:space="preserve"> release, </w:t>
      </w:r>
      <w:r>
        <w:t xml:space="preserve">together </w:t>
      </w:r>
      <w:r w:rsidRPr="002A01A9">
        <w:t>with a steady stream of national and international coverage and social media in the days that followed</w:t>
      </w:r>
      <w:r>
        <w:rPr>
          <w:rFonts w:cstheme="minorHAnsi"/>
        </w:rPr>
        <w:t xml:space="preserve"> — </w:t>
      </w:r>
      <w:r w:rsidRPr="002A01A9">
        <w:rPr>
          <w:rFonts w:cstheme="minorHAnsi"/>
        </w:rPr>
        <w:t xml:space="preserve">263 media stories from 30 August </w:t>
      </w:r>
      <w:r>
        <w:rPr>
          <w:rFonts w:cstheme="minorHAnsi"/>
        </w:rPr>
        <w:t>to</w:t>
      </w:r>
      <w:r w:rsidRPr="002A01A9">
        <w:rPr>
          <w:rFonts w:cstheme="minorHAnsi"/>
        </w:rPr>
        <w:t xml:space="preserve"> 30 September 2019. Thi</w:t>
      </w:r>
      <w:r>
        <w:rPr>
          <w:rFonts w:cstheme="minorHAnsi"/>
        </w:rPr>
        <w:t xml:space="preserve">s </w:t>
      </w:r>
      <w:r w:rsidR="000B467E">
        <w:rPr>
          <w:rFonts w:cstheme="minorHAnsi"/>
        </w:rPr>
        <w:t>coverage equated</w:t>
      </w:r>
      <w:r w:rsidR="005019B4">
        <w:rPr>
          <w:rFonts w:cstheme="minorHAnsi"/>
        </w:rPr>
        <w:t xml:space="preserve"> to </w:t>
      </w:r>
      <w:r>
        <w:rPr>
          <w:rFonts w:cstheme="minorHAnsi"/>
        </w:rPr>
        <w:t xml:space="preserve">a </w:t>
      </w:r>
      <w:r w:rsidRPr="002A01A9">
        <w:rPr>
          <w:rFonts w:cstheme="minorHAnsi"/>
        </w:rPr>
        <w:t>potential reach of </w:t>
      </w:r>
      <w:r w:rsidR="00B151F9">
        <w:rPr>
          <w:rFonts w:cstheme="minorHAnsi"/>
        </w:rPr>
        <w:t xml:space="preserve">more than </w:t>
      </w:r>
      <w:r>
        <w:rPr>
          <w:rFonts w:cstheme="minorHAnsi"/>
        </w:rPr>
        <w:t>nine million </w:t>
      </w:r>
      <w:r w:rsidR="005019B4">
        <w:rPr>
          <w:rFonts w:cstheme="minorHAnsi"/>
        </w:rPr>
        <w:t>people</w:t>
      </w:r>
      <w:r w:rsidRPr="002A01A9">
        <w:rPr>
          <w:rFonts w:cstheme="minorHAnsi"/>
        </w:rPr>
        <w:t>.</w:t>
      </w:r>
    </w:p>
    <w:p w14:paraId="27F91913" w14:textId="1D2EEC5F" w:rsidR="00011A46" w:rsidRDefault="00011A46" w:rsidP="00011A46">
      <w:r w:rsidRPr="002A01A9">
        <w:t xml:space="preserve">The </w:t>
      </w:r>
      <w:r w:rsidRPr="00736922">
        <w:rPr>
          <w:i/>
        </w:rPr>
        <w:t xml:space="preserve">Outlook Report </w:t>
      </w:r>
      <w:r w:rsidR="005019B4" w:rsidRPr="00736922">
        <w:rPr>
          <w:i/>
        </w:rPr>
        <w:t>2019</w:t>
      </w:r>
      <w:r w:rsidR="005019B4">
        <w:t xml:space="preserve"> </w:t>
      </w:r>
      <w:r>
        <w:t xml:space="preserve">has provided important evidence-based content and infographics for </w:t>
      </w:r>
      <w:r w:rsidRPr="002A01A9">
        <w:t>social media posts</w:t>
      </w:r>
      <w:r>
        <w:t>;</w:t>
      </w:r>
      <w:r w:rsidRPr="002A01A9">
        <w:t xml:space="preserve"> the Reef Beat Junior Outlook poster series for schools</w:t>
      </w:r>
      <w:r>
        <w:t>;</w:t>
      </w:r>
      <w:r w:rsidRPr="002A01A9">
        <w:t xml:space="preserve"> the online training course for Master Reef Guides</w:t>
      </w:r>
      <w:r>
        <w:t>;</w:t>
      </w:r>
      <w:r w:rsidRPr="002A01A9">
        <w:t xml:space="preserve"> Reef management policies, processes and planning</w:t>
      </w:r>
      <w:r>
        <w:t>;</w:t>
      </w:r>
      <w:r w:rsidRPr="002A01A9">
        <w:t xml:space="preserve"> and other government reports. </w:t>
      </w:r>
    </w:p>
    <w:p w14:paraId="1A43B516" w14:textId="0528F90F" w:rsidR="00011A46" w:rsidRPr="00752408" w:rsidRDefault="00011A46" w:rsidP="00011A46"/>
    <w:p w14:paraId="3286D5E6" w14:textId="77777777" w:rsidR="00011A46" w:rsidRPr="003646F5" w:rsidRDefault="00011A46" w:rsidP="00011A46"/>
    <w:p w14:paraId="79C8A846" w14:textId="78BF4F68" w:rsidR="00011A46" w:rsidRPr="00BB7ACE" w:rsidRDefault="00011A46" w:rsidP="00011A46">
      <w:pPr>
        <w:pStyle w:val="AR-Bullet"/>
        <w:numPr>
          <w:ilvl w:val="0"/>
          <w:numId w:val="0"/>
        </w:numPr>
      </w:pPr>
    </w:p>
    <w:p w14:paraId="21EC8FD3" w14:textId="44321888" w:rsidR="00011A46" w:rsidRDefault="00011A46" w:rsidP="00011A46"/>
    <w:p w14:paraId="0B565803" w14:textId="77777777" w:rsidR="00011A46" w:rsidRDefault="00011A46" w:rsidP="00011A46"/>
    <w:p w14:paraId="0A7B3413" w14:textId="312AAFAC" w:rsidR="00011A46" w:rsidRDefault="00011A46" w:rsidP="00011A46">
      <w:pPr>
        <w:pStyle w:val="AR-TITLE2"/>
        <w:jc w:val="left"/>
      </w:pPr>
    </w:p>
    <w:p w14:paraId="33896D3B" w14:textId="09299A1A" w:rsidR="00011A46" w:rsidRDefault="00011A46" w:rsidP="00011A46">
      <w:pPr>
        <w:pStyle w:val="Heading2"/>
      </w:pPr>
      <w:bookmarkStart w:id="202" w:name="_Toc47599435"/>
      <w:bookmarkStart w:id="203" w:name="_Toc47599910"/>
      <w:bookmarkStart w:id="204" w:name="_Toc47617178"/>
      <w:bookmarkStart w:id="205" w:name="_Toc47627509"/>
      <w:bookmarkStart w:id="206" w:name="_Toc47692828"/>
      <w:bookmarkStart w:id="207" w:name="_Toc47692939"/>
      <w:r>
        <w:br w:type="column"/>
      </w:r>
      <w:bookmarkStart w:id="208" w:name="_Toc52869002"/>
      <w:r w:rsidRPr="006F5BF0">
        <w:lastRenderedPageBreak/>
        <w:t xml:space="preserve">Program </w:t>
      </w:r>
      <w:r>
        <w:t>a</w:t>
      </w:r>
      <w:r w:rsidRPr="006F5BF0">
        <w:t xml:space="preserve">rea 2: </w:t>
      </w:r>
      <w:r>
        <w:t>R</w:t>
      </w:r>
      <w:r w:rsidRPr="006F5BF0">
        <w:t>egulating and ensuring Marine Park user compliance</w:t>
      </w:r>
      <w:bookmarkEnd w:id="202"/>
      <w:bookmarkEnd w:id="203"/>
      <w:bookmarkEnd w:id="204"/>
      <w:bookmarkEnd w:id="205"/>
      <w:bookmarkEnd w:id="206"/>
      <w:bookmarkEnd w:id="207"/>
      <w:bookmarkEnd w:id="208"/>
    </w:p>
    <w:p w14:paraId="3A305058" w14:textId="2FDAEE8E" w:rsidR="00011A46" w:rsidRDefault="00011A46" w:rsidP="00011A46">
      <w:pPr>
        <w:rPr>
          <w:lang w:val="en-US"/>
        </w:rPr>
      </w:pPr>
      <w:r>
        <w:rPr>
          <w:lang w:val="en-US"/>
        </w:rPr>
        <w:t xml:space="preserve">The Authority is the primary environmental regulator for protecting and managing the Marine Park. A combination of management tools and approaches are used to provide certainty about where use may occur, the types of activities allowed and the conditions under which activities may proceed. These tools include a Marine Park-wide zoning plan, plans of management, site-specific management arrangements, Traditional Use of Marine Resources Agreements (TUMRAs), </w:t>
      </w:r>
      <w:r w:rsidR="00211A4A">
        <w:rPr>
          <w:lang w:val="en-US"/>
        </w:rPr>
        <w:t>policies</w:t>
      </w:r>
      <w:r>
        <w:rPr>
          <w:lang w:val="en-US"/>
        </w:rPr>
        <w:t>, permits, education, compliance and enforcement.</w:t>
      </w:r>
    </w:p>
    <w:p w14:paraId="6A8706A0" w14:textId="1028FC07" w:rsidR="00011A46" w:rsidRDefault="006817A5" w:rsidP="00011A46">
      <w:pPr>
        <w:rPr>
          <w:lang w:val="en-US"/>
        </w:rPr>
      </w:pPr>
      <w:r>
        <w:rPr>
          <w:lang w:val="en-US"/>
        </w:rPr>
        <w:t>The Authority’s</w:t>
      </w:r>
      <w:r w:rsidR="00011A46">
        <w:rPr>
          <w:lang w:val="en-US"/>
        </w:rPr>
        <w:t xml:space="preserve"> world-renowned regulatory framework and the Great Barrier Reef Marine Park Zoning Plan 2003 manage the use of the Marine Park, protecting its values and enhancing its biodiversity benefits and resilience. </w:t>
      </w:r>
      <w:r w:rsidR="00211A4A">
        <w:rPr>
          <w:lang w:val="en-US"/>
        </w:rPr>
        <w:t>In the face of known and emerging challenges, such as the effects of climate change,</w:t>
      </w:r>
      <w:r w:rsidR="00011A46">
        <w:rPr>
          <w:lang w:val="en-US"/>
        </w:rPr>
        <w:t xml:space="preserve"> </w:t>
      </w:r>
      <w:r>
        <w:rPr>
          <w:lang w:val="en-US"/>
        </w:rPr>
        <w:t xml:space="preserve">Reef </w:t>
      </w:r>
      <w:r w:rsidR="00011A46">
        <w:rPr>
          <w:lang w:val="en-US"/>
        </w:rPr>
        <w:t xml:space="preserve">management must continually evolve to focus its effort on activities </w:t>
      </w:r>
      <w:r w:rsidR="00211A4A">
        <w:rPr>
          <w:lang w:val="en-US"/>
        </w:rPr>
        <w:t xml:space="preserve">that address </w:t>
      </w:r>
      <w:r w:rsidR="00011A46">
        <w:rPr>
          <w:lang w:val="en-US"/>
        </w:rPr>
        <w:t>the highest risks and improve ecosystem resilience.</w:t>
      </w:r>
    </w:p>
    <w:p w14:paraId="59160CFA" w14:textId="0F5943DB" w:rsidR="00011A46" w:rsidRDefault="00011A46" w:rsidP="00011A46">
      <w:pPr>
        <w:rPr>
          <w:lang w:val="en-US"/>
        </w:rPr>
      </w:pPr>
      <w:r>
        <w:rPr>
          <w:lang w:val="en-US"/>
        </w:rPr>
        <w:t xml:space="preserve">Key aspects to </w:t>
      </w:r>
      <w:r w:rsidR="006817A5">
        <w:rPr>
          <w:lang w:val="en-US"/>
        </w:rPr>
        <w:t xml:space="preserve">the </w:t>
      </w:r>
      <w:r>
        <w:rPr>
          <w:lang w:val="en-US"/>
        </w:rPr>
        <w:t>regulatory approach include:</w:t>
      </w:r>
    </w:p>
    <w:p w14:paraId="3DFCBF64" w14:textId="77777777" w:rsidR="00011A46" w:rsidRPr="00BE591E" w:rsidRDefault="00011A46" w:rsidP="008F5C6F">
      <w:pPr>
        <w:pStyle w:val="ListParagraph"/>
        <w:numPr>
          <w:ilvl w:val="0"/>
          <w:numId w:val="14"/>
        </w:numPr>
        <w:ind w:left="714" w:hanging="357"/>
        <w:rPr>
          <w:lang w:val="en-US"/>
        </w:rPr>
      </w:pPr>
      <w:r w:rsidRPr="00BE591E">
        <w:rPr>
          <w:lang w:val="en-US"/>
        </w:rPr>
        <w:t xml:space="preserve">developing regulatory solutions that </w:t>
      </w:r>
      <w:r>
        <w:rPr>
          <w:lang w:val="en-US"/>
        </w:rPr>
        <w:t>are</w:t>
      </w:r>
      <w:r w:rsidRPr="00BE591E">
        <w:rPr>
          <w:lang w:val="en-US"/>
        </w:rPr>
        <w:t xml:space="preserve"> risk-based</w:t>
      </w:r>
      <w:r>
        <w:rPr>
          <w:lang w:val="en-US"/>
        </w:rPr>
        <w:t xml:space="preserve"> </w:t>
      </w:r>
      <w:r w:rsidRPr="00BE591E">
        <w:rPr>
          <w:lang w:val="en-US"/>
        </w:rPr>
        <w:t>to achieve the intended outcome</w:t>
      </w:r>
    </w:p>
    <w:p w14:paraId="244740BD" w14:textId="77777777" w:rsidR="00011A46" w:rsidRPr="00BE591E" w:rsidRDefault="00011A46" w:rsidP="008F5C6F">
      <w:pPr>
        <w:pStyle w:val="ListParagraph"/>
        <w:numPr>
          <w:ilvl w:val="0"/>
          <w:numId w:val="14"/>
        </w:numPr>
        <w:rPr>
          <w:lang w:val="en-US"/>
        </w:rPr>
      </w:pPr>
      <w:r w:rsidRPr="00BE591E">
        <w:rPr>
          <w:lang w:val="en-US"/>
        </w:rPr>
        <w:t>implementing an effective and efficient regulatory system</w:t>
      </w:r>
    </w:p>
    <w:p w14:paraId="5C8B4B3B" w14:textId="77777777" w:rsidR="00011A46" w:rsidRPr="00BE591E" w:rsidRDefault="00011A46" w:rsidP="008F5C6F">
      <w:pPr>
        <w:pStyle w:val="ListParagraph"/>
        <w:numPr>
          <w:ilvl w:val="0"/>
          <w:numId w:val="14"/>
        </w:numPr>
        <w:rPr>
          <w:lang w:val="en-US"/>
        </w:rPr>
      </w:pPr>
      <w:r w:rsidRPr="00BE591E">
        <w:rPr>
          <w:lang w:val="en-US"/>
        </w:rPr>
        <w:t xml:space="preserve">encouraging leading practices in </w:t>
      </w:r>
      <w:r>
        <w:rPr>
          <w:lang w:val="en-US"/>
        </w:rPr>
        <w:t xml:space="preserve">the </w:t>
      </w:r>
      <w:r w:rsidRPr="00BE591E">
        <w:rPr>
          <w:lang w:val="en-US"/>
        </w:rPr>
        <w:t>responsible use of the Reef</w:t>
      </w:r>
    </w:p>
    <w:p w14:paraId="66D1F597" w14:textId="62F07998" w:rsidR="00011A46" w:rsidRPr="00BE591E" w:rsidRDefault="00011A46" w:rsidP="008F5C6F">
      <w:pPr>
        <w:pStyle w:val="ListParagraph"/>
        <w:numPr>
          <w:ilvl w:val="0"/>
          <w:numId w:val="14"/>
        </w:numPr>
        <w:rPr>
          <w:lang w:val="en-US"/>
        </w:rPr>
      </w:pPr>
      <w:r w:rsidRPr="00BE591E">
        <w:rPr>
          <w:lang w:val="en-US"/>
        </w:rPr>
        <w:t xml:space="preserve">responding </w:t>
      </w:r>
      <w:r w:rsidR="007D5EF6">
        <w:rPr>
          <w:lang w:val="en-US"/>
        </w:rPr>
        <w:t>with</w:t>
      </w:r>
      <w:r w:rsidR="007D5EF6" w:rsidRPr="00BE591E">
        <w:rPr>
          <w:lang w:val="en-US"/>
        </w:rPr>
        <w:t xml:space="preserve"> </w:t>
      </w:r>
      <w:r w:rsidRPr="00BE591E">
        <w:rPr>
          <w:lang w:val="en-US"/>
        </w:rPr>
        <w:t xml:space="preserve">enforcement activities </w:t>
      </w:r>
      <w:r>
        <w:rPr>
          <w:lang w:val="en-US"/>
        </w:rPr>
        <w:t xml:space="preserve">that are </w:t>
      </w:r>
      <w:r w:rsidRPr="00BE591E">
        <w:rPr>
          <w:lang w:val="en-US"/>
        </w:rPr>
        <w:t>proportionate to the risk, severity and attitude</w:t>
      </w:r>
    </w:p>
    <w:p w14:paraId="1FC795EC" w14:textId="4C12B3E6" w:rsidR="00011A46" w:rsidRDefault="00011A46" w:rsidP="008F5C6F">
      <w:pPr>
        <w:pStyle w:val="ListParagraph"/>
        <w:numPr>
          <w:ilvl w:val="0"/>
          <w:numId w:val="14"/>
        </w:numPr>
        <w:rPr>
          <w:lang w:val="en-US"/>
        </w:rPr>
      </w:pPr>
      <w:r w:rsidRPr="00BE591E">
        <w:rPr>
          <w:lang w:val="en-US"/>
        </w:rPr>
        <w:t>continuously improving regulatory practice to achieve outcomes for the Reef.</w:t>
      </w:r>
    </w:p>
    <w:p w14:paraId="46CF4012" w14:textId="70875237" w:rsidR="00011A46" w:rsidRDefault="00011A46" w:rsidP="00011A46">
      <w:pPr>
        <w:rPr>
          <w:lang w:val="en-US"/>
        </w:rPr>
      </w:pPr>
      <w:r>
        <w:rPr>
          <w:lang w:val="en-US"/>
        </w:rPr>
        <w:t xml:space="preserve">To improve ecosystem resilience in the face of known challenges, the Authority continues to refine and focus its regulatory effort on activities presenting the highest risks, including through implementation of the Policy and Planning Strategic Roadmap. </w:t>
      </w:r>
    </w:p>
    <w:p w14:paraId="17D9DB5E" w14:textId="77777777" w:rsidR="00011A46" w:rsidRPr="00BB0931" w:rsidRDefault="00011A46" w:rsidP="00011A46">
      <w:pPr>
        <w:rPr>
          <w:lang w:val="en-US"/>
        </w:rPr>
      </w:pPr>
      <w:r>
        <w:rPr>
          <w:lang w:val="en-US"/>
        </w:rPr>
        <w:t>I</w:t>
      </w:r>
      <w:r w:rsidRPr="00BB0931">
        <w:rPr>
          <w:lang w:val="en-US"/>
        </w:rPr>
        <w:t>mplement</w:t>
      </w:r>
      <w:r>
        <w:rPr>
          <w:lang w:val="en-US"/>
        </w:rPr>
        <w:t xml:space="preserve">ing </w:t>
      </w:r>
      <w:r w:rsidRPr="00BB0931">
        <w:rPr>
          <w:lang w:val="en-US"/>
        </w:rPr>
        <w:t>this program area will see the Authority progress forward-looking, risk-based Marine Park and</w:t>
      </w:r>
      <w:r>
        <w:rPr>
          <w:lang w:val="en-US"/>
        </w:rPr>
        <w:t xml:space="preserve"> S</w:t>
      </w:r>
      <w:r w:rsidRPr="00BB0931">
        <w:rPr>
          <w:lang w:val="en-US"/>
        </w:rPr>
        <w:t xml:space="preserve">ea </w:t>
      </w:r>
      <w:r>
        <w:rPr>
          <w:lang w:val="en-US"/>
        </w:rPr>
        <w:t>Co</w:t>
      </w:r>
      <w:r w:rsidRPr="00BB0931">
        <w:rPr>
          <w:lang w:val="en-US"/>
        </w:rPr>
        <w:t>untry planning</w:t>
      </w:r>
      <w:r>
        <w:rPr>
          <w:lang w:val="en-US"/>
        </w:rPr>
        <w:t xml:space="preserve"> </w:t>
      </w:r>
      <w:r w:rsidRPr="00BB0931">
        <w:rPr>
          <w:lang w:val="en-US"/>
        </w:rPr>
        <w:t>and update relevant policy and regulation in line with strategic priorities.</w:t>
      </w:r>
    </w:p>
    <w:p w14:paraId="1BC15D0C" w14:textId="004EA4EA" w:rsidR="00011A46" w:rsidRPr="00BB0931" w:rsidRDefault="00011A46" w:rsidP="00011A46">
      <w:pPr>
        <w:rPr>
          <w:lang w:val="en-US"/>
        </w:rPr>
      </w:pPr>
      <w:r w:rsidRPr="00BB0931">
        <w:rPr>
          <w:lang w:val="en-US"/>
        </w:rPr>
        <w:t xml:space="preserve">The </w:t>
      </w:r>
      <w:r w:rsidR="00AA5DF9">
        <w:rPr>
          <w:lang w:val="en-US"/>
        </w:rPr>
        <w:t>RJFMP</w:t>
      </w:r>
      <w:r>
        <w:rPr>
          <w:lang w:val="en-US"/>
        </w:rPr>
        <w:t xml:space="preserve"> </w:t>
      </w:r>
      <w:r w:rsidRPr="00BB0931">
        <w:rPr>
          <w:lang w:val="en-US"/>
        </w:rPr>
        <w:t>delivers compliance that is risk-focused and well-planned</w:t>
      </w:r>
      <w:r>
        <w:rPr>
          <w:lang w:val="en-US"/>
        </w:rPr>
        <w:t>. I</w:t>
      </w:r>
      <w:r w:rsidRPr="00BB0931">
        <w:rPr>
          <w:lang w:val="en-US"/>
        </w:rPr>
        <w:t xml:space="preserve">ntelligence-driven patrols </w:t>
      </w:r>
      <w:r w:rsidR="007D5EF6">
        <w:rPr>
          <w:lang w:val="en-US"/>
        </w:rPr>
        <w:t>and</w:t>
      </w:r>
      <w:r w:rsidR="007D5EF6" w:rsidRPr="00BB0931">
        <w:rPr>
          <w:lang w:val="en-US"/>
        </w:rPr>
        <w:t xml:space="preserve"> </w:t>
      </w:r>
      <w:r w:rsidRPr="00BB0931">
        <w:rPr>
          <w:lang w:val="en-US"/>
        </w:rPr>
        <w:t xml:space="preserve">deployments deter and detect illegal activity. The zoning plans manage pressures </w:t>
      </w:r>
      <w:r>
        <w:rPr>
          <w:lang w:val="en-US"/>
        </w:rPr>
        <w:t xml:space="preserve">in the Marine Park </w:t>
      </w:r>
      <w:r w:rsidRPr="00BB0931">
        <w:rPr>
          <w:lang w:val="en-US"/>
        </w:rPr>
        <w:t xml:space="preserve">and are foundational </w:t>
      </w:r>
      <w:r w:rsidR="007D5EF6">
        <w:rPr>
          <w:lang w:val="en-US"/>
        </w:rPr>
        <w:t xml:space="preserve">in </w:t>
      </w:r>
      <w:r>
        <w:rPr>
          <w:lang w:val="en-US"/>
        </w:rPr>
        <w:t>protecting</w:t>
      </w:r>
      <w:r w:rsidRPr="00BB0931">
        <w:rPr>
          <w:lang w:val="en-US"/>
        </w:rPr>
        <w:t xml:space="preserve"> marine habitats and the species they sustain. The full benefits of the zoning</w:t>
      </w:r>
      <w:r>
        <w:rPr>
          <w:lang w:val="en-US"/>
        </w:rPr>
        <w:t xml:space="preserve"> </w:t>
      </w:r>
      <w:r w:rsidRPr="00BB0931">
        <w:rPr>
          <w:lang w:val="en-US"/>
        </w:rPr>
        <w:t>plans are achieved through a strong, ongoing compliance program that upholds the integrity of marine protection.</w:t>
      </w:r>
      <w:r>
        <w:rPr>
          <w:lang w:val="en-US"/>
        </w:rPr>
        <w:t xml:space="preserve"> </w:t>
      </w:r>
      <w:r w:rsidRPr="00BB0931">
        <w:rPr>
          <w:lang w:val="en-US"/>
        </w:rPr>
        <w:t xml:space="preserve">The compliance program reduces the </w:t>
      </w:r>
      <w:r w:rsidRPr="00BB0931">
        <w:rPr>
          <w:lang w:val="en-US"/>
        </w:rPr>
        <w:lastRenderedPageBreak/>
        <w:t>threats that some direct users pose, enables improved resilience to withstand</w:t>
      </w:r>
      <w:r>
        <w:rPr>
          <w:lang w:val="en-US"/>
        </w:rPr>
        <w:t xml:space="preserve"> </w:t>
      </w:r>
      <w:r w:rsidRPr="00BB0931">
        <w:rPr>
          <w:lang w:val="en-US"/>
        </w:rPr>
        <w:t>other threats</w:t>
      </w:r>
      <w:r w:rsidR="00736A58">
        <w:rPr>
          <w:lang w:val="en-US"/>
        </w:rPr>
        <w:t>,</w:t>
      </w:r>
      <w:r w:rsidRPr="00BB0931">
        <w:rPr>
          <w:lang w:val="en-US"/>
        </w:rPr>
        <w:t xml:space="preserve"> and delivers </w:t>
      </w:r>
      <w:r w:rsidR="00BE7D5E">
        <w:rPr>
          <w:lang w:val="en-US"/>
        </w:rPr>
        <w:t xml:space="preserve">Reef </w:t>
      </w:r>
      <w:r w:rsidRPr="00BB0931">
        <w:rPr>
          <w:lang w:val="en-US"/>
        </w:rPr>
        <w:t>Blueprint initiatives and Reef 2050 Plan actions.</w:t>
      </w:r>
    </w:p>
    <w:p w14:paraId="641B5C2A" w14:textId="77777777" w:rsidR="00011A46" w:rsidRDefault="00011A46" w:rsidP="00011A46">
      <w:pPr>
        <w:pStyle w:val="Heading2"/>
      </w:pPr>
      <w:bookmarkStart w:id="209" w:name="_Toc47599436"/>
      <w:bookmarkStart w:id="210" w:name="_Toc47599911"/>
      <w:bookmarkStart w:id="211" w:name="_Toc47617179"/>
      <w:bookmarkStart w:id="212" w:name="_Toc47627510"/>
      <w:bookmarkStart w:id="213" w:name="_Toc47692829"/>
      <w:bookmarkStart w:id="214" w:name="_Toc47692940"/>
      <w:bookmarkStart w:id="215" w:name="_Toc52869003"/>
      <w:r w:rsidRPr="00F340A5">
        <w:t>Key achievements</w:t>
      </w:r>
      <w:bookmarkEnd w:id="209"/>
      <w:bookmarkEnd w:id="210"/>
      <w:bookmarkEnd w:id="211"/>
      <w:bookmarkEnd w:id="212"/>
      <w:bookmarkEnd w:id="213"/>
      <w:bookmarkEnd w:id="214"/>
      <w:bookmarkEnd w:id="215"/>
    </w:p>
    <w:p w14:paraId="08ABAA0D" w14:textId="43F5DE19" w:rsidR="00011A46" w:rsidRPr="00F340A5" w:rsidRDefault="00184CCA" w:rsidP="008F5C6F">
      <w:pPr>
        <w:pStyle w:val="ListParagraph"/>
        <w:numPr>
          <w:ilvl w:val="0"/>
          <w:numId w:val="9"/>
        </w:numPr>
        <w:spacing w:after="160" w:line="252" w:lineRule="auto"/>
        <w:rPr>
          <w:rFonts w:ascii="Calibri" w:hAnsi="Calibri"/>
          <w:color w:val="auto"/>
          <w:szCs w:val="22"/>
          <w:lang w:eastAsia="en-US"/>
        </w:rPr>
      </w:pPr>
      <w:r>
        <w:rPr>
          <w:color w:val="auto"/>
          <w:szCs w:val="22"/>
          <w:lang w:eastAsia="en-US"/>
        </w:rPr>
        <w:t>Made s</w:t>
      </w:r>
      <w:r w:rsidR="00011A46" w:rsidRPr="00F340A5">
        <w:rPr>
          <w:color w:val="auto"/>
          <w:szCs w:val="22"/>
          <w:lang w:eastAsia="en-US"/>
        </w:rPr>
        <w:t xml:space="preserve">ignificant progress </w:t>
      </w:r>
      <w:r w:rsidR="00011A46">
        <w:rPr>
          <w:color w:val="auto"/>
          <w:szCs w:val="22"/>
          <w:lang w:eastAsia="en-US"/>
        </w:rPr>
        <w:t>on</w:t>
      </w:r>
      <w:r w:rsidR="00011A46" w:rsidRPr="00F340A5">
        <w:rPr>
          <w:color w:val="auto"/>
          <w:szCs w:val="22"/>
          <w:lang w:eastAsia="en-US"/>
        </w:rPr>
        <w:t xml:space="preserve"> implementing</w:t>
      </w:r>
      <w:r w:rsidR="00011A46">
        <w:rPr>
          <w:color w:val="auto"/>
          <w:szCs w:val="22"/>
          <w:lang w:eastAsia="en-US"/>
        </w:rPr>
        <w:t xml:space="preserve"> t</w:t>
      </w:r>
      <w:r w:rsidR="00011A46" w:rsidRPr="00F340A5">
        <w:rPr>
          <w:color w:val="auto"/>
          <w:szCs w:val="22"/>
          <w:lang w:eastAsia="en-US"/>
        </w:rPr>
        <w:t>he Aboriginal and Torres Strait Islander Heritage Strategy for the Marine Park, with 70</w:t>
      </w:r>
      <w:r w:rsidR="00011A46">
        <w:rPr>
          <w:color w:val="auto"/>
          <w:szCs w:val="22"/>
          <w:lang w:eastAsia="en-US"/>
        </w:rPr>
        <w:t xml:space="preserve"> per cent</w:t>
      </w:r>
      <w:r w:rsidR="00011A46" w:rsidRPr="00F340A5">
        <w:rPr>
          <w:color w:val="auto"/>
          <w:szCs w:val="22"/>
          <w:lang w:eastAsia="en-US"/>
        </w:rPr>
        <w:t xml:space="preserve"> of assigned actions on track, including cultural mapping and co-management projects.</w:t>
      </w:r>
    </w:p>
    <w:p w14:paraId="3CA772B0" w14:textId="71A3BE15" w:rsidR="00011A46" w:rsidRPr="00F340A5" w:rsidRDefault="00011A46" w:rsidP="008F5C6F">
      <w:pPr>
        <w:pStyle w:val="ListParagraph"/>
        <w:numPr>
          <w:ilvl w:val="0"/>
          <w:numId w:val="9"/>
        </w:numPr>
        <w:spacing w:after="160" w:line="252" w:lineRule="auto"/>
        <w:rPr>
          <w:color w:val="auto"/>
          <w:szCs w:val="22"/>
        </w:rPr>
      </w:pPr>
      <w:r w:rsidRPr="00F340A5">
        <w:rPr>
          <w:color w:val="auto"/>
          <w:szCs w:val="22"/>
          <w:lang w:eastAsia="en-US"/>
        </w:rPr>
        <w:t>Releas</w:t>
      </w:r>
      <w:r>
        <w:rPr>
          <w:color w:val="auto"/>
          <w:szCs w:val="22"/>
        </w:rPr>
        <w:t>e</w:t>
      </w:r>
      <w:r w:rsidR="006817A5">
        <w:rPr>
          <w:color w:val="auto"/>
          <w:szCs w:val="22"/>
        </w:rPr>
        <w:t>d</w:t>
      </w:r>
      <w:r>
        <w:rPr>
          <w:color w:val="auto"/>
          <w:szCs w:val="22"/>
        </w:rPr>
        <w:t xml:space="preserve"> </w:t>
      </w:r>
      <w:r w:rsidRPr="00F340A5">
        <w:rPr>
          <w:color w:val="auto"/>
          <w:szCs w:val="22"/>
        </w:rPr>
        <w:t xml:space="preserve">a draft Intervention Policy for public comment. This policy aims to enable restoration and adaptation interventions designed to support and build ecosystem resilience and provide conservation benefits, at a range of scales, now </w:t>
      </w:r>
      <w:r>
        <w:rPr>
          <w:color w:val="auto"/>
          <w:szCs w:val="22"/>
        </w:rPr>
        <w:t>and</w:t>
      </w:r>
      <w:r w:rsidRPr="00F340A5">
        <w:rPr>
          <w:color w:val="auto"/>
          <w:szCs w:val="22"/>
        </w:rPr>
        <w:t xml:space="preserve"> in the future. The policy </w:t>
      </w:r>
      <w:r>
        <w:rPr>
          <w:color w:val="auto"/>
          <w:szCs w:val="22"/>
        </w:rPr>
        <w:t>was</w:t>
      </w:r>
      <w:r w:rsidRPr="00F340A5">
        <w:rPr>
          <w:color w:val="auto"/>
          <w:szCs w:val="22"/>
        </w:rPr>
        <w:t xml:space="preserve"> available for comment until 31 July 2020, after which time it will be finalised.</w:t>
      </w:r>
    </w:p>
    <w:p w14:paraId="7EE7AC17" w14:textId="330DAC03" w:rsidR="00011A46" w:rsidRDefault="006817A5" w:rsidP="008F5C6F">
      <w:pPr>
        <w:pStyle w:val="NormalWeb"/>
        <w:numPr>
          <w:ilvl w:val="0"/>
          <w:numId w:val="9"/>
        </w:numPr>
        <w:spacing w:after="120" w:line="240" w:lineRule="auto"/>
        <w:ind w:left="714" w:hanging="357"/>
        <w:rPr>
          <w:rFonts w:ascii="Arial" w:hAnsi="Arial" w:cs="Arial"/>
          <w:sz w:val="22"/>
          <w:szCs w:val="22"/>
          <w:lang w:eastAsia="en-US"/>
        </w:rPr>
      </w:pPr>
      <w:r>
        <w:rPr>
          <w:rFonts w:ascii="Arial" w:hAnsi="Arial" w:cs="Arial"/>
          <w:sz w:val="22"/>
          <w:szCs w:val="22"/>
          <w:lang w:eastAsia="en-US"/>
        </w:rPr>
        <w:t xml:space="preserve">Developed </w:t>
      </w:r>
      <w:r w:rsidR="00011A46">
        <w:rPr>
          <w:rFonts w:ascii="Arial" w:hAnsi="Arial" w:cs="Arial"/>
          <w:sz w:val="22"/>
          <w:szCs w:val="22"/>
          <w:lang w:eastAsia="en-US"/>
        </w:rPr>
        <w:t>and coordinat</w:t>
      </w:r>
      <w:r>
        <w:rPr>
          <w:rFonts w:ascii="Arial" w:hAnsi="Arial" w:cs="Arial"/>
          <w:sz w:val="22"/>
          <w:szCs w:val="22"/>
          <w:lang w:eastAsia="en-US"/>
        </w:rPr>
        <w:t>ed</w:t>
      </w:r>
      <w:r w:rsidR="00011A46">
        <w:rPr>
          <w:rFonts w:ascii="Arial" w:hAnsi="Arial" w:cs="Arial"/>
          <w:sz w:val="22"/>
          <w:szCs w:val="22"/>
          <w:lang w:eastAsia="en-US"/>
        </w:rPr>
        <w:t xml:space="preserve"> the Whitsundays Action Plan to address a range of local and site-level issues. This included working with the tourism industry and the release of an </w:t>
      </w:r>
      <w:r w:rsidR="00011A46" w:rsidRPr="001C71DF">
        <w:rPr>
          <w:rFonts w:ascii="Arial" w:hAnsi="Arial" w:cs="Arial"/>
          <w:sz w:val="22"/>
          <w:szCs w:val="22"/>
          <w:lang w:eastAsia="en-US"/>
        </w:rPr>
        <w:t>educational campaign to encourage Reef users to ‘Be Reef Smart’</w:t>
      </w:r>
      <w:r w:rsidR="007D5EF6">
        <w:rPr>
          <w:rFonts w:ascii="Arial" w:hAnsi="Arial" w:cs="Arial"/>
          <w:sz w:val="22"/>
          <w:szCs w:val="22"/>
          <w:lang w:eastAsia="en-US"/>
        </w:rPr>
        <w:t>. The campaign</w:t>
      </w:r>
      <w:r w:rsidR="007D5EF6" w:rsidRPr="001C71DF">
        <w:rPr>
          <w:rFonts w:ascii="Arial" w:hAnsi="Arial" w:cs="Arial"/>
          <w:sz w:val="22"/>
          <w:szCs w:val="22"/>
          <w:lang w:eastAsia="en-US"/>
        </w:rPr>
        <w:t xml:space="preserve"> </w:t>
      </w:r>
      <w:r w:rsidR="00011A46" w:rsidRPr="001C71DF">
        <w:rPr>
          <w:rFonts w:ascii="Arial" w:hAnsi="Arial" w:cs="Arial"/>
          <w:sz w:val="22"/>
          <w:szCs w:val="22"/>
          <w:lang w:eastAsia="en-US"/>
        </w:rPr>
        <w:t xml:space="preserve">aimed to communicate </w:t>
      </w:r>
      <w:r w:rsidR="007D5EF6">
        <w:rPr>
          <w:rFonts w:ascii="Arial" w:hAnsi="Arial" w:cs="Arial"/>
          <w:sz w:val="22"/>
          <w:szCs w:val="22"/>
          <w:lang w:eastAsia="en-US"/>
        </w:rPr>
        <w:t>with</w:t>
      </w:r>
      <w:r w:rsidR="007D5EF6" w:rsidRPr="001C71DF">
        <w:rPr>
          <w:rFonts w:ascii="Arial" w:hAnsi="Arial" w:cs="Arial"/>
          <w:sz w:val="22"/>
          <w:szCs w:val="22"/>
          <w:lang w:eastAsia="en-US"/>
        </w:rPr>
        <w:t xml:space="preserve"> </w:t>
      </w:r>
      <w:r w:rsidR="00011A46" w:rsidRPr="001C71DF">
        <w:rPr>
          <w:rFonts w:ascii="Arial" w:hAnsi="Arial" w:cs="Arial"/>
          <w:sz w:val="22"/>
          <w:szCs w:val="22"/>
          <w:lang w:eastAsia="en-US"/>
        </w:rPr>
        <w:t>and educate recreational users about responsible reef practices while enjoying the Great Barrier Reef</w:t>
      </w:r>
      <w:r w:rsidR="00011A46">
        <w:rPr>
          <w:rFonts w:ascii="Arial" w:hAnsi="Arial" w:cs="Arial"/>
          <w:sz w:val="22"/>
          <w:szCs w:val="22"/>
          <w:lang w:eastAsia="en-US"/>
        </w:rPr>
        <w:t>.</w:t>
      </w:r>
    </w:p>
    <w:p w14:paraId="18C1EC9D" w14:textId="0AC1796F" w:rsidR="00011A46" w:rsidRDefault="006817A5" w:rsidP="008F5C6F">
      <w:pPr>
        <w:pStyle w:val="NormalWeb"/>
        <w:numPr>
          <w:ilvl w:val="0"/>
          <w:numId w:val="9"/>
        </w:numPr>
        <w:spacing w:after="120" w:line="240" w:lineRule="auto"/>
        <w:ind w:left="714" w:hanging="357"/>
        <w:rPr>
          <w:rFonts w:ascii="Arial" w:hAnsi="Arial" w:cs="Arial"/>
          <w:sz w:val="22"/>
          <w:szCs w:val="22"/>
          <w:lang w:eastAsia="en-US"/>
        </w:rPr>
      </w:pPr>
      <w:r>
        <w:rPr>
          <w:rFonts w:ascii="Arial" w:hAnsi="Arial" w:cs="Arial"/>
          <w:sz w:val="22"/>
          <w:szCs w:val="22"/>
          <w:lang w:eastAsia="en-US"/>
        </w:rPr>
        <w:t xml:space="preserve">Provided substantial </w:t>
      </w:r>
      <w:r w:rsidR="00011A46">
        <w:rPr>
          <w:rFonts w:ascii="Arial" w:hAnsi="Arial" w:cs="Arial"/>
          <w:sz w:val="22"/>
          <w:szCs w:val="22"/>
          <w:lang w:eastAsia="en-US"/>
        </w:rPr>
        <w:t>engagement and support to permit holders and stakeholders who use and access the Marine Park, including:</w:t>
      </w:r>
    </w:p>
    <w:p w14:paraId="629EF90F" w14:textId="212F6E9F" w:rsidR="00011A46" w:rsidRDefault="00011A46" w:rsidP="008F5C6F">
      <w:pPr>
        <w:pStyle w:val="NormalWeb"/>
        <w:numPr>
          <w:ilvl w:val="1"/>
          <w:numId w:val="15"/>
        </w:numPr>
        <w:spacing w:before="0" w:beforeAutospacing="0" w:after="0" w:line="240" w:lineRule="auto"/>
        <w:ind w:left="1434" w:hanging="357"/>
        <w:rPr>
          <w:rFonts w:ascii="Arial" w:hAnsi="Arial" w:cs="Arial"/>
          <w:sz w:val="22"/>
          <w:szCs w:val="22"/>
        </w:rPr>
      </w:pPr>
      <w:r>
        <w:rPr>
          <w:rFonts w:ascii="Arial" w:hAnsi="Arial" w:cs="Arial"/>
          <w:sz w:val="22"/>
          <w:szCs w:val="22"/>
        </w:rPr>
        <w:t xml:space="preserve">delivering four tourism industry engagement workshops along the Marine Park coastline as part of the </w:t>
      </w:r>
      <w:r w:rsidR="00C94611">
        <w:rPr>
          <w:rFonts w:ascii="Arial" w:hAnsi="Arial" w:cs="Arial"/>
          <w:sz w:val="22"/>
          <w:szCs w:val="22"/>
        </w:rPr>
        <w:t>Authority’s</w:t>
      </w:r>
      <w:r>
        <w:rPr>
          <w:rFonts w:ascii="Arial" w:hAnsi="Arial" w:cs="Arial"/>
          <w:sz w:val="22"/>
          <w:szCs w:val="22"/>
        </w:rPr>
        <w:t xml:space="preserve"> Tourism Industry Roadshow</w:t>
      </w:r>
    </w:p>
    <w:p w14:paraId="07C58CDE" w14:textId="461C5F86" w:rsidR="00011A46" w:rsidRDefault="00011A46" w:rsidP="008F5C6F">
      <w:pPr>
        <w:pStyle w:val="NormalWeb"/>
        <w:numPr>
          <w:ilvl w:val="1"/>
          <w:numId w:val="15"/>
        </w:numPr>
        <w:spacing w:after="0" w:line="240" w:lineRule="auto"/>
        <w:rPr>
          <w:rFonts w:ascii="Arial" w:hAnsi="Arial" w:cs="Arial"/>
          <w:sz w:val="22"/>
          <w:szCs w:val="22"/>
        </w:rPr>
      </w:pPr>
      <w:r>
        <w:rPr>
          <w:rFonts w:ascii="Arial" w:hAnsi="Arial" w:cs="Arial"/>
          <w:sz w:val="22"/>
          <w:szCs w:val="22"/>
        </w:rPr>
        <w:t>m</w:t>
      </w:r>
      <w:r w:rsidRPr="00A53777">
        <w:rPr>
          <w:rFonts w:ascii="Arial" w:hAnsi="Arial" w:cs="Arial"/>
          <w:sz w:val="22"/>
          <w:szCs w:val="22"/>
        </w:rPr>
        <w:t xml:space="preserve">odifying </w:t>
      </w:r>
      <w:r w:rsidR="00C94611">
        <w:rPr>
          <w:rFonts w:ascii="Arial" w:hAnsi="Arial" w:cs="Arial"/>
          <w:sz w:val="22"/>
          <w:szCs w:val="22"/>
        </w:rPr>
        <w:t xml:space="preserve">approaches to </w:t>
      </w:r>
      <w:r w:rsidRPr="00A53777">
        <w:rPr>
          <w:rFonts w:ascii="Arial" w:hAnsi="Arial" w:cs="Arial"/>
          <w:sz w:val="22"/>
          <w:szCs w:val="22"/>
        </w:rPr>
        <w:t>permit application and permit condition non-compliance to support</w:t>
      </w:r>
      <w:r>
        <w:rPr>
          <w:rFonts w:ascii="Arial" w:hAnsi="Arial" w:cs="Arial"/>
          <w:sz w:val="22"/>
          <w:szCs w:val="22"/>
        </w:rPr>
        <w:t xml:space="preserve"> permit holders affected by COVID-19 restrictions</w:t>
      </w:r>
    </w:p>
    <w:p w14:paraId="40B9E103" w14:textId="1BBB4245" w:rsidR="00011A46" w:rsidRDefault="00011A46" w:rsidP="008F5C6F">
      <w:pPr>
        <w:pStyle w:val="NormalWeb"/>
        <w:numPr>
          <w:ilvl w:val="1"/>
          <w:numId w:val="15"/>
        </w:numPr>
        <w:spacing w:after="0" w:line="240" w:lineRule="auto"/>
        <w:rPr>
          <w:rFonts w:ascii="Arial" w:hAnsi="Arial" w:cs="Arial"/>
          <w:sz w:val="22"/>
          <w:szCs w:val="22"/>
        </w:rPr>
      </w:pPr>
      <w:r>
        <w:rPr>
          <w:rFonts w:ascii="Arial" w:hAnsi="Arial" w:cs="Arial"/>
          <w:sz w:val="22"/>
          <w:szCs w:val="22"/>
        </w:rPr>
        <w:t xml:space="preserve">enacting new legislation associated with the environmental management charge (EMC) </w:t>
      </w:r>
      <w:r w:rsidRPr="000223F6">
        <w:rPr>
          <w:rFonts w:ascii="Arial" w:hAnsi="Arial" w:cs="Arial"/>
          <w:sz w:val="22"/>
          <w:szCs w:val="22"/>
        </w:rPr>
        <w:t xml:space="preserve">and </w:t>
      </w:r>
      <w:r>
        <w:rPr>
          <w:rFonts w:ascii="Arial" w:hAnsi="Arial" w:cs="Arial"/>
          <w:sz w:val="22"/>
          <w:szCs w:val="22"/>
        </w:rPr>
        <w:t>p</w:t>
      </w:r>
      <w:r w:rsidRPr="000223F6">
        <w:rPr>
          <w:rFonts w:ascii="Arial" w:hAnsi="Arial" w:cs="Arial"/>
          <w:sz w:val="22"/>
          <w:szCs w:val="22"/>
        </w:rPr>
        <w:t xml:space="preserve">ermit </w:t>
      </w:r>
      <w:r>
        <w:rPr>
          <w:rFonts w:ascii="Arial" w:hAnsi="Arial" w:cs="Arial"/>
          <w:sz w:val="22"/>
          <w:szCs w:val="22"/>
        </w:rPr>
        <w:t>a</w:t>
      </w:r>
      <w:r w:rsidRPr="000223F6">
        <w:rPr>
          <w:rFonts w:ascii="Arial" w:hAnsi="Arial" w:cs="Arial"/>
          <w:sz w:val="22"/>
          <w:szCs w:val="22"/>
        </w:rPr>
        <w:t xml:space="preserve">pplication </w:t>
      </w:r>
      <w:r>
        <w:rPr>
          <w:rFonts w:ascii="Arial" w:hAnsi="Arial" w:cs="Arial"/>
          <w:sz w:val="22"/>
          <w:szCs w:val="22"/>
        </w:rPr>
        <w:t>a</w:t>
      </w:r>
      <w:r w:rsidRPr="000223F6">
        <w:rPr>
          <w:rFonts w:ascii="Arial" w:hAnsi="Arial" w:cs="Arial"/>
          <w:sz w:val="22"/>
          <w:szCs w:val="22"/>
        </w:rPr>
        <w:t xml:space="preserve">ssessment </w:t>
      </w:r>
      <w:r>
        <w:rPr>
          <w:rFonts w:ascii="Arial" w:hAnsi="Arial" w:cs="Arial"/>
          <w:sz w:val="22"/>
          <w:szCs w:val="22"/>
        </w:rPr>
        <w:t>f</w:t>
      </w:r>
      <w:r w:rsidRPr="000223F6">
        <w:rPr>
          <w:rFonts w:ascii="Arial" w:hAnsi="Arial" w:cs="Arial"/>
          <w:sz w:val="22"/>
          <w:szCs w:val="22"/>
        </w:rPr>
        <w:t>ees</w:t>
      </w:r>
      <w:r w:rsidR="00AA5DF9">
        <w:rPr>
          <w:rFonts w:ascii="Arial" w:hAnsi="Arial" w:cs="Arial"/>
          <w:sz w:val="22"/>
          <w:szCs w:val="22"/>
        </w:rPr>
        <w:t xml:space="preserve"> (PAAFs)</w:t>
      </w:r>
      <w:r>
        <w:rPr>
          <w:rFonts w:ascii="Arial" w:hAnsi="Arial" w:cs="Arial"/>
          <w:sz w:val="22"/>
          <w:szCs w:val="22"/>
        </w:rPr>
        <w:t xml:space="preserve"> to provide financial relief in response to the COVID-19 pandemic </w:t>
      </w:r>
    </w:p>
    <w:p w14:paraId="35FA0B0E" w14:textId="49897A36" w:rsidR="00011A46" w:rsidRPr="00564718" w:rsidRDefault="00011A46" w:rsidP="008F5C6F">
      <w:pPr>
        <w:pStyle w:val="NormalWeb"/>
        <w:numPr>
          <w:ilvl w:val="1"/>
          <w:numId w:val="15"/>
        </w:numPr>
        <w:spacing w:after="0" w:line="240" w:lineRule="auto"/>
        <w:rPr>
          <w:rFonts w:ascii="Arial" w:hAnsi="Arial" w:cs="Arial"/>
          <w:sz w:val="22"/>
          <w:szCs w:val="22"/>
        </w:rPr>
      </w:pPr>
      <w:r>
        <w:rPr>
          <w:rFonts w:ascii="Arial" w:hAnsi="Arial" w:cs="Arial"/>
          <w:sz w:val="22"/>
          <w:szCs w:val="22"/>
        </w:rPr>
        <w:t xml:space="preserve">actively </w:t>
      </w:r>
      <w:r w:rsidRPr="00101B21">
        <w:rPr>
          <w:rFonts w:ascii="Arial" w:hAnsi="Arial" w:cs="Arial"/>
          <w:sz w:val="22"/>
          <w:szCs w:val="22"/>
        </w:rPr>
        <w:t>support</w:t>
      </w:r>
      <w:r>
        <w:rPr>
          <w:rFonts w:ascii="Arial" w:hAnsi="Arial" w:cs="Arial"/>
          <w:sz w:val="22"/>
          <w:szCs w:val="22"/>
        </w:rPr>
        <w:t xml:space="preserve">ing requests </w:t>
      </w:r>
      <w:r w:rsidRPr="00101B21">
        <w:rPr>
          <w:rFonts w:ascii="Arial" w:hAnsi="Arial" w:cs="Arial"/>
          <w:sz w:val="22"/>
          <w:szCs w:val="22"/>
        </w:rPr>
        <w:t xml:space="preserve">to </w:t>
      </w:r>
      <w:r>
        <w:rPr>
          <w:rFonts w:ascii="Arial" w:hAnsi="Arial" w:cs="Arial"/>
          <w:sz w:val="22"/>
          <w:szCs w:val="22"/>
        </w:rPr>
        <w:t xml:space="preserve">temporarily </w:t>
      </w:r>
      <w:r w:rsidRPr="00101B21">
        <w:rPr>
          <w:rFonts w:ascii="Arial" w:hAnsi="Arial" w:cs="Arial"/>
          <w:sz w:val="22"/>
          <w:szCs w:val="22"/>
        </w:rPr>
        <w:t xml:space="preserve">postpone the issuing of all future act notifications (FANs) issued under the </w:t>
      </w:r>
      <w:r w:rsidRPr="009668EF">
        <w:rPr>
          <w:rFonts w:ascii="Arial" w:hAnsi="Arial" w:cs="Arial"/>
          <w:i/>
          <w:iCs/>
          <w:sz w:val="22"/>
          <w:szCs w:val="22"/>
        </w:rPr>
        <w:t>Native Title Act 1993</w:t>
      </w:r>
      <w:r>
        <w:rPr>
          <w:rFonts w:ascii="Arial" w:hAnsi="Arial" w:cs="Arial"/>
          <w:i/>
          <w:iCs/>
          <w:sz w:val="22"/>
          <w:szCs w:val="22"/>
        </w:rPr>
        <w:t xml:space="preserve"> </w:t>
      </w:r>
      <w:r w:rsidRPr="009D6894">
        <w:rPr>
          <w:rFonts w:ascii="Arial" w:hAnsi="Arial" w:cs="Arial"/>
          <w:iCs/>
          <w:sz w:val="22"/>
          <w:szCs w:val="22"/>
        </w:rPr>
        <w:t>(Cth)</w:t>
      </w:r>
      <w:r w:rsidRPr="00101B21">
        <w:rPr>
          <w:rFonts w:ascii="Arial" w:hAnsi="Arial" w:cs="Arial"/>
          <w:sz w:val="22"/>
          <w:szCs w:val="22"/>
        </w:rPr>
        <w:t xml:space="preserve">, except those deemed urgent. </w:t>
      </w:r>
    </w:p>
    <w:p w14:paraId="5486DF31" w14:textId="77777777" w:rsidR="00011A46" w:rsidRPr="00E40474" w:rsidRDefault="00011A46" w:rsidP="00011A46">
      <w:pPr>
        <w:pStyle w:val="Heading2"/>
      </w:pPr>
      <w:bookmarkStart w:id="216" w:name="_Toc47599437"/>
      <w:bookmarkStart w:id="217" w:name="_Toc47599912"/>
      <w:bookmarkStart w:id="218" w:name="_Toc47617180"/>
      <w:bookmarkStart w:id="219" w:name="_Toc47627511"/>
      <w:bookmarkStart w:id="220" w:name="_Toc47692830"/>
      <w:bookmarkStart w:id="221" w:name="_Toc47692941"/>
      <w:bookmarkStart w:id="222" w:name="_Toc52869004"/>
      <w:r w:rsidRPr="00E40474">
        <w:t>Performance results</w:t>
      </w:r>
      <w:bookmarkEnd w:id="216"/>
      <w:bookmarkEnd w:id="217"/>
      <w:bookmarkEnd w:id="218"/>
      <w:bookmarkEnd w:id="219"/>
      <w:bookmarkEnd w:id="220"/>
      <w:bookmarkEnd w:id="221"/>
      <w:bookmarkEnd w:id="222"/>
    </w:p>
    <w:p w14:paraId="552D431A" w14:textId="78771A2A" w:rsidR="00011A46" w:rsidRPr="00A7152F" w:rsidRDefault="00011A46" w:rsidP="0089767E">
      <w:pPr>
        <w:pStyle w:val="Caption"/>
      </w:pPr>
      <w:bookmarkStart w:id="223" w:name="_Toc47521994"/>
      <w:bookmarkStart w:id="224" w:name="_Toc47527923"/>
      <w:bookmarkStart w:id="225" w:name="_Toc47541226"/>
      <w:bookmarkStart w:id="226" w:name="_Toc47549359"/>
      <w:bookmarkStart w:id="227" w:name="_Toc52869049"/>
      <w:r>
        <w:t xml:space="preserve">Table </w:t>
      </w:r>
      <w:r w:rsidR="0089767E">
        <w:fldChar w:fldCharType="begin"/>
      </w:r>
      <w:r w:rsidR="0089767E">
        <w:instrText xml:space="preserve"> SEQ Table \* ARABIC </w:instrText>
      </w:r>
      <w:r w:rsidR="0089767E">
        <w:fldChar w:fldCharType="separate"/>
      </w:r>
      <w:r w:rsidR="001266CC">
        <w:rPr>
          <w:noProof/>
        </w:rPr>
        <w:t>3</w:t>
      </w:r>
      <w:r w:rsidR="0089767E">
        <w:fldChar w:fldCharType="end"/>
      </w:r>
      <w:r w:rsidR="00132796">
        <w:t>:</w:t>
      </w:r>
      <w:r>
        <w:t xml:space="preserve"> </w:t>
      </w:r>
      <w:r w:rsidRPr="00A7152F">
        <w:t>Summary of performance results for Program area 2</w:t>
      </w:r>
      <w:bookmarkEnd w:id="223"/>
      <w:bookmarkEnd w:id="224"/>
      <w:bookmarkEnd w:id="225"/>
      <w:bookmarkEnd w:id="226"/>
      <w:bookmarkEnd w:id="227"/>
    </w:p>
    <w:tbl>
      <w:tblPr>
        <w:tblW w:w="5000" w:type="pct"/>
        <w:tblInd w:w="93" w:type="dxa"/>
        <w:tblLayout w:type="fixed"/>
        <w:tblLook w:val="04A0" w:firstRow="1" w:lastRow="0" w:firstColumn="1" w:lastColumn="0" w:noHBand="0" w:noVBand="1"/>
      </w:tblPr>
      <w:tblGrid>
        <w:gridCol w:w="4334"/>
        <w:gridCol w:w="3341"/>
        <w:gridCol w:w="1680"/>
      </w:tblGrid>
      <w:tr w:rsidR="00011A46" w:rsidRPr="00973DCE" w14:paraId="202CA2CF" w14:textId="77777777" w:rsidTr="00EE0C10">
        <w:trPr>
          <w:trHeight w:val="225"/>
        </w:trPr>
        <w:tc>
          <w:tcPr>
            <w:tcW w:w="4160" w:type="dxa"/>
            <w:tcBorders>
              <w:top w:val="single" w:sz="4" w:space="0" w:color="auto"/>
              <w:left w:val="nil"/>
              <w:bottom w:val="nil"/>
              <w:right w:val="nil"/>
            </w:tcBorders>
            <w:shd w:val="clear" w:color="auto" w:fill="006C8B"/>
            <w:hideMark/>
          </w:tcPr>
          <w:p w14:paraId="4474104A" w14:textId="0E00909D" w:rsidR="00011A46" w:rsidRPr="00086AC7" w:rsidRDefault="00AA5DF9" w:rsidP="00F54086">
            <w:pPr>
              <w:spacing w:line="276" w:lineRule="auto"/>
              <w:rPr>
                <w:rFonts w:cs="Arial"/>
                <w:b/>
                <w:bCs/>
                <w:color w:val="FFFFFF" w:themeColor="background1"/>
              </w:rPr>
            </w:pPr>
            <w:r>
              <w:rPr>
                <w:rFonts w:cs="Arial"/>
                <w:b/>
                <w:color w:val="FFFFFF" w:themeColor="background1"/>
              </w:rPr>
              <w:t>Performance C</w:t>
            </w:r>
            <w:r w:rsidR="00011A46" w:rsidRPr="00086AC7">
              <w:rPr>
                <w:rFonts w:cs="Arial"/>
                <w:b/>
                <w:color w:val="FFFFFF" w:themeColor="background1"/>
              </w:rPr>
              <w:t>riteria</w:t>
            </w:r>
          </w:p>
        </w:tc>
        <w:tc>
          <w:tcPr>
            <w:tcW w:w="3207" w:type="dxa"/>
            <w:tcBorders>
              <w:top w:val="single" w:sz="4" w:space="0" w:color="auto"/>
              <w:left w:val="nil"/>
              <w:bottom w:val="nil"/>
              <w:right w:val="nil"/>
            </w:tcBorders>
            <w:shd w:val="clear" w:color="auto" w:fill="006C8B"/>
            <w:noWrap/>
            <w:vAlign w:val="bottom"/>
            <w:hideMark/>
          </w:tcPr>
          <w:p w14:paraId="33A1CA8A" w14:textId="77777777" w:rsidR="00011A46" w:rsidRPr="00086AC7" w:rsidRDefault="00011A46" w:rsidP="00F54086">
            <w:pPr>
              <w:spacing w:line="276" w:lineRule="auto"/>
              <w:rPr>
                <w:rFonts w:cs="Arial"/>
                <w:b/>
                <w:color w:val="FFFFFF" w:themeColor="background1"/>
              </w:rPr>
            </w:pPr>
            <w:r w:rsidRPr="00086AC7">
              <w:rPr>
                <w:rFonts w:cs="Arial"/>
                <w:b/>
                <w:color w:val="FFFFFF" w:themeColor="background1"/>
              </w:rPr>
              <w:t>201</w:t>
            </w:r>
            <w:r>
              <w:rPr>
                <w:rFonts w:cs="Arial"/>
                <w:b/>
                <w:color w:val="FFFFFF" w:themeColor="background1"/>
              </w:rPr>
              <w:t>9</w:t>
            </w:r>
            <w:r w:rsidRPr="00086AC7">
              <w:rPr>
                <w:rFonts w:cs="Arial"/>
                <w:b/>
                <w:color w:val="FFFFFF" w:themeColor="background1"/>
              </w:rPr>
              <w:t>–</w:t>
            </w:r>
            <w:r>
              <w:rPr>
                <w:rFonts w:cs="Arial"/>
                <w:b/>
                <w:color w:val="FFFFFF" w:themeColor="background1"/>
              </w:rPr>
              <w:t>20</w:t>
            </w:r>
          </w:p>
        </w:tc>
        <w:tc>
          <w:tcPr>
            <w:tcW w:w="1612" w:type="dxa"/>
            <w:tcBorders>
              <w:top w:val="single" w:sz="4" w:space="0" w:color="auto"/>
              <w:left w:val="nil"/>
              <w:bottom w:val="nil"/>
              <w:right w:val="single" w:sz="4" w:space="0" w:color="FFFFFF"/>
            </w:tcBorders>
            <w:shd w:val="clear" w:color="auto" w:fill="006C8B"/>
            <w:noWrap/>
            <w:vAlign w:val="bottom"/>
            <w:hideMark/>
          </w:tcPr>
          <w:p w14:paraId="60E3D9EF" w14:textId="77777777" w:rsidR="00011A46" w:rsidRPr="00086AC7" w:rsidRDefault="00011A46" w:rsidP="00F54086">
            <w:pPr>
              <w:spacing w:line="276" w:lineRule="auto"/>
              <w:rPr>
                <w:rFonts w:cs="Arial"/>
                <w:b/>
                <w:color w:val="FFFFFF" w:themeColor="background1"/>
              </w:rPr>
            </w:pPr>
            <w:r w:rsidRPr="00086AC7">
              <w:rPr>
                <w:rFonts w:cs="Arial"/>
                <w:b/>
                <w:color w:val="FFFFFF" w:themeColor="background1"/>
              </w:rPr>
              <w:t>201</w:t>
            </w:r>
            <w:r>
              <w:rPr>
                <w:rFonts w:cs="Arial"/>
                <w:b/>
                <w:color w:val="FFFFFF" w:themeColor="background1"/>
              </w:rPr>
              <w:t>9</w:t>
            </w:r>
            <w:r w:rsidRPr="00086AC7">
              <w:rPr>
                <w:rFonts w:cs="Arial"/>
                <w:b/>
                <w:color w:val="FFFFFF" w:themeColor="background1"/>
              </w:rPr>
              <w:t>–</w:t>
            </w:r>
            <w:r>
              <w:rPr>
                <w:rFonts w:cs="Arial"/>
                <w:b/>
                <w:color w:val="FFFFFF" w:themeColor="background1"/>
              </w:rPr>
              <w:t>20</w:t>
            </w:r>
          </w:p>
        </w:tc>
      </w:tr>
      <w:tr w:rsidR="00011A46" w:rsidRPr="00973DCE" w14:paraId="2AF63E4A" w14:textId="77777777" w:rsidTr="00EE0C10">
        <w:trPr>
          <w:trHeight w:val="225"/>
        </w:trPr>
        <w:tc>
          <w:tcPr>
            <w:tcW w:w="4160" w:type="dxa"/>
            <w:tcBorders>
              <w:top w:val="nil"/>
              <w:left w:val="nil"/>
              <w:bottom w:val="single" w:sz="4" w:space="0" w:color="auto"/>
              <w:right w:val="nil"/>
            </w:tcBorders>
            <w:shd w:val="clear" w:color="auto" w:fill="006C8B"/>
            <w:noWrap/>
            <w:hideMark/>
          </w:tcPr>
          <w:p w14:paraId="6B6E91C6" w14:textId="77777777" w:rsidR="00011A46" w:rsidRPr="00086AC7" w:rsidRDefault="00011A46" w:rsidP="00F54086">
            <w:pPr>
              <w:spacing w:line="276" w:lineRule="auto"/>
              <w:rPr>
                <w:rFonts w:cs="Arial"/>
                <w:color w:val="FFFFFF" w:themeColor="background1"/>
                <w:sz w:val="20"/>
              </w:rPr>
            </w:pPr>
          </w:p>
        </w:tc>
        <w:tc>
          <w:tcPr>
            <w:tcW w:w="3207" w:type="dxa"/>
            <w:tcBorders>
              <w:top w:val="nil"/>
              <w:left w:val="nil"/>
              <w:bottom w:val="single" w:sz="4" w:space="0" w:color="auto"/>
              <w:right w:val="nil"/>
            </w:tcBorders>
            <w:shd w:val="clear" w:color="auto" w:fill="006C8B"/>
            <w:noWrap/>
            <w:vAlign w:val="bottom"/>
            <w:hideMark/>
          </w:tcPr>
          <w:p w14:paraId="0BDB4A13" w14:textId="77777777" w:rsidR="00011A46" w:rsidRPr="00086AC7" w:rsidRDefault="00011A46" w:rsidP="00F54086">
            <w:pPr>
              <w:spacing w:line="276" w:lineRule="auto"/>
              <w:rPr>
                <w:rFonts w:cs="Arial"/>
                <w:b/>
                <w:color w:val="FFFFFF" w:themeColor="background1"/>
              </w:rPr>
            </w:pPr>
            <w:r w:rsidRPr="00086AC7">
              <w:rPr>
                <w:rFonts w:cs="Arial"/>
                <w:b/>
                <w:color w:val="FFFFFF" w:themeColor="background1"/>
              </w:rPr>
              <w:t>Target</w:t>
            </w:r>
          </w:p>
        </w:tc>
        <w:tc>
          <w:tcPr>
            <w:tcW w:w="1612" w:type="dxa"/>
            <w:tcBorders>
              <w:top w:val="nil"/>
              <w:left w:val="nil"/>
              <w:bottom w:val="single" w:sz="4" w:space="0" w:color="auto"/>
              <w:right w:val="single" w:sz="4" w:space="0" w:color="FFFFFF"/>
            </w:tcBorders>
            <w:shd w:val="clear" w:color="auto" w:fill="006C8B"/>
            <w:noWrap/>
            <w:vAlign w:val="bottom"/>
            <w:hideMark/>
          </w:tcPr>
          <w:p w14:paraId="76B5792A" w14:textId="77777777" w:rsidR="00011A46" w:rsidRPr="00086AC7" w:rsidRDefault="00011A46" w:rsidP="00F54086">
            <w:pPr>
              <w:spacing w:line="276" w:lineRule="auto"/>
              <w:rPr>
                <w:rFonts w:cs="Arial"/>
                <w:b/>
                <w:color w:val="FFFFFF" w:themeColor="background1"/>
              </w:rPr>
            </w:pPr>
            <w:r w:rsidRPr="00086AC7">
              <w:rPr>
                <w:rFonts w:cs="Arial"/>
                <w:b/>
                <w:color w:val="FFFFFF" w:themeColor="background1"/>
              </w:rPr>
              <w:t>Actual</w:t>
            </w:r>
          </w:p>
        </w:tc>
      </w:tr>
      <w:tr w:rsidR="00011A46" w:rsidRPr="00973DCE" w14:paraId="23FBB1C9" w14:textId="77777777" w:rsidTr="00EE0C10">
        <w:trPr>
          <w:trHeight w:val="480"/>
        </w:trPr>
        <w:tc>
          <w:tcPr>
            <w:tcW w:w="4160" w:type="dxa"/>
            <w:tcBorders>
              <w:top w:val="nil"/>
              <w:left w:val="nil"/>
              <w:bottom w:val="single" w:sz="4" w:space="0" w:color="auto"/>
              <w:right w:val="nil"/>
            </w:tcBorders>
            <w:shd w:val="clear" w:color="auto" w:fill="auto"/>
            <w:hideMark/>
          </w:tcPr>
          <w:p w14:paraId="43C06470" w14:textId="77777777" w:rsidR="00011A46" w:rsidRPr="00585C52" w:rsidRDefault="00011A46" w:rsidP="00F54086">
            <w:pPr>
              <w:spacing w:line="276" w:lineRule="auto"/>
              <w:ind w:left="83"/>
              <w:rPr>
                <w:rFonts w:cs="Arial"/>
                <w:color w:val="auto"/>
                <w:sz w:val="20"/>
              </w:rPr>
            </w:pPr>
            <w:r w:rsidRPr="00585C52">
              <w:rPr>
                <w:rFonts w:cs="Arial"/>
                <w:color w:val="auto"/>
                <w:sz w:val="20"/>
              </w:rPr>
              <w:t>Planning, permissions and compliance activities enable use of the Marine Park that is ecologically sustainable.</w:t>
            </w:r>
          </w:p>
        </w:tc>
        <w:tc>
          <w:tcPr>
            <w:tcW w:w="3207" w:type="dxa"/>
            <w:tcBorders>
              <w:top w:val="nil"/>
              <w:left w:val="single" w:sz="4" w:space="0" w:color="FFFFFF"/>
              <w:bottom w:val="single" w:sz="4" w:space="0" w:color="auto"/>
              <w:right w:val="nil"/>
            </w:tcBorders>
            <w:shd w:val="clear" w:color="auto" w:fill="auto"/>
            <w:noWrap/>
            <w:hideMark/>
          </w:tcPr>
          <w:p w14:paraId="46DA086F" w14:textId="77777777" w:rsidR="00011A46" w:rsidRPr="00585C52" w:rsidRDefault="00011A46" w:rsidP="00F54086">
            <w:pPr>
              <w:spacing w:line="276" w:lineRule="auto"/>
              <w:ind w:left="34"/>
              <w:rPr>
                <w:rFonts w:cs="Arial"/>
                <w:color w:val="auto"/>
                <w:sz w:val="20"/>
              </w:rPr>
            </w:pPr>
            <w:r w:rsidRPr="00585C52">
              <w:rPr>
                <w:rFonts w:cs="Arial"/>
                <w:color w:val="auto"/>
                <w:sz w:val="20"/>
              </w:rPr>
              <w:t>A risk</w:t>
            </w:r>
            <w:r>
              <w:rPr>
                <w:rFonts w:cs="Arial"/>
                <w:color w:val="auto"/>
                <w:sz w:val="20"/>
              </w:rPr>
              <w:t>-</w:t>
            </w:r>
            <w:r w:rsidRPr="00585C52">
              <w:rPr>
                <w:rFonts w:cs="Arial"/>
                <w:color w:val="auto"/>
                <w:sz w:val="20"/>
              </w:rPr>
              <w:t xml:space="preserve">based approach for </w:t>
            </w:r>
            <w:r>
              <w:rPr>
                <w:rFonts w:cs="Arial"/>
                <w:color w:val="auto"/>
                <w:sz w:val="20"/>
              </w:rPr>
              <w:t xml:space="preserve">the </w:t>
            </w:r>
            <w:r w:rsidRPr="00585C52">
              <w:rPr>
                <w:rFonts w:cs="Arial"/>
                <w:color w:val="auto"/>
                <w:sz w:val="20"/>
              </w:rPr>
              <w:t>regulation of Marine Park activities is developed.</w:t>
            </w:r>
          </w:p>
          <w:p w14:paraId="35826BCF" w14:textId="77777777" w:rsidR="00011A46" w:rsidRPr="00585C52" w:rsidRDefault="00011A46" w:rsidP="00F54086">
            <w:pPr>
              <w:spacing w:line="276" w:lineRule="auto"/>
              <w:ind w:left="34"/>
              <w:rPr>
                <w:rFonts w:cs="Arial"/>
                <w:color w:val="auto"/>
                <w:sz w:val="20"/>
              </w:rPr>
            </w:pPr>
          </w:p>
          <w:p w14:paraId="676EA3BD" w14:textId="77777777" w:rsidR="00011A46" w:rsidRPr="00585C52" w:rsidRDefault="00011A46" w:rsidP="00F54086">
            <w:pPr>
              <w:spacing w:line="276" w:lineRule="auto"/>
              <w:ind w:left="34"/>
              <w:rPr>
                <w:rFonts w:cs="Arial"/>
                <w:color w:val="auto"/>
                <w:sz w:val="20"/>
              </w:rPr>
            </w:pPr>
            <w:r w:rsidRPr="00585C52">
              <w:rPr>
                <w:rFonts w:cs="Arial"/>
                <w:color w:val="auto"/>
                <w:sz w:val="20"/>
              </w:rPr>
              <w:t>Permissions facilitate sustainable use in the Marine Park.</w:t>
            </w:r>
          </w:p>
          <w:p w14:paraId="1A8C64B3" w14:textId="77777777" w:rsidR="00011A46" w:rsidRDefault="00011A46" w:rsidP="00F54086">
            <w:pPr>
              <w:spacing w:line="276" w:lineRule="auto"/>
              <w:ind w:left="34"/>
              <w:rPr>
                <w:rFonts w:cs="Arial"/>
                <w:color w:val="auto"/>
                <w:sz w:val="20"/>
              </w:rPr>
            </w:pPr>
          </w:p>
          <w:p w14:paraId="16FFF51B" w14:textId="77777777" w:rsidR="00011A46" w:rsidRPr="00585C52" w:rsidRDefault="00011A46" w:rsidP="00F54086">
            <w:pPr>
              <w:spacing w:line="276" w:lineRule="auto"/>
              <w:ind w:left="34"/>
              <w:rPr>
                <w:rFonts w:cs="Arial"/>
                <w:color w:val="auto"/>
                <w:sz w:val="20"/>
              </w:rPr>
            </w:pPr>
            <w:r w:rsidRPr="00585C52">
              <w:rPr>
                <w:rFonts w:cs="Arial"/>
                <w:color w:val="auto"/>
                <w:sz w:val="20"/>
              </w:rPr>
              <w:t xml:space="preserve">Reduced non-compliance of </w:t>
            </w:r>
            <w:r>
              <w:rPr>
                <w:rFonts w:cs="Arial"/>
                <w:color w:val="auto"/>
                <w:sz w:val="20"/>
              </w:rPr>
              <w:t>M</w:t>
            </w:r>
            <w:r w:rsidRPr="00585C52">
              <w:rPr>
                <w:rFonts w:cs="Arial"/>
                <w:color w:val="auto"/>
                <w:sz w:val="20"/>
              </w:rPr>
              <w:t xml:space="preserve">arine </w:t>
            </w:r>
            <w:r>
              <w:rPr>
                <w:rFonts w:cs="Arial"/>
                <w:color w:val="auto"/>
                <w:sz w:val="20"/>
              </w:rPr>
              <w:t>P</w:t>
            </w:r>
            <w:r w:rsidRPr="00585C52">
              <w:rPr>
                <w:rFonts w:cs="Arial"/>
                <w:color w:val="auto"/>
                <w:sz w:val="20"/>
              </w:rPr>
              <w:t>ark users.</w:t>
            </w:r>
          </w:p>
        </w:tc>
        <w:tc>
          <w:tcPr>
            <w:tcW w:w="1612" w:type="dxa"/>
            <w:tcBorders>
              <w:top w:val="nil"/>
              <w:left w:val="single" w:sz="4" w:space="0" w:color="FFFFFF"/>
              <w:bottom w:val="single" w:sz="4" w:space="0" w:color="auto"/>
              <w:right w:val="single" w:sz="4" w:space="0" w:color="FFFFFF"/>
            </w:tcBorders>
            <w:shd w:val="clear" w:color="auto" w:fill="auto"/>
            <w:noWrap/>
            <w:hideMark/>
          </w:tcPr>
          <w:p w14:paraId="746ACA9F" w14:textId="77777777" w:rsidR="00011A46" w:rsidRDefault="00011A46" w:rsidP="00975641">
            <w:pPr>
              <w:spacing w:line="276" w:lineRule="auto"/>
              <w:jc w:val="center"/>
              <w:rPr>
                <w:rFonts w:cs="Arial"/>
                <w:color w:val="FF0000"/>
                <w:sz w:val="20"/>
              </w:rPr>
            </w:pPr>
            <w:r w:rsidRPr="00F63D17">
              <w:rPr>
                <w:rFonts w:cs="Arial"/>
                <w:b/>
                <w:color w:val="auto"/>
                <w:sz w:val="20"/>
              </w:rPr>
              <w:t>ACHIEVED</w:t>
            </w:r>
          </w:p>
          <w:p w14:paraId="3FEC3058" w14:textId="77777777" w:rsidR="00011A46" w:rsidRDefault="00011A46" w:rsidP="00975641">
            <w:pPr>
              <w:spacing w:line="276" w:lineRule="auto"/>
              <w:jc w:val="center"/>
              <w:rPr>
                <w:rFonts w:cs="Arial"/>
                <w:color w:val="FF0000"/>
                <w:sz w:val="20"/>
              </w:rPr>
            </w:pPr>
          </w:p>
          <w:p w14:paraId="31CA4102" w14:textId="331A641F" w:rsidR="00011A46" w:rsidRDefault="00011A46" w:rsidP="00975641">
            <w:pPr>
              <w:spacing w:line="276" w:lineRule="auto"/>
              <w:jc w:val="center"/>
              <w:rPr>
                <w:rFonts w:cs="Arial"/>
                <w:color w:val="FF0000"/>
                <w:sz w:val="20"/>
              </w:rPr>
            </w:pPr>
          </w:p>
          <w:p w14:paraId="167FBC40" w14:textId="77777777" w:rsidR="00975641" w:rsidRDefault="00975641" w:rsidP="00975641">
            <w:pPr>
              <w:spacing w:line="276" w:lineRule="auto"/>
              <w:jc w:val="center"/>
              <w:rPr>
                <w:rFonts w:cs="Arial"/>
                <w:color w:val="FF0000"/>
                <w:sz w:val="20"/>
              </w:rPr>
            </w:pPr>
          </w:p>
          <w:p w14:paraId="372CC238" w14:textId="77777777" w:rsidR="00011A46" w:rsidRPr="00827AEB" w:rsidRDefault="00011A46" w:rsidP="00975641">
            <w:pPr>
              <w:spacing w:line="276" w:lineRule="auto"/>
              <w:jc w:val="center"/>
              <w:rPr>
                <w:rFonts w:cs="Arial"/>
                <w:b/>
                <w:color w:val="auto"/>
                <w:sz w:val="20"/>
              </w:rPr>
            </w:pPr>
            <w:r w:rsidRPr="00827AEB">
              <w:rPr>
                <w:rFonts w:cs="Arial"/>
                <w:b/>
                <w:color w:val="auto"/>
                <w:sz w:val="20"/>
              </w:rPr>
              <w:t>ACHIEVED</w:t>
            </w:r>
          </w:p>
          <w:p w14:paraId="4B23A5AD" w14:textId="77777777" w:rsidR="00011A46" w:rsidRDefault="00011A46" w:rsidP="00975641">
            <w:pPr>
              <w:spacing w:line="276" w:lineRule="auto"/>
              <w:jc w:val="center"/>
              <w:rPr>
                <w:rFonts w:cs="Arial"/>
                <w:color w:val="FF0000"/>
                <w:sz w:val="20"/>
              </w:rPr>
            </w:pPr>
          </w:p>
          <w:p w14:paraId="3197B4B1" w14:textId="77777777" w:rsidR="00011A46" w:rsidRPr="00827AEB" w:rsidRDefault="00011A46" w:rsidP="00975641">
            <w:pPr>
              <w:spacing w:line="276" w:lineRule="auto"/>
              <w:jc w:val="center"/>
              <w:rPr>
                <w:rFonts w:cs="Arial"/>
                <w:b/>
                <w:color w:val="4F81BD" w:themeColor="accent1"/>
              </w:rPr>
            </w:pPr>
            <w:r w:rsidRPr="00827AEB">
              <w:rPr>
                <w:rFonts w:cs="Arial"/>
                <w:b/>
                <w:color w:val="auto"/>
                <w:sz w:val="20"/>
              </w:rPr>
              <w:t>NOT ACHIEVED</w:t>
            </w:r>
          </w:p>
        </w:tc>
      </w:tr>
    </w:tbl>
    <w:p w14:paraId="09E02A70" w14:textId="3329F150" w:rsidR="00011A46" w:rsidRDefault="00011A46" w:rsidP="00011A46">
      <w:pPr>
        <w:pStyle w:val="BodyText1"/>
        <w:rPr>
          <w:i/>
          <w:sz w:val="20"/>
        </w:rPr>
      </w:pPr>
      <w:r>
        <w:rPr>
          <w:i/>
          <w:sz w:val="20"/>
        </w:rPr>
        <w:t>Criteria source: P</w:t>
      </w:r>
      <w:r w:rsidRPr="003B326A">
        <w:rPr>
          <w:i/>
          <w:sz w:val="20"/>
        </w:rPr>
        <w:t xml:space="preserve">erformance indicators are recorded in the Authority’s chapter in the Department of the Environment </w:t>
      </w:r>
      <w:r w:rsidRPr="009C2503">
        <w:rPr>
          <w:i/>
          <w:sz w:val="20"/>
        </w:rPr>
        <w:t>and Energy’s 2019</w:t>
      </w:r>
      <w:r w:rsidR="00B151F9">
        <w:rPr>
          <w:i/>
          <w:sz w:val="20"/>
        </w:rPr>
        <w:t>–</w:t>
      </w:r>
      <w:r w:rsidRPr="009C2503">
        <w:rPr>
          <w:i/>
          <w:sz w:val="20"/>
        </w:rPr>
        <w:t>20</w:t>
      </w:r>
      <w:r w:rsidRPr="003B326A">
        <w:rPr>
          <w:i/>
          <w:sz w:val="20"/>
        </w:rPr>
        <w:t xml:space="preserve"> Portfolio Budget Statements p. </w:t>
      </w:r>
      <w:r w:rsidRPr="000642C0">
        <w:rPr>
          <w:i/>
          <w:sz w:val="20"/>
        </w:rPr>
        <w:t>235</w:t>
      </w:r>
      <w:r w:rsidRPr="003B326A">
        <w:rPr>
          <w:i/>
          <w:sz w:val="20"/>
        </w:rPr>
        <w:t xml:space="preserve"> and in the Authority’s Corporate Plan for </w:t>
      </w:r>
      <w:r w:rsidRPr="008D72C8">
        <w:rPr>
          <w:i/>
          <w:sz w:val="20"/>
        </w:rPr>
        <w:t>2019</w:t>
      </w:r>
      <w:r w:rsidRPr="009C2503">
        <w:rPr>
          <w:i/>
          <w:sz w:val="20"/>
        </w:rPr>
        <w:t>–20 p. 13.</w:t>
      </w:r>
    </w:p>
    <w:p w14:paraId="77C8C9ED" w14:textId="77777777" w:rsidR="00011A46" w:rsidRDefault="00011A46" w:rsidP="00011A46"/>
    <w:p w14:paraId="6CF76EA0" w14:textId="1505E1B4" w:rsidR="00011A46" w:rsidRDefault="00011A46" w:rsidP="00011A46">
      <w:pPr>
        <w:pStyle w:val="ARBodyText"/>
      </w:pPr>
    </w:p>
    <w:p w14:paraId="1DB08571" w14:textId="77777777" w:rsidR="00F709D7" w:rsidRDefault="00F709D7" w:rsidP="00011A46">
      <w:pPr>
        <w:pStyle w:val="ARBodyText"/>
      </w:pPr>
    </w:p>
    <w:p w14:paraId="6B5BCEC2" w14:textId="77777777" w:rsidR="00011A46" w:rsidRPr="00E40474" w:rsidRDefault="00011A46" w:rsidP="00011A46">
      <w:pPr>
        <w:pStyle w:val="Heading2"/>
      </w:pPr>
      <w:bookmarkStart w:id="228" w:name="_Toc47599438"/>
      <w:bookmarkStart w:id="229" w:name="_Toc47599913"/>
      <w:bookmarkStart w:id="230" w:name="_Toc47617181"/>
      <w:bookmarkStart w:id="231" w:name="_Toc47627512"/>
      <w:bookmarkStart w:id="232" w:name="_Toc47692831"/>
      <w:bookmarkStart w:id="233" w:name="_Toc47692942"/>
      <w:bookmarkStart w:id="234" w:name="_Toc52869005"/>
      <w:r w:rsidRPr="00E40474">
        <w:t>Results against performance criteria</w:t>
      </w:r>
      <w:bookmarkEnd w:id="228"/>
      <w:bookmarkEnd w:id="229"/>
      <w:bookmarkEnd w:id="230"/>
      <w:bookmarkEnd w:id="231"/>
      <w:bookmarkEnd w:id="232"/>
      <w:bookmarkEnd w:id="233"/>
      <w:bookmarkEnd w:id="234"/>
    </w:p>
    <w:p w14:paraId="3C17D233" w14:textId="77777777" w:rsidR="00011A46" w:rsidRDefault="00011A46" w:rsidP="00011A46">
      <w:pPr>
        <w:pStyle w:val="Heading3"/>
      </w:pPr>
      <w:r>
        <w:t>Permission system</w:t>
      </w:r>
    </w:p>
    <w:p w14:paraId="78E7D3C1" w14:textId="77777777" w:rsidR="00011A46" w:rsidRDefault="00011A46" w:rsidP="00011A46">
      <w:pPr>
        <w:pStyle w:val="ARHeading4"/>
      </w:pPr>
    </w:p>
    <w:p w14:paraId="70B37C29" w14:textId="77777777" w:rsidR="00011A46" w:rsidRPr="008D38DA" w:rsidRDefault="00011A46" w:rsidP="00011A46">
      <w:pPr>
        <w:pStyle w:val="ARHeading4"/>
      </w:pPr>
      <w:r>
        <w:t>Regulatory framework</w:t>
      </w:r>
    </w:p>
    <w:p w14:paraId="30AF2436" w14:textId="72DCC506" w:rsidR="00011A46" w:rsidRDefault="00011A46" w:rsidP="00011A46">
      <w:pPr>
        <w:pStyle w:val="ARBodyText"/>
        <w:rPr>
          <w:rFonts w:eastAsiaTheme="minorEastAsia"/>
          <w:lang w:val="en-US" w:bidi="en-US"/>
        </w:rPr>
      </w:pPr>
      <w:r w:rsidRPr="00820396">
        <w:rPr>
          <w:rFonts w:eastAsiaTheme="minorEastAsia"/>
          <w:lang w:val="en-US" w:bidi="en-US"/>
        </w:rPr>
        <w:t>The Authority’s permission</w:t>
      </w:r>
      <w:r>
        <w:rPr>
          <w:rFonts w:eastAsiaTheme="minorEastAsia"/>
          <w:lang w:val="en-US" w:bidi="en-US"/>
        </w:rPr>
        <w:t>s</w:t>
      </w:r>
      <w:r w:rsidRPr="00820396">
        <w:rPr>
          <w:rFonts w:eastAsiaTheme="minorEastAsia"/>
          <w:lang w:val="en-US" w:bidi="en-US"/>
        </w:rPr>
        <w:t xml:space="preserve"> </w:t>
      </w:r>
      <w:r w:rsidR="00AA5DF9">
        <w:rPr>
          <w:rFonts w:eastAsiaTheme="minorEastAsia"/>
          <w:lang w:val="en-US" w:bidi="en-US"/>
        </w:rPr>
        <w:t xml:space="preserve">system is established under the </w:t>
      </w:r>
      <w:r w:rsidRPr="00820396">
        <w:rPr>
          <w:rFonts w:eastAsiaTheme="minorEastAsia"/>
          <w:lang w:val="en-US" w:bidi="en-US"/>
        </w:rPr>
        <w:t>Marine Park Act</w:t>
      </w:r>
      <w:r>
        <w:rPr>
          <w:rFonts w:eastAsiaTheme="minorEastAsia"/>
          <w:lang w:val="en-US" w:bidi="en-US"/>
        </w:rPr>
        <w:t>, which states:</w:t>
      </w:r>
    </w:p>
    <w:p w14:paraId="4A0CF413" w14:textId="77777777" w:rsidR="00011A46" w:rsidRPr="00820396" w:rsidRDefault="00011A46" w:rsidP="00011A46">
      <w:pPr>
        <w:pStyle w:val="ARBodyText"/>
        <w:rPr>
          <w:rFonts w:eastAsiaTheme="minorEastAsia"/>
          <w:lang w:val="en-US" w:bidi="en-US"/>
        </w:rPr>
      </w:pPr>
      <w:r>
        <w:rPr>
          <w:rFonts w:eastAsiaTheme="minorEastAsia"/>
          <w:lang w:val="en-US" w:bidi="en-US"/>
        </w:rPr>
        <w:tab/>
      </w:r>
      <w:r w:rsidRPr="00820396">
        <w:rPr>
          <w:rFonts w:eastAsiaTheme="minorEastAsia"/>
          <w:lang w:val="en-US" w:bidi="en-US"/>
        </w:rPr>
        <w:t xml:space="preserve">‘in order to achieve its objects, this Act regulates, including by a system of permissions, </w:t>
      </w:r>
      <w:r>
        <w:rPr>
          <w:rFonts w:eastAsiaTheme="minorEastAsia"/>
          <w:lang w:val="en-US" w:bidi="en-US"/>
        </w:rPr>
        <w:tab/>
      </w:r>
      <w:r w:rsidRPr="00820396">
        <w:rPr>
          <w:rFonts w:eastAsiaTheme="minorEastAsia"/>
          <w:lang w:val="en-US" w:bidi="en-US"/>
        </w:rPr>
        <w:t xml:space="preserve">use of the Great Barrier Reef Marine Park in ways consistent with ecosystem-based </w:t>
      </w:r>
      <w:r>
        <w:rPr>
          <w:rFonts w:eastAsiaTheme="minorEastAsia"/>
          <w:lang w:val="en-US" w:bidi="en-US"/>
        </w:rPr>
        <w:tab/>
      </w:r>
      <w:r w:rsidRPr="00820396">
        <w:rPr>
          <w:rFonts w:eastAsiaTheme="minorEastAsia"/>
          <w:lang w:val="en-US" w:bidi="en-US"/>
        </w:rPr>
        <w:t>management and the principles of ecologically sustainable use’</w:t>
      </w:r>
      <w:r>
        <w:rPr>
          <w:rFonts w:eastAsiaTheme="minorEastAsia"/>
          <w:lang w:val="en-US" w:bidi="en-US"/>
        </w:rPr>
        <w:t xml:space="preserve"> (s</w:t>
      </w:r>
      <w:r w:rsidRPr="00820396">
        <w:rPr>
          <w:rFonts w:eastAsiaTheme="minorEastAsia"/>
          <w:lang w:val="en-US" w:bidi="en-US"/>
        </w:rPr>
        <w:t>ection 2A(3) (d)</w:t>
      </w:r>
      <w:r>
        <w:rPr>
          <w:rFonts w:eastAsiaTheme="minorEastAsia"/>
          <w:lang w:val="en-US" w:bidi="en-US"/>
        </w:rPr>
        <w:t>).</w:t>
      </w:r>
    </w:p>
    <w:p w14:paraId="6DFC492D" w14:textId="77777777" w:rsidR="00011A46" w:rsidRPr="00820396" w:rsidRDefault="00011A46" w:rsidP="00011A46">
      <w:pPr>
        <w:pStyle w:val="ARBodyText"/>
        <w:rPr>
          <w:rFonts w:eastAsiaTheme="minorEastAsia"/>
          <w:lang w:val="en-US" w:bidi="en-US"/>
        </w:rPr>
      </w:pPr>
      <w:r w:rsidRPr="00820396">
        <w:rPr>
          <w:rFonts w:eastAsiaTheme="minorEastAsia"/>
          <w:lang w:val="en-US" w:bidi="en-US"/>
        </w:rPr>
        <w:t>The Authority is responsible for administering permit applications, decisions and post</w:t>
      </w:r>
      <w:r>
        <w:rPr>
          <w:rFonts w:eastAsiaTheme="minorEastAsia"/>
          <w:lang w:val="en-US" w:bidi="en-US"/>
        </w:rPr>
        <w:t>-</w:t>
      </w:r>
      <w:r w:rsidRPr="00820396">
        <w:rPr>
          <w:rFonts w:eastAsiaTheme="minorEastAsia"/>
          <w:lang w:val="en-US" w:bidi="en-US"/>
        </w:rPr>
        <w:t>decision conditional approvals under the following legislation:</w:t>
      </w:r>
    </w:p>
    <w:p w14:paraId="0290401B" w14:textId="77777777" w:rsidR="00011A46" w:rsidRPr="0090705A" w:rsidRDefault="00011A46" w:rsidP="008F5C6F">
      <w:pPr>
        <w:pStyle w:val="AR-Bullet"/>
        <w:numPr>
          <w:ilvl w:val="0"/>
          <w:numId w:val="12"/>
        </w:numPr>
        <w:spacing w:before="60"/>
        <w:ind w:left="851" w:hanging="425"/>
        <w:rPr>
          <w:rStyle w:val="Emphasis"/>
          <w:lang w:eastAsia="en-US"/>
        </w:rPr>
      </w:pPr>
      <w:r w:rsidRPr="0090705A">
        <w:rPr>
          <w:rStyle w:val="Emphasis"/>
        </w:rPr>
        <w:t>Great Barrier Reef Marine Park Act 1975</w:t>
      </w:r>
    </w:p>
    <w:p w14:paraId="72F80FEA" w14:textId="77777777" w:rsidR="00011A46" w:rsidRPr="0090705A" w:rsidRDefault="00011A46" w:rsidP="008F5C6F">
      <w:pPr>
        <w:pStyle w:val="AR-Bullet"/>
        <w:numPr>
          <w:ilvl w:val="0"/>
          <w:numId w:val="12"/>
        </w:numPr>
        <w:spacing w:before="60"/>
        <w:ind w:left="851" w:hanging="425"/>
        <w:rPr>
          <w:rStyle w:val="Emphasis"/>
        </w:rPr>
      </w:pPr>
      <w:bookmarkStart w:id="235" w:name="_Hlk14621270"/>
      <w:r w:rsidRPr="0090705A">
        <w:rPr>
          <w:rStyle w:val="Emphasis"/>
        </w:rPr>
        <w:t>Great Barrier Reef Marine Park (Environmental Management Charge</w:t>
      </w:r>
      <w:r>
        <w:rPr>
          <w:rStyle w:val="Emphasis"/>
        </w:rPr>
        <w:t>–</w:t>
      </w:r>
      <w:r w:rsidRPr="0090705A">
        <w:rPr>
          <w:rStyle w:val="Emphasis"/>
        </w:rPr>
        <w:t>General) Act 1993</w:t>
      </w:r>
    </w:p>
    <w:bookmarkEnd w:id="235"/>
    <w:p w14:paraId="3187887C" w14:textId="77777777" w:rsidR="00011A46" w:rsidRPr="0090705A" w:rsidRDefault="00011A46" w:rsidP="008F5C6F">
      <w:pPr>
        <w:pStyle w:val="AR-Bullet"/>
        <w:numPr>
          <w:ilvl w:val="0"/>
          <w:numId w:val="12"/>
        </w:numPr>
        <w:spacing w:before="60"/>
        <w:ind w:left="851" w:hanging="425"/>
        <w:rPr>
          <w:rStyle w:val="Emphasis"/>
        </w:rPr>
      </w:pPr>
      <w:r w:rsidRPr="0090705A">
        <w:rPr>
          <w:rStyle w:val="Emphasis"/>
        </w:rPr>
        <w:t>Great Barrier Reef Marine Park (Environmental Management Charge</w:t>
      </w:r>
      <w:r>
        <w:rPr>
          <w:rStyle w:val="Emphasis"/>
        </w:rPr>
        <w:t>–</w:t>
      </w:r>
      <w:r w:rsidRPr="0090705A">
        <w:rPr>
          <w:rStyle w:val="Emphasis"/>
        </w:rPr>
        <w:t>Excise) Act 1993</w:t>
      </w:r>
    </w:p>
    <w:p w14:paraId="378BCCFF" w14:textId="77777777" w:rsidR="00011A46" w:rsidRPr="000B7624" w:rsidRDefault="00011A46" w:rsidP="008F5C6F">
      <w:pPr>
        <w:pStyle w:val="AR-Bullet"/>
        <w:numPr>
          <w:ilvl w:val="0"/>
          <w:numId w:val="12"/>
        </w:numPr>
        <w:spacing w:before="60"/>
        <w:ind w:left="851" w:hanging="425"/>
      </w:pPr>
      <w:r w:rsidRPr="000B7624">
        <w:t>Great Barrier Reef Marine Park Regulations 1983</w:t>
      </w:r>
      <w:r>
        <w:t xml:space="preserve"> and 2019</w:t>
      </w:r>
    </w:p>
    <w:p w14:paraId="09442536" w14:textId="77777777" w:rsidR="00011A46" w:rsidRPr="009668EF" w:rsidRDefault="00011A46" w:rsidP="008F5C6F">
      <w:pPr>
        <w:pStyle w:val="AR-Bullet"/>
        <w:numPr>
          <w:ilvl w:val="0"/>
          <w:numId w:val="12"/>
        </w:numPr>
        <w:spacing w:before="60"/>
        <w:ind w:left="851" w:hanging="425"/>
        <w:rPr>
          <w:iCs/>
        </w:rPr>
      </w:pPr>
      <w:r w:rsidRPr="009668EF">
        <w:rPr>
          <w:iCs/>
        </w:rPr>
        <w:lastRenderedPageBreak/>
        <w:t>Great Barrier Reef Marine Park Zoning Plan 2003</w:t>
      </w:r>
    </w:p>
    <w:p w14:paraId="1654428A" w14:textId="77777777" w:rsidR="00011A46" w:rsidRPr="00162E0B" w:rsidRDefault="00011A46" w:rsidP="008F5C6F">
      <w:pPr>
        <w:pStyle w:val="AR-Bullet"/>
        <w:numPr>
          <w:ilvl w:val="0"/>
          <w:numId w:val="12"/>
        </w:numPr>
        <w:spacing w:before="60"/>
        <w:ind w:left="851" w:hanging="425"/>
        <w:rPr>
          <w:rStyle w:val="Emphasis"/>
          <w:i w:val="0"/>
          <w:iCs w:val="0"/>
        </w:rPr>
      </w:pPr>
      <w:r w:rsidRPr="0090705A">
        <w:rPr>
          <w:rStyle w:val="Emphasis"/>
        </w:rPr>
        <w:t>Environment Protection (Sea Dumping) Act 1981</w:t>
      </w:r>
    </w:p>
    <w:p w14:paraId="39896B45" w14:textId="77777777" w:rsidR="00011A46" w:rsidRPr="00FC0E21" w:rsidRDefault="00011A46" w:rsidP="008F5C6F">
      <w:pPr>
        <w:pStyle w:val="AR-Bullet"/>
        <w:numPr>
          <w:ilvl w:val="0"/>
          <w:numId w:val="12"/>
        </w:numPr>
        <w:spacing w:before="60"/>
        <w:ind w:left="851" w:hanging="425"/>
        <w:rPr>
          <w:rStyle w:val="Emphasis"/>
          <w:i w:val="0"/>
        </w:rPr>
      </w:pPr>
      <w:r w:rsidRPr="0090705A">
        <w:rPr>
          <w:rStyle w:val="Emphasis"/>
        </w:rPr>
        <w:t>Sea Installations Act 1987.</w:t>
      </w:r>
    </w:p>
    <w:p w14:paraId="67E50650" w14:textId="77777777" w:rsidR="00011A46" w:rsidRPr="00162E0B" w:rsidRDefault="00011A46" w:rsidP="00011A46">
      <w:pPr>
        <w:pStyle w:val="AR-Bullet"/>
        <w:numPr>
          <w:ilvl w:val="0"/>
          <w:numId w:val="0"/>
        </w:numPr>
        <w:spacing w:before="60"/>
        <w:ind w:left="720" w:hanging="360"/>
        <w:rPr>
          <w:rStyle w:val="Emphasis"/>
          <w:i w:val="0"/>
          <w:iCs w:val="0"/>
        </w:rPr>
      </w:pPr>
    </w:p>
    <w:p w14:paraId="58301981" w14:textId="727511E5" w:rsidR="00011A46" w:rsidRDefault="00011A46" w:rsidP="00011A46">
      <w:pPr>
        <w:pStyle w:val="ARHeading4"/>
      </w:pPr>
      <w:r>
        <w:t>Key achievements</w:t>
      </w:r>
    </w:p>
    <w:p w14:paraId="60822788" w14:textId="068BBDB1" w:rsidR="003E4230" w:rsidRPr="00736922" w:rsidRDefault="003E4230" w:rsidP="008F5C6F">
      <w:pPr>
        <w:pStyle w:val="ARHeading4"/>
        <w:numPr>
          <w:ilvl w:val="0"/>
          <w:numId w:val="33"/>
        </w:numPr>
        <w:rPr>
          <w:b w:val="0"/>
          <w:noProof/>
          <w:lang w:val="en-US"/>
        </w:rPr>
      </w:pPr>
      <w:r w:rsidRPr="00736922">
        <w:rPr>
          <w:b w:val="0"/>
          <w:noProof/>
          <w:lang w:val="en-US"/>
        </w:rPr>
        <w:t>Decreas</w:t>
      </w:r>
      <w:r w:rsidR="00736A58" w:rsidRPr="00736922">
        <w:rPr>
          <w:b w:val="0"/>
          <w:noProof/>
          <w:lang w:val="en-US"/>
        </w:rPr>
        <w:t xml:space="preserve">ed </w:t>
      </w:r>
      <w:r w:rsidR="006F2CF8">
        <w:rPr>
          <w:b w:val="0"/>
          <w:noProof/>
          <w:lang w:val="en-US"/>
        </w:rPr>
        <w:t xml:space="preserve">the number of </w:t>
      </w:r>
      <w:r w:rsidR="00736A58" w:rsidRPr="00736922">
        <w:rPr>
          <w:b w:val="0"/>
          <w:noProof/>
          <w:lang w:val="en-US"/>
        </w:rPr>
        <w:t xml:space="preserve">old applications </w:t>
      </w:r>
      <w:r w:rsidR="00011A46" w:rsidRPr="00736922">
        <w:rPr>
          <w:b w:val="0"/>
          <w:noProof/>
          <w:lang w:val="en-US"/>
        </w:rPr>
        <w:t xml:space="preserve">from 23 to </w:t>
      </w:r>
      <w:r w:rsidR="00BE7D5E">
        <w:rPr>
          <w:b w:val="0"/>
          <w:noProof/>
          <w:lang w:val="en-US"/>
        </w:rPr>
        <w:t>six</w:t>
      </w:r>
      <w:r w:rsidRPr="00736922">
        <w:rPr>
          <w:b w:val="0"/>
          <w:noProof/>
          <w:lang w:val="en-US"/>
        </w:rPr>
        <w:t xml:space="preserve">, a </w:t>
      </w:r>
      <w:r w:rsidR="00011A46" w:rsidRPr="00736922">
        <w:rPr>
          <w:b w:val="0"/>
          <w:noProof/>
          <w:lang w:val="en-US"/>
        </w:rPr>
        <w:t>74 per cent</w:t>
      </w:r>
      <w:r w:rsidR="00BE7D5E">
        <w:rPr>
          <w:b w:val="0"/>
          <w:noProof/>
          <w:lang w:val="en-US"/>
        </w:rPr>
        <w:t xml:space="preserve"> reduction.</w:t>
      </w:r>
    </w:p>
    <w:p w14:paraId="0CAB7289" w14:textId="65811704" w:rsidR="00736922" w:rsidRPr="00736922" w:rsidRDefault="00736922" w:rsidP="008F5C6F">
      <w:pPr>
        <w:pStyle w:val="AR-Bullet"/>
        <w:numPr>
          <w:ilvl w:val="0"/>
          <w:numId w:val="33"/>
        </w:numPr>
        <w:rPr>
          <w:noProof/>
          <w:lang w:val="en-US"/>
        </w:rPr>
      </w:pPr>
      <w:r w:rsidRPr="00EA7B6A">
        <w:rPr>
          <w:noProof/>
          <w:lang w:val="en-US"/>
        </w:rPr>
        <w:t>Implement</w:t>
      </w:r>
      <w:r>
        <w:rPr>
          <w:noProof/>
          <w:lang w:val="en-US"/>
        </w:rPr>
        <w:t xml:space="preserve">ed </w:t>
      </w:r>
      <w:r w:rsidRPr="003E4230">
        <w:rPr>
          <w:noProof/>
          <w:lang w:val="en-US"/>
        </w:rPr>
        <w:t>t</w:t>
      </w:r>
      <w:r w:rsidRPr="00EA7B6A">
        <w:rPr>
          <w:noProof/>
          <w:lang w:val="en-US"/>
        </w:rPr>
        <w:t xml:space="preserve">hree new </w:t>
      </w:r>
      <w:r w:rsidRPr="00EA7B6A">
        <w:rPr>
          <w:rFonts w:cs="Arial"/>
        </w:rPr>
        <w:t>routine permits (permits that have a streamlined assessment process)</w:t>
      </w:r>
      <w:r w:rsidRPr="005F7BD3">
        <w:rPr>
          <w:rFonts w:cs="Arial"/>
        </w:rPr>
        <w:t xml:space="preserve"> which were developed under the risk stream of the Policy and Planning Roadmap</w:t>
      </w:r>
      <w:r>
        <w:rPr>
          <w:rFonts w:cs="Arial"/>
        </w:rPr>
        <w:t xml:space="preserve">. </w:t>
      </w:r>
      <w:r w:rsidRPr="00EA7B6A">
        <w:rPr>
          <w:noProof/>
          <w:lang w:val="en-US"/>
        </w:rPr>
        <w:t xml:space="preserve">Since 1 July 2019, average business days for permit decisions </w:t>
      </w:r>
      <w:r w:rsidRPr="003E4230">
        <w:rPr>
          <w:noProof/>
          <w:lang w:val="en-US"/>
        </w:rPr>
        <w:t xml:space="preserve">decreased by 5.32 per cent for </w:t>
      </w:r>
      <w:r w:rsidR="00BE7D5E">
        <w:rPr>
          <w:noProof/>
          <w:lang w:val="en-US"/>
        </w:rPr>
        <w:t>r</w:t>
      </w:r>
      <w:r>
        <w:rPr>
          <w:noProof/>
          <w:lang w:val="en-US"/>
        </w:rPr>
        <w:t xml:space="preserve">outine permits and 4.2 per cent for </w:t>
      </w:r>
      <w:r w:rsidR="00BE7D5E">
        <w:rPr>
          <w:noProof/>
          <w:lang w:val="en-US"/>
        </w:rPr>
        <w:t>t</w:t>
      </w:r>
      <w:r>
        <w:rPr>
          <w:noProof/>
          <w:lang w:val="en-US"/>
        </w:rPr>
        <w:t>ailored permits</w:t>
      </w:r>
      <w:r w:rsidRPr="003E4230">
        <w:rPr>
          <w:noProof/>
          <w:lang w:val="en-US"/>
        </w:rPr>
        <w:t xml:space="preserve">. </w:t>
      </w:r>
      <w:r>
        <w:rPr>
          <w:noProof/>
          <w:lang w:val="en-US"/>
        </w:rPr>
        <w:t>A</w:t>
      </w:r>
      <w:r w:rsidRPr="00EA7B6A">
        <w:rPr>
          <w:noProof/>
          <w:lang w:val="en-US"/>
        </w:rPr>
        <w:t>verage business days for permit decisions</w:t>
      </w:r>
      <w:r>
        <w:rPr>
          <w:noProof/>
          <w:lang w:val="en-US"/>
        </w:rPr>
        <w:t xml:space="preserve"> for </w:t>
      </w:r>
      <w:r w:rsidR="00BE7D5E">
        <w:rPr>
          <w:noProof/>
          <w:lang w:val="en-US"/>
        </w:rPr>
        <w:t>t</w:t>
      </w:r>
      <w:r>
        <w:rPr>
          <w:noProof/>
          <w:lang w:val="en-US"/>
        </w:rPr>
        <w:t xml:space="preserve">ailored permits that </w:t>
      </w:r>
      <w:r w:rsidRPr="003E4230">
        <w:rPr>
          <w:noProof/>
          <w:lang w:val="en-US"/>
        </w:rPr>
        <w:t>requir</w:t>
      </w:r>
      <w:r>
        <w:rPr>
          <w:noProof/>
          <w:lang w:val="en-US"/>
        </w:rPr>
        <w:t>ed</w:t>
      </w:r>
      <w:r w:rsidRPr="003E4230">
        <w:rPr>
          <w:noProof/>
          <w:lang w:val="en-US"/>
        </w:rPr>
        <w:t xml:space="preserve"> </w:t>
      </w:r>
      <w:r>
        <w:rPr>
          <w:noProof/>
          <w:lang w:val="en-US"/>
        </w:rPr>
        <w:t>at least one formal information request increased by 0.92 per cent.</w:t>
      </w:r>
    </w:p>
    <w:p w14:paraId="250536F2" w14:textId="041DA932" w:rsidR="00011A46" w:rsidRDefault="00011A46" w:rsidP="008F5C6F">
      <w:pPr>
        <w:pStyle w:val="AR-Bullet"/>
        <w:numPr>
          <w:ilvl w:val="0"/>
          <w:numId w:val="33"/>
        </w:numPr>
        <w:rPr>
          <w:noProof/>
          <w:lang w:val="en-US"/>
        </w:rPr>
      </w:pPr>
      <w:r w:rsidRPr="00184CCA">
        <w:rPr>
          <w:noProof/>
          <w:lang w:val="en-US"/>
        </w:rPr>
        <w:t>Review</w:t>
      </w:r>
      <w:r w:rsidR="00184CCA" w:rsidRPr="00184CCA">
        <w:rPr>
          <w:noProof/>
          <w:lang w:val="en-US"/>
        </w:rPr>
        <w:t>ed</w:t>
      </w:r>
      <w:r w:rsidRPr="00184CCA">
        <w:rPr>
          <w:noProof/>
          <w:lang w:val="en-US"/>
        </w:rPr>
        <w:t xml:space="preserve"> </w:t>
      </w:r>
      <w:r w:rsidR="00184CCA" w:rsidRPr="00184CCA">
        <w:rPr>
          <w:noProof/>
          <w:lang w:val="en-US"/>
        </w:rPr>
        <w:t>and updated</w:t>
      </w:r>
      <w:r>
        <w:rPr>
          <w:noProof/>
          <w:lang w:val="en-US"/>
        </w:rPr>
        <w:t xml:space="preserve"> notifiable entities under the </w:t>
      </w:r>
      <w:r w:rsidRPr="00B06BBF">
        <w:rPr>
          <w:i/>
          <w:lang w:val="en-US"/>
        </w:rPr>
        <w:t>Native Title Act 1993</w:t>
      </w:r>
      <w:r>
        <w:rPr>
          <w:noProof/>
          <w:lang w:val="en-US"/>
        </w:rPr>
        <w:t xml:space="preserve"> (Cth) regarding </w:t>
      </w:r>
      <w:r w:rsidRPr="00101B21">
        <w:rPr>
          <w:rFonts w:cs="Arial"/>
          <w:szCs w:val="22"/>
        </w:rPr>
        <w:t>FANs</w:t>
      </w:r>
      <w:r>
        <w:rPr>
          <w:noProof/>
          <w:lang w:val="en-US"/>
        </w:rPr>
        <w:t>.</w:t>
      </w:r>
      <w:r w:rsidR="00184CCA" w:rsidRPr="00184CCA">
        <w:rPr>
          <w:noProof/>
          <w:lang w:val="en-US"/>
        </w:rPr>
        <w:t xml:space="preserve"> </w:t>
      </w:r>
      <w:r>
        <w:rPr>
          <w:noProof/>
          <w:lang w:val="en-US"/>
        </w:rPr>
        <w:t xml:space="preserve">A joint spatial review of the requirements to issue a FAN for applications to use and enter the marine parks by </w:t>
      </w:r>
      <w:r w:rsidRPr="00A670D8">
        <w:t>Queensland Parks and Wildlife Service</w:t>
      </w:r>
      <w:r>
        <w:t xml:space="preserve"> </w:t>
      </w:r>
      <w:r>
        <w:rPr>
          <w:noProof/>
          <w:lang w:val="en-US"/>
        </w:rPr>
        <w:t>(Q</w:t>
      </w:r>
      <w:r w:rsidR="00ED3C1E">
        <w:rPr>
          <w:noProof/>
          <w:lang w:val="en-US"/>
        </w:rPr>
        <w:t>PWS</w:t>
      </w:r>
      <w:r>
        <w:rPr>
          <w:noProof/>
          <w:lang w:val="en-US"/>
        </w:rPr>
        <w:t>) and the Authority created an updated list of notifiable entities, ensuring that the permission system remains contemporary and compliant with legislative requirements</w:t>
      </w:r>
      <w:r w:rsidRPr="00EA2E5C">
        <w:rPr>
          <w:noProof/>
          <w:lang w:val="en-US"/>
        </w:rPr>
        <w:t>.</w:t>
      </w:r>
    </w:p>
    <w:p w14:paraId="7944D84B" w14:textId="2F7ACB0C" w:rsidR="00011A46" w:rsidRDefault="00184CCA" w:rsidP="008F5C6F">
      <w:pPr>
        <w:pStyle w:val="AR-Bullet"/>
        <w:numPr>
          <w:ilvl w:val="0"/>
          <w:numId w:val="33"/>
        </w:numPr>
        <w:rPr>
          <w:noProof/>
          <w:lang w:val="en-US"/>
        </w:rPr>
      </w:pPr>
      <w:r w:rsidRPr="004528EB">
        <w:rPr>
          <w:noProof/>
          <w:lang w:val="en-US"/>
        </w:rPr>
        <w:t xml:space="preserve">Secured </w:t>
      </w:r>
      <w:r w:rsidR="00011A46">
        <w:rPr>
          <w:noProof/>
          <w:lang w:val="en-US"/>
        </w:rPr>
        <w:t xml:space="preserve">agreement to issue FANs </w:t>
      </w:r>
      <w:r w:rsidR="004528EB">
        <w:rPr>
          <w:noProof/>
          <w:lang w:val="en-US"/>
        </w:rPr>
        <w:t>using</w:t>
      </w:r>
      <w:r w:rsidR="004528EB" w:rsidRPr="004528EB">
        <w:rPr>
          <w:noProof/>
          <w:lang w:val="en-US"/>
        </w:rPr>
        <w:t xml:space="preserve"> </w:t>
      </w:r>
      <w:r w:rsidR="00011A46">
        <w:rPr>
          <w:noProof/>
          <w:lang w:val="en-US"/>
        </w:rPr>
        <w:t xml:space="preserve">email. The </w:t>
      </w:r>
      <w:r w:rsidR="00011A46" w:rsidRPr="00B06BBF">
        <w:rPr>
          <w:i/>
          <w:noProof/>
          <w:lang w:val="en-US"/>
        </w:rPr>
        <w:t>Native Title Act 1993</w:t>
      </w:r>
      <w:r w:rsidR="00011A46">
        <w:rPr>
          <w:noProof/>
          <w:lang w:val="en-US"/>
        </w:rPr>
        <w:t xml:space="preserve"> (Cth) requires notification of future acts that may affect native title to representative Aboriginal</w:t>
      </w:r>
      <w:r w:rsidR="00540B45">
        <w:rPr>
          <w:noProof/>
          <w:lang w:val="en-US"/>
        </w:rPr>
        <w:t xml:space="preserve"> and </w:t>
      </w:r>
      <w:r w:rsidR="00011A46">
        <w:rPr>
          <w:noProof/>
          <w:lang w:val="en-US"/>
        </w:rPr>
        <w:t xml:space="preserve">Torres Strait Islander bodies, registered native title bodies corporate and registered native title claimants. </w:t>
      </w:r>
      <w:r w:rsidR="00095C73">
        <w:rPr>
          <w:noProof/>
          <w:lang w:val="en-US"/>
        </w:rPr>
        <w:t>The</w:t>
      </w:r>
      <w:r w:rsidR="00011A46">
        <w:rPr>
          <w:noProof/>
          <w:lang w:val="en-US"/>
        </w:rPr>
        <w:t xml:space="preserve"> notification must be provided </w:t>
      </w:r>
      <w:r w:rsidR="00540B45">
        <w:rPr>
          <w:noProof/>
          <w:lang w:val="en-US"/>
        </w:rPr>
        <w:t>by</w:t>
      </w:r>
      <w:r w:rsidR="00011A46">
        <w:rPr>
          <w:noProof/>
          <w:lang w:val="en-US"/>
        </w:rPr>
        <w:t xml:space="preserve"> post unless the notifiable body agrees to receiving notification </w:t>
      </w:r>
      <w:r w:rsidR="00095C73">
        <w:rPr>
          <w:noProof/>
          <w:lang w:val="en-US"/>
        </w:rPr>
        <w:t xml:space="preserve">through </w:t>
      </w:r>
      <w:r w:rsidR="00011A46">
        <w:rPr>
          <w:noProof/>
          <w:lang w:val="en-US"/>
        </w:rPr>
        <w:t xml:space="preserve">different means. To enhance efficiencies as well as minimise health risks during the COVID-19 pandemic, written agreement was obtained from all representative bodies to receive FANs </w:t>
      </w:r>
      <w:r w:rsidR="00095C73">
        <w:rPr>
          <w:noProof/>
          <w:lang w:val="en-US"/>
        </w:rPr>
        <w:t xml:space="preserve">by </w:t>
      </w:r>
      <w:r w:rsidR="00011A46">
        <w:rPr>
          <w:noProof/>
          <w:lang w:val="en-US"/>
        </w:rPr>
        <w:t>email</w:t>
      </w:r>
      <w:r w:rsidR="006F2CF8">
        <w:rPr>
          <w:noProof/>
          <w:lang w:val="en-US"/>
        </w:rPr>
        <w:t xml:space="preserve">. The result is </w:t>
      </w:r>
      <w:r w:rsidR="00011A46">
        <w:rPr>
          <w:noProof/>
          <w:lang w:val="en-US"/>
        </w:rPr>
        <w:t>a more streamlined process, faster delivery and improved confidence of receipt by the notifiable bodies.</w:t>
      </w:r>
    </w:p>
    <w:p w14:paraId="3BE7CC53" w14:textId="1A2DD744" w:rsidR="00011A46" w:rsidRDefault="00011A46" w:rsidP="008F5C6F">
      <w:pPr>
        <w:pStyle w:val="AR-Bullet"/>
        <w:numPr>
          <w:ilvl w:val="0"/>
          <w:numId w:val="33"/>
        </w:numPr>
        <w:rPr>
          <w:noProof/>
          <w:lang w:val="en-US"/>
        </w:rPr>
      </w:pPr>
      <w:r>
        <w:rPr>
          <w:noProof/>
          <w:lang w:val="en-US"/>
        </w:rPr>
        <w:t xml:space="preserve">Worked closely with permit holders to </w:t>
      </w:r>
      <w:r>
        <w:t xml:space="preserve">facilitate the successful removal of </w:t>
      </w:r>
      <w:r w:rsidR="00F52AE0">
        <w:t xml:space="preserve">run-down </w:t>
      </w:r>
      <w:r>
        <w:t xml:space="preserve">underwater observatories </w:t>
      </w:r>
      <w:r w:rsidR="00540B45">
        <w:t>at</w:t>
      </w:r>
      <w:r>
        <w:t xml:space="preserve"> Green Island and Hook Island. Works were completed in February 2020.</w:t>
      </w:r>
    </w:p>
    <w:p w14:paraId="11B14003" w14:textId="398D4B35" w:rsidR="00011A46" w:rsidRDefault="00011A46" w:rsidP="008F5C6F">
      <w:pPr>
        <w:pStyle w:val="AR-Bullet"/>
        <w:numPr>
          <w:ilvl w:val="0"/>
          <w:numId w:val="33"/>
        </w:numPr>
        <w:rPr>
          <w:noProof/>
          <w:lang w:val="en-US"/>
        </w:rPr>
      </w:pPr>
      <w:r>
        <w:rPr>
          <w:noProof/>
          <w:lang w:val="en-US"/>
        </w:rPr>
        <w:lastRenderedPageBreak/>
        <w:t xml:space="preserve">Permitted novel </w:t>
      </w:r>
      <w:r w:rsidR="00025AEC">
        <w:rPr>
          <w:noProof/>
          <w:lang w:val="en-US"/>
        </w:rPr>
        <w:t>activites and facilities</w:t>
      </w:r>
      <w:r>
        <w:rPr>
          <w:noProof/>
          <w:lang w:val="en-US"/>
        </w:rPr>
        <w:t xml:space="preserve"> including local coral nurseries and underwater artwork</w:t>
      </w:r>
      <w:r w:rsidR="00025AEC">
        <w:rPr>
          <w:noProof/>
          <w:lang w:val="en-US"/>
        </w:rPr>
        <w:t xml:space="preserve"> </w:t>
      </w:r>
      <w:r>
        <w:rPr>
          <w:noProof/>
          <w:lang w:val="en-US"/>
        </w:rPr>
        <w:t xml:space="preserve">to support the tourism industry through </w:t>
      </w:r>
      <w:r w:rsidR="006F2CF8">
        <w:rPr>
          <w:noProof/>
          <w:lang w:val="en-US"/>
        </w:rPr>
        <w:t>job creation</w:t>
      </w:r>
      <w:r>
        <w:rPr>
          <w:noProof/>
          <w:lang w:val="en-US"/>
        </w:rPr>
        <w:t>, restoring existing tourism sites and creating new tourism opportunities.</w:t>
      </w:r>
    </w:p>
    <w:p w14:paraId="57F16058" w14:textId="1990A75F" w:rsidR="00011A46" w:rsidRDefault="00011A46" w:rsidP="00011A46">
      <w:pPr>
        <w:pStyle w:val="ARHeading4"/>
      </w:pPr>
    </w:p>
    <w:p w14:paraId="620A0514" w14:textId="77777777" w:rsidR="00011A46" w:rsidRDefault="00011A46" w:rsidP="00011A46">
      <w:pPr>
        <w:pStyle w:val="ARHeading4"/>
      </w:pPr>
      <w:r>
        <w:t>COVID-19 response</w:t>
      </w:r>
    </w:p>
    <w:p w14:paraId="3571CCCC" w14:textId="5FE4AD20" w:rsidR="00011A46" w:rsidRPr="00564718" w:rsidRDefault="00011A46" w:rsidP="00011A46">
      <w:pPr>
        <w:pStyle w:val="NormalWeb"/>
        <w:spacing w:before="120" w:beforeAutospacing="0" w:after="120" w:line="240" w:lineRule="auto"/>
        <w:rPr>
          <w:rFonts w:ascii="Arial" w:hAnsi="Arial" w:cs="Arial"/>
          <w:sz w:val="22"/>
          <w:szCs w:val="22"/>
        </w:rPr>
      </w:pPr>
      <w:r w:rsidRPr="00564718">
        <w:rPr>
          <w:rFonts w:ascii="Arial" w:hAnsi="Arial" w:cs="Arial"/>
          <w:sz w:val="22"/>
          <w:szCs w:val="22"/>
        </w:rPr>
        <w:t>The Authority acknowledge</w:t>
      </w:r>
      <w:r>
        <w:rPr>
          <w:rFonts w:ascii="Arial" w:hAnsi="Arial" w:cs="Arial"/>
          <w:sz w:val="22"/>
          <w:szCs w:val="22"/>
        </w:rPr>
        <w:t xml:space="preserve">d </w:t>
      </w:r>
      <w:r w:rsidRPr="00564718">
        <w:rPr>
          <w:rFonts w:ascii="Arial" w:hAnsi="Arial" w:cs="Arial"/>
          <w:sz w:val="22"/>
          <w:szCs w:val="22"/>
        </w:rPr>
        <w:t xml:space="preserve">travel and work restrictions </w:t>
      </w:r>
      <w:r w:rsidR="00BE7D5E">
        <w:rPr>
          <w:rFonts w:ascii="Arial" w:hAnsi="Arial" w:cs="Arial"/>
          <w:sz w:val="22"/>
          <w:szCs w:val="22"/>
        </w:rPr>
        <w:t>due to</w:t>
      </w:r>
      <w:r w:rsidRPr="00564718">
        <w:rPr>
          <w:rFonts w:ascii="Arial" w:hAnsi="Arial" w:cs="Arial"/>
          <w:sz w:val="22"/>
          <w:szCs w:val="22"/>
        </w:rPr>
        <w:t xml:space="preserve"> COVID-19 placed severe financial hardship on </w:t>
      </w:r>
      <w:r>
        <w:rPr>
          <w:rFonts w:ascii="Arial" w:hAnsi="Arial" w:cs="Arial"/>
          <w:sz w:val="22"/>
          <w:szCs w:val="22"/>
        </w:rPr>
        <w:t xml:space="preserve">individuals and </w:t>
      </w:r>
      <w:r w:rsidRPr="00564718">
        <w:rPr>
          <w:rFonts w:ascii="Arial" w:hAnsi="Arial" w:cs="Arial"/>
          <w:sz w:val="22"/>
          <w:szCs w:val="22"/>
        </w:rPr>
        <w:t xml:space="preserve">businesses who use and </w:t>
      </w:r>
      <w:r>
        <w:rPr>
          <w:rFonts w:ascii="Arial" w:hAnsi="Arial" w:cs="Arial"/>
          <w:sz w:val="22"/>
          <w:szCs w:val="22"/>
        </w:rPr>
        <w:t xml:space="preserve">access the Reef. </w:t>
      </w:r>
      <w:r w:rsidRPr="00564718">
        <w:rPr>
          <w:rFonts w:ascii="Arial" w:hAnsi="Arial" w:cs="Arial"/>
          <w:sz w:val="22"/>
          <w:szCs w:val="22"/>
        </w:rPr>
        <w:t>In response</w:t>
      </w:r>
      <w:r>
        <w:rPr>
          <w:rFonts w:ascii="Arial" w:hAnsi="Arial" w:cs="Arial"/>
          <w:sz w:val="22"/>
          <w:szCs w:val="22"/>
        </w:rPr>
        <w:t>,</w:t>
      </w:r>
      <w:r w:rsidRPr="00564718">
        <w:rPr>
          <w:rFonts w:ascii="Arial" w:hAnsi="Arial" w:cs="Arial"/>
          <w:sz w:val="22"/>
          <w:szCs w:val="22"/>
        </w:rPr>
        <w:t xml:space="preserve"> the following measures </w:t>
      </w:r>
      <w:r>
        <w:rPr>
          <w:rFonts w:ascii="Arial" w:hAnsi="Arial" w:cs="Arial"/>
          <w:sz w:val="22"/>
          <w:szCs w:val="22"/>
        </w:rPr>
        <w:t>were</w:t>
      </w:r>
      <w:r w:rsidRPr="00564718">
        <w:rPr>
          <w:rFonts w:ascii="Arial" w:hAnsi="Arial" w:cs="Arial"/>
          <w:sz w:val="22"/>
          <w:szCs w:val="22"/>
        </w:rPr>
        <w:t xml:space="preserve"> implemented to assist permit holders and stakeholders</w:t>
      </w:r>
      <w:r>
        <w:rPr>
          <w:rFonts w:ascii="Arial" w:hAnsi="Arial" w:cs="Arial"/>
          <w:sz w:val="22"/>
          <w:szCs w:val="22"/>
        </w:rPr>
        <w:t>:</w:t>
      </w:r>
    </w:p>
    <w:p w14:paraId="69CA839A" w14:textId="41DC62F9" w:rsidR="00011A46" w:rsidRDefault="007F154A" w:rsidP="008F5C6F">
      <w:pPr>
        <w:pStyle w:val="NormalWeb"/>
        <w:numPr>
          <w:ilvl w:val="0"/>
          <w:numId w:val="11"/>
        </w:numPr>
        <w:spacing w:before="120" w:beforeAutospacing="0" w:after="120" w:line="240" w:lineRule="auto"/>
        <w:rPr>
          <w:rFonts w:ascii="Arial" w:hAnsi="Arial" w:cs="Arial"/>
          <w:sz w:val="22"/>
          <w:szCs w:val="22"/>
        </w:rPr>
      </w:pPr>
      <w:r>
        <w:rPr>
          <w:rFonts w:ascii="Arial" w:hAnsi="Arial" w:cs="Arial"/>
          <w:sz w:val="22"/>
          <w:szCs w:val="22"/>
        </w:rPr>
        <w:t>From</w:t>
      </w:r>
      <w:r w:rsidR="00011A46">
        <w:rPr>
          <w:rFonts w:ascii="Arial" w:hAnsi="Arial" w:cs="Arial"/>
          <w:sz w:val="22"/>
          <w:szCs w:val="22"/>
        </w:rPr>
        <w:t xml:space="preserve"> March 2020, staff proactively contacted permit holders with upcoming permit expiry dates to obtain verbal agreement to lodge and initiate continuation applications on their behalf, rather than permit holders having to apply online. Recognising the majority of permit holders were not operating, this initiative </w:t>
      </w:r>
      <w:r>
        <w:rPr>
          <w:rFonts w:ascii="Arial" w:hAnsi="Arial" w:cs="Arial"/>
          <w:sz w:val="22"/>
          <w:szCs w:val="22"/>
        </w:rPr>
        <w:t>aimed to avoid</w:t>
      </w:r>
      <w:r w:rsidR="00011A46">
        <w:rPr>
          <w:rFonts w:ascii="Arial" w:hAnsi="Arial" w:cs="Arial"/>
          <w:sz w:val="22"/>
          <w:szCs w:val="22"/>
        </w:rPr>
        <w:t xml:space="preserve"> the expiration of permits because </w:t>
      </w:r>
      <w:r w:rsidR="006F2CF8">
        <w:rPr>
          <w:rFonts w:ascii="Arial" w:hAnsi="Arial" w:cs="Arial"/>
          <w:sz w:val="22"/>
          <w:szCs w:val="22"/>
        </w:rPr>
        <w:t xml:space="preserve">of a lapse in </w:t>
      </w:r>
      <w:r w:rsidR="00011A46">
        <w:rPr>
          <w:rFonts w:ascii="Arial" w:hAnsi="Arial" w:cs="Arial"/>
          <w:sz w:val="22"/>
          <w:szCs w:val="22"/>
        </w:rPr>
        <w:t>the administrative processes of the operators.</w:t>
      </w:r>
    </w:p>
    <w:p w14:paraId="19278E74" w14:textId="237A5A32" w:rsidR="00011A46" w:rsidRPr="003A2779" w:rsidRDefault="00011A46" w:rsidP="008F5C6F">
      <w:pPr>
        <w:pStyle w:val="NormalWeb"/>
        <w:numPr>
          <w:ilvl w:val="0"/>
          <w:numId w:val="11"/>
        </w:numPr>
        <w:spacing w:before="120" w:beforeAutospacing="0" w:after="120" w:line="240" w:lineRule="auto"/>
        <w:rPr>
          <w:rFonts w:ascii="Arial" w:hAnsi="Arial" w:cs="Arial"/>
          <w:sz w:val="22"/>
          <w:szCs w:val="22"/>
        </w:rPr>
      </w:pPr>
      <w:r>
        <w:rPr>
          <w:rFonts w:ascii="Arial" w:hAnsi="Arial" w:cs="Arial"/>
          <w:sz w:val="22"/>
          <w:szCs w:val="22"/>
        </w:rPr>
        <w:t>From the end of March 2020 to 30 June 2020,</w:t>
      </w:r>
      <w:r w:rsidRPr="00564718">
        <w:rPr>
          <w:rFonts w:ascii="Arial" w:hAnsi="Arial" w:cs="Arial"/>
          <w:sz w:val="22"/>
          <w:szCs w:val="22"/>
        </w:rPr>
        <w:t xml:space="preserve"> </w:t>
      </w:r>
      <w:r w:rsidR="00AA5DF9">
        <w:rPr>
          <w:rFonts w:ascii="Arial" w:hAnsi="Arial" w:cs="Arial"/>
          <w:sz w:val="22"/>
          <w:szCs w:val="22"/>
        </w:rPr>
        <w:t>PAAFs</w:t>
      </w:r>
      <w:r w:rsidRPr="00564718">
        <w:rPr>
          <w:rFonts w:ascii="Arial" w:hAnsi="Arial" w:cs="Arial"/>
          <w:sz w:val="22"/>
          <w:szCs w:val="22"/>
        </w:rPr>
        <w:t xml:space="preserve"> payable under section</w:t>
      </w:r>
      <w:r>
        <w:rPr>
          <w:rFonts w:ascii="Arial" w:hAnsi="Arial" w:cs="Arial"/>
          <w:sz w:val="22"/>
          <w:szCs w:val="22"/>
        </w:rPr>
        <w:t>s</w:t>
      </w:r>
      <w:r w:rsidRPr="00564718">
        <w:rPr>
          <w:rFonts w:ascii="Arial" w:hAnsi="Arial" w:cs="Arial"/>
          <w:sz w:val="22"/>
          <w:szCs w:val="22"/>
        </w:rPr>
        <w:t xml:space="preserve"> 202 or 205 of the </w:t>
      </w:r>
      <w:r w:rsidRPr="00BE7D5E">
        <w:rPr>
          <w:rFonts w:ascii="Arial" w:hAnsi="Arial" w:cs="Arial"/>
          <w:sz w:val="22"/>
          <w:szCs w:val="22"/>
        </w:rPr>
        <w:t>Great Barrier Reef Marine Park Regulations 2019</w:t>
      </w:r>
      <w:r w:rsidRPr="00564718">
        <w:rPr>
          <w:rFonts w:ascii="Arial" w:hAnsi="Arial" w:cs="Arial"/>
          <w:sz w:val="22"/>
          <w:szCs w:val="22"/>
        </w:rPr>
        <w:t xml:space="preserve"> </w:t>
      </w:r>
      <w:r w:rsidR="007F154A">
        <w:rPr>
          <w:rFonts w:ascii="Arial" w:hAnsi="Arial" w:cs="Arial"/>
          <w:sz w:val="22"/>
          <w:szCs w:val="22"/>
        </w:rPr>
        <w:t>were</w:t>
      </w:r>
      <w:r w:rsidRPr="00564718">
        <w:rPr>
          <w:rFonts w:ascii="Arial" w:hAnsi="Arial" w:cs="Arial"/>
          <w:sz w:val="22"/>
          <w:szCs w:val="22"/>
        </w:rPr>
        <w:t xml:space="preserve"> waived in most instances.</w:t>
      </w:r>
    </w:p>
    <w:p w14:paraId="1D90B403" w14:textId="77777777" w:rsidR="00011A46" w:rsidRPr="00564718" w:rsidRDefault="00011A46" w:rsidP="008F5C6F">
      <w:pPr>
        <w:pStyle w:val="NormalWeb"/>
        <w:numPr>
          <w:ilvl w:val="0"/>
          <w:numId w:val="11"/>
        </w:numPr>
        <w:spacing w:before="120" w:beforeAutospacing="0" w:after="120" w:line="240" w:lineRule="auto"/>
        <w:rPr>
          <w:rFonts w:ascii="Arial" w:hAnsi="Arial" w:cs="Arial"/>
          <w:sz w:val="22"/>
          <w:szCs w:val="22"/>
        </w:rPr>
      </w:pPr>
      <w:r w:rsidRPr="00564718">
        <w:rPr>
          <w:rFonts w:ascii="Arial" w:hAnsi="Arial" w:cs="Arial"/>
          <w:sz w:val="22"/>
          <w:szCs w:val="22"/>
        </w:rPr>
        <w:t>In recognition of limited permit holder staff capacity and contractor availability, valid permit applications were assessed based on available information</w:t>
      </w:r>
      <w:r>
        <w:rPr>
          <w:rFonts w:ascii="Arial" w:hAnsi="Arial" w:cs="Arial"/>
          <w:sz w:val="22"/>
          <w:szCs w:val="22"/>
        </w:rPr>
        <w:t xml:space="preserve"> and</w:t>
      </w:r>
      <w:r w:rsidRPr="00564718">
        <w:rPr>
          <w:rFonts w:ascii="Arial" w:hAnsi="Arial" w:cs="Arial"/>
          <w:sz w:val="22"/>
          <w:szCs w:val="22"/>
        </w:rPr>
        <w:t xml:space="preserve"> further information requests were limited</w:t>
      </w:r>
      <w:r>
        <w:rPr>
          <w:rFonts w:ascii="Arial" w:hAnsi="Arial" w:cs="Arial"/>
          <w:sz w:val="22"/>
          <w:szCs w:val="22"/>
        </w:rPr>
        <w:t>,</w:t>
      </w:r>
      <w:r w:rsidRPr="00564718">
        <w:rPr>
          <w:rFonts w:ascii="Arial" w:hAnsi="Arial" w:cs="Arial"/>
          <w:sz w:val="22"/>
          <w:szCs w:val="22"/>
        </w:rPr>
        <w:t xml:space="preserve"> where possible.</w:t>
      </w:r>
    </w:p>
    <w:p w14:paraId="53568F96" w14:textId="4584FD7B" w:rsidR="00011A46" w:rsidRPr="00564718" w:rsidRDefault="00095C73" w:rsidP="008F5C6F">
      <w:pPr>
        <w:pStyle w:val="NormalWeb"/>
        <w:numPr>
          <w:ilvl w:val="0"/>
          <w:numId w:val="11"/>
        </w:numPr>
        <w:spacing w:before="120" w:beforeAutospacing="0" w:after="120" w:line="240" w:lineRule="auto"/>
        <w:rPr>
          <w:rFonts w:ascii="Arial" w:hAnsi="Arial" w:cs="Arial"/>
          <w:sz w:val="22"/>
          <w:szCs w:val="22"/>
        </w:rPr>
      </w:pPr>
      <w:r>
        <w:rPr>
          <w:rFonts w:ascii="Arial" w:hAnsi="Arial" w:cs="Arial"/>
          <w:sz w:val="22"/>
          <w:szCs w:val="22"/>
        </w:rPr>
        <w:t>L</w:t>
      </w:r>
      <w:r w:rsidR="00011A46" w:rsidRPr="00564718">
        <w:rPr>
          <w:rFonts w:ascii="Arial" w:hAnsi="Arial" w:cs="Arial"/>
          <w:sz w:val="22"/>
          <w:szCs w:val="22"/>
        </w:rPr>
        <w:t xml:space="preserve">egislation </w:t>
      </w:r>
      <w:r>
        <w:rPr>
          <w:rFonts w:ascii="Arial" w:hAnsi="Arial" w:cs="Arial"/>
          <w:sz w:val="22"/>
          <w:szCs w:val="22"/>
        </w:rPr>
        <w:t>was enacted</w:t>
      </w:r>
      <w:r w:rsidR="00011A46" w:rsidRPr="00564718">
        <w:rPr>
          <w:rFonts w:ascii="Arial" w:hAnsi="Arial" w:cs="Arial"/>
          <w:sz w:val="22"/>
          <w:szCs w:val="22"/>
        </w:rPr>
        <w:t xml:space="preserve"> to temporarily waive</w:t>
      </w:r>
      <w:r w:rsidR="00011A46">
        <w:rPr>
          <w:rFonts w:ascii="Arial" w:hAnsi="Arial" w:cs="Arial"/>
          <w:sz w:val="22"/>
          <w:szCs w:val="22"/>
        </w:rPr>
        <w:t xml:space="preserve"> all</w:t>
      </w:r>
      <w:r w:rsidR="00011A46" w:rsidRPr="00564718">
        <w:rPr>
          <w:rFonts w:ascii="Arial" w:hAnsi="Arial" w:cs="Arial"/>
          <w:sz w:val="22"/>
          <w:szCs w:val="22"/>
        </w:rPr>
        <w:t xml:space="preserve"> </w:t>
      </w:r>
      <w:r w:rsidR="00AA5DF9">
        <w:rPr>
          <w:rFonts w:ascii="Arial" w:hAnsi="Arial" w:cs="Arial"/>
          <w:sz w:val="22"/>
          <w:szCs w:val="22"/>
        </w:rPr>
        <w:t>PAAFs</w:t>
      </w:r>
      <w:r w:rsidR="00011A46" w:rsidRPr="00564718">
        <w:rPr>
          <w:rFonts w:ascii="Arial" w:hAnsi="Arial" w:cs="Arial"/>
          <w:sz w:val="22"/>
          <w:szCs w:val="22"/>
        </w:rPr>
        <w:t xml:space="preserve"> as well as other application and request fees from 1 July 2020 to 30 June 2021.</w:t>
      </w:r>
    </w:p>
    <w:p w14:paraId="3ACF45AF" w14:textId="1A51ACF6" w:rsidR="00011A46" w:rsidRPr="00564718" w:rsidRDefault="00095C73" w:rsidP="008F5C6F">
      <w:pPr>
        <w:pStyle w:val="NormalWeb"/>
        <w:numPr>
          <w:ilvl w:val="0"/>
          <w:numId w:val="11"/>
        </w:numPr>
        <w:spacing w:before="120" w:beforeAutospacing="0" w:after="120" w:line="240" w:lineRule="auto"/>
        <w:rPr>
          <w:rFonts w:ascii="Arial" w:hAnsi="Arial" w:cs="Arial"/>
          <w:sz w:val="22"/>
          <w:szCs w:val="22"/>
        </w:rPr>
      </w:pPr>
      <w:r>
        <w:rPr>
          <w:rFonts w:ascii="Arial" w:hAnsi="Arial" w:cs="Arial"/>
          <w:sz w:val="22"/>
          <w:szCs w:val="22"/>
        </w:rPr>
        <w:t>L</w:t>
      </w:r>
      <w:r w:rsidR="00011A46" w:rsidRPr="00564718">
        <w:rPr>
          <w:rFonts w:ascii="Arial" w:hAnsi="Arial" w:cs="Arial"/>
          <w:sz w:val="22"/>
          <w:szCs w:val="22"/>
        </w:rPr>
        <w:t>egislation</w:t>
      </w:r>
      <w:r>
        <w:rPr>
          <w:rFonts w:ascii="Arial" w:hAnsi="Arial" w:cs="Arial"/>
          <w:sz w:val="22"/>
          <w:szCs w:val="22"/>
        </w:rPr>
        <w:t xml:space="preserve"> was enacted</w:t>
      </w:r>
      <w:r w:rsidR="00011A46" w:rsidRPr="00564718">
        <w:rPr>
          <w:rFonts w:ascii="Arial" w:hAnsi="Arial" w:cs="Arial"/>
          <w:sz w:val="22"/>
          <w:szCs w:val="22"/>
        </w:rPr>
        <w:t xml:space="preserve"> to waive all </w:t>
      </w:r>
      <w:r w:rsidR="00011A46">
        <w:rPr>
          <w:rFonts w:ascii="Arial" w:hAnsi="Arial" w:cs="Arial"/>
          <w:sz w:val="22"/>
          <w:szCs w:val="22"/>
        </w:rPr>
        <w:t xml:space="preserve">EMC </w:t>
      </w:r>
      <w:r w:rsidR="00011A46" w:rsidRPr="00564718">
        <w:rPr>
          <w:rFonts w:ascii="Arial" w:hAnsi="Arial" w:cs="Arial"/>
          <w:sz w:val="22"/>
          <w:szCs w:val="22"/>
        </w:rPr>
        <w:t>categories from 1 January 2020 to 31 December 2020.</w:t>
      </w:r>
    </w:p>
    <w:p w14:paraId="3CB11C65" w14:textId="75281C72" w:rsidR="00011A46" w:rsidRPr="00564718" w:rsidRDefault="00095C73" w:rsidP="008F5C6F">
      <w:pPr>
        <w:pStyle w:val="NormalWeb"/>
        <w:numPr>
          <w:ilvl w:val="0"/>
          <w:numId w:val="11"/>
        </w:numPr>
        <w:spacing w:before="120" w:beforeAutospacing="0" w:after="120" w:line="240" w:lineRule="auto"/>
        <w:rPr>
          <w:rFonts w:ascii="Arial" w:hAnsi="Arial" w:cs="Arial"/>
          <w:sz w:val="22"/>
          <w:szCs w:val="22"/>
        </w:rPr>
      </w:pPr>
      <w:r>
        <w:rPr>
          <w:rFonts w:ascii="Arial" w:hAnsi="Arial" w:cs="Arial"/>
          <w:sz w:val="22"/>
          <w:szCs w:val="22"/>
        </w:rPr>
        <w:t>The</w:t>
      </w:r>
      <w:r w:rsidR="00011A46" w:rsidRPr="00564718">
        <w:rPr>
          <w:rFonts w:ascii="Arial" w:hAnsi="Arial" w:cs="Arial"/>
          <w:sz w:val="22"/>
          <w:szCs w:val="22"/>
        </w:rPr>
        <w:t xml:space="preserve"> approach to </w:t>
      </w:r>
      <w:r w:rsidR="007F154A" w:rsidRPr="00564718">
        <w:rPr>
          <w:rFonts w:ascii="Arial" w:hAnsi="Arial" w:cs="Arial"/>
          <w:sz w:val="22"/>
          <w:szCs w:val="22"/>
        </w:rPr>
        <w:t>permi</w:t>
      </w:r>
      <w:r w:rsidR="007F154A">
        <w:rPr>
          <w:rFonts w:ascii="Arial" w:hAnsi="Arial" w:cs="Arial"/>
          <w:sz w:val="22"/>
          <w:szCs w:val="22"/>
        </w:rPr>
        <w:t>t</w:t>
      </w:r>
      <w:r w:rsidR="00011A46" w:rsidRPr="00564718">
        <w:rPr>
          <w:rFonts w:ascii="Arial" w:hAnsi="Arial" w:cs="Arial"/>
          <w:sz w:val="22"/>
          <w:szCs w:val="22"/>
        </w:rPr>
        <w:t xml:space="preserve"> compliance </w:t>
      </w:r>
      <w:r>
        <w:rPr>
          <w:rFonts w:ascii="Arial" w:hAnsi="Arial" w:cs="Arial"/>
          <w:sz w:val="22"/>
          <w:szCs w:val="22"/>
        </w:rPr>
        <w:t xml:space="preserve">was modified </w:t>
      </w:r>
      <w:r w:rsidR="00011A46" w:rsidRPr="00564718">
        <w:rPr>
          <w:rFonts w:ascii="Arial" w:hAnsi="Arial" w:cs="Arial"/>
          <w:sz w:val="22"/>
          <w:szCs w:val="22"/>
        </w:rPr>
        <w:t>to priorit</w:t>
      </w:r>
      <w:r w:rsidR="00011A46">
        <w:rPr>
          <w:rFonts w:ascii="Arial" w:hAnsi="Arial" w:cs="Arial"/>
          <w:sz w:val="22"/>
          <w:szCs w:val="22"/>
        </w:rPr>
        <w:t>ise</w:t>
      </w:r>
      <w:r w:rsidR="00011A46" w:rsidRPr="00564718">
        <w:rPr>
          <w:rFonts w:ascii="Arial" w:hAnsi="Arial" w:cs="Arial"/>
          <w:sz w:val="22"/>
          <w:szCs w:val="22"/>
        </w:rPr>
        <w:t xml:space="preserve"> only those allegations that may cause harm </w:t>
      </w:r>
      <w:r w:rsidR="00011A46">
        <w:rPr>
          <w:rFonts w:ascii="Arial" w:hAnsi="Arial" w:cs="Arial"/>
          <w:sz w:val="22"/>
          <w:szCs w:val="22"/>
        </w:rPr>
        <w:t xml:space="preserve">to </w:t>
      </w:r>
      <w:r w:rsidR="00011A46" w:rsidRPr="00564718">
        <w:rPr>
          <w:rFonts w:ascii="Arial" w:hAnsi="Arial" w:cs="Arial"/>
          <w:sz w:val="22"/>
          <w:szCs w:val="22"/>
        </w:rPr>
        <w:t>the Marine Park and</w:t>
      </w:r>
      <w:r w:rsidR="00011A46">
        <w:rPr>
          <w:rFonts w:ascii="Arial" w:hAnsi="Arial" w:cs="Arial"/>
          <w:sz w:val="22"/>
          <w:szCs w:val="22"/>
        </w:rPr>
        <w:t>,</w:t>
      </w:r>
      <w:r w:rsidR="00011A46" w:rsidRPr="00564718">
        <w:rPr>
          <w:rFonts w:ascii="Arial" w:hAnsi="Arial" w:cs="Arial"/>
          <w:sz w:val="22"/>
          <w:szCs w:val="22"/>
        </w:rPr>
        <w:t xml:space="preserve"> where possible</w:t>
      </w:r>
      <w:r w:rsidR="00011A46">
        <w:rPr>
          <w:rFonts w:ascii="Arial" w:hAnsi="Arial" w:cs="Arial"/>
          <w:sz w:val="22"/>
          <w:szCs w:val="22"/>
        </w:rPr>
        <w:t>,</w:t>
      </w:r>
      <w:r w:rsidR="00011A46" w:rsidRPr="00564718">
        <w:rPr>
          <w:rFonts w:ascii="Arial" w:hAnsi="Arial" w:cs="Arial"/>
          <w:sz w:val="22"/>
          <w:szCs w:val="22"/>
        </w:rPr>
        <w:t xml:space="preserve"> extensions of time </w:t>
      </w:r>
      <w:r>
        <w:rPr>
          <w:rFonts w:ascii="Arial" w:hAnsi="Arial" w:cs="Arial"/>
          <w:sz w:val="22"/>
          <w:szCs w:val="22"/>
        </w:rPr>
        <w:t xml:space="preserve">were provided </w:t>
      </w:r>
      <w:r w:rsidR="00011A46" w:rsidRPr="00564718">
        <w:rPr>
          <w:rFonts w:ascii="Arial" w:hAnsi="Arial" w:cs="Arial"/>
          <w:sz w:val="22"/>
          <w:szCs w:val="22"/>
        </w:rPr>
        <w:t>to undertake maintenance</w:t>
      </w:r>
      <w:r w:rsidR="00011A46">
        <w:rPr>
          <w:rFonts w:ascii="Arial" w:hAnsi="Arial" w:cs="Arial"/>
          <w:sz w:val="22"/>
          <w:szCs w:val="22"/>
        </w:rPr>
        <w:t xml:space="preserve"> and</w:t>
      </w:r>
      <w:r w:rsidR="00011A46" w:rsidRPr="00564718">
        <w:rPr>
          <w:rFonts w:ascii="Arial" w:hAnsi="Arial" w:cs="Arial"/>
          <w:sz w:val="22"/>
          <w:szCs w:val="22"/>
        </w:rPr>
        <w:t xml:space="preserve"> works, submit required documents and install facilities.</w:t>
      </w:r>
    </w:p>
    <w:p w14:paraId="719B3604" w14:textId="76FCAB1F" w:rsidR="00011A46" w:rsidRPr="00564718" w:rsidRDefault="00095C73" w:rsidP="008F5C6F">
      <w:pPr>
        <w:pStyle w:val="NormalWeb"/>
        <w:numPr>
          <w:ilvl w:val="0"/>
          <w:numId w:val="11"/>
        </w:numPr>
        <w:spacing w:before="120" w:beforeAutospacing="0" w:after="120" w:line="240" w:lineRule="auto"/>
        <w:rPr>
          <w:rFonts w:ascii="Arial" w:hAnsi="Arial" w:cs="Arial"/>
          <w:sz w:val="22"/>
          <w:szCs w:val="22"/>
        </w:rPr>
      </w:pPr>
      <w:r>
        <w:rPr>
          <w:rFonts w:ascii="Arial" w:hAnsi="Arial" w:cs="Arial"/>
          <w:sz w:val="22"/>
          <w:szCs w:val="22"/>
        </w:rPr>
        <w:t>R</w:t>
      </w:r>
      <w:r w:rsidR="00011A46" w:rsidRPr="00564718">
        <w:rPr>
          <w:rFonts w:ascii="Arial" w:hAnsi="Arial" w:cs="Arial"/>
          <w:sz w:val="22"/>
          <w:szCs w:val="22"/>
        </w:rPr>
        <w:t>equests from the Queensland Representative Body Alliance on behalf of native title representative bodies to postpone the issuing of all FANs</w:t>
      </w:r>
      <w:r>
        <w:rPr>
          <w:rFonts w:ascii="Arial" w:hAnsi="Arial" w:cs="Arial"/>
          <w:sz w:val="22"/>
          <w:szCs w:val="22"/>
        </w:rPr>
        <w:t xml:space="preserve"> were supported</w:t>
      </w:r>
      <w:r w:rsidR="00011A46">
        <w:rPr>
          <w:rFonts w:ascii="Arial" w:hAnsi="Arial" w:cs="Arial"/>
          <w:sz w:val="22"/>
          <w:szCs w:val="22"/>
        </w:rPr>
        <w:t xml:space="preserve">, except those deemed urgent. The modified approach recognised </w:t>
      </w:r>
      <w:r w:rsidR="00011A46" w:rsidRPr="00564718">
        <w:rPr>
          <w:rFonts w:ascii="Arial" w:hAnsi="Arial" w:cs="Arial"/>
          <w:sz w:val="22"/>
          <w:szCs w:val="22"/>
        </w:rPr>
        <w:t xml:space="preserve">the </w:t>
      </w:r>
      <w:r w:rsidR="00011A46">
        <w:rPr>
          <w:rFonts w:ascii="Arial" w:hAnsi="Arial" w:cs="Arial"/>
          <w:sz w:val="22"/>
          <w:szCs w:val="22"/>
        </w:rPr>
        <w:t>reduced capacity</w:t>
      </w:r>
      <w:r w:rsidR="00011A46" w:rsidRPr="00564718">
        <w:rPr>
          <w:rFonts w:ascii="Arial" w:hAnsi="Arial" w:cs="Arial"/>
          <w:sz w:val="22"/>
          <w:szCs w:val="22"/>
        </w:rPr>
        <w:t xml:space="preserve"> of </w:t>
      </w:r>
      <w:r w:rsidR="00011A46">
        <w:rPr>
          <w:rFonts w:ascii="Arial" w:hAnsi="Arial" w:cs="Arial"/>
          <w:sz w:val="22"/>
          <w:szCs w:val="22"/>
        </w:rPr>
        <w:t>Traditional Owners to make comment while their remote communities were in lockdown</w:t>
      </w:r>
      <w:r w:rsidR="00011A46" w:rsidRPr="00564718">
        <w:rPr>
          <w:rFonts w:ascii="Arial" w:hAnsi="Arial" w:cs="Arial"/>
          <w:sz w:val="22"/>
          <w:szCs w:val="22"/>
        </w:rPr>
        <w:t>.</w:t>
      </w:r>
    </w:p>
    <w:p w14:paraId="6A7423CC" w14:textId="24AC97B2" w:rsidR="00011A46" w:rsidRPr="00564718" w:rsidRDefault="00095C73" w:rsidP="008F5C6F">
      <w:pPr>
        <w:pStyle w:val="NormalWeb"/>
        <w:numPr>
          <w:ilvl w:val="0"/>
          <w:numId w:val="11"/>
        </w:numPr>
        <w:spacing w:before="120" w:beforeAutospacing="0" w:after="120" w:line="240" w:lineRule="auto"/>
        <w:rPr>
          <w:rFonts w:ascii="Arial" w:hAnsi="Arial" w:cs="Arial"/>
          <w:sz w:val="22"/>
          <w:szCs w:val="22"/>
        </w:rPr>
      </w:pPr>
      <w:r>
        <w:rPr>
          <w:rFonts w:ascii="Arial" w:hAnsi="Arial" w:cs="Arial"/>
          <w:sz w:val="22"/>
          <w:szCs w:val="22"/>
        </w:rPr>
        <w:lastRenderedPageBreak/>
        <w:t>T</w:t>
      </w:r>
      <w:r w:rsidR="00011A46" w:rsidRPr="008571C5">
        <w:rPr>
          <w:rFonts w:ascii="Arial" w:hAnsi="Arial" w:cs="Arial"/>
          <w:sz w:val="22"/>
          <w:szCs w:val="22"/>
        </w:rPr>
        <w:t>he</w:t>
      </w:r>
      <w:r w:rsidR="00011A46">
        <w:rPr>
          <w:rFonts w:ascii="Arial" w:hAnsi="Arial" w:cs="Arial"/>
          <w:sz w:val="22"/>
          <w:szCs w:val="22"/>
        </w:rPr>
        <w:t xml:space="preserve"> Queensland</w:t>
      </w:r>
      <w:r w:rsidR="00011A46" w:rsidRPr="008571C5">
        <w:rPr>
          <w:rFonts w:ascii="Arial" w:hAnsi="Arial" w:cs="Arial"/>
          <w:sz w:val="22"/>
          <w:szCs w:val="22"/>
        </w:rPr>
        <w:t xml:space="preserve"> Department of Agriculture and Fisheries declaration of a new temporary </w:t>
      </w:r>
      <w:r w:rsidR="00011A46">
        <w:rPr>
          <w:rFonts w:ascii="Arial" w:hAnsi="Arial" w:cs="Arial"/>
          <w:sz w:val="22"/>
          <w:szCs w:val="22"/>
        </w:rPr>
        <w:t>fishing ground</w:t>
      </w:r>
      <w:r w:rsidR="00011A46" w:rsidRPr="008571C5">
        <w:rPr>
          <w:rFonts w:ascii="Arial" w:hAnsi="Arial" w:cs="Arial"/>
          <w:sz w:val="22"/>
          <w:szCs w:val="22"/>
        </w:rPr>
        <w:t xml:space="preserve"> for </w:t>
      </w:r>
      <w:r w:rsidR="00011A46">
        <w:rPr>
          <w:rFonts w:ascii="Arial" w:hAnsi="Arial" w:cs="Arial"/>
          <w:sz w:val="22"/>
          <w:szCs w:val="22"/>
        </w:rPr>
        <w:t>t</w:t>
      </w:r>
      <w:r w:rsidR="00011A46" w:rsidRPr="008571C5">
        <w:rPr>
          <w:rFonts w:ascii="Arial" w:hAnsi="Arial" w:cs="Arial"/>
          <w:sz w:val="22"/>
          <w:szCs w:val="22"/>
        </w:rPr>
        <w:t xml:space="preserve">ropical </w:t>
      </w:r>
      <w:r w:rsidR="00011A46">
        <w:rPr>
          <w:rFonts w:ascii="Arial" w:hAnsi="Arial" w:cs="Arial"/>
          <w:sz w:val="22"/>
          <w:szCs w:val="22"/>
        </w:rPr>
        <w:t>r</w:t>
      </w:r>
      <w:r w:rsidR="00011A46" w:rsidRPr="008571C5">
        <w:rPr>
          <w:rFonts w:ascii="Arial" w:hAnsi="Arial" w:cs="Arial"/>
          <w:sz w:val="22"/>
          <w:szCs w:val="22"/>
        </w:rPr>
        <w:t xml:space="preserve">ock </w:t>
      </w:r>
      <w:r w:rsidR="00011A46">
        <w:rPr>
          <w:rFonts w:ascii="Arial" w:hAnsi="Arial" w:cs="Arial"/>
          <w:sz w:val="22"/>
          <w:szCs w:val="22"/>
        </w:rPr>
        <w:t>l</w:t>
      </w:r>
      <w:r w:rsidR="00011A46" w:rsidRPr="008571C5">
        <w:rPr>
          <w:rFonts w:ascii="Arial" w:hAnsi="Arial" w:cs="Arial"/>
          <w:sz w:val="22"/>
          <w:szCs w:val="22"/>
        </w:rPr>
        <w:t>obster harvest fisheries</w:t>
      </w:r>
      <w:r>
        <w:rPr>
          <w:rFonts w:ascii="Arial" w:hAnsi="Arial" w:cs="Arial"/>
          <w:sz w:val="22"/>
          <w:szCs w:val="22"/>
        </w:rPr>
        <w:t xml:space="preserve"> was supported</w:t>
      </w:r>
      <w:r w:rsidR="00011A46" w:rsidRPr="008571C5">
        <w:rPr>
          <w:rFonts w:ascii="Arial" w:hAnsi="Arial" w:cs="Arial"/>
          <w:sz w:val="22"/>
          <w:szCs w:val="22"/>
        </w:rPr>
        <w:t xml:space="preserve">. </w:t>
      </w:r>
      <w:r w:rsidR="00011A46">
        <w:rPr>
          <w:rFonts w:ascii="Arial" w:hAnsi="Arial" w:cs="Arial"/>
          <w:sz w:val="22"/>
          <w:szCs w:val="22"/>
        </w:rPr>
        <w:t>With advice from the tropical rock lobster fishery working group, the Authority assessed risk-based Marine Park permit applications quickly. Relevant permits were granted with restrictions within traditional use of marine resources areas and local charter fishing areas to minimise conflict of use.</w:t>
      </w:r>
    </w:p>
    <w:p w14:paraId="048E3C21" w14:textId="77777777" w:rsidR="00011A46" w:rsidRPr="003466A1" w:rsidRDefault="00011A46" w:rsidP="00011A46">
      <w:pPr>
        <w:pStyle w:val="ARBodyText"/>
        <w:rPr>
          <w:rFonts w:eastAsiaTheme="minorEastAsia"/>
          <w:lang w:val="en-US" w:bidi="en-US"/>
        </w:rPr>
      </w:pPr>
    </w:p>
    <w:p w14:paraId="5FA56A7E" w14:textId="77777777" w:rsidR="00011A46" w:rsidRDefault="00011A46" w:rsidP="00011A46">
      <w:pPr>
        <w:pStyle w:val="ARHeading4"/>
      </w:pPr>
      <w:r w:rsidRPr="00C9036D">
        <w:t>Applications received and decisions made</w:t>
      </w:r>
    </w:p>
    <w:p w14:paraId="67F35FED" w14:textId="0273DA33" w:rsidR="00011A46" w:rsidRDefault="00011A46" w:rsidP="00011A46">
      <w:pPr>
        <w:pStyle w:val="ARBodyText"/>
        <w:rPr>
          <w:rFonts w:eastAsiaTheme="minorEastAsia"/>
          <w:lang w:val="en-US" w:bidi="en-US"/>
        </w:rPr>
      </w:pPr>
      <w:r>
        <w:t>During the reporting period, the Authority deemed 323 permit applications properly made</w:t>
      </w:r>
      <w:r w:rsidDel="009F0A67">
        <w:rPr>
          <w:rFonts w:eastAsiaTheme="minorEastAsia"/>
          <w:lang w:val="en-US" w:bidi="en-US"/>
        </w:rPr>
        <w:t xml:space="preserve"> </w:t>
      </w:r>
      <w:r>
        <w:rPr>
          <w:rFonts w:eastAsiaTheme="minorEastAsia"/>
          <w:lang w:val="en-US" w:bidi="en-US"/>
        </w:rPr>
        <w:t xml:space="preserve">in accordance with section 76 of the </w:t>
      </w:r>
      <w:r w:rsidRPr="00564718">
        <w:rPr>
          <w:rFonts w:cs="Arial"/>
          <w:szCs w:val="22"/>
        </w:rPr>
        <w:t xml:space="preserve">Great Barrier Reef Marine Park Regulations 2019 </w:t>
      </w:r>
      <w:r>
        <w:rPr>
          <w:rFonts w:eastAsiaTheme="minorEastAsia"/>
          <w:lang w:val="en-US" w:bidi="en-US"/>
        </w:rPr>
        <w:t xml:space="preserve">(Figure </w:t>
      </w:r>
      <w:r w:rsidR="00660BC9">
        <w:rPr>
          <w:rFonts w:eastAsiaTheme="minorEastAsia"/>
          <w:lang w:val="en-US" w:bidi="en-US"/>
        </w:rPr>
        <w:t>5</w:t>
      </w:r>
      <w:r>
        <w:rPr>
          <w:rFonts w:eastAsiaTheme="minorEastAsia"/>
          <w:lang w:val="en-US" w:bidi="en-US"/>
        </w:rPr>
        <w:t>). Of those applications:</w:t>
      </w:r>
    </w:p>
    <w:p w14:paraId="7EB40679" w14:textId="77777777" w:rsidR="00011A46" w:rsidRDefault="00011A46" w:rsidP="008F5C6F">
      <w:pPr>
        <w:pStyle w:val="ARBodyText"/>
        <w:numPr>
          <w:ilvl w:val="0"/>
          <w:numId w:val="11"/>
        </w:numPr>
        <w:rPr>
          <w:rFonts w:eastAsiaTheme="minorEastAsia"/>
          <w:lang w:val="en-US" w:bidi="en-US"/>
        </w:rPr>
      </w:pPr>
      <w:r>
        <w:rPr>
          <w:rFonts w:eastAsiaTheme="minorEastAsia"/>
          <w:lang w:val="en-US" w:bidi="en-US"/>
        </w:rPr>
        <w:t xml:space="preserve">74 per cent required a tailored assessment approach and all information was supplied with the application (Tailored) </w:t>
      </w:r>
    </w:p>
    <w:p w14:paraId="5B694811" w14:textId="5E6A8FFE" w:rsidR="00011A46" w:rsidRDefault="00011A46" w:rsidP="008F5C6F">
      <w:pPr>
        <w:pStyle w:val="ARBodyText"/>
        <w:numPr>
          <w:ilvl w:val="0"/>
          <w:numId w:val="11"/>
        </w:numPr>
        <w:rPr>
          <w:rFonts w:eastAsiaTheme="minorEastAsia"/>
          <w:lang w:val="en-US" w:bidi="en-US"/>
        </w:rPr>
      </w:pPr>
      <w:r>
        <w:rPr>
          <w:rFonts w:eastAsiaTheme="minorEastAsia"/>
          <w:lang w:val="en-US" w:bidi="en-US"/>
        </w:rPr>
        <w:t xml:space="preserve">16 per cent required a tailored assessment approach with at least one formal further information </w:t>
      </w:r>
      <w:r w:rsidR="0078470A">
        <w:rPr>
          <w:rFonts w:eastAsiaTheme="minorEastAsia"/>
          <w:lang w:val="en-US" w:bidi="en-US"/>
        </w:rPr>
        <w:t>(FINFO)</w:t>
      </w:r>
      <w:r>
        <w:rPr>
          <w:rFonts w:eastAsiaTheme="minorEastAsia"/>
          <w:lang w:val="en-US" w:bidi="en-US"/>
        </w:rPr>
        <w:t xml:space="preserve"> request (Tailored FINFO)</w:t>
      </w:r>
    </w:p>
    <w:p w14:paraId="70FE949B" w14:textId="77777777" w:rsidR="00011A46" w:rsidRDefault="00011A46" w:rsidP="008F5C6F">
      <w:pPr>
        <w:pStyle w:val="ARBodyText"/>
        <w:numPr>
          <w:ilvl w:val="0"/>
          <w:numId w:val="11"/>
        </w:numPr>
        <w:rPr>
          <w:rFonts w:eastAsiaTheme="minorEastAsia"/>
          <w:lang w:val="en-US" w:bidi="en-US"/>
        </w:rPr>
      </w:pPr>
      <w:r>
        <w:rPr>
          <w:rFonts w:eastAsiaTheme="minorEastAsia"/>
          <w:lang w:val="en-US" w:bidi="en-US"/>
        </w:rPr>
        <w:t>Nine per cent required a routine assessment approach</w:t>
      </w:r>
    </w:p>
    <w:p w14:paraId="7197F5BE" w14:textId="35D9218D" w:rsidR="00011A46" w:rsidRPr="007E7525" w:rsidRDefault="00011A46" w:rsidP="008F5C6F">
      <w:pPr>
        <w:pStyle w:val="ARBodyText"/>
        <w:numPr>
          <w:ilvl w:val="0"/>
          <w:numId w:val="11"/>
        </w:numPr>
        <w:rPr>
          <w:rFonts w:eastAsiaTheme="minorEastAsia"/>
          <w:lang w:val="en-US" w:bidi="en-US"/>
        </w:rPr>
      </w:pPr>
      <w:r>
        <w:rPr>
          <w:rFonts w:eastAsiaTheme="minorEastAsia"/>
          <w:lang w:val="en-US" w:bidi="en-US"/>
        </w:rPr>
        <w:t>One per cent required</w:t>
      </w:r>
      <w:r w:rsidRPr="003466A1">
        <w:rPr>
          <w:rFonts w:eastAsiaTheme="minorEastAsia"/>
          <w:lang w:val="en-US" w:bidi="en-US"/>
        </w:rPr>
        <w:t xml:space="preserve"> </w:t>
      </w:r>
      <w:r>
        <w:rPr>
          <w:rFonts w:eastAsiaTheme="minorEastAsia"/>
          <w:lang w:val="en-US" w:bidi="en-US"/>
        </w:rPr>
        <w:t>a P</w:t>
      </w:r>
      <w:r w:rsidRPr="003466A1">
        <w:rPr>
          <w:rFonts w:eastAsiaTheme="minorEastAsia"/>
          <w:lang w:val="en-US" w:bidi="en-US"/>
        </w:rPr>
        <w:t xml:space="preserve">ublic </w:t>
      </w:r>
      <w:r>
        <w:rPr>
          <w:rFonts w:eastAsiaTheme="minorEastAsia"/>
          <w:lang w:val="en-US" w:bidi="en-US"/>
        </w:rPr>
        <w:t>I</w:t>
      </w:r>
      <w:r w:rsidRPr="003466A1">
        <w:rPr>
          <w:rFonts w:eastAsiaTheme="minorEastAsia"/>
          <w:lang w:val="en-US" w:bidi="en-US"/>
        </w:rPr>
        <w:t xml:space="preserve">nformation </w:t>
      </w:r>
      <w:r>
        <w:rPr>
          <w:rFonts w:eastAsiaTheme="minorEastAsia"/>
          <w:lang w:val="en-US" w:bidi="en-US"/>
        </w:rPr>
        <w:t>P</w:t>
      </w:r>
      <w:r w:rsidRPr="003466A1">
        <w:rPr>
          <w:rFonts w:eastAsiaTheme="minorEastAsia"/>
          <w:lang w:val="en-US" w:bidi="en-US"/>
        </w:rPr>
        <w:t xml:space="preserve">ackage (for example, </w:t>
      </w:r>
      <w:r>
        <w:rPr>
          <w:rFonts w:eastAsiaTheme="minorEastAsia"/>
          <w:lang w:val="en-US" w:bidi="en-US"/>
        </w:rPr>
        <w:t>long-term maintenance dredging and installation of new facilities</w:t>
      </w:r>
      <w:r w:rsidRPr="003466A1">
        <w:rPr>
          <w:rFonts w:eastAsiaTheme="minorEastAsia"/>
          <w:lang w:val="en-US" w:bidi="en-US"/>
        </w:rPr>
        <w:t xml:space="preserve">) or </w:t>
      </w:r>
      <w:r>
        <w:rPr>
          <w:rFonts w:eastAsiaTheme="minorEastAsia"/>
          <w:lang w:val="en-US" w:bidi="en-US"/>
        </w:rPr>
        <w:t>an environmental impact statement</w:t>
      </w:r>
      <w:r w:rsidRPr="003466A1">
        <w:rPr>
          <w:rFonts w:eastAsiaTheme="minorEastAsia"/>
          <w:lang w:val="en-US" w:bidi="en-US"/>
        </w:rPr>
        <w:t xml:space="preserve"> </w:t>
      </w:r>
      <w:r w:rsidR="00095C73" w:rsidRPr="003466A1">
        <w:rPr>
          <w:rFonts w:eastAsiaTheme="minorEastAsia"/>
          <w:lang w:val="en-US" w:bidi="en-US"/>
        </w:rPr>
        <w:t>assessment</w:t>
      </w:r>
      <w:r w:rsidR="00095C73">
        <w:rPr>
          <w:rFonts w:eastAsiaTheme="minorEastAsia"/>
          <w:lang w:val="en-US" w:bidi="en-US"/>
        </w:rPr>
        <w:t xml:space="preserve"> approach</w:t>
      </w:r>
      <w:r w:rsidRPr="003466A1">
        <w:rPr>
          <w:rFonts w:eastAsiaTheme="minorEastAsia"/>
          <w:lang w:val="en-US" w:bidi="en-US"/>
        </w:rPr>
        <w:t xml:space="preserve"> (</w:t>
      </w:r>
      <w:r>
        <w:rPr>
          <w:rFonts w:eastAsiaTheme="minorEastAsia"/>
          <w:lang w:val="en-US" w:bidi="en-US"/>
        </w:rPr>
        <w:t xml:space="preserve">that is, for </w:t>
      </w:r>
      <w:r w:rsidRPr="003466A1">
        <w:rPr>
          <w:rFonts w:eastAsiaTheme="minorEastAsia"/>
          <w:lang w:val="en-US" w:bidi="en-US"/>
        </w:rPr>
        <w:t xml:space="preserve">complex or large-scale projects that may have a significant impact on the Marine Park). </w:t>
      </w:r>
    </w:p>
    <w:p w14:paraId="6DBB688A" w14:textId="77777777" w:rsidR="00011A46" w:rsidRDefault="00011A46" w:rsidP="00011A46">
      <w:pPr>
        <w:pStyle w:val="FigureName"/>
        <w:ind w:left="360" w:firstLine="0"/>
        <w:rPr>
          <w:rFonts w:eastAsiaTheme="minorEastAsia"/>
        </w:rPr>
      </w:pPr>
      <w:bookmarkStart w:id="236" w:name="_Toc524016723"/>
      <w:bookmarkStart w:id="237" w:name="_Toc15976426"/>
      <w:bookmarkStart w:id="238" w:name="_Toc20476563"/>
    </w:p>
    <w:bookmarkEnd w:id="236"/>
    <w:bookmarkEnd w:id="237"/>
    <w:bookmarkEnd w:id="238"/>
    <w:p w14:paraId="5FE25471" w14:textId="77777777" w:rsidR="0089767E" w:rsidRDefault="00011A46" w:rsidP="0089767E">
      <w:pPr>
        <w:keepNext/>
      </w:pPr>
      <w:r>
        <w:rPr>
          <w:noProof/>
        </w:rPr>
        <w:drawing>
          <wp:inline distT="0" distB="0" distL="0" distR="0" wp14:anchorId="6DA3389C" wp14:editId="19DD7861">
            <wp:extent cx="5940000" cy="2743200"/>
            <wp:effectExtent l="0" t="0" r="381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9A67356" w14:textId="67108E1A" w:rsidR="00011A46" w:rsidRDefault="0089767E" w:rsidP="0089767E">
      <w:pPr>
        <w:pStyle w:val="Caption"/>
        <w:rPr>
          <w:rFonts w:eastAsiaTheme="minorEastAsia"/>
          <w:lang w:val="en-US" w:bidi="en-US"/>
        </w:rPr>
      </w:pPr>
      <w:bookmarkStart w:id="239" w:name="_Toc47440426"/>
      <w:bookmarkStart w:id="240" w:name="_Toc47521977"/>
      <w:bookmarkStart w:id="241" w:name="_Toc47527906"/>
      <w:bookmarkStart w:id="242" w:name="_Toc47541209"/>
      <w:bookmarkStart w:id="243" w:name="_Toc47549342"/>
      <w:bookmarkStart w:id="244" w:name="_Toc48139057"/>
      <w:bookmarkStart w:id="245" w:name="_Toc52199040"/>
      <w:r>
        <w:t xml:space="preserve">Figure </w:t>
      </w:r>
      <w:r>
        <w:fldChar w:fldCharType="begin"/>
      </w:r>
      <w:r>
        <w:instrText xml:space="preserve"> SEQ Figure \* ARABIC </w:instrText>
      </w:r>
      <w:r>
        <w:fldChar w:fldCharType="separate"/>
      </w:r>
      <w:r w:rsidR="00DF08AA">
        <w:rPr>
          <w:noProof/>
        </w:rPr>
        <w:t>5</w:t>
      </w:r>
      <w:r>
        <w:fldChar w:fldCharType="end"/>
      </w:r>
      <w:r w:rsidR="00132796">
        <w:t>:</w:t>
      </w:r>
      <w:r>
        <w:t xml:space="preserve"> </w:t>
      </w:r>
      <w:r w:rsidRPr="0060048D">
        <w:t>Permit applications received for each assessment approach category</w:t>
      </w:r>
      <w:bookmarkEnd w:id="239"/>
      <w:bookmarkEnd w:id="240"/>
      <w:bookmarkEnd w:id="241"/>
      <w:bookmarkEnd w:id="242"/>
      <w:bookmarkEnd w:id="243"/>
      <w:bookmarkEnd w:id="244"/>
      <w:bookmarkEnd w:id="245"/>
    </w:p>
    <w:p w14:paraId="4C1148A4" w14:textId="77777777" w:rsidR="00011A46" w:rsidRDefault="00011A46" w:rsidP="00011A46">
      <w:pPr>
        <w:pStyle w:val="ARHeading4"/>
        <w:rPr>
          <w:rFonts w:eastAsiaTheme="minorEastAsia"/>
          <w:b w:val="0"/>
          <w:highlight w:val="yellow"/>
          <w:lang w:val="en-US" w:bidi="en-US"/>
        </w:rPr>
      </w:pPr>
    </w:p>
    <w:p w14:paraId="4E1C9D0F" w14:textId="5A1562C4" w:rsidR="00011A46" w:rsidRDefault="00011A46" w:rsidP="00011A46">
      <w:pPr>
        <w:pStyle w:val="ARHeading4"/>
        <w:rPr>
          <w:rFonts w:eastAsiaTheme="minorEastAsia"/>
          <w:b w:val="0"/>
          <w:lang w:val="en-US" w:bidi="en-US"/>
        </w:rPr>
      </w:pPr>
      <w:r w:rsidRPr="00B55C64">
        <w:rPr>
          <w:rFonts w:eastAsiaTheme="minorEastAsia"/>
          <w:b w:val="0"/>
          <w:lang w:val="en-US" w:bidi="en-US"/>
        </w:rPr>
        <w:t>During the reporting period, 2</w:t>
      </w:r>
      <w:r>
        <w:rPr>
          <w:rFonts w:eastAsiaTheme="minorEastAsia"/>
          <w:b w:val="0"/>
          <w:lang w:val="en-US" w:bidi="en-US"/>
        </w:rPr>
        <w:t>84</w:t>
      </w:r>
      <w:r w:rsidRPr="00B55C64">
        <w:rPr>
          <w:rFonts w:eastAsiaTheme="minorEastAsia"/>
          <w:b w:val="0"/>
          <w:lang w:val="en-US" w:bidi="en-US"/>
        </w:rPr>
        <w:t xml:space="preserve"> permit decisions were made</w:t>
      </w:r>
      <w:r>
        <w:rPr>
          <w:rFonts w:eastAsiaTheme="minorEastAsia"/>
          <w:b w:val="0"/>
          <w:lang w:val="en-US" w:bidi="en-US"/>
        </w:rPr>
        <w:t xml:space="preserve"> (Figure </w:t>
      </w:r>
      <w:r w:rsidR="00660BC9">
        <w:rPr>
          <w:rFonts w:eastAsiaTheme="minorEastAsia"/>
          <w:b w:val="0"/>
          <w:lang w:val="en-US" w:bidi="en-US"/>
        </w:rPr>
        <w:t>6</w:t>
      </w:r>
      <w:r>
        <w:rPr>
          <w:rFonts w:eastAsiaTheme="minorEastAsia"/>
          <w:b w:val="0"/>
          <w:lang w:val="en-US" w:bidi="en-US"/>
        </w:rPr>
        <w:t>). Of those decisions</w:t>
      </w:r>
      <w:r w:rsidRPr="00B55C64">
        <w:rPr>
          <w:rFonts w:eastAsiaTheme="minorEastAsia"/>
          <w:b w:val="0"/>
          <w:lang w:val="en-US" w:bidi="en-US"/>
        </w:rPr>
        <w:t>:</w:t>
      </w:r>
    </w:p>
    <w:p w14:paraId="3AC22E5A" w14:textId="72240D5A" w:rsidR="00011A46" w:rsidRDefault="00011A46" w:rsidP="008F5C6F">
      <w:pPr>
        <w:pStyle w:val="ARBodyText"/>
        <w:numPr>
          <w:ilvl w:val="0"/>
          <w:numId w:val="11"/>
        </w:numPr>
        <w:rPr>
          <w:rFonts w:eastAsiaTheme="minorEastAsia"/>
          <w:lang w:val="en-US" w:bidi="en-US"/>
        </w:rPr>
      </w:pPr>
      <w:r>
        <w:rPr>
          <w:rFonts w:eastAsiaTheme="minorEastAsia"/>
          <w:lang w:val="en-US" w:bidi="en-US"/>
        </w:rPr>
        <w:t>9.5 per cent were made through a routine assessment approach</w:t>
      </w:r>
      <w:r w:rsidR="00095C73">
        <w:rPr>
          <w:rFonts w:eastAsiaTheme="minorEastAsia"/>
          <w:lang w:val="en-US" w:bidi="en-US"/>
        </w:rPr>
        <w:t xml:space="preserve"> (Routine)</w:t>
      </w:r>
    </w:p>
    <w:p w14:paraId="46790DBC" w14:textId="546C7D5E" w:rsidR="00011A46" w:rsidRDefault="00011A46" w:rsidP="008F5C6F">
      <w:pPr>
        <w:pStyle w:val="ARBodyText"/>
        <w:numPr>
          <w:ilvl w:val="0"/>
          <w:numId w:val="11"/>
        </w:numPr>
        <w:rPr>
          <w:rFonts w:eastAsiaTheme="minorEastAsia"/>
          <w:lang w:val="en-US" w:bidi="en-US"/>
        </w:rPr>
      </w:pPr>
      <w:r>
        <w:rPr>
          <w:rFonts w:eastAsiaTheme="minorEastAsia"/>
          <w:lang w:val="en-US" w:bidi="en-US"/>
        </w:rPr>
        <w:t>63.0 per cent were made through a tailored assessment approach where all information was received with the initial application</w:t>
      </w:r>
      <w:r w:rsidR="00095C73">
        <w:rPr>
          <w:rFonts w:eastAsiaTheme="minorEastAsia"/>
          <w:lang w:val="en-US" w:bidi="en-US"/>
        </w:rPr>
        <w:t xml:space="preserve"> (Tailored)</w:t>
      </w:r>
    </w:p>
    <w:p w14:paraId="2D10B360" w14:textId="77777777" w:rsidR="00011A46" w:rsidRDefault="00011A46" w:rsidP="008F5C6F">
      <w:pPr>
        <w:pStyle w:val="ARBodyText"/>
        <w:numPr>
          <w:ilvl w:val="0"/>
          <w:numId w:val="11"/>
        </w:numPr>
        <w:rPr>
          <w:rFonts w:eastAsiaTheme="minorEastAsia"/>
          <w:lang w:val="en-US" w:bidi="en-US"/>
        </w:rPr>
      </w:pPr>
      <w:r>
        <w:rPr>
          <w:rFonts w:eastAsiaTheme="minorEastAsia"/>
          <w:lang w:val="en-US" w:bidi="en-US"/>
        </w:rPr>
        <w:t>26.4 per cent were made through a tailored assessment approach that required at least one formal further information request (Tailored FINFO)</w:t>
      </w:r>
    </w:p>
    <w:p w14:paraId="74BE27B0" w14:textId="77777777" w:rsidR="00011A46" w:rsidRDefault="00011A46" w:rsidP="008F5C6F">
      <w:pPr>
        <w:pStyle w:val="ARBodyText"/>
        <w:numPr>
          <w:ilvl w:val="0"/>
          <w:numId w:val="11"/>
        </w:numPr>
        <w:rPr>
          <w:rFonts w:eastAsiaTheme="minorEastAsia"/>
          <w:lang w:val="en-US" w:bidi="en-US"/>
        </w:rPr>
      </w:pPr>
      <w:r>
        <w:rPr>
          <w:rFonts w:eastAsiaTheme="minorEastAsia"/>
          <w:lang w:val="en-US" w:bidi="en-US"/>
        </w:rPr>
        <w:t>1.1 per cent were made through a Public Information Package assessment approach</w:t>
      </w:r>
      <w:r w:rsidRPr="000E1290">
        <w:rPr>
          <w:rFonts w:eastAsiaTheme="minorEastAsia"/>
          <w:lang w:val="en-US" w:bidi="en-US"/>
        </w:rPr>
        <w:t>.</w:t>
      </w:r>
      <w:r w:rsidRPr="003466A1">
        <w:rPr>
          <w:rFonts w:eastAsiaTheme="minorEastAsia"/>
          <w:lang w:val="en-US" w:bidi="en-US"/>
        </w:rPr>
        <w:t xml:space="preserve"> </w:t>
      </w:r>
    </w:p>
    <w:p w14:paraId="3E058585" w14:textId="77777777" w:rsidR="00011A46" w:rsidRPr="00B55C64" w:rsidRDefault="00011A46" w:rsidP="00011A46">
      <w:pPr>
        <w:pStyle w:val="ARHeading4"/>
        <w:rPr>
          <w:rFonts w:eastAsiaTheme="minorEastAsia"/>
          <w:b w:val="0"/>
          <w:lang w:val="en-US" w:bidi="en-US"/>
        </w:rPr>
      </w:pPr>
      <w:r>
        <w:rPr>
          <w:rFonts w:eastAsiaTheme="minorEastAsia"/>
          <w:b w:val="0"/>
          <w:lang w:val="en-US" w:bidi="en-US"/>
        </w:rPr>
        <w:t xml:space="preserve">A total of </w:t>
      </w:r>
      <w:r w:rsidRPr="00B55C64">
        <w:rPr>
          <w:rFonts w:eastAsiaTheme="minorEastAsia"/>
          <w:b w:val="0"/>
          <w:lang w:val="en-US" w:bidi="en-US"/>
        </w:rPr>
        <w:t xml:space="preserve">50 </w:t>
      </w:r>
      <w:r>
        <w:rPr>
          <w:rFonts w:eastAsiaTheme="minorEastAsia"/>
          <w:b w:val="0"/>
          <w:lang w:val="en-US" w:bidi="en-US"/>
        </w:rPr>
        <w:t xml:space="preserve">permit </w:t>
      </w:r>
      <w:r w:rsidRPr="00B55C64">
        <w:rPr>
          <w:rFonts w:eastAsiaTheme="minorEastAsia"/>
          <w:b w:val="0"/>
          <w:lang w:val="en-US" w:bidi="en-US"/>
        </w:rPr>
        <w:t>applications lapsed or were withdrawn before a decision was required.</w:t>
      </w:r>
    </w:p>
    <w:p w14:paraId="74E01F72" w14:textId="2E3F948B" w:rsidR="00011A46" w:rsidRDefault="00011A46" w:rsidP="00011A46">
      <w:pPr>
        <w:rPr>
          <w:rFonts w:eastAsiaTheme="minorEastAsia"/>
          <w:lang w:val="en-US" w:bidi="en-US"/>
        </w:rPr>
      </w:pPr>
      <w:r>
        <w:rPr>
          <w:noProof/>
        </w:rPr>
        <w:lastRenderedPageBreak/>
        <w:drawing>
          <wp:inline distT="0" distB="0" distL="0" distR="0" wp14:anchorId="3769E60F" wp14:editId="32B58A21">
            <wp:extent cx="5940000" cy="3110230"/>
            <wp:effectExtent l="0" t="0" r="3810" b="1397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84D943F" w14:textId="4D08DC66" w:rsidR="00011A46" w:rsidRDefault="00011A46" w:rsidP="0089767E">
      <w:pPr>
        <w:pStyle w:val="Caption"/>
        <w:rPr>
          <w:rFonts w:eastAsiaTheme="minorEastAsia"/>
          <w:b/>
          <w:lang w:val="en-US" w:bidi="en-US"/>
        </w:rPr>
      </w:pPr>
      <w:bookmarkStart w:id="246" w:name="_Toc47541210"/>
      <w:bookmarkStart w:id="247" w:name="_Toc47549343"/>
      <w:bookmarkStart w:id="248" w:name="_Toc48139058"/>
      <w:bookmarkStart w:id="249" w:name="_Toc52199041"/>
      <w:bookmarkStart w:id="250" w:name="_Toc47440427"/>
      <w:bookmarkStart w:id="251" w:name="_Toc47521978"/>
      <w:bookmarkStart w:id="252" w:name="_Toc47527907"/>
      <w:r>
        <w:rPr>
          <w:rFonts w:eastAsiaTheme="minorEastAsia"/>
        </w:rPr>
        <w:t xml:space="preserve">Figure </w:t>
      </w:r>
      <w:r w:rsidR="0089767E">
        <w:fldChar w:fldCharType="begin"/>
      </w:r>
      <w:r w:rsidR="0089767E">
        <w:instrText xml:space="preserve"> SEQ Figure \* ARABIC </w:instrText>
      </w:r>
      <w:r w:rsidR="0089767E">
        <w:fldChar w:fldCharType="separate"/>
      </w:r>
      <w:r w:rsidR="00DF08AA">
        <w:rPr>
          <w:noProof/>
        </w:rPr>
        <w:t>6</w:t>
      </w:r>
      <w:r w:rsidR="0089767E">
        <w:fldChar w:fldCharType="end"/>
      </w:r>
      <w:r w:rsidR="00132796">
        <w:t>:</w:t>
      </w:r>
      <w:r>
        <w:rPr>
          <w:rFonts w:eastAsiaTheme="minorEastAsia"/>
        </w:rPr>
        <w:t xml:space="preserve"> </w:t>
      </w:r>
      <w:r w:rsidRPr="0004220C">
        <w:rPr>
          <w:rFonts w:eastAsiaTheme="minorEastAsia"/>
        </w:rPr>
        <w:t>Decisions made by the assessment approach</w:t>
      </w:r>
      <w:bookmarkEnd w:id="246"/>
      <w:bookmarkEnd w:id="247"/>
      <w:bookmarkEnd w:id="248"/>
      <w:bookmarkEnd w:id="249"/>
      <w:r w:rsidRPr="0004220C">
        <w:rPr>
          <w:rFonts w:eastAsiaTheme="minorEastAsia"/>
        </w:rPr>
        <w:t xml:space="preserve"> </w:t>
      </w:r>
      <w:bookmarkEnd w:id="250"/>
      <w:bookmarkEnd w:id="251"/>
    </w:p>
    <w:bookmarkEnd w:id="252"/>
    <w:p w14:paraId="633D0A27" w14:textId="77777777" w:rsidR="00011A46" w:rsidRDefault="00011A46" w:rsidP="00011A46">
      <w:pPr>
        <w:pStyle w:val="ARBodyText"/>
        <w:rPr>
          <w:rFonts w:eastAsiaTheme="minorEastAsia"/>
          <w:lang w:val="en-US" w:bidi="en-US"/>
        </w:rPr>
      </w:pPr>
      <w:r>
        <w:rPr>
          <w:rFonts w:eastAsiaTheme="minorEastAsia"/>
          <w:lang w:val="en-US" w:bidi="en-US"/>
        </w:rPr>
        <w:t>The Authority saw an increased focus on activities to promote restoration and adaptation in the Marine Park in 2019</w:t>
      </w:r>
      <w:r>
        <w:rPr>
          <w:rFonts w:ascii="Times New Roman" w:eastAsiaTheme="minorEastAsia" w:hAnsi="Times New Roman"/>
          <w:lang w:val="en-US" w:bidi="en-US"/>
        </w:rPr>
        <w:t>–</w:t>
      </w:r>
      <w:r>
        <w:rPr>
          <w:rFonts w:eastAsiaTheme="minorEastAsia"/>
          <w:lang w:val="en-US" w:bidi="en-US"/>
        </w:rPr>
        <w:t xml:space="preserve">20 and continues to develop and adapt its processes with evolving risk approaches and published guidelines to better facilitate these activities. </w:t>
      </w:r>
    </w:p>
    <w:p w14:paraId="37BB6F22" w14:textId="3E110A96" w:rsidR="00011A46" w:rsidRDefault="00011A46" w:rsidP="00011A46">
      <w:pPr>
        <w:pStyle w:val="ARBodyText"/>
        <w:rPr>
          <w:rFonts w:eastAsiaTheme="minorEastAsia"/>
          <w:lang w:val="en-US" w:bidi="en-US"/>
        </w:rPr>
      </w:pPr>
      <w:r>
        <w:rPr>
          <w:rFonts w:eastAsiaTheme="minorEastAsia"/>
          <w:lang w:val="en-US" w:bidi="en-US"/>
        </w:rPr>
        <w:t xml:space="preserve">Over the reporting period, the Authority received 12 applications for restoration activities or research into restoration methods and granted </w:t>
      </w:r>
      <w:r w:rsidR="00B151F9">
        <w:rPr>
          <w:rFonts w:eastAsiaTheme="minorEastAsia"/>
          <w:lang w:val="en-US" w:bidi="en-US"/>
        </w:rPr>
        <w:t xml:space="preserve">10 </w:t>
      </w:r>
      <w:r>
        <w:rPr>
          <w:rFonts w:eastAsiaTheme="minorEastAsia"/>
          <w:lang w:val="en-US" w:bidi="en-US"/>
        </w:rPr>
        <w:t>permissions. These projects include local coral nurseries</w:t>
      </w:r>
      <w:r w:rsidR="00F2311A">
        <w:rPr>
          <w:rFonts w:eastAsiaTheme="minorEastAsia"/>
          <w:lang w:val="en-US" w:bidi="en-US"/>
        </w:rPr>
        <w:t xml:space="preserve">, </w:t>
      </w:r>
      <w:r>
        <w:rPr>
          <w:rFonts w:eastAsiaTheme="minorEastAsia"/>
          <w:lang w:val="en-US" w:bidi="en-US"/>
        </w:rPr>
        <w:t>research into rubble stabilisation and methods to improve coral reproduction.</w:t>
      </w:r>
    </w:p>
    <w:p w14:paraId="2CA33395" w14:textId="2767F511" w:rsidR="00011A46" w:rsidRDefault="00011A46" w:rsidP="00011A46">
      <w:pPr>
        <w:pStyle w:val="ARBodyText"/>
        <w:rPr>
          <w:rFonts w:eastAsiaTheme="minorEastAsia"/>
          <w:lang w:val="en-US" w:bidi="en-US"/>
        </w:rPr>
      </w:pPr>
      <w:r>
        <w:rPr>
          <w:rFonts w:eastAsiaTheme="minorEastAsia"/>
          <w:lang w:val="en-US" w:bidi="en-US"/>
        </w:rPr>
        <w:t>Assessment guidelines, approved by the Marine Park Authority Board in 2018, are used to inform restoration and</w:t>
      </w:r>
      <w:r w:rsidRPr="00D90776">
        <w:rPr>
          <w:rFonts w:eastAsiaTheme="minorEastAsia"/>
          <w:lang w:val="en-US" w:bidi="en-US"/>
        </w:rPr>
        <w:t xml:space="preserve"> adaptation projects designe</w:t>
      </w:r>
      <w:r>
        <w:rPr>
          <w:rFonts w:eastAsiaTheme="minorEastAsia"/>
          <w:lang w:val="en-US" w:bidi="en-US"/>
        </w:rPr>
        <w:t xml:space="preserve">d to improve the resilience of </w:t>
      </w:r>
      <w:r w:rsidRPr="00D90776">
        <w:rPr>
          <w:rFonts w:eastAsiaTheme="minorEastAsia"/>
          <w:lang w:val="en-US" w:bidi="en-US"/>
        </w:rPr>
        <w:t>habitats, while ensuring they do not have a disproportionate adverse impact on the ecological, biodiversity, heritage, social or economic values of the Marine Park.</w:t>
      </w:r>
      <w:r>
        <w:rPr>
          <w:rFonts w:eastAsiaTheme="minorEastAsia"/>
          <w:lang w:val="en-US" w:bidi="en-US"/>
        </w:rPr>
        <w:t xml:space="preserve"> </w:t>
      </w:r>
    </w:p>
    <w:p w14:paraId="0BFEB8DE" w14:textId="250F0A34" w:rsidR="00011A46" w:rsidRDefault="00011A46" w:rsidP="00011A46">
      <w:pPr>
        <w:pStyle w:val="ARBodyText"/>
        <w:rPr>
          <w:rFonts w:eastAsiaTheme="minorEastAsia"/>
          <w:lang w:val="en-US" w:bidi="en-US"/>
        </w:rPr>
      </w:pPr>
      <w:r>
        <w:rPr>
          <w:rFonts w:eastAsiaTheme="minorEastAsia"/>
          <w:lang w:val="en-US" w:bidi="en-US"/>
        </w:rPr>
        <w:t xml:space="preserve">Enhancements made to the permissions system in October 2017 resulted in an overall reduction in the number of applications under assessment at any one time </w:t>
      </w:r>
      <w:r w:rsidRPr="0073734A">
        <w:rPr>
          <w:rFonts w:eastAsiaTheme="minorEastAsia"/>
          <w:lang w:val="en-US" w:bidi="en-US"/>
        </w:rPr>
        <w:t xml:space="preserve">(Figure </w:t>
      </w:r>
      <w:r w:rsidR="00660BC9">
        <w:rPr>
          <w:rFonts w:eastAsiaTheme="minorEastAsia"/>
          <w:lang w:val="en-US" w:bidi="en-US"/>
        </w:rPr>
        <w:t>7</w:t>
      </w:r>
      <w:r>
        <w:rPr>
          <w:rFonts w:eastAsiaTheme="minorEastAsia"/>
          <w:lang w:val="en-US" w:bidi="en-US"/>
        </w:rPr>
        <w:t xml:space="preserve">). As at 30 June 2020, six applications received before 4 October 2017 regulation changes remain under assessment. Of those six, one is deemed an application under the </w:t>
      </w:r>
      <w:r w:rsidRPr="00CC7C3B">
        <w:rPr>
          <w:rFonts w:eastAsiaTheme="minorEastAsia"/>
          <w:i/>
          <w:lang w:val="en-US" w:bidi="en-US"/>
        </w:rPr>
        <w:t>Environment Protection and Biodiversity Conservation Act 1999</w:t>
      </w:r>
      <w:r>
        <w:rPr>
          <w:rFonts w:eastAsiaTheme="minorEastAsia"/>
          <w:i/>
          <w:lang w:val="en-US" w:bidi="en-US"/>
        </w:rPr>
        <w:t xml:space="preserve"> </w:t>
      </w:r>
      <w:r w:rsidRPr="00EE461E">
        <w:rPr>
          <w:rFonts w:eastAsiaTheme="minorEastAsia"/>
          <w:lang w:val="en-US" w:bidi="en-US"/>
        </w:rPr>
        <w:t>(</w:t>
      </w:r>
      <w:r w:rsidRPr="00FC7681">
        <w:rPr>
          <w:rFonts w:eastAsiaTheme="minorEastAsia"/>
          <w:lang w:val="en-US" w:bidi="en-US"/>
        </w:rPr>
        <w:t xml:space="preserve">Cth) </w:t>
      </w:r>
      <w:r>
        <w:rPr>
          <w:rFonts w:eastAsiaTheme="minorEastAsia"/>
          <w:iCs/>
          <w:lang w:val="en-US" w:bidi="en-US"/>
        </w:rPr>
        <w:t>(EPBC Act)</w:t>
      </w:r>
      <w:r>
        <w:rPr>
          <w:rFonts w:eastAsiaTheme="minorEastAsia"/>
          <w:lang w:val="en-US" w:bidi="en-US"/>
        </w:rPr>
        <w:t xml:space="preserve"> and two are TUMRA accreditation applications, which are on hold pending EPBC Act processes or responses to formal further information requests.</w:t>
      </w:r>
    </w:p>
    <w:p w14:paraId="4606D90A" w14:textId="6C0E9FE7" w:rsidR="00011A46" w:rsidRDefault="00011A46" w:rsidP="00011A46">
      <w:pPr>
        <w:pStyle w:val="ARBodyText"/>
        <w:rPr>
          <w:rFonts w:eastAsiaTheme="minorEastAsia"/>
          <w:lang w:val="en-US" w:bidi="en-US"/>
        </w:rPr>
      </w:pPr>
      <w:r>
        <w:rPr>
          <w:rFonts w:eastAsiaTheme="minorEastAsia"/>
          <w:lang w:val="en-US" w:bidi="en-US"/>
        </w:rPr>
        <w:t xml:space="preserve">Since March 2020, the increase in the number of permit applications under assessment is attributable to the COVID-19 pandemic (Figure </w:t>
      </w:r>
      <w:r w:rsidR="00660BC9">
        <w:rPr>
          <w:rFonts w:eastAsiaTheme="minorEastAsia"/>
          <w:lang w:val="en-US" w:bidi="en-US"/>
        </w:rPr>
        <w:t>7</w:t>
      </w:r>
      <w:r>
        <w:rPr>
          <w:rFonts w:eastAsiaTheme="minorEastAsia"/>
          <w:lang w:val="en-US" w:bidi="en-US"/>
        </w:rPr>
        <w:t xml:space="preserve">). </w:t>
      </w:r>
      <w:r w:rsidR="00F2311A">
        <w:rPr>
          <w:rFonts w:eastAsiaTheme="minorEastAsia"/>
          <w:lang w:val="en-US" w:bidi="en-US"/>
        </w:rPr>
        <w:t>Both internal</w:t>
      </w:r>
      <w:r>
        <w:rPr>
          <w:rFonts w:eastAsiaTheme="minorEastAsia"/>
          <w:lang w:val="en-US" w:bidi="en-US"/>
        </w:rPr>
        <w:t xml:space="preserve"> and external factors influenced </w:t>
      </w:r>
      <w:r>
        <w:rPr>
          <w:rFonts w:eastAsiaTheme="minorEastAsia"/>
          <w:lang w:val="en-US" w:bidi="en-US"/>
        </w:rPr>
        <w:lastRenderedPageBreak/>
        <w:t>this shift</w:t>
      </w:r>
      <w:r w:rsidR="00F2311A">
        <w:rPr>
          <w:rFonts w:eastAsiaTheme="minorEastAsia"/>
          <w:lang w:val="en-US" w:bidi="en-US"/>
        </w:rPr>
        <w:t xml:space="preserve"> including</w:t>
      </w:r>
      <w:r>
        <w:rPr>
          <w:rFonts w:eastAsiaTheme="minorEastAsia"/>
          <w:lang w:val="en-US" w:bidi="en-US"/>
        </w:rPr>
        <w:t xml:space="preserve"> disruptions to the staff working environment; staff vacancies; increased focus on adapting processes and addressing permit holder concerns; changes to processing FANs; and redirecting effort to support regulatory amendments, external communications and permit holder refunds in response to the pandemic. </w:t>
      </w:r>
    </w:p>
    <w:p w14:paraId="177528EF" w14:textId="423DC6F5" w:rsidR="0089767E" w:rsidRDefault="00011A46" w:rsidP="0089767E">
      <w:pPr>
        <w:keepNext/>
      </w:pPr>
      <w:r>
        <w:rPr>
          <w:noProof/>
        </w:rPr>
        <w:drawing>
          <wp:inline distT="0" distB="0" distL="0" distR="0" wp14:anchorId="77493E8B" wp14:editId="0A178F54">
            <wp:extent cx="5940000" cy="2990215"/>
            <wp:effectExtent l="0" t="0" r="3810" b="63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9C1945B" w14:textId="7024DDC1" w:rsidR="00011A46" w:rsidRPr="00C0445A" w:rsidRDefault="0089767E" w:rsidP="00C0445A">
      <w:pPr>
        <w:pStyle w:val="Caption"/>
        <w:rPr>
          <w:rFonts w:eastAsiaTheme="minorEastAsia"/>
        </w:rPr>
      </w:pPr>
      <w:bookmarkStart w:id="253" w:name="_Toc47440428"/>
      <w:bookmarkStart w:id="254" w:name="_Toc47521979"/>
      <w:bookmarkStart w:id="255" w:name="_Toc47527908"/>
      <w:bookmarkStart w:id="256" w:name="_Toc47541211"/>
      <w:bookmarkStart w:id="257" w:name="_Toc47549344"/>
      <w:bookmarkStart w:id="258" w:name="_Toc48139059"/>
      <w:bookmarkStart w:id="259" w:name="_Toc52199042"/>
      <w:r>
        <w:t xml:space="preserve">Figure </w:t>
      </w:r>
      <w:r>
        <w:fldChar w:fldCharType="begin"/>
      </w:r>
      <w:r>
        <w:instrText xml:space="preserve"> SEQ Figure \* ARABIC </w:instrText>
      </w:r>
      <w:r>
        <w:fldChar w:fldCharType="separate"/>
      </w:r>
      <w:r w:rsidR="00DF08AA">
        <w:rPr>
          <w:noProof/>
        </w:rPr>
        <w:t>7</w:t>
      </w:r>
      <w:r>
        <w:fldChar w:fldCharType="end"/>
      </w:r>
      <w:r w:rsidR="00132796">
        <w:t>:</w:t>
      </w:r>
      <w:r>
        <w:t xml:space="preserve"> </w:t>
      </w:r>
      <w:r w:rsidRPr="005E15CA">
        <w:t>Number of permit applications under assessment at any one time</w:t>
      </w:r>
      <w:bookmarkEnd w:id="253"/>
      <w:bookmarkEnd w:id="254"/>
      <w:bookmarkEnd w:id="255"/>
      <w:bookmarkEnd w:id="256"/>
      <w:bookmarkEnd w:id="257"/>
      <w:bookmarkEnd w:id="258"/>
      <w:bookmarkEnd w:id="259"/>
      <w:r w:rsidR="000C2AF9">
        <w:t xml:space="preserve"> </w:t>
      </w:r>
    </w:p>
    <w:p w14:paraId="326535BC" w14:textId="77777777" w:rsidR="00011A46" w:rsidRPr="00C9036D" w:rsidRDefault="00011A46" w:rsidP="00011A46">
      <w:pPr>
        <w:pStyle w:val="ARHeading4"/>
      </w:pPr>
      <w:r>
        <w:t>Managed</w:t>
      </w:r>
      <w:r w:rsidRPr="00C9036D">
        <w:t xml:space="preserve"> permissions</w:t>
      </w:r>
    </w:p>
    <w:p w14:paraId="6FCB3C7E" w14:textId="159743FA" w:rsidR="00011A46" w:rsidRDefault="00011A46" w:rsidP="00011A46">
      <w:pPr>
        <w:pStyle w:val="ARBodyText"/>
        <w:rPr>
          <w:rFonts w:eastAsiaTheme="minorEastAsia"/>
          <w:lang w:val="en-US" w:bidi="en-US"/>
        </w:rPr>
      </w:pPr>
      <w:r w:rsidRPr="003466A1">
        <w:rPr>
          <w:rFonts w:eastAsiaTheme="minorEastAsia"/>
          <w:lang w:val="en-US" w:bidi="en-US"/>
        </w:rPr>
        <w:t xml:space="preserve">Each permit can include multiple permissions </w:t>
      </w:r>
      <w:r>
        <w:rPr>
          <w:rFonts w:eastAsiaTheme="minorEastAsia"/>
          <w:lang w:val="en-US" w:bidi="en-US"/>
        </w:rPr>
        <w:t>with</w:t>
      </w:r>
      <w:r w:rsidRPr="003466A1">
        <w:rPr>
          <w:rFonts w:eastAsiaTheme="minorEastAsia"/>
          <w:lang w:val="en-US" w:bidi="en-US"/>
        </w:rPr>
        <w:t xml:space="preserve"> conditions. As at 30 June 20</w:t>
      </w:r>
      <w:r>
        <w:rPr>
          <w:rFonts w:eastAsiaTheme="minorEastAsia"/>
          <w:lang w:val="en-US" w:bidi="en-US"/>
        </w:rPr>
        <w:t>20</w:t>
      </w:r>
      <w:r w:rsidRPr="003466A1">
        <w:rPr>
          <w:rFonts w:eastAsiaTheme="minorEastAsia"/>
          <w:lang w:val="en-US" w:bidi="en-US"/>
        </w:rPr>
        <w:t xml:space="preserve">, </w:t>
      </w:r>
      <w:r w:rsidRPr="009C15A9">
        <w:rPr>
          <w:rFonts w:eastAsiaTheme="minorEastAsia"/>
          <w:lang w:val="en-US" w:bidi="en-US"/>
        </w:rPr>
        <w:t>14</w:t>
      </w:r>
      <w:r>
        <w:rPr>
          <w:rFonts w:eastAsiaTheme="minorEastAsia"/>
          <w:lang w:val="en-US" w:bidi="en-US"/>
        </w:rPr>
        <w:t>47</w:t>
      </w:r>
      <w:r w:rsidRPr="003466A1">
        <w:rPr>
          <w:rFonts w:eastAsiaTheme="minorEastAsia"/>
          <w:lang w:val="en-US" w:bidi="en-US"/>
        </w:rPr>
        <w:t xml:space="preserve"> permits </w:t>
      </w:r>
      <w:r>
        <w:rPr>
          <w:rFonts w:eastAsiaTheme="minorEastAsia"/>
          <w:lang w:val="en-US" w:bidi="en-US"/>
        </w:rPr>
        <w:t>were</w:t>
      </w:r>
      <w:r w:rsidRPr="003466A1">
        <w:rPr>
          <w:rFonts w:eastAsiaTheme="minorEastAsia"/>
          <w:lang w:val="en-US" w:bidi="en-US"/>
        </w:rPr>
        <w:t xml:space="preserve"> being managed</w:t>
      </w:r>
      <w:r>
        <w:rPr>
          <w:rFonts w:eastAsiaTheme="minorEastAsia"/>
          <w:lang w:val="en-US" w:bidi="en-US"/>
        </w:rPr>
        <w:t xml:space="preserve">, covering </w:t>
      </w:r>
      <w:r w:rsidRPr="003D3BA0">
        <w:rPr>
          <w:rFonts w:eastAsiaTheme="minorEastAsia"/>
          <w:lang w:val="en-US" w:bidi="en-US"/>
        </w:rPr>
        <w:t>46</w:t>
      </w:r>
      <w:r w:rsidRPr="00EC4063">
        <w:rPr>
          <w:rFonts w:eastAsiaTheme="minorEastAsia"/>
          <w:lang w:val="en-US" w:bidi="en-US"/>
        </w:rPr>
        <w:t>74</w:t>
      </w:r>
      <w:r w:rsidRPr="003466A1">
        <w:rPr>
          <w:rFonts w:eastAsiaTheme="minorEastAsia"/>
          <w:lang w:val="en-US" w:bidi="en-US"/>
        </w:rPr>
        <w:t xml:space="preserve"> permissions</w:t>
      </w:r>
      <w:r>
        <w:rPr>
          <w:rFonts w:eastAsiaTheme="minorEastAsia"/>
          <w:lang w:val="en-US" w:bidi="en-US"/>
        </w:rPr>
        <w:t xml:space="preserve"> (</w:t>
      </w:r>
      <w:r w:rsidRPr="002D6E7A">
        <w:rPr>
          <w:rFonts w:eastAsiaTheme="minorEastAsia"/>
          <w:lang w:val="en-US" w:bidi="en-US"/>
        </w:rPr>
        <w:t xml:space="preserve">Figure </w:t>
      </w:r>
      <w:r w:rsidR="00660BC9">
        <w:rPr>
          <w:rFonts w:eastAsiaTheme="minorEastAsia"/>
          <w:lang w:val="en-US" w:bidi="en-US"/>
        </w:rPr>
        <w:t>8</w:t>
      </w:r>
      <w:r w:rsidRPr="002D6E7A">
        <w:rPr>
          <w:rFonts w:eastAsiaTheme="minorEastAsia"/>
          <w:lang w:val="en-US" w:bidi="en-US"/>
        </w:rPr>
        <w:t>).</w:t>
      </w:r>
      <w:r w:rsidRPr="003466A1">
        <w:rPr>
          <w:rFonts w:eastAsiaTheme="minorEastAsia"/>
          <w:lang w:val="en-US" w:bidi="en-US"/>
        </w:rPr>
        <w:t xml:space="preserve"> Most permissions granted were for tourist programs, </w:t>
      </w:r>
      <w:r>
        <w:rPr>
          <w:rFonts w:eastAsiaTheme="minorEastAsia"/>
          <w:lang w:val="en-US" w:bidi="en-US"/>
        </w:rPr>
        <w:t>other</w:t>
      </w:r>
      <w:r w:rsidRPr="003466A1">
        <w:rPr>
          <w:rFonts w:eastAsiaTheme="minorEastAsia"/>
          <w:lang w:val="en-US" w:bidi="en-US"/>
        </w:rPr>
        <w:t xml:space="preserve"> vessel</w:t>
      </w:r>
      <w:r>
        <w:rPr>
          <w:rFonts w:eastAsiaTheme="minorEastAsia"/>
          <w:lang w:val="en-US" w:bidi="en-US"/>
        </w:rPr>
        <w:t>s</w:t>
      </w:r>
      <w:r w:rsidRPr="003466A1">
        <w:rPr>
          <w:rFonts w:eastAsiaTheme="minorEastAsia"/>
          <w:lang w:val="en-US" w:bidi="en-US"/>
        </w:rPr>
        <w:t xml:space="preserve"> and aircraft, </w:t>
      </w:r>
      <w:r>
        <w:rPr>
          <w:rFonts w:eastAsiaTheme="minorEastAsia"/>
          <w:lang w:val="en-US" w:bidi="en-US"/>
        </w:rPr>
        <w:t xml:space="preserve">moorings, facilities and </w:t>
      </w:r>
      <w:r w:rsidRPr="003466A1">
        <w:rPr>
          <w:rFonts w:eastAsiaTheme="minorEastAsia"/>
          <w:lang w:val="en-US" w:bidi="en-US"/>
        </w:rPr>
        <w:t>research. Facilities include structures</w:t>
      </w:r>
      <w:r>
        <w:rPr>
          <w:rFonts w:eastAsiaTheme="minorEastAsia"/>
          <w:lang w:val="en-US" w:bidi="en-US"/>
        </w:rPr>
        <w:t>,</w:t>
      </w:r>
      <w:r w:rsidRPr="003466A1">
        <w:rPr>
          <w:rFonts w:eastAsiaTheme="minorEastAsia"/>
          <w:lang w:val="en-US" w:bidi="en-US"/>
        </w:rPr>
        <w:t xml:space="preserve"> such as barge ramps, boat ramps, jetties, marinas, pipelines, pontoons, snorkel trails</w:t>
      </w:r>
      <w:r>
        <w:rPr>
          <w:rFonts w:eastAsiaTheme="minorEastAsia"/>
          <w:lang w:val="en-US" w:bidi="en-US"/>
        </w:rPr>
        <w:t xml:space="preserve">, </w:t>
      </w:r>
      <w:r w:rsidRPr="003466A1">
        <w:rPr>
          <w:rFonts w:eastAsiaTheme="minorEastAsia"/>
          <w:lang w:val="en-US" w:bidi="en-US"/>
        </w:rPr>
        <w:t>marker buoys</w:t>
      </w:r>
      <w:r>
        <w:rPr>
          <w:rFonts w:eastAsiaTheme="minorEastAsia"/>
          <w:lang w:val="en-US" w:bidi="en-US"/>
        </w:rPr>
        <w:t>, underwater artwork and coral nurseries</w:t>
      </w:r>
      <w:r w:rsidRPr="003466A1">
        <w:rPr>
          <w:rFonts w:eastAsiaTheme="minorEastAsia"/>
          <w:lang w:val="en-US" w:bidi="en-US"/>
        </w:rPr>
        <w:t>.</w:t>
      </w:r>
    </w:p>
    <w:p w14:paraId="62DCADC0" w14:textId="77777777" w:rsidR="00011A46" w:rsidRDefault="00011A46" w:rsidP="00011A46">
      <w:pPr>
        <w:pStyle w:val="ARBodyText"/>
        <w:rPr>
          <w:rFonts w:eastAsiaTheme="minorEastAsia"/>
          <w:lang w:val="en-US" w:bidi="en-US"/>
        </w:rPr>
      </w:pPr>
      <w:r w:rsidRPr="003466A1">
        <w:rPr>
          <w:rFonts w:eastAsiaTheme="minorEastAsia"/>
          <w:lang w:val="en-US" w:bidi="en-US"/>
        </w:rPr>
        <w:t>Many permits require several post-permit management actions. For example,</w:t>
      </w:r>
      <w:r>
        <w:rPr>
          <w:rFonts w:eastAsiaTheme="minorEastAsia"/>
          <w:lang w:val="en-US" w:bidi="en-US"/>
        </w:rPr>
        <w:t xml:space="preserve"> more complex permits </w:t>
      </w:r>
      <w:r w:rsidRPr="003466A1">
        <w:rPr>
          <w:rFonts w:eastAsiaTheme="minorEastAsia"/>
          <w:lang w:val="en-US" w:bidi="en-US"/>
        </w:rPr>
        <w:t>may generate an environmental management plan, a removal plan, a schedule of works, a sampling and analysis plan</w:t>
      </w:r>
      <w:r>
        <w:rPr>
          <w:rFonts w:eastAsiaTheme="minorEastAsia"/>
          <w:lang w:val="en-US" w:bidi="en-US"/>
        </w:rPr>
        <w:t>,</w:t>
      </w:r>
      <w:r w:rsidRPr="003466A1">
        <w:rPr>
          <w:rFonts w:eastAsiaTheme="minorEastAsia"/>
          <w:lang w:val="en-US" w:bidi="en-US"/>
        </w:rPr>
        <w:t xml:space="preserve"> or a sampling and analysis report for dredging. Most of the plans require an assessment, negotiation and</w:t>
      </w:r>
      <w:r>
        <w:rPr>
          <w:rFonts w:eastAsiaTheme="minorEastAsia"/>
          <w:lang w:val="en-US" w:bidi="en-US"/>
        </w:rPr>
        <w:t xml:space="preserve"> </w:t>
      </w:r>
      <w:r w:rsidRPr="003466A1">
        <w:rPr>
          <w:rFonts w:eastAsiaTheme="minorEastAsia"/>
          <w:lang w:val="en-US" w:bidi="en-US"/>
        </w:rPr>
        <w:t xml:space="preserve">written approval by </w:t>
      </w:r>
      <w:r>
        <w:rPr>
          <w:rFonts w:eastAsiaTheme="minorEastAsia"/>
          <w:lang w:val="en-US" w:bidi="en-US"/>
        </w:rPr>
        <w:t>a</w:t>
      </w:r>
      <w:r w:rsidRPr="003466A1">
        <w:rPr>
          <w:rFonts w:eastAsiaTheme="minorEastAsia"/>
          <w:lang w:val="en-US" w:bidi="en-US"/>
        </w:rPr>
        <w:t xml:space="preserve"> delegate within the Authority.</w:t>
      </w:r>
      <w:r>
        <w:rPr>
          <w:rFonts w:eastAsiaTheme="minorEastAsia"/>
          <w:lang w:val="en-US" w:bidi="en-US"/>
        </w:rPr>
        <w:t xml:space="preserve"> </w:t>
      </w:r>
    </w:p>
    <w:p w14:paraId="4D47842D" w14:textId="7B3902A5" w:rsidR="0089767E" w:rsidRDefault="00011A46" w:rsidP="0089767E">
      <w:pPr>
        <w:keepNext/>
      </w:pPr>
      <w:r>
        <w:rPr>
          <w:noProof/>
        </w:rPr>
        <w:lastRenderedPageBreak/>
        <w:drawing>
          <wp:inline distT="0" distB="0" distL="0" distR="0" wp14:anchorId="79E38EC1" wp14:editId="1C49F6CE">
            <wp:extent cx="5940000" cy="3488055"/>
            <wp:effectExtent l="0" t="0" r="3810" b="1714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70281E1" w14:textId="2ADA799F" w:rsidR="00011A46" w:rsidRPr="003466A1" w:rsidRDefault="0089767E" w:rsidP="0089767E">
      <w:pPr>
        <w:pStyle w:val="Caption"/>
        <w:rPr>
          <w:rFonts w:eastAsiaTheme="minorEastAsia"/>
          <w:lang w:val="en-US" w:bidi="en-US"/>
        </w:rPr>
      </w:pPr>
      <w:bookmarkStart w:id="260" w:name="_Toc47440429"/>
      <w:bookmarkStart w:id="261" w:name="_Toc47521980"/>
      <w:bookmarkStart w:id="262" w:name="_Toc47527909"/>
      <w:bookmarkStart w:id="263" w:name="_Toc47541212"/>
      <w:bookmarkStart w:id="264" w:name="_Toc47549345"/>
      <w:bookmarkStart w:id="265" w:name="_Toc48139060"/>
      <w:bookmarkStart w:id="266" w:name="_Toc52199043"/>
      <w:r>
        <w:t xml:space="preserve">Figure </w:t>
      </w:r>
      <w:r>
        <w:fldChar w:fldCharType="begin"/>
      </w:r>
      <w:r>
        <w:instrText xml:space="preserve"> SEQ Figure \* ARABIC </w:instrText>
      </w:r>
      <w:r>
        <w:fldChar w:fldCharType="separate"/>
      </w:r>
      <w:r w:rsidR="00DF08AA">
        <w:rPr>
          <w:noProof/>
        </w:rPr>
        <w:t>8</w:t>
      </w:r>
      <w:r>
        <w:fldChar w:fldCharType="end"/>
      </w:r>
      <w:r w:rsidR="00132796">
        <w:t>:</w:t>
      </w:r>
      <w:r>
        <w:t xml:space="preserve"> </w:t>
      </w:r>
      <w:r w:rsidRPr="00317D53">
        <w:t>Type and number of current permissions managed by the Authority, as at 30 June 2020</w:t>
      </w:r>
      <w:bookmarkEnd w:id="260"/>
      <w:bookmarkEnd w:id="261"/>
      <w:bookmarkEnd w:id="262"/>
      <w:bookmarkEnd w:id="263"/>
      <w:bookmarkEnd w:id="264"/>
      <w:bookmarkEnd w:id="265"/>
      <w:bookmarkEnd w:id="266"/>
    </w:p>
    <w:p w14:paraId="3F9100E0" w14:textId="77777777" w:rsidR="00011A46" w:rsidRPr="00EC2D56" w:rsidRDefault="00011A46" w:rsidP="00011A46">
      <w:pPr>
        <w:pStyle w:val="ARHeading4"/>
      </w:pPr>
      <w:r w:rsidRPr="00EC2D56">
        <w:t>Notifications and directions</w:t>
      </w:r>
    </w:p>
    <w:p w14:paraId="38DB67B1" w14:textId="7D703C37" w:rsidR="00011A46" w:rsidRPr="004071FF" w:rsidRDefault="00011A46" w:rsidP="00011A46">
      <w:pPr>
        <w:pStyle w:val="ARBodyText"/>
        <w:rPr>
          <w:rFonts w:eastAsiaTheme="minorEastAsia"/>
          <w:lang w:val="en-US" w:bidi="en-US"/>
        </w:rPr>
      </w:pPr>
      <w:r w:rsidRPr="004071FF">
        <w:rPr>
          <w:rFonts w:eastAsiaTheme="minorEastAsia"/>
          <w:lang w:val="en-US" w:bidi="en-US"/>
        </w:rPr>
        <w:t xml:space="preserve">During the reporting period, the Authority </w:t>
      </w:r>
      <w:r>
        <w:rPr>
          <w:rFonts w:eastAsiaTheme="minorEastAsia"/>
          <w:lang w:val="en-US" w:bidi="en-US"/>
        </w:rPr>
        <w:t>authorised or</w:t>
      </w:r>
      <w:r w:rsidRPr="004071FF">
        <w:rPr>
          <w:rFonts w:eastAsiaTheme="minorEastAsia"/>
          <w:lang w:val="en-US" w:bidi="en-US"/>
        </w:rPr>
        <w:t xml:space="preserve"> </w:t>
      </w:r>
      <w:r>
        <w:rPr>
          <w:rFonts w:eastAsiaTheme="minorEastAsia"/>
          <w:lang w:val="en-US" w:bidi="en-US"/>
        </w:rPr>
        <w:t xml:space="preserve">gave </w:t>
      </w:r>
      <w:r w:rsidRPr="004071FF">
        <w:rPr>
          <w:rFonts w:eastAsiaTheme="minorEastAsia"/>
          <w:lang w:val="en-US" w:bidi="en-US"/>
        </w:rPr>
        <w:t xml:space="preserve">directions for </w:t>
      </w:r>
      <w:r>
        <w:rPr>
          <w:rFonts w:eastAsiaTheme="minorEastAsia"/>
          <w:lang w:val="en-US" w:bidi="en-US"/>
        </w:rPr>
        <w:t>20</w:t>
      </w:r>
      <w:r w:rsidRPr="004071FF">
        <w:rPr>
          <w:rFonts w:eastAsiaTheme="minorEastAsia"/>
          <w:lang w:val="en-US" w:bidi="en-US"/>
        </w:rPr>
        <w:t xml:space="preserve"> activities under </w:t>
      </w:r>
      <w:r>
        <w:rPr>
          <w:rFonts w:eastAsiaTheme="minorEastAsia"/>
          <w:lang w:val="en-US" w:bidi="en-US"/>
        </w:rPr>
        <w:t>P</w:t>
      </w:r>
      <w:r w:rsidRPr="004071FF">
        <w:rPr>
          <w:rFonts w:eastAsiaTheme="minorEastAsia"/>
          <w:lang w:val="en-US" w:bidi="en-US"/>
        </w:rPr>
        <w:t xml:space="preserve">art 5 </w:t>
      </w:r>
      <w:r>
        <w:rPr>
          <w:rFonts w:eastAsiaTheme="minorEastAsia"/>
          <w:lang w:val="en-US" w:bidi="en-US"/>
        </w:rPr>
        <w:t xml:space="preserve">of </w:t>
      </w:r>
      <w:r w:rsidRPr="004071FF">
        <w:rPr>
          <w:rFonts w:eastAsiaTheme="minorEastAsia"/>
          <w:lang w:val="en-US" w:bidi="en-US"/>
        </w:rPr>
        <w:t xml:space="preserve">the </w:t>
      </w:r>
      <w:bookmarkStart w:id="267" w:name="_Hlk14621650"/>
      <w:r w:rsidRPr="009668EF">
        <w:rPr>
          <w:rFonts w:eastAsiaTheme="minorEastAsia"/>
          <w:iCs/>
          <w:lang w:val="en-US" w:bidi="en-US"/>
        </w:rPr>
        <w:t>Great Barrier Reef Marine Park Zoning Plan 2003</w:t>
      </w:r>
      <w:r w:rsidRPr="004071FF">
        <w:rPr>
          <w:rFonts w:eastAsiaTheme="minorEastAsia"/>
          <w:lang w:val="en-US" w:bidi="en-US"/>
        </w:rPr>
        <w:t xml:space="preserve">. </w:t>
      </w:r>
      <w:bookmarkEnd w:id="267"/>
      <w:r>
        <w:rPr>
          <w:rFonts w:eastAsiaTheme="minorEastAsia"/>
          <w:lang w:val="en-US" w:bidi="en-US"/>
        </w:rPr>
        <w:t>These activities</w:t>
      </w:r>
      <w:r w:rsidR="00C94611">
        <w:rPr>
          <w:rFonts w:eastAsiaTheme="minorEastAsia"/>
          <w:lang w:val="en-US" w:bidi="en-US"/>
        </w:rPr>
        <w:t xml:space="preserve"> </w:t>
      </w:r>
      <w:r w:rsidR="000C2AF9">
        <w:rPr>
          <w:rFonts w:eastAsiaTheme="minorEastAsia"/>
          <w:lang w:val="en-US" w:bidi="en-US"/>
        </w:rPr>
        <w:t>included</w:t>
      </w:r>
      <w:r>
        <w:rPr>
          <w:rFonts w:eastAsiaTheme="minorEastAsia"/>
          <w:lang w:val="en-US" w:bidi="en-US"/>
        </w:rPr>
        <w:t xml:space="preserve"> vessel salvage, aids to navigation maintenance works, green turtle release and filming access in a restricted area.</w:t>
      </w:r>
    </w:p>
    <w:p w14:paraId="5425D4BB" w14:textId="77777777" w:rsidR="00011A46" w:rsidRPr="000B7624" w:rsidRDefault="00011A46" w:rsidP="00011A46">
      <w:pPr>
        <w:pStyle w:val="ARHeading4"/>
      </w:pPr>
      <w:r w:rsidRPr="00EC2D56">
        <w:t>Other</w:t>
      </w:r>
      <w:r w:rsidRPr="000B7624">
        <w:t xml:space="preserve"> </w:t>
      </w:r>
      <w:r w:rsidRPr="004E63E3">
        <w:t>decisions</w:t>
      </w:r>
    </w:p>
    <w:p w14:paraId="4A5EE532" w14:textId="598EF341" w:rsidR="00011A46" w:rsidRPr="00D67AA7" w:rsidRDefault="00011A46" w:rsidP="00011A46">
      <w:pPr>
        <w:pStyle w:val="ARBodyText"/>
        <w:rPr>
          <w:rFonts w:eastAsiaTheme="minorHAnsi"/>
        </w:rPr>
      </w:pPr>
      <w:r w:rsidRPr="00D67AA7">
        <w:rPr>
          <w:rFonts w:eastAsiaTheme="minorHAnsi"/>
        </w:rPr>
        <w:t xml:space="preserve">In addition to assessing permit applications, the Authority was responsible for a range of other permission system matters. These included granting one compulsory pilotage exemption and approving 45 post-permit requirements. </w:t>
      </w:r>
      <w:r>
        <w:rPr>
          <w:rFonts w:eastAsiaTheme="minorHAnsi"/>
        </w:rPr>
        <w:t>Three</w:t>
      </w:r>
      <w:r w:rsidRPr="00D67AA7">
        <w:rPr>
          <w:rFonts w:eastAsiaTheme="minorHAnsi"/>
        </w:rPr>
        <w:t xml:space="preserve"> permit</w:t>
      </w:r>
      <w:r>
        <w:rPr>
          <w:rFonts w:eastAsiaTheme="minorHAnsi"/>
        </w:rPr>
        <w:t>s were</w:t>
      </w:r>
      <w:r w:rsidRPr="00D67AA7">
        <w:rPr>
          <w:rFonts w:eastAsiaTheme="minorHAnsi"/>
        </w:rPr>
        <w:t xml:space="preserve"> granted under the </w:t>
      </w:r>
      <w:r w:rsidRPr="00D67AA7">
        <w:rPr>
          <w:i/>
          <w:szCs w:val="22"/>
        </w:rPr>
        <w:t>Environment Protection (Sea Dumping) Act 1981</w:t>
      </w:r>
      <w:r w:rsidRPr="00D67AA7">
        <w:rPr>
          <w:szCs w:val="22"/>
        </w:rPr>
        <w:t xml:space="preserve"> </w:t>
      </w:r>
      <w:r>
        <w:rPr>
          <w:szCs w:val="22"/>
        </w:rPr>
        <w:t xml:space="preserve">(Cth), </w:t>
      </w:r>
      <w:r w:rsidR="000C2AF9">
        <w:rPr>
          <w:szCs w:val="22"/>
        </w:rPr>
        <w:t>for</w:t>
      </w:r>
      <w:r w:rsidR="000C2AF9" w:rsidRPr="00D67AA7">
        <w:rPr>
          <w:szCs w:val="22"/>
        </w:rPr>
        <w:t xml:space="preserve"> </w:t>
      </w:r>
      <w:r>
        <w:rPr>
          <w:szCs w:val="22"/>
        </w:rPr>
        <w:t>an underwater artwork at John Brewer Reef, fabricated reef frames at Daydream Island</w:t>
      </w:r>
      <w:r w:rsidR="000C2AF9">
        <w:rPr>
          <w:szCs w:val="22"/>
        </w:rPr>
        <w:t>,</w:t>
      </w:r>
      <w:r>
        <w:rPr>
          <w:szCs w:val="22"/>
        </w:rPr>
        <w:t xml:space="preserve"> and sewage/greywater discharge at Hardy Reef.</w:t>
      </w:r>
    </w:p>
    <w:p w14:paraId="358B9225" w14:textId="77777777" w:rsidR="00011A46" w:rsidRPr="00D67AA7" w:rsidRDefault="00011A46" w:rsidP="00011A46">
      <w:pPr>
        <w:pStyle w:val="ARHeading4"/>
      </w:pPr>
      <w:r w:rsidRPr="00D67AA7">
        <w:t>Applications refused, reconsidered and appealed</w:t>
      </w:r>
    </w:p>
    <w:p w14:paraId="46726D42" w14:textId="6FC95D06" w:rsidR="00011A46" w:rsidRDefault="00011A46" w:rsidP="00011A46">
      <w:pPr>
        <w:pStyle w:val="ARBodyText"/>
        <w:rPr>
          <w:rFonts w:eastAsiaTheme="minorEastAsia"/>
          <w:lang w:val="en-US" w:bidi="en-US"/>
        </w:rPr>
      </w:pPr>
      <w:r>
        <w:rPr>
          <w:rFonts w:eastAsiaTheme="minorEastAsia"/>
          <w:lang w:val="en-US" w:bidi="en-US"/>
        </w:rPr>
        <w:t xml:space="preserve">One </w:t>
      </w:r>
      <w:r w:rsidRPr="00D67AA7">
        <w:rPr>
          <w:rFonts w:eastAsiaTheme="minorEastAsia"/>
          <w:lang w:val="en-US" w:bidi="en-US"/>
        </w:rPr>
        <w:t>application</w:t>
      </w:r>
      <w:r>
        <w:rPr>
          <w:rFonts w:eastAsiaTheme="minorEastAsia"/>
          <w:lang w:val="en-US" w:bidi="en-US"/>
        </w:rPr>
        <w:t xml:space="preserve"> was </w:t>
      </w:r>
      <w:r w:rsidRPr="00D67AA7">
        <w:rPr>
          <w:rFonts w:eastAsiaTheme="minorEastAsia"/>
          <w:lang w:val="en-US" w:bidi="en-US"/>
        </w:rPr>
        <w:t>refused during the reporting period</w:t>
      </w:r>
      <w:r>
        <w:rPr>
          <w:rFonts w:eastAsiaTheme="minorEastAsia"/>
          <w:lang w:val="en-US" w:bidi="en-US"/>
        </w:rPr>
        <w:t xml:space="preserve">, relating to hull cleaning in the </w:t>
      </w:r>
      <w:r w:rsidR="00AA5DF9">
        <w:rPr>
          <w:rFonts w:eastAsiaTheme="minorEastAsia"/>
          <w:lang w:val="en-US" w:bidi="en-US"/>
        </w:rPr>
        <w:t>M</w:t>
      </w:r>
      <w:r>
        <w:rPr>
          <w:rFonts w:eastAsiaTheme="minorEastAsia"/>
          <w:lang w:val="en-US" w:bidi="en-US"/>
        </w:rPr>
        <w:t xml:space="preserve">arine </w:t>
      </w:r>
      <w:r w:rsidR="00AA5DF9">
        <w:rPr>
          <w:rFonts w:eastAsiaTheme="minorEastAsia"/>
          <w:lang w:val="en-US" w:bidi="en-US"/>
        </w:rPr>
        <w:t>P</w:t>
      </w:r>
      <w:r>
        <w:rPr>
          <w:rFonts w:eastAsiaTheme="minorEastAsia"/>
          <w:lang w:val="en-US" w:bidi="en-US"/>
        </w:rPr>
        <w:t>arks; a statement of reasons was provided with the decision</w:t>
      </w:r>
      <w:r w:rsidRPr="00D67AA7">
        <w:rPr>
          <w:rFonts w:eastAsiaTheme="minorEastAsia"/>
          <w:lang w:val="en-US" w:bidi="en-US"/>
        </w:rPr>
        <w:t xml:space="preserve">. </w:t>
      </w:r>
    </w:p>
    <w:p w14:paraId="2ED65252" w14:textId="77777777" w:rsidR="00011A46" w:rsidRPr="004071FF" w:rsidRDefault="00011A46" w:rsidP="00011A46">
      <w:pPr>
        <w:pStyle w:val="ARBodyText"/>
        <w:rPr>
          <w:rFonts w:eastAsiaTheme="minorEastAsia"/>
          <w:lang w:val="en-US" w:bidi="en-US"/>
        </w:rPr>
      </w:pPr>
      <w:r w:rsidRPr="00D67AA7">
        <w:rPr>
          <w:rFonts w:eastAsiaTheme="minorEastAsia"/>
          <w:lang w:val="en-US" w:bidi="en-US"/>
        </w:rPr>
        <w:t>The Authority works closely with applicants to ensure the</w:t>
      </w:r>
      <w:r>
        <w:rPr>
          <w:rFonts w:eastAsiaTheme="minorEastAsia"/>
          <w:lang w:val="en-US" w:bidi="en-US"/>
        </w:rPr>
        <w:t>y</w:t>
      </w:r>
      <w:r w:rsidRPr="00D67AA7">
        <w:rPr>
          <w:rFonts w:eastAsiaTheme="minorEastAsia"/>
          <w:lang w:val="en-US" w:bidi="en-US"/>
        </w:rPr>
        <w:t xml:space="preserve"> understand </w:t>
      </w:r>
      <w:r>
        <w:rPr>
          <w:rFonts w:eastAsiaTheme="minorEastAsia"/>
          <w:lang w:val="en-US" w:bidi="en-US"/>
        </w:rPr>
        <w:t>their</w:t>
      </w:r>
      <w:r w:rsidRPr="00D67AA7">
        <w:rPr>
          <w:rFonts w:eastAsiaTheme="minorEastAsia"/>
          <w:lang w:val="en-US" w:bidi="en-US"/>
        </w:rPr>
        <w:t xml:space="preserve"> regulatory obligations</w:t>
      </w:r>
      <w:r>
        <w:rPr>
          <w:rFonts w:eastAsiaTheme="minorEastAsia"/>
          <w:lang w:val="en-US" w:bidi="en-US"/>
        </w:rPr>
        <w:t>, so</w:t>
      </w:r>
      <w:r w:rsidRPr="00D67AA7">
        <w:rPr>
          <w:rFonts w:eastAsiaTheme="minorEastAsia"/>
          <w:lang w:val="en-US" w:bidi="en-US"/>
        </w:rPr>
        <w:t xml:space="preserve"> activities are managed effectively and consistently with the Marine Park Act.</w:t>
      </w:r>
      <w:r>
        <w:rPr>
          <w:rFonts w:eastAsiaTheme="minorEastAsia"/>
          <w:lang w:val="en-US" w:bidi="en-US"/>
        </w:rPr>
        <w:t xml:space="preserve"> </w:t>
      </w:r>
      <w:r w:rsidRPr="00D67AA7">
        <w:rPr>
          <w:rFonts w:eastAsiaTheme="minorEastAsia"/>
          <w:lang w:val="en-US" w:bidi="en-US"/>
        </w:rPr>
        <w:t xml:space="preserve">During </w:t>
      </w:r>
      <w:r w:rsidRPr="00D67AA7">
        <w:rPr>
          <w:rFonts w:eastAsiaTheme="minorEastAsia"/>
          <w:lang w:val="en-US" w:bidi="en-US"/>
        </w:rPr>
        <w:lastRenderedPageBreak/>
        <w:t xml:space="preserve">the reporting period, the Authority did not make any internal reconsiderations of an initial permit application decision and no requests for a statement of reasons were received. The Authority publishes </w:t>
      </w:r>
      <w:r>
        <w:rPr>
          <w:rFonts w:eastAsiaTheme="minorEastAsia"/>
          <w:lang w:val="en-US" w:bidi="en-US"/>
        </w:rPr>
        <w:t xml:space="preserve">a </w:t>
      </w:r>
      <w:r w:rsidRPr="00D67AA7">
        <w:rPr>
          <w:rFonts w:eastAsiaTheme="minorEastAsia"/>
          <w:lang w:val="en-US" w:bidi="en-US"/>
        </w:rPr>
        <w:t xml:space="preserve">statement of reasons on its website </w:t>
      </w:r>
      <w:r>
        <w:rPr>
          <w:rFonts w:eastAsiaTheme="minorEastAsia"/>
          <w:lang w:val="en-US" w:bidi="en-US"/>
        </w:rPr>
        <w:t>where</w:t>
      </w:r>
      <w:r w:rsidRPr="00D67AA7">
        <w:rPr>
          <w:rFonts w:eastAsiaTheme="minorEastAsia"/>
          <w:lang w:val="en-US" w:bidi="en-US"/>
        </w:rPr>
        <w:t xml:space="preserve"> there is likely to be</w:t>
      </w:r>
      <w:r>
        <w:rPr>
          <w:rFonts w:eastAsiaTheme="minorEastAsia"/>
          <w:lang w:val="en-US" w:bidi="en-US"/>
        </w:rPr>
        <w:t xml:space="preserve"> </w:t>
      </w:r>
      <w:r w:rsidRPr="00D67AA7">
        <w:rPr>
          <w:rFonts w:eastAsiaTheme="minorEastAsia"/>
          <w:lang w:val="en-US" w:bidi="en-US"/>
        </w:rPr>
        <w:t>significant public interest in the decision.</w:t>
      </w:r>
    </w:p>
    <w:p w14:paraId="5CA53288" w14:textId="77777777" w:rsidR="00011A46" w:rsidRPr="00EC2D56" w:rsidRDefault="00011A46" w:rsidP="00011A46">
      <w:pPr>
        <w:pStyle w:val="ARHeading4"/>
        <w:rPr>
          <w:lang w:val="en-US" w:bidi="en-US"/>
        </w:rPr>
      </w:pPr>
      <w:r w:rsidRPr="00EC2D56">
        <w:rPr>
          <w:lang w:val="en-US" w:bidi="en-US"/>
        </w:rPr>
        <w:t>Administrative Appeals Tribunal</w:t>
      </w:r>
      <w:r>
        <w:rPr>
          <w:lang w:val="en-US" w:bidi="en-US"/>
        </w:rPr>
        <w:t xml:space="preserve"> and Federal Court of Appeals</w:t>
      </w:r>
    </w:p>
    <w:p w14:paraId="48906997" w14:textId="77777777" w:rsidR="00011A46" w:rsidRDefault="00011A46" w:rsidP="00011A46">
      <w:pPr>
        <w:pStyle w:val="ARBodyText"/>
        <w:rPr>
          <w:rFonts w:eastAsiaTheme="minorEastAsia"/>
          <w:lang w:val="en-US" w:bidi="en-US"/>
        </w:rPr>
      </w:pPr>
      <w:r>
        <w:rPr>
          <w:rFonts w:eastAsiaTheme="minorEastAsia"/>
          <w:lang w:val="en-US" w:bidi="en-US"/>
        </w:rPr>
        <w:t>One</w:t>
      </w:r>
      <w:r w:rsidRPr="004071FF">
        <w:rPr>
          <w:rFonts w:eastAsiaTheme="minorEastAsia"/>
          <w:lang w:val="en-US" w:bidi="en-US"/>
        </w:rPr>
        <w:t xml:space="preserve"> application</w:t>
      </w:r>
      <w:r>
        <w:rPr>
          <w:rFonts w:eastAsiaTheme="minorEastAsia"/>
          <w:lang w:val="en-US" w:bidi="en-US"/>
        </w:rPr>
        <w:t xml:space="preserve"> </w:t>
      </w:r>
      <w:r>
        <w:rPr>
          <w:rFonts w:eastAsiaTheme="minorEastAsia" w:cs="Arial"/>
          <w:lang w:val="en-US" w:bidi="en-US"/>
        </w:rPr>
        <w:t>—</w:t>
      </w:r>
      <w:r>
        <w:rPr>
          <w:rFonts w:eastAsiaTheme="minorEastAsia"/>
          <w:lang w:val="en-US" w:bidi="en-US"/>
        </w:rPr>
        <w:t xml:space="preserve"> the review of the decision to grant permissions for the Queensland Government’s Shark Control Program </w:t>
      </w:r>
      <w:r>
        <w:rPr>
          <w:rFonts w:eastAsiaTheme="minorEastAsia" w:cs="Arial"/>
          <w:lang w:val="en-US" w:bidi="en-US"/>
        </w:rPr>
        <w:t>—</w:t>
      </w:r>
      <w:r w:rsidRPr="004071FF">
        <w:rPr>
          <w:rFonts w:eastAsiaTheme="minorEastAsia"/>
          <w:lang w:val="en-US" w:bidi="en-US"/>
        </w:rPr>
        <w:t xml:space="preserve"> continued before the </w:t>
      </w:r>
      <w:r>
        <w:rPr>
          <w:rFonts w:eastAsiaTheme="minorEastAsia"/>
          <w:lang w:val="en-US" w:bidi="en-US"/>
        </w:rPr>
        <w:t>Federal Court of Australia</w:t>
      </w:r>
      <w:r w:rsidRPr="004071FF">
        <w:rPr>
          <w:rFonts w:eastAsiaTheme="minorEastAsia"/>
          <w:lang w:val="en-US" w:bidi="en-US"/>
        </w:rPr>
        <w:t xml:space="preserve"> during the reporting period</w:t>
      </w:r>
      <w:r>
        <w:rPr>
          <w:rFonts w:eastAsiaTheme="minorEastAsia"/>
          <w:lang w:val="en-US" w:bidi="en-US"/>
        </w:rPr>
        <w:t xml:space="preserve">. </w:t>
      </w:r>
    </w:p>
    <w:p w14:paraId="672FAC0E" w14:textId="5072B6D0" w:rsidR="00011A46" w:rsidRPr="00820396" w:rsidRDefault="00011A46" w:rsidP="00011A46">
      <w:pPr>
        <w:pStyle w:val="ARBodyText"/>
        <w:rPr>
          <w:rFonts w:eastAsiaTheme="minorEastAsia"/>
          <w:lang w:val="en-US" w:bidi="en-US"/>
        </w:rPr>
      </w:pPr>
      <w:r>
        <w:rPr>
          <w:rFonts w:eastAsiaTheme="minorEastAsia"/>
          <w:lang w:val="en-US" w:bidi="en-US"/>
        </w:rPr>
        <w:t xml:space="preserve">On 2 April 2019, the Administrative Appeals Tribunal handed down </w:t>
      </w:r>
      <w:r w:rsidR="002A1A04">
        <w:rPr>
          <w:rFonts w:eastAsiaTheme="minorEastAsia"/>
          <w:lang w:val="en-US" w:bidi="en-US"/>
        </w:rPr>
        <w:t>its</w:t>
      </w:r>
      <w:r>
        <w:rPr>
          <w:rFonts w:eastAsiaTheme="minorEastAsia"/>
          <w:lang w:val="en-US" w:bidi="en-US"/>
        </w:rPr>
        <w:t xml:space="preserve"> decision on this matter, which varied some of the permit conditions. The Queensland Department of Agriculture and Fisheries appealed the decision to the Federal Court of Australia. On 18 September 2019, the Federal Court dismissed the appeal, bringing the Administrative Appeals Tribunal decision of 2 April 2019 into effect immediately. The Marine Park permit was reissued in September 2019 to reflect that decision.</w:t>
      </w:r>
    </w:p>
    <w:p w14:paraId="2AE88C00" w14:textId="06A44769" w:rsidR="00011A46" w:rsidRPr="00820396" w:rsidRDefault="00011A46" w:rsidP="00011A46">
      <w:pPr>
        <w:pStyle w:val="ARBodyText"/>
        <w:rPr>
          <w:rFonts w:eastAsiaTheme="minorEastAsia"/>
          <w:lang w:val="en-US" w:bidi="en-US"/>
        </w:rPr>
      </w:pPr>
      <w:r>
        <w:rPr>
          <w:rFonts w:eastAsiaTheme="minorEastAsia"/>
          <w:lang w:val="en-US" w:bidi="en-US"/>
        </w:rPr>
        <w:t>The revised permit</w:t>
      </w:r>
      <w:r w:rsidRPr="00A51BBC">
        <w:rPr>
          <w:rFonts w:eastAsiaTheme="minorEastAsia"/>
          <w:lang w:val="en-US" w:bidi="en-US"/>
        </w:rPr>
        <w:t xml:space="preserve"> requires the </w:t>
      </w:r>
      <w:r>
        <w:rPr>
          <w:rFonts w:eastAsiaTheme="minorEastAsia"/>
          <w:lang w:val="en-US" w:bidi="en-US"/>
        </w:rPr>
        <w:t>p</w:t>
      </w:r>
      <w:r w:rsidRPr="00A51BBC">
        <w:rPr>
          <w:rFonts w:eastAsiaTheme="minorEastAsia"/>
          <w:lang w:val="en-US" w:bidi="en-US"/>
        </w:rPr>
        <w:t xml:space="preserve">ermit </w:t>
      </w:r>
      <w:r>
        <w:rPr>
          <w:rFonts w:eastAsiaTheme="minorEastAsia"/>
          <w:lang w:val="en-US" w:bidi="en-US"/>
        </w:rPr>
        <w:t>h</w:t>
      </w:r>
      <w:r w:rsidRPr="00A51BBC">
        <w:rPr>
          <w:rFonts w:eastAsiaTheme="minorEastAsia"/>
          <w:lang w:val="en-US" w:bidi="en-US"/>
        </w:rPr>
        <w:t xml:space="preserve">older to euthanise shark species caught on drumlines </w:t>
      </w:r>
      <w:r w:rsidR="000C2AF9">
        <w:rPr>
          <w:rFonts w:eastAsiaTheme="minorEastAsia"/>
          <w:lang w:val="en-US" w:bidi="en-US"/>
        </w:rPr>
        <w:t xml:space="preserve">only </w:t>
      </w:r>
      <w:r w:rsidRPr="00A51BBC">
        <w:rPr>
          <w:rFonts w:eastAsiaTheme="minorEastAsia"/>
          <w:lang w:val="en-US" w:bidi="en-US"/>
        </w:rPr>
        <w:t>as a last resort</w:t>
      </w:r>
      <w:r>
        <w:rPr>
          <w:rFonts w:eastAsiaTheme="minorEastAsia"/>
          <w:lang w:val="en-US" w:bidi="en-US"/>
        </w:rPr>
        <w:t>,</w:t>
      </w:r>
      <w:r w:rsidRPr="00A51BBC">
        <w:rPr>
          <w:rFonts w:eastAsiaTheme="minorEastAsia"/>
          <w:lang w:val="en-US" w:bidi="en-US"/>
        </w:rPr>
        <w:t xml:space="preserve"> </w:t>
      </w:r>
      <w:r>
        <w:rPr>
          <w:rFonts w:eastAsiaTheme="minorEastAsia"/>
          <w:lang w:val="en-US" w:bidi="en-US"/>
        </w:rPr>
        <w:t>on</w:t>
      </w:r>
      <w:r w:rsidRPr="00A51BBC">
        <w:rPr>
          <w:rFonts w:eastAsiaTheme="minorEastAsia"/>
          <w:lang w:val="en-US" w:bidi="en-US"/>
        </w:rPr>
        <w:t xml:space="preserve"> animal welfare or safety grounds. The operation of the </w:t>
      </w:r>
      <w:r>
        <w:rPr>
          <w:rFonts w:eastAsiaTheme="minorEastAsia"/>
          <w:lang w:val="en-US" w:bidi="en-US"/>
        </w:rPr>
        <w:t>p</w:t>
      </w:r>
      <w:r w:rsidRPr="00A51BBC">
        <w:rPr>
          <w:rFonts w:eastAsiaTheme="minorEastAsia"/>
          <w:lang w:val="en-US" w:bidi="en-US"/>
        </w:rPr>
        <w:t>rogram under these conditions is the responsibility of the Queensland Government</w:t>
      </w:r>
      <w:r>
        <w:rPr>
          <w:rFonts w:eastAsiaTheme="minorEastAsia"/>
          <w:lang w:val="en-US" w:bidi="en-US"/>
        </w:rPr>
        <w:t xml:space="preserve"> as the permit holder</w:t>
      </w:r>
      <w:r w:rsidRPr="00A51BBC">
        <w:rPr>
          <w:rFonts w:eastAsiaTheme="minorEastAsia"/>
          <w:lang w:val="en-US" w:bidi="en-US"/>
        </w:rPr>
        <w:t xml:space="preserve">. The Authority will continue to monitor </w:t>
      </w:r>
      <w:r>
        <w:rPr>
          <w:rFonts w:eastAsiaTheme="minorEastAsia"/>
          <w:lang w:val="en-US" w:bidi="en-US"/>
        </w:rPr>
        <w:t xml:space="preserve">the </w:t>
      </w:r>
      <w:r w:rsidRPr="00A51BBC">
        <w:rPr>
          <w:rFonts w:eastAsiaTheme="minorEastAsia"/>
          <w:lang w:val="en-US" w:bidi="en-US"/>
        </w:rPr>
        <w:t>operation of the program within the Marine Park to ensure ongoing compliance with the conditions of the permit.</w:t>
      </w:r>
    </w:p>
    <w:p w14:paraId="364F9998" w14:textId="77777777" w:rsidR="00011A46" w:rsidRPr="00EC2D56" w:rsidRDefault="00011A46" w:rsidP="00011A46">
      <w:pPr>
        <w:pStyle w:val="ARHeading4"/>
      </w:pPr>
      <w:r w:rsidRPr="00EC2D56">
        <w:t>Permission</w:t>
      </w:r>
      <w:r>
        <w:t>s</w:t>
      </w:r>
      <w:r w:rsidRPr="00EC2D56">
        <w:t xml:space="preserve"> compliance</w:t>
      </w:r>
    </w:p>
    <w:p w14:paraId="26C41B89" w14:textId="38967F0B" w:rsidR="00011A46" w:rsidRPr="00402A7E" w:rsidRDefault="00BD6CB3" w:rsidP="00011A46">
      <w:pPr>
        <w:pStyle w:val="ARBodyText"/>
      </w:pPr>
      <w:r>
        <w:rPr>
          <w:rFonts w:eastAsiaTheme="minorEastAsia"/>
          <w:lang w:val="en-US" w:bidi="en-US"/>
        </w:rPr>
        <w:t>As outlined in</w:t>
      </w:r>
      <w:r w:rsidR="00011A46" w:rsidRPr="00A14260">
        <w:rPr>
          <w:rFonts w:eastAsiaTheme="minorEastAsia"/>
          <w:lang w:val="en-US" w:bidi="en-US"/>
        </w:rPr>
        <w:t xml:space="preserve"> </w:t>
      </w:r>
      <w:r w:rsidR="00B151F9">
        <w:rPr>
          <w:rFonts w:eastAsiaTheme="minorEastAsia"/>
          <w:lang w:val="en-US" w:bidi="en-US"/>
        </w:rPr>
        <w:t xml:space="preserve">the </w:t>
      </w:r>
      <w:r w:rsidR="00011A46">
        <w:rPr>
          <w:rFonts w:eastAsiaTheme="minorEastAsia"/>
          <w:lang w:val="en-US" w:bidi="en-US"/>
        </w:rPr>
        <w:t>C</w:t>
      </w:r>
      <w:r w:rsidR="00011A46" w:rsidRPr="00A14260">
        <w:rPr>
          <w:rFonts w:eastAsiaTheme="minorEastAsia"/>
          <w:lang w:val="en-US" w:bidi="en-US"/>
        </w:rPr>
        <w:t xml:space="preserve">orporate </w:t>
      </w:r>
      <w:r w:rsidR="00011A46">
        <w:rPr>
          <w:rFonts w:eastAsiaTheme="minorEastAsia"/>
          <w:lang w:val="en-US" w:bidi="en-US"/>
        </w:rPr>
        <w:t>P</w:t>
      </w:r>
      <w:r w:rsidR="00011A46" w:rsidRPr="00A14260">
        <w:rPr>
          <w:rFonts w:eastAsiaTheme="minorEastAsia"/>
          <w:lang w:val="en-US" w:bidi="en-US"/>
        </w:rPr>
        <w:t>lan</w:t>
      </w:r>
      <w:r>
        <w:rPr>
          <w:rFonts w:eastAsiaTheme="minorEastAsia"/>
          <w:lang w:val="en-US" w:bidi="en-US"/>
        </w:rPr>
        <w:t>, the Authority</w:t>
      </w:r>
      <w:r w:rsidR="00011A46" w:rsidRPr="00A14260">
        <w:rPr>
          <w:rFonts w:eastAsiaTheme="minorEastAsia"/>
          <w:lang w:val="en-US" w:bidi="en-US"/>
        </w:rPr>
        <w:t xml:space="preserve"> </w:t>
      </w:r>
      <w:r w:rsidR="00011A46">
        <w:rPr>
          <w:rFonts w:eastAsiaTheme="minorEastAsia"/>
          <w:lang w:val="en-US" w:bidi="en-US"/>
        </w:rPr>
        <w:t xml:space="preserve">is </w:t>
      </w:r>
      <w:r w:rsidR="00011A46" w:rsidRPr="00A14260">
        <w:rPr>
          <w:rFonts w:eastAsiaTheme="minorEastAsia"/>
          <w:lang w:val="en-US" w:bidi="en-US"/>
        </w:rPr>
        <w:t>committed to strengthening the monitoring and management of compliance risks associated with permission</w:t>
      </w:r>
      <w:r w:rsidR="00011A46">
        <w:rPr>
          <w:rFonts w:eastAsiaTheme="minorEastAsia"/>
          <w:lang w:val="en-US" w:bidi="en-US"/>
        </w:rPr>
        <w:t>s</w:t>
      </w:r>
      <w:r w:rsidR="00011A46" w:rsidRPr="00A14260">
        <w:rPr>
          <w:rFonts w:eastAsiaTheme="minorEastAsia"/>
          <w:lang w:val="en-US" w:bidi="en-US"/>
        </w:rPr>
        <w:t>.</w:t>
      </w:r>
    </w:p>
    <w:p w14:paraId="4C611CE7" w14:textId="77777777" w:rsidR="00011A46" w:rsidRPr="00A670D8" w:rsidRDefault="00011A46" w:rsidP="00011A46">
      <w:pPr>
        <w:pStyle w:val="ARBodyText"/>
        <w:rPr>
          <w:rFonts w:eastAsiaTheme="minorHAnsi"/>
        </w:rPr>
      </w:pPr>
      <w:r w:rsidRPr="00A670D8">
        <w:rPr>
          <w:rFonts w:eastAsiaTheme="minorEastAsia"/>
          <w:lang w:val="en-US" w:bidi="en-US"/>
        </w:rPr>
        <w:t>The Annual Permissions Compliance Plan and associated risk assessment is the mechanism through which the Authority achieves this goal. Activities undertaken in 201</w:t>
      </w:r>
      <w:r>
        <w:rPr>
          <w:rFonts w:eastAsiaTheme="minorEastAsia"/>
          <w:lang w:val="en-US" w:bidi="en-US"/>
        </w:rPr>
        <w:t>9</w:t>
      </w:r>
      <w:r w:rsidRPr="00A670D8">
        <w:rPr>
          <w:rFonts w:eastAsiaTheme="minorEastAsia"/>
          <w:lang w:val="en-US" w:bidi="en-US"/>
        </w:rPr>
        <w:t>–</w:t>
      </w:r>
      <w:r>
        <w:rPr>
          <w:rFonts w:eastAsiaTheme="minorEastAsia"/>
          <w:lang w:val="en-US" w:bidi="en-US"/>
        </w:rPr>
        <w:t>20</w:t>
      </w:r>
      <w:r w:rsidRPr="00A670D8">
        <w:rPr>
          <w:rFonts w:eastAsiaTheme="minorEastAsia"/>
          <w:lang w:val="en-US" w:bidi="en-US"/>
        </w:rPr>
        <w:t xml:space="preserve"> occurred across </w:t>
      </w:r>
      <w:r w:rsidRPr="00A14260">
        <w:rPr>
          <w:rFonts w:eastAsiaTheme="minorEastAsia"/>
          <w:lang w:val="en-US" w:bidi="en-US"/>
        </w:rPr>
        <w:t>systems development, education and communication, monitoring and reporting</w:t>
      </w:r>
      <w:r>
        <w:rPr>
          <w:rFonts w:eastAsiaTheme="minorEastAsia"/>
          <w:lang w:val="en-US" w:bidi="en-US"/>
        </w:rPr>
        <w:t>,</w:t>
      </w:r>
      <w:r w:rsidRPr="00A14260">
        <w:rPr>
          <w:rFonts w:eastAsiaTheme="minorEastAsia"/>
          <w:lang w:val="en-US" w:bidi="en-US"/>
        </w:rPr>
        <w:t xml:space="preserve"> and enforcement (including administrative and educational actions) and included</w:t>
      </w:r>
      <w:r w:rsidRPr="00A670D8">
        <w:rPr>
          <w:rFonts w:eastAsiaTheme="minorHAnsi"/>
        </w:rPr>
        <w:t>:</w:t>
      </w:r>
    </w:p>
    <w:p w14:paraId="449EA45B" w14:textId="6527823A" w:rsidR="00011A46" w:rsidRPr="00A670D8" w:rsidRDefault="00011A46" w:rsidP="008F5C6F">
      <w:pPr>
        <w:pStyle w:val="AR-Bullet"/>
        <w:numPr>
          <w:ilvl w:val="0"/>
          <w:numId w:val="10"/>
        </w:numPr>
        <w:rPr>
          <w:rFonts w:eastAsiaTheme="minorEastAsia"/>
          <w:lang w:val="en-US" w:eastAsia="en-US" w:bidi="en-US"/>
        </w:rPr>
      </w:pPr>
      <w:r>
        <w:rPr>
          <w:rFonts w:eastAsiaTheme="minorEastAsia"/>
          <w:lang w:val="en-US" w:eastAsia="en-US" w:bidi="en-US"/>
        </w:rPr>
        <w:t>e</w:t>
      </w:r>
      <w:r w:rsidRPr="00A670D8">
        <w:rPr>
          <w:rFonts w:eastAsiaTheme="minorEastAsia"/>
          <w:lang w:val="en-US" w:eastAsia="en-US" w:bidi="en-US"/>
        </w:rPr>
        <w:t>ducati</w:t>
      </w:r>
      <w:r>
        <w:rPr>
          <w:rFonts w:eastAsiaTheme="minorEastAsia"/>
          <w:lang w:val="en-US" w:eastAsia="en-US" w:bidi="en-US"/>
        </w:rPr>
        <w:t>ng</w:t>
      </w:r>
      <w:r w:rsidRPr="00A670D8">
        <w:rPr>
          <w:rFonts w:eastAsiaTheme="minorEastAsia"/>
          <w:lang w:val="en-US" w:eastAsia="en-US" w:bidi="en-US"/>
        </w:rPr>
        <w:t xml:space="preserve"> and training stakeholders and partner regulatory agencies on permission compliance including presenting at </w:t>
      </w:r>
      <w:r>
        <w:t xml:space="preserve">stakeholder workshops in Cairns, Airlie Beach, </w:t>
      </w:r>
      <w:r w:rsidR="002A1A04">
        <w:t>T</w:t>
      </w:r>
      <w:r>
        <w:t>own of 1770 and Yeppoon and participating in joint patrol activities</w:t>
      </w:r>
    </w:p>
    <w:p w14:paraId="15141A1E" w14:textId="77777777" w:rsidR="00011A46" w:rsidRPr="00A670D8" w:rsidRDefault="00011A46" w:rsidP="008F5C6F">
      <w:pPr>
        <w:pStyle w:val="AR-Bullet"/>
        <w:numPr>
          <w:ilvl w:val="0"/>
          <w:numId w:val="10"/>
        </w:numPr>
        <w:rPr>
          <w:rFonts w:eastAsiaTheme="minorEastAsia"/>
          <w:lang w:val="en-US" w:eastAsia="en-US" w:bidi="en-US"/>
        </w:rPr>
      </w:pPr>
      <w:r>
        <w:rPr>
          <w:rFonts w:eastAsiaTheme="minorEastAsia"/>
          <w:lang w:val="en-US" w:eastAsia="en-US" w:bidi="en-US"/>
        </w:rPr>
        <w:t>developing</w:t>
      </w:r>
      <w:r w:rsidRPr="00A670D8">
        <w:rPr>
          <w:rFonts w:eastAsiaTheme="minorEastAsia"/>
          <w:lang w:val="en-US" w:eastAsia="en-US" w:bidi="en-US"/>
        </w:rPr>
        <w:t xml:space="preserve"> a case management system for managing allegations of permission non-compliance</w:t>
      </w:r>
    </w:p>
    <w:p w14:paraId="3F3AA952" w14:textId="1C014DF8" w:rsidR="00011A46" w:rsidRPr="00A670D8" w:rsidRDefault="00011A46" w:rsidP="008F5C6F">
      <w:pPr>
        <w:pStyle w:val="AR-Bullet"/>
        <w:numPr>
          <w:ilvl w:val="0"/>
          <w:numId w:val="10"/>
        </w:numPr>
      </w:pPr>
      <w:r>
        <w:lastRenderedPageBreak/>
        <w:t>modifying</w:t>
      </w:r>
      <w:r w:rsidRPr="00A670D8">
        <w:t xml:space="preserve"> the Permissions Compliance Annual Plan </w:t>
      </w:r>
      <w:r>
        <w:t>to integrate state permissions compliance risks</w:t>
      </w:r>
      <w:r w:rsidRPr="00A670D8">
        <w:t xml:space="preserve"> and further strengthening the permissions compliance partnership with </w:t>
      </w:r>
      <w:r w:rsidR="00BD6CB3">
        <w:t>QPWS</w:t>
      </w:r>
      <w:r>
        <w:t xml:space="preserve"> </w:t>
      </w:r>
    </w:p>
    <w:p w14:paraId="487E8003" w14:textId="77777777" w:rsidR="00011A46" w:rsidRDefault="00011A46" w:rsidP="008F5C6F">
      <w:pPr>
        <w:pStyle w:val="AR-Bullet"/>
        <w:numPr>
          <w:ilvl w:val="0"/>
          <w:numId w:val="10"/>
        </w:numPr>
      </w:pPr>
      <w:r>
        <w:t>u</w:t>
      </w:r>
      <w:r w:rsidRPr="002F2BCD">
        <w:t>ndertak</w:t>
      </w:r>
      <w:r>
        <w:t>ing</w:t>
      </w:r>
      <w:r w:rsidRPr="002F2BCD">
        <w:t xml:space="preserve"> field inspections of</w:t>
      </w:r>
      <w:r>
        <w:t xml:space="preserve"> permitted activities and facilities</w:t>
      </w:r>
      <w:r w:rsidRPr="002F2BCD">
        <w:t xml:space="preserve"> </w:t>
      </w:r>
    </w:p>
    <w:p w14:paraId="3801C909" w14:textId="77777777" w:rsidR="00011A46" w:rsidRPr="002F2BCD" w:rsidRDefault="00011A46" w:rsidP="008F5C6F">
      <w:pPr>
        <w:pStyle w:val="AR-Bullet"/>
        <w:numPr>
          <w:ilvl w:val="0"/>
          <w:numId w:val="10"/>
        </w:numPr>
      </w:pPr>
      <w:r>
        <w:t>e</w:t>
      </w:r>
      <w:r w:rsidRPr="002F2BCD">
        <w:t>nhanc</w:t>
      </w:r>
      <w:r>
        <w:t>ing</w:t>
      </w:r>
      <w:r w:rsidRPr="002F2BCD">
        <w:t xml:space="preserve"> the field reporting system to facilitate </w:t>
      </w:r>
      <w:r>
        <w:t xml:space="preserve">the </w:t>
      </w:r>
      <w:r w:rsidRPr="002F2BCD">
        <w:t>capture of field data</w:t>
      </w:r>
      <w:r w:rsidRPr="002F2BCD" w:rsidDel="00C32814">
        <w:t xml:space="preserve"> </w:t>
      </w:r>
      <w:r w:rsidRPr="002F2BCD">
        <w:t xml:space="preserve">relevant to </w:t>
      </w:r>
      <w:r>
        <w:t xml:space="preserve">the </w:t>
      </w:r>
      <w:r w:rsidRPr="002F2BCD">
        <w:t>permission system</w:t>
      </w:r>
    </w:p>
    <w:p w14:paraId="378A1EDC" w14:textId="60DE210E" w:rsidR="00011A46" w:rsidRDefault="00011A46" w:rsidP="008F5C6F">
      <w:pPr>
        <w:pStyle w:val="AR-Bullet"/>
        <w:numPr>
          <w:ilvl w:val="0"/>
          <w:numId w:val="10"/>
        </w:numPr>
        <w:rPr>
          <w:rFonts w:eastAsiaTheme="minorEastAsia"/>
          <w:lang w:val="en-US" w:eastAsia="en-US" w:bidi="en-US"/>
        </w:rPr>
      </w:pPr>
      <w:r>
        <w:rPr>
          <w:rFonts w:eastAsiaTheme="minorEastAsia"/>
          <w:lang w:val="en-US" w:eastAsia="en-US" w:bidi="en-US"/>
        </w:rPr>
        <w:t xml:space="preserve">delivering desktop </w:t>
      </w:r>
      <w:r w:rsidRPr="00A670D8">
        <w:rPr>
          <w:rFonts w:eastAsiaTheme="minorEastAsia"/>
          <w:lang w:val="en-US" w:eastAsia="en-US" w:bidi="en-US"/>
        </w:rPr>
        <w:t>audit</w:t>
      </w:r>
      <w:r>
        <w:rPr>
          <w:rFonts w:eastAsiaTheme="minorEastAsia"/>
          <w:lang w:val="en-US" w:eastAsia="en-US" w:bidi="en-US"/>
        </w:rPr>
        <w:t>s</w:t>
      </w:r>
      <w:r w:rsidRPr="00A670D8">
        <w:rPr>
          <w:rFonts w:eastAsiaTheme="minorEastAsia"/>
          <w:lang w:val="en-US" w:eastAsia="en-US" w:bidi="en-US"/>
        </w:rPr>
        <w:t xml:space="preserve"> </w:t>
      </w:r>
      <w:r>
        <w:rPr>
          <w:rFonts w:eastAsiaTheme="minorEastAsia"/>
          <w:lang w:val="en-US" w:eastAsia="en-US" w:bidi="en-US"/>
        </w:rPr>
        <w:t>on</w:t>
      </w:r>
      <w:r w:rsidRPr="00A670D8">
        <w:rPr>
          <w:rFonts w:eastAsiaTheme="minorEastAsia"/>
          <w:lang w:val="en-US" w:eastAsia="en-US" w:bidi="en-US"/>
        </w:rPr>
        <w:t xml:space="preserve"> </w:t>
      </w:r>
      <w:r>
        <w:rPr>
          <w:rFonts w:eastAsiaTheme="minorEastAsia"/>
          <w:lang w:val="en-US" w:eastAsia="en-US" w:bidi="en-US"/>
        </w:rPr>
        <w:t>crown-of-thorns</w:t>
      </w:r>
      <w:r w:rsidR="000C2AF9">
        <w:rPr>
          <w:rFonts w:eastAsiaTheme="minorEastAsia"/>
          <w:lang w:val="en-US" w:eastAsia="en-US" w:bidi="en-US"/>
        </w:rPr>
        <w:t xml:space="preserve"> </w:t>
      </w:r>
      <w:r>
        <w:rPr>
          <w:rFonts w:eastAsiaTheme="minorEastAsia"/>
          <w:lang w:val="en-US" w:eastAsia="en-US" w:bidi="en-US"/>
        </w:rPr>
        <w:t>starfish reporting conditions, environmental management plans and previously permitted facilities that have since become unpermitted</w:t>
      </w:r>
    </w:p>
    <w:p w14:paraId="48CEA76D" w14:textId="77777777" w:rsidR="00011A46" w:rsidRPr="00A670D8" w:rsidRDefault="00011A46" w:rsidP="008F5C6F">
      <w:pPr>
        <w:pStyle w:val="AR-Bullet"/>
        <w:numPr>
          <w:ilvl w:val="0"/>
          <w:numId w:val="10"/>
        </w:numPr>
        <w:rPr>
          <w:rFonts w:eastAsiaTheme="minorEastAsia"/>
          <w:lang w:val="en-US" w:eastAsia="en-US" w:bidi="en-US"/>
        </w:rPr>
      </w:pPr>
      <w:r>
        <w:rPr>
          <w:rFonts w:eastAsiaTheme="minorEastAsia"/>
          <w:lang w:val="en-US" w:eastAsia="en-US" w:bidi="en-US"/>
        </w:rPr>
        <w:t xml:space="preserve">undertaking reactive site visits relating to the </w:t>
      </w:r>
      <w:r w:rsidRPr="00A670D8">
        <w:rPr>
          <w:rFonts w:eastAsiaTheme="minorEastAsia"/>
          <w:lang w:val="en-US" w:eastAsia="en-US" w:bidi="en-US"/>
        </w:rPr>
        <w:t xml:space="preserve">remittance of the </w:t>
      </w:r>
      <w:r>
        <w:rPr>
          <w:rFonts w:eastAsiaTheme="minorEastAsia"/>
          <w:lang w:val="en-US" w:eastAsia="en-US" w:bidi="en-US"/>
        </w:rPr>
        <w:t>EMC</w:t>
      </w:r>
      <w:r w:rsidRPr="00A670D8">
        <w:rPr>
          <w:rFonts w:eastAsiaTheme="minorEastAsia"/>
          <w:lang w:val="en-US" w:eastAsia="en-US" w:bidi="en-US"/>
        </w:rPr>
        <w:t xml:space="preserve"> </w:t>
      </w:r>
    </w:p>
    <w:p w14:paraId="3AF9E1B5" w14:textId="77777777" w:rsidR="00011A46" w:rsidRPr="00A670D8" w:rsidRDefault="00011A46" w:rsidP="008F5C6F">
      <w:pPr>
        <w:pStyle w:val="AR-Bullet"/>
        <w:numPr>
          <w:ilvl w:val="0"/>
          <w:numId w:val="10"/>
        </w:numPr>
      </w:pPr>
      <w:r>
        <w:t>o</w:t>
      </w:r>
      <w:r w:rsidRPr="00A670D8">
        <w:t xml:space="preserve">ngoing management of submitted </w:t>
      </w:r>
      <w:r>
        <w:t>permission-related</w:t>
      </w:r>
      <w:r w:rsidRPr="00A670D8">
        <w:t xml:space="preserve"> allegations</w:t>
      </w:r>
    </w:p>
    <w:p w14:paraId="1F549FD1" w14:textId="77777777" w:rsidR="00011A46" w:rsidRPr="00A670D8" w:rsidRDefault="00011A46" w:rsidP="008F5C6F">
      <w:pPr>
        <w:pStyle w:val="AR-Bullet"/>
        <w:numPr>
          <w:ilvl w:val="0"/>
          <w:numId w:val="10"/>
        </w:numPr>
        <w:rPr>
          <w:rFonts w:eastAsiaTheme="minorEastAsia"/>
          <w:lang w:val="en-US" w:eastAsia="en-US" w:bidi="en-US"/>
        </w:rPr>
      </w:pPr>
      <w:r>
        <w:rPr>
          <w:rFonts w:eastAsiaTheme="minorEastAsia"/>
          <w:lang w:val="en-US" w:eastAsia="en-US" w:bidi="en-US"/>
        </w:rPr>
        <w:t>r</w:t>
      </w:r>
      <w:r w:rsidRPr="00A670D8">
        <w:rPr>
          <w:rFonts w:eastAsiaTheme="minorEastAsia"/>
          <w:lang w:val="en-US" w:eastAsia="en-US" w:bidi="en-US"/>
        </w:rPr>
        <w:t xml:space="preserve">eviewing the enforceability of standardised permit conditions for specific permission types and involvement in the condition review process </w:t>
      </w:r>
    </w:p>
    <w:p w14:paraId="0C83DE36" w14:textId="4B0389F4" w:rsidR="00011A46" w:rsidRPr="00A670D8" w:rsidRDefault="00011A46" w:rsidP="008F5C6F">
      <w:pPr>
        <w:pStyle w:val="AR-Bullet"/>
        <w:numPr>
          <w:ilvl w:val="0"/>
          <w:numId w:val="10"/>
        </w:numPr>
        <w:rPr>
          <w:rFonts w:eastAsiaTheme="minorHAnsi"/>
        </w:rPr>
      </w:pPr>
      <w:r>
        <w:rPr>
          <w:rFonts w:eastAsiaTheme="minorEastAsia"/>
          <w:lang w:val="en-US" w:bidi="en-US"/>
        </w:rPr>
        <w:t>u</w:t>
      </w:r>
      <w:r w:rsidRPr="00A670D8">
        <w:rPr>
          <w:rFonts w:eastAsiaTheme="minorEastAsia"/>
          <w:lang w:val="en-US" w:bidi="en-US"/>
        </w:rPr>
        <w:t xml:space="preserve">ndertaking environmental site supervision at </w:t>
      </w:r>
      <w:r>
        <w:rPr>
          <w:rFonts w:eastAsiaTheme="minorEastAsia"/>
          <w:lang w:val="en-US" w:bidi="en-US"/>
        </w:rPr>
        <w:t xml:space="preserve">two </w:t>
      </w:r>
      <w:r w:rsidRPr="00A670D8">
        <w:rPr>
          <w:rFonts w:eastAsiaTheme="minorEastAsia"/>
          <w:lang w:val="en-US" w:bidi="en-US"/>
        </w:rPr>
        <w:t xml:space="preserve">priority sites to ensure permit condition </w:t>
      </w:r>
      <w:r w:rsidRPr="00A670D8">
        <w:rPr>
          <w:rFonts w:eastAsiaTheme="minorHAnsi"/>
        </w:rPr>
        <w:t xml:space="preserve">compliance. </w:t>
      </w:r>
    </w:p>
    <w:p w14:paraId="39F06375" w14:textId="1A8B767D" w:rsidR="00011A46" w:rsidRDefault="00011A46" w:rsidP="00011A46">
      <w:pPr>
        <w:pStyle w:val="ARBodyText"/>
        <w:rPr>
          <w:rFonts w:eastAsiaTheme="minorHAnsi"/>
        </w:rPr>
      </w:pPr>
      <w:r w:rsidRPr="00E06601">
        <w:rPr>
          <w:rFonts w:eastAsiaTheme="minorHAnsi"/>
        </w:rPr>
        <w:t>The Authority manage</w:t>
      </w:r>
      <w:r>
        <w:rPr>
          <w:rFonts w:eastAsiaTheme="minorHAnsi"/>
        </w:rPr>
        <w:t>d</w:t>
      </w:r>
      <w:r w:rsidRPr="00E06601">
        <w:rPr>
          <w:rFonts w:eastAsiaTheme="minorHAnsi"/>
        </w:rPr>
        <w:t xml:space="preserve"> </w:t>
      </w:r>
      <w:r w:rsidRPr="0045431C">
        <w:rPr>
          <w:rFonts w:eastAsiaTheme="minorHAnsi"/>
        </w:rPr>
        <w:t>210</w:t>
      </w:r>
      <w:r w:rsidRPr="00E06601">
        <w:rPr>
          <w:rFonts w:eastAsiaTheme="minorHAnsi"/>
        </w:rPr>
        <w:t xml:space="preserve"> alleged permission non-compliances</w:t>
      </w:r>
      <w:r>
        <w:rPr>
          <w:rFonts w:eastAsiaTheme="minorHAnsi"/>
        </w:rPr>
        <w:t xml:space="preserve"> that were</w:t>
      </w:r>
      <w:r w:rsidRPr="00E06601">
        <w:rPr>
          <w:rFonts w:eastAsiaTheme="minorHAnsi"/>
        </w:rPr>
        <w:t xml:space="preserve"> identified during 2019</w:t>
      </w:r>
      <w:r>
        <w:rPr>
          <w:rFonts w:eastAsiaTheme="minorHAnsi"/>
        </w:rPr>
        <w:t>–</w:t>
      </w:r>
      <w:r w:rsidRPr="00E06601">
        <w:rPr>
          <w:rFonts w:eastAsiaTheme="minorHAnsi"/>
        </w:rPr>
        <w:t>20</w:t>
      </w:r>
      <w:r>
        <w:rPr>
          <w:rFonts w:eastAsiaTheme="minorHAnsi"/>
        </w:rPr>
        <w:t xml:space="preserve">, an increase of 54 per cent from the previous year. These occurred even with a noticeable reduction in allegations between January and June 2020 because of </w:t>
      </w:r>
      <w:r w:rsidR="000C2AF9">
        <w:rPr>
          <w:rFonts w:eastAsiaTheme="minorHAnsi"/>
        </w:rPr>
        <w:t xml:space="preserve">COVID-19 </w:t>
      </w:r>
      <w:r>
        <w:rPr>
          <w:rFonts w:eastAsiaTheme="minorHAnsi"/>
        </w:rPr>
        <w:t>travel and work restrictions</w:t>
      </w:r>
      <w:r w:rsidR="000C2AF9">
        <w:rPr>
          <w:rFonts w:eastAsiaTheme="minorHAnsi"/>
        </w:rPr>
        <w:t xml:space="preserve">.  </w:t>
      </w:r>
    </w:p>
    <w:p w14:paraId="56244EED" w14:textId="2822E60D" w:rsidR="00011A46" w:rsidRDefault="00011A46" w:rsidP="00011A46">
      <w:pPr>
        <w:pStyle w:val="ARBodyText"/>
        <w:rPr>
          <w:rFonts w:eastAsiaTheme="minorHAnsi"/>
        </w:rPr>
      </w:pPr>
      <w:r>
        <w:rPr>
          <w:rFonts w:eastAsiaTheme="minorHAnsi"/>
        </w:rPr>
        <w:t xml:space="preserve">Recorded increases of permission non-compliance correspond with an increase in on-water </w:t>
      </w:r>
      <w:r w:rsidR="000C2AF9">
        <w:rPr>
          <w:rFonts w:eastAsiaTheme="minorHAnsi"/>
        </w:rPr>
        <w:t xml:space="preserve">compliance </w:t>
      </w:r>
      <w:r>
        <w:rPr>
          <w:rFonts w:eastAsiaTheme="minorHAnsi"/>
        </w:rPr>
        <w:t xml:space="preserve">presence in key tourism locations and general awareness of the program by permit holders and partner agencies. </w:t>
      </w:r>
    </w:p>
    <w:p w14:paraId="49F4C89E" w14:textId="585C765A" w:rsidR="00011A46" w:rsidRPr="0045431C" w:rsidRDefault="00011A46" w:rsidP="00011A46">
      <w:pPr>
        <w:pStyle w:val="ARBodyText"/>
        <w:rPr>
          <w:rFonts w:eastAsiaTheme="minorEastAsia"/>
          <w:lang w:val="en-US" w:bidi="en-US"/>
        </w:rPr>
      </w:pPr>
      <w:r w:rsidRPr="00E06601">
        <w:rPr>
          <w:rFonts w:eastAsiaTheme="minorHAnsi"/>
        </w:rPr>
        <w:t xml:space="preserve">Figure </w:t>
      </w:r>
      <w:r w:rsidR="00660BC9">
        <w:rPr>
          <w:rFonts w:eastAsiaTheme="minorHAnsi"/>
        </w:rPr>
        <w:t>9</w:t>
      </w:r>
      <w:r w:rsidRPr="00E06601">
        <w:rPr>
          <w:rFonts w:eastAsiaTheme="minorHAnsi"/>
        </w:rPr>
        <w:t xml:space="preserve"> shows</w:t>
      </w:r>
      <w:r w:rsidRPr="00E06601">
        <w:rPr>
          <w:rFonts w:eastAsiaTheme="minorEastAsia"/>
          <w:lang w:val="en-US" w:bidi="en-US"/>
        </w:rPr>
        <w:t xml:space="preserve"> the types of permission compliance allegations identified during 2019</w:t>
      </w:r>
      <w:r>
        <w:rPr>
          <w:rFonts w:eastAsiaTheme="minorEastAsia"/>
          <w:lang w:val="en-US" w:bidi="en-US"/>
        </w:rPr>
        <w:t>–</w:t>
      </w:r>
      <w:r w:rsidRPr="00E06601">
        <w:rPr>
          <w:rFonts w:eastAsiaTheme="minorEastAsia"/>
          <w:lang w:val="en-US" w:bidi="en-US"/>
        </w:rPr>
        <w:t xml:space="preserve">20, with more than half the allegations being failure to comply with a mooring, vessel, facility or equipment </w:t>
      </w:r>
      <w:r w:rsidRPr="0045431C">
        <w:rPr>
          <w:rFonts w:eastAsiaTheme="minorEastAsia"/>
          <w:lang w:val="en-US" w:bidi="en-US"/>
        </w:rPr>
        <w:t>notification approval</w:t>
      </w:r>
      <w:r w:rsidR="00AA5DF9">
        <w:rPr>
          <w:rFonts w:eastAsiaTheme="minorEastAsia"/>
          <w:lang w:val="en-US" w:bidi="en-US"/>
        </w:rPr>
        <w:t xml:space="preserve"> (ENA)</w:t>
      </w:r>
      <w:r w:rsidRPr="00E06601">
        <w:rPr>
          <w:rFonts w:eastAsiaTheme="minorEastAsia"/>
          <w:lang w:val="en-US" w:bidi="en-US"/>
        </w:rPr>
        <w:t xml:space="preserve"> and failure to display </w:t>
      </w:r>
      <w:r>
        <w:rPr>
          <w:rFonts w:eastAsiaTheme="minorEastAsia"/>
          <w:lang w:val="en-US" w:bidi="en-US"/>
        </w:rPr>
        <w:t>a vessel identification number, mooring identifier or</w:t>
      </w:r>
      <w:r w:rsidRPr="00E06601">
        <w:rPr>
          <w:rFonts w:eastAsiaTheme="minorEastAsia"/>
          <w:lang w:val="en-US" w:bidi="en-US"/>
        </w:rPr>
        <w:t xml:space="preserve"> produce </w:t>
      </w:r>
      <w:r>
        <w:rPr>
          <w:rFonts w:eastAsiaTheme="minorEastAsia"/>
          <w:lang w:val="en-US" w:bidi="en-US"/>
        </w:rPr>
        <w:t xml:space="preserve">a </w:t>
      </w:r>
      <w:r w:rsidRPr="00E06601">
        <w:rPr>
          <w:rFonts w:eastAsiaTheme="minorEastAsia"/>
          <w:lang w:val="en-US" w:bidi="en-US"/>
        </w:rPr>
        <w:t>permit</w:t>
      </w:r>
      <w:r w:rsidRPr="0045431C">
        <w:rPr>
          <w:rFonts w:eastAsiaTheme="minorEastAsia"/>
          <w:lang w:val="en-US" w:bidi="en-US"/>
        </w:rPr>
        <w:t>.</w:t>
      </w:r>
    </w:p>
    <w:p w14:paraId="48AA64B5" w14:textId="7F83F7B8" w:rsidR="0089767E" w:rsidRDefault="00011A46" w:rsidP="0089767E">
      <w:pPr>
        <w:pStyle w:val="AR-PARAGRAPH"/>
        <w:keepNext/>
      </w:pPr>
      <w:r>
        <w:rPr>
          <w:noProof/>
        </w:rPr>
        <w:lastRenderedPageBreak/>
        <w:drawing>
          <wp:inline distT="0" distB="0" distL="0" distR="0" wp14:anchorId="550AAF8F" wp14:editId="04F26141">
            <wp:extent cx="5940000" cy="4340860"/>
            <wp:effectExtent l="0" t="0" r="3810" b="254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EC12C2A" w14:textId="4BF99017" w:rsidR="00011A46" w:rsidRDefault="0089767E" w:rsidP="0089767E">
      <w:pPr>
        <w:pStyle w:val="Caption"/>
        <w:rPr>
          <w:rFonts w:eastAsiaTheme="minorEastAsia"/>
          <w:highlight w:val="yellow"/>
          <w:lang w:val="en-US" w:bidi="en-US"/>
        </w:rPr>
      </w:pPr>
      <w:bookmarkStart w:id="268" w:name="_Toc47440430"/>
      <w:bookmarkStart w:id="269" w:name="_Toc47521981"/>
      <w:bookmarkStart w:id="270" w:name="_Toc47527910"/>
      <w:bookmarkStart w:id="271" w:name="_Toc47541213"/>
      <w:bookmarkStart w:id="272" w:name="_Toc47549346"/>
      <w:bookmarkStart w:id="273" w:name="_Toc48139061"/>
      <w:bookmarkStart w:id="274" w:name="_Toc52199044"/>
      <w:r>
        <w:t xml:space="preserve">Figure </w:t>
      </w:r>
      <w:r>
        <w:fldChar w:fldCharType="begin"/>
      </w:r>
      <w:r>
        <w:instrText xml:space="preserve"> SEQ Figure \* ARABIC </w:instrText>
      </w:r>
      <w:r>
        <w:fldChar w:fldCharType="separate"/>
      </w:r>
      <w:r w:rsidR="00DF08AA">
        <w:rPr>
          <w:noProof/>
        </w:rPr>
        <w:t>9</w:t>
      </w:r>
      <w:r>
        <w:fldChar w:fldCharType="end"/>
      </w:r>
      <w:r w:rsidR="00132796">
        <w:t>:</w:t>
      </w:r>
      <w:r>
        <w:t xml:space="preserve"> </w:t>
      </w:r>
      <w:r w:rsidRPr="006E0EAE">
        <w:t>Recorded permission non-compliances by allegation type during 2019–20</w:t>
      </w:r>
      <w:bookmarkEnd w:id="268"/>
      <w:bookmarkEnd w:id="269"/>
      <w:bookmarkEnd w:id="270"/>
      <w:bookmarkEnd w:id="271"/>
      <w:bookmarkEnd w:id="272"/>
      <w:bookmarkEnd w:id="273"/>
      <w:bookmarkEnd w:id="274"/>
    </w:p>
    <w:p w14:paraId="63C82E22" w14:textId="774E65E0" w:rsidR="00011A46" w:rsidRPr="0045431C" w:rsidRDefault="00011A46" w:rsidP="00011A46">
      <w:pPr>
        <w:pStyle w:val="AR-PARAGRAPH"/>
        <w:rPr>
          <w:rFonts w:eastAsiaTheme="minorEastAsia"/>
          <w:sz w:val="18"/>
          <w:szCs w:val="18"/>
          <w:lang w:val="en-US" w:bidi="en-US"/>
        </w:rPr>
      </w:pPr>
      <w:r>
        <w:rPr>
          <w:sz w:val="18"/>
          <w:szCs w:val="18"/>
        </w:rPr>
        <w:t>*</w:t>
      </w:r>
      <w:r w:rsidRPr="0045431C">
        <w:rPr>
          <w:sz w:val="18"/>
          <w:szCs w:val="18"/>
        </w:rPr>
        <w:t>ENA = equipment notification approval; FNA = facility notification approval; MNA = mooring notification approval; VIN = vessel identification number; VNA = vessel notification approval</w:t>
      </w:r>
      <w:r w:rsidR="007C64D4">
        <w:rPr>
          <w:sz w:val="18"/>
          <w:szCs w:val="18"/>
        </w:rPr>
        <w:t>, report/notify = failure of a permit holder to report or notify the Authority of something they are required to, methodology = failure to use permitted methodology</w:t>
      </w:r>
      <w:r w:rsidRPr="0045431C">
        <w:rPr>
          <w:sz w:val="18"/>
          <w:szCs w:val="18"/>
        </w:rPr>
        <w:t xml:space="preserve">. </w:t>
      </w:r>
    </w:p>
    <w:p w14:paraId="119EB741" w14:textId="7C4A3F66" w:rsidR="00011A46" w:rsidRPr="004D580C" w:rsidRDefault="00011A46" w:rsidP="00011A46">
      <w:pPr>
        <w:pStyle w:val="FigureName"/>
        <w:tabs>
          <w:tab w:val="clear" w:pos="1080"/>
          <w:tab w:val="left" w:pos="0"/>
        </w:tabs>
        <w:ind w:left="0" w:firstLine="0"/>
        <w:rPr>
          <w:rFonts w:eastAsiaTheme="minorEastAsia"/>
          <w:highlight w:val="yellow"/>
          <w:lang w:val="en-US" w:eastAsia="en-US" w:bidi="en-US"/>
        </w:rPr>
      </w:pPr>
    </w:p>
    <w:p w14:paraId="10E8F77B" w14:textId="5813F3CE" w:rsidR="00011A46" w:rsidRPr="004D580C" w:rsidRDefault="00011A46" w:rsidP="00011A46">
      <w:pPr>
        <w:pStyle w:val="ARBodyText"/>
        <w:rPr>
          <w:rFonts w:eastAsiaTheme="minorEastAsia"/>
          <w:highlight w:val="yellow"/>
          <w:lang w:val="en-US" w:bidi="en-US"/>
        </w:rPr>
      </w:pPr>
      <w:r>
        <w:rPr>
          <w:rFonts w:eastAsiaTheme="minorEastAsia"/>
          <w:lang w:val="en-US" w:bidi="en-US"/>
        </w:rPr>
        <w:t>Several</w:t>
      </w:r>
      <w:r w:rsidRPr="0045431C">
        <w:rPr>
          <w:rFonts w:eastAsiaTheme="minorEastAsia"/>
          <w:lang w:val="en-US" w:bidi="en-US"/>
        </w:rPr>
        <w:t xml:space="preserve"> allegations in 2019–20, and in previous years, were identified </w:t>
      </w:r>
      <w:r w:rsidR="0047173C">
        <w:rPr>
          <w:rFonts w:eastAsiaTheme="minorEastAsia"/>
          <w:lang w:val="en-US" w:bidi="en-US"/>
        </w:rPr>
        <w:t>through</w:t>
      </w:r>
      <w:r w:rsidRPr="0045431C">
        <w:rPr>
          <w:rFonts w:eastAsiaTheme="minorEastAsia"/>
          <w:lang w:val="en-US" w:bidi="en-US"/>
        </w:rPr>
        <w:t xml:space="preserve"> audits or assessment processes led by the Authority (Figure </w:t>
      </w:r>
      <w:r w:rsidR="00660BC9">
        <w:rPr>
          <w:rFonts w:eastAsiaTheme="minorEastAsia"/>
          <w:lang w:val="en-US" w:bidi="en-US"/>
        </w:rPr>
        <w:t>10</w:t>
      </w:r>
      <w:r w:rsidRPr="0045431C">
        <w:rPr>
          <w:rFonts w:eastAsiaTheme="minorEastAsia"/>
          <w:lang w:val="en-US" w:bidi="en-US"/>
        </w:rPr>
        <w:t xml:space="preserve">). Targeted engagement with </w:t>
      </w:r>
      <w:r>
        <w:rPr>
          <w:rFonts w:eastAsiaTheme="minorEastAsia"/>
          <w:lang w:val="en-US" w:bidi="en-US"/>
        </w:rPr>
        <w:t>partner agencies,</w:t>
      </w:r>
      <w:r w:rsidRPr="0045431C">
        <w:rPr>
          <w:rFonts w:eastAsiaTheme="minorEastAsia"/>
          <w:lang w:val="en-US" w:bidi="en-US"/>
        </w:rPr>
        <w:t xml:space="preserve"> such as </w:t>
      </w:r>
      <w:r>
        <w:rPr>
          <w:rFonts w:eastAsiaTheme="minorEastAsia"/>
          <w:lang w:val="en-US" w:bidi="en-US"/>
        </w:rPr>
        <w:t xml:space="preserve">QPWS </w:t>
      </w:r>
      <w:r w:rsidRPr="0045431C">
        <w:rPr>
          <w:rFonts w:eastAsiaTheme="minorEastAsia"/>
          <w:lang w:val="en-US" w:bidi="en-US"/>
        </w:rPr>
        <w:t xml:space="preserve">resulted in increased reports </w:t>
      </w:r>
      <w:r>
        <w:rPr>
          <w:rFonts w:eastAsiaTheme="minorEastAsia"/>
          <w:lang w:val="en-US" w:bidi="en-US"/>
        </w:rPr>
        <w:t>over the last two reporting periods. As the permission compliance program evolves, there has been a small but positive increase in the number of permit holders who are self-reporting.</w:t>
      </w:r>
    </w:p>
    <w:p w14:paraId="546AEC5E" w14:textId="77777777" w:rsidR="00011A46" w:rsidRDefault="00011A46" w:rsidP="00011A46">
      <w:pPr>
        <w:pStyle w:val="FigureName"/>
        <w:rPr>
          <w:rFonts w:eastAsiaTheme="minorEastAsia"/>
          <w:highlight w:val="yellow"/>
          <w:lang w:val="en-US" w:bidi="en-US"/>
        </w:rPr>
      </w:pPr>
      <w:bookmarkStart w:id="275" w:name="_Toc15976430"/>
      <w:bookmarkStart w:id="276" w:name="_Toc20476567"/>
    </w:p>
    <w:p w14:paraId="34F38FFE" w14:textId="1B67AC3A" w:rsidR="0089767E" w:rsidRDefault="00011A46" w:rsidP="0089767E">
      <w:pPr>
        <w:pStyle w:val="FigureName"/>
      </w:pPr>
      <w:r>
        <w:rPr>
          <w:noProof/>
        </w:rPr>
        <w:drawing>
          <wp:inline distT="0" distB="0" distL="0" distR="0" wp14:anchorId="46776C4A" wp14:editId="5637D449">
            <wp:extent cx="5940000" cy="3305810"/>
            <wp:effectExtent l="0" t="0" r="3810" b="889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4FAC551" w14:textId="6670AB44" w:rsidR="00011A46" w:rsidRDefault="0089767E" w:rsidP="0089767E">
      <w:pPr>
        <w:pStyle w:val="Caption"/>
        <w:rPr>
          <w:rFonts w:eastAsiaTheme="minorEastAsia"/>
          <w:highlight w:val="yellow"/>
          <w:lang w:val="en-US" w:bidi="en-US"/>
        </w:rPr>
      </w:pPr>
      <w:bookmarkStart w:id="277" w:name="_Toc47440431"/>
      <w:bookmarkStart w:id="278" w:name="_Toc47521982"/>
      <w:bookmarkStart w:id="279" w:name="_Toc47527911"/>
      <w:bookmarkStart w:id="280" w:name="_Toc47541214"/>
      <w:bookmarkStart w:id="281" w:name="_Toc47549347"/>
      <w:bookmarkStart w:id="282" w:name="_Toc48139062"/>
      <w:bookmarkStart w:id="283" w:name="_Toc52199045"/>
      <w:r>
        <w:t xml:space="preserve">Figure </w:t>
      </w:r>
      <w:r>
        <w:fldChar w:fldCharType="begin"/>
      </w:r>
      <w:r>
        <w:instrText xml:space="preserve"> SEQ Figure \* ARABIC </w:instrText>
      </w:r>
      <w:r>
        <w:fldChar w:fldCharType="separate"/>
      </w:r>
      <w:r w:rsidR="00DF08AA">
        <w:rPr>
          <w:noProof/>
        </w:rPr>
        <w:t>10</w:t>
      </w:r>
      <w:r>
        <w:fldChar w:fldCharType="end"/>
      </w:r>
      <w:r w:rsidR="00132796">
        <w:t>:</w:t>
      </w:r>
      <w:r>
        <w:t xml:space="preserve"> </w:t>
      </w:r>
      <w:r w:rsidRPr="001B58C9">
        <w:t xml:space="preserve">Source of recorded permission non-compliances, </w:t>
      </w:r>
      <w:r w:rsidR="00AA5DF9">
        <w:t xml:space="preserve">by financial year for the period </w:t>
      </w:r>
      <w:r w:rsidRPr="001B58C9">
        <w:t>July 2015 – June 2020</w:t>
      </w:r>
      <w:bookmarkEnd w:id="277"/>
      <w:bookmarkEnd w:id="278"/>
      <w:bookmarkEnd w:id="279"/>
      <w:bookmarkEnd w:id="280"/>
      <w:bookmarkEnd w:id="281"/>
      <w:bookmarkEnd w:id="282"/>
      <w:bookmarkEnd w:id="283"/>
    </w:p>
    <w:p w14:paraId="43706EDF" w14:textId="480DBB6A" w:rsidR="00011A46" w:rsidRPr="001A73DE" w:rsidRDefault="001A73DE" w:rsidP="00011A46">
      <w:pPr>
        <w:pStyle w:val="FigureName"/>
        <w:rPr>
          <w:rFonts w:eastAsiaTheme="minorEastAsia"/>
          <w:b w:val="0"/>
          <w:i/>
          <w:lang w:val="en-US" w:bidi="en-US"/>
        </w:rPr>
      </w:pPr>
      <w:r>
        <w:rPr>
          <w:b w:val="0"/>
          <w:i/>
          <w:sz w:val="18"/>
          <w:szCs w:val="18"/>
        </w:rPr>
        <w:t>*</w:t>
      </w:r>
      <w:r w:rsidR="00011A46" w:rsidRPr="001A73DE">
        <w:rPr>
          <w:b w:val="0"/>
          <w:i/>
          <w:sz w:val="18"/>
          <w:szCs w:val="18"/>
        </w:rPr>
        <w:t>QBFP = Queensland Boating and Fisheries Patrol</w:t>
      </w:r>
    </w:p>
    <w:bookmarkEnd w:id="275"/>
    <w:bookmarkEnd w:id="276"/>
    <w:p w14:paraId="22A9DDF9" w14:textId="51244B33" w:rsidR="00011A46" w:rsidRDefault="00011A46" w:rsidP="00011A46">
      <w:pPr>
        <w:pStyle w:val="ARHeading4"/>
        <w:rPr>
          <w:b w:val="0"/>
          <w:szCs w:val="22"/>
        </w:rPr>
      </w:pPr>
      <w:r w:rsidRPr="00B57B6A">
        <w:rPr>
          <w:rFonts w:eastAsiaTheme="minorEastAsia"/>
          <w:b w:val="0"/>
          <w:lang w:val="en-US" w:bidi="en-US"/>
        </w:rPr>
        <w:t>During the reporting period</w:t>
      </w:r>
      <w:r>
        <w:rPr>
          <w:rFonts w:eastAsiaTheme="minorEastAsia"/>
          <w:b w:val="0"/>
          <w:lang w:val="en-US" w:bidi="en-US"/>
        </w:rPr>
        <w:t>,</w:t>
      </w:r>
      <w:r w:rsidRPr="00B57B6A">
        <w:rPr>
          <w:rFonts w:eastAsiaTheme="minorEastAsia"/>
          <w:b w:val="0"/>
          <w:lang w:val="en-US" w:bidi="en-US"/>
        </w:rPr>
        <w:t xml:space="preserve"> the permission compliance functions were </w:t>
      </w:r>
      <w:r w:rsidR="0047173C">
        <w:rPr>
          <w:rFonts w:eastAsiaTheme="minorEastAsia"/>
          <w:b w:val="0"/>
          <w:lang w:val="en-US" w:bidi="en-US"/>
        </w:rPr>
        <w:t xml:space="preserve">internally </w:t>
      </w:r>
      <w:r w:rsidRPr="00B57B6A">
        <w:rPr>
          <w:rFonts w:eastAsiaTheme="minorEastAsia"/>
          <w:b w:val="0"/>
          <w:lang w:val="en-US" w:bidi="en-US"/>
        </w:rPr>
        <w:t xml:space="preserve">audited against </w:t>
      </w:r>
      <w:r w:rsidRPr="00B57B6A">
        <w:rPr>
          <w:b w:val="0"/>
          <w:szCs w:val="22"/>
        </w:rPr>
        <w:t xml:space="preserve">recommendations </w:t>
      </w:r>
      <w:r>
        <w:rPr>
          <w:b w:val="0"/>
          <w:szCs w:val="22"/>
        </w:rPr>
        <w:t>four</w:t>
      </w:r>
      <w:r w:rsidRPr="00B57B6A">
        <w:rPr>
          <w:b w:val="0"/>
          <w:szCs w:val="22"/>
        </w:rPr>
        <w:t xml:space="preserve"> and </w:t>
      </w:r>
      <w:r>
        <w:rPr>
          <w:b w:val="0"/>
          <w:szCs w:val="22"/>
        </w:rPr>
        <w:t>five</w:t>
      </w:r>
      <w:r w:rsidRPr="00B57B6A">
        <w:rPr>
          <w:b w:val="0"/>
          <w:szCs w:val="22"/>
        </w:rPr>
        <w:t xml:space="preserve"> from the Australian National Audit Office (ANAO) </w:t>
      </w:r>
      <w:r w:rsidRPr="00B57B6A">
        <w:rPr>
          <w:b w:val="0"/>
          <w:i/>
          <w:iCs/>
          <w:szCs w:val="22"/>
        </w:rPr>
        <w:t>Report No.3 2015</w:t>
      </w:r>
      <w:r w:rsidR="00435055">
        <w:rPr>
          <w:b w:val="0"/>
          <w:i/>
          <w:iCs/>
          <w:szCs w:val="22"/>
        </w:rPr>
        <w:t>–</w:t>
      </w:r>
      <w:r w:rsidRPr="00B57B6A">
        <w:rPr>
          <w:b w:val="0"/>
          <w:i/>
          <w:iCs/>
          <w:szCs w:val="22"/>
        </w:rPr>
        <w:t xml:space="preserve">16 Performance Audit </w:t>
      </w:r>
      <w:r w:rsidR="00435055">
        <w:rPr>
          <w:b w:val="0"/>
          <w:i/>
          <w:iCs/>
          <w:szCs w:val="22"/>
        </w:rPr>
        <w:t>—</w:t>
      </w:r>
      <w:r w:rsidRPr="00B57B6A">
        <w:rPr>
          <w:b w:val="0"/>
          <w:i/>
          <w:iCs/>
          <w:szCs w:val="22"/>
        </w:rPr>
        <w:t xml:space="preserve"> Regulation of Great Barrier Reef Marine Park Permits and Approvals</w:t>
      </w:r>
      <w:r>
        <w:rPr>
          <w:b w:val="0"/>
          <w:szCs w:val="22"/>
        </w:rPr>
        <w:t>:</w:t>
      </w:r>
    </w:p>
    <w:p w14:paraId="69B5509A" w14:textId="77777777" w:rsidR="00011A46" w:rsidRDefault="00011A46" w:rsidP="008F5C6F">
      <w:pPr>
        <w:pStyle w:val="ARHeading4"/>
        <w:numPr>
          <w:ilvl w:val="0"/>
          <w:numId w:val="13"/>
        </w:numPr>
        <w:rPr>
          <w:b w:val="0"/>
          <w:szCs w:val="22"/>
        </w:rPr>
      </w:pPr>
      <w:r>
        <w:rPr>
          <w:b w:val="0"/>
          <w:szCs w:val="22"/>
        </w:rPr>
        <w:t>e</w:t>
      </w:r>
      <w:r w:rsidRPr="00EE17EC">
        <w:rPr>
          <w:b w:val="0"/>
          <w:szCs w:val="22"/>
        </w:rPr>
        <w:t>nhanc</w:t>
      </w:r>
      <w:r>
        <w:rPr>
          <w:b w:val="0"/>
          <w:szCs w:val="22"/>
        </w:rPr>
        <w:t>e</w:t>
      </w:r>
      <w:r w:rsidRPr="00EE17EC">
        <w:rPr>
          <w:b w:val="0"/>
          <w:szCs w:val="22"/>
        </w:rPr>
        <w:t xml:space="preserve"> standard operating procedures for undertaking c</w:t>
      </w:r>
      <w:r>
        <w:rPr>
          <w:b w:val="0"/>
          <w:szCs w:val="22"/>
        </w:rPr>
        <w:t>ompliance monitoring activities</w:t>
      </w:r>
    </w:p>
    <w:p w14:paraId="6BE21828" w14:textId="77777777" w:rsidR="00011A46" w:rsidRDefault="00011A46" w:rsidP="008F5C6F">
      <w:pPr>
        <w:pStyle w:val="ARHeading4"/>
        <w:numPr>
          <w:ilvl w:val="0"/>
          <w:numId w:val="13"/>
        </w:numPr>
        <w:rPr>
          <w:b w:val="0"/>
          <w:szCs w:val="22"/>
        </w:rPr>
      </w:pPr>
      <w:r>
        <w:rPr>
          <w:b w:val="0"/>
          <w:szCs w:val="22"/>
        </w:rPr>
        <w:t>i</w:t>
      </w:r>
      <w:r w:rsidRPr="00EE17EC">
        <w:rPr>
          <w:b w:val="0"/>
          <w:szCs w:val="22"/>
        </w:rPr>
        <w:t>mplement a coordinated, risk-based program of compliance monitoring activities</w:t>
      </w:r>
    </w:p>
    <w:p w14:paraId="5BC5AC2B" w14:textId="77777777" w:rsidR="00011A46" w:rsidRPr="009D1F91" w:rsidRDefault="00011A46" w:rsidP="008F5C6F">
      <w:pPr>
        <w:pStyle w:val="ARHeading4"/>
        <w:numPr>
          <w:ilvl w:val="0"/>
          <w:numId w:val="13"/>
        </w:numPr>
        <w:rPr>
          <w:b w:val="0"/>
          <w:szCs w:val="22"/>
        </w:rPr>
      </w:pPr>
      <w:r>
        <w:rPr>
          <w:b w:val="0"/>
          <w:szCs w:val="22"/>
        </w:rPr>
        <w:t>report and record a</w:t>
      </w:r>
      <w:r w:rsidRPr="009D1F91">
        <w:rPr>
          <w:b w:val="0"/>
          <w:szCs w:val="22"/>
        </w:rPr>
        <w:t xml:space="preserve">ll instances of </w:t>
      </w:r>
      <w:r>
        <w:rPr>
          <w:b w:val="0"/>
          <w:szCs w:val="22"/>
        </w:rPr>
        <w:t>permit non-compliance in a</w:t>
      </w:r>
      <w:r w:rsidRPr="009D1F91">
        <w:rPr>
          <w:b w:val="0"/>
          <w:szCs w:val="22"/>
        </w:rPr>
        <w:t xml:space="preserve"> Complianc</w:t>
      </w:r>
      <w:r>
        <w:rPr>
          <w:b w:val="0"/>
          <w:szCs w:val="22"/>
        </w:rPr>
        <w:t>e Management Information System</w:t>
      </w:r>
    </w:p>
    <w:p w14:paraId="496ACE5A" w14:textId="77777777" w:rsidR="00011A46" w:rsidRPr="009D1F91" w:rsidRDefault="00011A46" w:rsidP="008F5C6F">
      <w:pPr>
        <w:pStyle w:val="ARHeading4"/>
        <w:numPr>
          <w:ilvl w:val="0"/>
          <w:numId w:val="13"/>
        </w:numPr>
        <w:rPr>
          <w:b w:val="0"/>
          <w:szCs w:val="22"/>
        </w:rPr>
      </w:pPr>
      <w:r>
        <w:rPr>
          <w:b w:val="0"/>
          <w:szCs w:val="22"/>
        </w:rPr>
        <w:t>d</w:t>
      </w:r>
      <w:r w:rsidRPr="009D1F91">
        <w:rPr>
          <w:b w:val="0"/>
          <w:szCs w:val="22"/>
        </w:rPr>
        <w:t>ocument the reasons for key decisions taken during permit investigations, including whether to investigate incidents and enforce</w:t>
      </w:r>
      <w:r>
        <w:rPr>
          <w:b w:val="0"/>
          <w:szCs w:val="22"/>
        </w:rPr>
        <w:t>ment decisions</w:t>
      </w:r>
    </w:p>
    <w:p w14:paraId="217B3FA5" w14:textId="77777777" w:rsidR="00011A46" w:rsidRPr="00EE17EC" w:rsidRDefault="00011A46" w:rsidP="008F5C6F">
      <w:pPr>
        <w:pStyle w:val="ARHeading4"/>
        <w:numPr>
          <w:ilvl w:val="0"/>
          <w:numId w:val="13"/>
        </w:numPr>
        <w:rPr>
          <w:b w:val="0"/>
          <w:szCs w:val="22"/>
        </w:rPr>
      </w:pPr>
      <w:r>
        <w:rPr>
          <w:b w:val="0"/>
          <w:szCs w:val="22"/>
        </w:rPr>
        <w:t>v</w:t>
      </w:r>
      <w:r w:rsidRPr="009D1F91">
        <w:rPr>
          <w:b w:val="0"/>
          <w:szCs w:val="22"/>
        </w:rPr>
        <w:t>erify that enforcement action has been undertaken prior to the closure of investigations.</w:t>
      </w:r>
    </w:p>
    <w:p w14:paraId="10455477" w14:textId="77777777" w:rsidR="00011A46" w:rsidRPr="00EE17EC" w:rsidRDefault="00011A46" w:rsidP="00011A46">
      <w:pPr>
        <w:pStyle w:val="ARHeading4"/>
        <w:rPr>
          <w:b w:val="0"/>
          <w:szCs w:val="22"/>
        </w:rPr>
      </w:pPr>
      <w:r>
        <w:rPr>
          <w:b w:val="0"/>
          <w:iCs/>
          <w:szCs w:val="22"/>
        </w:rPr>
        <w:lastRenderedPageBreak/>
        <w:t>The</w:t>
      </w:r>
      <w:r w:rsidRPr="00B57B6A">
        <w:rPr>
          <w:b w:val="0"/>
          <w:iCs/>
          <w:szCs w:val="22"/>
        </w:rPr>
        <w:t xml:space="preserve"> </w:t>
      </w:r>
      <w:r>
        <w:rPr>
          <w:b w:val="0"/>
          <w:iCs/>
          <w:szCs w:val="22"/>
        </w:rPr>
        <w:t xml:space="preserve">internal audit </w:t>
      </w:r>
      <w:r w:rsidRPr="00B57B6A">
        <w:rPr>
          <w:b w:val="0"/>
          <w:iCs/>
          <w:szCs w:val="22"/>
        </w:rPr>
        <w:t xml:space="preserve">acknowledged significant </w:t>
      </w:r>
      <w:r w:rsidRPr="00B57B6A">
        <w:rPr>
          <w:b w:val="0"/>
          <w:szCs w:val="22"/>
        </w:rPr>
        <w:t xml:space="preserve">progress in implementing </w:t>
      </w:r>
      <w:r>
        <w:rPr>
          <w:b w:val="0"/>
          <w:szCs w:val="22"/>
        </w:rPr>
        <w:t>these recommendations.</w:t>
      </w:r>
    </w:p>
    <w:p w14:paraId="4EC6238F" w14:textId="77777777" w:rsidR="00011A46" w:rsidRPr="005A1808" w:rsidRDefault="00011A46" w:rsidP="00011A46">
      <w:pPr>
        <w:pStyle w:val="ARHeading4"/>
        <w:rPr>
          <w:lang w:val="en-US" w:bidi="en-US"/>
        </w:rPr>
      </w:pPr>
      <w:r w:rsidRPr="005A1808">
        <w:rPr>
          <w:lang w:val="en-US" w:bidi="en-US"/>
        </w:rPr>
        <w:t>Reef Management System</w:t>
      </w:r>
    </w:p>
    <w:p w14:paraId="224F05FC" w14:textId="2BD68711" w:rsidR="00011A46" w:rsidRDefault="00011A46" w:rsidP="00011A46">
      <w:pPr>
        <w:pStyle w:val="ARBodyText"/>
        <w:rPr>
          <w:rFonts w:eastAsiaTheme="minorEastAsia"/>
          <w:lang w:val="en-US" w:bidi="en-US"/>
        </w:rPr>
      </w:pPr>
      <w:r w:rsidRPr="00406B45">
        <w:rPr>
          <w:rFonts w:eastAsiaTheme="minorEastAsia"/>
          <w:lang w:val="en-US" w:bidi="en-US"/>
        </w:rPr>
        <w:t xml:space="preserve">The </w:t>
      </w:r>
      <w:bookmarkStart w:id="284" w:name="_Hlk14622761"/>
      <w:r w:rsidRPr="00406B45">
        <w:rPr>
          <w:rFonts w:eastAsiaTheme="minorEastAsia"/>
          <w:lang w:val="en-US" w:bidi="en-US"/>
        </w:rPr>
        <w:t>Reef Management System</w:t>
      </w:r>
      <w:bookmarkEnd w:id="284"/>
      <w:r w:rsidRPr="00406B45">
        <w:rPr>
          <w:rFonts w:eastAsiaTheme="minorEastAsia"/>
          <w:lang w:val="en-US" w:bidi="en-US"/>
        </w:rPr>
        <w:t xml:space="preserve"> is a database designed to provide simple and seamless functionality to manage permissions for all activities occur</w:t>
      </w:r>
      <w:r>
        <w:rPr>
          <w:rFonts w:eastAsiaTheme="minorEastAsia"/>
          <w:lang w:val="en-US" w:bidi="en-US"/>
        </w:rPr>
        <w:t>ring</w:t>
      </w:r>
      <w:r w:rsidRPr="00406B45">
        <w:rPr>
          <w:rFonts w:eastAsiaTheme="minorEastAsia"/>
          <w:lang w:val="en-US" w:bidi="en-US"/>
        </w:rPr>
        <w:t xml:space="preserve"> within the Great Barrier Reef </w:t>
      </w:r>
      <w:r>
        <w:rPr>
          <w:rFonts w:eastAsiaTheme="minorEastAsia"/>
          <w:lang w:val="en-US" w:bidi="en-US"/>
        </w:rPr>
        <w:t>Marine Park</w:t>
      </w:r>
      <w:r w:rsidRPr="00406B45">
        <w:rPr>
          <w:rFonts w:eastAsiaTheme="minorEastAsia"/>
          <w:lang w:val="en-US" w:bidi="en-US"/>
        </w:rPr>
        <w:t xml:space="preserve">. The system allows </w:t>
      </w:r>
      <w:r>
        <w:rPr>
          <w:rFonts w:eastAsiaTheme="minorEastAsia"/>
          <w:lang w:val="en-US" w:bidi="en-US"/>
        </w:rPr>
        <w:t>Authority</w:t>
      </w:r>
      <w:r w:rsidRPr="00406B45">
        <w:rPr>
          <w:rFonts w:eastAsiaTheme="minorEastAsia"/>
          <w:lang w:val="en-US" w:bidi="en-US"/>
        </w:rPr>
        <w:t xml:space="preserve"> staff</w:t>
      </w:r>
      <w:r>
        <w:rPr>
          <w:rFonts w:eastAsiaTheme="minorEastAsia"/>
          <w:lang w:val="en-US" w:bidi="en-US"/>
        </w:rPr>
        <w:t>, partner agencies</w:t>
      </w:r>
      <w:r w:rsidRPr="00406B45">
        <w:rPr>
          <w:rFonts w:eastAsiaTheme="minorEastAsia"/>
          <w:lang w:val="en-US" w:bidi="en-US"/>
        </w:rPr>
        <w:t xml:space="preserve"> and external </w:t>
      </w:r>
      <w:r>
        <w:rPr>
          <w:rFonts w:eastAsiaTheme="minorEastAsia"/>
          <w:lang w:val="en-US" w:bidi="en-US"/>
        </w:rPr>
        <w:t>permit</w:t>
      </w:r>
      <w:r w:rsidRPr="00406B45">
        <w:rPr>
          <w:rFonts w:eastAsiaTheme="minorEastAsia"/>
          <w:lang w:val="en-US" w:bidi="en-US"/>
        </w:rPr>
        <w:t xml:space="preserve"> holders to </w:t>
      </w:r>
      <w:r>
        <w:rPr>
          <w:rFonts w:eastAsiaTheme="minorEastAsia"/>
          <w:lang w:val="en-US" w:bidi="en-US"/>
        </w:rPr>
        <w:t xml:space="preserve">view and </w:t>
      </w:r>
      <w:r w:rsidRPr="00406B45">
        <w:rPr>
          <w:rFonts w:eastAsiaTheme="minorEastAsia"/>
          <w:lang w:val="en-US" w:bidi="en-US"/>
        </w:rPr>
        <w:t>manage a range of legislative and regulatory requirements.</w:t>
      </w:r>
      <w:r>
        <w:rPr>
          <w:rFonts w:eastAsiaTheme="minorEastAsia"/>
          <w:lang w:val="en-US" w:bidi="en-US"/>
        </w:rPr>
        <w:t xml:space="preserve"> </w:t>
      </w:r>
    </w:p>
    <w:p w14:paraId="4CA550A4" w14:textId="53741226" w:rsidR="00011A46" w:rsidRDefault="00011A46" w:rsidP="00011A46">
      <w:pPr>
        <w:pStyle w:val="ARBodyText"/>
        <w:rPr>
          <w:rFonts w:eastAsiaTheme="minorEastAsia"/>
          <w:lang w:val="en-US" w:bidi="en-US"/>
        </w:rPr>
      </w:pPr>
      <w:r>
        <w:rPr>
          <w:rFonts w:eastAsiaTheme="minorEastAsia"/>
          <w:lang w:val="en-US" w:bidi="en-US"/>
        </w:rPr>
        <w:t xml:space="preserve">The system is regularly upgraded to support and streamline the assessment of applications for permissions, with the future intent that key documents including permits, assessment reports and cover letters </w:t>
      </w:r>
      <w:r w:rsidR="0047173C">
        <w:rPr>
          <w:rFonts w:eastAsiaTheme="minorEastAsia"/>
          <w:lang w:val="en-US" w:bidi="en-US"/>
        </w:rPr>
        <w:t xml:space="preserve">are </w:t>
      </w:r>
      <w:r>
        <w:rPr>
          <w:rFonts w:eastAsiaTheme="minorEastAsia"/>
          <w:lang w:val="en-US" w:bidi="en-US"/>
        </w:rPr>
        <w:t>populated automatically from the database. Key improvements realised in 2019–20 include:</w:t>
      </w:r>
    </w:p>
    <w:p w14:paraId="7D1370FA" w14:textId="26E922AF" w:rsidR="00011A46" w:rsidRDefault="00011A46" w:rsidP="008F5C6F">
      <w:pPr>
        <w:pStyle w:val="ARBodyText"/>
        <w:numPr>
          <w:ilvl w:val="0"/>
          <w:numId w:val="9"/>
        </w:numPr>
        <w:rPr>
          <w:rFonts w:eastAsiaTheme="minorEastAsia"/>
          <w:lang w:val="en-US" w:bidi="en-US"/>
        </w:rPr>
      </w:pPr>
      <w:r>
        <w:rPr>
          <w:rFonts w:eastAsiaTheme="minorEastAsia"/>
          <w:lang w:val="en-US" w:bidi="en-US"/>
        </w:rPr>
        <w:t xml:space="preserve">introducing enhanced functionality to support the lodgment of continuation applications (continuation module) for current permits </w:t>
      </w:r>
      <w:r w:rsidR="0047173C">
        <w:rPr>
          <w:rFonts w:eastAsiaTheme="minorEastAsia"/>
          <w:lang w:val="en-US" w:bidi="en-US"/>
        </w:rPr>
        <w:t xml:space="preserve">using </w:t>
      </w:r>
      <w:r w:rsidR="00E11E69">
        <w:rPr>
          <w:rFonts w:eastAsiaTheme="minorEastAsia"/>
          <w:lang w:val="en-US" w:bidi="en-US"/>
        </w:rPr>
        <w:t xml:space="preserve">the online application portal </w:t>
      </w:r>
      <w:r>
        <w:rPr>
          <w:rFonts w:eastAsiaTheme="minorEastAsia"/>
          <w:lang w:val="en-US" w:bidi="en-US"/>
        </w:rPr>
        <w:t>Permits Online</w:t>
      </w:r>
    </w:p>
    <w:p w14:paraId="6DE21902" w14:textId="0281131C" w:rsidR="00011A46" w:rsidRDefault="00011A46" w:rsidP="008F5C6F">
      <w:pPr>
        <w:pStyle w:val="ARBodyText"/>
        <w:numPr>
          <w:ilvl w:val="0"/>
          <w:numId w:val="9"/>
        </w:numPr>
        <w:rPr>
          <w:rFonts w:eastAsiaTheme="minorEastAsia"/>
          <w:lang w:val="en-US" w:bidi="en-US"/>
        </w:rPr>
      </w:pPr>
      <w:r>
        <w:rPr>
          <w:rFonts w:eastAsiaTheme="minorEastAsia"/>
          <w:lang w:val="en-US" w:bidi="en-US"/>
        </w:rPr>
        <w:t xml:space="preserve">ability to apply for assessment of changes to mooring notification approvals </w:t>
      </w:r>
      <w:r w:rsidR="0047173C">
        <w:rPr>
          <w:rFonts w:eastAsiaTheme="minorEastAsia"/>
          <w:lang w:val="en-US" w:bidi="en-US"/>
        </w:rPr>
        <w:t xml:space="preserve">using </w:t>
      </w:r>
      <w:r>
        <w:rPr>
          <w:rFonts w:eastAsiaTheme="minorEastAsia"/>
          <w:lang w:val="en-US" w:bidi="en-US"/>
        </w:rPr>
        <w:t>Permits Online</w:t>
      </w:r>
      <w:r w:rsidR="00E11E69">
        <w:rPr>
          <w:rFonts w:eastAsiaTheme="minorEastAsia"/>
          <w:lang w:val="en-US" w:bidi="en-US"/>
        </w:rPr>
        <w:t xml:space="preserve"> </w:t>
      </w:r>
      <w:r w:rsidR="008110B5">
        <w:rPr>
          <w:rFonts w:eastAsiaTheme="minorEastAsia"/>
          <w:lang w:val="en-US" w:bidi="en-US"/>
        </w:rPr>
        <w:t xml:space="preserve"> </w:t>
      </w:r>
    </w:p>
    <w:p w14:paraId="15E65B0A" w14:textId="59A9AD68" w:rsidR="00011A46" w:rsidRDefault="00011A46" w:rsidP="008F5C6F">
      <w:pPr>
        <w:pStyle w:val="ARBodyText"/>
        <w:numPr>
          <w:ilvl w:val="0"/>
          <w:numId w:val="9"/>
        </w:numPr>
        <w:rPr>
          <w:rFonts w:eastAsiaTheme="minorEastAsia"/>
          <w:lang w:val="en-US" w:bidi="en-US"/>
        </w:rPr>
      </w:pPr>
      <w:r>
        <w:rPr>
          <w:rFonts w:eastAsiaTheme="minorEastAsia"/>
          <w:lang w:val="en-US" w:bidi="en-US"/>
        </w:rPr>
        <w:t xml:space="preserve">user role management through IT controlled lists rather than </w:t>
      </w:r>
      <w:r w:rsidR="00BD6CB3">
        <w:rPr>
          <w:rFonts w:eastAsiaTheme="minorEastAsia"/>
          <w:lang w:val="en-US" w:bidi="en-US"/>
        </w:rPr>
        <w:t>human resource</w:t>
      </w:r>
      <w:r>
        <w:rPr>
          <w:rFonts w:eastAsiaTheme="minorEastAsia"/>
          <w:lang w:val="en-US" w:bidi="en-US"/>
        </w:rPr>
        <w:t xml:space="preserve"> position numbers for improved change management</w:t>
      </w:r>
    </w:p>
    <w:p w14:paraId="413F451B" w14:textId="4D880736" w:rsidR="00011A46" w:rsidRDefault="00011A46" w:rsidP="008F5C6F">
      <w:pPr>
        <w:pStyle w:val="ARBodyText"/>
        <w:numPr>
          <w:ilvl w:val="0"/>
          <w:numId w:val="9"/>
        </w:numPr>
        <w:rPr>
          <w:rFonts w:eastAsiaTheme="minorEastAsia"/>
          <w:lang w:val="en-US" w:bidi="en-US"/>
        </w:rPr>
      </w:pPr>
      <w:r>
        <w:rPr>
          <w:rFonts w:eastAsiaTheme="minorEastAsia"/>
          <w:lang w:val="en-US" w:bidi="en-US"/>
        </w:rPr>
        <w:t>implementation of three new routine application types, being</w:t>
      </w:r>
      <w:r w:rsidRPr="00CD1862">
        <w:rPr>
          <w:rFonts w:eastAsiaTheme="minorEastAsia"/>
          <w:lang w:val="en-US" w:bidi="en-US"/>
        </w:rPr>
        <w:t xml:space="preserve"> </w:t>
      </w:r>
      <w:r>
        <w:rPr>
          <w:rFonts w:eastAsiaTheme="minorEastAsia"/>
          <w:lang w:val="en-US" w:bidi="en-US"/>
        </w:rPr>
        <w:t xml:space="preserve">commercial research, crown-of-thorns starfish removal and </w:t>
      </w:r>
      <w:r w:rsidRPr="009668EF">
        <w:rPr>
          <w:rFonts w:eastAsiaTheme="minorEastAsia"/>
          <w:i/>
          <w:iCs/>
          <w:lang w:val="en-US" w:bidi="en-US"/>
        </w:rPr>
        <w:t>Drupella</w:t>
      </w:r>
      <w:r>
        <w:rPr>
          <w:rFonts w:eastAsiaTheme="minorEastAsia"/>
          <w:lang w:val="en-US" w:bidi="en-US"/>
        </w:rPr>
        <w:t xml:space="preserve"> </w:t>
      </w:r>
      <w:r w:rsidR="006E7728">
        <w:rPr>
          <w:rFonts w:eastAsiaTheme="minorEastAsia"/>
          <w:lang w:val="en-US" w:bidi="en-US"/>
        </w:rPr>
        <w:t>species</w:t>
      </w:r>
      <w:r>
        <w:rPr>
          <w:rFonts w:eastAsiaTheme="minorEastAsia"/>
          <w:lang w:val="en-US" w:bidi="en-US"/>
        </w:rPr>
        <w:t xml:space="preserve"> removal</w:t>
      </w:r>
    </w:p>
    <w:p w14:paraId="334AF8AC" w14:textId="77777777" w:rsidR="00011A46" w:rsidRDefault="00011A46" w:rsidP="008F5C6F">
      <w:pPr>
        <w:pStyle w:val="ARBodyText"/>
        <w:numPr>
          <w:ilvl w:val="0"/>
          <w:numId w:val="9"/>
        </w:numPr>
        <w:rPr>
          <w:rFonts w:eastAsiaTheme="minorEastAsia"/>
          <w:lang w:val="en-US" w:bidi="en-US"/>
        </w:rPr>
      </w:pPr>
      <w:r>
        <w:rPr>
          <w:rFonts w:eastAsiaTheme="minorEastAsia"/>
          <w:lang w:val="en-US" w:bidi="en-US"/>
        </w:rPr>
        <w:t xml:space="preserve">development of the permissions compliance module </w:t>
      </w:r>
    </w:p>
    <w:p w14:paraId="5E32AC7C" w14:textId="77777777" w:rsidR="00011A46" w:rsidRDefault="00011A46" w:rsidP="008F5C6F">
      <w:pPr>
        <w:pStyle w:val="ARBodyText"/>
        <w:numPr>
          <w:ilvl w:val="0"/>
          <w:numId w:val="9"/>
        </w:numPr>
        <w:rPr>
          <w:rFonts w:eastAsiaTheme="minorEastAsia"/>
          <w:lang w:val="en-US" w:bidi="en-US"/>
        </w:rPr>
      </w:pPr>
      <w:r>
        <w:rPr>
          <w:rFonts w:eastAsiaTheme="minorEastAsia"/>
          <w:lang w:val="en-US" w:bidi="en-US"/>
        </w:rPr>
        <w:t>progress towards the development of a spreadsheet upload capability for EMC data entry</w:t>
      </w:r>
    </w:p>
    <w:p w14:paraId="590FEE42" w14:textId="77777777" w:rsidR="00011A46" w:rsidRDefault="00011A46" w:rsidP="008F5C6F">
      <w:pPr>
        <w:pStyle w:val="ARBodyText"/>
        <w:numPr>
          <w:ilvl w:val="0"/>
          <w:numId w:val="9"/>
        </w:numPr>
        <w:rPr>
          <w:rFonts w:eastAsiaTheme="minorEastAsia"/>
          <w:lang w:val="en-US" w:bidi="en-US"/>
        </w:rPr>
      </w:pPr>
      <w:r>
        <w:rPr>
          <w:rFonts w:eastAsiaTheme="minorEastAsia"/>
          <w:lang w:val="en-US" w:bidi="en-US"/>
        </w:rPr>
        <w:t>enhanced internal reporting of current applications, types and status, including FANs.</w:t>
      </w:r>
    </w:p>
    <w:p w14:paraId="53343251" w14:textId="77777777" w:rsidR="00011A46" w:rsidRPr="000F6BCF" w:rsidRDefault="00011A46" w:rsidP="00011A46">
      <w:pPr>
        <w:pStyle w:val="ARBodyText"/>
        <w:rPr>
          <w:rFonts w:eastAsiaTheme="minorEastAsia"/>
          <w:lang w:val="en-US" w:bidi="en-US"/>
        </w:rPr>
      </w:pPr>
      <w:r w:rsidRPr="000F6BCF">
        <w:rPr>
          <w:rFonts w:eastAsiaTheme="minorEastAsia"/>
          <w:lang w:val="en-US" w:bidi="en-US"/>
        </w:rPr>
        <w:t>The continuation module in Permits Online introduced several improvements and features</w:t>
      </w:r>
      <w:r>
        <w:rPr>
          <w:rFonts w:eastAsiaTheme="minorEastAsia"/>
          <w:lang w:val="en-US" w:bidi="en-US"/>
        </w:rPr>
        <w:t>,</w:t>
      </w:r>
      <w:r w:rsidRPr="000F6BCF">
        <w:rPr>
          <w:rFonts w:eastAsiaTheme="minorEastAsia"/>
          <w:lang w:val="en-US" w:bidi="en-US"/>
        </w:rPr>
        <w:t xml:space="preserve"> such as enabling applicants to review the suite of </w:t>
      </w:r>
      <w:r w:rsidRPr="000A437E">
        <w:rPr>
          <w:rFonts w:eastAsiaTheme="minorEastAsia"/>
          <w:lang w:val="en-US" w:bidi="en-US"/>
        </w:rPr>
        <w:t xml:space="preserve">routine permissions available and </w:t>
      </w:r>
      <w:r w:rsidRPr="000F6BCF">
        <w:rPr>
          <w:rFonts w:eastAsiaTheme="minorEastAsia"/>
          <w:lang w:val="en-US" w:bidi="en-US"/>
        </w:rPr>
        <w:t>decide whether a routine permit may suit their needs. It also contains a mandatory requirement for applicants to view and verify their contact details, enhancing database accuracy.</w:t>
      </w:r>
    </w:p>
    <w:p w14:paraId="147B2D30" w14:textId="7843C10F" w:rsidR="00011A46" w:rsidRDefault="00E11E69" w:rsidP="00011A46">
      <w:pPr>
        <w:pStyle w:val="ARBodyText"/>
        <w:rPr>
          <w:rFonts w:eastAsiaTheme="minorEastAsia"/>
          <w:lang w:val="en-US" w:bidi="en-US"/>
        </w:rPr>
      </w:pPr>
      <w:r>
        <w:rPr>
          <w:rFonts w:eastAsiaTheme="minorEastAsia"/>
          <w:lang w:val="en-US" w:bidi="en-US"/>
        </w:rPr>
        <w:t>O</w:t>
      </w:r>
      <w:r w:rsidR="00011A46">
        <w:rPr>
          <w:rFonts w:eastAsiaTheme="minorEastAsia"/>
          <w:lang w:val="en-US" w:bidi="en-US"/>
        </w:rPr>
        <w:t>nline submission</w:t>
      </w:r>
      <w:r>
        <w:rPr>
          <w:rFonts w:eastAsiaTheme="minorEastAsia"/>
          <w:lang w:val="en-US" w:bidi="en-US"/>
        </w:rPr>
        <w:t>s</w:t>
      </w:r>
      <w:r w:rsidR="00011A46">
        <w:rPr>
          <w:rFonts w:eastAsiaTheme="minorEastAsia"/>
          <w:lang w:val="en-US" w:bidi="en-US"/>
        </w:rPr>
        <w:t xml:space="preserve"> comprised 94 per cent of all properly made applications until March 2020</w:t>
      </w:r>
      <w:r>
        <w:rPr>
          <w:rFonts w:eastAsiaTheme="minorEastAsia"/>
          <w:lang w:val="en-US" w:bidi="en-US"/>
        </w:rPr>
        <w:t>. At that time the decision was made to</w:t>
      </w:r>
      <w:r w:rsidR="00011A46">
        <w:rPr>
          <w:rFonts w:eastAsiaTheme="minorEastAsia"/>
          <w:lang w:val="en-US" w:bidi="en-US"/>
        </w:rPr>
        <w:t xml:space="preserve"> proactively contact </w:t>
      </w:r>
      <w:r>
        <w:rPr>
          <w:rFonts w:eastAsiaTheme="minorEastAsia"/>
          <w:lang w:val="en-US" w:bidi="en-US"/>
        </w:rPr>
        <w:t xml:space="preserve">permit holders </w:t>
      </w:r>
      <w:r w:rsidR="00011A46">
        <w:rPr>
          <w:rFonts w:eastAsiaTheme="minorEastAsia"/>
          <w:lang w:val="en-US" w:bidi="en-US"/>
        </w:rPr>
        <w:t xml:space="preserve">and </w:t>
      </w:r>
      <w:r w:rsidR="00011A46">
        <w:rPr>
          <w:rFonts w:cs="Arial"/>
          <w:szCs w:val="22"/>
        </w:rPr>
        <w:t xml:space="preserve">obtain verbal agreement to lodge and initiate continuation applications on </w:t>
      </w:r>
      <w:r>
        <w:rPr>
          <w:rFonts w:cs="Arial"/>
          <w:szCs w:val="22"/>
        </w:rPr>
        <w:t>their</w:t>
      </w:r>
      <w:r w:rsidR="00011A46">
        <w:rPr>
          <w:rFonts w:cs="Arial"/>
          <w:szCs w:val="22"/>
        </w:rPr>
        <w:t xml:space="preserve"> behalf</w:t>
      </w:r>
      <w:r w:rsidR="00011A46" w:rsidDel="00D13B4A">
        <w:rPr>
          <w:rFonts w:eastAsiaTheme="minorEastAsia" w:cs="Arial"/>
          <w:szCs w:val="22"/>
        </w:rPr>
        <w:t xml:space="preserve"> </w:t>
      </w:r>
      <w:r w:rsidR="00011A46">
        <w:rPr>
          <w:rFonts w:eastAsiaTheme="minorEastAsia"/>
          <w:lang w:val="en-US" w:bidi="en-US"/>
        </w:rPr>
        <w:t xml:space="preserve">during the </w:t>
      </w:r>
      <w:r w:rsidR="00011A46">
        <w:rPr>
          <w:rFonts w:eastAsiaTheme="minorEastAsia"/>
          <w:lang w:val="en-US" w:bidi="en-US"/>
        </w:rPr>
        <w:lastRenderedPageBreak/>
        <w:t>COVID-19 pandemic</w:t>
      </w:r>
      <w:r>
        <w:rPr>
          <w:rFonts w:cs="Arial"/>
          <w:szCs w:val="22"/>
        </w:rPr>
        <w:t>. As a result there was</w:t>
      </w:r>
      <w:r>
        <w:rPr>
          <w:rFonts w:eastAsiaTheme="minorEastAsia"/>
          <w:lang w:val="en-US" w:bidi="en-US"/>
        </w:rPr>
        <w:t xml:space="preserve"> </w:t>
      </w:r>
      <w:r w:rsidR="00011A46">
        <w:rPr>
          <w:rFonts w:eastAsiaTheme="minorEastAsia"/>
          <w:lang w:val="en-US" w:bidi="en-US"/>
        </w:rPr>
        <w:t>a large increase in internally</w:t>
      </w:r>
      <w:r>
        <w:rPr>
          <w:rFonts w:eastAsiaTheme="minorEastAsia"/>
          <w:lang w:val="en-US" w:bidi="en-US"/>
        </w:rPr>
        <w:t xml:space="preserve"> </w:t>
      </w:r>
      <w:r w:rsidR="00011A46">
        <w:rPr>
          <w:rFonts w:eastAsiaTheme="minorEastAsia"/>
          <w:lang w:val="en-US" w:bidi="en-US"/>
        </w:rPr>
        <w:t xml:space="preserve">initiated applications (Figure </w:t>
      </w:r>
      <w:r w:rsidR="00660BC9" w:rsidRPr="00F9168C">
        <w:rPr>
          <w:rFonts w:eastAsiaTheme="minorEastAsia"/>
          <w:lang w:val="en-US" w:bidi="en-US"/>
        </w:rPr>
        <w:t>1</w:t>
      </w:r>
      <w:r w:rsidR="00660BC9">
        <w:rPr>
          <w:rFonts w:eastAsiaTheme="minorEastAsia"/>
          <w:lang w:val="en-US" w:bidi="en-US"/>
        </w:rPr>
        <w:t>1</w:t>
      </w:r>
      <w:r w:rsidR="00011A46">
        <w:rPr>
          <w:rFonts w:eastAsiaTheme="minorEastAsia"/>
          <w:lang w:val="en-US" w:bidi="en-US"/>
        </w:rPr>
        <w:t xml:space="preserve">). Use of the Permits Online system is predicted to resume </w:t>
      </w:r>
      <w:r>
        <w:rPr>
          <w:rFonts w:eastAsiaTheme="minorEastAsia"/>
          <w:lang w:val="en-US" w:bidi="en-US"/>
        </w:rPr>
        <w:t xml:space="preserve">once </w:t>
      </w:r>
      <w:r w:rsidR="00011A46">
        <w:rPr>
          <w:rFonts w:eastAsiaTheme="minorEastAsia"/>
          <w:lang w:val="en-US" w:bidi="en-US"/>
        </w:rPr>
        <w:t xml:space="preserve">the effects of travel restrictions and export challenges </w:t>
      </w:r>
      <w:r>
        <w:rPr>
          <w:rFonts w:eastAsiaTheme="minorEastAsia"/>
          <w:lang w:val="en-US" w:bidi="en-US"/>
        </w:rPr>
        <w:t>are reduced</w:t>
      </w:r>
      <w:r w:rsidR="00011A46">
        <w:rPr>
          <w:rFonts w:eastAsiaTheme="minorEastAsia"/>
          <w:lang w:val="en-US" w:bidi="en-US"/>
        </w:rPr>
        <w:t>.</w:t>
      </w:r>
    </w:p>
    <w:p w14:paraId="15899015" w14:textId="77777777" w:rsidR="0089767E" w:rsidRDefault="00011A46" w:rsidP="0089767E">
      <w:pPr>
        <w:pStyle w:val="ARBodyText"/>
        <w:keepNext/>
      </w:pPr>
      <w:r>
        <w:rPr>
          <w:noProof/>
          <w:lang w:eastAsia="en-AU"/>
        </w:rPr>
        <w:drawing>
          <wp:inline distT="0" distB="0" distL="0" distR="0" wp14:anchorId="111A7C7B" wp14:editId="683672CD">
            <wp:extent cx="5940000" cy="3228975"/>
            <wp:effectExtent l="0" t="0" r="3810"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4814328" w14:textId="6B8C4A48" w:rsidR="00011A46" w:rsidRDefault="0089767E" w:rsidP="0089767E">
      <w:pPr>
        <w:pStyle w:val="Caption"/>
        <w:rPr>
          <w:rFonts w:eastAsiaTheme="minorEastAsia"/>
          <w:lang w:val="en-US" w:bidi="en-US"/>
        </w:rPr>
      </w:pPr>
      <w:bookmarkStart w:id="285" w:name="_Toc47440432"/>
      <w:bookmarkStart w:id="286" w:name="_Toc47521983"/>
      <w:bookmarkStart w:id="287" w:name="_Toc47527912"/>
      <w:bookmarkStart w:id="288" w:name="_Toc47541215"/>
      <w:bookmarkStart w:id="289" w:name="_Toc47549348"/>
      <w:bookmarkStart w:id="290" w:name="_Toc48139063"/>
      <w:bookmarkStart w:id="291" w:name="_Toc52199046"/>
      <w:r>
        <w:t xml:space="preserve">Figure </w:t>
      </w:r>
      <w:r>
        <w:fldChar w:fldCharType="begin"/>
      </w:r>
      <w:r>
        <w:instrText xml:space="preserve"> SEQ Figure \* ARABIC </w:instrText>
      </w:r>
      <w:r>
        <w:fldChar w:fldCharType="separate"/>
      </w:r>
      <w:r w:rsidR="00DF08AA">
        <w:rPr>
          <w:noProof/>
        </w:rPr>
        <w:t>11</w:t>
      </w:r>
      <w:r>
        <w:fldChar w:fldCharType="end"/>
      </w:r>
      <w:r w:rsidR="00132796">
        <w:t>:</w:t>
      </w:r>
      <w:r>
        <w:t xml:space="preserve"> </w:t>
      </w:r>
      <w:r w:rsidRPr="00F3724C">
        <w:t>Number and method of permit application submissions since the introduction of Permits Online in October 2017</w:t>
      </w:r>
      <w:bookmarkEnd w:id="285"/>
      <w:bookmarkEnd w:id="286"/>
      <w:bookmarkEnd w:id="287"/>
      <w:bookmarkEnd w:id="288"/>
      <w:bookmarkEnd w:id="289"/>
      <w:bookmarkEnd w:id="290"/>
      <w:bookmarkEnd w:id="291"/>
    </w:p>
    <w:p w14:paraId="04DADFF3" w14:textId="620CB93D" w:rsidR="00011A46" w:rsidRDefault="00011A46" w:rsidP="00011A46">
      <w:pPr>
        <w:pStyle w:val="ARBodyText"/>
        <w:rPr>
          <w:rFonts w:eastAsiaTheme="minorEastAsia"/>
          <w:lang w:val="en-US" w:bidi="en-US"/>
        </w:rPr>
      </w:pPr>
      <w:r>
        <w:rPr>
          <w:rFonts w:eastAsiaTheme="minorEastAsia"/>
          <w:lang w:val="en-US" w:bidi="en-US"/>
        </w:rPr>
        <w:t>During the reporting period, 51 automated notification approvals were process</w:t>
      </w:r>
      <w:r w:rsidR="00660BC9">
        <w:rPr>
          <w:rFonts w:eastAsiaTheme="minorEastAsia"/>
          <w:lang w:val="en-US" w:bidi="en-US"/>
        </w:rPr>
        <w:t>ed via Permits Online (Figure 12</w:t>
      </w:r>
      <w:r>
        <w:rPr>
          <w:rFonts w:eastAsiaTheme="minorEastAsia"/>
          <w:lang w:val="en-US" w:bidi="en-US"/>
        </w:rPr>
        <w:t>). The system allows permit holders to provide notification of a change to their vessel, ship or aircraft as long as the new vehicle is within the parameters stipulated on their permit. The ability to instantly produce updated notification approvals to carry with the permit is being increasingly utilised, particularly within the cruise ship industry.</w:t>
      </w:r>
    </w:p>
    <w:p w14:paraId="25F4DE32" w14:textId="77777777" w:rsidR="0089767E" w:rsidRDefault="00011A46" w:rsidP="001A73DE">
      <w:pPr>
        <w:pStyle w:val="ARBodyText"/>
        <w:keepNext/>
      </w:pPr>
      <w:r>
        <w:rPr>
          <w:noProof/>
          <w:lang w:eastAsia="en-AU"/>
        </w:rPr>
        <w:lastRenderedPageBreak/>
        <w:drawing>
          <wp:inline distT="0" distB="0" distL="0" distR="0" wp14:anchorId="135E313A" wp14:editId="20830868">
            <wp:extent cx="5940000" cy="2743200"/>
            <wp:effectExtent l="0" t="0" r="381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BCE2F70" w14:textId="3C05FDD4" w:rsidR="00011A46" w:rsidRDefault="0089767E" w:rsidP="001A73DE">
      <w:pPr>
        <w:pStyle w:val="Caption"/>
        <w:rPr>
          <w:rFonts w:eastAsiaTheme="minorEastAsia"/>
          <w:lang w:val="en-US" w:bidi="en-US"/>
        </w:rPr>
      </w:pPr>
      <w:bookmarkStart w:id="292" w:name="_Toc47440433"/>
      <w:bookmarkStart w:id="293" w:name="_Toc47521984"/>
      <w:bookmarkStart w:id="294" w:name="_Toc47527913"/>
      <w:bookmarkStart w:id="295" w:name="_Toc47541216"/>
      <w:bookmarkStart w:id="296" w:name="_Toc47549349"/>
      <w:bookmarkStart w:id="297" w:name="_Toc48139064"/>
      <w:bookmarkStart w:id="298" w:name="_Toc52199047"/>
      <w:r>
        <w:t xml:space="preserve">Figure </w:t>
      </w:r>
      <w:r>
        <w:fldChar w:fldCharType="begin"/>
      </w:r>
      <w:r>
        <w:instrText xml:space="preserve"> SEQ Figure \* ARABIC </w:instrText>
      </w:r>
      <w:r>
        <w:fldChar w:fldCharType="separate"/>
      </w:r>
      <w:r w:rsidR="00DF08AA">
        <w:rPr>
          <w:noProof/>
        </w:rPr>
        <w:t>12</w:t>
      </w:r>
      <w:r>
        <w:fldChar w:fldCharType="end"/>
      </w:r>
      <w:r w:rsidR="00132796">
        <w:t>:</w:t>
      </w:r>
      <w:r>
        <w:t xml:space="preserve"> </w:t>
      </w:r>
      <w:r w:rsidRPr="00D10DA3">
        <w:t>Notification approvals processed online in the reporting period, displayed by vessel type</w:t>
      </w:r>
      <w:bookmarkEnd w:id="292"/>
      <w:bookmarkEnd w:id="293"/>
      <w:bookmarkEnd w:id="294"/>
      <w:bookmarkEnd w:id="295"/>
      <w:bookmarkEnd w:id="296"/>
      <w:bookmarkEnd w:id="297"/>
      <w:bookmarkEnd w:id="298"/>
    </w:p>
    <w:p w14:paraId="3BC2D3FB" w14:textId="5796873E" w:rsidR="00011A46" w:rsidRDefault="00011A46" w:rsidP="00011A46">
      <w:pPr>
        <w:pStyle w:val="ARBodyText"/>
        <w:rPr>
          <w:rFonts w:eastAsiaTheme="minorEastAsia"/>
          <w:lang w:val="en-US" w:bidi="en-US"/>
        </w:rPr>
      </w:pPr>
      <w:r>
        <w:rPr>
          <w:rFonts w:eastAsiaTheme="minorEastAsia"/>
          <w:lang w:val="en-US" w:bidi="en-US"/>
        </w:rPr>
        <w:t xml:space="preserve">The management of post-permit requirements </w:t>
      </w:r>
      <w:r>
        <w:rPr>
          <w:rFonts w:eastAsiaTheme="minorEastAsia" w:cs="Arial"/>
          <w:lang w:val="en-US" w:bidi="en-US"/>
        </w:rPr>
        <w:t>—</w:t>
      </w:r>
      <w:r>
        <w:rPr>
          <w:rFonts w:eastAsiaTheme="minorEastAsia"/>
          <w:lang w:val="en-US" w:bidi="en-US"/>
        </w:rPr>
        <w:t xml:space="preserve"> such as due date reminders</w:t>
      </w:r>
      <w:r w:rsidR="00E11E69">
        <w:rPr>
          <w:rFonts w:eastAsiaTheme="minorEastAsia"/>
          <w:lang w:val="en-US" w:bidi="en-US"/>
        </w:rPr>
        <w:t xml:space="preserve">, </w:t>
      </w:r>
      <w:r>
        <w:rPr>
          <w:rFonts w:eastAsiaTheme="minorEastAsia"/>
          <w:lang w:val="en-US" w:bidi="en-US"/>
        </w:rPr>
        <w:t xml:space="preserve">coordinating referrals and delegated approval steps </w:t>
      </w:r>
      <w:r>
        <w:rPr>
          <w:rFonts w:eastAsiaTheme="minorEastAsia" w:cs="Arial"/>
          <w:lang w:val="en-US" w:bidi="en-US"/>
        </w:rPr>
        <w:t>—</w:t>
      </w:r>
      <w:r>
        <w:rPr>
          <w:rFonts w:eastAsiaTheme="minorEastAsia"/>
          <w:lang w:val="en-US" w:bidi="en-US"/>
        </w:rPr>
        <w:t xml:space="preserve"> was enhanced in the Reef Management System over the reporting period. This includes the ability to record details and track the assessment of environmental management plans, sampling and analysis plans and other post-permit requirements within the Reef Management System. Capturing these inputs, checks and requirements in a single, interrogative system meets recommendations one to three of the ANAO 2016 review recommendations and increases compliance with the National Archives of Australia’s Digital Continuity 2020 Policy.</w:t>
      </w:r>
    </w:p>
    <w:p w14:paraId="3C4B0F1D" w14:textId="77777777" w:rsidR="00011A46" w:rsidRDefault="00011A46" w:rsidP="00011A46">
      <w:pPr>
        <w:pStyle w:val="ARHeading4"/>
        <w:rPr>
          <w:lang w:val="en-US" w:bidi="en-US"/>
        </w:rPr>
      </w:pPr>
    </w:p>
    <w:p w14:paraId="268F9797" w14:textId="77777777" w:rsidR="00011A46" w:rsidRPr="00EC2D56" w:rsidRDefault="00011A46" w:rsidP="00011A46">
      <w:pPr>
        <w:pStyle w:val="ARHeading4"/>
        <w:rPr>
          <w:lang w:val="en-US" w:bidi="en-US"/>
        </w:rPr>
      </w:pPr>
      <w:r w:rsidRPr="00EC2D56">
        <w:rPr>
          <w:lang w:val="en-US" w:bidi="en-US"/>
        </w:rPr>
        <w:t>Environmental management charge</w:t>
      </w:r>
      <w:r>
        <w:rPr>
          <w:lang w:val="en-US" w:bidi="en-US"/>
        </w:rPr>
        <w:t xml:space="preserve"> (EMC)</w:t>
      </w:r>
    </w:p>
    <w:p w14:paraId="29B9295E" w14:textId="689A2D56" w:rsidR="00011A46" w:rsidRPr="002F094A" w:rsidRDefault="00011A46" w:rsidP="00011A46">
      <w:pPr>
        <w:pStyle w:val="ARBodyText"/>
      </w:pPr>
      <w:r w:rsidRPr="002F094A">
        <w:t xml:space="preserve">Managing the </w:t>
      </w:r>
      <w:r>
        <w:t>EMC</w:t>
      </w:r>
      <w:r w:rsidRPr="002F094A">
        <w:t xml:space="preserve"> placed on most commercial activities</w:t>
      </w:r>
      <w:r>
        <w:t>,</w:t>
      </w:r>
      <w:r w:rsidRPr="002F094A">
        <w:t xml:space="preserve"> including visitors using tourism operations, continued to be a priority f</w:t>
      </w:r>
      <w:r w:rsidRPr="009D5470">
        <w:t>or the Authority</w:t>
      </w:r>
      <w:r w:rsidR="00E11E69">
        <w:t xml:space="preserve"> in </w:t>
      </w:r>
      <w:r w:rsidRPr="00EE5E6F">
        <w:t>the first two quarters of 2019</w:t>
      </w:r>
      <w:r>
        <w:t>–</w:t>
      </w:r>
      <w:r w:rsidRPr="00EE5E6F">
        <w:t xml:space="preserve">20. However, due to the COVID-19 pandemic and subsequent restrictions </w:t>
      </w:r>
      <w:r>
        <w:t>on</w:t>
      </w:r>
      <w:r w:rsidRPr="00EE5E6F">
        <w:t xml:space="preserve"> domestic and international travel</w:t>
      </w:r>
      <w:r>
        <w:t>, there was</w:t>
      </w:r>
      <w:r w:rsidRPr="002F094A">
        <w:t xml:space="preserve"> a dramatic drop in visitation to the </w:t>
      </w:r>
      <w:r>
        <w:t>Reef</w:t>
      </w:r>
      <w:r w:rsidR="00F109EB">
        <w:t xml:space="preserve"> during </w:t>
      </w:r>
      <w:r w:rsidR="00F109EB" w:rsidRPr="002F094A">
        <w:t>the second half of the financial year</w:t>
      </w:r>
      <w:r>
        <w:t>.</w:t>
      </w:r>
      <w:r w:rsidRPr="002F094A">
        <w:t xml:space="preserve"> In response, the Australian Government set aside $1 billion to support regions and communities that </w:t>
      </w:r>
      <w:r>
        <w:t>rely heavily on</w:t>
      </w:r>
      <w:r w:rsidRPr="002F094A">
        <w:t xml:space="preserve"> ind</w:t>
      </w:r>
      <w:r w:rsidRPr="009D5470">
        <w:t xml:space="preserve">ustries such as tourism. This support includes the temporary waiving of the </w:t>
      </w:r>
      <w:r>
        <w:t>EMC</w:t>
      </w:r>
      <w:r w:rsidRPr="009D5470">
        <w:t xml:space="preserve"> across all categories for the 2020 calendar year</w:t>
      </w:r>
      <w:r>
        <w:t>,</w:t>
      </w:r>
      <w:r w:rsidRPr="00EE5E6F">
        <w:t xml:space="preserve"> providing </w:t>
      </w:r>
      <w:r>
        <w:t>around</w:t>
      </w:r>
      <w:r w:rsidRPr="009654D5">
        <w:t xml:space="preserve"> </w:t>
      </w:r>
      <w:r>
        <w:t xml:space="preserve">$11 million in </w:t>
      </w:r>
      <w:r w:rsidRPr="002F094A">
        <w:t>much</w:t>
      </w:r>
      <w:r>
        <w:t>-</w:t>
      </w:r>
      <w:r w:rsidRPr="002F094A">
        <w:t>needed economic relief to the tourism industry.</w:t>
      </w:r>
    </w:p>
    <w:p w14:paraId="3F74D13E" w14:textId="77777777" w:rsidR="00011A46" w:rsidRPr="002F094A" w:rsidRDefault="00011A46" w:rsidP="00011A46">
      <w:pPr>
        <w:pStyle w:val="ARBodyText"/>
      </w:pPr>
      <w:r>
        <w:t>Each quarter, there are approximately</w:t>
      </w:r>
      <w:r w:rsidRPr="002F094A">
        <w:t xml:space="preserve"> 60</w:t>
      </w:r>
      <w:r>
        <w:t>0</w:t>
      </w:r>
      <w:r w:rsidRPr="002F094A">
        <w:t xml:space="preserve"> permit holders </w:t>
      </w:r>
      <w:r>
        <w:t xml:space="preserve">who have EMC reporting obligations. Despite waiving the EMC, </w:t>
      </w:r>
      <w:r w:rsidRPr="002F094A">
        <w:t xml:space="preserve">visitation numbers to </w:t>
      </w:r>
      <w:r>
        <w:t xml:space="preserve">the Marine Park continued to be submitted </w:t>
      </w:r>
      <w:r w:rsidRPr="002F094A">
        <w:t xml:space="preserve">throughout the entire </w:t>
      </w:r>
      <w:r>
        <w:t xml:space="preserve">reporting </w:t>
      </w:r>
      <w:r w:rsidRPr="002F094A">
        <w:t>period</w:t>
      </w:r>
      <w:r>
        <w:t>.</w:t>
      </w:r>
      <w:r w:rsidRPr="002F094A">
        <w:t xml:space="preserve"> </w:t>
      </w:r>
    </w:p>
    <w:p w14:paraId="7F8C060B" w14:textId="1B7B14AE" w:rsidR="00011A46" w:rsidRDefault="00011A46" w:rsidP="00011A46">
      <w:pPr>
        <w:pStyle w:val="ARBodyText"/>
      </w:pPr>
      <w:r w:rsidRPr="009D5470">
        <w:lastRenderedPageBreak/>
        <w:t>During the first two quarters</w:t>
      </w:r>
      <w:r>
        <w:t>,</w:t>
      </w:r>
      <w:r w:rsidRPr="009D5470">
        <w:t xml:space="preserve"> </w:t>
      </w:r>
      <w:r w:rsidR="00E11E69">
        <w:t>92 per cent of</w:t>
      </w:r>
      <w:r w:rsidRPr="009D5470">
        <w:t xml:space="preserve"> </w:t>
      </w:r>
      <w:r w:rsidRPr="00EE5E6F">
        <w:t xml:space="preserve">permit holders met their </w:t>
      </w:r>
      <w:r w:rsidR="00F109EB">
        <w:t xml:space="preserve">EMC </w:t>
      </w:r>
      <w:r w:rsidRPr="00EE5E6F">
        <w:t xml:space="preserve">obligations within the legislated timeframe (one month following the end of the quarter). Permit holders who received one late payment penalty generally </w:t>
      </w:r>
      <w:r w:rsidR="00F109EB" w:rsidRPr="00EE5E6F">
        <w:t>pa</w:t>
      </w:r>
      <w:r w:rsidR="00F109EB">
        <w:t>id</w:t>
      </w:r>
      <w:r w:rsidR="00F109EB" w:rsidRPr="00EE5E6F">
        <w:t xml:space="preserve"> </w:t>
      </w:r>
      <w:r w:rsidRPr="00EE5E6F">
        <w:t xml:space="preserve">on time thereafter and </w:t>
      </w:r>
      <w:r w:rsidR="00F109EB" w:rsidRPr="00EE5E6F">
        <w:t>d</w:t>
      </w:r>
      <w:r w:rsidR="00F109EB">
        <w:t>id</w:t>
      </w:r>
      <w:r w:rsidR="00F109EB" w:rsidRPr="00EE5E6F">
        <w:t xml:space="preserve"> </w:t>
      </w:r>
      <w:r w:rsidRPr="00EE5E6F">
        <w:t>not receive another penalty. Of those who received multiple late payment penalties, most received only one further penalty</w:t>
      </w:r>
      <w:r w:rsidRPr="00A619B4">
        <w:t>.</w:t>
      </w:r>
    </w:p>
    <w:p w14:paraId="1D7A627B" w14:textId="77777777" w:rsidR="00011A46" w:rsidRPr="005A1808" w:rsidRDefault="00011A46" w:rsidP="00011A46">
      <w:pPr>
        <w:pStyle w:val="ARHeading4"/>
        <w:rPr>
          <w:lang w:val="en-US" w:bidi="en-US"/>
        </w:rPr>
      </w:pPr>
      <w:r w:rsidRPr="005A1808">
        <w:rPr>
          <w:lang w:val="en-US" w:bidi="en-US"/>
        </w:rPr>
        <w:t>Service level standards</w:t>
      </w:r>
    </w:p>
    <w:p w14:paraId="7B20CBAB" w14:textId="4EFA2A8D" w:rsidR="00011A46" w:rsidRDefault="00564756" w:rsidP="00011A46">
      <w:pPr>
        <w:pStyle w:val="ARBodyText"/>
        <w:rPr>
          <w:rFonts w:eastAsiaTheme="minorEastAsia"/>
          <w:lang w:bidi="en-US"/>
        </w:rPr>
      </w:pPr>
      <w:r>
        <w:rPr>
          <w:rFonts w:eastAsiaTheme="minorEastAsia"/>
          <w:lang w:bidi="en-US"/>
        </w:rPr>
        <w:t>S</w:t>
      </w:r>
      <w:r w:rsidR="00011A46" w:rsidRPr="004071FF">
        <w:rPr>
          <w:rFonts w:eastAsiaTheme="minorEastAsia"/>
          <w:lang w:bidi="en-US"/>
        </w:rPr>
        <w:t xml:space="preserve">ervice level standards outlined in the </w:t>
      </w:r>
      <w:r w:rsidR="00011A46" w:rsidRPr="009006EF">
        <w:rPr>
          <w:rFonts w:eastAsiaTheme="minorEastAsia"/>
          <w:lang w:bidi="en-US"/>
        </w:rPr>
        <w:t>Permission System Service Charter</w:t>
      </w:r>
      <w:r w:rsidR="00011A46" w:rsidRPr="004071FF">
        <w:rPr>
          <w:rFonts w:eastAsiaTheme="minorEastAsia"/>
          <w:lang w:bidi="en-US"/>
        </w:rPr>
        <w:t xml:space="preserve"> came into effect </w:t>
      </w:r>
      <w:r w:rsidR="00F109EB">
        <w:rPr>
          <w:rFonts w:eastAsiaTheme="minorEastAsia"/>
          <w:lang w:bidi="en-US"/>
        </w:rPr>
        <w:t xml:space="preserve">on </w:t>
      </w:r>
      <w:r>
        <w:rPr>
          <w:rFonts w:eastAsiaTheme="minorEastAsia"/>
          <w:lang w:bidi="en-US"/>
        </w:rPr>
        <w:t>4 October 2017,</w:t>
      </w:r>
      <w:r w:rsidR="00011A46" w:rsidRPr="004071FF">
        <w:rPr>
          <w:rFonts w:eastAsiaTheme="minorEastAsia"/>
          <w:lang w:bidi="en-US"/>
        </w:rPr>
        <w:t xml:space="preserve"> </w:t>
      </w:r>
      <w:r>
        <w:rPr>
          <w:rFonts w:eastAsiaTheme="minorEastAsia"/>
          <w:lang w:bidi="en-US"/>
        </w:rPr>
        <w:t>generating further</w:t>
      </w:r>
      <w:r w:rsidR="00011A46" w:rsidRPr="004071FF">
        <w:rPr>
          <w:rFonts w:eastAsiaTheme="minorEastAsia"/>
          <w:lang w:bidi="en-US"/>
        </w:rPr>
        <w:t xml:space="preserve"> improvements to the permission</w:t>
      </w:r>
      <w:r w:rsidR="00011A46">
        <w:rPr>
          <w:rFonts w:eastAsiaTheme="minorEastAsia"/>
          <w:lang w:bidi="en-US"/>
        </w:rPr>
        <w:t>s</w:t>
      </w:r>
      <w:r w:rsidR="00011A46" w:rsidRPr="004071FF">
        <w:rPr>
          <w:rFonts w:eastAsiaTheme="minorEastAsia"/>
          <w:lang w:bidi="en-US"/>
        </w:rPr>
        <w:t xml:space="preserve"> system. </w:t>
      </w:r>
      <w:r w:rsidR="00011A46">
        <w:rPr>
          <w:rFonts w:eastAsiaTheme="minorEastAsia"/>
          <w:lang w:bidi="en-US"/>
        </w:rPr>
        <w:t xml:space="preserve">To </w:t>
      </w:r>
      <w:r w:rsidR="00011A46" w:rsidRPr="004071FF">
        <w:rPr>
          <w:rFonts w:eastAsiaTheme="minorEastAsia"/>
          <w:lang w:bidi="en-US"/>
        </w:rPr>
        <w:t xml:space="preserve">track progress on </w:t>
      </w:r>
      <w:r w:rsidR="00011A46">
        <w:rPr>
          <w:rFonts w:eastAsiaTheme="minorEastAsia"/>
          <w:lang w:bidi="en-US"/>
        </w:rPr>
        <w:t>the principles outlined in the c</w:t>
      </w:r>
      <w:r w:rsidR="00011A46" w:rsidRPr="004071FF">
        <w:rPr>
          <w:rFonts w:eastAsiaTheme="minorEastAsia"/>
          <w:lang w:bidi="en-US"/>
        </w:rPr>
        <w:t xml:space="preserve">harter, </w:t>
      </w:r>
      <w:r w:rsidR="00011A46">
        <w:rPr>
          <w:rFonts w:eastAsiaTheme="minorEastAsia"/>
          <w:lang w:bidi="en-US"/>
        </w:rPr>
        <w:t>the Authority</w:t>
      </w:r>
      <w:r w:rsidR="00011A46" w:rsidRPr="004071FF">
        <w:rPr>
          <w:rFonts w:eastAsiaTheme="minorEastAsia"/>
          <w:lang w:bidi="en-US"/>
        </w:rPr>
        <w:t xml:space="preserve"> committed to the service level standards outlined in </w:t>
      </w:r>
      <w:r w:rsidR="00AA5DF9">
        <w:rPr>
          <w:rFonts w:eastAsiaTheme="minorEastAsia"/>
          <w:lang w:bidi="en-US"/>
        </w:rPr>
        <w:t>T</w:t>
      </w:r>
      <w:r w:rsidR="00011A46" w:rsidRPr="0089767E">
        <w:rPr>
          <w:rFonts w:eastAsiaTheme="minorEastAsia"/>
          <w:lang w:bidi="en-US"/>
        </w:rPr>
        <w:t>ables 4 and 5</w:t>
      </w:r>
      <w:r w:rsidR="00011A46" w:rsidRPr="003A21BD">
        <w:rPr>
          <w:rFonts w:eastAsiaTheme="minorEastAsia"/>
          <w:lang w:bidi="en-US"/>
        </w:rPr>
        <w:t>.</w:t>
      </w:r>
      <w:r w:rsidR="00011A46" w:rsidRPr="004071FF">
        <w:rPr>
          <w:rFonts w:eastAsiaTheme="minorEastAsia"/>
          <w:lang w:bidi="en-US"/>
        </w:rPr>
        <w:t xml:space="preserve"> </w:t>
      </w:r>
    </w:p>
    <w:p w14:paraId="343247CC" w14:textId="77777777" w:rsidR="00011A46" w:rsidRDefault="00011A46" w:rsidP="00011A46">
      <w:pPr>
        <w:pStyle w:val="ARHeading4"/>
        <w:rPr>
          <w:rFonts w:eastAsiaTheme="minorEastAsia"/>
          <w:b w:val="0"/>
          <w:lang w:val="en-US" w:bidi="en-US"/>
        </w:rPr>
      </w:pPr>
      <w:r w:rsidRPr="00A202D3">
        <w:rPr>
          <w:rFonts w:eastAsiaTheme="minorEastAsia"/>
          <w:b w:val="0"/>
          <w:lang w:bidi="en-US"/>
        </w:rPr>
        <w:t>The</w:t>
      </w:r>
      <w:r>
        <w:rPr>
          <w:rFonts w:eastAsiaTheme="minorEastAsia"/>
          <w:b w:val="0"/>
          <w:lang w:val="en-US" w:bidi="en-US"/>
        </w:rPr>
        <w:t xml:space="preserve"> average assessment and decision timeframes are all well within the nominated timeframes in the charter. All other commitments have been achieved.</w:t>
      </w:r>
    </w:p>
    <w:p w14:paraId="07F92D83" w14:textId="1D26E36B" w:rsidR="00011A46" w:rsidRDefault="00011A46" w:rsidP="0089767E">
      <w:pPr>
        <w:pStyle w:val="Caption"/>
      </w:pPr>
      <w:bookmarkStart w:id="299" w:name="_Toc47521995"/>
      <w:bookmarkStart w:id="300" w:name="_Toc47527924"/>
      <w:bookmarkStart w:id="301" w:name="_Toc47541227"/>
      <w:bookmarkStart w:id="302" w:name="_Toc47549360"/>
      <w:bookmarkStart w:id="303" w:name="_Toc52869050"/>
      <w:r>
        <w:t xml:space="preserve">Table </w:t>
      </w:r>
      <w:r w:rsidR="0089767E">
        <w:fldChar w:fldCharType="begin"/>
      </w:r>
      <w:r w:rsidR="0089767E">
        <w:instrText xml:space="preserve"> SEQ Table \* ARABIC </w:instrText>
      </w:r>
      <w:r w:rsidR="0089767E">
        <w:fldChar w:fldCharType="separate"/>
      </w:r>
      <w:r w:rsidR="001266CC">
        <w:rPr>
          <w:noProof/>
        </w:rPr>
        <w:t>4</w:t>
      </w:r>
      <w:r w:rsidR="0089767E">
        <w:fldChar w:fldCharType="end"/>
      </w:r>
      <w:r w:rsidR="00132796">
        <w:t>:</w:t>
      </w:r>
      <w:r>
        <w:t xml:space="preserve"> </w:t>
      </w:r>
      <w:r w:rsidRPr="00876EDA">
        <w:t>Permission System Service Charter — Timeframes for decisions made in 2019–20</w:t>
      </w:r>
      <w:bookmarkEnd w:id="299"/>
      <w:bookmarkEnd w:id="300"/>
      <w:bookmarkEnd w:id="301"/>
      <w:bookmarkEnd w:id="302"/>
      <w:bookmarkEnd w:id="303"/>
    </w:p>
    <w:tbl>
      <w:tblPr>
        <w:tblW w:w="5000" w:type="pct"/>
        <w:tblLook w:val="04A0" w:firstRow="1" w:lastRow="0" w:firstColumn="1" w:lastColumn="0" w:noHBand="0" w:noVBand="1"/>
      </w:tblPr>
      <w:tblGrid>
        <w:gridCol w:w="1840"/>
        <w:gridCol w:w="2268"/>
        <w:gridCol w:w="2512"/>
        <w:gridCol w:w="2720"/>
      </w:tblGrid>
      <w:tr w:rsidR="00011A46" w:rsidRPr="00BD52F7" w14:paraId="1B89C3A7" w14:textId="77777777" w:rsidTr="00EE0C10">
        <w:trPr>
          <w:trHeight w:val="302"/>
        </w:trPr>
        <w:tc>
          <w:tcPr>
            <w:tcW w:w="982" w:type="pct"/>
            <w:vMerge w:val="restart"/>
            <w:tcBorders>
              <w:top w:val="single" w:sz="8" w:space="0" w:color="auto"/>
              <w:left w:val="single" w:sz="8" w:space="0" w:color="auto"/>
              <w:bottom w:val="single" w:sz="8" w:space="0" w:color="000000"/>
              <w:right w:val="nil"/>
            </w:tcBorders>
            <w:shd w:val="clear" w:color="auto" w:fill="F2F2F2" w:themeFill="background1" w:themeFillShade="F2"/>
            <w:noWrap/>
            <w:vAlign w:val="bottom"/>
            <w:hideMark/>
          </w:tcPr>
          <w:p w14:paraId="7D53AA3E" w14:textId="77777777" w:rsidR="00011A46" w:rsidRPr="00272718" w:rsidRDefault="00011A46" w:rsidP="00F54086">
            <w:pPr>
              <w:spacing w:after="0"/>
              <w:rPr>
                <w:rFonts w:cs="Arial"/>
                <w:sz w:val="20"/>
                <w:szCs w:val="22"/>
              </w:rPr>
            </w:pPr>
            <w:r w:rsidRPr="00272718">
              <w:rPr>
                <w:rFonts w:cs="Arial"/>
                <w:sz w:val="20"/>
                <w:szCs w:val="22"/>
              </w:rPr>
              <w:t>Service Charter</w:t>
            </w:r>
          </w:p>
        </w:tc>
        <w:tc>
          <w:tcPr>
            <w:tcW w:w="1215" w:type="pct"/>
            <w:vMerge w:val="restart"/>
            <w:tcBorders>
              <w:top w:val="single" w:sz="8" w:space="0" w:color="auto"/>
              <w:left w:val="single" w:sz="4" w:space="0" w:color="auto"/>
              <w:bottom w:val="single" w:sz="8" w:space="0" w:color="000000"/>
              <w:right w:val="single" w:sz="4" w:space="0" w:color="auto"/>
            </w:tcBorders>
            <w:shd w:val="clear" w:color="auto" w:fill="F2F2F2" w:themeFill="background1" w:themeFillShade="F2"/>
            <w:noWrap/>
            <w:vAlign w:val="bottom"/>
            <w:hideMark/>
          </w:tcPr>
          <w:p w14:paraId="0DB6FA72" w14:textId="77777777" w:rsidR="00011A46" w:rsidRPr="00A741BE" w:rsidRDefault="00011A46" w:rsidP="00F54086">
            <w:pPr>
              <w:spacing w:after="0"/>
              <w:jc w:val="right"/>
              <w:rPr>
                <w:rFonts w:cs="Arial"/>
                <w:sz w:val="20"/>
                <w:szCs w:val="22"/>
              </w:rPr>
            </w:pPr>
            <w:r w:rsidRPr="00A741BE">
              <w:rPr>
                <w:rFonts w:cs="Arial"/>
                <w:sz w:val="20"/>
                <w:szCs w:val="22"/>
              </w:rPr>
              <w:t>10 business days</w:t>
            </w:r>
          </w:p>
        </w:tc>
        <w:tc>
          <w:tcPr>
            <w:tcW w:w="1346" w:type="pct"/>
            <w:vMerge w:val="restart"/>
            <w:tcBorders>
              <w:top w:val="single" w:sz="8" w:space="0" w:color="auto"/>
              <w:left w:val="single" w:sz="4" w:space="0" w:color="auto"/>
              <w:bottom w:val="single" w:sz="8" w:space="0" w:color="000000"/>
              <w:right w:val="single" w:sz="4" w:space="0" w:color="auto"/>
            </w:tcBorders>
            <w:shd w:val="clear" w:color="auto" w:fill="F2F2F2" w:themeFill="background1" w:themeFillShade="F2"/>
            <w:noWrap/>
            <w:vAlign w:val="bottom"/>
            <w:hideMark/>
          </w:tcPr>
          <w:p w14:paraId="3FB2ACDF" w14:textId="77777777" w:rsidR="00011A46" w:rsidRPr="002D2ADE" w:rsidRDefault="00011A46" w:rsidP="00F54086">
            <w:pPr>
              <w:spacing w:after="0"/>
              <w:jc w:val="right"/>
              <w:rPr>
                <w:rFonts w:cs="Arial"/>
                <w:sz w:val="20"/>
                <w:szCs w:val="22"/>
              </w:rPr>
            </w:pPr>
            <w:r w:rsidRPr="002D2ADE">
              <w:rPr>
                <w:rFonts w:cs="Arial"/>
                <w:sz w:val="20"/>
                <w:szCs w:val="22"/>
              </w:rPr>
              <w:t>30 business days</w:t>
            </w:r>
          </w:p>
        </w:tc>
        <w:tc>
          <w:tcPr>
            <w:tcW w:w="1457" w:type="pct"/>
            <w:tcBorders>
              <w:top w:val="single" w:sz="8" w:space="0" w:color="auto"/>
              <w:left w:val="nil"/>
              <w:bottom w:val="nil"/>
              <w:right w:val="single" w:sz="8" w:space="0" w:color="auto"/>
            </w:tcBorders>
            <w:shd w:val="clear" w:color="auto" w:fill="F2F2F2" w:themeFill="background1" w:themeFillShade="F2"/>
            <w:noWrap/>
            <w:vAlign w:val="bottom"/>
            <w:hideMark/>
          </w:tcPr>
          <w:p w14:paraId="449ECF76" w14:textId="77777777" w:rsidR="00011A46" w:rsidRPr="002D2ADE" w:rsidRDefault="00011A46" w:rsidP="00F54086">
            <w:pPr>
              <w:spacing w:after="0"/>
              <w:jc w:val="right"/>
              <w:rPr>
                <w:rFonts w:cs="Arial"/>
                <w:sz w:val="20"/>
                <w:szCs w:val="22"/>
              </w:rPr>
            </w:pPr>
            <w:r w:rsidRPr="002D2ADE">
              <w:rPr>
                <w:rFonts w:cs="Arial"/>
                <w:sz w:val="20"/>
                <w:szCs w:val="22"/>
              </w:rPr>
              <w:t xml:space="preserve">25 business days (routine) </w:t>
            </w:r>
          </w:p>
        </w:tc>
      </w:tr>
      <w:tr w:rsidR="00011A46" w:rsidRPr="00BD52F7" w14:paraId="06155BA8" w14:textId="77777777" w:rsidTr="00EE0C10">
        <w:trPr>
          <w:trHeight w:val="318"/>
        </w:trPr>
        <w:tc>
          <w:tcPr>
            <w:tcW w:w="982" w:type="pct"/>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0F2392B8" w14:textId="77777777" w:rsidR="00011A46" w:rsidRPr="002D2ADE" w:rsidRDefault="00011A46" w:rsidP="00F54086">
            <w:pPr>
              <w:spacing w:after="0"/>
              <w:rPr>
                <w:rFonts w:cs="Arial"/>
                <w:sz w:val="20"/>
                <w:szCs w:val="22"/>
              </w:rPr>
            </w:pPr>
          </w:p>
        </w:tc>
        <w:tc>
          <w:tcPr>
            <w:tcW w:w="1215" w:type="pct"/>
            <w:vMerge/>
            <w:tcBorders>
              <w:top w:val="single" w:sz="8" w:space="0" w:color="auto"/>
              <w:left w:val="single" w:sz="4" w:space="0" w:color="auto"/>
              <w:bottom w:val="single" w:sz="8" w:space="0" w:color="000000"/>
              <w:right w:val="single" w:sz="4" w:space="0" w:color="auto"/>
            </w:tcBorders>
            <w:shd w:val="clear" w:color="auto" w:fill="F2F2F2" w:themeFill="background1" w:themeFillShade="F2"/>
            <w:vAlign w:val="center"/>
            <w:hideMark/>
          </w:tcPr>
          <w:p w14:paraId="62C06765" w14:textId="77777777" w:rsidR="00011A46" w:rsidRPr="002D2ADE" w:rsidRDefault="00011A46" w:rsidP="00F54086">
            <w:pPr>
              <w:spacing w:after="0"/>
              <w:rPr>
                <w:rFonts w:cs="Arial"/>
                <w:sz w:val="20"/>
                <w:szCs w:val="22"/>
              </w:rPr>
            </w:pPr>
          </w:p>
        </w:tc>
        <w:tc>
          <w:tcPr>
            <w:tcW w:w="1346" w:type="pct"/>
            <w:vMerge/>
            <w:tcBorders>
              <w:top w:val="single" w:sz="8" w:space="0" w:color="auto"/>
              <w:left w:val="single" w:sz="4" w:space="0" w:color="auto"/>
              <w:bottom w:val="single" w:sz="8" w:space="0" w:color="000000"/>
              <w:right w:val="single" w:sz="4" w:space="0" w:color="auto"/>
            </w:tcBorders>
            <w:shd w:val="clear" w:color="auto" w:fill="F2F2F2" w:themeFill="background1" w:themeFillShade="F2"/>
            <w:vAlign w:val="center"/>
            <w:hideMark/>
          </w:tcPr>
          <w:p w14:paraId="0A4B83A2" w14:textId="77777777" w:rsidR="00011A46" w:rsidRPr="002D2ADE" w:rsidRDefault="00011A46" w:rsidP="00F54086">
            <w:pPr>
              <w:spacing w:after="0"/>
              <w:rPr>
                <w:rFonts w:cs="Arial"/>
                <w:sz w:val="20"/>
                <w:szCs w:val="22"/>
              </w:rPr>
            </w:pPr>
          </w:p>
        </w:tc>
        <w:tc>
          <w:tcPr>
            <w:tcW w:w="1457" w:type="pct"/>
            <w:tcBorders>
              <w:top w:val="nil"/>
              <w:left w:val="nil"/>
              <w:bottom w:val="single" w:sz="8" w:space="0" w:color="auto"/>
              <w:right w:val="single" w:sz="8" w:space="0" w:color="auto"/>
            </w:tcBorders>
            <w:shd w:val="clear" w:color="auto" w:fill="F2F2F2" w:themeFill="background1" w:themeFillShade="F2"/>
            <w:noWrap/>
            <w:vAlign w:val="bottom"/>
            <w:hideMark/>
          </w:tcPr>
          <w:p w14:paraId="0E058D96" w14:textId="77777777" w:rsidR="00011A46" w:rsidRPr="002D2ADE" w:rsidRDefault="00011A46" w:rsidP="00F54086">
            <w:pPr>
              <w:spacing w:after="0"/>
              <w:jc w:val="right"/>
              <w:rPr>
                <w:rFonts w:cs="Arial"/>
                <w:sz w:val="20"/>
                <w:szCs w:val="22"/>
              </w:rPr>
            </w:pPr>
            <w:r w:rsidRPr="002D2ADE">
              <w:rPr>
                <w:rFonts w:cs="Arial"/>
                <w:sz w:val="20"/>
                <w:szCs w:val="22"/>
              </w:rPr>
              <w:t>50 business days (tailored)</w:t>
            </w:r>
          </w:p>
        </w:tc>
      </w:tr>
      <w:tr w:rsidR="00011A46" w:rsidRPr="00BD52F7" w14:paraId="33C6DF8C" w14:textId="77777777" w:rsidTr="00F54086">
        <w:trPr>
          <w:trHeight w:val="605"/>
        </w:trPr>
        <w:tc>
          <w:tcPr>
            <w:tcW w:w="982" w:type="pct"/>
            <w:tcBorders>
              <w:top w:val="nil"/>
              <w:left w:val="single" w:sz="8" w:space="0" w:color="auto"/>
              <w:bottom w:val="single" w:sz="4" w:space="0" w:color="auto"/>
              <w:right w:val="single" w:sz="4" w:space="0" w:color="auto"/>
            </w:tcBorders>
            <w:shd w:val="clear" w:color="DDEBF7" w:fill="DDEBF7"/>
            <w:vAlign w:val="bottom"/>
            <w:hideMark/>
          </w:tcPr>
          <w:p w14:paraId="7C69FD4A" w14:textId="77777777" w:rsidR="00011A46" w:rsidRPr="00272718" w:rsidRDefault="00011A46" w:rsidP="00F54086">
            <w:pPr>
              <w:spacing w:after="0"/>
              <w:rPr>
                <w:rFonts w:cs="Arial"/>
                <w:b/>
                <w:sz w:val="20"/>
                <w:szCs w:val="22"/>
              </w:rPr>
            </w:pPr>
            <w:r w:rsidRPr="00272718">
              <w:rPr>
                <w:rFonts w:cs="Arial"/>
                <w:b/>
                <w:sz w:val="20"/>
                <w:szCs w:val="22"/>
              </w:rPr>
              <w:t>Assessment approach</w:t>
            </w:r>
          </w:p>
        </w:tc>
        <w:tc>
          <w:tcPr>
            <w:tcW w:w="1215" w:type="pct"/>
            <w:tcBorders>
              <w:top w:val="nil"/>
              <w:left w:val="single" w:sz="4" w:space="0" w:color="auto"/>
              <w:bottom w:val="single" w:sz="4" w:space="0" w:color="auto"/>
              <w:right w:val="single" w:sz="4" w:space="0" w:color="auto"/>
            </w:tcBorders>
            <w:shd w:val="clear" w:color="DDEBF7" w:fill="DDEBF7"/>
            <w:vAlign w:val="bottom"/>
            <w:hideMark/>
          </w:tcPr>
          <w:p w14:paraId="0927081B" w14:textId="77777777" w:rsidR="00011A46" w:rsidRPr="00E708EB" w:rsidRDefault="00011A46" w:rsidP="00F54086">
            <w:pPr>
              <w:spacing w:after="0"/>
              <w:jc w:val="center"/>
              <w:rPr>
                <w:rFonts w:cs="Arial"/>
                <w:b/>
                <w:sz w:val="20"/>
                <w:szCs w:val="22"/>
              </w:rPr>
            </w:pPr>
            <w:r w:rsidRPr="0034482A">
              <w:rPr>
                <w:rFonts w:cs="Arial"/>
                <w:b/>
                <w:sz w:val="20"/>
                <w:szCs w:val="22"/>
              </w:rPr>
              <w:t>Average business days to acknowledge applicatio</w:t>
            </w:r>
            <w:r w:rsidRPr="00E708EB">
              <w:rPr>
                <w:rFonts w:cs="Arial"/>
                <w:b/>
                <w:sz w:val="20"/>
                <w:szCs w:val="22"/>
              </w:rPr>
              <w:t>n</w:t>
            </w:r>
          </w:p>
        </w:tc>
        <w:tc>
          <w:tcPr>
            <w:tcW w:w="1346" w:type="pct"/>
            <w:tcBorders>
              <w:top w:val="nil"/>
              <w:left w:val="single" w:sz="4" w:space="0" w:color="auto"/>
              <w:bottom w:val="single" w:sz="4" w:space="0" w:color="auto"/>
              <w:right w:val="single" w:sz="4" w:space="0" w:color="auto"/>
            </w:tcBorders>
            <w:shd w:val="clear" w:color="DDEBF7" w:fill="DDEBF7"/>
            <w:vAlign w:val="bottom"/>
            <w:hideMark/>
          </w:tcPr>
          <w:p w14:paraId="396EAFFA" w14:textId="77777777" w:rsidR="00011A46" w:rsidRPr="00E708EB" w:rsidRDefault="00011A46" w:rsidP="00F54086">
            <w:pPr>
              <w:spacing w:after="0"/>
              <w:jc w:val="center"/>
              <w:rPr>
                <w:rFonts w:cs="Arial"/>
                <w:b/>
                <w:sz w:val="20"/>
                <w:szCs w:val="22"/>
              </w:rPr>
            </w:pPr>
            <w:r w:rsidRPr="00E708EB">
              <w:rPr>
                <w:rFonts w:cs="Arial"/>
                <w:b/>
                <w:sz w:val="20"/>
                <w:szCs w:val="22"/>
              </w:rPr>
              <w:t>Average business days to formal request for further information</w:t>
            </w:r>
          </w:p>
          <w:p w14:paraId="6661DE30" w14:textId="77777777" w:rsidR="00011A46" w:rsidRPr="00793B56" w:rsidRDefault="00011A46" w:rsidP="00F54086">
            <w:pPr>
              <w:spacing w:after="0"/>
              <w:jc w:val="center"/>
              <w:rPr>
                <w:rFonts w:cs="Arial"/>
                <w:b/>
                <w:sz w:val="20"/>
                <w:szCs w:val="22"/>
              </w:rPr>
            </w:pPr>
            <w:r w:rsidRPr="00793B56">
              <w:rPr>
                <w:rFonts w:cs="Arial"/>
                <w:b/>
                <w:sz w:val="20"/>
                <w:szCs w:val="22"/>
              </w:rPr>
              <w:t>(FINFO)</w:t>
            </w:r>
          </w:p>
        </w:tc>
        <w:tc>
          <w:tcPr>
            <w:tcW w:w="1457" w:type="pct"/>
            <w:tcBorders>
              <w:top w:val="nil"/>
              <w:left w:val="single" w:sz="4" w:space="0" w:color="auto"/>
              <w:bottom w:val="single" w:sz="4" w:space="0" w:color="auto"/>
              <w:right w:val="single" w:sz="8" w:space="0" w:color="auto"/>
            </w:tcBorders>
            <w:shd w:val="clear" w:color="DDEBF7" w:fill="DDEBF7"/>
            <w:vAlign w:val="bottom"/>
            <w:hideMark/>
          </w:tcPr>
          <w:p w14:paraId="5395C582" w14:textId="77777777" w:rsidR="00011A46" w:rsidRPr="005F14E4" w:rsidRDefault="00011A46" w:rsidP="00F54086">
            <w:pPr>
              <w:spacing w:after="0"/>
              <w:jc w:val="center"/>
              <w:rPr>
                <w:rFonts w:cs="Arial"/>
                <w:b/>
                <w:sz w:val="20"/>
                <w:szCs w:val="22"/>
              </w:rPr>
            </w:pPr>
            <w:r w:rsidRPr="005F14E4">
              <w:rPr>
                <w:rFonts w:cs="Arial"/>
                <w:b/>
                <w:sz w:val="20"/>
                <w:szCs w:val="22"/>
              </w:rPr>
              <w:t>Average business days to decision</w:t>
            </w:r>
          </w:p>
        </w:tc>
      </w:tr>
      <w:tr w:rsidR="00011A46" w:rsidRPr="00BD52F7" w14:paraId="4FCD85AA" w14:textId="77777777" w:rsidTr="00F54086">
        <w:trPr>
          <w:trHeight w:val="302"/>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6F7AD719" w14:textId="77777777" w:rsidR="00011A46" w:rsidRPr="00272718" w:rsidRDefault="00011A46" w:rsidP="00F54086">
            <w:pPr>
              <w:spacing w:after="0"/>
              <w:rPr>
                <w:rFonts w:cs="Arial"/>
                <w:sz w:val="20"/>
                <w:szCs w:val="22"/>
              </w:rPr>
            </w:pPr>
            <w:r w:rsidRPr="00272718">
              <w:rPr>
                <w:rFonts w:cs="Arial"/>
                <w:sz w:val="20"/>
                <w:szCs w:val="22"/>
              </w:rPr>
              <w:t>Routine</w:t>
            </w:r>
          </w:p>
        </w:tc>
        <w:tc>
          <w:tcPr>
            <w:tcW w:w="1215" w:type="pct"/>
            <w:tcBorders>
              <w:top w:val="nil"/>
              <w:left w:val="nil"/>
              <w:bottom w:val="single" w:sz="4" w:space="0" w:color="auto"/>
              <w:right w:val="single" w:sz="4" w:space="0" w:color="auto"/>
            </w:tcBorders>
            <w:shd w:val="clear" w:color="auto" w:fill="auto"/>
            <w:noWrap/>
            <w:vAlign w:val="bottom"/>
            <w:hideMark/>
          </w:tcPr>
          <w:p w14:paraId="569AC0BC" w14:textId="77777777" w:rsidR="00011A46" w:rsidRPr="00A741BE" w:rsidRDefault="00011A46" w:rsidP="00F54086">
            <w:pPr>
              <w:spacing w:after="0"/>
              <w:jc w:val="right"/>
              <w:rPr>
                <w:rFonts w:cs="Arial"/>
                <w:sz w:val="20"/>
                <w:szCs w:val="22"/>
              </w:rPr>
            </w:pPr>
            <w:r w:rsidRPr="00A741BE">
              <w:rPr>
                <w:rFonts w:cs="Arial"/>
                <w:sz w:val="20"/>
                <w:szCs w:val="22"/>
              </w:rPr>
              <w:t>1.89</w:t>
            </w:r>
          </w:p>
        </w:tc>
        <w:tc>
          <w:tcPr>
            <w:tcW w:w="1346" w:type="pct"/>
            <w:tcBorders>
              <w:top w:val="nil"/>
              <w:left w:val="nil"/>
              <w:bottom w:val="single" w:sz="4" w:space="0" w:color="auto"/>
              <w:right w:val="single" w:sz="4" w:space="0" w:color="auto"/>
            </w:tcBorders>
            <w:shd w:val="clear" w:color="auto" w:fill="auto"/>
            <w:noWrap/>
            <w:vAlign w:val="bottom"/>
            <w:hideMark/>
          </w:tcPr>
          <w:p w14:paraId="09E0C072" w14:textId="77777777" w:rsidR="00011A46" w:rsidRPr="002D2ADE" w:rsidRDefault="00011A46" w:rsidP="00F54086">
            <w:pPr>
              <w:spacing w:after="0"/>
              <w:jc w:val="right"/>
              <w:rPr>
                <w:rFonts w:cs="Arial"/>
                <w:sz w:val="20"/>
                <w:szCs w:val="22"/>
              </w:rPr>
            </w:pPr>
            <w:r w:rsidRPr="002D2ADE">
              <w:rPr>
                <w:rFonts w:cs="Arial"/>
                <w:sz w:val="20"/>
                <w:szCs w:val="22"/>
              </w:rPr>
              <w:t> N/A</w:t>
            </w:r>
          </w:p>
        </w:tc>
        <w:tc>
          <w:tcPr>
            <w:tcW w:w="1457" w:type="pct"/>
            <w:tcBorders>
              <w:top w:val="nil"/>
              <w:left w:val="nil"/>
              <w:bottom w:val="single" w:sz="4" w:space="0" w:color="auto"/>
              <w:right w:val="single" w:sz="8" w:space="0" w:color="auto"/>
            </w:tcBorders>
            <w:shd w:val="clear" w:color="auto" w:fill="auto"/>
            <w:noWrap/>
            <w:vAlign w:val="bottom"/>
            <w:hideMark/>
          </w:tcPr>
          <w:p w14:paraId="0E438838" w14:textId="77777777" w:rsidR="00011A46" w:rsidRPr="002D2ADE" w:rsidRDefault="00011A46" w:rsidP="00F54086">
            <w:pPr>
              <w:spacing w:after="0"/>
              <w:jc w:val="right"/>
              <w:rPr>
                <w:rFonts w:cs="Arial"/>
                <w:sz w:val="20"/>
                <w:szCs w:val="22"/>
              </w:rPr>
            </w:pPr>
            <w:r w:rsidRPr="002D2ADE">
              <w:rPr>
                <w:rFonts w:cs="Arial"/>
                <w:sz w:val="20"/>
                <w:szCs w:val="22"/>
              </w:rPr>
              <w:t>14.96</w:t>
            </w:r>
          </w:p>
        </w:tc>
      </w:tr>
      <w:tr w:rsidR="00011A46" w:rsidRPr="00BD52F7" w14:paraId="6A5DE51E" w14:textId="77777777" w:rsidTr="00F54086">
        <w:trPr>
          <w:trHeight w:val="302"/>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1A8DA2E0" w14:textId="77777777" w:rsidR="00011A46" w:rsidRPr="00272718" w:rsidRDefault="00011A46" w:rsidP="00F54086">
            <w:pPr>
              <w:spacing w:after="0"/>
              <w:rPr>
                <w:rFonts w:cs="Arial"/>
                <w:sz w:val="20"/>
                <w:szCs w:val="22"/>
              </w:rPr>
            </w:pPr>
            <w:r w:rsidRPr="00272718">
              <w:rPr>
                <w:rFonts w:cs="Arial"/>
                <w:sz w:val="20"/>
                <w:szCs w:val="22"/>
              </w:rPr>
              <w:t>Tailored</w:t>
            </w:r>
          </w:p>
        </w:tc>
        <w:tc>
          <w:tcPr>
            <w:tcW w:w="1215" w:type="pct"/>
            <w:tcBorders>
              <w:top w:val="nil"/>
              <w:left w:val="nil"/>
              <w:bottom w:val="single" w:sz="4" w:space="0" w:color="auto"/>
              <w:right w:val="single" w:sz="4" w:space="0" w:color="auto"/>
            </w:tcBorders>
            <w:shd w:val="clear" w:color="auto" w:fill="auto"/>
            <w:noWrap/>
            <w:vAlign w:val="bottom"/>
            <w:hideMark/>
          </w:tcPr>
          <w:p w14:paraId="46AE363A" w14:textId="77777777" w:rsidR="00011A46" w:rsidRPr="00A741BE" w:rsidRDefault="00011A46" w:rsidP="00F54086">
            <w:pPr>
              <w:spacing w:after="0"/>
              <w:jc w:val="right"/>
              <w:rPr>
                <w:rFonts w:cs="Arial"/>
                <w:sz w:val="20"/>
                <w:szCs w:val="22"/>
              </w:rPr>
            </w:pPr>
            <w:r w:rsidRPr="00A741BE">
              <w:rPr>
                <w:rFonts w:cs="Arial"/>
                <w:sz w:val="20"/>
                <w:szCs w:val="22"/>
              </w:rPr>
              <w:t>4.87</w:t>
            </w:r>
          </w:p>
        </w:tc>
        <w:tc>
          <w:tcPr>
            <w:tcW w:w="1346" w:type="pct"/>
            <w:tcBorders>
              <w:top w:val="nil"/>
              <w:left w:val="nil"/>
              <w:bottom w:val="single" w:sz="4" w:space="0" w:color="auto"/>
              <w:right w:val="single" w:sz="4" w:space="0" w:color="auto"/>
            </w:tcBorders>
            <w:shd w:val="clear" w:color="auto" w:fill="auto"/>
            <w:noWrap/>
            <w:vAlign w:val="bottom"/>
            <w:hideMark/>
          </w:tcPr>
          <w:p w14:paraId="24633A85" w14:textId="77777777" w:rsidR="00011A46" w:rsidRPr="002D2ADE" w:rsidRDefault="00011A46" w:rsidP="00F54086">
            <w:pPr>
              <w:spacing w:after="0"/>
              <w:jc w:val="right"/>
              <w:rPr>
                <w:rFonts w:cs="Arial"/>
                <w:sz w:val="20"/>
                <w:szCs w:val="22"/>
              </w:rPr>
            </w:pPr>
            <w:r w:rsidRPr="002D2ADE">
              <w:rPr>
                <w:rFonts w:cs="Arial"/>
                <w:sz w:val="20"/>
                <w:szCs w:val="22"/>
              </w:rPr>
              <w:t> N/A</w:t>
            </w:r>
          </w:p>
        </w:tc>
        <w:tc>
          <w:tcPr>
            <w:tcW w:w="1457" w:type="pct"/>
            <w:tcBorders>
              <w:top w:val="nil"/>
              <w:left w:val="nil"/>
              <w:bottom w:val="single" w:sz="4" w:space="0" w:color="auto"/>
              <w:right w:val="single" w:sz="8" w:space="0" w:color="auto"/>
            </w:tcBorders>
            <w:shd w:val="clear" w:color="auto" w:fill="auto"/>
            <w:noWrap/>
            <w:vAlign w:val="bottom"/>
            <w:hideMark/>
          </w:tcPr>
          <w:p w14:paraId="0DC8C5EE" w14:textId="77777777" w:rsidR="00011A46" w:rsidRPr="002D2ADE" w:rsidRDefault="00011A46" w:rsidP="00F54086">
            <w:pPr>
              <w:spacing w:after="0"/>
              <w:jc w:val="right"/>
              <w:rPr>
                <w:rFonts w:cs="Arial"/>
                <w:sz w:val="20"/>
                <w:szCs w:val="22"/>
              </w:rPr>
            </w:pPr>
            <w:r w:rsidRPr="002D2ADE">
              <w:rPr>
                <w:rFonts w:cs="Arial"/>
                <w:sz w:val="20"/>
                <w:szCs w:val="22"/>
              </w:rPr>
              <w:t>38.11</w:t>
            </w:r>
          </w:p>
        </w:tc>
      </w:tr>
      <w:tr w:rsidR="00011A46" w:rsidRPr="00BD52F7" w14:paraId="1C962C73" w14:textId="77777777" w:rsidTr="00F54086">
        <w:trPr>
          <w:trHeight w:val="302"/>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2F2BAFCD" w14:textId="77777777" w:rsidR="00011A46" w:rsidRPr="00272718" w:rsidRDefault="00011A46" w:rsidP="00F54086">
            <w:pPr>
              <w:spacing w:after="0"/>
              <w:rPr>
                <w:rFonts w:cs="Arial"/>
                <w:sz w:val="20"/>
                <w:szCs w:val="22"/>
              </w:rPr>
            </w:pPr>
            <w:r w:rsidRPr="00272718">
              <w:rPr>
                <w:rFonts w:cs="Arial"/>
                <w:sz w:val="20"/>
                <w:szCs w:val="22"/>
              </w:rPr>
              <w:t>Tailored FINFO</w:t>
            </w:r>
          </w:p>
        </w:tc>
        <w:tc>
          <w:tcPr>
            <w:tcW w:w="1215" w:type="pct"/>
            <w:tcBorders>
              <w:top w:val="nil"/>
              <w:left w:val="nil"/>
              <w:bottom w:val="single" w:sz="4" w:space="0" w:color="auto"/>
              <w:right w:val="single" w:sz="4" w:space="0" w:color="auto"/>
            </w:tcBorders>
            <w:shd w:val="clear" w:color="auto" w:fill="auto"/>
            <w:noWrap/>
            <w:vAlign w:val="bottom"/>
            <w:hideMark/>
          </w:tcPr>
          <w:p w14:paraId="3A0427A3" w14:textId="77777777" w:rsidR="00011A46" w:rsidRPr="00A741BE" w:rsidRDefault="00011A46" w:rsidP="00F54086">
            <w:pPr>
              <w:spacing w:after="0"/>
              <w:jc w:val="right"/>
              <w:rPr>
                <w:rFonts w:cs="Arial"/>
                <w:sz w:val="20"/>
                <w:szCs w:val="22"/>
              </w:rPr>
            </w:pPr>
            <w:r w:rsidRPr="00A741BE">
              <w:rPr>
                <w:rFonts w:cs="Arial"/>
                <w:sz w:val="20"/>
                <w:szCs w:val="22"/>
              </w:rPr>
              <w:t>5.35</w:t>
            </w:r>
          </w:p>
        </w:tc>
        <w:tc>
          <w:tcPr>
            <w:tcW w:w="1346" w:type="pct"/>
            <w:tcBorders>
              <w:top w:val="nil"/>
              <w:left w:val="nil"/>
              <w:bottom w:val="single" w:sz="4" w:space="0" w:color="auto"/>
              <w:right w:val="single" w:sz="4" w:space="0" w:color="auto"/>
            </w:tcBorders>
            <w:shd w:val="clear" w:color="auto" w:fill="auto"/>
            <w:noWrap/>
            <w:vAlign w:val="bottom"/>
            <w:hideMark/>
          </w:tcPr>
          <w:p w14:paraId="4C715BBA" w14:textId="77777777" w:rsidR="00011A46" w:rsidRPr="002D2ADE" w:rsidRDefault="00011A46" w:rsidP="00F54086">
            <w:pPr>
              <w:spacing w:after="0"/>
              <w:jc w:val="right"/>
              <w:rPr>
                <w:rFonts w:cs="Arial"/>
                <w:sz w:val="20"/>
                <w:szCs w:val="22"/>
              </w:rPr>
            </w:pPr>
            <w:r w:rsidRPr="002D2ADE">
              <w:rPr>
                <w:rFonts w:cs="Arial"/>
                <w:sz w:val="20"/>
                <w:szCs w:val="22"/>
              </w:rPr>
              <w:t>18.45</w:t>
            </w:r>
          </w:p>
        </w:tc>
        <w:tc>
          <w:tcPr>
            <w:tcW w:w="1457" w:type="pct"/>
            <w:tcBorders>
              <w:top w:val="nil"/>
              <w:left w:val="nil"/>
              <w:bottom w:val="single" w:sz="4" w:space="0" w:color="auto"/>
              <w:right w:val="single" w:sz="8" w:space="0" w:color="auto"/>
            </w:tcBorders>
            <w:shd w:val="clear" w:color="auto" w:fill="auto"/>
            <w:noWrap/>
            <w:vAlign w:val="bottom"/>
            <w:hideMark/>
          </w:tcPr>
          <w:p w14:paraId="33D8BB4C" w14:textId="77777777" w:rsidR="00011A46" w:rsidRPr="002D2ADE" w:rsidRDefault="00011A46" w:rsidP="00F54086">
            <w:pPr>
              <w:spacing w:after="0"/>
              <w:jc w:val="right"/>
              <w:rPr>
                <w:rFonts w:cs="Arial"/>
                <w:sz w:val="20"/>
                <w:szCs w:val="22"/>
              </w:rPr>
            </w:pPr>
            <w:r w:rsidRPr="002D2ADE">
              <w:rPr>
                <w:rFonts w:cs="Arial"/>
                <w:sz w:val="20"/>
                <w:szCs w:val="22"/>
              </w:rPr>
              <w:t>32.59</w:t>
            </w:r>
          </w:p>
        </w:tc>
      </w:tr>
      <w:tr w:rsidR="00011A46" w:rsidRPr="00BD52F7" w14:paraId="06318F79" w14:textId="77777777" w:rsidTr="00F54086">
        <w:trPr>
          <w:trHeight w:val="318"/>
        </w:trPr>
        <w:tc>
          <w:tcPr>
            <w:tcW w:w="982" w:type="pct"/>
            <w:tcBorders>
              <w:top w:val="single" w:sz="4" w:space="0" w:color="auto"/>
              <w:left w:val="single" w:sz="8" w:space="0" w:color="auto"/>
              <w:bottom w:val="single" w:sz="4" w:space="0" w:color="auto"/>
              <w:right w:val="single" w:sz="4" w:space="0" w:color="auto"/>
            </w:tcBorders>
            <w:shd w:val="clear" w:color="DDEBF7" w:fill="DDEBF7"/>
            <w:noWrap/>
            <w:vAlign w:val="bottom"/>
            <w:hideMark/>
          </w:tcPr>
          <w:p w14:paraId="48340973" w14:textId="77777777" w:rsidR="00011A46" w:rsidRPr="00272718" w:rsidRDefault="00011A46" w:rsidP="00F54086">
            <w:pPr>
              <w:spacing w:after="0"/>
              <w:rPr>
                <w:rFonts w:cs="Arial"/>
                <w:b/>
                <w:sz w:val="20"/>
                <w:szCs w:val="22"/>
              </w:rPr>
            </w:pPr>
            <w:r w:rsidRPr="00272718">
              <w:rPr>
                <w:rFonts w:cs="Arial"/>
                <w:b/>
                <w:sz w:val="20"/>
                <w:szCs w:val="22"/>
              </w:rPr>
              <w:t>Average 2019–20</w:t>
            </w:r>
          </w:p>
        </w:tc>
        <w:tc>
          <w:tcPr>
            <w:tcW w:w="1215" w:type="pct"/>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F5B5A2C" w14:textId="77777777" w:rsidR="00011A46" w:rsidRPr="0034482A" w:rsidRDefault="00011A46" w:rsidP="00F54086">
            <w:pPr>
              <w:spacing w:after="0"/>
              <w:jc w:val="right"/>
              <w:rPr>
                <w:rFonts w:cs="Arial"/>
                <w:b/>
                <w:sz w:val="20"/>
                <w:szCs w:val="22"/>
              </w:rPr>
            </w:pPr>
            <w:r w:rsidRPr="0034482A">
              <w:rPr>
                <w:rFonts w:cs="Arial"/>
                <w:b/>
                <w:sz w:val="20"/>
                <w:szCs w:val="22"/>
              </w:rPr>
              <w:t>4.59</w:t>
            </w:r>
          </w:p>
        </w:tc>
        <w:tc>
          <w:tcPr>
            <w:tcW w:w="1346" w:type="pct"/>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E9EF1D9" w14:textId="77777777" w:rsidR="00011A46" w:rsidRPr="00E708EB" w:rsidRDefault="00011A46" w:rsidP="00F54086">
            <w:pPr>
              <w:spacing w:after="0"/>
              <w:jc w:val="right"/>
              <w:rPr>
                <w:rFonts w:cs="Arial"/>
                <w:b/>
                <w:sz w:val="20"/>
                <w:szCs w:val="22"/>
              </w:rPr>
            </w:pPr>
            <w:r w:rsidRPr="00E708EB">
              <w:rPr>
                <w:rFonts w:cs="Arial"/>
                <w:b/>
                <w:sz w:val="20"/>
                <w:szCs w:val="22"/>
              </w:rPr>
              <w:t>18.45</w:t>
            </w:r>
          </w:p>
        </w:tc>
        <w:tc>
          <w:tcPr>
            <w:tcW w:w="1457" w:type="pct"/>
            <w:tcBorders>
              <w:top w:val="single" w:sz="4" w:space="0" w:color="auto"/>
              <w:left w:val="single" w:sz="4" w:space="0" w:color="auto"/>
              <w:bottom w:val="single" w:sz="4" w:space="0" w:color="auto"/>
              <w:right w:val="single" w:sz="8" w:space="0" w:color="auto"/>
            </w:tcBorders>
            <w:shd w:val="clear" w:color="DDEBF7" w:fill="DDEBF7"/>
            <w:noWrap/>
            <w:vAlign w:val="bottom"/>
            <w:hideMark/>
          </w:tcPr>
          <w:p w14:paraId="72B0DD95" w14:textId="77777777" w:rsidR="00011A46" w:rsidRPr="00793B56" w:rsidRDefault="00011A46" w:rsidP="00F54086">
            <w:pPr>
              <w:spacing w:after="0"/>
              <w:jc w:val="right"/>
              <w:rPr>
                <w:rFonts w:cs="Arial"/>
                <w:b/>
                <w:sz w:val="20"/>
                <w:szCs w:val="22"/>
              </w:rPr>
            </w:pPr>
            <w:r w:rsidRPr="00793B56">
              <w:rPr>
                <w:rFonts w:cs="Arial"/>
                <w:b/>
                <w:sz w:val="20"/>
                <w:szCs w:val="22"/>
              </w:rPr>
              <w:t>34.24</w:t>
            </w:r>
          </w:p>
        </w:tc>
      </w:tr>
    </w:tbl>
    <w:p w14:paraId="01810297" w14:textId="77777777" w:rsidR="00F9168C" w:rsidRPr="004071FF" w:rsidRDefault="00F9168C" w:rsidP="00011A46">
      <w:pPr>
        <w:pStyle w:val="ARBodyText"/>
        <w:rPr>
          <w:rFonts w:eastAsiaTheme="minorEastAsia"/>
          <w:lang w:bidi="en-US"/>
        </w:rPr>
      </w:pPr>
    </w:p>
    <w:p w14:paraId="2E7F0F95" w14:textId="1EEF71D1" w:rsidR="00011A46" w:rsidRPr="003A21BD" w:rsidRDefault="00011A46" w:rsidP="0089767E">
      <w:pPr>
        <w:pStyle w:val="Caption"/>
        <w:rPr>
          <w:rFonts w:eastAsiaTheme="minorEastAsia"/>
          <w:lang w:bidi="en-US"/>
        </w:rPr>
      </w:pPr>
      <w:bookmarkStart w:id="304" w:name="_Toc516660072"/>
      <w:bookmarkStart w:id="305" w:name="_Toc523834070"/>
      <w:bookmarkStart w:id="306" w:name="_Toc15899399"/>
      <w:bookmarkStart w:id="307" w:name="_Toc15976442"/>
      <w:bookmarkStart w:id="308" w:name="_Toc16709097"/>
      <w:bookmarkStart w:id="309" w:name="_Toc20476468"/>
      <w:bookmarkStart w:id="310" w:name="_Toc47521996"/>
      <w:bookmarkStart w:id="311" w:name="_Toc47527925"/>
      <w:bookmarkStart w:id="312" w:name="_Toc47541228"/>
      <w:bookmarkStart w:id="313" w:name="_Toc47549361"/>
      <w:bookmarkStart w:id="314" w:name="_Toc52869051"/>
      <w:r>
        <w:rPr>
          <w:rFonts w:eastAsiaTheme="minorEastAsia"/>
        </w:rPr>
        <w:t xml:space="preserve">Table </w:t>
      </w:r>
      <w:r w:rsidR="0089767E">
        <w:fldChar w:fldCharType="begin"/>
      </w:r>
      <w:r w:rsidR="0089767E">
        <w:instrText xml:space="preserve"> SEQ Table \* ARABIC </w:instrText>
      </w:r>
      <w:r w:rsidR="0089767E">
        <w:fldChar w:fldCharType="separate"/>
      </w:r>
      <w:r w:rsidR="001266CC">
        <w:rPr>
          <w:noProof/>
        </w:rPr>
        <w:t>5</w:t>
      </w:r>
      <w:r w:rsidR="0089767E">
        <w:fldChar w:fldCharType="end"/>
      </w:r>
      <w:r w:rsidR="00132796">
        <w:t>:</w:t>
      </w:r>
      <w:r>
        <w:rPr>
          <w:rFonts w:eastAsiaTheme="minorEastAsia"/>
        </w:rPr>
        <w:t xml:space="preserve"> </w:t>
      </w:r>
      <w:bookmarkEnd w:id="304"/>
      <w:bookmarkEnd w:id="305"/>
      <w:r w:rsidRPr="00876EDA">
        <w:rPr>
          <w:rFonts w:eastAsiaTheme="minorEastAsia"/>
        </w:rPr>
        <w:t xml:space="preserve">Permission System Service Charter </w:t>
      </w:r>
      <w:bookmarkEnd w:id="306"/>
      <w:bookmarkEnd w:id="307"/>
      <w:bookmarkEnd w:id="308"/>
      <w:bookmarkEnd w:id="309"/>
      <w:r w:rsidR="00AA5DF9">
        <w:rPr>
          <w:rFonts w:eastAsiaTheme="minorEastAsia"/>
        </w:rPr>
        <w:t>— C</w:t>
      </w:r>
      <w:r w:rsidRPr="00876EDA">
        <w:rPr>
          <w:rFonts w:eastAsiaTheme="minorEastAsia"/>
        </w:rPr>
        <w:t xml:space="preserve">ommitments for environmental management charge obligations and </w:t>
      </w:r>
      <w:r w:rsidR="00564756" w:rsidRPr="00876EDA">
        <w:rPr>
          <w:rFonts w:eastAsiaTheme="minorEastAsia"/>
        </w:rPr>
        <w:t>permission compliance</w:t>
      </w:r>
      <w:r w:rsidRPr="00876EDA">
        <w:rPr>
          <w:rFonts w:eastAsiaTheme="minorEastAsia"/>
        </w:rPr>
        <w:t xml:space="preserve"> 2019–20</w:t>
      </w:r>
      <w:bookmarkEnd w:id="310"/>
      <w:bookmarkEnd w:id="311"/>
      <w:bookmarkEnd w:id="312"/>
      <w:bookmarkEnd w:id="313"/>
      <w:bookmarkEnd w:id="314"/>
    </w:p>
    <w:tbl>
      <w:tblPr>
        <w:tblW w:w="5000" w:type="pct"/>
        <w:tblInd w:w="-5" w:type="dxa"/>
        <w:tblLook w:val="04A0" w:firstRow="1" w:lastRow="0" w:firstColumn="1" w:lastColumn="0" w:noHBand="0" w:noVBand="1"/>
        <w:tblCaption w:val="Table 5 permissions system service level standards"/>
        <w:tblDescription w:val="Table shows the Great Barrier Reef Marine Park Authority's performance against permission system standards for assessments and decisions, environmental management charge obligations and permission compliance"/>
      </w:tblPr>
      <w:tblGrid>
        <w:gridCol w:w="5920"/>
        <w:gridCol w:w="3440"/>
      </w:tblGrid>
      <w:tr w:rsidR="00011A46" w:rsidRPr="004071FF" w14:paraId="48F65DBE" w14:textId="77777777" w:rsidTr="00EE0C10">
        <w:trPr>
          <w:trHeight w:val="359"/>
          <w:tblHeader/>
        </w:trPr>
        <w:tc>
          <w:tcPr>
            <w:tcW w:w="5802" w:type="dxa"/>
            <w:shd w:val="clear" w:color="auto" w:fill="F2F2F2" w:themeFill="background1" w:themeFillShade="F2"/>
          </w:tcPr>
          <w:p w14:paraId="5B859487" w14:textId="77777777" w:rsidR="00011A46" w:rsidRPr="004071FF" w:rsidRDefault="00011A46" w:rsidP="00F54086">
            <w:pPr>
              <w:pStyle w:val="ARTableText"/>
              <w:rPr>
                <w:lang w:bidi="en-US"/>
              </w:rPr>
            </w:pPr>
            <w:r w:rsidRPr="004071FF">
              <w:rPr>
                <w:lang w:bidi="en-US"/>
              </w:rPr>
              <w:t>Service level standard</w:t>
            </w:r>
          </w:p>
        </w:tc>
        <w:tc>
          <w:tcPr>
            <w:tcW w:w="3372" w:type="dxa"/>
            <w:shd w:val="clear" w:color="auto" w:fill="F2F2F2" w:themeFill="background1" w:themeFillShade="F2"/>
          </w:tcPr>
          <w:p w14:paraId="2E9FF13C" w14:textId="77777777" w:rsidR="00011A46" w:rsidRPr="004071FF" w:rsidRDefault="00011A46" w:rsidP="00F54086">
            <w:pPr>
              <w:pStyle w:val="ARTableText"/>
              <w:rPr>
                <w:lang w:bidi="en-US"/>
              </w:rPr>
            </w:pPr>
            <w:r w:rsidRPr="004071FF">
              <w:rPr>
                <w:lang w:bidi="en-US"/>
              </w:rPr>
              <w:t>Performance</w:t>
            </w:r>
          </w:p>
        </w:tc>
      </w:tr>
      <w:tr w:rsidR="00011A46" w:rsidRPr="004071FF" w14:paraId="2888B822" w14:textId="77777777" w:rsidTr="00F54086">
        <w:trPr>
          <w:trHeight w:val="344"/>
        </w:trPr>
        <w:tc>
          <w:tcPr>
            <w:tcW w:w="5802" w:type="dxa"/>
            <w:shd w:val="clear" w:color="auto" w:fill="DBE5F1" w:themeFill="accent1" w:themeFillTint="33"/>
          </w:tcPr>
          <w:p w14:paraId="2E771EC9" w14:textId="6AC52B94" w:rsidR="00011A46" w:rsidRPr="00E817A3" w:rsidRDefault="00564756" w:rsidP="00F54086">
            <w:pPr>
              <w:pStyle w:val="ARTableText"/>
              <w:rPr>
                <w:sz w:val="20"/>
                <w:szCs w:val="20"/>
                <w:lang w:bidi="en-US"/>
              </w:rPr>
            </w:pPr>
            <w:r w:rsidRPr="00E817A3">
              <w:rPr>
                <w:sz w:val="20"/>
                <w:szCs w:val="20"/>
                <w:lang w:bidi="en-US"/>
              </w:rPr>
              <w:t>E</w:t>
            </w:r>
            <w:r>
              <w:rPr>
                <w:sz w:val="20"/>
                <w:szCs w:val="20"/>
                <w:lang w:bidi="en-US"/>
              </w:rPr>
              <w:t>nvironmental management charge</w:t>
            </w:r>
            <w:r w:rsidRPr="00E817A3">
              <w:rPr>
                <w:sz w:val="20"/>
                <w:szCs w:val="20"/>
                <w:lang w:bidi="en-US"/>
              </w:rPr>
              <w:t xml:space="preserve"> </w:t>
            </w:r>
            <w:r w:rsidR="00011A46" w:rsidRPr="00E817A3">
              <w:rPr>
                <w:sz w:val="20"/>
                <w:szCs w:val="20"/>
                <w:lang w:bidi="en-US"/>
              </w:rPr>
              <w:t>obligations</w:t>
            </w:r>
          </w:p>
        </w:tc>
        <w:tc>
          <w:tcPr>
            <w:tcW w:w="3372" w:type="dxa"/>
            <w:shd w:val="clear" w:color="auto" w:fill="DBE5F1" w:themeFill="accent1" w:themeFillTint="33"/>
          </w:tcPr>
          <w:p w14:paraId="2AE4D9EA" w14:textId="77777777" w:rsidR="00011A46" w:rsidRPr="001B2BFA" w:rsidRDefault="00011A46" w:rsidP="00F54086">
            <w:pPr>
              <w:pStyle w:val="ARTableText"/>
              <w:rPr>
                <w:sz w:val="20"/>
                <w:szCs w:val="20"/>
                <w:lang w:bidi="en-US"/>
              </w:rPr>
            </w:pPr>
            <w:r w:rsidRPr="001B2BFA">
              <w:rPr>
                <w:sz w:val="20"/>
                <w:szCs w:val="20"/>
                <w:lang w:bidi="en-US"/>
              </w:rPr>
              <w:t>Performance measure</w:t>
            </w:r>
          </w:p>
        </w:tc>
      </w:tr>
      <w:tr w:rsidR="00011A46" w:rsidRPr="004071FF" w14:paraId="6EE13DF3" w14:textId="77777777" w:rsidTr="00F54086">
        <w:trPr>
          <w:trHeight w:val="793"/>
        </w:trPr>
        <w:tc>
          <w:tcPr>
            <w:tcW w:w="5802" w:type="dxa"/>
          </w:tcPr>
          <w:p w14:paraId="200CA6D4" w14:textId="77777777" w:rsidR="00011A46" w:rsidRPr="00E817A3" w:rsidRDefault="00011A46" w:rsidP="00F54086">
            <w:pPr>
              <w:pStyle w:val="ARTableText"/>
              <w:rPr>
                <w:sz w:val="20"/>
                <w:szCs w:val="20"/>
                <w:lang w:bidi="en-US"/>
              </w:rPr>
            </w:pPr>
            <w:r w:rsidRPr="00E817A3">
              <w:rPr>
                <w:sz w:val="20"/>
                <w:szCs w:val="20"/>
                <w:lang w:bidi="en-US"/>
              </w:rPr>
              <w:t>Send reminders within two weeks of the end of each quarter for those permi</w:t>
            </w:r>
            <w:r>
              <w:rPr>
                <w:sz w:val="20"/>
                <w:szCs w:val="20"/>
                <w:lang w:bidi="en-US"/>
              </w:rPr>
              <w:t>t</w:t>
            </w:r>
            <w:r w:rsidRPr="00E817A3">
              <w:rPr>
                <w:sz w:val="20"/>
                <w:szCs w:val="20"/>
                <w:lang w:bidi="en-US"/>
              </w:rPr>
              <w:t xml:space="preserve"> holders that are yet to finalise their EMC obligations</w:t>
            </w:r>
          </w:p>
        </w:tc>
        <w:tc>
          <w:tcPr>
            <w:tcW w:w="3372" w:type="dxa"/>
          </w:tcPr>
          <w:p w14:paraId="2068C884" w14:textId="77777777" w:rsidR="00011A46" w:rsidRPr="001B2BFA" w:rsidRDefault="00011A46" w:rsidP="00F54086">
            <w:pPr>
              <w:pStyle w:val="ARTableText"/>
              <w:rPr>
                <w:sz w:val="20"/>
                <w:szCs w:val="20"/>
                <w:lang w:bidi="en-US"/>
              </w:rPr>
            </w:pPr>
            <w:r w:rsidRPr="001B2BFA">
              <w:rPr>
                <w:sz w:val="20"/>
                <w:szCs w:val="20"/>
                <w:lang w:bidi="en-US"/>
              </w:rPr>
              <w:t xml:space="preserve">Achieved </w:t>
            </w:r>
          </w:p>
        </w:tc>
      </w:tr>
      <w:tr w:rsidR="00011A46" w:rsidRPr="004071FF" w14:paraId="4F71C487" w14:textId="77777777" w:rsidTr="00F54086">
        <w:trPr>
          <w:trHeight w:val="808"/>
        </w:trPr>
        <w:tc>
          <w:tcPr>
            <w:tcW w:w="5802" w:type="dxa"/>
          </w:tcPr>
          <w:p w14:paraId="521296DA" w14:textId="77777777" w:rsidR="00011A46" w:rsidRPr="00E817A3" w:rsidRDefault="00011A46" w:rsidP="00F54086">
            <w:pPr>
              <w:pStyle w:val="ARTableText"/>
              <w:rPr>
                <w:sz w:val="20"/>
                <w:szCs w:val="20"/>
                <w:lang w:bidi="en-US"/>
              </w:rPr>
            </w:pPr>
            <w:r w:rsidRPr="00E817A3">
              <w:rPr>
                <w:sz w:val="20"/>
                <w:szCs w:val="20"/>
                <w:lang w:bidi="en-US"/>
              </w:rPr>
              <w:t>Send intention to suspend notices to those permi</w:t>
            </w:r>
            <w:r>
              <w:rPr>
                <w:sz w:val="20"/>
                <w:szCs w:val="20"/>
                <w:lang w:bidi="en-US"/>
              </w:rPr>
              <w:t>t</w:t>
            </w:r>
            <w:r w:rsidRPr="00E817A3">
              <w:rPr>
                <w:sz w:val="20"/>
                <w:szCs w:val="20"/>
                <w:lang w:bidi="en-US"/>
              </w:rPr>
              <w:t xml:space="preserve"> holders that have not complied with EMC obligations within one month of the EMC payment becoming due</w:t>
            </w:r>
          </w:p>
        </w:tc>
        <w:tc>
          <w:tcPr>
            <w:tcW w:w="3372" w:type="dxa"/>
          </w:tcPr>
          <w:p w14:paraId="2E32018A" w14:textId="77777777" w:rsidR="00011A46" w:rsidRPr="001B2BFA" w:rsidRDefault="00011A46" w:rsidP="00F54086">
            <w:pPr>
              <w:pStyle w:val="ARTableText"/>
              <w:rPr>
                <w:sz w:val="20"/>
                <w:szCs w:val="20"/>
                <w:lang w:bidi="en-US"/>
              </w:rPr>
            </w:pPr>
            <w:r w:rsidRPr="001B2BFA">
              <w:rPr>
                <w:sz w:val="20"/>
                <w:szCs w:val="20"/>
                <w:lang w:bidi="en-US"/>
              </w:rPr>
              <w:t>Achieved</w:t>
            </w:r>
          </w:p>
        </w:tc>
      </w:tr>
      <w:tr w:rsidR="00011A46" w:rsidRPr="004071FF" w14:paraId="2F7094AB" w14:textId="77777777" w:rsidTr="00F54086">
        <w:trPr>
          <w:trHeight w:val="808"/>
        </w:trPr>
        <w:tc>
          <w:tcPr>
            <w:tcW w:w="5802" w:type="dxa"/>
          </w:tcPr>
          <w:p w14:paraId="5A8D4E20" w14:textId="77777777" w:rsidR="00011A46" w:rsidRPr="00E817A3" w:rsidRDefault="00011A46" w:rsidP="00F54086">
            <w:pPr>
              <w:pStyle w:val="ARTableText"/>
              <w:rPr>
                <w:sz w:val="20"/>
                <w:szCs w:val="20"/>
                <w:lang w:bidi="en-US"/>
              </w:rPr>
            </w:pPr>
            <w:r w:rsidRPr="00E817A3">
              <w:rPr>
                <w:sz w:val="20"/>
                <w:szCs w:val="20"/>
                <w:lang w:bidi="en-US"/>
              </w:rPr>
              <w:t>Send suspension and late payment penalty notices to permi</w:t>
            </w:r>
            <w:r>
              <w:rPr>
                <w:sz w:val="20"/>
                <w:szCs w:val="20"/>
                <w:lang w:bidi="en-US"/>
              </w:rPr>
              <w:t>t</w:t>
            </w:r>
            <w:r w:rsidRPr="00E817A3">
              <w:rPr>
                <w:sz w:val="20"/>
                <w:szCs w:val="20"/>
                <w:lang w:bidi="en-US"/>
              </w:rPr>
              <w:t xml:space="preserve"> holders who fail to remit their EMC obligations within legislated timeframes </w:t>
            </w:r>
          </w:p>
        </w:tc>
        <w:tc>
          <w:tcPr>
            <w:tcW w:w="3372" w:type="dxa"/>
          </w:tcPr>
          <w:p w14:paraId="79FB0EB8" w14:textId="77777777" w:rsidR="00011A46" w:rsidRPr="001B2BFA" w:rsidRDefault="00011A46" w:rsidP="00F54086">
            <w:pPr>
              <w:pStyle w:val="ARTableText"/>
              <w:rPr>
                <w:sz w:val="20"/>
                <w:szCs w:val="20"/>
                <w:lang w:bidi="en-US"/>
              </w:rPr>
            </w:pPr>
            <w:r w:rsidRPr="001B2BFA">
              <w:rPr>
                <w:sz w:val="20"/>
                <w:szCs w:val="20"/>
                <w:lang w:bidi="en-US"/>
              </w:rPr>
              <w:t xml:space="preserve">Achieved </w:t>
            </w:r>
          </w:p>
        </w:tc>
      </w:tr>
      <w:tr w:rsidR="00011A46" w:rsidRPr="004071FF" w14:paraId="19871B93" w14:textId="77777777" w:rsidTr="00F54086">
        <w:trPr>
          <w:trHeight w:val="569"/>
        </w:trPr>
        <w:tc>
          <w:tcPr>
            <w:tcW w:w="5802" w:type="dxa"/>
          </w:tcPr>
          <w:p w14:paraId="0D042649" w14:textId="55EFD559" w:rsidR="00011A46" w:rsidRPr="00E817A3" w:rsidRDefault="00011A46" w:rsidP="00F54086">
            <w:pPr>
              <w:pStyle w:val="ARTableText"/>
              <w:rPr>
                <w:sz w:val="20"/>
                <w:szCs w:val="20"/>
                <w:lang w:bidi="en-US"/>
              </w:rPr>
            </w:pPr>
            <w:r w:rsidRPr="00E817A3">
              <w:rPr>
                <w:sz w:val="20"/>
                <w:szCs w:val="20"/>
                <w:lang w:bidi="en-US"/>
              </w:rPr>
              <w:t>Ensure plans, policies</w:t>
            </w:r>
            <w:r w:rsidR="00564756">
              <w:rPr>
                <w:sz w:val="20"/>
                <w:szCs w:val="20"/>
                <w:lang w:bidi="en-US"/>
              </w:rPr>
              <w:t>,</w:t>
            </w:r>
            <w:r w:rsidRPr="00E817A3">
              <w:rPr>
                <w:sz w:val="20"/>
                <w:szCs w:val="20"/>
                <w:lang w:bidi="en-US"/>
              </w:rPr>
              <w:t xml:space="preserve"> guidelines and information regarding EMC obligations are easily accessible through the Authority’s website</w:t>
            </w:r>
          </w:p>
        </w:tc>
        <w:tc>
          <w:tcPr>
            <w:tcW w:w="3372" w:type="dxa"/>
          </w:tcPr>
          <w:p w14:paraId="733D80E7" w14:textId="77777777" w:rsidR="00011A46" w:rsidRPr="001B2BFA" w:rsidRDefault="00011A46" w:rsidP="00F54086">
            <w:pPr>
              <w:pStyle w:val="ARTableText"/>
              <w:rPr>
                <w:sz w:val="20"/>
                <w:szCs w:val="20"/>
                <w:lang w:bidi="en-US"/>
              </w:rPr>
            </w:pPr>
            <w:r w:rsidRPr="001B2BFA">
              <w:rPr>
                <w:sz w:val="20"/>
                <w:szCs w:val="20"/>
                <w:lang w:bidi="en-US"/>
              </w:rPr>
              <w:t>Achieved</w:t>
            </w:r>
          </w:p>
        </w:tc>
      </w:tr>
      <w:tr w:rsidR="00011A46" w:rsidRPr="004071FF" w14:paraId="2B09CD34" w14:textId="77777777" w:rsidTr="00F54086">
        <w:trPr>
          <w:trHeight w:val="344"/>
        </w:trPr>
        <w:tc>
          <w:tcPr>
            <w:tcW w:w="5802" w:type="dxa"/>
            <w:shd w:val="clear" w:color="auto" w:fill="DBE5F1" w:themeFill="accent1" w:themeFillTint="33"/>
          </w:tcPr>
          <w:p w14:paraId="6F39A167" w14:textId="77777777" w:rsidR="00011A46" w:rsidRPr="00E817A3" w:rsidRDefault="00011A46" w:rsidP="00F54086">
            <w:pPr>
              <w:pStyle w:val="ARTableText"/>
              <w:rPr>
                <w:sz w:val="20"/>
                <w:szCs w:val="20"/>
                <w:lang w:bidi="en-US"/>
              </w:rPr>
            </w:pPr>
            <w:r w:rsidRPr="00E817A3">
              <w:rPr>
                <w:sz w:val="20"/>
                <w:szCs w:val="20"/>
                <w:lang w:bidi="en-US"/>
              </w:rPr>
              <w:lastRenderedPageBreak/>
              <w:t xml:space="preserve">Permission compliance </w:t>
            </w:r>
          </w:p>
        </w:tc>
        <w:tc>
          <w:tcPr>
            <w:tcW w:w="3372" w:type="dxa"/>
            <w:shd w:val="clear" w:color="auto" w:fill="DBE5F1" w:themeFill="accent1" w:themeFillTint="33"/>
          </w:tcPr>
          <w:p w14:paraId="10F1E5CE" w14:textId="77777777" w:rsidR="00011A46" w:rsidRPr="001B2BFA" w:rsidRDefault="00011A46" w:rsidP="00F54086">
            <w:pPr>
              <w:pStyle w:val="ARTableText"/>
              <w:rPr>
                <w:sz w:val="20"/>
                <w:szCs w:val="20"/>
                <w:lang w:bidi="en-US"/>
              </w:rPr>
            </w:pPr>
            <w:r w:rsidRPr="001B2BFA">
              <w:rPr>
                <w:sz w:val="20"/>
                <w:szCs w:val="20"/>
                <w:lang w:bidi="en-US"/>
              </w:rPr>
              <w:t>Performance measure</w:t>
            </w:r>
          </w:p>
        </w:tc>
      </w:tr>
      <w:tr w:rsidR="00011A46" w:rsidRPr="004071FF" w14:paraId="3C3DE6EE" w14:textId="77777777" w:rsidTr="00F54086">
        <w:trPr>
          <w:trHeight w:val="808"/>
        </w:trPr>
        <w:tc>
          <w:tcPr>
            <w:tcW w:w="5802" w:type="dxa"/>
          </w:tcPr>
          <w:p w14:paraId="321214AA" w14:textId="77777777" w:rsidR="00011A46" w:rsidRPr="00E817A3" w:rsidRDefault="00011A46" w:rsidP="00F54086">
            <w:pPr>
              <w:pStyle w:val="ARTableText"/>
              <w:rPr>
                <w:sz w:val="20"/>
                <w:szCs w:val="20"/>
                <w:lang w:bidi="en-US"/>
              </w:rPr>
            </w:pPr>
            <w:r w:rsidRPr="00E817A3">
              <w:rPr>
                <w:sz w:val="20"/>
                <w:szCs w:val="20"/>
                <w:lang w:bidi="en-US"/>
              </w:rPr>
              <w:t>Ensure plans, policies</w:t>
            </w:r>
            <w:r>
              <w:rPr>
                <w:sz w:val="20"/>
                <w:szCs w:val="20"/>
                <w:lang w:bidi="en-US"/>
              </w:rPr>
              <w:t>,</w:t>
            </w:r>
            <w:r w:rsidRPr="00E817A3">
              <w:rPr>
                <w:sz w:val="20"/>
                <w:szCs w:val="20"/>
                <w:lang w:bidi="en-US"/>
              </w:rPr>
              <w:t xml:space="preserve"> guidelines and information regarding permission compliance are easily accessible through the Authority’s website</w:t>
            </w:r>
          </w:p>
        </w:tc>
        <w:tc>
          <w:tcPr>
            <w:tcW w:w="3372" w:type="dxa"/>
          </w:tcPr>
          <w:p w14:paraId="7AAF9040" w14:textId="2BBE10D1" w:rsidR="00011A46" w:rsidRPr="001B2BFA" w:rsidRDefault="00011A46" w:rsidP="00F54086">
            <w:pPr>
              <w:pStyle w:val="ARTableText"/>
              <w:rPr>
                <w:sz w:val="20"/>
                <w:szCs w:val="20"/>
                <w:lang w:bidi="en-US"/>
              </w:rPr>
            </w:pPr>
            <w:r>
              <w:rPr>
                <w:sz w:val="20"/>
                <w:szCs w:val="20"/>
                <w:lang w:bidi="en-US"/>
              </w:rPr>
              <w:t>O</w:t>
            </w:r>
            <w:r w:rsidRPr="001B2BFA">
              <w:rPr>
                <w:sz w:val="20"/>
                <w:szCs w:val="20"/>
                <w:lang w:bidi="en-US"/>
              </w:rPr>
              <w:t xml:space="preserve">ngoing updates </w:t>
            </w:r>
            <w:r w:rsidR="00564756">
              <w:rPr>
                <w:sz w:val="20"/>
                <w:szCs w:val="20"/>
                <w:lang w:bidi="en-US"/>
              </w:rPr>
              <w:t xml:space="preserve">available on </w:t>
            </w:r>
            <w:r w:rsidRPr="001B2BFA">
              <w:rPr>
                <w:sz w:val="20"/>
                <w:szCs w:val="20"/>
                <w:lang w:bidi="en-US"/>
              </w:rPr>
              <w:t xml:space="preserve">the Authority’s website   </w:t>
            </w:r>
          </w:p>
        </w:tc>
      </w:tr>
      <w:tr w:rsidR="00011A46" w:rsidRPr="004071FF" w14:paraId="7DBB2F71" w14:textId="77777777" w:rsidTr="00F54086">
        <w:trPr>
          <w:trHeight w:val="569"/>
        </w:trPr>
        <w:tc>
          <w:tcPr>
            <w:tcW w:w="5802" w:type="dxa"/>
          </w:tcPr>
          <w:p w14:paraId="2DD0FFB8" w14:textId="77777777" w:rsidR="00011A46" w:rsidRPr="00E817A3" w:rsidRDefault="00011A46" w:rsidP="00F54086">
            <w:pPr>
              <w:pStyle w:val="ARTableText"/>
              <w:rPr>
                <w:sz w:val="20"/>
                <w:szCs w:val="20"/>
                <w:lang w:bidi="en-US"/>
              </w:rPr>
            </w:pPr>
            <w:r w:rsidRPr="00E817A3">
              <w:rPr>
                <w:sz w:val="20"/>
                <w:szCs w:val="20"/>
                <w:lang w:bidi="en-US"/>
              </w:rPr>
              <w:t>Publish on the Authority’s website (by 1 August each financial year) the priority areas for auditing and monitoring</w:t>
            </w:r>
          </w:p>
        </w:tc>
        <w:tc>
          <w:tcPr>
            <w:tcW w:w="3372" w:type="dxa"/>
          </w:tcPr>
          <w:p w14:paraId="45EF05B8" w14:textId="5790CFC4" w:rsidR="00011A46" w:rsidRPr="001B2BFA" w:rsidRDefault="00011A46" w:rsidP="00F54086">
            <w:pPr>
              <w:pStyle w:val="ARTableText"/>
              <w:rPr>
                <w:sz w:val="20"/>
                <w:szCs w:val="20"/>
                <w:lang w:bidi="en-US"/>
              </w:rPr>
            </w:pPr>
            <w:r w:rsidRPr="001B2BFA">
              <w:rPr>
                <w:sz w:val="20"/>
                <w:szCs w:val="20"/>
                <w:lang w:bidi="en-US"/>
              </w:rPr>
              <w:t xml:space="preserve">Compliance priorities for 2019–20 available on </w:t>
            </w:r>
            <w:r>
              <w:rPr>
                <w:sz w:val="20"/>
                <w:szCs w:val="20"/>
                <w:lang w:bidi="en-US"/>
              </w:rPr>
              <w:t xml:space="preserve">the </w:t>
            </w:r>
            <w:r w:rsidR="00564756">
              <w:rPr>
                <w:sz w:val="20"/>
                <w:szCs w:val="20"/>
                <w:lang w:bidi="en-US"/>
              </w:rPr>
              <w:t>Authority’s</w:t>
            </w:r>
            <w:r w:rsidR="00564756" w:rsidRPr="001B2BFA">
              <w:rPr>
                <w:sz w:val="20"/>
                <w:szCs w:val="20"/>
                <w:lang w:bidi="en-US"/>
              </w:rPr>
              <w:t xml:space="preserve"> </w:t>
            </w:r>
            <w:r w:rsidRPr="001B2BFA">
              <w:rPr>
                <w:sz w:val="20"/>
                <w:szCs w:val="20"/>
                <w:lang w:bidi="en-US"/>
              </w:rPr>
              <w:t>website</w:t>
            </w:r>
          </w:p>
        </w:tc>
      </w:tr>
    </w:tbl>
    <w:p w14:paraId="11180CD2" w14:textId="77777777" w:rsidR="00011A46" w:rsidRDefault="00011A46" w:rsidP="00011A46">
      <w:pPr>
        <w:pStyle w:val="ARHeading4"/>
      </w:pPr>
    </w:p>
    <w:p w14:paraId="62B0970C" w14:textId="77777777" w:rsidR="00011A46" w:rsidRPr="005A1808" w:rsidRDefault="00011A46" w:rsidP="00011A46">
      <w:pPr>
        <w:pStyle w:val="ARHeading4"/>
      </w:pPr>
      <w:r w:rsidRPr="005A1808">
        <w:t xml:space="preserve">Cost </w:t>
      </w:r>
      <w:r>
        <w:t>r</w:t>
      </w:r>
      <w:r w:rsidRPr="005A1808">
        <w:t xml:space="preserve">ecovery </w:t>
      </w:r>
    </w:p>
    <w:p w14:paraId="2B9FA17E" w14:textId="7A1C677D" w:rsidR="00011A46" w:rsidRPr="0045431C" w:rsidRDefault="00011A46" w:rsidP="00011A46">
      <w:pPr>
        <w:pStyle w:val="ARBodyText"/>
        <w:rPr>
          <w:rFonts w:eastAsiaTheme="minorHAnsi"/>
        </w:rPr>
      </w:pPr>
      <w:r w:rsidRPr="0045431C">
        <w:rPr>
          <w:rFonts w:eastAsiaTheme="minorHAnsi"/>
        </w:rPr>
        <w:t xml:space="preserve">To fulfil </w:t>
      </w:r>
      <w:r>
        <w:rPr>
          <w:rFonts w:eastAsiaTheme="minorHAnsi"/>
        </w:rPr>
        <w:t xml:space="preserve">the </w:t>
      </w:r>
      <w:r w:rsidRPr="0045431C">
        <w:rPr>
          <w:rFonts w:eastAsiaTheme="minorHAnsi"/>
        </w:rPr>
        <w:t>Australian Government</w:t>
      </w:r>
      <w:r w:rsidR="00564756">
        <w:rPr>
          <w:rFonts w:eastAsiaTheme="minorHAnsi"/>
        </w:rPr>
        <w:t>’s</w:t>
      </w:r>
      <w:r w:rsidRPr="0045431C">
        <w:rPr>
          <w:rFonts w:eastAsiaTheme="minorHAnsi"/>
        </w:rPr>
        <w:t xml:space="preserve"> requirements outlined in its charging framework and cost recovery guidelines, the Authority is required to update its cost recovery implementation statement. This outlines the Authority’s current cost recovery measures for permit application and administration fees</w:t>
      </w:r>
      <w:r>
        <w:rPr>
          <w:rFonts w:eastAsiaTheme="minorHAnsi"/>
        </w:rPr>
        <w:t>.</w:t>
      </w:r>
    </w:p>
    <w:p w14:paraId="26033B76" w14:textId="77777777" w:rsidR="00011A46" w:rsidRPr="0045431C" w:rsidRDefault="00011A46" w:rsidP="00011A46">
      <w:pPr>
        <w:pStyle w:val="ARBodyText"/>
        <w:rPr>
          <w:rFonts w:eastAsiaTheme="minorHAnsi"/>
        </w:rPr>
      </w:pPr>
      <w:r w:rsidRPr="0045431C">
        <w:rPr>
          <w:rFonts w:eastAsiaTheme="minorHAnsi"/>
        </w:rPr>
        <w:t>The Authority intends to update its 2019</w:t>
      </w:r>
      <w:r>
        <w:rPr>
          <w:rFonts w:eastAsiaTheme="minorHAnsi"/>
        </w:rPr>
        <w:t>–</w:t>
      </w:r>
      <w:r w:rsidRPr="0045431C">
        <w:rPr>
          <w:rFonts w:eastAsiaTheme="minorHAnsi"/>
        </w:rPr>
        <w:t>20 statement following the settlement of the financial year results</w:t>
      </w:r>
      <w:r>
        <w:rPr>
          <w:rFonts w:eastAsiaTheme="minorHAnsi"/>
        </w:rPr>
        <w:t>.</w:t>
      </w:r>
      <w:r w:rsidRPr="0045431C">
        <w:rPr>
          <w:rFonts w:eastAsiaTheme="minorHAnsi"/>
        </w:rPr>
        <w:t xml:space="preserve"> Updates will include audited financial details and consumer price index increases in permission system fees that take effect annually in January.</w:t>
      </w:r>
    </w:p>
    <w:p w14:paraId="650CEBCA" w14:textId="77777777" w:rsidR="00011A46" w:rsidRPr="004071FF" w:rsidRDefault="00011A46" w:rsidP="00011A46">
      <w:pPr>
        <w:pStyle w:val="ARBodyText"/>
        <w:rPr>
          <w:rFonts w:eastAsiaTheme="minorHAnsi"/>
        </w:rPr>
      </w:pPr>
      <w:r w:rsidRPr="0045431C">
        <w:rPr>
          <w:rFonts w:eastAsiaTheme="minorHAnsi"/>
        </w:rPr>
        <w:t xml:space="preserve">The statement is limited to justifying existing cost recovery arrangements. As required under the Australian Government’s charging framework and cost recovery guidelines, it does not provide a review of these arrangements or seek to identify improvements. Permissions system fees were last reviewed to align with the commencement of the </w:t>
      </w:r>
      <w:r w:rsidRPr="009668EF">
        <w:rPr>
          <w:rFonts w:eastAsiaTheme="minorHAnsi"/>
          <w:iCs/>
        </w:rPr>
        <w:t>Great Barrier Reef Marine Park Zoning Plan 2003</w:t>
      </w:r>
      <w:r w:rsidRPr="001D1B98">
        <w:rPr>
          <w:rFonts w:eastAsiaTheme="minorHAnsi"/>
          <w:iCs/>
        </w:rPr>
        <w:t>.</w:t>
      </w:r>
    </w:p>
    <w:p w14:paraId="3BBEA0FD" w14:textId="77777777" w:rsidR="00011A46" w:rsidRPr="005A1808" w:rsidRDefault="00011A46" w:rsidP="00011A46">
      <w:pPr>
        <w:pStyle w:val="ARHeading4"/>
      </w:pPr>
      <w:r w:rsidRPr="005A1808">
        <w:t xml:space="preserve">Management of </w:t>
      </w:r>
      <w:r>
        <w:t>d</w:t>
      </w:r>
      <w:r w:rsidRPr="005A1808">
        <w:t>efence activities</w:t>
      </w:r>
    </w:p>
    <w:p w14:paraId="1B32E660" w14:textId="77777777" w:rsidR="00011A46" w:rsidRDefault="00011A46" w:rsidP="00011A46">
      <w:pPr>
        <w:pStyle w:val="ARBodyText"/>
        <w:rPr>
          <w:rFonts w:eastAsiaTheme="minorEastAsia"/>
          <w:lang w:val="en-US" w:bidi="en-US"/>
        </w:rPr>
      </w:pPr>
      <w:r w:rsidRPr="004071FF">
        <w:rPr>
          <w:rFonts w:eastAsiaTheme="minorEastAsia"/>
          <w:lang w:val="en-US" w:bidi="en-US"/>
        </w:rPr>
        <w:t>The Authority maintained a strong working relationship with the Australian Department</w:t>
      </w:r>
      <w:r>
        <w:rPr>
          <w:rFonts w:eastAsiaTheme="minorEastAsia"/>
          <w:lang w:val="en-US" w:bidi="en-US"/>
        </w:rPr>
        <w:t xml:space="preserve"> of Defence throughout 2019–20. </w:t>
      </w:r>
    </w:p>
    <w:p w14:paraId="0ABCA9E6" w14:textId="77777777" w:rsidR="00011A46" w:rsidRDefault="00011A46" w:rsidP="00011A46">
      <w:pPr>
        <w:pStyle w:val="ARBodyText"/>
        <w:rPr>
          <w:rFonts w:eastAsiaTheme="minorEastAsia"/>
          <w:lang w:val="en-US" w:bidi="en-US"/>
        </w:rPr>
      </w:pPr>
      <w:r>
        <w:rPr>
          <w:rFonts w:eastAsiaTheme="minorEastAsia"/>
          <w:lang w:val="en-US" w:bidi="en-US"/>
        </w:rPr>
        <w:t>A m</w:t>
      </w:r>
      <w:r w:rsidRPr="004071FF">
        <w:rPr>
          <w:rFonts w:eastAsiaTheme="minorEastAsia"/>
          <w:lang w:val="en-US" w:bidi="en-US"/>
        </w:rPr>
        <w:t xml:space="preserve">emorandum of </w:t>
      </w:r>
      <w:r>
        <w:rPr>
          <w:rFonts w:eastAsiaTheme="minorEastAsia"/>
          <w:lang w:val="en-US" w:bidi="en-US"/>
        </w:rPr>
        <w:t>u</w:t>
      </w:r>
      <w:r w:rsidRPr="004071FF">
        <w:rPr>
          <w:rFonts w:eastAsiaTheme="minorEastAsia"/>
          <w:lang w:val="en-US" w:bidi="en-US"/>
        </w:rPr>
        <w:t xml:space="preserve">nderstanding with the </w:t>
      </w:r>
      <w:r>
        <w:rPr>
          <w:rFonts w:eastAsiaTheme="minorEastAsia"/>
          <w:lang w:val="en-US" w:bidi="en-US"/>
        </w:rPr>
        <w:t>Department of Defence was renewed in June 2020 to continue a collaborative approach to managing defence exercises in the Marine Park.</w:t>
      </w:r>
    </w:p>
    <w:p w14:paraId="0401713C" w14:textId="78451611" w:rsidR="00132796" w:rsidRDefault="00011A46" w:rsidP="00011A46">
      <w:pPr>
        <w:pStyle w:val="ARBodyText"/>
        <w:rPr>
          <w:rFonts w:eastAsiaTheme="minorEastAsia"/>
          <w:lang w:val="en-US" w:bidi="en-US"/>
        </w:rPr>
      </w:pPr>
      <w:r w:rsidRPr="004071FF">
        <w:rPr>
          <w:rFonts w:eastAsiaTheme="minorEastAsia"/>
          <w:lang w:val="en-US" w:bidi="en-US"/>
        </w:rPr>
        <w:t>Staff provided advice to the Department of Defence on ways to avoid or minimise impacts from several defence operations a</w:t>
      </w:r>
      <w:r>
        <w:rPr>
          <w:rFonts w:eastAsiaTheme="minorEastAsia"/>
          <w:lang w:val="en-US" w:bidi="en-US"/>
        </w:rPr>
        <w:t>nd exercises that occurred in the Marine Park. Authority staff also formed part of the Environmental Management Group for t</w:t>
      </w:r>
      <w:r w:rsidRPr="004071FF">
        <w:rPr>
          <w:rFonts w:eastAsiaTheme="minorEastAsia"/>
          <w:lang w:val="en-US" w:bidi="en-US"/>
        </w:rPr>
        <w:t>he joint Australian and United States training activity, Talisman Sabre</w:t>
      </w:r>
      <w:r>
        <w:rPr>
          <w:rFonts w:eastAsiaTheme="minorEastAsia"/>
          <w:lang w:val="en-US" w:bidi="en-US"/>
        </w:rPr>
        <w:t xml:space="preserve">, in July 2019. This large exercise occurred across several defence and non-defence training areas within the Marine Park, including amphibious landings </w:t>
      </w:r>
      <w:r w:rsidR="00F109EB">
        <w:rPr>
          <w:rFonts w:eastAsiaTheme="minorEastAsia"/>
          <w:lang w:val="en-US" w:bidi="en-US"/>
        </w:rPr>
        <w:t xml:space="preserve">at </w:t>
      </w:r>
      <w:r>
        <w:rPr>
          <w:rFonts w:eastAsiaTheme="minorEastAsia"/>
          <w:lang w:val="en-US" w:bidi="en-US"/>
        </w:rPr>
        <w:t xml:space="preserve">Bowen. </w:t>
      </w:r>
      <w:r w:rsidR="00D26748">
        <w:rPr>
          <w:rFonts w:eastAsiaTheme="minorEastAsia"/>
          <w:lang w:val="en-US" w:bidi="en-US"/>
        </w:rPr>
        <w:t xml:space="preserve">An important part of these activities is raising </w:t>
      </w:r>
      <w:r>
        <w:rPr>
          <w:rFonts w:eastAsiaTheme="minorEastAsia"/>
          <w:lang w:val="en-US" w:bidi="en-US"/>
        </w:rPr>
        <w:t xml:space="preserve">awareness and </w:t>
      </w:r>
      <w:r>
        <w:rPr>
          <w:rFonts w:eastAsiaTheme="minorEastAsia"/>
          <w:lang w:val="en-US" w:bidi="en-US"/>
        </w:rPr>
        <w:lastRenderedPageBreak/>
        <w:t xml:space="preserve">understanding </w:t>
      </w:r>
      <w:r w:rsidR="00F109EB">
        <w:rPr>
          <w:rFonts w:eastAsiaTheme="minorEastAsia"/>
          <w:lang w:val="en-US" w:bidi="en-US"/>
        </w:rPr>
        <w:t xml:space="preserve">among visiting militaries </w:t>
      </w:r>
      <w:r>
        <w:rPr>
          <w:rFonts w:eastAsiaTheme="minorEastAsia"/>
          <w:lang w:val="en-US" w:bidi="en-US"/>
        </w:rPr>
        <w:t xml:space="preserve">of the </w:t>
      </w:r>
      <w:r w:rsidR="00F35768">
        <w:rPr>
          <w:rFonts w:eastAsiaTheme="minorEastAsia"/>
          <w:lang w:val="en-US" w:bidi="en-US"/>
        </w:rPr>
        <w:t>environmental responsibil</w:t>
      </w:r>
      <w:r w:rsidR="00F109EB">
        <w:rPr>
          <w:rFonts w:eastAsiaTheme="minorEastAsia"/>
          <w:lang w:val="en-US" w:bidi="en-US"/>
        </w:rPr>
        <w:t>i</w:t>
      </w:r>
      <w:r w:rsidR="00F35768">
        <w:rPr>
          <w:rFonts w:eastAsiaTheme="minorEastAsia"/>
          <w:lang w:val="en-US" w:bidi="en-US"/>
        </w:rPr>
        <w:t xml:space="preserve">ties </w:t>
      </w:r>
      <w:r>
        <w:rPr>
          <w:rFonts w:eastAsiaTheme="minorEastAsia"/>
          <w:lang w:val="en-US" w:bidi="en-US"/>
        </w:rPr>
        <w:t>of operating in a World Heritage Area.</w:t>
      </w:r>
    </w:p>
    <w:p w14:paraId="5D350A7B" w14:textId="77777777" w:rsidR="00011A46" w:rsidRPr="005A1808" w:rsidRDefault="00011A46" w:rsidP="00011A46">
      <w:pPr>
        <w:pStyle w:val="ARHeading4"/>
      </w:pPr>
      <w:r w:rsidRPr="005A1808">
        <w:t>Management of port activities</w:t>
      </w:r>
    </w:p>
    <w:p w14:paraId="56E003B3" w14:textId="14EAB287" w:rsidR="00011A46" w:rsidRPr="004071FF" w:rsidRDefault="00011A46" w:rsidP="00011A46">
      <w:pPr>
        <w:pStyle w:val="ARBodyText"/>
        <w:rPr>
          <w:rFonts w:eastAsiaTheme="minorHAnsi"/>
        </w:rPr>
      </w:pPr>
      <w:r>
        <w:rPr>
          <w:rFonts w:eastAsiaTheme="minorHAnsi"/>
        </w:rPr>
        <w:t xml:space="preserve">The Authority continued to implement the memorandum of understanding with the Queensland Ports Association. This included attending two ports forums, which involved meetings with all Queensland ports, relevant Australian (Department of Agriculture, Water and the Environment) and Queensland (Department of Environment and Science, Department of Transport and Main Roads, and Department of Agriculture and Fisheries) </w:t>
      </w:r>
      <w:r w:rsidR="00B766FE">
        <w:rPr>
          <w:rFonts w:eastAsiaTheme="minorHAnsi"/>
        </w:rPr>
        <w:t xml:space="preserve">government </w:t>
      </w:r>
      <w:r>
        <w:rPr>
          <w:rFonts w:eastAsiaTheme="minorHAnsi"/>
        </w:rPr>
        <w:t>regulators. Targeted meetings were held with two port authorities during the reporting period.</w:t>
      </w:r>
    </w:p>
    <w:p w14:paraId="6AFABCE5" w14:textId="77777777" w:rsidR="00011A46" w:rsidRPr="005A1808" w:rsidRDefault="00011A46" w:rsidP="00011A46">
      <w:pPr>
        <w:pStyle w:val="ARHeading4"/>
        <w:spacing w:before="240"/>
      </w:pPr>
      <w:r w:rsidRPr="005A1808">
        <w:t>Coordination with</w:t>
      </w:r>
      <w:r>
        <w:t xml:space="preserve"> the</w:t>
      </w:r>
      <w:r w:rsidRPr="005A1808">
        <w:t xml:space="preserve"> </w:t>
      </w:r>
      <w:r w:rsidRPr="00AF368E">
        <w:rPr>
          <w:i/>
        </w:rPr>
        <w:t>Environment Protection and Biodiversity Conservation Act 1999</w:t>
      </w:r>
      <w:r>
        <w:rPr>
          <w:i/>
        </w:rPr>
        <w:t xml:space="preserve"> </w:t>
      </w:r>
      <w:r w:rsidRPr="009B619E">
        <w:t>(Cth)</w:t>
      </w:r>
      <w:r>
        <w:t xml:space="preserve"> (</w:t>
      </w:r>
      <w:r w:rsidRPr="00682224">
        <w:rPr>
          <w:rFonts w:eastAsia="Arial" w:cs="Arial"/>
        </w:rPr>
        <w:t>EPBC Act</w:t>
      </w:r>
      <w:r>
        <w:rPr>
          <w:rFonts w:eastAsia="Arial" w:cs="Arial"/>
        </w:rPr>
        <w:t>)</w:t>
      </w:r>
    </w:p>
    <w:p w14:paraId="302D9959" w14:textId="77777777" w:rsidR="00011A46" w:rsidRDefault="00011A46" w:rsidP="00011A46">
      <w:pPr>
        <w:pStyle w:val="ARBodyText"/>
        <w:rPr>
          <w:rFonts w:eastAsiaTheme="minorEastAsia"/>
          <w:lang w:val="en-US" w:bidi="en-US"/>
        </w:rPr>
      </w:pPr>
      <w:r w:rsidRPr="004071FF">
        <w:rPr>
          <w:rFonts w:eastAsiaTheme="minorEastAsia"/>
          <w:lang w:val="en-US" w:bidi="en-US"/>
        </w:rPr>
        <w:t xml:space="preserve">The Authority continued to implement the 2009 </w:t>
      </w:r>
      <w:r>
        <w:rPr>
          <w:rFonts w:eastAsiaTheme="minorEastAsia"/>
          <w:lang w:val="en-US" w:bidi="en-US"/>
        </w:rPr>
        <w:t>m</w:t>
      </w:r>
      <w:r w:rsidRPr="004071FF">
        <w:rPr>
          <w:rFonts w:eastAsiaTheme="minorEastAsia"/>
          <w:lang w:val="en-US" w:bidi="en-US"/>
        </w:rPr>
        <w:t xml:space="preserve">emorandum of </w:t>
      </w:r>
      <w:r>
        <w:rPr>
          <w:rFonts w:eastAsiaTheme="minorEastAsia"/>
          <w:lang w:val="en-US" w:bidi="en-US"/>
        </w:rPr>
        <w:t>u</w:t>
      </w:r>
      <w:r w:rsidRPr="004071FF">
        <w:rPr>
          <w:rFonts w:eastAsiaTheme="minorEastAsia"/>
          <w:lang w:val="en-US" w:bidi="en-US"/>
        </w:rPr>
        <w:t xml:space="preserve">nderstanding with the Australian Department of </w:t>
      </w:r>
      <w:r>
        <w:rPr>
          <w:rFonts w:eastAsiaTheme="minorEastAsia"/>
          <w:lang w:val="en-US" w:bidi="en-US"/>
        </w:rPr>
        <w:t>Agriculture, Water and the Environment</w:t>
      </w:r>
      <w:r w:rsidRPr="004071FF">
        <w:rPr>
          <w:rFonts w:eastAsiaTheme="minorEastAsia"/>
          <w:lang w:val="en-US" w:bidi="en-US"/>
        </w:rPr>
        <w:t xml:space="preserve"> in relation to the integration and application of the </w:t>
      </w:r>
      <w:r w:rsidRPr="00682224">
        <w:rPr>
          <w:rFonts w:eastAsia="Arial" w:cs="Arial"/>
        </w:rPr>
        <w:t>EPBC Act</w:t>
      </w:r>
      <w:r>
        <w:rPr>
          <w:rFonts w:eastAsia="Arial" w:cs="Arial"/>
        </w:rPr>
        <w:t xml:space="preserve"> and </w:t>
      </w:r>
      <w:r>
        <w:rPr>
          <w:rFonts w:eastAsiaTheme="minorEastAsia"/>
          <w:lang w:val="en-US" w:bidi="en-US"/>
        </w:rPr>
        <w:t xml:space="preserve">Marine Park Act. Discussions continued between the agencies to progress a review and update of the memorandum of understanding. </w:t>
      </w:r>
    </w:p>
    <w:p w14:paraId="6060C46C" w14:textId="77777777" w:rsidR="00011A46" w:rsidRPr="00FD52DC" w:rsidRDefault="00011A46" w:rsidP="00011A46">
      <w:pPr>
        <w:pStyle w:val="ARBodyText"/>
        <w:rPr>
          <w:rFonts w:eastAsiaTheme="minorEastAsia"/>
          <w:lang w:val="en-US" w:bidi="en-US"/>
        </w:rPr>
      </w:pPr>
      <w:r w:rsidRPr="004071FF">
        <w:rPr>
          <w:rFonts w:eastAsiaTheme="minorEastAsia"/>
          <w:lang w:val="en-US" w:bidi="en-US"/>
        </w:rPr>
        <w:t>This memorandum helps integrate and streamline application and assessment processes when approvals and permissions are required under both Acts</w:t>
      </w:r>
      <w:r>
        <w:rPr>
          <w:rFonts w:eastAsiaTheme="minorEastAsia"/>
          <w:lang w:val="en-US" w:bidi="en-US"/>
        </w:rPr>
        <w:t xml:space="preserve"> by</w:t>
      </w:r>
      <w:r w:rsidRPr="004071FF">
        <w:rPr>
          <w:rFonts w:eastAsiaTheme="minorEastAsia"/>
          <w:lang w:val="en-US" w:bidi="en-US"/>
        </w:rPr>
        <w:t xml:space="preserve"> establishing agreed</w:t>
      </w:r>
      <w:r>
        <w:rPr>
          <w:rStyle w:val="CommentReference"/>
          <w:color w:val="000000"/>
          <w:lang w:eastAsia="en-AU"/>
        </w:rPr>
        <w:t xml:space="preserve"> </w:t>
      </w:r>
      <w:r>
        <w:rPr>
          <w:rFonts w:eastAsiaTheme="minorEastAsia"/>
          <w:lang w:val="en-US" w:bidi="en-US"/>
        </w:rPr>
        <w:t xml:space="preserve">administrative arrangements. During the reporting period, the Authority considered and provided advice, where relevant, on six projects that were referred under the EPBC Act. These projects triggered the consideration of potentially significant impacts on Matters of National Environmental Significance, being the Great Barrier Reef Marine Park and/or the Great Barrier Reef World Heritage Area. </w:t>
      </w:r>
    </w:p>
    <w:p w14:paraId="7B5C3BF2" w14:textId="77777777" w:rsidR="00011A46" w:rsidRDefault="00011A46" w:rsidP="00011A46">
      <w:pPr>
        <w:pStyle w:val="Heading3"/>
      </w:pPr>
      <w:r>
        <w:t>Policy and Planning Strategic Roadmap</w:t>
      </w:r>
    </w:p>
    <w:p w14:paraId="1C74B584" w14:textId="0D6C7EEB" w:rsidR="00011A46" w:rsidRDefault="00011A46" w:rsidP="00011A46">
      <w:pPr>
        <w:spacing w:after="0"/>
        <w:rPr>
          <w:rFonts w:cs="Arial"/>
        </w:rPr>
      </w:pPr>
      <w:r>
        <w:rPr>
          <w:rFonts w:cs="Arial"/>
        </w:rPr>
        <w:t xml:space="preserve">The Authority’s Policy and Planning Strategic Roadmap has been in place for a little over 12 months. The Roadmap aims to better protect key Great Barrier Reef values, enable ecologically sustainable use and work with Traditional Owners and partners, including the tourism industry. It </w:t>
      </w:r>
      <w:r w:rsidRPr="00BA1FAE">
        <w:rPr>
          <w:rFonts w:cs="Arial"/>
        </w:rPr>
        <w:t xml:space="preserve">is a significant undertaking </w:t>
      </w:r>
      <w:r>
        <w:rPr>
          <w:rFonts w:cs="Arial"/>
        </w:rPr>
        <w:t>that will deliver cohesive forward-planning that is more risk-based, strategic, efficient and adaptive. The i</w:t>
      </w:r>
      <w:r w:rsidRPr="00BA1FAE">
        <w:rPr>
          <w:rFonts w:cs="Arial"/>
        </w:rPr>
        <w:t xml:space="preserve">mplementation of the </w:t>
      </w:r>
      <w:r>
        <w:rPr>
          <w:rFonts w:cs="Arial"/>
        </w:rPr>
        <w:t>R</w:t>
      </w:r>
      <w:r w:rsidRPr="00BA1FAE">
        <w:rPr>
          <w:rFonts w:cs="Arial"/>
        </w:rPr>
        <w:t>oadmap</w:t>
      </w:r>
      <w:r>
        <w:rPr>
          <w:rFonts w:cs="Arial"/>
        </w:rPr>
        <w:t xml:space="preserve"> </w:t>
      </w:r>
      <w:r w:rsidDel="00E5375C">
        <w:rPr>
          <w:rFonts w:cs="Arial"/>
        </w:rPr>
        <w:t>is</w:t>
      </w:r>
      <w:r>
        <w:rPr>
          <w:rFonts w:cs="Arial"/>
        </w:rPr>
        <w:t xml:space="preserve"> continuing and will take a number of years to fully implement. It is supported by the </w:t>
      </w:r>
      <w:r w:rsidRPr="00D8449D">
        <w:rPr>
          <w:color w:val="auto"/>
        </w:rPr>
        <w:t>RIMReP</w:t>
      </w:r>
      <w:r w:rsidDel="00F31927">
        <w:rPr>
          <w:rFonts w:cs="Arial"/>
        </w:rPr>
        <w:t xml:space="preserve"> </w:t>
      </w:r>
      <w:r>
        <w:rPr>
          <w:rFonts w:cs="Arial"/>
        </w:rPr>
        <w:t xml:space="preserve">and the permissions, engagement, communications and </w:t>
      </w:r>
      <w:r>
        <w:rPr>
          <w:rFonts w:cs="Arial"/>
          <w:szCs w:val="22"/>
          <w:lang w:val="en-US" w:bidi="en-US"/>
        </w:rPr>
        <w:t>RJFMP</w:t>
      </w:r>
      <w:r w:rsidDel="0098469E">
        <w:rPr>
          <w:rFonts w:cs="Arial"/>
        </w:rPr>
        <w:t xml:space="preserve"> </w:t>
      </w:r>
      <w:r>
        <w:rPr>
          <w:rFonts w:cs="Arial"/>
        </w:rPr>
        <w:t>areas.</w:t>
      </w:r>
      <w:r w:rsidRPr="009E2786">
        <w:rPr>
          <w:rFonts w:cs="Arial"/>
        </w:rPr>
        <w:t xml:space="preserve"> </w:t>
      </w:r>
      <w:r>
        <w:rPr>
          <w:rFonts w:cs="Arial"/>
        </w:rPr>
        <w:t>The Roadmap can be</w:t>
      </w:r>
      <w:r w:rsidRPr="00BA1FAE">
        <w:rPr>
          <w:rFonts w:cs="Arial"/>
        </w:rPr>
        <w:t xml:space="preserve"> viewed on the Authority</w:t>
      </w:r>
      <w:r>
        <w:rPr>
          <w:rFonts w:cs="Arial"/>
        </w:rPr>
        <w:t>’s</w:t>
      </w:r>
      <w:r w:rsidRPr="00BA1FAE">
        <w:rPr>
          <w:rFonts w:cs="Arial"/>
        </w:rPr>
        <w:t xml:space="preserve"> </w:t>
      </w:r>
      <w:hyperlink r:id="rId38" w:history="1">
        <w:r w:rsidRPr="00435055">
          <w:rPr>
            <w:rStyle w:val="Hyperlink"/>
            <w:rFonts w:cs="Arial"/>
            <w:u w:val="none"/>
          </w:rPr>
          <w:t>website</w:t>
        </w:r>
      </w:hyperlink>
      <w:r w:rsidRPr="00BA1FAE">
        <w:rPr>
          <w:rFonts w:cs="Arial"/>
        </w:rPr>
        <w:t xml:space="preserve"> </w:t>
      </w:r>
      <w:r>
        <w:rPr>
          <w:rFonts w:cs="Arial"/>
        </w:rPr>
        <w:t xml:space="preserve">as an interactive diagram. </w:t>
      </w:r>
      <w:r>
        <w:t xml:space="preserve">The Roadmap diagram is updated over time to reflect work that has been commenced or </w:t>
      </w:r>
      <w:r w:rsidR="00B766FE">
        <w:t xml:space="preserve">completed, and </w:t>
      </w:r>
      <w:r>
        <w:t>to add new areas of work.</w:t>
      </w:r>
    </w:p>
    <w:p w14:paraId="44645382" w14:textId="77777777" w:rsidR="00011A46" w:rsidRDefault="00011A46" w:rsidP="00011A46">
      <w:pPr>
        <w:spacing w:after="0"/>
        <w:rPr>
          <w:rFonts w:cs="Arial"/>
        </w:rPr>
      </w:pPr>
    </w:p>
    <w:p w14:paraId="57E471CD" w14:textId="77777777" w:rsidR="00011A46" w:rsidRPr="00BA1FAE" w:rsidRDefault="00011A46" w:rsidP="00011A46">
      <w:pPr>
        <w:shd w:val="clear" w:color="auto" w:fill="FFFFFF"/>
        <w:rPr>
          <w:rFonts w:cs="Arial"/>
        </w:rPr>
      </w:pPr>
      <w:r>
        <w:rPr>
          <w:rFonts w:cs="Arial"/>
        </w:rPr>
        <w:lastRenderedPageBreak/>
        <w:t>The Roadmap covers significant areas of the Authority’s regulatory approach, including Marine Park policy (e.g. future-focused intervention and permit guidance, tourism and other Marine Park use and protection policies), the TUMRA Program, implementation of the Aboriginal and Torres Strait Islander Heritage Strategy, development of further co-management opportunities and Marine Park planning (including zoning, plans of management and site planning). The Roadmap</w:t>
      </w:r>
      <w:r w:rsidRPr="00BA1FAE">
        <w:rPr>
          <w:rFonts w:cs="Arial"/>
        </w:rPr>
        <w:t xml:space="preserve"> comprises five key themes of work: </w:t>
      </w:r>
    </w:p>
    <w:p w14:paraId="71EE9B90" w14:textId="77777777" w:rsidR="00011A46" w:rsidRPr="004D6FA1" w:rsidRDefault="00011A46" w:rsidP="008F5C6F">
      <w:pPr>
        <w:pStyle w:val="ListParagraph"/>
        <w:widowControl w:val="0"/>
        <w:numPr>
          <w:ilvl w:val="0"/>
          <w:numId w:val="5"/>
        </w:numPr>
        <w:spacing w:after="0"/>
        <w:ind w:left="641" w:hanging="284"/>
        <w:rPr>
          <w:rFonts w:cs="Arial"/>
        </w:rPr>
      </w:pPr>
      <w:r w:rsidRPr="004D6FA1">
        <w:rPr>
          <w:rFonts w:cs="Arial"/>
          <w:i/>
        </w:rPr>
        <w:t>Knowledge</w:t>
      </w:r>
      <w:r w:rsidRPr="004D6FA1">
        <w:rPr>
          <w:rFonts w:cs="Arial"/>
        </w:rPr>
        <w:t xml:space="preserve"> – ensuring knowledge of </w:t>
      </w:r>
      <w:r>
        <w:rPr>
          <w:rFonts w:cs="Arial"/>
        </w:rPr>
        <w:t>Great Barrier Reef</w:t>
      </w:r>
      <w:r w:rsidRPr="004D6FA1">
        <w:rPr>
          <w:rFonts w:cs="Arial"/>
        </w:rPr>
        <w:t xml:space="preserve"> values and use is contemporary and comprehensive at an appropriate level for detailed planning purposes</w:t>
      </w:r>
    </w:p>
    <w:p w14:paraId="69D2D833" w14:textId="0A264359" w:rsidR="00011A46" w:rsidRPr="004D6FA1" w:rsidRDefault="00011A46" w:rsidP="008F5C6F">
      <w:pPr>
        <w:pStyle w:val="ListParagraph"/>
        <w:widowControl w:val="0"/>
        <w:numPr>
          <w:ilvl w:val="0"/>
          <w:numId w:val="5"/>
        </w:numPr>
        <w:spacing w:after="0"/>
        <w:ind w:left="641" w:hanging="284"/>
        <w:rPr>
          <w:rFonts w:cs="Arial"/>
        </w:rPr>
      </w:pPr>
      <w:r w:rsidRPr="004D6FA1">
        <w:rPr>
          <w:rFonts w:cs="Arial"/>
          <w:i/>
        </w:rPr>
        <w:t>Risk</w:t>
      </w:r>
      <w:r w:rsidRPr="004D6FA1">
        <w:rPr>
          <w:rFonts w:cs="Arial"/>
        </w:rPr>
        <w:t xml:space="preserve"> – </w:t>
      </w:r>
      <w:r>
        <w:rPr>
          <w:rFonts w:cs="Arial"/>
        </w:rPr>
        <w:t>enhanc</w:t>
      </w:r>
      <w:r w:rsidRPr="004D6FA1">
        <w:rPr>
          <w:rFonts w:cs="Arial"/>
        </w:rPr>
        <w:t xml:space="preserve">ing </w:t>
      </w:r>
      <w:r w:rsidR="00FB2B9D">
        <w:rPr>
          <w:rFonts w:cs="Arial"/>
        </w:rPr>
        <w:t xml:space="preserve">the Authority’s </w:t>
      </w:r>
      <w:r w:rsidRPr="004D6FA1">
        <w:rPr>
          <w:rFonts w:cs="Arial"/>
        </w:rPr>
        <w:t>regulatory matur</w:t>
      </w:r>
      <w:r>
        <w:rPr>
          <w:rFonts w:cs="Arial"/>
        </w:rPr>
        <w:t>ity and risk appetite, which will shift management decision bases from case-by-</w:t>
      </w:r>
      <w:r w:rsidRPr="004D6FA1">
        <w:rPr>
          <w:rFonts w:cs="Arial"/>
        </w:rPr>
        <w:t>case</w:t>
      </w:r>
      <w:r>
        <w:rPr>
          <w:rFonts w:cs="Arial"/>
        </w:rPr>
        <w:t xml:space="preserve"> assessments or</w:t>
      </w:r>
      <w:r w:rsidRPr="004D6FA1">
        <w:rPr>
          <w:rFonts w:cs="Arial"/>
        </w:rPr>
        <w:t xml:space="preserve"> out-dated risk profile</w:t>
      </w:r>
      <w:r>
        <w:rPr>
          <w:rFonts w:cs="Arial"/>
        </w:rPr>
        <w:t>s</w:t>
      </w:r>
      <w:r w:rsidRPr="004D6FA1">
        <w:rPr>
          <w:rFonts w:cs="Arial"/>
        </w:rPr>
        <w:t xml:space="preserve"> to </w:t>
      </w:r>
      <w:r>
        <w:rPr>
          <w:rFonts w:cs="Arial"/>
        </w:rPr>
        <w:t xml:space="preserve">using a </w:t>
      </w:r>
      <w:r w:rsidRPr="004D6FA1">
        <w:rPr>
          <w:rFonts w:cs="Arial"/>
        </w:rPr>
        <w:t xml:space="preserve">clear, </w:t>
      </w:r>
      <w:r>
        <w:rPr>
          <w:rFonts w:cs="Arial"/>
        </w:rPr>
        <w:t xml:space="preserve">holistic, </w:t>
      </w:r>
      <w:r w:rsidRPr="004D6FA1">
        <w:rPr>
          <w:rFonts w:cs="Arial"/>
        </w:rPr>
        <w:t>contemporary risk appetite</w:t>
      </w:r>
    </w:p>
    <w:p w14:paraId="58BD0427" w14:textId="77777777" w:rsidR="00011A46" w:rsidRPr="004D6FA1" w:rsidRDefault="00011A46" w:rsidP="008F5C6F">
      <w:pPr>
        <w:pStyle w:val="ListParagraph"/>
        <w:widowControl w:val="0"/>
        <w:numPr>
          <w:ilvl w:val="0"/>
          <w:numId w:val="5"/>
        </w:numPr>
        <w:spacing w:after="0"/>
        <w:ind w:left="641" w:hanging="284"/>
        <w:rPr>
          <w:rFonts w:cs="Arial"/>
        </w:rPr>
      </w:pPr>
      <w:r w:rsidRPr="004D6FA1">
        <w:rPr>
          <w:rFonts w:cs="Arial"/>
          <w:i/>
        </w:rPr>
        <w:t>Traditional Owner involvement</w:t>
      </w:r>
      <w:r w:rsidRPr="004D6FA1">
        <w:rPr>
          <w:rFonts w:cs="Arial"/>
        </w:rPr>
        <w:t xml:space="preserve"> – supporting strategic involvement of Traditional Owners in management with increased co-management with the Authority </w:t>
      </w:r>
    </w:p>
    <w:p w14:paraId="66552E06" w14:textId="77777777" w:rsidR="00011A46" w:rsidRPr="004D6FA1" w:rsidRDefault="00011A46" w:rsidP="008F5C6F">
      <w:pPr>
        <w:pStyle w:val="ListParagraph"/>
        <w:widowControl w:val="0"/>
        <w:numPr>
          <w:ilvl w:val="0"/>
          <w:numId w:val="5"/>
        </w:numPr>
        <w:spacing w:after="0"/>
        <w:ind w:left="641" w:hanging="284"/>
        <w:rPr>
          <w:rFonts w:cs="Arial"/>
        </w:rPr>
      </w:pPr>
      <w:r w:rsidRPr="004D6FA1">
        <w:rPr>
          <w:rFonts w:cs="Arial"/>
          <w:i/>
        </w:rPr>
        <w:t>Tools</w:t>
      </w:r>
      <w:r w:rsidRPr="004D6FA1">
        <w:rPr>
          <w:rFonts w:cs="Arial"/>
        </w:rPr>
        <w:t xml:space="preserve"> – ensuring management tools are agile, applied at appropriate scales and streamlined for users and </w:t>
      </w:r>
      <w:r>
        <w:rPr>
          <w:rFonts w:cs="Arial"/>
        </w:rPr>
        <w:t>g</w:t>
      </w:r>
      <w:r w:rsidRPr="004D6FA1">
        <w:rPr>
          <w:rFonts w:cs="Arial"/>
        </w:rPr>
        <w:t xml:space="preserve">overnment </w:t>
      </w:r>
    </w:p>
    <w:p w14:paraId="6CD37E8F" w14:textId="77777777" w:rsidR="00011A46" w:rsidRPr="004D6FA1" w:rsidRDefault="00011A46" w:rsidP="008F5C6F">
      <w:pPr>
        <w:pStyle w:val="ListParagraph"/>
        <w:widowControl w:val="0"/>
        <w:numPr>
          <w:ilvl w:val="0"/>
          <w:numId w:val="5"/>
        </w:numPr>
        <w:ind w:left="641" w:hanging="284"/>
        <w:rPr>
          <w:rFonts w:cs="Arial"/>
        </w:rPr>
      </w:pPr>
      <w:r w:rsidRPr="004D6FA1">
        <w:rPr>
          <w:rFonts w:cs="Arial"/>
          <w:i/>
        </w:rPr>
        <w:t>Resilience</w:t>
      </w:r>
      <w:r w:rsidRPr="004D6FA1">
        <w:rPr>
          <w:rFonts w:cs="Arial"/>
        </w:rPr>
        <w:t xml:space="preserve"> – delivering resilience actions that are well-guided, proactive</w:t>
      </w:r>
      <w:r>
        <w:rPr>
          <w:rFonts w:cs="Arial"/>
        </w:rPr>
        <w:t xml:space="preserve"> and adaptive</w:t>
      </w:r>
      <w:r w:rsidRPr="004D6FA1">
        <w:rPr>
          <w:rFonts w:cs="Arial"/>
        </w:rPr>
        <w:t xml:space="preserve">. </w:t>
      </w:r>
    </w:p>
    <w:p w14:paraId="08AB20C0" w14:textId="77777777" w:rsidR="00011A46" w:rsidRDefault="00011A46" w:rsidP="00011A46">
      <w:pPr>
        <w:shd w:val="clear" w:color="auto" w:fill="FFFFFF"/>
        <w:rPr>
          <w:rFonts w:cs="Arial"/>
        </w:rPr>
      </w:pPr>
      <w:r w:rsidRPr="00024B8D">
        <w:rPr>
          <w:rFonts w:cs="Arial"/>
        </w:rPr>
        <w:t>Deliver</w:t>
      </w:r>
      <w:r>
        <w:rPr>
          <w:rFonts w:cs="Arial"/>
        </w:rPr>
        <w:t>ing</w:t>
      </w:r>
      <w:r w:rsidRPr="00024B8D">
        <w:rPr>
          <w:rFonts w:cs="Arial"/>
        </w:rPr>
        <w:t xml:space="preserve"> the Roadmap is a priority in the </w:t>
      </w:r>
      <w:r>
        <w:rPr>
          <w:rFonts w:cs="Arial"/>
        </w:rPr>
        <w:t xml:space="preserve">Authority’s </w:t>
      </w:r>
      <w:r w:rsidRPr="00CC44AE">
        <w:rPr>
          <w:rFonts w:cs="Arial"/>
        </w:rPr>
        <w:t>Corporate Plan</w:t>
      </w:r>
      <w:r w:rsidRPr="00024B8D">
        <w:rPr>
          <w:rFonts w:cs="Arial"/>
          <w:i/>
        </w:rPr>
        <w:t xml:space="preserve"> </w:t>
      </w:r>
      <w:r w:rsidRPr="00024B8D">
        <w:rPr>
          <w:rFonts w:cs="Arial"/>
        </w:rPr>
        <w:t xml:space="preserve">and </w:t>
      </w:r>
      <w:r>
        <w:rPr>
          <w:rFonts w:cs="Arial"/>
        </w:rPr>
        <w:t xml:space="preserve">is </w:t>
      </w:r>
      <w:r w:rsidRPr="00024B8D">
        <w:rPr>
          <w:rFonts w:cs="Arial"/>
        </w:rPr>
        <w:t xml:space="preserve">one of the Authority’s key initiatives for the </w:t>
      </w:r>
      <w:r>
        <w:rPr>
          <w:rFonts w:cs="Arial"/>
        </w:rPr>
        <w:t>coming</w:t>
      </w:r>
      <w:r w:rsidRPr="00024B8D">
        <w:rPr>
          <w:rFonts w:cs="Arial"/>
        </w:rPr>
        <w:t xml:space="preserve"> years. It will help target resources on those areas of highest priority, transforming Marine Park policies and plans based on contemporary risks to support an improvement in the Authority’s regulatory maturity. </w:t>
      </w:r>
      <w:r>
        <w:rPr>
          <w:rFonts w:cs="Arial"/>
        </w:rPr>
        <w:t xml:space="preserve"> </w:t>
      </w:r>
    </w:p>
    <w:p w14:paraId="28140F56" w14:textId="3F71609B" w:rsidR="00011A46" w:rsidRDefault="00011A46" w:rsidP="00011A46">
      <w:pPr>
        <w:shd w:val="clear" w:color="auto" w:fill="FFFFFF"/>
        <w:rPr>
          <w:rFonts w:cs="Arial"/>
        </w:rPr>
      </w:pPr>
      <w:r>
        <w:t xml:space="preserve">A key element of the Roadmap is building flexibility into </w:t>
      </w:r>
      <w:r w:rsidR="00FB2B9D">
        <w:t xml:space="preserve">the Authority’s </w:t>
      </w:r>
      <w:r>
        <w:t xml:space="preserve">management approach to respond to environmental issues or regional management concerns. </w:t>
      </w:r>
      <w:r w:rsidR="00F109EB">
        <w:t>T</w:t>
      </w:r>
      <w:r>
        <w:t xml:space="preserve">his has led to </w:t>
      </w:r>
      <w:r>
        <w:rPr>
          <w:rFonts w:cs="Arial"/>
        </w:rPr>
        <w:t xml:space="preserve">an </w:t>
      </w:r>
      <w:r w:rsidRPr="00AA35E7">
        <w:rPr>
          <w:rFonts w:cs="Arial"/>
        </w:rPr>
        <w:t>adjustment in focus</w:t>
      </w:r>
      <w:r w:rsidR="00F109EB">
        <w:rPr>
          <w:rFonts w:cs="Arial"/>
        </w:rPr>
        <w:t xml:space="preserve"> during 2019–20</w:t>
      </w:r>
      <w:r w:rsidR="00B766FE">
        <w:rPr>
          <w:rFonts w:cs="Arial"/>
        </w:rPr>
        <w:t>. E</w:t>
      </w:r>
      <w:r w:rsidRPr="00AA35E7">
        <w:rPr>
          <w:rFonts w:cs="Arial"/>
        </w:rPr>
        <w:t xml:space="preserve">fforts to address a range of local issues </w:t>
      </w:r>
      <w:r>
        <w:rPr>
          <w:rFonts w:cs="Arial"/>
        </w:rPr>
        <w:t>raised through</w:t>
      </w:r>
      <w:r w:rsidRPr="00AA35E7">
        <w:rPr>
          <w:rFonts w:cs="Arial"/>
        </w:rPr>
        <w:t xml:space="preserve"> stakeholder roundtable </w:t>
      </w:r>
      <w:r>
        <w:rPr>
          <w:rFonts w:cs="Arial"/>
        </w:rPr>
        <w:t xml:space="preserve">discussions </w:t>
      </w:r>
      <w:r w:rsidR="008443A4" w:rsidRPr="00AA35E7">
        <w:rPr>
          <w:rFonts w:cs="Arial"/>
        </w:rPr>
        <w:t xml:space="preserve">in the Whitsundays </w:t>
      </w:r>
      <w:r w:rsidR="00B766FE">
        <w:rPr>
          <w:rFonts w:cs="Arial"/>
        </w:rPr>
        <w:t xml:space="preserve">resulted </w:t>
      </w:r>
      <w:r>
        <w:rPr>
          <w:rFonts w:cs="Arial"/>
        </w:rPr>
        <w:t>in the development of the Whitsundays Action Plan</w:t>
      </w:r>
      <w:r w:rsidR="00B766FE">
        <w:rPr>
          <w:rFonts w:cs="Arial"/>
        </w:rPr>
        <w:t xml:space="preserve">. During the COVID-19 pandemic, </w:t>
      </w:r>
      <w:r>
        <w:rPr>
          <w:rFonts w:cs="Arial"/>
        </w:rPr>
        <w:t xml:space="preserve">policy changes and </w:t>
      </w:r>
      <w:r w:rsidRPr="00AA35E7">
        <w:rPr>
          <w:rFonts w:cs="Arial"/>
        </w:rPr>
        <w:t>legislative amendments</w:t>
      </w:r>
      <w:r>
        <w:rPr>
          <w:rFonts w:cs="Arial"/>
        </w:rPr>
        <w:t xml:space="preserve"> to the Marine Park Act and Regulations </w:t>
      </w:r>
      <w:r w:rsidR="00B766FE">
        <w:rPr>
          <w:rFonts w:cs="Arial"/>
        </w:rPr>
        <w:t xml:space="preserve">were delivered </w:t>
      </w:r>
      <w:r>
        <w:rPr>
          <w:rFonts w:cs="Arial"/>
        </w:rPr>
        <w:t xml:space="preserve">to </w:t>
      </w:r>
      <w:r w:rsidRPr="002F094A">
        <w:t xml:space="preserve">support </w:t>
      </w:r>
      <w:r>
        <w:t xml:space="preserve">Marine Park users </w:t>
      </w:r>
      <w:r w:rsidRPr="009D5470">
        <w:t>such as tourism</w:t>
      </w:r>
      <w:r w:rsidR="00B766FE">
        <w:t xml:space="preserve"> stakeholders</w:t>
      </w:r>
      <w:r>
        <w:rPr>
          <w:rFonts w:cs="Arial"/>
        </w:rPr>
        <w:t>.</w:t>
      </w:r>
    </w:p>
    <w:p w14:paraId="249D28D1" w14:textId="7436C617" w:rsidR="00011A46" w:rsidRDefault="00011A46" w:rsidP="00011A46">
      <w:pPr>
        <w:shd w:val="clear" w:color="auto" w:fill="FFFFFF"/>
        <w:rPr>
          <w:rFonts w:cs="Arial"/>
        </w:rPr>
      </w:pPr>
      <w:r>
        <w:rPr>
          <w:rFonts w:cs="Arial"/>
        </w:rPr>
        <w:t xml:space="preserve">Implementation of the Roadmap is tracking well. Highlights of the progress made during 2019–20 </w:t>
      </w:r>
      <w:r w:rsidR="008443A4">
        <w:rPr>
          <w:rFonts w:cs="Arial"/>
        </w:rPr>
        <w:t xml:space="preserve">are summarised below. </w:t>
      </w:r>
    </w:p>
    <w:p w14:paraId="3C3393D9" w14:textId="77777777" w:rsidR="00011A46" w:rsidRDefault="00011A46" w:rsidP="00011A46">
      <w:pPr>
        <w:widowControl w:val="0"/>
        <w:rPr>
          <w:b/>
        </w:rPr>
      </w:pPr>
      <w:r>
        <w:rPr>
          <w:b/>
        </w:rPr>
        <w:t>Knowledge stream</w:t>
      </w:r>
    </w:p>
    <w:p w14:paraId="21BBAEF8" w14:textId="57F9EE25" w:rsidR="00011A46" w:rsidRPr="002A3553" w:rsidRDefault="00011A46" w:rsidP="00011A46">
      <w:pPr>
        <w:shd w:val="clear" w:color="auto" w:fill="FFFFFF"/>
        <w:rPr>
          <w:rFonts w:cs="Arial"/>
        </w:rPr>
      </w:pPr>
      <w:r>
        <w:rPr>
          <w:rFonts w:cs="Arial"/>
        </w:rPr>
        <w:t>A</w:t>
      </w:r>
      <w:r w:rsidRPr="002A3553">
        <w:rPr>
          <w:rFonts w:cs="Arial"/>
        </w:rPr>
        <w:t xml:space="preserve"> number of projects </w:t>
      </w:r>
      <w:r>
        <w:rPr>
          <w:rFonts w:cs="Arial"/>
        </w:rPr>
        <w:t>were initiated during 2019–20</w:t>
      </w:r>
      <w:r w:rsidRPr="002A3553">
        <w:rPr>
          <w:rFonts w:cs="Arial"/>
        </w:rPr>
        <w:t xml:space="preserve"> to improve </w:t>
      </w:r>
      <w:r w:rsidR="00FB2B9D">
        <w:rPr>
          <w:rFonts w:cs="Arial"/>
        </w:rPr>
        <w:t xml:space="preserve">the Authority’s </w:t>
      </w:r>
      <w:r w:rsidRPr="002A3553">
        <w:rPr>
          <w:rFonts w:cs="Arial"/>
        </w:rPr>
        <w:t xml:space="preserve">understanding of the changes to </w:t>
      </w:r>
      <w:r>
        <w:rPr>
          <w:rFonts w:cs="Arial"/>
        </w:rPr>
        <w:t xml:space="preserve">the </w:t>
      </w:r>
      <w:r w:rsidRPr="002A3553">
        <w:rPr>
          <w:rFonts w:cs="Arial"/>
        </w:rPr>
        <w:t xml:space="preserve">values and use of the Marine Park. The initial focus </w:t>
      </w:r>
      <w:r>
        <w:rPr>
          <w:rFonts w:cs="Arial"/>
        </w:rPr>
        <w:t>was</w:t>
      </w:r>
      <w:r w:rsidRPr="002A3553">
        <w:rPr>
          <w:rFonts w:cs="Arial"/>
        </w:rPr>
        <w:t xml:space="preserve"> on support</w:t>
      </w:r>
      <w:r>
        <w:rPr>
          <w:rFonts w:cs="Arial"/>
        </w:rPr>
        <w:t xml:space="preserve">ing the Whitsundays Action Plan, collating information to support </w:t>
      </w:r>
      <w:r w:rsidRPr="002A3553">
        <w:rPr>
          <w:rFonts w:cs="Arial"/>
        </w:rPr>
        <w:t>site planning</w:t>
      </w:r>
      <w:r>
        <w:rPr>
          <w:rFonts w:cs="Arial"/>
        </w:rPr>
        <w:t xml:space="preserve"> at</w:t>
      </w:r>
      <w:r w:rsidRPr="002A3553">
        <w:rPr>
          <w:rFonts w:cs="Arial"/>
        </w:rPr>
        <w:t xml:space="preserve"> John Brewer </w:t>
      </w:r>
      <w:r w:rsidRPr="002A3553">
        <w:rPr>
          <w:rFonts w:cs="Arial"/>
        </w:rPr>
        <w:lastRenderedPageBreak/>
        <w:t>Reef</w:t>
      </w:r>
      <w:r w:rsidR="007A18F1">
        <w:rPr>
          <w:rFonts w:cs="Arial"/>
        </w:rPr>
        <w:t>, and</w:t>
      </w:r>
      <w:r>
        <w:rPr>
          <w:rFonts w:cs="Arial"/>
        </w:rPr>
        <w:t xml:space="preserve"> </w:t>
      </w:r>
      <w:r w:rsidRPr="002A3553">
        <w:rPr>
          <w:rFonts w:cs="Arial"/>
        </w:rPr>
        <w:t xml:space="preserve">supporting Traditional Owners in </w:t>
      </w:r>
      <w:r>
        <w:rPr>
          <w:rFonts w:cs="Arial"/>
        </w:rPr>
        <w:t>four S</w:t>
      </w:r>
      <w:r w:rsidRPr="002A3553">
        <w:rPr>
          <w:rFonts w:cs="Arial"/>
        </w:rPr>
        <w:t xml:space="preserve">ea </w:t>
      </w:r>
      <w:r>
        <w:rPr>
          <w:rFonts w:cs="Arial"/>
        </w:rPr>
        <w:t>C</w:t>
      </w:r>
      <w:r w:rsidRPr="002A3553">
        <w:rPr>
          <w:rFonts w:cs="Arial"/>
        </w:rPr>
        <w:t xml:space="preserve">ountry </w:t>
      </w:r>
      <w:r>
        <w:rPr>
          <w:rFonts w:cs="Arial"/>
        </w:rPr>
        <w:t xml:space="preserve">values </w:t>
      </w:r>
      <w:r w:rsidRPr="002A3553">
        <w:rPr>
          <w:rFonts w:cs="Arial"/>
        </w:rPr>
        <w:t>mapping projects</w:t>
      </w:r>
      <w:r>
        <w:rPr>
          <w:rFonts w:cs="Arial"/>
        </w:rPr>
        <w:t xml:space="preserve">. Detailed </w:t>
      </w:r>
      <w:r w:rsidRPr="002A3553">
        <w:rPr>
          <w:rFonts w:cs="Arial"/>
        </w:rPr>
        <w:t>analysis of EMC location use data for planning purposes</w:t>
      </w:r>
      <w:r>
        <w:rPr>
          <w:rFonts w:cs="Arial"/>
        </w:rPr>
        <w:t xml:space="preserve"> was also progressed with the d</w:t>
      </w:r>
      <w:r w:rsidRPr="000107EB">
        <w:rPr>
          <w:rFonts w:cs="Arial"/>
        </w:rPr>
        <w:t>evelopment of an EMC guideline to clarify access and sharing a</w:t>
      </w:r>
      <w:r>
        <w:rPr>
          <w:rFonts w:cs="Arial"/>
        </w:rPr>
        <w:t xml:space="preserve">ggregated EMC data arrangements </w:t>
      </w:r>
      <w:r w:rsidRPr="000107EB">
        <w:rPr>
          <w:rFonts w:cs="Arial"/>
        </w:rPr>
        <w:t>on the Authority’s website</w:t>
      </w:r>
      <w:r>
        <w:rPr>
          <w:rFonts w:cs="Arial"/>
        </w:rPr>
        <w:t>.</w:t>
      </w:r>
      <w:r w:rsidRPr="002A3553">
        <w:rPr>
          <w:rFonts w:cs="Arial"/>
        </w:rPr>
        <w:t xml:space="preserve">    </w:t>
      </w:r>
    </w:p>
    <w:p w14:paraId="38343058" w14:textId="77777777" w:rsidR="00011A46" w:rsidRDefault="00011A46" w:rsidP="00011A46">
      <w:pPr>
        <w:widowControl w:val="0"/>
        <w:rPr>
          <w:b/>
        </w:rPr>
      </w:pPr>
      <w:r>
        <w:rPr>
          <w:b/>
        </w:rPr>
        <w:t>Risk stream</w:t>
      </w:r>
    </w:p>
    <w:p w14:paraId="452F680D" w14:textId="1ABFA3D8" w:rsidR="00011A46" w:rsidRPr="002A3553" w:rsidRDefault="00011A46" w:rsidP="00011A46">
      <w:pPr>
        <w:shd w:val="clear" w:color="auto" w:fill="FFFFFF"/>
        <w:rPr>
          <w:rFonts w:cs="Arial"/>
        </w:rPr>
      </w:pPr>
      <w:r>
        <w:rPr>
          <w:rFonts w:cs="Arial"/>
        </w:rPr>
        <w:t>The</w:t>
      </w:r>
      <w:r w:rsidRPr="002A3553">
        <w:rPr>
          <w:rFonts w:cs="Arial"/>
        </w:rPr>
        <w:t xml:space="preserve"> assessment of activities and development of a contemporary risk appetite </w:t>
      </w:r>
      <w:r>
        <w:rPr>
          <w:rFonts w:cs="Arial"/>
        </w:rPr>
        <w:t xml:space="preserve">is </w:t>
      </w:r>
      <w:r w:rsidRPr="002A3553">
        <w:rPr>
          <w:rFonts w:cs="Arial"/>
        </w:rPr>
        <w:t>progressing well</w:t>
      </w:r>
      <w:r>
        <w:rPr>
          <w:rFonts w:cs="Arial"/>
        </w:rPr>
        <w:t>, with this work informing</w:t>
      </w:r>
      <w:r w:rsidRPr="002A3553">
        <w:rPr>
          <w:rFonts w:cs="Arial"/>
        </w:rPr>
        <w:t xml:space="preserve"> the development of new or the review of </w:t>
      </w:r>
      <w:r>
        <w:rPr>
          <w:rFonts w:cs="Arial"/>
        </w:rPr>
        <w:t xml:space="preserve">existing </w:t>
      </w:r>
      <w:r w:rsidRPr="002A3553">
        <w:rPr>
          <w:rFonts w:cs="Arial"/>
        </w:rPr>
        <w:t>policies, plans and regulations. In addition to these projects, significant progress has been made on risk-based solutions to permissions.</w:t>
      </w:r>
    </w:p>
    <w:p w14:paraId="46B78A85" w14:textId="77777777" w:rsidR="00011A46" w:rsidRPr="002A3553" w:rsidRDefault="00011A46" w:rsidP="00011A46">
      <w:pPr>
        <w:shd w:val="clear" w:color="auto" w:fill="FFFFFF"/>
        <w:rPr>
          <w:rFonts w:cs="Arial"/>
        </w:rPr>
      </w:pPr>
      <w:r w:rsidRPr="002A3553">
        <w:rPr>
          <w:rFonts w:cs="Arial"/>
        </w:rPr>
        <w:t>Effective permitting is a deliverable under the Great Barrier Reef Intergovernmental Agreement and work to implement a more streamlined and risk-based approach to permits is a key Roadmap deliverable. This work focuses on further streamlining the permits system to enable the direction of more effort to high-risk activities and facilitate a shift toward</w:t>
      </w:r>
      <w:r>
        <w:rPr>
          <w:rFonts w:cs="Arial"/>
        </w:rPr>
        <w:t>s</w:t>
      </w:r>
      <w:r w:rsidRPr="002A3553">
        <w:rPr>
          <w:rFonts w:cs="Arial"/>
        </w:rPr>
        <w:t xml:space="preserve"> self-assessment for low-risk activities</w:t>
      </w:r>
      <w:r>
        <w:rPr>
          <w:rFonts w:cs="Arial"/>
        </w:rPr>
        <w:t>,</w:t>
      </w:r>
      <w:r w:rsidRPr="002A3553">
        <w:rPr>
          <w:rFonts w:cs="Arial"/>
        </w:rPr>
        <w:t xml:space="preserve"> where possible.</w:t>
      </w:r>
    </w:p>
    <w:p w14:paraId="0A49FB51" w14:textId="76EB45BE" w:rsidR="00011A46" w:rsidRPr="002A3553" w:rsidRDefault="00011A46" w:rsidP="00011A46">
      <w:pPr>
        <w:shd w:val="clear" w:color="auto" w:fill="FFFFFF"/>
        <w:rPr>
          <w:rFonts w:cs="Arial"/>
        </w:rPr>
      </w:pPr>
      <w:r w:rsidRPr="002A3553">
        <w:rPr>
          <w:rFonts w:cs="Arial"/>
        </w:rPr>
        <w:t xml:space="preserve">The </w:t>
      </w:r>
      <w:r w:rsidRPr="000107EB">
        <w:rPr>
          <w:rFonts w:cs="Arial"/>
        </w:rPr>
        <w:t>risk-based solutions to permissions is a joint Authority</w:t>
      </w:r>
      <w:r w:rsidR="00435055">
        <w:rPr>
          <w:rFonts w:ascii="Times New Roman" w:hAnsi="Times New Roman"/>
        </w:rPr>
        <w:t>–</w:t>
      </w:r>
      <w:r>
        <w:rPr>
          <w:rFonts w:cs="Arial"/>
        </w:rPr>
        <w:t xml:space="preserve">QPWS </w:t>
      </w:r>
      <w:r w:rsidRPr="000107EB">
        <w:rPr>
          <w:rFonts w:cs="Arial"/>
        </w:rPr>
        <w:t xml:space="preserve">project. </w:t>
      </w:r>
      <w:r w:rsidR="008443A4">
        <w:rPr>
          <w:rFonts w:cs="Arial"/>
        </w:rPr>
        <w:t>A</w:t>
      </w:r>
      <w:r w:rsidRPr="000107EB">
        <w:rPr>
          <w:rFonts w:cs="Arial"/>
        </w:rPr>
        <w:t xml:space="preserve"> shared vision</w:t>
      </w:r>
      <w:r>
        <w:rPr>
          <w:rFonts w:cs="Arial"/>
        </w:rPr>
        <w:t xml:space="preserve"> has been developed, along with</w:t>
      </w:r>
      <w:r w:rsidRPr="000107EB">
        <w:rPr>
          <w:rFonts w:cs="Arial"/>
        </w:rPr>
        <w:t xml:space="preserve"> a priority list for potential risk-based improvements. The </w:t>
      </w:r>
      <w:r w:rsidRPr="002A3553">
        <w:rPr>
          <w:rFonts w:cs="Arial"/>
        </w:rPr>
        <w:t xml:space="preserve">top two priorities </w:t>
      </w:r>
      <w:r>
        <w:rPr>
          <w:rFonts w:cs="Arial"/>
        </w:rPr>
        <w:t>—</w:t>
      </w:r>
      <w:r w:rsidRPr="002A3553">
        <w:rPr>
          <w:rFonts w:cs="Arial"/>
        </w:rPr>
        <w:t xml:space="preserve"> the development of more routine permits (permits that have a streamlined assessment process) and a review of all permit conditions, starting with tourism permit conditions</w:t>
      </w:r>
      <w:r>
        <w:rPr>
          <w:rFonts w:cs="Arial"/>
        </w:rPr>
        <w:t xml:space="preserve"> —</w:t>
      </w:r>
      <w:r w:rsidRPr="002A3553">
        <w:rPr>
          <w:rFonts w:cs="Arial"/>
        </w:rPr>
        <w:t xml:space="preserve"> are tracking well. </w:t>
      </w:r>
      <w:r>
        <w:rPr>
          <w:rFonts w:cs="Arial"/>
        </w:rPr>
        <w:t xml:space="preserve">In addition, an easy to use, single reference ‘Guide for Permit Holders’ that seeks to aid understanding of permits and improve the information provided to </w:t>
      </w:r>
      <w:r w:rsidR="004438B6">
        <w:rPr>
          <w:rFonts w:cs="Arial"/>
        </w:rPr>
        <w:t xml:space="preserve">the Authority’s </w:t>
      </w:r>
      <w:r>
        <w:rPr>
          <w:rFonts w:cs="Arial"/>
        </w:rPr>
        <w:t xml:space="preserve">clients is underway and is expected to be finalised in 2020. </w:t>
      </w:r>
    </w:p>
    <w:p w14:paraId="533B1496" w14:textId="77777777" w:rsidR="00011A46" w:rsidRPr="00EA3F2F" w:rsidRDefault="00011A46" w:rsidP="00011A46">
      <w:pPr>
        <w:widowControl w:val="0"/>
        <w:rPr>
          <w:b/>
        </w:rPr>
      </w:pPr>
      <w:r>
        <w:rPr>
          <w:b/>
        </w:rPr>
        <w:t>Traditional Owner stream</w:t>
      </w:r>
    </w:p>
    <w:p w14:paraId="1C91A73F" w14:textId="28930D39" w:rsidR="00011A46" w:rsidRPr="006B7154" w:rsidRDefault="00011A46" w:rsidP="00011A46">
      <w:pPr>
        <w:pStyle w:val="BodyTextNumbering"/>
        <w:spacing w:before="0"/>
        <w:rPr>
          <w:rFonts w:cs="Arial"/>
        </w:rPr>
      </w:pPr>
      <w:r w:rsidRPr="00FF2352">
        <w:rPr>
          <w:rFonts w:cs="Arial"/>
          <w:color w:val="auto"/>
          <w:szCs w:val="22"/>
        </w:rPr>
        <w:t xml:space="preserve">The Authority has operated a highly successful TUMRA </w:t>
      </w:r>
      <w:r>
        <w:rPr>
          <w:rFonts w:cs="Arial"/>
          <w:color w:val="auto"/>
          <w:szCs w:val="22"/>
        </w:rPr>
        <w:t>P</w:t>
      </w:r>
      <w:r w:rsidRPr="00FF2352">
        <w:rPr>
          <w:rFonts w:cs="Arial"/>
          <w:color w:val="auto"/>
          <w:szCs w:val="22"/>
        </w:rPr>
        <w:t xml:space="preserve">rogram for </w:t>
      </w:r>
      <w:r>
        <w:rPr>
          <w:rFonts w:cs="Arial"/>
          <w:color w:val="auto"/>
          <w:szCs w:val="22"/>
        </w:rPr>
        <w:t xml:space="preserve">over </w:t>
      </w:r>
      <w:r w:rsidRPr="00FF2352">
        <w:rPr>
          <w:rFonts w:cs="Arial"/>
          <w:color w:val="auto"/>
          <w:szCs w:val="22"/>
        </w:rPr>
        <w:t xml:space="preserve">15 </w:t>
      </w:r>
      <w:r>
        <w:rPr>
          <w:rFonts w:cs="Arial"/>
          <w:color w:val="auto"/>
          <w:szCs w:val="22"/>
        </w:rPr>
        <w:t>y</w:t>
      </w:r>
      <w:r w:rsidRPr="00FF2352">
        <w:rPr>
          <w:rFonts w:cs="Arial"/>
          <w:color w:val="auto"/>
          <w:szCs w:val="22"/>
        </w:rPr>
        <w:t xml:space="preserve">ears, partnering directly with Traditional Owner groups to assist </w:t>
      </w:r>
      <w:r>
        <w:rPr>
          <w:rFonts w:cs="Arial"/>
          <w:color w:val="auto"/>
          <w:szCs w:val="22"/>
        </w:rPr>
        <w:t xml:space="preserve">in </w:t>
      </w:r>
      <w:r w:rsidRPr="000D4F40">
        <w:rPr>
          <w:rFonts w:cs="Arial"/>
          <w:color w:val="auto"/>
          <w:szCs w:val="22"/>
        </w:rPr>
        <w:t>develop</w:t>
      </w:r>
      <w:r>
        <w:rPr>
          <w:rFonts w:cs="Arial"/>
          <w:color w:val="auto"/>
          <w:szCs w:val="22"/>
        </w:rPr>
        <w:t>ing</w:t>
      </w:r>
      <w:r w:rsidRPr="000D4F40">
        <w:rPr>
          <w:rFonts w:cs="Arial"/>
          <w:color w:val="auto"/>
          <w:szCs w:val="22"/>
        </w:rPr>
        <w:t xml:space="preserve"> and deliver</w:t>
      </w:r>
      <w:r>
        <w:rPr>
          <w:rFonts w:cs="Arial"/>
          <w:color w:val="auto"/>
          <w:szCs w:val="22"/>
        </w:rPr>
        <w:t>ing</w:t>
      </w:r>
      <w:r w:rsidRPr="000D4F40">
        <w:rPr>
          <w:rFonts w:cs="Arial"/>
          <w:color w:val="auto"/>
          <w:szCs w:val="22"/>
        </w:rPr>
        <w:t xml:space="preserve"> their Traditional Owner-led TUMRAs. There are currently nine TUMRAs supporting 17 Clan groups in total, covering approx</w:t>
      </w:r>
      <w:r>
        <w:rPr>
          <w:rFonts w:cs="Arial"/>
          <w:color w:val="auto"/>
          <w:szCs w:val="22"/>
        </w:rPr>
        <w:t>imately</w:t>
      </w:r>
      <w:r w:rsidRPr="000D4F40">
        <w:rPr>
          <w:rFonts w:cs="Arial"/>
          <w:color w:val="auto"/>
          <w:szCs w:val="22"/>
        </w:rPr>
        <w:t xml:space="preserve"> 23</w:t>
      </w:r>
      <w:r>
        <w:rPr>
          <w:rFonts w:cs="Arial"/>
          <w:color w:val="auto"/>
          <w:szCs w:val="22"/>
        </w:rPr>
        <w:t xml:space="preserve"> per cent</w:t>
      </w:r>
      <w:r w:rsidRPr="000D4F40">
        <w:rPr>
          <w:rFonts w:cs="Arial"/>
          <w:color w:val="auto"/>
          <w:szCs w:val="22"/>
        </w:rPr>
        <w:t xml:space="preserve"> of the Great Barrier Reef </w:t>
      </w:r>
      <w:r>
        <w:rPr>
          <w:rFonts w:cs="Arial"/>
          <w:color w:val="auto"/>
          <w:szCs w:val="22"/>
        </w:rPr>
        <w:t>c</w:t>
      </w:r>
      <w:r w:rsidRPr="000D4F40">
        <w:rPr>
          <w:rFonts w:cs="Arial"/>
          <w:color w:val="auto"/>
          <w:szCs w:val="22"/>
        </w:rPr>
        <w:t>oastline (not</w:t>
      </w:r>
      <w:r w:rsidR="004438B6">
        <w:rPr>
          <w:rFonts w:cs="Arial"/>
          <w:color w:val="auto"/>
          <w:szCs w:val="22"/>
        </w:rPr>
        <w:t>ing</w:t>
      </w:r>
      <w:r w:rsidRPr="000D4F40">
        <w:rPr>
          <w:rFonts w:cs="Arial"/>
          <w:color w:val="auto"/>
          <w:szCs w:val="22"/>
        </w:rPr>
        <w:t xml:space="preserve"> there is also one </w:t>
      </w:r>
      <w:r w:rsidR="004438B6">
        <w:rPr>
          <w:rFonts w:cs="Arial"/>
          <w:color w:val="auto"/>
          <w:szCs w:val="22"/>
        </w:rPr>
        <w:t>Indigenous Land Use Agreement</w:t>
      </w:r>
      <w:r w:rsidRPr="000D4F40">
        <w:rPr>
          <w:rFonts w:cs="Arial"/>
          <w:color w:val="auto"/>
          <w:szCs w:val="22"/>
        </w:rPr>
        <w:t xml:space="preserve"> in place that brings the total approximate coverage of agreements to 25</w:t>
      </w:r>
      <w:r>
        <w:rPr>
          <w:rFonts w:cs="Arial"/>
          <w:color w:val="auto"/>
          <w:szCs w:val="22"/>
        </w:rPr>
        <w:t xml:space="preserve"> per cent</w:t>
      </w:r>
      <w:r w:rsidRPr="000D4F40">
        <w:rPr>
          <w:rFonts w:cs="Arial"/>
          <w:color w:val="auto"/>
          <w:szCs w:val="22"/>
        </w:rPr>
        <w:t>).</w:t>
      </w:r>
      <w:r>
        <w:rPr>
          <w:rFonts w:cs="Arial"/>
          <w:color w:val="auto"/>
          <w:szCs w:val="22"/>
        </w:rPr>
        <w:t xml:space="preserve"> </w:t>
      </w:r>
      <w:r w:rsidRPr="008F5EFD">
        <w:rPr>
          <w:rFonts w:cs="Arial"/>
          <w:color w:val="auto"/>
          <w:szCs w:val="22"/>
        </w:rPr>
        <w:t xml:space="preserve">The TUMRA </w:t>
      </w:r>
      <w:r>
        <w:rPr>
          <w:rFonts w:cs="Arial"/>
          <w:color w:val="auto"/>
          <w:szCs w:val="22"/>
        </w:rPr>
        <w:t>P</w:t>
      </w:r>
      <w:r w:rsidRPr="008F5EFD">
        <w:rPr>
          <w:rFonts w:cs="Arial"/>
          <w:color w:val="auto"/>
          <w:szCs w:val="22"/>
        </w:rPr>
        <w:t xml:space="preserve">rogram is the leading </w:t>
      </w:r>
      <w:r>
        <w:rPr>
          <w:rFonts w:cs="Arial"/>
          <w:color w:val="auto"/>
          <w:szCs w:val="22"/>
        </w:rPr>
        <w:t>S</w:t>
      </w:r>
      <w:r w:rsidRPr="008F5EFD">
        <w:rPr>
          <w:rFonts w:cs="Arial"/>
          <w:color w:val="auto"/>
          <w:szCs w:val="22"/>
        </w:rPr>
        <w:t xml:space="preserve">ea </w:t>
      </w:r>
      <w:r>
        <w:rPr>
          <w:rFonts w:cs="Arial"/>
          <w:color w:val="auto"/>
          <w:szCs w:val="22"/>
        </w:rPr>
        <w:t>C</w:t>
      </w:r>
      <w:r w:rsidRPr="008F5EFD">
        <w:rPr>
          <w:rFonts w:cs="Arial"/>
          <w:color w:val="auto"/>
          <w:szCs w:val="22"/>
        </w:rPr>
        <w:t xml:space="preserve">ountry management program in the Marine Park and continues to </w:t>
      </w:r>
      <w:r w:rsidR="00AA5DF9">
        <w:rPr>
          <w:rFonts w:cs="Arial"/>
          <w:color w:val="auto"/>
          <w:szCs w:val="22"/>
        </w:rPr>
        <w:t>be a sought-</w:t>
      </w:r>
      <w:r>
        <w:rPr>
          <w:rFonts w:cs="Arial"/>
          <w:color w:val="auto"/>
          <w:szCs w:val="22"/>
        </w:rPr>
        <w:t xml:space="preserve">after program </w:t>
      </w:r>
      <w:r w:rsidR="004438B6">
        <w:rPr>
          <w:rFonts w:cs="Arial"/>
          <w:color w:val="auto"/>
          <w:szCs w:val="22"/>
        </w:rPr>
        <w:t xml:space="preserve">pursued by </w:t>
      </w:r>
      <w:r>
        <w:rPr>
          <w:rFonts w:cs="Arial"/>
          <w:color w:val="auto"/>
          <w:szCs w:val="22"/>
        </w:rPr>
        <w:t>Traditional Owner groups</w:t>
      </w:r>
      <w:r w:rsidRPr="006B7154">
        <w:rPr>
          <w:rFonts w:cs="Arial"/>
        </w:rPr>
        <w:t>.</w:t>
      </w:r>
    </w:p>
    <w:p w14:paraId="4AC338DB" w14:textId="2854648C" w:rsidR="00011A46" w:rsidRDefault="00011A46" w:rsidP="00435055">
      <w:pPr>
        <w:shd w:val="clear" w:color="auto" w:fill="FFFFFF"/>
        <w:rPr>
          <w:rFonts w:cs="Arial"/>
        </w:rPr>
      </w:pPr>
      <w:r w:rsidRPr="00435055">
        <w:rPr>
          <w:rFonts w:cs="Arial"/>
        </w:rPr>
        <w:t>Over the last 12 months, the TUMRA Traditional Owner groups have utilised their TUMRA</w:t>
      </w:r>
      <w:r w:rsidR="004438B6" w:rsidRPr="00435055">
        <w:rPr>
          <w:rFonts w:cs="Arial"/>
        </w:rPr>
        <w:t>s</w:t>
      </w:r>
      <w:r w:rsidRPr="00435055">
        <w:rPr>
          <w:rFonts w:cs="Arial"/>
        </w:rPr>
        <w:t xml:space="preserve"> in many different ways to support their Sea Country management aspirations, including emplo</w:t>
      </w:r>
      <w:r w:rsidR="004438B6" w:rsidRPr="00435055">
        <w:rPr>
          <w:rFonts w:cs="Arial"/>
        </w:rPr>
        <w:t>ying</w:t>
      </w:r>
      <w:r w:rsidRPr="00435055">
        <w:rPr>
          <w:rFonts w:cs="Arial"/>
        </w:rPr>
        <w:t xml:space="preserve"> TUMRA coordinators and support officers, mapping cultural sites to improve their protection, providing input and advice </w:t>
      </w:r>
      <w:r w:rsidR="004438B6" w:rsidRPr="00435055">
        <w:rPr>
          <w:rFonts w:cs="Arial"/>
        </w:rPr>
        <w:t xml:space="preserve">on </w:t>
      </w:r>
      <w:r w:rsidRPr="00435055">
        <w:rPr>
          <w:rFonts w:cs="Arial"/>
        </w:rPr>
        <w:t>permit referrals (</w:t>
      </w:r>
      <w:r w:rsidR="004438B6" w:rsidRPr="00435055">
        <w:rPr>
          <w:rFonts w:cs="Arial"/>
        </w:rPr>
        <w:t>e.g</w:t>
      </w:r>
      <w:r w:rsidRPr="00435055">
        <w:rPr>
          <w:rFonts w:cs="Arial"/>
        </w:rPr>
        <w:t xml:space="preserve">. through the implementation of </w:t>
      </w:r>
      <w:r w:rsidRPr="00435055">
        <w:rPr>
          <w:rFonts w:cs="Arial"/>
        </w:rPr>
        <w:lastRenderedPageBreak/>
        <w:t>the Woppaburra Heritage Assessment Guidelines</w:t>
      </w:r>
      <w:r w:rsidR="00572B5B" w:rsidRPr="00435055">
        <w:rPr>
          <w:rFonts w:cs="Arial"/>
        </w:rPr>
        <w:t>,</w:t>
      </w:r>
      <w:r w:rsidRPr="00435055">
        <w:rPr>
          <w:rFonts w:cs="Arial"/>
        </w:rPr>
        <w:t xml:space="preserve"> </w:t>
      </w:r>
      <w:r w:rsidR="004438B6" w:rsidRPr="00435055">
        <w:rPr>
          <w:rFonts w:cs="Arial"/>
        </w:rPr>
        <w:t xml:space="preserve">and </w:t>
      </w:r>
      <w:r w:rsidRPr="00435055">
        <w:rPr>
          <w:rFonts w:cs="Arial"/>
        </w:rPr>
        <w:t xml:space="preserve">for the </w:t>
      </w:r>
      <w:r w:rsidR="00572B5B" w:rsidRPr="00435055">
        <w:rPr>
          <w:rFonts w:cs="Arial"/>
        </w:rPr>
        <w:t xml:space="preserve">temporary extension to the </w:t>
      </w:r>
      <w:r w:rsidRPr="00435055">
        <w:rPr>
          <w:rFonts w:cs="Arial"/>
        </w:rPr>
        <w:t xml:space="preserve">tropical rock lobster </w:t>
      </w:r>
      <w:r w:rsidR="00572B5B" w:rsidRPr="00435055">
        <w:rPr>
          <w:rFonts w:cs="Arial"/>
        </w:rPr>
        <w:t>fishing ground</w:t>
      </w:r>
      <w:r w:rsidRPr="00435055">
        <w:rPr>
          <w:rFonts w:cs="Arial"/>
        </w:rPr>
        <w:t>), research</w:t>
      </w:r>
      <w:r w:rsidR="00572B5B" w:rsidRPr="00435055">
        <w:rPr>
          <w:rFonts w:cs="Arial"/>
        </w:rPr>
        <w:t>ing</w:t>
      </w:r>
      <w:r w:rsidRPr="00435055">
        <w:rPr>
          <w:rFonts w:cs="Arial"/>
        </w:rPr>
        <w:t xml:space="preserve"> and monitoring activities, a wide and diverse range of on-country activities</w:t>
      </w:r>
      <w:r w:rsidR="004438B6" w:rsidRPr="00435055">
        <w:rPr>
          <w:rFonts w:cs="Arial"/>
        </w:rPr>
        <w:t>,</w:t>
      </w:r>
      <w:r w:rsidRPr="00435055">
        <w:rPr>
          <w:rFonts w:cs="Arial"/>
        </w:rPr>
        <w:t xml:space="preserve"> attend</w:t>
      </w:r>
      <w:r w:rsidR="004438B6" w:rsidRPr="00435055">
        <w:rPr>
          <w:rFonts w:cs="Arial"/>
        </w:rPr>
        <w:t>ing</w:t>
      </w:r>
      <w:r w:rsidRPr="00435055">
        <w:rPr>
          <w:rFonts w:cs="Arial"/>
        </w:rPr>
        <w:t xml:space="preserve"> local events to raise awareness of the</w:t>
      </w:r>
      <w:r w:rsidR="004438B6" w:rsidRPr="00435055">
        <w:rPr>
          <w:rFonts w:cs="Arial"/>
        </w:rPr>
        <w:t>ir</w:t>
      </w:r>
      <w:r w:rsidRPr="00435055">
        <w:rPr>
          <w:rFonts w:cs="Arial"/>
        </w:rPr>
        <w:t xml:space="preserve"> TUMRA and Sea Country management activities, and develo</w:t>
      </w:r>
      <w:r w:rsidR="004438B6" w:rsidRPr="00435055">
        <w:rPr>
          <w:rFonts w:cs="Arial"/>
        </w:rPr>
        <w:t xml:space="preserve">ping </w:t>
      </w:r>
      <w:r w:rsidRPr="00435055">
        <w:rPr>
          <w:rFonts w:cs="Arial"/>
        </w:rPr>
        <w:t>TUMRA-specific communication and education products. The TUMRA Program also supported re-negotiation discussions within the existing TUMRA groups, with a number of TUMRAs expected to be submitted for accreditation in 2020–21.</w:t>
      </w:r>
    </w:p>
    <w:p w14:paraId="5BA34985" w14:textId="11F86D9C" w:rsidR="00011A46" w:rsidRPr="00435055" w:rsidRDefault="00E83DAF" w:rsidP="00435055">
      <w:pPr>
        <w:shd w:val="clear" w:color="auto" w:fill="FFFFFF"/>
        <w:rPr>
          <w:rFonts w:cs="Arial"/>
        </w:rPr>
      </w:pPr>
      <w:r w:rsidRPr="00435055">
        <w:rPr>
          <w:rFonts w:cs="Arial"/>
        </w:rPr>
        <w:t>T</w:t>
      </w:r>
      <w:r w:rsidR="00011A46" w:rsidRPr="00435055">
        <w:rPr>
          <w:rFonts w:cs="Arial"/>
        </w:rPr>
        <w:t xml:space="preserve">here have been some delays </w:t>
      </w:r>
      <w:r w:rsidR="00572B5B" w:rsidRPr="00435055">
        <w:rPr>
          <w:rFonts w:cs="Arial"/>
        </w:rPr>
        <w:t xml:space="preserve">in the </w:t>
      </w:r>
      <w:r w:rsidR="00011A46" w:rsidRPr="00435055">
        <w:rPr>
          <w:rFonts w:cs="Arial"/>
        </w:rPr>
        <w:t xml:space="preserve">delivery of a number of TUMRA Program activities due to </w:t>
      </w:r>
      <w:r w:rsidRPr="00435055">
        <w:rPr>
          <w:rFonts w:cs="Arial"/>
        </w:rPr>
        <w:t>COVID-19 operational restrictions</w:t>
      </w:r>
      <w:r w:rsidRPr="00435055" w:rsidDel="00E83DAF">
        <w:rPr>
          <w:rFonts w:cs="Arial"/>
        </w:rPr>
        <w:t xml:space="preserve"> </w:t>
      </w:r>
      <w:r w:rsidR="00011A46" w:rsidRPr="00435055">
        <w:rPr>
          <w:rFonts w:cs="Arial"/>
        </w:rPr>
        <w:t>on travel to remote communities and bringing Traditional Owners</w:t>
      </w:r>
      <w:r w:rsidR="00B81FAB" w:rsidRPr="00435055">
        <w:rPr>
          <w:rFonts w:cs="Arial"/>
        </w:rPr>
        <w:t xml:space="preserve"> together</w:t>
      </w:r>
      <w:r w:rsidR="00011A46" w:rsidRPr="00435055">
        <w:rPr>
          <w:rFonts w:cs="Arial"/>
        </w:rPr>
        <w:t>. The Authority continu</w:t>
      </w:r>
      <w:r w:rsidRPr="00435055">
        <w:rPr>
          <w:rFonts w:cs="Arial"/>
        </w:rPr>
        <w:t>ed</w:t>
      </w:r>
      <w:r w:rsidR="00011A46" w:rsidRPr="00435055">
        <w:rPr>
          <w:rFonts w:cs="Arial"/>
        </w:rPr>
        <w:t xml:space="preserve"> to support TUMRA groups remotely </w:t>
      </w:r>
      <w:r w:rsidRPr="00435055">
        <w:rPr>
          <w:rFonts w:cs="Arial"/>
        </w:rPr>
        <w:t>and</w:t>
      </w:r>
      <w:r w:rsidR="00011A46" w:rsidRPr="00435055">
        <w:rPr>
          <w:rFonts w:cs="Arial"/>
        </w:rPr>
        <w:t xml:space="preserve"> reassure</w:t>
      </w:r>
      <w:r w:rsidRPr="00435055">
        <w:rPr>
          <w:rFonts w:cs="Arial"/>
        </w:rPr>
        <w:t>d</w:t>
      </w:r>
      <w:r w:rsidR="00011A46" w:rsidRPr="00435055">
        <w:rPr>
          <w:rFonts w:cs="Arial"/>
        </w:rPr>
        <w:t xml:space="preserve"> groups </w:t>
      </w:r>
      <w:r w:rsidRPr="00435055">
        <w:rPr>
          <w:rFonts w:cs="Arial"/>
        </w:rPr>
        <w:t>of its</w:t>
      </w:r>
      <w:r w:rsidR="00011A46" w:rsidRPr="00435055">
        <w:rPr>
          <w:rFonts w:cs="Arial"/>
        </w:rPr>
        <w:t xml:space="preserve"> ongoing commitment to supporting delivery of TUMRA activities into the future</w:t>
      </w:r>
      <w:r w:rsidRPr="00435055">
        <w:rPr>
          <w:rFonts w:cs="Arial"/>
        </w:rPr>
        <w:t>,</w:t>
      </w:r>
      <w:r w:rsidR="00011A46" w:rsidRPr="00435055">
        <w:rPr>
          <w:rFonts w:cs="Arial"/>
        </w:rPr>
        <w:t xml:space="preserve"> including through existing contracts that support the employment of TUMRA coordinators</w:t>
      </w:r>
      <w:r w:rsidRPr="00435055">
        <w:rPr>
          <w:rFonts w:cs="Arial"/>
        </w:rPr>
        <w:t xml:space="preserve"> and staff</w:t>
      </w:r>
      <w:r w:rsidR="00011A46" w:rsidRPr="00435055">
        <w:rPr>
          <w:rFonts w:cs="Arial"/>
        </w:rPr>
        <w:t>. The TUMRA team will continue to work with groups to support an administratively sound process that ensures contracts are maintained.</w:t>
      </w:r>
    </w:p>
    <w:p w14:paraId="22486A14" w14:textId="2023088F" w:rsidR="00011A46" w:rsidRDefault="00011A46" w:rsidP="00435055">
      <w:pPr>
        <w:shd w:val="clear" w:color="auto" w:fill="FFFFFF"/>
        <w:rPr>
          <w:rFonts w:cs="Arial"/>
        </w:rPr>
      </w:pPr>
      <w:r w:rsidRPr="008351CC">
        <w:rPr>
          <w:rFonts w:cs="Arial"/>
        </w:rPr>
        <w:t xml:space="preserve">The </w:t>
      </w:r>
      <w:r w:rsidRPr="00A741BE">
        <w:rPr>
          <w:rFonts w:cs="Arial"/>
        </w:rPr>
        <w:t>Aboriginal and Torres Strait Islander Heritage Strategy for the Great Barrier Reef Marine Park</w:t>
      </w:r>
      <w:r w:rsidRPr="008351CC">
        <w:rPr>
          <w:rFonts w:cs="Arial"/>
        </w:rPr>
        <w:t xml:space="preserve"> was approved and launched by the </w:t>
      </w:r>
      <w:r>
        <w:rPr>
          <w:rFonts w:cs="Arial"/>
        </w:rPr>
        <w:t>Authority</w:t>
      </w:r>
      <w:r w:rsidRPr="008351CC">
        <w:rPr>
          <w:rFonts w:cs="Arial"/>
        </w:rPr>
        <w:t xml:space="preserve"> in </w:t>
      </w:r>
      <w:r w:rsidR="000F71F4">
        <w:rPr>
          <w:rFonts w:cs="Arial"/>
        </w:rPr>
        <w:t>March</w:t>
      </w:r>
      <w:r w:rsidR="000F71F4" w:rsidRPr="008351CC">
        <w:rPr>
          <w:rFonts w:cs="Arial"/>
        </w:rPr>
        <w:t xml:space="preserve"> </w:t>
      </w:r>
      <w:r w:rsidRPr="008351CC">
        <w:rPr>
          <w:rFonts w:cs="Arial"/>
        </w:rPr>
        <w:t xml:space="preserve">2019. Actions under the Strategy contribute to all four program areas of the </w:t>
      </w:r>
      <w:r>
        <w:rPr>
          <w:rFonts w:cs="Arial"/>
        </w:rPr>
        <w:t xml:space="preserve">Authority’s </w:t>
      </w:r>
      <w:r w:rsidRPr="00E00AC1">
        <w:rPr>
          <w:rFonts w:cs="Arial"/>
        </w:rPr>
        <w:t>Corporate Plan</w:t>
      </w:r>
      <w:r w:rsidRPr="00435055">
        <w:rPr>
          <w:rFonts w:cs="Arial"/>
        </w:rPr>
        <w:t xml:space="preserve"> </w:t>
      </w:r>
      <w:r w:rsidRPr="008351CC">
        <w:rPr>
          <w:rFonts w:cs="Arial"/>
        </w:rPr>
        <w:t xml:space="preserve">and make a significant contribution to nine outcomes of </w:t>
      </w:r>
      <w:r>
        <w:rPr>
          <w:rFonts w:cs="Arial"/>
        </w:rPr>
        <w:t xml:space="preserve">the </w:t>
      </w:r>
      <w:r w:rsidRPr="008351CC">
        <w:rPr>
          <w:rFonts w:cs="Arial"/>
        </w:rPr>
        <w:t>Reef 2050</w:t>
      </w:r>
      <w:r>
        <w:rPr>
          <w:rFonts w:cs="Arial"/>
        </w:rPr>
        <w:t xml:space="preserve"> Plan. </w:t>
      </w:r>
      <w:r w:rsidRPr="00354DB6">
        <w:rPr>
          <w:rFonts w:cs="Arial"/>
        </w:rPr>
        <w:t>Implementation of the</w:t>
      </w:r>
      <w:r w:rsidRPr="00A741BE">
        <w:rPr>
          <w:rFonts w:cs="Arial"/>
        </w:rPr>
        <w:t xml:space="preserve"> Strategy </w:t>
      </w:r>
      <w:r>
        <w:rPr>
          <w:rFonts w:cs="Arial"/>
        </w:rPr>
        <w:t xml:space="preserve">is progressing well, although COVID-19 </w:t>
      </w:r>
      <w:r w:rsidRPr="00E17ED1">
        <w:rPr>
          <w:rFonts w:cs="Arial"/>
        </w:rPr>
        <w:t xml:space="preserve">operational restrictions </w:t>
      </w:r>
      <w:r>
        <w:rPr>
          <w:rFonts w:cs="Arial"/>
        </w:rPr>
        <w:t xml:space="preserve">have </w:t>
      </w:r>
      <w:r w:rsidR="00F33F27">
        <w:rPr>
          <w:rFonts w:cs="Arial"/>
        </w:rPr>
        <w:t>delayed</w:t>
      </w:r>
      <w:r w:rsidRPr="00E17ED1">
        <w:rPr>
          <w:rFonts w:cs="Arial"/>
        </w:rPr>
        <w:t xml:space="preserve"> some actions </w:t>
      </w:r>
      <w:r>
        <w:rPr>
          <w:rFonts w:cs="Arial"/>
        </w:rPr>
        <w:t>over the reporting period</w:t>
      </w:r>
      <w:r w:rsidRPr="00E17ED1">
        <w:rPr>
          <w:rFonts w:cs="Arial"/>
        </w:rPr>
        <w:t xml:space="preserve">. </w:t>
      </w:r>
    </w:p>
    <w:p w14:paraId="4F1A5748" w14:textId="77777777" w:rsidR="00011A46" w:rsidRDefault="00011A46" w:rsidP="00435055">
      <w:pPr>
        <w:shd w:val="clear" w:color="auto" w:fill="FFFFFF"/>
        <w:rPr>
          <w:rFonts w:cs="Arial"/>
          <w:color w:val="auto"/>
          <w:szCs w:val="22"/>
        </w:rPr>
      </w:pPr>
      <w:r w:rsidRPr="00354DB6">
        <w:rPr>
          <w:rFonts w:cs="Arial"/>
        </w:rPr>
        <w:t xml:space="preserve">A key project </w:t>
      </w:r>
      <w:r>
        <w:rPr>
          <w:rFonts w:cs="Arial"/>
        </w:rPr>
        <w:t xml:space="preserve">that is </w:t>
      </w:r>
      <w:r w:rsidRPr="00354DB6">
        <w:rPr>
          <w:rFonts w:cs="Arial"/>
        </w:rPr>
        <w:t xml:space="preserve">underway is scoping options to improve co-management within the </w:t>
      </w:r>
      <w:r>
        <w:rPr>
          <w:rFonts w:cs="Arial"/>
        </w:rPr>
        <w:t>current</w:t>
      </w:r>
      <w:r w:rsidRPr="00354DB6">
        <w:rPr>
          <w:rFonts w:cs="Arial"/>
        </w:rPr>
        <w:t xml:space="preserve"> </w:t>
      </w:r>
      <w:r>
        <w:rPr>
          <w:rFonts w:cs="Arial"/>
        </w:rPr>
        <w:t>legislative</w:t>
      </w:r>
      <w:r w:rsidRPr="00354DB6">
        <w:rPr>
          <w:rFonts w:cs="Arial"/>
        </w:rPr>
        <w:t xml:space="preserve"> framework. A best practice literature review and analysis of Traditional Owner aspirations has been completed</w:t>
      </w:r>
      <w:r>
        <w:rPr>
          <w:rFonts w:cs="Arial"/>
        </w:rPr>
        <w:t xml:space="preserve"> and will feed into further work during 2020–21.</w:t>
      </w:r>
    </w:p>
    <w:p w14:paraId="40935314" w14:textId="77777777" w:rsidR="00011A46" w:rsidRPr="00F6721A" w:rsidRDefault="00011A46" w:rsidP="00011A46">
      <w:pPr>
        <w:pStyle w:val="BodyTextNumbering"/>
        <w:spacing w:before="0"/>
        <w:rPr>
          <w:rFonts w:cs="Arial"/>
        </w:rPr>
      </w:pPr>
    </w:p>
    <w:p w14:paraId="6EE6EBA6" w14:textId="77777777" w:rsidR="00011A46" w:rsidRPr="00AA2D85" w:rsidRDefault="00011A46" w:rsidP="00011A46">
      <w:pPr>
        <w:widowControl w:val="0"/>
        <w:rPr>
          <w:b/>
        </w:rPr>
      </w:pPr>
      <w:r>
        <w:rPr>
          <w:b/>
        </w:rPr>
        <w:t>Tools stream</w:t>
      </w:r>
    </w:p>
    <w:p w14:paraId="2BEB20CA" w14:textId="3FECC724" w:rsidR="00011A46" w:rsidRPr="00F6721A" w:rsidRDefault="00011A46" w:rsidP="00011A46">
      <w:pPr>
        <w:shd w:val="clear" w:color="auto" w:fill="FFFFFF"/>
        <w:rPr>
          <w:rFonts w:cs="Arial"/>
        </w:rPr>
      </w:pPr>
      <w:r>
        <w:rPr>
          <w:rFonts w:cs="Arial"/>
        </w:rPr>
        <w:t>A</w:t>
      </w:r>
      <w:r w:rsidRPr="00F6721A">
        <w:rPr>
          <w:rFonts w:cs="Arial"/>
        </w:rPr>
        <w:t xml:space="preserve"> high</w:t>
      </w:r>
      <w:r>
        <w:rPr>
          <w:rFonts w:cs="Arial"/>
        </w:rPr>
        <w:t>-</w:t>
      </w:r>
      <w:r w:rsidRPr="00F6721A">
        <w:rPr>
          <w:rFonts w:cs="Arial"/>
        </w:rPr>
        <w:t xml:space="preserve">level review of </w:t>
      </w:r>
      <w:r w:rsidR="0007487F">
        <w:rPr>
          <w:rFonts w:cs="Arial"/>
        </w:rPr>
        <w:t>the</w:t>
      </w:r>
      <w:r w:rsidR="0007487F" w:rsidRPr="00F6721A">
        <w:rPr>
          <w:rFonts w:cs="Arial"/>
        </w:rPr>
        <w:t xml:space="preserve"> </w:t>
      </w:r>
      <w:r w:rsidRPr="00F6721A">
        <w:rPr>
          <w:rFonts w:cs="Arial"/>
        </w:rPr>
        <w:t xml:space="preserve">tools being used at a national and international level </w:t>
      </w:r>
      <w:r>
        <w:rPr>
          <w:rFonts w:cs="Arial"/>
        </w:rPr>
        <w:t xml:space="preserve">and a </w:t>
      </w:r>
      <w:r w:rsidRPr="00F6721A">
        <w:rPr>
          <w:rFonts w:cs="Arial"/>
        </w:rPr>
        <w:t xml:space="preserve">summary of </w:t>
      </w:r>
      <w:r w:rsidR="00C26713">
        <w:rPr>
          <w:rFonts w:cs="Arial"/>
        </w:rPr>
        <w:t>the Authority’s</w:t>
      </w:r>
      <w:r w:rsidR="00C26713" w:rsidRPr="00F6721A">
        <w:rPr>
          <w:rFonts w:cs="Arial"/>
        </w:rPr>
        <w:t xml:space="preserve"> </w:t>
      </w:r>
      <w:r w:rsidRPr="00F6721A">
        <w:rPr>
          <w:rFonts w:cs="Arial"/>
        </w:rPr>
        <w:t xml:space="preserve">existing management </w:t>
      </w:r>
      <w:r>
        <w:rPr>
          <w:rFonts w:cs="Arial"/>
        </w:rPr>
        <w:t xml:space="preserve">tools were completed and is now </w:t>
      </w:r>
      <w:r w:rsidRPr="00F6721A">
        <w:rPr>
          <w:rFonts w:cs="Arial"/>
        </w:rPr>
        <w:t>inform</w:t>
      </w:r>
      <w:r>
        <w:rPr>
          <w:rFonts w:cs="Arial"/>
        </w:rPr>
        <w:t>ing next steps, which will include</w:t>
      </w:r>
      <w:r w:rsidRPr="00F6721A">
        <w:rPr>
          <w:rFonts w:cs="Arial"/>
        </w:rPr>
        <w:t xml:space="preserve"> </w:t>
      </w:r>
      <w:r w:rsidR="00C26713" w:rsidRPr="00F6721A">
        <w:rPr>
          <w:rFonts w:cs="Arial"/>
        </w:rPr>
        <w:t>recommend</w:t>
      </w:r>
      <w:r w:rsidR="00C26713">
        <w:rPr>
          <w:rFonts w:cs="Arial"/>
        </w:rPr>
        <w:t>ations for</w:t>
      </w:r>
      <w:r w:rsidR="00C26713" w:rsidRPr="00F6721A">
        <w:rPr>
          <w:rFonts w:cs="Arial"/>
        </w:rPr>
        <w:t xml:space="preserve"> </w:t>
      </w:r>
      <w:r w:rsidRPr="00F6721A">
        <w:rPr>
          <w:rFonts w:cs="Arial"/>
        </w:rPr>
        <w:t>improvements.</w:t>
      </w:r>
    </w:p>
    <w:p w14:paraId="7655A4FE" w14:textId="1FEBC1A1" w:rsidR="00011A46" w:rsidRDefault="00546252" w:rsidP="00011A46">
      <w:pPr>
        <w:shd w:val="clear" w:color="auto" w:fill="FFFFFF"/>
        <w:rPr>
          <w:rFonts w:cs="Arial"/>
        </w:rPr>
      </w:pPr>
      <w:r>
        <w:rPr>
          <w:rFonts w:cs="Arial"/>
        </w:rPr>
        <w:t>D</w:t>
      </w:r>
      <w:r w:rsidR="00011A46">
        <w:rPr>
          <w:rFonts w:cs="Arial"/>
        </w:rPr>
        <w:t xml:space="preserve">etailed </w:t>
      </w:r>
      <w:r w:rsidR="00011A46" w:rsidRPr="00645BC5">
        <w:rPr>
          <w:rFonts w:cs="Arial"/>
        </w:rPr>
        <w:t>work on transforming tourism management</w:t>
      </w:r>
      <w:r w:rsidR="00011A46">
        <w:rPr>
          <w:rFonts w:cs="Arial"/>
        </w:rPr>
        <w:t xml:space="preserve"> is underway</w:t>
      </w:r>
      <w:r w:rsidR="00011A46" w:rsidRPr="00645BC5">
        <w:rPr>
          <w:rFonts w:cs="Arial"/>
        </w:rPr>
        <w:t>, including development of a ‘Sustainable Tourism Strategy’</w:t>
      </w:r>
      <w:r w:rsidR="00011A46">
        <w:rPr>
          <w:rFonts w:cs="Arial"/>
        </w:rPr>
        <w:t>.</w:t>
      </w:r>
      <w:r w:rsidR="00011A46" w:rsidRPr="00645BC5">
        <w:rPr>
          <w:rFonts w:cs="Arial"/>
        </w:rPr>
        <w:t xml:space="preserve"> This will be developed </w:t>
      </w:r>
      <w:r w:rsidR="00011A46">
        <w:rPr>
          <w:rFonts w:cs="Arial"/>
        </w:rPr>
        <w:t>further during 2020</w:t>
      </w:r>
      <w:r w:rsidR="00011A46">
        <w:rPr>
          <w:rFonts w:ascii="Times New Roman" w:hAnsi="Times New Roman"/>
        </w:rPr>
        <w:t>–</w:t>
      </w:r>
      <w:r w:rsidR="00011A46">
        <w:rPr>
          <w:rFonts w:cs="Arial"/>
        </w:rPr>
        <w:t xml:space="preserve">21 </w:t>
      </w:r>
      <w:r w:rsidR="00011A46" w:rsidRPr="00645BC5">
        <w:rPr>
          <w:rFonts w:cs="Arial"/>
        </w:rPr>
        <w:t xml:space="preserve">with </w:t>
      </w:r>
      <w:r w:rsidR="00011A46">
        <w:rPr>
          <w:rFonts w:cs="Arial"/>
        </w:rPr>
        <w:t>significant engagement</w:t>
      </w:r>
      <w:r w:rsidR="00011A46" w:rsidRPr="00645BC5">
        <w:rPr>
          <w:rFonts w:cs="Arial"/>
        </w:rPr>
        <w:t xml:space="preserve"> and will enable contemporary, streamlined and responsive management of ecologically sustainable tourism in the Marine Park.</w:t>
      </w:r>
    </w:p>
    <w:p w14:paraId="4EA7ACA4" w14:textId="77777777" w:rsidR="00011A46" w:rsidRPr="00AA2D85" w:rsidRDefault="00011A46" w:rsidP="00011A46">
      <w:pPr>
        <w:widowControl w:val="0"/>
        <w:rPr>
          <w:b/>
        </w:rPr>
      </w:pPr>
      <w:r>
        <w:rPr>
          <w:b/>
        </w:rPr>
        <w:t>Resilience stream</w:t>
      </w:r>
    </w:p>
    <w:p w14:paraId="1196FFE6" w14:textId="2780CD83" w:rsidR="00011A46" w:rsidRPr="000107EB" w:rsidRDefault="00011A46" w:rsidP="00011A46">
      <w:pPr>
        <w:shd w:val="clear" w:color="auto" w:fill="FFFFFF"/>
        <w:rPr>
          <w:rFonts w:cs="Arial"/>
        </w:rPr>
      </w:pPr>
      <w:r>
        <w:rPr>
          <w:rFonts w:cs="Arial"/>
        </w:rPr>
        <w:lastRenderedPageBreak/>
        <w:t>During the reporting period, two major bodies of work progressed. G</w:t>
      </w:r>
      <w:r w:rsidRPr="002A3553">
        <w:rPr>
          <w:rFonts w:cs="Arial"/>
        </w:rPr>
        <w:t xml:space="preserve">uidelines related to Part 5.4 of the </w:t>
      </w:r>
      <w:r>
        <w:rPr>
          <w:rFonts w:cs="Arial"/>
        </w:rPr>
        <w:t>z</w:t>
      </w:r>
      <w:r w:rsidRPr="002A3553">
        <w:rPr>
          <w:rFonts w:cs="Arial"/>
        </w:rPr>
        <w:t xml:space="preserve">oning </w:t>
      </w:r>
      <w:r>
        <w:rPr>
          <w:rFonts w:cs="Arial"/>
        </w:rPr>
        <w:t>p</w:t>
      </w:r>
      <w:r w:rsidRPr="002A3553">
        <w:rPr>
          <w:rFonts w:cs="Arial"/>
        </w:rPr>
        <w:t xml:space="preserve">lan </w:t>
      </w:r>
      <w:r>
        <w:rPr>
          <w:rFonts w:cs="Arial"/>
        </w:rPr>
        <w:t xml:space="preserve">were </w:t>
      </w:r>
      <w:r w:rsidRPr="000107EB">
        <w:rPr>
          <w:rFonts w:cs="Arial"/>
        </w:rPr>
        <w:t>developed and approved</w:t>
      </w:r>
      <w:r w:rsidRPr="002A3553">
        <w:rPr>
          <w:rFonts w:cs="Arial"/>
        </w:rPr>
        <w:t xml:space="preserve"> and</w:t>
      </w:r>
      <w:r w:rsidRPr="000107EB">
        <w:rPr>
          <w:rFonts w:cs="Arial"/>
        </w:rPr>
        <w:t xml:space="preserve"> the draft Great Barrier </w:t>
      </w:r>
      <w:r w:rsidR="00B81FAB">
        <w:rPr>
          <w:rFonts w:cs="Arial"/>
        </w:rPr>
        <w:t>Reef Interventions P</w:t>
      </w:r>
      <w:r w:rsidRPr="000107EB">
        <w:rPr>
          <w:rFonts w:cs="Arial"/>
        </w:rPr>
        <w:t xml:space="preserve">olicy </w:t>
      </w:r>
      <w:r>
        <w:rPr>
          <w:rFonts w:cs="Arial"/>
        </w:rPr>
        <w:t xml:space="preserve">was released for </w:t>
      </w:r>
      <w:r w:rsidRPr="000107EB">
        <w:rPr>
          <w:rFonts w:cs="Arial"/>
        </w:rPr>
        <w:t xml:space="preserve">public </w:t>
      </w:r>
      <w:r>
        <w:rPr>
          <w:rFonts w:cs="Arial"/>
        </w:rPr>
        <w:t xml:space="preserve">comment. Public comments on the draft policy opened in April 2020 and </w:t>
      </w:r>
      <w:r w:rsidR="00435055">
        <w:rPr>
          <w:rFonts w:cs="Arial"/>
        </w:rPr>
        <w:t>closed</w:t>
      </w:r>
      <w:r>
        <w:rPr>
          <w:rFonts w:cs="Arial"/>
        </w:rPr>
        <w:t xml:space="preserve"> on 31 July 2020</w:t>
      </w:r>
      <w:r w:rsidRPr="000107EB">
        <w:rPr>
          <w:rFonts w:cs="Arial"/>
        </w:rPr>
        <w:t xml:space="preserve">. </w:t>
      </w:r>
      <w:r>
        <w:rPr>
          <w:rFonts w:cs="Arial"/>
        </w:rPr>
        <w:t xml:space="preserve">The draft policy will be finalised following consideration of these comments.  </w:t>
      </w:r>
    </w:p>
    <w:p w14:paraId="68E3D8BE" w14:textId="13CDF0C3" w:rsidR="00011A46" w:rsidRDefault="00011A46" w:rsidP="00011A46">
      <w:pPr>
        <w:shd w:val="clear" w:color="auto" w:fill="FFFFFF"/>
        <w:rPr>
          <w:rFonts w:cs="Arial"/>
        </w:rPr>
      </w:pPr>
      <w:r>
        <w:rPr>
          <w:rFonts w:cs="Arial"/>
        </w:rPr>
        <w:t>T</w:t>
      </w:r>
      <w:r w:rsidRPr="000107EB">
        <w:rPr>
          <w:rFonts w:cs="Arial"/>
        </w:rPr>
        <w:t xml:space="preserve">wo management plan flexibility guidelines </w:t>
      </w:r>
      <w:r>
        <w:rPr>
          <w:rFonts w:cs="Arial"/>
        </w:rPr>
        <w:t>were</w:t>
      </w:r>
      <w:r w:rsidRPr="000107EB">
        <w:rPr>
          <w:rFonts w:cs="Arial"/>
        </w:rPr>
        <w:t xml:space="preserve"> developed </w:t>
      </w:r>
      <w:r>
        <w:rPr>
          <w:rFonts w:cs="Arial"/>
        </w:rPr>
        <w:t xml:space="preserve">during 2019–20 </w:t>
      </w:r>
      <w:r w:rsidRPr="000107EB">
        <w:rPr>
          <w:rFonts w:cs="Arial"/>
        </w:rPr>
        <w:t xml:space="preserve">to assist </w:t>
      </w:r>
      <w:r>
        <w:rPr>
          <w:rFonts w:cs="Arial"/>
        </w:rPr>
        <w:t xml:space="preserve">the </w:t>
      </w:r>
      <w:r w:rsidRPr="000107EB">
        <w:rPr>
          <w:rFonts w:cs="Arial"/>
        </w:rPr>
        <w:t>assessment of permit applications</w:t>
      </w:r>
      <w:r>
        <w:rPr>
          <w:rFonts w:cs="Arial"/>
        </w:rPr>
        <w:t>. These guidelines are expected to be finalised in late</w:t>
      </w:r>
      <w:r w:rsidR="00546252">
        <w:rPr>
          <w:rFonts w:cs="Arial"/>
        </w:rPr>
        <w:t xml:space="preserve"> </w:t>
      </w:r>
      <w:r>
        <w:rPr>
          <w:rFonts w:cs="Arial"/>
        </w:rPr>
        <w:t>2020–21.</w:t>
      </w:r>
    </w:p>
    <w:p w14:paraId="07FEE817" w14:textId="5B8E12D7" w:rsidR="00011A46" w:rsidRDefault="00011A46" w:rsidP="00011A46">
      <w:pPr>
        <w:shd w:val="clear" w:color="auto" w:fill="FFFFFF"/>
        <w:rPr>
          <w:rFonts w:cs="Arial"/>
        </w:rPr>
      </w:pPr>
      <w:r>
        <w:rPr>
          <w:rFonts w:cs="Arial"/>
        </w:rPr>
        <w:t>A new activity, the Whitsundays Action Plan was also added to the Roadmap in late</w:t>
      </w:r>
      <w:r w:rsidR="00546252">
        <w:rPr>
          <w:rFonts w:cs="Arial"/>
        </w:rPr>
        <w:t xml:space="preserve"> </w:t>
      </w:r>
      <w:r>
        <w:rPr>
          <w:rFonts w:cs="Arial"/>
        </w:rPr>
        <w:t>2019. Th</w:t>
      </w:r>
      <w:r w:rsidR="00546252">
        <w:rPr>
          <w:rFonts w:cs="Arial"/>
        </w:rPr>
        <w:t xml:space="preserve">e Plan </w:t>
      </w:r>
      <w:r>
        <w:rPr>
          <w:rFonts w:cs="Arial"/>
        </w:rPr>
        <w:t xml:space="preserve">was developed in response to a wide range of local </w:t>
      </w:r>
      <w:r w:rsidR="00546252">
        <w:rPr>
          <w:rFonts w:cs="Arial"/>
        </w:rPr>
        <w:t xml:space="preserve">issues in the </w:t>
      </w:r>
      <w:r>
        <w:rPr>
          <w:rFonts w:cs="Arial"/>
        </w:rPr>
        <w:t>Whitsundays and is currently being implemented with stakeholders. COVID-19 restrictions have delayed some elements of this work.</w:t>
      </w:r>
    </w:p>
    <w:p w14:paraId="591A5F85" w14:textId="5C7C1E0B" w:rsidR="00011A46" w:rsidRDefault="00011A46" w:rsidP="00011A46">
      <w:pPr>
        <w:widowControl w:val="0"/>
        <w:spacing w:after="0"/>
        <w:rPr>
          <w:rFonts w:cs="Arial"/>
        </w:rPr>
      </w:pPr>
      <w:r>
        <w:t>C</w:t>
      </w:r>
      <w:r w:rsidRPr="00583F86">
        <w:t xml:space="preserve">omprehensive </w:t>
      </w:r>
      <w:r>
        <w:t xml:space="preserve">policy and </w:t>
      </w:r>
      <w:r w:rsidRPr="00583F86">
        <w:t xml:space="preserve">planning activity of this scale </w:t>
      </w:r>
      <w:r>
        <w:t>will take time</w:t>
      </w:r>
      <w:r w:rsidRPr="00583F86">
        <w:t>.</w:t>
      </w:r>
      <w:r>
        <w:t xml:space="preserve"> </w:t>
      </w:r>
      <w:r>
        <w:rPr>
          <w:rFonts w:cs="Arial"/>
        </w:rPr>
        <w:t xml:space="preserve">Dedicated presentations of the Roadmap occurred with tourism operators as part of the Authority’s Tourism </w:t>
      </w:r>
      <w:r w:rsidR="00975621">
        <w:rPr>
          <w:rFonts w:cs="Arial"/>
        </w:rPr>
        <w:t xml:space="preserve">Industry </w:t>
      </w:r>
      <w:r>
        <w:rPr>
          <w:rFonts w:cs="Arial"/>
        </w:rPr>
        <w:t>Roadshow</w:t>
      </w:r>
      <w:r w:rsidR="00546252">
        <w:rPr>
          <w:rFonts w:cs="Arial"/>
        </w:rPr>
        <w:t xml:space="preserve"> </w:t>
      </w:r>
      <w:r>
        <w:rPr>
          <w:rFonts w:cs="Arial"/>
        </w:rPr>
        <w:t xml:space="preserve">in early 2020. </w:t>
      </w:r>
      <w:r>
        <w:t>Engagement with Traditional Owners, stakeholders, industry</w:t>
      </w:r>
      <w:r w:rsidR="00546252">
        <w:t xml:space="preserve">, </w:t>
      </w:r>
      <w:r>
        <w:t>research organisations</w:t>
      </w:r>
      <w:r w:rsidRPr="00583F86">
        <w:t xml:space="preserve"> </w:t>
      </w:r>
      <w:r>
        <w:t xml:space="preserve">and other government agencies </w:t>
      </w:r>
      <w:r w:rsidR="00546252">
        <w:t xml:space="preserve">has been </w:t>
      </w:r>
      <w:r>
        <w:t xml:space="preserve">undertaken on the overarching Roadmap and on a project-by-project basis, tailored to the </w:t>
      </w:r>
      <w:r w:rsidRPr="00AA2D85">
        <w:t>audiences and circumstances of each body of work</w:t>
      </w:r>
      <w:r>
        <w:t xml:space="preserve">. </w:t>
      </w:r>
      <w:r>
        <w:rPr>
          <w:rFonts w:cs="Arial"/>
        </w:rPr>
        <w:t>Further engagement of the R</w:t>
      </w:r>
      <w:r w:rsidRPr="004D6FA1">
        <w:rPr>
          <w:rFonts w:cs="Arial"/>
        </w:rPr>
        <w:t xml:space="preserve">oadmap with </w:t>
      </w:r>
      <w:r>
        <w:rPr>
          <w:rFonts w:cs="Arial"/>
        </w:rPr>
        <w:t xml:space="preserve">Traditional Owners and </w:t>
      </w:r>
      <w:r w:rsidRPr="004D6FA1">
        <w:rPr>
          <w:rFonts w:cs="Arial"/>
        </w:rPr>
        <w:t>external stakeholders</w:t>
      </w:r>
      <w:r>
        <w:rPr>
          <w:rFonts w:cs="Arial"/>
        </w:rPr>
        <w:t xml:space="preserve"> will continue. Their guidance and advice are</w:t>
      </w:r>
      <w:r w:rsidRPr="004D6FA1">
        <w:rPr>
          <w:rFonts w:cs="Arial"/>
        </w:rPr>
        <w:t xml:space="preserve"> crucial for </w:t>
      </w:r>
      <w:r>
        <w:rPr>
          <w:rFonts w:cs="Arial"/>
        </w:rPr>
        <w:t xml:space="preserve">ensuring the Roadmap delivers on its outcomes. </w:t>
      </w:r>
    </w:p>
    <w:p w14:paraId="63CF4EC0" w14:textId="77777777" w:rsidR="00011A46" w:rsidRDefault="00011A46" w:rsidP="00011A46">
      <w:pPr>
        <w:pStyle w:val="ARBodyText"/>
      </w:pPr>
    </w:p>
    <w:p w14:paraId="230D08FF" w14:textId="77777777" w:rsidR="00011A46" w:rsidRPr="00D96CD4" w:rsidRDefault="00011A46" w:rsidP="0089099E">
      <w:pPr>
        <w:pStyle w:val="Heading3"/>
      </w:pPr>
      <w:r>
        <w:t xml:space="preserve">Compliance management and surveillance </w:t>
      </w:r>
    </w:p>
    <w:p w14:paraId="461EF208" w14:textId="77777777" w:rsidR="00011A46" w:rsidRDefault="00011A46" w:rsidP="00011A46">
      <w:pPr>
        <w:pStyle w:val="ARHeading4"/>
        <w:spacing w:line="276" w:lineRule="auto"/>
        <w:jc w:val="both"/>
        <w:rPr>
          <w:rFonts w:cs="Arial"/>
          <w:szCs w:val="22"/>
          <w:lang w:val="en-US" w:bidi="en-US"/>
        </w:rPr>
      </w:pPr>
      <w:bookmarkStart w:id="315" w:name="_Toc527558264"/>
      <w:r w:rsidRPr="004E2998">
        <w:rPr>
          <w:rFonts w:cs="Arial"/>
          <w:szCs w:val="22"/>
          <w:lang w:val="en-US" w:bidi="en-US"/>
        </w:rPr>
        <w:t>Reef Joint Field Management Program</w:t>
      </w:r>
      <w:bookmarkEnd w:id="315"/>
      <w:r>
        <w:rPr>
          <w:rFonts w:cs="Arial"/>
          <w:szCs w:val="22"/>
          <w:lang w:val="en-US" w:bidi="en-US"/>
        </w:rPr>
        <w:t xml:space="preserve"> (RJFMP)</w:t>
      </w:r>
    </w:p>
    <w:p w14:paraId="2C37FD1E" w14:textId="48357390" w:rsidR="00011A46" w:rsidRPr="00442445" w:rsidRDefault="00011A46" w:rsidP="007E603B">
      <w:pPr>
        <w:pStyle w:val="ARHeading4"/>
        <w:spacing w:line="276" w:lineRule="auto"/>
        <w:rPr>
          <w:rFonts w:cs="Arial"/>
          <w:b w:val="0"/>
          <w:szCs w:val="22"/>
          <w:lang w:val="en-US" w:bidi="en-US"/>
        </w:rPr>
      </w:pPr>
      <w:r w:rsidRPr="00442445">
        <w:rPr>
          <w:rFonts w:cs="Arial"/>
          <w:b w:val="0"/>
          <w:szCs w:val="22"/>
          <w:lang w:val="en-US" w:bidi="en-US"/>
        </w:rPr>
        <w:t xml:space="preserve">The </w:t>
      </w:r>
      <w:r>
        <w:rPr>
          <w:rFonts w:cs="Arial"/>
          <w:b w:val="0"/>
          <w:szCs w:val="22"/>
          <w:lang w:val="en-US" w:bidi="en-US"/>
        </w:rPr>
        <w:t>RJFMP</w:t>
      </w:r>
      <w:r w:rsidRPr="00442445">
        <w:rPr>
          <w:rFonts w:cs="Arial"/>
          <w:b w:val="0"/>
          <w:szCs w:val="22"/>
          <w:lang w:val="en-US" w:bidi="en-US"/>
        </w:rPr>
        <w:t xml:space="preserve"> is delivered by the Authority and Q</w:t>
      </w:r>
      <w:r>
        <w:rPr>
          <w:rFonts w:cs="Arial"/>
          <w:b w:val="0"/>
          <w:szCs w:val="22"/>
          <w:lang w:val="en-US" w:bidi="en-US"/>
        </w:rPr>
        <w:t>PWS</w:t>
      </w:r>
      <w:r w:rsidRPr="00442445">
        <w:rPr>
          <w:rFonts w:cs="Arial"/>
          <w:b w:val="0"/>
          <w:szCs w:val="22"/>
          <w:lang w:val="en-US" w:bidi="en-US"/>
        </w:rPr>
        <w:t>. It provides practical</w:t>
      </w:r>
      <w:r w:rsidR="00546252">
        <w:rPr>
          <w:rFonts w:cs="Arial"/>
          <w:b w:val="0"/>
          <w:szCs w:val="22"/>
          <w:lang w:val="en-US" w:bidi="en-US"/>
        </w:rPr>
        <w:t>,</w:t>
      </w:r>
      <w:r w:rsidRPr="00442445">
        <w:rPr>
          <w:rFonts w:cs="Arial"/>
          <w:b w:val="0"/>
          <w:szCs w:val="22"/>
          <w:lang w:val="en-US" w:bidi="en-US"/>
        </w:rPr>
        <w:t xml:space="preserve"> on-ground actions aimed at protecting and maintaining well-functioning marine and island ecosystems, and supports ecotourism opportunities and commercial industries. The program’s core activities include delivering conservation actions, monitoring ecological and heritage values, responding to incidents, educating and engaging with </w:t>
      </w:r>
      <w:r>
        <w:rPr>
          <w:rFonts w:cs="Arial"/>
          <w:b w:val="0"/>
          <w:szCs w:val="22"/>
          <w:lang w:val="en-US" w:bidi="en-US"/>
        </w:rPr>
        <w:t>W</w:t>
      </w:r>
      <w:r w:rsidRPr="00442445">
        <w:rPr>
          <w:rFonts w:cs="Arial"/>
          <w:b w:val="0"/>
          <w:szCs w:val="22"/>
          <w:lang w:val="en-US" w:bidi="en-US"/>
        </w:rPr>
        <w:t xml:space="preserve">orld </w:t>
      </w:r>
      <w:r>
        <w:rPr>
          <w:rFonts w:cs="Arial"/>
          <w:b w:val="0"/>
          <w:szCs w:val="22"/>
          <w:lang w:val="en-US" w:bidi="en-US"/>
        </w:rPr>
        <w:t>H</w:t>
      </w:r>
      <w:r w:rsidRPr="00442445">
        <w:rPr>
          <w:rFonts w:cs="Arial"/>
          <w:b w:val="0"/>
          <w:szCs w:val="22"/>
          <w:lang w:val="en-US" w:bidi="en-US"/>
        </w:rPr>
        <w:t xml:space="preserve">eritage </w:t>
      </w:r>
      <w:r>
        <w:rPr>
          <w:rFonts w:cs="Arial"/>
          <w:b w:val="0"/>
          <w:szCs w:val="22"/>
          <w:lang w:val="en-US" w:bidi="en-US"/>
        </w:rPr>
        <w:t>A</w:t>
      </w:r>
      <w:r w:rsidRPr="00442445">
        <w:rPr>
          <w:rFonts w:cs="Arial"/>
          <w:b w:val="0"/>
          <w:szCs w:val="22"/>
          <w:lang w:val="en-US" w:bidi="en-US"/>
        </w:rPr>
        <w:t xml:space="preserve">rea users and upholding compliance. </w:t>
      </w:r>
    </w:p>
    <w:p w14:paraId="7AF62410" w14:textId="2F2CE0DE" w:rsidR="00011A46" w:rsidRPr="00442445" w:rsidRDefault="00011A46" w:rsidP="007E603B">
      <w:pPr>
        <w:pStyle w:val="ARHeading4"/>
        <w:spacing w:line="276" w:lineRule="auto"/>
        <w:rPr>
          <w:rFonts w:cs="Arial"/>
          <w:b w:val="0"/>
          <w:szCs w:val="22"/>
          <w:lang w:val="en-US" w:bidi="en-US"/>
        </w:rPr>
      </w:pPr>
      <w:r w:rsidRPr="00442445">
        <w:rPr>
          <w:rFonts w:cs="Arial"/>
          <w:b w:val="0"/>
          <w:szCs w:val="22"/>
          <w:lang w:val="en-US" w:bidi="en-US"/>
        </w:rPr>
        <w:t xml:space="preserve">The </w:t>
      </w:r>
      <w:r>
        <w:rPr>
          <w:rFonts w:cs="Arial"/>
          <w:b w:val="0"/>
          <w:szCs w:val="22"/>
          <w:lang w:val="en-US" w:bidi="en-US"/>
        </w:rPr>
        <w:t>p</w:t>
      </w:r>
      <w:r w:rsidRPr="00442445">
        <w:rPr>
          <w:rFonts w:cs="Arial"/>
          <w:b w:val="0"/>
          <w:szCs w:val="22"/>
          <w:lang w:val="en-US" w:bidi="en-US"/>
        </w:rPr>
        <w:t>rogram is currently undergoing a significant five-year expansion. Joint base funding for the program has increased from $17 million in 2017</w:t>
      </w:r>
      <w:r>
        <w:rPr>
          <w:rFonts w:ascii="Times New Roman" w:hAnsi="Times New Roman"/>
          <w:b w:val="0"/>
          <w:szCs w:val="22"/>
          <w:lang w:val="en-US" w:bidi="en-US"/>
        </w:rPr>
        <w:t>–</w:t>
      </w:r>
      <w:r w:rsidRPr="00442445">
        <w:rPr>
          <w:rFonts w:cs="Arial"/>
          <w:b w:val="0"/>
          <w:szCs w:val="22"/>
          <w:lang w:val="en-US" w:bidi="en-US"/>
        </w:rPr>
        <w:t>18 to over $25 million in 2019</w:t>
      </w:r>
      <w:r>
        <w:rPr>
          <w:rFonts w:ascii="Times New Roman" w:hAnsi="Times New Roman"/>
          <w:b w:val="0"/>
          <w:szCs w:val="22"/>
          <w:lang w:val="en-US" w:bidi="en-US"/>
        </w:rPr>
        <w:t>–</w:t>
      </w:r>
      <w:r w:rsidRPr="00442445">
        <w:rPr>
          <w:rFonts w:cs="Arial"/>
          <w:b w:val="0"/>
          <w:szCs w:val="22"/>
          <w:lang w:val="en-US" w:bidi="en-US"/>
        </w:rPr>
        <w:t xml:space="preserve">20, with a </w:t>
      </w:r>
      <w:r w:rsidRPr="00442445">
        <w:rPr>
          <w:rFonts w:cs="Arial"/>
          <w:b w:val="0"/>
          <w:szCs w:val="22"/>
          <w:lang w:val="en-US" w:bidi="en-US"/>
        </w:rPr>
        <w:lastRenderedPageBreak/>
        <w:t xml:space="preserve">commensurate increase in staff from </w:t>
      </w:r>
      <w:r w:rsidR="00C5354C" w:rsidRPr="00D007A3">
        <w:rPr>
          <w:b w:val="0"/>
          <w:szCs w:val="22"/>
          <w:lang w:val="en-US" w:bidi="en-US"/>
        </w:rPr>
        <w:t>from approximately 115 to approximately 186 people</w:t>
      </w:r>
      <w:r w:rsidRPr="00D007A3">
        <w:rPr>
          <w:rFonts w:cs="Arial"/>
          <w:b w:val="0"/>
          <w:szCs w:val="22"/>
          <w:lang w:val="en-US" w:bidi="en-US"/>
        </w:rPr>
        <w:t>.</w:t>
      </w:r>
      <w:r w:rsidRPr="00442445">
        <w:rPr>
          <w:rFonts w:cs="Arial"/>
          <w:b w:val="0"/>
          <w:szCs w:val="22"/>
          <w:lang w:val="en-US" w:bidi="en-US"/>
        </w:rPr>
        <w:t xml:space="preserve"> The program’s expansion will continue as planned </w:t>
      </w:r>
      <w:r>
        <w:rPr>
          <w:rFonts w:cs="Arial"/>
          <w:b w:val="0"/>
          <w:szCs w:val="22"/>
          <w:lang w:val="en-US" w:bidi="en-US"/>
        </w:rPr>
        <w:t>with</w:t>
      </w:r>
      <w:r w:rsidRPr="00442445">
        <w:rPr>
          <w:rFonts w:cs="Arial"/>
          <w:b w:val="0"/>
          <w:szCs w:val="22"/>
          <w:lang w:val="en-US" w:bidi="en-US"/>
        </w:rPr>
        <w:t xml:space="preserve"> joint funding of over $38 million by 2021–22 and </w:t>
      </w:r>
      <w:r>
        <w:rPr>
          <w:rFonts w:cs="Arial"/>
          <w:b w:val="0"/>
          <w:szCs w:val="22"/>
          <w:lang w:val="en-US" w:bidi="en-US"/>
        </w:rPr>
        <w:t>approximately</w:t>
      </w:r>
      <w:r w:rsidRPr="00442445">
        <w:rPr>
          <w:rFonts w:cs="Arial"/>
          <w:b w:val="0"/>
          <w:szCs w:val="22"/>
          <w:lang w:val="en-US" w:bidi="en-US"/>
        </w:rPr>
        <w:t xml:space="preserve"> 186 people. </w:t>
      </w:r>
    </w:p>
    <w:p w14:paraId="4FD2748B" w14:textId="2934DF1F" w:rsidR="00011A46" w:rsidRPr="00442445" w:rsidRDefault="00011A46" w:rsidP="00E708EB">
      <w:pPr>
        <w:pStyle w:val="ARHeading4"/>
        <w:spacing w:line="276" w:lineRule="auto"/>
        <w:rPr>
          <w:rFonts w:cs="Arial"/>
          <w:b w:val="0"/>
          <w:szCs w:val="22"/>
          <w:lang w:val="en-US" w:bidi="en-US"/>
        </w:rPr>
      </w:pPr>
      <w:r w:rsidRPr="00442445">
        <w:rPr>
          <w:rFonts w:cs="Arial"/>
          <w:b w:val="0"/>
          <w:szCs w:val="22"/>
          <w:lang w:val="en-US" w:bidi="en-US"/>
        </w:rPr>
        <w:t xml:space="preserve">Compliance with Marine Park and other environmental legislation in the World Heritage Area is undertaken and coordinated by the </w:t>
      </w:r>
      <w:r w:rsidRPr="00A7152F">
        <w:rPr>
          <w:rFonts w:cs="Arial"/>
          <w:b w:val="0"/>
          <w:bCs/>
          <w:szCs w:val="22"/>
          <w:lang w:val="en-US" w:bidi="en-US"/>
        </w:rPr>
        <w:t>RJFMP</w:t>
      </w:r>
      <w:r w:rsidRPr="00442445">
        <w:rPr>
          <w:rFonts w:cs="Arial"/>
          <w:b w:val="0"/>
          <w:szCs w:val="22"/>
          <w:lang w:val="en-US" w:bidi="en-US"/>
        </w:rPr>
        <w:t xml:space="preserve">. The program delivers a risk-based compliance program designed to target non-compliance in areas with the highest threats to the integrity, health and resilience of the World Heritage Area. It delivers a </w:t>
      </w:r>
      <w:r w:rsidR="002B6551">
        <w:rPr>
          <w:rFonts w:cs="Arial"/>
          <w:b w:val="0"/>
          <w:szCs w:val="22"/>
          <w:lang w:val="en-US" w:bidi="en-US"/>
        </w:rPr>
        <w:t xml:space="preserve">suite of compliance activities </w:t>
      </w:r>
      <w:r w:rsidRPr="00442445">
        <w:rPr>
          <w:rFonts w:cs="Arial"/>
          <w:b w:val="0"/>
          <w:szCs w:val="22"/>
          <w:lang w:val="en-US" w:bidi="en-US"/>
        </w:rPr>
        <w:t xml:space="preserve">including surveillance, investigation and administration, in partnership with other government agencies such as QPWS, Queensland Boating and Fisheries Patrol, Queensland Water Police and Maritime Border Command. </w:t>
      </w:r>
    </w:p>
    <w:p w14:paraId="57CDE6B7" w14:textId="77777777" w:rsidR="00011A46" w:rsidRPr="00442445" w:rsidRDefault="00011A46" w:rsidP="00E708EB">
      <w:pPr>
        <w:pStyle w:val="ARHeading4"/>
        <w:spacing w:line="276" w:lineRule="auto"/>
        <w:rPr>
          <w:rFonts w:cs="Arial"/>
          <w:b w:val="0"/>
          <w:szCs w:val="22"/>
          <w:lang w:val="en-US" w:bidi="en-US"/>
        </w:rPr>
      </w:pPr>
      <w:r w:rsidRPr="00442445">
        <w:rPr>
          <w:rFonts w:cs="Arial"/>
          <w:b w:val="0"/>
          <w:szCs w:val="22"/>
          <w:lang w:val="en-US" w:bidi="en-US"/>
        </w:rPr>
        <w:t xml:space="preserve">The program has the capacity to adapt and respond to emerging issues and implemented a number of modified work arrangements in response to the COVID-19 pandemic. While this enabled the program to continue with </w:t>
      </w:r>
      <w:r>
        <w:rPr>
          <w:rFonts w:cs="Arial"/>
          <w:b w:val="0"/>
          <w:szCs w:val="22"/>
          <w:lang w:val="en-US" w:bidi="en-US"/>
        </w:rPr>
        <w:t xml:space="preserve">the </w:t>
      </w:r>
      <w:r w:rsidRPr="00442445">
        <w:rPr>
          <w:rFonts w:cs="Arial"/>
          <w:b w:val="0"/>
          <w:szCs w:val="22"/>
          <w:lang w:val="en-US" w:bidi="en-US"/>
        </w:rPr>
        <w:t>delivery of on-ground activities across the World Heritage Area in 2019</w:t>
      </w:r>
      <w:r>
        <w:rPr>
          <w:rFonts w:ascii="Times New Roman" w:hAnsi="Times New Roman"/>
          <w:b w:val="0"/>
          <w:szCs w:val="22"/>
          <w:lang w:val="en-US" w:bidi="en-US"/>
        </w:rPr>
        <w:t>–</w:t>
      </w:r>
      <w:r w:rsidRPr="00442445">
        <w:rPr>
          <w:rFonts w:cs="Arial"/>
          <w:b w:val="0"/>
          <w:szCs w:val="22"/>
          <w:lang w:val="en-US" w:bidi="en-US"/>
        </w:rPr>
        <w:t xml:space="preserve">20, there were reductions in field delivery and some activities needed to be deferred, including Raine Island recovery, planned burns and pest control, face-to-face engagement, reef health and bird surveys, and regular contact and delivery of activities with First Nations </w:t>
      </w:r>
      <w:r>
        <w:rPr>
          <w:rFonts w:cs="Arial"/>
          <w:b w:val="0"/>
          <w:szCs w:val="22"/>
          <w:lang w:val="en-US" w:bidi="en-US"/>
        </w:rPr>
        <w:t>P</w:t>
      </w:r>
      <w:r w:rsidRPr="00442445">
        <w:rPr>
          <w:rFonts w:cs="Arial"/>
          <w:b w:val="0"/>
          <w:szCs w:val="22"/>
          <w:lang w:val="en-US" w:bidi="en-US"/>
        </w:rPr>
        <w:t xml:space="preserve">eople.  </w:t>
      </w:r>
    </w:p>
    <w:p w14:paraId="1118DBBE" w14:textId="77777777" w:rsidR="00011A46" w:rsidRPr="001E527D" w:rsidRDefault="00011A46" w:rsidP="00011A46">
      <w:pPr>
        <w:pStyle w:val="ARBodyText"/>
        <w:rPr>
          <w:b/>
        </w:rPr>
      </w:pPr>
      <w:r w:rsidRPr="001E527D">
        <w:rPr>
          <w:b/>
        </w:rPr>
        <w:t>Key achievements</w:t>
      </w:r>
    </w:p>
    <w:p w14:paraId="01B2B2A9" w14:textId="6C60616E" w:rsidR="00011A46" w:rsidRDefault="00011A46" w:rsidP="00E708EB">
      <w:pPr>
        <w:pStyle w:val="AR-Bullet"/>
        <w:spacing w:line="276" w:lineRule="auto"/>
        <w:ind w:left="714" w:hanging="357"/>
        <w:rPr>
          <w:rFonts w:eastAsiaTheme="minorEastAsia" w:cs="Arial"/>
          <w:szCs w:val="22"/>
          <w:lang w:bidi="en-US"/>
        </w:rPr>
      </w:pPr>
      <w:r>
        <w:rPr>
          <w:rFonts w:eastAsiaTheme="minorEastAsia" w:cs="Arial"/>
          <w:szCs w:val="22"/>
          <w:lang w:bidi="en-US"/>
        </w:rPr>
        <w:t xml:space="preserve">Enhanced the </w:t>
      </w:r>
      <w:r>
        <w:rPr>
          <w:rFonts w:cs="Arial"/>
          <w:szCs w:val="22"/>
          <w:lang w:val="en-US" w:bidi="en-US"/>
        </w:rPr>
        <w:t>RJFMP</w:t>
      </w:r>
      <w:r>
        <w:rPr>
          <w:rFonts w:eastAsiaTheme="minorEastAsia" w:cs="Arial"/>
          <w:szCs w:val="22"/>
          <w:lang w:bidi="en-US"/>
        </w:rPr>
        <w:t>’s field reporting system — a data collection and reporting tool used to report day-to-day activities and events that occur while conducting planned field activities such as compliance incidents, public contacts, sightings and permit checks. During 2019–20, the system recorded 1248 trip reports comprising 2700 activities and 5288 events. A number of changes were made to the system to correct minor bugs, increase the user experience and provide better information for reporting.</w:t>
      </w:r>
    </w:p>
    <w:p w14:paraId="3F7CBE6F" w14:textId="77777777" w:rsidR="00011A46" w:rsidRDefault="00011A46" w:rsidP="00E708EB">
      <w:pPr>
        <w:pStyle w:val="AR-Bullet"/>
        <w:spacing w:before="60" w:line="276" w:lineRule="auto"/>
        <w:ind w:left="714" w:hanging="357"/>
        <w:rPr>
          <w:rFonts w:eastAsiaTheme="minorEastAsia" w:cs="Arial"/>
          <w:szCs w:val="22"/>
          <w:lang w:bidi="en-US"/>
        </w:rPr>
      </w:pPr>
      <w:r>
        <w:rPr>
          <w:rFonts w:eastAsiaTheme="minorEastAsia" w:cs="Arial"/>
          <w:szCs w:val="22"/>
          <w:lang w:bidi="en-US"/>
        </w:rPr>
        <w:t xml:space="preserve">Delivered </w:t>
      </w:r>
      <w:r w:rsidRPr="00424C1A">
        <w:rPr>
          <w:rFonts w:eastAsiaTheme="minorEastAsia" w:cs="Arial"/>
          <w:szCs w:val="22"/>
          <w:lang w:bidi="en-US"/>
        </w:rPr>
        <w:t>1716</w:t>
      </w:r>
      <w:r>
        <w:rPr>
          <w:rFonts w:eastAsiaTheme="minorEastAsia" w:cs="Arial"/>
          <w:szCs w:val="22"/>
          <w:lang w:bidi="en-US"/>
        </w:rPr>
        <w:t xml:space="preserve"> vessel days at sea across the program’s 20 vessels for activities such as compliance, visitor facilities management, incident response and natural resource management. The program’s primary vessel, </w:t>
      </w:r>
      <w:r>
        <w:rPr>
          <w:rFonts w:eastAsiaTheme="minorEastAsia" w:cs="Arial"/>
          <w:i/>
          <w:szCs w:val="22"/>
          <w:lang w:bidi="en-US"/>
        </w:rPr>
        <w:t>Reef Ranger,</w:t>
      </w:r>
      <w:r>
        <w:rPr>
          <w:rFonts w:eastAsiaTheme="minorEastAsia" w:cs="Arial"/>
          <w:szCs w:val="22"/>
          <w:lang w:bidi="en-US"/>
        </w:rPr>
        <w:t xml:space="preserve"> </w:t>
      </w:r>
      <w:r w:rsidRPr="000B0552">
        <w:rPr>
          <w:rFonts w:eastAsiaTheme="minorEastAsia" w:cs="Arial"/>
          <w:szCs w:val="22"/>
          <w:lang w:bidi="en-US"/>
        </w:rPr>
        <w:t xml:space="preserve">delivered </w:t>
      </w:r>
      <w:r w:rsidRPr="00424C1A">
        <w:rPr>
          <w:rFonts w:eastAsiaTheme="minorEastAsia" w:cs="Arial"/>
          <w:szCs w:val="22"/>
          <w:lang w:bidi="en-US"/>
        </w:rPr>
        <w:t>12</w:t>
      </w:r>
      <w:r>
        <w:rPr>
          <w:rFonts w:eastAsiaTheme="minorEastAsia" w:cs="Arial"/>
          <w:szCs w:val="22"/>
          <w:lang w:bidi="en-US"/>
        </w:rPr>
        <w:t xml:space="preserve"> per cent</w:t>
      </w:r>
      <w:r w:rsidRPr="00424C1A">
        <w:rPr>
          <w:rFonts w:eastAsiaTheme="minorEastAsia" w:cs="Arial"/>
          <w:szCs w:val="22"/>
          <w:lang w:bidi="en-US"/>
        </w:rPr>
        <w:t xml:space="preserve"> (204 days) </w:t>
      </w:r>
      <w:r w:rsidRPr="000B0552">
        <w:rPr>
          <w:rFonts w:eastAsiaTheme="minorEastAsia" w:cs="Arial"/>
          <w:szCs w:val="22"/>
          <w:lang w:bidi="en-US"/>
        </w:rPr>
        <w:t>of the program’s vessel days at sea</w:t>
      </w:r>
      <w:r>
        <w:rPr>
          <w:rFonts w:eastAsiaTheme="minorEastAsia" w:cs="Arial"/>
          <w:szCs w:val="22"/>
          <w:lang w:bidi="en-US"/>
        </w:rPr>
        <w:t>.</w:t>
      </w:r>
    </w:p>
    <w:p w14:paraId="2FA27547" w14:textId="77777777" w:rsidR="00011A46" w:rsidRDefault="00011A46" w:rsidP="00E708EB">
      <w:pPr>
        <w:pStyle w:val="AR-Bullet"/>
        <w:spacing w:before="60" w:line="276" w:lineRule="auto"/>
        <w:ind w:left="714" w:hanging="357"/>
        <w:rPr>
          <w:rFonts w:eastAsiaTheme="minorEastAsia" w:cs="Arial"/>
          <w:szCs w:val="22"/>
          <w:lang w:bidi="en-US"/>
        </w:rPr>
      </w:pPr>
      <w:r>
        <w:rPr>
          <w:rFonts w:eastAsiaTheme="minorEastAsia" w:cs="Arial"/>
          <w:szCs w:val="22"/>
          <w:lang w:bidi="en-US"/>
        </w:rPr>
        <w:lastRenderedPageBreak/>
        <w:t>Expanded the vessel tracking in Queensland’s commercial fisheries, providing the RJFMP with the ability to more closely monitor the activities of vessels in the Marine Park.</w:t>
      </w:r>
    </w:p>
    <w:p w14:paraId="067A042E" w14:textId="2F2F3D72" w:rsidR="00011A46" w:rsidRPr="00BE4029" w:rsidRDefault="00011A46" w:rsidP="00E708EB">
      <w:pPr>
        <w:pStyle w:val="AR-Bullet"/>
        <w:spacing w:before="60" w:line="276" w:lineRule="auto"/>
        <w:ind w:left="714" w:hanging="357"/>
        <w:rPr>
          <w:rFonts w:ascii="Times New Roman" w:hAnsi="Times New Roman"/>
        </w:rPr>
      </w:pPr>
      <w:r>
        <w:t xml:space="preserve">Supported Aboriginal and Torres Strait Islander peoples to return to country and deliver field management activities, spending 345 person days on program vessels in the northern Great Barrier Reef and 149 person days in the southern Great Barrier Reef. A total of </w:t>
      </w:r>
      <w:r w:rsidRPr="00BE4029">
        <w:rPr>
          <w:rFonts w:eastAsiaTheme="minorEastAsia" w:cs="Arial"/>
          <w:szCs w:val="22"/>
          <w:lang w:bidi="en-US"/>
        </w:rPr>
        <w:t>3.9 per</w:t>
      </w:r>
      <w:r>
        <w:rPr>
          <w:rFonts w:eastAsiaTheme="minorEastAsia" w:cs="Arial"/>
          <w:szCs w:val="22"/>
          <w:lang w:bidi="en-US"/>
        </w:rPr>
        <w:t xml:space="preserve"> </w:t>
      </w:r>
      <w:r w:rsidRPr="00BE4029">
        <w:rPr>
          <w:rFonts w:eastAsiaTheme="minorEastAsia" w:cs="Arial"/>
          <w:szCs w:val="22"/>
          <w:lang w:bidi="en-US"/>
        </w:rPr>
        <w:t xml:space="preserve">cent (41 days) of the program’s dedicated compliance days </w:t>
      </w:r>
      <w:r>
        <w:t>were delivered with Indigenous Land and Sea Rangers.</w:t>
      </w:r>
    </w:p>
    <w:p w14:paraId="11FF14F5" w14:textId="77777777" w:rsidR="00011A46" w:rsidRDefault="00011A46" w:rsidP="00E708EB">
      <w:pPr>
        <w:pStyle w:val="ARBodyText"/>
        <w:spacing w:line="276" w:lineRule="auto"/>
        <w:rPr>
          <w:rFonts w:eastAsiaTheme="minorEastAsia" w:cs="Arial"/>
          <w:szCs w:val="22"/>
          <w:lang w:bidi="en-US"/>
        </w:rPr>
      </w:pPr>
      <w:r>
        <w:rPr>
          <w:rFonts w:eastAsiaTheme="minorEastAsia" w:cs="Arial"/>
          <w:szCs w:val="22"/>
          <w:lang w:bidi="en-US"/>
        </w:rPr>
        <w:t xml:space="preserve">The </w:t>
      </w:r>
      <w:r>
        <w:rPr>
          <w:rFonts w:cs="Arial"/>
          <w:szCs w:val="22"/>
          <w:lang w:val="en-US" w:bidi="en-US"/>
        </w:rPr>
        <w:t>RJFMP</w:t>
      </w:r>
      <w:r w:rsidDel="0098469E">
        <w:rPr>
          <w:rFonts w:eastAsiaTheme="minorEastAsia" w:cs="Arial"/>
          <w:szCs w:val="22"/>
          <w:lang w:bidi="en-US"/>
        </w:rPr>
        <w:t xml:space="preserve"> </w:t>
      </w:r>
      <w:r>
        <w:rPr>
          <w:rFonts w:eastAsiaTheme="minorEastAsia" w:cs="Arial"/>
          <w:szCs w:val="22"/>
          <w:lang w:bidi="en-US"/>
        </w:rPr>
        <w:t xml:space="preserve">continued to enhance its compliance efforts in 2019–20 as recommended in the Reef 2050 Plan and </w:t>
      </w:r>
      <w:r>
        <w:t>the Blueprint</w:t>
      </w:r>
      <w:r>
        <w:rPr>
          <w:rFonts w:eastAsiaTheme="minorEastAsia" w:cs="Arial"/>
          <w:szCs w:val="22"/>
          <w:lang w:bidi="en-US"/>
        </w:rPr>
        <w:t xml:space="preserve">. </w:t>
      </w:r>
    </w:p>
    <w:p w14:paraId="01D3AFFB" w14:textId="2C9F55F5" w:rsidR="00011A46" w:rsidRDefault="00011A46" w:rsidP="00E708EB">
      <w:pPr>
        <w:pStyle w:val="ARBodyText"/>
        <w:spacing w:line="276" w:lineRule="auto"/>
        <w:rPr>
          <w:rFonts w:eastAsiaTheme="minorEastAsia" w:cs="Arial"/>
          <w:szCs w:val="22"/>
          <w:lang w:bidi="en-US"/>
        </w:rPr>
      </w:pPr>
      <w:r>
        <w:rPr>
          <w:rFonts w:eastAsiaTheme="minorEastAsia" w:cs="Arial"/>
          <w:szCs w:val="22"/>
          <w:lang w:bidi="en-US"/>
        </w:rPr>
        <w:t>The unique circumstances of 2019–</w:t>
      </w:r>
      <w:r w:rsidRPr="000368EA">
        <w:rPr>
          <w:rFonts w:eastAsiaTheme="minorEastAsia" w:cs="Arial"/>
          <w:szCs w:val="22"/>
          <w:lang w:bidi="en-US"/>
        </w:rPr>
        <w:t xml:space="preserve">20 </w:t>
      </w:r>
      <w:r>
        <w:rPr>
          <w:rFonts w:eastAsiaTheme="minorEastAsia" w:cs="Arial"/>
          <w:szCs w:val="22"/>
          <w:lang w:bidi="en-US"/>
        </w:rPr>
        <w:t>resulted in unprecedented recreational use and fishing effort in the World Heritage Area. In March</w:t>
      </w:r>
      <w:r w:rsidR="002B6551">
        <w:rPr>
          <w:rFonts w:eastAsiaTheme="minorEastAsia" w:cs="Arial"/>
          <w:szCs w:val="22"/>
          <w:lang w:bidi="en-US"/>
        </w:rPr>
        <w:t xml:space="preserve"> and </w:t>
      </w:r>
      <w:r>
        <w:rPr>
          <w:rFonts w:eastAsiaTheme="minorEastAsia" w:cs="Arial"/>
          <w:szCs w:val="22"/>
          <w:lang w:bidi="en-US"/>
        </w:rPr>
        <w:t xml:space="preserve">April, favourable weather coincided with other forms of recreational activity being prohibited. </w:t>
      </w:r>
      <w:r w:rsidR="002B6551">
        <w:rPr>
          <w:rFonts w:eastAsiaTheme="minorEastAsia" w:cs="Arial"/>
          <w:szCs w:val="22"/>
          <w:lang w:bidi="en-US"/>
        </w:rPr>
        <w:t xml:space="preserve">The </w:t>
      </w:r>
      <w:r w:rsidR="002B6551">
        <w:rPr>
          <w:rFonts w:cs="Arial"/>
          <w:szCs w:val="22"/>
          <w:lang w:val="en-US" w:bidi="en-US"/>
        </w:rPr>
        <w:t>RJFMP</w:t>
      </w:r>
      <w:r w:rsidR="002B6551" w:rsidDel="0098469E">
        <w:rPr>
          <w:rFonts w:eastAsiaTheme="minorEastAsia" w:cs="Arial"/>
          <w:szCs w:val="22"/>
          <w:lang w:bidi="en-US"/>
        </w:rPr>
        <w:t xml:space="preserve"> </w:t>
      </w:r>
      <w:r>
        <w:rPr>
          <w:rFonts w:eastAsiaTheme="minorEastAsia" w:cs="Arial"/>
          <w:szCs w:val="22"/>
          <w:lang w:bidi="en-US"/>
        </w:rPr>
        <w:t xml:space="preserve">responded by </w:t>
      </w:r>
      <w:r w:rsidRPr="00E97F73">
        <w:rPr>
          <w:rFonts w:eastAsiaTheme="minorEastAsia" w:cs="Arial"/>
          <w:szCs w:val="22"/>
          <w:lang w:bidi="en-US"/>
        </w:rPr>
        <w:t>appl</w:t>
      </w:r>
      <w:r>
        <w:rPr>
          <w:rFonts w:eastAsiaTheme="minorEastAsia" w:cs="Arial"/>
          <w:szCs w:val="22"/>
          <w:lang w:bidi="en-US"/>
        </w:rPr>
        <w:t xml:space="preserve">ying </w:t>
      </w:r>
      <w:r w:rsidRPr="00E97F73">
        <w:rPr>
          <w:rFonts w:eastAsiaTheme="minorEastAsia" w:cs="Arial"/>
          <w:szCs w:val="22"/>
          <w:lang w:bidi="en-US"/>
        </w:rPr>
        <w:t>high</w:t>
      </w:r>
      <w:r w:rsidR="00AA5DF9">
        <w:rPr>
          <w:rFonts w:eastAsiaTheme="minorEastAsia" w:cs="Arial"/>
          <w:szCs w:val="22"/>
          <w:lang w:bidi="en-US"/>
        </w:rPr>
        <w:t xml:space="preserve"> levels of effort and resources</w:t>
      </w:r>
      <w:r w:rsidRPr="00E97F73">
        <w:rPr>
          <w:rFonts w:eastAsiaTheme="minorEastAsia" w:cs="Arial"/>
          <w:szCs w:val="22"/>
          <w:lang w:bidi="en-US"/>
        </w:rPr>
        <w:t xml:space="preserve"> to surveillance whil</w:t>
      </w:r>
      <w:r>
        <w:rPr>
          <w:rFonts w:eastAsiaTheme="minorEastAsia" w:cs="Arial"/>
          <w:szCs w:val="22"/>
          <w:lang w:bidi="en-US"/>
        </w:rPr>
        <w:t>e</w:t>
      </w:r>
      <w:r w:rsidRPr="00E97F73">
        <w:rPr>
          <w:rFonts w:eastAsiaTheme="minorEastAsia" w:cs="Arial"/>
          <w:szCs w:val="22"/>
          <w:lang w:bidi="en-US"/>
        </w:rPr>
        <w:t xml:space="preserve"> adhering to modified work practices due to COVID-19. </w:t>
      </w:r>
      <w:r w:rsidR="00DC7BD4">
        <w:rPr>
          <w:rFonts w:eastAsiaTheme="minorEastAsia" w:cs="Arial"/>
          <w:szCs w:val="22"/>
          <w:lang w:bidi="en-US"/>
        </w:rPr>
        <w:t>The program</w:t>
      </w:r>
      <w:r w:rsidRPr="00E97F73">
        <w:rPr>
          <w:rFonts w:eastAsiaTheme="minorEastAsia" w:cs="Arial"/>
          <w:szCs w:val="22"/>
          <w:lang w:bidi="en-US"/>
        </w:rPr>
        <w:t xml:space="preserve"> delivered 89 days of dedicated compliance patrols for April 2020</w:t>
      </w:r>
      <w:r>
        <w:rPr>
          <w:rFonts w:eastAsiaTheme="minorEastAsia" w:cs="Arial"/>
          <w:szCs w:val="22"/>
          <w:lang w:bidi="en-US"/>
        </w:rPr>
        <w:t xml:space="preserve"> </w:t>
      </w:r>
      <w:r w:rsidR="00DC7BD4">
        <w:rPr>
          <w:rFonts w:eastAsiaTheme="minorEastAsia" w:cs="Arial"/>
          <w:szCs w:val="22"/>
          <w:lang w:bidi="en-US"/>
        </w:rPr>
        <w:t xml:space="preserve">and detected </w:t>
      </w:r>
      <w:r>
        <w:rPr>
          <w:rFonts w:eastAsiaTheme="minorEastAsia" w:cs="Arial"/>
          <w:szCs w:val="22"/>
          <w:lang w:bidi="en-US"/>
        </w:rPr>
        <w:t>97 offences.</w:t>
      </w:r>
      <w:r w:rsidRPr="00E97F73">
        <w:rPr>
          <w:rFonts w:eastAsiaTheme="minorEastAsia" w:cs="Arial"/>
          <w:szCs w:val="22"/>
          <w:lang w:bidi="en-US"/>
        </w:rPr>
        <w:t xml:space="preserve"> This effort is approximately 30</w:t>
      </w:r>
      <w:r>
        <w:rPr>
          <w:rFonts w:eastAsiaTheme="minorEastAsia" w:cs="Arial"/>
          <w:szCs w:val="22"/>
          <w:lang w:bidi="en-US"/>
        </w:rPr>
        <w:t xml:space="preserve"> per cent</w:t>
      </w:r>
      <w:r w:rsidRPr="00E97F73">
        <w:rPr>
          <w:rFonts w:eastAsiaTheme="minorEastAsia" w:cs="Arial"/>
          <w:szCs w:val="22"/>
          <w:lang w:bidi="en-US"/>
        </w:rPr>
        <w:t xml:space="preserve"> higher than previous years</w:t>
      </w:r>
      <w:r>
        <w:rPr>
          <w:rFonts w:eastAsiaTheme="minorEastAsia" w:cs="Arial"/>
          <w:szCs w:val="22"/>
          <w:lang w:bidi="en-US"/>
        </w:rPr>
        <w:t xml:space="preserve">. </w:t>
      </w:r>
    </w:p>
    <w:p w14:paraId="3112F3C5" w14:textId="42B83012" w:rsidR="00011A46" w:rsidRDefault="00011A46" w:rsidP="00E708EB">
      <w:pPr>
        <w:pStyle w:val="ARBodyText"/>
        <w:spacing w:line="276" w:lineRule="auto"/>
        <w:rPr>
          <w:rFonts w:eastAsiaTheme="minorEastAsia" w:cs="Arial"/>
          <w:szCs w:val="22"/>
          <w:lang w:bidi="en-US"/>
        </w:rPr>
      </w:pPr>
      <w:r>
        <w:rPr>
          <w:rFonts w:eastAsiaTheme="minorEastAsia" w:cs="Arial"/>
          <w:szCs w:val="22"/>
          <w:lang w:bidi="en-US"/>
        </w:rPr>
        <w:t>Factors contributing to this high performance include dedicating resources to understand the correlation between good weather and recreational fishing activities, identifying high-risk zones</w:t>
      </w:r>
      <w:r w:rsidR="00DC7BD4">
        <w:rPr>
          <w:rFonts w:eastAsiaTheme="minorEastAsia" w:cs="Arial"/>
          <w:szCs w:val="22"/>
          <w:lang w:bidi="en-US"/>
        </w:rPr>
        <w:t xml:space="preserve"> and</w:t>
      </w:r>
      <w:r>
        <w:rPr>
          <w:rFonts w:eastAsiaTheme="minorEastAsia" w:cs="Arial"/>
          <w:szCs w:val="22"/>
          <w:lang w:bidi="en-US"/>
        </w:rPr>
        <w:t xml:space="preserve"> activities</w:t>
      </w:r>
      <w:r w:rsidR="00DC7BD4">
        <w:rPr>
          <w:rFonts w:eastAsiaTheme="minorEastAsia" w:cs="Arial"/>
          <w:szCs w:val="22"/>
          <w:lang w:bidi="en-US"/>
        </w:rPr>
        <w:t>,</w:t>
      </w:r>
      <w:r>
        <w:rPr>
          <w:rFonts w:eastAsiaTheme="minorEastAsia" w:cs="Arial"/>
          <w:szCs w:val="22"/>
          <w:lang w:bidi="en-US"/>
        </w:rPr>
        <w:t xml:space="preserve"> and targeting compliance patrols along with dedicated education and awareness campaigns</w:t>
      </w:r>
      <w:r w:rsidR="00DC7BD4">
        <w:rPr>
          <w:rFonts w:eastAsiaTheme="minorEastAsia" w:cs="Arial"/>
          <w:szCs w:val="22"/>
          <w:lang w:bidi="en-US"/>
        </w:rPr>
        <w:t xml:space="preserve">. </w:t>
      </w:r>
    </w:p>
    <w:p w14:paraId="3F1EA044" w14:textId="67FB845C" w:rsidR="00011A46" w:rsidRPr="00AA51D1" w:rsidRDefault="00011A46" w:rsidP="00E708EB">
      <w:pPr>
        <w:spacing w:line="276" w:lineRule="auto"/>
        <w:rPr>
          <w:rFonts w:eastAsiaTheme="minorEastAsia" w:cs="Arial"/>
          <w:szCs w:val="22"/>
          <w:lang w:bidi="en-US"/>
        </w:rPr>
      </w:pPr>
      <w:r w:rsidRPr="00AA51D1">
        <w:rPr>
          <w:rFonts w:eastAsiaTheme="minorEastAsia" w:cs="Arial"/>
          <w:szCs w:val="22"/>
          <w:lang w:bidi="en-US"/>
        </w:rPr>
        <w:t>During 2019</w:t>
      </w:r>
      <w:r>
        <w:rPr>
          <w:rFonts w:eastAsiaTheme="minorEastAsia" w:cs="Arial"/>
          <w:szCs w:val="22"/>
          <w:lang w:bidi="en-US"/>
        </w:rPr>
        <w:t>–</w:t>
      </w:r>
      <w:r w:rsidRPr="00AA51D1">
        <w:rPr>
          <w:rFonts w:eastAsiaTheme="minorEastAsia" w:cs="Arial"/>
          <w:szCs w:val="22"/>
          <w:lang w:bidi="en-US"/>
        </w:rPr>
        <w:t>20,</w:t>
      </w:r>
      <w:r w:rsidRPr="00AA51D1">
        <w:rPr>
          <w:rFonts w:eastAsiaTheme="minorEastAsia" w:cs="Arial"/>
          <w:color w:val="auto"/>
          <w:szCs w:val="22"/>
          <w:lang w:bidi="en-US"/>
        </w:rPr>
        <w:t xml:space="preserve"> 1349 </w:t>
      </w:r>
      <w:r w:rsidRPr="00AA51D1">
        <w:rPr>
          <w:rFonts w:eastAsiaTheme="minorEastAsia" w:cs="Arial"/>
          <w:szCs w:val="22"/>
          <w:lang w:bidi="en-US"/>
        </w:rPr>
        <w:t xml:space="preserve">possible offences were reported from across the Commonwealth and Queensland jurisdictions of the World Heritage Area. Most of these offences were dealt with through compliance actions such as caution notices </w:t>
      </w:r>
      <w:r w:rsidRPr="00AA51D1">
        <w:rPr>
          <w:rFonts w:eastAsiaTheme="minorEastAsia" w:cs="Arial"/>
          <w:color w:val="auto"/>
          <w:szCs w:val="22"/>
          <w:lang w:bidi="en-US"/>
        </w:rPr>
        <w:t>(58</w:t>
      </w:r>
      <w:r w:rsidRPr="00AA51D1">
        <w:rPr>
          <w:rFonts w:eastAsiaTheme="minorEastAsia" w:cs="Arial"/>
          <w:szCs w:val="22"/>
          <w:lang w:bidi="en-US"/>
        </w:rPr>
        <w:t>), advisory letters (</w:t>
      </w:r>
      <w:r w:rsidRPr="00AA51D1">
        <w:rPr>
          <w:rFonts w:eastAsiaTheme="minorEastAsia" w:cs="Arial"/>
          <w:color w:val="auto"/>
          <w:szCs w:val="22"/>
          <w:lang w:bidi="en-US"/>
        </w:rPr>
        <w:t>40</w:t>
      </w:r>
      <w:r>
        <w:rPr>
          <w:rFonts w:eastAsiaTheme="minorEastAsia" w:cs="Arial"/>
          <w:color w:val="auto"/>
          <w:szCs w:val="22"/>
          <w:lang w:bidi="en-US"/>
        </w:rPr>
        <w:t>2</w:t>
      </w:r>
      <w:r w:rsidRPr="00AA51D1">
        <w:rPr>
          <w:rFonts w:eastAsiaTheme="minorEastAsia" w:cs="Arial"/>
          <w:szCs w:val="22"/>
          <w:lang w:bidi="en-US"/>
        </w:rPr>
        <w:t>) and warning notices (</w:t>
      </w:r>
      <w:r w:rsidRPr="00AA51D1">
        <w:rPr>
          <w:rFonts w:eastAsiaTheme="minorEastAsia" w:cs="Arial"/>
          <w:color w:val="auto"/>
          <w:szCs w:val="22"/>
          <w:lang w:bidi="en-US"/>
        </w:rPr>
        <w:t>30</w:t>
      </w:r>
      <w:r w:rsidRPr="00AA51D1">
        <w:rPr>
          <w:rFonts w:eastAsiaTheme="minorEastAsia" w:cs="Arial"/>
          <w:szCs w:val="22"/>
          <w:lang w:bidi="en-US"/>
        </w:rPr>
        <w:t>). More serious matters resulted in infringement notices (</w:t>
      </w:r>
      <w:r w:rsidRPr="00AA51D1">
        <w:rPr>
          <w:rFonts w:eastAsiaTheme="minorEastAsia" w:cs="Arial"/>
          <w:color w:val="auto"/>
          <w:szCs w:val="22"/>
          <w:lang w:bidi="en-US"/>
        </w:rPr>
        <w:t>133</w:t>
      </w:r>
      <w:r>
        <w:rPr>
          <w:rFonts w:eastAsiaTheme="minorEastAsia" w:cs="Arial"/>
          <w:szCs w:val="22"/>
          <w:lang w:bidi="en-US"/>
        </w:rPr>
        <w:t xml:space="preserve">, </w:t>
      </w:r>
      <w:r w:rsidRPr="00AA51D1">
        <w:rPr>
          <w:rFonts w:eastAsiaTheme="minorEastAsia" w:cs="Arial"/>
          <w:szCs w:val="22"/>
          <w:lang w:bidi="en-US"/>
        </w:rPr>
        <w:t>$</w:t>
      </w:r>
      <w:r w:rsidRPr="00AA51D1">
        <w:rPr>
          <w:rFonts w:eastAsiaTheme="minorEastAsia" w:cs="Arial"/>
          <w:color w:val="auto"/>
          <w:szCs w:val="22"/>
          <w:lang w:bidi="en-US"/>
        </w:rPr>
        <w:t xml:space="preserve">217,476 </w:t>
      </w:r>
      <w:r w:rsidRPr="00AA51D1">
        <w:rPr>
          <w:rFonts w:eastAsiaTheme="minorEastAsia" w:cs="Arial"/>
          <w:szCs w:val="22"/>
          <w:lang w:bidi="en-US"/>
        </w:rPr>
        <w:t>in fines) and court action (</w:t>
      </w:r>
      <w:r w:rsidRPr="00AA51D1">
        <w:rPr>
          <w:rFonts w:eastAsiaTheme="minorEastAsia" w:cs="Arial"/>
          <w:color w:val="auto"/>
          <w:szCs w:val="22"/>
          <w:lang w:bidi="en-US"/>
        </w:rPr>
        <w:t xml:space="preserve">45 </w:t>
      </w:r>
      <w:r w:rsidRPr="00AA51D1">
        <w:rPr>
          <w:rFonts w:eastAsiaTheme="minorEastAsia" w:cs="Arial"/>
          <w:szCs w:val="22"/>
          <w:lang w:bidi="en-US"/>
        </w:rPr>
        <w:t>prosecutions, $</w:t>
      </w:r>
      <w:r w:rsidRPr="00AA51D1">
        <w:rPr>
          <w:rFonts w:eastAsiaTheme="minorEastAsia" w:cs="Arial"/>
          <w:color w:val="auto"/>
          <w:szCs w:val="22"/>
          <w:lang w:bidi="en-US"/>
        </w:rPr>
        <w:t xml:space="preserve">114,890 </w:t>
      </w:r>
      <w:r w:rsidR="00AA5DF9">
        <w:rPr>
          <w:rFonts w:eastAsiaTheme="minorEastAsia" w:cs="Arial"/>
          <w:szCs w:val="22"/>
          <w:lang w:bidi="en-US"/>
        </w:rPr>
        <w:t>in fines)</w:t>
      </w:r>
      <w:r w:rsidRPr="00AA51D1">
        <w:rPr>
          <w:rFonts w:eastAsiaTheme="minorEastAsia" w:cs="Arial"/>
          <w:szCs w:val="22"/>
          <w:lang w:bidi="en-US"/>
        </w:rPr>
        <w:t xml:space="preserve"> </w:t>
      </w:r>
      <w:r w:rsidR="00F91554">
        <w:rPr>
          <w:rFonts w:eastAsiaTheme="minorEastAsia" w:cs="Arial"/>
          <w:szCs w:val="22"/>
          <w:lang w:bidi="en-US"/>
        </w:rPr>
        <w:t>(Figure 13)</w:t>
      </w:r>
      <w:r w:rsidR="00AA5DF9">
        <w:rPr>
          <w:rFonts w:eastAsiaTheme="minorEastAsia" w:cs="Arial"/>
          <w:szCs w:val="22"/>
          <w:lang w:bidi="en-US"/>
        </w:rPr>
        <w:t>.</w:t>
      </w:r>
    </w:p>
    <w:p w14:paraId="14F71710" w14:textId="77777777" w:rsidR="00011A46" w:rsidRPr="00AA51D1" w:rsidRDefault="00011A46" w:rsidP="00011A46">
      <w:pPr>
        <w:spacing w:line="276" w:lineRule="auto"/>
        <w:jc w:val="both"/>
        <w:rPr>
          <w:rFonts w:eastAsiaTheme="minorEastAsia" w:cs="Arial"/>
          <w:szCs w:val="22"/>
          <w:lang w:bidi="en-US"/>
        </w:rPr>
      </w:pPr>
      <w:r>
        <w:rPr>
          <w:noProof/>
        </w:rPr>
        <w:lastRenderedPageBreak/>
        <w:drawing>
          <wp:inline distT="0" distB="0" distL="0" distR="0" wp14:anchorId="6AE2B66D" wp14:editId="51C2D3D9">
            <wp:extent cx="5940000" cy="3257550"/>
            <wp:effectExtent l="0" t="0" r="381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B7F0770" w14:textId="5E0059A4" w:rsidR="00011A46" w:rsidRDefault="00132796" w:rsidP="00132796">
      <w:pPr>
        <w:pStyle w:val="Caption"/>
        <w:rPr>
          <w:rFonts w:eastAsiaTheme="minorEastAsia"/>
          <w:szCs w:val="22"/>
          <w:lang w:eastAsia="en-US" w:bidi="en-US"/>
        </w:rPr>
      </w:pPr>
      <w:bookmarkStart w:id="316" w:name="_Toc47440434"/>
      <w:bookmarkStart w:id="317" w:name="_Toc47527914"/>
      <w:bookmarkStart w:id="318" w:name="_Toc47541217"/>
      <w:bookmarkStart w:id="319" w:name="_Toc47549350"/>
      <w:bookmarkStart w:id="320" w:name="_Toc48139065"/>
      <w:bookmarkStart w:id="321" w:name="_Toc52199048"/>
      <w:bookmarkStart w:id="322" w:name="_Toc47521985"/>
      <w:r>
        <w:t xml:space="preserve">Figure </w:t>
      </w:r>
      <w:r>
        <w:fldChar w:fldCharType="begin"/>
      </w:r>
      <w:r>
        <w:instrText xml:space="preserve"> SEQ Figure \* ARABIC </w:instrText>
      </w:r>
      <w:r>
        <w:fldChar w:fldCharType="separate"/>
      </w:r>
      <w:r w:rsidR="00DF08AA">
        <w:rPr>
          <w:noProof/>
        </w:rPr>
        <w:t>13</w:t>
      </w:r>
      <w:r>
        <w:fldChar w:fldCharType="end"/>
      </w:r>
      <w:r>
        <w:t xml:space="preserve">: </w:t>
      </w:r>
      <w:bookmarkEnd w:id="316"/>
      <w:bookmarkEnd w:id="317"/>
      <w:bookmarkEnd w:id="318"/>
      <w:bookmarkEnd w:id="319"/>
      <w:r w:rsidR="00804F2F">
        <w:t>Compliance effort and outcomes</w:t>
      </w:r>
      <w:bookmarkEnd w:id="320"/>
      <w:bookmarkEnd w:id="321"/>
    </w:p>
    <w:bookmarkEnd w:id="322"/>
    <w:p w14:paraId="134D3399" w14:textId="242DA2C8" w:rsidR="00011A46" w:rsidRDefault="00011A46" w:rsidP="00804F2F">
      <w:pPr>
        <w:pStyle w:val="ARBodyText"/>
        <w:spacing w:line="276" w:lineRule="auto"/>
        <w:rPr>
          <w:rFonts w:eastAsiaTheme="minorEastAsia" w:cs="Arial"/>
          <w:szCs w:val="22"/>
          <w:lang w:bidi="en-US"/>
        </w:rPr>
      </w:pPr>
      <w:r>
        <w:rPr>
          <w:rFonts w:eastAsiaTheme="minorEastAsia" w:cs="Arial"/>
          <w:szCs w:val="22"/>
          <w:lang w:bidi="en-US"/>
        </w:rPr>
        <w:t xml:space="preserve">A total of </w:t>
      </w:r>
      <w:r w:rsidR="00804F2F">
        <w:rPr>
          <w:rFonts w:eastAsiaTheme="minorEastAsia" w:cs="Arial"/>
          <w:szCs w:val="22"/>
          <w:lang w:bidi="en-US"/>
        </w:rPr>
        <w:t>938 dedicated</w:t>
      </w:r>
      <w:r>
        <w:rPr>
          <w:rFonts w:eastAsiaTheme="minorEastAsia" w:cs="Arial"/>
          <w:szCs w:val="22"/>
          <w:lang w:bidi="en-US"/>
        </w:rPr>
        <w:t xml:space="preserve"> compliance patrol vessel days, 16 land-based days and 9</w:t>
      </w:r>
      <w:r w:rsidR="004E4659">
        <w:rPr>
          <w:rFonts w:eastAsiaTheme="minorEastAsia" w:cs="Arial"/>
          <w:szCs w:val="22"/>
          <w:lang w:bidi="en-US"/>
        </w:rPr>
        <w:t>8</w:t>
      </w:r>
      <w:r>
        <w:rPr>
          <w:rFonts w:eastAsiaTheme="minorEastAsia" w:cs="Arial"/>
          <w:szCs w:val="22"/>
          <w:lang w:bidi="en-US"/>
        </w:rPr>
        <w:t xml:space="preserve"> days of targeted chartered aerial surveillance were achieved during 2019–20. A total of </w:t>
      </w:r>
      <w:r w:rsidRPr="007002BA">
        <w:rPr>
          <w:rFonts w:eastAsiaTheme="minorEastAsia" w:cs="Arial"/>
          <w:szCs w:val="22"/>
          <w:lang w:bidi="en-US"/>
        </w:rPr>
        <w:t xml:space="preserve">41.44 </w:t>
      </w:r>
      <w:r>
        <w:rPr>
          <w:rFonts w:eastAsiaTheme="minorEastAsia" w:cs="Arial"/>
          <w:szCs w:val="22"/>
          <w:lang w:bidi="en-US"/>
        </w:rPr>
        <w:t xml:space="preserve">per cent of the dedicated compliance days were undertaken during known high-risk periods for non-compliant recreational fishing, a significant priority for the program given the ongoing high number of recreational fishing </w:t>
      </w:r>
      <w:r w:rsidRPr="00BE1440">
        <w:rPr>
          <w:rFonts w:eastAsiaTheme="minorEastAsia" w:cs="Arial"/>
          <w:szCs w:val="22"/>
          <w:lang w:bidi="en-US"/>
        </w:rPr>
        <w:t xml:space="preserve">offences </w:t>
      </w:r>
      <w:r w:rsidRPr="00F9168C">
        <w:rPr>
          <w:rFonts w:eastAsiaTheme="minorEastAsia" w:cs="Arial"/>
          <w:szCs w:val="22"/>
          <w:lang w:bidi="en-US"/>
        </w:rPr>
        <w:t>(Figure 1</w:t>
      </w:r>
      <w:r w:rsidR="00660BC9" w:rsidRPr="00F9168C">
        <w:rPr>
          <w:rFonts w:eastAsiaTheme="minorEastAsia" w:cs="Arial"/>
          <w:szCs w:val="22"/>
          <w:lang w:bidi="en-US"/>
        </w:rPr>
        <w:t>4</w:t>
      </w:r>
      <w:r w:rsidRPr="00F9168C">
        <w:rPr>
          <w:rFonts w:eastAsiaTheme="minorEastAsia" w:cs="Arial"/>
          <w:szCs w:val="22"/>
          <w:lang w:bidi="en-US"/>
        </w:rPr>
        <w:t>).</w:t>
      </w:r>
      <w:r w:rsidRPr="00BE1440">
        <w:rPr>
          <w:rFonts w:eastAsiaTheme="minorEastAsia" w:cs="Arial"/>
          <w:szCs w:val="22"/>
          <w:lang w:bidi="en-US"/>
        </w:rPr>
        <w:t xml:space="preserve"> </w:t>
      </w:r>
      <w:r>
        <w:rPr>
          <w:rFonts w:eastAsiaTheme="minorEastAsia" w:cs="Arial"/>
          <w:szCs w:val="22"/>
          <w:lang w:bidi="en-US"/>
        </w:rPr>
        <w:t>The increased detection of recreational fishing offences may be attributed to the program’s risk-based intelligence-led focus</w:t>
      </w:r>
      <w:r w:rsidR="00DC7BD4">
        <w:rPr>
          <w:rFonts w:eastAsiaTheme="minorEastAsia" w:cs="Arial"/>
          <w:szCs w:val="22"/>
          <w:lang w:bidi="en-US"/>
        </w:rPr>
        <w:t xml:space="preserve"> and</w:t>
      </w:r>
      <w:r>
        <w:rPr>
          <w:rFonts w:eastAsiaTheme="minorEastAsia" w:cs="Arial"/>
          <w:szCs w:val="22"/>
          <w:lang w:bidi="en-US"/>
        </w:rPr>
        <w:t xml:space="preserve"> greater targeting of compliance efforts, as well as complacency </w:t>
      </w:r>
      <w:r w:rsidR="00DC7BD4">
        <w:rPr>
          <w:rFonts w:eastAsiaTheme="minorEastAsia" w:cs="Arial"/>
          <w:szCs w:val="22"/>
          <w:lang w:bidi="en-US"/>
        </w:rPr>
        <w:t>among some</w:t>
      </w:r>
      <w:r>
        <w:rPr>
          <w:rFonts w:eastAsiaTheme="minorEastAsia" w:cs="Arial"/>
          <w:szCs w:val="22"/>
          <w:lang w:bidi="en-US"/>
        </w:rPr>
        <w:t xml:space="preserve"> recreational fishers.</w:t>
      </w:r>
    </w:p>
    <w:p w14:paraId="13C13B3E" w14:textId="77777777" w:rsidR="00011A46" w:rsidRDefault="00011A46" w:rsidP="00011A46">
      <w:r>
        <w:rPr>
          <w:noProof/>
        </w:rPr>
        <w:lastRenderedPageBreak/>
        <w:drawing>
          <wp:inline distT="0" distB="0" distL="0" distR="0" wp14:anchorId="63664CF3" wp14:editId="6FEC655B">
            <wp:extent cx="5940000" cy="3048000"/>
            <wp:effectExtent l="0" t="0" r="381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260A9DF" w14:textId="30267CE8" w:rsidR="00132796" w:rsidRDefault="00132796" w:rsidP="00132796">
      <w:pPr>
        <w:pStyle w:val="Caption"/>
      </w:pPr>
      <w:bookmarkStart w:id="323" w:name="_Toc47440435"/>
      <w:bookmarkStart w:id="324" w:name="_Toc47521986"/>
      <w:bookmarkStart w:id="325" w:name="_Toc47527915"/>
      <w:bookmarkStart w:id="326" w:name="_Toc47541218"/>
      <w:bookmarkStart w:id="327" w:name="_Toc47549351"/>
      <w:bookmarkStart w:id="328" w:name="_Toc48139066"/>
      <w:bookmarkStart w:id="329" w:name="_Toc52199049"/>
      <w:bookmarkStart w:id="330" w:name="_Toc20476569"/>
      <w:bookmarkStart w:id="331" w:name="_Toc15976432"/>
      <w:r>
        <w:t xml:space="preserve">Figure </w:t>
      </w:r>
      <w:r>
        <w:fldChar w:fldCharType="begin"/>
      </w:r>
      <w:r>
        <w:instrText xml:space="preserve"> SEQ Figure \* ARABIC </w:instrText>
      </w:r>
      <w:r>
        <w:fldChar w:fldCharType="separate"/>
      </w:r>
      <w:r w:rsidR="00DF08AA">
        <w:rPr>
          <w:noProof/>
        </w:rPr>
        <w:t>14</w:t>
      </w:r>
      <w:r>
        <w:fldChar w:fldCharType="end"/>
      </w:r>
      <w:r>
        <w:t xml:space="preserve">: </w:t>
      </w:r>
      <w:r w:rsidRPr="00056BC0">
        <w:t>Trend in recreational fishing offences</w:t>
      </w:r>
      <w:bookmarkEnd w:id="323"/>
      <w:bookmarkEnd w:id="324"/>
      <w:bookmarkEnd w:id="325"/>
      <w:bookmarkEnd w:id="326"/>
      <w:bookmarkEnd w:id="327"/>
      <w:bookmarkEnd w:id="328"/>
      <w:bookmarkEnd w:id="329"/>
    </w:p>
    <w:p w14:paraId="67AAF7A9" w14:textId="77777777" w:rsidR="00011A46" w:rsidRPr="0078007D" w:rsidRDefault="00011A46" w:rsidP="00011A46">
      <w:pPr>
        <w:pStyle w:val="FigureName"/>
        <w:spacing w:before="0" w:after="0"/>
        <w:ind w:left="0" w:firstLine="0"/>
        <w:rPr>
          <w:rFonts w:eastAsiaTheme="minorHAnsi"/>
          <w:b w:val="0"/>
          <w:szCs w:val="22"/>
        </w:rPr>
      </w:pPr>
      <w:r w:rsidRPr="008F2300">
        <w:rPr>
          <w:rStyle w:val="ARBodyTextChar"/>
          <w:rFonts w:eastAsiaTheme="minorEastAsia" w:cs="Arial"/>
          <w:b w:val="0"/>
          <w:szCs w:val="22"/>
        </w:rPr>
        <w:t>(</w:t>
      </w:r>
      <w:r w:rsidRPr="008F2300">
        <w:rPr>
          <w:rStyle w:val="ARBodyTextChar"/>
          <w:rFonts w:eastAsiaTheme="minorHAnsi" w:cs="Arial"/>
          <w:b w:val="0"/>
          <w:szCs w:val="22"/>
        </w:rPr>
        <w:t>Note: blue bars indicate Commonwealth offences; orange bars indicate the</w:t>
      </w:r>
      <w:r>
        <w:rPr>
          <w:rStyle w:val="ARBodyTextChar"/>
          <w:rFonts w:eastAsiaTheme="minorHAnsi" w:cs="Arial"/>
          <w:b w:val="0"/>
          <w:szCs w:val="22"/>
        </w:rPr>
        <w:t xml:space="preserve"> number of Queensland (State) offences</w:t>
      </w:r>
      <w:bookmarkEnd w:id="330"/>
      <w:bookmarkEnd w:id="331"/>
      <w:r>
        <w:rPr>
          <w:rStyle w:val="ARBodyTextChar"/>
          <w:rFonts w:eastAsiaTheme="minorHAnsi" w:cs="Arial"/>
          <w:b w:val="0"/>
          <w:szCs w:val="22"/>
        </w:rPr>
        <w:t>)</w:t>
      </w:r>
    </w:p>
    <w:p w14:paraId="24EBEFE1" w14:textId="77777777" w:rsidR="00011A46" w:rsidRDefault="00011A46" w:rsidP="00011A46">
      <w:pPr>
        <w:rPr>
          <w:rFonts w:eastAsiaTheme="minorHAnsi"/>
        </w:rPr>
      </w:pPr>
    </w:p>
    <w:p w14:paraId="0A5E4A48" w14:textId="49151102" w:rsidR="00011A46" w:rsidRPr="00507D55" w:rsidRDefault="00011A46" w:rsidP="00804F2F">
      <w:pPr>
        <w:spacing w:line="276" w:lineRule="auto"/>
        <w:rPr>
          <w:rFonts w:ascii="Calibri" w:hAnsi="Calibri"/>
          <w:color w:val="auto"/>
        </w:rPr>
      </w:pPr>
      <w:r>
        <w:t xml:space="preserve">Of the 2434 public contacts recorded in the Program’s data collection field reporting system, zoning information details were collected from 2344 of these contacts. Over 67 per cent of these contacts advised that they had </w:t>
      </w:r>
      <w:r w:rsidR="006A2578">
        <w:t xml:space="preserve">readily accessible </w:t>
      </w:r>
      <w:r>
        <w:t xml:space="preserve">zoning information. </w:t>
      </w:r>
      <w:r w:rsidRPr="00507D55">
        <w:rPr>
          <w:color w:val="auto"/>
        </w:rPr>
        <w:t>The most common methods of accessing zoning information were via chart plotters (52</w:t>
      </w:r>
      <w:r>
        <w:rPr>
          <w:color w:val="auto"/>
        </w:rPr>
        <w:t xml:space="preserve"> per cent</w:t>
      </w:r>
      <w:r w:rsidRPr="00507D55">
        <w:rPr>
          <w:color w:val="auto"/>
        </w:rPr>
        <w:t>) or paper zoning maps (31</w:t>
      </w:r>
      <w:r>
        <w:rPr>
          <w:color w:val="auto"/>
        </w:rPr>
        <w:t xml:space="preserve"> per cent</w:t>
      </w:r>
      <w:r w:rsidRPr="00507D55">
        <w:rPr>
          <w:color w:val="auto"/>
        </w:rPr>
        <w:t xml:space="preserve">). </w:t>
      </w:r>
    </w:p>
    <w:p w14:paraId="5E5460D4" w14:textId="483A59EF" w:rsidR="00011A46" w:rsidRDefault="00011A46" w:rsidP="00804F2F">
      <w:pPr>
        <w:spacing w:line="276" w:lineRule="auto"/>
        <w:rPr>
          <w:rFonts w:eastAsiaTheme="minorHAnsi"/>
        </w:rPr>
      </w:pPr>
      <w:r w:rsidRPr="001670A8">
        <w:rPr>
          <w:iCs/>
          <w:lang w:val="en-US"/>
        </w:rPr>
        <w:t>Maritime Border Command has continued to provide aerial surveillance of the World Heritage Area, including remote far northern and offshore waters, with their advanced capability surveillance aircraft. These surveillance flights resulted in the Field Management Compliance Unit identifying 22 incidents of suspected illegal activity during 2019</w:t>
      </w:r>
      <w:r>
        <w:rPr>
          <w:iCs/>
          <w:lang w:val="en-US"/>
        </w:rPr>
        <w:t>–</w:t>
      </w:r>
      <w:r w:rsidRPr="001670A8">
        <w:rPr>
          <w:iCs/>
          <w:lang w:val="en-US"/>
        </w:rPr>
        <w:t>20. The</w:t>
      </w:r>
      <w:r w:rsidR="00927A66">
        <w:rPr>
          <w:iCs/>
          <w:lang w:val="en-US"/>
        </w:rPr>
        <w:t xml:space="preserve"> </w:t>
      </w:r>
      <w:r w:rsidRPr="001670A8">
        <w:rPr>
          <w:iCs/>
          <w:lang w:val="en-US"/>
        </w:rPr>
        <w:t>Unit also began discussions with Maritime Border Command to plan on-water patrols in the W</w:t>
      </w:r>
      <w:r>
        <w:rPr>
          <w:iCs/>
          <w:lang w:val="en-US"/>
        </w:rPr>
        <w:t>orld Heritage Area</w:t>
      </w:r>
      <w:r w:rsidRPr="001670A8">
        <w:rPr>
          <w:iCs/>
          <w:lang w:val="en-US"/>
        </w:rPr>
        <w:t xml:space="preserve"> aboard Australian Border Force’s advanced Cape Class patrol vessels during 2020</w:t>
      </w:r>
      <w:r>
        <w:rPr>
          <w:iCs/>
          <w:lang w:val="en-US"/>
        </w:rPr>
        <w:t>–</w:t>
      </w:r>
      <w:r w:rsidRPr="001670A8">
        <w:rPr>
          <w:iCs/>
          <w:lang w:val="en-US"/>
        </w:rPr>
        <w:t>21</w:t>
      </w:r>
      <w:r w:rsidRPr="001670A8">
        <w:rPr>
          <w:lang w:val="en-US"/>
        </w:rPr>
        <w:t>.</w:t>
      </w:r>
    </w:p>
    <w:p w14:paraId="66139974" w14:textId="77777777" w:rsidR="00011A46" w:rsidRPr="00FD52DC" w:rsidRDefault="00011A46" w:rsidP="00011A46">
      <w:pPr>
        <w:pStyle w:val="ARBodyText"/>
        <w:spacing w:after="0" w:line="276" w:lineRule="auto"/>
        <w:jc w:val="both"/>
        <w:rPr>
          <w:b/>
        </w:rPr>
      </w:pPr>
      <w:r w:rsidRPr="00FD52DC">
        <w:rPr>
          <w:b/>
        </w:rPr>
        <w:t>Commercial vessel tracking</w:t>
      </w:r>
    </w:p>
    <w:p w14:paraId="18F2DB53" w14:textId="21615AE9" w:rsidR="00011A46" w:rsidRDefault="00011A46" w:rsidP="00804F2F">
      <w:pPr>
        <w:pStyle w:val="ARBodyText"/>
        <w:spacing w:after="0" w:line="276" w:lineRule="auto"/>
        <w:rPr>
          <w:rFonts w:cs="Arial"/>
          <w:szCs w:val="22"/>
        </w:rPr>
      </w:pPr>
      <w:r>
        <w:rPr>
          <w:rFonts w:cs="Arial"/>
          <w:szCs w:val="22"/>
        </w:rPr>
        <w:t xml:space="preserve">The </w:t>
      </w:r>
      <w:r>
        <w:rPr>
          <w:rFonts w:cs="Arial"/>
          <w:szCs w:val="22"/>
          <w:lang w:val="en-US" w:bidi="en-US"/>
        </w:rPr>
        <w:t>RJFMP</w:t>
      </w:r>
      <w:r w:rsidDel="0098469E">
        <w:rPr>
          <w:rFonts w:cs="Arial"/>
          <w:szCs w:val="22"/>
        </w:rPr>
        <w:t xml:space="preserve"> </w:t>
      </w:r>
      <w:r>
        <w:rPr>
          <w:rFonts w:cs="Arial"/>
          <w:szCs w:val="22"/>
        </w:rPr>
        <w:t>continu</w:t>
      </w:r>
      <w:r w:rsidRPr="00B558E9">
        <w:rPr>
          <w:rFonts w:cs="Arial"/>
          <w:szCs w:val="22"/>
        </w:rPr>
        <w:t>es</w:t>
      </w:r>
      <w:r>
        <w:rPr>
          <w:rFonts w:cs="Arial"/>
          <w:szCs w:val="22"/>
        </w:rPr>
        <w:t xml:space="preserve"> to support the Queensland Department of Agriculture and </w:t>
      </w:r>
      <w:r w:rsidR="009167C1">
        <w:rPr>
          <w:rFonts w:cs="Arial"/>
          <w:szCs w:val="22"/>
        </w:rPr>
        <w:t>Fisheries’ expansion</w:t>
      </w:r>
      <w:r>
        <w:rPr>
          <w:rFonts w:cs="Arial"/>
          <w:szCs w:val="22"/>
        </w:rPr>
        <w:t xml:space="preserve"> of commercial vessel tracking under the </w:t>
      </w:r>
      <w:r>
        <w:rPr>
          <w:rFonts w:cs="Arial"/>
          <w:i/>
          <w:iCs/>
          <w:szCs w:val="22"/>
        </w:rPr>
        <w:t>Queensland Sustainable Fisheries Strategy 2017–2027</w:t>
      </w:r>
      <w:r>
        <w:rPr>
          <w:rFonts w:cs="Arial"/>
          <w:szCs w:val="22"/>
        </w:rPr>
        <w:t xml:space="preserve">. In addition to the program’s $2.2 million contribution in 2016–18 towards the </w:t>
      </w:r>
      <w:r>
        <w:rPr>
          <w:rFonts w:cs="Arial"/>
          <w:szCs w:val="22"/>
        </w:rPr>
        <w:lastRenderedPageBreak/>
        <w:t xml:space="preserve">industry rebate scheme to assist fishers with the purchase and installation of vessel tracking units, the program continues to provide ongoing funding to support the Queensland Government’s commitment to vessel tracking. </w:t>
      </w:r>
    </w:p>
    <w:p w14:paraId="37D4AD02" w14:textId="77777777" w:rsidR="00011A46" w:rsidRPr="008B55DE" w:rsidRDefault="00011A46" w:rsidP="00804F2F">
      <w:pPr>
        <w:pStyle w:val="AR-Bullet"/>
        <w:numPr>
          <w:ilvl w:val="0"/>
          <w:numId w:val="0"/>
        </w:numPr>
        <w:spacing w:before="60" w:line="276" w:lineRule="auto"/>
        <w:rPr>
          <w:rFonts w:eastAsiaTheme="minorEastAsia" w:cs="Arial"/>
          <w:szCs w:val="22"/>
          <w:lang w:bidi="en-US"/>
        </w:rPr>
      </w:pPr>
      <w:r w:rsidRPr="008B55DE">
        <w:rPr>
          <w:rFonts w:eastAsiaTheme="minorEastAsia" w:cs="Arial"/>
          <w:szCs w:val="22"/>
          <w:lang w:bidi="en-US"/>
        </w:rPr>
        <w:t xml:space="preserve">Since the expansion of vessel tracking in Queensland’s commercial fisheries, the RJFMP has </w:t>
      </w:r>
      <w:r>
        <w:rPr>
          <w:rFonts w:eastAsiaTheme="minorEastAsia" w:cs="Arial"/>
          <w:szCs w:val="22"/>
          <w:lang w:bidi="en-US"/>
        </w:rPr>
        <w:t>been able to</w:t>
      </w:r>
      <w:r w:rsidRPr="008B55DE">
        <w:rPr>
          <w:rFonts w:eastAsiaTheme="minorEastAsia" w:cs="Arial"/>
          <w:szCs w:val="22"/>
          <w:lang w:bidi="en-US"/>
        </w:rPr>
        <w:t xml:space="preserve"> more closely monitor the activities of vessels, including in the Coral Reef Fin Fishery in the Marine Park. As a result, there has been an increase in the number of reported offences observed, including 145 suspected Coral Reef Fin Fishery offences reported during 2019</w:t>
      </w:r>
      <w:r>
        <w:rPr>
          <w:rFonts w:eastAsiaTheme="minorEastAsia" w:cs="Arial"/>
          <w:szCs w:val="22"/>
          <w:lang w:bidi="en-US"/>
        </w:rPr>
        <w:t>–</w:t>
      </w:r>
      <w:r w:rsidRPr="008B55DE">
        <w:rPr>
          <w:rFonts w:eastAsiaTheme="minorEastAsia" w:cs="Arial"/>
          <w:szCs w:val="22"/>
          <w:lang w:bidi="en-US"/>
        </w:rPr>
        <w:t>20, and five successful court prosecutions</w:t>
      </w:r>
      <w:r w:rsidRPr="008B55DE">
        <w:rPr>
          <w:rFonts w:cs="Arial"/>
          <w:szCs w:val="22"/>
        </w:rPr>
        <w:t xml:space="preserve"> where the incident was initially detected by analysis of the vessel monitoring system</w:t>
      </w:r>
      <w:r>
        <w:rPr>
          <w:rFonts w:cs="Arial"/>
          <w:szCs w:val="22"/>
        </w:rPr>
        <w:t xml:space="preserve"> (VMS)</w:t>
      </w:r>
      <w:r w:rsidRPr="008B55DE">
        <w:rPr>
          <w:rFonts w:eastAsiaTheme="minorEastAsia" w:cs="Arial"/>
          <w:szCs w:val="22"/>
          <w:lang w:bidi="en-US"/>
        </w:rPr>
        <w:t>, totalling $12,750 in fines.</w:t>
      </w:r>
    </w:p>
    <w:p w14:paraId="74FE05DB" w14:textId="24D5767F" w:rsidR="00011A46" w:rsidRPr="008B55DE" w:rsidRDefault="00011A46" w:rsidP="00804F2F">
      <w:pPr>
        <w:pStyle w:val="AR-Bullet"/>
        <w:numPr>
          <w:ilvl w:val="0"/>
          <w:numId w:val="0"/>
        </w:numPr>
        <w:spacing w:before="60" w:line="276" w:lineRule="auto"/>
        <w:rPr>
          <w:rFonts w:eastAsiaTheme="minorEastAsia" w:cs="Arial"/>
          <w:szCs w:val="22"/>
          <w:lang w:bidi="en-US"/>
        </w:rPr>
      </w:pPr>
      <w:r>
        <w:rPr>
          <w:rFonts w:eastAsiaTheme="minorEastAsia" w:cs="Arial"/>
          <w:szCs w:val="22"/>
          <w:lang w:bidi="en-US"/>
        </w:rPr>
        <w:t xml:space="preserve">The expansion of vessel tracking and its detailed analysis has given the program a high level of confidence in the amount of non-compliance in this user group in the Marine Park. This allows for the appropriate tasking of resources to those users and activities who pose the highest risk to the zoning plan and the values of the World Heritage Area. While this has created an increase in detected offences, </w:t>
      </w:r>
      <w:r w:rsidR="00927A66">
        <w:rPr>
          <w:rFonts w:eastAsiaTheme="minorEastAsia" w:cs="Arial"/>
          <w:szCs w:val="22"/>
          <w:lang w:bidi="en-US"/>
        </w:rPr>
        <w:t>it</w:t>
      </w:r>
      <w:r>
        <w:rPr>
          <w:rFonts w:eastAsiaTheme="minorEastAsia" w:cs="Arial"/>
          <w:szCs w:val="22"/>
          <w:lang w:bidi="en-US"/>
        </w:rPr>
        <w:t xml:space="preserve"> is off-set by the wider behavioural change in the sector and the long-term benefits to the Marine Park.  </w:t>
      </w:r>
    </w:p>
    <w:p w14:paraId="5033A47C" w14:textId="5245E630" w:rsidR="00011A46" w:rsidRDefault="00011A46" w:rsidP="00804F2F">
      <w:pPr>
        <w:pStyle w:val="CommentText"/>
        <w:spacing w:after="0" w:line="276" w:lineRule="auto"/>
        <w:rPr>
          <w:sz w:val="22"/>
          <w:szCs w:val="22"/>
        </w:rPr>
      </w:pPr>
      <w:r>
        <w:rPr>
          <w:sz w:val="22"/>
          <w:szCs w:val="22"/>
        </w:rPr>
        <w:t xml:space="preserve">Detailed analysis of the VMS data of </w:t>
      </w:r>
      <w:r w:rsidR="008949B8">
        <w:rPr>
          <w:sz w:val="22"/>
          <w:szCs w:val="22"/>
        </w:rPr>
        <w:t>th</w:t>
      </w:r>
      <w:r w:rsidRPr="001215DE">
        <w:rPr>
          <w:sz w:val="22"/>
          <w:szCs w:val="22"/>
        </w:rPr>
        <w:t>e</w:t>
      </w:r>
      <w:r w:rsidRPr="001215DE">
        <w:rPr>
          <w:color w:val="auto"/>
          <w:sz w:val="22"/>
          <w:szCs w:val="22"/>
        </w:rPr>
        <w:t xml:space="preserve"> 145 </w:t>
      </w:r>
      <w:r>
        <w:rPr>
          <w:sz w:val="22"/>
          <w:szCs w:val="22"/>
        </w:rPr>
        <w:t>suspected offences</w:t>
      </w:r>
      <w:r w:rsidRPr="001215DE">
        <w:rPr>
          <w:sz w:val="22"/>
          <w:szCs w:val="22"/>
        </w:rPr>
        <w:t xml:space="preserve"> show</w:t>
      </w:r>
      <w:r w:rsidR="008949B8">
        <w:rPr>
          <w:sz w:val="22"/>
          <w:szCs w:val="22"/>
        </w:rPr>
        <w:t>s</w:t>
      </w:r>
      <w:r w:rsidRPr="001215DE">
        <w:rPr>
          <w:sz w:val="22"/>
          <w:szCs w:val="22"/>
        </w:rPr>
        <w:t xml:space="preserve"> that </w:t>
      </w:r>
      <w:r w:rsidRPr="00762798">
        <w:rPr>
          <w:color w:val="auto"/>
          <w:sz w:val="22"/>
          <w:szCs w:val="22"/>
        </w:rPr>
        <w:t>122</w:t>
      </w:r>
      <w:r w:rsidRPr="001215DE">
        <w:rPr>
          <w:sz w:val="22"/>
          <w:szCs w:val="22"/>
        </w:rPr>
        <w:t xml:space="preserve"> relate to unattached dories in non-fishing zones of the Marine Park, with their activity consistent with transiting (but unlikely to be fishing). Analysis of the </w:t>
      </w:r>
      <w:r>
        <w:rPr>
          <w:sz w:val="22"/>
          <w:szCs w:val="22"/>
        </w:rPr>
        <w:t xml:space="preserve">tracking data of the </w:t>
      </w:r>
      <w:r w:rsidRPr="001215DE">
        <w:rPr>
          <w:sz w:val="22"/>
          <w:szCs w:val="22"/>
        </w:rPr>
        <w:t xml:space="preserve">remaining </w:t>
      </w:r>
      <w:r w:rsidRPr="00762798">
        <w:rPr>
          <w:color w:val="auto"/>
          <w:sz w:val="22"/>
          <w:szCs w:val="22"/>
        </w:rPr>
        <w:t>23</w:t>
      </w:r>
      <w:r w:rsidRPr="001215DE">
        <w:rPr>
          <w:sz w:val="22"/>
          <w:szCs w:val="22"/>
        </w:rPr>
        <w:t xml:space="preserve"> vessels</w:t>
      </w:r>
      <w:r>
        <w:rPr>
          <w:sz w:val="22"/>
          <w:szCs w:val="22"/>
        </w:rPr>
        <w:t xml:space="preserve"> gives rise to a reasonable belief that activities other than transiting (possibly fishing or searching for fish) are occurring and are allocated for further investigation.</w:t>
      </w:r>
    </w:p>
    <w:p w14:paraId="683A01AF" w14:textId="77777777" w:rsidR="00011A46" w:rsidRDefault="00011A46" w:rsidP="00804F2F">
      <w:pPr>
        <w:pStyle w:val="CommentText"/>
        <w:spacing w:after="0" w:line="276" w:lineRule="auto"/>
        <w:rPr>
          <w:sz w:val="22"/>
          <w:szCs w:val="22"/>
        </w:rPr>
      </w:pPr>
    </w:p>
    <w:p w14:paraId="145F9235" w14:textId="24AA6C5E" w:rsidR="00011A46" w:rsidRDefault="00011A46" w:rsidP="00804F2F">
      <w:pPr>
        <w:spacing w:after="0" w:line="276" w:lineRule="auto"/>
        <w:rPr>
          <w:rFonts w:cs="Arial"/>
          <w:szCs w:val="22"/>
        </w:rPr>
      </w:pPr>
      <w:r>
        <w:rPr>
          <w:rFonts w:cs="Arial"/>
          <w:szCs w:val="22"/>
        </w:rPr>
        <w:t>Figure 1</w:t>
      </w:r>
      <w:r w:rsidR="00660BC9">
        <w:rPr>
          <w:rFonts w:cs="Arial"/>
          <w:szCs w:val="22"/>
        </w:rPr>
        <w:t>5</w:t>
      </w:r>
      <w:r>
        <w:rPr>
          <w:rFonts w:cs="Arial"/>
          <w:szCs w:val="22"/>
        </w:rPr>
        <w:t xml:space="preserve"> </w:t>
      </w:r>
      <w:r w:rsidR="00800EDA">
        <w:rPr>
          <w:rFonts w:cs="Arial"/>
          <w:szCs w:val="22"/>
        </w:rPr>
        <w:t>shows</w:t>
      </w:r>
      <w:r>
        <w:rPr>
          <w:rFonts w:cs="Arial"/>
          <w:szCs w:val="22"/>
        </w:rPr>
        <w:t xml:space="preserve"> the </w:t>
      </w:r>
      <w:r w:rsidR="00800EDA">
        <w:rPr>
          <w:rFonts w:cs="Arial"/>
          <w:szCs w:val="22"/>
        </w:rPr>
        <w:t>trend in</w:t>
      </w:r>
      <w:r>
        <w:rPr>
          <w:rFonts w:cs="Arial"/>
          <w:szCs w:val="22"/>
        </w:rPr>
        <w:t xml:space="preserve"> the number of commercial line offences reported</w:t>
      </w:r>
      <w:r w:rsidR="00800EDA">
        <w:rPr>
          <w:rFonts w:cs="Arial"/>
          <w:szCs w:val="22"/>
        </w:rPr>
        <w:t xml:space="preserve"> (</w:t>
      </w:r>
      <w:r>
        <w:rPr>
          <w:rFonts w:cs="Arial"/>
          <w:szCs w:val="22"/>
        </w:rPr>
        <w:t>including unattached dory offences</w:t>
      </w:r>
      <w:r w:rsidR="00800EDA">
        <w:rPr>
          <w:rFonts w:cs="Arial"/>
          <w:szCs w:val="22"/>
        </w:rPr>
        <w:t xml:space="preserve">) before and after </w:t>
      </w:r>
      <w:r>
        <w:rPr>
          <w:rFonts w:cs="Arial"/>
          <w:szCs w:val="22"/>
        </w:rPr>
        <w:t xml:space="preserve">the </w:t>
      </w:r>
      <w:r w:rsidR="00800EDA">
        <w:rPr>
          <w:rFonts w:cs="Arial"/>
          <w:szCs w:val="22"/>
        </w:rPr>
        <w:t>commencement</w:t>
      </w:r>
      <w:r>
        <w:rPr>
          <w:rFonts w:cs="Arial"/>
          <w:szCs w:val="22"/>
        </w:rPr>
        <w:t xml:space="preserve"> of the Vessel Monitoring Team on 1 January 2019.</w:t>
      </w:r>
    </w:p>
    <w:p w14:paraId="3178C9DB" w14:textId="77777777" w:rsidR="00011A46" w:rsidRDefault="00011A46" w:rsidP="00011A46">
      <w:pPr>
        <w:pStyle w:val="ARBodyText"/>
        <w:spacing w:after="0" w:line="276" w:lineRule="auto"/>
        <w:jc w:val="both"/>
        <w:rPr>
          <w:rFonts w:asciiTheme="majorHAnsi" w:hAnsiTheme="majorHAnsi" w:cs="Arial"/>
          <w:b/>
          <w:sz w:val="26"/>
          <w:szCs w:val="26"/>
        </w:rPr>
      </w:pPr>
    </w:p>
    <w:p w14:paraId="01E49ECB" w14:textId="77777777" w:rsidR="00011A46" w:rsidRDefault="00011A46" w:rsidP="00011A46">
      <w:pPr>
        <w:pStyle w:val="ARBodyText"/>
        <w:spacing w:after="0" w:line="276" w:lineRule="auto"/>
        <w:jc w:val="both"/>
        <w:rPr>
          <w:rFonts w:asciiTheme="majorHAnsi" w:hAnsiTheme="majorHAnsi" w:cs="Arial"/>
          <w:b/>
          <w:sz w:val="26"/>
          <w:szCs w:val="26"/>
        </w:rPr>
      </w:pPr>
      <w:r>
        <w:rPr>
          <w:noProof/>
          <w:lang w:eastAsia="en-AU"/>
        </w:rPr>
        <w:lastRenderedPageBreak/>
        <w:drawing>
          <wp:inline distT="0" distB="0" distL="0" distR="0" wp14:anchorId="11F84B03" wp14:editId="6BE71921">
            <wp:extent cx="5940000" cy="2924175"/>
            <wp:effectExtent l="0" t="0" r="381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CB5FAD0" w14:textId="363DC709" w:rsidR="00132796" w:rsidRDefault="00132796" w:rsidP="00132796">
      <w:pPr>
        <w:pStyle w:val="Caption"/>
        <w:rPr>
          <w:rFonts w:eastAsiaTheme="minorEastAsia"/>
          <w:szCs w:val="22"/>
          <w:lang w:eastAsia="en-US" w:bidi="en-US"/>
        </w:rPr>
      </w:pPr>
      <w:bookmarkStart w:id="332" w:name="_Toc47440436"/>
      <w:bookmarkStart w:id="333" w:name="_Toc47521987"/>
      <w:bookmarkStart w:id="334" w:name="_Toc47527916"/>
      <w:bookmarkStart w:id="335" w:name="_Toc47541219"/>
      <w:bookmarkStart w:id="336" w:name="_Toc47549352"/>
      <w:bookmarkStart w:id="337" w:name="_Toc48139067"/>
      <w:bookmarkStart w:id="338" w:name="_Toc52199050"/>
      <w:r>
        <w:t xml:space="preserve">Figure </w:t>
      </w:r>
      <w:r>
        <w:fldChar w:fldCharType="begin"/>
      </w:r>
      <w:r>
        <w:instrText xml:space="preserve"> SEQ Figure \* ARABIC </w:instrText>
      </w:r>
      <w:r>
        <w:fldChar w:fldCharType="separate"/>
      </w:r>
      <w:r w:rsidR="00DF08AA">
        <w:rPr>
          <w:noProof/>
        </w:rPr>
        <w:t>15</w:t>
      </w:r>
      <w:r>
        <w:fldChar w:fldCharType="end"/>
      </w:r>
      <w:r>
        <w:t xml:space="preserve">: </w:t>
      </w:r>
      <w:r w:rsidRPr="00E226F4">
        <w:t>Trends in the number of commercial line fishing offences since 2015</w:t>
      </w:r>
      <w:bookmarkEnd w:id="332"/>
      <w:bookmarkEnd w:id="333"/>
      <w:bookmarkEnd w:id="334"/>
      <w:bookmarkEnd w:id="335"/>
      <w:bookmarkEnd w:id="336"/>
      <w:bookmarkEnd w:id="337"/>
      <w:bookmarkEnd w:id="338"/>
    </w:p>
    <w:p w14:paraId="081526A9" w14:textId="77777777" w:rsidR="00011A46" w:rsidRDefault="00011A46" w:rsidP="00011A46">
      <w:pPr>
        <w:pStyle w:val="FigureName"/>
        <w:tabs>
          <w:tab w:val="left" w:pos="0"/>
        </w:tabs>
        <w:spacing w:line="276" w:lineRule="auto"/>
        <w:ind w:left="0" w:firstLine="0"/>
        <w:rPr>
          <w:rFonts w:eastAsiaTheme="minorEastAsia"/>
          <w:szCs w:val="22"/>
          <w:lang w:bidi="en-US"/>
        </w:rPr>
      </w:pPr>
      <w:r>
        <w:rPr>
          <w:rFonts w:eastAsiaTheme="minorEastAsia"/>
          <w:szCs w:val="22"/>
          <w:lang w:bidi="en-US"/>
        </w:rPr>
        <w:t>Improving recreational fishing compliance with Marine Park zoning</w:t>
      </w:r>
    </w:p>
    <w:p w14:paraId="2E78D4F2" w14:textId="073F2644" w:rsidR="00011A46" w:rsidRDefault="00011A46" w:rsidP="009167C1">
      <w:pPr>
        <w:spacing w:line="276" w:lineRule="auto"/>
        <w:rPr>
          <w:rFonts w:eastAsiaTheme="minorEastAsia" w:cs="Arial"/>
          <w:szCs w:val="22"/>
          <w:lang w:bidi="en-US"/>
        </w:rPr>
      </w:pPr>
      <w:r>
        <w:rPr>
          <w:rFonts w:eastAsiaTheme="minorEastAsia" w:cs="Arial"/>
          <w:szCs w:val="22"/>
          <w:lang w:bidi="en-US"/>
        </w:rPr>
        <w:t>Improving recreational fishing compliance with Marine Park zoning education and awareness campaign</w:t>
      </w:r>
      <w:r w:rsidR="00522CEE">
        <w:rPr>
          <w:rFonts w:eastAsiaTheme="minorEastAsia" w:cs="Arial"/>
          <w:szCs w:val="22"/>
          <w:lang w:bidi="en-US"/>
        </w:rPr>
        <w:t>s</w:t>
      </w:r>
      <w:r>
        <w:rPr>
          <w:rFonts w:eastAsiaTheme="minorEastAsia" w:cs="Arial"/>
          <w:szCs w:val="22"/>
          <w:lang w:bidi="en-US"/>
        </w:rPr>
        <w:t xml:space="preserve"> continued throughout 2019–20. Targeted compliance and communication campaigns were held in Yeppoon during July</w:t>
      </w:r>
      <w:r w:rsidR="00522CEE">
        <w:rPr>
          <w:rFonts w:eastAsiaTheme="minorEastAsia" w:cs="Arial"/>
          <w:szCs w:val="22"/>
          <w:lang w:bidi="en-US"/>
        </w:rPr>
        <w:t xml:space="preserve"> 2019</w:t>
      </w:r>
      <w:r>
        <w:rPr>
          <w:rFonts w:eastAsiaTheme="minorEastAsia" w:cs="Arial"/>
          <w:szCs w:val="22"/>
          <w:lang w:bidi="en-US"/>
        </w:rPr>
        <w:t>, Gladstone during September</w:t>
      </w:r>
      <w:r w:rsidR="00522CEE">
        <w:rPr>
          <w:rFonts w:eastAsiaTheme="minorEastAsia" w:cs="Arial"/>
          <w:szCs w:val="22"/>
          <w:lang w:bidi="en-US"/>
        </w:rPr>
        <w:t xml:space="preserve"> 2019</w:t>
      </w:r>
      <w:r>
        <w:rPr>
          <w:rFonts w:eastAsiaTheme="minorEastAsia" w:cs="Arial"/>
          <w:szCs w:val="22"/>
          <w:lang w:bidi="en-US"/>
        </w:rPr>
        <w:t xml:space="preserve">, </w:t>
      </w:r>
      <w:r w:rsidR="00522CEE">
        <w:rPr>
          <w:rFonts w:eastAsiaTheme="minorEastAsia" w:cs="Arial"/>
          <w:szCs w:val="22"/>
          <w:lang w:bidi="en-US"/>
        </w:rPr>
        <w:t xml:space="preserve">and </w:t>
      </w:r>
      <w:r>
        <w:rPr>
          <w:rFonts w:eastAsiaTheme="minorEastAsia" w:cs="Arial"/>
          <w:szCs w:val="22"/>
          <w:lang w:bidi="en-US"/>
        </w:rPr>
        <w:t xml:space="preserve">Green Island (Cairns) in December </w:t>
      </w:r>
      <w:r w:rsidR="00522CEE">
        <w:rPr>
          <w:rFonts w:eastAsiaTheme="minorEastAsia" w:cs="Arial"/>
          <w:szCs w:val="22"/>
          <w:lang w:bidi="en-US"/>
        </w:rPr>
        <w:t>2019.</w:t>
      </w:r>
      <w:r>
        <w:rPr>
          <w:rFonts w:eastAsiaTheme="minorEastAsia" w:cs="Arial"/>
          <w:szCs w:val="22"/>
          <w:lang w:bidi="en-US"/>
        </w:rPr>
        <w:t xml:space="preserve"> </w:t>
      </w:r>
      <w:r w:rsidR="00522CEE">
        <w:rPr>
          <w:rFonts w:eastAsiaTheme="minorEastAsia" w:cs="Arial"/>
          <w:szCs w:val="22"/>
          <w:lang w:bidi="en-US"/>
        </w:rPr>
        <w:t>A</w:t>
      </w:r>
      <w:r>
        <w:rPr>
          <w:rFonts w:eastAsiaTheme="minorEastAsia" w:cs="Arial"/>
          <w:szCs w:val="22"/>
          <w:lang w:bidi="en-US"/>
        </w:rPr>
        <w:t xml:space="preserve">n Eye on the Reef zoning app awareness and education campaign ran throughout June 2020. </w:t>
      </w:r>
    </w:p>
    <w:p w14:paraId="6C8E208D" w14:textId="7E9E4BAC" w:rsidR="00011A46" w:rsidRDefault="00011A46" w:rsidP="009167C1">
      <w:pPr>
        <w:spacing w:line="276" w:lineRule="auto"/>
        <w:rPr>
          <w:rFonts w:cs="Arial"/>
          <w:szCs w:val="22"/>
        </w:rPr>
      </w:pPr>
      <w:r>
        <w:rPr>
          <w:rFonts w:cs="Arial"/>
          <w:szCs w:val="22"/>
        </w:rPr>
        <w:t xml:space="preserve">The Eye on the Reef zoning app campaign focused on a single call to action — to download the Eye on the Reef app. The campaign was rolled out Reef-wide, with innovative billboards in Yeppoon, Airlie Beach and Cairns. A radio advertisement was aired in the Whitsundays and Mackay regions </w:t>
      </w:r>
      <w:r w:rsidR="00D4704E">
        <w:rPr>
          <w:rFonts w:cs="Arial"/>
          <w:szCs w:val="22"/>
        </w:rPr>
        <w:t>and</w:t>
      </w:r>
      <w:r>
        <w:rPr>
          <w:rFonts w:cs="Arial"/>
          <w:szCs w:val="22"/>
        </w:rPr>
        <w:t xml:space="preserve"> the free music app, Spotify. Eye on the Reef zoning app advertising was also strategically placed in various fishing publications to engage with both recreational fishers and yachters. This campaign had a strong digital focus with advertising on weather sites Seabreeze and Willy Weather, </w:t>
      </w:r>
      <w:r w:rsidR="00C058D8">
        <w:rPr>
          <w:rFonts w:cs="Arial"/>
          <w:szCs w:val="22"/>
        </w:rPr>
        <w:t>as well as</w:t>
      </w:r>
      <w:r>
        <w:rPr>
          <w:rFonts w:cs="Arial"/>
          <w:szCs w:val="22"/>
        </w:rPr>
        <w:t xml:space="preserve"> a suite of animated digital ads appearing in web browsers and </w:t>
      </w:r>
      <w:r w:rsidR="00C058D8">
        <w:rPr>
          <w:rFonts w:cs="Arial"/>
          <w:szCs w:val="22"/>
        </w:rPr>
        <w:t>Facebook and Instagram</w:t>
      </w:r>
      <w:r>
        <w:rPr>
          <w:rFonts w:cs="Arial"/>
          <w:szCs w:val="22"/>
        </w:rPr>
        <w:t xml:space="preserve"> feeds of the target audience. All advertising linked to a new landing page on the Authority’</w:t>
      </w:r>
      <w:r w:rsidR="00C058D8">
        <w:rPr>
          <w:rFonts w:cs="Arial"/>
          <w:szCs w:val="22"/>
        </w:rPr>
        <w:t>s</w:t>
      </w:r>
      <w:r>
        <w:rPr>
          <w:rFonts w:cs="Arial"/>
          <w:szCs w:val="22"/>
        </w:rPr>
        <w:t xml:space="preserve"> website </w:t>
      </w:r>
      <w:r w:rsidR="00C058D8">
        <w:rPr>
          <w:rFonts w:cs="Arial"/>
          <w:szCs w:val="22"/>
        </w:rPr>
        <w:t>with</w:t>
      </w:r>
      <w:r>
        <w:rPr>
          <w:rFonts w:cs="Arial"/>
          <w:szCs w:val="22"/>
        </w:rPr>
        <w:t xml:space="preserve"> clear instructions about how to download the free app. </w:t>
      </w:r>
    </w:p>
    <w:p w14:paraId="0FF0EC50" w14:textId="167D105D" w:rsidR="00011A46" w:rsidRPr="00C303A0" w:rsidRDefault="00011A46" w:rsidP="009167C1">
      <w:pPr>
        <w:pStyle w:val="ListParagraph"/>
        <w:numPr>
          <w:ilvl w:val="0"/>
          <w:numId w:val="0"/>
        </w:numPr>
        <w:spacing w:line="276" w:lineRule="auto"/>
      </w:pPr>
      <w:r w:rsidRPr="00845911">
        <w:rPr>
          <w:rFonts w:cs="Arial"/>
          <w:szCs w:val="22"/>
          <w:lang w:bidi="en-US"/>
        </w:rPr>
        <w:t>The recreational fishing project continue</w:t>
      </w:r>
      <w:r w:rsidR="00D117F6">
        <w:rPr>
          <w:rFonts w:cs="Arial"/>
          <w:szCs w:val="22"/>
          <w:lang w:bidi="en-US"/>
        </w:rPr>
        <w:t>d</w:t>
      </w:r>
      <w:r w:rsidRPr="00845911">
        <w:rPr>
          <w:rFonts w:cs="Arial"/>
          <w:szCs w:val="22"/>
          <w:lang w:bidi="en-US"/>
        </w:rPr>
        <w:t xml:space="preserve"> to encourage marine parks users to report suspected illegal activity </w:t>
      </w:r>
      <w:r w:rsidR="00CD3FC6">
        <w:rPr>
          <w:rFonts w:cs="Arial"/>
          <w:szCs w:val="22"/>
          <w:lang w:bidi="en-US"/>
        </w:rPr>
        <w:t>using</w:t>
      </w:r>
      <w:r w:rsidRPr="00845911">
        <w:rPr>
          <w:rFonts w:cs="Arial"/>
          <w:szCs w:val="22"/>
          <w:lang w:bidi="en-US"/>
        </w:rPr>
        <w:t xml:space="preserve"> a 24-hour hotli</w:t>
      </w:r>
      <w:r w:rsidR="00D117F6">
        <w:rPr>
          <w:rFonts w:cs="Arial"/>
          <w:szCs w:val="22"/>
          <w:lang w:bidi="en-US"/>
        </w:rPr>
        <w:t>ne or the Authority website and via</w:t>
      </w:r>
      <w:r>
        <w:rPr>
          <w:rFonts w:cs="Arial"/>
          <w:szCs w:val="22"/>
          <w:lang w:bidi="en-US"/>
        </w:rPr>
        <w:t xml:space="preserve"> a </w:t>
      </w:r>
      <w:r w:rsidRPr="00845911">
        <w:rPr>
          <w:rFonts w:cs="Arial"/>
          <w:szCs w:val="22"/>
          <w:lang w:bidi="en-US"/>
        </w:rPr>
        <w:t xml:space="preserve">dedicated </w:t>
      </w:r>
      <w:r w:rsidRPr="00845911">
        <w:rPr>
          <w:rFonts w:cs="Arial"/>
          <w:szCs w:val="22"/>
          <w:lang w:bidi="en-US"/>
        </w:rPr>
        <w:lastRenderedPageBreak/>
        <w:t xml:space="preserve">Protect </w:t>
      </w:r>
      <w:r>
        <w:rPr>
          <w:rFonts w:cs="Arial"/>
          <w:szCs w:val="22"/>
          <w:lang w:bidi="en-US"/>
        </w:rPr>
        <w:t>y</w:t>
      </w:r>
      <w:r w:rsidRPr="00845911">
        <w:rPr>
          <w:rFonts w:cs="Arial"/>
          <w:szCs w:val="22"/>
          <w:lang w:bidi="en-US"/>
        </w:rPr>
        <w:t xml:space="preserve">our Patch campaign. </w:t>
      </w:r>
      <w:r>
        <w:rPr>
          <w:rFonts w:cs="Arial"/>
          <w:szCs w:val="22"/>
          <w:lang w:bidi="en-US"/>
        </w:rPr>
        <w:t>During 2019</w:t>
      </w:r>
      <w:r>
        <w:rPr>
          <w:rFonts w:ascii="Times New Roman" w:hAnsi="Times New Roman"/>
          <w:szCs w:val="22"/>
          <w:lang w:bidi="en-US"/>
        </w:rPr>
        <w:t>–</w:t>
      </w:r>
      <w:r>
        <w:rPr>
          <w:rFonts w:cs="Arial"/>
          <w:szCs w:val="22"/>
          <w:lang w:bidi="en-US"/>
        </w:rPr>
        <w:t>2020,</w:t>
      </w:r>
      <w:r>
        <w:t xml:space="preserve"> 81 incident reports were received </w:t>
      </w:r>
      <w:r w:rsidR="00CD3FC6">
        <w:t xml:space="preserve">with 67 reports </w:t>
      </w:r>
      <w:r>
        <w:t xml:space="preserve">from members of the public and </w:t>
      </w:r>
      <w:r w:rsidR="00CD3FC6">
        <w:t xml:space="preserve">14 reports from </w:t>
      </w:r>
      <w:r>
        <w:t xml:space="preserve">Indigenous Ranger Groups, slightly down from the 84 reports </w:t>
      </w:r>
      <w:r w:rsidR="00CD3FC6">
        <w:t xml:space="preserve">received </w:t>
      </w:r>
      <w:r>
        <w:t>in 2018–19 (56 public and 28 Indigenous Ranger Group</w:t>
      </w:r>
      <w:r w:rsidR="00CD3FC6">
        <w:t xml:space="preserve"> report</w:t>
      </w:r>
      <w:r>
        <w:t>s). COVID-19 has had a significant impact on</w:t>
      </w:r>
      <w:r w:rsidR="00D117F6">
        <w:t xml:space="preserve"> the number of reports </w:t>
      </w:r>
      <w:r>
        <w:t>during the last quarter of 2019–20.</w:t>
      </w:r>
    </w:p>
    <w:p w14:paraId="28A668DE" w14:textId="7E94D893" w:rsidR="00011A46" w:rsidRDefault="00011A46" w:rsidP="009167C1">
      <w:pPr>
        <w:spacing w:line="276" w:lineRule="auto"/>
        <w:rPr>
          <w:rFonts w:cs="Arial"/>
          <w:szCs w:val="22"/>
        </w:rPr>
      </w:pPr>
      <w:r>
        <w:rPr>
          <w:rFonts w:eastAsiaTheme="minorEastAsia" w:cs="Arial"/>
          <w:szCs w:val="22"/>
          <w:lang w:bidi="en-US"/>
        </w:rPr>
        <w:t xml:space="preserve">Considerable compliance effort </w:t>
      </w:r>
      <w:r w:rsidR="00D117F6">
        <w:rPr>
          <w:rFonts w:eastAsiaTheme="minorEastAsia" w:cs="Arial"/>
          <w:szCs w:val="22"/>
          <w:lang w:bidi="en-US"/>
        </w:rPr>
        <w:t>was</w:t>
      </w:r>
      <w:r>
        <w:rPr>
          <w:rFonts w:eastAsiaTheme="minorEastAsia" w:cs="Arial"/>
          <w:szCs w:val="22"/>
          <w:lang w:bidi="en-US"/>
        </w:rPr>
        <w:t xml:space="preserve"> directed at high</w:t>
      </w:r>
      <w:r>
        <w:rPr>
          <w:rFonts w:eastAsiaTheme="minorEastAsia" w:cs="Arial"/>
          <w:szCs w:val="22"/>
          <w:lang w:bidi="en-US"/>
        </w:rPr>
        <w:noBreakHyphen/>
        <w:t>risk periods for non</w:t>
      </w:r>
      <w:r>
        <w:rPr>
          <w:rFonts w:eastAsiaTheme="minorEastAsia" w:cs="Arial"/>
          <w:szCs w:val="22"/>
          <w:lang w:bidi="en-US"/>
        </w:rPr>
        <w:noBreakHyphen/>
        <w:t xml:space="preserve">compliant recreational fishing. The </w:t>
      </w:r>
      <w:r>
        <w:rPr>
          <w:rFonts w:cs="Arial"/>
          <w:szCs w:val="22"/>
          <w:lang w:val="en-US" w:bidi="en-US"/>
        </w:rPr>
        <w:t>RJFMP</w:t>
      </w:r>
      <w:r w:rsidDel="0098469E">
        <w:rPr>
          <w:rFonts w:eastAsiaTheme="minorEastAsia" w:cs="Arial"/>
          <w:szCs w:val="22"/>
          <w:lang w:bidi="en-US"/>
        </w:rPr>
        <w:t xml:space="preserve"> </w:t>
      </w:r>
      <w:r>
        <w:rPr>
          <w:rFonts w:eastAsiaTheme="minorEastAsia" w:cs="Arial"/>
          <w:szCs w:val="22"/>
          <w:lang w:bidi="en-US"/>
        </w:rPr>
        <w:t>continued to promote a firm approach to illegal recreational fishing</w:t>
      </w:r>
      <w:r w:rsidR="0006311B">
        <w:rPr>
          <w:rFonts w:eastAsiaTheme="minorEastAsia" w:cs="Arial"/>
          <w:szCs w:val="22"/>
          <w:lang w:bidi="en-US"/>
        </w:rPr>
        <w:t>,</w:t>
      </w:r>
      <w:r>
        <w:rPr>
          <w:rFonts w:eastAsiaTheme="minorEastAsia" w:cs="Arial"/>
          <w:szCs w:val="22"/>
          <w:lang w:bidi="en-US"/>
        </w:rPr>
        <w:t xml:space="preserve"> issuing infringement notices to offenders where evidentiary requirements </w:t>
      </w:r>
      <w:r w:rsidR="0006311B">
        <w:rPr>
          <w:rFonts w:eastAsiaTheme="minorEastAsia" w:cs="Arial"/>
          <w:szCs w:val="22"/>
          <w:lang w:bidi="en-US"/>
        </w:rPr>
        <w:t>were</w:t>
      </w:r>
      <w:r>
        <w:rPr>
          <w:rFonts w:eastAsiaTheme="minorEastAsia" w:cs="Arial"/>
          <w:szCs w:val="22"/>
          <w:lang w:bidi="en-US"/>
        </w:rPr>
        <w:t xml:space="preserve"> met. A total of </w:t>
      </w:r>
      <w:r w:rsidRPr="00543A6C">
        <w:rPr>
          <w:rFonts w:cs="Arial"/>
          <w:szCs w:val="22"/>
        </w:rPr>
        <w:t>1</w:t>
      </w:r>
      <w:r>
        <w:rPr>
          <w:rFonts w:cs="Arial"/>
          <w:szCs w:val="22"/>
        </w:rPr>
        <w:t>5 recreational fishing offenders</w:t>
      </w:r>
      <w:r>
        <w:rPr>
          <w:rFonts w:cs="Arial"/>
          <w:i/>
          <w:szCs w:val="22"/>
        </w:rPr>
        <w:t xml:space="preserve"> </w:t>
      </w:r>
      <w:r w:rsidR="00D117F6">
        <w:rPr>
          <w:rFonts w:cs="Arial"/>
          <w:szCs w:val="22"/>
        </w:rPr>
        <w:t>were also</w:t>
      </w:r>
      <w:r>
        <w:rPr>
          <w:rFonts w:cs="Arial"/>
          <w:szCs w:val="22"/>
        </w:rPr>
        <w:t xml:space="preserve"> prosecuted in court during this period, due to non-payment of their infringement notice or electing to have the matter heard in court. All have received a fine, plus a criminal conviction.</w:t>
      </w:r>
    </w:p>
    <w:p w14:paraId="1311E225" w14:textId="77777777" w:rsidR="00011A46" w:rsidRDefault="00011A46" w:rsidP="00011A46">
      <w:pPr>
        <w:pStyle w:val="Heading3"/>
        <w:rPr>
          <w:i/>
        </w:rPr>
      </w:pPr>
      <w:r w:rsidRPr="009C2503">
        <w:rPr>
          <w:i/>
        </w:rPr>
        <w:t>Aboriginal and Torres Strait Islander Heritage Strategy</w:t>
      </w:r>
    </w:p>
    <w:p w14:paraId="301D6296" w14:textId="3A8CF667" w:rsidR="00011A46" w:rsidRPr="00AD1425" w:rsidRDefault="00011A46" w:rsidP="00011A46">
      <w:pPr>
        <w:rPr>
          <w:rFonts w:cs="Arial"/>
        </w:rPr>
      </w:pPr>
      <w:r>
        <w:rPr>
          <w:rFonts w:cs="Arial"/>
        </w:rPr>
        <w:t xml:space="preserve">Launched in </w:t>
      </w:r>
      <w:r w:rsidR="000F71F4">
        <w:rPr>
          <w:rFonts w:cs="Arial"/>
        </w:rPr>
        <w:t xml:space="preserve">March </w:t>
      </w:r>
      <w:r>
        <w:rPr>
          <w:rFonts w:cs="Arial"/>
        </w:rPr>
        <w:t>2019, t</w:t>
      </w:r>
      <w:r w:rsidRPr="00AD1425">
        <w:rPr>
          <w:rFonts w:cs="Arial"/>
        </w:rPr>
        <w:t xml:space="preserve">he </w:t>
      </w:r>
      <w:r w:rsidRPr="00230BF4">
        <w:rPr>
          <w:rFonts w:cs="Arial"/>
          <w:i/>
        </w:rPr>
        <w:t>Aboriginal and Torres Strait Islander Heritage Strategy</w:t>
      </w:r>
      <w:r w:rsidRPr="00AD1425">
        <w:rPr>
          <w:rFonts w:cs="Arial"/>
        </w:rPr>
        <w:t xml:space="preserve"> for the </w:t>
      </w:r>
      <w:r>
        <w:rPr>
          <w:rFonts w:cs="Arial"/>
        </w:rPr>
        <w:t xml:space="preserve">Marine </w:t>
      </w:r>
      <w:r w:rsidRPr="00AD1425">
        <w:rPr>
          <w:rFonts w:cs="Arial"/>
        </w:rPr>
        <w:t xml:space="preserve">Park </w:t>
      </w:r>
      <w:r>
        <w:rPr>
          <w:rFonts w:cs="Arial"/>
        </w:rPr>
        <w:t xml:space="preserve">aims to support Traditional Owners to keep </w:t>
      </w:r>
      <w:r w:rsidR="001E5CAD">
        <w:rPr>
          <w:rFonts w:cs="Arial"/>
        </w:rPr>
        <w:t xml:space="preserve">their </w:t>
      </w:r>
      <w:r>
        <w:rPr>
          <w:rFonts w:cs="Arial"/>
        </w:rPr>
        <w:t>Indigenous</w:t>
      </w:r>
      <w:r w:rsidRPr="00AD1425">
        <w:rPr>
          <w:rFonts w:cs="Arial"/>
        </w:rPr>
        <w:t xml:space="preserve"> </w:t>
      </w:r>
      <w:r w:rsidR="001E5CAD">
        <w:rPr>
          <w:rFonts w:cs="Arial"/>
        </w:rPr>
        <w:t>heritage</w:t>
      </w:r>
      <w:r>
        <w:rPr>
          <w:rFonts w:cs="Arial"/>
        </w:rPr>
        <w:t xml:space="preserve"> strong, safe and healthy. Heritage encompasses ‘everything in Sea Country’, which is both tangible and intangible. </w:t>
      </w:r>
    </w:p>
    <w:p w14:paraId="725BD05B" w14:textId="77777777" w:rsidR="00011A46" w:rsidRPr="00AD1425" w:rsidRDefault="00011A46" w:rsidP="00011A46">
      <w:pPr>
        <w:rPr>
          <w:rFonts w:cs="Arial"/>
        </w:rPr>
      </w:pPr>
      <w:r>
        <w:rPr>
          <w:rFonts w:cs="Arial"/>
        </w:rPr>
        <w:t>P</w:t>
      </w:r>
      <w:r w:rsidRPr="00AD1425">
        <w:rPr>
          <w:rFonts w:cs="Arial"/>
        </w:rPr>
        <w:t xml:space="preserve">articular </w:t>
      </w:r>
      <w:r>
        <w:rPr>
          <w:rFonts w:cs="Arial"/>
        </w:rPr>
        <w:t>achievements to date</w:t>
      </w:r>
      <w:r w:rsidRPr="00AD1425">
        <w:rPr>
          <w:rFonts w:cs="Arial"/>
        </w:rPr>
        <w:t xml:space="preserve"> include:</w:t>
      </w:r>
    </w:p>
    <w:p w14:paraId="47553848" w14:textId="585CAEC9" w:rsidR="00011A46" w:rsidRPr="008351CC" w:rsidRDefault="00011A46" w:rsidP="008F5C6F">
      <w:pPr>
        <w:pStyle w:val="ListParagraph"/>
        <w:numPr>
          <w:ilvl w:val="0"/>
          <w:numId w:val="8"/>
        </w:numPr>
        <w:ind w:left="714" w:hanging="357"/>
        <w:rPr>
          <w:rFonts w:cs="Arial"/>
          <w:b/>
        </w:rPr>
      </w:pPr>
      <w:r>
        <w:rPr>
          <w:rFonts w:cs="Arial"/>
        </w:rPr>
        <w:t xml:space="preserve">a </w:t>
      </w:r>
      <w:r w:rsidRPr="008351CC">
        <w:rPr>
          <w:rFonts w:cs="Arial"/>
        </w:rPr>
        <w:t>trial of</w:t>
      </w:r>
      <w:r>
        <w:rPr>
          <w:rFonts w:cs="Arial"/>
        </w:rPr>
        <w:t xml:space="preserve"> the</w:t>
      </w:r>
      <w:r w:rsidRPr="008351CC">
        <w:rPr>
          <w:rFonts w:cs="Arial"/>
        </w:rPr>
        <w:t xml:space="preserve"> </w:t>
      </w:r>
      <w:r w:rsidRPr="008351CC">
        <w:rPr>
          <w:rFonts w:cs="Arial"/>
          <w:i/>
        </w:rPr>
        <w:t>Traditional Owner</w:t>
      </w:r>
      <w:r w:rsidRPr="008351CC">
        <w:rPr>
          <w:rFonts w:cs="Arial"/>
        </w:rPr>
        <w:t xml:space="preserve"> </w:t>
      </w:r>
      <w:r w:rsidRPr="008351CC">
        <w:rPr>
          <w:rFonts w:cs="Arial"/>
          <w:i/>
        </w:rPr>
        <w:t>Place Specific Assessment Guidelines</w:t>
      </w:r>
      <w:r w:rsidR="00187108">
        <w:rPr>
          <w:rFonts w:cs="Arial"/>
          <w:i/>
        </w:rPr>
        <w:t xml:space="preserve"> </w:t>
      </w:r>
      <w:r w:rsidR="00187108" w:rsidRPr="008351CC">
        <w:rPr>
          <w:rFonts w:cs="Arial"/>
        </w:rPr>
        <w:t xml:space="preserve">was </w:t>
      </w:r>
      <w:r w:rsidR="00187108">
        <w:rPr>
          <w:rFonts w:cs="Arial"/>
        </w:rPr>
        <w:t>completed with Woppaburra Traditional Owners</w:t>
      </w:r>
      <w:r w:rsidRPr="008351CC">
        <w:rPr>
          <w:rFonts w:cs="Arial"/>
        </w:rPr>
        <w:t>,</w:t>
      </w:r>
      <w:r>
        <w:rPr>
          <w:rFonts w:cs="Arial"/>
        </w:rPr>
        <w:t xml:space="preserve"> </w:t>
      </w:r>
      <w:r w:rsidR="00187108">
        <w:rPr>
          <w:rFonts w:cs="Arial"/>
        </w:rPr>
        <w:t xml:space="preserve">and proved to be </w:t>
      </w:r>
      <w:r w:rsidRPr="008351CC">
        <w:rPr>
          <w:rFonts w:cs="Arial"/>
        </w:rPr>
        <w:t xml:space="preserve">a </w:t>
      </w:r>
      <w:r w:rsidR="00187108">
        <w:rPr>
          <w:rFonts w:cs="Arial"/>
        </w:rPr>
        <w:t>practical and valuable</w:t>
      </w:r>
      <w:r w:rsidRPr="008351CC">
        <w:rPr>
          <w:rFonts w:cs="Arial"/>
        </w:rPr>
        <w:t xml:space="preserve"> tool to facilitate </w:t>
      </w:r>
      <w:r>
        <w:rPr>
          <w:rFonts w:cs="Arial"/>
        </w:rPr>
        <w:t xml:space="preserve">the </w:t>
      </w:r>
      <w:r w:rsidRPr="008351CC">
        <w:rPr>
          <w:rFonts w:cs="Arial"/>
        </w:rPr>
        <w:t>effective consideration of Indigenous heritage values in permit assessments</w:t>
      </w:r>
      <w:r w:rsidR="00187108">
        <w:rPr>
          <w:rFonts w:cs="Arial"/>
        </w:rPr>
        <w:t xml:space="preserve"> </w:t>
      </w:r>
    </w:p>
    <w:p w14:paraId="2B5CFA80" w14:textId="77777777" w:rsidR="00011A46" w:rsidRPr="008351CC" w:rsidRDefault="00011A46" w:rsidP="008F5C6F">
      <w:pPr>
        <w:pStyle w:val="ListParagraph"/>
        <w:numPr>
          <w:ilvl w:val="0"/>
          <w:numId w:val="8"/>
        </w:numPr>
        <w:ind w:left="714" w:hanging="357"/>
        <w:rPr>
          <w:rFonts w:cs="Arial"/>
        </w:rPr>
      </w:pPr>
      <w:r>
        <w:rPr>
          <w:rFonts w:cs="Arial"/>
        </w:rPr>
        <w:t xml:space="preserve">the </w:t>
      </w:r>
      <w:r w:rsidRPr="008351CC">
        <w:rPr>
          <w:rFonts w:cs="Arial"/>
          <w:i/>
        </w:rPr>
        <w:t>Sea Country Values Mapping Project</w:t>
      </w:r>
      <w:r>
        <w:rPr>
          <w:rFonts w:cs="Arial"/>
        </w:rPr>
        <w:t xml:space="preserve"> provided resources to assist Traditional Owner groups to </w:t>
      </w:r>
      <w:r w:rsidRPr="008351CC">
        <w:rPr>
          <w:rFonts w:cs="Arial"/>
        </w:rPr>
        <w:t xml:space="preserve">map their values and decide </w:t>
      </w:r>
      <w:r>
        <w:rPr>
          <w:rFonts w:cs="Arial"/>
        </w:rPr>
        <w:t>on the cultural information to share for management purposes</w:t>
      </w:r>
    </w:p>
    <w:p w14:paraId="2902B9E6" w14:textId="77777777" w:rsidR="00011A46" w:rsidRPr="004D6FAF" w:rsidRDefault="00011A46" w:rsidP="008F5C6F">
      <w:pPr>
        <w:pStyle w:val="ListParagraph"/>
        <w:numPr>
          <w:ilvl w:val="0"/>
          <w:numId w:val="7"/>
        </w:numPr>
        <w:ind w:left="714" w:hanging="357"/>
        <w:rPr>
          <w:rFonts w:cs="Arial"/>
        </w:rPr>
      </w:pPr>
      <w:r>
        <w:rPr>
          <w:rFonts w:cs="Arial"/>
        </w:rPr>
        <w:t xml:space="preserve">the </w:t>
      </w:r>
      <w:r w:rsidRPr="004D6FAF">
        <w:rPr>
          <w:rFonts w:cs="Arial"/>
          <w:i/>
        </w:rPr>
        <w:t>Sea Country Communications Plan</w:t>
      </w:r>
      <w:r w:rsidRPr="004D6FAF">
        <w:rPr>
          <w:rFonts w:cs="Arial"/>
        </w:rPr>
        <w:t xml:space="preserve"> </w:t>
      </w:r>
      <w:r>
        <w:rPr>
          <w:rFonts w:cs="Arial"/>
        </w:rPr>
        <w:t>promoted</w:t>
      </w:r>
      <w:r w:rsidRPr="004D6FAF">
        <w:rPr>
          <w:rFonts w:cs="Arial"/>
        </w:rPr>
        <w:t xml:space="preserve"> </w:t>
      </w:r>
      <w:r>
        <w:rPr>
          <w:rFonts w:cs="Arial"/>
        </w:rPr>
        <w:t>c</w:t>
      </w:r>
      <w:r w:rsidRPr="004D6FAF">
        <w:rPr>
          <w:rFonts w:cs="Arial"/>
        </w:rPr>
        <w:t>ultural change and cross</w:t>
      </w:r>
      <w:r>
        <w:rPr>
          <w:rFonts w:cs="Arial"/>
        </w:rPr>
        <w:t>-</w:t>
      </w:r>
      <w:r w:rsidRPr="004D6FAF">
        <w:rPr>
          <w:rFonts w:cs="Arial"/>
        </w:rPr>
        <w:t>cultural training deliver</w:t>
      </w:r>
      <w:r>
        <w:rPr>
          <w:rFonts w:cs="Arial"/>
        </w:rPr>
        <w:t>ed</w:t>
      </w:r>
      <w:r w:rsidRPr="004D6FAF">
        <w:rPr>
          <w:rFonts w:cs="Arial"/>
        </w:rPr>
        <w:t xml:space="preserve"> through the implementation of the </w:t>
      </w:r>
      <w:r w:rsidRPr="004D6FAF">
        <w:rPr>
          <w:rFonts w:cs="Arial"/>
          <w:i/>
        </w:rPr>
        <w:t>Reflect Reconciliation Action Plan</w:t>
      </w:r>
    </w:p>
    <w:p w14:paraId="68A26546" w14:textId="77777777" w:rsidR="00011A46" w:rsidRPr="00D03934" w:rsidRDefault="00011A46" w:rsidP="008F5C6F">
      <w:pPr>
        <w:pStyle w:val="ListParagraph"/>
        <w:numPr>
          <w:ilvl w:val="0"/>
          <w:numId w:val="7"/>
        </w:numPr>
        <w:ind w:left="714" w:hanging="357"/>
        <w:rPr>
          <w:rFonts w:cs="Arial"/>
        </w:rPr>
      </w:pPr>
      <w:r>
        <w:rPr>
          <w:rFonts w:cs="Arial"/>
        </w:rPr>
        <w:t>t</w:t>
      </w:r>
      <w:r w:rsidRPr="00D03934">
        <w:rPr>
          <w:rFonts w:cs="Arial"/>
        </w:rPr>
        <w:t xml:space="preserve">he launch and delivery of the </w:t>
      </w:r>
      <w:r w:rsidRPr="00D03934">
        <w:rPr>
          <w:rFonts w:cs="Arial"/>
          <w:i/>
        </w:rPr>
        <w:t>Reef Discovery Course Indigenous Heritage Module</w:t>
      </w:r>
      <w:r w:rsidRPr="00D03934">
        <w:rPr>
          <w:rFonts w:cs="Arial"/>
        </w:rPr>
        <w:t xml:space="preserve"> to tour operators</w:t>
      </w:r>
      <w:r>
        <w:rPr>
          <w:rFonts w:cs="Arial"/>
        </w:rPr>
        <w:t>.</w:t>
      </w:r>
    </w:p>
    <w:p w14:paraId="243A1D34" w14:textId="2FC07E01" w:rsidR="00132796" w:rsidRDefault="00132796" w:rsidP="00011A46">
      <w:pPr>
        <w:pStyle w:val="ARBodyText"/>
      </w:pPr>
    </w:p>
    <w:p w14:paraId="39141B87" w14:textId="71EBB899" w:rsidR="00011A46" w:rsidRPr="00FF26B0" w:rsidRDefault="00011A46" w:rsidP="00011A46">
      <w:pPr>
        <w:pStyle w:val="ARBodyText"/>
      </w:pPr>
      <w:r>
        <w:lastRenderedPageBreak/>
        <w:t xml:space="preserve">Implementing the </w:t>
      </w:r>
      <w:r w:rsidRPr="00C00D0E">
        <w:rPr>
          <w:i/>
        </w:rPr>
        <w:t xml:space="preserve">Aboriginal and Torres Strait Islander Heritage Strategy </w:t>
      </w:r>
      <w:r>
        <w:t>contributes to protecting both the environment and Indigenous heritage. It facilitates greater partnerships between Traditional Owners</w:t>
      </w:r>
      <w:r w:rsidR="00860E2F">
        <w:t xml:space="preserve"> –</w:t>
      </w:r>
      <w:r>
        <w:t xml:space="preserve"> who hold knowledge and expertise on Indigenous heritage and sustainable management </w:t>
      </w:r>
      <w:r w:rsidR="00860E2F">
        <w:t xml:space="preserve">– </w:t>
      </w:r>
      <w:r>
        <w:t>and the Authority, wh</w:t>
      </w:r>
      <w:r w:rsidR="00860E2F">
        <w:t>ich</w:t>
      </w:r>
      <w:r>
        <w:t xml:space="preserve"> has policy, planning, permitting, compliance and management tools to assist Traditional Owners look</w:t>
      </w:r>
      <w:r w:rsidR="00936C94">
        <w:t xml:space="preserve">ing </w:t>
      </w:r>
      <w:r>
        <w:t xml:space="preserve">after their country and heritage. </w:t>
      </w:r>
    </w:p>
    <w:p w14:paraId="5370CF80" w14:textId="4755BFA3" w:rsidR="00011A46" w:rsidRDefault="00011A46" w:rsidP="00011A46">
      <w:pPr>
        <w:pStyle w:val="Heading3"/>
      </w:pPr>
      <w:r>
        <w:t>Co-management options</w:t>
      </w:r>
    </w:p>
    <w:p w14:paraId="29D549F4" w14:textId="7151454C" w:rsidR="00011A46" w:rsidRDefault="00011A46" w:rsidP="00011A46">
      <w:r w:rsidRPr="00583073">
        <w:rPr>
          <w:rFonts w:cs="Arial"/>
          <w:szCs w:val="24"/>
        </w:rPr>
        <w:t xml:space="preserve">Traditional Owners of the Reef have long expressed their expectation and desire to partner in the decision-making and management of the Marine Park. </w:t>
      </w:r>
      <w:r>
        <w:rPr>
          <w:rFonts w:cs="Arial"/>
          <w:szCs w:val="24"/>
        </w:rPr>
        <w:t>The Authority is developing options to increase co-management</w:t>
      </w:r>
      <w:r w:rsidRPr="00D949AC">
        <w:rPr>
          <w:rFonts w:cs="Arial"/>
          <w:szCs w:val="24"/>
        </w:rPr>
        <w:t xml:space="preserve"> </w:t>
      </w:r>
      <w:r w:rsidRPr="00583073">
        <w:rPr>
          <w:rFonts w:cs="Arial"/>
          <w:szCs w:val="24"/>
        </w:rPr>
        <w:t xml:space="preserve">through </w:t>
      </w:r>
      <w:r w:rsidR="00936C94">
        <w:rPr>
          <w:rFonts w:cs="Arial"/>
          <w:szCs w:val="24"/>
        </w:rPr>
        <w:t>it</w:t>
      </w:r>
      <w:r w:rsidRPr="00583073">
        <w:rPr>
          <w:rFonts w:cs="Arial"/>
          <w:szCs w:val="24"/>
        </w:rPr>
        <w:t>s management tools and programs</w:t>
      </w:r>
      <w:r>
        <w:rPr>
          <w:rFonts w:cs="Arial"/>
          <w:szCs w:val="24"/>
        </w:rPr>
        <w:t xml:space="preserve">. </w:t>
      </w:r>
      <w:r w:rsidRPr="00354DB6">
        <w:rPr>
          <w:rFonts w:cs="Arial"/>
        </w:rPr>
        <w:t>A best practice literature review and analysis of Traditional Owner aspiration</w:t>
      </w:r>
      <w:r>
        <w:rPr>
          <w:rFonts w:cs="Arial"/>
        </w:rPr>
        <w:t>s was</w:t>
      </w:r>
      <w:r w:rsidRPr="00354DB6">
        <w:rPr>
          <w:rFonts w:cs="Arial"/>
        </w:rPr>
        <w:t xml:space="preserve"> completed</w:t>
      </w:r>
      <w:r>
        <w:rPr>
          <w:rFonts w:cs="Arial"/>
        </w:rPr>
        <w:t>, which led to a</w:t>
      </w:r>
      <w:r w:rsidRPr="00354DB6">
        <w:rPr>
          <w:rFonts w:cs="Arial"/>
        </w:rPr>
        <w:t xml:space="preserve"> framework against which </w:t>
      </w:r>
      <w:r w:rsidR="00936C94">
        <w:rPr>
          <w:rFonts w:cs="Arial"/>
        </w:rPr>
        <w:t>existing</w:t>
      </w:r>
      <w:r w:rsidRPr="00354DB6">
        <w:rPr>
          <w:rFonts w:cs="Arial"/>
        </w:rPr>
        <w:t xml:space="preserve"> tools and programs are being assessed</w:t>
      </w:r>
      <w:r>
        <w:rPr>
          <w:rFonts w:cs="Arial"/>
        </w:rPr>
        <w:t>.</w:t>
      </w:r>
    </w:p>
    <w:p w14:paraId="7682D10E" w14:textId="77777777" w:rsidR="00011A46" w:rsidRPr="00E13CF5" w:rsidRDefault="00011A46" w:rsidP="00011A46">
      <w:pPr>
        <w:pStyle w:val="Heading3"/>
      </w:pPr>
      <w:r>
        <w:t>Traditional Use of Marine Resources Agreements (TUMRAs)</w:t>
      </w:r>
    </w:p>
    <w:p w14:paraId="139B07DD" w14:textId="37F457DE" w:rsidR="00011A46" w:rsidRPr="008803E3" w:rsidRDefault="00011A46" w:rsidP="00011A46">
      <w:pPr>
        <w:pStyle w:val="BodyTextNumbering"/>
        <w:spacing w:before="0"/>
        <w:rPr>
          <w:rFonts w:eastAsia="Times New Roman" w:cs="Arial"/>
          <w:color w:val="000000"/>
          <w:szCs w:val="24"/>
        </w:rPr>
      </w:pPr>
      <w:r w:rsidRPr="008803E3">
        <w:rPr>
          <w:rFonts w:eastAsia="Times New Roman" w:cs="Arial"/>
          <w:color w:val="000000"/>
          <w:szCs w:val="24"/>
        </w:rPr>
        <w:t xml:space="preserve">The Authority </w:t>
      </w:r>
      <w:r>
        <w:rPr>
          <w:rFonts w:eastAsia="Times New Roman" w:cs="Arial"/>
          <w:color w:val="000000"/>
          <w:szCs w:val="24"/>
        </w:rPr>
        <w:t>began its</w:t>
      </w:r>
      <w:r w:rsidRPr="008803E3">
        <w:rPr>
          <w:rFonts w:eastAsia="Times New Roman" w:cs="Arial"/>
          <w:color w:val="000000"/>
          <w:szCs w:val="24"/>
        </w:rPr>
        <w:t xml:space="preserve"> highly successful TUMRA </w:t>
      </w:r>
      <w:r>
        <w:rPr>
          <w:rFonts w:eastAsia="Times New Roman" w:cs="Arial"/>
          <w:color w:val="000000"/>
          <w:szCs w:val="24"/>
        </w:rPr>
        <w:t>P</w:t>
      </w:r>
      <w:r w:rsidRPr="008803E3">
        <w:rPr>
          <w:rFonts w:eastAsia="Times New Roman" w:cs="Arial"/>
          <w:color w:val="000000"/>
          <w:szCs w:val="24"/>
        </w:rPr>
        <w:t xml:space="preserve">rogram over 15 </w:t>
      </w:r>
      <w:r>
        <w:rPr>
          <w:rFonts w:eastAsia="Times New Roman" w:cs="Arial"/>
          <w:color w:val="000000"/>
          <w:szCs w:val="24"/>
        </w:rPr>
        <w:t>y</w:t>
      </w:r>
      <w:r w:rsidRPr="008803E3">
        <w:rPr>
          <w:rFonts w:eastAsia="Times New Roman" w:cs="Arial"/>
          <w:color w:val="000000"/>
          <w:szCs w:val="24"/>
        </w:rPr>
        <w:t>ears</w:t>
      </w:r>
      <w:r>
        <w:rPr>
          <w:rFonts w:eastAsia="Times New Roman" w:cs="Arial"/>
          <w:color w:val="000000"/>
          <w:szCs w:val="24"/>
        </w:rPr>
        <w:t xml:space="preserve"> ago</w:t>
      </w:r>
      <w:r w:rsidRPr="008803E3">
        <w:rPr>
          <w:rFonts w:eastAsia="Times New Roman" w:cs="Arial"/>
          <w:color w:val="000000"/>
          <w:szCs w:val="24"/>
        </w:rPr>
        <w:t>, partnering directly with Traditional Owner groups</w:t>
      </w:r>
      <w:r w:rsidRPr="007D0FB0">
        <w:rPr>
          <w:rFonts w:eastAsia="Times New Roman" w:cs="Arial"/>
          <w:color w:val="000000"/>
          <w:szCs w:val="24"/>
        </w:rPr>
        <w:t>.</w:t>
      </w:r>
      <w:r w:rsidRPr="008803E3">
        <w:rPr>
          <w:rFonts w:eastAsia="Times New Roman" w:cs="Arial"/>
          <w:color w:val="000000"/>
          <w:szCs w:val="24"/>
        </w:rPr>
        <w:t xml:space="preserve"> There are currently nine TUMRAs supporting 17</w:t>
      </w:r>
      <w:r>
        <w:rPr>
          <w:rFonts w:eastAsia="Times New Roman" w:cs="Arial"/>
          <w:color w:val="000000"/>
          <w:szCs w:val="24"/>
        </w:rPr>
        <w:t xml:space="preserve"> Traditional Owner</w:t>
      </w:r>
      <w:r w:rsidRPr="008803E3">
        <w:rPr>
          <w:rFonts w:eastAsia="Times New Roman" w:cs="Arial"/>
          <w:color w:val="000000"/>
          <w:szCs w:val="24"/>
        </w:rPr>
        <w:t xml:space="preserve"> groups, covering approx</w:t>
      </w:r>
      <w:r>
        <w:rPr>
          <w:rFonts w:eastAsia="Times New Roman" w:cs="Arial"/>
          <w:color w:val="000000"/>
          <w:szCs w:val="24"/>
        </w:rPr>
        <w:t>imately</w:t>
      </w:r>
      <w:r w:rsidRPr="008803E3">
        <w:rPr>
          <w:rFonts w:eastAsia="Times New Roman" w:cs="Arial"/>
          <w:color w:val="000000"/>
          <w:szCs w:val="24"/>
        </w:rPr>
        <w:t xml:space="preserve"> 23</w:t>
      </w:r>
      <w:r>
        <w:rPr>
          <w:rFonts w:eastAsia="Times New Roman" w:cs="Arial"/>
          <w:color w:val="000000"/>
          <w:szCs w:val="24"/>
        </w:rPr>
        <w:t xml:space="preserve"> per cent</w:t>
      </w:r>
      <w:r w:rsidRPr="008803E3">
        <w:rPr>
          <w:rFonts w:eastAsia="Times New Roman" w:cs="Arial"/>
          <w:color w:val="000000"/>
          <w:szCs w:val="24"/>
        </w:rPr>
        <w:t xml:space="preserve"> of the</w:t>
      </w:r>
      <w:r>
        <w:rPr>
          <w:rFonts w:eastAsia="Times New Roman" w:cs="Arial"/>
          <w:color w:val="000000"/>
          <w:szCs w:val="24"/>
        </w:rPr>
        <w:t xml:space="preserve"> </w:t>
      </w:r>
      <w:r w:rsidRPr="008803E3">
        <w:rPr>
          <w:rFonts w:eastAsia="Times New Roman" w:cs="Arial"/>
          <w:color w:val="000000"/>
          <w:szCs w:val="24"/>
        </w:rPr>
        <w:t xml:space="preserve">Reef </w:t>
      </w:r>
      <w:r>
        <w:rPr>
          <w:rFonts w:eastAsia="Times New Roman" w:cs="Arial"/>
          <w:color w:val="000000"/>
          <w:szCs w:val="24"/>
        </w:rPr>
        <w:t>c</w:t>
      </w:r>
      <w:r w:rsidRPr="007D0FB0">
        <w:rPr>
          <w:rFonts w:eastAsia="Times New Roman" w:cs="Arial"/>
          <w:color w:val="000000"/>
          <w:szCs w:val="24"/>
        </w:rPr>
        <w:t>oastline</w:t>
      </w:r>
      <w:r>
        <w:rPr>
          <w:rFonts w:eastAsia="Times New Roman" w:cs="Arial"/>
          <w:color w:val="000000"/>
          <w:szCs w:val="24"/>
        </w:rPr>
        <w:t xml:space="preserve"> (Figure 1</w:t>
      </w:r>
      <w:r w:rsidR="00660BC9">
        <w:rPr>
          <w:rFonts w:eastAsia="Times New Roman" w:cs="Arial"/>
          <w:color w:val="000000"/>
          <w:szCs w:val="24"/>
        </w:rPr>
        <w:t>6</w:t>
      </w:r>
      <w:r>
        <w:rPr>
          <w:rFonts w:eastAsia="Times New Roman" w:cs="Arial"/>
          <w:color w:val="000000"/>
          <w:szCs w:val="24"/>
        </w:rPr>
        <w:t>)</w:t>
      </w:r>
      <w:r w:rsidRPr="007D0FB0">
        <w:rPr>
          <w:rFonts w:eastAsia="Times New Roman" w:cs="Arial"/>
          <w:color w:val="000000"/>
          <w:szCs w:val="24"/>
        </w:rPr>
        <w:t>.</w:t>
      </w:r>
    </w:p>
    <w:p w14:paraId="3D8973D7" w14:textId="2AC63587" w:rsidR="00011A46" w:rsidRDefault="00011A46" w:rsidP="00011A46">
      <w:pPr>
        <w:pStyle w:val="BodyTextNumbering"/>
        <w:rPr>
          <w:rFonts w:eastAsia="Times New Roman" w:cs="Arial"/>
          <w:color w:val="000000"/>
          <w:szCs w:val="24"/>
        </w:rPr>
      </w:pPr>
      <w:r w:rsidRPr="008803E3">
        <w:rPr>
          <w:rFonts w:eastAsia="Times New Roman" w:cs="Arial"/>
          <w:color w:val="000000"/>
          <w:szCs w:val="24"/>
        </w:rPr>
        <w:t xml:space="preserve">TUMRAs describe how Traditional Owner groups work in partnership with the Australian and Queensland governments to manage traditional use activities on their </w:t>
      </w:r>
      <w:r>
        <w:rPr>
          <w:rFonts w:eastAsia="Times New Roman" w:cs="Arial"/>
          <w:color w:val="000000"/>
          <w:szCs w:val="24"/>
        </w:rPr>
        <w:t>S</w:t>
      </w:r>
      <w:r w:rsidRPr="008803E3">
        <w:rPr>
          <w:rFonts w:eastAsia="Times New Roman" w:cs="Arial"/>
          <w:color w:val="000000"/>
          <w:szCs w:val="24"/>
        </w:rPr>
        <w:t xml:space="preserve">ea </w:t>
      </w:r>
      <w:r>
        <w:rPr>
          <w:rFonts w:eastAsia="Times New Roman" w:cs="Arial"/>
          <w:color w:val="000000"/>
          <w:szCs w:val="24"/>
        </w:rPr>
        <w:t>C</w:t>
      </w:r>
      <w:r w:rsidRPr="008803E3">
        <w:rPr>
          <w:rFonts w:eastAsia="Times New Roman" w:cs="Arial"/>
          <w:color w:val="000000"/>
          <w:szCs w:val="24"/>
        </w:rPr>
        <w:t xml:space="preserve">ountry. </w:t>
      </w:r>
      <w:r w:rsidR="007E4AE4">
        <w:rPr>
          <w:rFonts w:eastAsia="Times New Roman" w:cs="Arial"/>
          <w:color w:val="000000"/>
          <w:szCs w:val="24"/>
        </w:rPr>
        <w:t>For</w:t>
      </w:r>
      <w:r w:rsidRPr="008803E3">
        <w:rPr>
          <w:rFonts w:eastAsia="Times New Roman" w:cs="Arial"/>
          <w:color w:val="000000"/>
          <w:szCs w:val="24"/>
        </w:rPr>
        <w:t xml:space="preserve"> example</w:t>
      </w:r>
      <w:r w:rsidR="007E4AE4">
        <w:rPr>
          <w:rFonts w:eastAsia="Times New Roman" w:cs="Arial"/>
          <w:color w:val="000000"/>
          <w:szCs w:val="24"/>
        </w:rPr>
        <w:t>, TUMRAs</w:t>
      </w:r>
      <w:r w:rsidR="007E4AE4" w:rsidRPr="008803E3">
        <w:rPr>
          <w:rFonts w:eastAsia="Times New Roman" w:cs="Arial"/>
          <w:color w:val="000000"/>
          <w:szCs w:val="24"/>
        </w:rPr>
        <w:t xml:space="preserve"> describe</w:t>
      </w:r>
      <w:r w:rsidRPr="008803E3">
        <w:rPr>
          <w:rFonts w:eastAsia="Times New Roman" w:cs="Arial"/>
          <w:color w:val="000000"/>
          <w:szCs w:val="24"/>
        </w:rPr>
        <w:t xml:space="preserve"> how Traditional Owner groups wish to manage their take of natural resources (including protected species), their role in compliance</w:t>
      </w:r>
      <w:r>
        <w:rPr>
          <w:rFonts w:eastAsia="Times New Roman" w:cs="Arial"/>
          <w:color w:val="000000"/>
          <w:szCs w:val="24"/>
        </w:rPr>
        <w:t xml:space="preserve"> and</w:t>
      </w:r>
      <w:r w:rsidRPr="008803E3">
        <w:rPr>
          <w:rFonts w:eastAsia="Times New Roman" w:cs="Arial"/>
          <w:color w:val="000000"/>
          <w:szCs w:val="24"/>
        </w:rPr>
        <w:t xml:space="preserve"> monitoring the condition of plants and animals, and human activities in the Marine Park. They are formal agreements</w:t>
      </w:r>
      <w:r w:rsidR="007E4AE4">
        <w:rPr>
          <w:rFonts w:eastAsia="Times New Roman" w:cs="Arial"/>
          <w:color w:val="000000"/>
          <w:szCs w:val="24"/>
        </w:rPr>
        <w:t xml:space="preserve"> </w:t>
      </w:r>
      <w:r w:rsidRPr="008803E3">
        <w:rPr>
          <w:rFonts w:eastAsia="Times New Roman" w:cs="Arial"/>
          <w:color w:val="000000"/>
          <w:szCs w:val="24"/>
        </w:rPr>
        <w:t>accredited by the Authority and the Queensland Department of Environment and Science</w:t>
      </w:r>
      <w:r>
        <w:rPr>
          <w:rFonts w:eastAsia="Times New Roman" w:cs="Arial"/>
          <w:color w:val="000000"/>
          <w:szCs w:val="24"/>
        </w:rPr>
        <w:t xml:space="preserve">. </w:t>
      </w:r>
    </w:p>
    <w:p w14:paraId="301E54A8" w14:textId="77777777" w:rsidR="00FE1146" w:rsidRDefault="00FE1146" w:rsidP="00011A46">
      <w:pPr>
        <w:pStyle w:val="BodyTextNumbering"/>
        <w:spacing w:before="0" w:after="0"/>
        <w:rPr>
          <w:rFonts w:eastAsia="Times New Roman" w:cs="Arial"/>
          <w:color w:val="000000"/>
          <w:szCs w:val="24"/>
        </w:rPr>
      </w:pPr>
    </w:p>
    <w:p w14:paraId="5D2DCEAE" w14:textId="3BF48EFD" w:rsidR="00011A46" w:rsidRDefault="00011A46" w:rsidP="00011A46">
      <w:pPr>
        <w:pStyle w:val="BodyTextNumbering"/>
        <w:spacing w:before="0" w:after="0"/>
        <w:rPr>
          <w:rFonts w:eastAsia="Times New Roman" w:cs="Arial"/>
          <w:color w:val="000000"/>
          <w:szCs w:val="24"/>
        </w:rPr>
      </w:pPr>
      <w:r w:rsidRPr="008803E3">
        <w:rPr>
          <w:rFonts w:eastAsia="Times New Roman" w:cs="Arial"/>
          <w:color w:val="000000"/>
          <w:szCs w:val="24"/>
        </w:rPr>
        <w:t>Over the last 12 months, TUMRA groups have utilised their TUMRA</w:t>
      </w:r>
      <w:r>
        <w:rPr>
          <w:rFonts w:eastAsia="Times New Roman" w:cs="Arial"/>
          <w:color w:val="000000"/>
          <w:szCs w:val="24"/>
        </w:rPr>
        <w:t>s</w:t>
      </w:r>
      <w:r w:rsidRPr="008803E3">
        <w:rPr>
          <w:rFonts w:eastAsia="Times New Roman" w:cs="Arial"/>
          <w:color w:val="000000"/>
          <w:szCs w:val="24"/>
        </w:rPr>
        <w:t xml:space="preserve"> in many different ways to support their </w:t>
      </w:r>
      <w:r>
        <w:rPr>
          <w:rFonts w:eastAsia="Times New Roman" w:cs="Arial"/>
          <w:color w:val="000000"/>
          <w:szCs w:val="24"/>
        </w:rPr>
        <w:t>S</w:t>
      </w:r>
      <w:r w:rsidRPr="008803E3">
        <w:rPr>
          <w:rFonts w:eastAsia="Times New Roman" w:cs="Arial"/>
          <w:color w:val="000000"/>
          <w:szCs w:val="24"/>
        </w:rPr>
        <w:t xml:space="preserve">ea </w:t>
      </w:r>
      <w:r>
        <w:rPr>
          <w:rFonts w:eastAsia="Times New Roman" w:cs="Arial"/>
          <w:color w:val="000000"/>
          <w:szCs w:val="24"/>
        </w:rPr>
        <w:t>C</w:t>
      </w:r>
      <w:r w:rsidRPr="008803E3">
        <w:rPr>
          <w:rFonts w:eastAsia="Times New Roman" w:cs="Arial"/>
          <w:color w:val="000000"/>
          <w:szCs w:val="24"/>
        </w:rPr>
        <w:t>ountry management aspirations</w:t>
      </w:r>
      <w:r>
        <w:rPr>
          <w:rFonts w:eastAsia="Times New Roman" w:cs="Arial"/>
          <w:color w:val="000000"/>
          <w:szCs w:val="24"/>
        </w:rPr>
        <w:t>. Th</w:t>
      </w:r>
      <w:r w:rsidR="007E4AE4">
        <w:rPr>
          <w:rFonts w:eastAsia="Times New Roman" w:cs="Arial"/>
          <w:color w:val="000000"/>
          <w:szCs w:val="24"/>
        </w:rPr>
        <w:t>ese activities</w:t>
      </w:r>
      <w:r>
        <w:rPr>
          <w:rFonts w:eastAsia="Times New Roman" w:cs="Arial"/>
          <w:color w:val="000000"/>
          <w:szCs w:val="24"/>
        </w:rPr>
        <w:t xml:space="preserve"> included employing TUMRA coordinators, ranger training, protecting heritage including lore and customs, research and monitoring, junior ranger programs, communications and education, and on-ground activities.</w:t>
      </w:r>
    </w:p>
    <w:p w14:paraId="603888CA" w14:textId="55FB7B59" w:rsidR="00011A46" w:rsidRPr="00DF08AA" w:rsidRDefault="00DF08AA" w:rsidP="00132796">
      <w:pPr>
        <w:pStyle w:val="Caption"/>
        <w:rPr>
          <w:rFonts w:cs="Arial"/>
          <w:color w:val="000000"/>
          <w:szCs w:val="24"/>
        </w:rPr>
      </w:pPr>
      <w:r>
        <w:lastRenderedPageBreak/>
        <w:t xml:space="preserve">Figure </w:t>
      </w:r>
      <w:r>
        <w:fldChar w:fldCharType="begin"/>
      </w:r>
      <w:r>
        <w:instrText xml:space="preserve"> SEQ Figure \* ARABIC </w:instrText>
      </w:r>
      <w:r>
        <w:fldChar w:fldCharType="separate"/>
      </w:r>
      <w:r>
        <w:rPr>
          <w:noProof/>
        </w:rPr>
        <w:t>16</w:t>
      </w:r>
      <w:r>
        <w:fldChar w:fldCharType="end"/>
      </w:r>
      <w:r>
        <w:t xml:space="preserve">: </w:t>
      </w:r>
      <w:r w:rsidRPr="004206DF">
        <w:t>The TUMRA program continues to maintain a high level of involvement with Traditional Owners of the Reef, with 17 Traditional Owner clan groups involved in nine accredited TUMRAs covering almost 25 per cent of the Great Barrier Reef coastline</w:t>
      </w:r>
      <w:r w:rsidR="00011A46">
        <w:rPr>
          <w:noProof/>
        </w:rPr>
        <w:drawing>
          <wp:anchor distT="0" distB="0" distL="114300" distR="114300" simplePos="0" relativeHeight="251658255" behindDoc="1" locked="0" layoutInCell="1" allowOverlap="1" wp14:anchorId="0469ED82" wp14:editId="67F4FC31">
            <wp:simplePos x="0" y="0"/>
            <wp:positionH relativeFrom="column">
              <wp:posOffset>-60960</wp:posOffset>
            </wp:positionH>
            <wp:positionV relativeFrom="paragraph">
              <wp:posOffset>539</wp:posOffset>
            </wp:positionV>
            <wp:extent cx="5380355" cy="7754620"/>
            <wp:effectExtent l="0" t="0" r="0" b="0"/>
            <wp:wrapTopAndBottom/>
            <wp:docPr id="32" name="Picture 32" descr="SDC200604-TUMRAs-ILUA-LandSeaCountry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DC200604-TUMRAs-ILUA-LandSeaCountryProgram"/>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302" t="2134" r="3448" b="1925"/>
                    <a:stretch/>
                  </pic:blipFill>
                  <pic:spPr bwMode="auto">
                    <a:xfrm>
                      <a:off x="0" y="0"/>
                      <a:ext cx="5380355" cy="7754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1A46">
        <w:br w:type="page"/>
      </w:r>
    </w:p>
    <w:p w14:paraId="73E496BB" w14:textId="77777777" w:rsidR="00011A46" w:rsidRDefault="00011A46" w:rsidP="00011A46">
      <w:pPr>
        <w:pStyle w:val="Heading2"/>
      </w:pPr>
      <w:bookmarkStart w:id="339" w:name="_Toc47599439"/>
      <w:bookmarkStart w:id="340" w:name="_Toc47599914"/>
      <w:bookmarkStart w:id="341" w:name="_Toc47617182"/>
      <w:bookmarkStart w:id="342" w:name="_Toc47627513"/>
      <w:bookmarkStart w:id="343" w:name="_Toc47692832"/>
      <w:bookmarkStart w:id="344" w:name="_Toc47692943"/>
      <w:bookmarkStart w:id="345" w:name="_Toc52869006"/>
      <w:r>
        <w:lastRenderedPageBreak/>
        <w:t>Analysis of performance against purpose</w:t>
      </w:r>
      <w:bookmarkEnd w:id="339"/>
      <w:bookmarkEnd w:id="340"/>
      <w:bookmarkEnd w:id="341"/>
      <w:bookmarkEnd w:id="342"/>
      <w:bookmarkEnd w:id="343"/>
      <w:bookmarkEnd w:id="344"/>
      <w:bookmarkEnd w:id="345"/>
    </w:p>
    <w:p w14:paraId="23776C9C" w14:textId="77777777" w:rsidR="00011A46" w:rsidRDefault="00011A46" w:rsidP="00011A46">
      <w:pPr>
        <w:pStyle w:val="Heading3"/>
      </w:pPr>
      <w:r>
        <w:t>Policy and planning</w:t>
      </w:r>
    </w:p>
    <w:p w14:paraId="378E6D12" w14:textId="77777777" w:rsidR="00011A46" w:rsidRPr="00F340A5" w:rsidRDefault="00011A46" w:rsidP="00011A46">
      <w:pPr>
        <w:rPr>
          <w:lang w:val="en-US" w:bidi="en-US"/>
        </w:rPr>
      </w:pPr>
      <w:r>
        <w:rPr>
          <w:lang w:val="en-US" w:bidi="en-US"/>
        </w:rPr>
        <w:t xml:space="preserve">The continued resourcing of a dedicated Policy and Planning section enabled the Authority to progress implementation of the Policy and Planning Strategic Roadmap. Achievements include releasing a draft Interventions Policy for public comment and cultural mapping projects as part of the Aboriginal and Torres Strait Islander Heritage Strategy. </w:t>
      </w:r>
    </w:p>
    <w:p w14:paraId="6DFB218E" w14:textId="77777777" w:rsidR="00011A46" w:rsidRDefault="00011A46" w:rsidP="00011A46">
      <w:pPr>
        <w:pStyle w:val="Heading3"/>
      </w:pPr>
      <w:r>
        <w:t>Permissions system</w:t>
      </w:r>
    </w:p>
    <w:p w14:paraId="56433281" w14:textId="77777777" w:rsidR="00011A46" w:rsidRDefault="00011A46" w:rsidP="00011A46">
      <w:pPr>
        <w:pStyle w:val="ARBodyText"/>
        <w:rPr>
          <w:rFonts w:eastAsiaTheme="minorEastAsia"/>
          <w:lang w:val="en-US" w:bidi="en-US"/>
        </w:rPr>
      </w:pPr>
      <w:r>
        <w:t xml:space="preserve">Implementation of the permissions system has continued to enable the sustainable use of the Marine Park while protecting identified environment and heritage values. Decisions continue to be made within service level charter commitments and further </w:t>
      </w:r>
      <w:r w:rsidRPr="00A14260">
        <w:rPr>
          <w:rFonts w:eastAsiaTheme="minorEastAsia"/>
          <w:lang w:val="en-US" w:bidi="en-US"/>
        </w:rPr>
        <w:t>strengthening</w:t>
      </w:r>
      <w:r>
        <w:rPr>
          <w:rFonts w:eastAsiaTheme="minorEastAsia"/>
          <w:lang w:val="en-US" w:bidi="en-US"/>
        </w:rPr>
        <w:t xml:space="preserve"> of</w:t>
      </w:r>
      <w:r w:rsidRPr="00A14260">
        <w:rPr>
          <w:rFonts w:eastAsiaTheme="minorEastAsia"/>
          <w:lang w:val="en-US" w:bidi="en-US"/>
        </w:rPr>
        <w:t xml:space="preserve"> the monitoring and management of compliance risks associated with permission</w:t>
      </w:r>
      <w:r>
        <w:rPr>
          <w:rFonts w:eastAsiaTheme="minorEastAsia"/>
          <w:lang w:val="en-US" w:bidi="en-US"/>
        </w:rPr>
        <w:t xml:space="preserve">s has been achieved. </w:t>
      </w:r>
    </w:p>
    <w:p w14:paraId="6AF56AAF" w14:textId="337D387F" w:rsidR="00011A46" w:rsidRDefault="00011A46" w:rsidP="00011A46">
      <w:pPr>
        <w:pStyle w:val="ARBodyText"/>
      </w:pPr>
      <w:r>
        <w:t xml:space="preserve">Further development of database and online systems contributed to streamlining and efficiency gains with improved support provided to application and post-permit assessments, compliance actions, the collection of EMC, and </w:t>
      </w:r>
      <w:r w:rsidR="008F6C14">
        <w:t>the</w:t>
      </w:r>
      <w:r>
        <w:t xml:space="preserve"> ability </w:t>
      </w:r>
      <w:r w:rsidR="008F6C14">
        <w:t xml:space="preserve">of permit holders </w:t>
      </w:r>
      <w:r>
        <w:t>to access and manage information related to their permits.</w:t>
      </w:r>
    </w:p>
    <w:p w14:paraId="640AA406" w14:textId="77777777" w:rsidR="00011A46" w:rsidRDefault="00011A46" w:rsidP="00011A46">
      <w:pPr>
        <w:pStyle w:val="ARBodyText"/>
      </w:pPr>
      <w:r w:rsidRPr="000D6671">
        <w:t>Travel bans and work restrictions associated with the COVID-19 pandemic have placed severe financial and personal hardship on those who use and access the Great Barrier Reef. The A</w:t>
      </w:r>
      <w:r>
        <w:t>uthority</w:t>
      </w:r>
      <w:r w:rsidRPr="000D6671">
        <w:t xml:space="preserve"> has demonstrated agility and flexibility within internal processes and through regulatory amendments to implement </w:t>
      </w:r>
      <w:r>
        <w:t>a</w:t>
      </w:r>
      <w:r w:rsidRPr="000D6671">
        <w:t xml:space="preserve"> raft of measures to support </w:t>
      </w:r>
      <w:r>
        <w:t>p</w:t>
      </w:r>
      <w:r w:rsidRPr="000D6671">
        <w:t xml:space="preserve">ermit </w:t>
      </w:r>
      <w:r>
        <w:t>h</w:t>
      </w:r>
      <w:r w:rsidRPr="000D6671">
        <w:t>olders</w:t>
      </w:r>
      <w:r>
        <w:t xml:space="preserve"> during this time.</w:t>
      </w:r>
      <w:r w:rsidRPr="000D6671">
        <w:t xml:space="preserve"> </w:t>
      </w:r>
    </w:p>
    <w:p w14:paraId="07435C1D" w14:textId="71A6843D" w:rsidR="00011A46" w:rsidRDefault="00011A46" w:rsidP="00011A46">
      <w:pPr>
        <w:pStyle w:val="Heading3"/>
      </w:pPr>
      <w:r>
        <w:t xml:space="preserve">Marine Park compliance </w:t>
      </w:r>
    </w:p>
    <w:p w14:paraId="3E318786" w14:textId="77777777" w:rsidR="00011A46" w:rsidRPr="00E34B8A" w:rsidRDefault="00011A46" w:rsidP="00011A46">
      <w:pPr>
        <w:pStyle w:val="ARBodyText"/>
        <w:rPr>
          <w:rFonts w:eastAsiaTheme="minorEastAsia"/>
          <w:lang w:bidi="en-US"/>
        </w:rPr>
      </w:pPr>
      <w:r w:rsidRPr="00E34B8A">
        <w:rPr>
          <w:rFonts w:eastAsiaTheme="minorEastAsia"/>
          <w:lang w:bidi="en-US"/>
        </w:rPr>
        <w:t xml:space="preserve">The </w:t>
      </w:r>
      <w:r>
        <w:rPr>
          <w:rFonts w:cs="Arial"/>
          <w:szCs w:val="22"/>
          <w:lang w:val="en-US" w:bidi="en-US"/>
        </w:rPr>
        <w:t>RJFMP</w:t>
      </w:r>
      <w:r w:rsidRPr="00E34B8A" w:rsidDel="0098469E">
        <w:rPr>
          <w:rFonts w:eastAsiaTheme="minorEastAsia"/>
          <w:lang w:bidi="en-US"/>
        </w:rPr>
        <w:t xml:space="preserve"> </w:t>
      </w:r>
      <w:r w:rsidRPr="00E34B8A">
        <w:rPr>
          <w:rFonts w:eastAsiaTheme="minorEastAsia"/>
          <w:lang w:bidi="en-US"/>
        </w:rPr>
        <w:t xml:space="preserve">continued to enhance its compliance efforts in 2019–20 as recommended in the Reef 2050 Plan and </w:t>
      </w:r>
      <w:r>
        <w:t>the Blueprint</w:t>
      </w:r>
      <w:r w:rsidRPr="00E34B8A">
        <w:rPr>
          <w:rFonts w:eastAsiaTheme="minorEastAsia"/>
          <w:lang w:bidi="en-US"/>
        </w:rPr>
        <w:t xml:space="preserve">. </w:t>
      </w:r>
    </w:p>
    <w:p w14:paraId="0D28E1FF" w14:textId="2493C017" w:rsidR="00011A46" w:rsidRPr="00A7152F" w:rsidRDefault="00011A46" w:rsidP="00011A46">
      <w:pPr>
        <w:pStyle w:val="ARBodyText"/>
        <w:rPr>
          <w:rFonts w:cstheme="minorHAnsi"/>
        </w:rPr>
      </w:pPr>
      <w:r w:rsidRPr="00E34B8A">
        <w:rPr>
          <w:rFonts w:cstheme="minorHAnsi"/>
        </w:rPr>
        <w:t xml:space="preserve">The continued work on both the expansion and effective use of </w:t>
      </w:r>
      <w:r>
        <w:rPr>
          <w:rFonts w:cstheme="minorHAnsi"/>
        </w:rPr>
        <w:t xml:space="preserve">the </w:t>
      </w:r>
      <w:r w:rsidR="00435055">
        <w:rPr>
          <w:rFonts w:cstheme="minorHAnsi"/>
        </w:rPr>
        <w:t>vessel monitoring system (</w:t>
      </w:r>
      <w:r w:rsidRPr="00E34B8A">
        <w:rPr>
          <w:rFonts w:cstheme="minorHAnsi"/>
        </w:rPr>
        <w:t>VMS</w:t>
      </w:r>
      <w:r w:rsidR="00435055">
        <w:rPr>
          <w:rFonts w:cstheme="minorHAnsi"/>
        </w:rPr>
        <w:t>)</w:t>
      </w:r>
      <w:r w:rsidRPr="00E34B8A">
        <w:rPr>
          <w:rFonts w:cstheme="minorHAnsi"/>
        </w:rPr>
        <w:t xml:space="preserve"> has been a priority for the </w:t>
      </w:r>
      <w:r>
        <w:rPr>
          <w:rFonts w:cstheme="minorHAnsi"/>
        </w:rPr>
        <w:t>p</w:t>
      </w:r>
      <w:r w:rsidRPr="00E34B8A">
        <w:rPr>
          <w:rFonts w:cstheme="minorHAnsi"/>
        </w:rPr>
        <w:t xml:space="preserve">rogram. </w:t>
      </w:r>
      <w:r>
        <w:rPr>
          <w:rFonts w:cstheme="minorHAnsi"/>
        </w:rPr>
        <w:t xml:space="preserve">The </w:t>
      </w:r>
      <w:r w:rsidRPr="00E34B8A">
        <w:rPr>
          <w:rFonts w:cstheme="minorHAnsi"/>
        </w:rPr>
        <w:t>VMS now provides a much higher level of confidence with respect to the actual levels of commercial fishing non</w:t>
      </w:r>
      <w:r>
        <w:rPr>
          <w:rFonts w:cstheme="minorHAnsi"/>
        </w:rPr>
        <w:t>-</w:t>
      </w:r>
      <w:r w:rsidRPr="00E34B8A">
        <w:rPr>
          <w:rFonts w:cstheme="minorHAnsi"/>
        </w:rPr>
        <w:t xml:space="preserve">compliance. </w:t>
      </w:r>
      <w:r>
        <w:rPr>
          <w:rFonts w:cstheme="minorHAnsi"/>
        </w:rPr>
        <w:t xml:space="preserve">The </w:t>
      </w:r>
      <w:r w:rsidRPr="00E34B8A">
        <w:rPr>
          <w:rFonts w:cstheme="minorHAnsi"/>
        </w:rPr>
        <w:t xml:space="preserve">VMS has also been used to improve the effectiveness and efficiency of both vessel and aerial surveillance missions. It has allowed for huge improvements in the ability to target areas or vessels of interest. There has been an initial spike in reports of commercial fishing non-compliance through </w:t>
      </w:r>
      <w:r>
        <w:rPr>
          <w:rFonts w:cstheme="minorHAnsi"/>
        </w:rPr>
        <w:t xml:space="preserve">the </w:t>
      </w:r>
      <w:r w:rsidRPr="00E34B8A">
        <w:rPr>
          <w:rFonts w:cstheme="minorHAnsi"/>
        </w:rPr>
        <w:t>VMS</w:t>
      </w:r>
      <w:r w:rsidR="00400CE5">
        <w:rPr>
          <w:rFonts w:cstheme="minorHAnsi"/>
        </w:rPr>
        <w:t>,</w:t>
      </w:r>
      <w:r w:rsidRPr="00E34B8A">
        <w:rPr>
          <w:rFonts w:cstheme="minorHAnsi"/>
        </w:rPr>
        <w:t xml:space="preserve"> but through appropriate compliance management a declining trend is anticipated.</w:t>
      </w:r>
    </w:p>
    <w:p w14:paraId="74729D98" w14:textId="32EE89BE" w:rsidR="00011A46" w:rsidRPr="00E34B8A" w:rsidRDefault="00011A46" w:rsidP="00011A46">
      <w:pPr>
        <w:pStyle w:val="ARBodyText"/>
        <w:rPr>
          <w:rFonts w:eastAsiaTheme="minorEastAsia"/>
          <w:lang w:bidi="en-US"/>
        </w:rPr>
      </w:pPr>
      <w:r w:rsidRPr="00E34B8A">
        <w:rPr>
          <w:rFonts w:eastAsiaTheme="minorEastAsia"/>
          <w:lang w:bidi="en-US"/>
        </w:rPr>
        <w:lastRenderedPageBreak/>
        <w:t>The program</w:t>
      </w:r>
      <w:r>
        <w:rPr>
          <w:rFonts w:eastAsiaTheme="minorEastAsia"/>
          <w:lang w:bidi="en-US"/>
        </w:rPr>
        <w:t>’</w:t>
      </w:r>
      <w:r w:rsidRPr="00E34B8A">
        <w:rPr>
          <w:rFonts w:eastAsiaTheme="minorEastAsia"/>
          <w:lang w:bidi="en-US"/>
        </w:rPr>
        <w:t xml:space="preserve">s investment </w:t>
      </w:r>
      <w:r w:rsidR="00E25124">
        <w:rPr>
          <w:rFonts w:eastAsiaTheme="minorEastAsia"/>
          <w:lang w:bidi="en-US"/>
        </w:rPr>
        <w:t>in</w:t>
      </w:r>
      <w:r w:rsidRPr="00E34B8A">
        <w:rPr>
          <w:rFonts w:eastAsiaTheme="minorEastAsia"/>
          <w:lang w:bidi="en-US"/>
        </w:rPr>
        <w:t xml:space="preserve"> dedicated compliance resources saw the highest level of surveillance outputs to</w:t>
      </w:r>
      <w:r>
        <w:rPr>
          <w:rFonts w:eastAsiaTheme="minorEastAsia"/>
          <w:lang w:bidi="en-US"/>
        </w:rPr>
        <w:t xml:space="preserve"> </w:t>
      </w:r>
      <w:r w:rsidRPr="00E34B8A">
        <w:rPr>
          <w:rFonts w:eastAsiaTheme="minorEastAsia"/>
          <w:lang w:bidi="en-US"/>
        </w:rPr>
        <w:t>date</w:t>
      </w:r>
      <w:r w:rsidR="00DB0D7C">
        <w:rPr>
          <w:rFonts w:eastAsiaTheme="minorEastAsia"/>
          <w:lang w:bidi="en-US"/>
        </w:rPr>
        <w:t xml:space="preserve"> of</w:t>
      </w:r>
      <w:r w:rsidRPr="00E34B8A">
        <w:rPr>
          <w:rFonts w:eastAsiaTheme="minorEastAsia"/>
          <w:lang w:bidi="en-US"/>
        </w:rPr>
        <w:t xml:space="preserve"> 1</w:t>
      </w:r>
      <w:r w:rsidR="00A95F82">
        <w:rPr>
          <w:rFonts w:eastAsiaTheme="minorEastAsia"/>
          <w:lang w:bidi="en-US"/>
        </w:rPr>
        <w:t>052</w:t>
      </w:r>
      <w:r w:rsidRPr="00E34B8A">
        <w:rPr>
          <w:rFonts w:eastAsiaTheme="minorEastAsia"/>
          <w:lang w:bidi="en-US"/>
        </w:rPr>
        <w:t xml:space="preserve"> days</w:t>
      </w:r>
      <w:r w:rsidR="00DB0D7C">
        <w:rPr>
          <w:rFonts w:eastAsiaTheme="minorEastAsia"/>
          <w:lang w:bidi="en-US"/>
        </w:rPr>
        <w:t xml:space="preserve">, </w:t>
      </w:r>
      <w:r w:rsidR="00DB0D7C" w:rsidRPr="00E34B8A">
        <w:rPr>
          <w:rFonts w:eastAsiaTheme="minorEastAsia"/>
          <w:lang w:bidi="en-US"/>
        </w:rPr>
        <w:t>despite restrictions due to COVID-19</w:t>
      </w:r>
      <w:r w:rsidRPr="00E34B8A">
        <w:rPr>
          <w:rFonts w:eastAsiaTheme="minorEastAsia"/>
          <w:lang w:bidi="en-US"/>
        </w:rPr>
        <w:t xml:space="preserve">. The improvement can be attributed to but is not limited to the additional Field Operations Team in Gladstone and dedicated compliance rangers within </w:t>
      </w:r>
      <w:r>
        <w:rPr>
          <w:rFonts w:eastAsiaTheme="minorEastAsia"/>
          <w:lang w:bidi="en-US"/>
        </w:rPr>
        <w:t xml:space="preserve">QPWS.  </w:t>
      </w:r>
    </w:p>
    <w:p w14:paraId="6C14C5A1" w14:textId="03FFD3B9" w:rsidR="00011A46" w:rsidRPr="00E34B8A" w:rsidRDefault="00011A46" w:rsidP="00011A46">
      <w:pPr>
        <w:pStyle w:val="ARBodyText"/>
        <w:rPr>
          <w:rFonts w:eastAsiaTheme="minorEastAsia" w:cs="Arial"/>
          <w:szCs w:val="22"/>
          <w:lang w:bidi="en-US"/>
        </w:rPr>
      </w:pPr>
      <w:r w:rsidRPr="00E34B8A">
        <w:rPr>
          <w:rFonts w:eastAsiaTheme="minorEastAsia" w:cs="Arial"/>
          <w:szCs w:val="22"/>
          <w:lang w:bidi="en-US"/>
        </w:rPr>
        <w:t>Improving recreational fishing compliance with Marine Park zoning education and awareness campaign</w:t>
      </w:r>
      <w:r w:rsidR="0023647A">
        <w:rPr>
          <w:rFonts w:eastAsiaTheme="minorEastAsia" w:cs="Arial"/>
          <w:szCs w:val="22"/>
          <w:lang w:bidi="en-US"/>
        </w:rPr>
        <w:t>s</w:t>
      </w:r>
      <w:r w:rsidRPr="00E34B8A">
        <w:rPr>
          <w:rFonts w:eastAsiaTheme="minorEastAsia" w:cs="Arial"/>
          <w:szCs w:val="22"/>
          <w:lang w:bidi="en-US"/>
        </w:rPr>
        <w:t xml:space="preserve"> continued throughout 2019–20. Targeted compliance and communication campaigns were held in Yeppoon during July, Gladstone during September, Green Island (Cairns) in December and an Eye on the Reef zoning app awareness and education cam</w:t>
      </w:r>
      <w:r>
        <w:rPr>
          <w:rFonts w:eastAsiaTheme="minorEastAsia" w:cs="Arial"/>
          <w:szCs w:val="22"/>
          <w:lang w:bidi="en-US"/>
        </w:rPr>
        <w:t>paign ran throughout June 2020.</w:t>
      </w:r>
    </w:p>
    <w:p w14:paraId="73EEA39A" w14:textId="00001BBA" w:rsidR="00011A46" w:rsidRDefault="00011A46" w:rsidP="00011A46">
      <w:pPr>
        <w:pStyle w:val="ARBodyText"/>
        <w:rPr>
          <w:rFonts w:eastAsiaTheme="minorEastAsia"/>
          <w:lang w:bidi="en-US"/>
        </w:rPr>
      </w:pPr>
      <w:r w:rsidRPr="00E34B8A">
        <w:rPr>
          <w:rFonts w:eastAsiaTheme="minorEastAsia"/>
          <w:lang w:bidi="en-US"/>
        </w:rPr>
        <w:t>In addition</w:t>
      </w:r>
      <w:r>
        <w:rPr>
          <w:rFonts w:eastAsiaTheme="minorEastAsia"/>
          <w:lang w:bidi="en-US"/>
        </w:rPr>
        <w:t xml:space="preserve">, </w:t>
      </w:r>
      <w:r w:rsidRPr="00E34B8A">
        <w:rPr>
          <w:rFonts w:eastAsiaTheme="minorEastAsia"/>
          <w:lang w:bidi="en-US"/>
        </w:rPr>
        <w:t>considerable compliance effort has been directed at high</w:t>
      </w:r>
      <w:r w:rsidRPr="00E34B8A">
        <w:rPr>
          <w:rFonts w:eastAsiaTheme="minorEastAsia"/>
          <w:lang w:bidi="en-US"/>
        </w:rPr>
        <w:noBreakHyphen/>
        <w:t>risk periods for non</w:t>
      </w:r>
      <w:r w:rsidRPr="00E34B8A">
        <w:rPr>
          <w:rFonts w:eastAsiaTheme="minorEastAsia"/>
          <w:lang w:bidi="en-US"/>
        </w:rPr>
        <w:noBreakHyphen/>
        <w:t>compliant recreational fishing. The program promoted a firm approach to illegal recreational fishing with a shift to issuing infringement notices to offenders where evidentiary requirements have been met, resulting in 133 infringement notices. The compliance strategy for dealing with recreational fishing offences was altered during COVID-19 due to the severe socio-economic impa</w:t>
      </w:r>
      <w:r>
        <w:rPr>
          <w:rFonts w:eastAsiaTheme="minorEastAsia"/>
          <w:lang w:bidi="en-US"/>
        </w:rPr>
        <w:t>cts on Queensland communities. T</w:t>
      </w:r>
      <w:r w:rsidRPr="00E34B8A">
        <w:rPr>
          <w:rFonts w:eastAsiaTheme="minorEastAsia"/>
          <w:lang w:bidi="en-US"/>
        </w:rPr>
        <w:t xml:space="preserve">he ability to investigate offences was </w:t>
      </w:r>
      <w:r>
        <w:rPr>
          <w:rFonts w:eastAsiaTheme="minorEastAsia"/>
          <w:lang w:bidi="en-US"/>
        </w:rPr>
        <w:t xml:space="preserve">also </w:t>
      </w:r>
      <w:r w:rsidRPr="00E34B8A">
        <w:rPr>
          <w:rFonts w:eastAsiaTheme="minorEastAsia"/>
          <w:lang w:bidi="en-US"/>
        </w:rPr>
        <w:t xml:space="preserve">disrupted due </w:t>
      </w:r>
      <w:r w:rsidR="00280995">
        <w:rPr>
          <w:rFonts w:eastAsiaTheme="minorEastAsia"/>
          <w:lang w:bidi="en-US"/>
        </w:rPr>
        <w:t xml:space="preserve">to </w:t>
      </w:r>
      <w:r w:rsidRPr="00E34B8A">
        <w:rPr>
          <w:rFonts w:eastAsiaTheme="minorEastAsia"/>
          <w:lang w:bidi="en-US"/>
        </w:rPr>
        <w:t>widespread travel restrictions and government health directives. As a result</w:t>
      </w:r>
      <w:r>
        <w:rPr>
          <w:rFonts w:eastAsiaTheme="minorEastAsia"/>
          <w:lang w:bidi="en-US"/>
        </w:rPr>
        <w:t>,</w:t>
      </w:r>
      <w:r w:rsidRPr="00E34B8A">
        <w:rPr>
          <w:rFonts w:eastAsiaTheme="minorEastAsia"/>
          <w:lang w:bidi="en-US"/>
        </w:rPr>
        <w:t xml:space="preserve"> the total number of infringement notices issued this year </w:t>
      </w:r>
      <w:r>
        <w:rPr>
          <w:rFonts w:eastAsiaTheme="minorEastAsia"/>
          <w:lang w:bidi="en-US"/>
        </w:rPr>
        <w:t xml:space="preserve">was lower than </w:t>
      </w:r>
      <w:r w:rsidRPr="00E34B8A">
        <w:rPr>
          <w:rFonts w:eastAsiaTheme="minorEastAsia"/>
          <w:lang w:bidi="en-US"/>
        </w:rPr>
        <w:t xml:space="preserve">the previous year.  </w:t>
      </w:r>
    </w:p>
    <w:p w14:paraId="25073D5D" w14:textId="77777777" w:rsidR="00011A46" w:rsidRDefault="00011A46" w:rsidP="00011A46">
      <w:pPr>
        <w:pStyle w:val="ARBodyText"/>
      </w:pPr>
      <w:r w:rsidRPr="00E34B8A">
        <w:t xml:space="preserve">Due to improvements in surveillance effectiveness, electronic monitoring of commercial fishing and the analysis of non-compliance; the program now has a high level of confidence in understanding the nature and extent of non-compliance in the </w:t>
      </w:r>
      <w:r>
        <w:t>World Heritage Area</w:t>
      </w:r>
      <w:r w:rsidRPr="00E34B8A">
        <w:t xml:space="preserve">. Despite increases in some non-compliance activities, largely due to improvements in the compliance program, it is believed that the actions of the program are supressing non-compliance to a manageable level.  </w:t>
      </w:r>
    </w:p>
    <w:p w14:paraId="21C9DA59" w14:textId="77777777" w:rsidR="00011A46" w:rsidRDefault="00011A46" w:rsidP="00011A46">
      <w:pPr>
        <w:pStyle w:val="ARBodyText"/>
      </w:pPr>
    </w:p>
    <w:p w14:paraId="57CA5FB3" w14:textId="77777777" w:rsidR="00011A46" w:rsidRDefault="00011A46" w:rsidP="00011A46">
      <w:pPr>
        <w:pStyle w:val="ARBodyText"/>
      </w:pPr>
    </w:p>
    <w:p w14:paraId="09C627ED" w14:textId="77777777" w:rsidR="00011A46" w:rsidRDefault="00011A46" w:rsidP="00011A46">
      <w:pPr>
        <w:pStyle w:val="ARBodyText"/>
        <w:keepNext/>
      </w:pPr>
    </w:p>
    <w:p w14:paraId="11F67708" w14:textId="77777777" w:rsidR="00011A46" w:rsidRPr="00FF26B0" w:rsidRDefault="00011A46" w:rsidP="00011A46">
      <w:pPr>
        <w:pStyle w:val="ARBodyText"/>
      </w:pPr>
    </w:p>
    <w:p w14:paraId="37412FC5" w14:textId="77777777" w:rsidR="00011A46" w:rsidRDefault="00011A46" w:rsidP="00011A46">
      <w:r>
        <w:rPr>
          <w:rStyle w:val="Heading2Char"/>
        </w:rPr>
        <w:t xml:space="preserve"> </w:t>
      </w:r>
    </w:p>
    <w:p w14:paraId="5AD26571" w14:textId="77777777" w:rsidR="00011A46" w:rsidRPr="00D16E0F" w:rsidRDefault="00011A46" w:rsidP="00011A46"/>
    <w:p w14:paraId="548A87D3" w14:textId="77777777" w:rsidR="00011A46" w:rsidRPr="00D16E0F" w:rsidRDefault="00011A46" w:rsidP="00011A46"/>
    <w:p w14:paraId="61899972" w14:textId="77777777" w:rsidR="00011A46" w:rsidRPr="00D16E0F" w:rsidRDefault="00011A46" w:rsidP="00011A46"/>
    <w:p w14:paraId="76D0848D" w14:textId="77777777" w:rsidR="00011A46" w:rsidRPr="00D16E0F" w:rsidRDefault="00011A46" w:rsidP="00011A46"/>
    <w:p w14:paraId="387A02C5" w14:textId="77777777" w:rsidR="00011A46" w:rsidRPr="00D16E0F" w:rsidRDefault="00011A46" w:rsidP="00011A46"/>
    <w:p w14:paraId="3BC9089F" w14:textId="77777777" w:rsidR="00011A46" w:rsidRPr="00D16E0F" w:rsidRDefault="00011A46" w:rsidP="00011A46"/>
    <w:p w14:paraId="2A5C996C" w14:textId="77777777" w:rsidR="00011A46" w:rsidRPr="00D16E0F" w:rsidRDefault="00011A46" w:rsidP="00011A46"/>
    <w:p w14:paraId="3D76A006" w14:textId="77777777" w:rsidR="00011A46" w:rsidRPr="00D16E0F" w:rsidRDefault="00011A46" w:rsidP="00011A46"/>
    <w:p w14:paraId="0AE5CD37" w14:textId="77777777" w:rsidR="00011A46" w:rsidRPr="00D16E0F" w:rsidRDefault="00011A46" w:rsidP="00011A46"/>
    <w:p w14:paraId="2CFE71F3" w14:textId="77777777" w:rsidR="00011A46" w:rsidRPr="00D16E0F" w:rsidRDefault="00011A46" w:rsidP="00011A46"/>
    <w:p w14:paraId="38664F3E" w14:textId="77777777" w:rsidR="00011A46" w:rsidRPr="00D16E0F" w:rsidRDefault="00011A46" w:rsidP="00011A46"/>
    <w:p w14:paraId="47FAE0CE" w14:textId="77777777" w:rsidR="00011A46" w:rsidRPr="00D16E0F" w:rsidRDefault="00011A46" w:rsidP="00011A46"/>
    <w:p w14:paraId="7E8F0C29" w14:textId="77777777" w:rsidR="00011A46" w:rsidRPr="00D16E0F" w:rsidRDefault="00011A46" w:rsidP="00011A46"/>
    <w:p w14:paraId="50D26C1E" w14:textId="77777777" w:rsidR="00011A46" w:rsidRPr="00D16E0F" w:rsidRDefault="00011A46" w:rsidP="00011A46"/>
    <w:p w14:paraId="338A920B" w14:textId="77777777" w:rsidR="00011A46" w:rsidRPr="00D16E0F" w:rsidRDefault="00011A46" w:rsidP="00011A46"/>
    <w:p w14:paraId="66116CFC" w14:textId="77777777" w:rsidR="00011A46" w:rsidRPr="00D16E0F" w:rsidRDefault="00011A46" w:rsidP="00011A46"/>
    <w:p w14:paraId="458EFA34" w14:textId="77777777" w:rsidR="00011A46" w:rsidRPr="00D16E0F" w:rsidRDefault="00011A46" w:rsidP="00011A46"/>
    <w:p w14:paraId="192183FF" w14:textId="77777777" w:rsidR="00011A46" w:rsidRPr="00D16E0F" w:rsidRDefault="00011A46" w:rsidP="00011A46"/>
    <w:p w14:paraId="35D17EB7" w14:textId="77777777" w:rsidR="00011A46" w:rsidRPr="00D16E0F" w:rsidRDefault="00011A46" w:rsidP="00011A46"/>
    <w:p w14:paraId="7C7DC433" w14:textId="77777777" w:rsidR="00EE0C10" w:rsidRDefault="00EE0C10">
      <w:pPr>
        <w:spacing w:after="200" w:line="276" w:lineRule="auto"/>
        <w:rPr>
          <w:rFonts w:cs="Arial"/>
          <w:b/>
          <w:bCs/>
          <w:iCs/>
          <w:sz w:val="28"/>
          <w:szCs w:val="28"/>
        </w:rPr>
      </w:pPr>
      <w:bookmarkStart w:id="346" w:name="_Toc47599440"/>
      <w:bookmarkStart w:id="347" w:name="_Toc47599915"/>
      <w:bookmarkStart w:id="348" w:name="_Toc47617183"/>
      <w:bookmarkStart w:id="349" w:name="_Toc47627514"/>
      <w:bookmarkStart w:id="350" w:name="_Toc47692833"/>
      <w:bookmarkStart w:id="351" w:name="_Toc47692944"/>
      <w:r>
        <w:br w:type="page"/>
      </w:r>
    </w:p>
    <w:p w14:paraId="40F70B58" w14:textId="083F3916" w:rsidR="00011A46" w:rsidRPr="00F03D34" w:rsidRDefault="00011A46" w:rsidP="00011A46">
      <w:pPr>
        <w:pStyle w:val="Heading2"/>
        <w:ind w:left="0" w:firstLine="0"/>
      </w:pPr>
      <w:bookmarkStart w:id="352" w:name="_Toc52869007"/>
      <w:r w:rsidRPr="00F03D34">
        <w:lastRenderedPageBreak/>
        <w:t xml:space="preserve">Program </w:t>
      </w:r>
      <w:r>
        <w:t>a</w:t>
      </w:r>
      <w:r w:rsidRPr="00F03D34">
        <w:t xml:space="preserve">rea 3: </w:t>
      </w:r>
      <w:r>
        <w:t>E</w:t>
      </w:r>
      <w:r w:rsidRPr="00F03D34">
        <w:t>ducating and fostering stewardship to enhance protection of the Reef</w:t>
      </w:r>
      <w:bookmarkEnd w:id="346"/>
      <w:bookmarkEnd w:id="347"/>
      <w:bookmarkEnd w:id="348"/>
      <w:bookmarkEnd w:id="349"/>
      <w:bookmarkEnd w:id="350"/>
      <w:bookmarkEnd w:id="351"/>
      <w:bookmarkEnd w:id="352"/>
    </w:p>
    <w:p w14:paraId="607B1924" w14:textId="77777777" w:rsidR="00011A46" w:rsidRDefault="00011A46" w:rsidP="00011A46">
      <w:pPr>
        <w:rPr>
          <w:lang w:val="en-US"/>
        </w:rPr>
      </w:pPr>
      <w:r>
        <w:rPr>
          <w:lang w:val="en-US"/>
        </w:rPr>
        <w:t>Through targeted education and stewardship programs, the Authority works to establish mutually beneficial relationships with Traditional Owners, regional councils, Queensland and Australian government agencies, students at all stages of learning, Reef-dependent industries, community groups and the community more broadly.</w:t>
      </w:r>
    </w:p>
    <w:p w14:paraId="6D8062AD" w14:textId="02D63F86" w:rsidR="00011A46" w:rsidRDefault="00011A46" w:rsidP="00011A46">
      <w:pPr>
        <w:rPr>
          <w:lang w:val="en-US"/>
        </w:rPr>
      </w:pPr>
      <w:r>
        <w:rPr>
          <w:lang w:val="en-US"/>
        </w:rPr>
        <w:t>These targeted programs aim to raise awareness, influence best practice, foster innovative actions, build a sense of collective responsibility to care</w:t>
      </w:r>
      <w:r w:rsidR="0023647A">
        <w:rPr>
          <w:lang w:val="en-US"/>
        </w:rPr>
        <w:t>,</w:t>
      </w:r>
      <w:r>
        <w:rPr>
          <w:lang w:val="en-US"/>
        </w:rPr>
        <w:t xml:space="preserve"> and empower others to contribute to Reef protection and resilience.</w:t>
      </w:r>
    </w:p>
    <w:p w14:paraId="71567690" w14:textId="2FB77927" w:rsidR="00011A46" w:rsidRDefault="00011A46" w:rsidP="00011A46">
      <w:pPr>
        <w:rPr>
          <w:lang w:val="en-US"/>
        </w:rPr>
      </w:pPr>
      <w:r>
        <w:rPr>
          <w:lang w:val="en-US"/>
        </w:rPr>
        <w:t xml:space="preserve">Key elements to </w:t>
      </w:r>
      <w:r w:rsidR="00FB2B9D">
        <w:rPr>
          <w:lang w:val="en-US"/>
        </w:rPr>
        <w:t xml:space="preserve">the Authority’s </w:t>
      </w:r>
      <w:r>
        <w:rPr>
          <w:lang w:val="en-US"/>
        </w:rPr>
        <w:t>education and stewardship approach include:</w:t>
      </w:r>
    </w:p>
    <w:p w14:paraId="1D0F6BEC" w14:textId="77777777" w:rsidR="00011A46" w:rsidRPr="00254BA6" w:rsidRDefault="00011A46" w:rsidP="008F5C6F">
      <w:pPr>
        <w:pStyle w:val="ListParagraph"/>
        <w:numPr>
          <w:ilvl w:val="0"/>
          <w:numId w:val="16"/>
        </w:numPr>
        <w:ind w:left="714" w:hanging="357"/>
        <w:rPr>
          <w:lang w:val="en-US"/>
        </w:rPr>
      </w:pPr>
      <w:r w:rsidRPr="00254BA6">
        <w:rPr>
          <w:lang w:val="en-US"/>
        </w:rPr>
        <w:t xml:space="preserve">facilitation of external formal education programs at the Reef HQ Aquarium and through the Reef Guardian Schools </w:t>
      </w:r>
      <w:r>
        <w:rPr>
          <w:lang w:val="en-US"/>
        </w:rPr>
        <w:t>P</w:t>
      </w:r>
      <w:r w:rsidRPr="00254BA6">
        <w:rPr>
          <w:lang w:val="en-US"/>
        </w:rPr>
        <w:t>rogram</w:t>
      </w:r>
    </w:p>
    <w:p w14:paraId="73AC0F14" w14:textId="77777777" w:rsidR="00011A46" w:rsidRPr="00254BA6" w:rsidRDefault="00011A46" w:rsidP="008F5C6F">
      <w:pPr>
        <w:pStyle w:val="ListParagraph"/>
        <w:numPr>
          <w:ilvl w:val="0"/>
          <w:numId w:val="16"/>
        </w:numPr>
        <w:ind w:left="714" w:hanging="357"/>
        <w:rPr>
          <w:lang w:val="en-US"/>
        </w:rPr>
      </w:pPr>
      <w:r w:rsidRPr="00254BA6">
        <w:rPr>
          <w:lang w:val="en-US"/>
        </w:rPr>
        <w:t>outreach education utilising cutting-edge videoconferencing technology through online educational resources</w:t>
      </w:r>
    </w:p>
    <w:p w14:paraId="2ACB6402" w14:textId="4DBD37C4" w:rsidR="00011A46" w:rsidRPr="00254BA6" w:rsidRDefault="00011A46" w:rsidP="008F5C6F">
      <w:pPr>
        <w:pStyle w:val="ListParagraph"/>
        <w:numPr>
          <w:ilvl w:val="0"/>
          <w:numId w:val="16"/>
        </w:numPr>
        <w:ind w:left="714" w:hanging="357"/>
        <w:rPr>
          <w:lang w:val="en-US"/>
        </w:rPr>
      </w:pPr>
      <w:r w:rsidRPr="00254BA6">
        <w:rPr>
          <w:lang w:val="en-US"/>
        </w:rPr>
        <w:t>community education through regional engagement activities</w:t>
      </w:r>
      <w:r w:rsidR="0023647A">
        <w:rPr>
          <w:lang w:val="en-US"/>
        </w:rPr>
        <w:t>, regional councils</w:t>
      </w:r>
      <w:r w:rsidRPr="00254BA6">
        <w:rPr>
          <w:lang w:val="en-US"/>
        </w:rPr>
        <w:t xml:space="preserve"> and</w:t>
      </w:r>
      <w:r>
        <w:rPr>
          <w:lang w:val="en-US"/>
        </w:rPr>
        <w:t xml:space="preserve"> </w:t>
      </w:r>
      <w:r w:rsidRPr="00254BA6">
        <w:rPr>
          <w:lang w:val="en-US"/>
        </w:rPr>
        <w:t>the Reef tourism industry</w:t>
      </w:r>
    </w:p>
    <w:p w14:paraId="57C87060" w14:textId="77777777" w:rsidR="00011A46" w:rsidRPr="00254BA6" w:rsidRDefault="00011A46" w:rsidP="008F5C6F">
      <w:pPr>
        <w:pStyle w:val="ListParagraph"/>
        <w:numPr>
          <w:ilvl w:val="0"/>
          <w:numId w:val="16"/>
        </w:numPr>
        <w:ind w:left="714" w:hanging="357"/>
        <w:rPr>
          <w:lang w:val="en-US"/>
        </w:rPr>
      </w:pPr>
      <w:r w:rsidRPr="00254BA6">
        <w:rPr>
          <w:lang w:val="en-US"/>
        </w:rPr>
        <w:t xml:space="preserve">user and stakeholder education through the </w:t>
      </w:r>
      <w:r>
        <w:rPr>
          <w:rFonts w:cs="Arial"/>
          <w:szCs w:val="22"/>
          <w:lang w:val="en-US" w:bidi="en-US"/>
        </w:rPr>
        <w:t>RJFMP</w:t>
      </w:r>
    </w:p>
    <w:p w14:paraId="3F8BEFF0" w14:textId="77777777" w:rsidR="00011A46" w:rsidRPr="00254BA6" w:rsidRDefault="00011A46" w:rsidP="008F5C6F">
      <w:pPr>
        <w:pStyle w:val="ListParagraph"/>
        <w:numPr>
          <w:ilvl w:val="0"/>
          <w:numId w:val="16"/>
        </w:numPr>
        <w:ind w:left="714" w:hanging="357"/>
        <w:rPr>
          <w:lang w:val="en-US"/>
        </w:rPr>
      </w:pPr>
      <w:r>
        <w:rPr>
          <w:lang w:val="en-US"/>
        </w:rPr>
        <w:t xml:space="preserve">high levels of best practice and </w:t>
      </w:r>
      <w:r w:rsidRPr="00254BA6">
        <w:rPr>
          <w:lang w:val="en-US"/>
        </w:rPr>
        <w:t>industry stewardship fostered through the High Standard Tourism Operator and Reef Guardian</w:t>
      </w:r>
      <w:r>
        <w:rPr>
          <w:lang w:val="en-US"/>
        </w:rPr>
        <w:t xml:space="preserve"> </w:t>
      </w:r>
      <w:r w:rsidRPr="00254BA6">
        <w:rPr>
          <w:lang w:val="en-US"/>
        </w:rPr>
        <w:t>Programs.</w:t>
      </w:r>
    </w:p>
    <w:p w14:paraId="76809497" w14:textId="77777777" w:rsidR="00011A46" w:rsidRDefault="00011A46" w:rsidP="00011A46">
      <w:pPr>
        <w:pStyle w:val="Heading2"/>
      </w:pPr>
      <w:bookmarkStart w:id="353" w:name="_Toc47599441"/>
      <w:bookmarkStart w:id="354" w:name="_Toc47599916"/>
      <w:bookmarkStart w:id="355" w:name="_Toc47617184"/>
      <w:bookmarkStart w:id="356" w:name="_Toc47627515"/>
      <w:bookmarkStart w:id="357" w:name="_Toc47692834"/>
      <w:bookmarkStart w:id="358" w:name="_Toc47692945"/>
      <w:bookmarkStart w:id="359" w:name="_Toc52869008"/>
      <w:r>
        <w:t>Key achievements</w:t>
      </w:r>
      <w:bookmarkEnd w:id="353"/>
      <w:bookmarkEnd w:id="354"/>
      <w:bookmarkEnd w:id="355"/>
      <w:bookmarkEnd w:id="356"/>
      <w:bookmarkEnd w:id="357"/>
      <w:bookmarkEnd w:id="358"/>
      <w:bookmarkEnd w:id="359"/>
    </w:p>
    <w:p w14:paraId="3DD14CDB" w14:textId="10B70CA4" w:rsidR="00011A46" w:rsidRDefault="00E64ABA" w:rsidP="008F5C6F">
      <w:pPr>
        <w:pStyle w:val="ListParagraph"/>
        <w:numPr>
          <w:ilvl w:val="0"/>
          <w:numId w:val="19"/>
        </w:numPr>
        <w:ind w:left="714" w:hanging="357"/>
        <w:rPr>
          <w:rFonts w:cs="Arial"/>
          <w:color w:val="auto"/>
        </w:rPr>
      </w:pPr>
      <w:r>
        <w:rPr>
          <w:rFonts w:cs="Arial"/>
          <w:color w:val="auto"/>
        </w:rPr>
        <w:t>D</w:t>
      </w:r>
      <w:r w:rsidR="00011A46" w:rsidRPr="00FC3986">
        <w:rPr>
          <w:rFonts w:cs="Arial"/>
          <w:color w:val="auto"/>
        </w:rPr>
        <w:t xml:space="preserve">elivered Outreach Reef Education sessions </w:t>
      </w:r>
      <w:r>
        <w:rPr>
          <w:rFonts w:cs="Arial"/>
          <w:color w:val="auto"/>
        </w:rPr>
        <w:t>through the</w:t>
      </w:r>
      <w:r w:rsidRPr="00FC3986">
        <w:rPr>
          <w:rFonts w:cs="Arial"/>
          <w:color w:val="auto"/>
        </w:rPr>
        <w:t xml:space="preserve"> Virtual Connections </w:t>
      </w:r>
      <w:r>
        <w:rPr>
          <w:rFonts w:cs="Arial"/>
          <w:color w:val="auto"/>
        </w:rPr>
        <w:t>P</w:t>
      </w:r>
      <w:r w:rsidRPr="00FC3986">
        <w:rPr>
          <w:rFonts w:cs="Arial"/>
          <w:color w:val="auto"/>
        </w:rPr>
        <w:t>rogram</w:t>
      </w:r>
      <w:r w:rsidR="00011A46" w:rsidRPr="00FC3986">
        <w:rPr>
          <w:rFonts w:cs="Arial"/>
          <w:color w:val="auto"/>
        </w:rPr>
        <w:t xml:space="preserve"> to 65 schools and universities, reaching </w:t>
      </w:r>
      <w:r w:rsidR="008F5C6F">
        <w:rPr>
          <w:rFonts w:cs="Arial"/>
          <w:color w:val="auto"/>
        </w:rPr>
        <w:t>more than</w:t>
      </w:r>
      <w:r w:rsidR="00011A46" w:rsidRPr="00FC3986">
        <w:rPr>
          <w:rFonts w:cs="Arial"/>
          <w:color w:val="auto"/>
        </w:rPr>
        <w:t xml:space="preserve"> 4500 people from 13 countries</w:t>
      </w:r>
      <w:r>
        <w:rPr>
          <w:rFonts w:cs="Arial"/>
          <w:color w:val="auto"/>
        </w:rPr>
        <w:t>. T</w:t>
      </w:r>
      <w:r w:rsidR="00011A46" w:rsidRPr="00FC3986">
        <w:rPr>
          <w:rFonts w:cs="Arial"/>
          <w:color w:val="auto"/>
        </w:rPr>
        <w:t>his is nearly double the participant reach from previous years. These innovative education programs have been used to support home learning and schools throughout the COVID-19 pandemic.</w:t>
      </w:r>
    </w:p>
    <w:p w14:paraId="217E4BE5" w14:textId="4224BF24" w:rsidR="00011A46" w:rsidRPr="00893EFB" w:rsidRDefault="000A0648" w:rsidP="008F5C6F">
      <w:pPr>
        <w:pStyle w:val="ListParagraph"/>
        <w:numPr>
          <w:ilvl w:val="0"/>
          <w:numId w:val="19"/>
        </w:numPr>
        <w:rPr>
          <w:rFonts w:cs="Arial"/>
        </w:rPr>
      </w:pPr>
      <w:r>
        <w:rPr>
          <w:rFonts w:cs="Arial"/>
        </w:rPr>
        <w:t>Delivered f</w:t>
      </w:r>
      <w:r w:rsidRPr="00893EFB">
        <w:rPr>
          <w:rFonts w:cs="Arial"/>
        </w:rPr>
        <w:t xml:space="preserve">ormal </w:t>
      </w:r>
      <w:r w:rsidR="00011A46" w:rsidRPr="00893EFB">
        <w:rPr>
          <w:rFonts w:cs="Arial"/>
        </w:rPr>
        <w:t xml:space="preserve">education programs (foundational to tertiary) to </w:t>
      </w:r>
      <w:r w:rsidR="008F5C6F">
        <w:rPr>
          <w:rFonts w:cs="Arial"/>
        </w:rPr>
        <w:t>more than</w:t>
      </w:r>
      <w:r w:rsidR="00011A46" w:rsidRPr="00893EFB">
        <w:rPr>
          <w:rFonts w:cs="Arial"/>
        </w:rPr>
        <w:t xml:space="preserve"> 3500 students and teachers from more than 95 schools </w:t>
      </w:r>
      <w:r w:rsidR="00E72F32">
        <w:rPr>
          <w:rFonts w:cs="Arial"/>
        </w:rPr>
        <w:t>through</w:t>
      </w:r>
      <w:r w:rsidR="00E72F32" w:rsidRPr="00893EFB">
        <w:rPr>
          <w:rFonts w:cs="Arial"/>
        </w:rPr>
        <w:t xml:space="preserve"> </w:t>
      </w:r>
      <w:r w:rsidR="00011A46" w:rsidRPr="00893EFB">
        <w:rPr>
          <w:rFonts w:cs="Arial"/>
        </w:rPr>
        <w:t>Reef HQ Aquarium</w:t>
      </w:r>
      <w:r w:rsidR="00011A46">
        <w:rPr>
          <w:rFonts w:cs="Arial"/>
        </w:rPr>
        <w:t>.</w:t>
      </w:r>
    </w:p>
    <w:p w14:paraId="05325DF9" w14:textId="79332905" w:rsidR="00011A46" w:rsidRPr="00893EFB" w:rsidRDefault="000A0648" w:rsidP="008F5C6F">
      <w:pPr>
        <w:pStyle w:val="ListParagraph"/>
        <w:numPr>
          <w:ilvl w:val="0"/>
          <w:numId w:val="19"/>
        </w:numPr>
        <w:rPr>
          <w:rFonts w:cs="Arial"/>
        </w:rPr>
      </w:pPr>
      <w:r>
        <w:rPr>
          <w:rFonts w:cs="Arial"/>
        </w:rPr>
        <w:t>Facilitated s</w:t>
      </w:r>
      <w:r w:rsidRPr="00893EFB">
        <w:rPr>
          <w:rFonts w:cs="Arial"/>
        </w:rPr>
        <w:t>pecialised</w:t>
      </w:r>
      <w:r w:rsidR="00011A46" w:rsidRPr="00893EFB">
        <w:rPr>
          <w:rFonts w:cs="Arial"/>
        </w:rPr>
        <w:t xml:space="preserve"> </w:t>
      </w:r>
      <w:r w:rsidR="00011A46">
        <w:rPr>
          <w:rFonts w:cs="Arial"/>
        </w:rPr>
        <w:t xml:space="preserve">Reef Education (EduTourism) </w:t>
      </w:r>
      <w:r w:rsidR="00011A46" w:rsidRPr="00893EFB">
        <w:rPr>
          <w:rFonts w:cs="Arial"/>
        </w:rPr>
        <w:t xml:space="preserve">programs </w:t>
      </w:r>
      <w:r w:rsidR="00011A46">
        <w:rPr>
          <w:rFonts w:cs="Arial"/>
        </w:rPr>
        <w:t xml:space="preserve">for </w:t>
      </w:r>
      <w:r w:rsidR="00011A46" w:rsidRPr="00893EFB">
        <w:rPr>
          <w:rFonts w:cs="Arial"/>
        </w:rPr>
        <w:t xml:space="preserve">seven international groups comprising more than 180 students from universities </w:t>
      </w:r>
      <w:r w:rsidR="00011A46">
        <w:rPr>
          <w:rFonts w:cs="Arial"/>
        </w:rPr>
        <w:t>in</w:t>
      </w:r>
      <w:r w:rsidR="00011A46" w:rsidRPr="00893EFB">
        <w:rPr>
          <w:rFonts w:cs="Arial"/>
        </w:rPr>
        <w:t xml:space="preserve"> the United States of America and a high school </w:t>
      </w:r>
      <w:r w:rsidR="00011A46">
        <w:rPr>
          <w:rFonts w:cs="Arial"/>
        </w:rPr>
        <w:t>in</w:t>
      </w:r>
      <w:r w:rsidR="00011A46" w:rsidRPr="00893EFB">
        <w:rPr>
          <w:rFonts w:cs="Arial"/>
        </w:rPr>
        <w:t xml:space="preserve"> Singapore.</w:t>
      </w:r>
    </w:p>
    <w:p w14:paraId="784BBB65" w14:textId="78C49414" w:rsidR="00011A46" w:rsidRPr="00893EFB" w:rsidRDefault="000A0648" w:rsidP="008F5C6F">
      <w:pPr>
        <w:pStyle w:val="ListParagraph"/>
        <w:numPr>
          <w:ilvl w:val="0"/>
          <w:numId w:val="19"/>
        </w:numPr>
        <w:rPr>
          <w:rFonts w:cs="Arial"/>
        </w:rPr>
      </w:pPr>
      <w:r>
        <w:rPr>
          <w:rFonts w:cs="Arial"/>
        </w:rPr>
        <w:lastRenderedPageBreak/>
        <w:t>P</w:t>
      </w:r>
      <w:r w:rsidR="00011A46" w:rsidRPr="00893EFB">
        <w:rPr>
          <w:rFonts w:cs="Arial"/>
        </w:rPr>
        <w:t>artnered with Johnathan Thurston and the JT</w:t>
      </w:r>
      <w:r w:rsidR="008367A4">
        <w:rPr>
          <w:rFonts w:cs="Arial"/>
        </w:rPr>
        <w:t xml:space="preserve"> </w:t>
      </w:r>
      <w:r w:rsidR="00011A46" w:rsidRPr="00893EFB">
        <w:rPr>
          <w:rFonts w:cs="Arial"/>
        </w:rPr>
        <w:t>Academy to support children in remote Indigenous communities</w:t>
      </w:r>
      <w:r w:rsidR="00011A46">
        <w:rPr>
          <w:rFonts w:cs="Arial"/>
        </w:rPr>
        <w:t>.</w:t>
      </w:r>
    </w:p>
    <w:p w14:paraId="0C611CC3" w14:textId="2633B3C1" w:rsidR="00011A46" w:rsidRPr="00E47279" w:rsidRDefault="00E72F32" w:rsidP="008F5C6F">
      <w:pPr>
        <w:pStyle w:val="ARBodyText"/>
        <w:numPr>
          <w:ilvl w:val="0"/>
          <w:numId w:val="19"/>
        </w:numPr>
        <w:rPr>
          <w:rFonts w:cs="Arial"/>
        </w:rPr>
      </w:pPr>
      <w:r>
        <w:rPr>
          <w:rFonts w:cs="Arial"/>
        </w:rPr>
        <w:t>D</w:t>
      </w:r>
      <w:r w:rsidRPr="00893EFB">
        <w:rPr>
          <w:rFonts w:cs="Arial"/>
        </w:rPr>
        <w:t xml:space="preserve">elivered </w:t>
      </w:r>
      <w:r w:rsidR="00011A46" w:rsidRPr="00893EFB">
        <w:rPr>
          <w:rFonts w:cs="Arial"/>
        </w:rPr>
        <w:t>Protect your Patch campaigns in Yeppoon, Gladstone, Green Island (Cairns) and an Eye on the Reef zoning app awareness and education campaign</w:t>
      </w:r>
      <w:r>
        <w:rPr>
          <w:rFonts w:cs="Arial"/>
        </w:rPr>
        <w:t xml:space="preserve"> through the RJFMP</w:t>
      </w:r>
      <w:r w:rsidR="00011A46" w:rsidRPr="00893EFB">
        <w:rPr>
          <w:rFonts w:cs="Arial"/>
        </w:rPr>
        <w:t xml:space="preserve">. </w:t>
      </w:r>
    </w:p>
    <w:p w14:paraId="04991D1D" w14:textId="654025D0" w:rsidR="00011A46" w:rsidRPr="00BA6354" w:rsidRDefault="00011A46" w:rsidP="008F5C6F">
      <w:pPr>
        <w:pStyle w:val="CommentText"/>
        <w:numPr>
          <w:ilvl w:val="0"/>
          <w:numId w:val="19"/>
        </w:numPr>
        <w:rPr>
          <w:rFonts w:cs="Arial"/>
          <w:sz w:val="22"/>
          <w:szCs w:val="22"/>
        </w:rPr>
      </w:pPr>
      <w:r w:rsidRPr="00BA6354">
        <w:rPr>
          <w:sz w:val="22"/>
          <w:szCs w:val="22"/>
        </w:rPr>
        <w:t>Creat</w:t>
      </w:r>
      <w:r w:rsidR="000A0648">
        <w:rPr>
          <w:sz w:val="22"/>
          <w:szCs w:val="22"/>
        </w:rPr>
        <w:t>ed</w:t>
      </w:r>
      <w:r w:rsidRPr="00BA6354">
        <w:rPr>
          <w:sz w:val="22"/>
          <w:szCs w:val="22"/>
        </w:rPr>
        <w:t xml:space="preserve"> the Be Reef Smart educational campaign</w:t>
      </w:r>
      <w:r>
        <w:rPr>
          <w:sz w:val="22"/>
          <w:szCs w:val="22"/>
        </w:rPr>
        <w:t>.</w:t>
      </w:r>
      <w:r w:rsidRPr="00BA6354">
        <w:rPr>
          <w:sz w:val="22"/>
          <w:szCs w:val="22"/>
        </w:rPr>
        <w:t xml:space="preserve"> </w:t>
      </w:r>
    </w:p>
    <w:p w14:paraId="00FEA4D3" w14:textId="37F6CB7E" w:rsidR="00011A46" w:rsidRPr="00893EFB" w:rsidRDefault="00346186" w:rsidP="008F5C6F">
      <w:pPr>
        <w:pStyle w:val="CommentText"/>
        <w:numPr>
          <w:ilvl w:val="0"/>
          <w:numId w:val="19"/>
        </w:numPr>
        <w:rPr>
          <w:rFonts w:cs="Arial"/>
          <w:sz w:val="22"/>
        </w:rPr>
      </w:pPr>
      <w:r>
        <w:rPr>
          <w:rFonts w:cs="Arial"/>
          <w:sz w:val="22"/>
        </w:rPr>
        <w:t>Welcom</w:t>
      </w:r>
      <w:r w:rsidR="000A0648">
        <w:rPr>
          <w:rFonts w:cs="Arial"/>
          <w:sz w:val="22"/>
        </w:rPr>
        <w:t>ed</w:t>
      </w:r>
      <w:r w:rsidR="00011A46" w:rsidRPr="00893EFB">
        <w:rPr>
          <w:rFonts w:cs="Arial"/>
          <w:sz w:val="22"/>
        </w:rPr>
        <w:t xml:space="preserve"> approx</w:t>
      </w:r>
      <w:r w:rsidR="00011A46">
        <w:rPr>
          <w:rFonts w:cs="Arial"/>
          <w:sz w:val="22"/>
        </w:rPr>
        <w:t>imately</w:t>
      </w:r>
      <w:r w:rsidR="00011A46" w:rsidRPr="00893EFB">
        <w:rPr>
          <w:rFonts w:cs="Arial"/>
          <w:sz w:val="22"/>
        </w:rPr>
        <w:t xml:space="preserve"> 95,000 visitors </w:t>
      </w:r>
      <w:r w:rsidR="000A0648">
        <w:rPr>
          <w:rFonts w:cs="Arial"/>
          <w:sz w:val="22"/>
        </w:rPr>
        <w:t xml:space="preserve">to Reef HQ Aquarium </w:t>
      </w:r>
      <w:r w:rsidR="00011A46" w:rsidRPr="00893EFB">
        <w:rPr>
          <w:rFonts w:cs="Arial"/>
          <w:sz w:val="22"/>
        </w:rPr>
        <w:t>in 2019</w:t>
      </w:r>
      <w:r w:rsidR="00011A46">
        <w:rPr>
          <w:rFonts w:ascii="Times New Roman" w:hAnsi="Times New Roman"/>
          <w:sz w:val="22"/>
        </w:rPr>
        <w:t>–</w:t>
      </w:r>
      <w:r w:rsidR="00011A46" w:rsidRPr="00893EFB">
        <w:rPr>
          <w:rFonts w:cs="Arial"/>
          <w:sz w:val="22"/>
        </w:rPr>
        <w:t>20</w:t>
      </w:r>
      <w:r w:rsidR="000A0648">
        <w:rPr>
          <w:rFonts w:cs="Arial"/>
          <w:sz w:val="22"/>
        </w:rPr>
        <w:t xml:space="preserve">, </w:t>
      </w:r>
      <w:r>
        <w:rPr>
          <w:rFonts w:cs="Arial"/>
          <w:sz w:val="22"/>
        </w:rPr>
        <w:t xml:space="preserve">notwithstanding the </w:t>
      </w:r>
      <w:r w:rsidR="000A0648">
        <w:rPr>
          <w:rFonts w:cs="Arial"/>
          <w:sz w:val="22"/>
        </w:rPr>
        <w:t>COVID-19 forced</w:t>
      </w:r>
      <w:r w:rsidR="000A0648" w:rsidRPr="00893EFB">
        <w:rPr>
          <w:rFonts w:cs="Arial"/>
          <w:sz w:val="22"/>
        </w:rPr>
        <w:t xml:space="preserve"> closure</w:t>
      </w:r>
      <w:r w:rsidR="00011A46">
        <w:rPr>
          <w:rFonts w:cs="Arial"/>
          <w:sz w:val="22"/>
        </w:rPr>
        <w:t>.</w:t>
      </w:r>
    </w:p>
    <w:p w14:paraId="4405EA79" w14:textId="05CEF2A0" w:rsidR="00011A46" w:rsidRPr="00893EFB" w:rsidRDefault="00011A46" w:rsidP="008F5C6F">
      <w:pPr>
        <w:pStyle w:val="CommentText"/>
        <w:numPr>
          <w:ilvl w:val="0"/>
          <w:numId w:val="19"/>
        </w:numPr>
        <w:rPr>
          <w:rFonts w:cs="Arial"/>
          <w:sz w:val="22"/>
        </w:rPr>
      </w:pPr>
      <w:r>
        <w:rPr>
          <w:rFonts w:cs="Arial"/>
          <w:sz w:val="22"/>
        </w:rPr>
        <w:t>Develop</w:t>
      </w:r>
      <w:r w:rsidR="00346186">
        <w:rPr>
          <w:rFonts w:cs="Arial"/>
          <w:sz w:val="22"/>
        </w:rPr>
        <w:t>ed</w:t>
      </w:r>
      <w:r>
        <w:rPr>
          <w:rFonts w:cs="Arial"/>
          <w:sz w:val="22"/>
        </w:rPr>
        <w:t xml:space="preserve"> a 20-year Master Plan for Reef HQ Aquarium.</w:t>
      </w:r>
    </w:p>
    <w:p w14:paraId="32010A29" w14:textId="50046AD6" w:rsidR="00011A46" w:rsidRPr="00893EFB" w:rsidRDefault="001A44E9" w:rsidP="008F5C6F">
      <w:pPr>
        <w:pStyle w:val="ListParagraph"/>
        <w:numPr>
          <w:ilvl w:val="0"/>
          <w:numId w:val="19"/>
        </w:numPr>
        <w:rPr>
          <w:rFonts w:cs="Arial"/>
        </w:rPr>
      </w:pPr>
      <w:r>
        <w:rPr>
          <w:rFonts w:cs="Arial"/>
        </w:rPr>
        <w:t>Developed t</w:t>
      </w:r>
      <w:r w:rsidR="00011A46" w:rsidRPr="00893EFB">
        <w:rPr>
          <w:rFonts w:cs="Arial"/>
        </w:rPr>
        <w:t xml:space="preserve">he Reef Guardian </w:t>
      </w:r>
      <w:r>
        <w:rPr>
          <w:rFonts w:cs="Arial"/>
        </w:rPr>
        <w:t>Council e-</w:t>
      </w:r>
      <w:r w:rsidRPr="00893EFB">
        <w:rPr>
          <w:rFonts w:cs="Arial"/>
        </w:rPr>
        <w:t>news</w:t>
      </w:r>
      <w:r>
        <w:rPr>
          <w:rFonts w:cs="Arial"/>
        </w:rPr>
        <w:t xml:space="preserve">letter, sharing </w:t>
      </w:r>
      <w:r w:rsidRPr="00893EFB">
        <w:rPr>
          <w:rFonts w:cs="Arial"/>
        </w:rPr>
        <w:t>Reef</w:t>
      </w:r>
      <w:r>
        <w:rPr>
          <w:rFonts w:cs="Arial"/>
        </w:rPr>
        <w:t>-</w:t>
      </w:r>
      <w:r w:rsidRPr="00893EFB">
        <w:rPr>
          <w:rFonts w:cs="Arial"/>
        </w:rPr>
        <w:t>related information and council initiatives</w:t>
      </w:r>
      <w:r w:rsidR="00011A46" w:rsidRPr="00893EFB">
        <w:rPr>
          <w:rFonts w:cs="Arial"/>
        </w:rPr>
        <w:t xml:space="preserve"> </w:t>
      </w:r>
      <w:r>
        <w:rPr>
          <w:rFonts w:cs="Arial"/>
        </w:rPr>
        <w:t>with more than</w:t>
      </w:r>
      <w:r w:rsidR="00011A46" w:rsidRPr="00893EFB">
        <w:rPr>
          <w:rFonts w:cs="Arial"/>
        </w:rPr>
        <w:t xml:space="preserve"> 14</w:t>
      </w:r>
      <w:r>
        <w:rPr>
          <w:rFonts w:cs="Arial"/>
        </w:rPr>
        <w:t>0</w:t>
      </w:r>
      <w:r w:rsidR="00011A46" w:rsidRPr="00893EFB">
        <w:rPr>
          <w:rFonts w:cs="Arial"/>
        </w:rPr>
        <w:t xml:space="preserve"> council officers</w:t>
      </w:r>
      <w:r w:rsidR="008F5C6F">
        <w:rPr>
          <w:rFonts w:cs="Arial"/>
        </w:rPr>
        <w:t xml:space="preserve"> across the Reef catchment</w:t>
      </w:r>
      <w:r w:rsidR="00011A46" w:rsidRPr="00893EFB">
        <w:rPr>
          <w:rFonts w:cs="Arial"/>
        </w:rPr>
        <w:t>.</w:t>
      </w:r>
    </w:p>
    <w:p w14:paraId="6CEFA2E7" w14:textId="554BE914" w:rsidR="00011A46" w:rsidRPr="001B6DF0" w:rsidRDefault="001A44E9" w:rsidP="008F5C6F">
      <w:pPr>
        <w:pStyle w:val="CommentText"/>
        <w:numPr>
          <w:ilvl w:val="0"/>
          <w:numId w:val="19"/>
        </w:numPr>
        <w:rPr>
          <w:rFonts w:cs="Arial"/>
        </w:rPr>
      </w:pPr>
      <w:r>
        <w:rPr>
          <w:rFonts w:cs="Arial"/>
          <w:sz w:val="22"/>
        </w:rPr>
        <w:t>Welcomed</w:t>
      </w:r>
      <w:r w:rsidR="00011A46" w:rsidRPr="00893EFB">
        <w:rPr>
          <w:rFonts w:cs="Arial"/>
          <w:sz w:val="22"/>
        </w:rPr>
        <w:t xml:space="preserve"> seven new schools </w:t>
      </w:r>
      <w:r>
        <w:rPr>
          <w:rFonts w:cs="Arial"/>
          <w:sz w:val="22"/>
        </w:rPr>
        <w:t xml:space="preserve">to the </w:t>
      </w:r>
      <w:r w:rsidRPr="00893EFB">
        <w:rPr>
          <w:rFonts w:cs="Arial"/>
          <w:sz w:val="22"/>
        </w:rPr>
        <w:t xml:space="preserve">Reef Guardian Schools Program </w:t>
      </w:r>
      <w:r w:rsidR="00011A46" w:rsidRPr="00893EFB">
        <w:rPr>
          <w:rFonts w:cs="Arial"/>
          <w:sz w:val="22"/>
        </w:rPr>
        <w:t xml:space="preserve">and </w:t>
      </w:r>
      <w:r w:rsidR="00F60C96">
        <w:rPr>
          <w:rFonts w:cs="Arial"/>
          <w:sz w:val="22"/>
        </w:rPr>
        <w:t>develop</w:t>
      </w:r>
      <w:r>
        <w:rPr>
          <w:rFonts w:cs="Arial"/>
          <w:sz w:val="22"/>
        </w:rPr>
        <w:t xml:space="preserve">ed </w:t>
      </w:r>
      <w:r w:rsidR="00F60C96">
        <w:rPr>
          <w:rFonts w:cs="Arial"/>
          <w:sz w:val="22"/>
        </w:rPr>
        <w:t>a</w:t>
      </w:r>
      <w:r w:rsidR="008F5C6F">
        <w:rPr>
          <w:rFonts w:cs="Arial"/>
          <w:sz w:val="22"/>
        </w:rPr>
        <w:t>n improved</w:t>
      </w:r>
      <w:r w:rsidR="00F60C96">
        <w:rPr>
          <w:rFonts w:cs="Arial"/>
          <w:sz w:val="22"/>
        </w:rPr>
        <w:t xml:space="preserve"> format for </w:t>
      </w:r>
      <w:r>
        <w:rPr>
          <w:rFonts w:cs="Arial"/>
          <w:sz w:val="22"/>
        </w:rPr>
        <w:t>the</w:t>
      </w:r>
      <w:r w:rsidR="00011A46" w:rsidRPr="00893EFB">
        <w:rPr>
          <w:rFonts w:cs="Arial"/>
          <w:sz w:val="22"/>
        </w:rPr>
        <w:t xml:space="preserve"> ReefED </w:t>
      </w:r>
      <w:r w:rsidRPr="00893EFB">
        <w:rPr>
          <w:rFonts w:cs="Arial"/>
          <w:sz w:val="22"/>
        </w:rPr>
        <w:t>e</w:t>
      </w:r>
      <w:r>
        <w:rPr>
          <w:rFonts w:cs="Arial"/>
          <w:sz w:val="22"/>
        </w:rPr>
        <w:t>-n</w:t>
      </w:r>
      <w:r w:rsidRPr="00893EFB">
        <w:rPr>
          <w:rFonts w:cs="Arial"/>
          <w:sz w:val="22"/>
        </w:rPr>
        <w:t xml:space="preserve">ewsletter </w:t>
      </w:r>
      <w:r>
        <w:rPr>
          <w:rFonts w:cs="Arial"/>
          <w:sz w:val="22"/>
        </w:rPr>
        <w:t>for teachers</w:t>
      </w:r>
      <w:r w:rsidR="00011A46">
        <w:rPr>
          <w:rFonts w:cs="Arial"/>
          <w:sz w:val="22"/>
        </w:rPr>
        <w:t>.</w:t>
      </w:r>
    </w:p>
    <w:p w14:paraId="40497A38" w14:textId="6A2523E3" w:rsidR="00011A46" w:rsidRPr="00893EFB" w:rsidRDefault="001A44E9" w:rsidP="008F5C6F">
      <w:pPr>
        <w:pStyle w:val="ARBodyText"/>
        <w:numPr>
          <w:ilvl w:val="0"/>
          <w:numId w:val="19"/>
        </w:numPr>
        <w:rPr>
          <w:rFonts w:cs="Arial"/>
        </w:rPr>
      </w:pPr>
      <w:r>
        <w:rPr>
          <w:rFonts w:cs="Arial"/>
        </w:rPr>
        <w:t>Released t</w:t>
      </w:r>
      <w:r w:rsidR="00011A46" w:rsidRPr="00893EFB">
        <w:rPr>
          <w:rFonts w:cs="Arial"/>
        </w:rPr>
        <w:t>he Reef Discovery Course to the public in May 2020</w:t>
      </w:r>
      <w:r w:rsidR="00011A46">
        <w:rPr>
          <w:rFonts w:cs="Arial"/>
        </w:rPr>
        <w:t>.</w:t>
      </w:r>
    </w:p>
    <w:p w14:paraId="5DE28B63" w14:textId="77777777" w:rsidR="00011A46" w:rsidRDefault="00011A46" w:rsidP="00011A46">
      <w:pPr>
        <w:pStyle w:val="Heading2"/>
      </w:pPr>
      <w:bookmarkStart w:id="360" w:name="_Toc47599442"/>
      <w:bookmarkStart w:id="361" w:name="_Toc47599917"/>
      <w:bookmarkStart w:id="362" w:name="_Toc47617185"/>
      <w:bookmarkStart w:id="363" w:name="_Toc47627516"/>
      <w:bookmarkStart w:id="364" w:name="_Toc47692835"/>
      <w:bookmarkStart w:id="365" w:name="_Toc47692946"/>
      <w:bookmarkStart w:id="366" w:name="_Toc52869009"/>
      <w:r>
        <w:t>Performance results</w:t>
      </w:r>
      <w:bookmarkEnd w:id="360"/>
      <w:bookmarkEnd w:id="361"/>
      <w:bookmarkEnd w:id="362"/>
      <w:bookmarkEnd w:id="363"/>
      <w:bookmarkEnd w:id="364"/>
      <w:bookmarkEnd w:id="365"/>
      <w:bookmarkEnd w:id="366"/>
    </w:p>
    <w:p w14:paraId="570A3506" w14:textId="7A1054DC" w:rsidR="00011A46" w:rsidRPr="00A7152F" w:rsidRDefault="00011A46" w:rsidP="00132796">
      <w:pPr>
        <w:pStyle w:val="Caption"/>
        <w:rPr>
          <w:rFonts w:cs="Arial"/>
        </w:rPr>
      </w:pPr>
      <w:bookmarkStart w:id="367" w:name="_Toc47521997"/>
      <w:bookmarkStart w:id="368" w:name="_Toc47527926"/>
      <w:bookmarkStart w:id="369" w:name="_Toc47541229"/>
      <w:bookmarkStart w:id="370" w:name="_Toc47549362"/>
      <w:bookmarkStart w:id="371" w:name="_Toc52869052"/>
      <w:r>
        <w:t xml:space="preserve">Table </w:t>
      </w:r>
      <w:r w:rsidR="00132796">
        <w:fldChar w:fldCharType="begin"/>
      </w:r>
      <w:r w:rsidR="00132796">
        <w:instrText xml:space="preserve"> SEQ Table \* ARABIC </w:instrText>
      </w:r>
      <w:r w:rsidR="00132796">
        <w:fldChar w:fldCharType="separate"/>
      </w:r>
      <w:r w:rsidR="001266CC">
        <w:rPr>
          <w:noProof/>
        </w:rPr>
        <w:t>6</w:t>
      </w:r>
      <w:r w:rsidR="00132796">
        <w:fldChar w:fldCharType="end"/>
      </w:r>
      <w:r w:rsidR="00132796">
        <w:t>:</w:t>
      </w:r>
      <w:r>
        <w:t xml:space="preserve"> </w:t>
      </w:r>
      <w:r w:rsidRPr="00A7152F">
        <w:rPr>
          <w:rFonts w:cs="Arial"/>
        </w:rPr>
        <w:t>Summary of performance results for Program area 3</w:t>
      </w:r>
      <w:bookmarkEnd w:id="367"/>
      <w:bookmarkEnd w:id="368"/>
      <w:bookmarkEnd w:id="369"/>
      <w:bookmarkEnd w:id="370"/>
      <w:bookmarkEnd w:id="371"/>
    </w:p>
    <w:tbl>
      <w:tblPr>
        <w:tblW w:w="5000" w:type="pct"/>
        <w:tblInd w:w="93" w:type="dxa"/>
        <w:tblLook w:val="04A0" w:firstRow="1" w:lastRow="0" w:firstColumn="1" w:lastColumn="0" w:noHBand="0" w:noVBand="1"/>
      </w:tblPr>
      <w:tblGrid>
        <w:gridCol w:w="4516"/>
        <w:gridCol w:w="3482"/>
        <w:gridCol w:w="1357"/>
      </w:tblGrid>
      <w:tr w:rsidR="00011A46" w:rsidRPr="00973DCE" w14:paraId="7F5F3A80" w14:textId="77777777" w:rsidTr="00EE0C10">
        <w:trPr>
          <w:trHeight w:val="225"/>
        </w:trPr>
        <w:tc>
          <w:tcPr>
            <w:tcW w:w="4160" w:type="dxa"/>
            <w:tcBorders>
              <w:top w:val="single" w:sz="4" w:space="0" w:color="auto"/>
              <w:left w:val="nil"/>
              <w:bottom w:val="nil"/>
              <w:right w:val="nil"/>
            </w:tcBorders>
            <w:shd w:val="clear" w:color="auto" w:fill="006C8B"/>
            <w:hideMark/>
          </w:tcPr>
          <w:p w14:paraId="3DA0FBC6" w14:textId="483657BC" w:rsidR="00011A46" w:rsidRPr="00840414" w:rsidRDefault="00345F79" w:rsidP="00F54086">
            <w:pPr>
              <w:spacing w:line="276" w:lineRule="auto"/>
              <w:rPr>
                <w:rFonts w:cs="Arial"/>
                <w:b/>
                <w:bCs/>
                <w:color w:val="FFFFFF" w:themeColor="background1"/>
              </w:rPr>
            </w:pPr>
            <w:r>
              <w:rPr>
                <w:rFonts w:cs="Arial"/>
                <w:b/>
                <w:color w:val="FFFFFF" w:themeColor="background1"/>
              </w:rPr>
              <w:t>Performance C</w:t>
            </w:r>
            <w:r w:rsidR="00011A46" w:rsidRPr="00840414">
              <w:rPr>
                <w:rFonts w:cs="Arial"/>
                <w:b/>
                <w:color w:val="FFFFFF" w:themeColor="background1"/>
              </w:rPr>
              <w:t>riteria</w:t>
            </w:r>
          </w:p>
        </w:tc>
        <w:tc>
          <w:tcPr>
            <w:tcW w:w="3207" w:type="dxa"/>
            <w:tcBorders>
              <w:top w:val="single" w:sz="4" w:space="0" w:color="auto"/>
              <w:left w:val="nil"/>
              <w:bottom w:val="nil"/>
              <w:right w:val="nil"/>
            </w:tcBorders>
            <w:shd w:val="clear" w:color="auto" w:fill="006C8B"/>
            <w:noWrap/>
            <w:vAlign w:val="bottom"/>
            <w:hideMark/>
          </w:tcPr>
          <w:p w14:paraId="63E7B78A" w14:textId="77777777" w:rsidR="00011A46" w:rsidRPr="00840414" w:rsidRDefault="00011A46" w:rsidP="00F54086">
            <w:pPr>
              <w:spacing w:line="276" w:lineRule="auto"/>
              <w:rPr>
                <w:rFonts w:cs="Arial"/>
                <w:b/>
                <w:color w:val="FFFFFF" w:themeColor="background1"/>
              </w:rPr>
            </w:pPr>
            <w:r>
              <w:rPr>
                <w:rFonts w:cs="Arial"/>
                <w:b/>
                <w:color w:val="FFFFFF" w:themeColor="background1"/>
              </w:rPr>
              <w:t>2019–20</w:t>
            </w:r>
          </w:p>
        </w:tc>
        <w:tc>
          <w:tcPr>
            <w:tcW w:w="1045" w:type="dxa"/>
            <w:tcBorders>
              <w:top w:val="single" w:sz="4" w:space="0" w:color="auto"/>
              <w:left w:val="nil"/>
              <w:bottom w:val="nil"/>
              <w:right w:val="single" w:sz="4" w:space="0" w:color="FFFFFF"/>
            </w:tcBorders>
            <w:shd w:val="clear" w:color="auto" w:fill="006C8B"/>
            <w:noWrap/>
            <w:vAlign w:val="bottom"/>
            <w:hideMark/>
          </w:tcPr>
          <w:p w14:paraId="4B791674" w14:textId="77777777" w:rsidR="00011A46" w:rsidRPr="00840414" w:rsidRDefault="00011A46" w:rsidP="00F54086">
            <w:pPr>
              <w:spacing w:line="276" w:lineRule="auto"/>
              <w:rPr>
                <w:rFonts w:cs="Arial"/>
                <w:b/>
                <w:color w:val="FFFFFF" w:themeColor="background1"/>
              </w:rPr>
            </w:pPr>
            <w:r>
              <w:rPr>
                <w:rFonts w:cs="Arial"/>
                <w:b/>
                <w:color w:val="FFFFFF" w:themeColor="background1"/>
              </w:rPr>
              <w:t>2019–20</w:t>
            </w:r>
          </w:p>
        </w:tc>
      </w:tr>
      <w:tr w:rsidR="00011A46" w:rsidRPr="00973DCE" w14:paraId="4EF30618" w14:textId="77777777" w:rsidTr="00EE0C10">
        <w:trPr>
          <w:trHeight w:val="225"/>
        </w:trPr>
        <w:tc>
          <w:tcPr>
            <w:tcW w:w="4160" w:type="dxa"/>
            <w:tcBorders>
              <w:top w:val="nil"/>
              <w:left w:val="nil"/>
              <w:bottom w:val="single" w:sz="4" w:space="0" w:color="auto"/>
              <w:right w:val="nil"/>
            </w:tcBorders>
            <w:shd w:val="clear" w:color="auto" w:fill="006C8B"/>
            <w:noWrap/>
            <w:hideMark/>
          </w:tcPr>
          <w:p w14:paraId="035442F4" w14:textId="77777777" w:rsidR="00011A46" w:rsidRPr="00840414" w:rsidRDefault="00011A46" w:rsidP="00F54086">
            <w:pPr>
              <w:spacing w:line="276" w:lineRule="auto"/>
              <w:rPr>
                <w:rFonts w:cs="Arial"/>
                <w:color w:val="FFFFFF" w:themeColor="background1"/>
                <w:sz w:val="20"/>
              </w:rPr>
            </w:pPr>
          </w:p>
        </w:tc>
        <w:tc>
          <w:tcPr>
            <w:tcW w:w="3207" w:type="dxa"/>
            <w:tcBorders>
              <w:top w:val="nil"/>
              <w:left w:val="nil"/>
              <w:bottom w:val="single" w:sz="4" w:space="0" w:color="auto"/>
              <w:right w:val="nil"/>
            </w:tcBorders>
            <w:shd w:val="clear" w:color="auto" w:fill="006C8B"/>
            <w:noWrap/>
            <w:vAlign w:val="bottom"/>
            <w:hideMark/>
          </w:tcPr>
          <w:p w14:paraId="52994742" w14:textId="77777777" w:rsidR="00011A46" w:rsidRPr="00840414" w:rsidRDefault="00011A46" w:rsidP="00F54086">
            <w:pPr>
              <w:spacing w:line="276" w:lineRule="auto"/>
              <w:rPr>
                <w:rFonts w:cs="Arial"/>
                <w:b/>
                <w:color w:val="FFFFFF" w:themeColor="background1"/>
              </w:rPr>
            </w:pPr>
            <w:r w:rsidRPr="00840414">
              <w:rPr>
                <w:rFonts w:cs="Arial"/>
                <w:b/>
                <w:color w:val="FFFFFF" w:themeColor="background1"/>
              </w:rPr>
              <w:t>Target</w:t>
            </w:r>
          </w:p>
        </w:tc>
        <w:tc>
          <w:tcPr>
            <w:tcW w:w="1045" w:type="dxa"/>
            <w:tcBorders>
              <w:top w:val="nil"/>
              <w:left w:val="nil"/>
              <w:bottom w:val="single" w:sz="4" w:space="0" w:color="auto"/>
              <w:right w:val="single" w:sz="4" w:space="0" w:color="FFFFFF"/>
            </w:tcBorders>
            <w:shd w:val="clear" w:color="auto" w:fill="006C8B"/>
            <w:noWrap/>
            <w:vAlign w:val="bottom"/>
            <w:hideMark/>
          </w:tcPr>
          <w:p w14:paraId="5D4F86CB" w14:textId="77777777" w:rsidR="00011A46" w:rsidRPr="00840414" w:rsidRDefault="00011A46" w:rsidP="00F54086">
            <w:pPr>
              <w:spacing w:line="276" w:lineRule="auto"/>
              <w:rPr>
                <w:rFonts w:cs="Arial"/>
                <w:b/>
                <w:color w:val="FFFFFF" w:themeColor="background1"/>
              </w:rPr>
            </w:pPr>
            <w:r w:rsidRPr="00840414">
              <w:rPr>
                <w:rFonts w:cs="Arial"/>
                <w:b/>
                <w:color w:val="FFFFFF" w:themeColor="background1"/>
              </w:rPr>
              <w:t>Actual</w:t>
            </w:r>
          </w:p>
        </w:tc>
      </w:tr>
      <w:tr w:rsidR="00011A46" w:rsidRPr="00973DCE" w14:paraId="22649E59" w14:textId="77777777" w:rsidTr="00EE0C10">
        <w:trPr>
          <w:trHeight w:val="480"/>
        </w:trPr>
        <w:tc>
          <w:tcPr>
            <w:tcW w:w="4160" w:type="dxa"/>
            <w:tcBorders>
              <w:top w:val="single" w:sz="4" w:space="0" w:color="auto"/>
              <w:left w:val="nil"/>
              <w:bottom w:val="single" w:sz="4" w:space="0" w:color="auto"/>
              <w:right w:val="nil"/>
            </w:tcBorders>
            <w:shd w:val="clear" w:color="auto" w:fill="auto"/>
            <w:hideMark/>
          </w:tcPr>
          <w:p w14:paraId="5C3D9338" w14:textId="77777777" w:rsidR="00011A46" w:rsidRPr="00B20D54" w:rsidRDefault="00011A46" w:rsidP="00F54086">
            <w:pPr>
              <w:spacing w:line="276" w:lineRule="auto"/>
              <w:ind w:right="176"/>
              <w:rPr>
                <w:rFonts w:cs="Arial"/>
                <w:color w:val="auto"/>
                <w:sz w:val="20"/>
              </w:rPr>
            </w:pPr>
            <w:r w:rsidRPr="00B20D54">
              <w:rPr>
                <w:rFonts w:cs="Arial"/>
                <w:color w:val="auto"/>
                <w:sz w:val="20"/>
              </w:rPr>
              <w:t>The Authority, its partners and the public improve stewardship of the Reef through their commitments to, and adoption of, sustainable behaviours and best practices relevant to the Reef.</w:t>
            </w:r>
          </w:p>
        </w:tc>
        <w:tc>
          <w:tcPr>
            <w:tcW w:w="3207" w:type="dxa"/>
            <w:tcBorders>
              <w:top w:val="single" w:sz="4" w:space="0" w:color="auto"/>
              <w:left w:val="single" w:sz="4" w:space="0" w:color="FFFFFF"/>
              <w:bottom w:val="single" w:sz="4" w:space="0" w:color="auto"/>
              <w:right w:val="nil"/>
            </w:tcBorders>
            <w:shd w:val="clear" w:color="auto" w:fill="auto"/>
            <w:noWrap/>
            <w:hideMark/>
          </w:tcPr>
          <w:p w14:paraId="4145B6A4" w14:textId="77777777" w:rsidR="00011A46" w:rsidRPr="00B20D54" w:rsidRDefault="00011A46" w:rsidP="00F54086">
            <w:pPr>
              <w:spacing w:line="276" w:lineRule="auto"/>
              <w:rPr>
                <w:rFonts w:cs="Arial"/>
                <w:color w:val="auto"/>
                <w:sz w:val="20"/>
              </w:rPr>
            </w:pPr>
            <w:r w:rsidRPr="00B20D54">
              <w:rPr>
                <w:rFonts w:cs="Arial"/>
                <w:color w:val="auto"/>
                <w:sz w:val="20"/>
              </w:rPr>
              <w:t xml:space="preserve">Reef HQ </w:t>
            </w:r>
            <w:r>
              <w:rPr>
                <w:rFonts w:cs="Arial"/>
                <w:color w:val="auto"/>
                <w:sz w:val="20"/>
              </w:rPr>
              <w:t xml:space="preserve">Aquarium </w:t>
            </w:r>
            <w:r w:rsidRPr="00B20D54">
              <w:rPr>
                <w:rFonts w:cs="Arial"/>
                <w:color w:val="auto"/>
                <w:sz w:val="20"/>
              </w:rPr>
              <w:t>exhibitions, public and community education activities improve awareness, attitudes and aspirations.</w:t>
            </w:r>
          </w:p>
          <w:p w14:paraId="2A7C8F9D" w14:textId="77777777" w:rsidR="00011A46" w:rsidRPr="00B20D54" w:rsidRDefault="00011A46" w:rsidP="00F54086">
            <w:pPr>
              <w:spacing w:line="276" w:lineRule="auto"/>
              <w:rPr>
                <w:rFonts w:cs="Arial"/>
                <w:color w:val="auto"/>
                <w:sz w:val="20"/>
              </w:rPr>
            </w:pPr>
          </w:p>
          <w:p w14:paraId="079E524E" w14:textId="56DCD36C" w:rsidR="00011A46" w:rsidRPr="00B20D54" w:rsidRDefault="00011A46" w:rsidP="00F54086">
            <w:pPr>
              <w:spacing w:line="276" w:lineRule="auto"/>
              <w:rPr>
                <w:rFonts w:cs="Arial"/>
                <w:color w:val="auto"/>
                <w:sz w:val="20"/>
              </w:rPr>
            </w:pPr>
            <w:r w:rsidRPr="00B20D54">
              <w:rPr>
                <w:rFonts w:cs="Arial"/>
                <w:color w:val="auto"/>
                <w:sz w:val="20"/>
              </w:rPr>
              <w:t xml:space="preserve">Stewardship partnerships, networks and programs deliver outcomes informed by and consistent with </w:t>
            </w:r>
            <w:r w:rsidR="00345F79">
              <w:rPr>
                <w:rFonts w:cs="Arial"/>
                <w:color w:val="auto"/>
                <w:sz w:val="20"/>
              </w:rPr>
              <w:t xml:space="preserve">the </w:t>
            </w:r>
            <w:r w:rsidRPr="00B20D54">
              <w:rPr>
                <w:rFonts w:cs="Arial"/>
                <w:color w:val="auto"/>
                <w:sz w:val="20"/>
              </w:rPr>
              <w:t>Authority’s positions.</w:t>
            </w:r>
          </w:p>
        </w:tc>
        <w:tc>
          <w:tcPr>
            <w:tcW w:w="1045" w:type="dxa"/>
            <w:tcBorders>
              <w:top w:val="nil"/>
              <w:left w:val="single" w:sz="4" w:space="0" w:color="FFFFFF"/>
              <w:bottom w:val="single" w:sz="4" w:space="0" w:color="auto"/>
              <w:right w:val="single" w:sz="4" w:space="0" w:color="FFFFFF"/>
            </w:tcBorders>
            <w:shd w:val="clear" w:color="auto" w:fill="auto"/>
            <w:noWrap/>
            <w:hideMark/>
          </w:tcPr>
          <w:p w14:paraId="5FC82CC3" w14:textId="77777777" w:rsidR="00011A46" w:rsidRPr="00DE02AF" w:rsidRDefault="00011A46" w:rsidP="00F54086">
            <w:pPr>
              <w:spacing w:line="276" w:lineRule="auto"/>
              <w:rPr>
                <w:rFonts w:cs="Arial"/>
                <w:b/>
                <w:color w:val="auto"/>
                <w:sz w:val="20"/>
              </w:rPr>
            </w:pPr>
            <w:r w:rsidRPr="00DE02AF">
              <w:rPr>
                <w:rFonts w:cs="Arial"/>
                <w:b/>
                <w:color w:val="auto"/>
                <w:sz w:val="20"/>
              </w:rPr>
              <w:t>ACHIEVED</w:t>
            </w:r>
          </w:p>
          <w:p w14:paraId="1D6A180C" w14:textId="4EEEB70B" w:rsidR="00011A46" w:rsidRDefault="00011A46" w:rsidP="00F54086">
            <w:pPr>
              <w:spacing w:line="276" w:lineRule="auto"/>
              <w:rPr>
                <w:rFonts w:cs="Arial"/>
                <w:b/>
                <w:color w:val="auto"/>
                <w:sz w:val="20"/>
              </w:rPr>
            </w:pPr>
          </w:p>
          <w:p w14:paraId="36F1003B" w14:textId="77777777" w:rsidR="00975641" w:rsidRPr="00DE02AF" w:rsidRDefault="00975641" w:rsidP="00F54086">
            <w:pPr>
              <w:spacing w:line="276" w:lineRule="auto"/>
              <w:rPr>
                <w:rFonts w:cs="Arial"/>
                <w:b/>
                <w:color w:val="auto"/>
                <w:sz w:val="20"/>
              </w:rPr>
            </w:pPr>
          </w:p>
          <w:p w14:paraId="0A294AB8" w14:textId="77777777" w:rsidR="00011A46" w:rsidRPr="00DE02AF" w:rsidRDefault="00011A46" w:rsidP="00F54086">
            <w:pPr>
              <w:spacing w:line="276" w:lineRule="auto"/>
              <w:rPr>
                <w:rFonts w:cs="Arial"/>
                <w:b/>
                <w:color w:val="auto"/>
                <w:sz w:val="20"/>
              </w:rPr>
            </w:pPr>
          </w:p>
          <w:p w14:paraId="6D243DD2" w14:textId="77777777" w:rsidR="00011A46" w:rsidRPr="00B20D54" w:rsidRDefault="00011A46" w:rsidP="00F54086">
            <w:pPr>
              <w:spacing w:line="276" w:lineRule="auto"/>
              <w:rPr>
                <w:rFonts w:cs="Arial"/>
                <w:color w:val="auto"/>
                <w:sz w:val="20"/>
              </w:rPr>
            </w:pPr>
            <w:r w:rsidRPr="00DE02AF">
              <w:rPr>
                <w:rFonts w:cs="Arial"/>
                <w:b/>
                <w:color w:val="auto"/>
                <w:sz w:val="20"/>
              </w:rPr>
              <w:t>ACHIEVED</w:t>
            </w:r>
            <w:r w:rsidRPr="00DE02AF">
              <w:rPr>
                <w:rFonts w:cs="Arial"/>
                <w:color w:val="auto"/>
                <w:sz w:val="20"/>
              </w:rPr>
              <w:t xml:space="preserve"> </w:t>
            </w:r>
          </w:p>
        </w:tc>
      </w:tr>
    </w:tbl>
    <w:p w14:paraId="091B75F5" w14:textId="1AB2BC2B" w:rsidR="00011A46" w:rsidRDefault="00011A46" w:rsidP="00011A46">
      <w:pPr>
        <w:pStyle w:val="BodyText1"/>
        <w:rPr>
          <w:i/>
          <w:sz w:val="20"/>
        </w:rPr>
      </w:pPr>
      <w:r>
        <w:rPr>
          <w:i/>
          <w:sz w:val="20"/>
        </w:rPr>
        <w:t xml:space="preserve">Criteria source: </w:t>
      </w:r>
      <w:r w:rsidRPr="009C2503">
        <w:rPr>
          <w:i/>
          <w:sz w:val="20"/>
        </w:rPr>
        <w:t>Performance indicators are recorded in the Authority’s chapter in the Department of the Environment and Energy’s 2019</w:t>
      </w:r>
      <w:r w:rsidR="008367A4">
        <w:rPr>
          <w:i/>
          <w:sz w:val="20"/>
        </w:rPr>
        <w:t>–</w:t>
      </w:r>
      <w:r w:rsidRPr="009C2503">
        <w:rPr>
          <w:i/>
          <w:sz w:val="20"/>
        </w:rPr>
        <w:t>20</w:t>
      </w:r>
      <w:r w:rsidRPr="003B326A">
        <w:rPr>
          <w:i/>
          <w:sz w:val="20"/>
        </w:rPr>
        <w:t xml:space="preserve"> Portfolio Budget Statements p. </w:t>
      </w:r>
      <w:r w:rsidRPr="007A4B7E">
        <w:rPr>
          <w:i/>
          <w:sz w:val="20"/>
        </w:rPr>
        <w:t>235</w:t>
      </w:r>
      <w:r w:rsidRPr="003B326A">
        <w:rPr>
          <w:i/>
          <w:sz w:val="20"/>
        </w:rPr>
        <w:t xml:space="preserve"> and in the Authority’s Corporate Plan for </w:t>
      </w:r>
      <w:r w:rsidRPr="008D72C8">
        <w:rPr>
          <w:i/>
          <w:sz w:val="20"/>
        </w:rPr>
        <w:t>2019–20 p</w:t>
      </w:r>
      <w:r w:rsidRPr="003B326A">
        <w:rPr>
          <w:i/>
          <w:sz w:val="20"/>
        </w:rPr>
        <w:t>. 1</w:t>
      </w:r>
      <w:r>
        <w:rPr>
          <w:i/>
          <w:sz w:val="20"/>
        </w:rPr>
        <w:t>4</w:t>
      </w:r>
      <w:r w:rsidRPr="003B326A">
        <w:rPr>
          <w:i/>
          <w:sz w:val="20"/>
        </w:rPr>
        <w:t>.</w:t>
      </w:r>
    </w:p>
    <w:p w14:paraId="7D88DF43" w14:textId="77777777" w:rsidR="00011A46" w:rsidRDefault="00011A46" w:rsidP="00011A46"/>
    <w:p w14:paraId="06EA1470" w14:textId="6229CC05" w:rsidR="00011A46" w:rsidRDefault="00011A46" w:rsidP="00011A46">
      <w:pPr>
        <w:pStyle w:val="Heading2"/>
      </w:pPr>
      <w:bookmarkStart w:id="372" w:name="_Toc47599443"/>
      <w:bookmarkStart w:id="373" w:name="_Toc47599918"/>
      <w:bookmarkStart w:id="374" w:name="_Toc47617186"/>
      <w:bookmarkStart w:id="375" w:name="_Toc47627517"/>
      <w:bookmarkStart w:id="376" w:name="_Toc47692836"/>
      <w:bookmarkStart w:id="377" w:name="_Toc47692947"/>
      <w:bookmarkStart w:id="378" w:name="_Toc52869010"/>
      <w:r>
        <w:lastRenderedPageBreak/>
        <w:t>Results against performance criteri</w:t>
      </w:r>
      <w:bookmarkEnd w:id="372"/>
      <w:bookmarkEnd w:id="373"/>
      <w:bookmarkEnd w:id="374"/>
      <w:bookmarkEnd w:id="375"/>
      <w:r w:rsidR="00280995">
        <w:t>a</w:t>
      </w:r>
      <w:bookmarkEnd w:id="376"/>
      <w:bookmarkEnd w:id="377"/>
      <w:bookmarkEnd w:id="378"/>
      <w:r>
        <w:t xml:space="preserve"> </w:t>
      </w:r>
    </w:p>
    <w:p w14:paraId="5D1ED358" w14:textId="77777777" w:rsidR="00011A46" w:rsidRDefault="00011A46" w:rsidP="00F6266A">
      <w:pPr>
        <w:pStyle w:val="Heading3"/>
      </w:pPr>
      <w:r>
        <w:t>Reef HQ Aquarium forward strategy</w:t>
      </w:r>
    </w:p>
    <w:p w14:paraId="029EBBD4" w14:textId="77777777" w:rsidR="00011A46" w:rsidRPr="00C759EE" w:rsidRDefault="00011A46" w:rsidP="00011A46">
      <w:pPr>
        <w:rPr>
          <w:rFonts w:cs="Arial"/>
          <w:highlight w:val="yellow"/>
        </w:rPr>
      </w:pPr>
      <w:r>
        <w:rPr>
          <w:rFonts w:cs="Arial"/>
          <w:color w:val="auto"/>
        </w:rPr>
        <w:t xml:space="preserve">A 20-year </w:t>
      </w:r>
      <w:r w:rsidRPr="000F45C5">
        <w:rPr>
          <w:rFonts w:cs="Arial"/>
          <w:color w:val="auto"/>
        </w:rPr>
        <w:t xml:space="preserve">Reef HQ Master Plan </w:t>
      </w:r>
      <w:r>
        <w:rPr>
          <w:rFonts w:cs="Arial"/>
          <w:color w:val="auto"/>
        </w:rPr>
        <w:t>was</w:t>
      </w:r>
      <w:r w:rsidRPr="000F45C5">
        <w:rPr>
          <w:rFonts w:cs="Arial"/>
          <w:color w:val="auto"/>
        </w:rPr>
        <w:t xml:space="preserve"> establish</w:t>
      </w:r>
      <w:r>
        <w:rPr>
          <w:rFonts w:cs="Arial"/>
          <w:color w:val="auto"/>
        </w:rPr>
        <w:t>ed to provide</w:t>
      </w:r>
      <w:r w:rsidRPr="000F45C5">
        <w:rPr>
          <w:rFonts w:cs="Arial"/>
          <w:color w:val="auto"/>
        </w:rPr>
        <w:t xml:space="preserve"> a long-term direction for continuous improvements and guide the objectives of Reef HQ</w:t>
      </w:r>
      <w:r>
        <w:rPr>
          <w:rFonts w:cs="Arial"/>
          <w:color w:val="auto"/>
        </w:rPr>
        <w:t xml:space="preserve"> Aquarium</w:t>
      </w:r>
      <w:r w:rsidRPr="000F45C5">
        <w:rPr>
          <w:rFonts w:cs="Arial"/>
          <w:color w:val="auto"/>
        </w:rPr>
        <w:t xml:space="preserve"> as a public institution into the future. The vision is to create a unified design character to sustain Reef HQ</w:t>
      </w:r>
      <w:r>
        <w:rPr>
          <w:rFonts w:cs="Arial"/>
          <w:color w:val="auto"/>
        </w:rPr>
        <w:t xml:space="preserve"> Aquarium</w:t>
      </w:r>
      <w:r w:rsidRPr="000F45C5">
        <w:rPr>
          <w:rFonts w:cs="Arial"/>
          <w:color w:val="auto"/>
        </w:rPr>
        <w:t xml:space="preserve"> as an educational and cultural landmark for visitors. The Master Plan will direct the interpretive and functional planning of the education, experience and exhibits </w:t>
      </w:r>
      <w:r>
        <w:rPr>
          <w:rFonts w:cs="Arial"/>
          <w:color w:val="auto"/>
        </w:rPr>
        <w:t>at</w:t>
      </w:r>
      <w:r w:rsidRPr="000F45C5">
        <w:rPr>
          <w:rFonts w:cs="Arial"/>
          <w:color w:val="auto"/>
        </w:rPr>
        <w:t xml:space="preserve"> Reef HQ </w:t>
      </w:r>
      <w:r>
        <w:rPr>
          <w:rFonts w:cs="Arial"/>
          <w:color w:val="auto"/>
        </w:rPr>
        <w:t>Aquarium over</w:t>
      </w:r>
      <w:r w:rsidRPr="000F45C5">
        <w:rPr>
          <w:rFonts w:cs="Arial"/>
          <w:color w:val="auto"/>
        </w:rPr>
        <w:t xml:space="preserve"> the next 20 years.</w:t>
      </w:r>
    </w:p>
    <w:p w14:paraId="1E9853DD" w14:textId="77777777" w:rsidR="00011A46" w:rsidRDefault="00011A46" w:rsidP="00011A46">
      <w:pPr>
        <w:rPr>
          <w:iCs/>
        </w:rPr>
      </w:pPr>
      <w:r>
        <w:rPr>
          <w:iCs/>
        </w:rPr>
        <w:t>During the financial year, the Australian Government provided funding of $26.9 million to upgrade critical safety works and a further $2.6 million to replace animal life support systems. This work will occur over the next three financial years. During the next financial year, the Aquarium will close for up to 12 months from February 2021 to allow for significant works to occur without the safety risks associated with visitors in the facility. These works will allow the continued safe operation of the facility and further implementation of the Master Plan over time.</w:t>
      </w:r>
    </w:p>
    <w:p w14:paraId="54D60054" w14:textId="4BB0F158" w:rsidR="00011A46" w:rsidRDefault="00011A46" w:rsidP="00011A46">
      <w:pPr>
        <w:rPr>
          <w:iCs/>
        </w:rPr>
      </w:pPr>
      <w:r>
        <w:rPr>
          <w:iCs/>
        </w:rPr>
        <w:t>D</w:t>
      </w:r>
      <w:r w:rsidRPr="00D6496F">
        <w:rPr>
          <w:iCs/>
        </w:rPr>
        <w:t>ecreased revenue and visitation target</w:t>
      </w:r>
      <w:r>
        <w:rPr>
          <w:iCs/>
        </w:rPr>
        <w:t>s</w:t>
      </w:r>
      <w:r w:rsidRPr="00D6496F">
        <w:rPr>
          <w:iCs/>
        </w:rPr>
        <w:t xml:space="preserve"> w</w:t>
      </w:r>
      <w:r>
        <w:rPr>
          <w:iCs/>
        </w:rPr>
        <w:t>ere</w:t>
      </w:r>
      <w:r w:rsidRPr="00D6496F">
        <w:rPr>
          <w:iCs/>
        </w:rPr>
        <w:t xml:space="preserve"> forecast for this financial year </w:t>
      </w:r>
      <w:r>
        <w:rPr>
          <w:iCs/>
        </w:rPr>
        <w:t xml:space="preserve">owing to the effects of </w:t>
      </w:r>
      <w:r w:rsidRPr="00D6496F">
        <w:rPr>
          <w:iCs/>
        </w:rPr>
        <w:t>the ag</w:t>
      </w:r>
      <w:r>
        <w:rPr>
          <w:iCs/>
        </w:rPr>
        <w:t>e</w:t>
      </w:r>
      <w:r w:rsidRPr="00D6496F">
        <w:rPr>
          <w:iCs/>
        </w:rPr>
        <w:t>ing facility and external interferences</w:t>
      </w:r>
      <w:r w:rsidR="00E72F32">
        <w:rPr>
          <w:iCs/>
        </w:rPr>
        <w:t xml:space="preserve">, such as </w:t>
      </w:r>
      <w:r w:rsidRPr="00D6496F">
        <w:rPr>
          <w:iCs/>
        </w:rPr>
        <w:t>construction</w:t>
      </w:r>
      <w:r>
        <w:rPr>
          <w:iCs/>
        </w:rPr>
        <w:t xml:space="preserve">. </w:t>
      </w:r>
      <w:r>
        <w:t>COVID-19 resulted in the forced closure of the Aquarium on 23 March 2020; however, despite the reduced trading for this financial year, the Aquarium still received approximately 95,000 visitors.</w:t>
      </w:r>
    </w:p>
    <w:p w14:paraId="30D78C74" w14:textId="3D4BDC60" w:rsidR="00011A46" w:rsidRDefault="00D01A54" w:rsidP="00011A46">
      <w:pPr>
        <w:pStyle w:val="BodyText1"/>
      </w:pPr>
      <w:r>
        <w:rPr>
          <w:noProof/>
          <w:lang w:eastAsia="en-AU"/>
        </w:rPr>
        <w:lastRenderedPageBreak/>
        <w:drawing>
          <wp:inline distT="0" distB="0" distL="0" distR="0" wp14:anchorId="22522EDC" wp14:editId="4B600D37">
            <wp:extent cx="5207585" cy="793630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14857" cy="7947384"/>
                    </a:xfrm>
                    <a:prstGeom prst="rect">
                      <a:avLst/>
                    </a:prstGeom>
                  </pic:spPr>
                </pic:pic>
              </a:graphicData>
            </a:graphic>
          </wp:inline>
        </w:drawing>
      </w:r>
    </w:p>
    <w:p w14:paraId="332C91D4" w14:textId="733CFD9E" w:rsidR="00473AD5" w:rsidRDefault="00473AD5" w:rsidP="00473AD5">
      <w:pPr>
        <w:pStyle w:val="Caption"/>
      </w:pPr>
      <w:bookmarkStart w:id="379" w:name="_Toc52199052"/>
      <w:r>
        <w:t xml:space="preserve">Figure </w:t>
      </w:r>
      <w:r>
        <w:fldChar w:fldCharType="begin"/>
      </w:r>
      <w:r>
        <w:instrText xml:space="preserve"> SEQ Figure \* ARABIC </w:instrText>
      </w:r>
      <w:r>
        <w:fldChar w:fldCharType="separate"/>
      </w:r>
      <w:r w:rsidR="00DF08AA">
        <w:rPr>
          <w:noProof/>
        </w:rPr>
        <w:t>18</w:t>
      </w:r>
      <w:r>
        <w:fldChar w:fldCharType="end"/>
      </w:r>
      <w:r>
        <w:t xml:space="preserve">: </w:t>
      </w:r>
      <w:r w:rsidRPr="003530A1">
        <w:t>Reef HQ Aquarium Highlights 2019-20</w:t>
      </w:r>
      <w:bookmarkEnd w:id="379"/>
    </w:p>
    <w:p w14:paraId="5834143B" w14:textId="32063503" w:rsidR="00011A46" w:rsidRPr="002B1732" w:rsidRDefault="00011A46" w:rsidP="00011A46">
      <w:pPr>
        <w:pStyle w:val="BodyText1"/>
      </w:pPr>
      <w:r>
        <w:lastRenderedPageBreak/>
        <w:t>The Reef HQ Volunteers Association continue</w:t>
      </w:r>
      <w:r w:rsidR="00F60C96">
        <w:t>d</w:t>
      </w:r>
      <w:r>
        <w:t xml:space="preserve"> to support the operation of Reef HQ Aquarium, assisting with the delivery of community educational talks and tours and other activities. In 2019–20, 85 Reef HQ Aquarium volunteers collectively contributed </w:t>
      </w:r>
      <w:r w:rsidR="00091CE3">
        <w:t xml:space="preserve">more than </w:t>
      </w:r>
      <w:r>
        <w:t xml:space="preserve">8000 hours of service to the </w:t>
      </w:r>
      <w:r w:rsidR="00091CE3">
        <w:t>a</w:t>
      </w:r>
      <w:r>
        <w:t xml:space="preserve">quarium, with one volunteer reaching an inaugural service milestone of 10,000 hours. </w:t>
      </w:r>
    </w:p>
    <w:p w14:paraId="60F91052" w14:textId="77777777" w:rsidR="00011A46" w:rsidRDefault="00011A46" w:rsidP="00011A46">
      <w:pPr>
        <w:pStyle w:val="Heading3"/>
      </w:pPr>
      <w:r>
        <w:t>Reef Guardian Programs</w:t>
      </w:r>
    </w:p>
    <w:p w14:paraId="4DF4016A" w14:textId="77777777" w:rsidR="00011A46" w:rsidRDefault="00011A46" w:rsidP="00011A46">
      <w:pPr>
        <w:pStyle w:val="Heading4"/>
      </w:pPr>
      <w:r>
        <w:t>Reef Guardian Schools Program</w:t>
      </w:r>
    </w:p>
    <w:p w14:paraId="24E7215E" w14:textId="44DAD8C1" w:rsidR="00011A46" w:rsidRDefault="00011A46" w:rsidP="00011A46">
      <w:pPr>
        <w:pStyle w:val="ARBodyText"/>
      </w:pPr>
      <w:r>
        <w:t xml:space="preserve">The Reef Guardian Schools Program aims to create awareness, understanding and appreciation for the Reef and its connected ecosystems. Schools and students are encouraged and empowered to undertake actions and projects within their schools and the local community that will benefit the long-term health of the Great Barrier Reef. Seven new schools joined the Reef Guardian Schools Program during 2019–20, bringing the total to 291, with </w:t>
      </w:r>
      <w:r w:rsidR="008F5C6F">
        <w:t>more than</w:t>
      </w:r>
      <w:r>
        <w:t xml:space="preserve"> 136,500 students and 8900 teachers. A new format of the ReefED e</w:t>
      </w:r>
      <w:r w:rsidR="00B26296">
        <w:t>-n</w:t>
      </w:r>
      <w:r>
        <w:t xml:space="preserve">ewsletter was developed and released to Reef Guardian School teachers in 2020. </w:t>
      </w:r>
    </w:p>
    <w:p w14:paraId="51F7CF2A" w14:textId="619F0990" w:rsidR="00011A46" w:rsidRDefault="00345F79" w:rsidP="00011A46">
      <w:pPr>
        <w:pStyle w:val="ARBodyText"/>
      </w:pPr>
      <w:r>
        <w:t>Across the Great Barrier Reef c</w:t>
      </w:r>
      <w:r w:rsidR="00011A46">
        <w:t>atchment, 13 Reef Guardian network meetings were facilitated, connect</w:t>
      </w:r>
      <w:r w:rsidR="00B474C0">
        <w:t>ing</w:t>
      </w:r>
      <w:r w:rsidR="00011A46">
        <w:t xml:space="preserve"> Reef Guardian Schools with local partner organisations such as Reef Guardian Councils, natural resource management groups, tourism operators and community groups. </w:t>
      </w:r>
    </w:p>
    <w:p w14:paraId="2EB0AC6D" w14:textId="0522A47C" w:rsidR="00C0704D" w:rsidRDefault="00011A46" w:rsidP="00011A46">
      <w:pPr>
        <w:pStyle w:val="ARBodyText"/>
      </w:pPr>
      <w:r>
        <w:rPr>
          <w:color w:val="000000"/>
          <w:lang w:eastAsia="en-AU"/>
        </w:rPr>
        <w:t xml:space="preserve">Two Future Leaders Eco Challenges </w:t>
      </w:r>
      <w:r w:rsidRPr="00055D15">
        <w:rPr>
          <w:color w:val="000000"/>
          <w:lang w:eastAsia="en-AU"/>
        </w:rPr>
        <w:t>were facilitated</w:t>
      </w:r>
      <w:r>
        <w:rPr>
          <w:color w:val="000000"/>
          <w:lang w:eastAsia="en-AU"/>
        </w:rPr>
        <w:t xml:space="preserve"> prior to COVID-19 r</w:t>
      </w:r>
      <w:r w:rsidRPr="00055D15">
        <w:rPr>
          <w:color w:val="000000"/>
          <w:lang w:eastAsia="en-AU"/>
        </w:rPr>
        <w:t>estriction</w:t>
      </w:r>
      <w:r>
        <w:rPr>
          <w:color w:val="000000"/>
          <w:lang w:eastAsia="en-AU"/>
        </w:rPr>
        <w:t xml:space="preserve">s, with </w:t>
      </w:r>
      <w:r w:rsidR="00600072">
        <w:rPr>
          <w:color w:val="000000"/>
          <w:lang w:eastAsia="en-AU"/>
        </w:rPr>
        <w:t>participation from</w:t>
      </w:r>
      <w:r>
        <w:rPr>
          <w:color w:val="000000"/>
          <w:lang w:eastAsia="en-AU"/>
        </w:rPr>
        <w:t xml:space="preserve"> 71 students and 15 teachers from 15 Reef Guardian Schools and nine partner organisations.</w:t>
      </w:r>
      <w:r>
        <w:t xml:space="preserve"> </w:t>
      </w:r>
      <w:r w:rsidRPr="00055D15">
        <w:t xml:space="preserve">The 2020 theme was ‘Improving the Outlook for the Reef’ </w:t>
      </w:r>
      <w:r>
        <w:t>and focused</w:t>
      </w:r>
      <w:r w:rsidRPr="00055D15">
        <w:t xml:space="preserve"> on how the small acts of many people make a big difference</w:t>
      </w:r>
      <w:r>
        <w:t xml:space="preserve">.  </w:t>
      </w:r>
    </w:p>
    <w:p w14:paraId="0BBEC80A" w14:textId="1501D409" w:rsidR="00011A46" w:rsidRDefault="00011A46" w:rsidP="00011A46">
      <w:pPr>
        <w:pStyle w:val="ARBodyText"/>
      </w:pPr>
      <w:r>
        <w:t xml:space="preserve">The COVID-19 pandemic required delivery changes to the Reef Guardian Schools Program. Ten free virtual connections programs were offered on subjects such as biodiversity of the Reef, threats to the Reef and responsible Reef practices, with </w:t>
      </w:r>
      <w:r w:rsidR="00B26296">
        <w:t xml:space="preserve">more than </w:t>
      </w:r>
      <w:r>
        <w:t xml:space="preserve">1500 students and 100 teachers from </w:t>
      </w:r>
      <w:r w:rsidRPr="0053245B">
        <w:t xml:space="preserve">60 </w:t>
      </w:r>
      <w:r>
        <w:t>schools</w:t>
      </w:r>
      <w:r w:rsidRPr="0053245B">
        <w:t xml:space="preserve"> </w:t>
      </w:r>
      <w:r>
        <w:t>participating. Two virtual teacher professional development sessions were also provided.</w:t>
      </w:r>
    </w:p>
    <w:p w14:paraId="310CD3D7" w14:textId="77777777" w:rsidR="00011A46" w:rsidRDefault="00011A46" w:rsidP="00011A46">
      <w:pPr>
        <w:pStyle w:val="Heading4"/>
      </w:pPr>
      <w:r>
        <w:t>Reef Guardian Fishers Program</w:t>
      </w:r>
    </w:p>
    <w:p w14:paraId="5427BF63" w14:textId="77777777" w:rsidR="00011A46" w:rsidRPr="00A73EB1" w:rsidRDefault="00011A46" w:rsidP="00011A46">
      <w:r w:rsidRPr="00A73EB1">
        <w:t xml:space="preserve">The Reef Guardian Fishers Program </w:t>
      </w:r>
      <w:r>
        <w:t xml:space="preserve">involves </w:t>
      </w:r>
      <w:r w:rsidRPr="00A73EB1">
        <w:t xml:space="preserve">27 commercial fishing operations and encompasses most commercial fishing types occurring within the Marine Park. Two new operations joined the program and one </w:t>
      </w:r>
      <w:r>
        <w:t>operation</w:t>
      </w:r>
      <w:r w:rsidRPr="00A73EB1">
        <w:t xml:space="preserve"> left the program</w:t>
      </w:r>
      <w:r>
        <w:t xml:space="preserve"> in 2019</w:t>
      </w:r>
      <w:r>
        <w:rPr>
          <w:rFonts w:ascii="Times New Roman" w:hAnsi="Times New Roman"/>
        </w:rPr>
        <w:t>–</w:t>
      </w:r>
      <w:r>
        <w:t>20</w:t>
      </w:r>
      <w:r w:rsidRPr="00A73EB1">
        <w:t xml:space="preserve">. </w:t>
      </w:r>
    </w:p>
    <w:p w14:paraId="13E62278" w14:textId="77777777" w:rsidR="00011A46" w:rsidRPr="00A73EB1" w:rsidRDefault="00011A46" w:rsidP="00011A46">
      <w:r>
        <w:t>Reef Guardian Fishers have been recognised for their quality and innovation, winning many awards including the Queensland Innovation Award and Delicious Australian Produce Award.</w:t>
      </w:r>
    </w:p>
    <w:p w14:paraId="7EC4FF7A" w14:textId="77777777" w:rsidR="00011A46" w:rsidRPr="00A73EB1" w:rsidRDefault="00011A46" w:rsidP="00011A46">
      <w:r>
        <w:lastRenderedPageBreak/>
        <w:t>T</w:t>
      </w:r>
      <w:r w:rsidRPr="00A73EB1">
        <w:t xml:space="preserve">en Reef Guardian Fishers are represented on </w:t>
      </w:r>
      <w:r w:rsidRPr="00AC701F">
        <w:t xml:space="preserve">Queensland Government convened </w:t>
      </w:r>
      <w:r w:rsidRPr="00A73EB1">
        <w:t xml:space="preserve">fisheries working groups </w:t>
      </w:r>
      <w:r>
        <w:t>providing advice on management options and the</w:t>
      </w:r>
      <w:r w:rsidRPr="00A73EB1">
        <w:t xml:space="preserve"> develop</w:t>
      </w:r>
      <w:r>
        <w:t>ment of</w:t>
      </w:r>
      <w:r w:rsidRPr="00A73EB1">
        <w:t xml:space="preserve"> harvest strategies critical to the implementation of the </w:t>
      </w:r>
      <w:r w:rsidRPr="00A73EB1">
        <w:rPr>
          <w:i/>
        </w:rPr>
        <w:t>Queensland Sustainable Fisheries Strategy 2017–2027</w:t>
      </w:r>
      <w:r w:rsidRPr="00A73EB1">
        <w:t xml:space="preserve">. </w:t>
      </w:r>
      <w:r>
        <w:t>However,</w:t>
      </w:r>
      <w:r w:rsidRPr="00A73EB1">
        <w:t xml:space="preserve"> legislative amendments required to progress the implementation of the strategy have been stalled since November 2019.</w:t>
      </w:r>
    </w:p>
    <w:p w14:paraId="6689D9C3" w14:textId="26DAD8BB" w:rsidR="00011A46" w:rsidRDefault="00011A46" w:rsidP="00011A46">
      <w:r w:rsidRPr="00A73EB1">
        <w:t>Seafood Industry Australia</w:t>
      </w:r>
      <w:r>
        <w:t>,</w:t>
      </w:r>
      <w:r w:rsidRPr="00A73EB1">
        <w:t xml:space="preserve"> the national peak</w:t>
      </w:r>
      <w:r w:rsidR="00101AC8">
        <w:t xml:space="preserve"> </w:t>
      </w:r>
      <w:r w:rsidRPr="00A73EB1">
        <w:t xml:space="preserve">body representing the Australian </w:t>
      </w:r>
      <w:r>
        <w:t>s</w:t>
      </w:r>
      <w:r w:rsidRPr="00A73EB1">
        <w:t xml:space="preserve">eafood </w:t>
      </w:r>
      <w:r>
        <w:t>i</w:t>
      </w:r>
      <w:r w:rsidRPr="00A73EB1">
        <w:t>ndustry</w:t>
      </w:r>
      <w:r>
        <w:t>,</w:t>
      </w:r>
      <w:r w:rsidRPr="00A73EB1">
        <w:t xml:space="preserve"> has expressed interest in working with the Authority to further advance the recognition of Reef Guardian Fishers and explore how similar voluntary stewardship commitments may be encouraged with other fishers nationally.</w:t>
      </w:r>
    </w:p>
    <w:p w14:paraId="51740427" w14:textId="77777777" w:rsidR="00011A46" w:rsidRDefault="00011A46" w:rsidP="00011A46">
      <w:pPr>
        <w:pStyle w:val="Heading4"/>
      </w:pPr>
      <w:r>
        <w:t>Reef Guardian Councils</w:t>
      </w:r>
    </w:p>
    <w:p w14:paraId="6AD01EBD" w14:textId="34B95214" w:rsidR="00011A46" w:rsidRDefault="00011A46" w:rsidP="00011A46">
      <w:pPr>
        <w:pStyle w:val="ListNumber"/>
        <w:numPr>
          <w:ilvl w:val="0"/>
          <w:numId w:val="0"/>
        </w:numPr>
        <w:spacing w:line="240" w:lineRule="auto"/>
      </w:pPr>
      <w:r>
        <w:t xml:space="preserve">The Reef Guardian Council Program is a collaborative partnership between local governments in the Reef catchment and the Authority. The program, which began in 2007 and includes 18 </w:t>
      </w:r>
      <w:r w:rsidR="00101AC8">
        <w:t>councils</w:t>
      </w:r>
      <w:r>
        <w:t>, recognises the role local governments play in managing natural resources in the Reef catchment and the important link they provide to the catchment community.</w:t>
      </w:r>
    </w:p>
    <w:p w14:paraId="4D3818F1" w14:textId="639CC47C" w:rsidR="00011A46" w:rsidRDefault="00011A46" w:rsidP="00011A46">
      <w:r>
        <w:t xml:space="preserve">In September 2019, 26 officers representing 15 Reef Guardian Councils and the Authority attended the Reef Guardian Council Working Group meeting. </w:t>
      </w:r>
      <w:r w:rsidR="00101AC8">
        <w:t>Participants discussed</w:t>
      </w:r>
      <w:r>
        <w:t xml:space="preserve"> the </w:t>
      </w:r>
      <w:r w:rsidRPr="00B26296">
        <w:rPr>
          <w:i/>
        </w:rPr>
        <w:t>Outlook 2019 Report</w:t>
      </w:r>
      <w:r>
        <w:t xml:space="preserve">, the Great Barrier Reef Foundation Reef Trust Partnership, council initiatives to improve </w:t>
      </w:r>
      <w:r w:rsidR="00B26296">
        <w:t xml:space="preserve">Reef </w:t>
      </w:r>
      <w:r>
        <w:t>health and resilience, and the future of the Reef Guardian Council Program.</w:t>
      </w:r>
    </w:p>
    <w:p w14:paraId="7C21BF1F" w14:textId="77777777" w:rsidR="00011A46" w:rsidRDefault="00011A46" w:rsidP="00011A46">
      <w:r>
        <w:t xml:space="preserve">The Reef Guardian Council Steering Committee meeting in October 2019 was attended by 35 representatives from Reef Guardian Councils, the Local Government Association Queensland, the Authority and presenters from Queensland Water Directorate and the Office of the Great Barrier Reef. Key agenda topics included the newly drafted Reef Guardian Council Terms of Reference, the </w:t>
      </w:r>
      <w:r w:rsidRPr="006D2225">
        <w:rPr>
          <w:i/>
        </w:rPr>
        <w:t>Outlook Report 2019</w:t>
      </w:r>
      <w:r>
        <w:t xml:space="preserve"> and an update on the </w:t>
      </w:r>
      <w:r w:rsidRPr="00B26296">
        <w:rPr>
          <w:i/>
        </w:rPr>
        <w:t>Reef 2050 Plan</w:t>
      </w:r>
      <w:r>
        <w:t xml:space="preserve">. </w:t>
      </w:r>
    </w:p>
    <w:p w14:paraId="35AE05D8" w14:textId="5B4B57D1" w:rsidR="00011A46" w:rsidRDefault="00011A46" w:rsidP="00011A46">
      <w:r>
        <w:t xml:space="preserve">In preparation for the 2020–2024 Reef Guardian Council term, the terms of reference and memorandum of understanding for the program </w:t>
      </w:r>
      <w:r w:rsidR="00101AC8">
        <w:t>were</w:t>
      </w:r>
      <w:r>
        <w:t xml:space="preserve"> finalised, together with an action plan process and template to track and promote council actions to help the Reef. A professional development plan and suite of communication materials are in development to assist the program.</w:t>
      </w:r>
    </w:p>
    <w:p w14:paraId="7022F36D" w14:textId="2BAF22F0" w:rsidR="00011A46" w:rsidRPr="00253666" w:rsidRDefault="00011A46" w:rsidP="00011A46">
      <w:r>
        <w:t xml:space="preserve">The Reef Guardian </w:t>
      </w:r>
      <w:r w:rsidR="00101AC8">
        <w:t xml:space="preserve">Council e-newsletter was created in 2020 to </w:t>
      </w:r>
      <w:r>
        <w:t xml:space="preserve">share Reef-related information and council initiatives </w:t>
      </w:r>
      <w:r w:rsidR="00101AC8">
        <w:t xml:space="preserve">and </w:t>
      </w:r>
      <w:r>
        <w:t xml:space="preserve">to promote collaboration and action, and has </w:t>
      </w:r>
      <w:r w:rsidR="00101AC8">
        <w:t>attracted</w:t>
      </w:r>
      <w:r>
        <w:t xml:space="preserve"> </w:t>
      </w:r>
      <w:r w:rsidR="00B26296">
        <w:t xml:space="preserve">more than </w:t>
      </w:r>
      <w:r w:rsidR="00101AC8">
        <w:t>140</w:t>
      </w:r>
      <w:r>
        <w:t xml:space="preserve"> council officer</w:t>
      </w:r>
      <w:r w:rsidR="00101AC8">
        <w:t xml:space="preserve"> subscriber</w:t>
      </w:r>
      <w:r>
        <w:t>s.</w:t>
      </w:r>
    </w:p>
    <w:p w14:paraId="07E19323" w14:textId="77777777" w:rsidR="00011A46" w:rsidRDefault="00011A46" w:rsidP="00011A46">
      <w:pPr>
        <w:pStyle w:val="Heading3"/>
      </w:pPr>
      <w:r>
        <w:lastRenderedPageBreak/>
        <w:t>Education offerings and resources</w:t>
      </w:r>
    </w:p>
    <w:p w14:paraId="73D666F9" w14:textId="77777777" w:rsidR="00011A46" w:rsidRDefault="00011A46" w:rsidP="00011A46">
      <w:pPr>
        <w:pStyle w:val="Heading4"/>
      </w:pPr>
      <w:r>
        <w:t>Community Reef Education</w:t>
      </w:r>
    </w:p>
    <w:p w14:paraId="033966AE" w14:textId="1F46CD6C" w:rsidR="00011A46" w:rsidRPr="0077229F" w:rsidRDefault="00011A46" w:rsidP="00011A46">
      <w:pPr>
        <w:pStyle w:val="ARBodyText"/>
        <w:rPr>
          <w:rFonts w:cs="Arial"/>
          <w:szCs w:val="22"/>
        </w:rPr>
      </w:pPr>
      <w:r w:rsidRPr="0077229F">
        <w:rPr>
          <w:rFonts w:cs="Arial"/>
          <w:szCs w:val="22"/>
        </w:rPr>
        <w:t>The daily program of educational talks and tours at Reef HQ Aquarium deliver</w:t>
      </w:r>
      <w:r w:rsidR="008F5C6F">
        <w:rPr>
          <w:rFonts w:cs="Arial"/>
          <w:szCs w:val="22"/>
        </w:rPr>
        <w:t>s</w:t>
      </w:r>
      <w:r w:rsidRPr="0077229F">
        <w:rPr>
          <w:rFonts w:cs="Arial"/>
          <w:szCs w:val="22"/>
        </w:rPr>
        <w:t xml:space="preserve"> key messages about the values and threats to the sustainable future of the Reef and the actions that people can take to help protect it. </w:t>
      </w:r>
      <w:r>
        <w:rPr>
          <w:rFonts w:cs="Arial"/>
          <w:szCs w:val="22"/>
        </w:rPr>
        <w:t>U</w:t>
      </w:r>
      <w:r w:rsidRPr="0077229F">
        <w:rPr>
          <w:rFonts w:cs="Arial"/>
          <w:szCs w:val="22"/>
        </w:rPr>
        <w:t xml:space="preserve">ntil the </w:t>
      </w:r>
      <w:r>
        <w:rPr>
          <w:rFonts w:cs="Arial"/>
          <w:szCs w:val="22"/>
        </w:rPr>
        <w:t xml:space="preserve">COVID-19 </w:t>
      </w:r>
      <w:r w:rsidRPr="0077229F">
        <w:rPr>
          <w:rFonts w:cs="Arial"/>
          <w:szCs w:val="22"/>
        </w:rPr>
        <w:t xml:space="preserve">closure of </w:t>
      </w:r>
      <w:r>
        <w:rPr>
          <w:rFonts w:cs="Arial"/>
          <w:szCs w:val="22"/>
        </w:rPr>
        <w:t>the</w:t>
      </w:r>
      <w:r w:rsidRPr="0077229F">
        <w:rPr>
          <w:rFonts w:cs="Arial"/>
          <w:szCs w:val="22"/>
        </w:rPr>
        <w:t xml:space="preserve"> </w:t>
      </w:r>
      <w:r w:rsidR="00B26296">
        <w:rPr>
          <w:rFonts w:cs="Arial"/>
          <w:szCs w:val="22"/>
        </w:rPr>
        <w:t>a</w:t>
      </w:r>
      <w:r w:rsidRPr="0077229F">
        <w:rPr>
          <w:rFonts w:cs="Arial"/>
          <w:szCs w:val="22"/>
        </w:rPr>
        <w:t>quariu</w:t>
      </w:r>
      <w:r>
        <w:rPr>
          <w:rFonts w:cs="Arial"/>
          <w:szCs w:val="22"/>
        </w:rPr>
        <w:t>m</w:t>
      </w:r>
      <w:r w:rsidRPr="0077229F">
        <w:rPr>
          <w:rFonts w:cs="Arial"/>
          <w:szCs w:val="22"/>
        </w:rPr>
        <w:t xml:space="preserve">, more than 53,000 visitors </w:t>
      </w:r>
      <w:r>
        <w:rPr>
          <w:rFonts w:cs="Arial"/>
          <w:szCs w:val="22"/>
        </w:rPr>
        <w:t xml:space="preserve">had </w:t>
      </w:r>
      <w:r w:rsidRPr="0077229F">
        <w:rPr>
          <w:rFonts w:cs="Arial"/>
          <w:szCs w:val="22"/>
        </w:rPr>
        <w:t>participated in the daily program</w:t>
      </w:r>
      <w:r>
        <w:rPr>
          <w:rFonts w:cs="Arial"/>
          <w:szCs w:val="22"/>
        </w:rPr>
        <w:t xml:space="preserve"> of educational talks and tours, which was nearly 60</w:t>
      </w:r>
      <w:r w:rsidRPr="0077229F">
        <w:rPr>
          <w:rFonts w:cs="Arial"/>
          <w:szCs w:val="22"/>
        </w:rPr>
        <w:t xml:space="preserve"> </w:t>
      </w:r>
      <w:r>
        <w:rPr>
          <w:rFonts w:cs="Arial"/>
          <w:szCs w:val="22"/>
        </w:rPr>
        <w:t>per cent</w:t>
      </w:r>
      <w:r w:rsidRPr="0077229F">
        <w:rPr>
          <w:rFonts w:cs="Arial"/>
          <w:szCs w:val="22"/>
        </w:rPr>
        <w:t xml:space="preserve"> of </w:t>
      </w:r>
      <w:r>
        <w:rPr>
          <w:rFonts w:cs="Arial"/>
          <w:szCs w:val="22"/>
        </w:rPr>
        <w:t>the yearly visitors</w:t>
      </w:r>
      <w:r w:rsidRPr="0077229F">
        <w:rPr>
          <w:rFonts w:cs="Arial"/>
          <w:szCs w:val="22"/>
        </w:rPr>
        <w:t>.</w:t>
      </w:r>
    </w:p>
    <w:p w14:paraId="4C24DD61" w14:textId="77777777" w:rsidR="00011A46" w:rsidRPr="00784E1D" w:rsidRDefault="00011A46" w:rsidP="00011A46">
      <w:pPr>
        <w:pStyle w:val="BodyText1"/>
      </w:pPr>
      <w:r>
        <w:rPr>
          <w:rFonts w:cs="Arial"/>
          <w:szCs w:val="22"/>
        </w:rPr>
        <w:t>S</w:t>
      </w:r>
      <w:r w:rsidRPr="0077229F">
        <w:rPr>
          <w:rFonts w:cs="Arial"/>
          <w:szCs w:val="22"/>
        </w:rPr>
        <w:t>urveys indicated that 80 per cent of visitors ha</w:t>
      </w:r>
      <w:r>
        <w:rPr>
          <w:rFonts w:cs="Arial"/>
          <w:szCs w:val="22"/>
        </w:rPr>
        <w:t>d</w:t>
      </w:r>
      <w:r w:rsidRPr="0077229F">
        <w:rPr>
          <w:rFonts w:cs="Arial"/>
          <w:szCs w:val="22"/>
        </w:rPr>
        <w:t xml:space="preserve"> an improved understanding of Reef issues and what actions they </w:t>
      </w:r>
      <w:r>
        <w:rPr>
          <w:rFonts w:cs="Arial"/>
          <w:szCs w:val="22"/>
        </w:rPr>
        <w:t>can</w:t>
      </w:r>
      <w:r w:rsidRPr="0077229F">
        <w:rPr>
          <w:rFonts w:cs="Arial"/>
          <w:szCs w:val="22"/>
        </w:rPr>
        <w:t xml:space="preserve"> take to protect the Reef </w:t>
      </w:r>
      <w:r>
        <w:rPr>
          <w:rFonts w:cs="Arial"/>
          <w:szCs w:val="22"/>
        </w:rPr>
        <w:t>after</w:t>
      </w:r>
      <w:r w:rsidRPr="0077229F">
        <w:rPr>
          <w:rFonts w:cs="Arial"/>
          <w:szCs w:val="22"/>
        </w:rPr>
        <w:t xml:space="preserve"> their visit to Reef HQ Aquarium.</w:t>
      </w:r>
    </w:p>
    <w:p w14:paraId="3D4DA69C" w14:textId="6A9C0F5B" w:rsidR="00011A46" w:rsidRDefault="00011A46" w:rsidP="00011A46">
      <w:pPr>
        <w:pStyle w:val="Heading4"/>
      </w:pPr>
      <w:r>
        <w:t xml:space="preserve">Formal Reef </w:t>
      </w:r>
      <w:r w:rsidR="00345F79">
        <w:t>e</w:t>
      </w:r>
      <w:r>
        <w:t>ducation</w:t>
      </w:r>
    </w:p>
    <w:p w14:paraId="66FD8D61" w14:textId="1995C9FE" w:rsidR="00011A46" w:rsidRDefault="00011A46" w:rsidP="00011A46">
      <w:pPr>
        <w:pStyle w:val="ARBodyText"/>
      </w:pPr>
      <w:r w:rsidRPr="006C5EC7">
        <w:t xml:space="preserve">Formal education programs (foundational to tertiary) were delivered to </w:t>
      </w:r>
      <w:r w:rsidR="00B26296">
        <w:t>more than</w:t>
      </w:r>
      <w:r w:rsidR="00B26296" w:rsidRPr="006C5EC7">
        <w:t xml:space="preserve"> </w:t>
      </w:r>
      <w:r w:rsidRPr="006C5EC7">
        <w:t xml:space="preserve">3500 students and teachers from more than 95 schools </w:t>
      </w:r>
      <w:r>
        <w:t>by</w:t>
      </w:r>
      <w:r w:rsidRPr="006C5EC7">
        <w:t xml:space="preserve"> Reef HQ Aquarium. </w:t>
      </w:r>
      <w:r>
        <w:t>Ninety-five</w:t>
      </w:r>
      <w:r w:rsidRPr="006C5EC7">
        <w:t xml:space="preserve"> per cent of teacher evaluations indicated that their students had a better understanding of th</w:t>
      </w:r>
      <w:r>
        <w:t>e Reef</w:t>
      </w:r>
      <w:r w:rsidRPr="006C5EC7">
        <w:t xml:space="preserve"> and what actions they could take to help </w:t>
      </w:r>
      <w:r>
        <w:t>to protect it</w:t>
      </w:r>
      <w:r w:rsidRPr="006C5EC7">
        <w:t xml:space="preserve"> </w:t>
      </w:r>
      <w:r>
        <w:t xml:space="preserve">because of </w:t>
      </w:r>
      <w:r w:rsidRPr="006C5EC7">
        <w:t>their visit</w:t>
      </w:r>
      <w:r>
        <w:t xml:space="preserve">. </w:t>
      </w:r>
    </w:p>
    <w:p w14:paraId="2825B2DB" w14:textId="254AA39E" w:rsidR="00011A46" w:rsidRPr="008E366A" w:rsidRDefault="00011A46" w:rsidP="00011A46">
      <w:pPr>
        <w:pStyle w:val="ARBodyText"/>
        <w:ind w:left="720"/>
        <w:rPr>
          <w:i/>
          <w:iCs/>
        </w:rPr>
      </w:pPr>
      <w:r w:rsidRPr="008E366A">
        <w:rPr>
          <w:i/>
          <w:iCs/>
        </w:rPr>
        <w:t>“Thank you and your amazing team for giving the children a wonderful and fun filled learning experience. The tour was great and the children loved the day. We all returned to school full of stories and facts that we had learnt</w:t>
      </w:r>
      <w:r w:rsidR="008F5C6F">
        <w:rPr>
          <w:i/>
          <w:iCs/>
        </w:rPr>
        <w:t>.</w:t>
      </w:r>
      <w:r w:rsidRPr="008E366A">
        <w:rPr>
          <w:i/>
          <w:iCs/>
        </w:rPr>
        <w:t>”</w:t>
      </w:r>
      <w:r w:rsidR="00FC067C">
        <w:rPr>
          <w:i/>
          <w:iCs/>
        </w:rPr>
        <w:t xml:space="preserve"> – Secondary school teacher, Queensland</w:t>
      </w:r>
    </w:p>
    <w:p w14:paraId="494B559F" w14:textId="77777777" w:rsidR="00011A46" w:rsidRDefault="00011A46" w:rsidP="00011A46">
      <w:r>
        <w:t>From March 2020, due to the COVID-19 pandemic, there was a transition from providing face-to-face learning to online and digital educational resources for use in home-schooling.</w:t>
      </w:r>
    </w:p>
    <w:p w14:paraId="6A209B56" w14:textId="77777777" w:rsidR="00011A46" w:rsidRDefault="00011A46" w:rsidP="00011A46">
      <w:r>
        <w:t xml:space="preserve">For the past three years, a Sea Country Connections Program has been delivered to Indigenous students from a Townsville school. The program includes information on how Traditional Owners are working with governments to manage their Sea Country, Traditional Owner (Warrgamay Bandjin) language names for many species on display at Reef HQ Aquarium and Dreamtime stories connected to the Sea Country. </w:t>
      </w:r>
    </w:p>
    <w:p w14:paraId="7FF425A1" w14:textId="16B33306" w:rsidR="00011A46" w:rsidRPr="00BD29D8" w:rsidRDefault="00011A46" w:rsidP="00011A46">
      <w:pPr>
        <w:pStyle w:val="Heading4"/>
      </w:pPr>
      <w:r w:rsidRPr="00BD29D8">
        <w:t>EduTourism (</w:t>
      </w:r>
      <w:r w:rsidR="00B26296">
        <w:t>e</w:t>
      </w:r>
      <w:r w:rsidRPr="00BD29D8">
        <w:t xml:space="preserve">ducational </w:t>
      </w:r>
      <w:r w:rsidR="00B26296">
        <w:t>t</w:t>
      </w:r>
      <w:r w:rsidRPr="00BD29D8">
        <w:t>ourism)</w:t>
      </w:r>
    </w:p>
    <w:p w14:paraId="54548733" w14:textId="77777777" w:rsidR="00011A46" w:rsidRDefault="00011A46" w:rsidP="00011A46">
      <w:pPr>
        <w:pStyle w:val="ARBodyText"/>
      </w:pPr>
      <w:r w:rsidRPr="00586309">
        <w:t>Reef HQ Aquarium continues to be an integral contributor to Townsville and North Queensland’s strategic positioning as a global destination of excellence for faculty-led study abroad programs (known as EduTourism programs)</w:t>
      </w:r>
      <w:r>
        <w:t xml:space="preserve"> for international high school and university groups</w:t>
      </w:r>
      <w:r w:rsidRPr="00586309">
        <w:t xml:space="preserve">. </w:t>
      </w:r>
      <w:r>
        <w:t>The education team</w:t>
      </w:r>
      <w:r w:rsidRPr="00586309">
        <w:t xml:space="preserve"> delivered specialised programs to </w:t>
      </w:r>
      <w:r>
        <w:t>seven</w:t>
      </w:r>
      <w:r w:rsidRPr="00586309">
        <w:t xml:space="preserve"> international groups comprising more than 180 students from</w:t>
      </w:r>
      <w:r>
        <w:t xml:space="preserve"> USA universities </w:t>
      </w:r>
      <w:r w:rsidRPr="00586309">
        <w:t xml:space="preserve">and </w:t>
      </w:r>
      <w:r>
        <w:t xml:space="preserve">a high school from </w:t>
      </w:r>
      <w:r w:rsidRPr="00586309">
        <w:t xml:space="preserve">Singapore. </w:t>
      </w:r>
      <w:r>
        <w:t>Participants received education</w:t>
      </w:r>
      <w:r w:rsidRPr="00586309">
        <w:t xml:space="preserve"> </w:t>
      </w:r>
      <w:r>
        <w:t>on how the Marine Park is m</w:t>
      </w:r>
      <w:r w:rsidRPr="00586309">
        <w:t>anaged</w:t>
      </w:r>
      <w:r>
        <w:t xml:space="preserve"> and </w:t>
      </w:r>
      <w:r w:rsidRPr="00586309">
        <w:t xml:space="preserve">in-water training </w:t>
      </w:r>
      <w:r w:rsidRPr="00586309">
        <w:lastRenderedPageBreak/>
        <w:t xml:space="preserve">during the Authority’s Eye on the Reef Rapid Monitoring Program, building </w:t>
      </w:r>
      <w:r>
        <w:t xml:space="preserve">the </w:t>
      </w:r>
      <w:r w:rsidRPr="00586309">
        <w:t xml:space="preserve">capacity </w:t>
      </w:r>
      <w:r>
        <w:t>of</w:t>
      </w:r>
      <w:r w:rsidRPr="00586309">
        <w:t xml:space="preserve"> students to contribute to </w:t>
      </w:r>
      <w:r>
        <w:t>R</w:t>
      </w:r>
      <w:r w:rsidRPr="00586309">
        <w:t xml:space="preserve">eef health monitoring through citizen science. </w:t>
      </w:r>
    </w:p>
    <w:p w14:paraId="49D39727" w14:textId="57B42371" w:rsidR="00011A46" w:rsidRPr="00F22701" w:rsidRDefault="00011A46" w:rsidP="00011A46">
      <w:pPr>
        <w:ind w:left="720"/>
        <w:rPr>
          <w:i/>
        </w:rPr>
      </w:pPr>
      <w:r w:rsidRPr="00F22701">
        <w:rPr>
          <w:i/>
        </w:rPr>
        <w:t>“The visit exceeded our expectations. This was the first experience of Australian flora and fauna for these students after arriving in Townsville the night before. We could not have chosen a better experience for them from a tour</w:t>
      </w:r>
      <w:r w:rsidR="008F5C6F">
        <w:rPr>
          <w:i/>
        </w:rPr>
        <w:t>ism and educational perspective</w:t>
      </w:r>
      <w:r>
        <w:rPr>
          <w:i/>
        </w:rPr>
        <w:t>.</w:t>
      </w:r>
      <w:r w:rsidR="008F5C6F">
        <w:rPr>
          <w:i/>
        </w:rPr>
        <w:t>”</w:t>
      </w:r>
      <w:r w:rsidR="00FC067C">
        <w:rPr>
          <w:i/>
        </w:rPr>
        <w:t xml:space="preserve"> – Museum curator and manager, Queensland</w:t>
      </w:r>
    </w:p>
    <w:p w14:paraId="555A9506" w14:textId="6ACF7C56" w:rsidR="00011A46" w:rsidRDefault="00011A46" w:rsidP="00011A46">
      <w:pPr>
        <w:pStyle w:val="BodyText1"/>
      </w:pPr>
      <w:r>
        <w:t>The</w:t>
      </w:r>
      <w:r w:rsidRPr="00F73C0A">
        <w:t xml:space="preserve"> </w:t>
      </w:r>
      <w:r>
        <w:t xml:space="preserve">Project Dragonfly Earth Expeditions Australia Program involves postgraduate students from Miami University, Oxford Ohio, USA and helps create global lifelong connections and networks, with </w:t>
      </w:r>
      <w:r w:rsidR="00B26296">
        <w:t xml:space="preserve">more than </w:t>
      </w:r>
      <w:r>
        <w:t>300 alumni. Participants take the information learnt about the Reef back to their home classrooms and other professional organisations.</w:t>
      </w:r>
      <w:r w:rsidDel="00F73C0A">
        <w:t xml:space="preserve"> </w:t>
      </w:r>
    </w:p>
    <w:p w14:paraId="0F13E990" w14:textId="392922CB" w:rsidR="00011A46" w:rsidRDefault="00011A46" w:rsidP="00011A46">
      <w:pPr>
        <w:pStyle w:val="Heading4"/>
      </w:pPr>
      <w:r>
        <w:t xml:space="preserve">Outreach Reef </w:t>
      </w:r>
      <w:r w:rsidR="00B26296">
        <w:t>e</w:t>
      </w:r>
      <w:r>
        <w:t>ducation</w:t>
      </w:r>
    </w:p>
    <w:p w14:paraId="09F3FFC0" w14:textId="3A65D372" w:rsidR="00011A46" w:rsidRDefault="00011A46" w:rsidP="00011A46">
      <w:pPr>
        <w:rPr>
          <w:color w:val="auto"/>
        </w:rPr>
      </w:pPr>
      <w:r>
        <w:t xml:space="preserve">Expanding the Authority’s Virtual Connections Program was a focus in 2019–20. </w:t>
      </w:r>
      <w:r w:rsidRPr="000E5802">
        <w:rPr>
          <w:color w:val="auto"/>
        </w:rPr>
        <w:t xml:space="preserve">The </w:t>
      </w:r>
      <w:r w:rsidR="00B26296">
        <w:rPr>
          <w:color w:val="auto"/>
        </w:rPr>
        <w:t>p</w:t>
      </w:r>
      <w:r>
        <w:rPr>
          <w:color w:val="auto"/>
        </w:rPr>
        <w:t>rogram</w:t>
      </w:r>
      <w:r w:rsidRPr="000E5802">
        <w:rPr>
          <w:color w:val="auto"/>
        </w:rPr>
        <w:t xml:space="preserve"> deliver</w:t>
      </w:r>
      <w:r>
        <w:rPr>
          <w:color w:val="auto"/>
        </w:rPr>
        <w:t>ed</w:t>
      </w:r>
      <w:r w:rsidRPr="000E5802">
        <w:rPr>
          <w:color w:val="auto"/>
        </w:rPr>
        <w:t xml:space="preserve"> </w:t>
      </w:r>
      <w:r>
        <w:rPr>
          <w:color w:val="auto"/>
        </w:rPr>
        <w:t xml:space="preserve">virtual </w:t>
      </w:r>
      <w:r w:rsidRPr="000E5802">
        <w:rPr>
          <w:color w:val="auto"/>
        </w:rPr>
        <w:t>education</w:t>
      </w:r>
      <w:r>
        <w:rPr>
          <w:color w:val="auto"/>
        </w:rPr>
        <w:t xml:space="preserve"> sessions</w:t>
      </w:r>
      <w:r w:rsidRPr="000E5802">
        <w:rPr>
          <w:color w:val="auto"/>
        </w:rPr>
        <w:t xml:space="preserve"> to 65 schools and </w:t>
      </w:r>
      <w:r>
        <w:rPr>
          <w:color w:val="auto"/>
        </w:rPr>
        <w:t>universities,</w:t>
      </w:r>
      <w:r w:rsidRPr="000E5802">
        <w:rPr>
          <w:color w:val="auto"/>
        </w:rPr>
        <w:t xml:space="preserve"> reaching </w:t>
      </w:r>
      <w:r w:rsidR="008F5C6F">
        <w:rPr>
          <w:color w:val="auto"/>
        </w:rPr>
        <w:t>more than</w:t>
      </w:r>
      <w:r w:rsidRPr="000E5802">
        <w:rPr>
          <w:color w:val="auto"/>
        </w:rPr>
        <w:t xml:space="preserve"> 4</w:t>
      </w:r>
      <w:r>
        <w:rPr>
          <w:color w:val="auto"/>
        </w:rPr>
        <w:t>500 people from 13 countries, which was nearly double the participant reach of previous years.</w:t>
      </w:r>
    </w:p>
    <w:p w14:paraId="70A71255" w14:textId="77777777" w:rsidR="00011A46" w:rsidRDefault="00011A46" w:rsidP="00011A46">
      <w:r>
        <w:t>Previously, virtual connections occurred directly from Reef HQ Aquarium to one classroom or school at a time. By upgrading its systems, the Authority could connect with 1000 individual participants in homes and classrooms worldwide.</w:t>
      </w:r>
    </w:p>
    <w:p w14:paraId="54773FD0" w14:textId="7F3C761A" w:rsidR="00011A46" w:rsidRDefault="00011A46" w:rsidP="00011A46">
      <w:pPr>
        <w:pStyle w:val="BodyText1"/>
      </w:pPr>
      <w:r>
        <w:t>The Authority partnered with Johnathan Thurston and the JT</w:t>
      </w:r>
      <w:r w:rsidR="00B26296">
        <w:t xml:space="preserve"> </w:t>
      </w:r>
      <w:r>
        <w:t xml:space="preserve">Academy to support children in remote Indigenous communities. As part of the JTReefDreaming program, a student workbook was produced and around 100 Indigenous students from remote communities in Kowanyama and Yarrabah were connected to the Great Barrier Reef via two virtual connections. </w:t>
      </w:r>
    </w:p>
    <w:p w14:paraId="7DD7EEFE" w14:textId="77777777" w:rsidR="00011A46" w:rsidRDefault="00011A46" w:rsidP="00011A46">
      <w:r>
        <w:t>Feedback from these outreach sessions has been overwhelmingly positive:</w:t>
      </w:r>
    </w:p>
    <w:p w14:paraId="5FF87DB5" w14:textId="4342BB4D" w:rsidR="00011A46" w:rsidRPr="00917DEA" w:rsidRDefault="00011A46" w:rsidP="00011A46">
      <w:r>
        <w:t xml:space="preserve"> </w:t>
      </w:r>
      <w:r>
        <w:tab/>
      </w:r>
      <w:r>
        <w:rPr>
          <w:i/>
        </w:rPr>
        <w:t>“</w:t>
      </w:r>
      <w:r w:rsidRPr="00F22701">
        <w:rPr>
          <w:i/>
        </w:rPr>
        <w:t xml:space="preserve">It connected my students to a place that is about 10,000 miles away from us. It taught </w:t>
      </w:r>
      <w:r>
        <w:rPr>
          <w:i/>
        </w:rPr>
        <w:tab/>
      </w:r>
      <w:r w:rsidRPr="00F22701">
        <w:rPr>
          <w:i/>
        </w:rPr>
        <w:t>them about different ecosystems and different organisms...</w:t>
      </w:r>
      <w:r w:rsidR="00B26296">
        <w:rPr>
          <w:i/>
        </w:rPr>
        <w:t xml:space="preserve"> </w:t>
      </w:r>
      <w:r w:rsidRPr="00F22701">
        <w:rPr>
          <w:i/>
        </w:rPr>
        <w:t xml:space="preserve">My students continue to </w:t>
      </w:r>
      <w:r>
        <w:rPr>
          <w:i/>
        </w:rPr>
        <w:tab/>
      </w:r>
      <w:r w:rsidRPr="00F22701">
        <w:rPr>
          <w:i/>
        </w:rPr>
        <w:t xml:space="preserve">talk about the experience and have referenced it in conversation with other students </w:t>
      </w:r>
      <w:r>
        <w:rPr>
          <w:i/>
        </w:rPr>
        <w:tab/>
      </w:r>
      <w:r w:rsidRPr="00F22701">
        <w:rPr>
          <w:i/>
        </w:rPr>
        <w:t>and during class instruction.</w:t>
      </w:r>
      <w:r>
        <w:rPr>
          <w:i/>
        </w:rPr>
        <w:t xml:space="preserve"> I</w:t>
      </w:r>
      <w:r w:rsidRPr="00F22701">
        <w:rPr>
          <w:i/>
        </w:rPr>
        <w:t>t has opened their minds to a</w:t>
      </w:r>
      <w:r>
        <w:rPr>
          <w:i/>
        </w:rPr>
        <w:t xml:space="preserve"> world outside of our </w:t>
      </w:r>
      <w:r>
        <w:rPr>
          <w:i/>
        </w:rPr>
        <w:tab/>
        <w:t>community</w:t>
      </w:r>
      <w:r w:rsidR="00B26296">
        <w:rPr>
          <w:i/>
        </w:rPr>
        <w:t>.</w:t>
      </w:r>
      <w:r>
        <w:rPr>
          <w:i/>
        </w:rPr>
        <w:t>”</w:t>
      </w:r>
      <w:r w:rsidR="00FC067C">
        <w:rPr>
          <w:i/>
        </w:rPr>
        <w:t xml:space="preserve"> – Secondary school teacher, USA</w:t>
      </w:r>
    </w:p>
    <w:p w14:paraId="5AFB7746" w14:textId="77777777" w:rsidR="00011A46" w:rsidRDefault="00011A46" w:rsidP="00011A46">
      <w:pPr>
        <w:pStyle w:val="Heading4"/>
      </w:pPr>
      <w:r>
        <w:t>Reef Beat Series: Junior Outlook</w:t>
      </w:r>
    </w:p>
    <w:p w14:paraId="7C1B8F31" w14:textId="69A67641" w:rsidR="00011A46" w:rsidRDefault="00011A46" w:rsidP="00011A46">
      <w:pPr>
        <w:pStyle w:val="ARBodyText"/>
      </w:pPr>
      <w:r>
        <w:t xml:space="preserve">The Junior Outlook Reef Beat produced a series of </w:t>
      </w:r>
      <w:r w:rsidR="00B26296">
        <w:t xml:space="preserve">10 </w:t>
      </w:r>
      <w:r>
        <w:t xml:space="preserve">educational posters and activity sheets to share the Authority’s </w:t>
      </w:r>
      <w:r w:rsidRPr="00736922">
        <w:rPr>
          <w:i/>
        </w:rPr>
        <w:t xml:space="preserve">Outlook Report </w:t>
      </w:r>
      <w:r w:rsidR="00736922" w:rsidRPr="00736922">
        <w:rPr>
          <w:i/>
        </w:rPr>
        <w:t>2019</w:t>
      </w:r>
      <w:r w:rsidR="00736922">
        <w:t xml:space="preserve"> </w:t>
      </w:r>
      <w:r>
        <w:t xml:space="preserve">messages to students, which were distributed to </w:t>
      </w:r>
      <w:r w:rsidR="00B26296">
        <w:t xml:space="preserve">more than </w:t>
      </w:r>
      <w:r>
        <w:t>290 Reef Guardian Schools and are available online.</w:t>
      </w:r>
    </w:p>
    <w:p w14:paraId="4851580A" w14:textId="70942B52" w:rsidR="00011A46" w:rsidRPr="004B116F" w:rsidRDefault="00011A46" w:rsidP="00011A46">
      <w:pPr>
        <w:pStyle w:val="Heading4"/>
      </w:pPr>
      <w:r>
        <w:lastRenderedPageBreak/>
        <w:t>Reef</w:t>
      </w:r>
      <w:r w:rsidRPr="004B116F">
        <w:t xml:space="preserve">Tube – </w:t>
      </w:r>
      <w:r w:rsidR="00B26296">
        <w:t>e</w:t>
      </w:r>
      <w:r w:rsidRPr="004B116F">
        <w:t xml:space="preserve">ducation </w:t>
      </w:r>
      <w:r w:rsidR="00B26296">
        <w:t>l</w:t>
      </w:r>
      <w:r w:rsidRPr="004B116F">
        <w:t xml:space="preserve">essons </w:t>
      </w:r>
      <w:r>
        <w:t>online</w:t>
      </w:r>
    </w:p>
    <w:p w14:paraId="73AB609B" w14:textId="7276C4BA" w:rsidR="00011A46" w:rsidRDefault="00011A46" w:rsidP="00011A46">
      <w:r>
        <w:t>A series of educational lessons on the Reef was produced and made available via YouTube, as well as e</w:t>
      </w:r>
      <w:r w:rsidRPr="002249B2">
        <w:rPr>
          <w:color w:val="auto"/>
        </w:rPr>
        <w:t>ducational</w:t>
      </w:r>
      <w:r>
        <w:rPr>
          <w:color w:val="auto"/>
        </w:rPr>
        <w:t xml:space="preserve"> activity sheets and resources. </w:t>
      </w:r>
      <w:r>
        <w:t xml:space="preserve">A range of educational sessions was delivered live on the </w:t>
      </w:r>
      <w:r w:rsidR="00FB2B9D">
        <w:t xml:space="preserve">Facebook pages of the </w:t>
      </w:r>
      <w:r>
        <w:t xml:space="preserve">Authority, Reef HQ Aquarium and partners, with viewers posting questions that were answered live by the presenters. </w:t>
      </w:r>
    </w:p>
    <w:p w14:paraId="10A60682" w14:textId="61AD52C9" w:rsidR="00011A46" w:rsidRDefault="00011A46" w:rsidP="00011A46">
      <w:pPr>
        <w:pStyle w:val="BodyText1"/>
      </w:pPr>
      <w:r>
        <w:t xml:space="preserve">The Authority’s Chief Scientist joined Reef Education scuba divers in a Facebook live broadcast from Reef HQ Aquarium as part of Tourism Events Queensland’s Project Thrive. The project </w:t>
      </w:r>
      <w:r>
        <w:rPr>
          <w:rFonts w:eastAsiaTheme="minorHAnsi" w:cs="Arial"/>
          <w:szCs w:val="22"/>
        </w:rPr>
        <w:t xml:space="preserve">showcased how nature was thriving </w:t>
      </w:r>
      <w:r w:rsidRPr="0013139D">
        <w:rPr>
          <w:rFonts w:eastAsiaTheme="minorHAnsi" w:cs="Arial"/>
          <w:szCs w:val="22"/>
        </w:rPr>
        <w:t>in Queensland</w:t>
      </w:r>
      <w:r>
        <w:rPr>
          <w:rFonts w:eastAsiaTheme="minorHAnsi" w:cs="Arial"/>
          <w:szCs w:val="22"/>
        </w:rPr>
        <w:t xml:space="preserve"> during the COVID-19 pandemic, with viewers</w:t>
      </w:r>
      <w:r>
        <w:t xml:space="preserve"> worldwide able to experience a live and interactive </w:t>
      </w:r>
      <w:r w:rsidR="001F014C">
        <w:t xml:space="preserve">underwater </w:t>
      </w:r>
      <w:r>
        <w:t>presentation. The estimated reach of the live stream was 149,560 participants, with Queensland, New South Wales, Victoria and England the top viewer locations.</w:t>
      </w:r>
    </w:p>
    <w:p w14:paraId="4C5467CB" w14:textId="49BE07D8" w:rsidR="00011A46" w:rsidRDefault="00011A46" w:rsidP="00011A46">
      <w:pPr>
        <w:pStyle w:val="Heading4"/>
      </w:pPr>
      <w:r>
        <w:t xml:space="preserve">International </w:t>
      </w:r>
      <w:r w:rsidR="00B26296">
        <w:t>r</w:t>
      </w:r>
      <w:r>
        <w:t>epresentation</w:t>
      </w:r>
    </w:p>
    <w:p w14:paraId="72AE4E0C" w14:textId="4728B853" w:rsidR="00C0704D" w:rsidRDefault="00011A46" w:rsidP="00011A46">
      <w:pPr>
        <w:pStyle w:val="BodyText1"/>
      </w:pPr>
      <w:r>
        <w:t xml:space="preserve">In December 2019, three staff members presented information </w:t>
      </w:r>
      <w:r w:rsidR="00600072">
        <w:t xml:space="preserve">on the High Standard Tourism Operator Program </w:t>
      </w:r>
      <w:r>
        <w:t>at the Global Eco Asia Pacific Conference</w:t>
      </w:r>
      <w:r w:rsidR="00600072">
        <w:t xml:space="preserve"> in</w:t>
      </w:r>
      <w:r>
        <w:t xml:space="preserve"> Cairns. These presentations generated a lot of interest and valuable connections and partnerships were made.</w:t>
      </w:r>
    </w:p>
    <w:p w14:paraId="7B837204" w14:textId="77777777" w:rsidR="00011A46" w:rsidRDefault="00011A46" w:rsidP="00011A46">
      <w:pPr>
        <w:pStyle w:val="Heading4"/>
        <w:rPr>
          <w:lang w:val="en-US"/>
        </w:rPr>
      </w:pPr>
      <w:r>
        <w:rPr>
          <w:lang w:val="en-US"/>
        </w:rPr>
        <w:t>Reef Joint Field Management P</w:t>
      </w:r>
      <w:r w:rsidRPr="00254BA6">
        <w:rPr>
          <w:lang w:val="en-US"/>
        </w:rPr>
        <w:t>rogram</w:t>
      </w:r>
    </w:p>
    <w:p w14:paraId="7CBA091F" w14:textId="48917ED3" w:rsidR="00011A46" w:rsidRDefault="00011A46" w:rsidP="00011A46">
      <w:pPr>
        <w:pStyle w:val="ARBodyText"/>
      </w:pPr>
      <w:r>
        <w:t xml:space="preserve">The RJFMP delivered </w:t>
      </w:r>
      <w:r w:rsidRPr="007E4763">
        <w:t>four</w:t>
      </w:r>
      <w:r>
        <w:t xml:space="preserve"> Protect your Patch campaigns in 2019</w:t>
      </w:r>
      <w:r>
        <w:rPr>
          <w:rFonts w:ascii="Times New Roman" w:hAnsi="Times New Roman"/>
        </w:rPr>
        <w:t>–</w:t>
      </w:r>
      <w:r>
        <w:t>20 (</w:t>
      </w:r>
      <w:r w:rsidRPr="004D1974">
        <w:t xml:space="preserve">Yeppoon, Gladstone, Green Island </w:t>
      </w:r>
      <w:r w:rsidR="00601641">
        <w:t xml:space="preserve">near </w:t>
      </w:r>
      <w:r w:rsidRPr="004D1974">
        <w:t>Cairns and an Eye on the Reef zoning app awareness and e</w:t>
      </w:r>
      <w:r>
        <w:t xml:space="preserve">ducation campaign) </w:t>
      </w:r>
      <w:r w:rsidR="001F014C">
        <w:t xml:space="preserve">using </w:t>
      </w:r>
      <w:r>
        <w:t xml:space="preserve">multi-faceted marketing strategies including billboard, newspaper, fishing magazine, radio and digital advertising, social media and targeted engagement activities. </w:t>
      </w:r>
      <w:r w:rsidR="001F014C">
        <w:t>The campaigns</w:t>
      </w:r>
      <w:r>
        <w:t xml:space="preserve"> aimed to encourage Marine Park users and their local communities to do their part to protect their patch of the Reef by following the zoning rules, reporting suspected illegal activity and downloading the free Eye on the Reef zoning app.</w:t>
      </w:r>
    </w:p>
    <w:p w14:paraId="07FCEC44" w14:textId="77777777" w:rsidR="00011A46" w:rsidRPr="00FF26B0" w:rsidRDefault="00011A46" w:rsidP="00011A46">
      <w:pPr>
        <w:pStyle w:val="ARBodyText"/>
      </w:pPr>
      <w:r>
        <w:t>As part of public education to foster compliance, the RJFMP recorded 2424 direct public contacts with Marine Park users.</w:t>
      </w:r>
    </w:p>
    <w:p w14:paraId="0D00A5E0" w14:textId="77777777" w:rsidR="00011A46" w:rsidRPr="00085134" w:rsidRDefault="00011A46" w:rsidP="00011A46">
      <w:pPr>
        <w:pStyle w:val="Heading4"/>
      </w:pPr>
      <w:r>
        <w:t xml:space="preserve">Human Behaviour Change Workshops </w:t>
      </w:r>
    </w:p>
    <w:p w14:paraId="6CE84C8D" w14:textId="77777777" w:rsidR="00011A46" w:rsidRDefault="00011A46" w:rsidP="00011A46">
      <w:pPr>
        <w:spacing w:after="160" w:line="259" w:lineRule="auto"/>
      </w:pPr>
      <w:r>
        <w:t>The Authority partnered with the Queensland Department of Agriculture and Fisheries to hold two workshops (one targeted at</w:t>
      </w:r>
      <w:r w:rsidRPr="00D752D2">
        <w:t xml:space="preserve"> </w:t>
      </w:r>
      <w:r>
        <w:t xml:space="preserve">tourism business owners and industry representatives and the other targeted at tourism staff) to scope human behavioural changes relating to sharks. </w:t>
      </w:r>
    </w:p>
    <w:p w14:paraId="26CDB6AF" w14:textId="17B84744" w:rsidR="00011A46" w:rsidRPr="009718F5" w:rsidRDefault="00011A46" w:rsidP="00011A46">
      <w:pPr>
        <w:spacing w:after="160" w:line="259" w:lineRule="auto"/>
        <w:rPr>
          <w:szCs w:val="22"/>
        </w:rPr>
      </w:pPr>
      <w:r>
        <w:t xml:space="preserve">A total of 67 participants attended the workshops and </w:t>
      </w:r>
      <w:r w:rsidRPr="001B742E">
        <w:rPr>
          <w:szCs w:val="22"/>
        </w:rPr>
        <w:t xml:space="preserve">uncovered information on changing weather patterns, impacts of natural disasters, conflicting management </w:t>
      </w:r>
      <w:r>
        <w:rPr>
          <w:szCs w:val="22"/>
        </w:rPr>
        <w:t xml:space="preserve">strategies </w:t>
      </w:r>
      <w:r w:rsidRPr="001B742E">
        <w:rPr>
          <w:szCs w:val="22"/>
        </w:rPr>
        <w:t>between recreational fishers and tourism operators, shark interactions</w:t>
      </w:r>
      <w:r>
        <w:rPr>
          <w:szCs w:val="22"/>
        </w:rPr>
        <w:t xml:space="preserve"> and local environmental man</w:t>
      </w:r>
      <w:r>
        <w:rPr>
          <w:szCs w:val="22"/>
        </w:rPr>
        <w:lastRenderedPageBreak/>
        <w:t>agement. A Use Map detailing important locations, shark sightings and human use was created along with a ‘</w:t>
      </w:r>
      <w:r w:rsidRPr="001B742E">
        <w:rPr>
          <w:szCs w:val="22"/>
        </w:rPr>
        <w:t xml:space="preserve">Historical Timeline </w:t>
      </w:r>
      <w:r>
        <w:rPr>
          <w:szCs w:val="22"/>
        </w:rPr>
        <w:t xml:space="preserve">and </w:t>
      </w:r>
      <w:r w:rsidRPr="001B742E">
        <w:rPr>
          <w:szCs w:val="22"/>
        </w:rPr>
        <w:t xml:space="preserve">Seasonal </w:t>
      </w:r>
      <w:r>
        <w:rPr>
          <w:szCs w:val="22"/>
        </w:rPr>
        <w:t xml:space="preserve">Sightings </w:t>
      </w:r>
      <w:r w:rsidRPr="001B742E">
        <w:rPr>
          <w:szCs w:val="22"/>
        </w:rPr>
        <w:t>Calendar</w:t>
      </w:r>
      <w:r>
        <w:rPr>
          <w:szCs w:val="22"/>
        </w:rPr>
        <w:t>’</w:t>
      </w:r>
      <w:r w:rsidRPr="001B742E">
        <w:rPr>
          <w:szCs w:val="22"/>
        </w:rPr>
        <w:t xml:space="preserve"> speci</w:t>
      </w:r>
      <w:r>
        <w:rPr>
          <w:szCs w:val="22"/>
        </w:rPr>
        <w:t xml:space="preserve">fic to the Whitsundays region.  </w:t>
      </w:r>
    </w:p>
    <w:p w14:paraId="3CE61BFC" w14:textId="77777777" w:rsidR="00011A46" w:rsidRDefault="00011A46" w:rsidP="00011A46">
      <w:pPr>
        <w:pStyle w:val="Heading3"/>
      </w:pPr>
      <w:r>
        <w:t>High Standard Tourism Operator Program</w:t>
      </w:r>
    </w:p>
    <w:p w14:paraId="62CC662A" w14:textId="77777777" w:rsidR="00011A46" w:rsidRDefault="00011A46" w:rsidP="00011A46">
      <w:pPr>
        <w:pStyle w:val="ARBodyText"/>
        <w:rPr>
          <w:rFonts w:eastAsia="Calibri"/>
        </w:rPr>
      </w:pPr>
      <w:r>
        <w:rPr>
          <w:rFonts w:eastAsia="Calibri"/>
        </w:rPr>
        <w:t xml:space="preserve">High Standard Tourism Operators </w:t>
      </w:r>
      <w:r w:rsidRPr="00F75F6E">
        <w:rPr>
          <w:rFonts w:eastAsia="Calibri"/>
        </w:rPr>
        <w:t xml:space="preserve">voluntarily operate to a higher standard than required by legislation as part of their commitment to the ecologically sustainable use of the Marine Park. </w:t>
      </w:r>
      <w:r w:rsidRPr="001D7875">
        <w:rPr>
          <w:rFonts w:eastAsia="Calibri"/>
        </w:rPr>
        <w:t xml:space="preserve">At </w:t>
      </w:r>
      <w:r>
        <w:rPr>
          <w:rFonts w:eastAsia="Calibri"/>
        </w:rPr>
        <w:t xml:space="preserve">30 </w:t>
      </w:r>
      <w:r w:rsidRPr="001D7875">
        <w:rPr>
          <w:rFonts w:eastAsia="Calibri"/>
        </w:rPr>
        <w:t>June 20</w:t>
      </w:r>
      <w:r>
        <w:rPr>
          <w:rFonts w:eastAsia="Calibri"/>
        </w:rPr>
        <w:t>20, 70</w:t>
      </w:r>
      <w:r w:rsidRPr="001D7875">
        <w:rPr>
          <w:rFonts w:eastAsia="Calibri"/>
        </w:rPr>
        <w:t xml:space="preserve"> </w:t>
      </w:r>
      <w:r>
        <w:rPr>
          <w:rFonts w:eastAsia="Calibri"/>
        </w:rPr>
        <w:t xml:space="preserve">tourism </w:t>
      </w:r>
      <w:r w:rsidRPr="001D7875">
        <w:rPr>
          <w:rFonts w:eastAsia="Calibri"/>
        </w:rPr>
        <w:t xml:space="preserve">operators </w:t>
      </w:r>
      <w:r>
        <w:rPr>
          <w:rFonts w:eastAsia="Calibri"/>
        </w:rPr>
        <w:t xml:space="preserve">were </w:t>
      </w:r>
      <w:r w:rsidRPr="001D7875">
        <w:rPr>
          <w:rFonts w:eastAsia="Calibri"/>
        </w:rPr>
        <w:t xml:space="preserve">recognised as </w:t>
      </w:r>
      <w:r>
        <w:rPr>
          <w:rFonts w:eastAsia="Calibri"/>
        </w:rPr>
        <w:t>H</w:t>
      </w:r>
      <w:r w:rsidRPr="001D7875">
        <w:rPr>
          <w:rFonts w:eastAsia="Calibri"/>
        </w:rPr>
        <w:t xml:space="preserve">igh </w:t>
      </w:r>
      <w:r>
        <w:rPr>
          <w:rFonts w:eastAsia="Calibri"/>
        </w:rPr>
        <w:t>S</w:t>
      </w:r>
      <w:r w:rsidRPr="001D7875">
        <w:rPr>
          <w:rFonts w:eastAsia="Calibri"/>
        </w:rPr>
        <w:t>tandard</w:t>
      </w:r>
      <w:r>
        <w:rPr>
          <w:rFonts w:eastAsia="Calibri"/>
        </w:rPr>
        <w:t xml:space="preserve"> Tourism Operators in the Great Barrier Reef Marine Park.  </w:t>
      </w:r>
    </w:p>
    <w:p w14:paraId="56784E5F" w14:textId="23C7AD43" w:rsidR="00011A46" w:rsidRDefault="00011A46" w:rsidP="00011A46">
      <w:pPr>
        <w:pStyle w:val="ARBodyText"/>
        <w:rPr>
          <w:rFonts w:eastAsia="Calibri"/>
        </w:rPr>
      </w:pPr>
      <w:r>
        <w:rPr>
          <w:rFonts w:eastAsia="Calibri"/>
        </w:rPr>
        <w:t xml:space="preserve">Using </w:t>
      </w:r>
      <w:r w:rsidRPr="001E37BC">
        <w:rPr>
          <w:rFonts w:eastAsia="Calibri"/>
        </w:rPr>
        <w:t>contemporary best</w:t>
      </w:r>
      <w:r>
        <w:rPr>
          <w:rFonts w:eastAsia="Calibri"/>
        </w:rPr>
        <w:t xml:space="preserve"> </w:t>
      </w:r>
      <w:r w:rsidRPr="001E37BC">
        <w:rPr>
          <w:rFonts w:eastAsia="Calibri"/>
        </w:rPr>
        <w:t>practice benchmarks</w:t>
      </w:r>
      <w:r>
        <w:rPr>
          <w:rFonts w:eastAsia="Calibri"/>
        </w:rPr>
        <w:t>,</w:t>
      </w:r>
      <w:r w:rsidRPr="001E37BC">
        <w:rPr>
          <w:rFonts w:eastAsia="Calibri"/>
        </w:rPr>
        <w:t xml:space="preserve"> </w:t>
      </w:r>
      <w:r>
        <w:rPr>
          <w:rFonts w:eastAsia="Calibri"/>
        </w:rPr>
        <w:t>High Standard Tourism Operators deliver</w:t>
      </w:r>
      <w:r w:rsidRPr="001E37BC">
        <w:rPr>
          <w:rFonts w:eastAsia="Calibri"/>
        </w:rPr>
        <w:t xml:space="preserve"> site stewardship</w:t>
      </w:r>
      <w:r>
        <w:rPr>
          <w:rFonts w:eastAsia="Calibri"/>
        </w:rPr>
        <w:t xml:space="preserve"> actions including M</w:t>
      </w:r>
      <w:r w:rsidRPr="001E37BC">
        <w:rPr>
          <w:rFonts w:eastAsia="Calibri"/>
        </w:rPr>
        <w:t xml:space="preserve">arine </w:t>
      </w:r>
      <w:r>
        <w:rPr>
          <w:rFonts w:eastAsia="Calibri"/>
        </w:rPr>
        <w:t>P</w:t>
      </w:r>
      <w:r w:rsidRPr="001E37BC">
        <w:rPr>
          <w:rFonts w:eastAsia="Calibri"/>
        </w:rPr>
        <w:t xml:space="preserve">ark citizen </w:t>
      </w:r>
      <w:r>
        <w:rPr>
          <w:rFonts w:eastAsia="Calibri"/>
        </w:rPr>
        <w:t>science for management and support their</w:t>
      </w:r>
      <w:r w:rsidRPr="001E37BC">
        <w:rPr>
          <w:rFonts w:eastAsia="Calibri"/>
        </w:rPr>
        <w:t xml:space="preserve"> Master Reef Guides t</w:t>
      </w:r>
      <w:r>
        <w:rPr>
          <w:rFonts w:eastAsia="Calibri"/>
        </w:rPr>
        <w:t>o deliver</w:t>
      </w:r>
      <w:r w:rsidRPr="001E37BC">
        <w:rPr>
          <w:rFonts w:eastAsia="Calibri"/>
        </w:rPr>
        <w:t xml:space="preserve"> world</w:t>
      </w:r>
      <w:r w:rsidR="00F41D87">
        <w:rPr>
          <w:rFonts w:eastAsia="Calibri"/>
        </w:rPr>
        <w:t>’</w:t>
      </w:r>
      <w:r w:rsidRPr="001E37BC">
        <w:rPr>
          <w:rFonts w:eastAsia="Calibri"/>
        </w:rPr>
        <w:t>s-best immersive educational coral reef experience</w:t>
      </w:r>
      <w:r>
        <w:rPr>
          <w:rFonts w:eastAsia="Calibri"/>
        </w:rPr>
        <w:t>s</w:t>
      </w:r>
      <w:r w:rsidRPr="001E37BC">
        <w:rPr>
          <w:rFonts w:eastAsia="Calibri"/>
        </w:rPr>
        <w:t xml:space="preserve"> centred on the outstanding universal values of the World Heritage Area.</w:t>
      </w:r>
    </w:p>
    <w:p w14:paraId="606368AD" w14:textId="77777777" w:rsidR="00011A46" w:rsidRDefault="00011A46" w:rsidP="00011A46">
      <w:r>
        <w:t>The High Standard Tourism Operator Program is under review with a focused enhancement project looking at the current world’s best practice sustainable tourism management programs to ensure the program remains contemporary, relevant and world leading for marine protected areas.</w:t>
      </w:r>
    </w:p>
    <w:p w14:paraId="60B3B0B4" w14:textId="77777777" w:rsidR="00011A46" w:rsidRDefault="00011A46" w:rsidP="00011A46">
      <w:pPr>
        <w:pStyle w:val="Heading3"/>
      </w:pPr>
      <w:r>
        <w:t>Reef Discovery Course</w:t>
      </w:r>
    </w:p>
    <w:p w14:paraId="688ECCE5" w14:textId="77777777" w:rsidR="00011A46" w:rsidRPr="00253666" w:rsidRDefault="00011A46" w:rsidP="00011A46">
      <w:r>
        <w:rPr>
          <w:color w:val="auto"/>
        </w:rPr>
        <w:t xml:space="preserve">The Reef Discovery Course is an online </w:t>
      </w:r>
      <w:r w:rsidRPr="0013763A">
        <w:rPr>
          <w:color w:val="auto"/>
        </w:rPr>
        <w:t>education</w:t>
      </w:r>
      <w:r>
        <w:rPr>
          <w:color w:val="auto"/>
        </w:rPr>
        <w:t xml:space="preserve"> course</w:t>
      </w:r>
      <w:r w:rsidRPr="0013763A">
        <w:rPr>
          <w:color w:val="auto"/>
        </w:rPr>
        <w:t xml:space="preserve"> </w:t>
      </w:r>
      <w:r>
        <w:rPr>
          <w:color w:val="auto"/>
        </w:rPr>
        <w:t xml:space="preserve">that was released to the public in May 2020. It was developed for the Reef tourism industry and </w:t>
      </w:r>
      <w:r w:rsidRPr="0013763A">
        <w:rPr>
          <w:color w:val="auto"/>
        </w:rPr>
        <w:t>aims to improve knowledge and understanding of the Great Barrier Reef World Heritage Area, its cultural connections, biological diversity, management and protection</w:t>
      </w:r>
      <w:r>
        <w:rPr>
          <w:color w:val="auto"/>
        </w:rPr>
        <w:t>.</w:t>
      </w:r>
      <w:r w:rsidRPr="0013763A">
        <w:rPr>
          <w:color w:val="auto"/>
        </w:rPr>
        <w:t xml:space="preserve"> The course was designed to inspire </w:t>
      </w:r>
      <w:r>
        <w:rPr>
          <w:color w:val="auto"/>
        </w:rPr>
        <w:t xml:space="preserve">people </w:t>
      </w:r>
      <w:r w:rsidRPr="0013763A">
        <w:rPr>
          <w:color w:val="auto"/>
        </w:rPr>
        <w:t xml:space="preserve">to learn more about the Reef, how valuable it is and how to </w:t>
      </w:r>
      <w:r>
        <w:rPr>
          <w:color w:val="auto"/>
        </w:rPr>
        <w:t>share</w:t>
      </w:r>
      <w:r w:rsidRPr="0013763A">
        <w:rPr>
          <w:color w:val="auto"/>
        </w:rPr>
        <w:t xml:space="preserve"> accurate information about it. </w:t>
      </w:r>
      <w:r>
        <w:rPr>
          <w:color w:val="auto"/>
        </w:rPr>
        <w:t>Hundreds of tourism staff are already using the course, including all Master Reef Guides.</w:t>
      </w:r>
    </w:p>
    <w:p w14:paraId="49574F6C" w14:textId="77777777" w:rsidR="00011A46" w:rsidRDefault="00011A46" w:rsidP="00011A46">
      <w:pPr>
        <w:pStyle w:val="Heading3"/>
      </w:pPr>
      <w:r>
        <w:t>Master Reef Guides Program</w:t>
      </w:r>
    </w:p>
    <w:p w14:paraId="40928DE9" w14:textId="77777777" w:rsidR="00011A46" w:rsidRPr="005B75B4" w:rsidRDefault="00011A46" w:rsidP="00011A46">
      <w:pPr>
        <w:pStyle w:val="ARBodyText"/>
      </w:pPr>
      <w:r w:rsidRPr="005B75B4">
        <w:t xml:space="preserve">The Master Reef Guide Program </w:t>
      </w:r>
      <w:r>
        <w:t xml:space="preserve">is managed in </w:t>
      </w:r>
      <w:r w:rsidRPr="005B75B4">
        <w:t xml:space="preserve">partnership </w:t>
      </w:r>
      <w:r>
        <w:t>with</w:t>
      </w:r>
      <w:r w:rsidRPr="005B75B4">
        <w:t xml:space="preserve"> Tourism and Events Queensland and the </w:t>
      </w:r>
      <w:r>
        <w:t>Association of Marine Park Tourism</w:t>
      </w:r>
      <w:r w:rsidRPr="005B75B4">
        <w:t xml:space="preserve"> Operators.</w:t>
      </w:r>
    </w:p>
    <w:p w14:paraId="515AF577" w14:textId="05CD1BD4" w:rsidR="00011A46" w:rsidRDefault="00011A46" w:rsidP="00011A46">
      <w:pPr>
        <w:pStyle w:val="ARBodyText"/>
      </w:pPr>
      <w:r>
        <w:t>By March 2020, 63</w:t>
      </w:r>
      <w:r w:rsidRPr="005B75B4">
        <w:t xml:space="preserve"> industry professionals from </w:t>
      </w:r>
      <w:r>
        <w:t xml:space="preserve">49 </w:t>
      </w:r>
      <w:r w:rsidRPr="005B75B4">
        <w:t xml:space="preserve">Authority-recognised </w:t>
      </w:r>
      <w:r>
        <w:t>h</w:t>
      </w:r>
      <w:r w:rsidRPr="005B75B4">
        <w:t xml:space="preserve">igh </w:t>
      </w:r>
      <w:r>
        <w:t>s</w:t>
      </w:r>
      <w:r w:rsidRPr="005B75B4">
        <w:t xml:space="preserve">tandard </w:t>
      </w:r>
      <w:r>
        <w:t>t</w:t>
      </w:r>
      <w:r w:rsidRPr="005B75B4">
        <w:t xml:space="preserve">ourism </w:t>
      </w:r>
      <w:r>
        <w:t>o</w:t>
      </w:r>
      <w:r w:rsidRPr="005B75B4">
        <w:t xml:space="preserve">perations </w:t>
      </w:r>
      <w:r>
        <w:t>ha</w:t>
      </w:r>
      <w:r w:rsidR="00C11CA4">
        <w:t>d</w:t>
      </w:r>
      <w:r>
        <w:t xml:space="preserve"> </w:t>
      </w:r>
      <w:r w:rsidRPr="005B75B4">
        <w:t xml:space="preserve">graduated as </w:t>
      </w:r>
      <w:r>
        <w:t>Master Reef Guides.</w:t>
      </w:r>
    </w:p>
    <w:p w14:paraId="2987BD8F" w14:textId="77777777" w:rsidR="00011A46" w:rsidRDefault="00011A46" w:rsidP="00011A46">
      <w:pPr>
        <w:spacing w:after="160" w:line="259" w:lineRule="auto"/>
      </w:pPr>
      <w:r>
        <w:t>The Master Reef Guides Facebook and Instagram social media pages have continued to grow and are an effective avenue for raising awareness of the Reef’s importance, protection and management and raising the profile of Master Reef Guides and the tourism operators they work for. To date:</w:t>
      </w:r>
    </w:p>
    <w:p w14:paraId="577FDCEE" w14:textId="2E8BB12B" w:rsidR="00011A46" w:rsidRDefault="00011A46" w:rsidP="008F5C6F">
      <w:pPr>
        <w:pStyle w:val="ListParagraph"/>
        <w:numPr>
          <w:ilvl w:val="0"/>
          <w:numId w:val="18"/>
        </w:numPr>
        <w:spacing w:after="160" w:line="259" w:lineRule="auto"/>
      </w:pPr>
      <w:r>
        <w:lastRenderedPageBreak/>
        <w:t xml:space="preserve">there are 5953 Facebook followers from 20 countries, with the most popular Facebook video shared being a dwarf minke whale sighting submitted through the Eye on the Reef Program, which reached </w:t>
      </w:r>
      <w:r w:rsidR="00601641">
        <w:t xml:space="preserve">more than </w:t>
      </w:r>
      <w:r>
        <w:t xml:space="preserve">100,000 people </w:t>
      </w:r>
    </w:p>
    <w:p w14:paraId="5F4B8953" w14:textId="77777777" w:rsidR="00011A46" w:rsidRPr="008B021E" w:rsidRDefault="00011A46" w:rsidP="008F5C6F">
      <w:pPr>
        <w:pStyle w:val="ListParagraph"/>
        <w:numPr>
          <w:ilvl w:val="0"/>
          <w:numId w:val="18"/>
        </w:numPr>
        <w:spacing w:after="160" w:line="259" w:lineRule="auto"/>
        <w:rPr>
          <w:color w:val="auto"/>
          <w:lang w:eastAsia="en-US"/>
        </w:rPr>
      </w:pPr>
      <w:r>
        <w:t xml:space="preserve">there are 9177 Instagram followers, with the total reach through this channel to date being 1,227,052 through 361 posts and the most popular post being a video of a bottlenose dolphin swimming with big eye trevally on Lady Elliott Island, which reached 305,414 Instagram users. </w:t>
      </w:r>
    </w:p>
    <w:p w14:paraId="6FE02072" w14:textId="77777777" w:rsidR="00011A46" w:rsidRDefault="00011A46" w:rsidP="00011A46">
      <w:pPr>
        <w:spacing w:after="160" w:line="259" w:lineRule="auto"/>
      </w:pPr>
      <w:r>
        <w:t xml:space="preserve">Other high impact organisations share Master Reef Guide content through their channels including Tourism Australia, Tourism and Events Queensland and Australian Geographic. </w:t>
      </w:r>
    </w:p>
    <w:p w14:paraId="1B6A38E8" w14:textId="77777777" w:rsidR="00011A46" w:rsidRDefault="00011A46" w:rsidP="00011A46">
      <w:pPr>
        <w:rPr>
          <w:lang w:val="en-US"/>
        </w:rPr>
      </w:pPr>
      <w:r>
        <w:rPr>
          <w:lang w:val="en-US"/>
        </w:rPr>
        <w:t xml:space="preserve">A virtual Masterclass was provided as part of the Master Reef Guide training schedule on 8 and 9 June 2020. The Masterclass included presentations on Reef health, Sea Country archaeology, invertebrates, rainforests of the wet tropics and geomorphology of the Great Barrier Reef. The virtual class was opened to other tourism staff and attendance exceeded expectations, with an average of 65 participants from 45 different tourism companies involved over the two days. </w:t>
      </w:r>
    </w:p>
    <w:p w14:paraId="5515D5AD" w14:textId="77777777" w:rsidR="00011A46" w:rsidRPr="00E555DB" w:rsidRDefault="00011A46" w:rsidP="00011A46">
      <w:pPr>
        <w:pStyle w:val="Heading3"/>
      </w:pPr>
      <w:r>
        <w:t xml:space="preserve">Queensland’s Fisheries Reform </w:t>
      </w:r>
    </w:p>
    <w:p w14:paraId="41B32CEF" w14:textId="6ABE5D22" w:rsidR="00011A46" w:rsidRDefault="00011A46" w:rsidP="00011A46">
      <w:pPr>
        <w:pStyle w:val="ARBodyText"/>
        <w:rPr>
          <w:lang w:bidi="en-US"/>
        </w:rPr>
      </w:pPr>
      <w:r w:rsidRPr="00BB1C38">
        <w:rPr>
          <w:lang w:val="en-US"/>
        </w:rPr>
        <w:t xml:space="preserve">Fisheries in the Marine Park are managed by the Queensland Government, </w:t>
      </w:r>
      <w:r w:rsidR="00F41D87">
        <w:rPr>
          <w:lang w:val="en-US"/>
        </w:rPr>
        <w:t xml:space="preserve">which is </w:t>
      </w:r>
      <w:r w:rsidRPr="00BB1C38">
        <w:rPr>
          <w:lang w:val="en-US"/>
        </w:rPr>
        <w:t xml:space="preserve">undertaking a fundamental fisheries reform process. Authority staff </w:t>
      </w:r>
      <w:r>
        <w:rPr>
          <w:lang w:val="en-US"/>
        </w:rPr>
        <w:t xml:space="preserve">have </w:t>
      </w:r>
      <w:r w:rsidRPr="00BB1C38">
        <w:t>provid</w:t>
      </w:r>
      <w:r>
        <w:t xml:space="preserve">ed </w:t>
      </w:r>
      <w:r w:rsidRPr="00BB1C38">
        <w:rPr>
          <w:lang w:bidi="en-US"/>
        </w:rPr>
        <w:t xml:space="preserve">expert knowledge and advice as representatives on fishery working groups </w:t>
      </w:r>
      <w:r>
        <w:rPr>
          <w:lang w:bidi="en-US"/>
        </w:rPr>
        <w:t xml:space="preserve">convened under </w:t>
      </w:r>
      <w:r w:rsidRPr="00BB1C38">
        <w:rPr>
          <w:lang w:bidi="en-US"/>
        </w:rPr>
        <w:t xml:space="preserve">the </w:t>
      </w:r>
      <w:r w:rsidRPr="00BB1C38">
        <w:rPr>
          <w:i/>
          <w:lang w:bidi="en-US"/>
        </w:rPr>
        <w:t xml:space="preserve">Queensland Sustainable Fisheries Strategy 2017–2027 </w:t>
      </w:r>
      <w:r w:rsidRPr="00BB1C38">
        <w:rPr>
          <w:lang w:bidi="en-US"/>
        </w:rPr>
        <w:t>(the Fisheries Strategy). The</w:t>
      </w:r>
      <w:r>
        <w:rPr>
          <w:lang w:bidi="en-US"/>
        </w:rPr>
        <w:t>se advisory</w:t>
      </w:r>
      <w:r w:rsidRPr="00BB1C38">
        <w:rPr>
          <w:lang w:bidi="en-US"/>
        </w:rPr>
        <w:t xml:space="preserve"> fishery working groups met regularly and good progress was made with </w:t>
      </w:r>
      <w:r w:rsidRPr="00BB1C38">
        <w:t xml:space="preserve">the Authority’s input and influence well reflected in communiques and </w:t>
      </w:r>
      <w:r>
        <w:t xml:space="preserve">in </w:t>
      </w:r>
      <w:r w:rsidRPr="00BB1C38">
        <w:t xml:space="preserve">the development of draft harvest strategies </w:t>
      </w:r>
      <w:r w:rsidRPr="00BB1C38">
        <w:rPr>
          <w:lang w:bidi="en-US"/>
        </w:rPr>
        <w:t>essential to the objectives of the Fisheries Strategy.</w:t>
      </w:r>
    </w:p>
    <w:p w14:paraId="729C703B" w14:textId="74EA60C1" w:rsidR="00011A46" w:rsidRDefault="00011A46" w:rsidP="00011A46">
      <w:pPr>
        <w:pStyle w:val="ARBodyText"/>
      </w:pPr>
      <w:r w:rsidRPr="00BB1C38">
        <w:t xml:space="preserve">Authority staff have </w:t>
      </w:r>
      <w:r>
        <w:t xml:space="preserve">also </w:t>
      </w:r>
      <w:r w:rsidRPr="00BB1C38">
        <w:t xml:space="preserve">collaborated with the Department of Agriculture, Water and the Environment to understand and identify measures to address risks to species of conservation concern (SOCC). This has included providing input to Threatened Species Scientific Committee considerations regarding the conservation dependent listing of </w:t>
      </w:r>
      <w:r>
        <w:t xml:space="preserve">the </w:t>
      </w:r>
      <w:r w:rsidRPr="00BB1C38">
        <w:t>scalloped hammerhead shark</w:t>
      </w:r>
      <w:r>
        <w:t>, as well as</w:t>
      </w:r>
      <w:r w:rsidRPr="00BB1C38">
        <w:t xml:space="preserve"> </w:t>
      </w:r>
      <w:r>
        <w:t>s</w:t>
      </w:r>
      <w:r w:rsidRPr="00BB1C38">
        <w:t>hark conservation more generally and incidental capture of SOCC in large-mesh and trawl nets</w:t>
      </w:r>
      <w:r>
        <w:t>.</w:t>
      </w:r>
    </w:p>
    <w:p w14:paraId="768A6936" w14:textId="77777777" w:rsidR="00011A46" w:rsidRDefault="00011A46" w:rsidP="00011A46">
      <w:pPr>
        <w:pStyle w:val="Heading3"/>
      </w:pPr>
      <w:r>
        <w:lastRenderedPageBreak/>
        <w:t>Eye on the Reef Program</w:t>
      </w:r>
    </w:p>
    <w:p w14:paraId="36F33E78" w14:textId="3D055219" w:rsidR="00011A46" w:rsidRPr="0069188B" w:rsidRDefault="00011A46" w:rsidP="00011A46">
      <w:r w:rsidRPr="006949BE">
        <w:t>Eye o</w:t>
      </w:r>
      <w:r>
        <w:t xml:space="preserve">n the Reef is a reef monitoring, reef </w:t>
      </w:r>
      <w:r w:rsidRPr="006949BE">
        <w:t>assessment</w:t>
      </w:r>
      <w:r>
        <w:t xml:space="preserve"> and capacity building</w:t>
      </w:r>
      <w:r w:rsidRPr="006949BE">
        <w:t xml:space="preserve"> program</w:t>
      </w:r>
      <w:r>
        <w:t xml:space="preserve"> </w:t>
      </w:r>
      <w:r w:rsidRPr="006949BE">
        <w:t>run by the Authority</w:t>
      </w:r>
      <w:r>
        <w:t xml:space="preserve"> for tourism industry staff and the wider community</w:t>
      </w:r>
      <w:r w:rsidRPr="006949BE">
        <w:t>.</w:t>
      </w:r>
      <w:r>
        <w:t xml:space="preserve"> The data obtained is an additional and critical source of information on reef health for Marine Park managers. This</w:t>
      </w:r>
      <w:r w:rsidRPr="006949BE">
        <w:t xml:space="preserve"> program currently stores </w:t>
      </w:r>
      <w:r>
        <w:t>49,711</w:t>
      </w:r>
      <w:r w:rsidRPr="006949BE">
        <w:t xml:space="preserve"> surveys of reef health and </w:t>
      </w:r>
      <w:r>
        <w:t>23,940</w:t>
      </w:r>
      <w:r w:rsidRPr="006949BE">
        <w:t xml:space="preserve"> records of protected species and significant event sigh</w:t>
      </w:r>
      <w:r>
        <w:t>tings. In 2019–20</w:t>
      </w:r>
      <w:r w:rsidRPr="006949BE">
        <w:t>,</w:t>
      </w:r>
      <w:r>
        <w:t xml:space="preserve"> more than 5770</w:t>
      </w:r>
      <w:r w:rsidRPr="006949BE">
        <w:t xml:space="preserve"> </w:t>
      </w:r>
      <w:r>
        <w:t xml:space="preserve">Reef health </w:t>
      </w:r>
      <w:r w:rsidRPr="006949BE">
        <w:t>survey</w:t>
      </w:r>
      <w:r>
        <w:t xml:space="preserve">s </w:t>
      </w:r>
      <w:r w:rsidRPr="006949BE">
        <w:t>were received</w:t>
      </w:r>
      <w:r>
        <w:t xml:space="preserve"> and 18</w:t>
      </w:r>
      <w:r w:rsidRPr="006949BE">
        <w:t xml:space="preserve"> </w:t>
      </w:r>
      <w:r>
        <w:t xml:space="preserve">marine </w:t>
      </w:r>
      <w:r w:rsidRPr="006949BE">
        <w:t>tourism operators contribut</w:t>
      </w:r>
      <w:r w:rsidR="000153D2">
        <w:t>ed</w:t>
      </w:r>
      <w:r w:rsidRPr="006949BE">
        <w:t xml:space="preserve"> data to the program.</w:t>
      </w:r>
    </w:p>
    <w:p w14:paraId="2CB05331" w14:textId="77777777" w:rsidR="00011A46" w:rsidRDefault="00011A46" w:rsidP="00011A46">
      <w:pPr>
        <w:pStyle w:val="BodyText1"/>
      </w:pPr>
      <w:r w:rsidRPr="006949BE">
        <w:t xml:space="preserve">The program enables anyone who visits the Reef to contribute to its long-term protection by collecting valuable information about Reef health, marine animals and incidents, including sightings of crown-of-thorns starfish and charismatic mega-fauna such as whale sharks. </w:t>
      </w:r>
    </w:p>
    <w:p w14:paraId="0374513A" w14:textId="77777777" w:rsidR="00011A46" w:rsidRPr="006949BE" w:rsidRDefault="00011A46" w:rsidP="00011A46">
      <w:pPr>
        <w:pStyle w:val="BodyText1"/>
      </w:pPr>
      <w:r w:rsidRPr="006949BE">
        <w:t xml:space="preserve">Eye on the Reef </w:t>
      </w:r>
      <w:r>
        <w:t xml:space="preserve">offers a range of </w:t>
      </w:r>
      <w:r w:rsidRPr="006949BE">
        <w:t>as</w:t>
      </w:r>
      <w:r>
        <w:t>sessment and monitoring methods, including</w:t>
      </w:r>
      <w:r w:rsidRPr="006949BE">
        <w:t>: </w:t>
      </w:r>
    </w:p>
    <w:p w14:paraId="205CCA0E" w14:textId="77777777" w:rsidR="00011A46" w:rsidRPr="006949BE" w:rsidRDefault="00011A46" w:rsidP="008F5C6F">
      <w:pPr>
        <w:pStyle w:val="BodyText1"/>
        <w:numPr>
          <w:ilvl w:val="0"/>
          <w:numId w:val="34"/>
        </w:numPr>
      </w:pPr>
      <w:r w:rsidRPr="006949BE">
        <w:rPr>
          <w:i/>
        </w:rPr>
        <w:t>Sightings Network:</w:t>
      </w:r>
      <w:r w:rsidRPr="006949BE">
        <w:t xml:space="preserve"> </w:t>
      </w:r>
      <w:r>
        <w:t>a</w:t>
      </w:r>
      <w:r w:rsidRPr="006949BE">
        <w:t xml:space="preserve"> smartphone app </w:t>
      </w:r>
      <w:r>
        <w:t xml:space="preserve">that </w:t>
      </w:r>
      <w:r w:rsidRPr="006949BE">
        <w:t xml:space="preserve">enables any Marine Park user to access Marine Park zoning in real-time and </w:t>
      </w:r>
      <w:r>
        <w:t>report</w:t>
      </w:r>
      <w:r w:rsidRPr="006949BE">
        <w:t xml:space="preserve"> interesting or unusual sightings</w:t>
      </w:r>
      <w:r>
        <w:t xml:space="preserve"> that</w:t>
      </w:r>
      <w:r w:rsidRPr="006949BE">
        <w:t xml:space="preserve"> feed straight into the Eye on the Reef data management system, </w:t>
      </w:r>
      <w:r>
        <w:t>helping</w:t>
      </w:r>
      <w:r w:rsidRPr="006949BE">
        <w:t xml:space="preserve"> the Authority build knowledge about species diversity, abundance, habitat and range.  </w:t>
      </w:r>
    </w:p>
    <w:p w14:paraId="22C04677" w14:textId="77777777" w:rsidR="00011A46" w:rsidRPr="006949BE" w:rsidRDefault="00011A46" w:rsidP="008F5C6F">
      <w:pPr>
        <w:pStyle w:val="BodyText1"/>
        <w:numPr>
          <w:ilvl w:val="0"/>
          <w:numId w:val="34"/>
        </w:numPr>
      </w:pPr>
      <w:r w:rsidRPr="006949BE">
        <w:rPr>
          <w:i/>
        </w:rPr>
        <w:t>Rapid Monitoring:</w:t>
      </w:r>
      <w:r w:rsidRPr="006949BE">
        <w:t xml:space="preserve"> </w:t>
      </w:r>
      <w:r>
        <w:t>c</w:t>
      </w:r>
      <w:r w:rsidRPr="006949BE">
        <w:t xml:space="preserve">ore Reef health indicators are reported by people from locations that may not be regularly visited. </w:t>
      </w:r>
    </w:p>
    <w:p w14:paraId="455C12BB" w14:textId="77777777" w:rsidR="00011A46" w:rsidRPr="006949BE" w:rsidRDefault="00011A46" w:rsidP="008F5C6F">
      <w:pPr>
        <w:pStyle w:val="BodyText1"/>
        <w:numPr>
          <w:ilvl w:val="0"/>
          <w:numId w:val="34"/>
        </w:numPr>
      </w:pPr>
      <w:r w:rsidRPr="006949BE">
        <w:rPr>
          <w:i/>
        </w:rPr>
        <w:t>Tourism Weekly Monitoring:</w:t>
      </w:r>
      <w:r w:rsidRPr="006949BE">
        <w:t xml:space="preserve"> tourism operators </w:t>
      </w:r>
      <w:r>
        <w:t>undertake</w:t>
      </w:r>
      <w:r w:rsidRPr="006949BE">
        <w:t xml:space="preserve"> weekly observations of specific sites, providing invaluable </w:t>
      </w:r>
      <w:r>
        <w:t xml:space="preserve">early warning </w:t>
      </w:r>
      <w:r w:rsidRPr="006949BE">
        <w:t xml:space="preserve">data. </w:t>
      </w:r>
    </w:p>
    <w:p w14:paraId="78475F0E" w14:textId="77777777" w:rsidR="00011A46" w:rsidRPr="006949BE" w:rsidRDefault="00011A46" w:rsidP="008F5C6F">
      <w:pPr>
        <w:pStyle w:val="BodyText1"/>
        <w:numPr>
          <w:ilvl w:val="0"/>
          <w:numId w:val="34"/>
        </w:numPr>
      </w:pPr>
      <w:r w:rsidRPr="006949BE">
        <w:rPr>
          <w:i/>
        </w:rPr>
        <w:t>Reef Health and Impact Survey:</w:t>
      </w:r>
      <w:r w:rsidRPr="006949BE">
        <w:t xml:space="preserve"> a robust and rapid method for providing a snapshot of Reef health</w:t>
      </w:r>
      <w:r>
        <w:t>, which is</w:t>
      </w:r>
      <w:r w:rsidRPr="006949BE">
        <w:t xml:space="preserve"> used to assess </w:t>
      </w:r>
      <w:r>
        <w:t xml:space="preserve">the </w:t>
      </w:r>
      <w:r w:rsidRPr="006949BE">
        <w:t>impacts of cyclones, bleaching, disease and predation.</w:t>
      </w:r>
    </w:p>
    <w:p w14:paraId="65169518" w14:textId="20CC5B37" w:rsidR="00011A46" w:rsidRDefault="00011A46" w:rsidP="00011A46">
      <w:pPr>
        <w:pStyle w:val="Heading3"/>
      </w:pPr>
      <w:r>
        <w:rPr>
          <w:lang w:val="en-US"/>
        </w:rPr>
        <w:t xml:space="preserve">Regional engagement </w:t>
      </w:r>
    </w:p>
    <w:p w14:paraId="2E62A10C" w14:textId="6B6E30DE" w:rsidR="00011A46" w:rsidRPr="008E366A" w:rsidRDefault="00011A46" w:rsidP="00011A46">
      <w:pPr>
        <w:pStyle w:val="ARBodyText"/>
        <w:rPr>
          <w:rFonts w:eastAsiaTheme="minorEastAsia"/>
          <w:lang w:val="en-US" w:bidi="en-US"/>
        </w:rPr>
      </w:pPr>
      <w:r w:rsidRPr="00C66BCB">
        <w:rPr>
          <w:rFonts w:cs="Arial"/>
          <w:color w:val="000000"/>
          <w:szCs w:val="22"/>
        </w:rPr>
        <w:t xml:space="preserve">One million residents live in the Reef catchment, an area of more than 400,000 square kilometres stretching from northern Cape York to Bundaberg. Regional engagement officers based in Cairns, Mackay and </w:t>
      </w:r>
      <w:r>
        <w:rPr>
          <w:rFonts w:cs="Arial"/>
          <w:color w:val="000000"/>
          <w:szCs w:val="22"/>
        </w:rPr>
        <w:t>Yeppoon</w:t>
      </w:r>
      <w:r w:rsidRPr="00C66BCB">
        <w:rPr>
          <w:rFonts w:cs="Arial"/>
          <w:color w:val="000000"/>
          <w:szCs w:val="22"/>
        </w:rPr>
        <w:t xml:space="preserve"> service these communities </w:t>
      </w:r>
      <w:r>
        <w:rPr>
          <w:rFonts w:cs="Arial"/>
          <w:color w:val="000000"/>
          <w:szCs w:val="22"/>
        </w:rPr>
        <w:t>through</w:t>
      </w:r>
      <w:r w:rsidRPr="00C66BCB">
        <w:rPr>
          <w:rFonts w:cs="Arial"/>
          <w:color w:val="000000"/>
          <w:szCs w:val="22"/>
        </w:rPr>
        <w:t xml:space="preserve"> a range of programs</w:t>
      </w:r>
      <w:r>
        <w:rPr>
          <w:rFonts w:cs="Arial"/>
          <w:color w:val="000000"/>
          <w:szCs w:val="22"/>
        </w:rPr>
        <w:t xml:space="preserve">. </w:t>
      </w:r>
      <w:r w:rsidRPr="00A34D8C">
        <w:rPr>
          <w:rFonts w:cs="Arial"/>
          <w:color w:val="000000"/>
          <w:szCs w:val="22"/>
        </w:rPr>
        <w:t xml:space="preserve">During </w:t>
      </w:r>
      <w:r>
        <w:rPr>
          <w:rFonts w:cs="Arial"/>
          <w:color w:val="000000"/>
          <w:szCs w:val="22"/>
        </w:rPr>
        <w:t>2019–20,</w:t>
      </w:r>
      <w:r w:rsidRPr="00C66BCB">
        <w:rPr>
          <w:rFonts w:cs="Arial"/>
          <w:color w:val="000000"/>
          <w:szCs w:val="22"/>
        </w:rPr>
        <w:t xml:space="preserve"> the</w:t>
      </w:r>
      <w:r>
        <w:rPr>
          <w:rFonts w:cs="Arial"/>
          <w:color w:val="000000"/>
          <w:szCs w:val="22"/>
        </w:rPr>
        <w:t xml:space="preserve"> officers</w:t>
      </w:r>
      <w:r w:rsidRPr="00C66BCB">
        <w:rPr>
          <w:rFonts w:cs="Arial"/>
          <w:color w:val="000000"/>
          <w:szCs w:val="22"/>
        </w:rPr>
        <w:t xml:space="preserve"> directly engaged with </w:t>
      </w:r>
      <w:r w:rsidRPr="00A34D8C">
        <w:rPr>
          <w:rFonts w:cs="Arial"/>
          <w:color w:val="000000"/>
          <w:szCs w:val="22"/>
        </w:rPr>
        <w:t>more than 7850 stakeholders across 307 engagements</w:t>
      </w:r>
      <w:r>
        <w:rPr>
          <w:rFonts w:cs="Arial"/>
          <w:color w:val="000000"/>
          <w:szCs w:val="22"/>
        </w:rPr>
        <w:t>, of which</w:t>
      </w:r>
      <w:r w:rsidRPr="00A34D8C">
        <w:rPr>
          <w:rFonts w:cs="Arial"/>
          <w:szCs w:val="22"/>
        </w:rPr>
        <w:t xml:space="preserve"> 75 were recreational user</w:t>
      </w:r>
      <w:r>
        <w:rPr>
          <w:rFonts w:cs="Arial"/>
          <w:szCs w:val="22"/>
        </w:rPr>
        <w:t>-</w:t>
      </w:r>
      <w:r w:rsidRPr="00A34D8C">
        <w:rPr>
          <w:rFonts w:cs="Arial"/>
          <w:szCs w:val="22"/>
        </w:rPr>
        <w:t>focused activities</w:t>
      </w:r>
      <w:r>
        <w:rPr>
          <w:rFonts w:cs="Arial"/>
          <w:szCs w:val="22"/>
        </w:rPr>
        <w:t xml:space="preserve"> at which</w:t>
      </w:r>
      <w:r w:rsidRPr="00A34D8C">
        <w:rPr>
          <w:rFonts w:cs="Arial"/>
          <w:szCs w:val="22"/>
        </w:rPr>
        <w:t xml:space="preserve"> over 1875 recreational users </w:t>
      </w:r>
      <w:r>
        <w:rPr>
          <w:rFonts w:cs="Arial"/>
          <w:szCs w:val="22"/>
        </w:rPr>
        <w:t xml:space="preserve">were </w:t>
      </w:r>
      <w:r w:rsidRPr="00A34D8C">
        <w:rPr>
          <w:rFonts w:cs="Arial"/>
          <w:szCs w:val="22"/>
        </w:rPr>
        <w:t>engaged.</w:t>
      </w:r>
      <w:r>
        <w:rPr>
          <w:rFonts w:cs="Arial"/>
          <w:szCs w:val="22"/>
        </w:rPr>
        <w:t xml:space="preserve"> </w:t>
      </w:r>
      <w:r w:rsidRPr="003B64CC">
        <w:rPr>
          <w:rFonts w:eastAsiaTheme="minorEastAsia"/>
          <w:lang w:val="en-US" w:bidi="en-US"/>
        </w:rPr>
        <w:t xml:space="preserve">Messaging and education supporting </w:t>
      </w:r>
      <w:r w:rsidR="000153D2">
        <w:rPr>
          <w:rFonts w:eastAsiaTheme="minorEastAsia"/>
          <w:lang w:val="en-US" w:bidi="en-US"/>
        </w:rPr>
        <w:t>the RJFMP’s</w:t>
      </w:r>
      <w:r w:rsidRPr="003B64CC">
        <w:rPr>
          <w:rFonts w:eastAsiaTheme="minorEastAsia"/>
          <w:lang w:val="en-US" w:bidi="en-US"/>
        </w:rPr>
        <w:t xml:space="preserve"> zoning compliance</w:t>
      </w:r>
      <w:r>
        <w:rPr>
          <w:rFonts w:eastAsiaTheme="minorEastAsia"/>
          <w:lang w:val="en-US" w:bidi="en-US"/>
        </w:rPr>
        <w:t xml:space="preserve"> campaigns</w:t>
      </w:r>
      <w:r w:rsidRPr="003B64CC">
        <w:rPr>
          <w:rFonts w:eastAsiaTheme="minorEastAsia"/>
          <w:lang w:val="en-US" w:bidi="en-US"/>
        </w:rPr>
        <w:t xml:space="preserve"> were the main focus</w:t>
      </w:r>
      <w:r>
        <w:rPr>
          <w:rFonts w:eastAsiaTheme="minorEastAsia"/>
          <w:lang w:val="en-US" w:bidi="en-US"/>
        </w:rPr>
        <w:t>es</w:t>
      </w:r>
      <w:r w:rsidRPr="003B64CC">
        <w:rPr>
          <w:rFonts w:eastAsiaTheme="minorEastAsia"/>
          <w:lang w:val="en-US" w:bidi="en-US"/>
        </w:rPr>
        <w:t xml:space="preserve"> of engagement.</w:t>
      </w:r>
    </w:p>
    <w:p w14:paraId="18C90F58" w14:textId="692D1A64" w:rsidR="00011A46" w:rsidRPr="00C66BCB" w:rsidRDefault="00011A46" w:rsidP="00011A46">
      <w:pPr>
        <w:pStyle w:val="Pa2"/>
        <w:spacing w:before="40" w:after="120"/>
        <w:rPr>
          <w:rFonts w:ascii="Arial" w:hAnsi="Arial" w:cs="Arial"/>
          <w:color w:val="000000"/>
          <w:sz w:val="22"/>
          <w:szCs w:val="22"/>
        </w:rPr>
      </w:pPr>
      <w:r w:rsidRPr="00C66BCB">
        <w:rPr>
          <w:rFonts w:ascii="Arial" w:hAnsi="Arial" w:cs="Arial"/>
          <w:color w:val="000000"/>
          <w:sz w:val="22"/>
          <w:szCs w:val="22"/>
        </w:rPr>
        <w:t>Reflecting corporate priorities, the main themes for the year were encouraging stewardship activities that benefit the Reef and promoting compliance with Marine Park zoning.</w:t>
      </w:r>
      <w:r>
        <w:rPr>
          <w:rFonts w:ascii="Arial" w:hAnsi="Arial" w:cs="Arial"/>
          <w:color w:val="000000"/>
          <w:sz w:val="22"/>
          <w:szCs w:val="22"/>
        </w:rPr>
        <w:t xml:space="preserve"> </w:t>
      </w:r>
      <w:r w:rsidRPr="00C66BCB">
        <w:rPr>
          <w:rFonts w:ascii="Arial" w:hAnsi="Arial" w:cs="Arial"/>
          <w:color w:val="000000"/>
          <w:sz w:val="22"/>
          <w:szCs w:val="22"/>
        </w:rPr>
        <w:t xml:space="preserve">Regional </w:t>
      </w:r>
      <w:r w:rsidRPr="00C66BCB">
        <w:rPr>
          <w:rFonts w:ascii="Arial" w:hAnsi="Arial" w:cs="Arial"/>
          <w:color w:val="000000"/>
          <w:sz w:val="22"/>
          <w:szCs w:val="22"/>
        </w:rPr>
        <w:lastRenderedPageBreak/>
        <w:t xml:space="preserve">staff organised Reef Guardian </w:t>
      </w:r>
      <w:r>
        <w:rPr>
          <w:rFonts w:ascii="Arial" w:hAnsi="Arial" w:cs="Arial"/>
          <w:color w:val="000000"/>
          <w:sz w:val="22"/>
          <w:szCs w:val="22"/>
        </w:rPr>
        <w:t>activities</w:t>
      </w:r>
      <w:r w:rsidRPr="00C66BCB">
        <w:rPr>
          <w:rFonts w:ascii="Arial" w:hAnsi="Arial" w:cs="Arial"/>
          <w:color w:val="000000"/>
          <w:sz w:val="22"/>
          <w:szCs w:val="22"/>
        </w:rPr>
        <w:t xml:space="preserve"> </w:t>
      </w:r>
      <w:r>
        <w:rPr>
          <w:rFonts w:ascii="Arial" w:hAnsi="Arial" w:cs="Arial"/>
          <w:color w:val="000000"/>
          <w:sz w:val="22"/>
          <w:szCs w:val="22"/>
        </w:rPr>
        <w:t>to promote i</w:t>
      </w:r>
      <w:r w:rsidRPr="00C66BCB">
        <w:rPr>
          <w:rFonts w:ascii="Arial" w:hAnsi="Arial" w:cs="Arial"/>
          <w:color w:val="000000"/>
          <w:sz w:val="22"/>
          <w:szCs w:val="22"/>
        </w:rPr>
        <w:t>nformation about Reef health</w:t>
      </w:r>
      <w:r>
        <w:rPr>
          <w:rFonts w:ascii="Arial" w:hAnsi="Arial" w:cs="Arial"/>
          <w:color w:val="000000"/>
          <w:sz w:val="22"/>
          <w:szCs w:val="22"/>
        </w:rPr>
        <w:t xml:space="preserve"> following the release of the </w:t>
      </w:r>
      <w:r w:rsidRPr="00736922">
        <w:rPr>
          <w:rFonts w:ascii="Arial" w:hAnsi="Arial" w:cs="Arial"/>
          <w:i/>
          <w:color w:val="000000"/>
          <w:sz w:val="22"/>
          <w:szCs w:val="22"/>
        </w:rPr>
        <w:t>Outlook Report</w:t>
      </w:r>
      <w:r w:rsidR="00CD20DF" w:rsidRPr="00736922">
        <w:rPr>
          <w:rFonts w:ascii="Arial" w:hAnsi="Arial" w:cs="Arial"/>
          <w:i/>
          <w:color w:val="000000"/>
          <w:sz w:val="22"/>
          <w:szCs w:val="22"/>
        </w:rPr>
        <w:t xml:space="preserve"> 2019</w:t>
      </w:r>
      <w:r>
        <w:rPr>
          <w:rFonts w:ascii="Arial" w:hAnsi="Arial" w:cs="Arial"/>
          <w:color w:val="000000"/>
          <w:sz w:val="22"/>
          <w:szCs w:val="22"/>
        </w:rPr>
        <w:t>, as well as</w:t>
      </w:r>
      <w:r w:rsidRPr="00C66BCB">
        <w:rPr>
          <w:rFonts w:ascii="Arial" w:hAnsi="Arial" w:cs="Arial"/>
          <w:color w:val="000000"/>
          <w:sz w:val="22"/>
          <w:szCs w:val="22"/>
        </w:rPr>
        <w:t xml:space="preserve"> management </w:t>
      </w:r>
      <w:r>
        <w:rPr>
          <w:rFonts w:ascii="Arial" w:hAnsi="Arial" w:cs="Arial"/>
          <w:color w:val="000000"/>
          <w:sz w:val="22"/>
          <w:szCs w:val="22"/>
        </w:rPr>
        <w:t xml:space="preserve">and community </w:t>
      </w:r>
      <w:r w:rsidRPr="00C66BCB">
        <w:rPr>
          <w:rFonts w:ascii="Arial" w:hAnsi="Arial" w:cs="Arial"/>
          <w:color w:val="000000"/>
          <w:sz w:val="22"/>
          <w:szCs w:val="22"/>
        </w:rPr>
        <w:t xml:space="preserve">actions </w:t>
      </w:r>
      <w:r>
        <w:rPr>
          <w:rFonts w:ascii="Arial" w:hAnsi="Arial" w:cs="Arial"/>
          <w:color w:val="000000"/>
          <w:sz w:val="22"/>
          <w:szCs w:val="22"/>
        </w:rPr>
        <w:t>to improve the long-term outlook for the Reef</w:t>
      </w:r>
      <w:r w:rsidRPr="00C66BCB">
        <w:rPr>
          <w:rFonts w:ascii="Arial" w:hAnsi="Arial" w:cs="Arial"/>
          <w:color w:val="000000"/>
          <w:sz w:val="22"/>
          <w:szCs w:val="22"/>
        </w:rPr>
        <w:t>.</w:t>
      </w:r>
      <w:r>
        <w:rPr>
          <w:rFonts w:ascii="Arial" w:hAnsi="Arial" w:cs="Arial"/>
          <w:color w:val="000000"/>
          <w:sz w:val="22"/>
          <w:szCs w:val="22"/>
        </w:rPr>
        <w:t xml:space="preserve"> </w:t>
      </w:r>
      <w:r w:rsidRPr="00C66BCB">
        <w:rPr>
          <w:rFonts w:ascii="Arial" w:hAnsi="Arial" w:cs="Arial"/>
          <w:color w:val="000000"/>
          <w:sz w:val="22"/>
          <w:szCs w:val="22"/>
        </w:rPr>
        <w:t xml:space="preserve">Regional officers engaged with stakeholders at </w:t>
      </w:r>
      <w:r>
        <w:rPr>
          <w:rFonts w:ascii="Arial" w:hAnsi="Arial" w:cs="Arial"/>
          <w:color w:val="000000"/>
          <w:sz w:val="22"/>
          <w:szCs w:val="22"/>
        </w:rPr>
        <w:t xml:space="preserve">various </w:t>
      </w:r>
      <w:r w:rsidRPr="00C66BCB">
        <w:rPr>
          <w:rFonts w:ascii="Arial" w:hAnsi="Arial" w:cs="Arial"/>
          <w:color w:val="000000"/>
          <w:sz w:val="22"/>
          <w:szCs w:val="22"/>
        </w:rPr>
        <w:t xml:space="preserve">meetings to increase the Authority’s outreach in catchment communities and explore opportunities for collaboration. </w:t>
      </w:r>
    </w:p>
    <w:p w14:paraId="745E6F78" w14:textId="77777777" w:rsidR="00011A46" w:rsidRDefault="00011A46" w:rsidP="00011A46">
      <w:pPr>
        <w:pStyle w:val="ARBodyText"/>
        <w:rPr>
          <w:rFonts w:eastAsiaTheme="minorEastAsia"/>
          <w:lang w:val="en-US" w:bidi="en-US"/>
        </w:rPr>
      </w:pPr>
      <w:r w:rsidRPr="003B64CC">
        <w:rPr>
          <w:rFonts w:eastAsiaTheme="minorEastAsia"/>
          <w:lang w:val="en-US" w:bidi="en-US"/>
        </w:rPr>
        <w:t>During 201</w:t>
      </w:r>
      <w:r>
        <w:rPr>
          <w:rFonts w:eastAsiaTheme="minorEastAsia"/>
          <w:lang w:val="en-US" w:bidi="en-US"/>
        </w:rPr>
        <w:t>9</w:t>
      </w:r>
      <w:r w:rsidRPr="003B64CC">
        <w:rPr>
          <w:rFonts w:eastAsiaTheme="minorEastAsia"/>
          <w:lang w:val="en-US" w:bidi="en-US"/>
        </w:rPr>
        <w:t>–</w:t>
      </w:r>
      <w:r>
        <w:rPr>
          <w:rFonts w:eastAsiaTheme="minorEastAsia"/>
          <w:lang w:val="en-US" w:bidi="en-US"/>
        </w:rPr>
        <w:t>2020</w:t>
      </w:r>
      <w:r w:rsidRPr="003B64CC">
        <w:rPr>
          <w:rFonts w:eastAsiaTheme="minorEastAsia"/>
          <w:lang w:val="en-US" w:bidi="en-US"/>
        </w:rPr>
        <w:t>, engagement</w:t>
      </w:r>
      <w:r>
        <w:rPr>
          <w:rFonts w:eastAsiaTheme="minorEastAsia"/>
          <w:lang w:val="en-US" w:bidi="en-US"/>
        </w:rPr>
        <w:t>s</w:t>
      </w:r>
      <w:r w:rsidRPr="003B64CC">
        <w:rPr>
          <w:rFonts w:eastAsiaTheme="minorEastAsia"/>
          <w:lang w:val="en-US" w:bidi="en-US"/>
        </w:rPr>
        <w:t xml:space="preserve"> followed a new approach</w:t>
      </w:r>
      <w:r>
        <w:rPr>
          <w:rFonts w:eastAsiaTheme="minorEastAsia"/>
          <w:lang w:val="en-US" w:bidi="en-US"/>
        </w:rPr>
        <w:t xml:space="preserve"> that</w:t>
      </w:r>
      <w:r w:rsidRPr="003B64CC">
        <w:rPr>
          <w:rFonts w:eastAsiaTheme="minorEastAsia"/>
          <w:lang w:val="en-US" w:bidi="en-US"/>
        </w:rPr>
        <w:t xml:space="preserve"> prioritised </w:t>
      </w:r>
      <w:r>
        <w:rPr>
          <w:rFonts w:eastAsiaTheme="minorEastAsia"/>
          <w:lang w:val="en-US" w:bidi="en-US"/>
        </w:rPr>
        <w:t>activities</w:t>
      </w:r>
      <w:r w:rsidRPr="003B64CC">
        <w:rPr>
          <w:rFonts w:eastAsiaTheme="minorEastAsia"/>
          <w:lang w:val="en-US" w:bidi="en-US"/>
        </w:rPr>
        <w:t xml:space="preserve"> in terms of </w:t>
      </w:r>
      <w:r>
        <w:rPr>
          <w:rFonts w:eastAsiaTheme="minorEastAsia"/>
          <w:lang w:val="en-US" w:bidi="en-US"/>
        </w:rPr>
        <w:t>the type and number of</w:t>
      </w:r>
      <w:r w:rsidRPr="003B64CC">
        <w:rPr>
          <w:rFonts w:eastAsiaTheme="minorEastAsia"/>
          <w:lang w:val="en-US" w:bidi="en-US"/>
        </w:rPr>
        <w:t xml:space="preserve"> stakeholders</w:t>
      </w:r>
      <w:r>
        <w:rPr>
          <w:rFonts w:eastAsiaTheme="minorEastAsia"/>
          <w:lang w:val="en-US" w:bidi="en-US"/>
        </w:rPr>
        <w:t xml:space="preserve"> who would be attending </w:t>
      </w:r>
      <w:r w:rsidRPr="003B64CC">
        <w:rPr>
          <w:rFonts w:eastAsiaTheme="minorEastAsia"/>
          <w:lang w:val="en-US" w:bidi="en-US"/>
        </w:rPr>
        <w:t xml:space="preserve">and </w:t>
      </w:r>
      <w:r>
        <w:rPr>
          <w:rFonts w:eastAsiaTheme="minorEastAsia"/>
          <w:lang w:val="en-US" w:bidi="en-US"/>
        </w:rPr>
        <w:t>the opportunity for meaningful communication</w:t>
      </w:r>
      <w:r w:rsidRPr="003B64CC">
        <w:rPr>
          <w:rFonts w:eastAsiaTheme="minorEastAsia"/>
          <w:lang w:val="en-US" w:bidi="en-US"/>
        </w:rPr>
        <w:t>.</w:t>
      </w:r>
      <w:r>
        <w:rPr>
          <w:rFonts w:eastAsiaTheme="minorEastAsia"/>
          <w:lang w:val="en-US" w:bidi="en-US"/>
        </w:rPr>
        <w:t xml:space="preserve"> </w:t>
      </w:r>
      <w:r w:rsidRPr="003B64CC">
        <w:rPr>
          <w:rFonts w:eastAsiaTheme="minorEastAsia"/>
          <w:lang w:val="en-US" w:bidi="en-US"/>
        </w:rPr>
        <w:t xml:space="preserve">This strategy allowed officers to prioritise </w:t>
      </w:r>
      <w:r>
        <w:rPr>
          <w:rFonts w:eastAsiaTheme="minorEastAsia"/>
          <w:lang w:val="en-US" w:bidi="en-US"/>
        </w:rPr>
        <w:t xml:space="preserve">which events they attended </w:t>
      </w:r>
      <w:r w:rsidRPr="003B64CC">
        <w:rPr>
          <w:rFonts w:eastAsiaTheme="minorEastAsia"/>
          <w:lang w:val="en-US" w:bidi="en-US"/>
        </w:rPr>
        <w:t xml:space="preserve">and deliver tailored education and messages based on the </w:t>
      </w:r>
      <w:r>
        <w:rPr>
          <w:rFonts w:eastAsiaTheme="minorEastAsia"/>
          <w:lang w:val="en-US" w:bidi="en-US"/>
        </w:rPr>
        <w:t>audience at each event</w:t>
      </w:r>
      <w:r w:rsidRPr="003B64CC">
        <w:rPr>
          <w:rFonts w:eastAsiaTheme="minorEastAsia"/>
          <w:lang w:val="en-US" w:bidi="en-US"/>
        </w:rPr>
        <w:t xml:space="preserve">. </w:t>
      </w:r>
    </w:p>
    <w:p w14:paraId="65E739E4" w14:textId="08DA59F9" w:rsidR="00011A46" w:rsidRPr="00C66BCB" w:rsidRDefault="00011A46" w:rsidP="00011A46">
      <w:pPr>
        <w:pStyle w:val="Pa2"/>
        <w:spacing w:before="40" w:after="120"/>
        <w:rPr>
          <w:rFonts w:ascii="Arial" w:hAnsi="Arial" w:cs="Arial"/>
          <w:color w:val="000000"/>
          <w:sz w:val="22"/>
          <w:szCs w:val="22"/>
        </w:rPr>
      </w:pPr>
      <w:r w:rsidRPr="00C66BCB">
        <w:rPr>
          <w:rFonts w:ascii="Arial" w:hAnsi="Arial" w:cs="Arial"/>
          <w:color w:val="000000"/>
          <w:sz w:val="22"/>
          <w:szCs w:val="22"/>
        </w:rPr>
        <w:t xml:space="preserve">In support of the </w:t>
      </w:r>
      <w:r>
        <w:rPr>
          <w:rFonts w:ascii="Arial" w:hAnsi="Arial" w:cs="Arial"/>
          <w:color w:val="000000"/>
          <w:sz w:val="22"/>
          <w:szCs w:val="22"/>
        </w:rPr>
        <w:t>region</w:t>
      </w:r>
      <w:r w:rsidR="006C3737">
        <w:rPr>
          <w:rFonts w:ascii="Arial" w:hAnsi="Arial" w:cs="Arial"/>
          <w:color w:val="000000"/>
          <w:sz w:val="22"/>
          <w:szCs w:val="22"/>
        </w:rPr>
        <w:t>-</w:t>
      </w:r>
      <w:r>
        <w:rPr>
          <w:rFonts w:ascii="Arial" w:hAnsi="Arial" w:cs="Arial"/>
          <w:color w:val="000000"/>
          <w:sz w:val="22"/>
          <w:szCs w:val="22"/>
        </w:rPr>
        <w:t xml:space="preserve">specific </w:t>
      </w:r>
      <w:r w:rsidRPr="00C66BCB">
        <w:rPr>
          <w:rFonts w:ascii="Arial" w:hAnsi="Arial" w:cs="Arial"/>
          <w:color w:val="000000"/>
          <w:sz w:val="22"/>
          <w:szCs w:val="22"/>
        </w:rPr>
        <w:t xml:space="preserve">Protect </w:t>
      </w:r>
      <w:r w:rsidR="006C3737">
        <w:rPr>
          <w:rFonts w:ascii="Arial" w:hAnsi="Arial" w:cs="Arial"/>
          <w:color w:val="000000"/>
          <w:sz w:val="22"/>
          <w:szCs w:val="22"/>
        </w:rPr>
        <w:t>Y</w:t>
      </w:r>
      <w:r w:rsidRPr="00C66BCB">
        <w:rPr>
          <w:rFonts w:ascii="Arial" w:hAnsi="Arial" w:cs="Arial"/>
          <w:color w:val="000000"/>
          <w:sz w:val="22"/>
          <w:szCs w:val="22"/>
        </w:rPr>
        <w:t>our Patch</w:t>
      </w:r>
      <w:r w:rsidR="00601641">
        <w:rPr>
          <w:rFonts w:ascii="Arial" w:hAnsi="Arial" w:cs="Arial"/>
          <w:color w:val="000000"/>
          <w:sz w:val="22"/>
          <w:szCs w:val="22"/>
        </w:rPr>
        <w:t xml:space="preserve"> </w:t>
      </w:r>
      <w:r w:rsidRPr="00C66BCB">
        <w:rPr>
          <w:rFonts w:ascii="Arial" w:hAnsi="Arial" w:cs="Arial"/>
          <w:color w:val="000000"/>
          <w:sz w:val="22"/>
          <w:szCs w:val="22"/>
        </w:rPr>
        <w:t>campaign</w:t>
      </w:r>
      <w:r>
        <w:rPr>
          <w:rFonts w:ascii="Arial" w:hAnsi="Arial" w:cs="Arial"/>
          <w:color w:val="000000"/>
          <w:sz w:val="22"/>
          <w:szCs w:val="22"/>
        </w:rPr>
        <w:t>s</w:t>
      </w:r>
      <w:r w:rsidRPr="00C66BCB">
        <w:rPr>
          <w:rFonts w:ascii="Arial" w:hAnsi="Arial" w:cs="Arial"/>
          <w:color w:val="000000"/>
          <w:sz w:val="22"/>
          <w:szCs w:val="22"/>
        </w:rPr>
        <w:t xml:space="preserve"> </w:t>
      </w:r>
      <w:r>
        <w:rPr>
          <w:rFonts w:ascii="Arial" w:hAnsi="Arial" w:cs="Arial"/>
          <w:color w:val="000000"/>
          <w:sz w:val="22"/>
          <w:szCs w:val="22"/>
        </w:rPr>
        <w:t xml:space="preserve">and catchment-wide recreational user </w:t>
      </w:r>
      <w:r w:rsidRPr="00C66BCB">
        <w:rPr>
          <w:rFonts w:ascii="Arial" w:hAnsi="Arial" w:cs="Arial"/>
          <w:color w:val="000000"/>
          <w:sz w:val="22"/>
          <w:szCs w:val="22"/>
        </w:rPr>
        <w:t xml:space="preserve">campaign promoting zoning compliance, regional officers attended fishing competitions and </w:t>
      </w:r>
      <w:r>
        <w:rPr>
          <w:rFonts w:ascii="Arial" w:hAnsi="Arial" w:cs="Arial"/>
          <w:color w:val="000000"/>
          <w:sz w:val="22"/>
          <w:szCs w:val="22"/>
        </w:rPr>
        <w:t>tackle store information nights</w:t>
      </w:r>
      <w:r w:rsidRPr="00C66BCB">
        <w:rPr>
          <w:rFonts w:ascii="Arial" w:hAnsi="Arial" w:cs="Arial"/>
          <w:color w:val="000000"/>
          <w:sz w:val="22"/>
          <w:szCs w:val="22"/>
        </w:rPr>
        <w:t xml:space="preserve"> to educate recreational fishers about the proven benefits of zoning, risks of non-compliance and importance of reporting suspicious incidents. </w:t>
      </w:r>
      <w:r>
        <w:rPr>
          <w:rFonts w:ascii="Arial" w:hAnsi="Arial" w:cs="Arial"/>
          <w:color w:val="000000"/>
          <w:sz w:val="22"/>
          <w:szCs w:val="22"/>
        </w:rPr>
        <w:t>Staff used existing relationships and networks</w:t>
      </w:r>
      <w:r w:rsidR="00C1421A">
        <w:rPr>
          <w:rFonts w:ascii="Arial" w:hAnsi="Arial" w:cs="Arial"/>
          <w:color w:val="000000"/>
          <w:sz w:val="22"/>
          <w:szCs w:val="22"/>
        </w:rPr>
        <w:t xml:space="preserve"> </w:t>
      </w:r>
      <w:r>
        <w:rPr>
          <w:rFonts w:ascii="Arial" w:hAnsi="Arial" w:cs="Arial"/>
          <w:color w:val="000000"/>
          <w:sz w:val="22"/>
          <w:szCs w:val="22"/>
        </w:rPr>
        <w:t>to encourage sustainable behaviours and best practices through face-to-face</w:t>
      </w:r>
      <w:r w:rsidR="00C1421A">
        <w:rPr>
          <w:rFonts w:ascii="Arial" w:hAnsi="Arial" w:cs="Arial"/>
          <w:color w:val="000000"/>
          <w:sz w:val="22"/>
          <w:szCs w:val="22"/>
        </w:rPr>
        <w:t xml:space="preserve">, phone </w:t>
      </w:r>
      <w:r>
        <w:rPr>
          <w:rFonts w:ascii="Arial" w:hAnsi="Arial" w:cs="Arial"/>
          <w:color w:val="000000"/>
          <w:sz w:val="22"/>
          <w:szCs w:val="22"/>
        </w:rPr>
        <w:t xml:space="preserve">and digital communications. </w:t>
      </w:r>
    </w:p>
    <w:p w14:paraId="72A4BDDC" w14:textId="77777777" w:rsidR="00011A46" w:rsidRPr="003B64CC" w:rsidRDefault="00011A46" w:rsidP="00011A46">
      <w:pPr>
        <w:pStyle w:val="ARBodyText"/>
      </w:pPr>
      <w:r>
        <w:t>The</w:t>
      </w:r>
      <w:r w:rsidRPr="003B64CC">
        <w:t xml:space="preserve"> Authority distributed more than </w:t>
      </w:r>
      <w:r>
        <w:t>13,000</w:t>
      </w:r>
      <w:r w:rsidRPr="003B64CC">
        <w:t xml:space="preserve"> zoning maps and associated materials to help </w:t>
      </w:r>
      <w:r>
        <w:t>M</w:t>
      </w:r>
      <w:r w:rsidRPr="003B64CC">
        <w:t xml:space="preserve">arine </w:t>
      </w:r>
      <w:r>
        <w:t>P</w:t>
      </w:r>
      <w:r w:rsidRPr="003B64CC">
        <w:t xml:space="preserve">ark users comply with zoning rules and permitted activities. </w:t>
      </w:r>
    </w:p>
    <w:p w14:paraId="35149F8D" w14:textId="77777777" w:rsidR="00011A46" w:rsidRDefault="00011A46" w:rsidP="00011A46">
      <w:pPr>
        <w:pStyle w:val="Heading4"/>
      </w:pPr>
      <w:r>
        <w:t>Recreational fishing partnerships</w:t>
      </w:r>
    </w:p>
    <w:p w14:paraId="7339BD29" w14:textId="77777777" w:rsidR="00011A46" w:rsidRDefault="00011A46" w:rsidP="00011A46">
      <w:pPr>
        <w:pStyle w:val="ARBodyText"/>
      </w:pPr>
      <w:r>
        <w:t>Fishing is the largest extractive use of the Marine Park and recreational fishing, on both the Reef and inshore coastal habitats, is one of the most popular activities.</w:t>
      </w:r>
    </w:p>
    <w:p w14:paraId="091ABF0A" w14:textId="3901965C" w:rsidR="00011A46" w:rsidRDefault="00011A46" w:rsidP="00011A46">
      <w:pPr>
        <w:rPr>
          <w:lang w:val="en-US"/>
        </w:rPr>
      </w:pPr>
      <w:r w:rsidRPr="00562F6D">
        <w:rPr>
          <w:color w:val="auto"/>
          <w:lang w:eastAsia="en-US"/>
        </w:rPr>
        <w:t xml:space="preserve">The Authority continued to work collaboratively with key recreational fishing groups and Reef Guardian Councils in Rockhampton, Mackay and Cairns to operationalise </w:t>
      </w:r>
      <w:r w:rsidR="00AD1C25">
        <w:rPr>
          <w:color w:val="auto"/>
          <w:lang w:eastAsia="en-US"/>
        </w:rPr>
        <w:t>voluntary</w:t>
      </w:r>
      <w:r w:rsidRPr="00562F6D">
        <w:rPr>
          <w:color w:val="auto"/>
          <w:lang w:eastAsia="en-US"/>
        </w:rPr>
        <w:t xml:space="preserve"> </w:t>
      </w:r>
      <w:r>
        <w:rPr>
          <w:color w:val="auto"/>
          <w:lang w:eastAsia="en-US"/>
        </w:rPr>
        <w:t xml:space="preserve">codes </w:t>
      </w:r>
      <w:r w:rsidRPr="00562F6D">
        <w:rPr>
          <w:color w:val="auto"/>
          <w:lang w:eastAsia="en-US"/>
        </w:rPr>
        <w:t>of</w:t>
      </w:r>
      <w:r>
        <w:rPr>
          <w:color w:val="auto"/>
          <w:lang w:eastAsia="en-US"/>
        </w:rPr>
        <w:t xml:space="preserve"> </w:t>
      </w:r>
      <w:r w:rsidRPr="00562F6D">
        <w:rPr>
          <w:color w:val="auto"/>
          <w:lang w:eastAsia="en-US"/>
        </w:rPr>
        <w:t>practice for recreational fishing supported by citizen</w:t>
      </w:r>
      <w:r>
        <w:rPr>
          <w:color w:val="auto"/>
          <w:lang w:eastAsia="en-US"/>
        </w:rPr>
        <w:t xml:space="preserve"> </w:t>
      </w:r>
      <w:r w:rsidRPr="00562F6D">
        <w:rPr>
          <w:color w:val="auto"/>
          <w:lang w:eastAsia="en-US"/>
        </w:rPr>
        <w:t>science monitoring. The Rockhampton recreational fishing code</w:t>
      </w:r>
      <w:r>
        <w:rPr>
          <w:color w:val="auto"/>
          <w:lang w:eastAsia="en-US"/>
        </w:rPr>
        <w:t xml:space="preserve"> </w:t>
      </w:r>
      <w:r w:rsidRPr="00562F6D">
        <w:rPr>
          <w:color w:val="auto"/>
          <w:lang w:eastAsia="en-US"/>
        </w:rPr>
        <w:t>of</w:t>
      </w:r>
      <w:r>
        <w:rPr>
          <w:color w:val="auto"/>
          <w:lang w:eastAsia="en-US"/>
        </w:rPr>
        <w:t xml:space="preserve"> </w:t>
      </w:r>
      <w:r w:rsidRPr="00562F6D">
        <w:rPr>
          <w:color w:val="auto"/>
          <w:lang w:eastAsia="en-US"/>
        </w:rPr>
        <w:t xml:space="preserve">practice has been strengthened by a sign-on pledge initiative to honour the code. More than 500 fishers have committed to the pledge. The </w:t>
      </w:r>
      <w:r>
        <w:rPr>
          <w:color w:val="auto"/>
          <w:lang w:eastAsia="en-US"/>
        </w:rPr>
        <w:t xml:space="preserve">codes </w:t>
      </w:r>
      <w:r w:rsidRPr="00562F6D">
        <w:rPr>
          <w:color w:val="auto"/>
          <w:lang w:eastAsia="en-US"/>
        </w:rPr>
        <w:t>of</w:t>
      </w:r>
      <w:r>
        <w:rPr>
          <w:color w:val="auto"/>
          <w:lang w:eastAsia="en-US"/>
        </w:rPr>
        <w:t xml:space="preserve"> </w:t>
      </w:r>
      <w:r w:rsidRPr="00562F6D">
        <w:rPr>
          <w:color w:val="auto"/>
          <w:lang w:eastAsia="en-US"/>
        </w:rPr>
        <w:t>practice are also contributing to increased sustainable tourism opportunities.</w:t>
      </w:r>
    </w:p>
    <w:p w14:paraId="621FA0E5" w14:textId="77777777" w:rsidR="00011A46" w:rsidRPr="00C66BCB" w:rsidRDefault="00011A46" w:rsidP="00011A46">
      <w:pPr>
        <w:pStyle w:val="Heading3"/>
      </w:pPr>
      <w:r w:rsidRPr="00C66BCB">
        <w:t>Local Marine Advisory Committees</w:t>
      </w:r>
    </w:p>
    <w:p w14:paraId="726C6F38" w14:textId="02293163" w:rsidR="00011A46" w:rsidRPr="00F35CDC" w:rsidRDefault="00011A46" w:rsidP="00011A46">
      <w:pPr>
        <w:pStyle w:val="ARBodyText"/>
      </w:pPr>
      <w:r w:rsidRPr="00F35CDC">
        <w:t xml:space="preserve">The Authority is advised on Marine Park management issues at </w:t>
      </w:r>
      <w:r>
        <w:t>the</w:t>
      </w:r>
      <w:r w:rsidRPr="00F35CDC">
        <w:t xml:space="preserve"> local level by </w:t>
      </w:r>
      <w:r w:rsidR="00AD1C25">
        <w:t xml:space="preserve">12 </w:t>
      </w:r>
      <w:r w:rsidRPr="00F35CDC">
        <w:t>Local Marine Advisory Committees</w:t>
      </w:r>
      <w:r w:rsidR="00AD1C25">
        <w:t>.</w:t>
      </w:r>
      <w:r>
        <w:t xml:space="preserve"> </w:t>
      </w:r>
      <w:r w:rsidRPr="00F35CDC">
        <w:t>Established in 1999, the</w:t>
      </w:r>
      <w:r>
        <w:t>se</w:t>
      </w:r>
      <w:r w:rsidRPr="00F35CDC">
        <w:t xml:space="preserve"> </w:t>
      </w:r>
      <w:r w:rsidR="00AD1C25" w:rsidRPr="00F35CDC">
        <w:t xml:space="preserve">voluntary committees </w:t>
      </w:r>
      <w:r w:rsidR="00AD1C25">
        <w:t xml:space="preserve">provide a forum for local communities to discuss issues and provide input to management arrangements. </w:t>
      </w:r>
    </w:p>
    <w:p w14:paraId="44F3A51D" w14:textId="2272920E" w:rsidR="00011A46" w:rsidRDefault="00011A46" w:rsidP="00011A46">
      <w:pPr>
        <w:pStyle w:val="ARBodyText"/>
        <w:rPr>
          <w:rFonts w:eastAsiaTheme="minorEastAsia"/>
          <w:lang w:bidi="en-US"/>
        </w:rPr>
      </w:pPr>
      <w:r>
        <w:rPr>
          <w:rFonts w:eastAsiaTheme="minorEastAsia"/>
          <w:lang w:bidi="en-US"/>
        </w:rPr>
        <w:t>Since the new</w:t>
      </w:r>
      <w:r w:rsidRPr="00DD4B97">
        <w:rPr>
          <w:rFonts w:eastAsiaTheme="minorEastAsia"/>
          <w:lang w:bidi="en-US"/>
        </w:rPr>
        <w:t xml:space="preserve"> term </w:t>
      </w:r>
      <w:r w:rsidRPr="00A42AB6">
        <w:rPr>
          <w:rFonts w:eastAsiaTheme="minorEastAsia"/>
          <w:lang w:bidi="en-US"/>
        </w:rPr>
        <w:t xml:space="preserve">began </w:t>
      </w:r>
      <w:r w:rsidRPr="00DD4B97">
        <w:rPr>
          <w:rFonts w:eastAsiaTheme="minorEastAsia"/>
          <w:lang w:bidi="en-US"/>
        </w:rPr>
        <w:t>in July 2018</w:t>
      </w:r>
      <w:r>
        <w:rPr>
          <w:rFonts w:eastAsiaTheme="minorEastAsia"/>
          <w:lang w:bidi="en-US"/>
        </w:rPr>
        <w:t xml:space="preserve">, </w:t>
      </w:r>
      <w:r w:rsidR="00601641">
        <w:rPr>
          <w:rFonts w:eastAsiaTheme="minorEastAsia"/>
          <w:lang w:bidi="en-US"/>
        </w:rPr>
        <w:t xml:space="preserve">more than </w:t>
      </w:r>
      <w:r>
        <w:rPr>
          <w:rFonts w:eastAsiaTheme="minorEastAsia"/>
          <w:lang w:bidi="en-US"/>
        </w:rPr>
        <w:t xml:space="preserve">180 </w:t>
      </w:r>
      <w:r w:rsidRPr="00DD4B97">
        <w:rPr>
          <w:rFonts w:eastAsiaTheme="minorEastAsia"/>
          <w:lang w:bidi="en-US"/>
        </w:rPr>
        <w:t xml:space="preserve">people </w:t>
      </w:r>
      <w:r>
        <w:rPr>
          <w:rFonts w:eastAsiaTheme="minorEastAsia"/>
          <w:lang w:bidi="en-US"/>
        </w:rPr>
        <w:t xml:space="preserve">have been </w:t>
      </w:r>
      <w:r w:rsidRPr="00DD4B97">
        <w:rPr>
          <w:rFonts w:eastAsiaTheme="minorEastAsia"/>
          <w:lang w:bidi="en-US"/>
        </w:rPr>
        <w:t>endorsed as members</w:t>
      </w:r>
      <w:r>
        <w:rPr>
          <w:rFonts w:eastAsiaTheme="minorEastAsia"/>
          <w:lang w:bidi="en-US"/>
        </w:rPr>
        <w:t xml:space="preserve"> across the 12 committees, with 20 different management partners attending these meetings.</w:t>
      </w:r>
    </w:p>
    <w:p w14:paraId="5212276B" w14:textId="77777777" w:rsidR="00011A46" w:rsidRDefault="00011A46" w:rsidP="00011A46">
      <w:pPr>
        <w:pStyle w:val="ARBodyText"/>
        <w:rPr>
          <w:rFonts w:eastAsiaTheme="minorHAnsi"/>
          <w:lang w:val="en"/>
        </w:rPr>
      </w:pPr>
      <w:r w:rsidRPr="00DD4B97">
        <w:rPr>
          <w:rFonts w:eastAsiaTheme="minorHAnsi"/>
          <w:lang w:val="en"/>
        </w:rPr>
        <w:lastRenderedPageBreak/>
        <w:t xml:space="preserve">In February 2019, the Great Barrier Reef Foundation worked with the committees to </w:t>
      </w:r>
      <w:r>
        <w:rPr>
          <w:rFonts w:eastAsiaTheme="minorHAnsi"/>
          <w:lang w:val="en"/>
        </w:rPr>
        <w:t xml:space="preserve">allocate 10 </w:t>
      </w:r>
      <w:r w:rsidRPr="00DD4B97">
        <w:rPr>
          <w:rFonts w:eastAsiaTheme="minorHAnsi"/>
          <w:lang w:val="en"/>
        </w:rPr>
        <w:t xml:space="preserve">Local Action Community Reef </w:t>
      </w:r>
      <w:r>
        <w:rPr>
          <w:rFonts w:eastAsiaTheme="minorHAnsi"/>
          <w:lang w:val="en"/>
        </w:rPr>
        <w:t>P</w:t>
      </w:r>
      <w:r w:rsidRPr="00DD4B97">
        <w:rPr>
          <w:rFonts w:eastAsiaTheme="minorHAnsi"/>
          <w:lang w:val="en"/>
        </w:rPr>
        <w:t xml:space="preserve">rotection </w:t>
      </w:r>
      <w:r>
        <w:rPr>
          <w:lang w:val="en"/>
        </w:rPr>
        <w:t>G</w:t>
      </w:r>
      <w:r>
        <w:rPr>
          <w:rFonts w:eastAsiaTheme="minorHAnsi"/>
          <w:lang w:val="en"/>
        </w:rPr>
        <w:t>rants. The committees then</w:t>
      </w:r>
      <w:r w:rsidRPr="0046301A">
        <w:rPr>
          <w:rFonts w:eastAsiaTheme="minorHAnsi"/>
          <w:lang w:val="en"/>
        </w:rPr>
        <w:t xml:space="preserve"> </w:t>
      </w:r>
      <w:r>
        <w:rPr>
          <w:rFonts w:eastAsiaTheme="minorHAnsi"/>
          <w:lang w:val="en"/>
        </w:rPr>
        <w:t>worked</w:t>
      </w:r>
      <w:r w:rsidRPr="0046301A">
        <w:rPr>
          <w:rFonts w:eastAsiaTheme="minorHAnsi"/>
          <w:lang w:val="en"/>
        </w:rPr>
        <w:t xml:space="preserve"> with </w:t>
      </w:r>
      <w:r>
        <w:rPr>
          <w:rFonts w:eastAsiaTheme="minorHAnsi"/>
          <w:lang w:val="en"/>
        </w:rPr>
        <w:t xml:space="preserve">local </w:t>
      </w:r>
      <w:r w:rsidRPr="0046301A">
        <w:rPr>
          <w:rFonts w:eastAsiaTheme="minorHAnsi"/>
          <w:lang w:val="en"/>
        </w:rPr>
        <w:t xml:space="preserve">partners </w:t>
      </w:r>
      <w:r>
        <w:rPr>
          <w:rFonts w:eastAsiaTheme="minorHAnsi"/>
          <w:lang w:val="en"/>
        </w:rPr>
        <w:t xml:space="preserve">to </w:t>
      </w:r>
      <w:r w:rsidRPr="0046301A">
        <w:rPr>
          <w:rFonts w:eastAsiaTheme="minorHAnsi"/>
          <w:lang w:val="en"/>
        </w:rPr>
        <w:t>deliver the</w:t>
      </w:r>
      <w:r>
        <w:rPr>
          <w:rFonts w:eastAsiaTheme="minorHAnsi"/>
          <w:lang w:val="en"/>
        </w:rPr>
        <w:t>se</w:t>
      </w:r>
      <w:r w:rsidRPr="0046301A">
        <w:rPr>
          <w:rFonts w:eastAsiaTheme="minorHAnsi"/>
          <w:lang w:val="en"/>
        </w:rPr>
        <w:t xml:space="preserve"> projects.</w:t>
      </w:r>
      <w:r>
        <w:rPr>
          <w:rFonts w:eastAsiaTheme="minorHAnsi"/>
          <w:lang w:val="en"/>
        </w:rPr>
        <w:t xml:space="preserve"> In May 2020, the Foundation offered these partners the opportunity to apply for an extension of these grants to continue the work that had been achieved in the previous round of funding.</w:t>
      </w:r>
    </w:p>
    <w:p w14:paraId="31AA8959" w14:textId="01585745" w:rsidR="00011A46" w:rsidRPr="00C049D8" w:rsidRDefault="00011A46" w:rsidP="00011A46">
      <w:pPr>
        <w:pStyle w:val="Heading4"/>
      </w:pPr>
      <w:r w:rsidRPr="00C049D8">
        <w:t>Tourism Industry Roadshow 2020</w:t>
      </w:r>
    </w:p>
    <w:p w14:paraId="7663D76C" w14:textId="28F7EC64" w:rsidR="00011A46" w:rsidRDefault="00011A46" w:rsidP="00011A46">
      <w:pPr>
        <w:spacing w:after="160" w:line="259" w:lineRule="auto"/>
      </w:pPr>
      <w:r>
        <w:t xml:space="preserve">In early 2020, the Authority hosted </w:t>
      </w:r>
      <w:r w:rsidR="00C50FE1">
        <w:t>a</w:t>
      </w:r>
      <w:r>
        <w:t xml:space="preserve"> Tourism </w:t>
      </w:r>
      <w:r w:rsidR="00C50FE1">
        <w:t>Industry</w:t>
      </w:r>
      <w:r>
        <w:t xml:space="preserve"> Roadshow across four coastal locations along the Marine Park to establish connections between Authority staff and tourism operators (Figure 1</w:t>
      </w:r>
      <w:r w:rsidR="000C705C">
        <w:t>9</w:t>
      </w:r>
      <w:r>
        <w:t xml:space="preserve">). The Authority presented to tourism permittees on the Policy and Planning Roadmap, permissions compliance, incident reporting, stewardship and education programs and initiatives. The feedback from operators and industry associations was positive and the Roadshow was well received in all areas. </w:t>
      </w:r>
    </w:p>
    <w:p w14:paraId="6F4C3DFF" w14:textId="2811FAE3" w:rsidR="00011A46" w:rsidRDefault="00172F0D" w:rsidP="00011A46">
      <w:pPr>
        <w:spacing w:after="160" w:line="259" w:lineRule="auto"/>
      </w:pPr>
      <w:r>
        <w:rPr>
          <w:noProof/>
        </w:rPr>
        <w:lastRenderedPageBreak/>
        <w:drawing>
          <wp:inline distT="0" distB="0" distL="0" distR="0" wp14:anchorId="54D29CF9" wp14:editId="0ECA56DC">
            <wp:extent cx="5372089" cy="7847463"/>
            <wp:effectExtent l="0" t="0" r="635"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1550" b="1160"/>
                    <a:stretch/>
                  </pic:blipFill>
                  <pic:spPr bwMode="auto">
                    <a:xfrm>
                      <a:off x="0" y="0"/>
                      <a:ext cx="5376633" cy="7854100"/>
                    </a:xfrm>
                    <a:prstGeom prst="rect">
                      <a:avLst/>
                    </a:prstGeom>
                    <a:ln>
                      <a:noFill/>
                    </a:ln>
                    <a:extLst>
                      <a:ext uri="{53640926-AAD7-44D8-BBD7-CCE9431645EC}">
                        <a14:shadowObscured xmlns:a14="http://schemas.microsoft.com/office/drawing/2010/main"/>
                      </a:ext>
                    </a:extLst>
                  </pic:spPr>
                </pic:pic>
              </a:graphicData>
            </a:graphic>
          </wp:inline>
        </w:drawing>
      </w:r>
    </w:p>
    <w:p w14:paraId="2B5ADB75" w14:textId="01A9A432" w:rsidR="0031157A" w:rsidRDefault="00C0704D" w:rsidP="00345F79">
      <w:pPr>
        <w:pStyle w:val="Caption"/>
      </w:pPr>
      <w:bookmarkStart w:id="380" w:name="_Toc47440438"/>
      <w:bookmarkStart w:id="381" w:name="_Toc47521989"/>
      <w:bookmarkStart w:id="382" w:name="_Toc47527918"/>
      <w:bookmarkStart w:id="383" w:name="_Toc47541221"/>
      <w:bookmarkStart w:id="384" w:name="_Toc47549354"/>
      <w:bookmarkStart w:id="385" w:name="_Toc48139069"/>
      <w:bookmarkStart w:id="386" w:name="_Toc52199053"/>
      <w:r>
        <w:lastRenderedPageBreak/>
        <w:t xml:space="preserve">Figure </w:t>
      </w:r>
      <w:r>
        <w:fldChar w:fldCharType="begin"/>
      </w:r>
      <w:r>
        <w:instrText xml:space="preserve"> SEQ Figure \* ARABIC </w:instrText>
      </w:r>
      <w:r>
        <w:fldChar w:fldCharType="separate"/>
      </w:r>
      <w:r w:rsidR="00DF08AA">
        <w:rPr>
          <w:noProof/>
        </w:rPr>
        <w:t>19</w:t>
      </w:r>
      <w:r>
        <w:fldChar w:fldCharType="end"/>
      </w:r>
      <w:r>
        <w:t xml:space="preserve">: </w:t>
      </w:r>
      <w:bookmarkEnd w:id="380"/>
      <w:bookmarkEnd w:id="381"/>
      <w:bookmarkEnd w:id="382"/>
      <w:bookmarkEnd w:id="383"/>
      <w:bookmarkEnd w:id="384"/>
      <w:bookmarkEnd w:id="385"/>
      <w:bookmarkEnd w:id="386"/>
      <w:r w:rsidR="00345F79" w:rsidRPr="00F966B6">
        <w:t xml:space="preserve">Tourism Industry Roadshow 2020 </w:t>
      </w:r>
      <w:r w:rsidR="00345F79">
        <w:rPr>
          <w:rStyle w:val="CommentReference"/>
          <w:i w:val="0"/>
          <w:iCs w:val="0"/>
          <w:color w:val="000000"/>
        </w:rPr>
        <w:t/>
      </w:r>
      <w:r w:rsidR="00345F79">
        <w:t xml:space="preserve">spread 1300km across the Reef with 73 tourism operators attending. </w:t>
      </w:r>
      <w:r w:rsidR="00B102EB">
        <w:t>Digital communication highlights 2019–20</w:t>
      </w:r>
    </w:p>
    <w:p w14:paraId="6D724499" w14:textId="256819FE" w:rsidR="00B102EB" w:rsidRDefault="00B102EB" w:rsidP="00B102EB">
      <w:pPr>
        <w:rPr>
          <w:b/>
        </w:rPr>
      </w:pPr>
      <w:r>
        <w:rPr>
          <w:b/>
        </w:rPr>
        <w:t>Social media channels – Great Barrier Reef Marine Park Authority</w:t>
      </w:r>
    </w:p>
    <w:p w14:paraId="25B9F453" w14:textId="25B291D8" w:rsidR="008215C5" w:rsidRDefault="008215C5" w:rsidP="00A6512F">
      <w:pPr>
        <w:pStyle w:val="ListParagraph"/>
        <w:numPr>
          <w:ilvl w:val="0"/>
          <w:numId w:val="35"/>
        </w:numPr>
        <w:spacing w:after="0"/>
      </w:pPr>
      <w:r>
        <w:t>13.19M</w:t>
      </w:r>
      <w:r>
        <w:t xml:space="preserve"> Impressions (</w:t>
      </w:r>
      <w:r>
        <w:t>Number of times content is displayed</w:t>
      </w:r>
      <w:r>
        <w:t>)</w:t>
      </w:r>
    </w:p>
    <w:p w14:paraId="4E91D5B9" w14:textId="64F5DEE2" w:rsidR="008215C5" w:rsidRDefault="008215C5" w:rsidP="00A6512F">
      <w:pPr>
        <w:pStyle w:val="ListParagraph"/>
        <w:numPr>
          <w:ilvl w:val="0"/>
          <w:numId w:val="35"/>
        </w:numPr>
        <w:spacing w:after="0"/>
      </w:pPr>
      <w:r>
        <w:t>828.7K</w:t>
      </w:r>
      <w:r>
        <w:t xml:space="preserve"> Engagement (</w:t>
      </w:r>
      <w:r>
        <w:t>Number of interactions users have with the content</w:t>
      </w:r>
      <w:r>
        <w:t>)</w:t>
      </w:r>
    </w:p>
    <w:p w14:paraId="4774637C" w14:textId="4FCE6C1A" w:rsidR="008215C5" w:rsidRDefault="008215C5" w:rsidP="00A6512F">
      <w:pPr>
        <w:pStyle w:val="ListParagraph"/>
        <w:numPr>
          <w:ilvl w:val="0"/>
          <w:numId w:val="35"/>
        </w:numPr>
        <w:spacing w:after="0"/>
      </w:pPr>
      <w:r>
        <w:t>2665 Posts (</w:t>
      </w:r>
      <w:r>
        <w:t>Number of posts to all social media platforms</w:t>
      </w:r>
      <w:r>
        <w:t>)</w:t>
      </w:r>
    </w:p>
    <w:p w14:paraId="232FD40B" w14:textId="34E0A4CF" w:rsidR="008215C5" w:rsidRPr="00A6512F" w:rsidRDefault="008215C5" w:rsidP="00A6512F">
      <w:pPr>
        <w:pStyle w:val="ListParagraph"/>
        <w:numPr>
          <w:ilvl w:val="0"/>
          <w:numId w:val="35"/>
        </w:numPr>
        <w:spacing w:after="0"/>
      </w:pPr>
      <w:r>
        <w:t>152.5K</w:t>
      </w:r>
      <w:r>
        <w:t xml:space="preserve"> Followers (</w:t>
      </w:r>
      <w:r>
        <w:t>Number of followers for all channels combined</w:t>
      </w:r>
      <w:r>
        <w:t>)</w:t>
      </w:r>
    </w:p>
    <w:tbl>
      <w:tblPr>
        <w:tblStyle w:val="TableGrid"/>
        <w:tblW w:w="0" w:type="auto"/>
        <w:tblLook w:val="04A0" w:firstRow="1" w:lastRow="0" w:firstColumn="1" w:lastColumn="0" w:noHBand="0" w:noVBand="1"/>
      </w:tblPr>
      <w:tblGrid>
        <w:gridCol w:w="1541"/>
        <w:gridCol w:w="1852"/>
        <w:gridCol w:w="1957"/>
        <w:gridCol w:w="2083"/>
      </w:tblGrid>
      <w:tr w:rsidR="008215C5" w14:paraId="651C0ADD" w14:textId="77777777" w:rsidTr="008215C5">
        <w:tc>
          <w:tcPr>
            <w:tcW w:w="1541" w:type="dxa"/>
            <w:tcBorders>
              <w:top w:val="single" w:sz="4" w:space="0" w:color="auto"/>
              <w:left w:val="single" w:sz="4" w:space="0" w:color="auto"/>
              <w:bottom w:val="single" w:sz="4" w:space="0" w:color="auto"/>
              <w:right w:val="single" w:sz="4" w:space="0" w:color="auto"/>
            </w:tcBorders>
            <w:hideMark/>
          </w:tcPr>
          <w:p w14:paraId="430837CE" w14:textId="77777777" w:rsidR="008215C5" w:rsidRDefault="008215C5">
            <w:pPr>
              <w:spacing w:after="0"/>
            </w:pPr>
            <w:r>
              <w:t>Platform</w:t>
            </w:r>
          </w:p>
        </w:tc>
        <w:tc>
          <w:tcPr>
            <w:tcW w:w="1852" w:type="dxa"/>
            <w:tcBorders>
              <w:top w:val="single" w:sz="4" w:space="0" w:color="auto"/>
              <w:left w:val="single" w:sz="4" w:space="0" w:color="auto"/>
              <w:bottom w:val="single" w:sz="4" w:space="0" w:color="auto"/>
              <w:right w:val="single" w:sz="4" w:space="0" w:color="auto"/>
            </w:tcBorders>
            <w:hideMark/>
          </w:tcPr>
          <w:p w14:paraId="2D51A36B" w14:textId="77777777" w:rsidR="008215C5" w:rsidRDefault="008215C5">
            <w:pPr>
              <w:spacing w:after="0"/>
            </w:pPr>
            <w:r>
              <w:t>Impressions</w:t>
            </w:r>
          </w:p>
        </w:tc>
        <w:tc>
          <w:tcPr>
            <w:tcW w:w="1957" w:type="dxa"/>
            <w:tcBorders>
              <w:top w:val="single" w:sz="4" w:space="0" w:color="auto"/>
              <w:left w:val="single" w:sz="4" w:space="0" w:color="auto"/>
              <w:bottom w:val="single" w:sz="4" w:space="0" w:color="auto"/>
              <w:right w:val="single" w:sz="4" w:space="0" w:color="auto"/>
            </w:tcBorders>
            <w:hideMark/>
          </w:tcPr>
          <w:p w14:paraId="2FF70196" w14:textId="77777777" w:rsidR="008215C5" w:rsidRDefault="008215C5">
            <w:pPr>
              <w:spacing w:after="0"/>
            </w:pPr>
            <w:r>
              <w:t>Engagement per channel</w:t>
            </w:r>
          </w:p>
        </w:tc>
        <w:tc>
          <w:tcPr>
            <w:tcW w:w="2083" w:type="dxa"/>
            <w:tcBorders>
              <w:top w:val="single" w:sz="4" w:space="0" w:color="auto"/>
              <w:left w:val="single" w:sz="4" w:space="0" w:color="auto"/>
              <w:bottom w:val="single" w:sz="4" w:space="0" w:color="auto"/>
              <w:right w:val="single" w:sz="4" w:space="0" w:color="auto"/>
            </w:tcBorders>
            <w:hideMark/>
          </w:tcPr>
          <w:p w14:paraId="3204966F" w14:textId="0B28F691" w:rsidR="008215C5" w:rsidRDefault="008215C5">
            <w:pPr>
              <w:spacing w:after="0"/>
            </w:pPr>
            <w:r>
              <w:t>Posts per channel</w:t>
            </w:r>
          </w:p>
        </w:tc>
      </w:tr>
      <w:tr w:rsidR="008215C5" w14:paraId="3749E7AE" w14:textId="77777777" w:rsidTr="008215C5">
        <w:tc>
          <w:tcPr>
            <w:tcW w:w="1541" w:type="dxa"/>
            <w:tcBorders>
              <w:top w:val="single" w:sz="4" w:space="0" w:color="auto"/>
              <w:left w:val="single" w:sz="4" w:space="0" w:color="auto"/>
              <w:bottom w:val="single" w:sz="4" w:space="0" w:color="auto"/>
              <w:right w:val="single" w:sz="4" w:space="0" w:color="auto"/>
            </w:tcBorders>
            <w:hideMark/>
          </w:tcPr>
          <w:p w14:paraId="7FD9A19D" w14:textId="77777777" w:rsidR="008215C5" w:rsidRDefault="008215C5">
            <w:pPr>
              <w:spacing w:after="0"/>
            </w:pPr>
            <w:r>
              <w:t>Facebook</w:t>
            </w:r>
          </w:p>
        </w:tc>
        <w:tc>
          <w:tcPr>
            <w:tcW w:w="1852" w:type="dxa"/>
            <w:tcBorders>
              <w:top w:val="single" w:sz="4" w:space="0" w:color="auto"/>
              <w:left w:val="single" w:sz="4" w:space="0" w:color="auto"/>
              <w:bottom w:val="single" w:sz="4" w:space="0" w:color="auto"/>
              <w:right w:val="single" w:sz="4" w:space="0" w:color="auto"/>
            </w:tcBorders>
            <w:hideMark/>
          </w:tcPr>
          <w:p w14:paraId="5B1A025D" w14:textId="77777777" w:rsidR="008215C5" w:rsidRDefault="008215C5">
            <w:pPr>
              <w:spacing w:after="0"/>
            </w:pPr>
            <w:r>
              <w:t xml:space="preserve">8,052,077 </w:t>
            </w:r>
          </w:p>
        </w:tc>
        <w:tc>
          <w:tcPr>
            <w:tcW w:w="1957" w:type="dxa"/>
            <w:tcBorders>
              <w:top w:val="single" w:sz="4" w:space="0" w:color="auto"/>
              <w:left w:val="single" w:sz="4" w:space="0" w:color="auto"/>
              <w:bottom w:val="single" w:sz="4" w:space="0" w:color="auto"/>
              <w:right w:val="single" w:sz="4" w:space="0" w:color="auto"/>
            </w:tcBorders>
            <w:hideMark/>
          </w:tcPr>
          <w:p w14:paraId="0FD98D38" w14:textId="77777777" w:rsidR="008215C5" w:rsidRDefault="008215C5">
            <w:pPr>
              <w:spacing w:after="0"/>
            </w:pPr>
            <w:r>
              <w:t>548,195</w:t>
            </w:r>
          </w:p>
        </w:tc>
        <w:tc>
          <w:tcPr>
            <w:tcW w:w="2083" w:type="dxa"/>
            <w:tcBorders>
              <w:top w:val="single" w:sz="4" w:space="0" w:color="auto"/>
              <w:left w:val="single" w:sz="4" w:space="0" w:color="auto"/>
              <w:bottom w:val="single" w:sz="4" w:space="0" w:color="auto"/>
              <w:right w:val="single" w:sz="4" w:space="0" w:color="auto"/>
            </w:tcBorders>
            <w:hideMark/>
          </w:tcPr>
          <w:p w14:paraId="280B523F" w14:textId="77777777" w:rsidR="008215C5" w:rsidRDefault="008215C5">
            <w:pPr>
              <w:spacing w:after="0"/>
            </w:pPr>
            <w:r>
              <w:t>445</w:t>
            </w:r>
          </w:p>
        </w:tc>
      </w:tr>
      <w:tr w:rsidR="008215C5" w14:paraId="7F40D6A6" w14:textId="77777777" w:rsidTr="008215C5">
        <w:tc>
          <w:tcPr>
            <w:tcW w:w="1541" w:type="dxa"/>
            <w:tcBorders>
              <w:top w:val="single" w:sz="4" w:space="0" w:color="auto"/>
              <w:left w:val="single" w:sz="4" w:space="0" w:color="auto"/>
              <w:bottom w:val="single" w:sz="4" w:space="0" w:color="auto"/>
              <w:right w:val="single" w:sz="4" w:space="0" w:color="auto"/>
            </w:tcBorders>
            <w:hideMark/>
          </w:tcPr>
          <w:p w14:paraId="2949D38E" w14:textId="77777777" w:rsidR="008215C5" w:rsidRDefault="008215C5">
            <w:pPr>
              <w:spacing w:after="0"/>
            </w:pPr>
            <w:r>
              <w:t>Twitter</w:t>
            </w:r>
          </w:p>
        </w:tc>
        <w:tc>
          <w:tcPr>
            <w:tcW w:w="1852" w:type="dxa"/>
            <w:tcBorders>
              <w:top w:val="single" w:sz="4" w:space="0" w:color="auto"/>
              <w:left w:val="single" w:sz="4" w:space="0" w:color="auto"/>
              <w:bottom w:val="single" w:sz="4" w:space="0" w:color="auto"/>
              <w:right w:val="single" w:sz="4" w:space="0" w:color="auto"/>
            </w:tcBorders>
            <w:hideMark/>
          </w:tcPr>
          <w:p w14:paraId="1045C428" w14:textId="77777777" w:rsidR="008215C5" w:rsidRDefault="008215C5">
            <w:pPr>
              <w:spacing w:after="0"/>
            </w:pPr>
            <w:r>
              <w:t>693,048</w:t>
            </w:r>
          </w:p>
        </w:tc>
        <w:tc>
          <w:tcPr>
            <w:tcW w:w="1957" w:type="dxa"/>
            <w:tcBorders>
              <w:top w:val="single" w:sz="4" w:space="0" w:color="auto"/>
              <w:left w:val="single" w:sz="4" w:space="0" w:color="auto"/>
              <w:bottom w:val="single" w:sz="4" w:space="0" w:color="auto"/>
              <w:right w:val="single" w:sz="4" w:space="0" w:color="auto"/>
            </w:tcBorders>
            <w:hideMark/>
          </w:tcPr>
          <w:p w14:paraId="5F82F6A4" w14:textId="55A03E6B" w:rsidR="008215C5" w:rsidRDefault="008215C5">
            <w:pPr>
              <w:spacing w:after="0"/>
            </w:pPr>
            <w:r>
              <w:t>11,829</w:t>
            </w:r>
          </w:p>
        </w:tc>
        <w:tc>
          <w:tcPr>
            <w:tcW w:w="2083" w:type="dxa"/>
            <w:tcBorders>
              <w:top w:val="single" w:sz="4" w:space="0" w:color="auto"/>
              <w:left w:val="single" w:sz="4" w:space="0" w:color="auto"/>
              <w:bottom w:val="single" w:sz="4" w:space="0" w:color="auto"/>
              <w:right w:val="single" w:sz="4" w:space="0" w:color="auto"/>
            </w:tcBorders>
            <w:hideMark/>
          </w:tcPr>
          <w:p w14:paraId="3E3CCFB0" w14:textId="77777777" w:rsidR="008215C5" w:rsidRDefault="008215C5">
            <w:pPr>
              <w:spacing w:after="0"/>
            </w:pPr>
            <w:r>
              <w:t>1441</w:t>
            </w:r>
          </w:p>
        </w:tc>
      </w:tr>
      <w:tr w:rsidR="008215C5" w14:paraId="01B84CD8" w14:textId="77777777" w:rsidTr="008215C5">
        <w:tc>
          <w:tcPr>
            <w:tcW w:w="1541" w:type="dxa"/>
            <w:tcBorders>
              <w:top w:val="single" w:sz="4" w:space="0" w:color="auto"/>
              <w:left w:val="single" w:sz="4" w:space="0" w:color="auto"/>
              <w:bottom w:val="single" w:sz="4" w:space="0" w:color="auto"/>
              <w:right w:val="single" w:sz="4" w:space="0" w:color="auto"/>
            </w:tcBorders>
            <w:hideMark/>
          </w:tcPr>
          <w:p w14:paraId="7577A83F" w14:textId="77777777" w:rsidR="008215C5" w:rsidRDefault="008215C5">
            <w:pPr>
              <w:spacing w:after="0"/>
            </w:pPr>
            <w:r>
              <w:t>Instagram</w:t>
            </w:r>
          </w:p>
        </w:tc>
        <w:tc>
          <w:tcPr>
            <w:tcW w:w="1852" w:type="dxa"/>
            <w:tcBorders>
              <w:top w:val="single" w:sz="4" w:space="0" w:color="auto"/>
              <w:left w:val="single" w:sz="4" w:space="0" w:color="auto"/>
              <w:bottom w:val="single" w:sz="4" w:space="0" w:color="auto"/>
              <w:right w:val="single" w:sz="4" w:space="0" w:color="auto"/>
            </w:tcBorders>
            <w:hideMark/>
          </w:tcPr>
          <w:p w14:paraId="0A7E622A" w14:textId="77777777" w:rsidR="008215C5" w:rsidRDefault="008215C5">
            <w:pPr>
              <w:spacing w:after="0"/>
            </w:pPr>
            <w:r>
              <w:t>4,150,556</w:t>
            </w:r>
          </w:p>
        </w:tc>
        <w:tc>
          <w:tcPr>
            <w:tcW w:w="1957" w:type="dxa"/>
            <w:tcBorders>
              <w:top w:val="single" w:sz="4" w:space="0" w:color="auto"/>
              <w:left w:val="single" w:sz="4" w:space="0" w:color="auto"/>
              <w:bottom w:val="single" w:sz="4" w:space="0" w:color="auto"/>
              <w:right w:val="single" w:sz="4" w:space="0" w:color="auto"/>
            </w:tcBorders>
            <w:hideMark/>
          </w:tcPr>
          <w:p w14:paraId="2D88A0AD" w14:textId="77777777" w:rsidR="008215C5" w:rsidRDefault="008215C5">
            <w:pPr>
              <w:spacing w:after="0"/>
            </w:pPr>
            <w:r>
              <w:t>253,683</w:t>
            </w:r>
          </w:p>
        </w:tc>
        <w:tc>
          <w:tcPr>
            <w:tcW w:w="2083" w:type="dxa"/>
            <w:tcBorders>
              <w:top w:val="single" w:sz="4" w:space="0" w:color="auto"/>
              <w:left w:val="single" w:sz="4" w:space="0" w:color="auto"/>
              <w:bottom w:val="single" w:sz="4" w:space="0" w:color="auto"/>
              <w:right w:val="single" w:sz="4" w:space="0" w:color="auto"/>
            </w:tcBorders>
            <w:hideMark/>
          </w:tcPr>
          <w:p w14:paraId="6D88E842" w14:textId="77777777" w:rsidR="008215C5" w:rsidRDefault="008215C5">
            <w:pPr>
              <w:spacing w:after="0"/>
            </w:pPr>
            <w:r>
              <w:t>504</w:t>
            </w:r>
          </w:p>
        </w:tc>
      </w:tr>
      <w:tr w:rsidR="008215C5" w14:paraId="46302145" w14:textId="77777777" w:rsidTr="008215C5">
        <w:tc>
          <w:tcPr>
            <w:tcW w:w="1541" w:type="dxa"/>
            <w:tcBorders>
              <w:top w:val="single" w:sz="4" w:space="0" w:color="auto"/>
              <w:left w:val="single" w:sz="4" w:space="0" w:color="auto"/>
              <w:bottom w:val="single" w:sz="4" w:space="0" w:color="auto"/>
              <w:right w:val="single" w:sz="4" w:space="0" w:color="auto"/>
            </w:tcBorders>
            <w:hideMark/>
          </w:tcPr>
          <w:p w14:paraId="1668B12B" w14:textId="77777777" w:rsidR="008215C5" w:rsidRDefault="008215C5">
            <w:pPr>
              <w:spacing w:after="0"/>
            </w:pPr>
            <w:r>
              <w:t>LinkedIn</w:t>
            </w:r>
          </w:p>
        </w:tc>
        <w:tc>
          <w:tcPr>
            <w:tcW w:w="1852" w:type="dxa"/>
            <w:tcBorders>
              <w:top w:val="single" w:sz="4" w:space="0" w:color="auto"/>
              <w:left w:val="single" w:sz="4" w:space="0" w:color="auto"/>
              <w:bottom w:val="single" w:sz="4" w:space="0" w:color="auto"/>
              <w:right w:val="single" w:sz="4" w:space="0" w:color="auto"/>
            </w:tcBorders>
            <w:hideMark/>
          </w:tcPr>
          <w:p w14:paraId="49618907" w14:textId="77777777" w:rsidR="008215C5" w:rsidRDefault="008215C5">
            <w:pPr>
              <w:spacing w:after="0"/>
            </w:pPr>
            <w:r>
              <w:t>295,738</w:t>
            </w:r>
          </w:p>
        </w:tc>
        <w:tc>
          <w:tcPr>
            <w:tcW w:w="1957" w:type="dxa"/>
            <w:tcBorders>
              <w:top w:val="single" w:sz="4" w:space="0" w:color="auto"/>
              <w:left w:val="single" w:sz="4" w:space="0" w:color="auto"/>
              <w:bottom w:val="single" w:sz="4" w:space="0" w:color="auto"/>
              <w:right w:val="single" w:sz="4" w:space="0" w:color="auto"/>
            </w:tcBorders>
            <w:hideMark/>
          </w:tcPr>
          <w:p w14:paraId="3DD2AA2F" w14:textId="77777777" w:rsidR="008215C5" w:rsidRDefault="008215C5">
            <w:pPr>
              <w:spacing w:after="0"/>
            </w:pPr>
            <w:r>
              <w:t>15,003</w:t>
            </w:r>
          </w:p>
        </w:tc>
        <w:tc>
          <w:tcPr>
            <w:tcW w:w="2083" w:type="dxa"/>
            <w:tcBorders>
              <w:top w:val="single" w:sz="4" w:space="0" w:color="auto"/>
              <w:left w:val="single" w:sz="4" w:space="0" w:color="auto"/>
              <w:bottom w:val="single" w:sz="4" w:space="0" w:color="auto"/>
              <w:right w:val="single" w:sz="4" w:space="0" w:color="auto"/>
            </w:tcBorders>
            <w:hideMark/>
          </w:tcPr>
          <w:p w14:paraId="55D7A257" w14:textId="77777777" w:rsidR="008215C5" w:rsidRDefault="008215C5">
            <w:pPr>
              <w:spacing w:after="0"/>
            </w:pPr>
            <w:r>
              <w:t>275</w:t>
            </w:r>
          </w:p>
        </w:tc>
      </w:tr>
    </w:tbl>
    <w:p w14:paraId="3F7931CD" w14:textId="77777777" w:rsidR="00B102EB" w:rsidRPr="00D01A54" w:rsidRDefault="00B102EB" w:rsidP="00B102EB">
      <w:pPr>
        <w:rPr>
          <w:rFonts w:asciiTheme="minorHAnsi" w:hAnsiTheme="minorHAnsi" w:cstheme="minorBidi"/>
          <w:sz w:val="10"/>
          <w:szCs w:val="14"/>
          <w:lang w:val="en-US" w:eastAsia="en-US"/>
        </w:rPr>
      </w:pPr>
    </w:p>
    <w:p w14:paraId="2778683B" w14:textId="25453727" w:rsidR="00B102EB" w:rsidRDefault="00B102EB" w:rsidP="00B102EB">
      <w:pPr>
        <w:rPr>
          <w:b/>
        </w:rPr>
      </w:pPr>
      <w:r>
        <w:rPr>
          <w:b/>
        </w:rPr>
        <w:t>Social media channels</w:t>
      </w:r>
      <w:r w:rsidR="00601641">
        <w:rPr>
          <w:b/>
        </w:rPr>
        <w:t xml:space="preserve"> – </w:t>
      </w:r>
      <w:r>
        <w:rPr>
          <w:b/>
        </w:rPr>
        <w:t>Reef HQ Aquarium</w:t>
      </w:r>
    </w:p>
    <w:p w14:paraId="5F9ECBA9" w14:textId="0A82476F" w:rsidR="00D067A5" w:rsidRDefault="00D067A5" w:rsidP="00A6512F">
      <w:pPr>
        <w:pStyle w:val="ListParagraph"/>
        <w:numPr>
          <w:ilvl w:val="0"/>
          <w:numId w:val="35"/>
        </w:numPr>
        <w:spacing w:after="0"/>
      </w:pPr>
      <w:r>
        <w:t>2.9M</w:t>
      </w:r>
      <w:r>
        <w:t xml:space="preserve"> </w:t>
      </w:r>
      <w:r>
        <w:t>Impressions (Number of times content is displayed)</w:t>
      </w:r>
    </w:p>
    <w:p w14:paraId="69F7F047" w14:textId="2C916A87" w:rsidR="00D067A5" w:rsidRDefault="00D067A5" w:rsidP="00A6512F">
      <w:pPr>
        <w:pStyle w:val="ListParagraph"/>
        <w:numPr>
          <w:ilvl w:val="0"/>
          <w:numId w:val="35"/>
        </w:numPr>
        <w:spacing w:after="0"/>
      </w:pPr>
      <w:r>
        <w:t>131.5K</w:t>
      </w:r>
      <w:r>
        <w:t xml:space="preserve"> </w:t>
      </w:r>
      <w:r>
        <w:t>Engagement (Number of interactions users have with the content)</w:t>
      </w:r>
    </w:p>
    <w:p w14:paraId="67C9C47C" w14:textId="03492504" w:rsidR="00D067A5" w:rsidRDefault="00D067A5" w:rsidP="00A6512F">
      <w:pPr>
        <w:pStyle w:val="ListParagraph"/>
        <w:numPr>
          <w:ilvl w:val="0"/>
          <w:numId w:val="35"/>
        </w:numPr>
        <w:spacing w:after="0"/>
      </w:pPr>
      <w:r>
        <w:t>896</w:t>
      </w:r>
      <w:r>
        <w:t xml:space="preserve"> </w:t>
      </w:r>
      <w:r>
        <w:t>Posts (Number of posts to all social media platforms)</w:t>
      </w:r>
    </w:p>
    <w:p w14:paraId="7F281D42" w14:textId="0FD49891" w:rsidR="00B102EB" w:rsidRPr="00D067A5" w:rsidRDefault="00D067A5" w:rsidP="00A6512F">
      <w:pPr>
        <w:pStyle w:val="ListParagraph"/>
        <w:numPr>
          <w:ilvl w:val="0"/>
          <w:numId w:val="35"/>
        </w:numPr>
        <w:spacing w:after="0"/>
      </w:pPr>
      <w:r>
        <w:t>42K Followers (</w:t>
      </w:r>
      <w:r>
        <w:t>Number of followers for Facebook</w:t>
      </w:r>
      <w:r>
        <w:t>)</w:t>
      </w:r>
    </w:p>
    <w:p w14:paraId="40F778CB" w14:textId="00760F8D" w:rsidR="00B102EB" w:rsidRDefault="00B102EB" w:rsidP="00B102EB">
      <w:pPr>
        <w:rPr>
          <w:b/>
        </w:rPr>
      </w:pPr>
      <w:r>
        <w:rPr>
          <w:b/>
        </w:rPr>
        <w:t>Engagement</w:t>
      </w:r>
      <w:r w:rsidR="00601641">
        <w:rPr>
          <w:b/>
        </w:rPr>
        <w:t xml:space="preserve"> – </w:t>
      </w:r>
      <w:r>
        <w:rPr>
          <w:b/>
        </w:rPr>
        <w:t>Great Barrier Reef Marine Park Authority</w:t>
      </w:r>
    </w:p>
    <w:p w14:paraId="4C3F3F88" w14:textId="1DB5C987" w:rsidR="00D067A5" w:rsidRDefault="00D067A5" w:rsidP="00D067A5">
      <w:pPr>
        <w:pStyle w:val="ListParagraph"/>
        <w:numPr>
          <w:ilvl w:val="0"/>
          <w:numId w:val="35"/>
        </w:numPr>
        <w:spacing w:after="0"/>
      </w:pPr>
      <w:r>
        <w:t>828,700 social media</w:t>
      </w:r>
    </w:p>
    <w:p w14:paraId="35DD9CF3" w14:textId="6622F48D" w:rsidR="00D067A5" w:rsidRDefault="00D067A5" w:rsidP="00D067A5">
      <w:pPr>
        <w:pStyle w:val="ListParagraph"/>
        <w:numPr>
          <w:ilvl w:val="0"/>
          <w:numId w:val="35"/>
        </w:numPr>
        <w:spacing w:after="0"/>
      </w:pPr>
      <w:r>
        <w:t>23,374</w:t>
      </w:r>
      <w:r>
        <w:t xml:space="preserve"> followers gained</w:t>
      </w:r>
    </w:p>
    <w:p w14:paraId="660CB8AF" w14:textId="7706A2C5" w:rsidR="00D067A5" w:rsidRDefault="00D067A5" w:rsidP="00D067A5">
      <w:pPr>
        <w:pStyle w:val="ListParagraph"/>
        <w:numPr>
          <w:ilvl w:val="0"/>
          <w:numId w:val="35"/>
        </w:numPr>
        <w:spacing w:after="0"/>
      </w:pPr>
      <w:r>
        <w:t>647,728 website sessions</w:t>
      </w:r>
    </w:p>
    <w:p w14:paraId="7BEE40AC" w14:textId="437960D6" w:rsidR="00B102EB" w:rsidRPr="00D067A5" w:rsidRDefault="00B102EB" w:rsidP="00D067A5">
      <w:pPr>
        <w:spacing w:after="0"/>
      </w:pPr>
    </w:p>
    <w:p w14:paraId="7E340DE0" w14:textId="11546612" w:rsidR="00B102EB" w:rsidRDefault="00B102EB" w:rsidP="00B102EB">
      <w:pPr>
        <w:rPr>
          <w:b/>
        </w:rPr>
      </w:pPr>
      <w:r>
        <w:rPr>
          <w:b/>
        </w:rPr>
        <w:t>Engagement</w:t>
      </w:r>
      <w:r w:rsidR="00601641">
        <w:rPr>
          <w:b/>
        </w:rPr>
        <w:t xml:space="preserve"> – </w:t>
      </w:r>
      <w:r>
        <w:rPr>
          <w:b/>
        </w:rPr>
        <w:t>Reef HQ Aquarium</w:t>
      </w:r>
    </w:p>
    <w:p w14:paraId="6DDC8BC4" w14:textId="17D0825C" w:rsidR="00D067A5" w:rsidRDefault="00D067A5" w:rsidP="00D067A5">
      <w:pPr>
        <w:pStyle w:val="ListParagraph"/>
        <w:numPr>
          <w:ilvl w:val="0"/>
          <w:numId w:val="36"/>
        </w:numPr>
        <w:spacing w:after="0"/>
      </w:pPr>
      <w:r>
        <w:t>116,349 Facebook</w:t>
      </w:r>
    </w:p>
    <w:p w14:paraId="3525BCBE" w14:textId="1902A085" w:rsidR="00D067A5" w:rsidRDefault="00D067A5" w:rsidP="00D067A5">
      <w:pPr>
        <w:pStyle w:val="ListParagraph"/>
        <w:numPr>
          <w:ilvl w:val="0"/>
          <w:numId w:val="36"/>
        </w:numPr>
        <w:spacing w:after="0"/>
      </w:pPr>
      <w:r>
        <w:t>1261 followers gained</w:t>
      </w:r>
    </w:p>
    <w:p w14:paraId="14D4D25B" w14:textId="67664D43" w:rsidR="00D067A5" w:rsidRPr="00D067A5" w:rsidRDefault="00D067A5" w:rsidP="009C14A3">
      <w:pPr>
        <w:pStyle w:val="ListParagraph"/>
        <w:numPr>
          <w:ilvl w:val="0"/>
          <w:numId w:val="36"/>
        </w:numPr>
        <w:spacing w:after="0"/>
      </w:pPr>
      <w:r>
        <w:t>81,451</w:t>
      </w:r>
      <w:r>
        <w:t xml:space="preserve"> Website sessions</w:t>
      </w:r>
    </w:p>
    <w:p w14:paraId="3E9212EE" w14:textId="77777777" w:rsidR="00B102EB" w:rsidRPr="00D01A54" w:rsidRDefault="00B102EB" w:rsidP="00B102EB">
      <w:pPr>
        <w:rPr>
          <w:rFonts w:asciiTheme="minorHAnsi" w:hAnsiTheme="minorHAnsi" w:cstheme="minorBidi"/>
          <w:sz w:val="10"/>
          <w:szCs w:val="14"/>
          <w:lang w:val="en-US" w:eastAsia="en-US"/>
        </w:rPr>
      </w:pPr>
    </w:p>
    <w:p w14:paraId="04ED18B8" w14:textId="62D1B472" w:rsidR="00B102EB" w:rsidRDefault="00B102EB" w:rsidP="00B102EB">
      <w:pPr>
        <w:rPr>
          <w:b/>
        </w:rPr>
      </w:pPr>
      <w:r w:rsidRPr="00B102EB">
        <w:rPr>
          <w:b/>
        </w:rPr>
        <w:t>Website</w:t>
      </w:r>
      <w:r w:rsidR="00601641">
        <w:rPr>
          <w:b/>
        </w:rPr>
        <w:t xml:space="preserve"> – </w:t>
      </w:r>
      <w:r>
        <w:rPr>
          <w:b/>
        </w:rPr>
        <w:t>Great Barrier Reef Marine Park Authority</w:t>
      </w:r>
    </w:p>
    <w:p w14:paraId="3E618AD0" w14:textId="285FAF48" w:rsidR="00D067A5" w:rsidRDefault="00D067A5" w:rsidP="00D067A5">
      <w:pPr>
        <w:pStyle w:val="ListParagraph"/>
        <w:numPr>
          <w:ilvl w:val="0"/>
          <w:numId w:val="39"/>
        </w:numPr>
        <w:spacing w:after="0"/>
      </w:pPr>
      <w:r>
        <w:t>450,621</w:t>
      </w:r>
      <w:r w:rsidRPr="00D067A5">
        <w:t xml:space="preserve"> users</w:t>
      </w:r>
      <w:r>
        <w:t xml:space="preserve"> (</w:t>
      </w:r>
      <w:r>
        <w:t>The number of users who access our website over the year</w:t>
      </w:r>
      <w:r>
        <w:t>)</w:t>
      </w:r>
    </w:p>
    <w:p w14:paraId="4BA05EC6" w14:textId="58D53179" w:rsidR="00D067A5" w:rsidRDefault="00D067A5" w:rsidP="00D067A5">
      <w:pPr>
        <w:pStyle w:val="ListParagraph"/>
        <w:numPr>
          <w:ilvl w:val="0"/>
          <w:numId w:val="39"/>
        </w:numPr>
        <w:spacing w:after="0"/>
      </w:pPr>
      <w:r>
        <w:t>Female – 53.6%</w:t>
      </w:r>
      <w:r>
        <w:t xml:space="preserve">, </w:t>
      </w:r>
      <w:r>
        <w:t>Male – 46.4%</w:t>
      </w:r>
    </w:p>
    <w:p w14:paraId="22047366" w14:textId="3D3B1C92" w:rsidR="00D067A5" w:rsidRDefault="00D067A5" w:rsidP="00D067A5">
      <w:pPr>
        <w:pStyle w:val="ListParagraph"/>
        <w:numPr>
          <w:ilvl w:val="0"/>
          <w:numId w:val="39"/>
        </w:numPr>
      </w:pPr>
      <w:r>
        <w:t>Engagement 1.91 pages (</w:t>
      </w:r>
      <w:r>
        <w:t>On average users looked at 1.91 pages and stayed two minutes 19 seconds</w:t>
      </w:r>
      <w:r>
        <w:t>)</w:t>
      </w:r>
    </w:p>
    <w:p w14:paraId="638FC2E9" w14:textId="77777777" w:rsidR="00B102EB" w:rsidRPr="00D01A54" w:rsidRDefault="00B102EB" w:rsidP="00B102EB">
      <w:pPr>
        <w:rPr>
          <w:rFonts w:asciiTheme="minorHAnsi" w:hAnsiTheme="minorHAnsi" w:cstheme="minorBidi"/>
          <w:sz w:val="10"/>
          <w:szCs w:val="14"/>
          <w:lang w:val="en-US" w:eastAsia="en-US"/>
        </w:rPr>
      </w:pPr>
    </w:p>
    <w:p w14:paraId="1D355B1C" w14:textId="35922B2A" w:rsidR="00B102EB" w:rsidRDefault="00B102EB" w:rsidP="00B102EB">
      <w:pPr>
        <w:rPr>
          <w:b/>
        </w:rPr>
      </w:pPr>
      <w:r w:rsidRPr="00B102EB">
        <w:rPr>
          <w:b/>
        </w:rPr>
        <w:t>Website</w:t>
      </w:r>
      <w:r w:rsidR="00601641">
        <w:rPr>
          <w:b/>
        </w:rPr>
        <w:t xml:space="preserve"> – </w:t>
      </w:r>
      <w:r>
        <w:rPr>
          <w:b/>
        </w:rPr>
        <w:t>Reef HQ Aquarium</w:t>
      </w:r>
    </w:p>
    <w:p w14:paraId="46880B9E" w14:textId="77777777" w:rsidR="00D067A5" w:rsidRDefault="00D067A5" w:rsidP="00D067A5">
      <w:pPr>
        <w:pStyle w:val="ListParagraph"/>
        <w:numPr>
          <w:ilvl w:val="0"/>
          <w:numId w:val="40"/>
        </w:numPr>
        <w:spacing w:after="0"/>
      </w:pPr>
      <w:r>
        <w:t>59,959 users (</w:t>
      </w:r>
      <w:r>
        <w:t>The number of users who access our website over the year</w:t>
      </w:r>
      <w:r>
        <w:t>)</w:t>
      </w:r>
    </w:p>
    <w:p w14:paraId="438EA8C0" w14:textId="05195F3B" w:rsidR="00D067A5" w:rsidRDefault="00D067A5" w:rsidP="00240466">
      <w:pPr>
        <w:pStyle w:val="ListParagraph"/>
        <w:numPr>
          <w:ilvl w:val="0"/>
          <w:numId w:val="40"/>
        </w:numPr>
        <w:spacing w:after="0"/>
      </w:pPr>
      <w:r>
        <w:t>Female – 65.4%</w:t>
      </w:r>
      <w:r>
        <w:t xml:space="preserve">, </w:t>
      </w:r>
      <w:r>
        <w:t>Male – 34.6%</w:t>
      </w:r>
    </w:p>
    <w:p w14:paraId="39670119" w14:textId="1F4E7DED" w:rsidR="00A6512F" w:rsidRDefault="00A6512F" w:rsidP="00240466">
      <w:pPr>
        <w:pStyle w:val="ListParagraph"/>
        <w:numPr>
          <w:ilvl w:val="0"/>
          <w:numId w:val="40"/>
        </w:numPr>
        <w:spacing w:after="0"/>
      </w:pPr>
      <w:r>
        <w:t>Engagement 2.49 pages (</w:t>
      </w:r>
      <w:r>
        <w:t>On average users looked at 2.49 pages and stayed one minute 37 seconds</w:t>
      </w:r>
      <w:r>
        <w:t>)</w:t>
      </w:r>
    </w:p>
    <w:p w14:paraId="26CCFEB9" w14:textId="77777777" w:rsidR="00B102EB" w:rsidRPr="00D01A54" w:rsidRDefault="00B102EB" w:rsidP="00B102EB">
      <w:pPr>
        <w:rPr>
          <w:rFonts w:asciiTheme="minorHAnsi" w:hAnsiTheme="minorHAnsi" w:cstheme="minorBidi"/>
          <w:sz w:val="10"/>
          <w:szCs w:val="14"/>
          <w:lang w:val="en-US" w:eastAsia="en-US"/>
        </w:rPr>
      </w:pPr>
    </w:p>
    <w:p w14:paraId="2154C03F" w14:textId="516554C2" w:rsidR="00B102EB" w:rsidRDefault="00B102EB" w:rsidP="00B102EB">
      <w:pPr>
        <w:rPr>
          <w:b/>
        </w:rPr>
      </w:pPr>
      <w:r w:rsidRPr="00B102EB">
        <w:rPr>
          <w:b/>
        </w:rPr>
        <w:t>Google My Business</w:t>
      </w:r>
      <w:r w:rsidR="00601641">
        <w:rPr>
          <w:b/>
        </w:rPr>
        <w:t xml:space="preserve"> – </w:t>
      </w:r>
      <w:r>
        <w:rPr>
          <w:b/>
        </w:rPr>
        <w:t>Reef HQ Aquarium</w:t>
      </w:r>
    </w:p>
    <w:p w14:paraId="171F3737" w14:textId="572837D1" w:rsidR="00A6512F" w:rsidRDefault="00A6512F" w:rsidP="00A6512F">
      <w:pPr>
        <w:pStyle w:val="ListParagraph"/>
        <w:numPr>
          <w:ilvl w:val="0"/>
          <w:numId w:val="41"/>
        </w:numPr>
        <w:spacing w:after="0"/>
      </w:pPr>
      <w:r>
        <w:t>Total views 1,816,160</w:t>
      </w:r>
      <w:r>
        <w:t xml:space="preserve"> (</w:t>
      </w:r>
      <w:r>
        <w:t>This highlights how</w:t>
      </w:r>
      <w:r>
        <w:t xml:space="preserve"> many customers found us using Google search or G</w:t>
      </w:r>
      <w:r>
        <w:t xml:space="preserve">oogle </w:t>
      </w:r>
      <w:r>
        <w:t>Map)</w:t>
      </w:r>
    </w:p>
    <w:p w14:paraId="2220AA6D" w14:textId="25AAC3F2" w:rsidR="00E24E77" w:rsidRDefault="00A6512F" w:rsidP="00473AD5">
      <w:pPr>
        <w:pStyle w:val="ListParagraph"/>
        <w:numPr>
          <w:ilvl w:val="0"/>
          <w:numId w:val="41"/>
        </w:numPr>
      </w:pPr>
      <w:r>
        <w:t>Total searches 934,995</w:t>
      </w:r>
    </w:p>
    <w:p w14:paraId="5AF351E7" w14:textId="26EF3459" w:rsidR="00473AD5" w:rsidRDefault="00473AD5" w:rsidP="00473AD5">
      <w:pPr>
        <w:pStyle w:val="Caption"/>
      </w:pPr>
      <w:bookmarkStart w:id="387" w:name="_Toc52199054"/>
      <w:r>
        <w:t xml:space="preserve">Figure </w:t>
      </w:r>
      <w:r>
        <w:fldChar w:fldCharType="begin"/>
      </w:r>
      <w:r>
        <w:instrText xml:space="preserve"> SEQ Figure \* ARABIC </w:instrText>
      </w:r>
      <w:r>
        <w:fldChar w:fldCharType="separate"/>
      </w:r>
      <w:r w:rsidR="00DF08AA">
        <w:rPr>
          <w:noProof/>
        </w:rPr>
        <w:t>20</w:t>
      </w:r>
      <w:r>
        <w:fldChar w:fldCharType="end"/>
      </w:r>
      <w:r>
        <w:t xml:space="preserve">: </w:t>
      </w:r>
      <w:r w:rsidRPr="00392983">
        <w:t>Digital communication highlights 2019-20</w:t>
      </w:r>
      <w:bookmarkEnd w:id="387"/>
    </w:p>
    <w:p w14:paraId="4F4ED98A" w14:textId="77777777" w:rsidR="00011A46" w:rsidRPr="00F6266A" w:rsidRDefault="00011A46" w:rsidP="00F6266A">
      <w:pPr>
        <w:pStyle w:val="Heading2"/>
      </w:pPr>
      <w:r w:rsidRPr="00473AD5">
        <w:br w:type="page"/>
      </w:r>
      <w:bookmarkStart w:id="388" w:name="_Toc47599444"/>
      <w:bookmarkStart w:id="389" w:name="_Toc47599919"/>
      <w:bookmarkStart w:id="390" w:name="_Toc47617187"/>
      <w:bookmarkStart w:id="391" w:name="_Toc47627518"/>
      <w:bookmarkStart w:id="392" w:name="_Toc47692837"/>
      <w:bookmarkStart w:id="393" w:name="_Toc47692948"/>
      <w:bookmarkStart w:id="394" w:name="_Toc52869011"/>
      <w:r w:rsidRPr="00F6266A">
        <w:lastRenderedPageBreak/>
        <w:t>Analysis of performance against purpose</w:t>
      </w:r>
      <w:bookmarkEnd w:id="388"/>
      <w:bookmarkEnd w:id="389"/>
      <w:bookmarkEnd w:id="390"/>
      <w:bookmarkEnd w:id="391"/>
      <w:bookmarkEnd w:id="392"/>
      <w:bookmarkEnd w:id="393"/>
      <w:bookmarkEnd w:id="394"/>
    </w:p>
    <w:p w14:paraId="4399E4E8" w14:textId="77777777" w:rsidR="00011A46" w:rsidRPr="004F19DD" w:rsidRDefault="00011A46" w:rsidP="00011A46">
      <w:pPr>
        <w:pStyle w:val="Heading4"/>
      </w:pPr>
      <w:r>
        <w:t>Education</w:t>
      </w:r>
    </w:p>
    <w:p w14:paraId="01EF77E5" w14:textId="2CB6C8FC" w:rsidR="00011A46" w:rsidRDefault="00011A46" w:rsidP="00011A46">
      <w:r>
        <w:t xml:space="preserve">Reef Education programs and activities educate students and the community supporting the Authority’s purpose. The Reef Education team </w:t>
      </w:r>
      <w:r w:rsidR="00601641">
        <w:t xml:space="preserve">was </w:t>
      </w:r>
      <w:r>
        <w:t xml:space="preserve">tracking well to deliver planned activities until the COVID-19 restrictions were implemented and impacted the team’s delivery of face-to-face events and educational programs. The Reef Education team quickly refocused </w:t>
      </w:r>
      <w:r w:rsidR="00601641">
        <w:t xml:space="preserve">its </w:t>
      </w:r>
      <w:r>
        <w:t>efforts into virtual and digital offerings and expanded the Outreach Education. The reach of the Virtual Connections Program nearly doubled and meant the Authority could still provide opportunities for students and the global community to learn and stay connected with the Reef. These delivery methods will have lasting positive impacts on how Reef Education is delivered locally, nationally and internationally in the future.</w:t>
      </w:r>
    </w:p>
    <w:p w14:paraId="5AD736F9" w14:textId="77777777" w:rsidR="00011A46" w:rsidRDefault="00011A46" w:rsidP="00011A46">
      <w:pPr>
        <w:pStyle w:val="Heading4"/>
      </w:pPr>
      <w:r>
        <w:t>Tourism</w:t>
      </w:r>
    </w:p>
    <w:p w14:paraId="0D64E3CD" w14:textId="3401F513" w:rsidR="00011A46" w:rsidRDefault="00011A46" w:rsidP="00011A46">
      <w:pPr>
        <w:rPr>
          <w:rFonts w:cs="Arial"/>
        </w:rPr>
      </w:pPr>
      <w:r>
        <w:rPr>
          <w:rFonts w:cs="Arial"/>
        </w:rPr>
        <w:t xml:space="preserve">The COVID-19 pandemic has had an extensive negative impact on the Great Barrier Reef tourism industry. This industry supports </w:t>
      </w:r>
      <w:r w:rsidR="00601641">
        <w:rPr>
          <w:rFonts w:cs="Arial"/>
        </w:rPr>
        <w:t xml:space="preserve">more than </w:t>
      </w:r>
      <w:r>
        <w:rPr>
          <w:rFonts w:cs="Arial"/>
        </w:rPr>
        <w:t>60,000 jobs and generates $6 billion per year for the Australian economy. All operations across the Reef were closed by the end of March 2020 and an ease of restrictions will see staged re-opening from July 2020.</w:t>
      </w:r>
    </w:p>
    <w:p w14:paraId="7283E4D2" w14:textId="5A3F66F0" w:rsidR="00011A46" w:rsidRDefault="00011A46" w:rsidP="00011A46">
      <w:pPr>
        <w:rPr>
          <w:i/>
          <w:iCs/>
          <w:lang w:val="en-US"/>
        </w:rPr>
      </w:pPr>
      <w:r>
        <w:t xml:space="preserve">The Authority worked to support tourism businesses initially by reducing regulatory, financial and administrative burdens during COVID-19 response and recovery. This support included a freeze on </w:t>
      </w:r>
      <w:r w:rsidR="00F573D5">
        <w:t>environmental levies and permit fees</w:t>
      </w:r>
      <w:r>
        <w:t>, use requirements and permit continuations.</w:t>
      </w:r>
    </w:p>
    <w:p w14:paraId="48EE32B7" w14:textId="72A048BE" w:rsidR="00011A46" w:rsidRDefault="00011A46" w:rsidP="00011A46">
      <w:pPr>
        <w:rPr>
          <w:lang w:val="en-US"/>
        </w:rPr>
      </w:pPr>
      <w:r>
        <w:rPr>
          <w:lang w:val="en-US"/>
        </w:rPr>
        <w:t xml:space="preserve">The Remaining Connected Program aimed to keep tourism operators and their Master Reef Guides connected to each other and their Reef sites during COVID-19 travel restrictions. The project supported 16 High Standard Tourism Operators and their staff to visit 42 Reef sites for the purposes of site stewardship. Sites were monitored post bleaching, coral out-planting occurred at six tourism sites and communications content was captured with Master Reef Guides for education and promotional purposes. </w:t>
      </w:r>
    </w:p>
    <w:p w14:paraId="751C7C01" w14:textId="0E37F58B" w:rsidR="00011A46" w:rsidRPr="0044063A" w:rsidRDefault="00011A46" w:rsidP="00011A46">
      <w:pPr>
        <w:pStyle w:val="CommentText"/>
        <w:rPr>
          <w:sz w:val="22"/>
          <w:szCs w:val="22"/>
        </w:rPr>
      </w:pPr>
      <w:r w:rsidRPr="0044063A">
        <w:rPr>
          <w:sz w:val="22"/>
          <w:szCs w:val="22"/>
        </w:rPr>
        <w:t>The impact of the Remaining Connected Program has been recognised through various media channels</w:t>
      </w:r>
      <w:r>
        <w:rPr>
          <w:sz w:val="22"/>
          <w:szCs w:val="22"/>
        </w:rPr>
        <w:t>,</w:t>
      </w:r>
      <w:r w:rsidRPr="0044063A">
        <w:rPr>
          <w:sz w:val="22"/>
          <w:szCs w:val="22"/>
        </w:rPr>
        <w:t xml:space="preserve"> reaching an estimated audience of around </w:t>
      </w:r>
      <w:r w:rsidR="00601641">
        <w:rPr>
          <w:sz w:val="22"/>
          <w:szCs w:val="22"/>
        </w:rPr>
        <w:t>4</w:t>
      </w:r>
      <w:r w:rsidR="008F5C6F">
        <w:rPr>
          <w:sz w:val="22"/>
          <w:szCs w:val="22"/>
        </w:rPr>
        <w:t xml:space="preserve"> million</w:t>
      </w:r>
      <w:r w:rsidRPr="0044063A">
        <w:rPr>
          <w:sz w:val="22"/>
          <w:szCs w:val="22"/>
        </w:rPr>
        <w:t xml:space="preserve"> nationally and internationally. Sharing this information has increased awareness of </w:t>
      </w:r>
      <w:r w:rsidR="00601641" w:rsidRPr="0044063A">
        <w:rPr>
          <w:sz w:val="22"/>
          <w:szCs w:val="22"/>
        </w:rPr>
        <w:t>the marine tourism industry</w:t>
      </w:r>
      <w:r w:rsidR="00601641">
        <w:rPr>
          <w:sz w:val="22"/>
          <w:szCs w:val="22"/>
        </w:rPr>
        <w:t>’s</w:t>
      </w:r>
      <w:r w:rsidR="00601641" w:rsidRPr="0044063A">
        <w:rPr>
          <w:sz w:val="22"/>
          <w:szCs w:val="22"/>
        </w:rPr>
        <w:t xml:space="preserve"> </w:t>
      </w:r>
      <w:r w:rsidRPr="0044063A">
        <w:rPr>
          <w:sz w:val="22"/>
          <w:szCs w:val="22"/>
        </w:rPr>
        <w:t>actions to protect and conserve the Reef and showcase its beauty and wonder to the world.</w:t>
      </w:r>
    </w:p>
    <w:p w14:paraId="60CE3749" w14:textId="77777777" w:rsidR="00011A46" w:rsidRDefault="00011A46" w:rsidP="00011A46">
      <w:pPr>
        <w:pStyle w:val="Heading4"/>
      </w:pPr>
      <w:r>
        <w:t>Implementation of the Queensland Sustainable Fisheries Strategy</w:t>
      </w:r>
    </w:p>
    <w:p w14:paraId="64B43A15" w14:textId="72BCF1EA" w:rsidR="00006C0E" w:rsidRDefault="00006C0E" w:rsidP="00011A46">
      <w:r>
        <w:t xml:space="preserve">As highlighted in </w:t>
      </w:r>
      <w:r w:rsidRPr="007D35A0">
        <w:t>the</w:t>
      </w:r>
      <w:r w:rsidRPr="007D35A0">
        <w:rPr>
          <w:i/>
        </w:rPr>
        <w:t xml:space="preserve"> Outlook Report</w:t>
      </w:r>
      <w:r w:rsidR="007D35A0" w:rsidRPr="007D35A0">
        <w:rPr>
          <w:i/>
        </w:rPr>
        <w:t xml:space="preserve"> 2019</w:t>
      </w:r>
      <w:r>
        <w:t xml:space="preserve">, fishing-related risks continue to warrant the attention of relevant managers. </w:t>
      </w:r>
    </w:p>
    <w:p w14:paraId="622BCE59" w14:textId="2EFF1D24" w:rsidR="00011A46" w:rsidRDefault="00006C0E" w:rsidP="007D35A0">
      <w:pPr>
        <w:pStyle w:val="ARBodyText"/>
      </w:pPr>
      <w:r>
        <w:rPr>
          <w:lang w:val="en-US"/>
        </w:rPr>
        <w:lastRenderedPageBreak/>
        <w:t>While f</w:t>
      </w:r>
      <w:r w:rsidRPr="00BB1C38">
        <w:rPr>
          <w:lang w:val="en-US"/>
        </w:rPr>
        <w:t xml:space="preserve">isheries in the Marine Park are managed by the Queensland Government, </w:t>
      </w:r>
      <w:r>
        <w:rPr>
          <w:lang w:val="en-US"/>
        </w:rPr>
        <w:t xml:space="preserve">Authority staff continue to provide </w:t>
      </w:r>
      <w:r w:rsidRPr="00BB1C38">
        <w:rPr>
          <w:lang w:bidi="en-US"/>
        </w:rPr>
        <w:t xml:space="preserve">advice </w:t>
      </w:r>
      <w:r>
        <w:rPr>
          <w:lang w:bidi="en-US"/>
        </w:rPr>
        <w:t xml:space="preserve">through </w:t>
      </w:r>
      <w:r w:rsidRPr="00BB1C38">
        <w:rPr>
          <w:lang w:bidi="en-US"/>
        </w:rPr>
        <w:t xml:space="preserve">the </w:t>
      </w:r>
      <w:r w:rsidRPr="00BB1C38">
        <w:rPr>
          <w:i/>
          <w:lang w:bidi="en-US"/>
        </w:rPr>
        <w:t xml:space="preserve">Queensland Sustainable Fisheries Strategy 2017–2027 </w:t>
      </w:r>
      <w:r w:rsidRPr="00BB1C38">
        <w:rPr>
          <w:lang w:bidi="en-US"/>
        </w:rPr>
        <w:t>(the Fisheries Strategy)</w:t>
      </w:r>
      <w:r>
        <w:rPr>
          <w:lang w:bidi="en-US"/>
        </w:rPr>
        <w:t xml:space="preserve"> process</w:t>
      </w:r>
      <w:r w:rsidRPr="00BB1C38">
        <w:rPr>
          <w:lang w:bidi="en-US"/>
        </w:rPr>
        <w:t>. The</w:t>
      </w:r>
      <w:r>
        <w:rPr>
          <w:lang w:bidi="en-US"/>
        </w:rPr>
        <w:t>se advisory</w:t>
      </w:r>
      <w:r w:rsidRPr="00BB1C38">
        <w:rPr>
          <w:lang w:bidi="en-US"/>
        </w:rPr>
        <w:t xml:space="preserve"> fishery working groups met regularly and good progress was made with </w:t>
      </w:r>
      <w:r w:rsidRPr="00BB1C38">
        <w:t xml:space="preserve">the Authority’s input and influence well reflected in communiques and </w:t>
      </w:r>
      <w:r>
        <w:t xml:space="preserve">in </w:t>
      </w:r>
      <w:r w:rsidRPr="00BB1C38">
        <w:t xml:space="preserve">the development of draft harvest strategies </w:t>
      </w:r>
      <w:r w:rsidRPr="00BB1C38">
        <w:rPr>
          <w:lang w:bidi="en-US"/>
        </w:rPr>
        <w:t>essential to the objectives of the Fisheries Strategy.</w:t>
      </w:r>
      <w:r>
        <w:rPr>
          <w:lang w:bidi="en-US"/>
        </w:rPr>
        <w:t xml:space="preserve"> </w:t>
      </w:r>
      <w:r w:rsidR="00011A46">
        <w:t xml:space="preserve">In November 2019, the second tranche of major fisheries regulatory reforms required to implement the Queensland Sustainable Fisheries Strategy was submitted to the Queensland Parliament. </w:t>
      </w:r>
    </w:p>
    <w:p w14:paraId="778D10FC" w14:textId="0D7DD501" w:rsidR="00011A46" w:rsidRDefault="00011A46" w:rsidP="00011A46">
      <w:r>
        <w:t>The incidental capture of S</w:t>
      </w:r>
      <w:r w:rsidR="00006C0E">
        <w:t xml:space="preserve">pecies of Conservation Concern remains </w:t>
      </w:r>
      <w:r>
        <w:t>a very high fishing-related risk</w:t>
      </w:r>
      <w:r w:rsidR="00006C0E">
        <w:t xml:space="preserve">. </w:t>
      </w:r>
      <w:r>
        <w:t>Through the</w:t>
      </w:r>
      <w:r w:rsidRPr="000270AB">
        <w:t xml:space="preserve"> working group </w:t>
      </w:r>
      <w:r>
        <w:t xml:space="preserve">for </w:t>
      </w:r>
      <w:r w:rsidR="00006C0E">
        <w:t xml:space="preserve">East Coast Inshore Fin Fish Fishery, </w:t>
      </w:r>
      <w:r>
        <w:t xml:space="preserve">the Authority </w:t>
      </w:r>
      <w:r w:rsidR="000355AB">
        <w:t xml:space="preserve">continued </w:t>
      </w:r>
      <w:r>
        <w:t xml:space="preserve">to support the development of a bycatch management strategy for </w:t>
      </w:r>
      <w:r w:rsidR="00006C0E">
        <w:t>this fishery</w:t>
      </w:r>
      <w:r>
        <w:t>, including appropriate spatial management.</w:t>
      </w:r>
    </w:p>
    <w:p w14:paraId="79D18EBA" w14:textId="77777777" w:rsidR="00011A46" w:rsidRDefault="00011A46" w:rsidP="00011A46">
      <w:pPr>
        <w:pStyle w:val="Heading2"/>
      </w:pPr>
      <w:r>
        <w:br w:type="column"/>
      </w:r>
      <w:bookmarkStart w:id="395" w:name="_Toc47599445"/>
      <w:bookmarkStart w:id="396" w:name="_Toc47599920"/>
      <w:bookmarkStart w:id="397" w:name="_Toc47617188"/>
      <w:bookmarkStart w:id="398" w:name="_Toc47627519"/>
      <w:bookmarkStart w:id="399" w:name="_Toc47692838"/>
      <w:bookmarkStart w:id="400" w:name="_Toc47692949"/>
      <w:bookmarkStart w:id="401" w:name="_Toc52869012"/>
      <w:r>
        <w:lastRenderedPageBreak/>
        <w:t>Case study: Be Reef Smart</w:t>
      </w:r>
      <w:bookmarkEnd w:id="395"/>
      <w:bookmarkEnd w:id="396"/>
      <w:bookmarkEnd w:id="397"/>
      <w:bookmarkEnd w:id="398"/>
      <w:bookmarkEnd w:id="399"/>
      <w:bookmarkEnd w:id="400"/>
      <w:bookmarkEnd w:id="401"/>
    </w:p>
    <w:p w14:paraId="775D6715" w14:textId="5AC37740" w:rsidR="00011A46" w:rsidRDefault="00011A46" w:rsidP="00011A46">
      <w:r>
        <w:t xml:space="preserve">As part of implementing the </w:t>
      </w:r>
      <w:r w:rsidRPr="008B3502">
        <w:t>Whitsundays Action Plan</w:t>
      </w:r>
      <w:r>
        <w:t xml:space="preserve">, the Authority created an educational campaign to encourage Reef users to ‘Be Reef Smart’, which aimed to educate recreational users about responsible reef practices while enjoying the Great Barrier Reef. </w:t>
      </w:r>
    </w:p>
    <w:p w14:paraId="55489806" w14:textId="20A284A4" w:rsidR="00011A46" w:rsidRDefault="00011A46" w:rsidP="00011A46">
      <w:r>
        <w:t xml:space="preserve">The campaign delivered its messages through the Authority’s social media platforms, distribution of printed materials including tri-fold leaflets, </w:t>
      </w:r>
      <w:r w:rsidR="000F4B34">
        <w:t>signs at key locations</w:t>
      </w:r>
      <w:r>
        <w:t xml:space="preserve"> and a four-page booklet to accompany an existing recreational guide for the Whitsunday region. These </w:t>
      </w:r>
      <w:r w:rsidR="000F4B34">
        <w:t>materials</w:t>
      </w:r>
      <w:r>
        <w:t xml:space="preserve"> were supported by face-to-face engagement with community access points, the tourism industry and on the water through the </w:t>
      </w:r>
      <w:r w:rsidR="00C94611" w:rsidRPr="0065278D">
        <w:rPr>
          <w:rFonts w:cs="Arial"/>
          <w:szCs w:val="22"/>
          <w:lang w:val="en-US" w:bidi="en-US"/>
        </w:rPr>
        <w:t>RJFMP</w:t>
      </w:r>
      <w:r>
        <w:t>.</w:t>
      </w:r>
    </w:p>
    <w:p w14:paraId="5CFD00B5" w14:textId="024A6F53" w:rsidR="00011A46" w:rsidRDefault="00011A46" w:rsidP="00011A46">
      <w:r>
        <w:t>In February 2020,</w:t>
      </w:r>
      <w:r w:rsidRPr="008B3502">
        <w:t xml:space="preserve"> </w:t>
      </w:r>
      <w:r>
        <w:t xml:space="preserve">a month </w:t>
      </w:r>
      <w:r w:rsidR="000F4B34">
        <w:t xml:space="preserve">after </w:t>
      </w:r>
      <w:r>
        <w:t xml:space="preserve">the commencement of the Be Reef Smart campaign, surveys were conducted in the Whitsundays. Of those surveyed, 17 per cent knew some information about the campaign messaging, 27 per cent remembered </w:t>
      </w:r>
      <w:r w:rsidR="000F4B34">
        <w:t xml:space="preserve">a </w:t>
      </w:r>
      <w:r>
        <w:t xml:space="preserve">message about not throwing scraps overboard and 40 per cent recalled a message about feeding fish. </w:t>
      </w:r>
    </w:p>
    <w:p w14:paraId="304B9E07" w14:textId="67DFAB71" w:rsidR="00920B44" w:rsidRPr="00110C6A" w:rsidRDefault="00011A46" w:rsidP="00011A46">
      <w:r>
        <w:t>The ‘Be Reef Smart’ webpage has received 9000 views since its launch in December 2019, with an average increase of 10.5 per cent per month. Seven unique videos were produced, with the most popular topics being ‘don’t kick the coral’ and ‘don’t throw scraps overboard’.</w:t>
      </w:r>
    </w:p>
    <w:p w14:paraId="3831F51E" w14:textId="45C9D94F" w:rsidR="00011A46" w:rsidRPr="001377E7" w:rsidRDefault="00011A46" w:rsidP="00011A46"/>
    <w:p w14:paraId="4EA94474" w14:textId="0F7D3C85" w:rsidR="00011A46" w:rsidRDefault="00920B44" w:rsidP="00011A46">
      <w:pPr>
        <w:pStyle w:val="Heading2"/>
      </w:pPr>
      <w:bookmarkStart w:id="402" w:name="_Toc47599446"/>
      <w:bookmarkStart w:id="403" w:name="_Toc47599921"/>
      <w:r>
        <w:br w:type="column"/>
      </w:r>
      <w:bookmarkStart w:id="404" w:name="_Toc47617189"/>
      <w:bookmarkStart w:id="405" w:name="_Toc47627520"/>
      <w:bookmarkStart w:id="406" w:name="_Toc47692839"/>
      <w:bookmarkStart w:id="407" w:name="_Toc47692950"/>
      <w:bookmarkStart w:id="408" w:name="_Toc52869013"/>
      <w:r w:rsidR="00011A46" w:rsidRPr="00B86A64">
        <w:lastRenderedPageBreak/>
        <w:t xml:space="preserve">Program </w:t>
      </w:r>
      <w:r w:rsidR="00011A46">
        <w:t>a</w:t>
      </w:r>
      <w:r w:rsidR="00011A46" w:rsidRPr="00B86A64">
        <w:t xml:space="preserve">rea 4: </w:t>
      </w:r>
      <w:r w:rsidR="00011A46">
        <w:t>E</w:t>
      </w:r>
      <w:r w:rsidR="00011A46" w:rsidRPr="00B86A64">
        <w:t>nhancing Reef resilience through continuous improvement and new initiatives across all aspects of management</w:t>
      </w:r>
      <w:bookmarkEnd w:id="402"/>
      <w:bookmarkEnd w:id="403"/>
      <w:bookmarkEnd w:id="404"/>
      <w:bookmarkEnd w:id="405"/>
      <w:bookmarkEnd w:id="406"/>
      <w:bookmarkEnd w:id="407"/>
      <w:bookmarkEnd w:id="408"/>
      <w:r w:rsidR="009B076E">
        <w:t xml:space="preserve"> </w:t>
      </w:r>
    </w:p>
    <w:p w14:paraId="4EB3F8AC" w14:textId="77777777" w:rsidR="00011A46" w:rsidRPr="002D539E" w:rsidRDefault="00011A46" w:rsidP="00011A46">
      <w:pPr>
        <w:rPr>
          <w:lang w:val="en-US"/>
        </w:rPr>
      </w:pPr>
      <w:r w:rsidRPr="002D539E">
        <w:rPr>
          <w:lang w:val="en-US"/>
        </w:rPr>
        <w:t xml:space="preserve">In addition to its strategic planning for the Marine Park, the Authority undertakes significant interventions and other activities to enhance Reef resilience. Current examples include the implementation of the Crown-of-thorns Starfish Control Program, island conservation projects (such as the Raine Island </w:t>
      </w:r>
      <w:r>
        <w:rPr>
          <w:lang w:val="en-US"/>
        </w:rPr>
        <w:t>T</w:t>
      </w:r>
      <w:r w:rsidRPr="002D539E">
        <w:rPr>
          <w:lang w:val="en-US"/>
        </w:rPr>
        <w:t xml:space="preserve">urtle </w:t>
      </w:r>
      <w:r>
        <w:rPr>
          <w:lang w:val="en-US"/>
        </w:rPr>
        <w:t>C</w:t>
      </w:r>
      <w:r w:rsidRPr="002D539E">
        <w:rPr>
          <w:lang w:val="en-US"/>
        </w:rPr>
        <w:t xml:space="preserve">onservation </w:t>
      </w:r>
      <w:r>
        <w:rPr>
          <w:lang w:val="en-US"/>
        </w:rPr>
        <w:t>P</w:t>
      </w:r>
      <w:r w:rsidRPr="002D539E">
        <w:rPr>
          <w:lang w:val="en-US"/>
        </w:rPr>
        <w:t>roject) and the Douglas Shoal Environmental Remediation Project. These actions highlight the Authority’s responsiveness in adapting its management approach to address new threats and incidents that affect the Reef’s resilience.</w:t>
      </w:r>
    </w:p>
    <w:p w14:paraId="6957B2DA" w14:textId="77777777" w:rsidR="00011A46" w:rsidRPr="002D539E" w:rsidRDefault="00011A46" w:rsidP="00011A46">
      <w:pPr>
        <w:rPr>
          <w:lang w:val="en-US"/>
        </w:rPr>
      </w:pPr>
      <w:r w:rsidRPr="002D539E">
        <w:rPr>
          <w:lang w:val="en-US"/>
        </w:rPr>
        <w:t>In light of coral bleaching, the ongoing crown-of-thorns starfish outbreak and severe weather events</w:t>
      </w:r>
      <w:r>
        <w:rPr>
          <w:lang w:val="en-US"/>
        </w:rPr>
        <w:t>,</w:t>
      </w:r>
      <w:r w:rsidRPr="002D539E">
        <w:rPr>
          <w:lang w:val="en-US"/>
        </w:rPr>
        <w:t xml:space="preserve"> the Authority has revisited and adjusted its strategic plans for managing the Reef, with an increased emphasis on developing, implementing and enabling innovative intervention activities such as coral re-seeding and coral gardening to build the resilience </w:t>
      </w:r>
      <w:r>
        <w:rPr>
          <w:lang w:val="en-US"/>
        </w:rPr>
        <w:t xml:space="preserve">of the Reef </w:t>
      </w:r>
      <w:r w:rsidRPr="002D539E">
        <w:rPr>
          <w:lang w:val="en-US"/>
        </w:rPr>
        <w:t>in the face of climate change.</w:t>
      </w:r>
    </w:p>
    <w:p w14:paraId="64754343" w14:textId="77777777" w:rsidR="00011A46" w:rsidRDefault="00011A46" w:rsidP="00011A46">
      <w:pPr>
        <w:rPr>
          <w:lang w:val="en-US"/>
        </w:rPr>
      </w:pPr>
      <w:r w:rsidRPr="002D539E">
        <w:rPr>
          <w:lang w:val="en-US"/>
        </w:rPr>
        <w:t>The Authority continues to work across government</w:t>
      </w:r>
      <w:r>
        <w:rPr>
          <w:lang w:val="en-US"/>
        </w:rPr>
        <w:t>s</w:t>
      </w:r>
      <w:r w:rsidRPr="002D539E">
        <w:rPr>
          <w:lang w:val="en-US"/>
        </w:rPr>
        <w:t xml:space="preserve"> and with partner organisations to support the Marine Park including the Reef Restoration and Adaptation Program.</w:t>
      </w:r>
    </w:p>
    <w:p w14:paraId="01A25B07" w14:textId="77777777" w:rsidR="00011A46" w:rsidRDefault="00011A46" w:rsidP="00011A46">
      <w:pPr>
        <w:pStyle w:val="Heading2"/>
      </w:pPr>
      <w:bookmarkStart w:id="409" w:name="_Toc47599447"/>
      <w:bookmarkStart w:id="410" w:name="_Toc47599922"/>
      <w:bookmarkStart w:id="411" w:name="_Toc47617190"/>
      <w:bookmarkStart w:id="412" w:name="_Toc47627521"/>
      <w:bookmarkStart w:id="413" w:name="_Toc47692840"/>
      <w:bookmarkStart w:id="414" w:name="_Toc47692951"/>
      <w:bookmarkStart w:id="415" w:name="_Toc52869014"/>
      <w:r>
        <w:t>Key achievements</w:t>
      </w:r>
      <w:bookmarkEnd w:id="409"/>
      <w:bookmarkEnd w:id="410"/>
      <w:bookmarkEnd w:id="411"/>
      <w:bookmarkEnd w:id="412"/>
      <w:bookmarkEnd w:id="413"/>
      <w:bookmarkEnd w:id="414"/>
      <w:bookmarkEnd w:id="415"/>
    </w:p>
    <w:p w14:paraId="4C8ACE6B" w14:textId="77777777" w:rsidR="00011A46" w:rsidRPr="007317A1" w:rsidRDefault="00011A46" w:rsidP="008F5C6F">
      <w:pPr>
        <w:pStyle w:val="CommentText"/>
        <w:numPr>
          <w:ilvl w:val="0"/>
          <w:numId w:val="22"/>
        </w:numPr>
        <w:rPr>
          <w:rFonts w:eastAsiaTheme="minorEastAsia" w:cs="Arial"/>
          <w:sz w:val="22"/>
          <w:szCs w:val="22"/>
          <w:lang w:bidi="en-US"/>
        </w:rPr>
      </w:pPr>
      <w:r w:rsidRPr="007317A1">
        <w:rPr>
          <w:rFonts w:eastAsiaTheme="minorEastAsia" w:cs="Arial"/>
          <w:sz w:val="22"/>
          <w:szCs w:val="22"/>
          <w:lang w:bidi="en-US"/>
        </w:rPr>
        <w:t xml:space="preserve">The </w:t>
      </w:r>
      <w:r w:rsidRPr="008335D5">
        <w:rPr>
          <w:rFonts w:cs="Arial"/>
          <w:sz w:val="22"/>
          <w:szCs w:val="22"/>
          <w:lang w:val="en-US" w:bidi="en-US"/>
        </w:rPr>
        <w:t>RJFMP</w:t>
      </w:r>
      <w:r w:rsidRPr="007317A1" w:rsidDel="0098469E">
        <w:rPr>
          <w:rFonts w:eastAsiaTheme="minorEastAsia" w:cs="Arial"/>
          <w:sz w:val="22"/>
          <w:szCs w:val="22"/>
          <w:lang w:bidi="en-US"/>
        </w:rPr>
        <w:t xml:space="preserve"> </w:t>
      </w:r>
      <w:r w:rsidRPr="007317A1">
        <w:rPr>
          <w:rFonts w:eastAsiaTheme="minorEastAsia" w:cs="Arial"/>
          <w:sz w:val="22"/>
          <w:szCs w:val="22"/>
          <w:lang w:bidi="en-US"/>
        </w:rPr>
        <w:t>assessed 94 maritime events with the potential to cause environmental harm, which included 38 vessel groundings, 15 sinkings and seven spills of substances, including fuel, oil and liquid waste.</w:t>
      </w:r>
    </w:p>
    <w:p w14:paraId="041DC587" w14:textId="2199B6F4" w:rsidR="00011A46" w:rsidRPr="007317A1" w:rsidRDefault="008335D5" w:rsidP="008F5C6F">
      <w:pPr>
        <w:pStyle w:val="CommentText"/>
        <w:numPr>
          <w:ilvl w:val="0"/>
          <w:numId w:val="22"/>
        </w:numPr>
        <w:rPr>
          <w:rFonts w:eastAsiaTheme="minorEastAsia" w:cs="Arial"/>
          <w:sz w:val="22"/>
          <w:szCs w:val="22"/>
          <w:lang w:bidi="en-US"/>
        </w:rPr>
      </w:pPr>
      <w:r>
        <w:rPr>
          <w:rFonts w:eastAsiaTheme="minorEastAsia" w:cs="Arial"/>
          <w:sz w:val="22"/>
          <w:szCs w:val="22"/>
          <w:lang w:bidi="en-US"/>
        </w:rPr>
        <w:t>Developed</w:t>
      </w:r>
      <w:r w:rsidRPr="007317A1">
        <w:rPr>
          <w:rFonts w:eastAsiaTheme="minorEastAsia" w:cs="Arial"/>
          <w:sz w:val="22"/>
          <w:szCs w:val="22"/>
          <w:lang w:bidi="en-US"/>
        </w:rPr>
        <w:t xml:space="preserve"> </w:t>
      </w:r>
      <w:r>
        <w:rPr>
          <w:rFonts w:eastAsiaTheme="minorEastAsia" w:cs="Arial"/>
          <w:sz w:val="22"/>
          <w:szCs w:val="22"/>
          <w:lang w:bidi="en-US"/>
        </w:rPr>
        <w:t>a</w:t>
      </w:r>
      <w:r w:rsidR="00011A46" w:rsidRPr="007317A1">
        <w:rPr>
          <w:rFonts w:eastAsiaTheme="minorEastAsia" w:cs="Arial"/>
          <w:sz w:val="22"/>
          <w:szCs w:val="22"/>
          <w:lang w:bidi="en-US"/>
        </w:rPr>
        <w:t xml:space="preserve"> draft Intervention Policy and released </w:t>
      </w:r>
      <w:r>
        <w:rPr>
          <w:rFonts w:eastAsiaTheme="minorEastAsia" w:cs="Arial"/>
          <w:sz w:val="22"/>
          <w:szCs w:val="22"/>
          <w:lang w:bidi="en-US"/>
        </w:rPr>
        <w:t xml:space="preserve">it </w:t>
      </w:r>
      <w:r w:rsidR="00011A46" w:rsidRPr="007317A1">
        <w:rPr>
          <w:rFonts w:eastAsiaTheme="minorEastAsia" w:cs="Arial"/>
          <w:sz w:val="22"/>
          <w:szCs w:val="22"/>
          <w:lang w:bidi="en-US"/>
        </w:rPr>
        <w:t>for public comment.</w:t>
      </w:r>
    </w:p>
    <w:p w14:paraId="052F8524" w14:textId="72E08D49" w:rsidR="00011A46" w:rsidRPr="007317A1" w:rsidRDefault="008335D5" w:rsidP="008F5C6F">
      <w:pPr>
        <w:pStyle w:val="CommentText"/>
        <w:numPr>
          <w:ilvl w:val="0"/>
          <w:numId w:val="22"/>
        </w:numPr>
        <w:rPr>
          <w:rFonts w:eastAsiaTheme="minorEastAsia" w:cs="Arial"/>
          <w:sz w:val="22"/>
          <w:szCs w:val="22"/>
          <w:lang w:bidi="en-US"/>
        </w:rPr>
      </w:pPr>
      <w:r>
        <w:rPr>
          <w:rFonts w:eastAsiaTheme="minorEastAsia" w:cs="Arial"/>
          <w:sz w:val="22"/>
          <w:szCs w:val="22"/>
          <w:lang w:bidi="en-US"/>
        </w:rPr>
        <w:t xml:space="preserve">Completed </w:t>
      </w:r>
      <w:r w:rsidR="00011A46">
        <w:rPr>
          <w:rFonts w:eastAsiaTheme="minorEastAsia" w:cs="Arial"/>
          <w:sz w:val="22"/>
          <w:szCs w:val="22"/>
          <w:lang w:bidi="en-US"/>
        </w:rPr>
        <w:t xml:space="preserve">the </w:t>
      </w:r>
      <w:r w:rsidR="00011A46" w:rsidRPr="007317A1">
        <w:rPr>
          <w:rFonts w:eastAsiaTheme="minorEastAsia" w:cs="Arial"/>
          <w:sz w:val="22"/>
          <w:szCs w:val="22"/>
          <w:lang w:bidi="en-US"/>
        </w:rPr>
        <w:t>Manta Ray Bay coral bommies restoration project</w:t>
      </w:r>
      <w:r w:rsidR="00011A46">
        <w:rPr>
          <w:rFonts w:eastAsiaTheme="minorEastAsia" w:cs="Arial"/>
          <w:sz w:val="22"/>
          <w:szCs w:val="22"/>
          <w:lang w:bidi="en-US"/>
        </w:rPr>
        <w:t>.</w:t>
      </w:r>
    </w:p>
    <w:p w14:paraId="0B13794B" w14:textId="686CEF89" w:rsidR="00011A46" w:rsidRPr="007317A1" w:rsidRDefault="008335D5" w:rsidP="008F5C6F">
      <w:pPr>
        <w:pStyle w:val="CommentText"/>
        <w:numPr>
          <w:ilvl w:val="0"/>
          <w:numId w:val="22"/>
        </w:numPr>
        <w:rPr>
          <w:rFonts w:eastAsiaTheme="minorEastAsia" w:cs="Arial"/>
          <w:sz w:val="22"/>
          <w:szCs w:val="22"/>
          <w:lang w:bidi="en-US"/>
        </w:rPr>
      </w:pPr>
      <w:r>
        <w:rPr>
          <w:rFonts w:eastAsiaTheme="minorEastAsia" w:cs="Arial"/>
          <w:sz w:val="22"/>
          <w:szCs w:val="22"/>
          <w:lang w:bidi="en-US"/>
        </w:rPr>
        <w:t xml:space="preserve">Achieved </w:t>
      </w:r>
      <w:r w:rsidR="006862E8">
        <w:rPr>
          <w:rFonts w:eastAsiaTheme="minorEastAsia" w:cs="Arial"/>
          <w:sz w:val="22"/>
          <w:szCs w:val="22"/>
          <w:lang w:bidi="en-US"/>
        </w:rPr>
        <w:t>substantial</w:t>
      </w:r>
      <w:r w:rsidR="00011A46" w:rsidRPr="007317A1">
        <w:rPr>
          <w:rFonts w:eastAsiaTheme="minorEastAsia" w:cs="Arial"/>
          <w:sz w:val="22"/>
          <w:szCs w:val="22"/>
          <w:lang w:bidi="en-US"/>
        </w:rPr>
        <w:t xml:space="preserve"> progress revegetating Lady Elliot Island</w:t>
      </w:r>
      <w:r w:rsidR="00011A46">
        <w:rPr>
          <w:rFonts w:eastAsiaTheme="minorEastAsia" w:cs="Arial"/>
          <w:sz w:val="22"/>
          <w:szCs w:val="22"/>
          <w:lang w:bidi="en-US"/>
        </w:rPr>
        <w:t>.</w:t>
      </w:r>
    </w:p>
    <w:p w14:paraId="0520E31A" w14:textId="06B04FC8" w:rsidR="00011A46" w:rsidRPr="007317A1" w:rsidRDefault="008335D5" w:rsidP="008F5C6F">
      <w:pPr>
        <w:pStyle w:val="CommentText"/>
        <w:numPr>
          <w:ilvl w:val="0"/>
          <w:numId w:val="22"/>
        </w:numPr>
        <w:rPr>
          <w:rFonts w:eastAsiaTheme="minorEastAsia" w:cs="Arial"/>
          <w:sz w:val="22"/>
          <w:szCs w:val="22"/>
          <w:lang w:bidi="en-US"/>
        </w:rPr>
      </w:pPr>
      <w:r>
        <w:rPr>
          <w:rFonts w:eastAsiaTheme="minorEastAsia" w:cs="Arial"/>
          <w:sz w:val="22"/>
          <w:szCs w:val="22"/>
          <w:lang w:bidi="en-US"/>
        </w:rPr>
        <w:t>Eradicated</w:t>
      </w:r>
      <w:r w:rsidRPr="007317A1">
        <w:rPr>
          <w:rFonts w:eastAsiaTheme="minorEastAsia" w:cs="Arial"/>
          <w:sz w:val="22"/>
          <w:szCs w:val="22"/>
          <w:lang w:bidi="en-US"/>
        </w:rPr>
        <w:t xml:space="preserve"> </w:t>
      </w:r>
      <w:r w:rsidR="00011A46" w:rsidRPr="007317A1">
        <w:rPr>
          <w:rFonts w:eastAsiaTheme="minorEastAsia" w:cs="Arial"/>
          <w:sz w:val="22"/>
          <w:szCs w:val="22"/>
          <w:lang w:bidi="en-US"/>
        </w:rPr>
        <w:t>feral goat</w:t>
      </w:r>
      <w:r>
        <w:rPr>
          <w:rFonts w:eastAsiaTheme="minorEastAsia" w:cs="Arial"/>
          <w:sz w:val="22"/>
          <w:szCs w:val="22"/>
          <w:lang w:bidi="en-US"/>
        </w:rPr>
        <w:t xml:space="preserve">s </w:t>
      </w:r>
      <w:r w:rsidR="00011A46">
        <w:rPr>
          <w:rFonts w:eastAsiaTheme="minorEastAsia" w:cs="Arial"/>
          <w:sz w:val="22"/>
          <w:szCs w:val="22"/>
          <w:lang w:bidi="en-US"/>
        </w:rPr>
        <w:t xml:space="preserve">on </w:t>
      </w:r>
      <w:r w:rsidR="00011A46" w:rsidRPr="007317A1">
        <w:rPr>
          <w:rFonts w:eastAsiaTheme="minorEastAsia" w:cs="Arial"/>
          <w:sz w:val="22"/>
          <w:szCs w:val="22"/>
          <w:lang w:bidi="en-US"/>
        </w:rPr>
        <w:t>St Bees Island</w:t>
      </w:r>
      <w:r w:rsidR="00011A46">
        <w:rPr>
          <w:rFonts w:eastAsiaTheme="minorEastAsia" w:cs="Arial"/>
          <w:sz w:val="22"/>
          <w:szCs w:val="22"/>
          <w:lang w:bidi="en-US"/>
        </w:rPr>
        <w:t>.</w:t>
      </w:r>
      <w:r w:rsidR="00011A46" w:rsidRPr="007317A1">
        <w:rPr>
          <w:rFonts w:eastAsiaTheme="minorEastAsia" w:cs="Arial"/>
          <w:sz w:val="22"/>
          <w:szCs w:val="22"/>
          <w:lang w:bidi="en-US"/>
        </w:rPr>
        <w:t xml:space="preserve"> </w:t>
      </w:r>
    </w:p>
    <w:p w14:paraId="59B52067" w14:textId="21A979EC" w:rsidR="00011A46" w:rsidRPr="007317A1" w:rsidRDefault="00011A46" w:rsidP="008F5C6F">
      <w:pPr>
        <w:pStyle w:val="AR-PARAGRAPH"/>
        <w:numPr>
          <w:ilvl w:val="0"/>
          <w:numId w:val="23"/>
        </w:numPr>
        <w:rPr>
          <w:rFonts w:cs="Arial"/>
          <w:szCs w:val="22"/>
        </w:rPr>
      </w:pPr>
      <w:r w:rsidRPr="007317A1">
        <w:rPr>
          <w:rFonts w:cs="Arial"/>
          <w:szCs w:val="22"/>
        </w:rPr>
        <w:t>Protect</w:t>
      </w:r>
      <w:r w:rsidR="008335D5">
        <w:rPr>
          <w:rFonts w:cs="Arial"/>
          <w:szCs w:val="22"/>
        </w:rPr>
        <w:t>ed</w:t>
      </w:r>
      <w:r w:rsidRPr="007317A1">
        <w:rPr>
          <w:rFonts w:cs="Arial"/>
          <w:szCs w:val="22"/>
        </w:rPr>
        <w:t xml:space="preserve"> coral from the impacts of crown-of-thorns starfish outbreaks on 134 high value reefs across the Marine Park, with starfish now controlled to sustainable numbers for coral growth and recovery at 82.1 per cent of these reefs.</w:t>
      </w:r>
    </w:p>
    <w:p w14:paraId="14A905F5" w14:textId="30E091DC" w:rsidR="00011A46" w:rsidRPr="007317A1" w:rsidRDefault="00011A46" w:rsidP="008F5C6F">
      <w:pPr>
        <w:pStyle w:val="AR-PARAGRAPH"/>
        <w:numPr>
          <w:ilvl w:val="0"/>
          <w:numId w:val="23"/>
        </w:numPr>
        <w:rPr>
          <w:rFonts w:cs="Arial"/>
          <w:szCs w:val="22"/>
        </w:rPr>
      </w:pPr>
      <w:r>
        <w:rPr>
          <w:rFonts w:cs="Arial"/>
          <w:szCs w:val="22"/>
        </w:rPr>
        <w:t>P</w:t>
      </w:r>
      <w:r w:rsidRPr="007317A1">
        <w:rPr>
          <w:rFonts w:cs="Arial"/>
          <w:szCs w:val="22"/>
        </w:rPr>
        <w:t>ubli</w:t>
      </w:r>
      <w:r w:rsidR="008335D5">
        <w:rPr>
          <w:rFonts w:cs="Arial"/>
          <w:szCs w:val="22"/>
        </w:rPr>
        <w:t>shed</w:t>
      </w:r>
      <w:r w:rsidRPr="007317A1">
        <w:rPr>
          <w:rFonts w:cs="Arial"/>
          <w:szCs w:val="22"/>
        </w:rPr>
        <w:t xml:space="preserve"> the </w:t>
      </w:r>
      <w:r w:rsidRPr="007317A1">
        <w:rPr>
          <w:rFonts w:cs="Arial"/>
          <w:i/>
          <w:szCs w:val="22"/>
        </w:rPr>
        <w:t>Crown-of-thorns Starfish Strategic Management Framework</w:t>
      </w:r>
      <w:r>
        <w:rPr>
          <w:rFonts w:cs="Arial"/>
          <w:i/>
          <w:szCs w:val="22"/>
        </w:rPr>
        <w:t>.</w:t>
      </w:r>
    </w:p>
    <w:p w14:paraId="3356491E" w14:textId="32487E50" w:rsidR="00011A46" w:rsidRPr="007317A1" w:rsidRDefault="008335D5" w:rsidP="008F5C6F">
      <w:pPr>
        <w:pStyle w:val="AR-PARAGRAPH"/>
        <w:numPr>
          <w:ilvl w:val="0"/>
          <w:numId w:val="23"/>
        </w:numPr>
        <w:rPr>
          <w:rFonts w:cs="Arial"/>
          <w:szCs w:val="22"/>
        </w:rPr>
      </w:pPr>
      <w:r>
        <w:rPr>
          <w:rFonts w:cs="Arial"/>
          <w:szCs w:val="22"/>
        </w:rPr>
        <w:lastRenderedPageBreak/>
        <w:t>Collaborated</w:t>
      </w:r>
      <w:r w:rsidR="00011A46" w:rsidRPr="007317A1">
        <w:rPr>
          <w:rFonts w:cs="Arial"/>
          <w:szCs w:val="22"/>
        </w:rPr>
        <w:t xml:space="preserve"> with the </w:t>
      </w:r>
      <w:r w:rsidR="00011A46">
        <w:rPr>
          <w:rFonts w:cs="Arial"/>
          <w:szCs w:val="22"/>
          <w:lang w:val="en-US" w:bidi="en-US"/>
        </w:rPr>
        <w:t>RJFMP</w:t>
      </w:r>
      <w:r w:rsidR="00011A46" w:rsidRPr="007317A1" w:rsidDel="0098469E">
        <w:rPr>
          <w:rFonts w:cs="Arial"/>
          <w:szCs w:val="22"/>
        </w:rPr>
        <w:t xml:space="preserve"> </w:t>
      </w:r>
      <w:r w:rsidR="00011A46" w:rsidRPr="007317A1">
        <w:rPr>
          <w:rFonts w:cs="Arial"/>
          <w:szCs w:val="22"/>
        </w:rPr>
        <w:t xml:space="preserve">to deliver the </w:t>
      </w:r>
      <w:r w:rsidR="00011A46">
        <w:rPr>
          <w:rFonts w:cs="Arial"/>
          <w:szCs w:val="22"/>
        </w:rPr>
        <w:t>C</w:t>
      </w:r>
      <w:r w:rsidR="00011A46" w:rsidRPr="007317A1">
        <w:rPr>
          <w:rFonts w:cs="Arial"/>
          <w:szCs w:val="22"/>
        </w:rPr>
        <w:t xml:space="preserve">rown-of-thorns </w:t>
      </w:r>
      <w:r w:rsidR="00011A46">
        <w:rPr>
          <w:rFonts w:cs="Arial"/>
          <w:szCs w:val="22"/>
        </w:rPr>
        <w:t>S</w:t>
      </w:r>
      <w:r w:rsidR="00011A46" w:rsidRPr="007317A1">
        <w:rPr>
          <w:rFonts w:cs="Arial"/>
          <w:szCs w:val="22"/>
        </w:rPr>
        <w:t xml:space="preserve">tarfish Response Project, which provides critical field intelligence to inform the strategic planning and adaptive management of the </w:t>
      </w:r>
      <w:r w:rsidR="00011A46" w:rsidRPr="007317A1">
        <w:rPr>
          <w:rFonts w:cs="Arial"/>
          <w:szCs w:val="22"/>
          <w:lang w:val="en-US"/>
        </w:rPr>
        <w:t xml:space="preserve">Crown-of-thorns Starfish </w:t>
      </w:r>
      <w:r w:rsidR="00011A46" w:rsidRPr="007317A1">
        <w:rPr>
          <w:rFonts w:cs="Arial"/>
          <w:szCs w:val="22"/>
        </w:rPr>
        <w:t>Control Program.</w:t>
      </w:r>
    </w:p>
    <w:p w14:paraId="103FD7D2" w14:textId="58BB383B" w:rsidR="00011A46" w:rsidRPr="00F95003" w:rsidRDefault="00011A46" w:rsidP="008F5C6F">
      <w:pPr>
        <w:pStyle w:val="ARBodyText"/>
        <w:numPr>
          <w:ilvl w:val="0"/>
          <w:numId w:val="23"/>
        </w:numPr>
        <w:rPr>
          <w:rFonts w:cs="Arial"/>
          <w:szCs w:val="22"/>
        </w:rPr>
      </w:pPr>
      <w:r>
        <w:rPr>
          <w:rFonts w:cs="Arial"/>
          <w:szCs w:val="22"/>
        </w:rPr>
        <w:t>Delive</w:t>
      </w:r>
      <w:r w:rsidR="008335D5">
        <w:rPr>
          <w:rFonts w:cs="Arial"/>
          <w:szCs w:val="22"/>
        </w:rPr>
        <w:t>red</w:t>
      </w:r>
      <w:r>
        <w:rPr>
          <w:rFonts w:cs="Arial"/>
          <w:szCs w:val="22"/>
        </w:rPr>
        <w:t xml:space="preserve"> the </w:t>
      </w:r>
      <w:r w:rsidRPr="00F95003">
        <w:rPr>
          <w:rFonts w:cs="Arial"/>
          <w:szCs w:val="22"/>
        </w:rPr>
        <w:t>Douglas Shoal Remediation Project Site Assessment Report and Douglas Shoal Remediation Project Options Analysis Executive Summary</w:t>
      </w:r>
      <w:r>
        <w:rPr>
          <w:rFonts w:cs="Arial"/>
          <w:szCs w:val="22"/>
        </w:rPr>
        <w:t>.</w:t>
      </w:r>
    </w:p>
    <w:p w14:paraId="47902597" w14:textId="77777777" w:rsidR="00E24E77" w:rsidRDefault="00E24E77">
      <w:pPr>
        <w:spacing w:after="200" w:line="276" w:lineRule="auto"/>
        <w:rPr>
          <w:rFonts w:cs="Arial"/>
          <w:b/>
          <w:bCs/>
          <w:iCs/>
          <w:sz w:val="28"/>
          <w:szCs w:val="28"/>
        </w:rPr>
      </w:pPr>
      <w:bookmarkStart w:id="416" w:name="_Toc47599448"/>
      <w:bookmarkStart w:id="417" w:name="_Toc47599923"/>
      <w:bookmarkStart w:id="418" w:name="_Toc47617191"/>
      <w:bookmarkStart w:id="419" w:name="_Toc47627522"/>
      <w:bookmarkStart w:id="420" w:name="_Toc47692841"/>
      <w:bookmarkStart w:id="421" w:name="_Toc47692952"/>
      <w:r>
        <w:br w:type="page"/>
      </w:r>
    </w:p>
    <w:p w14:paraId="07C73727" w14:textId="31E8B5B8" w:rsidR="00011A46" w:rsidRPr="00291C69" w:rsidRDefault="00011A46" w:rsidP="00011A46">
      <w:pPr>
        <w:pStyle w:val="Heading2"/>
      </w:pPr>
      <w:bookmarkStart w:id="422" w:name="_Toc52869015"/>
      <w:r w:rsidRPr="00291C69">
        <w:lastRenderedPageBreak/>
        <w:t>Performance results</w:t>
      </w:r>
      <w:bookmarkEnd w:id="416"/>
      <w:bookmarkEnd w:id="417"/>
      <w:bookmarkEnd w:id="418"/>
      <w:bookmarkEnd w:id="419"/>
      <w:bookmarkEnd w:id="420"/>
      <w:bookmarkEnd w:id="421"/>
      <w:bookmarkEnd w:id="422"/>
    </w:p>
    <w:p w14:paraId="009B93E9" w14:textId="09D3A878" w:rsidR="00011A46" w:rsidRDefault="00011A46" w:rsidP="00C0704D">
      <w:pPr>
        <w:pStyle w:val="Caption"/>
      </w:pPr>
      <w:bookmarkStart w:id="423" w:name="_Toc47521998"/>
      <w:bookmarkStart w:id="424" w:name="_Toc47527927"/>
      <w:bookmarkStart w:id="425" w:name="_Toc47541230"/>
      <w:bookmarkStart w:id="426" w:name="_Toc47549363"/>
      <w:bookmarkStart w:id="427" w:name="_Toc52869053"/>
      <w:r>
        <w:t xml:space="preserve">Table </w:t>
      </w:r>
      <w:r w:rsidR="00C0704D">
        <w:fldChar w:fldCharType="begin"/>
      </w:r>
      <w:r w:rsidR="00C0704D">
        <w:instrText xml:space="preserve"> SEQ Table \* ARABIC </w:instrText>
      </w:r>
      <w:r w:rsidR="00C0704D">
        <w:fldChar w:fldCharType="separate"/>
      </w:r>
      <w:r w:rsidR="001266CC">
        <w:rPr>
          <w:noProof/>
        </w:rPr>
        <w:t>7</w:t>
      </w:r>
      <w:r w:rsidR="00C0704D">
        <w:fldChar w:fldCharType="end"/>
      </w:r>
      <w:r w:rsidR="00C0704D">
        <w:t>:</w:t>
      </w:r>
      <w:r>
        <w:t xml:space="preserve"> Summary of performance results for Program area 4</w:t>
      </w:r>
      <w:bookmarkEnd w:id="423"/>
      <w:bookmarkEnd w:id="424"/>
      <w:bookmarkEnd w:id="425"/>
      <w:bookmarkEnd w:id="426"/>
      <w:bookmarkEnd w:id="427"/>
    </w:p>
    <w:tbl>
      <w:tblPr>
        <w:tblW w:w="5000" w:type="pct"/>
        <w:tblInd w:w="93" w:type="dxa"/>
        <w:tblLook w:val="04A0" w:firstRow="1" w:lastRow="0" w:firstColumn="1" w:lastColumn="0" w:noHBand="0" w:noVBand="1"/>
      </w:tblPr>
      <w:tblGrid>
        <w:gridCol w:w="3593"/>
        <w:gridCol w:w="4111"/>
        <w:gridCol w:w="1651"/>
      </w:tblGrid>
      <w:tr w:rsidR="00011A46" w:rsidRPr="00973DCE" w14:paraId="688932CC" w14:textId="77777777" w:rsidTr="00D01A54">
        <w:trPr>
          <w:trHeight w:val="225"/>
        </w:trPr>
        <w:tc>
          <w:tcPr>
            <w:tcW w:w="3593" w:type="dxa"/>
            <w:tcBorders>
              <w:top w:val="single" w:sz="4" w:space="0" w:color="auto"/>
              <w:left w:val="nil"/>
              <w:bottom w:val="nil"/>
              <w:right w:val="nil"/>
            </w:tcBorders>
            <w:shd w:val="clear" w:color="auto" w:fill="006C8B"/>
            <w:hideMark/>
          </w:tcPr>
          <w:p w14:paraId="6B8602B8" w14:textId="1AAF52C7" w:rsidR="00011A46" w:rsidRPr="00EF2CB8" w:rsidRDefault="00011A46" w:rsidP="00F54086">
            <w:pPr>
              <w:spacing w:line="276" w:lineRule="auto"/>
              <w:rPr>
                <w:rFonts w:cs="Arial"/>
                <w:b/>
                <w:bCs/>
                <w:color w:val="FFFFFF" w:themeColor="background1"/>
              </w:rPr>
            </w:pPr>
            <w:r w:rsidRPr="00EF2CB8">
              <w:rPr>
                <w:rFonts w:cs="Arial"/>
                <w:b/>
                <w:color w:val="FFFFFF" w:themeColor="background1"/>
              </w:rPr>
              <w:t>P</w:t>
            </w:r>
            <w:r w:rsidR="00FE4D78">
              <w:rPr>
                <w:rFonts w:cs="Arial"/>
                <w:b/>
                <w:color w:val="FFFFFF" w:themeColor="background1"/>
              </w:rPr>
              <w:t>erformance C</w:t>
            </w:r>
            <w:r w:rsidRPr="00EF2CB8">
              <w:rPr>
                <w:rFonts w:cs="Arial"/>
                <w:b/>
                <w:color w:val="FFFFFF" w:themeColor="background1"/>
              </w:rPr>
              <w:t>riteria</w:t>
            </w:r>
          </w:p>
        </w:tc>
        <w:tc>
          <w:tcPr>
            <w:tcW w:w="4111" w:type="dxa"/>
            <w:tcBorders>
              <w:top w:val="single" w:sz="4" w:space="0" w:color="auto"/>
              <w:left w:val="nil"/>
              <w:bottom w:val="nil"/>
              <w:right w:val="nil"/>
            </w:tcBorders>
            <w:shd w:val="clear" w:color="auto" w:fill="006C8B"/>
            <w:noWrap/>
            <w:vAlign w:val="bottom"/>
            <w:hideMark/>
          </w:tcPr>
          <w:p w14:paraId="0F234C14" w14:textId="77777777" w:rsidR="00011A46" w:rsidRPr="00EF2CB8" w:rsidRDefault="00011A46" w:rsidP="00F54086">
            <w:pPr>
              <w:spacing w:line="276" w:lineRule="auto"/>
              <w:rPr>
                <w:rFonts w:cs="Arial"/>
                <w:b/>
                <w:color w:val="FFFFFF" w:themeColor="background1"/>
              </w:rPr>
            </w:pPr>
            <w:r>
              <w:rPr>
                <w:rFonts w:cs="Arial"/>
                <w:b/>
                <w:color w:val="FFFFFF" w:themeColor="background1"/>
              </w:rPr>
              <w:t>2019–20</w:t>
            </w:r>
          </w:p>
        </w:tc>
        <w:tc>
          <w:tcPr>
            <w:tcW w:w="1651" w:type="dxa"/>
            <w:tcBorders>
              <w:top w:val="single" w:sz="4" w:space="0" w:color="auto"/>
              <w:left w:val="nil"/>
              <w:bottom w:val="nil"/>
              <w:right w:val="single" w:sz="4" w:space="0" w:color="FFFFFF"/>
            </w:tcBorders>
            <w:shd w:val="clear" w:color="auto" w:fill="006C8B"/>
            <w:noWrap/>
            <w:vAlign w:val="bottom"/>
            <w:hideMark/>
          </w:tcPr>
          <w:p w14:paraId="582A4440" w14:textId="77777777" w:rsidR="00011A46" w:rsidRPr="00EF2CB8" w:rsidRDefault="00011A46" w:rsidP="00F54086">
            <w:pPr>
              <w:spacing w:line="276" w:lineRule="auto"/>
              <w:rPr>
                <w:rFonts w:cs="Arial"/>
                <w:b/>
                <w:color w:val="FFFFFF" w:themeColor="background1"/>
              </w:rPr>
            </w:pPr>
            <w:r w:rsidRPr="00EF2CB8">
              <w:rPr>
                <w:rFonts w:cs="Arial"/>
                <w:b/>
                <w:color w:val="FFFFFF" w:themeColor="background1"/>
              </w:rPr>
              <w:t>201</w:t>
            </w:r>
            <w:r>
              <w:rPr>
                <w:rFonts w:cs="Arial"/>
                <w:b/>
                <w:color w:val="FFFFFF" w:themeColor="background1"/>
              </w:rPr>
              <w:t>9–20</w:t>
            </w:r>
          </w:p>
        </w:tc>
      </w:tr>
      <w:tr w:rsidR="00011A46" w:rsidRPr="00973DCE" w14:paraId="3991CC01" w14:textId="77777777" w:rsidTr="00D01A54">
        <w:trPr>
          <w:trHeight w:val="225"/>
        </w:trPr>
        <w:tc>
          <w:tcPr>
            <w:tcW w:w="3593" w:type="dxa"/>
            <w:tcBorders>
              <w:top w:val="nil"/>
              <w:left w:val="nil"/>
              <w:bottom w:val="single" w:sz="4" w:space="0" w:color="auto"/>
              <w:right w:val="nil"/>
            </w:tcBorders>
            <w:shd w:val="clear" w:color="auto" w:fill="006C8B"/>
            <w:noWrap/>
            <w:hideMark/>
          </w:tcPr>
          <w:p w14:paraId="726EBD5C" w14:textId="77777777" w:rsidR="00011A46" w:rsidRPr="00EF2CB8" w:rsidRDefault="00011A46" w:rsidP="00F54086">
            <w:pPr>
              <w:spacing w:line="276" w:lineRule="auto"/>
              <w:rPr>
                <w:rFonts w:cs="Arial"/>
                <w:color w:val="FFFFFF" w:themeColor="background1"/>
                <w:sz w:val="20"/>
              </w:rPr>
            </w:pPr>
          </w:p>
        </w:tc>
        <w:tc>
          <w:tcPr>
            <w:tcW w:w="4111" w:type="dxa"/>
            <w:tcBorders>
              <w:top w:val="nil"/>
              <w:left w:val="nil"/>
              <w:bottom w:val="single" w:sz="4" w:space="0" w:color="auto"/>
              <w:right w:val="nil"/>
            </w:tcBorders>
            <w:shd w:val="clear" w:color="auto" w:fill="006C8B"/>
            <w:noWrap/>
            <w:vAlign w:val="bottom"/>
            <w:hideMark/>
          </w:tcPr>
          <w:p w14:paraId="1D6358ED" w14:textId="77777777" w:rsidR="00011A46" w:rsidRPr="00EF2CB8" w:rsidRDefault="00011A46" w:rsidP="00F54086">
            <w:pPr>
              <w:spacing w:line="276" w:lineRule="auto"/>
              <w:rPr>
                <w:rFonts w:cs="Arial"/>
                <w:b/>
                <w:color w:val="FFFFFF" w:themeColor="background1"/>
              </w:rPr>
            </w:pPr>
            <w:r w:rsidRPr="00EF2CB8">
              <w:rPr>
                <w:rFonts w:cs="Arial"/>
                <w:b/>
                <w:color w:val="FFFFFF" w:themeColor="background1"/>
              </w:rPr>
              <w:t>Target</w:t>
            </w:r>
          </w:p>
        </w:tc>
        <w:tc>
          <w:tcPr>
            <w:tcW w:w="1651" w:type="dxa"/>
            <w:tcBorders>
              <w:top w:val="nil"/>
              <w:left w:val="nil"/>
              <w:bottom w:val="single" w:sz="4" w:space="0" w:color="auto"/>
              <w:right w:val="single" w:sz="4" w:space="0" w:color="FFFFFF"/>
            </w:tcBorders>
            <w:shd w:val="clear" w:color="auto" w:fill="006C8B"/>
            <w:noWrap/>
            <w:vAlign w:val="bottom"/>
            <w:hideMark/>
          </w:tcPr>
          <w:p w14:paraId="07574229" w14:textId="77777777" w:rsidR="00011A46" w:rsidRPr="00EF2CB8" w:rsidRDefault="00011A46" w:rsidP="00F54086">
            <w:pPr>
              <w:spacing w:line="276" w:lineRule="auto"/>
              <w:rPr>
                <w:rFonts w:cs="Arial"/>
                <w:b/>
                <w:color w:val="FFFFFF" w:themeColor="background1"/>
              </w:rPr>
            </w:pPr>
            <w:r w:rsidRPr="00EF2CB8">
              <w:rPr>
                <w:rFonts w:cs="Arial"/>
                <w:b/>
                <w:color w:val="FFFFFF" w:themeColor="background1"/>
              </w:rPr>
              <w:t>Actual</w:t>
            </w:r>
          </w:p>
        </w:tc>
      </w:tr>
      <w:tr w:rsidR="00011A46" w:rsidRPr="00973DCE" w14:paraId="557662A3" w14:textId="77777777" w:rsidTr="00D01A54">
        <w:trPr>
          <w:trHeight w:val="480"/>
        </w:trPr>
        <w:tc>
          <w:tcPr>
            <w:tcW w:w="3593" w:type="dxa"/>
            <w:tcBorders>
              <w:top w:val="single" w:sz="4" w:space="0" w:color="auto"/>
              <w:left w:val="nil"/>
              <w:bottom w:val="single" w:sz="4" w:space="0" w:color="auto"/>
              <w:right w:val="nil"/>
            </w:tcBorders>
            <w:shd w:val="clear" w:color="auto" w:fill="auto"/>
            <w:hideMark/>
          </w:tcPr>
          <w:p w14:paraId="294C032E" w14:textId="77777777" w:rsidR="00011A46" w:rsidRPr="002D7511" w:rsidRDefault="00011A46" w:rsidP="00F54086">
            <w:pPr>
              <w:spacing w:line="276" w:lineRule="auto"/>
              <w:ind w:left="83"/>
              <w:rPr>
                <w:rFonts w:cs="Arial"/>
                <w:color w:val="auto"/>
                <w:sz w:val="20"/>
              </w:rPr>
            </w:pPr>
            <w:r w:rsidRPr="002D7511">
              <w:rPr>
                <w:rFonts w:cs="Arial"/>
                <w:color w:val="auto"/>
                <w:sz w:val="20"/>
              </w:rPr>
              <w:t>Incident responses and interventions by the Authority and partners improve Reef health and enhance future knowledge and capability.</w:t>
            </w:r>
          </w:p>
        </w:tc>
        <w:tc>
          <w:tcPr>
            <w:tcW w:w="4111" w:type="dxa"/>
            <w:tcBorders>
              <w:top w:val="single" w:sz="4" w:space="0" w:color="auto"/>
              <w:left w:val="single" w:sz="4" w:space="0" w:color="FFFFFF"/>
              <w:bottom w:val="single" w:sz="4" w:space="0" w:color="auto"/>
              <w:right w:val="nil"/>
            </w:tcBorders>
            <w:shd w:val="clear" w:color="auto" w:fill="auto"/>
            <w:noWrap/>
            <w:hideMark/>
          </w:tcPr>
          <w:p w14:paraId="6422B3C1" w14:textId="77777777" w:rsidR="00011A46" w:rsidRPr="002D7511" w:rsidRDefault="00011A46" w:rsidP="00F54086">
            <w:pPr>
              <w:spacing w:line="276" w:lineRule="auto"/>
              <w:rPr>
                <w:rFonts w:cs="Arial"/>
                <w:color w:val="auto"/>
                <w:sz w:val="20"/>
              </w:rPr>
            </w:pPr>
            <w:r w:rsidRPr="002D7511">
              <w:rPr>
                <w:rFonts w:cs="Arial"/>
                <w:color w:val="auto"/>
                <w:sz w:val="20"/>
              </w:rPr>
              <w:t>Incident response is effective and efficient and mitigates damage to the Reef.</w:t>
            </w:r>
          </w:p>
          <w:p w14:paraId="2256EE39" w14:textId="77777777" w:rsidR="00011A46" w:rsidRPr="002D7511" w:rsidRDefault="00011A46" w:rsidP="00F54086">
            <w:pPr>
              <w:spacing w:line="276" w:lineRule="auto"/>
              <w:rPr>
                <w:rFonts w:cs="Arial"/>
                <w:color w:val="auto"/>
                <w:sz w:val="20"/>
              </w:rPr>
            </w:pPr>
          </w:p>
          <w:p w14:paraId="7BFDC4E3" w14:textId="77777777" w:rsidR="00011A46" w:rsidRPr="002D7511" w:rsidRDefault="00011A46" w:rsidP="00F54086">
            <w:pPr>
              <w:spacing w:line="276" w:lineRule="auto"/>
              <w:rPr>
                <w:rFonts w:cs="Arial"/>
                <w:color w:val="auto"/>
                <w:sz w:val="20"/>
              </w:rPr>
            </w:pPr>
            <w:r w:rsidRPr="002D7511">
              <w:rPr>
                <w:rFonts w:cs="Arial"/>
                <w:color w:val="auto"/>
                <w:sz w:val="20"/>
              </w:rPr>
              <w:t>Stakeholders and partners are aware of and understand future intervention priorities and locations.</w:t>
            </w:r>
          </w:p>
          <w:p w14:paraId="517743E8" w14:textId="77777777" w:rsidR="00011A46" w:rsidRPr="002D7511" w:rsidRDefault="00011A46" w:rsidP="00F54086">
            <w:pPr>
              <w:spacing w:line="276" w:lineRule="auto"/>
              <w:rPr>
                <w:rFonts w:cs="Arial"/>
                <w:color w:val="auto"/>
                <w:sz w:val="20"/>
              </w:rPr>
            </w:pPr>
          </w:p>
          <w:p w14:paraId="6774F678" w14:textId="77777777" w:rsidR="00011A46" w:rsidRPr="002D7511" w:rsidRDefault="00011A46" w:rsidP="00F54086">
            <w:pPr>
              <w:spacing w:line="276" w:lineRule="auto"/>
              <w:rPr>
                <w:rFonts w:cs="Arial"/>
                <w:color w:val="auto"/>
                <w:sz w:val="20"/>
              </w:rPr>
            </w:pPr>
            <w:r w:rsidRPr="002D7511">
              <w:rPr>
                <w:rFonts w:cs="Arial"/>
                <w:color w:val="auto"/>
                <w:sz w:val="20"/>
              </w:rPr>
              <w:t>Management activities and priority conservation actions are delivered on budget, provide the intended impact and inform future activities.</w:t>
            </w:r>
          </w:p>
          <w:p w14:paraId="0D20359C" w14:textId="77777777" w:rsidR="00011A46" w:rsidRPr="002D7511" w:rsidRDefault="00011A46" w:rsidP="00F54086">
            <w:pPr>
              <w:spacing w:line="276" w:lineRule="auto"/>
              <w:rPr>
                <w:rFonts w:cs="Arial"/>
                <w:color w:val="auto"/>
                <w:sz w:val="20"/>
              </w:rPr>
            </w:pPr>
          </w:p>
          <w:p w14:paraId="27B5573F" w14:textId="77777777" w:rsidR="00011A46" w:rsidRPr="002D7511" w:rsidRDefault="00011A46" w:rsidP="00F54086">
            <w:pPr>
              <w:spacing w:line="276" w:lineRule="auto"/>
              <w:rPr>
                <w:rFonts w:cs="Arial"/>
                <w:color w:val="auto"/>
                <w:sz w:val="20"/>
              </w:rPr>
            </w:pPr>
            <w:r w:rsidRPr="002D7511">
              <w:rPr>
                <w:rFonts w:cs="Arial"/>
                <w:color w:val="auto"/>
                <w:sz w:val="20"/>
              </w:rPr>
              <w:t>Capability is developed to implement effective new approaches to conservation.</w:t>
            </w:r>
          </w:p>
        </w:tc>
        <w:tc>
          <w:tcPr>
            <w:tcW w:w="1651" w:type="dxa"/>
            <w:tcBorders>
              <w:top w:val="single" w:sz="4" w:space="0" w:color="auto"/>
              <w:left w:val="single" w:sz="4" w:space="0" w:color="FFFFFF"/>
              <w:bottom w:val="single" w:sz="4" w:space="0" w:color="auto"/>
              <w:right w:val="single" w:sz="4" w:space="0" w:color="FFFFFF"/>
            </w:tcBorders>
            <w:shd w:val="clear" w:color="auto" w:fill="auto"/>
            <w:noWrap/>
            <w:hideMark/>
          </w:tcPr>
          <w:p w14:paraId="72E0E0DA" w14:textId="77777777" w:rsidR="00011A46" w:rsidRPr="004C506A" w:rsidRDefault="00011A46" w:rsidP="00F54086">
            <w:pPr>
              <w:spacing w:line="276" w:lineRule="auto"/>
              <w:jc w:val="center"/>
              <w:rPr>
                <w:rFonts w:cs="Arial"/>
                <w:color w:val="auto"/>
                <w:sz w:val="20"/>
              </w:rPr>
            </w:pPr>
            <w:r w:rsidRPr="004C506A">
              <w:rPr>
                <w:rFonts w:cs="Arial"/>
                <w:color w:val="auto"/>
                <w:sz w:val="20"/>
              </w:rPr>
              <w:t>ACHIEVED</w:t>
            </w:r>
          </w:p>
          <w:p w14:paraId="01FB8AEE" w14:textId="365C2D9B" w:rsidR="00011A46" w:rsidRDefault="00011A46" w:rsidP="00D01A54">
            <w:pPr>
              <w:spacing w:line="276" w:lineRule="auto"/>
              <w:rPr>
                <w:rFonts w:cs="Arial"/>
                <w:color w:val="auto"/>
                <w:sz w:val="20"/>
              </w:rPr>
            </w:pPr>
          </w:p>
          <w:p w14:paraId="094E7133" w14:textId="77777777" w:rsidR="00D01A54" w:rsidRPr="004C506A" w:rsidRDefault="00D01A54" w:rsidP="00D01A54">
            <w:pPr>
              <w:spacing w:line="276" w:lineRule="auto"/>
              <w:rPr>
                <w:rFonts w:cs="Arial"/>
                <w:color w:val="auto"/>
                <w:sz w:val="20"/>
              </w:rPr>
            </w:pPr>
          </w:p>
          <w:p w14:paraId="2A0D6C75" w14:textId="77777777" w:rsidR="00011A46" w:rsidRPr="004C506A" w:rsidRDefault="00011A46" w:rsidP="00F54086">
            <w:pPr>
              <w:spacing w:line="276" w:lineRule="auto"/>
              <w:jc w:val="center"/>
              <w:rPr>
                <w:rFonts w:cs="Arial"/>
                <w:color w:val="auto"/>
                <w:sz w:val="20"/>
              </w:rPr>
            </w:pPr>
            <w:r w:rsidRPr="004C506A">
              <w:rPr>
                <w:rFonts w:cs="Arial"/>
                <w:color w:val="auto"/>
                <w:sz w:val="20"/>
              </w:rPr>
              <w:t>IN PROGRESS</w:t>
            </w:r>
          </w:p>
          <w:p w14:paraId="60068D7C" w14:textId="77777777" w:rsidR="00011A46" w:rsidRPr="004C506A" w:rsidRDefault="00011A46" w:rsidP="00F54086">
            <w:pPr>
              <w:spacing w:line="276" w:lineRule="auto"/>
              <w:jc w:val="center"/>
              <w:rPr>
                <w:rFonts w:cs="Arial"/>
                <w:color w:val="auto"/>
                <w:sz w:val="20"/>
              </w:rPr>
            </w:pPr>
          </w:p>
          <w:p w14:paraId="11253EDE" w14:textId="3BCE8502" w:rsidR="00011A46" w:rsidRPr="004C506A" w:rsidRDefault="00011A46" w:rsidP="00D01A54">
            <w:pPr>
              <w:spacing w:line="276" w:lineRule="auto"/>
              <w:rPr>
                <w:rFonts w:cs="Arial"/>
                <w:color w:val="auto"/>
                <w:sz w:val="20"/>
              </w:rPr>
            </w:pPr>
          </w:p>
          <w:p w14:paraId="5CE99234" w14:textId="77777777" w:rsidR="00011A46" w:rsidRPr="004C506A" w:rsidRDefault="00011A46" w:rsidP="00F54086">
            <w:pPr>
              <w:spacing w:line="276" w:lineRule="auto"/>
              <w:jc w:val="center"/>
              <w:rPr>
                <w:rFonts w:cs="Arial"/>
                <w:color w:val="auto"/>
                <w:sz w:val="20"/>
              </w:rPr>
            </w:pPr>
            <w:r w:rsidRPr="004C506A">
              <w:rPr>
                <w:rFonts w:cs="Arial"/>
                <w:color w:val="auto"/>
                <w:sz w:val="20"/>
              </w:rPr>
              <w:t>IN PROGRESS</w:t>
            </w:r>
          </w:p>
          <w:p w14:paraId="7989A890" w14:textId="77777777" w:rsidR="00011A46" w:rsidRDefault="00011A46" w:rsidP="008734D9">
            <w:pPr>
              <w:spacing w:line="276" w:lineRule="auto"/>
              <w:rPr>
                <w:rFonts w:cs="Arial"/>
                <w:color w:val="FF0000"/>
                <w:sz w:val="20"/>
              </w:rPr>
            </w:pPr>
          </w:p>
          <w:p w14:paraId="76EE6A77" w14:textId="77777777" w:rsidR="00E43549" w:rsidRDefault="00E43549" w:rsidP="008734D9">
            <w:pPr>
              <w:spacing w:line="276" w:lineRule="auto"/>
              <w:rPr>
                <w:rFonts w:cs="Arial"/>
                <w:color w:val="FF0000"/>
                <w:sz w:val="20"/>
              </w:rPr>
            </w:pPr>
          </w:p>
          <w:p w14:paraId="7EF343A1" w14:textId="78C24853" w:rsidR="00011A46" w:rsidRPr="002D7511" w:rsidRDefault="00011A46" w:rsidP="002821EB">
            <w:pPr>
              <w:spacing w:line="276" w:lineRule="auto"/>
              <w:jc w:val="center"/>
              <w:rPr>
                <w:rFonts w:cs="Arial"/>
                <w:color w:val="auto"/>
                <w:sz w:val="20"/>
              </w:rPr>
            </w:pPr>
            <w:r w:rsidRPr="00E43549">
              <w:rPr>
                <w:rFonts w:cs="Arial"/>
                <w:color w:val="auto"/>
                <w:sz w:val="20"/>
              </w:rPr>
              <w:t>IN PROGRESS</w:t>
            </w:r>
          </w:p>
        </w:tc>
      </w:tr>
    </w:tbl>
    <w:p w14:paraId="39B2D777" w14:textId="77777777" w:rsidR="00011A46" w:rsidRPr="00B86A64" w:rsidRDefault="00011A46" w:rsidP="00011A46">
      <w:pPr>
        <w:pStyle w:val="BodyText1"/>
        <w:rPr>
          <w:i/>
          <w:sz w:val="20"/>
        </w:rPr>
      </w:pPr>
      <w:r w:rsidRPr="00B86A64">
        <w:rPr>
          <w:i/>
          <w:sz w:val="20"/>
        </w:rPr>
        <w:t>Criteri</w:t>
      </w:r>
      <w:r>
        <w:rPr>
          <w:i/>
          <w:sz w:val="20"/>
        </w:rPr>
        <w:t>a</w:t>
      </w:r>
      <w:r w:rsidRPr="00B86A64">
        <w:rPr>
          <w:i/>
          <w:sz w:val="20"/>
        </w:rPr>
        <w:t xml:space="preserve"> source: </w:t>
      </w:r>
      <w:r>
        <w:rPr>
          <w:i/>
          <w:sz w:val="20"/>
        </w:rPr>
        <w:t>P</w:t>
      </w:r>
      <w:r w:rsidRPr="00B86A64">
        <w:rPr>
          <w:i/>
          <w:sz w:val="20"/>
        </w:rPr>
        <w:t xml:space="preserve">erformance indicators are recorded in the Authority’s chapter in the Department of the Environment and </w:t>
      </w:r>
      <w:r w:rsidRPr="004C506A">
        <w:rPr>
          <w:i/>
          <w:sz w:val="20"/>
        </w:rPr>
        <w:t>Energy’s 2019</w:t>
      </w:r>
      <w:r>
        <w:rPr>
          <w:i/>
          <w:sz w:val="20"/>
        </w:rPr>
        <w:t>–</w:t>
      </w:r>
      <w:r w:rsidRPr="004C506A">
        <w:rPr>
          <w:i/>
          <w:sz w:val="20"/>
        </w:rPr>
        <w:t>20 Portfolio</w:t>
      </w:r>
      <w:r w:rsidRPr="00B86A64">
        <w:rPr>
          <w:i/>
          <w:sz w:val="20"/>
        </w:rPr>
        <w:t xml:space="preserve"> Budget Statements p. </w:t>
      </w:r>
      <w:r w:rsidRPr="008D6CC9">
        <w:rPr>
          <w:i/>
          <w:sz w:val="20"/>
        </w:rPr>
        <w:t>235</w:t>
      </w:r>
      <w:r w:rsidRPr="00B86A64">
        <w:rPr>
          <w:i/>
          <w:sz w:val="20"/>
        </w:rPr>
        <w:t xml:space="preserve"> and in the Authority’s Corporate Plan for 201</w:t>
      </w:r>
      <w:r>
        <w:rPr>
          <w:i/>
          <w:sz w:val="20"/>
        </w:rPr>
        <w:t>9–20</w:t>
      </w:r>
      <w:r w:rsidRPr="00B86A64">
        <w:rPr>
          <w:i/>
          <w:sz w:val="20"/>
        </w:rPr>
        <w:t xml:space="preserve"> p. </w:t>
      </w:r>
      <w:r>
        <w:rPr>
          <w:i/>
          <w:sz w:val="20"/>
        </w:rPr>
        <w:t>15</w:t>
      </w:r>
      <w:r w:rsidRPr="00B86A64">
        <w:rPr>
          <w:i/>
          <w:sz w:val="20"/>
        </w:rPr>
        <w:t>.</w:t>
      </w:r>
    </w:p>
    <w:p w14:paraId="1D00B850" w14:textId="77777777" w:rsidR="00011A46" w:rsidRDefault="00011A46" w:rsidP="00011A46"/>
    <w:p w14:paraId="3FABA4DD" w14:textId="77777777" w:rsidR="00011A46" w:rsidRDefault="00011A46" w:rsidP="00011A46">
      <w:pPr>
        <w:pStyle w:val="Heading2"/>
      </w:pPr>
      <w:bookmarkStart w:id="428" w:name="_Toc47599449"/>
      <w:bookmarkStart w:id="429" w:name="_Toc47599924"/>
      <w:bookmarkStart w:id="430" w:name="_Toc47617192"/>
      <w:bookmarkStart w:id="431" w:name="_Toc47627523"/>
      <w:bookmarkStart w:id="432" w:name="_Toc47692842"/>
      <w:bookmarkStart w:id="433" w:name="_Toc47692953"/>
      <w:bookmarkStart w:id="434" w:name="_Toc52869016"/>
      <w:r>
        <w:t>Results against performance criteria</w:t>
      </w:r>
      <w:bookmarkEnd w:id="428"/>
      <w:bookmarkEnd w:id="429"/>
      <w:bookmarkEnd w:id="430"/>
      <w:bookmarkEnd w:id="431"/>
      <w:bookmarkEnd w:id="432"/>
      <w:bookmarkEnd w:id="433"/>
      <w:bookmarkEnd w:id="434"/>
    </w:p>
    <w:p w14:paraId="36E076EC" w14:textId="77777777" w:rsidR="00011A46" w:rsidRDefault="00011A46" w:rsidP="00011A46">
      <w:pPr>
        <w:pStyle w:val="Heading3"/>
      </w:pPr>
      <w:r>
        <w:t>Environmental and maritime incident response</w:t>
      </w:r>
    </w:p>
    <w:p w14:paraId="5C3EFDE5" w14:textId="25CF2AD7" w:rsidR="00011A46" w:rsidRPr="001B7C68" w:rsidRDefault="00011A46" w:rsidP="00011A46">
      <w:pPr>
        <w:pStyle w:val="ARBodyText"/>
        <w:rPr>
          <w:rFonts w:eastAsiaTheme="minorEastAsia"/>
          <w:lang w:bidi="en-US"/>
        </w:rPr>
      </w:pPr>
      <w:r w:rsidRPr="001B7C68">
        <w:rPr>
          <w:rFonts w:eastAsiaTheme="minorEastAsia"/>
          <w:lang w:bidi="en-US"/>
        </w:rPr>
        <w:t xml:space="preserve">The </w:t>
      </w:r>
      <w:r>
        <w:rPr>
          <w:rFonts w:cs="Arial"/>
          <w:szCs w:val="22"/>
          <w:lang w:val="en-US" w:bidi="en-US"/>
        </w:rPr>
        <w:t>RJFMP</w:t>
      </w:r>
      <w:r w:rsidRPr="001B7C68">
        <w:rPr>
          <w:rFonts w:eastAsiaTheme="minorEastAsia"/>
          <w:lang w:bidi="en-US"/>
        </w:rPr>
        <w:t xml:space="preserve"> responds to maritime and environmental incidents that pose a threat to the World Heritage Area in collaboration with other responsible agencies. Incidents include ship and smaller vessel groundings and sinkings, pollution spills, coral bleaching, marine pest incursions, stranded marine animals and severe weather events, such as cyclones and flooding.</w:t>
      </w:r>
    </w:p>
    <w:p w14:paraId="779F22F0" w14:textId="07E7D311" w:rsidR="00011A46" w:rsidRPr="001B7C68" w:rsidRDefault="00011A46" w:rsidP="00011A46">
      <w:pPr>
        <w:pStyle w:val="ARBodyText"/>
        <w:rPr>
          <w:rFonts w:eastAsiaTheme="minorEastAsia"/>
          <w:lang w:bidi="en-US"/>
        </w:rPr>
      </w:pPr>
      <w:r w:rsidRPr="001B7C68">
        <w:rPr>
          <w:rFonts w:eastAsiaTheme="minorEastAsia"/>
          <w:lang w:bidi="en-US"/>
        </w:rPr>
        <w:t xml:space="preserve">The program assessed </w:t>
      </w:r>
      <w:r>
        <w:rPr>
          <w:rFonts w:eastAsiaTheme="minorEastAsia"/>
          <w:lang w:bidi="en-US"/>
        </w:rPr>
        <w:t>94</w:t>
      </w:r>
      <w:r w:rsidRPr="00AF2C08">
        <w:rPr>
          <w:rFonts w:eastAsiaTheme="minorEastAsia"/>
          <w:lang w:bidi="en-US"/>
        </w:rPr>
        <w:t xml:space="preserve"> maritime events with the potential to cause environmental harm</w:t>
      </w:r>
      <w:r>
        <w:rPr>
          <w:rFonts w:eastAsiaTheme="minorEastAsia"/>
          <w:lang w:bidi="en-US"/>
        </w:rPr>
        <w:t>, which</w:t>
      </w:r>
      <w:r w:rsidRPr="00AF2C08">
        <w:rPr>
          <w:rFonts w:eastAsiaTheme="minorEastAsia"/>
          <w:lang w:bidi="en-US"/>
        </w:rPr>
        <w:t xml:space="preserve"> included </w:t>
      </w:r>
      <w:r>
        <w:rPr>
          <w:rFonts w:eastAsiaTheme="minorEastAsia"/>
          <w:lang w:bidi="en-US"/>
        </w:rPr>
        <w:t>38</w:t>
      </w:r>
      <w:r w:rsidRPr="00AF2C08">
        <w:rPr>
          <w:rFonts w:eastAsiaTheme="minorEastAsia"/>
          <w:lang w:bidi="en-US"/>
        </w:rPr>
        <w:t xml:space="preserve"> vessel groundings,</w:t>
      </w:r>
      <w:r>
        <w:rPr>
          <w:rFonts w:eastAsiaTheme="minorEastAsia"/>
          <w:lang w:bidi="en-US"/>
        </w:rPr>
        <w:t xml:space="preserve"> 15</w:t>
      </w:r>
      <w:r w:rsidRPr="00AF2C08">
        <w:rPr>
          <w:rFonts w:eastAsiaTheme="minorEastAsia"/>
          <w:lang w:bidi="en-US"/>
        </w:rPr>
        <w:t xml:space="preserve"> sinkings and </w:t>
      </w:r>
      <w:r>
        <w:rPr>
          <w:rFonts w:eastAsiaTheme="minorEastAsia"/>
          <w:lang w:bidi="en-US"/>
        </w:rPr>
        <w:t>seven</w:t>
      </w:r>
      <w:r w:rsidRPr="00AF2C08">
        <w:rPr>
          <w:rFonts w:eastAsiaTheme="minorEastAsia"/>
          <w:lang w:bidi="en-US"/>
        </w:rPr>
        <w:t xml:space="preserve"> spills of substances, including fuel, oil and liquid waste.</w:t>
      </w:r>
      <w:r w:rsidRPr="001B7C68">
        <w:rPr>
          <w:rFonts w:eastAsiaTheme="minorEastAsia"/>
          <w:lang w:bidi="en-US"/>
        </w:rPr>
        <w:t xml:space="preserve"> A risk assessment was undertaken for all </w:t>
      </w:r>
      <w:r w:rsidR="00191CF9">
        <w:rPr>
          <w:rFonts w:eastAsiaTheme="minorEastAsia"/>
          <w:lang w:bidi="en-US"/>
        </w:rPr>
        <w:t xml:space="preserve">notified </w:t>
      </w:r>
      <w:r w:rsidRPr="001B7C68">
        <w:rPr>
          <w:rFonts w:eastAsiaTheme="minorEastAsia"/>
          <w:lang w:bidi="en-US"/>
        </w:rPr>
        <w:t>maritime events with in</w:t>
      </w:r>
      <w:r w:rsidRPr="001B7C68">
        <w:rPr>
          <w:rFonts w:eastAsiaTheme="minorEastAsia"/>
          <w:lang w:bidi="en-US"/>
        </w:rPr>
        <w:noBreakHyphen/>
        <w:t xml:space="preserve">field response </w:t>
      </w:r>
      <w:r>
        <w:rPr>
          <w:rFonts w:eastAsiaTheme="minorEastAsia"/>
          <w:lang w:bidi="en-US"/>
        </w:rPr>
        <w:t>undertaken</w:t>
      </w:r>
      <w:r w:rsidRPr="001B7C68">
        <w:rPr>
          <w:rFonts w:eastAsiaTheme="minorEastAsia"/>
          <w:lang w:bidi="en-US"/>
        </w:rPr>
        <w:t xml:space="preserve"> for </w:t>
      </w:r>
      <w:r>
        <w:rPr>
          <w:rFonts w:eastAsiaTheme="minorEastAsia"/>
          <w:lang w:bidi="en-US"/>
        </w:rPr>
        <w:t>25</w:t>
      </w:r>
      <w:r w:rsidRPr="00AF2C08">
        <w:rPr>
          <w:rFonts w:eastAsiaTheme="minorEastAsia"/>
          <w:lang w:bidi="en-US"/>
        </w:rPr>
        <w:t xml:space="preserve"> incidents, including </w:t>
      </w:r>
      <w:r>
        <w:rPr>
          <w:rFonts w:eastAsiaTheme="minorEastAsia"/>
          <w:lang w:bidi="en-US"/>
        </w:rPr>
        <w:t>four</w:t>
      </w:r>
      <w:r w:rsidRPr="00AF2C08">
        <w:rPr>
          <w:rFonts w:eastAsiaTheme="minorEastAsia"/>
          <w:lang w:bidi="en-US"/>
        </w:rPr>
        <w:t xml:space="preserve"> site assessments of damage.</w:t>
      </w:r>
      <w:r w:rsidRPr="001B7C68">
        <w:rPr>
          <w:rFonts w:eastAsiaTheme="minorEastAsia"/>
          <w:lang w:bidi="en-US"/>
        </w:rPr>
        <w:t xml:space="preserve"> </w:t>
      </w:r>
    </w:p>
    <w:p w14:paraId="2F0C4ED8" w14:textId="77777777" w:rsidR="00011A46" w:rsidRPr="001B7C68" w:rsidRDefault="00011A46" w:rsidP="00011A46">
      <w:pPr>
        <w:pStyle w:val="ARBodyText"/>
        <w:rPr>
          <w:rFonts w:eastAsiaTheme="minorEastAsia"/>
          <w:lang w:bidi="en-US"/>
        </w:rPr>
      </w:pPr>
      <w:r>
        <w:rPr>
          <w:rFonts w:eastAsiaTheme="minorEastAsia"/>
          <w:lang w:bidi="en-US"/>
        </w:rPr>
        <w:lastRenderedPageBreak/>
        <w:t>Six</w:t>
      </w:r>
      <w:r w:rsidRPr="00AF2C08">
        <w:rPr>
          <w:rFonts w:eastAsiaTheme="minorEastAsia"/>
          <w:lang w:bidi="en-US"/>
        </w:rPr>
        <w:t xml:space="preserve"> official Commonwealth</w:t>
      </w:r>
      <w:r w:rsidRPr="001B7C68">
        <w:rPr>
          <w:rFonts w:eastAsiaTheme="minorEastAsia"/>
          <w:lang w:bidi="en-US"/>
        </w:rPr>
        <w:t xml:space="preserve"> ‘order to remove notices’ were issued to vessel owners for vessels that had run aground or sunk and posed a significant threat to the World Heritage Area. </w:t>
      </w:r>
      <w:r>
        <w:rPr>
          <w:rFonts w:eastAsiaTheme="minorEastAsia"/>
          <w:lang w:bidi="en-US"/>
        </w:rPr>
        <w:t xml:space="preserve">As at 30 June 2020, four vessels were successfully removed. </w:t>
      </w:r>
      <w:r w:rsidRPr="001B7C68">
        <w:rPr>
          <w:rFonts w:eastAsiaTheme="minorEastAsia"/>
          <w:lang w:bidi="en-US"/>
        </w:rPr>
        <w:t xml:space="preserve">These notices </w:t>
      </w:r>
      <w:r w:rsidRPr="00AF2C08">
        <w:rPr>
          <w:rFonts w:eastAsiaTheme="minorEastAsia"/>
          <w:lang w:bidi="en-US"/>
        </w:rPr>
        <w:t>were issued at no cost to the Authority</w:t>
      </w:r>
      <w:r w:rsidRPr="001B7C68">
        <w:rPr>
          <w:rFonts w:eastAsiaTheme="minorEastAsia"/>
          <w:lang w:bidi="en-US"/>
        </w:rPr>
        <w:t xml:space="preserve">. </w:t>
      </w:r>
    </w:p>
    <w:p w14:paraId="66DC17FA" w14:textId="5C24B542" w:rsidR="00011A46" w:rsidRPr="004C506A" w:rsidRDefault="00011A46" w:rsidP="00011A46">
      <w:pPr>
        <w:pStyle w:val="ARBodyText"/>
        <w:rPr>
          <w:rFonts w:eastAsiaTheme="minorEastAsia"/>
          <w:lang w:bidi="en-US"/>
        </w:rPr>
      </w:pPr>
      <w:r>
        <w:rPr>
          <w:rFonts w:eastAsiaTheme="minorEastAsia"/>
          <w:lang w:bidi="en-US"/>
        </w:rPr>
        <w:t xml:space="preserve">Twelve program </w:t>
      </w:r>
      <w:r w:rsidRPr="001B7C68">
        <w:rPr>
          <w:rFonts w:eastAsiaTheme="minorEastAsia"/>
          <w:lang w:bidi="en-US"/>
        </w:rPr>
        <w:t xml:space="preserve">staff </w:t>
      </w:r>
      <w:r>
        <w:rPr>
          <w:rFonts w:eastAsiaTheme="minorEastAsia"/>
          <w:lang w:bidi="en-US"/>
        </w:rPr>
        <w:t>participated in state oil spilling training exercise</w:t>
      </w:r>
      <w:r w:rsidR="00C92E51">
        <w:rPr>
          <w:rFonts w:eastAsiaTheme="minorEastAsia"/>
          <w:lang w:bidi="en-US"/>
        </w:rPr>
        <w:t>s</w:t>
      </w:r>
      <w:r>
        <w:rPr>
          <w:rFonts w:eastAsiaTheme="minorEastAsia"/>
          <w:lang w:bidi="en-US"/>
        </w:rPr>
        <w:t>, undertaking roles for which they have been</w:t>
      </w:r>
      <w:r w:rsidRPr="001B7C68">
        <w:rPr>
          <w:rFonts w:eastAsiaTheme="minorEastAsia"/>
          <w:lang w:bidi="en-US"/>
        </w:rPr>
        <w:t xml:space="preserve"> train</w:t>
      </w:r>
      <w:r>
        <w:rPr>
          <w:rFonts w:eastAsiaTheme="minorEastAsia"/>
          <w:lang w:bidi="en-US"/>
        </w:rPr>
        <w:t>ed, including environmental advice, planning, geo-spatial support, compliance, shoreline assessment and wildlife surveillance</w:t>
      </w:r>
      <w:r w:rsidRPr="001B7C68">
        <w:rPr>
          <w:rFonts w:eastAsiaTheme="minorEastAsia"/>
          <w:lang w:bidi="en-US"/>
        </w:rPr>
        <w:t xml:space="preserve">. This enhanced the program’s capacity to </w:t>
      </w:r>
      <w:r>
        <w:rPr>
          <w:rFonts w:eastAsiaTheme="minorEastAsia"/>
          <w:lang w:bidi="en-US"/>
        </w:rPr>
        <w:t>lead the environmental aspects and support a Que</w:t>
      </w:r>
      <w:r w:rsidR="00D01A54">
        <w:rPr>
          <w:rFonts w:eastAsiaTheme="minorEastAsia"/>
          <w:lang w:bidi="en-US"/>
        </w:rPr>
        <w:t>ensland-led oil spill response.</w:t>
      </w:r>
    </w:p>
    <w:p w14:paraId="50EE4571" w14:textId="66A0920F" w:rsidR="00DD4B96" w:rsidRDefault="00601641" w:rsidP="00DD4B96">
      <w:pPr>
        <w:pStyle w:val="Heading3"/>
      </w:pPr>
      <w:r>
        <w:t>C</w:t>
      </w:r>
      <w:r w:rsidR="00DD4B96">
        <w:t>onservation outcomes</w:t>
      </w:r>
    </w:p>
    <w:p w14:paraId="76E2F35A" w14:textId="0E25D159" w:rsidR="002A6DB9" w:rsidRDefault="00DD4B96" w:rsidP="00DD4B96">
      <w:pPr>
        <w:rPr>
          <w:lang w:eastAsia="en-US"/>
        </w:rPr>
      </w:pPr>
      <w:r>
        <w:rPr>
          <w:lang w:eastAsia="en-US"/>
        </w:rPr>
        <w:t>The RJFMP is actively trialling and introducing new technologies to enable more efficient and effective delivery of conser</w:t>
      </w:r>
      <w:r w:rsidR="002A6DB9">
        <w:rPr>
          <w:lang w:eastAsia="en-US"/>
        </w:rPr>
        <w:t xml:space="preserve">vation activities. </w:t>
      </w:r>
      <w:r w:rsidR="00E43549">
        <w:rPr>
          <w:lang w:eastAsia="en-US"/>
        </w:rPr>
        <w:t>D</w:t>
      </w:r>
      <w:r w:rsidR="002A6DB9">
        <w:rPr>
          <w:lang w:eastAsia="en-US"/>
        </w:rPr>
        <w:t>rone trials are well advanced with drones being increasingly used f</w:t>
      </w:r>
      <w:r w:rsidR="00E43549">
        <w:rPr>
          <w:lang w:eastAsia="en-US"/>
        </w:rPr>
        <w:t xml:space="preserve">or monitoring activities. </w:t>
      </w:r>
      <w:r w:rsidR="002A6DB9">
        <w:rPr>
          <w:lang w:eastAsia="en-US"/>
        </w:rPr>
        <w:t>Remote sound recorders, remotely operated cameras and underwater veh</w:t>
      </w:r>
      <w:r w:rsidR="00E43549">
        <w:rPr>
          <w:lang w:eastAsia="en-US"/>
        </w:rPr>
        <w:t xml:space="preserve">icles have also been trialled. </w:t>
      </w:r>
      <w:r w:rsidR="002A6DB9">
        <w:rPr>
          <w:lang w:eastAsia="en-US"/>
        </w:rPr>
        <w:t>The RJFMP recognised that there is a much greater potential to adopt new technologies and techniques in order to operate more safely, efficiently an</w:t>
      </w:r>
      <w:r w:rsidR="00E43549">
        <w:rPr>
          <w:lang w:eastAsia="en-US"/>
        </w:rPr>
        <w:t>d effectively. During 2019–</w:t>
      </w:r>
      <w:r w:rsidR="002A6DB9">
        <w:rPr>
          <w:lang w:eastAsia="en-US"/>
        </w:rPr>
        <w:t>20 the RJ</w:t>
      </w:r>
      <w:r w:rsidR="00E43549">
        <w:rPr>
          <w:lang w:eastAsia="en-US"/>
        </w:rPr>
        <w:t>F</w:t>
      </w:r>
      <w:r w:rsidR="002A6DB9">
        <w:rPr>
          <w:lang w:eastAsia="en-US"/>
        </w:rPr>
        <w:t>MP further invested into the follow</w:t>
      </w:r>
      <w:r w:rsidR="00601641">
        <w:rPr>
          <w:lang w:eastAsia="en-US"/>
        </w:rPr>
        <w:t>ing</w:t>
      </w:r>
      <w:r w:rsidR="002A6DB9">
        <w:rPr>
          <w:lang w:eastAsia="en-US"/>
        </w:rPr>
        <w:t xml:space="preserve"> areas to further progress its goal for technology transformation:</w:t>
      </w:r>
    </w:p>
    <w:p w14:paraId="1F68F9A4" w14:textId="2C22A5D2" w:rsidR="002A6DB9" w:rsidRDefault="00FE4D78" w:rsidP="002A6DB9">
      <w:pPr>
        <w:ind w:left="720" w:hanging="294"/>
        <w:rPr>
          <w:lang w:eastAsia="en-US"/>
        </w:rPr>
      </w:pPr>
      <w:r>
        <w:rPr>
          <w:lang w:eastAsia="en-US"/>
        </w:rPr>
        <w:t>•</w:t>
      </w:r>
      <w:r>
        <w:rPr>
          <w:lang w:eastAsia="en-US"/>
        </w:rPr>
        <w:tab/>
        <w:t>t</w:t>
      </w:r>
      <w:r w:rsidR="002A6DB9">
        <w:rPr>
          <w:lang w:eastAsia="en-US"/>
        </w:rPr>
        <w:t>he successful use of drones and image recognition analysis at Raine Island to count green turtles and seabirds</w:t>
      </w:r>
    </w:p>
    <w:p w14:paraId="193DD7C8" w14:textId="770C00CA" w:rsidR="002A6DB9" w:rsidRDefault="00FE4D78" w:rsidP="002A6DB9">
      <w:pPr>
        <w:ind w:left="720" w:hanging="294"/>
        <w:rPr>
          <w:lang w:eastAsia="en-US"/>
        </w:rPr>
      </w:pPr>
      <w:r>
        <w:rPr>
          <w:lang w:eastAsia="en-US"/>
        </w:rPr>
        <w:t>•</w:t>
      </w:r>
      <w:r>
        <w:rPr>
          <w:lang w:eastAsia="en-US"/>
        </w:rPr>
        <w:tab/>
        <w:t>t</w:t>
      </w:r>
      <w:r w:rsidR="002A6DB9">
        <w:rPr>
          <w:lang w:eastAsia="en-US"/>
        </w:rPr>
        <w:t>he enhanced application of the vessel monitoring system and analytical ability to detect non-comp</w:t>
      </w:r>
      <w:r w:rsidR="00E43549">
        <w:rPr>
          <w:lang w:eastAsia="en-US"/>
        </w:rPr>
        <w:t xml:space="preserve">liance within the Marine Park. </w:t>
      </w:r>
      <w:r w:rsidR="002A6DB9">
        <w:rPr>
          <w:lang w:eastAsia="en-US"/>
        </w:rPr>
        <w:t>This includes the testing and acceptance of this as evidence to put before the court to seek successful prosecution</w:t>
      </w:r>
    </w:p>
    <w:p w14:paraId="748BC6E8" w14:textId="5909FF3D" w:rsidR="002A6DB9" w:rsidRDefault="00FE4D78" w:rsidP="002A6DB9">
      <w:pPr>
        <w:ind w:left="720" w:hanging="294"/>
        <w:rPr>
          <w:lang w:eastAsia="en-US"/>
        </w:rPr>
      </w:pPr>
      <w:r>
        <w:rPr>
          <w:lang w:eastAsia="en-US"/>
        </w:rPr>
        <w:t>•</w:t>
      </w:r>
      <w:r>
        <w:rPr>
          <w:lang w:eastAsia="en-US"/>
        </w:rPr>
        <w:tab/>
        <w:t>c</w:t>
      </w:r>
      <w:r w:rsidR="002A6DB9">
        <w:rPr>
          <w:lang w:eastAsia="en-US"/>
        </w:rPr>
        <w:t>ontracting the Queensland University of Technology to conduct a technology needs analysis for the RJFMP</w:t>
      </w:r>
    </w:p>
    <w:p w14:paraId="315A956A" w14:textId="2EB9127F" w:rsidR="002A6DB9" w:rsidRDefault="00FE4D78" w:rsidP="002A6DB9">
      <w:pPr>
        <w:ind w:left="720" w:hanging="294"/>
        <w:rPr>
          <w:lang w:eastAsia="en-US"/>
        </w:rPr>
      </w:pPr>
      <w:r>
        <w:rPr>
          <w:lang w:eastAsia="en-US"/>
        </w:rPr>
        <w:t>•</w:t>
      </w:r>
      <w:r>
        <w:rPr>
          <w:lang w:eastAsia="en-US"/>
        </w:rPr>
        <w:tab/>
        <w:t>t</w:t>
      </w:r>
      <w:r w:rsidR="002A6DB9">
        <w:rPr>
          <w:lang w:eastAsia="en-US"/>
        </w:rPr>
        <w:t xml:space="preserve">he on-going application of acoustic monitoring to estimate </w:t>
      </w:r>
      <w:r>
        <w:rPr>
          <w:lang w:eastAsia="en-US"/>
        </w:rPr>
        <w:t xml:space="preserve">the </w:t>
      </w:r>
      <w:r w:rsidR="002A6DB9">
        <w:rPr>
          <w:lang w:eastAsia="en-US"/>
        </w:rPr>
        <w:t xml:space="preserve">population size of cryptic seabird species nesting in the </w:t>
      </w:r>
      <w:r>
        <w:rPr>
          <w:lang w:eastAsia="en-US"/>
        </w:rPr>
        <w:t xml:space="preserve">Capricorn </w:t>
      </w:r>
      <w:r w:rsidR="002A6DB9">
        <w:rPr>
          <w:lang w:eastAsia="en-US"/>
        </w:rPr>
        <w:t>Bunker Group and Raine Island</w:t>
      </w:r>
    </w:p>
    <w:p w14:paraId="7B22C2F8" w14:textId="305A4442" w:rsidR="002A6DB9" w:rsidRDefault="00FE4D78" w:rsidP="002A6DB9">
      <w:pPr>
        <w:ind w:left="720" w:hanging="294"/>
        <w:rPr>
          <w:lang w:eastAsia="en-US"/>
        </w:rPr>
      </w:pPr>
      <w:r>
        <w:rPr>
          <w:lang w:eastAsia="en-US"/>
        </w:rPr>
        <w:t>•</w:t>
      </w:r>
      <w:r>
        <w:rPr>
          <w:lang w:eastAsia="en-US"/>
        </w:rPr>
        <w:tab/>
        <w:t>t</w:t>
      </w:r>
      <w:r w:rsidR="002A6DB9">
        <w:rPr>
          <w:lang w:eastAsia="en-US"/>
        </w:rPr>
        <w:t xml:space="preserve">he on-going application of motion-detection cameras and drones to identify feral goats on islands to assist with eradication programs to support </w:t>
      </w:r>
      <w:r>
        <w:rPr>
          <w:lang w:eastAsia="en-US"/>
        </w:rPr>
        <w:t xml:space="preserve">the </w:t>
      </w:r>
      <w:r w:rsidR="002A6DB9">
        <w:rPr>
          <w:lang w:eastAsia="en-US"/>
        </w:rPr>
        <w:t>conservation of vegetation communities</w:t>
      </w:r>
    </w:p>
    <w:p w14:paraId="53AF1709" w14:textId="7253EE82" w:rsidR="00DD4B96" w:rsidRDefault="00FE4D78" w:rsidP="00FE4D78">
      <w:pPr>
        <w:ind w:left="709" w:hanging="283"/>
      </w:pPr>
      <w:r>
        <w:rPr>
          <w:lang w:eastAsia="en-US"/>
        </w:rPr>
        <w:t>•</w:t>
      </w:r>
      <w:r>
        <w:rPr>
          <w:lang w:eastAsia="en-US"/>
        </w:rPr>
        <w:tab/>
        <w:t>t</w:t>
      </w:r>
      <w:r w:rsidR="002A6DB9">
        <w:rPr>
          <w:lang w:eastAsia="en-US"/>
        </w:rPr>
        <w:t>he recruitment and appointment of a Technology Coordinator within the RJFMP.</w:t>
      </w:r>
    </w:p>
    <w:p w14:paraId="2490B58D" w14:textId="32F09C76" w:rsidR="00011A46" w:rsidRDefault="00011A46" w:rsidP="00011A46">
      <w:pPr>
        <w:pStyle w:val="Heading3"/>
      </w:pPr>
      <w:r>
        <w:lastRenderedPageBreak/>
        <w:t xml:space="preserve">The Great Barrier Reef </w:t>
      </w:r>
      <w:r w:rsidR="009D521A">
        <w:t xml:space="preserve">blueprint </w:t>
      </w:r>
      <w:r>
        <w:t xml:space="preserve">for </w:t>
      </w:r>
      <w:r w:rsidR="009D521A">
        <w:t xml:space="preserve">resilience </w:t>
      </w:r>
      <w:r>
        <w:t>(the Blueprint)</w:t>
      </w:r>
    </w:p>
    <w:p w14:paraId="5E91B2FE" w14:textId="76B0B15B" w:rsidR="00011A46" w:rsidRDefault="00011A46" w:rsidP="00011A46">
      <w:pPr>
        <w:pStyle w:val="ARBodyText"/>
        <w:rPr>
          <w:rFonts w:eastAsia="Arial"/>
        </w:rPr>
      </w:pPr>
      <w:r>
        <w:rPr>
          <w:rFonts w:eastAsia="Arial"/>
        </w:rPr>
        <w:t>The health and resilience of the Reef is under threat from climate change, land-based run-off, coastal development and other human-induced pressures. The Authority’s Blueprint recognises these challenges in managing the Great Barrier Reef Marine Park and sets best practice standards across the Authority’s key program areas to support a more resilient Reef. In 2019</w:t>
      </w:r>
      <w:r>
        <w:rPr>
          <w:rFonts w:ascii="Times New Roman" w:eastAsia="Arial" w:hAnsi="Times New Roman"/>
        </w:rPr>
        <w:t>–</w:t>
      </w:r>
      <w:r>
        <w:rPr>
          <w:rFonts w:eastAsia="Arial"/>
        </w:rPr>
        <w:t>20,</w:t>
      </w:r>
      <w:r w:rsidDel="00FB2B9D">
        <w:rPr>
          <w:rFonts w:eastAsia="Arial"/>
        </w:rPr>
        <w:t xml:space="preserve"> </w:t>
      </w:r>
      <w:r w:rsidR="00FB2B9D">
        <w:rPr>
          <w:rFonts w:eastAsia="Arial"/>
        </w:rPr>
        <w:t>the Authority</w:t>
      </w:r>
      <w:r>
        <w:rPr>
          <w:rFonts w:eastAsia="Arial"/>
        </w:rPr>
        <w:t xml:space="preserve"> continued to focus efforts on actions from the</w:t>
      </w:r>
      <w:r>
        <w:rPr>
          <w:rFonts w:eastAsia="Arial"/>
          <w:i/>
        </w:rPr>
        <w:t xml:space="preserve"> </w:t>
      </w:r>
      <w:r>
        <w:rPr>
          <w:rFonts w:eastAsia="Arial"/>
        </w:rPr>
        <w:t>Blueprint</w:t>
      </w:r>
      <w:r>
        <w:rPr>
          <w:rFonts w:eastAsia="Arial"/>
          <w:i/>
        </w:rPr>
        <w:t>,</w:t>
      </w:r>
      <w:r>
        <w:rPr>
          <w:rFonts w:eastAsia="Arial"/>
        </w:rPr>
        <w:t xml:space="preserve"> including culling crown-of-thorns starfish, strengthening </w:t>
      </w:r>
      <w:r w:rsidR="00FB2B9D">
        <w:rPr>
          <w:rFonts w:eastAsia="Arial"/>
        </w:rPr>
        <w:t xml:space="preserve">the </w:t>
      </w:r>
      <w:r>
        <w:rPr>
          <w:rFonts w:eastAsia="Arial"/>
        </w:rPr>
        <w:t xml:space="preserve">compliance regime, developing a draft policy for Reef restoration and adaptation activities in the Marine Park, building new decision-making tools for Reef management and deepening engagement with Traditional Owner groups, the tourism industry, schools and the wider community to maximise all efforts supporting Reef health. </w:t>
      </w:r>
    </w:p>
    <w:p w14:paraId="168CB323" w14:textId="3857C6D6" w:rsidR="00011A46" w:rsidRDefault="00011A46" w:rsidP="00011A46">
      <w:pPr>
        <w:pStyle w:val="ARBodyText"/>
      </w:pPr>
      <w:r>
        <w:t>W</w:t>
      </w:r>
      <w:r w:rsidRPr="00E17EF7">
        <w:t xml:space="preserve">orking with </w:t>
      </w:r>
      <w:r>
        <w:t>partners and</w:t>
      </w:r>
      <w:r w:rsidRPr="00E17EF7">
        <w:t xml:space="preserve"> stakeholders in delivering on-ground actions to enhance resilience is a focus under </w:t>
      </w:r>
      <w:r>
        <w:t>the Blueprint.</w:t>
      </w:r>
      <w:r w:rsidRPr="00C6065B">
        <w:t xml:space="preserve"> As the </w:t>
      </w:r>
      <w:r>
        <w:t xml:space="preserve">Government’s lead </w:t>
      </w:r>
      <w:r w:rsidR="00006C0E">
        <w:t xml:space="preserve">management </w:t>
      </w:r>
      <w:r>
        <w:t xml:space="preserve">agency on the </w:t>
      </w:r>
      <w:r w:rsidRPr="00C6065B">
        <w:t xml:space="preserve">Reef, </w:t>
      </w:r>
      <w:r w:rsidR="00C92E51">
        <w:t>during 2019</w:t>
      </w:r>
      <w:r w:rsidR="00C92E51">
        <w:rPr>
          <w:rFonts w:ascii="Times New Roman" w:eastAsia="Arial" w:hAnsi="Times New Roman"/>
        </w:rPr>
        <w:t>–</w:t>
      </w:r>
      <w:r w:rsidR="00C92E51">
        <w:t xml:space="preserve">20 </w:t>
      </w:r>
      <w:r>
        <w:t>w</w:t>
      </w:r>
      <w:r w:rsidRPr="00C6065B">
        <w:t>e play</w:t>
      </w:r>
      <w:r w:rsidR="00C92E51">
        <w:t>ed</w:t>
      </w:r>
      <w:r w:rsidRPr="00C6065B">
        <w:t xml:space="preserve"> a critical role in providing expert technical and policy advice to partner organisation</w:t>
      </w:r>
      <w:r>
        <w:t>s</w:t>
      </w:r>
      <w:r w:rsidRPr="00C6065B">
        <w:t xml:space="preserve"> </w:t>
      </w:r>
      <w:r>
        <w:t xml:space="preserve">and stakeholders </w:t>
      </w:r>
      <w:r w:rsidRPr="00C6065B">
        <w:t>to help them take action to avoid, mitigate and manage threats.</w:t>
      </w:r>
      <w:r>
        <w:t xml:space="preserve"> This included empowering people to be part of the solution with the development of the climate change position statement, and working with </w:t>
      </w:r>
      <w:r w:rsidRPr="00E33B20">
        <w:t>the Great Barrier Reef Foundation to help guide investments through their partnership with Reef Trust.</w:t>
      </w:r>
      <w:r>
        <w:t xml:space="preserve"> The </w:t>
      </w:r>
      <w:r w:rsidR="009B4D6C">
        <w:t xml:space="preserve">Authority is planning to update the </w:t>
      </w:r>
      <w:r>
        <w:t xml:space="preserve">Blueprint to </w:t>
      </w:r>
      <w:r w:rsidR="009B4D6C">
        <w:t>strengthen our</w:t>
      </w:r>
      <w:r>
        <w:t xml:space="preserve"> resilience-based management approach in a changing climate.</w:t>
      </w:r>
    </w:p>
    <w:p w14:paraId="2EC0F8AB" w14:textId="77777777" w:rsidR="00011A46" w:rsidRDefault="00011A46" w:rsidP="00011A46">
      <w:pPr>
        <w:pStyle w:val="Heading3"/>
      </w:pPr>
      <w:r>
        <w:t>Resilient Reefs Network</w:t>
      </w:r>
    </w:p>
    <w:p w14:paraId="3C107F61" w14:textId="0D49AFDA" w:rsidR="00011A46" w:rsidRDefault="00011A46" w:rsidP="00011A46">
      <w:pPr>
        <w:pStyle w:val="NormalWeb"/>
        <w:spacing w:before="0" w:beforeAutospacing="0" w:after="160" w:line="252" w:lineRule="atLeast"/>
        <w:rPr>
          <w:color w:val="000000"/>
          <w:lang w:val="en-US"/>
        </w:rPr>
      </w:pPr>
      <w:r>
        <w:rPr>
          <w:rFonts w:ascii="Arial" w:hAnsi="Arial" w:cs="Arial"/>
          <w:color w:val="000000"/>
          <w:sz w:val="22"/>
          <w:szCs w:val="22"/>
        </w:rPr>
        <w:t>The Resilient Reefs Network decision support tool allows users to investigate environmental pressures affecting the Great Barrier Reef. A public version of this tool is being finalised and will be released as part of the demonstration version of the Reef Knowledge System.</w:t>
      </w:r>
    </w:p>
    <w:p w14:paraId="5FF37C1C" w14:textId="5EA8E60B" w:rsidR="00011A46" w:rsidRDefault="009B4D6C" w:rsidP="00011A46">
      <w:pPr>
        <w:pStyle w:val="NormalWeb"/>
        <w:spacing w:before="0" w:beforeAutospacing="0" w:after="160" w:line="252" w:lineRule="atLeast"/>
        <w:rPr>
          <w:color w:val="000000"/>
          <w:lang w:val="en-US"/>
        </w:rPr>
      </w:pPr>
      <w:r>
        <w:rPr>
          <w:rFonts w:ascii="Arial" w:hAnsi="Arial" w:cs="Arial"/>
          <w:color w:val="000000"/>
          <w:sz w:val="22"/>
          <w:szCs w:val="22"/>
          <w:lang w:val="en-US"/>
        </w:rPr>
        <w:t>Current s</w:t>
      </w:r>
      <w:r w:rsidR="00011A46">
        <w:rPr>
          <w:rFonts w:ascii="Arial" w:hAnsi="Arial" w:cs="Arial"/>
          <w:color w:val="000000"/>
          <w:sz w:val="22"/>
          <w:szCs w:val="22"/>
          <w:lang w:val="en-US"/>
        </w:rPr>
        <w:t>cien</w:t>
      </w:r>
      <w:r>
        <w:rPr>
          <w:rFonts w:ascii="Arial" w:hAnsi="Arial" w:cs="Arial"/>
          <w:color w:val="000000"/>
          <w:sz w:val="22"/>
          <w:szCs w:val="22"/>
          <w:lang w:val="en-US"/>
        </w:rPr>
        <w:t>ce</w:t>
      </w:r>
      <w:r w:rsidR="00011A46">
        <w:rPr>
          <w:rFonts w:ascii="Arial" w:hAnsi="Arial" w:cs="Arial"/>
          <w:color w:val="000000"/>
          <w:sz w:val="22"/>
          <w:szCs w:val="22"/>
          <w:lang w:val="en-US"/>
        </w:rPr>
        <w:t xml:space="preserve"> indicates that more resilient reefs will play </w:t>
      </w:r>
      <w:r w:rsidR="008A32E5">
        <w:rPr>
          <w:rFonts w:ascii="Arial" w:hAnsi="Arial" w:cs="Arial"/>
          <w:color w:val="000000"/>
          <w:sz w:val="22"/>
          <w:szCs w:val="22"/>
          <w:lang w:val="en-US"/>
        </w:rPr>
        <w:t>an</w:t>
      </w:r>
      <w:r w:rsidR="00011A46">
        <w:rPr>
          <w:rFonts w:ascii="Arial" w:hAnsi="Arial" w:cs="Arial"/>
          <w:color w:val="000000"/>
          <w:sz w:val="22"/>
          <w:szCs w:val="22"/>
          <w:lang w:val="en-US"/>
        </w:rPr>
        <w:t xml:space="preserve"> important role in supporting the health of the overall Great Barrier Reef system. A more resilient Reef will recover faster from shocks and cope better with the challenges ahead. Identifying these reefs will enable the Authority and its partners to strategically target management efforts on coral reef areas that are of greatest value to the future of the entire Reef. </w:t>
      </w:r>
    </w:p>
    <w:p w14:paraId="1AED3024" w14:textId="29687ED7" w:rsidR="00011A46" w:rsidRPr="009D0693" w:rsidRDefault="00011A46" w:rsidP="00011A46">
      <w:pPr>
        <w:pStyle w:val="NormalWeb"/>
        <w:spacing w:after="160" w:line="252" w:lineRule="auto"/>
        <w:rPr>
          <w:rFonts w:ascii="Arial" w:hAnsi="Arial" w:cs="Arial"/>
          <w:strike/>
          <w:color w:val="000000"/>
          <w:sz w:val="22"/>
          <w:szCs w:val="22"/>
          <w:lang w:val="en-US"/>
        </w:rPr>
      </w:pPr>
      <w:r>
        <w:rPr>
          <w:rFonts w:ascii="Arial" w:hAnsi="Arial" w:cs="Arial"/>
          <w:color w:val="000000"/>
          <w:sz w:val="22"/>
          <w:szCs w:val="22"/>
          <w:lang w:val="en-US"/>
        </w:rPr>
        <w:t xml:space="preserve">The Resilient Reefs Network decision support tool allows users to identify and map the disturbance history and potential for recovery and resilience of individual reefs within the Marine Park. Data has been collated from multiple sources, including remote sensing-based environmental exposure mapping and hydrodynamic modelling tools. </w:t>
      </w:r>
      <w:r>
        <w:rPr>
          <w:rFonts w:ascii="Arial" w:hAnsi="Arial" w:cs="Arial"/>
          <w:color w:val="000000"/>
          <w:sz w:val="22"/>
          <w:szCs w:val="22"/>
        </w:rPr>
        <w:t xml:space="preserve">Resilience potential is based </w:t>
      </w:r>
      <w:r>
        <w:rPr>
          <w:rFonts w:ascii="Arial" w:hAnsi="Arial" w:cs="Arial"/>
          <w:color w:val="000000"/>
          <w:sz w:val="22"/>
          <w:szCs w:val="22"/>
        </w:rPr>
        <w:lastRenderedPageBreak/>
        <w:t>on dynamic exposure and connectivity mapping as well as other monitoring and modelling information. Further development is planned for the Resilient Reefs Network decision support tool to ensure it meets the needs of Reef managers and key stakeholders.</w:t>
      </w:r>
    </w:p>
    <w:p w14:paraId="185C931F" w14:textId="77777777" w:rsidR="00011A46" w:rsidRPr="00E13CF5" w:rsidRDefault="00011A46" w:rsidP="00011A46">
      <w:pPr>
        <w:pStyle w:val="Heading3"/>
      </w:pPr>
      <w:r>
        <w:t>Reef Restoration and Adaptation Program</w:t>
      </w:r>
    </w:p>
    <w:p w14:paraId="3284CF06" w14:textId="3D563090" w:rsidR="00011A46" w:rsidRPr="00FF26B0" w:rsidRDefault="00011A46" w:rsidP="00011A46">
      <w:pPr>
        <w:pStyle w:val="ARBodyText"/>
      </w:pPr>
      <w:r>
        <w:t xml:space="preserve">Throughout 2019–20, the Authority maintained engagement with the Reef Restoration and Adaptation Program. In 2019–20, the program finalised its scoping and feasibility phase, with </w:t>
      </w:r>
      <w:r w:rsidR="009B4D6C">
        <w:t>the Government</w:t>
      </w:r>
      <w:r>
        <w:t xml:space="preserve"> announcing </w:t>
      </w:r>
      <w:r w:rsidR="009B4D6C">
        <w:t xml:space="preserve">on 15 April 2020 </w:t>
      </w:r>
      <w:r>
        <w:t>the $150</w:t>
      </w:r>
      <w:r w:rsidR="00601641">
        <w:t xml:space="preserve"> </w:t>
      </w:r>
      <w:r>
        <w:t>m</w:t>
      </w:r>
      <w:r w:rsidR="00601641">
        <w:t>ill</w:t>
      </w:r>
      <w:r w:rsidR="009B4D6C">
        <w:t>i</w:t>
      </w:r>
      <w:r w:rsidR="00601641">
        <w:t>on</w:t>
      </w:r>
      <w:r>
        <w:t xml:space="preserve"> implementation phase</w:t>
      </w:r>
      <w:r w:rsidR="009B4D6C">
        <w:t xml:space="preserve"> of the program, to be </w:t>
      </w:r>
      <w:r>
        <w:t xml:space="preserve">delivered </w:t>
      </w:r>
      <w:r w:rsidR="009B4D6C">
        <w:t>by</w:t>
      </w:r>
      <w:r>
        <w:t xml:space="preserve"> the six main research providers and the Great Barrier Reef Foundation. The Authority will maintain engagement with this partnership through observer roles on the Board and Steering Committee.</w:t>
      </w:r>
    </w:p>
    <w:p w14:paraId="2C06ECF3" w14:textId="77777777" w:rsidR="00011A46" w:rsidRPr="005E78F0" w:rsidRDefault="00011A46" w:rsidP="00011A46">
      <w:pPr>
        <w:pStyle w:val="ARBodyText"/>
      </w:pPr>
      <w:r>
        <w:t xml:space="preserve">To support the consideration of Reef interventions into the future, the Authority released a draft Intervention Policy for public comment in April 2020. This policy aims to </w:t>
      </w:r>
      <w:r w:rsidRPr="00B81B14">
        <w:t xml:space="preserve">enable restoration and adaptation interventions designed to support and build ecosystem resilience and provide conservation benefits, at a range of scales, now </w:t>
      </w:r>
      <w:r>
        <w:t>and</w:t>
      </w:r>
      <w:r w:rsidRPr="00B81B14">
        <w:t xml:space="preserve"> in the future. It also aims to ensure the continued long-term protection and conservation of the Reef to safeguard the values of the Marine Park for current and future generations to the greatest extent possible. Restoration and adaptation activities are defined as</w:t>
      </w:r>
      <w:r w:rsidRPr="005E78F0">
        <w:t xml:space="preserve"> </w:t>
      </w:r>
      <w:r w:rsidRPr="00B81B14">
        <w:t xml:space="preserve">an action, or set of actions, undertaken in the Marine Park to support or build ecosystem resilience and achieve conservation benefits for the Great Barrier Reef.   </w:t>
      </w:r>
    </w:p>
    <w:p w14:paraId="20BD02F7" w14:textId="77777777" w:rsidR="00011A46" w:rsidRDefault="00011A46" w:rsidP="00011A46">
      <w:pPr>
        <w:pStyle w:val="Heading3"/>
      </w:pPr>
      <w:r>
        <w:t>Crown-of-thorns Starfish Control Program</w:t>
      </w:r>
    </w:p>
    <w:p w14:paraId="0E278BA9" w14:textId="77777777" w:rsidR="00011A46" w:rsidRDefault="00011A46" w:rsidP="00011A46">
      <w:pPr>
        <w:pStyle w:val="AR-PARAGRAPH"/>
      </w:pPr>
      <w:r>
        <w:rPr>
          <w:szCs w:val="22"/>
        </w:rPr>
        <w:t>Outbreaks of coral-feeding crown-of-thorns starfish cause significant damage to the Reef across large spatial scales comparable to the impacts of coral bleaching events</w:t>
      </w:r>
      <w:r w:rsidRPr="0087054D">
        <w:rPr>
          <w:szCs w:val="22"/>
        </w:rPr>
        <w:t xml:space="preserve"> </w:t>
      </w:r>
      <w:r>
        <w:rPr>
          <w:szCs w:val="22"/>
        </w:rPr>
        <w:t xml:space="preserve">and tropical cyclones. </w:t>
      </w:r>
      <w:r w:rsidRPr="006C32E5">
        <w:rPr>
          <w:lang w:val="en-US"/>
        </w:rPr>
        <w:t xml:space="preserve">The </w:t>
      </w:r>
      <w:r>
        <w:rPr>
          <w:lang w:val="en-US"/>
        </w:rPr>
        <w:t>Crown-of-thorns Starfish</w:t>
      </w:r>
      <w:r w:rsidRPr="006C32E5">
        <w:rPr>
          <w:lang w:val="en-US"/>
        </w:rPr>
        <w:t xml:space="preserve"> Control Program forms part of the </w:t>
      </w:r>
      <w:r w:rsidRPr="00107156">
        <w:rPr>
          <w:lang w:val="en-US"/>
        </w:rPr>
        <w:t>Authority’s</w:t>
      </w:r>
      <w:r w:rsidRPr="006C32E5">
        <w:rPr>
          <w:lang w:val="en-US"/>
        </w:rPr>
        <w:t xml:space="preserve"> strategic approach to the long-term m</w:t>
      </w:r>
      <w:r>
        <w:rPr>
          <w:lang w:val="en-US"/>
        </w:rPr>
        <w:t>anagement of these damaging starfish outbreaks. This program delivers one of the key on-ground initiatives identified in t</w:t>
      </w:r>
      <w:r w:rsidRPr="00107156">
        <w:rPr>
          <w:lang w:val="en-US"/>
        </w:rPr>
        <w:t>he Blueprint to</w:t>
      </w:r>
      <w:r>
        <w:rPr>
          <w:lang w:val="en-US"/>
        </w:rPr>
        <w:t xml:space="preserve"> enhance the resilience of the Reef in the face of climate change.</w:t>
      </w:r>
    </w:p>
    <w:p w14:paraId="1E258247" w14:textId="3FB4742B" w:rsidR="00011A46" w:rsidRDefault="00011A46" w:rsidP="00011A46">
      <w:pPr>
        <w:pStyle w:val="AR-PARAGRAPH"/>
      </w:pPr>
      <w:r w:rsidRPr="00077791">
        <w:t>In 201</w:t>
      </w:r>
      <w:r>
        <w:t>9–20</w:t>
      </w:r>
      <w:r w:rsidRPr="00077791">
        <w:t>, the Authority</w:t>
      </w:r>
      <w:r>
        <w:t xml:space="preserve"> managed a five-vessel program and delivered pest management across high value reefs in the northern, central and southern management regions of the Marine Park (</w:t>
      </w:r>
      <w:r w:rsidRPr="002D470A">
        <w:t>Figure 1</w:t>
      </w:r>
      <w:r w:rsidR="00660BC9">
        <w:t>8</w:t>
      </w:r>
      <w:r>
        <w:t xml:space="preserve">). The </w:t>
      </w:r>
      <w:r>
        <w:rPr>
          <w:lang w:val="en-US"/>
        </w:rPr>
        <w:t>Crown-of-thorns Starfish</w:t>
      </w:r>
      <w:r w:rsidRPr="006C32E5">
        <w:rPr>
          <w:lang w:val="en-US"/>
        </w:rPr>
        <w:t xml:space="preserve"> </w:t>
      </w:r>
      <w:r>
        <w:t xml:space="preserve">Control Program uses a science-based approach, developed in partnership with colleagues in the </w:t>
      </w:r>
      <w:r w:rsidRPr="00107156">
        <w:t>National Environmental Science Program (NESP),</w:t>
      </w:r>
      <w:r>
        <w:t xml:space="preserve"> to reduce starfish numbers down to levels that support coral growth and recovery. In addition to delivering ecological benefits for enhancing Reef health, the program also provides significant socio</w:t>
      </w:r>
      <w:r w:rsidR="00FE4D78">
        <w:t>-</w:t>
      </w:r>
      <w:r>
        <w:t xml:space="preserve">economic benefits by targeting pest management efforts </w:t>
      </w:r>
      <w:r w:rsidR="008A32E5">
        <w:t xml:space="preserve">on </w:t>
      </w:r>
      <w:r>
        <w:t>reefs that are valuable for the Reef tourism industry.</w:t>
      </w:r>
    </w:p>
    <w:p w14:paraId="69FD0738" w14:textId="77777777" w:rsidR="00011A46" w:rsidRDefault="00011A46" w:rsidP="00011A46">
      <w:pPr>
        <w:pStyle w:val="AR-PARAGRAPH"/>
      </w:pPr>
      <w:r>
        <w:lastRenderedPageBreak/>
        <w:t xml:space="preserve">Key achievements of the </w:t>
      </w:r>
      <w:r>
        <w:rPr>
          <w:lang w:val="en-US"/>
        </w:rPr>
        <w:t>Crown-of-thorns Starfish</w:t>
      </w:r>
      <w:r w:rsidRPr="006C32E5">
        <w:rPr>
          <w:lang w:val="en-US"/>
        </w:rPr>
        <w:t xml:space="preserve"> </w:t>
      </w:r>
      <w:r>
        <w:t>Control Program in 2019</w:t>
      </w:r>
      <w:r>
        <w:rPr>
          <w:rFonts w:ascii="Times New Roman" w:hAnsi="Times New Roman"/>
        </w:rPr>
        <w:t>–</w:t>
      </w:r>
      <w:r>
        <w:t>20 include:</w:t>
      </w:r>
    </w:p>
    <w:p w14:paraId="2B0AF10C" w14:textId="2AA84322" w:rsidR="00011A46" w:rsidRDefault="00FE4D78" w:rsidP="008F5C6F">
      <w:pPr>
        <w:pStyle w:val="AR-PARAGRAPH"/>
        <w:numPr>
          <w:ilvl w:val="0"/>
          <w:numId w:val="21"/>
        </w:numPr>
      </w:pPr>
      <w:r>
        <w:t>p</w:t>
      </w:r>
      <w:r w:rsidR="008A32E5">
        <w:t>rotected</w:t>
      </w:r>
      <w:r w:rsidR="00011A46">
        <w:t xml:space="preserve"> coral from the impacts of crown-of-thorns starfish outbreaks on a network of </w:t>
      </w:r>
      <w:r w:rsidR="00011A46" w:rsidRPr="00111AF9">
        <w:t>134</w:t>
      </w:r>
      <w:r w:rsidR="00011A46">
        <w:t xml:space="preserve"> high value reefs across the Marine Park, with starfish now controlled to sustainable numbers for coral growth and recovery on </w:t>
      </w:r>
      <w:r w:rsidR="00011A46" w:rsidRPr="00111AF9">
        <w:t>82.</w:t>
      </w:r>
      <w:r w:rsidR="00011A46">
        <w:t>1 per cent of these reefs</w:t>
      </w:r>
    </w:p>
    <w:p w14:paraId="5DCE1CF1" w14:textId="3E2260FA" w:rsidR="00011A46" w:rsidRDefault="00FE4D78" w:rsidP="008F5C6F">
      <w:pPr>
        <w:pStyle w:val="AR-PARAGRAPH"/>
        <w:numPr>
          <w:ilvl w:val="0"/>
          <w:numId w:val="21"/>
        </w:numPr>
      </w:pPr>
      <w:r>
        <w:t>t</w:t>
      </w:r>
      <w:r w:rsidR="008A32E5">
        <w:t xml:space="preserve">argeted </w:t>
      </w:r>
      <w:r w:rsidR="00011A46">
        <w:t>support for the Reef tourism industry, particularly during the COVID-19 shutdown period</w:t>
      </w:r>
    </w:p>
    <w:p w14:paraId="4739439C" w14:textId="755BAEEF" w:rsidR="00011A46" w:rsidRDefault="00FE4D78" w:rsidP="008F5C6F">
      <w:pPr>
        <w:pStyle w:val="AR-PARAGRAPH"/>
        <w:numPr>
          <w:ilvl w:val="0"/>
          <w:numId w:val="21"/>
        </w:numPr>
      </w:pPr>
      <w:r>
        <w:t>c</w:t>
      </w:r>
      <w:r w:rsidR="008A32E5">
        <w:t>ollected</w:t>
      </w:r>
      <w:r w:rsidR="00011A46">
        <w:t xml:space="preserve"> </w:t>
      </w:r>
      <w:r w:rsidR="00011A46" w:rsidRPr="00111AF9">
        <w:t>1481</w:t>
      </w:r>
      <w:r w:rsidR="00011A46">
        <w:t xml:space="preserve"> plankton tows, 221 genetic samples and 550 live crown-of-thorns starfish for research partners to support the development of innovative new methods for crown-of-thorns starfish surveillance and control</w:t>
      </w:r>
    </w:p>
    <w:p w14:paraId="7AE38D63" w14:textId="59F7037A" w:rsidR="00011A46" w:rsidRDefault="00FE4D78" w:rsidP="008F5C6F">
      <w:pPr>
        <w:pStyle w:val="AR-PARAGRAPH"/>
        <w:numPr>
          <w:ilvl w:val="0"/>
          <w:numId w:val="21"/>
        </w:numPr>
      </w:pPr>
      <w:r>
        <w:t>p</w:t>
      </w:r>
      <w:r w:rsidR="008A32E5">
        <w:t>ublished</w:t>
      </w:r>
      <w:r w:rsidR="00011A46">
        <w:t xml:space="preserve"> the Authority’s </w:t>
      </w:r>
      <w:r w:rsidR="00011A46" w:rsidRPr="0087054D">
        <w:rPr>
          <w:i/>
        </w:rPr>
        <w:t>C</w:t>
      </w:r>
      <w:r w:rsidR="00011A46">
        <w:rPr>
          <w:i/>
        </w:rPr>
        <w:t xml:space="preserve">rown-of-thorns </w:t>
      </w:r>
      <w:r w:rsidR="00011A46" w:rsidRPr="0087054D">
        <w:rPr>
          <w:i/>
        </w:rPr>
        <w:t>S</w:t>
      </w:r>
      <w:r w:rsidR="00011A46">
        <w:rPr>
          <w:i/>
        </w:rPr>
        <w:t>tarfish</w:t>
      </w:r>
      <w:r w:rsidR="00011A46" w:rsidRPr="0087054D">
        <w:rPr>
          <w:i/>
        </w:rPr>
        <w:t xml:space="preserve"> Strategic Management Framework</w:t>
      </w:r>
      <w:r w:rsidR="00011A46">
        <w:rPr>
          <w:i/>
        </w:rPr>
        <w:t>,</w:t>
      </w:r>
      <w:r w:rsidR="00011A46">
        <w:t xml:space="preserve"> which provides the strategic approach to achieve the crown-of-thorns starfish management target from the </w:t>
      </w:r>
      <w:r w:rsidR="00011A46" w:rsidRPr="00107156">
        <w:t>Reef 2050 Plan</w:t>
      </w:r>
    </w:p>
    <w:p w14:paraId="06B40761" w14:textId="5583DE9B" w:rsidR="00011A46" w:rsidRDefault="00FE4D78" w:rsidP="008F5C6F">
      <w:pPr>
        <w:pStyle w:val="AR-PARAGRAPH"/>
        <w:numPr>
          <w:ilvl w:val="0"/>
          <w:numId w:val="21"/>
        </w:numPr>
      </w:pPr>
      <w:r>
        <w:t>c</w:t>
      </w:r>
      <w:r w:rsidR="008A32E5">
        <w:t>ollaborated</w:t>
      </w:r>
      <w:r w:rsidR="00011A46">
        <w:t xml:space="preserve"> with NESP research partners to publish the technical report underpinning the </w:t>
      </w:r>
      <w:r w:rsidR="00011A46">
        <w:rPr>
          <w:lang w:val="en-US"/>
        </w:rPr>
        <w:t>Crown-of-thorns Starfish</w:t>
      </w:r>
      <w:r w:rsidR="00011A46" w:rsidRPr="006C32E5">
        <w:rPr>
          <w:lang w:val="en-US"/>
        </w:rPr>
        <w:t xml:space="preserve"> </w:t>
      </w:r>
      <w:r w:rsidR="00011A46">
        <w:t>Control Program’s science-based approach</w:t>
      </w:r>
    </w:p>
    <w:p w14:paraId="438BC3D1" w14:textId="42A0998C" w:rsidR="00011A46" w:rsidRDefault="00FE4D78" w:rsidP="008F5C6F">
      <w:pPr>
        <w:pStyle w:val="AR-PARAGRAPH"/>
        <w:numPr>
          <w:ilvl w:val="0"/>
          <w:numId w:val="21"/>
        </w:numPr>
      </w:pPr>
      <w:r>
        <w:t>c</w:t>
      </w:r>
      <w:r w:rsidR="008A32E5">
        <w:t>ollaborated</w:t>
      </w:r>
      <w:r w:rsidR="00011A46">
        <w:t xml:space="preserve"> with the </w:t>
      </w:r>
      <w:r w:rsidR="00011A46">
        <w:rPr>
          <w:rFonts w:cs="Arial"/>
          <w:szCs w:val="22"/>
          <w:lang w:val="en-US" w:bidi="en-US"/>
        </w:rPr>
        <w:t>RJFMP</w:t>
      </w:r>
      <w:r w:rsidR="00011A46" w:rsidRPr="00107156" w:rsidDel="0098469E">
        <w:t xml:space="preserve"> </w:t>
      </w:r>
      <w:r w:rsidR="00011A46" w:rsidRPr="00107156">
        <w:t>t</w:t>
      </w:r>
      <w:r w:rsidR="00011A46">
        <w:t xml:space="preserve">o deliver the Crown-of-thorns Starfish Response Project, which provides critical field intelligence to inform the strategic planning and adaptive management of the </w:t>
      </w:r>
      <w:r w:rsidR="00011A46">
        <w:rPr>
          <w:lang w:val="en-US"/>
        </w:rPr>
        <w:t>Crown-of-thorns Starfish</w:t>
      </w:r>
      <w:r w:rsidR="00011A46" w:rsidRPr="006C32E5">
        <w:rPr>
          <w:lang w:val="en-US"/>
        </w:rPr>
        <w:t xml:space="preserve"> </w:t>
      </w:r>
      <w:r w:rsidR="00011A46">
        <w:t>Control Program</w:t>
      </w:r>
    </w:p>
    <w:p w14:paraId="63E40FE0" w14:textId="18848B0A" w:rsidR="00011A46" w:rsidRDefault="00FE4D78" w:rsidP="008F5C6F">
      <w:pPr>
        <w:pStyle w:val="AR-PARAGRAPH"/>
        <w:numPr>
          <w:ilvl w:val="0"/>
          <w:numId w:val="21"/>
        </w:numPr>
      </w:pPr>
      <w:r>
        <w:t>d</w:t>
      </w:r>
      <w:r w:rsidR="00D007BC">
        <w:t>eveloped</w:t>
      </w:r>
      <w:r w:rsidR="00011A46">
        <w:t xml:space="preserve"> new data analysis, quality assurance and reporting tools that support the program’s evidence-based decision-making and adaptive management.</w:t>
      </w:r>
    </w:p>
    <w:p w14:paraId="3F41F43E" w14:textId="324246AF" w:rsidR="00011A46" w:rsidRDefault="00011A46" w:rsidP="00011A46">
      <w:pPr>
        <w:pStyle w:val="AR-PARAGRAPH"/>
        <w:rPr>
          <w:lang w:val="en-US"/>
        </w:rPr>
      </w:pPr>
      <w:r>
        <w:rPr>
          <w:lang w:val="en-US"/>
        </w:rPr>
        <w:t>Overall, the five</w:t>
      </w:r>
      <w:r w:rsidRPr="00AD7EA5">
        <w:rPr>
          <w:lang w:val="en-US"/>
        </w:rPr>
        <w:t xml:space="preserve"> </w:t>
      </w:r>
      <w:r>
        <w:rPr>
          <w:lang w:val="en-US"/>
        </w:rPr>
        <w:t>Crown-of-thorns Starfish</w:t>
      </w:r>
      <w:r w:rsidRPr="006C32E5">
        <w:rPr>
          <w:lang w:val="en-US"/>
        </w:rPr>
        <w:t xml:space="preserve"> </w:t>
      </w:r>
      <w:r w:rsidRPr="00AD7EA5">
        <w:rPr>
          <w:lang w:val="en-US"/>
        </w:rPr>
        <w:t>Control Program</w:t>
      </w:r>
      <w:r>
        <w:rPr>
          <w:lang w:val="en-US"/>
        </w:rPr>
        <w:t xml:space="preserve"> vessels</w:t>
      </w:r>
      <w:r w:rsidRPr="00AD7EA5">
        <w:rPr>
          <w:lang w:val="en-US"/>
        </w:rPr>
        <w:t xml:space="preserve"> </w:t>
      </w:r>
      <w:r>
        <w:rPr>
          <w:lang w:val="en-US"/>
        </w:rPr>
        <w:t>delivered 1195 days</w:t>
      </w:r>
      <w:r w:rsidRPr="00AD7EA5">
        <w:rPr>
          <w:lang w:val="en-US"/>
        </w:rPr>
        <w:t xml:space="preserve"> </w:t>
      </w:r>
      <w:r>
        <w:rPr>
          <w:lang w:val="en-US"/>
        </w:rPr>
        <w:t>on the water</w:t>
      </w:r>
      <w:r w:rsidRPr="00A371DB">
        <w:rPr>
          <w:lang w:val="en-US"/>
        </w:rPr>
        <w:t xml:space="preserve"> </w:t>
      </w:r>
      <w:r>
        <w:rPr>
          <w:lang w:val="en-US"/>
        </w:rPr>
        <w:t>in 2019–20</w:t>
      </w:r>
      <w:r w:rsidRPr="00AD7EA5">
        <w:rPr>
          <w:lang w:val="en-US"/>
        </w:rPr>
        <w:t xml:space="preserve">. Vessel crews surveyed </w:t>
      </w:r>
      <w:r>
        <w:rPr>
          <w:bCs/>
          <w:lang w:val="en-US"/>
        </w:rPr>
        <w:t>5144 km</w:t>
      </w:r>
      <w:r w:rsidRPr="00AD7EA5">
        <w:rPr>
          <w:b/>
          <w:bCs/>
          <w:lang w:val="en-US"/>
        </w:rPr>
        <w:t xml:space="preserve"> </w:t>
      </w:r>
      <w:r>
        <w:rPr>
          <w:lang w:val="en-US"/>
        </w:rPr>
        <w:t>of high value reef</w:t>
      </w:r>
      <w:r w:rsidRPr="00AD7EA5">
        <w:rPr>
          <w:lang w:val="en-US"/>
        </w:rPr>
        <w:t xml:space="preserve"> searching for </w:t>
      </w:r>
      <w:r>
        <w:t xml:space="preserve">crown-of-thorns starfish </w:t>
      </w:r>
      <w:r w:rsidRPr="00AD7EA5">
        <w:rPr>
          <w:lang w:val="en-US"/>
        </w:rPr>
        <w:t>using manta tow</w:t>
      </w:r>
      <w:r>
        <w:rPr>
          <w:lang w:val="en-US"/>
        </w:rPr>
        <w:t>s</w:t>
      </w:r>
      <w:r w:rsidRPr="00AD7EA5">
        <w:rPr>
          <w:lang w:val="en-US"/>
        </w:rPr>
        <w:t xml:space="preserve">. Where signs of </w:t>
      </w:r>
      <w:r>
        <w:t xml:space="preserve">crown-of-thorns starfish </w:t>
      </w:r>
      <w:r w:rsidRPr="00AD7EA5">
        <w:rPr>
          <w:lang w:val="en-US"/>
        </w:rPr>
        <w:t xml:space="preserve">or </w:t>
      </w:r>
      <w:r>
        <w:rPr>
          <w:lang w:val="en-US"/>
        </w:rPr>
        <w:t>their feeding</w:t>
      </w:r>
      <w:r w:rsidRPr="00AD7EA5">
        <w:rPr>
          <w:lang w:val="en-US"/>
        </w:rPr>
        <w:t xml:space="preserve"> scars were </w:t>
      </w:r>
      <w:r w:rsidRPr="00B37FAF">
        <w:rPr>
          <w:lang w:val="en-US"/>
        </w:rPr>
        <w:t xml:space="preserve">detected during this surveillance, cull dive teams were deployed to conduct more in-depth searches. </w:t>
      </w:r>
      <w:r w:rsidR="008D42EE">
        <w:rPr>
          <w:lang w:val="en-US"/>
        </w:rPr>
        <w:t>T</w:t>
      </w:r>
      <w:r w:rsidRPr="00B37FAF">
        <w:rPr>
          <w:lang w:val="en-US"/>
        </w:rPr>
        <w:t xml:space="preserve">hese cull teams spent </w:t>
      </w:r>
      <w:r w:rsidRPr="00B37FAF">
        <w:rPr>
          <w:bCs/>
          <w:lang w:val="en-US"/>
        </w:rPr>
        <w:t xml:space="preserve">13,100 dive hours </w:t>
      </w:r>
      <w:r w:rsidRPr="00B37FAF">
        <w:rPr>
          <w:lang w:val="en-US"/>
        </w:rPr>
        <w:t xml:space="preserve">searching and </w:t>
      </w:r>
      <w:r w:rsidRPr="00B37FAF">
        <w:rPr>
          <w:bCs/>
          <w:lang w:val="en-US"/>
        </w:rPr>
        <w:t xml:space="preserve">culled 74,767 </w:t>
      </w:r>
      <w:r w:rsidRPr="00B37FAF">
        <w:rPr>
          <w:lang w:val="en-US"/>
        </w:rPr>
        <w:t xml:space="preserve">cryptic, coral-eating starfish across </w:t>
      </w:r>
      <w:r w:rsidRPr="00B37FAF">
        <w:rPr>
          <w:bCs/>
          <w:lang w:val="en-US"/>
        </w:rPr>
        <w:t xml:space="preserve">5870 </w:t>
      </w:r>
      <w:r w:rsidR="00601641">
        <w:rPr>
          <w:bCs/>
          <w:lang w:val="en-US"/>
        </w:rPr>
        <w:t>ha</w:t>
      </w:r>
      <w:r w:rsidR="00601641" w:rsidRPr="00B37FAF">
        <w:rPr>
          <w:bCs/>
          <w:lang w:val="en-US"/>
        </w:rPr>
        <w:t xml:space="preserve"> </w:t>
      </w:r>
      <w:r w:rsidRPr="00B37FAF">
        <w:rPr>
          <w:lang w:val="en-US"/>
        </w:rPr>
        <w:t xml:space="preserve">of high value reef. </w:t>
      </w:r>
      <w:r>
        <w:t>A total of 3</w:t>
      </w:r>
      <w:r w:rsidRPr="00B37FAF">
        <w:t xml:space="preserve">158 Reef Health and Impact Surveys were </w:t>
      </w:r>
      <w:r>
        <w:t>conducted to assess the impacts to coral cover on reefs where starfish were managed</w:t>
      </w:r>
      <w:r>
        <w:rPr>
          <w:lang w:val="en-US"/>
        </w:rPr>
        <w:t xml:space="preserve"> </w:t>
      </w:r>
      <w:r>
        <w:t>(</w:t>
      </w:r>
      <w:r w:rsidR="008F5C6F">
        <w:t>Figure 20</w:t>
      </w:r>
      <w:r>
        <w:t>).</w:t>
      </w:r>
    </w:p>
    <w:p w14:paraId="6043CFA1" w14:textId="4B5C0175" w:rsidR="00011A46" w:rsidRDefault="00011A46" w:rsidP="00011A46">
      <w:pPr>
        <w:pStyle w:val="AR-PARAGRAPH"/>
        <w:spacing w:after="0"/>
      </w:pPr>
      <w:r>
        <w:t xml:space="preserve">As a result of this on-ground intervention program, damage to coral is being mitigated across a network of </w:t>
      </w:r>
      <w:r w:rsidRPr="00B37FAF">
        <w:t>134 h</w:t>
      </w:r>
      <w:r>
        <w:t>igh value reefs in the Marine Park (</w:t>
      </w:r>
      <w:r w:rsidR="008F5C6F">
        <w:t>Figure 21</w:t>
      </w:r>
      <w:r>
        <w:t>). On 40.3 per cent of these high value reefs, surveillance revealed that crown-of-thorns starfish impacts were currently minimal</w:t>
      </w:r>
      <w:r w:rsidR="009B4D6C">
        <w:t>,</w:t>
      </w:r>
      <w:r>
        <w:t xml:space="preserve"> </w:t>
      </w:r>
      <w:r w:rsidR="009B4D6C">
        <w:t xml:space="preserve">but </w:t>
      </w:r>
      <w:r>
        <w:t xml:space="preserve">these reefs will continue to be proactively monitored. The majority of these reefs are located in the northern management region, in the ‘initiation box’ between Lizard Island and Green Island, where major outbreaks first develop. On a further </w:t>
      </w:r>
      <w:r w:rsidRPr="00B37FAF">
        <w:t>41.8</w:t>
      </w:r>
      <w:r>
        <w:t xml:space="preserve"> per cent of high value reefs, initial surveillance revealed that crown-of-thorns starfish were </w:t>
      </w:r>
      <w:r w:rsidR="001D28EE">
        <w:t xml:space="preserve">having an adverse </w:t>
      </w:r>
      <w:r>
        <w:t>impact</w:t>
      </w:r>
      <w:r w:rsidR="001D28EE">
        <w:t xml:space="preserve">, with </w:t>
      </w:r>
      <w:r>
        <w:t xml:space="preserve">vessel crews </w:t>
      </w:r>
      <w:r w:rsidR="001D28EE">
        <w:t xml:space="preserve">then culling </w:t>
      </w:r>
      <w:r>
        <w:t>starfish to sustainable levels. The majority of these reefs are located in the central and southern management regions, including reefs of high socio</w:t>
      </w:r>
      <w:r w:rsidR="00FE4D78">
        <w:t>-</w:t>
      </w:r>
      <w:r>
        <w:t xml:space="preserve">economic value located offshore from Cairns, Townsville and in the Capricorn Bunkers. On the </w:t>
      </w:r>
      <w:r w:rsidRPr="00B37FAF">
        <w:t>remaining 17.9</w:t>
      </w:r>
      <w:r>
        <w:t xml:space="preserve"> per cent of high value reefs, crown-of-thorns starfish impacts were significant and culling is still underway to achieve sustainable levels (</w:t>
      </w:r>
      <w:r w:rsidRPr="002D470A">
        <w:t>F</w:t>
      </w:r>
      <w:r w:rsidR="008F5C6F">
        <w:t>igure 21</w:t>
      </w:r>
      <w:r>
        <w:t>).</w:t>
      </w:r>
    </w:p>
    <w:p w14:paraId="24813CEA" w14:textId="77777777" w:rsidR="00011A46" w:rsidRDefault="00011A46" w:rsidP="00011A46">
      <w:pPr>
        <w:pStyle w:val="AR-PARAGRAPH"/>
        <w:spacing w:after="0"/>
      </w:pPr>
    </w:p>
    <w:p w14:paraId="7259E86A" w14:textId="732B1776" w:rsidR="00011A46" w:rsidRDefault="00D01A54" w:rsidP="002A1A04">
      <w:r>
        <w:rPr>
          <w:noProof/>
        </w:rPr>
        <w:drawing>
          <wp:inline distT="0" distB="0" distL="0" distR="0" wp14:anchorId="572FF52A" wp14:editId="162FBF91">
            <wp:extent cx="5940000" cy="4800408"/>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000" cy="4800408"/>
                    </a:xfrm>
                    <a:prstGeom prst="rect">
                      <a:avLst/>
                    </a:prstGeom>
                  </pic:spPr>
                </pic:pic>
              </a:graphicData>
            </a:graphic>
          </wp:inline>
        </w:drawing>
      </w:r>
    </w:p>
    <w:p w14:paraId="3092D86F" w14:textId="2E5F92FC" w:rsidR="00330521" w:rsidRPr="00330521" w:rsidRDefault="00330521" w:rsidP="00330521">
      <w:pPr>
        <w:pStyle w:val="Caption"/>
      </w:pPr>
      <w:bookmarkStart w:id="435" w:name="_Toc52199055"/>
      <w:r>
        <w:t xml:space="preserve">Figure </w:t>
      </w:r>
      <w:r>
        <w:fldChar w:fldCharType="begin"/>
      </w:r>
      <w:r>
        <w:instrText xml:space="preserve"> SEQ Figure \* ARABIC </w:instrText>
      </w:r>
      <w:r>
        <w:fldChar w:fldCharType="separate"/>
      </w:r>
      <w:r w:rsidR="00DF08AA">
        <w:rPr>
          <w:noProof/>
        </w:rPr>
        <w:t>21</w:t>
      </w:r>
      <w:r>
        <w:fldChar w:fldCharType="end"/>
      </w:r>
      <w:r>
        <w:t xml:space="preserve">: </w:t>
      </w:r>
      <w:r w:rsidRPr="00A6411D">
        <w:t>Map showing the locations of 134 high value reefs across the Marine Park that were managed by the Crown-of-thorns Starfish Control Program in 2019–20</w:t>
      </w:r>
      <w:bookmarkEnd w:id="435"/>
    </w:p>
    <w:p w14:paraId="7F98F1F5" w14:textId="77777777" w:rsidR="00011A46" w:rsidRDefault="00011A46" w:rsidP="00011A46"/>
    <w:p w14:paraId="3B57585B" w14:textId="77777777" w:rsidR="00252336" w:rsidRDefault="00011A46" w:rsidP="00252336">
      <w:pPr>
        <w:pStyle w:val="AR-PARAGRAPH"/>
        <w:keepNext/>
        <w:spacing w:after="0"/>
        <w:jc w:val="center"/>
      </w:pPr>
      <w:r>
        <w:rPr>
          <w:noProof/>
        </w:rPr>
        <w:drawing>
          <wp:inline distT="0" distB="0" distL="0" distR="0" wp14:anchorId="5134B2DD" wp14:editId="395D9F49">
            <wp:extent cx="5940000" cy="2389517"/>
            <wp:effectExtent l="0" t="0" r="3810" b="1079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1CA1D65" w14:textId="03090378" w:rsidR="00252336" w:rsidRDefault="00330521" w:rsidP="00330521">
      <w:pPr>
        <w:pStyle w:val="Caption"/>
        <w:rPr>
          <w:b/>
          <w:highlight w:val="yellow"/>
        </w:rPr>
      </w:pPr>
      <w:bookmarkStart w:id="436" w:name="_Toc52199056"/>
      <w:r>
        <w:t xml:space="preserve">Figure </w:t>
      </w:r>
      <w:r>
        <w:fldChar w:fldCharType="begin"/>
      </w:r>
      <w:r>
        <w:instrText xml:space="preserve"> SEQ Figure \* ARABIC </w:instrText>
      </w:r>
      <w:r>
        <w:fldChar w:fldCharType="separate"/>
      </w:r>
      <w:r w:rsidR="00DF08AA">
        <w:rPr>
          <w:noProof/>
        </w:rPr>
        <w:t>22</w:t>
      </w:r>
      <w:r>
        <w:fldChar w:fldCharType="end"/>
      </w:r>
      <w:r>
        <w:t xml:space="preserve">: </w:t>
      </w:r>
      <w:r w:rsidRPr="001E5858">
        <w:t>Outcomes of pest management across 134 high value reefs managed by the Crown-of-thorns Starfish Control Program in 2019–20</w:t>
      </w:r>
      <w:bookmarkEnd w:id="436"/>
    </w:p>
    <w:p w14:paraId="7A3D5A73" w14:textId="77777777" w:rsidR="00011A46" w:rsidRDefault="00011A46" w:rsidP="00011A46">
      <w:pPr>
        <w:pStyle w:val="Heading3"/>
      </w:pPr>
      <w:r>
        <w:t>Douglas Shoal Remediation Project</w:t>
      </w:r>
    </w:p>
    <w:p w14:paraId="1EC3E6B7" w14:textId="15E0B5E6" w:rsidR="00011A46" w:rsidRDefault="00011A46" w:rsidP="00011A46">
      <w:pPr>
        <w:pStyle w:val="ARBodyText"/>
      </w:pPr>
      <w:r>
        <w:t>Significant progress was made in 2019</w:t>
      </w:r>
      <w:r>
        <w:rPr>
          <w:rFonts w:ascii="Times New Roman" w:hAnsi="Times New Roman"/>
        </w:rPr>
        <w:t>–</w:t>
      </w:r>
      <w:r>
        <w:t xml:space="preserve">20 in meeting the Douglas Shoal Remediation Project objectives. The project aims to remediate the damage to the shoal caused by the grounding of the bulk carrier </w:t>
      </w:r>
      <w:r w:rsidRPr="00F21348">
        <w:rPr>
          <w:i/>
          <w:iCs/>
        </w:rPr>
        <w:t>Shen Neng 1</w:t>
      </w:r>
      <w:r>
        <w:t xml:space="preserve"> in 2010. The following milestones were delivered in 2019</w:t>
      </w:r>
      <w:r>
        <w:rPr>
          <w:rFonts w:ascii="Times New Roman" w:hAnsi="Times New Roman"/>
        </w:rPr>
        <w:t>–</w:t>
      </w:r>
      <w:r>
        <w:t>20:</w:t>
      </w:r>
    </w:p>
    <w:p w14:paraId="5C76B48C" w14:textId="77777777" w:rsidR="00011A46" w:rsidRDefault="00011A46" w:rsidP="008F5C6F">
      <w:pPr>
        <w:pStyle w:val="ARBodyText"/>
        <w:numPr>
          <w:ilvl w:val="0"/>
          <w:numId w:val="20"/>
        </w:numPr>
      </w:pPr>
      <w:r>
        <w:t>Douglas Shoal Remediation Project Site Assessment Report</w:t>
      </w:r>
    </w:p>
    <w:p w14:paraId="50F9564B" w14:textId="77777777" w:rsidR="00011A46" w:rsidRDefault="00011A46" w:rsidP="008F5C6F">
      <w:pPr>
        <w:pStyle w:val="ARBodyText"/>
        <w:numPr>
          <w:ilvl w:val="0"/>
          <w:numId w:val="20"/>
        </w:numPr>
      </w:pPr>
      <w:r>
        <w:t>Douglas Shoal Remediation Project Options Analysis Executive Summary</w:t>
      </w:r>
    </w:p>
    <w:p w14:paraId="0870699F" w14:textId="77777777" w:rsidR="00011A46" w:rsidRDefault="00011A46" w:rsidP="008F5C6F">
      <w:pPr>
        <w:pStyle w:val="ARBodyText"/>
        <w:numPr>
          <w:ilvl w:val="0"/>
          <w:numId w:val="20"/>
        </w:numPr>
      </w:pPr>
      <w:r>
        <w:t>Baseline Environmental Monitoring of Douglas Shoal.</w:t>
      </w:r>
    </w:p>
    <w:p w14:paraId="559FEF30" w14:textId="5776B57A" w:rsidR="00011A46" w:rsidRDefault="00011A46" w:rsidP="00011A46">
      <w:pPr>
        <w:pStyle w:val="ARBodyText"/>
      </w:pPr>
      <w:r w:rsidRPr="00523636">
        <w:rPr>
          <w:rFonts w:cs="Arial"/>
          <w:szCs w:val="22"/>
        </w:rPr>
        <w:t xml:space="preserve">In April 2020, the Authority released a Notice of Intended Procurement (Notice) on AusTender. The Notice provided an opportunity for organisations that responded to the Notice to explore potential teaming arrangements and </w:t>
      </w:r>
      <w:r w:rsidR="00D007BC">
        <w:rPr>
          <w:rFonts w:cs="Arial"/>
          <w:szCs w:val="22"/>
        </w:rPr>
        <w:t>signalled</w:t>
      </w:r>
      <w:r w:rsidRPr="00523636">
        <w:rPr>
          <w:rFonts w:cs="Arial"/>
          <w:szCs w:val="22"/>
        </w:rPr>
        <w:t xml:space="preserve"> the intended procurement process for the remediation of Douglas Shoal.</w:t>
      </w:r>
      <w:r>
        <w:rPr>
          <w:rFonts w:cs="Arial"/>
          <w:szCs w:val="22"/>
        </w:rPr>
        <w:t xml:space="preserve"> The Authority will release an e</w:t>
      </w:r>
      <w:r w:rsidRPr="00523636">
        <w:rPr>
          <w:rFonts w:cs="Arial"/>
          <w:szCs w:val="22"/>
        </w:rPr>
        <w:t xml:space="preserve">xpression of </w:t>
      </w:r>
      <w:r>
        <w:rPr>
          <w:rFonts w:cs="Arial"/>
          <w:szCs w:val="22"/>
        </w:rPr>
        <w:t>i</w:t>
      </w:r>
      <w:r w:rsidRPr="00523636">
        <w:rPr>
          <w:rFonts w:cs="Arial"/>
          <w:szCs w:val="22"/>
        </w:rPr>
        <w:t>nterest for remediation services</w:t>
      </w:r>
      <w:r w:rsidRPr="00523636">
        <w:rPr>
          <w:szCs w:val="22"/>
        </w:rPr>
        <w:t xml:space="preserve"> in July 2020.</w:t>
      </w:r>
    </w:p>
    <w:p w14:paraId="73A7EC96" w14:textId="77777777" w:rsidR="00011A46" w:rsidRDefault="00011A46" w:rsidP="00011A46">
      <w:pPr>
        <w:pStyle w:val="Heading2"/>
      </w:pPr>
      <w:bookmarkStart w:id="437" w:name="_Toc47599450"/>
      <w:bookmarkStart w:id="438" w:name="_Toc47599925"/>
      <w:bookmarkStart w:id="439" w:name="_Toc47617193"/>
      <w:bookmarkStart w:id="440" w:name="_Toc47627524"/>
      <w:bookmarkStart w:id="441" w:name="_Toc47692843"/>
      <w:bookmarkStart w:id="442" w:name="_Toc47692954"/>
      <w:bookmarkStart w:id="443" w:name="_Toc52869017"/>
      <w:r>
        <w:t>Analysis of performance against purpose</w:t>
      </w:r>
      <w:bookmarkEnd w:id="437"/>
      <w:bookmarkEnd w:id="438"/>
      <w:bookmarkEnd w:id="439"/>
      <w:bookmarkEnd w:id="440"/>
      <w:bookmarkEnd w:id="441"/>
      <w:bookmarkEnd w:id="442"/>
      <w:bookmarkEnd w:id="443"/>
    </w:p>
    <w:p w14:paraId="0C2C22C4" w14:textId="77777777" w:rsidR="00011A46" w:rsidRDefault="00011A46" w:rsidP="00011A46">
      <w:pPr>
        <w:pStyle w:val="Heading3"/>
      </w:pPr>
      <w:r>
        <w:t>Reef incident response framework</w:t>
      </w:r>
    </w:p>
    <w:p w14:paraId="143E7ED1" w14:textId="77777777" w:rsidR="00011A46" w:rsidRDefault="00011A46" w:rsidP="00011A46">
      <w:pPr>
        <w:pStyle w:val="ARBodyText"/>
      </w:pPr>
      <w:r>
        <w:t xml:space="preserve">The </w:t>
      </w:r>
      <w:r>
        <w:rPr>
          <w:rFonts w:cs="Arial"/>
          <w:szCs w:val="22"/>
          <w:lang w:val="en-US" w:bidi="en-US"/>
        </w:rPr>
        <w:t>RJFMP</w:t>
      </w:r>
      <w:r w:rsidDel="0098469E">
        <w:t xml:space="preserve"> </w:t>
      </w:r>
      <w:r>
        <w:t>is continually improving its incident response capability and procedures. Having access to timely and regular reports of environmental and Reef health conditions is a significant improvement that enables planning for any response activity needed in the field.</w:t>
      </w:r>
    </w:p>
    <w:p w14:paraId="3C93C196" w14:textId="31A90CF8" w:rsidR="00011A46" w:rsidRDefault="00011A46" w:rsidP="00011A46">
      <w:pPr>
        <w:pStyle w:val="ARBodyText"/>
      </w:pPr>
      <w:r>
        <w:t xml:space="preserve">Having more staff with oil spill response experience, via </w:t>
      </w:r>
      <w:r w:rsidR="0087596F">
        <w:t xml:space="preserve">training </w:t>
      </w:r>
      <w:r>
        <w:t xml:space="preserve">exercises, enables a faster response following maritime incidents and improves consistency in response and reporting. Exercises are becoming increasingly important for serious maritime incident response preparedness as the frequency of </w:t>
      </w:r>
      <w:r w:rsidR="001D28EE">
        <w:t xml:space="preserve">actual </w:t>
      </w:r>
      <w:r>
        <w:t>significant events decreases</w:t>
      </w:r>
      <w:r w:rsidR="00072877">
        <w:t>.</w:t>
      </w:r>
    </w:p>
    <w:p w14:paraId="0B767109" w14:textId="77777777" w:rsidR="00011A46" w:rsidRDefault="00011A46" w:rsidP="00011A46">
      <w:pPr>
        <w:pStyle w:val="ARBodyText"/>
      </w:pPr>
      <w:r>
        <w:t>Integration between maritime and Reef health response continued during the reporting period and is leading to cross-training opportunities that are building the capacity of the agency to respond to all incidents within the Marine Park.</w:t>
      </w:r>
    </w:p>
    <w:p w14:paraId="59DB1C11" w14:textId="77777777" w:rsidR="00011A46" w:rsidRDefault="00011A46" w:rsidP="00011A46">
      <w:pPr>
        <w:pStyle w:val="ARBodyText"/>
      </w:pPr>
    </w:p>
    <w:p w14:paraId="45D0A20D" w14:textId="77777777" w:rsidR="00011A46" w:rsidRPr="005638DC" w:rsidRDefault="00011A46" w:rsidP="00011A46">
      <w:pPr>
        <w:pStyle w:val="Heading3"/>
      </w:pPr>
      <w:r>
        <w:t>Priority conservation actions</w:t>
      </w:r>
    </w:p>
    <w:p w14:paraId="6FE59972" w14:textId="77777777" w:rsidR="00011A46" w:rsidRPr="008E7526" w:rsidRDefault="00011A46" w:rsidP="00011A46">
      <w:pPr>
        <w:rPr>
          <w:b/>
        </w:rPr>
      </w:pPr>
      <w:r w:rsidRPr="008E7526">
        <w:rPr>
          <w:b/>
        </w:rPr>
        <w:t xml:space="preserve">Manta Ray Bay </w:t>
      </w:r>
      <w:r>
        <w:rPr>
          <w:b/>
        </w:rPr>
        <w:t>coral bommies restoration project</w:t>
      </w:r>
    </w:p>
    <w:p w14:paraId="563CAA9E" w14:textId="18A27569" w:rsidR="00011A46" w:rsidRDefault="00011A46" w:rsidP="00011A46">
      <w:r>
        <w:t xml:space="preserve">Cyclone Debbie made landfall at Airlie Beach in late March 2017 and </w:t>
      </w:r>
      <w:r w:rsidR="00072877">
        <w:t xml:space="preserve">in </w:t>
      </w:r>
      <w:r>
        <w:t xml:space="preserve">some areas, such as Manta Ray Bay, numerous coral bommies were rolled up onto shallow reef flats and beaches. In June 2017, Marine Park </w:t>
      </w:r>
      <w:r w:rsidR="00072877">
        <w:t>staff</w:t>
      </w:r>
      <w:r>
        <w:t xml:space="preserve"> repositioned several displaced bommies from the shallow, intertidal zone of the reef flat at Manta Ray Bay to the deeper, sub-tidal zone of the reef flat. The primary objectives of the bommie repositioning action were to restore access for small (tender) vessels and swimmers to the beach and attempt to restore the damaged fringing reef habitat. To assess the ecological effects and potential benefits of repositioning the bommies, rapid ecological surveys were conducted in October 2018 and December 2019. </w:t>
      </w:r>
    </w:p>
    <w:p w14:paraId="706A4124" w14:textId="253B5BD9" w:rsidR="00011A46" w:rsidRDefault="00011A46" w:rsidP="00011A46">
      <w:r w:rsidRPr="00472E9E">
        <w:t xml:space="preserve">Of the 21 surveyed bommies, most had </w:t>
      </w:r>
      <w:r>
        <w:t xml:space="preserve">a </w:t>
      </w:r>
      <w:r w:rsidRPr="00472E9E">
        <w:t xml:space="preserve">similar </w:t>
      </w:r>
      <w:r w:rsidR="00072877">
        <w:t>percentage</w:t>
      </w:r>
      <w:r>
        <w:t xml:space="preserve"> c</w:t>
      </w:r>
      <w:r w:rsidRPr="00472E9E">
        <w:t xml:space="preserve">over of remnant live Porites coral tissue as they had in 2018. The number of coral </w:t>
      </w:r>
      <w:r>
        <w:t xml:space="preserve">recruits </w:t>
      </w:r>
      <w:r w:rsidRPr="00472E9E">
        <w:t>per bommie had increased since 2018</w:t>
      </w:r>
      <w:r>
        <w:t xml:space="preserve"> (232 in 2019 versus 17 in 2018). In addition, the </w:t>
      </w:r>
      <w:r w:rsidRPr="00472E9E">
        <w:t xml:space="preserve">species richness </w:t>
      </w:r>
      <w:r>
        <w:t xml:space="preserve">of reef fish </w:t>
      </w:r>
      <w:r w:rsidRPr="00472E9E">
        <w:t>throughout the habitat provided by the bommies</w:t>
      </w:r>
      <w:r>
        <w:t xml:space="preserve"> had doubled </w:t>
      </w:r>
      <w:r w:rsidRPr="00472E9E">
        <w:t xml:space="preserve">and </w:t>
      </w:r>
      <w:r>
        <w:t xml:space="preserve">their </w:t>
      </w:r>
      <w:r w:rsidRPr="00472E9E">
        <w:t xml:space="preserve">abundance </w:t>
      </w:r>
      <w:r>
        <w:t xml:space="preserve">had increased from approximately 900 </w:t>
      </w:r>
      <w:r w:rsidRPr="00472E9E">
        <w:t>individuals per 1000</w:t>
      </w:r>
      <w:r>
        <w:t xml:space="preserve"> </w:t>
      </w:r>
      <w:r w:rsidRPr="00472E9E">
        <w:t>m</w:t>
      </w:r>
      <w:r w:rsidRPr="008E7526">
        <w:rPr>
          <w:vertAlign w:val="superscript"/>
        </w:rPr>
        <w:t>2</w:t>
      </w:r>
      <w:r w:rsidRPr="00472E9E">
        <w:t xml:space="preserve"> in 2018 to 1275 individuals per 1000</w:t>
      </w:r>
      <w:r>
        <w:t xml:space="preserve"> </w:t>
      </w:r>
      <w:r w:rsidRPr="00472E9E">
        <w:t>m</w:t>
      </w:r>
      <w:r w:rsidRPr="008E7526">
        <w:rPr>
          <w:vertAlign w:val="superscript"/>
        </w:rPr>
        <w:t>2</w:t>
      </w:r>
      <w:r w:rsidRPr="00472E9E">
        <w:t xml:space="preserve"> in 2019</w:t>
      </w:r>
      <w:r>
        <w:t>. Therefore, r</w:t>
      </w:r>
      <w:r w:rsidRPr="00472E9E">
        <w:t xml:space="preserve">epositioning the bommies </w:t>
      </w:r>
      <w:r w:rsidR="00072877">
        <w:t>has been deemed</w:t>
      </w:r>
      <w:r>
        <w:t xml:space="preserve"> a</w:t>
      </w:r>
      <w:r w:rsidRPr="00472E9E">
        <w:t xml:space="preserve"> worthwhile exercise. Access to the beach has been effectively restored, remnant coral tissue on most bommies has been maintained, colonisation of the bommies by coral recruits has increased and habitat structure has been maintained for reef fishes.</w:t>
      </w:r>
    </w:p>
    <w:p w14:paraId="375208CD" w14:textId="2614F70D" w:rsidR="00011A46" w:rsidRPr="002F2A04" w:rsidRDefault="006862E8" w:rsidP="00011A46">
      <w:pPr>
        <w:rPr>
          <w:b/>
        </w:rPr>
      </w:pPr>
      <w:r>
        <w:rPr>
          <w:b/>
        </w:rPr>
        <w:t>Substantial</w:t>
      </w:r>
      <w:r w:rsidR="00011A46" w:rsidRPr="002F2A04">
        <w:rPr>
          <w:b/>
        </w:rPr>
        <w:t xml:space="preserve"> progress revegetating Lady Elliot Island</w:t>
      </w:r>
    </w:p>
    <w:p w14:paraId="66933BA2" w14:textId="7B80E100" w:rsidR="00011A46" w:rsidRPr="00252336" w:rsidRDefault="00072877" w:rsidP="00011A46">
      <w:r>
        <w:t xml:space="preserve">In the 1800s Lady Elliot </w:t>
      </w:r>
      <w:r w:rsidR="00CA5400">
        <w:t xml:space="preserve">Island </w:t>
      </w:r>
      <w:r>
        <w:t>was the site of guano mining which removed vegetation</w:t>
      </w:r>
      <w:r w:rsidR="00CA5400">
        <w:t xml:space="preserve"> and </w:t>
      </w:r>
      <w:r w:rsidR="00904F44">
        <w:t>topsoil</w:t>
      </w:r>
      <w:r w:rsidR="00CA5400">
        <w:t xml:space="preserve"> and degraded the island ecosystem</w:t>
      </w:r>
      <w:r>
        <w:t xml:space="preserve">. In 2018 </w:t>
      </w:r>
      <w:r w:rsidR="00CA5400">
        <w:t>the Great Barrier Reef Foundation’s</w:t>
      </w:r>
      <w:r w:rsidR="00011A46">
        <w:t xml:space="preserve"> Reef Islands Initiative</w:t>
      </w:r>
      <w:r w:rsidR="00CA5400">
        <w:t xml:space="preserve"> provided</w:t>
      </w:r>
      <w:r w:rsidR="000F0CB3">
        <w:t xml:space="preserve"> funding to fast-track the island’s restoration</w:t>
      </w:r>
      <w:r w:rsidR="00CA5400">
        <w:t xml:space="preserve"> and create habitat diversity for nesting seabirds and sea turtles.</w:t>
      </w:r>
      <w:r w:rsidR="000F0CB3">
        <w:t xml:space="preserve"> A</w:t>
      </w:r>
      <w:r w:rsidR="00011A46">
        <w:t>fter two years there ha</w:t>
      </w:r>
      <w:r w:rsidR="00CA5400">
        <w:t>s</w:t>
      </w:r>
      <w:r w:rsidR="00011A46">
        <w:t xml:space="preserve"> been substantial and measurable outcomes. A total of 7.5 </w:t>
      </w:r>
      <w:r w:rsidR="00601641">
        <w:t xml:space="preserve">ha </w:t>
      </w:r>
      <w:r w:rsidR="00011A46">
        <w:t xml:space="preserve">has been cleared of weeds and replanted with 4000 coral cay trees, plants and grasses. This represents a quarter of the total land area targeted for restoration across the </w:t>
      </w:r>
      <w:r w:rsidR="00CA5400">
        <w:t>seven-year</w:t>
      </w:r>
      <w:r w:rsidR="00011A46">
        <w:t xml:space="preserve"> project. These efforts have been supported by plant stock from the only nursery on a reef island for native coral cay species and are watered by innovative in-field micro-sprayer irrigation systems, increasing watering efficiency by an estimated 250 per cent. </w:t>
      </w:r>
    </w:p>
    <w:p w14:paraId="39639C6E" w14:textId="5B52BCC6" w:rsidR="00011A46" w:rsidRPr="00B6500A" w:rsidRDefault="00011A46" w:rsidP="00011A46">
      <w:pPr>
        <w:rPr>
          <w:b/>
        </w:rPr>
      </w:pPr>
      <w:r w:rsidRPr="00B6500A">
        <w:rPr>
          <w:b/>
        </w:rPr>
        <w:t>Raine Island</w:t>
      </w:r>
      <w:r w:rsidR="0070475C">
        <w:rPr>
          <w:b/>
        </w:rPr>
        <w:t xml:space="preserve"> Recovery Project </w:t>
      </w:r>
    </w:p>
    <w:p w14:paraId="3D74F4FD" w14:textId="517C7140" w:rsidR="00011A46" w:rsidRDefault="00011A46" w:rsidP="00011A46">
      <w:r w:rsidRPr="00923320">
        <w:t xml:space="preserve">The Raine Island Recovery Project is an innovative program to improve </w:t>
      </w:r>
      <w:r>
        <w:t xml:space="preserve">the </w:t>
      </w:r>
      <w:r w:rsidRPr="00923320">
        <w:t xml:space="preserve">reproductive success and reduce adult female mortality of green turtles </w:t>
      </w:r>
      <w:r>
        <w:t>on</w:t>
      </w:r>
      <w:r w:rsidRPr="00923320">
        <w:t xml:space="preserve"> Rain</w:t>
      </w:r>
      <w:r>
        <w:t>e Island. The focus of the 2019–</w:t>
      </w:r>
      <w:r w:rsidRPr="00923320">
        <w:t xml:space="preserve">20 nesting season was </w:t>
      </w:r>
      <w:r>
        <w:t xml:space="preserve">to </w:t>
      </w:r>
      <w:r w:rsidRPr="00923320">
        <w:t>monitor and quantify the outcomes of sand re-profiling and consolidat</w:t>
      </w:r>
      <w:r>
        <w:t xml:space="preserve">e </w:t>
      </w:r>
      <w:r w:rsidRPr="00923320">
        <w:t>research and monitor</w:t>
      </w:r>
      <w:r>
        <w:t xml:space="preserve"> the </w:t>
      </w:r>
      <w:r w:rsidRPr="00923320">
        <w:t>methods for turtle nesting and seabird population estimates</w:t>
      </w:r>
      <w:r>
        <w:t>. The northern Great Barrier Reef green turtle population experienced a high nesting density season during 2019–</w:t>
      </w:r>
      <w:r w:rsidRPr="00923320">
        <w:t>20</w:t>
      </w:r>
      <w:r>
        <w:t xml:space="preserve">. Tally counts of the total number of green turtles on the beach at any one time in early December were just under 12,000 turtles, with the total number of breeding females aggregated around the island estimated to be just over 64,000. Although it was a large nesting season, nesting success in early December was low, </w:t>
      </w:r>
      <w:r w:rsidRPr="006311CD">
        <w:t>rang</w:t>
      </w:r>
      <w:r>
        <w:t>ing</w:t>
      </w:r>
      <w:r w:rsidRPr="006311CD">
        <w:t xml:space="preserve"> from 3.9</w:t>
      </w:r>
      <w:r>
        <w:t xml:space="preserve"> per cent</w:t>
      </w:r>
      <w:r w:rsidRPr="006311CD">
        <w:t xml:space="preserve"> to 12.3</w:t>
      </w:r>
      <w:r>
        <w:t xml:space="preserve"> per cent, which corresponded to a relatively low recruitment of hatchlings off the beach compared to previous seasons. Importantly, the re-profiled sectors at Raine Island have continued to retain their profile (</w:t>
      </w:r>
      <w:r w:rsidR="00FB13CF">
        <w:t xml:space="preserve">including </w:t>
      </w:r>
      <w:r>
        <w:t>the area re-profiled in 2014), with only minor lowering of height in the areas behind the beach berm.</w:t>
      </w:r>
    </w:p>
    <w:p w14:paraId="4AE75D42" w14:textId="227D0EF6" w:rsidR="00011A46" w:rsidRPr="00D8329B" w:rsidRDefault="0070475C" w:rsidP="00011A46">
      <w:pPr>
        <w:rPr>
          <w:b/>
        </w:rPr>
      </w:pPr>
      <w:r>
        <w:rPr>
          <w:b/>
        </w:rPr>
        <w:t>F</w:t>
      </w:r>
      <w:r w:rsidR="00011A46" w:rsidRPr="00D8329B">
        <w:rPr>
          <w:b/>
        </w:rPr>
        <w:t xml:space="preserve">eral goat eradication </w:t>
      </w:r>
      <w:r>
        <w:rPr>
          <w:b/>
        </w:rPr>
        <w:t xml:space="preserve">on </w:t>
      </w:r>
      <w:r w:rsidRPr="00D8329B">
        <w:rPr>
          <w:b/>
        </w:rPr>
        <w:t>St Bees Island</w:t>
      </w:r>
    </w:p>
    <w:p w14:paraId="28F19487" w14:textId="795E38B7" w:rsidR="00011A46" w:rsidRDefault="00011A46" w:rsidP="00011A46">
      <w:r w:rsidRPr="00D8329B">
        <w:t>To support the health and regeneration of the woodlands on St Bees Island</w:t>
      </w:r>
      <w:r>
        <w:t xml:space="preserve"> (a continental island offshore </w:t>
      </w:r>
      <w:r w:rsidR="00D007BC">
        <w:t>from</w:t>
      </w:r>
      <w:r w:rsidR="00FD4BC4">
        <w:t xml:space="preserve"> </w:t>
      </w:r>
      <w:r>
        <w:t>Mackay)</w:t>
      </w:r>
      <w:r w:rsidRPr="00D8329B">
        <w:t xml:space="preserve">, an eradication program of an estimated 2000 feral goats was initiated by </w:t>
      </w:r>
      <w:r>
        <w:t>QPWS</w:t>
      </w:r>
      <w:r w:rsidRPr="00D8329B">
        <w:t xml:space="preserve"> in 2008. As goat numbers decreased, the effort to remove the last few goats increased, with remaining herds retreating to areas of dense vegetation</w:t>
      </w:r>
      <w:r>
        <w:t xml:space="preserve"> </w:t>
      </w:r>
      <w:r>
        <w:rPr>
          <w:rFonts w:cs="Arial"/>
        </w:rPr>
        <w:t>—</w:t>
      </w:r>
      <w:r>
        <w:t xml:space="preserve"> making them very difficult to detect and target for removal</w:t>
      </w:r>
      <w:r w:rsidRPr="00D8329B">
        <w:t xml:space="preserve">. This required </w:t>
      </w:r>
      <w:r>
        <w:t>the application of a range of methods to target the remaining goats, including</w:t>
      </w:r>
      <w:r w:rsidRPr="00D8329B">
        <w:t xml:space="preserve"> QPWS officers using detection dogs to support ground shooting, </w:t>
      </w:r>
      <w:r>
        <w:t xml:space="preserve">burning </w:t>
      </w:r>
      <w:r w:rsidRPr="00D8329B">
        <w:t>key grasslands to encourage goats into open areas to feed</w:t>
      </w:r>
      <w:r>
        <w:t xml:space="preserve"> (and then be detected and removed)</w:t>
      </w:r>
      <w:r w:rsidRPr="00D8329B">
        <w:t xml:space="preserve"> and </w:t>
      </w:r>
      <w:r>
        <w:t xml:space="preserve">using </w:t>
      </w:r>
      <w:r w:rsidRPr="00D8329B">
        <w:t>sterilised ‘Judas goats’ fitted with GPS</w:t>
      </w:r>
      <w:r w:rsidR="00E0660E">
        <w:t xml:space="preserve"> radio</w:t>
      </w:r>
      <w:r w:rsidR="00E0660E">
        <w:rPr>
          <w:rStyle w:val="CommentReference"/>
        </w:rPr>
        <w:t xml:space="preserve"> </w:t>
      </w:r>
      <w:r w:rsidRPr="00D8329B">
        <w:t xml:space="preserve">tracking collars to assist </w:t>
      </w:r>
      <w:r>
        <w:t>with</w:t>
      </w:r>
      <w:r w:rsidRPr="00D8329B">
        <w:t xml:space="preserve"> locat</w:t>
      </w:r>
      <w:r>
        <w:t>ing</w:t>
      </w:r>
      <w:r w:rsidRPr="00D8329B">
        <w:t xml:space="preserve"> the remaining herds. Since 2010, continuous monitoring has been undertaken with motion sensor cameras installed at key locations, enabling the team to estimate goat numbers and track them. The last five goats were removed in March 2018 by tracking the Judas goats</w:t>
      </w:r>
      <w:r>
        <w:t xml:space="preserve"> and capturing the herd they had bonded with</w:t>
      </w:r>
      <w:r w:rsidRPr="00D8329B">
        <w:t>. Since then</w:t>
      </w:r>
      <w:r>
        <w:t>,</w:t>
      </w:r>
      <w:r w:rsidRPr="00D8329B">
        <w:t xml:space="preserve"> no goats have been seen or recorded</w:t>
      </w:r>
      <w:r>
        <w:t xml:space="preserve"> on St Bees Island</w:t>
      </w:r>
      <w:r w:rsidRPr="00D8329B">
        <w:t xml:space="preserve">. As a result of no further feral goat sightings, the three remaining Judas goats were </w:t>
      </w:r>
      <w:r w:rsidR="0026027D">
        <w:t>radio</w:t>
      </w:r>
      <w:r w:rsidRPr="00D8329B">
        <w:t xml:space="preserve"> tracked and removed in May 2020 </w:t>
      </w:r>
      <w:r>
        <w:rPr>
          <w:rFonts w:cs="Arial"/>
        </w:rPr>
        <w:t>—</w:t>
      </w:r>
      <w:r w:rsidRPr="00D8329B">
        <w:t xml:space="preserve"> making St Bees Island officially goat free and the eradication program a success.</w:t>
      </w:r>
    </w:p>
    <w:p w14:paraId="56DBD9EE" w14:textId="77777777" w:rsidR="00011A46" w:rsidRDefault="00011A46" w:rsidP="00011A46"/>
    <w:p w14:paraId="4B4465F6" w14:textId="77777777" w:rsidR="00011A46" w:rsidRDefault="00011A46" w:rsidP="00011A46">
      <w:pPr>
        <w:pStyle w:val="Heading2"/>
      </w:pPr>
      <w:r>
        <w:br w:type="column"/>
      </w:r>
      <w:bookmarkStart w:id="444" w:name="_Toc47599451"/>
      <w:bookmarkStart w:id="445" w:name="_Toc47599926"/>
      <w:bookmarkStart w:id="446" w:name="_Toc47617194"/>
      <w:bookmarkStart w:id="447" w:name="_Toc47627525"/>
      <w:bookmarkStart w:id="448" w:name="_Toc47692844"/>
      <w:bookmarkStart w:id="449" w:name="_Toc47692955"/>
      <w:bookmarkStart w:id="450" w:name="_Toc52869018"/>
      <w:r>
        <w:t>Case study: Conservation action to control a coral-eating pest in the Capricorn Bunker Group</w:t>
      </w:r>
      <w:bookmarkEnd w:id="444"/>
      <w:bookmarkEnd w:id="445"/>
      <w:bookmarkEnd w:id="446"/>
      <w:bookmarkEnd w:id="447"/>
      <w:bookmarkEnd w:id="448"/>
      <w:bookmarkEnd w:id="449"/>
      <w:bookmarkEnd w:id="450"/>
    </w:p>
    <w:p w14:paraId="1A087ACB" w14:textId="77777777" w:rsidR="00011A46" w:rsidRDefault="00011A46" w:rsidP="00011A46">
      <w:r>
        <w:t xml:space="preserve">The reefs of the Capricorn Bunker Group, located at the far southern end of the Great Barrier Reef, are highly valuable from both an ecological and economic perspective. In June 2019, the </w:t>
      </w:r>
      <w:r>
        <w:rPr>
          <w:rFonts w:cs="Arial"/>
          <w:szCs w:val="22"/>
          <w:lang w:val="en-US" w:bidi="en-US"/>
        </w:rPr>
        <w:t>RJFMP</w:t>
      </w:r>
      <w:r w:rsidDel="0098469E">
        <w:t xml:space="preserve"> </w:t>
      </w:r>
      <w:r>
        <w:t xml:space="preserve">conducted crown-of-thorns starfish surveillance across reefs in this region after the Authority received reports of increasing starfish activity from stakeholders through the Eye on the Reef Program. The targeted crown-of-thorns starfish surveillance revealed that five out of the 14 reefs surveyed were experiencing outbreaks. Based on this field intelligence, the Authority directed a Crown-of-thorns Starfish Control Program vessel to begin controlling the coral-eating pest across this high value region. </w:t>
      </w:r>
    </w:p>
    <w:p w14:paraId="525B6ADA" w14:textId="0E73BCF4" w:rsidR="00011A46" w:rsidRDefault="00011A46" w:rsidP="00011A46">
      <w:r>
        <w:t xml:space="preserve">The vessel </w:t>
      </w:r>
      <w:r w:rsidRPr="00F21348">
        <w:rPr>
          <w:i/>
          <w:iCs/>
        </w:rPr>
        <w:t>Flying Fish V</w:t>
      </w:r>
      <w:r>
        <w:t>, delivered by Blue Planet Marine, set sail on its first voyage to the Capricorn Bunkers on 12 July 2019. The professionally</w:t>
      </w:r>
      <w:r w:rsidR="001D2F39">
        <w:t xml:space="preserve"> </w:t>
      </w:r>
      <w:r>
        <w:t xml:space="preserve">trained crew onboard the vessel employed a strategic pest management approach, underpinned by science from NESP. Initially, the crew dedicated their efforts to controlling an established outbreak at Lady Musgrave Island Reef, culling </w:t>
      </w:r>
      <w:r w:rsidR="008F5C6F">
        <w:t>more than</w:t>
      </w:r>
      <w:r>
        <w:t xml:space="preserve"> 1100 crown-of-thorns starfish during their first voyage. Through repeated pest management treatment over the year, the outbreak on Lady Musgrave Island Reef has now been effectively controlled to protect the coral.</w:t>
      </w:r>
    </w:p>
    <w:p w14:paraId="181F1460" w14:textId="3184F4E3" w:rsidR="00011A46" w:rsidRDefault="00011A46" w:rsidP="00011A46">
      <w:r>
        <w:t>Overall, in 2019–20, this dedicated Control Program vessel searched 15 reefs across the Capricorn Bunkers for signs of the coral-eating pest. The crew spent 2361 hours searching and culled more than 11,000 starfish to promote coral growth and recovery.</w:t>
      </w:r>
    </w:p>
    <w:p w14:paraId="14AE9BD4" w14:textId="29C8A789" w:rsidR="00011A46" w:rsidRPr="00682C1C" w:rsidRDefault="00011A46" w:rsidP="00011A46"/>
    <w:p w14:paraId="099CD402" w14:textId="77777777" w:rsidR="00011A46" w:rsidRPr="00682C1C" w:rsidRDefault="00011A46" w:rsidP="00011A46"/>
    <w:p w14:paraId="607E08D9" w14:textId="77777777" w:rsidR="00011A46" w:rsidRPr="00682C1C" w:rsidRDefault="00011A46" w:rsidP="00011A46"/>
    <w:p w14:paraId="5E26488B" w14:textId="1FAE5359" w:rsidR="00011A46" w:rsidRPr="00682C1C" w:rsidRDefault="00011A46" w:rsidP="00011A46"/>
    <w:p w14:paraId="7DB9E2EB" w14:textId="77777777" w:rsidR="00011A46" w:rsidRDefault="00011A46" w:rsidP="00011A46">
      <w:pPr>
        <w:pStyle w:val="Heading1"/>
      </w:pPr>
      <w:bookmarkStart w:id="451" w:name="_Toc47599452"/>
      <w:bookmarkStart w:id="452" w:name="_Toc47599927"/>
      <w:bookmarkStart w:id="453" w:name="_Toc47617195"/>
      <w:bookmarkStart w:id="454" w:name="_Toc47627526"/>
      <w:bookmarkStart w:id="455" w:name="_Toc47692845"/>
      <w:bookmarkStart w:id="456" w:name="_Toc47692956"/>
      <w:bookmarkStart w:id="457" w:name="_Toc52869019"/>
      <w:r>
        <w:t>Part 4 Management and Accountability</w:t>
      </w:r>
      <w:bookmarkEnd w:id="451"/>
      <w:bookmarkEnd w:id="452"/>
      <w:bookmarkEnd w:id="453"/>
      <w:bookmarkEnd w:id="454"/>
      <w:bookmarkEnd w:id="455"/>
      <w:bookmarkEnd w:id="456"/>
      <w:bookmarkEnd w:id="457"/>
    </w:p>
    <w:p w14:paraId="5F435D30" w14:textId="6244DE98" w:rsidR="00011A46" w:rsidRPr="00B57321" w:rsidRDefault="00011A46" w:rsidP="00011A46">
      <w:pPr>
        <w:pStyle w:val="ARBodyText"/>
      </w:pPr>
      <w:r>
        <w:t xml:space="preserve">The Authority’s </w:t>
      </w:r>
      <w:r w:rsidRPr="00B57321">
        <w:t xml:space="preserve">governance framework </w:t>
      </w:r>
      <w:r>
        <w:t>in</w:t>
      </w:r>
      <w:r w:rsidRPr="00B57321">
        <w:t xml:space="preserve"> the </w:t>
      </w:r>
      <w:r>
        <w:t>2019–20</w:t>
      </w:r>
      <w:r w:rsidRPr="00B57321">
        <w:t xml:space="preserve"> reporting period </w:t>
      </w:r>
      <w:r>
        <w:t>remains established to give effect to</w:t>
      </w:r>
      <w:r w:rsidRPr="00B57321">
        <w:t xml:space="preserve"> the legislative requirements of the Marine Park Act, the </w:t>
      </w:r>
      <w:r w:rsidRPr="00B57321">
        <w:rPr>
          <w:i/>
        </w:rPr>
        <w:t>Public Governance, Performance and Accountability Act 2013</w:t>
      </w:r>
      <w:r w:rsidRPr="00B57321">
        <w:t xml:space="preserve"> (PGPA Act) and the </w:t>
      </w:r>
      <w:r w:rsidRPr="00B57321">
        <w:rPr>
          <w:i/>
        </w:rPr>
        <w:t>Public Service Act 1999</w:t>
      </w:r>
      <w:r w:rsidRPr="00B57321">
        <w:t>.</w:t>
      </w:r>
    </w:p>
    <w:p w14:paraId="365AD22E" w14:textId="77777777" w:rsidR="00011A46" w:rsidRPr="00B57321" w:rsidRDefault="00011A46" w:rsidP="00011A46">
      <w:pPr>
        <w:pStyle w:val="ARBodyText"/>
      </w:pPr>
      <w:r w:rsidRPr="00B57321">
        <w:t>The Authority reports to the Minister for the Environment. The Great Barrier Reef Marine Park Authority Board (</w:t>
      </w:r>
      <w:r>
        <w:t xml:space="preserve">the </w:t>
      </w:r>
      <w:r w:rsidRPr="00B57321">
        <w:t xml:space="preserve">Authority Board) oversees the Authority, which is structured into </w:t>
      </w:r>
      <w:r>
        <w:t>three</w:t>
      </w:r>
      <w:r w:rsidRPr="00B57321">
        <w:t xml:space="preserve"> branches:</w:t>
      </w:r>
    </w:p>
    <w:p w14:paraId="553DFD16" w14:textId="77777777" w:rsidR="00011A46" w:rsidRPr="00B57321" w:rsidRDefault="00011A46" w:rsidP="00011A46">
      <w:pPr>
        <w:pStyle w:val="AR-Bullet"/>
      </w:pPr>
      <w:r w:rsidRPr="00B57321">
        <w:t>Reef Strategy</w:t>
      </w:r>
    </w:p>
    <w:p w14:paraId="46230EAE" w14:textId="77777777" w:rsidR="00011A46" w:rsidRPr="00B57321" w:rsidRDefault="00011A46" w:rsidP="00011A46">
      <w:pPr>
        <w:pStyle w:val="AR-Bullet"/>
      </w:pPr>
      <w:r w:rsidRPr="00B57321">
        <w:t>Reef Protection</w:t>
      </w:r>
    </w:p>
    <w:p w14:paraId="49F7134F" w14:textId="77777777" w:rsidR="00011A46" w:rsidRPr="00B57321" w:rsidRDefault="00011A46" w:rsidP="00011A46">
      <w:pPr>
        <w:pStyle w:val="AR-Bullet"/>
      </w:pPr>
      <w:r w:rsidRPr="00B57321">
        <w:t>Corporate Services</w:t>
      </w:r>
    </w:p>
    <w:p w14:paraId="26AC9F55" w14:textId="77777777" w:rsidR="00011A46" w:rsidRPr="00B57321" w:rsidRDefault="00011A46" w:rsidP="00011A46">
      <w:pPr>
        <w:pStyle w:val="ARBodyText"/>
      </w:pPr>
      <w:r w:rsidRPr="00B57321">
        <w:t>The</w:t>
      </w:r>
      <w:r w:rsidRPr="00B57321">
        <w:rPr>
          <w:spacing w:val="3"/>
        </w:rPr>
        <w:t xml:space="preserve"> </w:t>
      </w:r>
      <w:r w:rsidRPr="00B57321">
        <w:t>Authority</w:t>
      </w:r>
      <w:r w:rsidRPr="00B57321">
        <w:rPr>
          <w:spacing w:val="3"/>
        </w:rPr>
        <w:t xml:space="preserve"> </w:t>
      </w:r>
      <w:r w:rsidRPr="00B57321">
        <w:t>uses</w:t>
      </w:r>
      <w:r w:rsidRPr="00B57321">
        <w:rPr>
          <w:spacing w:val="3"/>
        </w:rPr>
        <w:t xml:space="preserve"> </w:t>
      </w:r>
      <w:r w:rsidRPr="00B57321">
        <w:t>the</w:t>
      </w:r>
      <w:r w:rsidRPr="00B57321">
        <w:rPr>
          <w:spacing w:val="4"/>
        </w:rPr>
        <w:t xml:space="preserve"> </w:t>
      </w:r>
      <w:r w:rsidRPr="00B57321">
        <w:t>best</w:t>
      </w:r>
      <w:r w:rsidRPr="00B57321">
        <w:rPr>
          <w:spacing w:val="3"/>
        </w:rPr>
        <w:t xml:space="preserve"> </w:t>
      </w:r>
      <w:r w:rsidRPr="00B57321">
        <w:t>available</w:t>
      </w:r>
      <w:r w:rsidRPr="00B57321">
        <w:rPr>
          <w:spacing w:val="3"/>
        </w:rPr>
        <w:t xml:space="preserve"> </w:t>
      </w:r>
      <w:r w:rsidRPr="00B57321">
        <w:t>scientific</w:t>
      </w:r>
      <w:r w:rsidRPr="00B57321">
        <w:rPr>
          <w:spacing w:val="4"/>
        </w:rPr>
        <w:t xml:space="preserve"> </w:t>
      </w:r>
      <w:r w:rsidRPr="00B57321">
        <w:t>information</w:t>
      </w:r>
      <w:r w:rsidRPr="00B57321">
        <w:rPr>
          <w:spacing w:val="3"/>
        </w:rPr>
        <w:t xml:space="preserve"> </w:t>
      </w:r>
      <w:r w:rsidRPr="00B57321">
        <w:t>to</w:t>
      </w:r>
      <w:r w:rsidRPr="00B57321">
        <w:rPr>
          <w:spacing w:val="3"/>
        </w:rPr>
        <w:t xml:space="preserve"> </w:t>
      </w:r>
      <w:r w:rsidRPr="00B57321">
        <w:t>guide</w:t>
      </w:r>
      <w:r w:rsidRPr="00B57321">
        <w:rPr>
          <w:spacing w:val="2"/>
        </w:rPr>
        <w:t xml:space="preserve"> </w:t>
      </w:r>
      <w:r w:rsidRPr="00B57321">
        <w:t>its</w:t>
      </w:r>
      <w:r w:rsidRPr="00B57321">
        <w:rPr>
          <w:spacing w:val="4"/>
        </w:rPr>
        <w:t xml:space="preserve"> </w:t>
      </w:r>
      <w:r w:rsidRPr="00B57321">
        <w:t>work</w:t>
      </w:r>
      <w:r w:rsidRPr="00B57321">
        <w:rPr>
          <w:spacing w:val="3"/>
        </w:rPr>
        <w:t xml:space="preserve"> </w:t>
      </w:r>
      <w:r w:rsidRPr="00B57321">
        <w:t>and</w:t>
      </w:r>
      <w:r w:rsidRPr="00B57321">
        <w:rPr>
          <w:spacing w:val="3"/>
        </w:rPr>
        <w:t xml:space="preserve"> </w:t>
      </w:r>
      <w:r w:rsidRPr="00B57321">
        <w:t>engages</w:t>
      </w:r>
      <w:r w:rsidRPr="00B57321">
        <w:rPr>
          <w:spacing w:val="4"/>
        </w:rPr>
        <w:t xml:space="preserve"> </w:t>
      </w:r>
      <w:r w:rsidRPr="00B57321">
        <w:t>with</w:t>
      </w:r>
      <w:r w:rsidRPr="00B57321">
        <w:rPr>
          <w:w w:val="104"/>
        </w:rPr>
        <w:t xml:space="preserve"> </w:t>
      </w:r>
      <w:r w:rsidRPr="00B57321">
        <w:t>experts</w:t>
      </w:r>
      <w:r w:rsidRPr="00B57321">
        <w:rPr>
          <w:spacing w:val="4"/>
        </w:rPr>
        <w:t xml:space="preserve"> </w:t>
      </w:r>
      <w:r w:rsidRPr="00B57321">
        <w:t>and</w:t>
      </w:r>
      <w:r w:rsidRPr="00B57321">
        <w:rPr>
          <w:spacing w:val="4"/>
        </w:rPr>
        <w:t xml:space="preserve"> </w:t>
      </w:r>
      <w:r w:rsidRPr="00B57321">
        <w:t>the</w:t>
      </w:r>
      <w:r w:rsidRPr="00B57321">
        <w:rPr>
          <w:spacing w:val="4"/>
        </w:rPr>
        <w:t xml:space="preserve"> </w:t>
      </w:r>
      <w:r>
        <w:t xml:space="preserve">community, </w:t>
      </w:r>
      <w:r w:rsidRPr="00B57321">
        <w:t>including</w:t>
      </w:r>
      <w:r w:rsidRPr="00B57321">
        <w:rPr>
          <w:spacing w:val="4"/>
        </w:rPr>
        <w:t xml:space="preserve"> two </w:t>
      </w:r>
      <w:r w:rsidRPr="00B57321">
        <w:t>Reef</w:t>
      </w:r>
      <w:r w:rsidRPr="00B57321">
        <w:rPr>
          <w:spacing w:val="4"/>
        </w:rPr>
        <w:t xml:space="preserve"> </w:t>
      </w:r>
      <w:r w:rsidRPr="00B57321">
        <w:t>Advisory</w:t>
      </w:r>
      <w:r w:rsidRPr="00B57321">
        <w:rPr>
          <w:spacing w:val="4"/>
        </w:rPr>
        <w:t xml:space="preserve"> </w:t>
      </w:r>
      <w:r w:rsidRPr="00B57321">
        <w:t>Committees</w:t>
      </w:r>
      <w:r w:rsidRPr="00B57321">
        <w:rPr>
          <w:spacing w:val="4"/>
        </w:rPr>
        <w:t xml:space="preserve"> </w:t>
      </w:r>
      <w:r w:rsidRPr="00B57321">
        <w:t>and</w:t>
      </w:r>
      <w:r w:rsidRPr="00B57321">
        <w:rPr>
          <w:spacing w:val="4"/>
        </w:rPr>
        <w:t xml:space="preserve"> </w:t>
      </w:r>
      <w:r w:rsidRPr="00B57321">
        <w:t>12</w:t>
      </w:r>
      <w:r w:rsidRPr="00B57321">
        <w:rPr>
          <w:spacing w:val="4"/>
        </w:rPr>
        <w:t xml:space="preserve"> </w:t>
      </w:r>
      <w:r w:rsidRPr="00B57321">
        <w:t>Local</w:t>
      </w:r>
      <w:r w:rsidRPr="00B57321">
        <w:rPr>
          <w:spacing w:val="4"/>
        </w:rPr>
        <w:t xml:space="preserve"> </w:t>
      </w:r>
      <w:r w:rsidRPr="00B57321">
        <w:t>Marine Advisory</w:t>
      </w:r>
      <w:r w:rsidRPr="00B57321">
        <w:rPr>
          <w:spacing w:val="10"/>
        </w:rPr>
        <w:t xml:space="preserve"> </w:t>
      </w:r>
      <w:r w:rsidRPr="00B57321">
        <w:t>Committees.</w:t>
      </w:r>
    </w:p>
    <w:p w14:paraId="47694D5B" w14:textId="77777777" w:rsidR="00011A46" w:rsidRPr="00C55EEE" w:rsidRDefault="00011A46" w:rsidP="00011A46">
      <w:pPr>
        <w:pStyle w:val="ARBodyText"/>
      </w:pPr>
      <w:r w:rsidRPr="00B57321">
        <w:t>The</w:t>
      </w:r>
      <w:r w:rsidRPr="00B57321">
        <w:rPr>
          <w:spacing w:val="2"/>
        </w:rPr>
        <w:t xml:space="preserve"> Authority’s </w:t>
      </w:r>
      <w:r w:rsidRPr="00B57321">
        <w:t>main</w:t>
      </w:r>
      <w:r w:rsidRPr="00B57321">
        <w:rPr>
          <w:spacing w:val="2"/>
        </w:rPr>
        <w:t xml:space="preserve"> </w:t>
      </w:r>
      <w:r w:rsidRPr="00B57321">
        <w:t>office</w:t>
      </w:r>
      <w:r w:rsidRPr="00B57321">
        <w:rPr>
          <w:spacing w:val="2"/>
        </w:rPr>
        <w:t xml:space="preserve"> </w:t>
      </w:r>
      <w:r w:rsidRPr="00B57321">
        <w:t>is</w:t>
      </w:r>
      <w:r w:rsidRPr="00B57321">
        <w:rPr>
          <w:spacing w:val="2"/>
        </w:rPr>
        <w:t xml:space="preserve"> </w:t>
      </w:r>
      <w:r w:rsidRPr="00B57321">
        <w:t>in</w:t>
      </w:r>
      <w:r w:rsidRPr="00B57321">
        <w:rPr>
          <w:spacing w:val="2"/>
        </w:rPr>
        <w:t xml:space="preserve"> </w:t>
      </w:r>
      <w:r w:rsidRPr="00B57321">
        <w:rPr>
          <w:spacing w:val="-22"/>
        </w:rPr>
        <w:t>T</w:t>
      </w:r>
      <w:r w:rsidRPr="00B57321">
        <w:t>ownsville</w:t>
      </w:r>
      <w:r>
        <w:rPr>
          <w:spacing w:val="2"/>
        </w:rPr>
        <w:t xml:space="preserve">, with </w:t>
      </w:r>
      <w:r w:rsidRPr="00B57321">
        <w:rPr>
          <w:spacing w:val="-4"/>
        </w:rPr>
        <w:t>r</w:t>
      </w:r>
      <w:r w:rsidRPr="00B57321">
        <w:t>egional</w:t>
      </w:r>
      <w:r w:rsidRPr="00B57321">
        <w:rPr>
          <w:spacing w:val="2"/>
        </w:rPr>
        <w:t xml:space="preserve"> </w:t>
      </w:r>
      <w:r w:rsidRPr="00B57321">
        <w:t>offices</w:t>
      </w:r>
      <w:r w:rsidRPr="00B57321">
        <w:rPr>
          <w:spacing w:val="2"/>
        </w:rPr>
        <w:t xml:space="preserve"> </w:t>
      </w:r>
      <w:r w:rsidRPr="00B57321">
        <w:t>in</w:t>
      </w:r>
      <w:r w:rsidRPr="00B57321">
        <w:rPr>
          <w:spacing w:val="2"/>
        </w:rPr>
        <w:t xml:space="preserve"> </w:t>
      </w:r>
      <w:r w:rsidRPr="00B57321">
        <w:t>Cai</w:t>
      </w:r>
      <w:r w:rsidRPr="00B57321">
        <w:rPr>
          <w:spacing w:val="3"/>
        </w:rPr>
        <w:t>r</w:t>
      </w:r>
      <w:r w:rsidRPr="00B57321">
        <w:t>ns,</w:t>
      </w:r>
      <w:r w:rsidRPr="00B57321">
        <w:rPr>
          <w:spacing w:val="3"/>
        </w:rPr>
        <w:t xml:space="preserve"> </w:t>
      </w:r>
      <w:r w:rsidRPr="00B57321">
        <w:t>Mackay</w:t>
      </w:r>
      <w:r>
        <w:t>,</w:t>
      </w:r>
      <w:r w:rsidRPr="00B57321">
        <w:rPr>
          <w:spacing w:val="2"/>
        </w:rPr>
        <w:t xml:space="preserve"> </w:t>
      </w:r>
      <w:r>
        <w:rPr>
          <w:spacing w:val="2"/>
        </w:rPr>
        <w:t xml:space="preserve">Gladstone </w:t>
      </w:r>
      <w:r w:rsidRPr="00B57321">
        <w:t>and</w:t>
      </w:r>
      <w:r w:rsidRPr="00B57321">
        <w:rPr>
          <w:spacing w:val="2"/>
        </w:rPr>
        <w:t xml:space="preserve"> </w:t>
      </w:r>
      <w:r>
        <w:t>Yeppoon</w:t>
      </w:r>
      <w:r w:rsidRPr="00B57321">
        <w:t xml:space="preserve"> to ensu</w:t>
      </w:r>
      <w:r w:rsidRPr="00B57321">
        <w:rPr>
          <w:spacing w:val="-5"/>
        </w:rPr>
        <w:t>r</w:t>
      </w:r>
      <w:r w:rsidRPr="00B57321">
        <w:t>e</w:t>
      </w:r>
      <w:r w:rsidRPr="00B57321">
        <w:rPr>
          <w:spacing w:val="6"/>
        </w:rPr>
        <w:t xml:space="preserve"> </w:t>
      </w:r>
      <w:r w:rsidRPr="00B57321">
        <w:t>a</w:t>
      </w:r>
      <w:r w:rsidRPr="00B57321">
        <w:rPr>
          <w:spacing w:val="6"/>
        </w:rPr>
        <w:t xml:space="preserve"> </w:t>
      </w:r>
      <w:r w:rsidRPr="00B57321">
        <w:t>close</w:t>
      </w:r>
      <w:r w:rsidRPr="00B57321">
        <w:rPr>
          <w:spacing w:val="6"/>
        </w:rPr>
        <w:t xml:space="preserve"> </w:t>
      </w:r>
      <w:r w:rsidRPr="00B57321">
        <w:t>connection</w:t>
      </w:r>
      <w:r w:rsidRPr="00B57321">
        <w:rPr>
          <w:spacing w:val="7"/>
        </w:rPr>
        <w:t xml:space="preserve"> </w:t>
      </w:r>
      <w:r w:rsidRPr="00B57321">
        <w:t>with</w:t>
      </w:r>
      <w:r w:rsidRPr="00B57321">
        <w:rPr>
          <w:spacing w:val="6"/>
        </w:rPr>
        <w:t xml:space="preserve"> </w:t>
      </w:r>
      <w:r w:rsidRPr="00B57321">
        <w:t>those</w:t>
      </w:r>
      <w:r w:rsidRPr="00B57321">
        <w:rPr>
          <w:spacing w:val="6"/>
        </w:rPr>
        <w:t xml:space="preserve"> </w:t>
      </w:r>
      <w:r w:rsidRPr="00B57321">
        <w:t>communities. A</w:t>
      </w:r>
      <w:r>
        <w:t>n</w:t>
      </w:r>
      <w:r w:rsidRPr="00B57321">
        <w:rPr>
          <w:spacing w:val="5"/>
        </w:rPr>
        <w:t xml:space="preserve"> </w:t>
      </w:r>
      <w:r w:rsidRPr="00B57321">
        <w:t>office</w:t>
      </w:r>
      <w:r w:rsidRPr="00B57321">
        <w:rPr>
          <w:spacing w:val="5"/>
        </w:rPr>
        <w:t xml:space="preserve"> </w:t>
      </w:r>
      <w:r w:rsidRPr="00B57321">
        <w:t>in</w:t>
      </w:r>
      <w:r w:rsidRPr="00B57321">
        <w:rPr>
          <w:spacing w:val="4"/>
        </w:rPr>
        <w:t xml:space="preserve"> </w:t>
      </w:r>
      <w:r w:rsidRPr="00B57321">
        <w:t>Canberra</w:t>
      </w:r>
      <w:r w:rsidRPr="00B57321">
        <w:rPr>
          <w:spacing w:val="5"/>
        </w:rPr>
        <w:t xml:space="preserve"> </w:t>
      </w:r>
      <w:r w:rsidRPr="00B57321">
        <w:t>p</w:t>
      </w:r>
      <w:r w:rsidRPr="00B57321">
        <w:rPr>
          <w:spacing w:val="-4"/>
        </w:rPr>
        <w:t>r</w:t>
      </w:r>
      <w:r w:rsidRPr="00B57321">
        <w:t>ovides</w:t>
      </w:r>
      <w:r w:rsidRPr="00B57321">
        <w:rPr>
          <w:spacing w:val="5"/>
        </w:rPr>
        <w:t xml:space="preserve"> </w:t>
      </w:r>
      <w:r w:rsidRPr="00B57321">
        <w:t>a</w:t>
      </w:r>
      <w:r w:rsidRPr="00B57321">
        <w:rPr>
          <w:spacing w:val="5"/>
        </w:rPr>
        <w:t xml:space="preserve"> </w:t>
      </w:r>
      <w:r w:rsidRPr="00B57321">
        <w:t>key</w:t>
      </w:r>
      <w:r w:rsidRPr="00B57321">
        <w:rPr>
          <w:spacing w:val="4"/>
        </w:rPr>
        <w:t xml:space="preserve"> </w:t>
      </w:r>
      <w:r w:rsidRPr="00B57321">
        <w:t>liaison</w:t>
      </w:r>
      <w:r w:rsidRPr="00B57321">
        <w:rPr>
          <w:spacing w:val="5"/>
        </w:rPr>
        <w:t xml:space="preserve"> </w:t>
      </w:r>
      <w:r w:rsidRPr="00B57321">
        <w:t>function</w:t>
      </w:r>
      <w:r w:rsidRPr="00B57321">
        <w:rPr>
          <w:spacing w:val="5"/>
        </w:rPr>
        <w:t xml:space="preserve"> </w:t>
      </w:r>
      <w:r w:rsidRPr="00B57321">
        <w:t>with</w:t>
      </w:r>
      <w:r w:rsidRPr="00B57321">
        <w:rPr>
          <w:spacing w:val="5"/>
        </w:rPr>
        <w:t xml:space="preserve"> </w:t>
      </w:r>
      <w:r w:rsidRPr="00B57321">
        <w:t>the</w:t>
      </w:r>
      <w:r w:rsidRPr="00B57321">
        <w:rPr>
          <w:spacing w:val="4"/>
        </w:rPr>
        <w:t xml:space="preserve"> </w:t>
      </w:r>
      <w:r w:rsidRPr="00B57321">
        <w:t>Minister</w:t>
      </w:r>
      <w:r w:rsidRPr="00B57321">
        <w:rPr>
          <w:spacing w:val="-14"/>
        </w:rPr>
        <w:t>’</w:t>
      </w:r>
      <w:r w:rsidRPr="00B57321">
        <w:t>s</w:t>
      </w:r>
      <w:r w:rsidRPr="00B57321">
        <w:rPr>
          <w:spacing w:val="5"/>
        </w:rPr>
        <w:t xml:space="preserve"> </w:t>
      </w:r>
      <w:r>
        <w:t>office,</w:t>
      </w:r>
      <w:r w:rsidRPr="00B57321">
        <w:t xml:space="preserve"> the Department of </w:t>
      </w:r>
      <w:r>
        <w:t xml:space="preserve">Agriculture, Water and the </w:t>
      </w:r>
      <w:r w:rsidRPr="00B57321">
        <w:t xml:space="preserve">Environment, and other Australian Government </w:t>
      </w:r>
      <w:r>
        <w:t>entities</w:t>
      </w:r>
      <w:r w:rsidRPr="00B57321">
        <w:t>.</w:t>
      </w:r>
      <w:r>
        <w:t xml:space="preserve"> A small office in Brisbane provides a liaison function with Queensland Government partners, particularly the Office of the Great Barrier Reef.</w:t>
      </w:r>
    </w:p>
    <w:p w14:paraId="2DC96EDB" w14:textId="77777777" w:rsidR="00011A46" w:rsidRDefault="00011A46" w:rsidP="00011A46">
      <w:pPr>
        <w:pStyle w:val="Heading2"/>
      </w:pPr>
      <w:bookmarkStart w:id="458" w:name="_Toc47599453"/>
      <w:bookmarkStart w:id="459" w:name="_Toc47599928"/>
      <w:bookmarkStart w:id="460" w:name="_Toc47617196"/>
      <w:bookmarkStart w:id="461" w:name="_Toc47627527"/>
      <w:bookmarkStart w:id="462" w:name="_Toc47692846"/>
      <w:bookmarkStart w:id="463" w:name="_Toc47692957"/>
      <w:bookmarkStart w:id="464" w:name="_Toc52869020"/>
      <w:r>
        <w:t>Governance review</w:t>
      </w:r>
      <w:bookmarkEnd w:id="458"/>
      <w:bookmarkEnd w:id="459"/>
      <w:bookmarkEnd w:id="460"/>
      <w:bookmarkEnd w:id="461"/>
      <w:bookmarkEnd w:id="462"/>
      <w:bookmarkEnd w:id="463"/>
      <w:bookmarkEnd w:id="464"/>
    </w:p>
    <w:p w14:paraId="23AE9663" w14:textId="77777777" w:rsidR="00011A46" w:rsidRPr="002275E8" w:rsidRDefault="00011A46" w:rsidP="00011A46">
      <w:pPr>
        <w:pStyle w:val="ARBodyText"/>
      </w:pPr>
      <w:r w:rsidRPr="002275E8">
        <w:t>In March 2017, the Australian Government commissioned an independent review of the Authority’s governance, led by Dr Wendy Craik AM.</w:t>
      </w:r>
    </w:p>
    <w:p w14:paraId="7BCC0ABC" w14:textId="77777777" w:rsidR="00011A46" w:rsidRPr="002275E8" w:rsidRDefault="00011A46" w:rsidP="00011A46">
      <w:pPr>
        <w:pStyle w:val="ARBodyText"/>
      </w:pPr>
      <w:r w:rsidRPr="002275E8">
        <w:t>The review looked at the arrangements governing the Authority to determine whether current a</w:t>
      </w:r>
      <w:r>
        <w:t>rrangements were the best fit for</w:t>
      </w:r>
      <w:r w:rsidRPr="002275E8">
        <w:t xml:space="preserve"> the Authority’s work.</w:t>
      </w:r>
    </w:p>
    <w:p w14:paraId="5DC4C608" w14:textId="77777777" w:rsidR="00011A46" w:rsidRDefault="00011A46" w:rsidP="00011A46">
      <w:pPr>
        <w:pStyle w:val="ARBodyText"/>
      </w:pPr>
      <w:r w:rsidRPr="002275E8">
        <w:t xml:space="preserve">The independent review report was released in October 2017 and the Government accepted all 24 recommendations. The Authority has responsibility for implementing 10 of these recommendations, with the remaining 14 recommendations to be implemented by the Department of </w:t>
      </w:r>
      <w:r>
        <w:t>the Agriculture, Water and Environment</w:t>
      </w:r>
      <w:r w:rsidRPr="002275E8">
        <w:t>.</w:t>
      </w:r>
      <w:r>
        <w:t xml:space="preserve"> </w:t>
      </w:r>
    </w:p>
    <w:p w14:paraId="60EE04EF" w14:textId="3724E597" w:rsidR="00011A46" w:rsidRDefault="00011A46" w:rsidP="00011A46">
      <w:pPr>
        <w:pStyle w:val="ARBodyText"/>
        <w:rPr>
          <w:szCs w:val="22"/>
        </w:rPr>
      </w:pPr>
      <w:r>
        <w:rPr>
          <w:szCs w:val="22"/>
        </w:rPr>
        <w:t xml:space="preserve">Following the appointment of </w:t>
      </w:r>
      <w:r w:rsidR="00521820">
        <w:rPr>
          <w:szCs w:val="22"/>
        </w:rPr>
        <w:t xml:space="preserve">Robbie </w:t>
      </w:r>
      <w:r>
        <w:rPr>
          <w:szCs w:val="22"/>
        </w:rPr>
        <w:t>Sefto</w:t>
      </w:r>
      <w:r w:rsidR="00264EB4">
        <w:rPr>
          <w:szCs w:val="22"/>
        </w:rPr>
        <w:t>n to the Board in 2020</w:t>
      </w:r>
      <w:r>
        <w:rPr>
          <w:szCs w:val="22"/>
        </w:rPr>
        <w:t xml:space="preserve">, recommendations from the review have now been fully implemented from the Authority’s perspective. </w:t>
      </w:r>
    </w:p>
    <w:p w14:paraId="26403179" w14:textId="77777777" w:rsidR="00011A46" w:rsidRDefault="00011A46" w:rsidP="00011A46">
      <w:pPr>
        <w:pStyle w:val="Heading2"/>
      </w:pPr>
      <w:bookmarkStart w:id="465" w:name="_Toc47599454"/>
      <w:bookmarkStart w:id="466" w:name="_Toc47599929"/>
      <w:bookmarkStart w:id="467" w:name="_Toc47617197"/>
      <w:bookmarkStart w:id="468" w:name="_Toc47627528"/>
      <w:bookmarkStart w:id="469" w:name="_Toc47692847"/>
      <w:bookmarkStart w:id="470" w:name="_Toc47692958"/>
      <w:bookmarkStart w:id="471" w:name="_Toc52869021"/>
      <w:r>
        <w:t>Great Barrier Reef Marine Park Authority Board</w:t>
      </w:r>
      <w:bookmarkEnd w:id="465"/>
      <w:bookmarkEnd w:id="466"/>
      <w:bookmarkEnd w:id="467"/>
      <w:bookmarkEnd w:id="468"/>
      <w:bookmarkEnd w:id="469"/>
      <w:bookmarkEnd w:id="470"/>
      <w:bookmarkEnd w:id="471"/>
    </w:p>
    <w:p w14:paraId="07B6B0F9" w14:textId="77777777" w:rsidR="00011A46" w:rsidRDefault="00011A46" w:rsidP="00011A46">
      <w:pPr>
        <w:spacing w:before="120"/>
      </w:pPr>
      <w:r w:rsidRPr="0004791D">
        <w:t xml:space="preserve">The </w:t>
      </w:r>
      <w:r>
        <w:t xml:space="preserve">Marine Park </w:t>
      </w:r>
      <w:r w:rsidRPr="0004791D">
        <w:t>Act</w:t>
      </w:r>
      <w:r>
        <w:t xml:space="preserve"> specifies that the Authority Board comprises a part-time Chairperson, the CEO and five part-time members. </w:t>
      </w:r>
      <w:r w:rsidRPr="009D094B">
        <w:t xml:space="preserve">The Board has a dedicated Secretariat provided by the </w:t>
      </w:r>
      <w:r>
        <w:t>Authority.</w:t>
      </w:r>
    </w:p>
    <w:p w14:paraId="06AFF4E9" w14:textId="77777777" w:rsidR="00011A46" w:rsidRDefault="00011A46" w:rsidP="00011A46">
      <w:pPr>
        <w:spacing w:before="120"/>
      </w:pPr>
      <w:r>
        <w:t xml:space="preserve">The Board has responsibility for carrying out the Authority’s functions consistent with the main object of the </w:t>
      </w:r>
      <w:r w:rsidRPr="000E1252">
        <w:t>Act</w:t>
      </w:r>
      <w:r>
        <w:rPr>
          <w:i/>
        </w:rPr>
        <w:t xml:space="preserve">, </w:t>
      </w:r>
      <w:r>
        <w:t>which is to ‘</w:t>
      </w:r>
      <w:r w:rsidRPr="00DC276A">
        <w:rPr>
          <w:i/>
        </w:rPr>
        <w:t>provide for the long</w:t>
      </w:r>
      <w:r>
        <w:rPr>
          <w:i/>
        </w:rPr>
        <w:t>-</w:t>
      </w:r>
      <w:r w:rsidRPr="00DC276A">
        <w:rPr>
          <w:i/>
        </w:rPr>
        <w:t>term protection and conservation of the environment, biodiversity and heritage values of the Great Barrier Reef Region</w:t>
      </w:r>
      <w:r>
        <w:t>’. The Board is supported by the CEO and staff of the Authority who can be directed by the Board about matters relating to the Act.</w:t>
      </w:r>
      <w:r w:rsidRPr="00E37420">
        <w:rPr>
          <w:highlight w:val="yellow"/>
        </w:rPr>
        <w:t xml:space="preserve"> </w:t>
      </w:r>
    </w:p>
    <w:p w14:paraId="275347D1" w14:textId="77777777" w:rsidR="00011A46" w:rsidRDefault="00011A46" w:rsidP="00011A46">
      <w:pPr>
        <w:spacing w:before="120"/>
      </w:pPr>
      <w:r>
        <w:t>The role of the Board members is to ensure the efficient and effective performance of the legislative functions of the Authority, consistent with the government's expectations in regards to performance, objectives, values and broader government policies.</w:t>
      </w:r>
    </w:p>
    <w:p w14:paraId="40F6E71B" w14:textId="77777777" w:rsidR="00011A46" w:rsidRDefault="00011A46" w:rsidP="00011A46">
      <w:pPr>
        <w:spacing w:before="120"/>
        <w:rPr>
          <w:highlight w:val="yellow"/>
        </w:rPr>
      </w:pPr>
      <w:r>
        <w:t>Discussions by the Board are focused on broad policy and legislative matters, while responsibility for operational matters (including delegated permit and development application decisions) generally rests with senior management.</w:t>
      </w:r>
    </w:p>
    <w:p w14:paraId="5B0CC9E7" w14:textId="77777777" w:rsidR="00011A46" w:rsidRDefault="00011A46" w:rsidP="00011A46">
      <w:pPr>
        <w:pStyle w:val="ARBodyText"/>
      </w:pPr>
      <w:r>
        <w:t xml:space="preserve">The Board meets at least </w:t>
      </w:r>
      <w:r w:rsidRPr="00B861BA">
        <w:t xml:space="preserve">six </w:t>
      </w:r>
      <w:r>
        <w:t xml:space="preserve">times </w:t>
      </w:r>
      <w:r w:rsidRPr="00B861BA">
        <w:t>per calendar year.</w:t>
      </w:r>
    </w:p>
    <w:p w14:paraId="6E07B30C" w14:textId="77777777" w:rsidR="00011A46" w:rsidRPr="00731000" w:rsidRDefault="00011A46" w:rsidP="00011A46">
      <w:pPr>
        <w:pStyle w:val="Heading3"/>
      </w:pPr>
      <w:r>
        <w:t>Membership of the Authority Board</w:t>
      </w:r>
    </w:p>
    <w:p w14:paraId="386CCC98" w14:textId="77777777" w:rsidR="00011A46" w:rsidRPr="00B57321" w:rsidRDefault="00011A46" w:rsidP="00011A46">
      <w:pPr>
        <w:pStyle w:val="ARHeading4"/>
      </w:pPr>
      <w:r w:rsidRPr="00B35436">
        <w:t>Chairp</w:t>
      </w:r>
      <w:r>
        <w:t>erson: Dr Ian Poiner</w:t>
      </w:r>
    </w:p>
    <w:p w14:paraId="27B9EE58" w14:textId="69C03F1D" w:rsidR="00521820" w:rsidRPr="00521820" w:rsidRDefault="00521820" w:rsidP="00521820">
      <w:pPr>
        <w:pStyle w:val="BodyTextNumbering"/>
        <w:rPr>
          <w:rFonts w:cs="Arial"/>
        </w:rPr>
      </w:pPr>
      <w:r>
        <w:t>Dr Poiner is a highly respected marine scientist with a long history of involvement in Great Barrier Reef science and conservation. </w:t>
      </w:r>
    </w:p>
    <w:p w14:paraId="565BB462" w14:textId="67628417" w:rsidR="00521820" w:rsidRPr="00521820" w:rsidRDefault="00521820" w:rsidP="00521820">
      <w:pPr>
        <w:pStyle w:val="BodyTextNumbering"/>
        <w:rPr>
          <w:rFonts w:cs="Arial"/>
          <w:sz w:val="24"/>
          <w:szCs w:val="24"/>
        </w:rPr>
      </w:pPr>
      <w:r>
        <w:t>Dr Poiner is the current Chair of the Australian and New Zealand International Ocean Discovery Program Consortium, Chair CSIRO Oceans and Atmosphere Advisory Committee and a member of the board of the Australian Maritime Safety Autho</w:t>
      </w:r>
      <w:r w:rsidR="00FE4D78">
        <w:t xml:space="preserve">rity. </w:t>
      </w:r>
      <w:r>
        <w:t>His recent roles include, Chair of Australia’s Integrated Marine Observing System; Marine National Facility Steering Committee and the Reef and Rainforest Research Centre. Dr Poiner is also the Patron of the Australian Marine Sciences Association. </w:t>
      </w:r>
    </w:p>
    <w:p w14:paraId="58673913" w14:textId="1748FC9A" w:rsidR="00521820" w:rsidRPr="00521820" w:rsidRDefault="00521820" w:rsidP="00521820">
      <w:pPr>
        <w:pStyle w:val="BodyTextNumbering"/>
        <w:rPr>
          <w:rFonts w:cs="Arial"/>
          <w:sz w:val="24"/>
          <w:szCs w:val="24"/>
        </w:rPr>
      </w:pPr>
      <w:r>
        <w:t>Following a successful research career at CSIRO (1985–2004), Dr Poiner served as the CEO of AIMS from 2004 to 2011. He was a member of the International Scientific Steering Committee of the Census of Marine Life from 2002 and its Chair from 2007 to 2013. From 2012 to 2016, he was Chair of the Gladstone Healthy Harbour Partnership Science Panel.</w:t>
      </w:r>
    </w:p>
    <w:p w14:paraId="6C01B7D2" w14:textId="53C65DC8" w:rsidR="00521820" w:rsidRPr="00521820" w:rsidRDefault="00521820" w:rsidP="00521820">
      <w:pPr>
        <w:pStyle w:val="BodyTextNumbering"/>
        <w:rPr>
          <w:rFonts w:cs="Arial"/>
          <w:sz w:val="24"/>
          <w:szCs w:val="24"/>
        </w:rPr>
      </w:pPr>
      <w:r>
        <w:t>In 2008, Dr Poiner was appointed a Fellow of the Australian Academy of Technological Sciences and Engineering in recognition of his leadership of research and development based enterprises for the benefit of marine science, the conservation of some of the most iconic marine life and marine habitats on Earth including the Great Barrier Reef, and the development of the marine industry. </w:t>
      </w:r>
    </w:p>
    <w:p w14:paraId="29CB1127" w14:textId="156C8681" w:rsidR="00521820" w:rsidRPr="00521820" w:rsidRDefault="00521820" w:rsidP="00521820">
      <w:pPr>
        <w:pStyle w:val="BodyTextNumbering"/>
        <w:rPr>
          <w:rFonts w:cs="Arial"/>
          <w:sz w:val="24"/>
          <w:szCs w:val="24"/>
        </w:rPr>
      </w:pPr>
      <w:r>
        <w:t>In 2013, JCU awarded Dr Poiner an Honorary Doctor of Science in recognition of his outstanding service and distinguished public contribution to the northern Queensland community and exceptional service rendered to the University, comprising of academic excellence and the exercise of outstanding leadership. Dr Poiner holds a Bachelor of Science (Honours) 1A Zoology and a PhD in Zoology from the University of Queensland.</w:t>
      </w:r>
    </w:p>
    <w:p w14:paraId="502FEF8B" w14:textId="77777777" w:rsidR="00521820" w:rsidRDefault="00521820" w:rsidP="00521820">
      <w:pPr>
        <w:pStyle w:val="BodyTextNumbering"/>
      </w:pPr>
      <w:r>
        <w:t>On 29 October 2018, Dr Poiner was appointed as the part-time Chairperson of the Authority Board for a term of four years and six months. Dr Poiner replaced previous Chairperson Dr Russell Reichelt who retired in 2018 after 11 years with the Authority.</w:t>
      </w:r>
    </w:p>
    <w:p w14:paraId="199EA6AE" w14:textId="77777777" w:rsidR="00011A46" w:rsidRDefault="00011A46" w:rsidP="00011A46">
      <w:pPr>
        <w:pStyle w:val="ARHeading4"/>
      </w:pPr>
      <w:r>
        <w:t>Chief Executive Officer: Mr Josh Thomas</w:t>
      </w:r>
    </w:p>
    <w:p w14:paraId="766D30A2" w14:textId="35B91B24" w:rsidR="00011A46" w:rsidRPr="0053023C" w:rsidRDefault="00011A46" w:rsidP="00011A46">
      <w:pPr>
        <w:pStyle w:val="ARBodyText"/>
      </w:pPr>
      <w:r w:rsidRPr="0053023C">
        <w:t xml:space="preserve">Mr Thomas was appointed </w:t>
      </w:r>
      <w:r>
        <w:t>CEO</w:t>
      </w:r>
      <w:r w:rsidRPr="0053023C">
        <w:t xml:space="preserve"> of the Authority in 2019</w:t>
      </w:r>
      <w:r>
        <w:t>,</w:t>
      </w:r>
      <w:r w:rsidRPr="0053023C">
        <w:t xml:space="preserve"> for a term of five years. Mr Thomas has </w:t>
      </w:r>
      <w:r w:rsidR="00825A97">
        <w:t>worked</w:t>
      </w:r>
      <w:r w:rsidRPr="0053023C">
        <w:t xml:space="preserve"> in the public and private sector in Australia and overseas</w:t>
      </w:r>
      <w:r w:rsidR="00825A97">
        <w:t xml:space="preserve">, and </w:t>
      </w:r>
      <w:r w:rsidRPr="0053023C">
        <w:t>helped shape environmental policy and programs for the Great Barrier R</w:t>
      </w:r>
      <w:r>
        <w:t>eef and</w:t>
      </w:r>
      <w:r w:rsidRPr="0053023C">
        <w:t xml:space="preserve"> terrestrial natural resource management.</w:t>
      </w:r>
    </w:p>
    <w:p w14:paraId="55EFA55F" w14:textId="77777777" w:rsidR="00011A46" w:rsidRPr="0053023C" w:rsidRDefault="00011A46" w:rsidP="00011A46">
      <w:pPr>
        <w:pStyle w:val="ARBodyText"/>
      </w:pPr>
      <w:r w:rsidRPr="0053023C">
        <w:t xml:space="preserve">Mr Thomas has worked in a number of senior public sector roles and across the environment, agriculture and finance portfolios, as well as in federal </w:t>
      </w:r>
      <w:r>
        <w:t>m</w:t>
      </w:r>
      <w:r w:rsidRPr="0053023C">
        <w:t>inisterial offices. He has a strong track record of public engagement on matters affecting Australia’s World Heritage sites and through major environmental programs such as the Biodiversity Fund and Caring for our Country.</w:t>
      </w:r>
    </w:p>
    <w:p w14:paraId="65A8045A" w14:textId="77777777" w:rsidR="00011A46" w:rsidRDefault="00011A46" w:rsidP="00011A46">
      <w:pPr>
        <w:pStyle w:val="ARBodyText"/>
      </w:pPr>
      <w:r w:rsidRPr="0053023C">
        <w:t xml:space="preserve">Mr Thomas’ policy experience in the marine environment extends across the Great Barrier Reef and its catchments, </w:t>
      </w:r>
      <w:r>
        <w:t xml:space="preserve">to </w:t>
      </w:r>
      <w:r w:rsidRPr="0053023C">
        <w:t>migratory and endangered species, whaling matters, marine parks and Antarctica. He is committed to enhancing Australia’s natural environment and has been a strong advocate for incorporating both contemporary science and Indigenous traditional knowledge into environmental management throughout his career.</w:t>
      </w:r>
    </w:p>
    <w:p w14:paraId="79BBDE89" w14:textId="77777777" w:rsidR="00011A46" w:rsidRDefault="00011A46" w:rsidP="00011A46">
      <w:pPr>
        <w:pStyle w:val="ARBodyText"/>
      </w:pPr>
      <w:r w:rsidRPr="00A50D35">
        <w:t>Mr Thomas lives in Townsville and holds a Master</w:t>
      </w:r>
      <w:r>
        <w:t>’s</w:t>
      </w:r>
      <w:r w:rsidRPr="00A50D35">
        <w:t xml:space="preserve"> of International Affairs, Bachelor of Science and Bachelor of Arts (Honours).</w:t>
      </w:r>
      <w:r>
        <w:t xml:space="preserve"> </w:t>
      </w:r>
    </w:p>
    <w:p w14:paraId="375538EA" w14:textId="77777777" w:rsidR="00011A46" w:rsidRPr="00973F68" w:rsidRDefault="00011A46" w:rsidP="00011A46">
      <w:pPr>
        <w:pStyle w:val="ARHeading4"/>
      </w:pPr>
      <w:r>
        <w:t xml:space="preserve">Member: </w:t>
      </w:r>
      <w:r w:rsidRPr="00973F68">
        <w:t>Ms Wendy Morris</w:t>
      </w:r>
    </w:p>
    <w:p w14:paraId="34BF31B5" w14:textId="7CA1A89B" w:rsidR="00521820" w:rsidRPr="00521820" w:rsidRDefault="00521820" w:rsidP="00521820">
      <w:pPr>
        <w:pStyle w:val="BodyTextNumbering"/>
        <w:rPr>
          <w:color w:val="auto"/>
        </w:rPr>
      </w:pPr>
      <w:r>
        <w:t xml:space="preserve">Ms Morris developed a passion for the Reef while sailing and exploring the far northern reefs from Port Douglas </w:t>
      </w:r>
      <w:r w:rsidR="00264EB4">
        <w:t xml:space="preserve">in </w:t>
      </w:r>
      <w:r>
        <w:t xml:space="preserve">1974. After graduating from James Cook University with a Bachelor of Science in Marine Biology/Zoology, </w:t>
      </w:r>
      <w:r w:rsidR="00264EB4">
        <w:t>Ms Morris completed</w:t>
      </w:r>
      <w:r>
        <w:t xml:space="preserve"> an Honours degree at Murdoch University. She founded the first marine biologist guided snorkelling tours with her company Reef Biosearch on Quicksilver from Port Douglas in 1986 and </w:t>
      </w:r>
      <w:r w:rsidR="00172F0D">
        <w:t>continues to spend time on the R</w:t>
      </w:r>
      <w:r>
        <w:t>eef.</w:t>
      </w:r>
    </w:p>
    <w:p w14:paraId="04F588E8" w14:textId="052F3925" w:rsidR="00521820" w:rsidRDefault="00521820" w:rsidP="00521820">
      <w:pPr>
        <w:pStyle w:val="BodyTextNumbering"/>
      </w:pPr>
      <w:r>
        <w:t>Since 1990, Ms Morris has been involved in tourism businesses including reef charter vessels, hotels, resorts and attractions. Through her family’s company, she was involved in the successful establishment of the Mt Emerald Windfarm.</w:t>
      </w:r>
    </w:p>
    <w:p w14:paraId="2AA3773E" w14:textId="3BE6ABB9" w:rsidR="00521820" w:rsidRDefault="00FE4D78" w:rsidP="00521820">
      <w:pPr>
        <w:pStyle w:val="BodyTextNumbering"/>
      </w:pPr>
      <w:r>
        <w:t xml:space="preserve">Her </w:t>
      </w:r>
      <w:r w:rsidR="00521820">
        <w:t xml:space="preserve">Board appointments have included Tourism and Events Queensland, Tourism Port Douglas Daintree, Advance Cairns, Citizens of the Great Barrier Reef </w:t>
      </w:r>
      <w:r w:rsidR="00264EB4">
        <w:t xml:space="preserve">and </w:t>
      </w:r>
      <w:r w:rsidR="00521820">
        <w:t>most recently as Chair of Tourism Tropical North Queensland. She is also a graduate of the Australian Institute of Company Directors. In 2017, Ms Morris was awarded the Marie Watson Blake Award for outstanding contribution by an individual by the Queensland Tourism Industry Council.</w:t>
      </w:r>
    </w:p>
    <w:p w14:paraId="5C2256BF" w14:textId="77777777" w:rsidR="00521820" w:rsidRDefault="00521820" w:rsidP="00521820">
      <w:pPr>
        <w:pStyle w:val="BodyTextNumbering"/>
      </w:pPr>
      <w:r>
        <w:t>Ms Morris was appointed as a part-time member of the Authority Board for five years effective from 7 February 2019.</w:t>
      </w:r>
    </w:p>
    <w:p w14:paraId="6E2B603B" w14:textId="77777777" w:rsidR="00011A46" w:rsidRPr="00B57321" w:rsidRDefault="00011A46" w:rsidP="00011A46">
      <w:pPr>
        <w:pStyle w:val="ARHeading4"/>
        <w:rPr>
          <w:rFonts w:eastAsia="Arial Unicode MS"/>
        </w:rPr>
      </w:pPr>
      <w:bookmarkStart w:id="472" w:name="_Toc460418632"/>
      <w:bookmarkStart w:id="473" w:name="_Toc460683158"/>
      <w:r>
        <w:t xml:space="preserve">Member: </w:t>
      </w:r>
      <w:r w:rsidRPr="00B57321">
        <w:t>Professor Emma Johnston AO</w:t>
      </w:r>
    </w:p>
    <w:p w14:paraId="35BF38CB" w14:textId="43BB93CE" w:rsidR="00521820" w:rsidRPr="00521820" w:rsidRDefault="00521820" w:rsidP="00521820">
      <w:pPr>
        <w:rPr>
          <w:rFonts w:ascii="Calibri" w:hAnsi="Calibri"/>
          <w:color w:val="auto"/>
        </w:rPr>
      </w:pPr>
      <w:bookmarkStart w:id="474" w:name="_Hlk11224761"/>
      <w:r w:rsidRPr="00521820">
        <w:rPr>
          <w:bCs/>
        </w:rPr>
        <w:t>Professor Emma Johnston</w:t>
      </w:r>
      <w:r>
        <w:t xml:space="preserve"> AO FTSE FRSN is Dean of Science and Professor of Marine Ecology and Ecotoxicology at UNSW Sydney.</w:t>
      </w:r>
      <w:bookmarkStart w:id="475" w:name="_Hlk22041816"/>
      <w:r>
        <w:t xml:space="preserve"> Professor Johnston </w:t>
      </w:r>
      <w:bookmarkEnd w:id="475"/>
      <w:r>
        <w:t>studies the impacts of human activities in marine ecosystems and how we can build ecological resilience. Her research is conducted in diverse field environments; from Antarctica, to the Great Barrier Reef, and temperate Australian estuaries.</w:t>
      </w:r>
    </w:p>
    <w:p w14:paraId="0E4C4CE4" w14:textId="790AB417" w:rsidR="00521820" w:rsidRDefault="00521820" w:rsidP="00521820">
      <w:r>
        <w:t xml:space="preserve">A highly awarded scientist, educator and communicator, Professor Johnston has published more than 160 peer-reviewed articles and supervised 25 successful PhD graduates. She is an elected fellow of the Australian Technological Society (ATSE) and her awards include the Australian Academy of Science’s inaugural </w:t>
      </w:r>
      <w:r>
        <w:rPr>
          <w:i/>
          <w:iCs/>
        </w:rPr>
        <w:t xml:space="preserve">Nancy Millis Medal </w:t>
      </w:r>
      <w:r>
        <w:t>and the</w:t>
      </w:r>
      <w:r>
        <w:rPr>
          <w:i/>
          <w:iCs/>
        </w:rPr>
        <w:t xml:space="preserve"> Royal Society of New South Wales Clark Medal and the Eureka prize for Science Communication. </w:t>
      </w:r>
      <w:r>
        <w:t xml:space="preserve">In 2018 she was made an </w:t>
      </w:r>
      <w:r>
        <w:rPr>
          <w:i/>
          <w:iCs/>
        </w:rPr>
        <w:t>Officer of the Order of Australia (OA)</w:t>
      </w:r>
      <w:r w:rsidR="00FE4D78">
        <w:t xml:space="preserve"> for ‘</w:t>
      </w:r>
      <w:r>
        <w:t>distinguished service to higher education, particularly to marine ecology and ecotoxicology, as an academic, researcher and administrator, and to scientific institutes</w:t>
      </w:r>
      <w:r w:rsidR="00FE4D78">
        <w:t>’</w:t>
      </w:r>
      <w:r>
        <w:t>.</w:t>
      </w:r>
    </w:p>
    <w:p w14:paraId="46CDDE24" w14:textId="558F143C" w:rsidR="00521820" w:rsidRDefault="00521820" w:rsidP="00521820">
      <w:pPr>
        <w:pStyle w:val="ARBodyText"/>
      </w:pPr>
      <w:r>
        <w:t>Professor Johnston is a national advocate for the Science and Technology sector and is a Director on the Board of the Antarctic Science Foundation and is immediate past-President of Science &amp; Technology Australia.  She consults with industry through the development and implementation of new biomonitoring and ecological engineering techniques and frequently contributes ex</w:t>
      </w:r>
      <w:r w:rsidR="00264EB4">
        <w:t>pert opinion to state, federal and</w:t>
      </w:r>
      <w:r>
        <w:t xml:space="preserve"> international government agencies.  Professor Johnston is also a highly sought-after science communicator and television presenter for the ongoing BBC/Foxtel series, Coast Australia and ABC Catalyst.</w:t>
      </w:r>
      <w:bookmarkEnd w:id="474"/>
    </w:p>
    <w:p w14:paraId="6D0831F6" w14:textId="50BC100D" w:rsidR="00FE4D78" w:rsidRDefault="00FE4D78" w:rsidP="00521820">
      <w:pPr>
        <w:pStyle w:val="ARBodyText"/>
      </w:pPr>
      <w:r w:rsidRPr="00FE4D78">
        <w:t>She was appointed as a member of the Authority on 5 May 2016 for a five-year term concluding on 4 May 2021.</w:t>
      </w:r>
    </w:p>
    <w:p w14:paraId="3D2037E9" w14:textId="77777777" w:rsidR="00011A46" w:rsidRPr="00B57321" w:rsidRDefault="00011A46" w:rsidP="00011A46">
      <w:pPr>
        <w:pStyle w:val="ARHeading4"/>
        <w:rPr>
          <w:rFonts w:eastAsia="Arial Unicode MS"/>
        </w:rPr>
      </w:pPr>
      <w:bookmarkStart w:id="476" w:name="_Toc460418633"/>
      <w:bookmarkStart w:id="477" w:name="_Toc460683159"/>
      <w:bookmarkEnd w:id="472"/>
      <w:bookmarkEnd w:id="473"/>
      <w:r>
        <w:rPr>
          <w:rFonts w:eastAsia="Arial Unicode MS"/>
        </w:rPr>
        <w:t xml:space="preserve">Member: </w:t>
      </w:r>
      <w:r w:rsidRPr="00B57321">
        <w:rPr>
          <w:rFonts w:eastAsia="Arial Unicode MS"/>
        </w:rPr>
        <w:t>Mr Dave Stewart</w:t>
      </w:r>
      <w:bookmarkEnd w:id="476"/>
      <w:bookmarkEnd w:id="477"/>
    </w:p>
    <w:p w14:paraId="29664955" w14:textId="77777777" w:rsidR="00BC30C7" w:rsidRDefault="00BC30C7" w:rsidP="00BC30C7">
      <w:pPr>
        <w:pStyle w:val="BodyTextNumbering"/>
        <w:rPr>
          <w:color w:val="auto"/>
        </w:rPr>
      </w:pPr>
      <w:r>
        <w:t xml:space="preserve">Mr Dave Stewart was appointed the Director-General of the Department of the Premier and Cabinet in 2015. </w:t>
      </w:r>
    </w:p>
    <w:p w14:paraId="54180730" w14:textId="77777777" w:rsidR="00BC30C7" w:rsidRDefault="00BC30C7" w:rsidP="00BC30C7">
      <w:pPr>
        <w:pStyle w:val="BodyTextNumbering"/>
      </w:pPr>
      <w:r>
        <w:t>He has considerable experience in the public service. As the former Secretary of Transport for New South Wales, he led around 27,000 people in shaping the planning, policy and delivery of public transport, roads and freight across the state.</w:t>
      </w:r>
    </w:p>
    <w:p w14:paraId="38D896F4" w14:textId="77777777" w:rsidR="00BC30C7" w:rsidRDefault="00BC30C7" w:rsidP="00BC30C7">
      <w:pPr>
        <w:pStyle w:val="BodyTextNumbering"/>
      </w:pPr>
      <w:r>
        <w:t>Following a distinguished career in local government, and engineering construction in Australia and the United Kingdom, Mr Stewart joined the Queensland Government as Deputy Coordinator-General within the Department of Infrastructure and Planning. In this role he was responsible for delivering major water and road projects.</w:t>
      </w:r>
    </w:p>
    <w:p w14:paraId="6823D24C" w14:textId="77777777" w:rsidR="00BC30C7" w:rsidRDefault="00BC30C7" w:rsidP="00BC30C7">
      <w:pPr>
        <w:pStyle w:val="BodyTextNumbering"/>
      </w:pPr>
      <w:r>
        <w:t>Earlier, he was the Director-General of Queensland Transport and then the Department of Transport and Main Roads, overseeing the integration of organisations to a new customer focused model. His primary responsibility was transport leadership including strategic policy and planning, system stewardship, infrastructure delivery and service delivery.</w:t>
      </w:r>
    </w:p>
    <w:p w14:paraId="4147AEA3" w14:textId="77777777" w:rsidR="00BC30C7" w:rsidRDefault="00BC30C7" w:rsidP="00BC30C7">
      <w:pPr>
        <w:pStyle w:val="BodyTextNumbering"/>
      </w:pPr>
      <w:r>
        <w:t xml:space="preserve">Mr Stewart is an advocate for regional Queensland and one of his highlights as Director-General is participating in the community champions program for Indigenous communities, where he regularly visits the community of Pormpuraaw and assists them with accessing much-needed government services. </w:t>
      </w:r>
    </w:p>
    <w:p w14:paraId="760374CF" w14:textId="77777777" w:rsidR="00BC30C7" w:rsidRDefault="00BC30C7" w:rsidP="00BC30C7">
      <w:pPr>
        <w:pStyle w:val="BodyTextNumbering"/>
      </w:pPr>
      <w:r>
        <w:t xml:space="preserve">He holds Masters Degrees in Business and Engineering Science and completed a Harvard executive program looking at private sector involvement in infrastructure delivery. </w:t>
      </w:r>
    </w:p>
    <w:p w14:paraId="431592E5" w14:textId="77777777" w:rsidR="00BC30C7" w:rsidRDefault="00BC30C7" w:rsidP="00BC30C7">
      <w:pPr>
        <w:pStyle w:val="BodyTextNumbering"/>
      </w:pPr>
      <w:r>
        <w:t xml:space="preserve">Mr Stewart is also a Fellow of Engineers Australia, Honorary Fellow, Chartered Institute of Transport and Logistics, Fellow of the Australian Academy of Technology and Engineering and Fellow of the Institute of Public Administration Australia. </w:t>
      </w:r>
    </w:p>
    <w:p w14:paraId="00245E6A" w14:textId="77777777" w:rsidR="00BC30C7" w:rsidRDefault="00BC30C7" w:rsidP="00BC30C7">
      <w:pPr>
        <w:pStyle w:val="BodyTextNumbering"/>
      </w:pPr>
      <w:r>
        <w:t>Mr Stewart was appointed as a member of the Authority Board on 23 July 2015 for a three-year term, concluding on 22 July 2018 and was re-appointed the Queensland member of the Authority Board on 21 June 2018 for a five-year period commencing from 23 July 2018.</w:t>
      </w:r>
    </w:p>
    <w:p w14:paraId="64FE7C74" w14:textId="77777777" w:rsidR="00011A46" w:rsidRDefault="00011A46" w:rsidP="00011A46">
      <w:pPr>
        <w:rPr>
          <w:b/>
          <w:lang w:eastAsia="en-US"/>
        </w:rPr>
      </w:pPr>
      <w:r>
        <w:rPr>
          <w:b/>
          <w:lang w:eastAsia="en-US"/>
        </w:rPr>
        <w:t>Member: Mr Duane Fraser</w:t>
      </w:r>
    </w:p>
    <w:p w14:paraId="5D3288F1" w14:textId="77777777" w:rsidR="00E60BC0" w:rsidRPr="00E60BC0" w:rsidRDefault="00E60BC0" w:rsidP="00E60BC0">
      <w:pPr>
        <w:pStyle w:val="p1"/>
        <w:spacing w:before="0" w:beforeAutospacing="0" w:after="0" w:afterAutospacing="0"/>
        <w:rPr>
          <w:rFonts w:ascii="Arial" w:hAnsi="Arial" w:cs="Arial"/>
          <w:sz w:val="22"/>
          <w:szCs w:val="22"/>
        </w:rPr>
      </w:pPr>
      <w:r w:rsidRPr="00E60BC0">
        <w:rPr>
          <w:rStyle w:val="s1"/>
          <w:rFonts w:ascii="Arial" w:hAnsi="Arial" w:cs="Arial"/>
          <w:sz w:val="22"/>
          <w:szCs w:val="22"/>
        </w:rPr>
        <w:t>Mr Duane Fraser is a Wulgurukaba and Bidjara Traditional Owner, and has extensive experience advising Commonwealth and State Governments on matters relating to Indigenous Affairs and Environmental Policy.</w:t>
      </w:r>
    </w:p>
    <w:p w14:paraId="76BC79B0" w14:textId="77777777" w:rsidR="00E60BC0" w:rsidRPr="00E60BC0" w:rsidRDefault="00E60BC0" w:rsidP="00E60BC0">
      <w:pPr>
        <w:pStyle w:val="p2"/>
        <w:spacing w:before="0" w:beforeAutospacing="0" w:after="0" w:afterAutospacing="0"/>
        <w:rPr>
          <w:rFonts w:ascii="Arial" w:hAnsi="Arial" w:cs="Arial"/>
          <w:sz w:val="22"/>
          <w:szCs w:val="22"/>
        </w:rPr>
      </w:pPr>
    </w:p>
    <w:p w14:paraId="3795439C" w14:textId="005744B0" w:rsidR="00E60BC0" w:rsidRPr="00E60BC0" w:rsidRDefault="00E60BC0" w:rsidP="00E60BC0">
      <w:pPr>
        <w:pStyle w:val="p1"/>
        <w:spacing w:before="0" w:beforeAutospacing="0" w:after="0" w:afterAutospacing="0"/>
        <w:rPr>
          <w:rFonts w:ascii="Arial" w:hAnsi="Arial" w:cs="Arial"/>
          <w:sz w:val="22"/>
          <w:szCs w:val="22"/>
        </w:rPr>
      </w:pPr>
      <w:r w:rsidRPr="00E60BC0">
        <w:rPr>
          <w:rStyle w:val="s1"/>
          <w:rFonts w:ascii="Arial" w:hAnsi="Arial" w:cs="Arial"/>
          <w:sz w:val="22"/>
          <w:szCs w:val="22"/>
        </w:rPr>
        <w:t>Mr Fraser enjoys a diverse national and global network that include</w:t>
      </w:r>
      <w:r w:rsidR="00FE4D78">
        <w:rPr>
          <w:rStyle w:val="s1"/>
          <w:rFonts w:ascii="Arial" w:hAnsi="Arial" w:cs="Arial"/>
          <w:sz w:val="22"/>
          <w:szCs w:val="22"/>
        </w:rPr>
        <w:t>s high-</w:t>
      </w:r>
      <w:r w:rsidRPr="00E60BC0">
        <w:rPr>
          <w:rStyle w:val="s1"/>
          <w:rFonts w:ascii="Arial" w:hAnsi="Arial" w:cs="Arial"/>
          <w:sz w:val="22"/>
          <w:szCs w:val="22"/>
        </w:rPr>
        <w:t xml:space="preserve">level influencers, current and ex-politicians from both major parties, senior executives, and grass roots communities. He uses his profile to create positive change and impact to ensure Traditional Owners are given the opportunity for full and effective participation and leadership roles at all levels of decision-making in political, economic and public life. Mr Fraser has presented at numerous international </w:t>
      </w:r>
      <w:r w:rsidR="00FE4D78">
        <w:rPr>
          <w:rStyle w:val="s1"/>
          <w:rFonts w:ascii="Arial" w:hAnsi="Arial" w:cs="Arial"/>
          <w:sz w:val="22"/>
          <w:szCs w:val="22"/>
        </w:rPr>
        <w:t>forums</w:t>
      </w:r>
      <w:r w:rsidRPr="00E60BC0">
        <w:rPr>
          <w:rStyle w:val="s1"/>
          <w:rFonts w:ascii="Arial" w:hAnsi="Arial" w:cs="Arial"/>
          <w:sz w:val="22"/>
          <w:szCs w:val="22"/>
        </w:rPr>
        <w:t xml:space="preserve"> on the advancement of Indigenous peoples of th</w:t>
      </w:r>
      <w:r w:rsidRPr="00FE4D78">
        <w:rPr>
          <w:rStyle w:val="s1"/>
          <w:rFonts w:ascii="Arial" w:hAnsi="Arial" w:cs="Arial"/>
          <w:sz w:val="22"/>
          <w:szCs w:val="22"/>
        </w:rPr>
        <w:t xml:space="preserve">e world </w:t>
      </w:r>
      <w:r w:rsidRPr="00E60BC0">
        <w:rPr>
          <w:rStyle w:val="s1"/>
          <w:rFonts w:ascii="Arial" w:hAnsi="Arial" w:cs="Arial"/>
          <w:sz w:val="22"/>
          <w:szCs w:val="22"/>
        </w:rPr>
        <w:t>and their empowerment in the protection and safeguarding of their delicate biocultural land and seascapes, heritage and cultural expressions. </w:t>
      </w:r>
    </w:p>
    <w:p w14:paraId="744F7616" w14:textId="77777777" w:rsidR="00E60BC0" w:rsidRPr="00E60BC0" w:rsidRDefault="00E60BC0" w:rsidP="00E60BC0">
      <w:pPr>
        <w:pStyle w:val="p2"/>
        <w:spacing w:before="0" w:beforeAutospacing="0" w:after="0" w:afterAutospacing="0"/>
        <w:rPr>
          <w:rFonts w:ascii="Arial" w:hAnsi="Arial" w:cs="Arial"/>
          <w:sz w:val="22"/>
          <w:szCs w:val="22"/>
        </w:rPr>
      </w:pPr>
    </w:p>
    <w:p w14:paraId="27720F99" w14:textId="215257F1" w:rsidR="00E60BC0" w:rsidRPr="00E60BC0" w:rsidRDefault="00E60BC0" w:rsidP="00E60BC0">
      <w:pPr>
        <w:pStyle w:val="p1"/>
        <w:spacing w:before="0" w:beforeAutospacing="0" w:after="0" w:afterAutospacing="0"/>
        <w:rPr>
          <w:rFonts w:ascii="Arial" w:hAnsi="Arial" w:cs="Arial"/>
          <w:sz w:val="22"/>
          <w:szCs w:val="22"/>
        </w:rPr>
      </w:pPr>
      <w:r w:rsidRPr="00E60BC0">
        <w:rPr>
          <w:rStyle w:val="s1"/>
          <w:rFonts w:ascii="Arial" w:hAnsi="Arial" w:cs="Arial"/>
          <w:sz w:val="22"/>
          <w:szCs w:val="22"/>
        </w:rPr>
        <w:t xml:space="preserve">Mr Fraser has a high-level understanding </w:t>
      </w:r>
      <w:r w:rsidRPr="00172F0D">
        <w:rPr>
          <w:rStyle w:val="s1"/>
          <w:rFonts w:ascii="Arial" w:hAnsi="Arial" w:cs="Arial"/>
          <w:sz w:val="22"/>
          <w:szCs w:val="22"/>
        </w:rPr>
        <w:t xml:space="preserve">of the Authority’s strategic objectives and ministerial priorities and has demonstrated experience in providing advice </w:t>
      </w:r>
      <w:r w:rsidRPr="00E60BC0">
        <w:rPr>
          <w:rStyle w:val="s1"/>
          <w:rFonts w:ascii="Arial" w:hAnsi="Arial" w:cs="Arial"/>
          <w:sz w:val="22"/>
          <w:szCs w:val="22"/>
        </w:rPr>
        <w:t>to multiple state and federal government ministers. </w:t>
      </w:r>
    </w:p>
    <w:p w14:paraId="5DCD1FBF" w14:textId="77777777" w:rsidR="00E60BC0" w:rsidRPr="00E60BC0" w:rsidRDefault="00E60BC0" w:rsidP="00E60BC0">
      <w:pPr>
        <w:pStyle w:val="p2"/>
        <w:spacing w:before="0" w:beforeAutospacing="0" w:after="0" w:afterAutospacing="0"/>
        <w:rPr>
          <w:rFonts w:ascii="Arial" w:hAnsi="Arial" w:cs="Arial"/>
          <w:sz w:val="22"/>
          <w:szCs w:val="22"/>
        </w:rPr>
      </w:pPr>
    </w:p>
    <w:p w14:paraId="2147C0F3" w14:textId="6E9AB3DB" w:rsidR="00E60BC0" w:rsidRPr="00E60BC0" w:rsidRDefault="00E60BC0" w:rsidP="00E60BC0">
      <w:pPr>
        <w:pStyle w:val="p1"/>
        <w:spacing w:before="0" w:beforeAutospacing="0" w:after="0" w:afterAutospacing="0"/>
        <w:rPr>
          <w:rFonts w:ascii="Arial" w:hAnsi="Arial" w:cs="Arial"/>
          <w:sz w:val="22"/>
          <w:szCs w:val="22"/>
        </w:rPr>
      </w:pPr>
      <w:r w:rsidRPr="00E60BC0">
        <w:rPr>
          <w:rStyle w:val="s1"/>
          <w:rFonts w:ascii="Arial" w:hAnsi="Arial" w:cs="Arial"/>
          <w:sz w:val="22"/>
          <w:szCs w:val="22"/>
        </w:rPr>
        <w:t>Currently serving as Chair of the Federal Minister for the Environment’s Indigenous Advisory Committee (IAC), Mr Fraser serves on several committees including the Reef 2050 Advisory Committee and the NESP Tropical Water Quality Hub Steering Committee.  </w:t>
      </w:r>
    </w:p>
    <w:p w14:paraId="32B25CD0" w14:textId="15FBBC8C" w:rsidR="00011A46" w:rsidRDefault="00011A46" w:rsidP="00011A46">
      <w:pPr>
        <w:pStyle w:val="BodyText1"/>
        <w:rPr>
          <w:b/>
        </w:rPr>
      </w:pPr>
      <w:r>
        <w:rPr>
          <w:b/>
        </w:rPr>
        <w:t>Member: Ms Rob</w:t>
      </w:r>
      <w:r w:rsidR="00521820">
        <w:rPr>
          <w:b/>
        </w:rPr>
        <w:t>bie</w:t>
      </w:r>
      <w:r>
        <w:rPr>
          <w:b/>
        </w:rPr>
        <w:t xml:space="preserve"> Sefton  </w:t>
      </w:r>
    </w:p>
    <w:p w14:paraId="7F9F6A94" w14:textId="757CF4F0" w:rsidR="00011A46" w:rsidRDefault="00011A46" w:rsidP="00011A46">
      <w:pPr>
        <w:pStyle w:val="ARBodyText"/>
      </w:pPr>
      <w:r w:rsidRPr="00555F43">
        <w:t xml:space="preserve">Ms </w:t>
      </w:r>
      <w:r>
        <w:t>Rob</w:t>
      </w:r>
      <w:r w:rsidR="00521820">
        <w:t>bie</w:t>
      </w:r>
      <w:r>
        <w:t xml:space="preserve"> </w:t>
      </w:r>
      <w:r w:rsidRPr="00555F43">
        <w:t>Sefton brings a wealth of experience in stakeholder engagement, natural resource management and strategic communications.</w:t>
      </w:r>
    </w:p>
    <w:p w14:paraId="21C8B9DC" w14:textId="77777777" w:rsidR="00011A46" w:rsidRDefault="00011A46" w:rsidP="00011A46">
      <w:pPr>
        <w:pStyle w:val="ARBodyText"/>
      </w:pPr>
      <w:r w:rsidRPr="00555F43">
        <w:t>She is currently the Managing Director of Sefton &amp; Associates Pty Ltd, a rural strategic communications company. She is also a partner in the Nangandie Pastoral Company farming enterprise producing wool, meat and grains.</w:t>
      </w:r>
    </w:p>
    <w:p w14:paraId="2C8EFDC5" w14:textId="77777777" w:rsidR="00011A46" w:rsidRDefault="00011A46" w:rsidP="00011A46">
      <w:pPr>
        <w:pStyle w:val="ARBodyText"/>
      </w:pPr>
      <w:r w:rsidRPr="00555F43">
        <w:t>She has extensive experience across a number of agricultural sectors and direct experience of the links between agriculture and natural resource management. </w:t>
      </w:r>
    </w:p>
    <w:p w14:paraId="04AA4809" w14:textId="77777777" w:rsidR="00011A46" w:rsidRDefault="00011A46" w:rsidP="00011A46">
      <w:pPr>
        <w:pStyle w:val="ARBodyText"/>
      </w:pPr>
      <w:r w:rsidRPr="00555F43">
        <w:t>She is a member of numerous boards and advisory groups for governments, business and not-for-profits.</w:t>
      </w:r>
      <w:r>
        <w:t xml:space="preserve"> </w:t>
      </w:r>
      <w:r w:rsidRPr="00555F43">
        <w:t xml:space="preserve">This includes Chair of the Panel for the Independent Assessment of Social and Economic Conditions in the Murray-Darling Basin, and Deputy Chair of the National Australia Day Council and is a </w:t>
      </w:r>
      <w:r>
        <w:t>Board</w:t>
      </w:r>
      <w:r w:rsidRPr="00555F43">
        <w:t xml:space="preserve"> member of the Cooperative Research Centre for High Performance Soils</w:t>
      </w:r>
      <w:r>
        <w:t xml:space="preserve">. </w:t>
      </w:r>
    </w:p>
    <w:p w14:paraId="139A301A" w14:textId="55CD9039" w:rsidR="00011A46" w:rsidRDefault="00521820" w:rsidP="00011A46">
      <w:pPr>
        <w:pStyle w:val="BodyText1"/>
        <w:rPr>
          <w:b/>
        </w:rPr>
      </w:pPr>
      <w:r>
        <w:t>Robbie</w:t>
      </w:r>
      <w:r w:rsidRPr="00555F43">
        <w:t xml:space="preserve"> </w:t>
      </w:r>
      <w:r w:rsidR="00011A46" w:rsidRPr="00555F43">
        <w:t>Sefton has lived, worked and travelled all over regional, rural and remote Australia as rural leader and advocate.</w:t>
      </w:r>
    </w:p>
    <w:p w14:paraId="1D341D14" w14:textId="77777777" w:rsidR="00011A46" w:rsidRDefault="00011A46" w:rsidP="00011A46">
      <w:pPr>
        <w:pStyle w:val="ARBodyText"/>
        <w:rPr>
          <w:color w:val="000000"/>
          <w:lang w:eastAsia="en-AU"/>
        </w:rPr>
      </w:pPr>
      <w:r w:rsidRPr="00555F43">
        <w:t>She was appointed as a member of the Authority on 28 May 2020 for a five-year term</w:t>
      </w:r>
      <w:r>
        <w:t>.</w:t>
      </w:r>
    </w:p>
    <w:p w14:paraId="734C549D" w14:textId="77777777" w:rsidR="00011A46" w:rsidRPr="00E06C41" w:rsidRDefault="00011A46" w:rsidP="00011A46">
      <w:pPr>
        <w:rPr>
          <w:lang w:eastAsia="en-US"/>
        </w:rPr>
      </w:pPr>
    </w:p>
    <w:p w14:paraId="52570EC2" w14:textId="77777777" w:rsidR="00011A46" w:rsidRDefault="00011A46" w:rsidP="00011A46">
      <w:pPr>
        <w:pStyle w:val="Heading3"/>
      </w:pPr>
      <w:r>
        <w:t>Authority Board meeting schedule</w:t>
      </w:r>
    </w:p>
    <w:p w14:paraId="70DE0EE7" w14:textId="77777777" w:rsidR="00011A46" w:rsidRDefault="00011A46" w:rsidP="00011A46">
      <w:pPr>
        <w:pStyle w:val="BodyText1"/>
      </w:pPr>
      <w:r>
        <w:t>The meeting schedule of the Authority Board for 2019</w:t>
      </w:r>
      <w:r>
        <w:rPr>
          <w:rFonts w:ascii="Times New Roman" w:hAnsi="Times New Roman"/>
        </w:rPr>
        <w:t>–</w:t>
      </w:r>
      <w:r>
        <w:t>20 is shown in Table 8.</w:t>
      </w:r>
    </w:p>
    <w:p w14:paraId="11EE9960" w14:textId="74382096" w:rsidR="00011A46" w:rsidRPr="00A7152F" w:rsidRDefault="00011A46" w:rsidP="003A00D5">
      <w:pPr>
        <w:pStyle w:val="Caption"/>
        <w:rPr>
          <w:b/>
          <w:bCs/>
        </w:rPr>
      </w:pPr>
      <w:bookmarkStart w:id="478" w:name="_Toc47521999"/>
      <w:bookmarkStart w:id="479" w:name="_Toc47527928"/>
      <w:bookmarkStart w:id="480" w:name="_Toc47541231"/>
      <w:bookmarkStart w:id="481" w:name="_Toc47549364"/>
      <w:bookmarkStart w:id="482" w:name="_Toc52869054"/>
      <w:r>
        <w:t xml:space="preserve">Table </w:t>
      </w:r>
      <w:r w:rsidR="003A00D5">
        <w:fldChar w:fldCharType="begin"/>
      </w:r>
      <w:r w:rsidR="003A00D5">
        <w:instrText xml:space="preserve"> SEQ Table \* ARABIC </w:instrText>
      </w:r>
      <w:r w:rsidR="003A00D5">
        <w:fldChar w:fldCharType="separate"/>
      </w:r>
      <w:r w:rsidR="001266CC">
        <w:rPr>
          <w:noProof/>
        </w:rPr>
        <w:t>8</w:t>
      </w:r>
      <w:r w:rsidR="003A00D5">
        <w:fldChar w:fldCharType="end"/>
      </w:r>
      <w:r w:rsidR="003A00D5">
        <w:t>:</w:t>
      </w:r>
      <w:r>
        <w:t xml:space="preserve"> </w:t>
      </w:r>
      <w:r w:rsidRPr="003468C7">
        <w:t>Meetings of the Great Barrier Reef Marine Park Authority Board 2019–20</w:t>
      </w:r>
      <w:bookmarkEnd w:id="478"/>
      <w:bookmarkEnd w:id="479"/>
      <w:bookmarkEnd w:id="480"/>
      <w:bookmarkEnd w:id="481"/>
      <w:bookmarkEnd w:id="482"/>
    </w:p>
    <w:tbl>
      <w:tblPr>
        <w:tblStyle w:val="TableGrid13"/>
        <w:tblW w:w="0" w:type="auto"/>
        <w:tblInd w:w="108" w:type="dxa"/>
        <w:tblLook w:val="04A0" w:firstRow="1" w:lastRow="0" w:firstColumn="1" w:lastColumn="0" w:noHBand="0" w:noVBand="1"/>
      </w:tblPr>
      <w:tblGrid>
        <w:gridCol w:w="1447"/>
        <w:gridCol w:w="2034"/>
        <w:gridCol w:w="2134"/>
        <w:gridCol w:w="3293"/>
      </w:tblGrid>
      <w:tr w:rsidR="00011A46" w:rsidRPr="00D53D69" w14:paraId="2657DAD8" w14:textId="77777777" w:rsidTr="00F54086">
        <w:trPr>
          <w:tblHeader/>
        </w:trPr>
        <w:tc>
          <w:tcPr>
            <w:tcW w:w="1447" w:type="dxa"/>
          </w:tcPr>
          <w:p w14:paraId="097EA942" w14:textId="77777777" w:rsidR="00011A46" w:rsidRPr="00D53D69" w:rsidRDefault="00011A46" w:rsidP="00F54086">
            <w:pPr>
              <w:pStyle w:val="ARTableText"/>
            </w:pPr>
            <w:r w:rsidRPr="00D53D69">
              <w:t>Meeting</w:t>
            </w:r>
          </w:p>
        </w:tc>
        <w:tc>
          <w:tcPr>
            <w:tcW w:w="2034" w:type="dxa"/>
          </w:tcPr>
          <w:p w14:paraId="5B2FF0FD" w14:textId="77777777" w:rsidR="00011A46" w:rsidRPr="00D53D69" w:rsidRDefault="00011A46" w:rsidP="00F54086">
            <w:pPr>
              <w:pStyle w:val="ARTableText"/>
            </w:pPr>
            <w:r w:rsidRPr="00D53D69">
              <w:t>Date</w:t>
            </w:r>
          </w:p>
        </w:tc>
        <w:tc>
          <w:tcPr>
            <w:tcW w:w="2134" w:type="dxa"/>
          </w:tcPr>
          <w:p w14:paraId="593CF399" w14:textId="77777777" w:rsidR="00011A46" w:rsidRPr="00D53D69" w:rsidRDefault="00011A46" w:rsidP="00F54086">
            <w:pPr>
              <w:pStyle w:val="ARTableText"/>
            </w:pPr>
            <w:r w:rsidRPr="00D53D69">
              <w:t>Location</w:t>
            </w:r>
          </w:p>
        </w:tc>
        <w:tc>
          <w:tcPr>
            <w:tcW w:w="3293" w:type="dxa"/>
          </w:tcPr>
          <w:p w14:paraId="125A1EAF" w14:textId="77777777" w:rsidR="00011A46" w:rsidRPr="00D53D69" w:rsidRDefault="00011A46" w:rsidP="00F54086">
            <w:pPr>
              <w:pStyle w:val="ARTableText"/>
            </w:pPr>
            <w:r w:rsidRPr="00D53D69">
              <w:t>Attendance</w:t>
            </w:r>
          </w:p>
        </w:tc>
      </w:tr>
      <w:tr w:rsidR="00011A46" w:rsidRPr="00F11AF5" w14:paraId="48104494" w14:textId="77777777" w:rsidTr="00F54086">
        <w:tc>
          <w:tcPr>
            <w:tcW w:w="1447" w:type="dxa"/>
          </w:tcPr>
          <w:p w14:paraId="13735DF3" w14:textId="77777777" w:rsidR="00011A46" w:rsidRPr="00D53D69" w:rsidRDefault="00011A46" w:rsidP="00F54086">
            <w:pPr>
              <w:pStyle w:val="ARTableText"/>
            </w:pPr>
            <w:r w:rsidRPr="00D53D69">
              <w:t xml:space="preserve">MPA </w:t>
            </w:r>
            <w:r>
              <w:t>256</w:t>
            </w:r>
          </w:p>
        </w:tc>
        <w:tc>
          <w:tcPr>
            <w:tcW w:w="2034" w:type="dxa"/>
          </w:tcPr>
          <w:p w14:paraId="4BE7DFB6" w14:textId="77777777" w:rsidR="00011A46" w:rsidRPr="00D53D69" w:rsidRDefault="00011A46" w:rsidP="00F54086">
            <w:pPr>
              <w:pStyle w:val="ARTableText"/>
            </w:pPr>
            <w:r>
              <w:t>19</w:t>
            </w:r>
            <w:r>
              <w:rPr>
                <w:rFonts w:ascii="Times New Roman" w:hAnsi="Times New Roman"/>
              </w:rPr>
              <w:t>–</w:t>
            </w:r>
            <w:r>
              <w:t>20 August 2019</w:t>
            </w:r>
          </w:p>
        </w:tc>
        <w:tc>
          <w:tcPr>
            <w:tcW w:w="2134" w:type="dxa"/>
          </w:tcPr>
          <w:p w14:paraId="197E17F2" w14:textId="77777777" w:rsidR="00011A46" w:rsidRPr="00D53D69" w:rsidRDefault="00011A46" w:rsidP="00F54086">
            <w:pPr>
              <w:pStyle w:val="ARTableText"/>
            </w:pPr>
            <w:r>
              <w:t>Townsville</w:t>
            </w:r>
          </w:p>
        </w:tc>
        <w:tc>
          <w:tcPr>
            <w:tcW w:w="3293" w:type="dxa"/>
          </w:tcPr>
          <w:p w14:paraId="156955B1" w14:textId="77777777" w:rsidR="00011A46" w:rsidRPr="00D53D69" w:rsidRDefault="00011A46" w:rsidP="00F54086">
            <w:pPr>
              <w:pStyle w:val="ARTableText"/>
              <w:rPr>
                <w:b/>
              </w:rPr>
            </w:pPr>
            <w:r w:rsidRPr="00D53D69">
              <w:rPr>
                <w:b/>
              </w:rPr>
              <w:t>Present:</w:t>
            </w:r>
            <w:r>
              <w:rPr>
                <w:b/>
              </w:rPr>
              <w:t xml:space="preserve"> </w:t>
            </w:r>
            <w:r>
              <w:t>Dr Ian Poiner, Chairperson; Mr Josh Thomas, CEO; Prof Emma Johnston AO, member; Mr Dave Stewart (from 12:50 pm 19 August), member; Ms Wendy Morris, member</w:t>
            </w:r>
          </w:p>
          <w:p w14:paraId="05091250" w14:textId="77777777" w:rsidR="00011A46" w:rsidRPr="00F11AF5" w:rsidRDefault="00011A46" w:rsidP="00F54086">
            <w:pPr>
              <w:pStyle w:val="ARTableText"/>
              <w:rPr>
                <w:b/>
              </w:rPr>
            </w:pPr>
            <w:r w:rsidRPr="00D53D69">
              <w:rPr>
                <w:b/>
              </w:rPr>
              <w:t>Apologies:</w:t>
            </w:r>
            <w:r>
              <w:rPr>
                <w:b/>
              </w:rPr>
              <w:t xml:space="preserve"> </w:t>
            </w:r>
            <w:r>
              <w:t>Nil</w:t>
            </w:r>
          </w:p>
        </w:tc>
      </w:tr>
      <w:tr w:rsidR="00011A46" w:rsidRPr="00F11AF5" w14:paraId="1014485B" w14:textId="77777777" w:rsidTr="00F54086">
        <w:tc>
          <w:tcPr>
            <w:tcW w:w="1447" w:type="dxa"/>
          </w:tcPr>
          <w:p w14:paraId="3323C07A" w14:textId="77777777" w:rsidR="00011A46" w:rsidRPr="00D53D69" w:rsidRDefault="00011A46" w:rsidP="00F54086">
            <w:pPr>
              <w:pStyle w:val="ARTableText"/>
            </w:pPr>
            <w:r>
              <w:t>MPA 257</w:t>
            </w:r>
          </w:p>
        </w:tc>
        <w:tc>
          <w:tcPr>
            <w:tcW w:w="2034" w:type="dxa"/>
          </w:tcPr>
          <w:p w14:paraId="7D9BD292" w14:textId="77777777" w:rsidR="00011A46" w:rsidRPr="00D53D69" w:rsidRDefault="00011A46" w:rsidP="00F54086">
            <w:pPr>
              <w:pStyle w:val="ARTableText"/>
            </w:pPr>
            <w:r>
              <w:t>14</w:t>
            </w:r>
            <w:r>
              <w:rPr>
                <w:rFonts w:ascii="Times New Roman" w:hAnsi="Times New Roman"/>
              </w:rPr>
              <w:t>–</w:t>
            </w:r>
            <w:r>
              <w:t>15 October 2019</w:t>
            </w:r>
          </w:p>
        </w:tc>
        <w:tc>
          <w:tcPr>
            <w:tcW w:w="2134" w:type="dxa"/>
          </w:tcPr>
          <w:p w14:paraId="5DEA2B77" w14:textId="77777777" w:rsidR="00011A46" w:rsidRPr="00D53D69" w:rsidRDefault="00011A46" w:rsidP="00F54086">
            <w:pPr>
              <w:pStyle w:val="ARTableText"/>
            </w:pPr>
            <w:r>
              <w:t>Brisbane</w:t>
            </w:r>
          </w:p>
        </w:tc>
        <w:tc>
          <w:tcPr>
            <w:tcW w:w="3293" w:type="dxa"/>
          </w:tcPr>
          <w:p w14:paraId="7B925AF4" w14:textId="77777777" w:rsidR="00011A46" w:rsidRPr="00D53D69" w:rsidRDefault="00011A46" w:rsidP="00F54086">
            <w:pPr>
              <w:pStyle w:val="ARTableText"/>
              <w:rPr>
                <w:b/>
              </w:rPr>
            </w:pPr>
            <w:r w:rsidRPr="00D53D69">
              <w:rPr>
                <w:b/>
              </w:rPr>
              <w:t>Present:</w:t>
            </w:r>
            <w:r>
              <w:rPr>
                <w:b/>
              </w:rPr>
              <w:t xml:space="preserve"> </w:t>
            </w:r>
            <w:r>
              <w:t>Dr Ian Poiner, Chairperson; Mr Josh Thomas, CEO; Prof Emma Johnston AO, member; Mr Dave Stewart, member; Ms Wendy Morris, member; Mr Duane Fraser</w:t>
            </w:r>
            <w:r>
              <w:rPr>
                <w:rStyle w:val="FootnoteReference"/>
              </w:rPr>
              <w:footnoteReference w:id="2"/>
            </w:r>
            <w:r>
              <w:t>, member</w:t>
            </w:r>
          </w:p>
          <w:p w14:paraId="38B843F8" w14:textId="77777777" w:rsidR="00011A46" w:rsidRPr="00F11AF5" w:rsidRDefault="00011A46" w:rsidP="00F54086">
            <w:pPr>
              <w:pStyle w:val="ARTableText"/>
              <w:rPr>
                <w:b/>
              </w:rPr>
            </w:pPr>
            <w:r w:rsidRPr="00D53D69">
              <w:rPr>
                <w:b/>
              </w:rPr>
              <w:t>Apologies:</w:t>
            </w:r>
            <w:r>
              <w:rPr>
                <w:b/>
              </w:rPr>
              <w:t xml:space="preserve"> </w:t>
            </w:r>
            <w:r>
              <w:t>Nil</w:t>
            </w:r>
          </w:p>
        </w:tc>
      </w:tr>
      <w:tr w:rsidR="00011A46" w:rsidRPr="00F11AF5" w14:paraId="410F5A7C" w14:textId="77777777" w:rsidTr="00F54086">
        <w:tc>
          <w:tcPr>
            <w:tcW w:w="1447" w:type="dxa"/>
          </w:tcPr>
          <w:p w14:paraId="75287491" w14:textId="77777777" w:rsidR="00011A46" w:rsidRPr="00D53D69" w:rsidRDefault="00011A46" w:rsidP="00F54086">
            <w:pPr>
              <w:pStyle w:val="ARTableText"/>
            </w:pPr>
            <w:r>
              <w:t>MPA 258</w:t>
            </w:r>
          </w:p>
        </w:tc>
        <w:tc>
          <w:tcPr>
            <w:tcW w:w="2034" w:type="dxa"/>
          </w:tcPr>
          <w:p w14:paraId="2C0CD0A5" w14:textId="77777777" w:rsidR="00011A46" w:rsidRPr="00D53D69" w:rsidRDefault="00011A46" w:rsidP="00F54086">
            <w:pPr>
              <w:pStyle w:val="ARTableText"/>
            </w:pPr>
            <w:r>
              <w:t>9</w:t>
            </w:r>
            <w:r>
              <w:rPr>
                <w:rFonts w:ascii="Times New Roman" w:hAnsi="Times New Roman"/>
              </w:rPr>
              <w:t>–</w:t>
            </w:r>
            <w:r>
              <w:t>10 December 2019</w:t>
            </w:r>
          </w:p>
        </w:tc>
        <w:tc>
          <w:tcPr>
            <w:tcW w:w="2134" w:type="dxa"/>
          </w:tcPr>
          <w:p w14:paraId="02AD0810" w14:textId="77777777" w:rsidR="00011A46" w:rsidRPr="00D53D69" w:rsidRDefault="00011A46" w:rsidP="00F54086">
            <w:pPr>
              <w:pStyle w:val="ARTableText"/>
            </w:pPr>
            <w:r>
              <w:t>Canberra</w:t>
            </w:r>
          </w:p>
        </w:tc>
        <w:tc>
          <w:tcPr>
            <w:tcW w:w="3293" w:type="dxa"/>
          </w:tcPr>
          <w:p w14:paraId="431AF12E" w14:textId="77777777" w:rsidR="00011A46" w:rsidRPr="00D53D69" w:rsidRDefault="00011A46" w:rsidP="00F54086">
            <w:pPr>
              <w:pStyle w:val="ARTableText"/>
              <w:rPr>
                <w:b/>
              </w:rPr>
            </w:pPr>
            <w:r w:rsidRPr="00D53D69">
              <w:rPr>
                <w:b/>
              </w:rPr>
              <w:t>Present:</w:t>
            </w:r>
            <w:r>
              <w:rPr>
                <w:b/>
              </w:rPr>
              <w:t xml:space="preserve"> </w:t>
            </w:r>
            <w:r>
              <w:t>Dr Ian Poiner, Chairperson; Mr Josh Thomas, CEO; Prof Emma Johnston AO, member; Mr Dave Stewart, member; Ms Wendy Morris, member; Mr Duane Fraser, member</w:t>
            </w:r>
          </w:p>
          <w:p w14:paraId="7BA3415C" w14:textId="77777777" w:rsidR="00011A46" w:rsidRPr="00F11AF5" w:rsidRDefault="00011A46" w:rsidP="00F54086">
            <w:pPr>
              <w:pStyle w:val="ARTableText"/>
              <w:rPr>
                <w:b/>
              </w:rPr>
            </w:pPr>
            <w:r w:rsidRPr="00D53D69">
              <w:rPr>
                <w:b/>
              </w:rPr>
              <w:t>Apologies:</w:t>
            </w:r>
            <w:r>
              <w:rPr>
                <w:b/>
              </w:rPr>
              <w:t xml:space="preserve"> </w:t>
            </w:r>
            <w:r w:rsidRPr="00EA03F8">
              <w:t>Nil</w:t>
            </w:r>
          </w:p>
        </w:tc>
      </w:tr>
      <w:tr w:rsidR="00011A46" w:rsidRPr="00F11AF5" w14:paraId="401AB7C1" w14:textId="77777777" w:rsidTr="00F54086">
        <w:tc>
          <w:tcPr>
            <w:tcW w:w="1447" w:type="dxa"/>
          </w:tcPr>
          <w:p w14:paraId="050F2ED4" w14:textId="77777777" w:rsidR="00011A46" w:rsidRPr="00D53D69" w:rsidRDefault="00011A46" w:rsidP="00F54086">
            <w:pPr>
              <w:pStyle w:val="ARTableText"/>
            </w:pPr>
            <w:r>
              <w:t>MPA 259</w:t>
            </w:r>
          </w:p>
        </w:tc>
        <w:tc>
          <w:tcPr>
            <w:tcW w:w="2034" w:type="dxa"/>
          </w:tcPr>
          <w:p w14:paraId="32841E15" w14:textId="77777777" w:rsidR="00011A46" w:rsidRPr="00D53D69" w:rsidRDefault="00011A46" w:rsidP="00F54086">
            <w:pPr>
              <w:pStyle w:val="ARTableText"/>
            </w:pPr>
            <w:r>
              <w:t>24</w:t>
            </w:r>
            <w:r>
              <w:rPr>
                <w:rFonts w:ascii="Times New Roman" w:hAnsi="Times New Roman"/>
              </w:rPr>
              <w:t>–</w:t>
            </w:r>
            <w:r>
              <w:t>25 February 2020</w:t>
            </w:r>
          </w:p>
        </w:tc>
        <w:tc>
          <w:tcPr>
            <w:tcW w:w="2134" w:type="dxa"/>
          </w:tcPr>
          <w:p w14:paraId="1182E5C5" w14:textId="77777777" w:rsidR="00011A46" w:rsidRPr="00D53D69" w:rsidRDefault="00011A46" w:rsidP="00F54086">
            <w:pPr>
              <w:pStyle w:val="ARTableText"/>
            </w:pPr>
            <w:r>
              <w:t>Townsville</w:t>
            </w:r>
          </w:p>
        </w:tc>
        <w:tc>
          <w:tcPr>
            <w:tcW w:w="3293" w:type="dxa"/>
          </w:tcPr>
          <w:p w14:paraId="65B57DBF" w14:textId="77777777" w:rsidR="00011A46" w:rsidRPr="00D53D69" w:rsidRDefault="00011A46" w:rsidP="00F54086">
            <w:pPr>
              <w:pStyle w:val="ARTableText"/>
              <w:rPr>
                <w:b/>
              </w:rPr>
            </w:pPr>
            <w:r w:rsidRPr="00D53D69">
              <w:rPr>
                <w:b/>
              </w:rPr>
              <w:t>Present:</w:t>
            </w:r>
            <w:r>
              <w:rPr>
                <w:b/>
              </w:rPr>
              <w:t xml:space="preserve"> </w:t>
            </w:r>
            <w:r>
              <w:t>Dr Ian Poiner, Chairperson; Mr Josh Thomas, CEO; Prof Emma Johnston AO, member; Mr Dave Stewart, member; Ms Wendy Morris, member; Mr Duane Fraser, member</w:t>
            </w:r>
          </w:p>
          <w:p w14:paraId="7EA5F7A7" w14:textId="77777777" w:rsidR="00011A46" w:rsidRPr="00F11AF5" w:rsidRDefault="00011A46" w:rsidP="00F54086">
            <w:pPr>
              <w:pStyle w:val="ARTableText"/>
              <w:rPr>
                <w:b/>
              </w:rPr>
            </w:pPr>
            <w:r w:rsidRPr="00D53D69">
              <w:rPr>
                <w:b/>
              </w:rPr>
              <w:t>Apologies:</w:t>
            </w:r>
            <w:r>
              <w:rPr>
                <w:b/>
              </w:rPr>
              <w:t xml:space="preserve"> </w:t>
            </w:r>
            <w:r w:rsidRPr="00EA03F8">
              <w:t>Nil</w:t>
            </w:r>
          </w:p>
        </w:tc>
      </w:tr>
      <w:tr w:rsidR="00011A46" w:rsidRPr="00D53D69" w14:paraId="30DED22C" w14:textId="77777777" w:rsidTr="00F54086">
        <w:tc>
          <w:tcPr>
            <w:tcW w:w="1447" w:type="dxa"/>
          </w:tcPr>
          <w:p w14:paraId="5C084B24" w14:textId="77777777" w:rsidR="00011A46" w:rsidRDefault="00011A46" w:rsidP="00F54086">
            <w:pPr>
              <w:pStyle w:val="ARTableText"/>
            </w:pPr>
            <w:r>
              <w:t>MPA 260</w:t>
            </w:r>
          </w:p>
        </w:tc>
        <w:tc>
          <w:tcPr>
            <w:tcW w:w="2034" w:type="dxa"/>
          </w:tcPr>
          <w:p w14:paraId="453790B9" w14:textId="77777777" w:rsidR="00011A46" w:rsidRDefault="00011A46" w:rsidP="00F54086">
            <w:pPr>
              <w:pStyle w:val="ARTableText"/>
            </w:pPr>
            <w:r>
              <w:t>28 April 2020</w:t>
            </w:r>
          </w:p>
        </w:tc>
        <w:tc>
          <w:tcPr>
            <w:tcW w:w="2134" w:type="dxa"/>
          </w:tcPr>
          <w:p w14:paraId="7FB7F194" w14:textId="77777777" w:rsidR="00011A46" w:rsidRDefault="00011A46" w:rsidP="00F54086">
            <w:pPr>
              <w:pStyle w:val="ARTableText"/>
            </w:pPr>
            <w:r>
              <w:t>Virtual meeting</w:t>
            </w:r>
          </w:p>
        </w:tc>
        <w:tc>
          <w:tcPr>
            <w:tcW w:w="3293" w:type="dxa"/>
          </w:tcPr>
          <w:p w14:paraId="4EBBBBF1" w14:textId="77777777" w:rsidR="00011A46" w:rsidRPr="00EA03F8" w:rsidRDefault="00011A46" w:rsidP="00F54086">
            <w:pPr>
              <w:pStyle w:val="ARTableText"/>
            </w:pPr>
            <w:r w:rsidRPr="00D53D69">
              <w:rPr>
                <w:b/>
              </w:rPr>
              <w:t>Present:</w:t>
            </w:r>
            <w:r>
              <w:rPr>
                <w:b/>
              </w:rPr>
              <w:t xml:space="preserve"> </w:t>
            </w:r>
            <w:r>
              <w:t>Dr Ian Poiner, Chairperson; Mr Josh Thomas, CEO; Prof Emma Johnston AO, member; Mr Dave Stewart, member; Ms Wendy Morris, member; Mr Duane Fraser, member</w:t>
            </w:r>
          </w:p>
          <w:p w14:paraId="1325EC16" w14:textId="77777777" w:rsidR="00011A46" w:rsidRPr="00D53D69" w:rsidRDefault="00011A46" w:rsidP="00F54086">
            <w:pPr>
              <w:pStyle w:val="ARTableText"/>
              <w:rPr>
                <w:b/>
              </w:rPr>
            </w:pPr>
            <w:r w:rsidRPr="00D53D69">
              <w:rPr>
                <w:b/>
              </w:rPr>
              <w:t>Apologies:</w:t>
            </w:r>
            <w:r>
              <w:rPr>
                <w:b/>
              </w:rPr>
              <w:t xml:space="preserve"> </w:t>
            </w:r>
            <w:r>
              <w:t>Nil</w:t>
            </w:r>
          </w:p>
        </w:tc>
      </w:tr>
      <w:tr w:rsidR="00011A46" w:rsidRPr="00D53D69" w14:paraId="1CCC45C4" w14:textId="77777777" w:rsidTr="00F54086">
        <w:tc>
          <w:tcPr>
            <w:tcW w:w="1447" w:type="dxa"/>
          </w:tcPr>
          <w:p w14:paraId="6F31B514" w14:textId="77777777" w:rsidR="00011A46" w:rsidRDefault="00011A46" w:rsidP="00F54086">
            <w:pPr>
              <w:pStyle w:val="ARTableText"/>
            </w:pPr>
            <w:r>
              <w:t>MPA 261</w:t>
            </w:r>
          </w:p>
        </w:tc>
        <w:tc>
          <w:tcPr>
            <w:tcW w:w="2034" w:type="dxa"/>
          </w:tcPr>
          <w:p w14:paraId="60FCAAF6" w14:textId="77777777" w:rsidR="00011A46" w:rsidRDefault="00011A46" w:rsidP="00F54086">
            <w:pPr>
              <w:pStyle w:val="ARTableText"/>
            </w:pPr>
            <w:r>
              <w:t>23 June 2020</w:t>
            </w:r>
          </w:p>
        </w:tc>
        <w:tc>
          <w:tcPr>
            <w:tcW w:w="2134" w:type="dxa"/>
          </w:tcPr>
          <w:p w14:paraId="58379262" w14:textId="77777777" w:rsidR="00011A46" w:rsidRDefault="00011A46" w:rsidP="00F54086">
            <w:pPr>
              <w:pStyle w:val="ARTableText"/>
            </w:pPr>
            <w:r>
              <w:t>Virtual meeting</w:t>
            </w:r>
          </w:p>
        </w:tc>
        <w:tc>
          <w:tcPr>
            <w:tcW w:w="3293" w:type="dxa"/>
          </w:tcPr>
          <w:p w14:paraId="66F78C78" w14:textId="77777777" w:rsidR="00011A46" w:rsidRPr="00EA03F8" w:rsidRDefault="00011A46" w:rsidP="00F54086">
            <w:pPr>
              <w:pStyle w:val="ARTableText"/>
            </w:pPr>
            <w:r w:rsidRPr="00D53D69">
              <w:rPr>
                <w:b/>
              </w:rPr>
              <w:t>Present:</w:t>
            </w:r>
            <w:r>
              <w:rPr>
                <w:b/>
              </w:rPr>
              <w:t xml:space="preserve"> </w:t>
            </w:r>
            <w:r>
              <w:t>Dr Ian Poiner, Chairperson; Mr Josh Thomas, CEO; Prof Emma Johnston AO, member; Ms Wendy Morris, member; Ms Robbie Sefton</w:t>
            </w:r>
            <w:r>
              <w:rPr>
                <w:rStyle w:val="FootnoteReference"/>
              </w:rPr>
              <w:footnoteReference w:id="3"/>
            </w:r>
            <w:r>
              <w:t>, member</w:t>
            </w:r>
          </w:p>
          <w:p w14:paraId="41D4D3C0" w14:textId="77777777" w:rsidR="00011A46" w:rsidRPr="00D53D69" w:rsidRDefault="00011A46" w:rsidP="00F54086">
            <w:pPr>
              <w:pStyle w:val="ARTableText"/>
              <w:rPr>
                <w:b/>
              </w:rPr>
            </w:pPr>
            <w:r w:rsidRPr="00D53D69">
              <w:rPr>
                <w:b/>
              </w:rPr>
              <w:t>Apologies:</w:t>
            </w:r>
            <w:r>
              <w:rPr>
                <w:b/>
              </w:rPr>
              <w:t xml:space="preserve"> </w:t>
            </w:r>
            <w:r>
              <w:t>Mr Dave Stewart, member; Mr Duane Fraser, member</w:t>
            </w:r>
          </w:p>
        </w:tc>
      </w:tr>
    </w:tbl>
    <w:p w14:paraId="639D41F3" w14:textId="77777777" w:rsidR="00011A46" w:rsidRDefault="00011A46" w:rsidP="00011A46">
      <w:pPr>
        <w:pStyle w:val="ARBodyText"/>
      </w:pPr>
    </w:p>
    <w:p w14:paraId="22F7E7A3" w14:textId="77777777" w:rsidR="00011A46" w:rsidRDefault="00011A46" w:rsidP="00011A46">
      <w:pPr>
        <w:pStyle w:val="Heading2"/>
        <w:rPr>
          <w:lang w:eastAsia="en-US"/>
        </w:rPr>
      </w:pPr>
      <w:bookmarkStart w:id="483" w:name="_Toc47599455"/>
      <w:bookmarkStart w:id="484" w:name="_Toc47599930"/>
      <w:bookmarkStart w:id="485" w:name="_Toc47617198"/>
      <w:bookmarkStart w:id="486" w:name="_Toc47627529"/>
      <w:bookmarkStart w:id="487" w:name="_Toc47692848"/>
      <w:bookmarkStart w:id="488" w:name="_Toc47692959"/>
      <w:bookmarkStart w:id="489" w:name="_Toc52869022"/>
      <w:r>
        <w:rPr>
          <w:lang w:eastAsia="en-US"/>
        </w:rPr>
        <w:t>Senior executive</w:t>
      </w:r>
      <w:bookmarkEnd w:id="483"/>
      <w:bookmarkEnd w:id="484"/>
      <w:bookmarkEnd w:id="485"/>
      <w:bookmarkEnd w:id="486"/>
      <w:bookmarkEnd w:id="487"/>
      <w:bookmarkEnd w:id="488"/>
      <w:bookmarkEnd w:id="489"/>
    </w:p>
    <w:p w14:paraId="1B7E2252" w14:textId="77777777" w:rsidR="00011A46" w:rsidRDefault="00011A46" w:rsidP="00011A46">
      <w:pPr>
        <w:pStyle w:val="ARBodyText"/>
      </w:pPr>
      <w:r w:rsidRPr="003638FD">
        <w:t>As at 30 June 2020, the</w:t>
      </w:r>
      <w:r>
        <w:t>re were three branches at the Marine Park Authority led by general managers.</w:t>
      </w:r>
    </w:p>
    <w:p w14:paraId="50F76FEA" w14:textId="77777777" w:rsidR="00011A46" w:rsidRPr="00D53D69" w:rsidRDefault="00011A46" w:rsidP="00011A46">
      <w:pPr>
        <w:pStyle w:val="ARBodyText"/>
      </w:pPr>
      <w:r w:rsidRPr="00D53D69">
        <w:rPr>
          <w:b/>
        </w:rPr>
        <w:t>Margaret Johnson</w:t>
      </w:r>
      <w:r w:rsidRPr="00D53D69">
        <w:t xml:space="preserve"> — General Manager, Reef Strategy. The branch comprises the following sections:</w:t>
      </w:r>
    </w:p>
    <w:p w14:paraId="3F8D52D4" w14:textId="77777777" w:rsidR="00011A46" w:rsidRPr="00D53D69" w:rsidRDefault="00011A46" w:rsidP="00011A46">
      <w:pPr>
        <w:pStyle w:val="AR-Bullet"/>
      </w:pPr>
      <w:r w:rsidRPr="00D53D69">
        <w:t>Strategic Advice</w:t>
      </w:r>
    </w:p>
    <w:p w14:paraId="2BAF5B4B" w14:textId="77777777" w:rsidR="00011A46" w:rsidRPr="00D53D69" w:rsidRDefault="00011A46" w:rsidP="00011A46">
      <w:pPr>
        <w:pStyle w:val="AR-Bullet"/>
      </w:pPr>
      <w:r w:rsidRPr="00D53D69">
        <w:t>Reef Knowledge</w:t>
      </w:r>
    </w:p>
    <w:p w14:paraId="014E22A4" w14:textId="77777777" w:rsidR="00011A46" w:rsidRDefault="00011A46" w:rsidP="00011A46">
      <w:pPr>
        <w:pStyle w:val="AR-Bullet"/>
      </w:pPr>
      <w:r>
        <w:t>Synthesis and Reporting</w:t>
      </w:r>
    </w:p>
    <w:p w14:paraId="2D93B19D" w14:textId="77777777" w:rsidR="00011A46" w:rsidRPr="00D53D69" w:rsidRDefault="00011A46" w:rsidP="00011A46">
      <w:pPr>
        <w:pStyle w:val="AR-Bullet"/>
      </w:pPr>
      <w:r w:rsidRPr="00D53D69">
        <w:t>Communications and Regional Engagement</w:t>
      </w:r>
    </w:p>
    <w:p w14:paraId="1611AB2E" w14:textId="77777777" w:rsidR="00011A46" w:rsidRDefault="00011A46" w:rsidP="00011A46">
      <w:pPr>
        <w:pStyle w:val="AR-Bullet"/>
      </w:pPr>
      <w:r w:rsidRPr="00B015E2">
        <w:rPr>
          <w:rFonts w:eastAsiaTheme="majorEastAsia" w:cs="Arial"/>
          <w:szCs w:val="22"/>
        </w:rPr>
        <w:t xml:space="preserve">Reef </w:t>
      </w:r>
      <w:r w:rsidRPr="00D53D69">
        <w:t>Education</w:t>
      </w:r>
      <w:r>
        <w:t xml:space="preserve"> and </w:t>
      </w:r>
      <w:r w:rsidRPr="00D53D69">
        <w:t>Stewardship</w:t>
      </w:r>
      <w:r>
        <w:t>.</w:t>
      </w:r>
    </w:p>
    <w:p w14:paraId="3EE0CC34" w14:textId="77777777" w:rsidR="00011A46" w:rsidRPr="007C1E5C" w:rsidRDefault="00011A46" w:rsidP="00011A46">
      <w:pPr>
        <w:pStyle w:val="NormalBeforeBullet"/>
        <w:rPr>
          <w:rFonts w:cs="Arial"/>
        </w:rPr>
      </w:pPr>
      <w:r>
        <w:rPr>
          <w:rFonts w:cs="Arial"/>
        </w:rPr>
        <w:t>The Authority’s Chief Scientist role also falls within this branch.</w:t>
      </w:r>
    </w:p>
    <w:p w14:paraId="5106C9D5" w14:textId="77777777" w:rsidR="00011A46" w:rsidRPr="00D53D69" w:rsidRDefault="00011A46" w:rsidP="00011A46">
      <w:pPr>
        <w:pStyle w:val="ARBodyText"/>
      </w:pPr>
      <w:r>
        <w:rPr>
          <w:b/>
        </w:rPr>
        <w:t xml:space="preserve">Dr </w:t>
      </w:r>
      <w:r w:rsidRPr="00D53D69">
        <w:rPr>
          <w:b/>
        </w:rPr>
        <w:t>Simon Banks</w:t>
      </w:r>
      <w:r w:rsidRPr="00D53D69">
        <w:t xml:space="preserve"> — General Manager, Reef Protection. The branch comprises the following sections:</w:t>
      </w:r>
    </w:p>
    <w:p w14:paraId="0C79D7EF" w14:textId="77777777" w:rsidR="00011A46" w:rsidRPr="00D53D69" w:rsidRDefault="00011A46" w:rsidP="00011A46">
      <w:pPr>
        <w:pStyle w:val="AR-Bullet"/>
      </w:pPr>
      <w:r w:rsidRPr="00D53D69">
        <w:t>Field Management</w:t>
      </w:r>
    </w:p>
    <w:p w14:paraId="395DA05A" w14:textId="77777777" w:rsidR="00011A46" w:rsidRPr="00D53D69" w:rsidRDefault="00011A46" w:rsidP="00011A46">
      <w:pPr>
        <w:pStyle w:val="AR-Bullet"/>
      </w:pPr>
      <w:r w:rsidRPr="00D53D69">
        <w:t>Policy and Planning</w:t>
      </w:r>
    </w:p>
    <w:p w14:paraId="57DD5CD5" w14:textId="77777777" w:rsidR="00011A46" w:rsidRDefault="00011A46" w:rsidP="00011A46">
      <w:pPr>
        <w:pStyle w:val="AR-Bullet"/>
      </w:pPr>
      <w:r w:rsidRPr="00D53D69">
        <w:t>Environm</w:t>
      </w:r>
      <w:r>
        <w:t>ental Assessment and Protection</w:t>
      </w:r>
    </w:p>
    <w:p w14:paraId="623F43CC" w14:textId="77777777" w:rsidR="00011A46" w:rsidRPr="00D53D69" w:rsidRDefault="00011A46" w:rsidP="00011A46">
      <w:pPr>
        <w:pStyle w:val="AR-Bullet"/>
      </w:pPr>
      <w:r w:rsidRPr="00D53D69">
        <w:t>Reef Interventions</w:t>
      </w:r>
    </w:p>
    <w:p w14:paraId="3018E2F2" w14:textId="77777777" w:rsidR="00011A46" w:rsidRPr="00D53D69" w:rsidRDefault="00011A46" w:rsidP="00011A46">
      <w:pPr>
        <w:pStyle w:val="ARBodyText"/>
      </w:pPr>
      <w:r>
        <w:rPr>
          <w:b/>
        </w:rPr>
        <w:t>Rhona MacPherson</w:t>
      </w:r>
      <w:r w:rsidRPr="00D53D69">
        <w:t xml:space="preserve"> — </w:t>
      </w:r>
      <w:r>
        <w:t>Acting Chief Operating Officer</w:t>
      </w:r>
      <w:r w:rsidRPr="00D53D69">
        <w:t xml:space="preserve">, </w:t>
      </w:r>
      <w:r>
        <w:t>Corporate Services</w:t>
      </w:r>
      <w:r w:rsidRPr="00D53D69">
        <w:t>. The branch comprises the following sections:</w:t>
      </w:r>
    </w:p>
    <w:p w14:paraId="45C71EBA" w14:textId="77777777" w:rsidR="00011A46" w:rsidRDefault="00011A46" w:rsidP="00011A46">
      <w:pPr>
        <w:pStyle w:val="AR-Bullet"/>
      </w:pPr>
      <w:r>
        <w:t>Finance</w:t>
      </w:r>
    </w:p>
    <w:p w14:paraId="02F2A3FC" w14:textId="77777777" w:rsidR="00011A46" w:rsidRDefault="00011A46" w:rsidP="00011A46">
      <w:pPr>
        <w:pStyle w:val="AR-Bullet"/>
      </w:pPr>
      <w:r>
        <w:t>Human Resources</w:t>
      </w:r>
    </w:p>
    <w:p w14:paraId="3189A8EE" w14:textId="77777777" w:rsidR="00011A46" w:rsidRDefault="00011A46" w:rsidP="00011A46">
      <w:pPr>
        <w:pStyle w:val="AR-Bullet"/>
      </w:pPr>
      <w:r>
        <w:t>Legal Services</w:t>
      </w:r>
    </w:p>
    <w:p w14:paraId="092276A7" w14:textId="77777777" w:rsidR="00011A46" w:rsidRDefault="00011A46" w:rsidP="00011A46">
      <w:pPr>
        <w:pStyle w:val="AR-Bullet"/>
      </w:pPr>
      <w:r>
        <w:t>Information Management Systems and Technology</w:t>
      </w:r>
    </w:p>
    <w:p w14:paraId="0A2E9407" w14:textId="77777777" w:rsidR="00011A46" w:rsidRDefault="00011A46" w:rsidP="00011A46">
      <w:pPr>
        <w:pStyle w:val="AR-Bullet"/>
      </w:pPr>
      <w:r w:rsidRPr="00D53D69">
        <w:t>Reef HQ and Property Services</w:t>
      </w:r>
    </w:p>
    <w:p w14:paraId="37F17C3A" w14:textId="77777777" w:rsidR="00011A46" w:rsidRPr="00D53D69" w:rsidRDefault="00011A46" w:rsidP="00011A46">
      <w:pPr>
        <w:pStyle w:val="AR-Bullet"/>
      </w:pPr>
      <w:r>
        <w:t>Change and Capability</w:t>
      </w:r>
    </w:p>
    <w:p w14:paraId="463792F0" w14:textId="77777777" w:rsidR="00011A46" w:rsidRDefault="00011A46" w:rsidP="00011A46">
      <w:pPr>
        <w:pStyle w:val="AR-Bullet"/>
        <w:numPr>
          <w:ilvl w:val="0"/>
          <w:numId w:val="0"/>
        </w:numPr>
        <w:ind w:left="720"/>
      </w:pPr>
    </w:p>
    <w:p w14:paraId="5227229C" w14:textId="3CBFC6F5" w:rsidR="00011A46" w:rsidRDefault="00011A46" w:rsidP="007A11DE">
      <w:pPr>
        <w:pStyle w:val="BodyText1"/>
      </w:pPr>
      <w:r w:rsidRPr="00D53D69">
        <w:t xml:space="preserve">An organisational chart depicting the senior executives and their responsibilities is in the Overview </w:t>
      </w:r>
      <w:r>
        <w:t xml:space="preserve">section of this report, Figure </w:t>
      </w:r>
      <w:r w:rsidR="00660BC9">
        <w:t>2</w:t>
      </w:r>
      <w:r w:rsidRPr="00D53D69">
        <w:t>.</w:t>
      </w:r>
    </w:p>
    <w:p w14:paraId="42679B68" w14:textId="71CCDEBA" w:rsidR="00011A46" w:rsidRDefault="00011A46" w:rsidP="00011A46">
      <w:pPr>
        <w:pStyle w:val="Heading2"/>
        <w:rPr>
          <w:lang w:eastAsia="en-US"/>
        </w:rPr>
      </w:pPr>
      <w:bookmarkStart w:id="490" w:name="_Toc47599456"/>
      <w:bookmarkStart w:id="491" w:name="_Toc47599931"/>
      <w:bookmarkStart w:id="492" w:name="_Toc47617199"/>
      <w:bookmarkStart w:id="493" w:name="_Toc47627530"/>
      <w:bookmarkStart w:id="494" w:name="_Toc47692849"/>
      <w:bookmarkStart w:id="495" w:name="_Toc47692960"/>
      <w:bookmarkStart w:id="496" w:name="_Toc52869023"/>
      <w:r w:rsidRPr="002223EB">
        <w:rPr>
          <w:lang w:eastAsia="en-US"/>
        </w:rPr>
        <w:t xml:space="preserve">Audit </w:t>
      </w:r>
      <w:r>
        <w:rPr>
          <w:lang w:eastAsia="en-US"/>
        </w:rPr>
        <w:t xml:space="preserve">and Risk </w:t>
      </w:r>
      <w:r w:rsidR="00D77128">
        <w:rPr>
          <w:lang w:eastAsia="en-US"/>
        </w:rPr>
        <w:t xml:space="preserve">Management </w:t>
      </w:r>
      <w:r w:rsidRPr="002223EB">
        <w:rPr>
          <w:lang w:eastAsia="en-US"/>
        </w:rPr>
        <w:t>Committee</w:t>
      </w:r>
      <w:bookmarkEnd w:id="490"/>
      <w:bookmarkEnd w:id="491"/>
      <w:bookmarkEnd w:id="492"/>
      <w:bookmarkEnd w:id="493"/>
      <w:bookmarkEnd w:id="494"/>
      <w:bookmarkEnd w:id="495"/>
      <w:bookmarkEnd w:id="496"/>
    </w:p>
    <w:p w14:paraId="1BC1AB5E" w14:textId="77CB660E" w:rsidR="00011A46" w:rsidRPr="00DF758C" w:rsidRDefault="00011A46" w:rsidP="00011A46">
      <w:pPr>
        <w:pStyle w:val="ARBodyText"/>
      </w:pPr>
      <w:r>
        <w:t>The</w:t>
      </w:r>
      <w:r w:rsidRPr="00A060C2">
        <w:t xml:space="preserve"> Audit </w:t>
      </w:r>
      <w:r>
        <w:t>and Risk</w:t>
      </w:r>
      <w:r w:rsidR="00D77128">
        <w:t xml:space="preserve"> Management</w:t>
      </w:r>
      <w:r>
        <w:t xml:space="preserve"> </w:t>
      </w:r>
      <w:r w:rsidRPr="00A060C2">
        <w:t xml:space="preserve">Committee </w:t>
      </w:r>
      <w:r>
        <w:t xml:space="preserve">was established </w:t>
      </w:r>
      <w:r w:rsidRPr="00A060C2">
        <w:t xml:space="preserve">in </w:t>
      </w:r>
      <w:r>
        <w:t>accordance</w:t>
      </w:r>
      <w:r w:rsidRPr="00A060C2">
        <w:t xml:space="preserve"> with section 45 of the PGPA Act and Public Governance, Performance and Accountability Rule 2014 section 17 Audit Committees for Commonwealth Entities.</w:t>
      </w:r>
      <w:r w:rsidRPr="00DF758C" w:rsidDel="00A060C2">
        <w:t xml:space="preserve"> </w:t>
      </w:r>
    </w:p>
    <w:p w14:paraId="6FD7ECAB" w14:textId="7E80D48C" w:rsidR="00011A46" w:rsidRPr="00DF758C" w:rsidRDefault="00011A46" w:rsidP="00011A46">
      <w:pPr>
        <w:pStyle w:val="ARBodyText"/>
      </w:pPr>
      <w:r w:rsidRPr="00DF758C">
        <w:t>The</w:t>
      </w:r>
      <w:r w:rsidRPr="00DF758C">
        <w:rPr>
          <w:spacing w:val="8"/>
        </w:rPr>
        <w:t xml:space="preserve"> </w:t>
      </w:r>
      <w:r w:rsidRPr="00DF758C">
        <w:t>Audit</w:t>
      </w:r>
      <w:r>
        <w:rPr>
          <w:spacing w:val="8"/>
        </w:rPr>
        <w:t xml:space="preserve"> and Risk</w:t>
      </w:r>
      <w:r w:rsidR="00D77128">
        <w:rPr>
          <w:spacing w:val="8"/>
        </w:rPr>
        <w:t xml:space="preserve"> Management</w:t>
      </w:r>
      <w:r>
        <w:rPr>
          <w:spacing w:val="8"/>
        </w:rPr>
        <w:t xml:space="preserve"> </w:t>
      </w:r>
      <w:r w:rsidRPr="00DF758C">
        <w:t>Committee</w:t>
      </w:r>
      <w:r w:rsidRPr="00DF758C">
        <w:rPr>
          <w:spacing w:val="9"/>
        </w:rPr>
        <w:t xml:space="preserve"> </w:t>
      </w:r>
      <w:r w:rsidRPr="00DF758C">
        <w:t>p</w:t>
      </w:r>
      <w:r w:rsidRPr="00DF758C">
        <w:rPr>
          <w:spacing w:val="-4"/>
        </w:rPr>
        <w:t>r</w:t>
      </w:r>
      <w:r w:rsidRPr="00DF758C">
        <w:t>ovides</w:t>
      </w:r>
      <w:r w:rsidRPr="00DF758C">
        <w:rPr>
          <w:spacing w:val="8"/>
        </w:rPr>
        <w:t xml:space="preserve"> </w:t>
      </w:r>
      <w:r w:rsidRPr="00DF758C">
        <w:t>independent</w:t>
      </w:r>
      <w:r w:rsidRPr="00DF758C">
        <w:rPr>
          <w:w w:val="101"/>
        </w:rPr>
        <w:t xml:space="preserve"> </w:t>
      </w:r>
      <w:r w:rsidRPr="00DF758C">
        <w:t>assurance and assistance</w:t>
      </w:r>
      <w:r w:rsidRPr="00DF758C">
        <w:rPr>
          <w:spacing w:val="1"/>
        </w:rPr>
        <w:t xml:space="preserve"> </w:t>
      </w:r>
      <w:r w:rsidRPr="00DF758C">
        <w:t>to the</w:t>
      </w:r>
      <w:r w:rsidRPr="00DF758C">
        <w:rPr>
          <w:spacing w:val="1"/>
        </w:rPr>
        <w:t xml:space="preserve"> </w:t>
      </w:r>
      <w:r>
        <w:t>a</w:t>
      </w:r>
      <w:r w:rsidRPr="00DF758C">
        <w:t xml:space="preserve">ccountable </w:t>
      </w:r>
      <w:r>
        <w:t>a</w:t>
      </w:r>
      <w:r w:rsidRPr="00DF758C">
        <w:t>uthority and the Authority</w:t>
      </w:r>
      <w:r w:rsidRPr="00DF758C">
        <w:rPr>
          <w:w w:val="101"/>
        </w:rPr>
        <w:t xml:space="preserve"> </w:t>
      </w:r>
      <w:r w:rsidRPr="00DF758C">
        <w:t>Boa</w:t>
      </w:r>
      <w:r w:rsidRPr="00DF758C">
        <w:rPr>
          <w:spacing w:val="-4"/>
        </w:rPr>
        <w:t>r</w:t>
      </w:r>
      <w:r w:rsidRPr="00DF758C">
        <w:t>d</w:t>
      </w:r>
      <w:r w:rsidRPr="00DF758C">
        <w:rPr>
          <w:spacing w:val="8"/>
        </w:rPr>
        <w:t xml:space="preserve"> </w:t>
      </w:r>
      <w:r w:rsidRPr="00DF758C">
        <w:t>on</w:t>
      </w:r>
      <w:r w:rsidRPr="00DF758C">
        <w:rPr>
          <w:spacing w:val="9"/>
        </w:rPr>
        <w:t xml:space="preserve"> </w:t>
      </w:r>
      <w:r w:rsidRPr="00DF758C">
        <w:t>the</w:t>
      </w:r>
      <w:r w:rsidRPr="00DF758C">
        <w:rPr>
          <w:spacing w:val="8"/>
        </w:rPr>
        <w:t xml:space="preserve"> </w:t>
      </w:r>
      <w:r w:rsidRPr="00DF758C">
        <w:t>Authority</w:t>
      </w:r>
      <w:r w:rsidRPr="00DF758C">
        <w:rPr>
          <w:spacing w:val="-14"/>
        </w:rPr>
        <w:t>’</w:t>
      </w:r>
      <w:r w:rsidRPr="00DF758C">
        <w:t>s</w:t>
      </w:r>
      <w:r w:rsidRPr="00DF758C">
        <w:rPr>
          <w:spacing w:val="9"/>
        </w:rPr>
        <w:t xml:space="preserve"> </w:t>
      </w:r>
      <w:r w:rsidRPr="00DF758C">
        <w:t>risk,</w:t>
      </w:r>
      <w:r w:rsidRPr="00DF758C">
        <w:rPr>
          <w:spacing w:val="9"/>
        </w:rPr>
        <w:t xml:space="preserve"> </w:t>
      </w:r>
      <w:r w:rsidRPr="00DF758C">
        <w:t>cont</w:t>
      </w:r>
      <w:r w:rsidRPr="00DF758C">
        <w:rPr>
          <w:spacing w:val="-4"/>
        </w:rPr>
        <w:t>r</w:t>
      </w:r>
      <w:r w:rsidRPr="00DF758C">
        <w:t>ol</w:t>
      </w:r>
      <w:r w:rsidRPr="00DF758C">
        <w:rPr>
          <w:spacing w:val="8"/>
        </w:rPr>
        <w:t xml:space="preserve"> </w:t>
      </w:r>
      <w:r w:rsidRPr="00DF758C">
        <w:t>and</w:t>
      </w:r>
      <w:r w:rsidRPr="00DF758C">
        <w:rPr>
          <w:w w:val="101"/>
        </w:rPr>
        <w:t xml:space="preserve"> </w:t>
      </w:r>
      <w:r w:rsidRPr="00DF758C">
        <w:t>compliance</w:t>
      </w:r>
      <w:r w:rsidRPr="00DF758C">
        <w:rPr>
          <w:spacing w:val="8"/>
        </w:rPr>
        <w:t xml:space="preserve"> </w:t>
      </w:r>
      <w:r w:rsidRPr="00DF758C">
        <w:t>framework,</w:t>
      </w:r>
      <w:r w:rsidRPr="00DF758C">
        <w:rPr>
          <w:spacing w:val="9"/>
        </w:rPr>
        <w:t xml:space="preserve"> </w:t>
      </w:r>
      <w:r w:rsidRPr="00DF758C">
        <w:t>and</w:t>
      </w:r>
      <w:r w:rsidRPr="00DF758C">
        <w:rPr>
          <w:spacing w:val="9"/>
        </w:rPr>
        <w:t xml:space="preserve"> </w:t>
      </w:r>
      <w:r w:rsidRPr="00DF758C">
        <w:t>its</w:t>
      </w:r>
      <w:r w:rsidRPr="00DF758C">
        <w:rPr>
          <w:spacing w:val="9"/>
        </w:rPr>
        <w:t xml:space="preserve"> </w:t>
      </w:r>
      <w:r w:rsidRPr="00DF758C">
        <w:t>financial and performance reporting</w:t>
      </w:r>
      <w:r w:rsidRPr="00DF758C">
        <w:rPr>
          <w:spacing w:val="19"/>
        </w:rPr>
        <w:t xml:space="preserve"> </w:t>
      </w:r>
      <w:r w:rsidRPr="00DF758C">
        <w:rPr>
          <w:spacing w:val="-4"/>
        </w:rPr>
        <w:t>r</w:t>
      </w:r>
      <w:r w:rsidRPr="00DF758C">
        <w:t>esponsibilities.</w:t>
      </w:r>
    </w:p>
    <w:p w14:paraId="499F4CD0" w14:textId="2A05627D" w:rsidR="00011A46" w:rsidRDefault="00011A46" w:rsidP="00011A46">
      <w:pPr>
        <w:pStyle w:val="ARBodyText"/>
      </w:pPr>
      <w:r w:rsidRPr="0003034F">
        <w:t xml:space="preserve">The Audit </w:t>
      </w:r>
      <w:r>
        <w:t xml:space="preserve">and Risk </w:t>
      </w:r>
      <w:r w:rsidR="00D77128">
        <w:t xml:space="preserve">Management </w:t>
      </w:r>
      <w:r w:rsidRPr="0003034F">
        <w:t>Committee comprised t</w:t>
      </w:r>
      <w:r>
        <w:t>he following members during 2019–20</w:t>
      </w:r>
      <w:r w:rsidRPr="0003034F">
        <w:t>:</w:t>
      </w:r>
    </w:p>
    <w:p w14:paraId="7F52A897" w14:textId="77777777" w:rsidR="00011A46" w:rsidRPr="0003034F" w:rsidRDefault="00011A46" w:rsidP="00011A46">
      <w:pPr>
        <w:pStyle w:val="AR-Bullet"/>
      </w:pPr>
      <w:r w:rsidRPr="0003034F">
        <w:t>Ian Rodin, member and Chair</w:t>
      </w:r>
      <w:r>
        <w:t>person</w:t>
      </w:r>
    </w:p>
    <w:p w14:paraId="211AB1AD" w14:textId="77777777" w:rsidR="00011A46" w:rsidRPr="00281308" w:rsidRDefault="00011A46" w:rsidP="00011A46">
      <w:pPr>
        <w:pStyle w:val="AR-Bullet"/>
      </w:pPr>
      <w:r w:rsidRPr="00281308">
        <w:t>Filly Morgan, member and Queens</w:t>
      </w:r>
      <w:r>
        <w:t xml:space="preserve">land Government representative, </w:t>
      </w:r>
      <w:r w:rsidRPr="00281308">
        <w:t>Depart</w:t>
      </w:r>
      <w:r>
        <w:t>ment of the Premier and Cabinet (term commenced 1 July 2019)</w:t>
      </w:r>
    </w:p>
    <w:p w14:paraId="181F0767" w14:textId="77777777" w:rsidR="00011A46" w:rsidRPr="00174D47" w:rsidRDefault="00011A46" w:rsidP="00011A46">
      <w:pPr>
        <w:pStyle w:val="AR-Bullet"/>
      </w:pPr>
      <w:r w:rsidRPr="00174D47">
        <w:t>Margaret Johnson, member (</w:t>
      </w:r>
      <w:r>
        <w:t xml:space="preserve">term ended </w:t>
      </w:r>
      <w:r w:rsidRPr="00174D47">
        <w:t>21</w:t>
      </w:r>
      <w:r>
        <w:t xml:space="preserve"> November </w:t>
      </w:r>
      <w:r w:rsidRPr="00174D47">
        <w:t>2019</w:t>
      </w:r>
      <w:r>
        <w:t>)</w:t>
      </w:r>
    </w:p>
    <w:p w14:paraId="7C3F30FD" w14:textId="1753E702" w:rsidR="00CA3D19" w:rsidRPr="009B051A" w:rsidRDefault="00011A46" w:rsidP="00CA3D19">
      <w:pPr>
        <w:pStyle w:val="AR-Bullet"/>
        <w:rPr>
          <w:rFonts w:cs="Arial"/>
          <w:szCs w:val="22"/>
        </w:rPr>
      </w:pPr>
      <w:r w:rsidRPr="00233577">
        <w:t>Peter Bell, member (</w:t>
      </w:r>
      <w:r>
        <w:t>t</w:t>
      </w:r>
      <w:r w:rsidRPr="00233577">
        <w:t xml:space="preserve">erm commenced </w:t>
      </w:r>
      <w:r>
        <w:rPr>
          <w:lang w:val="en-US"/>
        </w:rPr>
        <w:t>5 March 2020</w:t>
      </w:r>
      <w:r w:rsidRPr="00233577">
        <w:rPr>
          <w:lang w:val="en-US"/>
        </w:rPr>
        <w:t>)</w:t>
      </w:r>
    </w:p>
    <w:p w14:paraId="6D7EEE3E" w14:textId="21048A7C" w:rsidR="009B051A" w:rsidRPr="00CA3D19" w:rsidRDefault="009B051A" w:rsidP="00E91C70">
      <w:pPr>
        <w:pStyle w:val="AR-Bullet"/>
        <w:numPr>
          <w:ilvl w:val="0"/>
          <w:numId w:val="0"/>
        </w:numPr>
        <w:rPr>
          <w:rFonts w:cs="Arial"/>
          <w:szCs w:val="22"/>
        </w:rPr>
      </w:pPr>
      <w:r>
        <w:rPr>
          <w:rFonts w:cs="Arial"/>
          <w:szCs w:val="22"/>
        </w:rPr>
        <w:t xml:space="preserve">The Audit and Risk Management Committee Charter of Operation can be viewed from </w:t>
      </w:r>
      <w:hyperlink r:id="rId47" w:tgtFrame="_blank" w:history="1">
        <w:r>
          <w:rPr>
            <w:rStyle w:val="Hyperlink"/>
            <w:rFonts w:ascii="Helvetica" w:hAnsi="Helvetica"/>
            <w:sz w:val="21"/>
            <w:szCs w:val="21"/>
          </w:rPr>
          <w:t>http://hdl.handle.net/11017/3625</w:t>
        </w:r>
      </w:hyperlink>
      <w:r w:rsidR="00FC4B1B" w:rsidRPr="00FC4B1B">
        <w:rPr>
          <w:rStyle w:val="Hyperlink"/>
          <w:rFonts w:ascii="Helvetica" w:hAnsi="Helvetica"/>
          <w:sz w:val="21"/>
          <w:szCs w:val="21"/>
          <w:u w:val="none"/>
        </w:rPr>
        <w:t>.</w:t>
      </w:r>
      <w:r>
        <w:rPr>
          <w:rFonts w:cs="Arial"/>
          <w:szCs w:val="22"/>
        </w:rPr>
        <w:t xml:space="preserve"> </w:t>
      </w:r>
    </w:p>
    <w:p w14:paraId="68BDA4DE" w14:textId="0C367C60" w:rsidR="00CA3D19" w:rsidRPr="00CA3D19" w:rsidRDefault="00CA3D19" w:rsidP="00CA3D19">
      <w:pPr>
        <w:pStyle w:val="AR-Bullet"/>
        <w:numPr>
          <w:ilvl w:val="0"/>
          <w:numId w:val="0"/>
        </w:numPr>
        <w:rPr>
          <w:rFonts w:cs="Arial"/>
          <w:b/>
          <w:szCs w:val="22"/>
        </w:rPr>
      </w:pPr>
      <w:r>
        <w:rPr>
          <w:b/>
          <w:lang w:val="en-US"/>
        </w:rPr>
        <w:t xml:space="preserve">Remuneration </w:t>
      </w:r>
    </w:p>
    <w:p w14:paraId="79BA34C8" w14:textId="2E555353" w:rsidR="00CA3D19" w:rsidRPr="00CA3D19" w:rsidRDefault="00CA3D19" w:rsidP="00CA3D19">
      <w:pPr>
        <w:pStyle w:val="AR-Bullet"/>
        <w:numPr>
          <w:ilvl w:val="0"/>
          <w:numId w:val="0"/>
        </w:numPr>
        <w:rPr>
          <w:rFonts w:cs="Arial"/>
          <w:szCs w:val="22"/>
        </w:rPr>
      </w:pPr>
      <w:r w:rsidRPr="00CA3D19">
        <w:rPr>
          <w:rFonts w:cs="Arial"/>
          <w:szCs w:val="22"/>
        </w:rPr>
        <w:t>Sitting fees paid t</w:t>
      </w:r>
      <w:r w:rsidR="00E91C70">
        <w:rPr>
          <w:rFonts w:cs="Arial"/>
          <w:szCs w:val="22"/>
        </w:rPr>
        <w:t>o Ian Rodin, Chair for the 2019–</w:t>
      </w:r>
      <w:r w:rsidRPr="00CA3D19">
        <w:rPr>
          <w:rFonts w:cs="Arial"/>
          <w:szCs w:val="22"/>
        </w:rPr>
        <w:t>20 financial year totalled $1</w:t>
      </w:r>
      <w:r w:rsidR="00970B43">
        <w:rPr>
          <w:rFonts w:cs="Arial"/>
          <w:szCs w:val="22"/>
        </w:rPr>
        <w:t>0,468</w:t>
      </w:r>
      <w:r w:rsidRPr="00CA3D19">
        <w:rPr>
          <w:rFonts w:cs="Arial"/>
          <w:szCs w:val="22"/>
        </w:rPr>
        <w:t xml:space="preserve">. </w:t>
      </w:r>
    </w:p>
    <w:p w14:paraId="7787DB48" w14:textId="5268CFA6" w:rsidR="00CA3D19" w:rsidRPr="00CA3D19" w:rsidRDefault="00CA3D19" w:rsidP="00CA3D19">
      <w:pPr>
        <w:pStyle w:val="AR-Bullet"/>
        <w:numPr>
          <w:ilvl w:val="0"/>
          <w:numId w:val="0"/>
        </w:numPr>
        <w:rPr>
          <w:rFonts w:cs="Arial"/>
          <w:szCs w:val="22"/>
        </w:rPr>
      </w:pPr>
      <w:r w:rsidRPr="00CA3D19">
        <w:rPr>
          <w:rFonts w:cs="Arial"/>
          <w:szCs w:val="22"/>
        </w:rPr>
        <w:t xml:space="preserve">Sitting fees paid to </w:t>
      </w:r>
      <w:r w:rsidR="00FE4D78">
        <w:rPr>
          <w:rFonts w:cs="Arial"/>
          <w:szCs w:val="22"/>
        </w:rPr>
        <w:t>Peter Bell, m</w:t>
      </w:r>
      <w:r w:rsidR="00E91C70">
        <w:rPr>
          <w:rFonts w:cs="Arial"/>
          <w:szCs w:val="22"/>
        </w:rPr>
        <w:t>ember for the 2019–</w:t>
      </w:r>
      <w:r w:rsidRPr="00CA3D19">
        <w:rPr>
          <w:rFonts w:cs="Arial"/>
          <w:szCs w:val="22"/>
        </w:rPr>
        <w:t>20 financial year tota</w:t>
      </w:r>
      <w:r w:rsidR="00E91C70">
        <w:rPr>
          <w:rFonts w:cs="Arial"/>
          <w:szCs w:val="22"/>
        </w:rPr>
        <w:t>lled $3</w:t>
      </w:r>
      <w:r w:rsidRPr="00CA3D19">
        <w:rPr>
          <w:rFonts w:cs="Arial"/>
          <w:szCs w:val="22"/>
        </w:rPr>
        <w:t>000.</w:t>
      </w:r>
    </w:p>
    <w:p w14:paraId="0158DCC0" w14:textId="658C4DE3" w:rsidR="00CA3D19" w:rsidRDefault="00CA3D19" w:rsidP="00CA3D19">
      <w:pPr>
        <w:pStyle w:val="AR-Bullet"/>
        <w:numPr>
          <w:ilvl w:val="0"/>
          <w:numId w:val="0"/>
        </w:numPr>
        <w:rPr>
          <w:rFonts w:cs="Arial"/>
          <w:szCs w:val="22"/>
        </w:rPr>
      </w:pPr>
      <w:r w:rsidRPr="00CA3D19">
        <w:rPr>
          <w:rFonts w:cs="Arial"/>
          <w:szCs w:val="22"/>
        </w:rPr>
        <w:t>Filly Morgan, as the Queensland Gov</w:t>
      </w:r>
      <w:r w:rsidR="00172F0D">
        <w:rPr>
          <w:rFonts w:cs="Arial"/>
          <w:szCs w:val="22"/>
        </w:rPr>
        <w:t>ernment representative, received</w:t>
      </w:r>
      <w:r w:rsidRPr="00CA3D19">
        <w:rPr>
          <w:rFonts w:cs="Arial"/>
          <w:szCs w:val="22"/>
        </w:rPr>
        <w:t xml:space="preserve"> no sitting fees by agreement.</w:t>
      </w:r>
    </w:p>
    <w:p w14:paraId="4051350E" w14:textId="5A8AB17B" w:rsidR="00970B43" w:rsidRPr="00970B43" w:rsidRDefault="00970B43" w:rsidP="00970B43">
      <w:pPr>
        <w:pStyle w:val="AR-Bullet"/>
        <w:numPr>
          <w:ilvl w:val="0"/>
          <w:numId w:val="0"/>
        </w:numPr>
        <w:rPr>
          <w:rFonts w:cs="Arial"/>
          <w:szCs w:val="22"/>
        </w:rPr>
      </w:pPr>
      <w:r w:rsidRPr="00970B43">
        <w:rPr>
          <w:rFonts w:cs="Arial"/>
          <w:szCs w:val="22"/>
        </w:rPr>
        <w:t>Margaret Johnson, as the Authority representative, received no sitting fees by agreement.</w:t>
      </w:r>
    </w:p>
    <w:p w14:paraId="7518A2CB" w14:textId="77777777" w:rsidR="00970B43" w:rsidRPr="00CA3D19" w:rsidRDefault="00970B43" w:rsidP="00CA3D19">
      <w:pPr>
        <w:pStyle w:val="AR-Bullet"/>
        <w:numPr>
          <w:ilvl w:val="0"/>
          <w:numId w:val="0"/>
        </w:numPr>
        <w:rPr>
          <w:rFonts w:cs="Arial"/>
          <w:szCs w:val="22"/>
        </w:rPr>
      </w:pPr>
    </w:p>
    <w:p w14:paraId="30D68CDE" w14:textId="02E62F0B" w:rsidR="00CA3D19" w:rsidRDefault="00CA3D19" w:rsidP="00CA3D19">
      <w:pPr>
        <w:pStyle w:val="Heading3"/>
        <w:rPr>
          <w:rFonts w:cs="Arial"/>
          <w:szCs w:val="22"/>
        </w:rPr>
      </w:pPr>
      <w:r>
        <w:rPr>
          <w:rFonts w:cs="Arial"/>
          <w:szCs w:val="22"/>
        </w:rPr>
        <w:t>Audit</w:t>
      </w:r>
      <w:r w:rsidR="00E91C70">
        <w:rPr>
          <w:rFonts w:cs="Arial"/>
          <w:szCs w:val="22"/>
        </w:rPr>
        <w:t xml:space="preserve"> and Risk</w:t>
      </w:r>
      <w:r>
        <w:rPr>
          <w:rFonts w:cs="Arial"/>
          <w:szCs w:val="22"/>
        </w:rPr>
        <w:t xml:space="preserve"> </w:t>
      </w:r>
      <w:r w:rsidR="00D77128">
        <w:rPr>
          <w:rFonts w:cs="Arial"/>
          <w:szCs w:val="22"/>
        </w:rPr>
        <w:t xml:space="preserve">Management </w:t>
      </w:r>
      <w:r>
        <w:rPr>
          <w:rFonts w:cs="Arial"/>
          <w:szCs w:val="22"/>
        </w:rPr>
        <w:t>Committee membership</w:t>
      </w:r>
    </w:p>
    <w:p w14:paraId="5FAEFA1D" w14:textId="6C8E80A2" w:rsidR="00CA3D19" w:rsidRPr="00CA3D19" w:rsidRDefault="00CA3D19" w:rsidP="00CA3D19">
      <w:pPr>
        <w:pStyle w:val="Heading3"/>
        <w:rPr>
          <w:rFonts w:ascii="Arial" w:eastAsia="Times New Roman" w:hAnsi="Arial" w:cs="Times New Roman"/>
          <w:b/>
          <w:color w:val="000000"/>
          <w:sz w:val="22"/>
          <w:szCs w:val="20"/>
        </w:rPr>
      </w:pPr>
      <w:r w:rsidRPr="00CA3D19">
        <w:rPr>
          <w:rFonts w:ascii="Arial" w:eastAsia="Times New Roman" w:hAnsi="Arial" w:cs="Times New Roman"/>
          <w:b/>
          <w:color w:val="000000"/>
          <w:sz w:val="22"/>
          <w:szCs w:val="20"/>
        </w:rPr>
        <w:t xml:space="preserve">Chair: Ian Rodin </w:t>
      </w:r>
    </w:p>
    <w:p w14:paraId="6D6EE68F" w14:textId="0120201B" w:rsidR="00CA3D19" w:rsidRPr="00CA3D19" w:rsidRDefault="00CA3D19" w:rsidP="00CA3D19">
      <w:pPr>
        <w:pStyle w:val="BodyText1"/>
      </w:pPr>
      <w:r w:rsidRPr="00CA3D19">
        <w:t xml:space="preserve">Ian is a Chartered Accountant with over 35 years' experience in professional services, including external audit, investigations, litigation support, acquisition due diligence, risk management and internal audit. Ian was a partner in Ernst &amp; Young for </w:t>
      </w:r>
      <w:r w:rsidR="00A97313">
        <w:t>more than</w:t>
      </w:r>
      <w:r w:rsidRPr="00CA3D19">
        <w:t xml:space="preserve"> 15 years, specialising in internal audit and risk management, focusing on the development of value-adding internal audit services to government and private sector organisations, and internal audit transformations. </w:t>
      </w:r>
    </w:p>
    <w:p w14:paraId="7947B039" w14:textId="69F89184" w:rsidR="00CA3D19" w:rsidRPr="00CA3D19" w:rsidRDefault="00CA3D19" w:rsidP="00CA3D19">
      <w:pPr>
        <w:pStyle w:val="BodyText1"/>
      </w:pPr>
      <w:r w:rsidRPr="00CA3D19">
        <w:t>Ian has served on the boards of a number of organisations in both the private sector and not-for-profits and has served</w:t>
      </w:r>
      <w:r w:rsidR="00FE4D78">
        <w:t xml:space="preserve"> on</w:t>
      </w:r>
      <w:r w:rsidRPr="00CA3D19">
        <w:t xml:space="preserve"> a number of audit committees as an external member. His audit committee appointments have included, inter alia, Griffith University (chair), Cancer Council Queensland (chair), The Institute of Internal Auditors (Australia), the Queensland Audit Office (chair) and the Gold Coast 2018 Commonwealth Games Corporation.</w:t>
      </w:r>
    </w:p>
    <w:p w14:paraId="5DABEFB7" w14:textId="429F545B" w:rsidR="00CA3D19" w:rsidRPr="00CA3D19" w:rsidRDefault="00CA3D19" w:rsidP="00CA3D19">
      <w:pPr>
        <w:pStyle w:val="Heading3"/>
        <w:rPr>
          <w:rFonts w:ascii="Arial" w:eastAsia="Times New Roman" w:hAnsi="Arial" w:cs="Times New Roman"/>
          <w:b/>
          <w:color w:val="000000"/>
          <w:sz w:val="22"/>
          <w:szCs w:val="20"/>
        </w:rPr>
      </w:pPr>
      <w:r w:rsidRPr="00CA3D19">
        <w:rPr>
          <w:rFonts w:ascii="Arial" w:eastAsia="Times New Roman" w:hAnsi="Arial" w:cs="Times New Roman"/>
          <w:b/>
          <w:color w:val="000000"/>
          <w:sz w:val="22"/>
          <w:szCs w:val="20"/>
        </w:rPr>
        <w:t>Member: Filly Morgan PSM</w:t>
      </w:r>
    </w:p>
    <w:p w14:paraId="50180D1D" w14:textId="1A1DD86E" w:rsidR="00CA3D19" w:rsidRPr="00CA3D19" w:rsidRDefault="00CA3D19" w:rsidP="00CA3D19">
      <w:pPr>
        <w:pStyle w:val="BodyText1"/>
      </w:pPr>
      <w:r w:rsidRPr="00CA3D19">
        <w:t>Filly is the Deputy Director-General (Cor</w:t>
      </w:r>
      <w:r w:rsidR="00FE4D78">
        <w:t>porate and Government Services)</w:t>
      </w:r>
      <w:r w:rsidRPr="00CA3D19">
        <w:t xml:space="preserve"> in the Queensland Department of </w:t>
      </w:r>
      <w:r w:rsidR="00E91C70">
        <w:t xml:space="preserve">the Premier and Cabinet (DPC). </w:t>
      </w:r>
      <w:r w:rsidRPr="00CA3D19">
        <w:t xml:space="preserve">She has more than 25 years’ experience in the Queensland public sector. </w:t>
      </w:r>
    </w:p>
    <w:p w14:paraId="565E26BE" w14:textId="6EF64462" w:rsidR="00CA3D19" w:rsidRPr="00CA3D19" w:rsidRDefault="00CA3D19" w:rsidP="00CA3D19">
      <w:pPr>
        <w:pStyle w:val="BodyText1"/>
      </w:pPr>
      <w:r w:rsidRPr="00CA3D19">
        <w:t xml:space="preserve">Filly has a broad range of experience in central and line agencies. She has previously worked in senior roles in DPC and the Department of Tourism, Major Events, Small Business and the Commonwealth Games. Filly is a Clerk of the Executive Council and is the Queensland representative on the Council for the Order of Australia and the Australian Bravery Decorations Council. She was awarded a Public Service Medal on Australia Day 2018 for her outstanding service through a range of coordination and governance roles in Queensland. </w:t>
      </w:r>
    </w:p>
    <w:p w14:paraId="56A661AD" w14:textId="54DA3FBF" w:rsidR="00CA3D19" w:rsidRPr="00CA3D19" w:rsidRDefault="00CA3D19" w:rsidP="00CA3D19">
      <w:pPr>
        <w:pStyle w:val="Heading3"/>
        <w:rPr>
          <w:rFonts w:ascii="Arial" w:eastAsia="Times New Roman" w:hAnsi="Arial" w:cs="Times New Roman"/>
          <w:b/>
          <w:color w:val="000000"/>
          <w:sz w:val="22"/>
          <w:szCs w:val="20"/>
        </w:rPr>
      </w:pPr>
      <w:r>
        <w:rPr>
          <w:rFonts w:ascii="Arial" w:eastAsia="Times New Roman" w:hAnsi="Arial" w:cs="Times New Roman"/>
          <w:b/>
          <w:color w:val="000000"/>
          <w:sz w:val="22"/>
          <w:szCs w:val="20"/>
        </w:rPr>
        <w:t xml:space="preserve">Member: </w:t>
      </w:r>
      <w:r w:rsidRPr="00CA3D19">
        <w:rPr>
          <w:rFonts w:ascii="Arial" w:eastAsia="Times New Roman" w:hAnsi="Arial" w:cs="Times New Roman"/>
          <w:b/>
          <w:color w:val="000000"/>
          <w:sz w:val="22"/>
          <w:szCs w:val="20"/>
        </w:rPr>
        <w:t xml:space="preserve">Peter Bell </w:t>
      </w:r>
    </w:p>
    <w:p w14:paraId="3EC08127" w14:textId="1C42110D" w:rsidR="00CA3D19" w:rsidRPr="00E91C70" w:rsidRDefault="00CA3D19" w:rsidP="00E91C70">
      <w:pPr>
        <w:pStyle w:val="BodyText1"/>
      </w:pPr>
      <w:r w:rsidRPr="00E91C70">
        <w:t>Peter is a Fellow of the Association of Certified Practicing Accountants with more than 30 years’ experience in internal audit, external performance audit and risk management. This has included roles as a senior public servant in the federal government for the Australian National Audit Office and for the Australian Broadcasting Corporation; and senior roles in the profession as a Partner in Ernst &amp; Young for 12 years and as Mana</w:t>
      </w:r>
      <w:r w:rsidR="00E91C70" w:rsidRPr="00E91C70">
        <w:t>ging Director of Protiviti for six</w:t>
      </w:r>
      <w:r w:rsidRPr="00E91C70">
        <w:t xml:space="preserve"> years. </w:t>
      </w:r>
    </w:p>
    <w:p w14:paraId="500B3550" w14:textId="4016FC59" w:rsidR="00CA3D19" w:rsidRDefault="00CA3D19" w:rsidP="00E91C70">
      <w:pPr>
        <w:pStyle w:val="BodyText1"/>
      </w:pPr>
      <w:r w:rsidRPr="00E91C70">
        <w:t>Peter has worked extensively with non-corporate accountable authorities. His recent work with the ANAO has included coverage of agency compliance with PGPA Act requirements and the identification of opportunities for some of these agencies to improve in these areas. This has included the Department of Veterans’ Affairs, the Special Broadcasting Service, the Department of Communications and the Arts and the Australian Media and Communications Authority.</w:t>
      </w:r>
    </w:p>
    <w:p w14:paraId="05F70DFF" w14:textId="33C4230D" w:rsidR="00970B43" w:rsidRPr="00970B43" w:rsidRDefault="00970B43" w:rsidP="00970B43">
      <w:pPr>
        <w:rPr>
          <w:b/>
          <w:sz w:val="24"/>
          <w:szCs w:val="24"/>
        </w:rPr>
      </w:pPr>
      <w:r>
        <w:rPr>
          <w:b/>
        </w:rPr>
        <w:t xml:space="preserve">Member: </w:t>
      </w:r>
      <w:r w:rsidRPr="001116BD">
        <w:rPr>
          <w:b/>
        </w:rPr>
        <w:t>Margaret Johnson</w:t>
      </w:r>
      <w:r>
        <w:rPr>
          <w:b/>
          <w:sz w:val="24"/>
          <w:szCs w:val="24"/>
        </w:rPr>
        <w:t xml:space="preserve"> </w:t>
      </w:r>
      <w:r w:rsidRPr="00887459">
        <w:t>(22 May 2018 – 21 November 2019)</w:t>
      </w:r>
    </w:p>
    <w:p w14:paraId="3C1B17FB" w14:textId="54337F09" w:rsidR="00970B43" w:rsidRPr="00970B43" w:rsidRDefault="00970B43" w:rsidP="00970B43">
      <w:pPr>
        <w:pStyle w:val="BodyText1"/>
      </w:pPr>
      <w:r w:rsidRPr="00970B43">
        <w:t>Margaret was appointed a General Manager of the Authority in July 2008. As General Manager of the Reef Strategy Branch, Margar</w:t>
      </w:r>
      <w:r>
        <w:t>et’s responsibilities include: R</w:t>
      </w:r>
      <w:r w:rsidRPr="00970B43">
        <w:t xml:space="preserve">eef management policies and programs, international relations, Authority governance, Reef 2050 implementation including Integrated Monitoring and Reporting Program (RIMReP), the Great Barrier Reef Outlook Report, and strategic oversight of </w:t>
      </w:r>
      <w:r>
        <w:t>the Authority’s</w:t>
      </w:r>
      <w:r w:rsidRPr="00970B43">
        <w:t xml:space="preserve"> activities.  </w:t>
      </w:r>
    </w:p>
    <w:p w14:paraId="4CDBB847" w14:textId="713E2423" w:rsidR="00970B43" w:rsidRDefault="00970B43" w:rsidP="00E91C70">
      <w:pPr>
        <w:pStyle w:val="BodyText1"/>
      </w:pPr>
      <w:r w:rsidRPr="00970B43">
        <w:t>Margaret has worked for over 20 years in the Australian Government and has developed a breadth of experience, particularly in regard to Government relations. Before joining the Authority, Margaret worked in the then Department of the Environment and Water Re</w:t>
      </w:r>
      <w:r>
        <w:t>sources on issues ranging from e</w:t>
      </w:r>
      <w:r w:rsidRPr="00970B43">
        <w:t xml:space="preserve">nvironmental </w:t>
      </w:r>
      <w:r>
        <w:t>r</w:t>
      </w:r>
      <w:r w:rsidRPr="00970B43">
        <w:t>esearch to delivery of Community Water Grants. She was previously a Senior</w:t>
      </w:r>
      <w:r>
        <w:t xml:space="preserve"> Adviser and Chief of Staff to m</w:t>
      </w:r>
      <w:r w:rsidRPr="00970B43">
        <w:t xml:space="preserve">inisters and </w:t>
      </w:r>
      <w:r>
        <w:t>a</w:t>
      </w:r>
      <w:r w:rsidRPr="00970B43">
        <w:t xml:space="preserve">ssistant </w:t>
      </w:r>
      <w:r>
        <w:t>m</w:t>
      </w:r>
      <w:r w:rsidRPr="00970B43">
        <w:t>inisters.</w:t>
      </w:r>
    </w:p>
    <w:p w14:paraId="2A2D42E3" w14:textId="77777777" w:rsidR="00970B43" w:rsidRPr="00CA3D19" w:rsidRDefault="00970B43" w:rsidP="00E91C70">
      <w:pPr>
        <w:pStyle w:val="BodyText1"/>
      </w:pPr>
    </w:p>
    <w:p w14:paraId="32F81BFE" w14:textId="46907F01" w:rsidR="00011A46" w:rsidRDefault="00CA3D19" w:rsidP="00011A46">
      <w:pPr>
        <w:pStyle w:val="ARBodyText"/>
      </w:pPr>
      <w:r w:rsidRPr="00CA3D19">
        <w:rPr>
          <w:rStyle w:val="Heading3Char"/>
        </w:rPr>
        <w:t xml:space="preserve">Audit </w:t>
      </w:r>
      <w:r w:rsidR="00E91C70">
        <w:rPr>
          <w:rStyle w:val="Heading3Char"/>
        </w:rPr>
        <w:t xml:space="preserve">and Risk </w:t>
      </w:r>
      <w:r w:rsidR="00D77128">
        <w:rPr>
          <w:rStyle w:val="Heading3Char"/>
        </w:rPr>
        <w:t xml:space="preserve">Management </w:t>
      </w:r>
      <w:r w:rsidRPr="00CA3D19">
        <w:rPr>
          <w:rStyle w:val="Heading3Char"/>
        </w:rPr>
        <w:t>Committee meeting schedule</w:t>
      </w:r>
      <w:r w:rsidR="00011A46">
        <w:br/>
      </w:r>
      <w:r w:rsidR="00011A46" w:rsidRPr="0003034F">
        <w:t>During</w:t>
      </w:r>
      <w:r w:rsidR="00011A46" w:rsidRPr="0003034F">
        <w:rPr>
          <w:spacing w:val="2"/>
        </w:rPr>
        <w:t xml:space="preserve"> </w:t>
      </w:r>
      <w:r w:rsidR="00011A46">
        <w:t>2019–20</w:t>
      </w:r>
      <w:r w:rsidR="00011A46" w:rsidRPr="0003034F">
        <w:t>,</w:t>
      </w:r>
      <w:r w:rsidR="00011A46" w:rsidRPr="0003034F">
        <w:rPr>
          <w:spacing w:val="2"/>
        </w:rPr>
        <w:t xml:space="preserve"> </w:t>
      </w:r>
      <w:r w:rsidR="00011A46" w:rsidRPr="0003034F">
        <w:t>the</w:t>
      </w:r>
      <w:r w:rsidR="00011A46" w:rsidRPr="0003034F">
        <w:rPr>
          <w:spacing w:val="2"/>
        </w:rPr>
        <w:t xml:space="preserve"> </w:t>
      </w:r>
      <w:r w:rsidR="00011A46" w:rsidRPr="0003034F">
        <w:t>Audit</w:t>
      </w:r>
      <w:r w:rsidR="00011A46" w:rsidRPr="0003034F">
        <w:rPr>
          <w:spacing w:val="2"/>
        </w:rPr>
        <w:t xml:space="preserve"> </w:t>
      </w:r>
      <w:r w:rsidR="00011A46">
        <w:rPr>
          <w:spacing w:val="2"/>
        </w:rPr>
        <w:t xml:space="preserve">and Risk </w:t>
      </w:r>
      <w:r w:rsidR="00D77128">
        <w:rPr>
          <w:spacing w:val="2"/>
        </w:rPr>
        <w:t xml:space="preserve">Management </w:t>
      </w:r>
      <w:r w:rsidR="00011A46" w:rsidRPr="0003034F">
        <w:t>Committee</w:t>
      </w:r>
      <w:r w:rsidR="00011A46" w:rsidRPr="0003034F">
        <w:rPr>
          <w:spacing w:val="2"/>
        </w:rPr>
        <w:t xml:space="preserve"> </w:t>
      </w:r>
      <w:r w:rsidR="00011A46" w:rsidRPr="0003034F">
        <w:t>held</w:t>
      </w:r>
      <w:r w:rsidR="00011A46" w:rsidRPr="0003034F">
        <w:rPr>
          <w:spacing w:val="3"/>
        </w:rPr>
        <w:t xml:space="preserve"> </w:t>
      </w:r>
      <w:r w:rsidR="00011A46">
        <w:rPr>
          <w:spacing w:val="3"/>
        </w:rPr>
        <w:t xml:space="preserve">four </w:t>
      </w:r>
      <w:r w:rsidR="00011A46" w:rsidRPr="0003034F">
        <w:t>meetings</w:t>
      </w:r>
      <w:r w:rsidR="00011A46" w:rsidRPr="0003034F">
        <w:rPr>
          <w:spacing w:val="-20"/>
        </w:rPr>
        <w:t xml:space="preserve"> </w:t>
      </w:r>
      <w:r w:rsidR="00011A46" w:rsidRPr="0003034F">
        <w:t>(</w:t>
      </w:r>
      <w:r w:rsidR="00011A46" w:rsidRPr="003A00D5">
        <w:rPr>
          <w:spacing w:val="-23"/>
        </w:rPr>
        <w:t>T</w:t>
      </w:r>
      <w:r w:rsidR="00011A46" w:rsidRPr="003A00D5">
        <w:t>able</w:t>
      </w:r>
      <w:r w:rsidR="00011A46" w:rsidRPr="003A00D5">
        <w:rPr>
          <w:spacing w:val="-20"/>
        </w:rPr>
        <w:t xml:space="preserve"> 9</w:t>
      </w:r>
      <w:r w:rsidR="00011A46" w:rsidRPr="0003034F">
        <w:t>).</w:t>
      </w:r>
    </w:p>
    <w:p w14:paraId="7356BCDB" w14:textId="69EF3E71" w:rsidR="00011A46" w:rsidRPr="00B57321" w:rsidRDefault="00011A46" w:rsidP="003A00D5">
      <w:pPr>
        <w:pStyle w:val="Caption"/>
        <w:rPr>
          <w:spacing w:val="-18"/>
          <w:highlight w:val="yellow"/>
        </w:rPr>
      </w:pPr>
      <w:bookmarkStart w:id="497" w:name="_Toc47522000"/>
      <w:bookmarkStart w:id="498" w:name="_Toc47527929"/>
      <w:bookmarkStart w:id="499" w:name="_Toc47541232"/>
      <w:bookmarkStart w:id="500" w:name="_Toc47549365"/>
      <w:bookmarkStart w:id="501" w:name="_Toc52869055"/>
      <w:r>
        <w:t xml:space="preserve">Table </w:t>
      </w:r>
      <w:r w:rsidR="003A00D5">
        <w:fldChar w:fldCharType="begin"/>
      </w:r>
      <w:r w:rsidR="003A00D5">
        <w:instrText xml:space="preserve"> SEQ Table \* ARABIC </w:instrText>
      </w:r>
      <w:r w:rsidR="003A00D5">
        <w:fldChar w:fldCharType="separate"/>
      </w:r>
      <w:r w:rsidR="001266CC">
        <w:rPr>
          <w:noProof/>
        </w:rPr>
        <w:t>9</w:t>
      </w:r>
      <w:r w:rsidR="003A00D5">
        <w:fldChar w:fldCharType="end"/>
      </w:r>
      <w:r w:rsidR="003A00D5">
        <w:t>:</w:t>
      </w:r>
      <w:r>
        <w:t xml:space="preserve"> </w:t>
      </w:r>
      <w:r w:rsidRPr="0003034F">
        <w:t>Meetings</w:t>
      </w:r>
      <w:r w:rsidRPr="00A724DF">
        <w:t xml:space="preserve"> </w:t>
      </w:r>
      <w:r w:rsidRPr="0003034F">
        <w:t>of</w:t>
      </w:r>
      <w:r w:rsidRPr="00A724DF">
        <w:t xml:space="preserve"> </w:t>
      </w:r>
      <w:r w:rsidRPr="0003034F">
        <w:t>the</w:t>
      </w:r>
      <w:r w:rsidRPr="00A724DF">
        <w:t xml:space="preserve"> </w:t>
      </w:r>
      <w:r w:rsidRPr="0003034F">
        <w:t>G</w:t>
      </w:r>
      <w:r w:rsidRPr="00A724DF">
        <w:t>r</w:t>
      </w:r>
      <w:r w:rsidRPr="0003034F">
        <w:t>eat</w:t>
      </w:r>
      <w:r w:rsidRPr="00A724DF">
        <w:t xml:space="preserve"> </w:t>
      </w:r>
      <w:r w:rsidRPr="0003034F">
        <w:t>Barrier</w:t>
      </w:r>
      <w:r w:rsidRPr="00A724DF">
        <w:t xml:space="preserve"> </w:t>
      </w:r>
      <w:r w:rsidRPr="0003034F">
        <w:t>Reef</w:t>
      </w:r>
      <w:r w:rsidRPr="00A724DF">
        <w:t xml:space="preserve"> </w:t>
      </w:r>
      <w:r w:rsidRPr="0003034F">
        <w:t>Marine</w:t>
      </w:r>
      <w:r w:rsidRPr="00A724DF">
        <w:t xml:space="preserve"> </w:t>
      </w:r>
      <w:r w:rsidRPr="0003034F">
        <w:t>Park</w:t>
      </w:r>
      <w:r w:rsidRPr="00A724DF">
        <w:t xml:space="preserve"> </w:t>
      </w:r>
      <w:r w:rsidRPr="0003034F">
        <w:t>Authority</w:t>
      </w:r>
      <w:r w:rsidRPr="00A724DF">
        <w:t xml:space="preserve"> </w:t>
      </w:r>
      <w:r w:rsidRPr="0003034F">
        <w:t>Audit</w:t>
      </w:r>
      <w:r w:rsidRPr="00A724DF">
        <w:t xml:space="preserve"> and Risk</w:t>
      </w:r>
      <w:r w:rsidR="00D77128">
        <w:t xml:space="preserve"> Management</w:t>
      </w:r>
      <w:r w:rsidRPr="00A724DF">
        <w:t xml:space="preserve"> </w:t>
      </w:r>
      <w:r>
        <w:t>Committee</w:t>
      </w:r>
      <w:r w:rsidRPr="00A724DF">
        <w:t xml:space="preserve"> </w:t>
      </w:r>
      <w:r>
        <w:t>2019</w:t>
      </w:r>
      <w:r w:rsidRPr="0003034F">
        <w:t>–</w:t>
      </w:r>
      <w:r>
        <w:t>20</w:t>
      </w:r>
      <w:bookmarkEnd w:id="497"/>
      <w:bookmarkEnd w:id="498"/>
      <w:bookmarkEnd w:id="499"/>
      <w:bookmarkEnd w:id="500"/>
      <w:bookmarkEnd w:id="501"/>
    </w:p>
    <w:tbl>
      <w:tblPr>
        <w:tblStyle w:val="TableGrid13"/>
        <w:tblW w:w="0" w:type="auto"/>
        <w:tblLook w:val="04A0" w:firstRow="1" w:lastRow="0" w:firstColumn="1" w:lastColumn="0" w:noHBand="0" w:noVBand="1"/>
        <w:tblCaption w:val="Table 9 meetings for the Audit Committee"/>
        <w:tblDescription w:val="Table showing meeting dates, locations and attendees of the Great Barrier Reef Marine Park Authority Audit Committee."/>
      </w:tblPr>
      <w:tblGrid>
        <w:gridCol w:w="1129"/>
        <w:gridCol w:w="1985"/>
        <w:gridCol w:w="1417"/>
        <w:gridCol w:w="4485"/>
      </w:tblGrid>
      <w:tr w:rsidR="00011A46" w:rsidRPr="00B57321" w14:paraId="2745B240" w14:textId="77777777" w:rsidTr="00F54086">
        <w:trPr>
          <w:tblHeader/>
        </w:trPr>
        <w:tc>
          <w:tcPr>
            <w:tcW w:w="1129" w:type="dxa"/>
          </w:tcPr>
          <w:p w14:paraId="619818BD" w14:textId="77777777" w:rsidR="00011A46" w:rsidRPr="00B57321" w:rsidRDefault="00011A46" w:rsidP="00F54086">
            <w:pPr>
              <w:pStyle w:val="ARTableText"/>
            </w:pPr>
            <w:r w:rsidRPr="00B57321">
              <w:t>Meeting</w:t>
            </w:r>
          </w:p>
        </w:tc>
        <w:tc>
          <w:tcPr>
            <w:tcW w:w="1985" w:type="dxa"/>
          </w:tcPr>
          <w:p w14:paraId="22F9FC2E" w14:textId="77777777" w:rsidR="00011A46" w:rsidRPr="00B57321" w:rsidRDefault="00011A46" w:rsidP="00F54086">
            <w:pPr>
              <w:pStyle w:val="ARTableText"/>
            </w:pPr>
            <w:r w:rsidRPr="00B57321">
              <w:t>Date</w:t>
            </w:r>
          </w:p>
        </w:tc>
        <w:tc>
          <w:tcPr>
            <w:tcW w:w="1417" w:type="dxa"/>
          </w:tcPr>
          <w:p w14:paraId="6B4C2B4D" w14:textId="77777777" w:rsidR="00011A46" w:rsidRPr="00B57321" w:rsidRDefault="00011A46" w:rsidP="00F54086">
            <w:pPr>
              <w:pStyle w:val="ARTableText"/>
            </w:pPr>
            <w:r w:rsidRPr="00B57321">
              <w:t xml:space="preserve">Location </w:t>
            </w:r>
          </w:p>
        </w:tc>
        <w:tc>
          <w:tcPr>
            <w:tcW w:w="4485" w:type="dxa"/>
          </w:tcPr>
          <w:p w14:paraId="64262AD2" w14:textId="77777777" w:rsidR="00011A46" w:rsidRPr="00B57321" w:rsidRDefault="00011A46" w:rsidP="00F54086">
            <w:pPr>
              <w:pStyle w:val="ARTableText"/>
            </w:pPr>
            <w:r w:rsidRPr="00B57321">
              <w:t>Attendance</w:t>
            </w:r>
          </w:p>
        </w:tc>
      </w:tr>
      <w:tr w:rsidR="00011A46" w:rsidRPr="00B57321" w14:paraId="16229FE8" w14:textId="77777777" w:rsidTr="00F54086">
        <w:tc>
          <w:tcPr>
            <w:tcW w:w="1129" w:type="dxa"/>
          </w:tcPr>
          <w:p w14:paraId="37D413AC" w14:textId="77777777" w:rsidR="00011A46" w:rsidRPr="00BF43EB" w:rsidRDefault="00011A46" w:rsidP="00F54086">
            <w:pPr>
              <w:pStyle w:val="ARTableText"/>
              <w:rPr>
                <w:sz w:val="20"/>
                <w:szCs w:val="20"/>
              </w:rPr>
            </w:pPr>
            <w:r>
              <w:rPr>
                <w:sz w:val="20"/>
                <w:szCs w:val="20"/>
              </w:rPr>
              <w:t>AC 84</w:t>
            </w:r>
          </w:p>
        </w:tc>
        <w:tc>
          <w:tcPr>
            <w:tcW w:w="1985" w:type="dxa"/>
          </w:tcPr>
          <w:p w14:paraId="5E037FD4" w14:textId="77777777" w:rsidR="00011A46" w:rsidRPr="00BF43EB" w:rsidRDefault="00011A46" w:rsidP="00F54086">
            <w:pPr>
              <w:pStyle w:val="ARTableText"/>
              <w:rPr>
                <w:sz w:val="20"/>
                <w:szCs w:val="20"/>
              </w:rPr>
            </w:pPr>
            <w:r>
              <w:rPr>
                <w:sz w:val="20"/>
                <w:szCs w:val="20"/>
              </w:rPr>
              <w:t>30 August 2019</w:t>
            </w:r>
          </w:p>
        </w:tc>
        <w:tc>
          <w:tcPr>
            <w:tcW w:w="1417" w:type="dxa"/>
          </w:tcPr>
          <w:p w14:paraId="474BD9C2" w14:textId="77777777" w:rsidR="00011A46" w:rsidRPr="00BF43EB" w:rsidRDefault="00011A46" w:rsidP="00F54086">
            <w:pPr>
              <w:pStyle w:val="ARTableText"/>
              <w:rPr>
                <w:sz w:val="20"/>
                <w:szCs w:val="20"/>
              </w:rPr>
            </w:pPr>
            <w:r w:rsidRPr="00BF43EB">
              <w:rPr>
                <w:sz w:val="20"/>
                <w:szCs w:val="20"/>
              </w:rPr>
              <w:t>Townsville</w:t>
            </w:r>
          </w:p>
        </w:tc>
        <w:tc>
          <w:tcPr>
            <w:tcW w:w="4485" w:type="dxa"/>
          </w:tcPr>
          <w:p w14:paraId="43EDB6FA" w14:textId="77777777" w:rsidR="00011A46" w:rsidRPr="00BF43EB" w:rsidRDefault="00011A46" w:rsidP="00F54086">
            <w:pPr>
              <w:pStyle w:val="ARTableText"/>
              <w:rPr>
                <w:rFonts w:eastAsiaTheme="minorHAnsi" w:cs="Arial"/>
              </w:rPr>
            </w:pPr>
            <w:r w:rsidRPr="00BF43EB">
              <w:rPr>
                <w:rFonts w:eastAsiaTheme="minorHAnsi" w:cs="Arial"/>
              </w:rPr>
              <w:t>Mr Ian Rodin, Chair</w:t>
            </w:r>
            <w:r>
              <w:rPr>
                <w:rFonts w:eastAsiaTheme="minorHAnsi" w:cs="Arial"/>
              </w:rPr>
              <w:t>person</w:t>
            </w:r>
          </w:p>
          <w:p w14:paraId="119163F3" w14:textId="77777777" w:rsidR="00011A46" w:rsidRPr="00BF43EB" w:rsidRDefault="00011A46" w:rsidP="00F54086">
            <w:pPr>
              <w:pStyle w:val="ARTableText"/>
              <w:rPr>
                <w:rFonts w:eastAsiaTheme="minorHAnsi" w:cs="Arial"/>
              </w:rPr>
            </w:pPr>
            <w:r>
              <w:rPr>
                <w:rFonts w:eastAsiaTheme="minorHAnsi" w:cs="Arial"/>
              </w:rPr>
              <w:t xml:space="preserve">Ms </w:t>
            </w:r>
            <w:r w:rsidRPr="00281308">
              <w:rPr>
                <w:rFonts w:eastAsiaTheme="minorHAnsi" w:cs="Arial"/>
              </w:rPr>
              <w:t>Filly Morgan</w:t>
            </w:r>
            <w:r w:rsidRPr="00BF43EB">
              <w:rPr>
                <w:rFonts w:eastAsiaTheme="minorHAnsi" w:cs="Arial"/>
              </w:rPr>
              <w:t>, member</w:t>
            </w:r>
          </w:p>
          <w:p w14:paraId="11B40D90" w14:textId="77777777" w:rsidR="00011A46" w:rsidRPr="00BF43EB" w:rsidRDefault="00011A46" w:rsidP="00F54086">
            <w:pPr>
              <w:pStyle w:val="ARTableText"/>
              <w:rPr>
                <w:rFonts w:eastAsiaTheme="minorHAnsi" w:cs="Arial"/>
                <w:b/>
                <w:bCs/>
              </w:rPr>
            </w:pPr>
            <w:r w:rsidRPr="00BF43EB">
              <w:rPr>
                <w:rFonts w:eastAsiaTheme="minorHAnsi" w:cs="Arial"/>
                <w:b/>
                <w:bCs/>
              </w:rPr>
              <w:t>Apologies</w:t>
            </w:r>
          </w:p>
          <w:p w14:paraId="43790E33" w14:textId="77777777" w:rsidR="00011A46" w:rsidRPr="00BF43EB" w:rsidRDefault="00011A46" w:rsidP="00F54086">
            <w:pPr>
              <w:pStyle w:val="ARTableText"/>
              <w:rPr>
                <w:rFonts w:eastAsiaTheme="minorHAnsi" w:cs="Arial"/>
              </w:rPr>
            </w:pPr>
            <w:r w:rsidRPr="00BF43EB">
              <w:rPr>
                <w:rFonts w:eastAsiaTheme="minorHAnsi" w:cs="Arial"/>
              </w:rPr>
              <w:t>Ms Margaret Johnson, member</w:t>
            </w:r>
          </w:p>
        </w:tc>
      </w:tr>
      <w:tr w:rsidR="00011A46" w:rsidRPr="00B57321" w14:paraId="327F4F07" w14:textId="77777777" w:rsidTr="00F54086">
        <w:tc>
          <w:tcPr>
            <w:tcW w:w="1129" w:type="dxa"/>
          </w:tcPr>
          <w:p w14:paraId="495D57E7" w14:textId="77777777" w:rsidR="00011A46" w:rsidRPr="00BF43EB" w:rsidRDefault="00011A46" w:rsidP="00F54086">
            <w:pPr>
              <w:pStyle w:val="ARTableText"/>
              <w:rPr>
                <w:sz w:val="20"/>
                <w:szCs w:val="20"/>
              </w:rPr>
            </w:pPr>
            <w:r>
              <w:rPr>
                <w:sz w:val="20"/>
                <w:szCs w:val="20"/>
              </w:rPr>
              <w:t>AC 85</w:t>
            </w:r>
          </w:p>
        </w:tc>
        <w:tc>
          <w:tcPr>
            <w:tcW w:w="1985" w:type="dxa"/>
          </w:tcPr>
          <w:p w14:paraId="1D0223D8" w14:textId="77777777" w:rsidR="00011A46" w:rsidRPr="00BF43EB" w:rsidRDefault="00011A46" w:rsidP="00F54086">
            <w:pPr>
              <w:pStyle w:val="ARTableText"/>
              <w:rPr>
                <w:sz w:val="20"/>
                <w:szCs w:val="20"/>
              </w:rPr>
            </w:pPr>
            <w:r>
              <w:rPr>
                <w:sz w:val="20"/>
                <w:szCs w:val="20"/>
              </w:rPr>
              <w:t>4 November 2019</w:t>
            </w:r>
          </w:p>
        </w:tc>
        <w:tc>
          <w:tcPr>
            <w:tcW w:w="1417" w:type="dxa"/>
          </w:tcPr>
          <w:p w14:paraId="7625D0A9" w14:textId="77777777" w:rsidR="00011A46" w:rsidRPr="00BF43EB" w:rsidRDefault="00011A46" w:rsidP="00F54086">
            <w:pPr>
              <w:pStyle w:val="ARTableText"/>
              <w:rPr>
                <w:sz w:val="20"/>
                <w:szCs w:val="20"/>
              </w:rPr>
            </w:pPr>
            <w:r w:rsidRPr="00BF43EB">
              <w:rPr>
                <w:sz w:val="20"/>
                <w:szCs w:val="20"/>
              </w:rPr>
              <w:t>Townsville</w:t>
            </w:r>
          </w:p>
        </w:tc>
        <w:tc>
          <w:tcPr>
            <w:tcW w:w="4485" w:type="dxa"/>
          </w:tcPr>
          <w:p w14:paraId="23C2D044" w14:textId="77777777" w:rsidR="00011A46" w:rsidRPr="00BF43EB" w:rsidRDefault="00011A46" w:rsidP="00F54086">
            <w:pPr>
              <w:pStyle w:val="ARTableText"/>
              <w:rPr>
                <w:rFonts w:eastAsiaTheme="minorHAnsi" w:cs="Arial"/>
              </w:rPr>
            </w:pPr>
            <w:r w:rsidRPr="00BF43EB">
              <w:rPr>
                <w:rFonts w:eastAsiaTheme="minorHAnsi" w:cs="Arial"/>
              </w:rPr>
              <w:t>Mr Ian Rodin, Chair</w:t>
            </w:r>
            <w:r>
              <w:rPr>
                <w:rFonts w:eastAsiaTheme="minorHAnsi" w:cs="Arial"/>
              </w:rPr>
              <w:t>person</w:t>
            </w:r>
          </w:p>
          <w:p w14:paraId="03BC97B3" w14:textId="77777777" w:rsidR="00011A46" w:rsidRPr="00BF43EB" w:rsidRDefault="00011A46" w:rsidP="00F54086">
            <w:pPr>
              <w:pStyle w:val="ARTableText"/>
              <w:rPr>
                <w:rFonts w:eastAsiaTheme="minorHAnsi" w:cs="Arial"/>
              </w:rPr>
            </w:pPr>
            <w:r>
              <w:rPr>
                <w:rFonts w:eastAsiaTheme="minorHAnsi" w:cs="Arial"/>
              </w:rPr>
              <w:t xml:space="preserve">Ms </w:t>
            </w:r>
            <w:r w:rsidRPr="00281308">
              <w:rPr>
                <w:rFonts w:eastAsiaTheme="minorHAnsi" w:cs="Arial"/>
              </w:rPr>
              <w:t>Filly Morgan</w:t>
            </w:r>
            <w:r w:rsidRPr="00BF43EB">
              <w:rPr>
                <w:rFonts w:eastAsiaTheme="minorHAnsi" w:cs="Arial"/>
              </w:rPr>
              <w:t>, member</w:t>
            </w:r>
          </w:p>
          <w:p w14:paraId="75145D14" w14:textId="77777777" w:rsidR="00011A46" w:rsidRDefault="00011A46" w:rsidP="00F54086">
            <w:pPr>
              <w:pStyle w:val="ARTableText"/>
              <w:rPr>
                <w:rFonts w:eastAsiaTheme="minorHAnsi" w:cs="Arial"/>
                <w:b/>
                <w:bCs/>
              </w:rPr>
            </w:pPr>
            <w:r w:rsidRPr="00BF43EB">
              <w:rPr>
                <w:rFonts w:eastAsiaTheme="minorHAnsi" w:cs="Arial"/>
              </w:rPr>
              <w:t>Ms Margaret Johnson, member</w:t>
            </w:r>
          </w:p>
          <w:p w14:paraId="2943CB2B" w14:textId="77777777" w:rsidR="00011A46" w:rsidRPr="00BF43EB" w:rsidRDefault="00011A46" w:rsidP="00F54086">
            <w:pPr>
              <w:pStyle w:val="ARTableText"/>
              <w:rPr>
                <w:rFonts w:eastAsiaTheme="minorHAnsi" w:cs="Arial"/>
                <w:b/>
                <w:bCs/>
              </w:rPr>
            </w:pPr>
            <w:r w:rsidRPr="00BF43EB">
              <w:rPr>
                <w:rFonts w:eastAsiaTheme="minorHAnsi" w:cs="Arial"/>
                <w:b/>
                <w:bCs/>
              </w:rPr>
              <w:t>Apologies</w:t>
            </w:r>
          </w:p>
          <w:p w14:paraId="28D5F0B0" w14:textId="77777777" w:rsidR="00011A46" w:rsidRPr="00BF43EB" w:rsidRDefault="00011A46" w:rsidP="00F54086">
            <w:pPr>
              <w:pStyle w:val="ARTableText"/>
              <w:rPr>
                <w:rFonts w:eastAsiaTheme="minorHAnsi" w:cs="Arial"/>
              </w:rPr>
            </w:pPr>
            <w:r>
              <w:rPr>
                <w:rFonts w:eastAsiaTheme="minorHAnsi" w:cs="Arial"/>
              </w:rPr>
              <w:t>Nil</w:t>
            </w:r>
          </w:p>
        </w:tc>
      </w:tr>
      <w:tr w:rsidR="00011A46" w:rsidRPr="00B57321" w14:paraId="2B6BFD20" w14:textId="77777777" w:rsidTr="00F54086">
        <w:tc>
          <w:tcPr>
            <w:tcW w:w="1129" w:type="dxa"/>
          </w:tcPr>
          <w:p w14:paraId="59079722" w14:textId="77777777" w:rsidR="00011A46" w:rsidRPr="00BF43EB" w:rsidRDefault="00011A46" w:rsidP="00F54086">
            <w:pPr>
              <w:pStyle w:val="ARTableText"/>
              <w:rPr>
                <w:sz w:val="20"/>
                <w:szCs w:val="20"/>
              </w:rPr>
            </w:pPr>
            <w:r>
              <w:rPr>
                <w:sz w:val="20"/>
                <w:szCs w:val="20"/>
              </w:rPr>
              <w:t>AC 86</w:t>
            </w:r>
          </w:p>
        </w:tc>
        <w:tc>
          <w:tcPr>
            <w:tcW w:w="1985" w:type="dxa"/>
          </w:tcPr>
          <w:p w14:paraId="133DDA28" w14:textId="77777777" w:rsidR="00011A46" w:rsidRPr="00BF43EB" w:rsidRDefault="00011A46" w:rsidP="00F54086">
            <w:pPr>
              <w:pStyle w:val="ARTableText"/>
              <w:rPr>
                <w:sz w:val="20"/>
                <w:szCs w:val="20"/>
              </w:rPr>
            </w:pPr>
            <w:r>
              <w:rPr>
                <w:sz w:val="20"/>
                <w:szCs w:val="20"/>
              </w:rPr>
              <w:t>27 March 2020</w:t>
            </w:r>
          </w:p>
        </w:tc>
        <w:tc>
          <w:tcPr>
            <w:tcW w:w="1417" w:type="dxa"/>
          </w:tcPr>
          <w:p w14:paraId="46E6EC19" w14:textId="77777777" w:rsidR="00011A46" w:rsidRPr="00BF43EB" w:rsidRDefault="00011A46" w:rsidP="00F54086">
            <w:pPr>
              <w:pStyle w:val="ARTableText"/>
              <w:rPr>
                <w:sz w:val="20"/>
                <w:szCs w:val="20"/>
              </w:rPr>
            </w:pPr>
            <w:r w:rsidRPr="00BF43EB">
              <w:rPr>
                <w:sz w:val="20"/>
                <w:szCs w:val="20"/>
              </w:rPr>
              <w:t>Townsville</w:t>
            </w:r>
          </w:p>
        </w:tc>
        <w:tc>
          <w:tcPr>
            <w:tcW w:w="4485" w:type="dxa"/>
          </w:tcPr>
          <w:p w14:paraId="23FC646F" w14:textId="77777777" w:rsidR="00011A46" w:rsidRPr="00BF43EB" w:rsidRDefault="00011A46" w:rsidP="00F54086">
            <w:pPr>
              <w:pStyle w:val="ARTableText"/>
              <w:rPr>
                <w:rFonts w:eastAsiaTheme="minorHAnsi" w:cs="Arial"/>
              </w:rPr>
            </w:pPr>
            <w:r w:rsidRPr="00BF43EB">
              <w:rPr>
                <w:rFonts w:eastAsiaTheme="minorHAnsi" w:cs="Arial"/>
              </w:rPr>
              <w:t>Mr Ian Rodin, Chair</w:t>
            </w:r>
            <w:r>
              <w:rPr>
                <w:rFonts w:eastAsiaTheme="minorHAnsi" w:cs="Arial"/>
              </w:rPr>
              <w:t>person</w:t>
            </w:r>
          </w:p>
          <w:p w14:paraId="24A5B8A3" w14:textId="77777777" w:rsidR="00011A46" w:rsidRPr="00BF43EB" w:rsidRDefault="00011A46" w:rsidP="00F54086">
            <w:pPr>
              <w:pStyle w:val="ARTableText"/>
              <w:rPr>
                <w:rFonts w:eastAsiaTheme="minorHAnsi" w:cs="Arial"/>
              </w:rPr>
            </w:pPr>
            <w:r>
              <w:rPr>
                <w:rFonts w:eastAsiaTheme="minorHAnsi" w:cs="Arial"/>
              </w:rPr>
              <w:t xml:space="preserve">Ms </w:t>
            </w:r>
            <w:r w:rsidRPr="00281308">
              <w:rPr>
                <w:rFonts w:eastAsiaTheme="minorHAnsi" w:cs="Arial"/>
              </w:rPr>
              <w:t>Filly Morgan</w:t>
            </w:r>
            <w:r w:rsidRPr="00BF43EB">
              <w:rPr>
                <w:rFonts w:eastAsiaTheme="minorHAnsi" w:cs="Arial"/>
              </w:rPr>
              <w:t>, member</w:t>
            </w:r>
          </w:p>
          <w:p w14:paraId="04A9158B" w14:textId="77777777" w:rsidR="00011A46" w:rsidRPr="000572C1" w:rsidRDefault="00011A46" w:rsidP="00F54086">
            <w:pPr>
              <w:pStyle w:val="ARTableText"/>
              <w:rPr>
                <w:rFonts w:eastAsiaTheme="minorHAnsi" w:cs="Arial"/>
              </w:rPr>
            </w:pPr>
            <w:r w:rsidRPr="000572C1">
              <w:rPr>
                <w:rFonts w:eastAsiaTheme="minorHAnsi" w:cs="Arial"/>
              </w:rPr>
              <w:t>Mr Peter Bell, member</w:t>
            </w:r>
          </w:p>
          <w:p w14:paraId="65AC1E2E" w14:textId="77777777" w:rsidR="00011A46" w:rsidRPr="00BF43EB" w:rsidRDefault="00011A46" w:rsidP="00F54086">
            <w:pPr>
              <w:pStyle w:val="ARTableText"/>
              <w:rPr>
                <w:rFonts w:eastAsiaTheme="minorHAnsi" w:cs="Arial"/>
                <w:b/>
                <w:bCs/>
              </w:rPr>
            </w:pPr>
            <w:r w:rsidRPr="00BF43EB">
              <w:rPr>
                <w:rFonts w:eastAsiaTheme="minorHAnsi" w:cs="Arial"/>
                <w:b/>
                <w:bCs/>
              </w:rPr>
              <w:t>Apologies</w:t>
            </w:r>
          </w:p>
          <w:p w14:paraId="170EBCC1" w14:textId="77777777" w:rsidR="00011A46" w:rsidRPr="00BF43EB" w:rsidRDefault="00011A46" w:rsidP="00F54086">
            <w:pPr>
              <w:pStyle w:val="ARTableText"/>
              <w:rPr>
                <w:rFonts w:eastAsiaTheme="minorHAnsi" w:cs="Arial"/>
              </w:rPr>
            </w:pPr>
            <w:r w:rsidRPr="00BF43EB">
              <w:rPr>
                <w:rFonts w:eastAsiaTheme="minorHAnsi" w:cs="Arial"/>
              </w:rPr>
              <w:t>Nil</w:t>
            </w:r>
          </w:p>
        </w:tc>
      </w:tr>
      <w:tr w:rsidR="00011A46" w:rsidRPr="00B57321" w14:paraId="1A9E568C" w14:textId="77777777" w:rsidTr="00F54086">
        <w:tc>
          <w:tcPr>
            <w:tcW w:w="1129" w:type="dxa"/>
          </w:tcPr>
          <w:p w14:paraId="68DA7343" w14:textId="77777777" w:rsidR="00011A46" w:rsidRPr="00BF43EB" w:rsidRDefault="00011A46" w:rsidP="00F54086">
            <w:pPr>
              <w:pStyle w:val="ARTableText"/>
              <w:rPr>
                <w:sz w:val="20"/>
                <w:szCs w:val="20"/>
              </w:rPr>
            </w:pPr>
            <w:r>
              <w:rPr>
                <w:sz w:val="20"/>
                <w:szCs w:val="20"/>
              </w:rPr>
              <w:t>AC 87</w:t>
            </w:r>
          </w:p>
        </w:tc>
        <w:tc>
          <w:tcPr>
            <w:tcW w:w="1985" w:type="dxa"/>
          </w:tcPr>
          <w:p w14:paraId="1F84CBDA" w14:textId="77777777" w:rsidR="00011A46" w:rsidRPr="00BF43EB" w:rsidRDefault="00011A46" w:rsidP="00F54086">
            <w:pPr>
              <w:pStyle w:val="ARTableText"/>
              <w:rPr>
                <w:sz w:val="20"/>
                <w:szCs w:val="20"/>
              </w:rPr>
            </w:pPr>
            <w:r>
              <w:rPr>
                <w:sz w:val="20"/>
                <w:szCs w:val="20"/>
              </w:rPr>
              <w:t>29 May 2020</w:t>
            </w:r>
          </w:p>
        </w:tc>
        <w:tc>
          <w:tcPr>
            <w:tcW w:w="1417" w:type="dxa"/>
          </w:tcPr>
          <w:p w14:paraId="448D1CFF" w14:textId="77777777" w:rsidR="00011A46" w:rsidRPr="00BF43EB" w:rsidRDefault="00011A46" w:rsidP="00F54086">
            <w:pPr>
              <w:pStyle w:val="ARTableText"/>
              <w:rPr>
                <w:sz w:val="20"/>
                <w:szCs w:val="20"/>
              </w:rPr>
            </w:pPr>
            <w:r w:rsidRPr="00BF43EB">
              <w:rPr>
                <w:sz w:val="20"/>
                <w:szCs w:val="20"/>
              </w:rPr>
              <w:t>Townsville</w:t>
            </w:r>
          </w:p>
        </w:tc>
        <w:tc>
          <w:tcPr>
            <w:tcW w:w="4485" w:type="dxa"/>
          </w:tcPr>
          <w:p w14:paraId="749E4251" w14:textId="77777777" w:rsidR="00011A46" w:rsidRPr="00BF43EB" w:rsidRDefault="00011A46" w:rsidP="00F54086">
            <w:pPr>
              <w:pStyle w:val="ARTableText"/>
              <w:rPr>
                <w:rFonts w:cs="Arial"/>
                <w:bCs/>
                <w:lang w:bidi="en-US"/>
              </w:rPr>
            </w:pPr>
            <w:r w:rsidRPr="00BF43EB">
              <w:rPr>
                <w:rFonts w:cs="Arial"/>
                <w:bCs/>
                <w:lang w:bidi="en-US"/>
              </w:rPr>
              <w:t>Mr Ian Rodin, Chair</w:t>
            </w:r>
            <w:r>
              <w:rPr>
                <w:rFonts w:cs="Arial"/>
                <w:bCs/>
                <w:lang w:bidi="en-US"/>
              </w:rPr>
              <w:t>person</w:t>
            </w:r>
          </w:p>
          <w:p w14:paraId="76631BE7" w14:textId="77777777" w:rsidR="00011A46" w:rsidRPr="00BF43EB" w:rsidRDefault="00011A46" w:rsidP="00F54086">
            <w:pPr>
              <w:pStyle w:val="ARTableText"/>
              <w:rPr>
                <w:rFonts w:eastAsiaTheme="minorHAnsi" w:cs="Arial"/>
              </w:rPr>
            </w:pPr>
            <w:r>
              <w:rPr>
                <w:rFonts w:eastAsiaTheme="minorHAnsi" w:cs="Arial"/>
              </w:rPr>
              <w:t xml:space="preserve">Ms </w:t>
            </w:r>
            <w:r w:rsidRPr="00281308">
              <w:rPr>
                <w:rFonts w:eastAsiaTheme="minorHAnsi" w:cs="Arial"/>
              </w:rPr>
              <w:t>Filly Morgan</w:t>
            </w:r>
            <w:r w:rsidRPr="00BF43EB">
              <w:rPr>
                <w:rFonts w:eastAsiaTheme="minorHAnsi" w:cs="Arial"/>
              </w:rPr>
              <w:t>, member</w:t>
            </w:r>
          </w:p>
          <w:p w14:paraId="53325E22" w14:textId="77777777" w:rsidR="00011A46" w:rsidRPr="000572C1" w:rsidRDefault="00011A46" w:rsidP="00F54086">
            <w:pPr>
              <w:pStyle w:val="ARTableText"/>
              <w:rPr>
                <w:rFonts w:eastAsiaTheme="minorHAnsi" w:cs="Arial"/>
              </w:rPr>
            </w:pPr>
            <w:r w:rsidRPr="000572C1">
              <w:rPr>
                <w:rFonts w:eastAsiaTheme="minorHAnsi" w:cs="Arial"/>
              </w:rPr>
              <w:t>Mr Peter Bell, member</w:t>
            </w:r>
          </w:p>
          <w:p w14:paraId="4E5229E0" w14:textId="77777777" w:rsidR="00011A46" w:rsidRPr="00BF43EB" w:rsidRDefault="00011A46" w:rsidP="00F54086">
            <w:pPr>
              <w:pStyle w:val="ARTableText"/>
              <w:rPr>
                <w:rFonts w:cs="Arial"/>
                <w:b/>
                <w:bCs/>
                <w:iCs/>
                <w:lang w:bidi="en-US"/>
              </w:rPr>
            </w:pPr>
            <w:r w:rsidRPr="00BF43EB">
              <w:rPr>
                <w:rFonts w:cs="Arial"/>
                <w:b/>
                <w:bCs/>
                <w:iCs/>
                <w:lang w:bidi="en-US"/>
              </w:rPr>
              <w:t>Apologies</w:t>
            </w:r>
          </w:p>
          <w:p w14:paraId="411D42F4" w14:textId="77777777" w:rsidR="00011A46" w:rsidRPr="00BF43EB" w:rsidRDefault="00011A46" w:rsidP="00F54086">
            <w:pPr>
              <w:pStyle w:val="ARTableText"/>
              <w:rPr>
                <w:rFonts w:cs="Arial"/>
                <w:bCs/>
              </w:rPr>
            </w:pPr>
            <w:r w:rsidRPr="00BF43EB">
              <w:rPr>
                <w:rFonts w:cs="Arial"/>
                <w:bCs/>
              </w:rPr>
              <w:t>Nil</w:t>
            </w:r>
            <w:r w:rsidRPr="00BF43EB">
              <w:rPr>
                <w:rFonts w:cs="Arial"/>
                <w:bCs/>
              </w:rPr>
              <w:br w:type="page"/>
            </w:r>
          </w:p>
        </w:tc>
      </w:tr>
    </w:tbl>
    <w:p w14:paraId="476AEC69" w14:textId="77777777" w:rsidR="00011A46" w:rsidRDefault="00011A46" w:rsidP="00011A46">
      <w:pPr>
        <w:pStyle w:val="TFAbbrevsSpace"/>
        <w:rPr>
          <w:rFonts w:cs="Arial"/>
        </w:rPr>
      </w:pPr>
      <w:r w:rsidRPr="00B57321">
        <w:rPr>
          <w:rFonts w:cs="Arial"/>
        </w:rPr>
        <w:t>AC = Audit Committee</w:t>
      </w:r>
    </w:p>
    <w:p w14:paraId="49B4044A" w14:textId="77777777" w:rsidR="00011A46" w:rsidRPr="00B57321" w:rsidRDefault="00011A46" w:rsidP="00011A46">
      <w:pPr>
        <w:pStyle w:val="Heading3"/>
        <w:rPr>
          <w:w w:val="105"/>
        </w:rPr>
      </w:pPr>
      <w:bookmarkStart w:id="502" w:name="_Toc460418638"/>
      <w:bookmarkStart w:id="503" w:name="_Toc460683164"/>
      <w:bookmarkStart w:id="504" w:name="_Toc14726957"/>
      <w:bookmarkStart w:id="505" w:name="_Toc15294918"/>
      <w:bookmarkStart w:id="506" w:name="_Toc15295254"/>
      <w:r w:rsidRPr="00B57321">
        <w:rPr>
          <w:w w:val="105"/>
        </w:rPr>
        <w:t>Functions</w:t>
      </w:r>
      <w:r w:rsidRPr="00B57321">
        <w:rPr>
          <w:spacing w:val="-15"/>
          <w:w w:val="105"/>
        </w:rPr>
        <w:t xml:space="preserve"> </w:t>
      </w:r>
      <w:r w:rsidRPr="00B57321">
        <w:rPr>
          <w:w w:val="105"/>
        </w:rPr>
        <w:t>and</w:t>
      </w:r>
      <w:r w:rsidRPr="00B57321">
        <w:rPr>
          <w:spacing w:val="-15"/>
          <w:w w:val="105"/>
        </w:rPr>
        <w:t xml:space="preserve"> </w:t>
      </w:r>
      <w:r w:rsidRPr="00B57321">
        <w:rPr>
          <w:w w:val="105"/>
        </w:rPr>
        <w:t>responsibilities</w:t>
      </w:r>
      <w:bookmarkEnd w:id="502"/>
      <w:bookmarkEnd w:id="503"/>
      <w:bookmarkEnd w:id="504"/>
      <w:bookmarkEnd w:id="505"/>
      <w:bookmarkEnd w:id="506"/>
    </w:p>
    <w:p w14:paraId="1A1559A3" w14:textId="20C99E0F" w:rsidR="00011A46" w:rsidRPr="001466EC" w:rsidRDefault="00011A46" w:rsidP="00011A46">
      <w:pPr>
        <w:pStyle w:val="ARBodyText"/>
      </w:pPr>
      <w:r w:rsidRPr="001466EC">
        <w:t xml:space="preserve">Functions and responsibilities are set out in the Audit </w:t>
      </w:r>
      <w:r>
        <w:t xml:space="preserve">and Risk </w:t>
      </w:r>
      <w:r w:rsidR="00D77128">
        <w:t xml:space="preserve">Management </w:t>
      </w:r>
      <w:r w:rsidRPr="001466EC">
        <w:t xml:space="preserve">Committee’s Charter of Operation, reflecting requirements under the PGPA Act and </w:t>
      </w:r>
      <w:r>
        <w:t>R</w:t>
      </w:r>
      <w:r w:rsidRPr="001466EC">
        <w:t xml:space="preserve">egulations. The charter covers the Audit </w:t>
      </w:r>
      <w:r>
        <w:t xml:space="preserve">and Risk </w:t>
      </w:r>
      <w:r w:rsidR="00D77128">
        <w:t xml:space="preserve">Management </w:t>
      </w:r>
      <w:r w:rsidRPr="001466EC">
        <w:t>Committee’s functions in relation to:</w:t>
      </w:r>
    </w:p>
    <w:p w14:paraId="401C7205" w14:textId="77777777" w:rsidR="00011A46" w:rsidRPr="001466EC" w:rsidRDefault="00011A46" w:rsidP="008F5C6F">
      <w:pPr>
        <w:pStyle w:val="BulletBeforeDash"/>
        <w:numPr>
          <w:ilvl w:val="0"/>
          <w:numId w:val="29"/>
        </w:numPr>
        <w:spacing w:after="120"/>
        <w:rPr>
          <w:rFonts w:cs="Arial"/>
        </w:rPr>
      </w:pPr>
      <w:r w:rsidRPr="001466EC">
        <w:rPr>
          <w:rFonts w:cs="Arial"/>
        </w:rPr>
        <w:t>financial</w:t>
      </w:r>
      <w:r w:rsidRPr="001466EC">
        <w:rPr>
          <w:rFonts w:cs="Arial"/>
          <w:spacing w:val="1"/>
        </w:rPr>
        <w:t xml:space="preserve"> </w:t>
      </w:r>
      <w:r w:rsidRPr="001466EC">
        <w:rPr>
          <w:rFonts w:cs="Arial"/>
        </w:rPr>
        <w:t>reporting</w:t>
      </w:r>
    </w:p>
    <w:p w14:paraId="1E4EFF50" w14:textId="77777777" w:rsidR="00011A46" w:rsidRPr="001466EC" w:rsidRDefault="00011A46" w:rsidP="008F5C6F">
      <w:pPr>
        <w:pStyle w:val="BulletBeforeDash"/>
        <w:numPr>
          <w:ilvl w:val="0"/>
          <w:numId w:val="29"/>
        </w:numPr>
        <w:spacing w:after="120"/>
        <w:rPr>
          <w:rFonts w:cs="Arial"/>
        </w:rPr>
      </w:pPr>
      <w:r w:rsidRPr="001466EC">
        <w:rPr>
          <w:rFonts w:cs="Arial"/>
        </w:rPr>
        <w:t>performance reporting</w:t>
      </w:r>
    </w:p>
    <w:p w14:paraId="57A55D34" w14:textId="77777777" w:rsidR="00011A46" w:rsidRPr="001466EC" w:rsidRDefault="00011A46" w:rsidP="008F5C6F">
      <w:pPr>
        <w:pStyle w:val="BulletBeforeDash"/>
        <w:numPr>
          <w:ilvl w:val="0"/>
          <w:numId w:val="29"/>
        </w:numPr>
        <w:spacing w:after="120"/>
        <w:rPr>
          <w:rFonts w:cs="Arial"/>
        </w:rPr>
      </w:pPr>
      <w:r w:rsidRPr="001466EC">
        <w:rPr>
          <w:rFonts w:cs="Arial"/>
        </w:rPr>
        <w:t>risk oversight and management</w:t>
      </w:r>
    </w:p>
    <w:p w14:paraId="7DF5761E" w14:textId="77777777" w:rsidR="00011A46" w:rsidRPr="001466EC" w:rsidRDefault="00011A46" w:rsidP="008F5C6F">
      <w:pPr>
        <w:pStyle w:val="BulletBeforeDash"/>
        <w:numPr>
          <w:ilvl w:val="0"/>
          <w:numId w:val="29"/>
        </w:numPr>
        <w:spacing w:after="120"/>
        <w:rPr>
          <w:rFonts w:cs="Arial"/>
        </w:rPr>
      </w:pPr>
      <w:r w:rsidRPr="001466EC">
        <w:rPr>
          <w:rFonts w:cs="Arial"/>
        </w:rPr>
        <w:t>systems of internal control.</w:t>
      </w:r>
    </w:p>
    <w:p w14:paraId="4CC1621F" w14:textId="24F4B02C" w:rsidR="00011A46" w:rsidRPr="001466EC" w:rsidRDefault="00011A46" w:rsidP="00011A46">
      <w:pPr>
        <w:pStyle w:val="ARBodyText"/>
      </w:pPr>
      <w:r w:rsidRPr="001466EC">
        <w:t xml:space="preserve">Members of the Audit </w:t>
      </w:r>
      <w:r>
        <w:t xml:space="preserve">and Risk </w:t>
      </w:r>
      <w:r w:rsidR="00D77128">
        <w:t xml:space="preserve">Management </w:t>
      </w:r>
      <w:r w:rsidRPr="001466EC">
        <w:t>Committee are expected to understand and observe the legal requirements of the PGPA Act and Regulations. Members are also expected to:</w:t>
      </w:r>
    </w:p>
    <w:p w14:paraId="31DE179A" w14:textId="77777777" w:rsidR="00011A46" w:rsidRPr="001466EC" w:rsidRDefault="00011A46" w:rsidP="00011A46">
      <w:pPr>
        <w:pStyle w:val="AR-Bullet"/>
      </w:pPr>
      <w:r w:rsidRPr="001466EC">
        <w:t>act in the best interests of the Authority</w:t>
      </w:r>
    </w:p>
    <w:p w14:paraId="303C4EB4" w14:textId="77777777" w:rsidR="00011A46" w:rsidRPr="001466EC" w:rsidRDefault="00011A46" w:rsidP="00011A46">
      <w:pPr>
        <w:pStyle w:val="AR-Bullet"/>
      </w:pPr>
      <w:r w:rsidRPr="001466EC">
        <w:t>apply good analytical skills, objectivity and judgement</w:t>
      </w:r>
    </w:p>
    <w:p w14:paraId="14A42E7A" w14:textId="52001410" w:rsidR="00011A46" w:rsidRPr="001466EC" w:rsidRDefault="00011A46" w:rsidP="00011A46">
      <w:pPr>
        <w:pStyle w:val="AR-Bullet"/>
      </w:pPr>
      <w:r w:rsidRPr="001466EC">
        <w:t xml:space="preserve">express opinions constructively and openly, raise issues that relate to the Audit </w:t>
      </w:r>
      <w:r>
        <w:t xml:space="preserve">and Risk </w:t>
      </w:r>
      <w:r w:rsidR="00D77128">
        <w:t xml:space="preserve">Management </w:t>
      </w:r>
      <w:r w:rsidRPr="001466EC">
        <w:t>Committee’s responsibilities and pursue independent lines of inquiry</w:t>
      </w:r>
    </w:p>
    <w:p w14:paraId="7997C50D" w14:textId="77777777" w:rsidR="00011A46" w:rsidRPr="001466EC" w:rsidRDefault="00011A46" w:rsidP="00011A46">
      <w:pPr>
        <w:pStyle w:val="AR-Bullet"/>
      </w:pPr>
      <w:r w:rsidRPr="001466EC">
        <w:t>contribute the time required to review provided meeting papers.</w:t>
      </w:r>
    </w:p>
    <w:p w14:paraId="4E6F6F8B" w14:textId="77777777" w:rsidR="00011A46" w:rsidRDefault="00011A46" w:rsidP="00011A46">
      <w:pPr>
        <w:pStyle w:val="Heading3"/>
      </w:pPr>
      <w:r>
        <w:t>Internal audit reports</w:t>
      </w:r>
    </w:p>
    <w:p w14:paraId="24171006" w14:textId="77777777" w:rsidR="00011A46" w:rsidRDefault="00011A46" w:rsidP="00011A46">
      <w:pPr>
        <w:pStyle w:val="ARBodyText"/>
      </w:pPr>
      <w:r>
        <w:t xml:space="preserve">The Authority’s risk-based internal audit program is focused to provide assurance on the internal control environment and is governed by a strategic (and annual) internal audit plan. </w:t>
      </w:r>
    </w:p>
    <w:p w14:paraId="23CE7891" w14:textId="77777777" w:rsidR="00011A46" w:rsidRDefault="00011A46" w:rsidP="00011A46">
      <w:pPr>
        <w:pStyle w:val="ARBodyText"/>
      </w:pPr>
      <w:r w:rsidRPr="001466EC">
        <w:t xml:space="preserve">During </w:t>
      </w:r>
      <w:r>
        <w:t>2019–20, the following</w:t>
      </w:r>
      <w:r w:rsidRPr="001466EC">
        <w:t xml:space="preserve"> internal audits </w:t>
      </w:r>
      <w:r>
        <w:t xml:space="preserve">were </w:t>
      </w:r>
      <w:r w:rsidRPr="001466EC">
        <w:t xml:space="preserve">undertaken in accordance with </w:t>
      </w:r>
      <w:r>
        <w:t>the strategic internal audit plan:</w:t>
      </w:r>
    </w:p>
    <w:p w14:paraId="42F429F8" w14:textId="77777777" w:rsidR="00011A46" w:rsidRDefault="00011A46" w:rsidP="00011A46">
      <w:pPr>
        <w:pStyle w:val="AR-Bullet"/>
      </w:pPr>
      <w:r>
        <w:t>Permissions compliance – follow up of ANAO recommendations</w:t>
      </w:r>
    </w:p>
    <w:p w14:paraId="2BFADA06" w14:textId="77777777" w:rsidR="00011A46" w:rsidRDefault="00011A46" w:rsidP="00011A46">
      <w:pPr>
        <w:pStyle w:val="AR-Bullet"/>
      </w:pPr>
      <w:r>
        <w:t>Marine monitoring program</w:t>
      </w:r>
    </w:p>
    <w:p w14:paraId="518AE43B" w14:textId="77777777" w:rsidR="00011A46" w:rsidRDefault="00011A46" w:rsidP="00011A46">
      <w:pPr>
        <w:pStyle w:val="AR-Bullet"/>
      </w:pPr>
      <w:r>
        <w:t>Performance management system</w:t>
      </w:r>
    </w:p>
    <w:p w14:paraId="58629348" w14:textId="77777777" w:rsidR="00011A46" w:rsidRPr="008765A3" w:rsidRDefault="00011A46" w:rsidP="00011A46">
      <w:pPr>
        <w:pStyle w:val="AR-Bullet"/>
      </w:pPr>
      <w:r>
        <w:t>Field operations – compliance program</w:t>
      </w:r>
      <w:r w:rsidRPr="001466EC">
        <w:t>.</w:t>
      </w:r>
    </w:p>
    <w:p w14:paraId="58B927EB" w14:textId="77777777" w:rsidR="00011A46" w:rsidRDefault="00011A46" w:rsidP="00011A46">
      <w:pPr>
        <w:pStyle w:val="Heading2"/>
        <w:rPr>
          <w:lang w:eastAsia="en-US"/>
        </w:rPr>
      </w:pPr>
      <w:bookmarkStart w:id="507" w:name="_Toc47599457"/>
      <w:bookmarkStart w:id="508" w:name="_Toc47599932"/>
      <w:bookmarkStart w:id="509" w:name="_Toc47617200"/>
      <w:bookmarkStart w:id="510" w:name="_Toc47627531"/>
      <w:bookmarkStart w:id="511" w:name="_Toc47692850"/>
      <w:bookmarkStart w:id="512" w:name="_Toc47692961"/>
      <w:bookmarkStart w:id="513" w:name="_Toc52869024"/>
      <w:r>
        <w:rPr>
          <w:lang w:eastAsia="en-US"/>
        </w:rPr>
        <w:t>Risk management</w:t>
      </w:r>
      <w:bookmarkEnd w:id="507"/>
      <w:bookmarkEnd w:id="508"/>
      <w:bookmarkEnd w:id="509"/>
      <w:bookmarkEnd w:id="510"/>
      <w:bookmarkEnd w:id="511"/>
      <w:bookmarkEnd w:id="512"/>
      <w:bookmarkEnd w:id="513"/>
    </w:p>
    <w:p w14:paraId="523D3863" w14:textId="77777777" w:rsidR="00011A46" w:rsidRPr="001466EC" w:rsidRDefault="00011A46" w:rsidP="00011A46">
      <w:pPr>
        <w:pStyle w:val="ARBodyText"/>
      </w:pPr>
      <w:r w:rsidRPr="001466EC">
        <w:t>The Authority</w:t>
      </w:r>
      <w:r w:rsidRPr="001466EC">
        <w:rPr>
          <w:spacing w:val="-12"/>
        </w:rPr>
        <w:t xml:space="preserve"> </w:t>
      </w:r>
      <w:r w:rsidRPr="001466EC">
        <w:t>continued to</w:t>
      </w:r>
      <w:r w:rsidRPr="001466EC">
        <w:rPr>
          <w:spacing w:val="2"/>
        </w:rPr>
        <w:t xml:space="preserve"> </w:t>
      </w:r>
      <w:r w:rsidRPr="001466EC">
        <w:rPr>
          <w:spacing w:val="-4"/>
        </w:rPr>
        <w:t xml:space="preserve">improve its </w:t>
      </w:r>
      <w:r w:rsidRPr="001466EC">
        <w:t>risk</w:t>
      </w:r>
      <w:r w:rsidRPr="001466EC">
        <w:rPr>
          <w:w w:val="101"/>
        </w:rPr>
        <w:t xml:space="preserve"> </w:t>
      </w:r>
      <w:r w:rsidRPr="001466EC">
        <w:t>management</w:t>
      </w:r>
      <w:r w:rsidRPr="001466EC">
        <w:rPr>
          <w:spacing w:val="7"/>
        </w:rPr>
        <w:t xml:space="preserve"> </w:t>
      </w:r>
      <w:r w:rsidRPr="001466EC">
        <w:t>capability</w:t>
      </w:r>
      <w:r w:rsidRPr="001466EC">
        <w:rPr>
          <w:spacing w:val="7"/>
        </w:rPr>
        <w:t xml:space="preserve"> in </w:t>
      </w:r>
      <w:r>
        <w:rPr>
          <w:spacing w:val="7"/>
        </w:rPr>
        <w:t>2019–20</w:t>
      </w:r>
      <w:r w:rsidRPr="001466EC">
        <w:rPr>
          <w:spacing w:val="7"/>
        </w:rPr>
        <w:t xml:space="preserve"> </w:t>
      </w:r>
      <w:r w:rsidRPr="001466EC">
        <w:t>by further integrating</w:t>
      </w:r>
      <w:r w:rsidRPr="001466EC">
        <w:rPr>
          <w:spacing w:val="7"/>
        </w:rPr>
        <w:t xml:space="preserve"> its framework and accompanying risk assessment </w:t>
      </w:r>
      <w:r w:rsidRPr="001466EC">
        <w:t>tools</w:t>
      </w:r>
      <w:r w:rsidRPr="001466EC">
        <w:rPr>
          <w:spacing w:val="9"/>
        </w:rPr>
        <w:t xml:space="preserve"> </w:t>
      </w:r>
      <w:r w:rsidRPr="001466EC">
        <w:t>into</w:t>
      </w:r>
      <w:r w:rsidRPr="001466EC">
        <w:rPr>
          <w:spacing w:val="5"/>
        </w:rPr>
        <w:t xml:space="preserve"> </w:t>
      </w:r>
      <w:r>
        <w:t>daily</w:t>
      </w:r>
      <w:r w:rsidRPr="001466EC">
        <w:rPr>
          <w:spacing w:val="1"/>
        </w:rPr>
        <w:t xml:space="preserve"> </w:t>
      </w:r>
      <w:r w:rsidRPr="001466EC">
        <w:t>business</w:t>
      </w:r>
      <w:r w:rsidRPr="001466EC">
        <w:rPr>
          <w:spacing w:val="2"/>
        </w:rPr>
        <w:t xml:space="preserve"> </w:t>
      </w:r>
      <w:r w:rsidRPr="001466EC">
        <w:t>activities</w:t>
      </w:r>
      <w:r>
        <w:t xml:space="preserve"> and offering practical, certified training opportunities to senior members of the workforce.</w:t>
      </w:r>
    </w:p>
    <w:p w14:paraId="11A91BE3" w14:textId="77777777" w:rsidR="00011A46" w:rsidRDefault="00011A46" w:rsidP="00011A46">
      <w:pPr>
        <w:pStyle w:val="ARBodyText"/>
      </w:pPr>
      <w:r>
        <w:t xml:space="preserve">In applying a ‘continuous improvement’ approach to the Authority’s risk management framework, its supporting tools and templates continued to be refined throughout the 2019–20 year. Accordingly, the most recent results of participation in Comcover’s risk management benchmarking program (from 2018–19) indicate an overall, ‘advanced’ level of risk management maturity. </w:t>
      </w:r>
    </w:p>
    <w:p w14:paraId="1F9F98DA" w14:textId="5E32E849" w:rsidR="00011A46" w:rsidRPr="00375410" w:rsidRDefault="00011A46" w:rsidP="00011A46">
      <w:pPr>
        <w:pStyle w:val="ARBodyText"/>
      </w:pPr>
      <w:r>
        <w:t>Independent assurance is provided to the Authority on the integrity and reliability of the risk management framework by periodic internal and external audits and by the Audit and Risk</w:t>
      </w:r>
      <w:r w:rsidR="00D77128">
        <w:t xml:space="preserve"> Management</w:t>
      </w:r>
      <w:r>
        <w:t xml:space="preserve"> Committee.</w:t>
      </w:r>
    </w:p>
    <w:p w14:paraId="48B79E50" w14:textId="77777777" w:rsidR="00011A46" w:rsidRDefault="00011A46" w:rsidP="00011A46">
      <w:pPr>
        <w:pStyle w:val="Heading3"/>
      </w:pPr>
      <w:r>
        <w:t>Fraud control</w:t>
      </w:r>
    </w:p>
    <w:p w14:paraId="474148F7" w14:textId="77777777" w:rsidR="00011A46" w:rsidRDefault="00011A46" w:rsidP="00011A46">
      <w:pPr>
        <w:pStyle w:val="ARBodyText"/>
      </w:pPr>
      <w:r w:rsidRPr="001466EC">
        <w:t>The</w:t>
      </w:r>
      <w:r w:rsidRPr="001466EC">
        <w:rPr>
          <w:spacing w:val="2"/>
        </w:rPr>
        <w:t xml:space="preserve"> </w:t>
      </w:r>
      <w:r>
        <w:t>Authority’s Fraud Control Policy and Plan and Fraud Incident Investigation Policy are</w:t>
      </w:r>
      <w:r w:rsidRPr="001466EC">
        <w:rPr>
          <w:spacing w:val="3"/>
        </w:rPr>
        <w:t xml:space="preserve"> </w:t>
      </w:r>
      <w:r w:rsidRPr="001466EC">
        <w:t>consistent</w:t>
      </w:r>
      <w:r w:rsidRPr="001466EC">
        <w:rPr>
          <w:spacing w:val="10"/>
        </w:rPr>
        <w:t xml:space="preserve"> </w:t>
      </w:r>
      <w:r w:rsidRPr="001466EC">
        <w:t>with</w:t>
      </w:r>
      <w:r w:rsidRPr="001466EC">
        <w:rPr>
          <w:spacing w:val="10"/>
        </w:rPr>
        <w:t xml:space="preserve"> </w:t>
      </w:r>
      <w:r w:rsidRPr="001466EC">
        <w:t>the</w:t>
      </w:r>
      <w:r w:rsidRPr="001466EC">
        <w:rPr>
          <w:spacing w:val="10"/>
        </w:rPr>
        <w:t xml:space="preserve"> </w:t>
      </w:r>
      <w:r w:rsidRPr="001466EC">
        <w:t>Australian Government</w:t>
      </w:r>
      <w:r w:rsidRPr="001466EC">
        <w:rPr>
          <w:spacing w:val="10"/>
        </w:rPr>
        <w:t xml:space="preserve"> </w:t>
      </w:r>
      <w:r w:rsidRPr="001466EC">
        <w:t>fraud</w:t>
      </w:r>
      <w:r w:rsidRPr="001466EC">
        <w:rPr>
          <w:w w:val="101"/>
        </w:rPr>
        <w:t xml:space="preserve"> </w:t>
      </w:r>
      <w:r w:rsidRPr="001466EC">
        <w:t>cont</w:t>
      </w:r>
      <w:r w:rsidRPr="001466EC">
        <w:rPr>
          <w:spacing w:val="-4"/>
        </w:rPr>
        <w:t>r</w:t>
      </w:r>
      <w:r w:rsidRPr="001466EC">
        <w:t>ol</w:t>
      </w:r>
      <w:r w:rsidRPr="001466EC">
        <w:rPr>
          <w:spacing w:val="9"/>
        </w:rPr>
        <w:t xml:space="preserve"> </w:t>
      </w:r>
      <w:r>
        <w:t xml:space="preserve">policy, </w:t>
      </w:r>
      <w:r w:rsidRPr="0018320A">
        <w:rPr>
          <w:i/>
        </w:rPr>
        <w:t>AS8001–2008 Fraud and Corruption Control</w:t>
      </w:r>
      <w:r>
        <w:t xml:space="preserve">, and Resource Management Guide No. 201 (preventing, detecting and dealing with fraud). </w:t>
      </w:r>
    </w:p>
    <w:p w14:paraId="2E9906C5" w14:textId="77777777" w:rsidR="00011A46" w:rsidRDefault="00011A46" w:rsidP="00011A46">
      <w:pPr>
        <w:pStyle w:val="ARBodyText"/>
      </w:pPr>
      <w:r w:rsidRPr="001466EC">
        <w:t>In 201</w:t>
      </w:r>
      <w:r>
        <w:t>9</w:t>
      </w:r>
      <w:r w:rsidRPr="001466EC">
        <w:t>–</w:t>
      </w:r>
      <w:r>
        <w:t>20,</w:t>
      </w:r>
      <w:r w:rsidRPr="001466EC">
        <w:t xml:space="preserve"> the</w:t>
      </w:r>
      <w:r w:rsidRPr="001466EC">
        <w:rPr>
          <w:spacing w:val="1"/>
        </w:rPr>
        <w:t xml:space="preserve"> </w:t>
      </w:r>
      <w:r w:rsidRPr="001466EC">
        <w:t xml:space="preserve">Authority </w:t>
      </w:r>
      <w:r>
        <w:t>continued its implementation of actions to minimise its identified fraud risks. One report of suspected fraud was made to the Authority’s fraud liaison officer during 2019–20. Following an assessment, it was determined that there was insufficient evidence to substantiate the allegation and a further investigation was not warranted in the circumstances.</w:t>
      </w:r>
    </w:p>
    <w:p w14:paraId="3FA581A4" w14:textId="77777777" w:rsidR="00011A46" w:rsidRDefault="00011A46" w:rsidP="00011A46">
      <w:pPr>
        <w:pStyle w:val="ARBodyText"/>
      </w:pPr>
      <w:r>
        <w:t xml:space="preserve">Collectively, governing fraud policies, the fraud risk mitigation plan and broader fraud control framework give </w:t>
      </w:r>
      <w:r w:rsidRPr="001466EC">
        <w:t>e</w:t>
      </w:r>
      <w:r w:rsidRPr="001466EC">
        <w:rPr>
          <w:spacing w:val="-5"/>
        </w:rPr>
        <w:t>f</w:t>
      </w:r>
      <w:r w:rsidRPr="001466EC">
        <w:t>fect</w:t>
      </w:r>
      <w:r w:rsidRPr="001466EC">
        <w:rPr>
          <w:spacing w:val="10"/>
        </w:rPr>
        <w:t xml:space="preserve"> </w:t>
      </w:r>
      <w:r w:rsidRPr="001466EC">
        <w:t>to</w:t>
      </w:r>
      <w:r w:rsidRPr="001466EC">
        <w:rPr>
          <w:w w:val="106"/>
        </w:rPr>
        <w:t xml:space="preserve"> </w:t>
      </w:r>
      <w:r w:rsidRPr="001466EC">
        <w:t>the</w:t>
      </w:r>
      <w:r w:rsidRPr="001466EC">
        <w:rPr>
          <w:spacing w:val="8"/>
        </w:rPr>
        <w:t xml:space="preserve"> </w:t>
      </w:r>
      <w:r w:rsidRPr="001466EC">
        <w:t>fraud</w:t>
      </w:r>
      <w:r w:rsidRPr="001466EC">
        <w:rPr>
          <w:spacing w:val="8"/>
        </w:rPr>
        <w:t xml:space="preserve"> </w:t>
      </w:r>
      <w:r w:rsidRPr="001466EC">
        <w:t>cont</w:t>
      </w:r>
      <w:r w:rsidRPr="001466EC">
        <w:rPr>
          <w:spacing w:val="-4"/>
        </w:rPr>
        <w:t>r</w:t>
      </w:r>
      <w:r w:rsidRPr="001466EC">
        <w:t>ol</w:t>
      </w:r>
      <w:r w:rsidRPr="001466EC">
        <w:rPr>
          <w:spacing w:val="9"/>
        </w:rPr>
        <w:t xml:space="preserve"> </w:t>
      </w:r>
      <w:r w:rsidRPr="001466EC">
        <w:t>p</w:t>
      </w:r>
      <w:r w:rsidRPr="001466EC">
        <w:rPr>
          <w:spacing w:val="-4"/>
        </w:rPr>
        <w:t>r</w:t>
      </w:r>
      <w:r w:rsidRPr="001466EC">
        <w:t>ovisions</w:t>
      </w:r>
      <w:r w:rsidRPr="001466EC">
        <w:rPr>
          <w:spacing w:val="8"/>
        </w:rPr>
        <w:t xml:space="preserve"> </w:t>
      </w:r>
      <w:r w:rsidRPr="001466EC">
        <w:t>of</w:t>
      </w:r>
      <w:r w:rsidRPr="001466EC">
        <w:rPr>
          <w:spacing w:val="8"/>
        </w:rPr>
        <w:t xml:space="preserve"> </w:t>
      </w:r>
      <w:r w:rsidRPr="001466EC">
        <w:t>the</w:t>
      </w:r>
      <w:r w:rsidRPr="001466EC">
        <w:rPr>
          <w:spacing w:val="9"/>
        </w:rPr>
        <w:t xml:space="preserve"> </w:t>
      </w:r>
      <w:r w:rsidRPr="00B57321">
        <w:t>PGPA Act</w:t>
      </w:r>
      <w:r>
        <w:t xml:space="preserve"> </w:t>
      </w:r>
      <w:r w:rsidRPr="001466EC">
        <w:t xml:space="preserve">and </w:t>
      </w:r>
      <w:r>
        <w:t>r</w:t>
      </w:r>
      <w:r w:rsidRPr="001466EC">
        <w:t>ule 10 of the P</w:t>
      </w:r>
      <w:r>
        <w:t xml:space="preserve">ublic </w:t>
      </w:r>
      <w:r w:rsidRPr="001466EC">
        <w:t>G</w:t>
      </w:r>
      <w:r>
        <w:t xml:space="preserve">overnance, </w:t>
      </w:r>
      <w:r w:rsidRPr="001466EC">
        <w:t>P</w:t>
      </w:r>
      <w:r>
        <w:t xml:space="preserve">erformance and </w:t>
      </w:r>
      <w:r w:rsidRPr="001466EC">
        <w:t>A</w:t>
      </w:r>
      <w:r>
        <w:t>ccountability</w:t>
      </w:r>
      <w:r w:rsidRPr="001466EC">
        <w:t xml:space="preserve"> </w:t>
      </w:r>
      <w:r>
        <w:t>Rule, and:</w:t>
      </w:r>
    </w:p>
    <w:p w14:paraId="4B6B54C2" w14:textId="77777777" w:rsidR="00011A46" w:rsidRPr="001466EC" w:rsidRDefault="00011A46" w:rsidP="00011A46">
      <w:pPr>
        <w:pStyle w:val="AR-Bullet"/>
      </w:pPr>
      <w:r w:rsidRPr="001466EC">
        <w:t>facilitate appropriate fraud prevention, detection, investigation, reporting and data collection in a way that meets the Authority</w:t>
      </w:r>
      <w:r>
        <w:t>’s</w:t>
      </w:r>
      <w:r w:rsidRPr="001466EC">
        <w:t xml:space="preserve"> </w:t>
      </w:r>
      <w:r>
        <w:t>needs</w:t>
      </w:r>
      <w:r w:rsidRPr="001466EC">
        <w:t xml:space="preserve"> </w:t>
      </w:r>
    </w:p>
    <w:p w14:paraId="6F9F6AB2" w14:textId="77777777" w:rsidR="00011A46" w:rsidRPr="001466EC" w:rsidRDefault="00011A46" w:rsidP="00011A46">
      <w:pPr>
        <w:pStyle w:val="AR-Bullet"/>
      </w:pPr>
      <w:r>
        <w:t>minimise the opportunity for, and the incidence of,</w:t>
      </w:r>
      <w:r w:rsidRPr="001466EC">
        <w:t xml:space="preserve"> fraud in the Authority</w:t>
      </w:r>
      <w:r>
        <w:t>,</w:t>
      </w:r>
      <w:r w:rsidRPr="001466EC">
        <w:t xml:space="preserve"> as much as is reasonably practicable</w:t>
      </w:r>
    </w:p>
    <w:p w14:paraId="51CD0ECC" w14:textId="77777777" w:rsidR="00011A46" w:rsidRPr="001466EC" w:rsidRDefault="00011A46" w:rsidP="00011A46">
      <w:pPr>
        <w:pStyle w:val="AR-Bullet"/>
      </w:pPr>
      <w:r w:rsidRPr="001466EC">
        <w:t>facilitate the process to recover the proceeds of fraud against the Authority.</w:t>
      </w:r>
    </w:p>
    <w:p w14:paraId="42BD83BF" w14:textId="77777777" w:rsidR="00011A46" w:rsidRPr="002223EB" w:rsidRDefault="00011A46" w:rsidP="00011A46">
      <w:pPr>
        <w:pStyle w:val="Heading2"/>
        <w:rPr>
          <w:lang w:eastAsia="en-US"/>
        </w:rPr>
      </w:pPr>
      <w:bookmarkStart w:id="514" w:name="_Toc47599458"/>
      <w:bookmarkStart w:id="515" w:name="_Toc47599933"/>
      <w:bookmarkStart w:id="516" w:name="_Toc47617201"/>
      <w:bookmarkStart w:id="517" w:name="_Toc47627532"/>
      <w:bookmarkStart w:id="518" w:name="_Toc47692851"/>
      <w:bookmarkStart w:id="519" w:name="_Toc47692962"/>
      <w:bookmarkStart w:id="520" w:name="_Toc52869025"/>
      <w:r w:rsidRPr="002223EB">
        <w:rPr>
          <w:lang w:eastAsia="en-US"/>
        </w:rPr>
        <w:t>Reflect Reconciliation Action Plan</w:t>
      </w:r>
      <w:bookmarkEnd w:id="514"/>
      <w:bookmarkEnd w:id="515"/>
      <w:bookmarkEnd w:id="516"/>
      <w:bookmarkEnd w:id="517"/>
      <w:bookmarkEnd w:id="518"/>
      <w:bookmarkEnd w:id="519"/>
      <w:bookmarkEnd w:id="520"/>
    </w:p>
    <w:p w14:paraId="7B7415D8" w14:textId="77777777" w:rsidR="00011A46" w:rsidRDefault="00011A46" w:rsidP="00011A46">
      <w:pPr>
        <w:pStyle w:val="ARBodyText"/>
      </w:pPr>
      <w:r>
        <w:t xml:space="preserve">The Authority continued to implement its </w:t>
      </w:r>
      <w:hyperlink r:id="rId48" w:history="1">
        <w:r w:rsidRPr="00843CE8">
          <w:rPr>
            <w:rStyle w:val="Hyperlink"/>
          </w:rPr>
          <w:t>Reflect Reconciliation Action Plan</w:t>
        </w:r>
      </w:hyperlink>
      <w:r>
        <w:t xml:space="preserve">. The plan seeks to translate the Authority’s values into practical and intentional actions that will actively contribute to reconciliation within the Authority and with Aboriginal and Torres Strait Islanders. </w:t>
      </w:r>
    </w:p>
    <w:p w14:paraId="2F76E90B" w14:textId="77777777" w:rsidR="00011A46" w:rsidRDefault="00011A46" w:rsidP="00011A46">
      <w:pPr>
        <w:pStyle w:val="ARBodyText"/>
      </w:pPr>
      <w:r>
        <w:t xml:space="preserve">A Reconciliation Action Plan implementation working group supports the implementation of the plan. The group met three times during the reporting period. The working group led a range of activities over </w:t>
      </w:r>
      <w:r w:rsidRPr="001919D6">
        <w:t>NAIDOC week with guest speakers</w:t>
      </w:r>
      <w:r>
        <w:t>, short video releases</w:t>
      </w:r>
      <w:r w:rsidRPr="001919D6">
        <w:t xml:space="preserve"> </w:t>
      </w:r>
      <w:r>
        <w:t xml:space="preserve">highlighting the work of Traditional Owners in managing Sea Country </w:t>
      </w:r>
      <w:r w:rsidRPr="001919D6">
        <w:t xml:space="preserve">and </w:t>
      </w:r>
      <w:r>
        <w:t>held c</w:t>
      </w:r>
      <w:r w:rsidRPr="001919D6">
        <w:t xml:space="preserve">ultural </w:t>
      </w:r>
      <w:r>
        <w:t>a</w:t>
      </w:r>
      <w:r w:rsidRPr="001919D6">
        <w:t xml:space="preserve">wareness </w:t>
      </w:r>
      <w:r>
        <w:t xml:space="preserve">discussions and </w:t>
      </w:r>
      <w:r w:rsidRPr="001919D6">
        <w:t>training</w:t>
      </w:r>
      <w:r>
        <w:t xml:space="preserve"> for agency staff. National Reconciliation Week and its theme ‘In this Together’ was also celebrated through a range of online activities due to the COVID-19 pandemic operational restrictions in gathering face-to-face. </w:t>
      </w:r>
    </w:p>
    <w:p w14:paraId="7FD72249" w14:textId="77777777" w:rsidR="00011A46" w:rsidRDefault="00011A46" w:rsidP="00011A46">
      <w:pPr>
        <w:pStyle w:val="Heading2"/>
        <w:rPr>
          <w:lang w:eastAsia="en-US"/>
        </w:rPr>
      </w:pPr>
      <w:bookmarkStart w:id="521" w:name="_Toc47599459"/>
      <w:bookmarkStart w:id="522" w:name="_Toc47599934"/>
      <w:bookmarkStart w:id="523" w:name="_Toc47617202"/>
      <w:bookmarkStart w:id="524" w:name="_Toc47627533"/>
      <w:bookmarkStart w:id="525" w:name="_Toc47692852"/>
      <w:bookmarkStart w:id="526" w:name="_Toc47692963"/>
      <w:bookmarkStart w:id="527" w:name="_Toc52869026"/>
      <w:r w:rsidRPr="0022295C">
        <w:rPr>
          <w:lang w:eastAsia="en-US"/>
        </w:rPr>
        <w:t>Advisory committees</w:t>
      </w:r>
      <w:bookmarkEnd w:id="521"/>
      <w:bookmarkEnd w:id="522"/>
      <w:bookmarkEnd w:id="523"/>
      <w:bookmarkEnd w:id="524"/>
      <w:bookmarkEnd w:id="525"/>
      <w:bookmarkEnd w:id="526"/>
      <w:bookmarkEnd w:id="527"/>
    </w:p>
    <w:p w14:paraId="7B4B3BCF" w14:textId="77777777" w:rsidR="00011A46" w:rsidRPr="00F577BD" w:rsidRDefault="00011A46" w:rsidP="00011A46">
      <w:pPr>
        <w:pStyle w:val="ARBodyText"/>
        <w:rPr>
          <w:spacing w:val="2"/>
        </w:rPr>
      </w:pPr>
      <w:r w:rsidRPr="00F577BD">
        <w:rPr>
          <w:spacing w:val="2"/>
        </w:rPr>
        <w:t>The purpose of the Authority’s Reef Advisory Committees is to provide objective advice, insights and recommendations to the Authority Board on:</w:t>
      </w:r>
    </w:p>
    <w:p w14:paraId="1042669E" w14:textId="77777777" w:rsidR="00011A46" w:rsidRPr="00F577BD" w:rsidRDefault="00011A46" w:rsidP="008F5C6F">
      <w:pPr>
        <w:pStyle w:val="ARBodyText"/>
        <w:numPr>
          <w:ilvl w:val="0"/>
          <w:numId w:val="28"/>
        </w:numPr>
        <w:rPr>
          <w:spacing w:val="2"/>
        </w:rPr>
      </w:pPr>
      <w:r w:rsidRPr="00F577BD">
        <w:rPr>
          <w:spacing w:val="2"/>
        </w:rPr>
        <w:t>legislative, policy and guideline review and development, directly related to the management of the Marine Park</w:t>
      </w:r>
    </w:p>
    <w:p w14:paraId="5E677CF6" w14:textId="77777777" w:rsidR="00011A46" w:rsidRPr="00F577BD" w:rsidRDefault="00011A46" w:rsidP="008F5C6F">
      <w:pPr>
        <w:pStyle w:val="ARBodyText"/>
        <w:numPr>
          <w:ilvl w:val="0"/>
          <w:numId w:val="28"/>
        </w:numPr>
        <w:rPr>
          <w:spacing w:val="2"/>
        </w:rPr>
      </w:pPr>
      <w:r w:rsidRPr="00F577BD">
        <w:rPr>
          <w:spacing w:val="2"/>
        </w:rPr>
        <w:t xml:space="preserve">strategic plans and programs that give effect to the objects of the </w:t>
      </w:r>
      <w:r>
        <w:rPr>
          <w:spacing w:val="2"/>
        </w:rPr>
        <w:t>Marine Park Act</w:t>
      </w:r>
    </w:p>
    <w:p w14:paraId="4331C0BC" w14:textId="77777777" w:rsidR="00011A46" w:rsidRPr="00F577BD" w:rsidRDefault="00011A46" w:rsidP="008F5C6F">
      <w:pPr>
        <w:pStyle w:val="ARBodyText"/>
        <w:numPr>
          <w:ilvl w:val="0"/>
          <w:numId w:val="28"/>
        </w:numPr>
        <w:rPr>
          <w:spacing w:val="2"/>
        </w:rPr>
      </w:pPr>
      <w:r w:rsidRPr="00F577BD">
        <w:rPr>
          <w:spacing w:val="2"/>
        </w:rPr>
        <w:t>actions that can be taken to address risks to the Marine Park identified in the Great Barrier Reef Outlook Report (released by the Authority every five</w:t>
      </w:r>
      <w:r>
        <w:rPr>
          <w:spacing w:val="2"/>
        </w:rPr>
        <w:t xml:space="preserve"> </w:t>
      </w:r>
      <w:r w:rsidRPr="00F577BD">
        <w:rPr>
          <w:spacing w:val="2"/>
        </w:rPr>
        <w:t>years)</w:t>
      </w:r>
    </w:p>
    <w:p w14:paraId="66BBBE31" w14:textId="77777777" w:rsidR="00011A46" w:rsidRDefault="00011A46" w:rsidP="008F5C6F">
      <w:pPr>
        <w:pStyle w:val="ARBodyText"/>
        <w:numPr>
          <w:ilvl w:val="0"/>
          <w:numId w:val="28"/>
        </w:numPr>
        <w:rPr>
          <w:spacing w:val="2"/>
        </w:rPr>
      </w:pPr>
      <w:r w:rsidRPr="00F577BD">
        <w:rPr>
          <w:spacing w:val="2"/>
        </w:rPr>
        <w:t>emerging or unfamiliar issues occurring within the Marine Park and the Great Barrier Reef World Heritage Area</w:t>
      </w:r>
      <w:r>
        <w:rPr>
          <w:spacing w:val="2"/>
        </w:rPr>
        <w:t>.</w:t>
      </w:r>
    </w:p>
    <w:p w14:paraId="4B7C4C18" w14:textId="539131F6" w:rsidR="00011A46" w:rsidRPr="00F577BD" w:rsidRDefault="00011A46" w:rsidP="00011A46">
      <w:pPr>
        <w:pStyle w:val="ARBodyText"/>
        <w:rPr>
          <w:spacing w:val="2"/>
        </w:rPr>
      </w:pPr>
      <w:r w:rsidRPr="00F577BD">
        <w:rPr>
          <w:spacing w:val="2"/>
        </w:rPr>
        <w:t>Reef Advisory Committees are not decision</w:t>
      </w:r>
      <w:r>
        <w:rPr>
          <w:spacing w:val="2"/>
        </w:rPr>
        <w:t>-</w:t>
      </w:r>
      <w:r w:rsidRPr="00F577BD">
        <w:rPr>
          <w:spacing w:val="2"/>
        </w:rPr>
        <w:t>making bodies. Advice and recommendations provided to the Authority Board are non-binding. Each Reef Advisory Committee operates in accordance with the Reef Advisory Committees Charter of Operation a</w:t>
      </w:r>
      <w:r>
        <w:rPr>
          <w:spacing w:val="2"/>
        </w:rPr>
        <w:t>nd relevant terms of reference.</w:t>
      </w:r>
    </w:p>
    <w:p w14:paraId="7A801CF1" w14:textId="77777777" w:rsidR="00011A46" w:rsidRPr="00F577BD" w:rsidRDefault="00011A46" w:rsidP="00011A46">
      <w:pPr>
        <w:pStyle w:val="ARBodyText"/>
        <w:rPr>
          <w:spacing w:val="2"/>
        </w:rPr>
      </w:pPr>
      <w:r w:rsidRPr="00F577BD">
        <w:rPr>
          <w:spacing w:val="2"/>
        </w:rPr>
        <w:t>Reef Advisory Committees are competency-based</w:t>
      </w:r>
      <w:r>
        <w:rPr>
          <w:spacing w:val="2"/>
        </w:rPr>
        <w:t xml:space="preserve"> </w:t>
      </w:r>
      <w:r w:rsidRPr="00F577BD">
        <w:rPr>
          <w:spacing w:val="2"/>
        </w:rPr>
        <w:t>and members are appointed taking into consideration their experience, knowledge, skills, relationships and networks with Reef Traditional Owners or relevant groups or sectors identified. Reef Advisory Committee members are expected to adopt a broad perspective on business that is raised.</w:t>
      </w:r>
    </w:p>
    <w:p w14:paraId="1FE33CCB" w14:textId="77777777" w:rsidR="00011A46" w:rsidRPr="00F577BD" w:rsidRDefault="00011A46" w:rsidP="00011A46">
      <w:pPr>
        <w:pStyle w:val="ARBodyText"/>
        <w:rPr>
          <w:b/>
          <w:spacing w:val="2"/>
        </w:rPr>
      </w:pPr>
      <w:r>
        <w:rPr>
          <w:b/>
          <w:spacing w:val="2"/>
        </w:rPr>
        <w:t>Local Marine Advisory Committees</w:t>
      </w:r>
    </w:p>
    <w:p w14:paraId="6B9FF94E" w14:textId="77777777" w:rsidR="00011A46" w:rsidRDefault="00011A46" w:rsidP="00011A46">
      <w:pPr>
        <w:pStyle w:val="ARBodyText"/>
        <w:rPr>
          <w:spacing w:val="9"/>
        </w:rPr>
      </w:pPr>
      <w:r>
        <w:t>The 12 Local</w:t>
      </w:r>
      <w:r>
        <w:rPr>
          <w:spacing w:val="4"/>
        </w:rPr>
        <w:t xml:space="preserve"> </w:t>
      </w:r>
      <w:r>
        <w:t>Marine Advisory</w:t>
      </w:r>
      <w:r>
        <w:rPr>
          <w:spacing w:val="10"/>
        </w:rPr>
        <w:t xml:space="preserve"> </w:t>
      </w:r>
      <w:r>
        <w:t>Committees operate along the Reef catchment. They rep</w:t>
      </w:r>
      <w:r>
        <w:rPr>
          <w:spacing w:val="-5"/>
        </w:rPr>
        <w:t>r</w:t>
      </w:r>
      <w:r>
        <w:t>esent</w:t>
      </w:r>
      <w:r>
        <w:rPr>
          <w:spacing w:val="7"/>
        </w:rPr>
        <w:t xml:space="preserve"> </w:t>
      </w:r>
      <w:r>
        <w:t>community</w:t>
      </w:r>
      <w:r>
        <w:rPr>
          <w:spacing w:val="7"/>
        </w:rPr>
        <w:t xml:space="preserve"> </w:t>
      </w:r>
      <w:r>
        <w:t>inte</w:t>
      </w:r>
      <w:r>
        <w:rPr>
          <w:spacing w:val="-4"/>
        </w:rPr>
        <w:t>r</w:t>
      </w:r>
      <w:r>
        <w:t>ests</w:t>
      </w:r>
      <w:r>
        <w:rPr>
          <w:spacing w:val="7"/>
        </w:rPr>
        <w:t xml:space="preserve"> </w:t>
      </w:r>
      <w:r>
        <w:t>f</w:t>
      </w:r>
      <w:r>
        <w:rPr>
          <w:spacing w:val="-4"/>
        </w:rPr>
        <w:t>r</w:t>
      </w:r>
      <w:r>
        <w:t>om</w:t>
      </w:r>
      <w:r>
        <w:rPr>
          <w:w w:val="102"/>
        </w:rPr>
        <w:t xml:space="preserve"> </w:t>
      </w:r>
      <w:r>
        <w:t>Cape</w:t>
      </w:r>
      <w:r>
        <w:rPr>
          <w:spacing w:val="5"/>
        </w:rPr>
        <w:t xml:space="preserve"> </w:t>
      </w:r>
      <w:r>
        <w:rPr>
          <w:spacing w:val="-21"/>
        </w:rPr>
        <w:t>Y</w:t>
      </w:r>
      <w:r>
        <w:t>ork in the north to</w:t>
      </w:r>
      <w:r>
        <w:rPr>
          <w:spacing w:val="5"/>
        </w:rPr>
        <w:t xml:space="preserve"> </w:t>
      </w:r>
      <w:r>
        <w:t>the</w:t>
      </w:r>
      <w:r>
        <w:rPr>
          <w:spacing w:val="6"/>
        </w:rPr>
        <w:t xml:space="preserve"> </w:t>
      </w:r>
      <w:r>
        <w:t>Bu</w:t>
      </w:r>
      <w:r>
        <w:rPr>
          <w:spacing w:val="2"/>
        </w:rPr>
        <w:t>r</w:t>
      </w:r>
      <w:r>
        <w:t>nett</w:t>
      </w:r>
      <w:r>
        <w:rPr>
          <w:spacing w:val="5"/>
        </w:rPr>
        <w:t xml:space="preserve"> </w:t>
      </w:r>
      <w:r>
        <w:rPr>
          <w:spacing w:val="-4"/>
        </w:rPr>
        <w:t>r</w:t>
      </w:r>
      <w:r>
        <w:t>egion in the south and p</w:t>
      </w:r>
      <w:r>
        <w:rPr>
          <w:spacing w:val="-4"/>
        </w:rPr>
        <w:t>r</w:t>
      </w:r>
      <w:r>
        <w:t>ovide</w:t>
      </w:r>
      <w:r>
        <w:rPr>
          <w:spacing w:val="5"/>
        </w:rPr>
        <w:t xml:space="preserve"> </w:t>
      </w:r>
      <w:r>
        <w:t>an</w:t>
      </w:r>
      <w:r>
        <w:rPr>
          <w:w w:val="98"/>
        </w:rPr>
        <w:t xml:space="preserve"> </w:t>
      </w:r>
      <w:r>
        <w:t>avenue</w:t>
      </w:r>
      <w:r>
        <w:rPr>
          <w:spacing w:val="7"/>
        </w:rPr>
        <w:t xml:space="preserve"> </w:t>
      </w:r>
      <w:r>
        <w:t>for</w:t>
      </w:r>
      <w:r>
        <w:rPr>
          <w:spacing w:val="8"/>
        </w:rPr>
        <w:t xml:space="preserve"> </w:t>
      </w:r>
      <w:r>
        <w:t>local</w:t>
      </w:r>
      <w:r>
        <w:rPr>
          <w:spacing w:val="8"/>
        </w:rPr>
        <w:t xml:space="preserve"> </w:t>
      </w:r>
      <w:r>
        <w:t>communities</w:t>
      </w:r>
      <w:r>
        <w:rPr>
          <w:spacing w:val="8"/>
        </w:rPr>
        <w:t xml:space="preserve"> </w:t>
      </w:r>
      <w:r>
        <w:t>to</w:t>
      </w:r>
      <w:r>
        <w:rPr>
          <w:spacing w:val="8"/>
        </w:rPr>
        <w:t xml:space="preserve"> </w:t>
      </w:r>
      <w:r>
        <w:t>discuss</w:t>
      </w:r>
      <w:r>
        <w:rPr>
          <w:w w:val="102"/>
        </w:rPr>
        <w:t xml:space="preserve"> </w:t>
      </w:r>
      <w:r>
        <w:t>a</w:t>
      </w:r>
      <w:r>
        <w:rPr>
          <w:spacing w:val="-5"/>
        </w:rPr>
        <w:t>r</w:t>
      </w:r>
      <w:r>
        <w:t>eas</w:t>
      </w:r>
      <w:r>
        <w:rPr>
          <w:spacing w:val="5"/>
        </w:rPr>
        <w:t xml:space="preserve"> </w:t>
      </w:r>
      <w:r>
        <w:t>of</w:t>
      </w:r>
      <w:r>
        <w:rPr>
          <w:spacing w:val="6"/>
        </w:rPr>
        <w:t xml:space="preserve"> </w:t>
      </w:r>
      <w:r>
        <w:t>conce</w:t>
      </w:r>
      <w:r>
        <w:rPr>
          <w:spacing w:val="2"/>
        </w:rPr>
        <w:t>r</w:t>
      </w:r>
      <w:r>
        <w:t>n</w:t>
      </w:r>
      <w:r>
        <w:rPr>
          <w:spacing w:val="6"/>
        </w:rPr>
        <w:t xml:space="preserve"> </w:t>
      </w:r>
      <w:r>
        <w:t>di</w:t>
      </w:r>
      <w:r>
        <w:rPr>
          <w:spacing w:val="-4"/>
        </w:rPr>
        <w:t>r</w:t>
      </w:r>
      <w:r>
        <w:t>ectly</w:t>
      </w:r>
      <w:r>
        <w:rPr>
          <w:spacing w:val="5"/>
        </w:rPr>
        <w:t xml:space="preserve"> </w:t>
      </w:r>
      <w:r>
        <w:t>with</w:t>
      </w:r>
      <w:r>
        <w:rPr>
          <w:spacing w:val="6"/>
        </w:rPr>
        <w:t xml:space="preserve"> </w:t>
      </w:r>
      <w:r>
        <w:t>the</w:t>
      </w:r>
      <w:r>
        <w:rPr>
          <w:spacing w:val="6"/>
        </w:rPr>
        <w:t xml:space="preserve"> </w:t>
      </w:r>
      <w:r>
        <w:t>Authority. The</w:t>
      </w:r>
      <w:r>
        <w:rPr>
          <w:spacing w:val="2"/>
        </w:rPr>
        <w:t xml:space="preserve"> </w:t>
      </w:r>
      <w:r>
        <w:t>committees</w:t>
      </w:r>
      <w:r>
        <w:rPr>
          <w:spacing w:val="3"/>
        </w:rPr>
        <w:t xml:space="preserve"> </w:t>
      </w:r>
      <w:r>
        <w:t>also</w:t>
      </w:r>
      <w:r>
        <w:rPr>
          <w:spacing w:val="3"/>
        </w:rPr>
        <w:t xml:space="preserve"> </w:t>
      </w:r>
      <w:r>
        <w:t>provide</w:t>
      </w:r>
      <w:r>
        <w:rPr>
          <w:spacing w:val="3"/>
        </w:rPr>
        <w:t xml:space="preserve"> </w:t>
      </w:r>
      <w:r>
        <w:t>input</w:t>
      </w:r>
      <w:r>
        <w:rPr>
          <w:spacing w:val="3"/>
        </w:rPr>
        <w:t xml:space="preserve"> </w:t>
      </w:r>
      <w:r>
        <w:t>into</w:t>
      </w:r>
      <w:r>
        <w:rPr>
          <w:spacing w:val="3"/>
        </w:rPr>
        <w:t xml:space="preserve"> </w:t>
      </w:r>
      <w:r>
        <w:t>the</w:t>
      </w:r>
      <w:r>
        <w:rPr>
          <w:w w:val="101"/>
        </w:rPr>
        <w:t xml:space="preserve"> </w:t>
      </w:r>
      <w:r>
        <w:t>management</w:t>
      </w:r>
      <w:r>
        <w:rPr>
          <w:spacing w:val="1"/>
        </w:rPr>
        <w:t xml:space="preserve"> </w:t>
      </w:r>
      <w:r>
        <w:t>of</w:t>
      </w:r>
      <w:r>
        <w:rPr>
          <w:spacing w:val="2"/>
        </w:rPr>
        <w:t xml:space="preserve"> </w:t>
      </w:r>
      <w:r>
        <w:t>the</w:t>
      </w:r>
      <w:r>
        <w:rPr>
          <w:spacing w:val="1"/>
        </w:rPr>
        <w:t xml:space="preserve"> </w:t>
      </w:r>
      <w:r>
        <w:t>Marine</w:t>
      </w:r>
      <w:r>
        <w:rPr>
          <w:spacing w:val="2"/>
        </w:rPr>
        <w:t xml:space="preserve"> </w:t>
      </w:r>
      <w:r>
        <w:t>Park</w:t>
      </w:r>
      <w:r>
        <w:rPr>
          <w:spacing w:val="1"/>
        </w:rPr>
        <w:t xml:space="preserve"> </w:t>
      </w:r>
      <w:r>
        <w:t>and</w:t>
      </w:r>
      <w:r>
        <w:rPr>
          <w:w w:val="101"/>
        </w:rPr>
        <w:t xml:space="preserve"> </w:t>
      </w:r>
      <w:r>
        <w:t>undertake</w:t>
      </w:r>
      <w:r>
        <w:rPr>
          <w:spacing w:val="10"/>
        </w:rPr>
        <w:t xml:space="preserve"> </w:t>
      </w:r>
      <w:r>
        <w:t>activities</w:t>
      </w:r>
      <w:r>
        <w:rPr>
          <w:spacing w:val="11"/>
        </w:rPr>
        <w:t xml:space="preserve"> </w:t>
      </w:r>
      <w:r>
        <w:t>that</w:t>
      </w:r>
      <w:r>
        <w:rPr>
          <w:spacing w:val="11"/>
        </w:rPr>
        <w:t xml:space="preserve"> </w:t>
      </w:r>
      <w:r>
        <w:t>contribute</w:t>
      </w:r>
      <w:r>
        <w:rPr>
          <w:spacing w:val="11"/>
        </w:rPr>
        <w:t xml:space="preserve"> </w:t>
      </w:r>
      <w:r>
        <w:t>to</w:t>
      </w:r>
      <w:r>
        <w:rPr>
          <w:spacing w:val="11"/>
        </w:rPr>
        <w:t xml:space="preserve"> </w:t>
      </w:r>
      <w:r>
        <w:t>its</w:t>
      </w:r>
      <w:r>
        <w:rPr>
          <w:w w:val="103"/>
        </w:rPr>
        <w:t xml:space="preserve"> </w:t>
      </w:r>
      <w:r>
        <w:t>long-term</w:t>
      </w:r>
      <w:r>
        <w:rPr>
          <w:spacing w:val="8"/>
        </w:rPr>
        <w:t xml:space="preserve"> </w:t>
      </w:r>
      <w:r>
        <w:t>p</w:t>
      </w:r>
      <w:r>
        <w:rPr>
          <w:spacing w:val="-4"/>
        </w:rPr>
        <w:t>r</w:t>
      </w:r>
      <w:r>
        <w:t>otection.</w:t>
      </w:r>
    </w:p>
    <w:p w14:paraId="732C2310" w14:textId="77777777" w:rsidR="00011A46" w:rsidRPr="00F577BD" w:rsidRDefault="00011A46" w:rsidP="00011A46">
      <w:pPr>
        <w:pStyle w:val="ARBodyText"/>
        <w:rPr>
          <w:spacing w:val="2"/>
        </w:rPr>
      </w:pPr>
      <w:r>
        <w:t>Each</w:t>
      </w:r>
      <w:r>
        <w:rPr>
          <w:spacing w:val="1"/>
        </w:rPr>
        <w:t xml:space="preserve"> </w:t>
      </w:r>
      <w:r>
        <w:t>Local</w:t>
      </w:r>
      <w:r>
        <w:rPr>
          <w:spacing w:val="4"/>
        </w:rPr>
        <w:t xml:space="preserve"> </w:t>
      </w:r>
      <w:r>
        <w:t>Marine Advisory</w:t>
      </w:r>
      <w:r>
        <w:rPr>
          <w:spacing w:val="10"/>
        </w:rPr>
        <w:t xml:space="preserve"> </w:t>
      </w:r>
      <w:r>
        <w:t>Committee meets</w:t>
      </w:r>
      <w:r>
        <w:rPr>
          <w:spacing w:val="1"/>
        </w:rPr>
        <w:t xml:space="preserve"> </w:t>
      </w:r>
      <w:r>
        <w:t>five</w:t>
      </w:r>
      <w:r>
        <w:rPr>
          <w:spacing w:val="1"/>
        </w:rPr>
        <w:t xml:space="preserve"> </w:t>
      </w:r>
      <w:r>
        <w:t>times</w:t>
      </w:r>
      <w:r>
        <w:rPr>
          <w:spacing w:val="1"/>
        </w:rPr>
        <w:t xml:space="preserve"> </w:t>
      </w:r>
      <w:r>
        <w:t>per</w:t>
      </w:r>
      <w:r>
        <w:rPr>
          <w:w w:val="96"/>
        </w:rPr>
        <w:t xml:space="preserve"> </w:t>
      </w:r>
      <w:r>
        <w:t>yea</w:t>
      </w:r>
      <w:r>
        <w:rPr>
          <w:spacing w:val="-18"/>
        </w:rPr>
        <w:t>r</w:t>
      </w:r>
      <w:r>
        <w:t>.</w:t>
      </w:r>
      <w:r>
        <w:rPr>
          <w:spacing w:val="2"/>
        </w:rPr>
        <w:t xml:space="preserve"> </w:t>
      </w:r>
      <w:r>
        <w:t>Members</w:t>
      </w:r>
      <w:r>
        <w:rPr>
          <w:spacing w:val="2"/>
        </w:rPr>
        <w:t xml:space="preserve"> </w:t>
      </w:r>
      <w:r>
        <w:t>a</w:t>
      </w:r>
      <w:r>
        <w:rPr>
          <w:spacing w:val="-5"/>
        </w:rPr>
        <w:t>r</w:t>
      </w:r>
      <w:r>
        <w:t>e</w:t>
      </w:r>
      <w:r>
        <w:rPr>
          <w:spacing w:val="2"/>
        </w:rPr>
        <w:t xml:space="preserve"> </w:t>
      </w:r>
      <w:r>
        <w:t>appointed</w:t>
      </w:r>
      <w:r>
        <w:rPr>
          <w:spacing w:val="2"/>
        </w:rPr>
        <w:t xml:space="preserve"> </w:t>
      </w:r>
      <w:r>
        <w:t>for</w:t>
      </w:r>
      <w:r>
        <w:rPr>
          <w:spacing w:val="2"/>
        </w:rPr>
        <w:t xml:space="preserve"> </w:t>
      </w:r>
      <w:r>
        <w:t>a</w:t>
      </w:r>
      <w:r>
        <w:rPr>
          <w:spacing w:val="2"/>
        </w:rPr>
        <w:t xml:space="preserve"> </w:t>
      </w:r>
      <w:r>
        <w:t>th</w:t>
      </w:r>
      <w:r>
        <w:rPr>
          <w:spacing w:val="-4"/>
        </w:rPr>
        <w:t>r</w:t>
      </w:r>
      <w:r>
        <w:t>ee-year</w:t>
      </w:r>
      <w:r>
        <w:rPr>
          <w:w w:val="99"/>
        </w:rPr>
        <w:t xml:space="preserve"> </w:t>
      </w:r>
      <w:r>
        <w:t>term</w:t>
      </w:r>
      <w:r>
        <w:rPr>
          <w:spacing w:val="6"/>
        </w:rPr>
        <w:t xml:space="preserve">. The </w:t>
      </w:r>
      <w:r>
        <w:t>cur</w:t>
      </w:r>
      <w:r>
        <w:rPr>
          <w:spacing w:val="-4"/>
        </w:rPr>
        <w:t>r</w:t>
      </w:r>
      <w:r>
        <w:t>ent</w:t>
      </w:r>
      <w:r>
        <w:rPr>
          <w:spacing w:val="6"/>
        </w:rPr>
        <w:t xml:space="preserve"> </w:t>
      </w:r>
      <w:r>
        <w:t>term</w:t>
      </w:r>
      <w:r>
        <w:rPr>
          <w:spacing w:val="6"/>
        </w:rPr>
        <w:t xml:space="preserve"> </w:t>
      </w:r>
      <w:r>
        <w:t>beg</w:t>
      </w:r>
      <w:r>
        <w:rPr>
          <w:spacing w:val="6"/>
        </w:rPr>
        <w:t xml:space="preserve">an </w:t>
      </w:r>
      <w:r>
        <w:t>in</w:t>
      </w:r>
      <w:r>
        <w:rPr>
          <w:spacing w:val="6"/>
        </w:rPr>
        <w:t xml:space="preserve"> </w:t>
      </w:r>
      <w:r>
        <w:t>July</w:t>
      </w:r>
      <w:r>
        <w:rPr>
          <w:w w:val="101"/>
        </w:rPr>
        <w:t xml:space="preserve"> </w:t>
      </w:r>
      <w:r>
        <w:t>2018</w:t>
      </w:r>
      <w:r>
        <w:rPr>
          <w:spacing w:val="2"/>
        </w:rPr>
        <w:t xml:space="preserve"> </w:t>
      </w:r>
      <w:r>
        <w:t>and</w:t>
      </w:r>
      <w:r>
        <w:rPr>
          <w:spacing w:val="2"/>
        </w:rPr>
        <w:t xml:space="preserve"> ends in June 2021. </w:t>
      </w:r>
    </w:p>
    <w:p w14:paraId="7F4A1538" w14:textId="77777777" w:rsidR="00011A46" w:rsidRPr="00F577BD" w:rsidRDefault="00011A46" w:rsidP="00011A46">
      <w:pPr>
        <w:pStyle w:val="ARBodyText"/>
        <w:rPr>
          <w:spacing w:val="2"/>
        </w:rPr>
      </w:pPr>
      <w:r w:rsidRPr="00F577BD">
        <w:rPr>
          <w:b/>
          <w:spacing w:val="2"/>
        </w:rPr>
        <w:t>Tourism Reef Advisory Committee</w:t>
      </w:r>
      <w:r>
        <w:rPr>
          <w:spacing w:val="2"/>
        </w:rPr>
        <w:t xml:space="preserve"> </w:t>
      </w:r>
    </w:p>
    <w:p w14:paraId="581D01A6" w14:textId="77777777" w:rsidR="00011A46" w:rsidRPr="00F577BD" w:rsidRDefault="00011A46" w:rsidP="00011A46">
      <w:pPr>
        <w:pStyle w:val="ARBodyText"/>
        <w:rPr>
          <w:spacing w:val="2"/>
        </w:rPr>
      </w:pPr>
      <w:r w:rsidRPr="00F577BD">
        <w:rPr>
          <w:spacing w:val="2"/>
        </w:rPr>
        <w:t>Following an expression of interest process in 2019</w:t>
      </w:r>
      <w:r>
        <w:rPr>
          <w:spacing w:val="2"/>
        </w:rPr>
        <w:t>,</w:t>
      </w:r>
      <w:r w:rsidRPr="00F577BD">
        <w:rPr>
          <w:spacing w:val="2"/>
        </w:rPr>
        <w:t xml:space="preserve"> the Authority Board approved the membership and establishment of a new Tourism Reef Advisory Committee (TRAC) for a three</w:t>
      </w:r>
      <w:r>
        <w:rPr>
          <w:spacing w:val="2"/>
        </w:rPr>
        <w:t>-</w:t>
      </w:r>
      <w:r w:rsidRPr="00F577BD">
        <w:rPr>
          <w:spacing w:val="2"/>
        </w:rPr>
        <w:t>y</w:t>
      </w:r>
      <w:r>
        <w:rPr>
          <w:spacing w:val="2"/>
        </w:rPr>
        <w:t xml:space="preserve">ear term on 15 October 2019. </w:t>
      </w:r>
      <w:r w:rsidRPr="00F577BD">
        <w:rPr>
          <w:spacing w:val="2"/>
        </w:rPr>
        <w:t>The TRAC</w:t>
      </w:r>
      <w:r w:rsidRPr="00F577BD" w:rsidDel="00C9041C">
        <w:rPr>
          <w:spacing w:val="2"/>
        </w:rPr>
        <w:t xml:space="preserve"> </w:t>
      </w:r>
      <w:r w:rsidRPr="00F577BD">
        <w:rPr>
          <w:spacing w:val="2"/>
        </w:rPr>
        <w:t>met for the first time in January 2020 with a primary focus being on committee formation and induction. The second formal meeting planned for 2020 ha</w:t>
      </w:r>
      <w:r>
        <w:rPr>
          <w:spacing w:val="2"/>
        </w:rPr>
        <w:t>s</w:t>
      </w:r>
      <w:r w:rsidRPr="00F577BD">
        <w:rPr>
          <w:spacing w:val="2"/>
        </w:rPr>
        <w:t xml:space="preserve"> not occurred to date, due to travel restrictions resulting from the COVID-19 pandemic. The TRAC was convened virtually in March 2020 to provide an update on </w:t>
      </w:r>
      <w:r>
        <w:rPr>
          <w:spacing w:val="2"/>
        </w:rPr>
        <w:t>what was</w:t>
      </w:r>
      <w:r w:rsidRPr="00F577BD">
        <w:rPr>
          <w:spacing w:val="2"/>
        </w:rPr>
        <w:t xml:space="preserve"> being provided by the Australian Government to support the marine tourism industry and to seek advice on the Remaining Connected project being implemented by the Authority to provide further support to the marine tourism industry during COVID-19 travel restrictions.</w:t>
      </w:r>
      <w:r>
        <w:rPr>
          <w:spacing w:val="2"/>
        </w:rPr>
        <w:t xml:space="preserve"> Membership of this committee can be found on the Authority’s website. </w:t>
      </w:r>
    </w:p>
    <w:p w14:paraId="6BD52454" w14:textId="3AA08FB3" w:rsidR="00011A46" w:rsidRPr="00FE4D78" w:rsidRDefault="00011A46" w:rsidP="00011A46">
      <w:pPr>
        <w:pStyle w:val="ARBodyText"/>
        <w:rPr>
          <w:spacing w:val="2"/>
        </w:rPr>
      </w:pPr>
      <w:r w:rsidRPr="00F577BD">
        <w:rPr>
          <w:b/>
          <w:spacing w:val="2"/>
        </w:rPr>
        <w:t xml:space="preserve">Indigenous Reef Advisory </w:t>
      </w:r>
      <w:r w:rsidRPr="00FE4D78">
        <w:rPr>
          <w:b/>
          <w:spacing w:val="2"/>
        </w:rPr>
        <w:t xml:space="preserve">Committee </w:t>
      </w:r>
      <w:r w:rsidR="00FE4D78" w:rsidRPr="00FE4D78">
        <w:rPr>
          <w:b/>
          <w:spacing w:val="2"/>
        </w:rPr>
        <w:t>(IRAC)</w:t>
      </w:r>
    </w:p>
    <w:p w14:paraId="6ADFA15A" w14:textId="77777777" w:rsidR="00011A46" w:rsidRDefault="00011A46" w:rsidP="00011A46">
      <w:pPr>
        <w:pStyle w:val="ARBodyText"/>
        <w:rPr>
          <w:spacing w:val="2"/>
        </w:rPr>
      </w:pPr>
      <w:r w:rsidRPr="00F577BD">
        <w:rPr>
          <w:spacing w:val="2"/>
        </w:rPr>
        <w:t>An expression of interest process was conducted in 2019</w:t>
      </w:r>
      <w:r>
        <w:rPr>
          <w:spacing w:val="2"/>
        </w:rPr>
        <w:t>,</w:t>
      </w:r>
      <w:r w:rsidRPr="00F577BD">
        <w:rPr>
          <w:spacing w:val="2"/>
        </w:rPr>
        <w:t xml:space="preserve"> seeking applications for Indigenous Reef Advisory Committee (IRAC) membership. An additional expression of interest process was facilitated in 2020 providing an additional opportunity for Aboriginal and Torres Strait Islander peoples</w:t>
      </w:r>
      <w:r>
        <w:rPr>
          <w:spacing w:val="2"/>
        </w:rPr>
        <w:t xml:space="preserve"> to apply for IRAC membership. </w:t>
      </w:r>
      <w:r w:rsidRPr="00F577BD">
        <w:rPr>
          <w:spacing w:val="2"/>
        </w:rPr>
        <w:t>The Authority Board approved the membership and establishment of a new IRAC for a three</w:t>
      </w:r>
      <w:r>
        <w:rPr>
          <w:spacing w:val="2"/>
        </w:rPr>
        <w:t>-</w:t>
      </w:r>
      <w:r w:rsidRPr="00F577BD">
        <w:rPr>
          <w:spacing w:val="2"/>
        </w:rPr>
        <w:t>year term on 23rd June 2020. The committee formation process is being completed and the inaugural meeting of the new IRAC is planned to occur by the end of 2020.</w:t>
      </w:r>
    </w:p>
    <w:p w14:paraId="203DD6D5" w14:textId="77777777" w:rsidR="00011A46" w:rsidRDefault="00011A46" w:rsidP="00011A46">
      <w:pPr>
        <w:rPr>
          <w:lang w:eastAsia="en-US"/>
        </w:rPr>
      </w:pPr>
    </w:p>
    <w:p w14:paraId="7F677AD3" w14:textId="77777777" w:rsidR="00011A46" w:rsidRDefault="00011A46" w:rsidP="00011A46">
      <w:pPr>
        <w:pStyle w:val="Heading2"/>
        <w:rPr>
          <w:lang w:eastAsia="en-US"/>
        </w:rPr>
      </w:pPr>
      <w:bookmarkStart w:id="528" w:name="_Toc47599460"/>
      <w:bookmarkStart w:id="529" w:name="_Toc47599935"/>
      <w:bookmarkStart w:id="530" w:name="_Toc47617203"/>
      <w:bookmarkStart w:id="531" w:name="_Toc47627534"/>
      <w:bookmarkStart w:id="532" w:name="_Toc47692853"/>
      <w:bookmarkStart w:id="533" w:name="_Toc47692964"/>
      <w:bookmarkStart w:id="534" w:name="_Toc52869027"/>
      <w:r>
        <w:rPr>
          <w:lang w:eastAsia="en-US"/>
        </w:rPr>
        <w:t>Corporate and operational plans</w:t>
      </w:r>
      <w:bookmarkEnd w:id="528"/>
      <w:bookmarkEnd w:id="529"/>
      <w:bookmarkEnd w:id="530"/>
      <w:bookmarkEnd w:id="531"/>
      <w:bookmarkEnd w:id="532"/>
      <w:bookmarkEnd w:id="533"/>
      <w:bookmarkEnd w:id="534"/>
    </w:p>
    <w:p w14:paraId="3FDFDB80" w14:textId="46DCE42E" w:rsidR="00011A46" w:rsidRDefault="00011A46" w:rsidP="00011A46">
      <w:pPr>
        <w:pStyle w:val="BodyText1"/>
      </w:pPr>
      <w:r w:rsidRPr="003364AC">
        <w:t>The Authority undertakes planning at corporate and operational levels. In 201</w:t>
      </w:r>
      <w:r>
        <w:t>9</w:t>
      </w:r>
      <w:r w:rsidRPr="003364AC">
        <w:t>–</w:t>
      </w:r>
      <w:r>
        <w:t>20</w:t>
      </w:r>
      <w:r w:rsidRPr="003364AC">
        <w:t>, the Authority’s corpo</w:t>
      </w:r>
      <w:r>
        <w:t>rate and operational planning were</w:t>
      </w:r>
      <w:r w:rsidRPr="003364AC">
        <w:t xml:space="preserve"> influenced by commitments in the Reef 2050 Plan, initiatives with actions outlined in the</w:t>
      </w:r>
      <w:r>
        <w:t xml:space="preserve"> Blueprint</w:t>
      </w:r>
      <w:r w:rsidRPr="003364AC">
        <w:t xml:space="preserve"> and the findings of the </w:t>
      </w:r>
      <w:r w:rsidRPr="00736922">
        <w:rPr>
          <w:i/>
        </w:rPr>
        <w:t>Outlook Report 2019</w:t>
      </w:r>
      <w:r w:rsidRPr="003364AC">
        <w:t>.</w:t>
      </w:r>
    </w:p>
    <w:p w14:paraId="4649B5FF" w14:textId="6CE452CA" w:rsidR="00473AD5" w:rsidRDefault="00D01A54" w:rsidP="00473AD5">
      <w:pPr>
        <w:pStyle w:val="BodyText1"/>
        <w:rPr>
          <w:color w:val="000000"/>
          <w:lang w:eastAsia="en-AU"/>
        </w:rPr>
      </w:pPr>
      <w:r>
        <w:rPr>
          <w:noProof/>
          <w:lang w:eastAsia="en-AU"/>
        </w:rPr>
        <w:drawing>
          <wp:inline distT="0" distB="0" distL="0" distR="0" wp14:anchorId="0E48F6B6" wp14:editId="6A884A84">
            <wp:extent cx="5940000" cy="573864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000" cy="5738644"/>
                    </a:xfrm>
                    <a:prstGeom prst="rect">
                      <a:avLst/>
                    </a:prstGeom>
                  </pic:spPr>
                </pic:pic>
              </a:graphicData>
            </a:graphic>
          </wp:inline>
        </w:drawing>
      </w:r>
    </w:p>
    <w:p w14:paraId="232AA18A" w14:textId="7E5DAEBB" w:rsidR="00473AD5" w:rsidRDefault="00330521" w:rsidP="00330521">
      <w:pPr>
        <w:pStyle w:val="Caption"/>
        <w:rPr>
          <w:color w:val="000000"/>
        </w:rPr>
      </w:pPr>
      <w:bookmarkStart w:id="535" w:name="_Toc52199057"/>
      <w:r>
        <w:t xml:space="preserve">Figure </w:t>
      </w:r>
      <w:r>
        <w:fldChar w:fldCharType="begin"/>
      </w:r>
      <w:r>
        <w:instrText xml:space="preserve"> SEQ Figure \* ARABIC </w:instrText>
      </w:r>
      <w:r>
        <w:fldChar w:fldCharType="separate"/>
      </w:r>
      <w:r w:rsidR="00DF08AA">
        <w:rPr>
          <w:noProof/>
        </w:rPr>
        <w:t>23</w:t>
      </w:r>
      <w:r>
        <w:fldChar w:fldCharType="end"/>
      </w:r>
      <w:r>
        <w:t xml:space="preserve">: </w:t>
      </w:r>
      <w:r w:rsidRPr="00D67112">
        <w:t>Corporate and operational planning process</w:t>
      </w:r>
      <w:bookmarkEnd w:id="535"/>
    </w:p>
    <w:p w14:paraId="09F4983E" w14:textId="77777777" w:rsidR="00011A46" w:rsidRDefault="00011A46" w:rsidP="00011A46">
      <w:pPr>
        <w:pStyle w:val="Heading3"/>
      </w:pPr>
      <w:r>
        <w:t>Corporate plan 2019–20</w:t>
      </w:r>
    </w:p>
    <w:p w14:paraId="10D0F764" w14:textId="77777777" w:rsidR="00A97313" w:rsidRDefault="00011A46" w:rsidP="00011A46">
      <w:pPr>
        <w:pStyle w:val="ARBodyText"/>
        <w:rPr>
          <w:spacing w:val="5"/>
        </w:rPr>
      </w:pPr>
      <w:r w:rsidRPr="00DF758C">
        <w:t xml:space="preserve">The </w:t>
      </w:r>
      <w:r w:rsidRPr="00DF758C">
        <w:rPr>
          <w:i/>
        </w:rPr>
        <w:t xml:space="preserve">Great Barrier Reef Marine Park Authority Corporate Plan </w:t>
      </w:r>
      <w:r>
        <w:rPr>
          <w:i/>
        </w:rPr>
        <w:t xml:space="preserve">2019–20 </w:t>
      </w:r>
      <w:r w:rsidRPr="00DF758C">
        <w:t>outlines</w:t>
      </w:r>
      <w:r w:rsidRPr="00DF758C">
        <w:rPr>
          <w:spacing w:val="7"/>
        </w:rPr>
        <w:t xml:space="preserve"> </w:t>
      </w:r>
      <w:r w:rsidRPr="00DF758C">
        <w:t>the Authority’s purpose, activities, performance criteria and other information as required under the PGPA Act.</w:t>
      </w:r>
      <w:r w:rsidRPr="00DF758C">
        <w:rPr>
          <w:spacing w:val="5"/>
        </w:rPr>
        <w:t xml:space="preserve"> </w:t>
      </w:r>
    </w:p>
    <w:p w14:paraId="0CDD2E6E" w14:textId="27E771DE" w:rsidR="00011A46" w:rsidRPr="00DF758C" w:rsidRDefault="00A97313" w:rsidP="00011A46">
      <w:pPr>
        <w:pStyle w:val="ARBodyText"/>
        <w:rPr>
          <w:w w:val="105"/>
        </w:rPr>
      </w:pPr>
      <w:r>
        <w:rPr>
          <w:spacing w:val="5"/>
        </w:rPr>
        <w:t>T</w:t>
      </w:r>
      <w:r w:rsidR="00011A46" w:rsidRPr="00DF758C">
        <w:t>he Authority delivers its management program under four main program areas</w:t>
      </w:r>
      <w:r w:rsidR="00011A46" w:rsidRPr="00DF758C">
        <w:rPr>
          <w:w w:val="105"/>
        </w:rPr>
        <w:t>:</w:t>
      </w:r>
    </w:p>
    <w:p w14:paraId="1C4AF9E5" w14:textId="77777777" w:rsidR="00011A46" w:rsidRPr="00DF758C" w:rsidRDefault="00011A46" w:rsidP="00011A46">
      <w:pPr>
        <w:pStyle w:val="AR-Bullet"/>
        <w:rPr>
          <w:w w:val="105"/>
        </w:rPr>
      </w:pPr>
      <w:r w:rsidRPr="00DF758C">
        <w:rPr>
          <w:b/>
          <w:w w:val="105"/>
        </w:rPr>
        <w:t>Program area 1</w:t>
      </w:r>
      <w:r w:rsidRPr="00DF758C">
        <w:rPr>
          <w:w w:val="105"/>
        </w:rPr>
        <w:t>: Providing expert knowledge to influence and advise key decision</w:t>
      </w:r>
      <w:r>
        <w:rPr>
          <w:w w:val="105"/>
        </w:rPr>
        <w:t>-</w:t>
      </w:r>
      <w:r w:rsidRPr="00DF758C">
        <w:rPr>
          <w:w w:val="105"/>
        </w:rPr>
        <w:t>makers on managing, reducing or avoiding significant threats to the Reef</w:t>
      </w:r>
      <w:r>
        <w:rPr>
          <w:w w:val="105"/>
        </w:rPr>
        <w:t>.</w:t>
      </w:r>
    </w:p>
    <w:p w14:paraId="0361880F" w14:textId="77777777" w:rsidR="00011A46" w:rsidRPr="00DF758C" w:rsidRDefault="00011A46" w:rsidP="00011A46">
      <w:pPr>
        <w:pStyle w:val="AR-Bullet"/>
        <w:rPr>
          <w:w w:val="105"/>
        </w:rPr>
      </w:pPr>
      <w:r w:rsidRPr="00DF758C">
        <w:rPr>
          <w:b/>
          <w:w w:val="105"/>
        </w:rPr>
        <w:t>Program area 2:</w:t>
      </w:r>
      <w:r w:rsidRPr="00DF758C">
        <w:rPr>
          <w:w w:val="105"/>
        </w:rPr>
        <w:t xml:space="preserve"> Regulating and ensuring Marine Park user compliance</w:t>
      </w:r>
      <w:r>
        <w:rPr>
          <w:w w:val="105"/>
        </w:rPr>
        <w:t>.</w:t>
      </w:r>
    </w:p>
    <w:p w14:paraId="4FAD4DF6" w14:textId="77777777" w:rsidR="00011A46" w:rsidRPr="00DF758C" w:rsidRDefault="00011A46" w:rsidP="00011A46">
      <w:pPr>
        <w:pStyle w:val="AR-Bullet"/>
        <w:rPr>
          <w:w w:val="105"/>
        </w:rPr>
      </w:pPr>
      <w:r w:rsidRPr="00DF758C">
        <w:rPr>
          <w:b/>
          <w:w w:val="105"/>
        </w:rPr>
        <w:t>Program area 3</w:t>
      </w:r>
      <w:r w:rsidRPr="00DF758C">
        <w:rPr>
          <w:w w:val="105"/>
        </w:rPr>
        <w:t>: Educating and fostering stewardship to enhance protection of the Reef</w:t>
      </w:r>
      <w:r>
        <w:rPr>
          <w:w w:val="105"/>
        </w:rPr>
        <w:t>.</w:t>
      </w:r>
    </w:p>
    <w:p w14:paraId="4694BE25" w14:textId="77777777" w:rsidR="00011A46" w:rsidRPr="00DF758C" w:rsidRDefault="00011A46" w:rsidP="00011A46">
      <w:pPr>
        <w:pStyle w:val="AR-Bullet"/>
        <w:rPr>
          <w:w w:val="105"/>
        </w:rPr>
      </w:pPr>
      <w:r w:rsidRPr="00DF758C">
        <w:rPr>
          <w:b/>
          <w:w w:val="105"/>
        </w:rPr>
        <w:t>Program area 4:</w:t>
      </w:r>
      <w:r w:rsidRPr="00DF758C">
        <w:rPr>
          <w:w w:val="105"/>
        </w:rPr>
        <w:t xml:space="preserve"> Enhancing </w:t>
      </w:r>
      <w:r>
        <w:rPr>
          <w:w w:val="105"/>
        </w:rPr>
        <w:t>R</w:t>
      </w:r>
      <w:r w:rsidRPr="00DF758C">
        <w:rPr>
          <w:w w:val="105"/>
        </w:rPr>
        <w:t>eef resilience through continuous improvement and new initiatives across all aspects of management.</w:t>
      </w:r>
    </w:p>
    <w:p w14:paraId="534F5ADF" w14:textId="77777777" w:rsidR="00011A46" w:rsidRPr="00B57321" w:rsidRDefault="00011A46" w:rsidP="00011A46">
      <w:pPr>
        <w:pStyle w:val="Heading3"/>
        <w:rPr>
          <w:i/>
        </w:rPr>
      </w:pPr>
      <w:bookmarkStart w:id="536" w:name="_Toc460418646"/>
      <w:bookmarkStart w:id="537" w:name="_Toc460683172"/>
      <w:bookmarkStart w:id="538" w:name="_Toc460683288"/>
      <w:bookmarkStart w:id="539" w:name="_Toc14726964"/>
      <w:bookmarkStart w:id="540" w:name="_Toc15294925"/>
      <w:bookmarkStart w:id="541" w:name="_Toc15295261"/>
      <w:r w:rsidRPr="00B57321">
        <w:rPr>
          <w:w w:val="105"/>
        </w:rPr>
        <w:t>Annual</w:t>
      </w:r>
      <w:r w:rsidRPr="00B57321">
        <w:rPr>
          <w:spacing w:val="-13"/>
          <w:w w:val="105"/>
        </w:rPr>
        <w:t xml:space="preserve"> </w:t>
      </w:r>
      <w:r w:rsidRPr="00B57321">
        <w:rPr>
          <w:w w:val="105"/>
        </w:rPr>
        <w:t>operating</w:t>
      </w:r>
      <w:r w:rsidRPr="00B57321">
        <w:rPr>
          <w:spacing w:val="-13"/>
          <w:w w:val="105"/>
        </w:rPr>
        <w:t xml:space="preserve"> </w:t>
      </w:r>
      <w:r w:rsidRPr="00B57321">
        <w:rPr>
          <w:w w:val="105"/>
        </w:rPr>
        <w:t>plan</w:t>
      </w:r>
      <w:bookmarkEnd w:id="536"/>
      <w:bookmarkEnd w:id="537"/>
      <w:bookmarkEnd w:id="538"/>
      <w:bookmarkEnd w:id="539"/>
      <w:bookmarkEnd w:id="540"/>
      <w:bookmarkEnd w:id="541"/>
    </w:p>
    <w:p w14:paraId="265DF727" w14:textId="77777777" w:rsidR="00011A46" w:rsidRDefault="00011A46" w:rsidP="00011A46">
      <w:pPr>
        <w:pStyle w:val="ARBodyText"/>
      </w:pPr>
      <w:r>
        <w:t>The c</w:t>
      </w:r>
      <w:r w:rsidRPr="00DF758C">
        <w:t xml:space="preserve">orporate </w:t>
      </w:r>
      <w:r>
        <w:t>p</w:t>
      </w:r>
      <w:r w:rsidRPr="00DF758C">
        <w:t xml:space="preserve">lan is supported by an </w:t>
      </w:r>
      <w:r>
        <w:t>a</w:t>
      </w:r>
      <w:r w:rsidRPr="00DF758C">
        <w:t xml:space="preserve">nnual </w:t>
      </w:r>
      <w:r>
        <w:t>o</w:t>
      </w:r>
      <w:r w:rsidRPr="00DF758C">
        <w:t xml:space="preserve">perating </w:t>
      </w:r>
      <w:r>
        <w:t>p</w:t>
      </w:r>
      <w:r w:rsidRPr="00DF758C">
        <w:t>lan. This plan sets out detailed actions to achieve the Authority’s goals.</w:t>
      </w:r>
    </w:p>
    <w:p w14:paraId="7DDF5A59" w14:textId="77777777" w:rsidR="00011A46" w:rsidRDefault="00011A46" w:rsidP="00011A46">
      <w:pPr>
        <w:pStyle w:val="Heading3"/>
      </w:pPr>
      <w:r>
        <w:t>Service Charter 2020</w:t>
      </w:r>
      <w:r>
        <w:rPr>
          <w:rFonts w:ascii="Times New Roman" w:hAnsi="Times New Roman" w:cs="Times New Roman"/>
        </w:rPr>
        <w:t>–</w:t>
      </w:r>
      <w:r>
        <w:t>2024</w:t>
      </w:r>
    </w:p>
    <w:p w14:paraId="7C99F799" w14:textId="77777777" w:rsidR="00011A46" w:rsidRDefault="00011A46" w:rsidP="00011A46">
      <w:pPr>
        <w:pStyle w:val="BodyText1"/>
      </w:pPr>
      <w:r>
        <w:t>The Service Charter 2020</w:t>
      </w:r>
      <w:r>
        <w:rPr>
          <w:rFonts w:ascii="Times New Roman" w:hAnsi="Times New Roman"/>
        </w:rPr>
        <w:t>–</w:t>
      </w:r>
      <w:r>
        <w:t xml:space="preserve">2024 outlines the Authority’s goals, aims and customers, and its commitments to its customers. The Authority aims to provide appropriate services to meet all of its commitments and continue to develop services as new issues arise. The Service Charter was updated in April 2020 and is reviewed regularly. The Service Charter is available on the Authority’s website. </w:t>
      </w:r>
    </w:p>
    <w:p w14:paraId="39BC9EBF" w14:textId="77777777" w:rsidR="00011A46" w:rsidRDefault="00011A46" w:rsidP="00011A46">
      <w:pPr>
        <w:pStyle w:val="Heading3"/>
      </w:pPr>
      <w:r>
        <w:t>Ethical standards</w:t>
      </w:r>
    </w:p>
    <w:p w14:paraId="1422CA19" w14:textId="77777777" w:rsidR="00011A46" w:rsidRPr="00DF758C" w:rsidRDefault="00011A46" w:rsidP="00011A46">
      <w:pPr>
        <w:pStyle w:val="ARBodyText"/>
      </w:pPr>
      <w:r w:rsidRPr="00DF758C">
        <w:t>The</w:t>
      </w:r>
      <w:r w:rsidRPr="00DF758C">
        <w:rPr>
          <w:spacing w:val="-6"/>
        </w:rPr>
        <w:t xml:space="preserve"> Authority</w:t>
      </w:r>
      <w:r w:rsidRPr="00DF758C">
        <w:rPr>
          <w:w w:val="101"/>
        </w:rPr>
        <w:t xml:space="preserve"> </w:t>
      </w:r>
      <w:r w:rsidRPr="00DF758C">
        <w:t>is</w:t>
      </w:r>
      <w:r w:rsidRPr="00DF758C">
        <w:rPr>
          <w:spacing w:val="6"/>
        </w:rPr>
        <w:t xml:space="preserve"> </w:t>
      </w:r>
      <w:r w:rsidRPr="00DF758C">
        <w:t>committed</w:t>
      </w:r>
      <w:r w:rsidRPr="00DF758C">
        <w:rPr>
          <w:spacing w:val="7"/>
        </w:rPr>
        <w:t xml:space="preserve"> </w:t>
      </w:r>
      <w:r w:rsidRPr="00DF758C">
        <w:t>to</w:t>
      </w:r>
      <w:r w:rsidRPr="00DF758C">
        <w:rPr>
          <w:spacing w:val="7"/>
        </w:rPr>
        <w:t xml:space="preserve"> </w:t>
      </w:r>
      <w:r w:rsidRPr="00DF758C">
        <w:t>the</w:t>
      </w:r>
      <w:r w:rsidRPr="00DF758C">
        <w:rPr>
          <w:spacing w:val="7"/>
        </w:rPr>
        <w:t xml:space="preserve"> </w:t>
      </w:r>
      <w:r w:rsidRPr="00DF758C">
        <w:t>Australian</w:t>
      </w:r>
      <w:r w:rsidRPr="00DF758C">
        <w:rPr>
          <w:spacing w:val="6"/>
        </w:rPr>
        <w:t xml:space="preserve"> </w:t>
      </w:r>
      <w:r w:rsidRPr="00DF758C">
        <w:t>Public</w:t>
      </w:r>
      <w:r w:rsidRPr="00DF758C">
        <w:rPr>
          <w:spacing w:val="7"/>
        </w:rPr>
        <w:t xml:space="preserve"> </w:t>
      </w:r>
      <w:r w:rsidRPr="00DF758C">
        <w:t>Service</w:t>
      </w:r>
      <w:r>
        <w:t xml:space="preserve"> (APS)</w:t>
      </w:r>
      <w:r w:rsidRPr="00DF758C">
        <w:rPr>
          <w:w w:val="99"/>
        </w:rPr>
        <w:t xml:space="preserve"> </w:t>
      </w:r>
      <w:r w:rsidRPr="00DF758C">
        <w:rPr>
          <w:spacing w:val="-11"/>
        </w:rPr>
        <w:t>V</w:t>
      </w:r>
      <w:r w:rsidRPr="00DF758C">
        <w:t>alues</w:t>
      </w:r>
      <w:r w:rsidRPr="00DF758C">
        <w:rPr>
          <w:spacing w:val="3"/>
        </w:rPr>
        <w:t xml:space="preserve"> </w:t>
      </w:r>
      <w:r w:rsidRPr="00DF758C">
        <w:t>and</w:t>
      </w:r>
      <w:r w:rsidRPr="00DF758C">
        <w:rPr>
          <w:spacing w:val="3"/>
        </w:rPr>
        <w:t xml:space="preserve"> </w:t>
      </w:r>
      <w:r w:rsidRPr="00DF758C">
        <w:t>Code</w:t>
      </w:r>
      <w:r w:rsidRPr="00DF758C">
        <w:rPr>
          <w:spacing w:val="4"/>
        </w:rPr>
        <w:t xml:space="preserve"> </w:t>
      </w:r>
      <w:r w:rsidRPr="00DF758C">
        <w:t>of</w:t>
      </w:r>
      <w:r w:rsidRPr="00DF758C">
        <w:rPr>
          <w:spacing w:val="3"/>
        </w:rPr>
        <w:t xml:space="preserve"> </w:t>
      </w:r>
      <w:r w:rsidRPr="00DF758C">
        <w:t>Conduct</w:t>
      </w:r>
      <w:r w:rsidRPr="00DF758C">
        <w:rPr>
          <w:spacing w:val="4"/>
        </w:rPr>
        <w:t xml:space="preserve"> </w:t>
      </w:r>
      <w:r w:rsidRPr="00DF758C">
        <w:t>set</w:t>
      </w:r>
      <w:r w:rsidRPr="00DF758C">
        <w:rPr>
          <w:spacing w:val="3"/>
        </w:rPr>
        <w:t xml:space="preserve"> </w:t>
      </w:r>
      <w:r w:rsidRPr="00DF758C">
        <w:t>out</w:t>
      </w:r>
      <w:r w:rsidRPr="00DF758C">
        <w:rPr>
          <w:spacing w:val="4"/>
        </w:rPr>
        <w:t xml:space="preserve"> </w:t>
      </w:r>
      <w:r w:rsidRPr="00DF758C">
        <w:t>in</w:t>
      </w:r>
      <w:r w:rsidRPr="00DF758C">
        <w:rPr>
          <w:spacing w:val="3"/>
        </w:rPr>
        <w:t xml:space="preserve"> </w:t>
      </w:r>
      <w:r w:rsidRPr="00DF758C">
        <w:t>the</w:t>
      </w:r>
      <w:r w:rsidRPr="00DF758C">
        <w:rPr>
          <w:w w:val="101"/>
        </w:rPr>
        <w:t xml:space="preserve"> </w:t>
      </w:r>
      <w:r w:rsidRPr="00173615">
        <w:rPr>
          <w:i/>
        </w:rPr>
        <w:t>Public Service Act</w:t>
      </w:r>
      <w:r>
        <w:rPr>
          <w:i/>
        </w:rPr>
        <w:t xml:space="preserve"> 1999</w:t>
      </w:r>
      <w:r w:rsidRPr="00DF758C">
        <w:t>, which is</w:t>
      </w:r>
      <w:r w:rsidRPr="00DF758C">
        <w:rPr>
          <w:spacing w:val="6"/>
        </w:rPr>
        <w:t xml:space="preserve"> </w:t>
      </w:r>
      <w:r w:rsidRPr="00DF758C">
        <w:t>an</w:t>
      </w:r>
      <w:r w:rsidRPr="00DF758C">
        <w:rPr>
          <w:spacing w:val="5"/>
        </w:rPr>
        <w:t xml:space="preserve"> </w:t>
      </w:r>
      <w:r w:rsidRPr="00DF758C">
        <w:t>integral</w:t>
      </w:r>
      <w:r w:rsidRPr="00DF758C">
        <w:rPr>
          <w:spacing w:val="6"/>
        </w:rPr>
        <w:t xml:space="preserve"> </w:t>
      </w:r>
      <w:r w:rsidRPr="00DF758C">
        <w:t>part</w:t>
      </w:r>
      <w:r w:rsidRPr="00DF758C">
        <w:rPr>
          <w:spacing w:val="6"/>
        </w:rPr>
        <w:t xml:space="preserve"> </w:t>
      </w:r>
      <w:r w:rsidRPr="00DF758C">
        <w:t>of</w:t>
      </w:r>
      <w:r w:rsidRPr="00DF758C">
        <w:rPr>
          <w:spacing w:val="5"/>
        </w:rPr>
        <w:t xml:space="preserve"> </w:t>
      </w:r>
      <w:r w:rsidRPr="00DF758C">
        <w:t>the</w:t>
      </w:r>
      <w:r w:rsidRPr="00DF758C">
        <w:rPr>
          <w:spacing w:val="6"/>
        </w:rPr>
        <w:t xml:space="preserve"> </w:t>
      </w:r>
      <w:r w:rsidRPr="00DF758C">
        <w:t>people</w:t>
      </w:r>
      <w:r w:rsidRPr="00DF758C">
        <w:rPr>
          <w:w w:val="101"/>
        </w:rPr>
        <w:t xml:space="preserve"> </w:t>
      </w:r>
      <w:r w:rsidRPr="00DF758C">
        <w:t>management</w:t>
      </w:r>
      <w:r w:rsidRPr="00DF758C">
        <w:rPr>
          <w:spacing w:val="7"/>
        </w:rPr>
        <w:t xml:space="preserve"> </w:t>
      </w:r>
      <w:r w:rsidRPr="00DF758C">
        <w:t>framework. It</w:t>
      </w:r>
      <w:r w:rsidRPr="00DF758C">
        <w:rPr>
          <w:spacing w:val="8"/>
        </w:rPr>
        <w:t xml:space="preserve"> </w:t>
      </w:r>
      <w:r w:rsidRPr="00DF758C">
        <w:t>is</w:t>
      </w:r>
      <w:r w:rsidRPr="00DF758C">
        <w:rPr>
          <w:spacing w:val="8"/>
        </w:rPr>
        <w:t xml:space="preserve"> </w:t>
      </w:r>
      <w:r w:rsidRPr="00DF758C">
        <w:t>incorporated</w:t>
      </w:r>
      <w:r w:rsidRPr="00DF758C">
        <w:rPr>
          <w:w w:val="102"/>
        </w:rPr>
        <w:t xml:space="preserve"> </w:t>
      </w:r>
      <w:r w:rsidRPr="00DF758C">
        <w:t>in</w:t>
      </w:r>
      <w:r w:rsidRPr="00DF758C">
        <w:rPr>
          <w:spacing w:val="-1"/>
        </w:rPr>
        <w:t xml:space="preserve"> </w:t>
      </w:r>
      <w:r w:rsidRPr="00DF758C">
        <w:t>the Authority</w:t>
      </w:r>
      <w:r w:rsidRPr="00DF758C">
        <w:rPr>
          <w:spacing w:val="-14"/>
        </w:rPr>
        <w:t>’</w:t>
      </w:r>
      <w:r w:rsidRPr="00DF758C">
        <w:t>s</w:t>
      </w:r>
      <w:r w:rsidRPr="00DF758C">
        <w:rPr>
          <w:spacing w:val="-1"/>
        </w:rPr>
        <w:t xml:space="preserve"> </w:t>
      </w:r>
      <w:r>
        <w:t>C</w:t>
      </w:r>
      <w:r w:rsidRPr="00DF758C">
        <w:t xml:space="preserve">orporate </w:t>
      </w:r>
      <w:r>
        <w:t>P</w:t>
      </w:r>
      <w:r w:rsidRPr="00DF758C">
        <w:t>lan</w:t>
      </w:r>
      <w:r w:rsidRPr="00DF758C">
        <w:rPr>
          <w:spacing w:val="-1"/>
        </w:rPr>
        <w:t xml:space="preserve"> </w:t>
      </w:r>
      <w:r w:rsidRPr="00DF758C">
        <w:t>and</w:t>
      </w:r>
      <w:r w:rsidRPr="00DF758C">
        <w:rPr>
          <w:spacing w:val="-6"/>
        </w:rPr>
        <w:t xml:space="preserve"> </w:t>
      </w:r>
      <w:r w:rsidRPr="00DF758C">
        <w:t>the</w:t>
      </w:r>
      <w:r w:rsidRPr="00DF758C">
        <w:rPr>
          <w:spacing w:val="-6"/>
        </w:rPr>
        <w:t xml:space="preserve"> </w:t>
      </w:r>
      <w:r w:rsidRPr="007B099C">
        <w:rPr>
          <w:rStyle w:val="Emphasis"/>
          <w:rFonts w:cs="Arial"/>
          <w:szCs w:val="22"/>
        </w:rPr>
        <w:t>Great Barrier Reef Marine Park Authority</w:t>
      </w:r>
      <w:r w:rsidRPr="00511930">
        <w:rPr>
          <w:rStyle w:val="Emphasis"/>
          <w:rFonts w:cs="Arial"/>
          <w:szCs w:val="22"/>
        </w:rPr>
        <w:t xml:space="preserve"> Enterprise Agreement 2018</w:t>
      </w:r>
      <w:r>
        <w:rPr>
          <w:rStyle w:val="Emphasis"/>
          <w:rFonts w:cs="Arial"/>
          <w:szCs w:val="22"/>
        </w:rPr>
        <w:t>–</w:t>
      </w:r>
      <w:r w:rsidRPr="00511930">
        <w:rPr>
          <w:rStyle w:val="Emphasis"/>
          <w:rFonts w:cs="Arial"/>
          <w:szCs w:val="22"/>
        </w:rPr>
        <w:t>2021</w:t>
      </w:r>
      <w:r w:rsidRPr="00DF758C">
        <w:t>.</w:t>
      </w:r>
    </w:p>
    <w:p w14:paraId="15AFEA37" w14:textId="77777777" w:rsidR="00011A46" w:rsidRPr="00DF758C" w:rsidRDefault="00011A46" w:rsidP="00011A46">
      <w:pPr>
        <w:pStyle w:val="ARBodyText"/>
      </w:pPr>
      <w:r w:rsidRPr="00DF758C">
        <w:t>Information</w:t>
      </w:r>
      <w:r w:rsidRPr="00DF758C">
        <w:rPr>
          <w:spacing w:val="9"/>
        </w:rPr>
        <w:t xml:space="preserve"> </w:t>
      </w:r>
      <w:r w:rsidRPr="00DF758C">
        <w:t>on</w:t>
      </w:r>
      <w:r w:rsidRPr="00DF758C">
        <w:rPr>
          <w:spacing w:val="8"/>
        </w:rPr>
        <w:t xml:space="preserve"> </w:t>
      </w:r>
      <w:r w:rsidRPr="00DF758C">
        <w:t>ethical</w:t>
      </w:r>
      <w:r w:rsidRPr="00DF758C">
        <w:rPr>
          <w:spacing w:val="9"/>
        </w:rPr>
        <w:t xml:space="preserve"> </w:t>
      </w:r>
      <w:r w:rsidRPr="00DF758C">
        <w:t>standa</w:t>
      </w:r>
      <w:r w:rsidRPr="00DF758C">
        <w:rPr>
          <w:spacing w:val="-4"/>
        </w:rPr>
        <w:t>r</w:t>
      </w:r>
      <w:r w:rsidRPr="00DF758C">
        <w:t>ds</w:t>
      </w:r>
      <w:r w:rsidRPr="00DF758C">
        <w:rPr>
          <w:spacing w:val="9"/>
        </w:rPr>
        <w:t xml:space="preserve"> </w:t>
      </w:r>
      <w:r w:rsidRPr="00DF758C">
        <w:t>is</w:t>
      </w:r>
      <w:r w:rsidRPr="00DF758C">
        <w:rPr>
          <w:spacing w:val="9"/>
        </w:rPr>
        <w:t xml:space="preserve"> </w:t>
      </w:r>
      <w:r w:rsidRPr="00DF758C">
        <w:t>p</w:t>
      </w:r>
      <w:r w:rsidRPr="00DF758C">
        <w:rPr>
          <w:spacing w:val="-4"/>
        </w:rPr>
        <w:t>r</w:t>
      </w:r>
      <w:r w:rsidRPr="00DF758C">
        <w:t>ovided</w:t>
      </w:r>
      <w:r w:rsidRPr="00DF758C">
        <w:rPr>
          <w:w w:val="102"/>
        </w:rPr>
        <w:t xml:space="preserve"> </w:t>
      </w:r>
      <w:r w:rsidRPr="00DF758C">
        <w:t>to</w:t>
      </w:r>
      <w:r w:rsidRPr="00DF758C">
        <w:rPr>
          <w:spacing w:val="8"/>
        </w:rPr>
        <w:t xml:space="preserve"> </w:t>
      </w:r>
      <w:r w:rsidRPr="00DF758C">
        <w:t>sta</w:t>
      </w:r>
      <w:r w:rsidRPr="00DF758C">
        <w:rPr>
          <w:spacing w:val="-4"/>
        </w:rPr>
        <w:t>f</w:t>
      </w:r>
      <w:r w:rsidRPr="00DF758C">
        <w:t>f</w:t>
      </w:r>
      <w:r w:rsidRPr="00DF758C">
        <w:rPr>
          <w:spacing w:val="9"/>
        </w:rPr>
        <w:t xml:space="preserve"> </w:t>
      </w:r>
      <w:r w:rsidRPr="00DF758C">
        <w:t>th</w:t>
      </w:r>
      <w:r w:rsidRPr="00DF758C">
        <w:rPr>
          <w:spacing w:val="-4"/>
        </w:rPr>
        <w:t>r</w:t>
      </w:r>
      <w:r w:rsidRPr="00DF758C">
        <w:t>ough</w:t>
      </w:r>
      <w:r w:rsidRPr="00DF758C">
        <w:rPr>
          <w:spacing w:val="8"/>
        </w:rPr>
        <w:t xml:space="preserve"> </w:t>
      </w:r>
      <w:r w:rsidRPr="00DF758C">
        <w:t>the</w:t>
      </w:r>
      <w:r w:rsidRPr="00DF758C">
        <w:rPr>
          <w:spacing w:val="9"/>
        </w:rPr>
        <w:t xml:space="preserve"> </w:t>
      </w:r>
      <w:r w:rsidRPr="00DF758C">
        <w:t>Authority</w:t>
      </w:r>
      <w:r w:rsidRPr="00DF758C">
        <w:rPr>
          <w:spacing w:val="-14"/>
        </w:rPr>
        <w:t>’</w:t>
      </w:r>
      <w:r w:rsidRPr="00DF758C">
        <w:t>s</w:t>
      </w:r>
      <w:r w:rsidRPr="00DF758C">
        <w:rPr>
          <w:spacing w:val="9"/>
        </w:rPr>
        <w:t xml:space="preserve"> </w:t>
      </w:r>
      <w:r w:rsidRPr="00DF758C">
        <w:t>intranet, induction</w:t>
      </w:r>
      <w:r w:rsidRPr="00DF758C">
        <w:rPr>
          <w:spacing w:val="10"/>
        </w:rPr>
        <w:t xml:space="preserve"> </w:t>
      </w:r>
      <w:r w:rsidRPr="00DF758C">
        <w:t>p</w:t>
      </w:r>
      <w:r w:rsidRPr="00DF758C">
        <w:rPr>
          <w:spacing w:val="-4"/>
        </w:rPr>
        <w:t>r</w:t>
      </w:r>
      <w:r w:rsidRPr="00DF758C">
        <w:t>ocedu</w:t>
      </w:r>
      <w:r w:rsidRPr="00DF758C">
        <w:rPr>
          <w:spacing w:val="-4"/>
        </w:rPr>
        <w:t>r</w:t>
      </w:r>
      <w:r w:rsidRPr="00DF758C">
        <w:t>es</w:t>
      </w:r>
      <w:r w:rsidRPr="00DF758C">
        <w:rPr>
          <w:spacing w:val="10"/>
        </w:rPr>
        <w:t xml:space="preserve"> </w:t>
      </w:r>
      <w:r w:rsidRPr="00DF758C">
        <w:t>and</w:t>
      </w:r>
      <w:r w:rsidRPr="00DF758C">
        <w:rPr>
          <w:spacing w:val="11"/>
        </w:rPr>
        <w:t xml:space="preserve"> the </w:t>
      </w:r>
      <w:r w:rsidRPr="00DF758C">
        <w:t>inte</w:t>
      </w:r>
      <w:r w:rsidRPr="00DF758C">
        <w:rPr>
          <w:spacing w:val="3"/>
        </w:rPr>
        <w:t>r</w:t>
      </w:r>
      <w:r w:rsidRPr="00DF758C">
        <w:t>nal</w:t>
      </w:r>
      <w:r w:rsidRPr="00DF758C">
        <w:rPr>
          <w:spacing w:val="10"/>
        </w:rPr>
        <w:t xml:space="preserve"> </w:t>
      </w:r>
      <w:r w:rsidRPr="00DF758C">
        <w:t xml:space="preserve">newsletter, </w:t>
      </w:r>
      <w:r>
        <w:t>CEO’s</w:t>
      </w:r>
      <w:r w:rsidRPr="00DF758C">
        <w:rPr>
          <w:spacing w:val="2"/>
        </w:rPr>
        <w:t xml:space="preserve"> </w:t>
      </w:r>
      <w:r w:rsidRPr="00DF758C">
        <w:t>Update.</w:t>
      </w:r>
    </w:p>
    <w:p w14:paraId="18B8FE40" w14:textId="77777777" w:rsidR="00011A46" w:rsidRDefault="00011A46" w:rsidP="00011A46">
      <w:pPr>
        <w:pStyle w:val="Heading2"/>
        <w:rPr>
          <w:lang w:eastAsia="en-US"/>
        </w:rPr>
      </w:pPr>
      <w:bookmarkStart w:id="542" w:name="_Toc47599461"/>
      <w:bookmarkStart w:id="543" w:name="_Toc47599936"/>
      <w:bookmarkStart w:id="544" w:name="_Toc47617204"/>
      <w:bookmarkStart w:id="545" w:name="_Toc47627535"/>
      <w:bookmarkStart w:id="546" w:name="_Toc47692854"/>
      <w:bookmarkStart w:id="547" w:name="_Toc47692965"/>
      <w:bookmarkStart w:id="548" w:name="_Toc52869028"/>
      <w:r>
        <w:rPr>
          <w:lang w:eastAsia="en-US"/>
        </w:rPr>
        <w:t>External scrutiny</w:t>
      </w:r>
      <w:bookmarkEnd w:id="542"/>
      <w:bookmarkEnd w:id="543"/>
      <w:bookmarkEnd w:id="544"/>
      <w:bookmarkEnd w:id="545"/>
      <w:bookmarkEnd w:id="546"/>
      <w:bookmarkEnd w:id="547"/>
      <w:bookmarkEnd w:id="548"/>
    </w:p>
    <w:p w14:paraId="0BFE8E8E" w14:textId="77777777" w:rsidR="00011A46" w:rsidRDefault="00011A46" w:rsidP="00011A46">
      <w:pPr>
        <w:pStyle w:val="BodyText1"/>
      </w:pPr>
      <w:r>
        <w:t>The Great Barrier Reef Marine Park Authority Audit Committee Charter of Operation and other documents reflect the requirements for audit committees under the PGPA Act.</w:t>
      </w:r>
    </w:p>
    <w:p w14:paraId="3FAFA4FE" w14:textId="77777777" w:rsidR="00011A46" w:rsidRDefault="00011A46" w:rsidP="00011A46">
      <w:pPr>
        <w:pStyle w:val="BodyText1"/>
      </w:pPr>
      <w:r>
        <w:t>O’Connor Marsden &amp; Associates Pty Ltd was contracted by the Authority to provide internal audit services for 2019–20. Internal audit work was undertaken in accordance with an agreed strategic internal audit plan.</w:t>
      </w:r>
    </w:p>
    <w:p w14:paraId="50598215" w14:textId="77777777" w:rsidR="00011A46" w:rsidRDefault="00011A46" w:rsidP="00011A46">
      <w:pPr>
        <w:pStyle w:val="BodyText1"/>
      </w:pPr>
      <w:r>
        <w:t>In line with the Australian Government’s focus on accountability and corporate governance, audit activity concentrated on areas of potential higher risk and sought to assure the adequacy of existing control frameworks and compliance with the provisions of relevant legislation.</w:t>
      </w:r>
    </w:p>
    <w:p w14:paraId="14E0495B" w14:textId="77777777" w:rsidR="00011A46" w:rsidRDefault="00011A46" w:rsidP="00011A46">
      <w:pPr>
        <w:pStyle w:val="BodyText1"/>
      </w:pPr>
      <w:r w:rsidRPr="00546491">
        <w:t xml:space="preserve">There were no </w:t>
      </w:r>
      <w:r w:rsidRPr="0059361B">
        <w:t>judicial decisions that significantly affected the Authority’s operations during 201</w:t>
      </w:r>
      <w:r>
        <w:t>9</w:t>
      </w:r>
      <w:r w:rsidRPr="0059361B">
        <w:t>–</w:t>
      </w:r>
      <w:r>
        <w:t>20</w:t>
      </w:r>
      <w:r w:rsidRPr="0059361B">
        <w:t>.</w:t>
      </w:r>
    </w:p>
    <w:p w14:paraId="7B6AE6D8" w14:textId="77777777" w:rsidR="00011A46" w:rsidRDefault="00011A46" w:rsidP="00011A46">
      <w:pPr>
        <w:pStyle w:val="Heading3"/>
      </w:pPr>
      <w:r>
        <w:t>Australian National Audit Office (ANAO) reports</w:t>
      </w:r>
    </w:p>
    <w:p w14:paraId="4F26F4EA" w14:textId="77777777" w:rsidR="00011A46" w:rsidRPr="003237A2" w:rsidRDefault="00011A46" w:rsidP="00011A46">
      <w:pPr>
        <w:rPr>
          <w:color w:val="auto"/>
          <w:lang w:eastAsia="en-US"/>
        </w:rPr>
      </w:pPr>
      <w:r>
        <w:rPr>
          <w:color w:val="auto"/>
          <w:lang w:eastAsia="en-US"/>
        </w:rPr>
        <w:t>Crowe Australasia</w:t>
      </w:r>
      <w:r w:rsidRPr="003237A2">
        <w:rPr>
          <w:color w:val="auto"/>
          <w:lang w:eastAsia="en-US"/>
        </w:rPr>
        <w:t>, under contract to the A</w:t>
      </w:r>
      <w:r>
        <w:rPr>
          <w:color w:val="auto"/>
          <w:lang w:eastAsia="en-US"/>
        </w:rPr>
        <w:t>NAO</w:t>
      </w:r>
      <w:r w:rsidRPr="003237A2">
        <w:rPr>
          <w:color w:val="auto"/>
          <w:lang w:eastAsia="en-US"/>
        </w:rPr>
        <w:t>, undertook the extern</w:t>
      </w:r>
      <w:r>
        <w:rPr>
          <w:color w:val="auto"/>
          <w:lang w:eastAsia="en-US"/>
        </w:rPr>
        <w:t>al audit of the Authority’s 2019–20</w:t>
      </w:r>
      <w:r w:rsidRPr="003237A2">
        <w:rPr>
          <w:color w:val="auto"/>
          <w:lang w:eastAsia="en-US"/>
        </w:rPr>
        <w:t xml:space="preserve"> financial statements (see Part 5 Finances).</w:t>
      </w:r>
    </w:p>
    <w:p w14:paraId="248E8602" w14:textId="77777777" w:rsidR="00011A46" w:rsidRPr="003237A2" w:rsidRDefault="00011A46" w:rsidP="00011A46">
      <w:pPr>
        <w:rPr>
          <w:color w:val="auto"/>
          <w:lang w:eastAsia="en-US"/>
        </w:rPr>
      </w:pPr>
      <w:r w:rsidRPr="003237A2">
        <w:rPr>
          <w:color w:val="auto"/>
          <w:lang w:eastAsia="en-US"/>
        </w:rPr>
        <w:t>The following Au</w:t>
      </w:r>
      <w:r>
        <w:rPr>
          <w:color w:val="auto"/>
          <w:lang w:eastAsia="en-US"/>
        </w:rPr>
        <w:t>ditor-General reports of 2019–20</w:t>
      </w:r>
      <w:r w:rsidRPr="003237A2">
        <w:rPr>
          <w:color w:val="auto"/>
          <w:lang w:eastAsia="en-US"/>
        </w:rPr>
        <w:t xml:space="preserve"> may contain recommendations of relevance to the Authority:</w:t>
      </w:r>
    </w:p>
    <w:p w14:paraId="0AB7BBC5" w14:textId="77777777" w:rsidR="00011A46" w:rsidRDefault="00011A46" w:rsidP="00011A46">
      <w:pPr>
        <w:ind w:left="720" w:hanging="360"/>
        <w:rPr>
          <w:color w:val="auto"/>
        </w:rPr>
      </w:pPr>
      <w:r>
        <w:rPr>
          <w:color w:val="auto"/>
        </w:rPr>
        <w:t>No. 2 – Defence’s Administration of Travel Allowances Paid to APS Employees</w:t>
      </w:r>
    </w:p>
    <w:p w14:paraId="45AB1B28" w14:textId="77777777" w:rsidR="00011A46" w:rsidRDefault="00011A46" w:rsidP="00011A46">
      <w:pPr>
        <w:ind w:left="720" w:hanging="360"/>
        <w:rPr>
          <w:color w:val="auto"/>
        </w:rPr>
      </w:pPr>
      <w:r>
        <w:rPr>
          <w:color w:val="auto"/>
        </w:rPr>
        <w:t>No. 6 – Implementation of ANAO and Parliamentary Committee Recommendations</w:t>
      </w:r>
    </w:p>
    <w:p w14:paraId="503D95E9" w14:textId="26B132EC" w:rsidR="00011A46" w:rsidRPr="00F83776" w:rsidRDefault="00011A46" w:rsidP="00011A46">
      <w:pPr>
        <w:ind w:left="720" w:hanging="360"/>
        <w:rPr>
          <w:color w:val="auto"/>
        </w:rPr>
      </w:pPr>
      <w:r w:rsidRPr="00F83776">
        <w:rPr>
          <w:color w:val="auto"/>
        </w:rPr>
        <w:t>No.7</w:t>
      </w:r>
      <w:r>
        <w:rPr>
          <w:color w:val="auto"/>
        </w:rPr>
        <w:t xml:space="preserve"> </w:t>
      </w:r>
      <w:r w:rsidR="008A2F4C">
        <w:rPr>
          <w:color w:val="auto"/>
        </w:rPr>
        <w:t xml:space="preserve">– </w:t>
      </w:r>
      <w:r w:rsidRPr="00F83776">
        <w:rPr>
          <w:color w:val="auto"/>
        </w:rPr>
        <w:t>Government Advertising</w:t>
      </w:r>
    </w:p>
    <w:p w14:paraId="65ACF751" w14:textId="774FAA2B" w:rsidR="00011A46" w:rsidRPr="00DD41F8" w:rsidRDefault="00011A46" w:rsidP="00011A46">
      <w:pPr>
        <w:ind w:left="720" w:hanging="360"/>
        <w:rPr>
          <w:color w:val="auto"/>
        </w:rPr>
      </w:pPr>
      <w:r w:rsidRPr="00DD41F8">
        <w:rPr>
          <w:color w:val="auto"/>
        </w:rPr>
        <w:t>No. 11</w:t>
      </w:r>
      <w:r w:rsidR="008A2F4C">
        <w:rPr>
          <w:color w:val="auto"/>
        </w:rPr>
        <w:t xml:space="preserve"> – </w:t>
      </w:r>
      <w:r w:rsidRPr="00DD41F8">
        <w:rPr>
          <w:color w:val="auto"/>
        </w:rPr>
        <w:t xml:space="preserve"> Implementation of the Digital Continuity 2020 Policy</w:t>
      </w:r>
    </w:p>
    <w:p w14:paraId="3798B8F1" w14:textId="4B8D5F85" w:rsidR="00011A46" w:rsidRPr="00454173" w:rsidRDefault="00011A46" w:rsidP="00011A46">
      <w:pPr>
        <w:ind w:left="720" w:hanging="360"/>
        <w:rPr>
          <w:color w:val="auto"/>
        </w:rPr>
      </w:pPr>
      <w:r w:rsidRPr="00454173">
        <w:rPr>
          <w:color w:val="auto"/>
        </w:rPr>
        <w:t>No. 25</w:t>
      </w:r>
      <w:r w:rsidR="008A2F4C">
        <w:rPr>
          <w:color w:val="auto"/>
        </w:rPr>
        <w:t xml:space="preserve"> – </w:t>
      </w:r>
      <w:r>
        <w:rPr>
          <w:color w:val="auto"/>
        </w:rPr>
        <w:t xml:space="preserve"> </w:t>
      </w:r>
      <w:r w:rsidRPr="00454173">
        <w:rPr>
          <w:color w:val="auto"/>
        </w:rPr>
        <w:t>Aboriginal and Torres Strait Islander Participation in Major Procurements</w:t>
      </w:r>
    </w:p>
    <w:p w14:paraId="78FBB935" w14:textId="4F308265" w:rsidR="00011A46" w:rsidRPr="00DC4895" w:rsidRDefault="00011A46" w:rsidP="00011A46">
      <w:pPr>
        <w:ind w:left="720" w:hanging="360"/>
        <w:rPr>
          <w:color w:val="auto"/>
        </w:rPr>
      </w:pPr>
      <w:r w:rsidRPr="00D97597">
        <w:rPr>
          <w:color w:val="auto"/>
        </w:rPr>
        <w:t>No. 42-44</w:t>
      </w:r>
      <w:r w:rsidR="008A2F4C">
        <w:rPr>
          <w:color w:val="auto"/>
        </w:rPr>
        <w:t xml:space="preserve"> – </w:t>
      </w:r>
      <w:r w:rsidRPr="00D97597">
        <w:rPr>
          <w:color w:val="auto"/>
        </w:rPr>
        <w:t xml:space="preserve"> Fraud Control Arrangements</w:t>
      </w:r>
    </w:p>
    <w:p w14:paraId="6BFD2747" w14:textId="77777777" w:rsidR="00011A46" w:rsidRDefault="00011A46" w:rsidP="00011A46">
      <w:pPr>
        <w:pStyle w:val="Heading3"/>
      </w:pPr>
      <w:r>
        <w:t>Commonwealth Ombudsman</w:t>
      </w:r>
    </w:p>
    <w:p w14:paraId="69D8C6E7" w14:textId="2C4CAF77" w:rsidR="00011A46" w:rsidRDefault="00011A46" w:rsidP="00011A46">
      <w:r>
        <w:t>During 2019–20</w:t>
      </w:r>
      <w:r w:rsidR="00FE4D78">
        <w:t>,</w:t>
      </w:r>
      <w:r>
        <w:t xml:space="preserve"> the Commonwealth Ombudsman’s Office commenced one investigation into whether the Authority acted in an appropriate and timely manner to determine an application for a permit. The ombudsman considered the Authority’s response and other information available and concluded that no further investigation was warranted.   </w:t>
      </w:r>
    </w:p>
    <w:p w14:paraId="3C536C5A" w14:textId="77777777" w:rsidR="00011A46" w:rsidRPr="004C3D9C" w:rsidRDefault="00011A46" w:rsidP="00011A46">
      <w:pPr>
        <w:pStyle w:val="Heading3"/>
      </w:pPr>
      <w:r w:rsidRPr="004C3D9C">
        <w:t>Parliamentary Standing Committee on Public Works</w:t>
      </w:r>
    </w:p>
    <w:p w14:paraId="677089C4" w14:textId="77777777" w:rsidR="00011A46" w:rsidRPr="004C3D9C" w:rsidRDefault="00011A46" w:rsidP="00011A46">
      <w:pPr>
        <w:rPr>
          <w:rFonts w:cs="Arial"/>
          <w:color w:val="auto"/>
        </w:rPr>
      </w:pPr>
      <w:r w:rsidRPr="004C3D9C">
        <w:rPr>
          <w:rFonts w:cs="Arial"/>
          <w:color w:val="auto"/>
        </w:rPr>
        <w:t>On 17 December 2019 the Government announced funding of $26.9 million for the upgrade to critical infrastructure at Reef HQ Aquarium. In accordance with the Parliamentary Standing Committee on Public Works Procedure Manual, the Authority referred this proposed works to this Committee on 25 February 2020. The Committee conducted a virtual site inspection of the facility and a public hearing on 21 May 2020 and then tabled their report in Parliament on 10 June 2020 recommending</w:t>
      </w:r>
      <w:r>
        <w:rPr>
          <w:rFonts w:cs="Arial"/>
          <w:color w:val="auto"/>
        </w:rPr>
        <w:t xml:space="preserve"> that</w:t>
      </w:r>
      <w:r w:rsidRPr="004C3D9C">
        <w:rPr>
          <w:rFonts w:cs="Arial"/>
          <w:color w:val="auto"/>
        </w:rPr>
        <w:t>:</w:t>
      </w:r>
    </w:p>
    <w:p w14:paraId="63621292" w14:textId="77777777" w:rsidR="00011A46" w:rsidRPr="004C3D9C" w:rsidRDefault="00011A46" w:rsidP="008F5C6F">
      <w:pPr>
        <w:pStyle w:val="ListParagraph"/>
        <w:numPr>
          <w:ilvl w:val="0"/>
          <w:numId w:val="30"/>
        </w:numPr>
        <w:contextualSpacing/>
        <w:rPr>
          <w:rFonts w:cs="Arial"/>
          <w:color w:val="auto"/>
        </w:rPr>
      </w:pPr>
      <w:r w:rsidRPr="004C3D9C">
        <w:rPr>
          <w:rFonts w:cs="Arial"/>
          <w:color w:val="auto"/>
        </w:rPr>
        <w:t xml:space="preserve">Reef HQ </w:t>
      </w:r>
      <w:r>
        <w:rPr>
          <w:rFonts w:cs="Arial"/>
          <w:color w:val="auto"/>
        </w:rPr>
        <w:t xml:space="preserve">Aquarium </w:t>
      </w:r>
      <w:r w:rsidRPr="004C3D9C">
        <w:rPr>
          <w:rFonts w:cs="Arial"/>
          <w:color w:val="auto"/>
        </w:rPr>
        <w:t xml:space="preserve">is provided with additional funding for the purposes of updating its exhibits and technology to enable it to maintain its excellence in education and research, and tourism; and </w:t>
      </w:r>
    </w:p>
    <w:p w14:paraId="446F5A3C" w14:textId="77777777" w:rsidR="00011A46" w:rsidRPr="004C3D9C" w:rsidRDefault="00011A46" w:rsidP="008F5C6F">
      <w:pPr>
        <w:pStyle w:val="ListParagraph"/>
        <w:numPr>
          <w:ilvl w:val="0"/>
          <w:numId w:val="30"/>
        </w:numPr>
        <w:contextualSpacing/>
        <w:rPr>
          <w:rFonts w:cs="Arial"/>
          <w:color w:val="auto"/>
        </w:rPr>
      </w:pPr>
      <w:r w:rsidRPr="004C3D9C">
        <w:rPr>
          <w:rFonts w:cs="Arial"/>
          <w:color w:val="auto"/>
        </w:rPr>
        <w:t xml:space="preserve">the House of Representatives resolve, pursuant to Section 18(7) of the </w:t>
      </w:r>
      <w:r w:rsidRPr="004C3D9C">
        <w:rPr>
          <w:rFonts w:cs="Arial"/>
          <w:i/>
          <w:color w:val="auto"/>
        </w:rPr>
        <w:t>Public Works Committee Act 1969</w:t>
      </w:r>
      <w:r w:rsidRPr="004C3D9C">
        <w:rPr>
          <w:rFonts w:cs="Arial"/>
          <w:color w:val="auto"/>
        </w:rPr>
        <w:t>, that it is expedient to carry out the following proposed works: Critical safety works for the continued safe operation of the National Education Centre for the Great Barrier Reef, Reef HQ</w:t>
      </w:r>
      <w:r>
        <w:rPr>
          <w:rFonts w:cs="Arial"/>
          <w:color w:val="auto"/>
        </w:rPr>
        <w:t xml:space="preserve"> Aquarium</w:t>
      </w:r>
      <w:r w:rsidRPr="004C3D9C">
        <w:rPr>
          <w:rFonts w:cs="Arial"/>
          <w:color w:val="auto"/>
        </w:rPr>
        <w:t>.</w:t>
      </w:r>
    </w:p>
    <w:p w14:paraId="7EE5788C" w14:textId="77777777" w:rsidR="00011A46" w:rsidRPr="004C3D9C" w:rsidRDefault="00011A46" w:rsidP="00011A46">
      <w:pPr>
        <w:rPr>
          <w:rFonts w:cs="Arial"/>
          <w:color w:val="auto"/>
        </w:rPr>
      </w:pPr>
      <w:r w:rsidRPr="004C3D9C">
        <w:rPr>
          <w:rFonts w:cs="Arial"/>
          <w:color w:val="auto"/>
        </w:rPr>
        <w:t>A response from Government is due to be tabled by 10 September 2020.</w:t>
      </w:r>
    </w:p>
    <w:p w14:paraId="444EA160" w14:textId="77777777" w:rsidR="00011A46" w:rsidRDefault="00011A46" w:rsidP="00011A46">
      <w:pPr>
        <w:pStyle w:val="Heading2"/>
        <w:rPr>
          <w:lang w:eastAsia="en-US"/>
        </w:rPr>
      </w:pPr>
      <w:bookmarkStart w:id="549" w:name="_Toc47599462"/>
      <w:bookmarkStart w:id="550" w:name="_Toc47599937"/>
      <w:bookmarkStart w:id="551" w:name="_Toc47617205"/>
      <w:bookmarkStart w:id="552" w:name="_Toc47627536"/>
      <w:bookmarkStart w:id="553" w:name="_Toc47692855"/>
      <w:bookmarkStart w:id="554" w:name="_Toc47692966"/>
      <w:bookmarkStart w:id="555" w:name="_Toc52869029"/>
      <w:r>
        <w:rPr>
          <w:lang w:eastAsia="en-US"/>
        </w:rPr>
        <w:t>Management of human resources</w:t>
      </w:r>
      <w:bookmarkEnd w:id="549"/>
      <w:bookmarkEnd w:id="550"/>
      <w:bookmarkEnd w:id="551"/>
      <w:bookmarkEnd w:id="552"/>
      <w:bookmarkEnd w:id="553"/>
      <w:bookmarkEnd w:id="554"/>
      <w:bookmarkEnd w:id="555"/>
    </w:p>
    <w:p w14:paraId="1791A5F0" w14:textId="77777777" w:rsidR="00011A46" w:rsidRDefault="00011A46" w:rsidP="00011A46">
      <w:pPr>
        <w:pStyle w:val="Heading3"/>
      </w:pPr>
      <w:r>
        <w:t xml:space="preserve">Effectiveness of people management </w:t>
      </w:r>
    </w:p>
    <w:p w14:paraId="4997954B" w14:textId="77777777" w:rsidR="00011A46" w:rsidRPr="00FF1B2E" w:rsidRDefault="00011A46" w:rsidP="00011A46">
      <w:pPr>
        <w:rPr>
          <w:color w:val="auto"/>
          <w:lang w:eastAsia="en-US"/>
        </w:rPr>
      </w:pPr>
      <w:r w:rsidRPr="00FF1B2E">
        <w:rPr>
          <w:color w:val="auto"/>
          <w:lang w:eastAsia="en-US"/>
        </w:rPr>
        <w:t>The</w:t>
      </w:r>
      <w:r w:rsidRPr="00FF1B2E">
        <w:rPr>
          <w:color w:val="auto"/>
          <w:spacing w:val="3"/>
          <w:lang w:eastAsia="en-US"/>
        </w:rPr>
        <w:t xml:space="preserve"> human resources</w:t>
      </w:r>
      <w:r w:rsidRPr="00FF1B2E">
        <w:rPr>
          <w:color w:val="auto"/>
          <w:lang w:eastAsia="en-US"/>
        </w:rPr>
        <w:t xml:space="preserve"> section</w:t>
      </w:r>
      <w:r w:rsidRPr="00FF1B2E">
        <w:rPr>
          <w:color w:val="auto"/>
          <w:spacing w:val="4"/>
          <w:lang w:eastAsia="en-US"/>
        </w:rPr>
        <w:t xml:space="preserve"> </w:t>
      </w:r>
      <w:r w:rsidRPr="00FF1B2E">
        <w:rPr>
          <w:color w:val="auto"/>
          <w:lang w:eastAsia="en-US"/>
        </w:rPr>
        <w:t>p</w:t>
      </w:r>
      <w:r w:rsidRPr="00FF1B2E">
        <w:rPr>
          <w:color w:val="auto"/>
          <w:spacing w:val="-4"/>
          <w:lang w:eastAsia="en-US"/>
        </w:rPr>
        <w:t>r</w:t>
      </w:r>
      <w:r w:rsidRPr="00FF1B2E">
        <w:rPr>
          <w:color w:val="auto"/>
          <w:lang w:eastAsia="en-US"/>
        </w:rPr>
        <w:t>ovides</w:t>
      </w:r>
      <w:r w:rsidRPr="00FF1B2E">
        <w:rPr>
          <w:color w:val="auto"/>
          <w:w w:val="101"/>
          <w:lang w:eastAsia="en-US"/>
        </w:rPr>
        <w:t xml:space="preserve"> </w:t>
      </w:r>
      <w:r w:rsidRPr="00FF1B2E">
        <w:rPr>
          <w:color w:val="auto"/>
          <w:lang w:eastAsia="en-US"/>
        </w:rPr>
        <w:t>a</w:t>
      </w:r>
      <w:r w:rsidRPr="00FF1B2E">
        <w:rPr>
          <w:color w:val="auto"/>
          <w:spacing w:val="4"/>
          <w:lang w:eastAsia="en-US"/>
        </w:rPr>
        <w:t xml:space="preserve"> </w:t>
      </w:r>
      <w:r w:rsidRPr="00FF1B2E">
        <w:rPr>
          <w:color w:val="auto"/>
          <w:lang w:eastAsia="en-US"/>
        </w:rPr>
        <w:t>range</w:t>
      </w:r>
      <w:r w:rsidRPr="00FF1B2E">
        <w:rPr>
          <w:color w:val="auto"/>
          <w:spacing w:val="4"/>
          <w:lang w:eastAsia="en-US"/>
        </w:rPr>
        <w:t xml:space="preserve"> </w:t>
      </w:r>
      <w:r w:rsidRPr="00FF1B2E">
        <w:rPr>
          <w:color w:val="auto"/>
          <w:lang w:eastAsia="en-US"/>
        </w:rPr>
        <w:t xml:space="preserve">of services </w:t>
      </w:r>
      <w:r>
        <w:rPr>
          <w:color w:val="auto"/>
          <w:lang w:eastAsia="en-US"/>
        </w:rPr>
        <w:t>including:</w:t>
      </w:r>
    </w:p>
    <w:p w14:paraId="5747456C" w14:textId="77777777" w:rsidR="00011A46" w:rsidRPr="002C4817" w:rsidRDefault="00011A46" w:rsidP="008F5C6F">
      <w:pPr>
        <w:pStyle w:val="ListParagraph"/>
        <w:numPr>
          <w:ilvl w:val="0"/>
          <w:numId w:val="25"/>
        </w:numPr>
        <w:contextualSpacing/>
        <w:rPr>
          <w:color w:val="auto"/>
        </w:rPr>
      </w:pPr>
      <w:r w:rsidRPr="002C4817">
        <w:rPr>
          <w:color w:val="auto"/>
        </w:rPr>
        <w:t>pay</w:t>
      </w:r>
      <w:r w:rsidRPr="002C4817">
        <w:rPr>
          <w:color w:val="auto"/>
          <w:spacing w:val="-4"/>
        </w:rPr>
        <w:t>r</w:t>
      </w:r>
      <w:r w:rsidRPr="002C4817">
        <w:rPr>
          <w:color w:val="auto"/>
        </w:rPr>
        <w:t>oll</w:t>
      </w:r>
    </w:p>
    <w:p w14:paraId="643F1EA4" w14:textId="77777777" w:rsidR="00011A46" w:rsidRPr="002C4817" w:rsidRDefault="00011A46" w:rsidP="008F5C6F">
      <w:pPr>
        <w:pStyle w:val="ListParagraph"/>
        <w:numPr>
          <w:ilvl w:val="0"/>
          <w:numId w:val="25"/>
        </w:numPr>
        <w:contextualSpacing/>
        <w:rPr>
          <w:color w:val="auto"/>
        </w:rPr>
      </w:pPr>
      <w:r w:rsidRPr="002C4817">
        <w:rPr>
          <w:color w:val="auto"/>
          <w:spacing w:val="-4"/>
        </w:rPr>
        <w:t>r</w:t>
      </w:r>
      <w:r w:rsidRPr="002C4817">
        <w:rPr>
          <w:color w:val="auto"/>
        </w:rPr>
        <w:t>ecruitment</w:t>
      </w:r>
    </w:p>
    <w:p w14:paraId="648774AF" w14:textId="77777777" w:rsidR="00011A46" w:rsidRPr="002C4817" w:rsidRDefault="00011A46" w:rsidP="008F5C6F">
      <w:pPr>
        <w:pStyle w:val="ListParagraph"/>
        <w:numPr>
          <w:ilvl w:val="0"/>
          <w:numId w:val="25"/>
        </w:numPr>
        <w:contextualSpacing/>
        <w:rPr>
          <w:color w:val="auto"/>
        </w:rPr>
      </w:pPr>
      <w:r w:rsidRPr="002C4817">
        <w:rPr>
          <w:color w:val="auto"/>
          <w:spacing w:val="4"/>
        </w:rPr>
        <w:t>w</w:t>
      </w:r>
      <w:r w:rsidRPr="002C4817">
        <w:rPr>
          <w:color w:val="auto"/>
        </w:rPr>
        <w:t>orkplace health and</w:t>
      </w:r>
      <w:r w:rsidRPr="002C4817">
        <w:rPr>
          <w:color w:val="auto"/>
          <w:spacing w:val="1"/>
        </w:rPr>
        <w:t xml:space="preserve"> s</w:t>
      </w:r>
      <w:r w:rsidRPr="002C4817">
        <w:rPr>
          <w:color w:val="auto"/>
        </w:rPr>
        <w:t>afet</w:t>
      </w:r>
      <w:r w:rsidRPr="002C4817">
        <w:rPr>
          <w:color w:val="auto"/>
          <w:spacing w:val="-14"/>
        </w:rPr>
        <w:t>y</w:t>
      </w:r>
    </w:p>
    <w:p w14:paraId="3B94481F" w14:textId="77777777" w:rsidR="00011A46" w:rsidRPr="002C4817" w:rsidRDefault="00011A46" w:rsidP="008F5C6F">
      <w:pPr>
        <w:pStyle w:val="ListParagraph"/>
        <w:numPr>
          <w:ilvl w:val="0"/>
          <w:numId w:val="25"/>
        </w:numPr>
        <w:contextualSpacing/>
        <w:rPr>
          <w:color w:val="auto"/>
        </w:rPr>
      </w:pPr>
      <w:r w:rsidRPr="002C4817">
        <w:rPr>
          <w:color w:val="auto"/>
        </w:rPr>
        <w:t>learning and development</w:t>
      </w:r>
    </w:p>
    <w:p w14:paraId="429FB257" w14:textId="77777777" w:rsidR="00011A46" w:rsidRPr="002C4817" w:rsidRDefault="00011A46" w:rsidP="008F5C6F">
      <w:pPr>
        <w:pStyle w:val="ListParagraph"/>
        <w:numPr>
          <w:ilvl w:val="0"/>
          <w:numId w:val="25"/>
        </w:numPr>
        <w:contextualSpacing/>
        <w:rPr>
          <w:color w:val="auto"/>
        </w:rPr>
      </w:pPr>
      <w:r w:rsidRPr="002C4817">
        <w:rPr>
          <w:color w:val="auto"/>
        </w:rPr>
        <w:t>dive operations and training</w:t>
      </w:r>
    </w:p>
    <w:p w14:paraId="03898EB9" w14:textId="77777777" w:rsidR="00011A46" w:rsidRPr="002C4817" w:rsidRDefault="00011A46" w:rsidP="008F5C6F">
      <w:pPr>
        <w:pStyle w:val="ListParagraph"/>
        <w:numPr>
          <w:ilvl w:val="0"/>
          <w:numId w:val="25"/>
        </w:numPr>
        <w:contextualSpacing/>
        <w:rPr>
          <w:color w:val="auto"/>
        </w:rPr>
      </w:pPr>
      <w:r w:rsidRPr="002C4817">
        <w:rPr>
          <w:color w:val="auto"/>
        </w:rPr>
        <w:t>workforce planning</w:t>
      </w:r>
    </w:p>
    <w:p w14:paraId="4F34FDE3" w14:textId="77777777" w:rsidR="00011A46" w:rsidRPr="002C4817" w:rsidRDefault="00011A46" w:rsidP="008F5C6F">
      <w:pPr>
        <w:pStyle w:val="ListParagraph"/>
        <w:numPr>
          <w:ilvl w:val="0"/>
          <w:numId w:val="25"/>
        </w:numPr>
        <w:contextualSpacing/>
        <w:rPr>
          <w:color w:val="auto"/>
        </w:rPr>
      </w:pPr>
      <w:r w:rsidRPr="002C4817">
        <w:rPr>
          <w:color w:val="auto"/>
        </w:rPr>
        <w:t>workplace relations, including high-level advice and assistance to managers and supervisors regarding performance and health case management matters.</w:t>
      </w:r>
    </w:p>
    <w:p w14:paraId="3EFCCD86" w14:textId="77777777" w:rsidR="00011A46" w:rsidRPr="00DC4895" w:rsidRDefault="00011A46" w:rsidP="00011A46">
      <w:pPr>
        <w:rPr>
          <w:color w:val="auto"/>
          <w:lang w:eastAsia="en-US"/>
        </w:rPr>
      </w:pPr>
      <w:r w:rsidRPr="00FF1B2E">
        <w:rPr>
          <w:color w:val="auto"/>
          <w:lang w:eastAsia="en-US"/>
        </w:rPr>
        <w:t>The section p</w:t>
      </w:r>
      <w:r w:rsidRPr="00FF1B2E">
        <w:rPr>
          <w:color w:val="auto"/>
          <w:spacing w:val="-4"/>
          <w:lang w:eastAsia="en-US"/>
        </w:rPr>
        <w:t>r</w:t>
      </w:r>
      <w:r w:rsidRPr="00FF1B2E">
        <w:rPr>
          <w:color w:val="auto"/>
          <w:lang w:eastAsia="en-US"/>
        </w:rPr>
        <w:t>oactively</w:t>
      </w:r>
      <w:r w:rsidRPr="00FF1B2E">
        <w:rPr>
          <w:color w:val="auto"/>
          <w:spacing w:val="5"/>
          <w:lang w:eastAsia="en-US"/>
        </w:rPr>
        <w:t xml:space="preserve"> </w:t>
      </w:r>
      <w:r w:rsidRPr="00FF1B2E">
        <w:rPr>
          <w:color w:val="auto"/>
          <w:lang w:eastAsia="en-US"/>
        </w:rPr>
        <w:t>supports</w:t>
      </w:r>
      <w:r w:rsidRPr="00FF1B2E">
        <w:rPr>
          <w:color w:val="auto"/>
          <w:spacing w:val="6"/>
          <w:lang w:eastAsia="en-US"/>
        </w:rPr>
        <w:t xml:space="preserve"> </w:t>
      </w:r>
      <w:r w:rsidRPr="00FF1B2E">
        <w:rPr>
          <w:color w:val="auto"/>
          <w:lang w:eastAsia="en-US"/>
        </w:rPr>
        <w:t>line</w:t>
      </w:r>
      <w:r w:rsidRPr="00FF1B2E">
        <w:rPr>
          <w:color w:val="auto"/>
          <w:w w:val="98"/>
          <w:lang w:eastAsia="en-US"/>
        </w:rPr>
        <w:t xml:space="preserve"> </w:t>
      </w:r>
      <w:r w:rsidRPr="00FF1B2E">
        <w:rPr>
          <w:color w:val="auto"/>
          <w:lang w:eastAsia="en-US"/>
        </w:rPr>
        <w:t>a</w:t>
      </w:r>
      <w:r w:rsidRPr="00FF1B2E">
        <w:rPr>
          <w:color w:val="auto"/>
          <w:spacing w:val="-5"/>
          <w:lang w:eastAsia="en-US"/>
        </w:rPr>
        <w:t>r</w:t>
      </w:r>
      <w:r w:rsidRPr="00FF1B2E">
        <w:rPr>
          <w:color w:val="auto"/>
          <w:lang w:eastAsia="en-US"/>
        </w:rPr>
        <w:t>eas</w:t>
      </w:r>
      <w:r w:rsidRPr="00FF1B2E">
        <w:rPr>
          <w:color w:val="auto"/>
          <w:spacing w:val="3"/>
          <w:lang w:eastAsia="en-US"/>
        </w:rPr>
        <w:t xml:space="preserve"> </w:t>
      </w:r>
      <w:r w:rsidRPr="00FF1B2E">
        <w:rPr>
          <w:color w:val="auto"/>
          <w:lang w:eastAsia="en-US"/>
        </w:rPr>
        <w:t>to</w:t>
      </w:r>
      <w:r w:rsidRPr="00FF1B2E">
        <w:rPr>
          <w:color w:val="auto"/>
          <w:spacing w:val="3"/>
          <w:lang w:eastAsia="en-US"/>
        </w:rPr>
        <w:t xml:space="preserve"> </w:t>
      </w:r>
      <w:r w:rsidRPr="00FF1B2E">
        <w:rPr>
          <w:color w:val="auto"/>
          <w:lang w:eastAsia="en-US"/>
        </w:rPr>
        <w:t>meet</w:t>
      </w:r>
      <w:r w:rsidRPr="00FF1B2E">
        <w:rPr>
          <w:color w:val="auto"/>
          <w:spacing w:val="3"/>
          <w:lang w:eastAsia="en-US"/>
        </w:rPr>
        <w:t xml:space="preserve"> </w:t>
      </w:r>
      <w:r w:rsidRPr="00FF1B2E">
        <w:rPr>
          <w:color w:val="auto"/>
          <w:lang w:eastAsia="en-US"/>
        </w:rPr>
        <w:t>business</w:t>
      </w:r>
      <w:r w:rsidRPr="00FF1B2E">
        <w:rPr>
          <w:color w:val="auto"/>
          <w:spacing w:val="3"/>
          <w:lang w:eastAsia="en-US"/>
        </w:rPr>
        <w:t xml:space="preserve"> </w:t>
      </w:r>
      <w:r w:rsidRPr="00FF1B2E">
        <w:rPr>
          <w:color w:val="auto"/>
          <w:lang w:eastAsia="en-US"/>
        </w:rPr>
        <w:t>objectives</w:t>
      </w:r>
      <w:r w:rsidRPr="00FF1B2E">
        <w:rPr>
          <w:color w:val="auto"/>
          <w:spacing w:val="4"/>
          <w:lang w:eastAsia="en-US"/>
        </w:rPr>
        <w:t xml:space="preserve"> </w:t>
      </w:r>
      <w:r w:rsidRPr="00FF1B2E">
        <w:rPr>
          <w:color w:val="auto"/>
          <w:lang w:eastAsia="en-US"/>
        </w:rPr>
        <w:t>as</w:t>
      </w:r>
      <w:r w:rsidRPr="00FF1B2E">
        <w:rPr>
          <w:color w:val="auto"/>
          <w:spacing w:val="3"/>
          <w:lang w:eastAsia="en-US"/>
        </w:rPr>
        <w:t xml:space="preserve"> </w:t>
      </w:r>
      <w:r w:rsidRPr="00FF1B2E">
        <w:rPr>
          <w:color w:val="auto"/>
          <w:lang w:eastAsia="en-US"/>
        </w:rPr>
        <w:t>outlined</w:t>
      </w:r>
      <w:r w:rsidRPr="00FF1B2E">
        <w:rPr>
          <w:color w:val="auto"/>
          <w:w w:val="102"/>
          <w:lang w:eastAsia="en-US"/>
        </w:rPr>
        <w:t xml:space="preserve"> </w:t>
      </w:r>
      <w:r w:rsidRPr="00FF1B2E">
        <w:rPr>
          <w:color w:val="auto"/>
          <w:lang w:eastAsia="en-US"/>
        </w:rPr>
        <w:t>in</w:t>
      </w:r>
      <w:r w:rsidRPr="00FF1B2E">
        <w:rPr>
          <w:color w:val="auto"/>
          <w:spacing w:val="-2"/>
          <w:lang w:eastAsia="en-US"/>
        </w:rPr>
        <w:t xml:space="preserve"> the </w:t>
      </w:r>
      <w:r w:rsidRPr="00FF1B2E">
        <w:rPr>
          <w:color w:val="auto"/>
          <w:lang w:eastAsia="en-US"/>
        </w:rPr>
        <w:t>annual</w:t>
      </w:r>
      <w:r w:rsidRPr="00FF1B2E">
        <w:rPr>
          <w:color w:val="auto"/>
          <w:spacing w:val="-1"/>
          <w:lang w:eastAsia="en-US"/>
        </w:rPr>
        <w:t xml:space="preserve"> </w:t>
      </w:r>
      <w:r w:rsidRPr="00FF1B2E">
        <w:rPr>
          <w:color w:val="auto"/>
          <w:lang w:eastAsia="en-US"/>
        </w:rPr>
        <w:t>operating</w:t>
      </w:r>
      <w:r w:rsidRPr="00FF1B2E">
        <w:rPr>
          <w:color w:val="auto"/>
          <w:spacing w:val="-1"/>
          <w:lang w:eastAsia="en-US"/>
        </w:rPr>
        <w:t xml:space="preserve"> </w:t>
      </w:r>
      <w:r w:rsidRPr="00FF1B2E">
        <w:rPr>
          <w:color w:val="auto"/>
          <w:lang w:eastAsia="en-US"/>
        </w:rPr>
        <w:t>plan.</w:t>
      </w:r>
    </w:p>
    <w:p w14:paraId="03656247" w14:textId="77777777" w:rsidR="00011A46" w:rsidRDefault="00011A46" w:rsidP="00011A46">
      <w:pPr>
        <w:pStyle w:val="Heading3"/>
      </w:pPr>
      <w:r>
        <w:t>Training and staff development</w:t>
      </w:r>
    </w:p>
    <w:p w14:paraId="6377F40A" w14:textId="7F55D655" w:rsidR="00011A46" w:rsidRPr="00902E4B" w:rsidRDefault="00011A46" w:rsidP="00011A46">
      <w:pPr>
        <w:rPr>
          <w:color w:val="auto"/>
          <w:lang w:eastAsia="en-US"/>
        </w:rPr>
      </w:pPr>
      <w:bookmarkStart w:id="556" w:name="_GoBack"/>
      <w:r w:rsidRPr="00902E4B">
        <w:rPr>
          <w:color w:val="auto"/>
          <w:lang w:eastAsia="en-US"/>
        </w:rPr>
        <w:t xml:space="preserve">The Authority invested </w:t>
      </w:r>
      <w:r w:rsidRPr="0060279A">
        <w:rPr>
          <w:color w:val="auto"/>
          <w:lang w:eastAsia="en-US"/>
        </w:rPr>
        <w:t>$</w:t>
      </w:r>
      <w:r w:rsidR="00A63F12">
        <w:rPr>
          <w:color w:val="auto"/>
          <w:lang w:eastAsia="en-US"/>
        </w:rPr>
        <w:t>254,003</w:t>
      </w:r>
      <w:r w:rsidRPr="00902E4B">
        <w:rPr>
          <w:color w:val="auto"/>
          <w:lang w:eastAsia="en-US"/>
        </w:rPr>
        <w:t xml:space="preserve"> for learning and development in </w:t>
      </w:r>
      <w:r>
        <w:rPr>
          <w:color w:val="auto"/>
          <w:lang w:eastAsia="en-US"/>
        </w:rPr>
        <w:t>2019–20</w:t>
      </w:r>
      <w:r w:rsidRPr="00902E4B">
        <w:rPr>
          <w:color w:val="auto"/>
          <w:lang w:eastAsia="en-US"/>
        </w:rPr>
        <w:t xml:space="preserve">. This included the costs of training courses, conference attendance, formal qualifications, study fee reimbursements and professional memberships. </w:t>
      </w:r>
    </w:p>
    <w:p w14:paraId="0BDA10F5" w14:textId="77777777" w:rsidR="00011A46" w:rsidRPr="00902E4B" w:rsidRDefault="00011A46" w:rsidP="00011A46">
      <w:pPr>
        <w:rPr>
          <w:color w:val="auto"/>
          <w:lang w:eastAsia="en-US"/>
        </w:rPr>
      </w:pPr>
      <w:r w:rsidRPr="00902E4B">
        <w:rPr>
          <w:color w:val="auto"/>
          <w:lang w:eastAsia="en-US"/>
        </w:rPr>
        <w:t xml:space="preserve">The Authority continued with an ongoing program to systematically reinforce fundamental public service values through mandatory corporate training delivered </w:t>
      </w:r>
      <w:r w:rsidRPr="004F3033">
        <w:rPr>
          <w:color w:val="auto"/>
          <w:lang w:eastAsia="en-US"/>
        </w:rPr>
        <w:t>face</w:t>
      </w:r>
      <w:r>
        <w:rPr>
          <w:color w:val="auto"/>
          <w:lang w:eastAsia="en-US"/>
        </w:rPr>
        <w:t>-</w:t>
      </w:r>
      <w:r w:rsidRPr="004F3033">
        <w:rPr>
          <w:color w:val="auto"/>
          <w:lang w:eastAsia="en-US"/>
        </w:rPr>
        <w:t>to</w:t>
      </w:r>
      <w:r>
        <w:rPr>
          <w:color w:val="auto"/>
          <w:lang w:eastAsia="en-US"/>
        </w:rPr>
        <w:t>-</w:t>
      </w:r>
      <w:r w:rsidRPr="004F3033">
        <w:rPr>
          <w:color w:val="auto"/>
          <w:lang w:eastAsia="en-US"/>
        </w:rPr>
        <w:t xml:space="preserve">face and </w:t>
      </w:r>
      <w:r w:rsidRPr="00902E4B">
        <w:rPr>
          <w:color w:val="auto"/>
          <w:lang w:eastAsia="en-US"/>
        </w:rPr>
        <w:t>via eLearning</w:t>
      </w:r>
      <w:r w:rsidRPr="004F3033">
        <w:rPr>
          <w:color w:val="auto"/>
          <w:lang w:eastAsia="en-US"/>
        </w:rPr>
        <w:t>.</w:t>
      </w:r>
      <w:r w:rsidRPr="00902E4B">
        <w:rPr>
          <w:color w:val="auto"/>
          <w:lang w:eastAsia="en-US"/>
        </w:rPr>
        <w:t xml:space="preserve"> </w:t>
      </w:r>
      <w:r>
        <w:rPr>
          <w:color w:val="auto"/>
          <w:lang w:eastAsia="en-US"/>
        </w:rPr>
        <w:t>For 2019</w:t>
      </w:r>
      <w:r w:rsidRPr="00902E4B">
        <w:rPr>
          <w:color w:val="auto"/>
          <w:lang w:eastAsia="en-US"/>
        </w:rPr>
        <w:t>–</w:t>
      </w:r>
      <w:r>
        <w:rPr>
          <w:color w:val="auto"/>
          <w:lang w:eastAsia="en-US"/>
        </w:rPr>
        <w:t>20</w:t>
      </w:r>
      <w:r w:rsidRPr="00902E4B">
        <w:rPr>
          <w:color w:val="auto"/>
          <w:lang w:eastAsia="en-US"/>
        </w:rPr>
        <w:t xml:space="preserve">, mandatory courses focused on </w:t>
      </w:r>
      <w:r w:rsidRPr="004F3033">
        <w:rPr>
          <w:color w:val="auto"/>
          <w:lang w:eastAsia="en-US"/>
        </w:rPr>
        <w:t>Responsible Record Keeping, Security Awareness,</w:t>
      </w:r>
      <w:r>
        <w:rPr>
          <w:color w:val="auto"/>
          <w:lang w:eastAsia="en-US"/>
        </w:rPr>
        <w:t xml:space="preserve"> the</w:t>
      </w:r>
      <w:r w:rsidRPr="004F3033">
        <w:rPr>
          <w:color w:val="auto"/>
          <w:lang w:eastAsia="en-US"/>
        </w:rPr>
        <w:t xml:space="preserve"> </w:t>
      </w:r>
      <w:r w:rsidRPr="00B57321">
        <w:t>PGPA Act</w:t>
      </w:r>
      <w:r>
        <w:t xml:space="preserve"> </w:t>
      </w:r>
      <w:r w:rsidRPr="004F3033">
        <w:rPr>
          <w:color w:val="auto"/>
          <w:lang w:eastAsia="en-US"/>
        </w:rPr>
        <w:t>and Procurement and Cyber Security Awareness for the APS.</w:t>
      </w:r>
    </w:p>
    <w:p w14:paraId="47C93B01" w14:textId="77777777" w:rsidR="00011A46" w:rsidRPr="00902E4B" w:rsidRDefault="00011A46" w:rsidP="00011A46">
      <w:pPr>
        <w:rPr>
          <w:color w:val="auto"/>
          <w:lang w:eastAsia="en-US"/>
        </w:rPr>
      </w:pPr>
      <w:r w:rsidRPr="004F3033">
        <w:rPr>
          <w:color w:val="auto"/>
          <w:lang w:eastAsia="en-US"/>
        </w:rPr>
        <w:t xml:space="preserve">In-house corporate training programs contributed to the development of </w:t>
      </w:r>
      <w:r>
        <w:rPr>
          <w:color w:val="auto"/>
          <w:lang w:eastAsia="en-US"/>
        </w:rPr>
        <w:t xml:space="preserve">APS </w:t>
      </w:r>
      <w:r w:rsidRPr="004F3033">
        <w:rPr>
          <w:color w:val="auto"/>
          <w:lang w:eastAsia="en-US"/>
        </w:rPr>
        <w:t xml:space="preserve">core skills in emotional intelligence, building relationships, difficult discussions and cultural awareness. Specialised in-house training included Certificate IV in Risk Assessment, Contact and Referral Officer training and a variety of field-based skills. </w:t>
      </w:r>
    </w:p>
    <w:p w14:paraId="0DE97174" w14:textId="77777777" w:rsidR="00011A46" w:rsidRPr="00DC4895" w:rsidRDefault="00011A46" w:rsidP="00011A46">
      <w:pPr>
        <w:rPr>
          <w:color w:val="auto"/>
          <w:lang w:eastAsia="en-US"/>
        </w:rPr>
      </w:pPr>
      <w:r w:rsidRPr="00902E4B">
        <w:rPr>
          <w:color w:val="auto"/>
          <w:lang w:eastAsia="en-US"/>
        </w:rPr>
        <w:t xml:space="preserve">The Authority maintains its support of </w:t>
      </w:r>
      <w:r>
        <w:rPr>
          <w:color w:val="auto"/>
          <w:lang w:eastAsia="en-US"/>
        </w:rPr>
        <w:t>the</w:t>
      </w:r>
      <w:r w:rsidRPr="00902E4B">
        <w:rPr>
          <w:color w:val="auto"/>
          <w:lang w:eastAsia="en-US"/>
        </w:rPr>
        <w:t xml:space="preserve"> professional development</w:t>
      </w:r>
      <w:r>
        <w:rPr>
          <w:color w:val="auto"/>
          <w:lang w:eastAsia="en-US"/>
        </w:rPr>
        <w:t xml:space="preserve"> of its employees</w:t>
      </w:r>
      <w:r w:rsidRPr="00902E4B">
        <w:rPr>
          <w:color w:val="auto"/>
          <w:lang w:eastAsia="en-US"/>
        </w:rPr>
        <w:t>, with time off for face-to-face study and reimbursement of professional fees upon successful completion of a semester of study.</w:t>
      </w:r>
    </w:p>
    <w:bookmarkEnd w:id="556"/>
    <w:p w14:paraId="4FB22BAF" w14:textId="77777777" w:rsidR="00011A46" w:rsidRDefault="00011A46" w:rsidP="00011A46">
      <w:pPr>
        <w:pStyle w:val="Heading3"/>
      </w:pPr>
      <w:r>
        <w:t>Workplace health and safety</w:t>
      </w:r>
    </w:p>
    <w:p w14:paraId="0142A96D" w14:textId="77777777" w:rsidR="00011A46" w:rsidRPr="00FB5834" w:rsidRDefault="00011A46" w:rsidP="00011A46">
      <w:pPr>
        <w:rPr>
          <w:color w:val="auto"/>
          <w:lang w:eastAsia="en-US"/>
        </w:rPr>
      </w:pPr>
      <w:r w:rsidRPr="00FB5834">
        <w:rPr>
          <w:color w:val="auto"/>
          <w:lang w:eastAsia="en-US"/>
        </w:rPr>
        <w:t>The Authority’s working environment varies from contemporary office accommodation to remote camping and offshore and aquarium diving operations. Staff conduct extensive fieldwork that includes boat patrols, in-water reef health surveys, engineering and water quality management. The Authority’s broad community consultation involves staff liaising with schools, tourism operators, the fishing industry and Traditional Owners (including in remote locations).</w:t>
      </w:r>
    </w:p>
    <w:p w14:paraId="756A6DB2" w14:textId="77777777" w:rsidR="00011A46" w:rsidRPr="00BD0DD1" w:rsidRDefault="00011A46" w:rsidP="00011A46">
      <w:pPr>
        <w:rPr>
          <w:color w:val="auto"/>
          <w:lang w:eastAsia="en-US"/>
        </w:rPr>
      </w:pPr>
      <w:r w:rsidRPr="00FB5834">
        <w:rPr>
          <w:color w:val="auto"/>
          <w:lang w:eastAsia="en-US"/>
        </w:rPr>
        <w:t xml:space="preserve">In accordance with its terms of reference, the Authority’s Workplace Health and Safety Committee </w:t>
      </w:r>
      <w:r w:rsidRPr="00BD0DD1">
        <w:rPr>
          <w:color w:val="auto"/>
          <w:lang w:eastAsia="en-US"/>
        </w:rPr>
        <w:t xml:space="preserve">met four times during the reporting period. The Committee is chaired by Dr Simon Banks, General Manager Reef Protection. </w:t>
      </w:r>
    </w:p>
    <w:p w14:paraId="0EFF413A" w14:textId="1DC6EB94" w:rsidR="00011A46" w:rsidRDefault="00011A46" w:rsidP="00011A46">
      <w:pPr>
        <w:rPr>
          <w:color w:val="auto"/>
          <w:lang w:eastAsia="en-US"/>
        </w:rPr>
      </w:pPr>
      <w:r w:rsidRPr="00BD0DD1">
        <w:rPr>
          <w:color w:val="auto"/>
          <w:lang w:eastAsia="en-US"/>
        </w:rPr>
        <w:t>During 2019–20, 66 incident or near</w:t>
      </w:r>
      <w:r>
        <w:rPr>
          <w:color w:val="auto"/>
          <w:lang w:eastAsia="en-US"/>
        </w:rPr>
        <w:t>-</w:t>
      </w:r>
      <w:r w:rsidRPr="00BD0DD1">
        <w:rPr>
          <w:color w:val="auto"/>
          <w:lang w:eastAsia="en-US"/>
        </w:rPr>
        <w:t>miss reports were submitted by employees. Of those reported, four incidents were classified as notifiable to Comcare, the workplace health and safety regulator, as a serious or dangerous illness or incident and all four were reported. Three claims for compensation were submitted</w:t>
      </w:r>
      <w:r>
        <w:rPr>
          <w:color w:val="auto"/>
          <w:lang w:eastAsia="en-US"/>
        </w:rPr>
        <w:t>,</w:t>
      </w:r>
      <w:r w:rsidRPr="00BD0DD1">
        <w:rPr>
          <w:color w:val="auto"/>
          <w:lang w:eastAsia="en-US"/>
        </w:rPr>
        <w:t xml:space="preserve"> although only two of those claims were accepted by Comcare during 2019–20. </w:t>
      </w:r>
    </w:p>
    <w:p w14:paraId="734843FC" w14:textId="38FA6D45" w:rsidR="00D77128" w:rsidRPr="00D77128" w:rsidRDefault="00D77128" w:rsidP="00D77128">
      <w:pPr>
        <w:rPr>
          <w:color w:val="auto"/>
          <w:lang w:eastAsia="en-US"/>
        </w:rPr>
      </w:pPr>
      <w:r w:rsidRPr="00D77128">
        <w:rPr>
          <w:color w:val="auto"/>
          <w:lang w:eastAsia="en-US"/>
        </w:rPr>
        <w:t>On 6 April 2020, the Reef Joint Field Management Program lost 23-year-old Marine Parks Ranger Zach Robba, whose life was tragically taken while working in the southern Great Barrier Reef. Being a Ranger was Zach’s dream job, and he embraced all that it entailed. As a result of this tragic incident, all diving operations were immediately suspended pending a review of safety procedures.</w:t>
      </w:r>
    </w:p>
    <w:p w14:paraId="7175FAF3" w14:textId="22EE4CCD" w:rsidR="00011A46" w:rsidRPr="00BD0DD1" w:rsidRDefault="00011A46" w:rsidP="00011A46">
      <w:pPr>
        <w:rPr>
          <w:color w:val="auto"/>
          <w:lang w:eastAsia="en-US"/>
        </w:rPr>
      </w:pPr>
      <w:r w:rsidRPr="00B24908">
        <w:rPr>
          <w:color w:val="auto"/>
          <w:lang w:eastAsia="en-US"/>
        </w:rPr>
        <w:t>The Authority continues to provide an employee assistance program to enable support for work and family matters. Between 1 July 2019 and 30 June 2020, a total of 44 people accessed the service. Based on the total staff numbers of 22</w:t>
      </w:r>
      <w:r w:rsidR="009F5AA1">
        <w:rPr>
          <w:color w:val="auto"/>
          <w:lang w:eastAsia="en-US"/>
        </w:rPr>
        <w:t>6, this represents a 19.46</w:t>
      </w:r>
      <w:r w:rsidRPr="00B24908">
        <w:rPr>
          <w:color w:val="auto"/>
          <w:lang w:eastAsia="en-US"/>
        </w:rPr>
        <w:t xml:space="preserve"> per cent utilisation of the service. A total of 184 sessions were delivered to staff and their immediate family. </w:t>
      </w:r>
    </w:p>
    <w:p w14:paraId="562934E9" w14:textId="7D41B27D" w:rsidR="00011A46" w:rsidRDefault="00011A46" w:rsidP="00011A46">
      <w:pPr>
        <w:rPr>
          <w:color w:val="auto"/>
          <w:lang w:eastAsia="en-US"/>
        </w:rPr>
      </w:pPr>
      <w:r w:rsidRPr="00BD0DD1">
        <w:rPr>
          <w:color w:val="auto"/>
          <w:lang w:eastAsia="en-US"/>
        </w:rPr>
        <w:t>The Authority meets its regular hazard inspection requirements by rostering senior executive staff to conduct bi-annual safety inspections of work areas, with the inspections to include a manager from the work area, a health and safety representative or one</w:t>
      </w:r>
      <w:r w:rsidRPr="00FB5834">
        <w:rPr>
          <w:color w:val="auto"/>
          <w:lang w:eastAsia="en-US"/>
        </w:rPr>
        <w:t xml:space="preserve"> staff representative of the work area. The Reef HQ Aquarium </w:t>
      </w:r>
      <w:r w:rsidRPr="000B578B">
        <w:rPr>
          <w:color w:val="auto"/>
          <w:lang w:eastAsia="en-US"/>
        </w:rPr>
        <w:t xml:space="preserve">workshop area and the Cairns storage shed </w:t>
      </w:r>
      <w:r>
        <w:rPr>
          <w:color w:val="auto"/>
          <w:lang w:eastAsia="en-US"/>
        </w:rPr>
        <w:t>are</w:t>
      </w:r>
      <w:r w:rsidRPr="000B578B">
        <w:rPr>
          <w:color w:val="auto"/>
          <w:lang w:eastAsia="en-US"/>
        </w:rPr>
        <w:t xml:space="preserve"> considered</w:t>
      </w:r>
      <w:r>
        <w:rPr>
          <w:color w:val="auto"/>
          <w:lang w:eastAsia="en-US"/>
        </w:rPr>
        <w:t xml:space="preserve"> </w:t>
      </w:r>
      <w:r w:rsidRPr="000B578B">
        <w:rPr>
          <w:color w:val="auto"/>
          <w:lang w:eastAsia="en-US"/>
        </w:rPr>
        <w:t xml:space="preserve">higher risk, </w:t>
      </w:r>
      <w:r>
        <w:rPr>
          <w:color w:val="auto"/>
          <w:lang w:eastAsia="en-US"/>
        </w:rPr>
        <w:t>with</w:t>
      </w:r>
      <w:r w:rsidRPr="000B578B">
        <w:rPr>
          <w:color w:val="auto"/>
          <w:lang w:eastAsia="en-US"/>
        </w:rPr>
        <w:t xml:space="preserve"> monthly inspections occur</w:t>
      </w:r>
      <w:r>
        <w:rPr>
          <w:color w:val="auto"/>
          <w:lang w:eastAsia="en-US"/>
        </w:rPr>
        <w:t>ring</w:t>
      </w:r>
      <w:r w:rsidRPr="000B578B">
        <w:rPr>
          <w:color w:val="auto"/>
          <w:lang w:eastAsia="en-US"/>
        </w:rPr>
        <w:t xml:space="preserve"> in these areas. Comcare ha</w:t>
      </w:r>
      <w:r>
        <w:rPr>
          <w:color w:val="auto"/>
          <w:lang w:eastAsia="en-US"/>
        </w:rPr>
        <w:t>s</w:t>
      </w:r>
      <w:r w:rsidRPr="000B578B">
        <w:rPr>
          <w:color w:val="auto"/>
          <w:lang w:eastAsia="en-US"/>
        </w:rPr>
        <w:t xml:space="preserve"> noted this practice with leadership engagement as a best practice example. Hazards identified </w:t>
      </w:r>
      <w:r>
        <w:rPr>
          <w:color w:val="auto"/>
          <w:lang w:eastAsia="en-US"/>
        </w:rPr>
        <w:t>during</w:t>
      </w:r>
      <w:r w:rsidRPr="000B578B">
        <w:rPr>
          <w:color w:val="auto"/>
          <w:lang w:eastAsia="en-US"/>
        </w:rPr>
        <w:t xml:space="preserve"> this process were reported to the Authority Consultative Group, Workplace</w:t>
      </w:r>
      <w:r w:rsidRPr="00FB5834">
        <w:rPr>
          <w:color w:val="auto"/>
          <w:lang w:eastAsia="en-US"/>
        </w:rPr>
        <w:t xml:space="preserve"> Health and Safety Committee, Executive Management Group, Audit Committee and Authority Board. </w:t>
      </w:r>
    </w:p>
    <w:p w14:paraId="05DFB992" w14:textId="579F0904" w:rsidR="00011A46" w:rsidRPr="005405BB" w:rsidRDefault="00011A46" w:rsidP="00011A46">
      <w:pPr>
        <w:rPr>
          <w:color w:val="auto"/>
          <w:lang w:eastAsia="en-US"/>
        </w:rPr>
      </w:pPr>
      <w:r>
        <w:rPr>
          <w:color w:val="auto"/>
          <w:lang w:eastAsia="en-US"/>
        </w:rPr>
        <w:t xml:space="preserve">A total of </w:t>
      </w:r>
      <w:r w:rsidRPr="005405BB">
        <w:rPr>
          <w:color w:val="auto"/>
          <w:lang w:eastAsia="en-US"/>
        </w:rPr>
        <w:t xml:space="preserve">20 staff attended an in-house </w:t>
      </w:r>
      <w:r w:rsidR="001F6ADB">
        <w:rPr>
          <w:color w:val="auto"/>
          <w:lang w:eastAsia="en-US"/>
        </w:rPr>
        <w:t>four</w:t>
      </w:r>
      <w:r>
        <w:rPr>
          <w:color w:val="auto"/>
          <w:lang w:eastAsia="en-US"/>
        </w:rPr>
        <w:t>-</w:t>
      </w:r>
      <w:r w:rsidRPr="005405BB">
        <w:rPr>
          <w:color w:val="auto"/>
          <w:lang w:eastAsia="en-US"/>
        </w:rPr>
        <w:t>day workplace health and safety awareness training</w:t>
      </w:r>
      <w:r>
        <w:rPr>
          <w:color w:val="auto"/>
          <w:lang w:eastAsia="en-US"/>
        </w:rPr>
        <w:t xml:space="preserve"> program</w:t>
      </w:r>
      <w:r w:rsidRPr="005405BB">
        <w:rPr>
          <w:color w:val="auto"/>
          <w:lang w:eastAsia="en-US"/>
        </w:rPr>
        <w:t>. Health and Safety Representatives were provid</w:t>
      </w:r>
      <w:r>
        <w:rPr>
          <w:color w:val="auto"/>
          <w:lang w:eastAsia="en-US"/>
        </w:rPr>
        <w:t>ed with refresher training and e</w:t>
      </w:r>
      <w:r w:rsidRPr="005405BB">
        <w:rPr>
          <w:color w:val="auto"/>
          <w:lang w:eastAsia="en-US"/>
        </w:rPr>
        <w:t xml:space="preserve">mergency </w:t>
      </w:r>
      <w:r>
        <w:rPr>
          <w:color w:val="auto"/>
          <w:lang w:eastAsia="en-US"/>
        </w:rPr>
        <w:t>r</w:t>
      </w:r>
      <w:r w:rsidRPr="005405BB">
        <w:rPr>
          <w:color w:val="auto"/>
          <w:lang w:eastAsia="en-US"/>
        </w:rPr>
        <w:t xml:space="preserve">esponse training was also provided to floor wardens and first aid officers. </w:t>
      </w:r>
      <w:r>
        <w:rPr>
          <w:color w:val="auto"/>
          <w:lang w:eastAsia="en-US"/>
        </w:rPr>
        <w:t>A</w:t>
      </w:r>
      <w:r w:rsidRPr="005405BB">
        <w:rPr>
          <w:color w:val="auto"/>
          <w:lang w:eastAsia="en-US"/>
        </w:rPr>
        <w:t xml:space="preserve"> number of other workers attended training that was conducted by Comcare aimed at behaviours influencing a safety culture.</w:t>
      </w:r>
    </w:p>
    <w:p w14:paraId="72DED13B" w14:textId="77777777" w:rsidR="00011A46" w:rsidRPr="00FB5834" w:rsidRDefault="00011A46" w:rsidP="00011A46">
      <w:pPr>
        <w:rPr>
          <w:color w:val="auto"/>
          <w:lang w:eastAsia="en-US"/>
        </w:rPr>
      </w:pPr>
      <w:r w:rsidRPr="00FB5834">
        <w:rPr>
          <w:color w:val="auto"/>
          <w:lang w:eastAsia="en-US"/>
        </w:rPr>
        <w:t>The aim of the Authority’s health and wellbeing program is to support staff to create healthy habits, including being sun safe. The program is directed towards good practices such as working in the shade where possible</w:t>
      </w:r>
      <w:r>
        <w:rPr>
          <w:color w:val="auto"/>
          <w:lang w:eastAsia="en-US"/>
        </w:rPr>
        <w:t>;</w:t>
      </w:r>
      <w:r w:rsidRPr="00FB5834">
        <w:rPr>
          <w:color w:val="auto"/>
          <w:lang w:eastAsia="en-US"/>
        </w:rPr>
        <w:t xml:space="preserve"> wearing UV sun smart shirts, wide-brim hats and sunglasses with UV protection</w:t>
      </w:r>
      <w:r>
        <w:rPr>
          <w:color w:val="auto"/>
          <w:lang w:eastAsia="en-US"/>
        </w:rPr>
        <w:t>;</w:t>
      </w:r>
      <w:r w:rsidRPr="00FB5834">
        <w:rPr>
          <w:color w:val="auto"/>
          <w:lang w:eastAsia="en-US"/>
        </w:rPr>
        <w:t xml:space="preserve"> and using 50+ sunscreen. All of these items are provided to employees when working outdoors. Promoting regular skin checks for all employees </w:t>
      </w:r>
      <w:r>
        <w:rPr>
          <w:color w:val="auto"/>
          <w:lang w:eastAsia="en-US"/>
        </w:rPr>
        <w:t>is</w:t>
      </w:r>
      <w:r w:rsidRPr="00FB5834">
        <w:rPr>
          <w:color w:val="auto"/>
          <w:lang w:eastAsia="en-US"/>
        </w:rPr>
        <w:t xml:space="preserve"> a fundamental part of the Authority’s approach</w:t>
      </w:r>
      <w:r>
        <w:rPr>
          <w:color w:val="auto"/>
          <w:lang w:eastAsia="en-US"/>
        </w:rPr>
        <w:t xml:space="preserve"> to the health and wellbeing of its staff</w:t>
      </w:r>
      <w:r w:rsidRPr="00FB5834">
        <w:rPr>
          <w:color w:val="auto"/>
          <w:lang w:eastAsia="en-US"/>
        </w:rPr>
        <w:t>.</w:t>
      </w:r>
    </w:p>
    <w:p w14:paraId="690DB14D" w14:textId="5F9DBFE7" w:rsidR="00011A46" w:rsidRDefault="00011A46" w:rsidP="00011A46">
      <w:pPr>
        <w:rPr>
          <w:color w:val="auto"/>
          <w:lang w:eastAsia="en-US"/>
        </w:rPr>
      </w:pPr>
      <w:r w:rsidRPr="00D46ACF">
        <w:rPr>
          <w:color w:val="auto"/>
          <w:lang w:eastAsia="en-US"/>
        </w:rPr>
        <w:t>In April 2020, approximately 130</w:t>
      </w:r>
      <w:r>
        <w:rPr>
          <w:color w:val="auto"/>
          <w:lang w:eastAsia="en-US"/>
        </w:rPr>
        <w:t xml:space="preserve"> </w:t>
      </w:r>
      <w:r w:rsidRPr="00FB5834">
        <w:rPr>
          <w:color w:val="auto"/>
          <w:lang w:eastAsia="en-US"/>
        </w:rPr>
        <w:t>employees received a free influenza vaccination as part of the Authority’s health and wellbeing program. These numbers continue to increase each year as more staff access this initiative. New initiatives will continue to be developed to complement and build on those already in place, helping and encouraging staff to be, and stay, healthy.</w:t>
      </w:r>
    </w:p>
    <w:p w14:paraId="4D57D454" w14:textId="77777777" w:rsidR="00011A46" w:rsidRDefault="00011A46" w:rsidP="00011A46">
      <w:pPr>
        <w:pStyle w:val="Heading3"/>
      </w:pPr>
      <w:r>
        <w:t>COVID-19 response</w:t>
      </w:r>
    </w:p>
    <w:p w14:paraId="3D796FEF" w14:textId="0FCE2180" w:rsidR="00011A46" w:rsidRPr="003338F6" w:rsidRDefault="00011A46" w:rsidP="00011A46">
      <w:pPr>
        <w:shd w:val="clear" w:color="auto" w:fill="FFFFFF" w:themeFill="background1"/>
        <w:rPr>
          <w:rFonts w:cs="Arial"/>
          <w:shd w:val="clear" w:color="auto" w:fill="FFFFFF" w:themeFill="background1"/>
        </w:rPr>
      </w:pPr>
      <w:r w:rsidRPr="003338F6">
        <w:rPr>
          <w:rFonts w:cs="Arial"/>
          <w:shd w:val="clear" w:color="auto" w:fill="FFFFFF" w:themeFill="background1"/>
        </w:rPr>
        <w:t>The World Health Organi</w:t>
      </w:r>
      <w:r>
        <w:rPr>
          <w:rFonts w:cs="Arial"/>
          <w:shd w:val="clear" w:color="auto" w:fill="FFFFFF" w:themeFill="background1"/>
        </w:rPr>
        <w:t>z</w:t>
      </w:r>
      <w:r w:rsidRPr="003338F6">
        <w:rPr>
          <w:rFonts w:cs="Arial"/>
          <w:shd w:val="clear" w:color="auto" w:fill="FFFFFF" w:themeFill="background1"/>
        </w:rPr>
        <w:t xml:space="preserve">ation </w:t>
      </w:r>
      <w:r>
        <w:rPr>
          <w:rFonts w:cs="Arial"/>
          <w:shd w:val="clear" w:color="auto" w:fill="FFFFFF" w:themeFill="background1"/>
        </w:rPr>
        <w:t>declared</w:t>
      </w:r>
      <w:r w:rsidRPr="003338F6">
        <w:rPr>
          <w:rFonts w:cs="Arial"/>
          <w:shd w:val="clear" w:color="auto" w:fill="FFFFFF" w:themeFill="background1"/>
        </w:rPr>
        <w:t xml:space="preserve"> the outbreak of COVID-19 a pandemic. This necessitated changes in the workplace and how we manage staff. In navigating the issues associated with this, the Authority relied on information from the Australian Public Service Commission </w:t>
      </w:r>
      <w:r w:rsidR="001F6ADB">
        <w:rPr>
          <w:rFonts w:cs="Arial"/>
          <w:shd w:val="clear" w:color="auto" w:fill="FFFFFF" w:themeFill="background1"/>
        </w:rPr>
        <w:t>(</w:t>
      </w:r>
      <w:r w:rsidRPr="003338F6">
        <w:rPr>
          <w:rFonts w:cs="Arial"/>
          <w:shd w:val="clear" w:color="auto" w:fill="FFFFFF" w:themeFill="background1"/>
        </w:rPr>
        <w:t>APSC), Department of Health and the Department of Agriculture, Water and Environment (our Portfolio Department).</w:t>
      </w:r>
    </w:p>
    <w:p w14:paraId="76C8005C" w14:textId="6DD5EEDC" w:rsidR="00011A46" w:rsidRPr="003338F6" w:rsidRDefault="00FE4D78" w:rsidP="00011A46">
      <w:pPr>
        <w:shd w:val="clear" w:color="auto" w:fill="FFFFFF" w:themeFill="background1"/>
        <w:rPr>
          <w:rFonts w:cs="Arial"/>
          <w:shd w:val="clear" w:color="auto" w:fill="FFFFFF" w:themeFill="background1"/>
        </w:rPr>
      </w:pPr>
      <w:r>
        <w:rPr>
          <w:rFonts w:cs="Arial"/>
          <w:shd w:val="clear" w:color="auto" w:fill="FFFFFF" w:themeFill="background1"/>
        </w:rPr>
        <w:t>The Executive Management Group</w:t>
      </w:r>
      <w:r w:rsidR="00011A46" w:rsidRPr="003338F6">
        <w:rPr>
          <w:rFonts w:cs="Arial"/>
          <w:shd w:val="clear" w:color="auto" w:fill="FFFFFF" w:themeFill="background1"/>
        </w:rPr>
        <w:t xml:space="preserve"> and representatives from key areas of the Authority met </w:t>
      </w:r>
      <w:r w:rsidR="00011A46">
        <w:rPr>
          <w:rFonts w:cs="Arial"/>
          <w:shd w:val="clear" w:color="auto" w:fill="FFFFFF" w:themeFill="background1"/>
        </w:rPr>
        <w:t>regularly</w:t>
      </w:r>
      <w:r w:rsidR="00011A46" w:rsidRPr="003338F6">
        <w:rPr>
          <w:rFonts w:cs="Arial"/>
          <w:shd w:val="clear" w:color="auto" w:fill="FFFFFF" w:themeFill="background1"/>
        </w:rPr>
        <w:t xml:space="preserve"> to guide Authority arrangements to manage any operational impacts associated with COVID-19. </w:t>
      </w:r>
    </w:p>
    <w:p w14:paraId="71C2AFC5" w14:textId="77777777" w:rsidR="00011A46" w:rsidRPr="003338F6" w:rsidRDefault="00011A46" w:rsidP="00011A46">
      <w:pPr>
        <w:shd w:val="clear" w:color="auto" w:fill="FFFFFF" w:themeFill="background1"/>
        <w:rPr>
          <w:rFonts w:cs="Arial"/>
          <w:shd w:val="clear" w:color="auto" w:fill="FFFFFF" w:themeFill="background1"/>
        </w:rPr>
      </w:pPr>
      <w:r w:rsidRPr="003338F6">
        <w:rPr>
          <w:rFonts w:cs="Arial"/>
          <w:shd w:val="clear" w:color="auto" w:fill="FFFFFF" w:themeFill="background1"/>
        </w:rPr>
        <w:t>To ensure the health and safety of our workers, workers transition</w:t>
      </w:r>
      <w:r>
        <w:rPr>
          <w:rFonts w:cs="Arial"/>
          <w:shd w:val="clear" w:color="auto" w:fill="FFFFFF" w:themeFill="background1"/>
        </w:rPr>
        <w:t>ed</w:t>
      </w:r>
      <w:r w:rsidRPr="003338F6">
        <w:rPr>
          <w:rFonts w:cs="Arial"/>
          <w:shd w:val="clear" w:color="auto" w:fill="FFFFFF" w:themeFill="background1"/>
        </w:rPr>
        <w:t xml:space="preserve"> to working from home, where possible, from late March 2020.</w:t>
      </w:r>
    </w:p>
    <w:p w14:paraId="54DE1D90" w14:textId="21970961" w:rsidR="00011A46" w:rsidRPr="003338F6" w:rsidRDefault="00011A46" w:rsidP="00011A46">
      <w:pPr>
        <w:shd w:val="clear" w:color="auto" w:fill="FFFFFF" w:themeFill="background1"/>
        <w:rPr>
          <w:rFonts w:cs="Arial"/>
          <w:shd w:val="clear" w:color="auto" w:fill="FFFFFF" w:themeFill="background1"/>
        </w:rPr>
      </w:pPr>
      <w:r w:rsidRPr="003338F6">
        <w:rPr>
          <w:rFonts w:cs="Arial"/>
          <w:shd w:val="clear" w:color="auto" w:fill="FFFFFF" w:themeFill="background1"/>
        </w:rPr>
        <w:t xml:space="preserve">Consistent with the roadmap for lifting some of the restrictions established to prevent the spread of COVID-19 and advice from the </w:t>
      </w:r>
      <w:r>
        <w:rPr>
          <w:rFonts w:cs="Arial"/>
          <w:shd w:val="clear" w:color="auto" w:fill="FFFFFF" w:themeFill="background1"/>
        </w:rPr>
        <w:t>APSC</w:t>
      </w:r>
      <w:r w:rsidRPr="003338F6">
        <w:rPr>
          <w:rFonts w:cs="Arial"/>
          <w:shd w:val="clear" w:color="auto" w:fill="FFFFFF" w:themeFill="background1"/>
        </w:rPr>
        <w:t>, and taking into account relevant health advice, the E</w:t>
      </w:r>
      <w:r w:rsidR="00FE4D78">
        <w:rPr>
          <w:rFonts w:cs="Arial"/>
          <w:shd w:val="clear" w:color="auto" w:fill="FFFFFF" w:themeFill="background1"/>
        </w:rPr>
        <w:t xml:space="preserve">xecutive </w:t>
      </w:r>
      <w:r w:rsidRPr="003338F6">
        <w:rPr>
          <w:rFonts w:cs="Arial"/>
          <w:shd w:val="clear" w:color="auto" w:fill="FFFFFF" w:themeFill="background1"/>
        </w:rPr>
        <w:t>M</w:t>
      </w:r>
      <w:r w:rsidR="00FE4D78">
        <w:rPr>
          <w:rFonts w:cs="Arial"/>
          <w:shd w:val="clear" w:color="auto" w:fill="FFFFFF" w:themeFill="background1"/>
        </w:rPr>
        <w:t xml:space="preserve">anagement </w:t>
      </w:r>
      <w:r w:rsidRPr="003338F6">
        <w:rPr>
          <w:rFonts w:cs="Arial"/>
          <w:shd w:val="clear" w:color="auto" w:fill="FFFFFF" w:themeFill="background1"/>
        </w:rPr>
        <w:t>G</w:t>
      </w:r>
      <w:r w:rsidR="00FE4D78">
        <w:rPr>
          <w:rFonts w:cs="Arial"/>
          <w:shd w:val="clear" w:color="auto" w:fill="FFFFFF" w:themeFill="background1"/>
        </w:rPr>
        <w:t>roup</w:t>
      </w:r>
      <w:r w:rsidRPr="003338F6">
        <w:rPr>
          <w:rFonts w:cs="Arial"/>
          <w:shd w:val="clear" w:color="auto" w:fill="FFFFFF" w:themeFill="background1"/>
        </w:rPr>
        <w:t xml:space="preserve"> and business continuity representatives developed a plan to transition staff back to workplaces. </w:t>
      </w:r>
    </w:p>
    <w:p w14:paraId="68210709" w14:textId="77777777" w:rsidR="00011A46" w:rsidRPr="00DC4895" w:rsidRDefault="00011A46" w:rsidP="00011A46">
      <w:pPr>
        <w:shd w:val="clear" w:color="auto" w:fill="FFFFFF" w:themeFill="background1"/>
        <w:rPr>
          <w:rFonts w:cs="Arial"/>
          <w:shd w:val="clear" w:color="auto" w:fill="FFFFFF" w:themeFill="background1"/>
        </w:rPr>
      </w:pPr>
      <w:r w:rsidRPr="005405BB">
        <w:rPr>
          <w:rFonts w:cs="Arial"/>
          <w:shd w:val="clear" w:color="auto" w:fill="FFFFFF" w:themeFill="background1"/>
        </w:rPr>
        <w:t xml:space="preserve">While Reef HQ </w:t>
      </w:r>
      <w:r>
        <w:rPr>
          <w:rFonts w:cs="Arial"/>
          <w:shd w:val="clear" w:color="auto" w:fill="FFFFFF" w:themeFill="background1"/>
        </w:rPr>
        <w:t xml:space="preserve">Aquarium </w:t>
      </w:r>
      <w:r w:rsidRPr="005405BB">
        <w:rPr>
          <w:rFonts w:cs="Arial"/>
          <w:shd w:val="clear" w:color="auto" w:fill="FFFFFF" w:themeFill="background1"/>
        </w:rPr>
        <w:t xml:space="preserve">had closed their doors to the public, essential workers continued to remain on-site where required. Field </w:t>
      </w:r>
      <w:r>
        <w:rPr>
          <w:rFonts w:cs="Arial"/>
          <w:shd w:val="clear" w:color="auto" w:fill="FFFFFF" w:themeFill="background1"/>
        </w:rPr>
        <w:t>m</w:t>
      </w:r>
      <w:r w:rsidRPr="005405BB">
        <w:rPr>
          <w:rFonts w:cs="Arial"/>
          <w:shd w:val="clear" w:color="auto" w:fill="FFFFFF" w:themeFill="background1"/>
        </w:rPr>
        <w:t xml:space="preserve">anagement activities were still being undertaken and measures were put in place to ensure compliance with </w:t>
      </w:r>
      <w:r>
        <w:rPr>
          <w:rFonts w:cs="Arial"/>
          <w:shd w:val="clear" w:color="auto" w:fill="FFFFFF" w:themeFill="background1"/>
        </w:rPr>
        <w:t>g</w:t>
      </w:r>
      <w:r w:rsidRPr="005405BB">
        <w:rPr>
          <w:rFonts w:cs="Arial"/>
          <w:shd w:val="clear" w:color="auto" w:fill="FFFFFF" w:themeFill="background1"/>
        </w:rPr>
        <w:t>overnment advice regarding social distancing.</w:t>
      </w:r>
    </w:p>
    <w:p w14:paraId="5617C96C" w14:textId="77777777" w:rsidR="00011A46" w:rsidRDefault="00011A46" w:rsidP="00011A46">
      <w:pPr>
        <w:pStyle w:val="Heading3"/>
      </w:pPr>
      <w:r>
        <w:t>Staffing statistics</w:t>
      </w:r>
    </w:p>
    <w:p w14:paraId="69971650" w14:textId="24CFD407" w:rsidR="00011A46" w:rsidRPr="00DC4895" w:rsidRDefault="00011A46" w:rsidP="00011A46">
      <w:pPr>
        <w:rPr>
          <w:color w:val="auto"/>
          <w:lang w:eastAsia="en-US"/>
        </w:rPr>
      </w:pPr>
      <w:r w:rsidRPr="00731062">
        <w:rPr>
          <w:color w:val="auto"/>
          <w:lang w:eastAsia="en-US"/>
        </w:rPr>
        <w:t>The</w:t>
      </w:r>
      <w:r w:rsidRPr="00731062">
        <w:rPr>
          <w:color w:val="auto"/>
          <w:spacing w:val="1"/>
          <w:lang w:eastAsia="en-US"/>
        </w:rPr>
        <w:t xml:space="preserve"> </w:t>
      </w:r>
      <w:r w:rsidRPr="00731062">
        <w:rPr>
          <w:color w:val="auto"/>
          <w:lang w:eastAsia="en-US"/>
        </w:rPr>
        <w:t>Authority</w:t>
      </w:r>
      <w:r w:rsidRPr="00731062">
        <w:rPr>
          <w:color w:val="auto"/>
          <w:spacing w:val="2"/>
          <w:lang w:eastAsia="en-US"/>
        </w:rPr>
        <w:t xml:space="preserve"> </w:t>
      </w:r>
      <w:r w:rsidRPr="00731062">
        <w:rPr>
          <w:color w:val="auto"/>
          <w:lang w:eastAsia="en-US"/>
        </w:rPr>
        <w:t>had</w:t>
      </w:r>
      <w:r w:rsidRPr="00731062">
        <w:rPr>
          <w:color w:val="auto"/>
          <w:spacing w:val="1"/>
          <w:lang w:eastAsia="en-US"/>
        </w:rPr>
        <w:t xml:space="preserve"> </w:t>
      </w:r>
      <w:r w:rsidR="00244C91">
        <w:rPr>
          <w:color w:val="auto"/>
          <w:lang w:eastAsia="en-US"/>
        </w:rPr>
        <w:t>226</w:t>
      </w:r>
      <w:r w:rsidRPr="00731062">
        <w:rPr>
          <w:color w:val="auto"/>
          <w:spacing w:val="2"/>
          <w:lang w:eastAsia="en-US"/>
        </w:rPr>
        <w:t> </w:t>
      </w:r>
      <w:r w:rsidRPr="00731062">
        <w:rPr>
          <w:color w:val="auto"/>
          <w:lang w:eastAsia="en-US"/>
        </w:rPr>
        <w:t>employees</w:t>
      </w:r>
      <w:r w:rsidRPr="00731062">
        <w:rPr>
          <w:color w:val="auto"/>
          <w:spacing w:val="-1"/>
          <w:lang w:eastAsia="en-US"/>
        </w:rPr>
        <w:t xml:space="preserve"> </w:t>
      </w:r>
      <w:r w:rsidRPr="00731062">
        <w:rPr>
          <w:color w:val="auto"/>
          <w:lang w:eastAsia="en-US"/>
        </w:rPr>
        <w:t>as</w:t>
      </w:r>
      <w:r w:rsidRPr="00731062">
        <w:rPr>
          <w:color w:val="auto"/>
          <w:spacing w:val="-1"/>
          <w:lang w:eastAsia="en-US"/>
        </w:rPr>
        <w:t xml:space="preserve"> </w:t>
      </w:r>
      <w:r w:rsidRPr="00731062">
        <w:rPr>
          <w:color w:val="auto"/>
          <w:lang w:eastAsia="en-US"/>
        </w:rPr>
        <w:t>at</w:t>
      </w:r>
      <w:r w:rsidRPr="00731062">
        <w:rPr>
          <w:color w:val="auto"/>
          <w:spacing w:val="-1"/>
          <w:lang w:eastAsia="en-US"/>
        </w:rPr>
        <w:t xml:space="preserve"> </w:t>
      </w:r>
      <w:r w:rsidRPr="00731062">
        <w:rPr>
          <w:color w:val="auto"/>
          <w:lang w:eastAsia="en-US"/>
        </w:rPr>
        <w:t>30</w:t>
      </w:r>
      <w:r w:rsidRPr="00731062">
        <w:rPr>
          <w:color w:val="auto"/>
          <w:spacing w:val="-1"/>
          <w:lang w:eastAsia="en-US"/>
        </w:rPr>
        <w:t> </w:t>
      </w:r>
      <w:r w:rsidRPr="00731062">
        <w:rPr>
          <w:color w:val="auto"/>
          <w:lang w:eastAsia="en-US"/>
        </w:rPr>
        <w:t>June</w:t>
      </w:r>
      <w:r w:rsidRPr="00731062">
        <w:rPr>
          <w:color w:val="auto"/>
          <w:spacing w:val="-1"/>
          <w:lang w:eastAsia="en-US"/>
        </w:rPr>
        <w:t xml:space="preserve"> </w:t>
      </w:r>
      <w:r>
        <w:rPr>
          <w:color w:val="auto"/>
          <w:lang w:eastAsia="en-US"/>
        </w:rPr>
        <w:t>2020</w:t>
      </w:r>
      <w:r w:rsidRPr="00731062">
        <w:rPr>
          <w:color w:val="auto"/>
          <w:lang w:eastAsia="en-US"/>
        </w:rPr>
        <w:t>. Of</w:t>
      </w:r>
      <w:r w:rsidRPr="00731062">
        <w:rPr>
          <w:color w:val="auto"/>
          <w:spacing w:val="-1"/>
          <w:lang w:eastAsia="en-US"/>
        </w:rPr>
        <w:t xml:space="preserve"> </w:t>
      </w:r>
      <w:r w:rsidRPr="00731062">
        <w:rPr>
          <w:color w:val="auto"/>
          <w:lang w:eastAsia="en-US"/>
        </w:rPr>
        <w:t>these,</w:t>
      </w:r>
      <w:r w:rsidRPr="00731062">
        <w:rPr>
          <w:color w:val="auto"/>
          <w:w w:val="99"/>
          <w:lang w:eastAsia="en-US"/>
        </w:rPr>
        <w:t xml:space="preserve"> </w:t>
      </w:r>
      <w:r w:rsidR="00244C91" w:rsidRPr="0060279A">
        <w:rPr>
          <w:color w:val="auto"/>
          <w:lang w:eastAsia="en-US"/>
        </w:rPr>
        <w:t>158</w:t>
      </w:r>
      <w:r w:rsidRPr="00731062">
        <w:rPr>
          <w:color w:val="auto"/>
          <w:spacing w:val="1"/>
          <w:lang w:eastAsia="en-US"/>
        </w:rPr>
        <w:t> </w:t>
      </w:r>
      <w:r w:rsidRPr="00731062">
        <w:rPr>
          <w:color w:val="auto"/>
          <w:lang w:eastAsia="en-US"/>
        </w:rPr>
        <w:t>people</w:t>
      </w:r>
      <w:r w:rsidRPr="00731062">
        <w:rPr>
          <w:color w:val="auto"/>
          <w:spacing w:val="1"/>
          <w:lang w:eastAsia="en-US"/>
        </w:rPr>
        <w:t xml:space="preserve"> </w:t>
      </w:r>
      <w:r w:rsidRPr="00731062">
        <w:rPr>
          <w:color w:val="auto"/>
          <w:lang w:eastAsia="en-US"/>
        </w:rPr>
        <w:t>we</w:t>
      </w:r>
      <w:r w:rsidRPr="00731062">
        <w:rPr>
          <w:color w:val="auto"/>
          <w:spacing w:val="-4"/>
          <w:lang w:eastAsia="en-US"/>
        </w:rPr>
        <w:t>r</w:t>
      </w:r>
      <w:r w:rsidRPr="00731062">
        <w:rPr>
          <w:color w:val="auto"/>
          <w:lang w:eastAsia="en-US"/>
        </w:rPr>
        <w:t>e</w:t>
      </w:r>
      <w:r w:rsidRPr="00731062">
        <w:rPr>
          <w:color w:val="auto"/>
          <w:spacing w:val="2"/>
          <w:lang w:eastAsia="en-US"/>
        </w:rPr>
        <w:t xml:space="preserve"> </w:t>
      </w:r>
      <w:r w:rsidRPr="00731062">
        <w:rPr>
          <w:color w:val="auto"/>
          <w:lang w:eastAsia="en-US"/>
        </w:rPr>
        <w:t>employed</w:t>
      </w:r>
      <w:r w:rsidRPr="00731062">
        <w:rPr>
          <w:color w:val="auto"/>
          <w:spacing w:val="1"/>
          <w:lang w:eastAsia="en-US"/>
        </w:rPr>
        <w:t xml:space="preserve"> </w:t>
      </w:r>
      <w:r w:rsidRPr="00731062">
        <w:rPr>
          <w:color w:val="auto"/>
          <w:lang w:eastAsia="en-US"/>
        </w:rPr>
        <w:t>at</w:t>
      </w:r>
      <w:r w:rsidRPr="00731062">
        <w:rPr>
          <w:color w:val="auto"/>
          <w:spacing w:val="2"/>
          <w:lang w:eastAsia="en-US"/>
        </w:rPr>
        <w:t xml:space="preserve"> </w:t>
      </w:r>
      <w:r>
        <w:rPr>
          <w:color w:val="auto"/>
          <w:lang w:eastAsia="en-US"/>
        </w:rPr>
        <w:t>APS</w:t>
      </w:r>
      <w:r w:rsidRPr="00731062">
        <w:rPr>
          <w:color w:val="auto"/>
          <w:spacing w:val="-2"/>
          <w:lang w:eastAsia="en-US"/>
        </w:rPr>
        <w:t xml:space="preserve"> </w:t>
      </w:r>
      <w:r w:rsidRPr="00731062">
        <w:rPr>
          <w:color w:val="auto"/>
          <w:lang w:eastAsia="en-US"/>
        </w:rPr>
        <w:t>levels</w:t>
      </w:r>
      <w:r w:rsidRPr="00731062">
        <w:rPr>
          <w:color w:val="auto"/>
          <w:spacing w:val="-1"/>
          <w:lang w:eastAsia="en-US"/>
        </w:rPr>
        <w:t xml:space="preserve"> </w:t>
      </w:r>
      <w:r w:rsidRPr="00731062">
        <w:rPr>
          <w:color w:val="auto"/>
          <w:lang w:eastAsia="en-US"/>
        </w:rPr>
        <w:t>1–6</w:t>
      </w:r>
      <w:r>
        <w:rPr>
          <w:color w:val="auto"/>
          <w:lang w:eastAsia="en-US"/>
        </w:rPr>
        <w:t>,</w:t>
      </w:r>
      <w:r w:rsidRPr="00731062">
        <w:rPr>
          <w:color w:val="auto"/>
          <w:spacing w:val="-2"/>
          <w:lang w:eastAsia="en-US"/>
        </w:rPr>
        <w:t xml:space="preserve"> </w:t>
      </w:r>
      <w:r w:rsidR="00244C91">
        <w:rPr>
          <w:color w:val="auto"/>
          <w:lang w:eastAsia="en-US"/>
        </w:rPr>
        <w:t>64</w:t>
      </w:r>
      <w:r w:rsidRPr="00731062">
        <w:rPr>
          <w:color w:val="auto"/>
          <w:spacing w:val="-1"/>
          <w:lang w:eastAsia="en-US"/>
        </w:rPr>
        <w:t> </w:t>
      </w:r>
      <w:r w:rsidRPr="00731062">
        <w:rPr>
          <w:color w:val="auto"/>
          <w:lang w:eastAsia="en-US"/>
        </w:rPr>
        <w:t>we</w:t>
      </w:r>
      <w:r w:rsidRPr="00731062">
        <w:rPr>
          <w:color w:val="auto"/>
          <w:spacing w:val="-4"/>
          <w:lang w:eastAsia="en-US"/>
        </w:rPr>
        <w:t>r</w:t>
      </w:r>
      <w:r w:rsidRPr="00731062">
        <w:rPr>
          <w:color w:val="auto"/>
          <w:lang w:eastAsia="en-US"/>
        </w:rPr>
        <w:t>e</w:t>
      </w:r>
      <w:r w:rsidRPr="00731062">
        <w:rPr>
          <w:color w:val="auto"/>
          <w:spacing w:val="-2"/>
          <w:lang w:eastAsia="en-US"/>
        </w:rPr>
        <w:t xml:space="preserve"> </w:t>
      </w:r>
      <w:r w:rsidRPr="00731062">
        <w:rPr>
          <w:color w:val="auto"/>
          <w:lang w:eastAsia="en-US"/>
        </w:rPr>
        <w:t>employed</w:t>
      </w:r>
      <w:r w:rsidRPr="00731062">
        <w:rPr>
          <w:color w:val="auto"/>
          <w:w w:val="101"/>
          <w:lang w:eastAsia="en-US"/>
        </w:rPr>
        <w:t xml:space="preserve"> </w:t>
      </w:r>
      <w:r w:rsidRPr="00731062">
        <w:rPr>
          <w:color w:val="auto"/>
          <w:lang w:eastAsia="en-US"/>
        </w:rPr>
        <w:t>at</w:t>
      </w:r>
      <w:r w:rsidRPr="00731062">
        <w:rPr>
          <w:color w:val="auto"/>
          <w:spacing w:val="-1"/>
          <w:lang w:eastAsia="en-US"/>
        </w:rPr>
        <w:t xml:space="preserve"> </w:t>
      </w:r>
      <w:r w:rsidRPr="00731062">
        <w:rPr>
          <w:color w:val="auto"/>
          <w:lang w:eastAsia="en-US"/>
        </w:rPr>
        <w:t>executive level 1</w:t>
      </w:r>
      <w:r w:rsidRPr="00731062">
        <w:rPr>
          <w:color w:val="auto"/>
          <w:spacing w:val="-1"/>
          <w:lang w:eastAsia="en-US"/>
        </w:rPr>
        <w:t xml:space="preserve"> </w:t>
      </w:r>
      <w:r w:rsidRPr="00731062">
        <w:rPr>
          <w:color w:val="auto"/>
          <w:lang w:eastAsia="en-US"/>
        </w:rPr>
        <w:t>or 2 and four we</w:t>
      </w:r>
      <w:r w:rsidRPr="00731062">
        <w:rPr>
          <w:color w:val="auto"/>
          <w:spacing w:val="-4"/>
          <w:lang w:eastAsia="en-US"/>
        </w:rPr>
        <w:t>r</w:t>
      </w:r>
      <w:r w:rsidRPr="00731062">
        <w:rPr>
          <w:color w:val="auto"/>
          <w:lang w:eastAsia="en-US"/>
        </w:rPr>
        <w:t>e</w:t>
      </w:r>
      <w:r w:rsidRPr="00731062">
        <w:rPr>
          <w:color w:val="auto"/>
          <w:w w:val="96"/>
          <w:lang w:eastAsia="en-US"/>
        </w:rPr>
        <w:t xml:space="preserve"> </w:t>
      </w:r>
      <w:r w:rsidRPr="00731062">
        <w:rPr>
          <w:color w:val="auto"/>
          <w:lang w:eastAsia="en-US"/>
        </w:rPr>
        <w:t>employed</w:t>
      </w:r>
      <w:r w:rsidRPr="00731062">
        <w:rPr>
          <w:color w:val="auto"/>
          <w:spacing w:val="-3"/>
          <w:lang w:eastAsia="en-US"/>
        </w:rPr>
        <w:t xml:space="preserve"> </w:t>
      </w:r>
      <w:r w:rsidRPr="00731062">
        <w:rPr>
          <w:color w:val="auto"/>
          <w:lang w:eastAsia="en-US"/>
        </w:rPr>
        <w:t>at</w:t>
      </w:r>
      <w:r w:rsidRPr="00731062">
        <w:rPr>
          <w:color w:val="auto"/>
          <w:spacing w:val="-2"/>
          <w:lang w:eastAsia="en-US"/>
        </w:rPr>
        <w:t xml:space="preserve"> s</w:t>
      </w:r>
      <w:r w:rsidRPr="00731062">
        <w:rPr>
          <w:color w:val="auto"/>
          <w:lang w:eastAsia="en-US"/>
        </w:rPr>
        <w:t>enior</w:t>
      </w:r>
      <w:r w:rsidRPr="00731062">
        <w:rPr>
          <w:color w:val="auto"/>
          <w:spacing w:val="-2"/>
          <w:lang w:eastAsia="en-US"/>
        </w:rPr>
        <w:t xml:space="preserve"> </w:t>
      </w:r>
      <w:r w:rsidRPr="00731062">
        <w:rPr>
          <w:color w:val="auto"/>
          <w:lang w:eastAsia="en-US"/>
        </w:rPr>
        <w:t>executive</w:t>
      </w:r>
      <w:r w:rsidRPr="00731062">
        <w:rPr>
          <w:color w:val="auto"/>
          <w:spacing w:val="-2"/>
          <w:lang w:eastAsia="en-US"/>
        </w:rPr>
        <w:t xml:space="preserve"> </w:t>
      </w:r>
      <w:r w:rsidRPr="00731062">
        <w:rPr>
          <w:color w:val="auto"/>
          <w:lang w:eastAsia="en-US"/>
        </w:rPr>
        <w:t>service</w:t>
      </w:r>
      <w:r w:rsidRPr="00731062">
        <w:rPr>
          <w:color w:val="auto"/>
          <w:w w:val="99"/>
          <w:lang w:eastAsia="en-US"/>
        </w:rPr>
        <w:t xml:space="preserve"> </w:t>
      </w:r>
      <w:r w:rsidRPr="00731062">
        <w:rPr>
          <w:color w:val="auto"/>
          <w:lang w:eastAsia="en-US"/>
        </w:rPr>
        <w:t>levels,</w:t>
      </w:r>
      <w:r w:rsidRPr="00731062">
        <w:rPr>
          <w:color w:val="auto"/>
          <w:spacing w:val="-1"/>
          <w:lang w:eastAsia="en-US"/>
        </w:rPr>
        <w:t xml:space="preserve"> </w:t>
      </w:r>
      <w:r w:rsidRPr="00731062">
        <w:rPr>
          <w:color w:val="auto"/>
          <w:lang w:eastAsia="en-US"/>
        </w:rPr>
        <w:t xml:space="preserve">including the </w:t>
      </w:r>
      <w:r>
        <w:rPr>
          <w:color w:val="auto"/>
          <w:lang w:eastAsia="en-US"/>
        </w:rPr>
        <w:t>CEO</w:t>
      </w:r>
      <w:r w:rsidRPr="00731062">
        <w:rPr>
          <w:color w:val="auto"/>
          <w:lang w:eastAsia="en-US"/>
        </w:rPr>
        <w:t>. Mo</w:t>
      </w:r>
      <w:r w:rsidRPr="00731062">
        <w:rPr>
          <w:color w:val="auto"/>
          <w:spacing w:val="-4"/>
          <w:lang w:eastAsia="en-US"/>
        </w:rPr>
        <w:t>r</w:t>
      </w:r>
      <w:r w:rsidRPr="00731062">
        <w:rPr>
          <w:color w:val="auto"/>
          <w:lang w:eastAsia="en-US"/>
        </w:rPr>
        <w:t>e</w:t>
      </w:r>
      <w:r w:rsidRPr="00731062">
        <w:rPr>
          <w:color w:val="auto"/>
          <w:w w:val="96"/>
          <w:lang w:eastAsia="en-US"/>
        </w:rPr>
        <w:t xml:space="preserve"> </w:t>
      </w:r>
      <w:r w:rsidRPr="00731062">
        <w:rPr>
          <w:color w:val="auto"/>
          <w:lang w:eastAsia="en-US"/>
        </w:rPr>
        <w:t>information</w:t>
      </w:r>
      <w:r w:rsidRPr="00731062">
        <w:rPr>
          <w:color w:val="auto"/>
          <w:spacing w:val="8"/>
          <w:lang w:eastAsia="en-US"/>
        </w:rPr>
        <w:t xml:space="preserve"> </w:t>
      </w:r>
      <w:r w:rsidRPr="00731062">
        <w:rPr>
          <w:color w:val="auto"/>
          <w:lang w:eastAsia="en-US"/>
        </w:rPr>
        <w:t>is</w:t>
      </w:r>
      <w:r w:rsidRPr="00731062">
        <w:rPr>
          <w:color w:val="auto"/>
          <w:spacing w:val="8"/>
          <w:lang w:eastAsia="en-US"/>
        </w:rPr>
        <w:t xml:space="preserve"> </w:t>
      </w:r>
      <w:r w:rsidRPr="00731062">
        <w:rPr>
          <w:color w:val="auto"/>
          <w:lang w:eastAsia="en-US"/>
        </w:rPr>
        <w:t>p</w:t>
      </w:r>
      <w:r w:rsidRPr="00731062">
        <w:rPr>
          <w:color w:val="auto"/>
          <w:spacing w:val="-4"/>
          <w:lang w:eastAsia="en-US"/>
        </w:rPr>
        <w:t>r</w:t>
      </w:r>
      <w:r w:rsidRPr="00731062">
        <w:rPr>
          <w:color w:val="auto"/>
          <w:lang w:eastAsia="en-US"/>
        </w:rPr>
        <w:t>ovided</w:t>
      </w:r>
      <w:r w:rsidRPr="00731062">
        <w:rPr>
          <w:color w:val="auto"/>
          <w:spacing w:val="8"/>
          <w:lang w:eastAsia="en-US"/>
        </w:rPr>
        <w:t xml:space="preserve"> </w:t>
      </w:r>
      <w:r w:rsidRPr="00731062">
        <w:rPr>
          <w:color w:val="auto"/>
          <w:lang w:eastAsia="en-US"/>
        </w:rPr>
        <w:t>in</w:t>
      </w:r>
      <w:r w:rsidRPr="00731062">
        <w:rPr>
          <w:color w:val="auto"/>
          <w:spacing w:val="8"/>
          <w:lang w:eastAsia="en-US"/>
        </w:rPr>
        <w:t xml:space="preserve"> </w:t>
      </w:r>
      <w:r w:rsidRPr="00731062">
        <w:rPr>
          <w:color w:val="auto"/>
          <w:lang w:eastAsia="en-US"/>
        </w:rPr>
        <w:t>the</w:t>
      </w:r>
      <w:r w:rsidRPr="00731062">
        <w:rPr>
          <w:color w:val="auto"/>
          <w:spacing w:val="8"/>
          <w:lang w:eastAsia="en-US"/>
        </w:rPr>
        <w:t xml:space="preserve"> </w:t>
      </w:r>
      <w:r w:rsidRPr="00731062">
        <w:rPr>
          <w:color w:val="auto"/>
          <w:lang w:eastAsia="en-US"/>
        </w:rPr>
        <w:t>staffing</w:t>
      </w:r>
      <w:r w:rsidRPr="00731062">
        <w:rPr>
          <w:color w:val="auto"/>
          <w:w w:val="102"/>
          <w:lang w:eastAsia="en-US"/>
        </w:rPr>
        <w:t xml:space="preserve"> </w:t>
      </w:r>
      <w:r w:rsidRPr="00731062">
        <w:rPr>
          <w:color w:val="auto"/>
          <w:lang w:eastAsia="en-US"/>
        </w:rPr>
        <w:t>overview</w:t>
      </w:r>
      <w:r w:rsidRPr="00731062">
        <w:rPr>
          <w:color w:val="auto"/>
          <w:spacing w:val="3"/>
          <w:lang w:eastAsia="en-US"/>
        </w:rPr>
        <w:t xml:space="preserve"> </w:t>
      </w:r>
      <w:r w:rsidRPr="00731062">
        <w:rPr>
          <w:color w:val="auto"/>
          <w:lang w:eastAsia="en-US"/>
        </w:rPr>
        <w:t>table</w:t>
      </w:r>
      <w:r w:rsidRPr="00731062">
        <w:rPr>
          <w:color w:val="auto"/>
          <w:spacing w:val="3"/>
          <w:lang w:eastAsia="en-US"/>
        </w:rPr>
        <w:t xml:space="preserve"> </w:t>
      </w:r>
      <w:r w:rsidRPr="00731062">
        <w:rPr>
          <w:color w:val="auto"/>
          <w:lang w:eastAsia="en-US"/>
        </w:rPr>
        <w:t>in</w:t>
      </w:r>
      <w:r w:rsidRPr="00731062">
        <w:rPr>
          <w:color w:val="auto"/>
          <w:spacing w:val="4"/>
          <w:lang w:eastAsia="en-US"/>
        </w:rPr>
        <w:t xml:space="preserve"> </w:t>
      </w:r>
      <w:r w:rsidRPr="00731062">
        <w:rPr>
          <w:color w:val="auto"/>
          <w:lang w:eastAsia="en-US"/>
        </w:rPr>
        <w:t>Appendix</w:t>
      </w:r>
      <w:r w:rsidRPr="00731062">
        <w:rPr>
          <w:color w:val="auto"/>
          <w:spacing w:val="3"/>
          <w:lang w:eastAsia="en-US"/>
        </w:rPr>
        <w:t xml:space="preserve"> B</w:t>
      </w:r>
      <w:r w:rsidRPr="00731062">
        <w:rPr>
          <w:color w:val="auto"/>
          <w:lang w:eastAsia="en-US"/>
        </w:rPr>
        <w:t>.</w:t>
      </w:r>
    </w:p>
    <w:p w14:paraId="643FF259" w14:textId="77777777" w:rsidR="00011A46" w:rsidRDefault="00011A46" w:rsidP="00011A46">
      <w:pPr>
        <w:pStyle w:val="Heading3"/>
      </w:pPr>
      <w:r>
        <w:t xml:space="preserve">Workplace diversity </w:t>
      </w:r>
    </w:p>
    <w:p w14:paraId="044120C5" w14:textId="77777777" w:rsidR="00011A46" w:rsidRPr="00840FD8" w:rsidRDefault="00011A46" w:rsidP="00011A46">
      <w:pPr>
        <w:rPr>
          <w:color w:val="auto"/>
          <w:lang w:eastAsia="en-US"/>
        </w:rPr>
      </w:pPr>
      <w:r w:rsidRPr="00840FD8">
        <w:rPr>
          <w:color w:val="auto"/>
          <w:spacing w:val="-12"/>
          <w:lang w:eastAsia="en-US"/>
        </w:rPr>
        <w:t>W</w:t>
      </w:r>
      <w:r w:rsidRPr="00840FD8">
        <w:rPr>
          <w:color w:val="auto"/>
          <w:lang w:eastAsia="en-US"/>
        </w:rPr>
        <w:t>orkplace</w:t>
      </w:r>
      <w:r w:rsidRPr="00840FD8">
        <w:rPr>
          <w:color w:val="auto"/>
          <w:spacing w:val="4"/>
          <w:lang w:eastAsia="en-US"/>
        </w:rPr>
        <w:t xml:space="preserve"> </w:t>
      </w:r>
      <w:r w:rsidRPr="00840FD8">
        <w:rPr>
          <w:color w:val="auto"/>
          <w:lang w:eastAsia="en-US"/>
        </w:rPr>
        <w:t>diversity</w:t>
      </w:r>
      <w:r w:rsidRPr="00840FD8">
        <w:rPr>
          <w:color w:val="auto"/>
          <w:spacing w:val="5"/>
          <w:lang w:eastAsia="en-US"/>
        </w:rPr>
        <w:t xml:space="preserve"> </w:t>
      </w:r>
      <w:r w:rsidRPr="00840FD8">
        <w:rPr>
          <w:color w:val="auto"/>
          <w:lang w:eastAsia="en-US"/>
        </w:rPr>
        <w:t>data</w:t>
      </w:r>
      <w:r w:rsidRPr="00840FD8">
        <w:rPr>
          <w:color w:val="auto"/>
          <w:spacing w:val="5"/>
          <w:lang w:eastAsia="en-US"/>
        </w:rPr>
        <w:t xml:space="preserve"> </w:t>
      </w:r>
      <w:r w:rsidRPr="00840FD8">
        <w:rPr>
          <w:color w:val="auto"/>
          <w:lang w:eastAsia="en-US"/>
        </w:rPr>
        <w:t>for</w:t>
      </w:r>
      <w:r w:rsidRPr="00840FD8">
        <w:rPr>
          <w:color w:val="auto"/>
          <w:spacing w:val="4"/>
          <w:lang w:eastAsia="en-US"/>
        </w:rPr>
        <w:t xml:space="preserve"> </w:t>
      </w:r>
      <w:r w:rsidRPr="00840FD8">
        <w:rPr>
          <w:color w:val="auto"/>
          <w:lang w:eastAsia="en-US"/>
        </w:rPr>
        <w:t>the</w:t>
      </w:r>
      <w:r w:rsidRPr="00840FD8">
        <w:rPr>
          <w:color w:val="auto"/>
          <w:spacing w:val="5"/>
          <w:lang w:eastAsia="en-US"/>
        </w:rPr>
        <w:t xml:space="preserve"> </w:t>
      </w:r>
      <w:r w:rsidRPr="00840FD8">
        <w:rPr>
          <w:color w:val="auto"/>
          <w:lang w:eastAsia="en-US"/>
        </w:rPr>
        <w:t>Authority’s employees</w:t>
      </w:r>
      <w:r w:rsidRPr="00840FD8">
        <w:rPr>
          <w:color w:val="auto"/>
          <w:spacing w:val="6"/>
          <w:lang w:eastAsia="en-US"/>
        </w:rPr>
        <w:t xml:space="preserve"> </w:t>
      </w:r>
      <w:r w:rsidRPr="00840FD8">
        <w:rPr>
          <w:color w:val="auto"/>
          <w:lang w:eastAsia="en-US"/>
        </w:rPr>
        <w:t>are</w:t>
      </w:r>
      <w:r w:rsidRPr="00840FD8">
        <w:rPr>
          <w:color w:val="auto"/>
          <w:spacing w:val="7"/>
          <w:lang w:eastAsia="en-US"/>
        </w:rPr>
        <w:t xml:space="preserve"> </w:t>
      </w:r>
      <w:r w:rsidRPr="00840FD8">
        <w:rPr>
          <w:color w:val="auto"/>
          <w:lang w:eastAsia="en-US"/>
        </w:rPr>
        <w:t>in</w:t>
      </w:r>
      <w:r w:rsidRPr="00840FD8">
        <w:rPr>
          <w:color w:val="auto"/>
          <w:spacing w:val="6"/>
          <w:lang w:eastAsia="en-US"/>
        </w:rPr>
        <w:t xml:space="preserve"> </w:t>
      </w:r>
      <w:r w:rsidRPr="00840FD8">
        <w:rPr>
          <w:color w:val="auto"/>
          <w:lang w:eastAsia="en-US"/>
        </w:rPr>
        <w:t>Appendix</w:t>
      </w:r>
      <w:r w:rsidRPr="00840FD8">
        <w:rPr>
          <w:color w:val="auto"/>
          <w:spacing w:val="7"/>
          <w:lang w:eastAsia="en-US"/>
        </w:rPr>
        <w:t xml:space="preserve"> B</w:t>
      </w:r>
      <w:r w:rsidRPr="00840FD8">
        <w:rPr>
          <w:color w:val="auto"/>
          <w:lang w:eastAsia="en-US"/>
        </w:rPr>
        <w:t>. The</w:t>
      </w:r>
      <w:r w:rsidRPr="00840FD8">
        <w:rPr>
          <w:color w:val="auto"/>
          <w:spacing w:val="8"/>
          <w:lang w:eastAsia="en-US"/>
        </w:rPr>
        <w:t xml:space="preserve"> </w:t>
      </w:r>
      <w:r w:rsidRPr="00840FD8">
        <w:rPr>
          <w:color w:val="auto"/>
          <w:lang w:eastAsia="en-US"/>
        </w:rPr>
        <w:t>Authority</w:t>
      </w:r>
      <w:r w:rsidRPr="00840FD8">
        <w:rPr>
          <w:color w:val="auto"/>
          <w:spacing w:val="-14"/>
          <w:lang w:eastAsia="en-US"/>
        </w:rPr>
        <w:t>’</w:t>
      </w:r>
      <w:r w:rsidRPr="00840FD8">
        <w:rPr>
          <w:color w:val="auto"/>
          <w:lang w:eastAsia="en-US"/>
        </w:rPr>
        <w:t>s</w:t>
      </w:r>
      <w:r w:rsidRPr="00840FD8">
        <w:rPr>
          <w:color w:val="auto"/>
          <w:spacing w:val="9"/>
          <w:lang w:eastAsia="en-US"/>
        </w:rPr>
        <w:t xml:space="preserve"> </w:t>
      </w:r>
      <w:r w:rsidRPr="00840FD8">
        <w:rPr>
          <w:color w:val="auto"/>
          <w:lang w:eastAsia="en-US"/>
        </w:rPr>
        <w:t>workplace</w:t>
      </w:r>
      <w:r w:rsidRPr="00840FD8">
        <w:rPr>
          <w:color w:val="auto"/>
          <w:spacing w:val="8"/>
          <w:lang w:eastAsia="en-US"/>
        </w:rPr>
        <w:t xml:space="preserve"> </w:t>
      </w:r>
      <w:r w:rsidRPr="00840FD8">
        <w:rPr>
          <w:color w:val="auto"/>
          <w:lang w:eastAsia="en-US"/>
        </w:rPr>
        <w:t>diversity</w:t>
      </w:r>
      <w:r w:rsidRPr="00840FD8">
        <w:rPr>
          <w:color w:val="auto"/>
          <w:spacing w:val="9"/>
          <w:lang w:eastAsia="en-US"/>
        </w:rPr>
        <w:t xml:space="preserve"> </w:t>
      </w:r>
      <w:r w:rsidRPr="00840FD8">
        <w:rPr>
          <w:color w:val="auto"/>
          <w:lang w:eastAsia="en-US"/>
        </w:rPr>
        <w:t>p</w:t>
      </w:r>
      <w:r w:rsidRPr="00840FD8">
        <w:rPr>
          <w:color w:val="auto"/>
          <w:spacing w:val="-4"/>
          <w:lang w:eastAsia="en-US"/>
        </w:rPr>
        <w:t>r</w:t>
      </w:r>
      <w:r w:rsidRPr="00840FD8">
        <w:rPr>
          <w:color w:val="auto"/>
          <w:lang w:eastAsia="en-US"/>
        </w:rPr>
        <w:t>ogram</w:t>
      </w:r>
      <w:r w:rsidRPr="00840FD8">
        <w:rPr>
          <w:color w:val="auto"/>
          <w:w w:val="101"/>
          <w:lang w:eastAsia="en-US"/>
        </w:rPr>
        <w:t xml:space="preserve"> </w:t>
      </w:r>
      <w:r w:rsidRPr="00840FD8">
        <w:rPr>
          <w:color w:val="auto"/>
          <w:lang w:eastAsia="en-US"/>
        </w:rPr>
        <w:t>seeks</w:t>
      </w:r>
      <w:r w:rsidRPr="00840FD8">
        <w:rPr>
          <w:color w:val="auto"/>
          <w:spacing w:val="-2"/>
          <w:lang w:eastAsia="en-US"/>
        </w:rPr>
        <w:t xml:space="preserve"> </w:t>
      </w:r>
      <w:r w:rsidRPr="00840FD8">
        <w:rPr>
          <w:color w:val="auto"/>
          <w:lang w:eastAsia="en-US"/>
        </w:rPr>
        <w:t>to</w:t>
      </w:r>
      <w:r w:rsidRPr="00840FD8">
        <w:rPr>
          <w:color w:val="auto"/>
          <w:spacing w:val="-2"/>
          <w:lang w:eastAsia="en-US"/>
        </w:rPr>
        <w:t xml:space="preserve"> </w:t>
      </w:r>
      <w:r w:rsidRPr="00840FD8">
        <w:rPr>
          <w:color w:val="auto"/>
          <w:lang w:eastAsia="en-US"/>
        </w:rPr>
        <w:t>ensu</w:t>
      </w:r>
      <w:r w:rsidRPr="00840FD8">
        <w:rPr>
          <w:color w:val="auto"/>
          <w:spacing w:val="-5"/>
          <w:lang w:eastAsia="en-US"/>
        </w:rPr>
        <w:t>r</w:t>
      </w:r>
      <w:r w:rsidRPr="00840FD8">
        <w:rPr>
          <w:color w:val="auto"/>
          <w:lang w:eastAsia="en-US"/>
        </w:rPr>
        <w:t>e:</w:t>
      </w:r>
    </w:p>
    <w:p w14:paraId="5192D046" w14:textId="77777777" w:rsidR="00011A46" w:rsidRPr="00840FD8" w:rsidRDefault="00011A46" w:rsidP="008F5C6F">
      <w:pPr>
        <w:pStyle w:val="ListParagraph"/>
        <w:numPr>
          <w:ilvl w:val="0"/>
          <w:numId w:val="26"/>
        </w:numPr>
        <w:contextualSpacing/>
        <w:rPr>
          <w:color w:val="auto"/>
        </w:rPr>
      </w:pPr>
      <w:r w:rsidRPr="00840FD8">
        <w:rPr>
          <w:color w:val="auto"/>
        </w:rPr>
        <w:t>annual</w:t>
      </w:r>
      <w:r w:rsidRPr="00840FD8">
        <w:rPr>
          <w:color w:val="auto"/>
          <w:spacing w:val="-4"/>
        </w:rPr>
        <w:t xml:space="preserve"> </w:t>
      </w:r>
      <w:r w:rsidRPr="00840FD8">
        <w:rPr>
          <w:color w:val="auto"/>
        </w:rPr>
        <w:t>operating</w:t>
      </w:r>
      <w:r w:rsidRPr="00840FD8">
        <w:rPr>
          <w:color w:val="auto"/>
          <w:spacing w:val="-4"/>
        </w:rPr>
        <w:t xml:space="preserve"> </w:t>
      </w:r>
      <w:r w:rsidRPr="00840FD8">
        <w:rPr>
          <w:color w:val="auto"/>
        </w:rPr>
        <w:t>plans</w:t>
      </w:r>
      <w:r w:rsidRPr="00840FD8">
        <w:rPr>
          <w:color w:val="auto"/>
          <w:spacing w:val="-3"/>
        </w:rPr>
        <w:t xml:space="preserve"> </w:t>
      </w:r>
      <w:r w:rsidRPr="00840FD8">
        <w:rPr>
          <w:color w:val="auto"/>
        </w:rPr>
        <w:t>(section)</w:t>
      </w:r>
      <w:r w:rsidRPr="00840FD8">
        <w:rPr>
          <w:color w:val="auto"/>
          <w:spacing w:val="-4"/>
        </w:rPr>
        <w:t xml:space="preserve"> </w:t>
      </w:r>
      <w:r w:rsidRPr="00840FD8">
        <w:rPr>
          <w:color w:val="auto"/>
        </w:rPr>
        <w:t>and</w:t>
      </w:r>
      <w:r w:rsidRPr="00840FD8">
        <w:rPr>
          <w:color w:val="auto"/>
          <w:w w:val="101"/>
        </w:rPr>
        <w:t xml:space="preserve"> </w:t>
      </w:r>
      <w:r w:rsidRPr="00840FD8">
        <w:rPr>
          <w:color w:val="auto"/>
        </w:rPr>
        <w:t>long</w:t>
      </w:r>
      <w:r w:rsidRPr="00840FD8">
        <w:rPr>
          <w:color w:val="auto"/>
          <w:spacing w:val="2"/>
        </w:rPr>
        <w:t>-</w:t>
      </w:r>
      <w:r w:rsidRPr="00840FD8">
        <w:rPr>
          <w:color w:val="auto"/>
        </w:rPr>
        <w:t>term</w:t>
      </w:r>
      <w:r w:rsidRPr="00840FD8">
        <w:rPr>
          <w:color w:val="auto"/>
          <w:spacing w:val="2"/>
        </w:rPr>
        <w:t xml:space="preserve"> </w:t>
      </w:r>
      <w:r w:rsidRPr="00840FD8">
        <w:rPr>
          <w:color w:val="auto"/>
        </w:rPr>
        <w:t>strategic</w:t>
      </w:r>
      <w:r w:rsidRPr="00840FD8">
        <w:rPr>
          <w:color w:val="auto"/>
          <w:spacing w:val="2"/>
        </w:rPr>
        <w:t xml:space="preserve"> </w:t>
      </w:r>
      <w:r w:rsidRPr="00840FD8">
        <w:rPr>
          <w:color w:val="auto"/>
        </w:rPr>
        <w:t>plans</w:t>
      </w:r>
      <w:r w:rsidRPr="00840FD8">
        <w:rPr>
          <w:color w:val="auto"/>
          <w:spacing w:val="2"/>
        </w:rPr>
        <w:t xml:space="preserve"> </w:t>
      </w:r>
      <w:r w:rsidRPr="00840FD8">
        <w:rPr>
          <w:color w:val="auto"/>
        </w:rPr>
        <w:t>(corporate)</w:t>
      </w:r>
      <w:r w:rsidRPr="00840FD8">
        <w:rPr>
          <w:color w:val="auto"/>
          <w:w w:val="99"/>
        </w:rPr>
        <w:t xml:space="preserve"> </w:t>
      </w:r>
      <w:r w:rsidRPr="00840FD8">
        <w:rPr>
          <w:color w:val="auto"/>
        </w:rPr>
        <w:t>acknowledge</w:t>
      </w:r>
      <w:r w:rsidRPr="00840FD8">
        <w:rPr>
          <w:color w:val="auto"/>
          <w:spacing w:val="9"/>
        </w:rPr>
        <w:t xml:space="preserve"> </w:t>
      </w:r>
      <w:r w:rsidRPr="00840FD8">
        <w:rPr>
          <w:color w:val="auto"/>
        </w:rPr>
        <w:t>the</w:t>
      </w:r>
      <w:r w:rsidRPr="00840FD8">
        <w:rPr>
          <w:color w:val="auto"/>
          <w:spacing w:val="10"/>
        </w:rPr>
        <w:t xml:space="preserve"> </w:t>
      </w:r>
      <w:r w:rsidRPr="00840FD8">
        <w:rPr>
          <w:color w:val="auto"/>
        </w:rPr>
        <w:t>diverse</w:t>
      </w:r>
      <w:r w:rsidRPr="00840FD8">
        <w:rPr>
          <w:color w:val="auto"/>
          <w:spacing w:val="10"/>
        </w:rPr>
        <w:t xml:space="preserve"> </w:t>
      </w:r>
      <w:r w:rsidRPr="00840FD8">
        <w:rPr>
          <w:color w:val="auto"/>
        </w:rPr>
        <w:t>backg</w:t>
      </w:r>
      <w:r w:rsidRPr="00840FD8">
        <w:rPr>
          <w:color w:val="auto"/>
          <w:spacing w:val="-4"/>
        </w:rPr>
        <w:t>r</w:t>
      </w:r>
      <w:r w:rsidRPr="00840FD8">
        <w:rPr>
          <w:color w:val="auto"/>
        </w:rPr>
        <w:t>ounds</w:t>
      </w:r>
      <w:r w:rsidRPr="00840FD8">
        <w:rPr>
          <w:color w:val="auto"/>
          <w:spacing w:val="10"/>
        </w:rPr>
        <w:t xml:space="preserve"> </w:t>
      </w:r>
      <w:r w:rsidRPr="00840FD8">
        <w:rPr>
          <w:color w:val="auto"/>
        </w:rPr>
        <w:t>of</w:t>
      </w:r>
      <w:r w:rsidRPr="00840FD8">
        <w:rPr>
          <w:color w:val="auto"/>
          <w:w w:val="104"/>
        </w:rPr>
        <w:t xml:space="preserve"> </w:t>
      </w:r>
      <w:r w:rsidRPr="00840FD8">
        <w:rPr>
          <w:color w:val="auto"/>
        </w:rPr>
        <w:t>employees</w:t>
      </w:r>
      <w:r w:rsidRPr="00840FD8">
        <w:rPr>
          <w:color w:val="auto"/>
          <w:spacing w:val="5"/>
        </w:rPr>
        <w:t xml:space="preserve"> </w:t>
      </w:r>
      <w:r w:rsidRPr="00840FD8">
        <w:rPr>
          <w:color w:val="auto"/>
        </w:rPr>
        <w:t>and</w:t>
      </w:r>
      <w:r w:rsidRPr="00840FD8">
        <w:rPr>
          <w:color w:val="auto"/>
          <w:spacing w:val="6"/>
        </w:rPr>
        <w:t xml:space="preserve"> </w:t>
      </w:r>
      <w:r w:rsidRPr="00840FD8">
        <w:rPr>
          <w:color w:val="auto"/>
        </w:rPr>
        <w:t>their</w:t>
      </w:r>
      <w:r w:rsidRPr="00840FD8">
        <w:rPr>
          <w:color w:val="auto"/>
          <w:spacing w:val="6"/>
        </w:rPr>
        <w:t xml:space="preserve"> </w:t>
      </w:r>
      <w:r w:rsidRPr="00840FD8">
        <w:rPr>
          <w:color w:val="auto"/>
        </w:rPr>
        <w:t>cur</w:t>
      </w:r>
      <w:r w:rsidRPr="00840FD8">
        <w:rPr>
          <w:color w:val="auto"/>
          <w:spacing w:val="-4"/>
        </w:rPr>
        <w:t>r</w:t>
      </w:r>
      <w:r w:rsidRPr="00840FD8">
        <w:rPr>
          <w:color w:val="auto"/>
        </w:rPr>
        <w:t>ent</w:t>
      </w:r>
      <w:r w:rsidRPr="00840FD8">
        <w:rPr>
          <w:color w:val="auto"/>
          <w:spacing w:val="5"/>
        </w:rPr>
        <w:t xml:space="preserve"> </w:t>
      </w:r>
      <w:r w:rsidRPr="00840FD8">
        <w:rPr>
          <w:color w:val="auto"/>
        </w:rPr>
        <w:t>and</w:t>
      </w:r>
      <w:r w:rsidRPr="00840FD8">
        <w:rPr>
          <w:color w:val="auto"/>
          <w:spacing w:val="6"/>
        </w:rPr>
        <w:t xml:space="preserve"> </w:t>
      </w:r>
      <w:r w:rsidRPr="00840FD8">
        <w:rPr>
          <w:color w:val="auto"/>
        </w:rPr>
        <w:t>potential</w:t>
      </w:r>
      <w:r w:rsidRPr="00840FD8">
        <w:rPr>
          <w:color w:val="auto"/>
          <w:w w:val="102"/>
        </w:rPr>
        <w:t xml:space="preserve"> </w:t>
      </w:r>
      <w:r w:rsidRPr="00840FD8">
        <w:rPr>
          <w:color w:val="auto"/>
        </w:rPr>
        <w:t>contribution</w:t>
      </w:r>
      <w:r w:rsidRPr="00840FD8">
        <w:rPr>
          <w:color w:val="auto"/>
          <w:spacing w:val="13"/>
        </w:rPr>
        <w:t xml:space="preserve"> </w:t>
      </w:r>
      <w:r w:rsidRPr="00840FD8">
        <w:rPr>
          <w:color w:val="auto"/>
        </w:rPr>
        <w:t>to</w:t>
      </w:r>
      <w:r w:rsidRPr="00840FD8">
        <w:rPr>
          <w:color w:val="auto"/>
          <w:spacing w:val="13"/>
        </w:rPr>
        <w:t xml:space="preserve"> </w:t>
      </w:r>
      <w:r w:rsidRPr="00840FD8">
        <w:rPr>
          <w:color w:val="auto"/>
        </w:rPr>
        <w:t>the</w:t>
      </w:r>
      <w:r w:rsidRPr="00840FD8">
        <w:rPr>
          <w:color w:val="auto"/>
          <w:spacing w:val="13"/>
        </w:rPr>
        <w:t xml:space="preserve"> </w:t>
      </w:r>
      <w:r w:rsidRPr="00840FD8">
        <w:rPr>
          <w:color w:val="auto"/>
        </w:rPr>
        <w:t>Authority</w:t>
      </w:r>
    </w:p>
    <w:p w14:paraId="084CFBCE" w14:textId="77777777" w:rsidR="00011A46" w:rsidRPr="00840FD8" w:rsidRDefault="00011A46" w:rsidP="008F5C6F">
      <w:pPr>
        <w:pStyle w:val="ListParagraph"/>
        <w:numPr>
          <w:ilvl w:val="0"/>
          <w:numId w:val="26"/>
        </w:numPr>
        <w:contextualSpacing/>
        <w:rPr>
          <w:color w:val="auto"/>
        </w:rPr>
      </w:pPr>
      <w:r w:rsidRPr="00840FD8">
        <w:rPr>
          <w:color w:val="auto"/>
        </w:rPr>
        <w:t>the suite of terms and employment conditions enshrined in the Authority’s Enterprise Agreement supported by Authority policies assists employees to balance their work, family, caring and lifestyle responsibilities and preferences</w:t>
      </w:r>
    </w:p>
    <w:p w14:paraId="0C64B04E" w14:textId="77777777" w:rsidR="00011A46" w:rsidRPr="00DC4895" w:rsidRDefault="00011A46" w:rsidP="008F5C6F">
      <w:pPr>
        <w:pStyle w:val="ListParagraph"/>
        <w:numPr>
          <w:ilvl w:val="0"/>
          <w:numId w:val="26"/>
        </w:numPr>
        <w:contextualSpacing/>
        <w:rPr>
          <w:color w:val="auto"/>
        </w:rPr>
      </w:pPr>
      <w:r w:rsidRPr="00840FD8">
        <w:rPr>
          <w:color w:val="auto"/>
        </w:rPr>
        <w:t xml:space="preserve">the </w:t>
      </w:r>
      <w:r>
        <w:rPr>
          <w:color w:val="auto"/>
        </w:rPr>
        <w:t>APS</w:t>
      </w:r>
      <w:r w:rsidRPr="00840FD8">
        <w:rPr>
          <w:color w:val="auto"/>
        </w:rPr>
        <w:t xml:space="preserve"> </w:t>
      </w:r>
      <w:r>
        <w:rPr>
          <w:color w:val="auto"/>
        </w:rPr>
        <w:t>v</w:t>
      </w:r>
      <w:r w:rsidRPr="00840FD8">
        <w:rPr>
          <w:color w:val="auto"/>
        </w:rPr>
        <w:t>alues remain central to the Authority’s culture.</w:t>
      </w:r>
    </w:p>
    <w:p w14:paraId="0DCC6918" w14:textId="77777777" w:rsidR="00011A46" w:rsidRDefault="00011A46" w:rsidP="00011A46">
      <w:pPr>
        <w:pStyle w:val="Heading3"/>
      </w:pPr>
      <w:r>
        <w:t>Providing access for people with disabilities</w:t>
      </w:r>
    </w:p>
    <w:p w14:paraId="75E87F81" w14:textId="276F0677" w:rsidR="00011A46" w:rsidRPr="00C71B3B" w:rsidRDefault="00011A46" w:rsidP="00011A46">
      <w:pPr>
        <w:rPr>
          <w:color w:val="auto"/>
          <w:lang w:eastAsia="en-US"/>
        </w:rPr>
      </w:pPr>
      <w:r w:rsidRPr="00C71B3B">
        <w:rPr>
          <w:color w:val="auto"/>
          <w:lang w:eastAsia="en-US"/>
        </w:rPr>
        <w:t>The</w:t>
      </w:r>
      <w:r w:rsidRPr="00C71B3B">
        <w:rPr>
          <w:color w:val="auto"/>
          <w:spacing w:val="-1"/>
          <w:lang w:eastAsia="en-US"/>
        </w:rPr>
        <w:t xml:space="preserve"> </w:t>
      </w:r>
      <w:r>
        <w:rPr>
          <w:color w:val="auto"/>
          <w:lang w:eastAsia="en-US"/>
        </w:rPr>
        <w:t>2019–20</w:t>
      </w:r>
      <w:r w:rsidRPr="00C71B3B">
        <w:rPr>
          <w:color w:val="auto"/>
          <w:lang w:eastAsia="en-US"/>
        </w:rPr>
        <w:t xml:space="preserve"> workplace diversity data</w:t>
      </w:r>
      <w:r w:rsidRPr="00C71B3B">
        <w:rPr>
          <w:color w:val="auto"/>
          <w:w w:val="101"/>
          <w:lang w:eastAsia="en-US"/>
        </w:rPr>
        <w:t xml:space="preserve"> </w:t>
      </w:r>
      <w:r w:rsidRPr="00C71B3B">
        <w:rPr>
          <w:color w:val="auto"/>
          <w:lang w:eastAsia="en-US"/>
        </w:rPr>
        <w:t>identified that</w:t>
      </w:r>
      <w:r w:rsidRPr="00C71B3B">
        <w:rPr>
          <w:color w:val="auto"/>
          <w:spacing w:val="1"/>
          <w:lang w:eastAsia="en-US"/>
        </w:rPr>
        <w:t xml:space="preserve"> </w:t>
      </w:r>
      <w:r w:rsidR="009F0946" w:rsidRPr="0020614A">
        <w:rPr>
          <w:color w:val="auto"/>
          <w:lang w:eastAsia="en-US"/>
        </w:rPr>
        <w:t xml:space="preserve">three </w:t>
      </w:r>
      <w:r w:rsidRPr="0020614A">
        <w:rPr>
          <w:color w:val="auto"/>
          <w:lang w:eastAsia="en-US"/>
        </w:rPr>
        <w:t>per</w:t>
      </w:r>
      <w:r w:rsidRPr="00C71B3B">
        <w:rPr>
          <w:color w:val="auto"/>
          <w:spacing w:val="2"/>
          <w:lang w:eastAsia="en-US"/>
        </w:rPr>
        <w:t xml:space="preserve"> </w:t>
      </w:r>
      <w:r w:rsidRPr="00C71B3B">
        <w:rPr>
          <w:color w:val="auto"/>
          <w:lang w:eastAsia="en-US"/>
        </w:rPr>
        <w:t>cent</w:t>
      </w:r>
      <w:r w:rsidRPr="00C71B3B">
        <w:rPr>
          <w:color w:val="auto"/>
          <w:spacing w:val="2"/>
          <w:lang w:eastAsia="en-US"/>
        </w:rPr>
        <w:t xml:space="preserve"> </w:t>
      </w:r>
      <w:r w:rsidRPr="00C71B3B">
        <w:rPr>
          <w:color w:val="auto"/>
          <w:lang w:eastAsia="en-US"/>
        </w:rPr>
        <w:t>of</w:t>
      </w:r>
      <w:r w:rsidRPr="00C71B3B">
        <w:rPr>
          <w:color w:val="auto"/>
          <w:spacing w:val="2"/>
          <w:lang w:eastAsia="en-US"/>
        </w:rPr>
        <w:t xml:space="preserve"> </w:t>
      </w:r>
      <w:r w:rsidRPr="00C71B3B">
        <w:rPr>
          <w:color w:val="auto"/>
          <w:lang w:eastAsia="en-US"/>
        </w:rPr>
        <w:t>employees</w:t>
      </w:r>
      <w:r w:rsidRPr="00C71B3B">
        <w:rPr>
          <w:color w:val="auto"/>
          <w:spacing w:val="2"/>
          <w:lang w:eastAsia="en-US"/>
        </w:rPr>
        <w:t xml:space="preserve"> </w:t>
      </w:r>
      <w:r w:rsidRPr="00C71B3B">
        <w:rPr>
          <w:color w:val="auto"/>
          <w:lang w:eastAsia="en-US"/>
        </w:rPr>
        <w:t>have</w:t>
      </w:r>
      <w:r w:rsidRPr="00C71B3B">
        <w:rPr>
          <w:color w:val="auto"/>
          <w:w w:val="99"/>
          <w:lang w:eastAsia="en-US"/>
        </w:rPr>
        <w:t xml:space="preserve"> </w:t>
      </w:r>
      <w:r w:rsidRPr="00C71B3B">
        <w:rPr>
          <w:color w:val="auto"/>
          <w:lang w:eastAsia="en-US"/>
        </w:rPr>
        <w:t>some</w:t>
      </w:r>
      <w:r w:rsidRPr="00C71B3B">
        <w:rPr>
          <w:color w:val="auto"/>
          <w:spacing w:val="9"/>
          <w:lang w:eastAsia="en-US"/>
        </w:rPr>
        <w:t xml:space="preserve"> </w:t>
      </w:r>
      <w:r w:rsidRPr="00C71B3B">
        <w:rPr>
          <w:color w:val="auto"/>
          <w:lang w:eastAsia="en-US"/>
        </w:rPr>
        <w:t>form</w:t>
      </w:r>
      <w:r w:rsidRPr="00C71B3B">
        <w:rPr>
          <w:color w:val="auto"/>
          <w:spacing w:val="9"/>
          <w:lang w:eastAsia="en-US"/>
        </w:rPr>
        <w:t xml:space="preserve"> </w:t>
      </w:r>
      <w:r w:rsidRPr="00C71B3B">
        <w:rPr>
          <w:color w:val="auto"/>
          <w:lang w:eastAsia="en-US"/>
        </w:rPr>
        <w:t>of</w:t>
      </w:r>
      <w:r w:rsidRPr="00C71B3B">
        <w:rPr>
          <w:color w:val="auto"/>
          <w:spacing w:val="9"/>
          <w:lang w:eastAsia="en-US"/>
        </w:rPr>
        <w:t xml:space="preserve"> </w:t>
      </w:r>
      <w:r w:rsidRPr="00C71B3B">
        <w:rPr>
          <w:color w:val="auto"/>
          <w:lang w:eastAsia="en-US"/>
        </w:rPr>
        <w:t>disabilit</w:t>
      </w:r>
      <w:r w:rsidRPr="00C71B3B">
        <w:rPr>
          <w:color w:val="auto"/>
          <w:spacing w:val="-14"/>
          <w:lang w:eastAsia="en-US"/>
        </w:rPr>
        <w:t>y</w:t>
      </w:r>
      <w:r w:rsidRPr="00C71B3B">
        <w:rPr>
          <w:color w:val="auto"/>
          <w:lang w:eastAsia="en-US"/>
        </w:rPr>
        <w:t>.</w:t>
      </w:r>
    </w:p>
    <w:p w14:paraId="73706422" w14:textId="77777777" w:rsidR="00011A46" w:rsidRPr="00C71B3B" w:rsidRDefault="00011A46" w:rsidP="00011A46">
      <w:pPr>
        <w:rPr>
          <w:color w:val="auto"/>
          <w:lang w:eastAsia="en-US"/>
        </w:rPr>
      </w:pPr>
      <w:r w:rsidRPr="00C71B3B">
        <w:rPr>
          <w:color w:val="auto"/>
          <w:lang w:eastAsia="en-US"/>
        </w:rPr>
        <w:t>The</w:t>
      </w:r>
      <w:r w:rsidRPr="00C71B3B">
        <w:rPr>
          <w:color w:val="auto"/>
          <w:spacing w:val="-8"/>
          <w:lang w:eastAsia="en-US"/>
        </w:rPr>
        <w:t xml:space="preserve"> </w:t>
      </w:r>
      <w:r w:rsidRPr="00C71B3B">
        <w:rPr>
          <w:color w:val="auto"/>
          <w:lang w:eastAsia="en-US"/>
        </w:rPr>
        <w:t>Authority’s</w:t>
      </w:r>
      <w:r w:rsidRPr="00C71B3B">
        <w:rPr>
          <w:color w:val="auto"/>
          <w:spacing w:val="13"/>
          <w:lang w:eastAsia="en-US"/>
        </w:rPr>
        <w:t xml:space="preserve"> </w:t>
      </w:r>
      <w:r w:rsidRPr="00C71B3B">
        <w:rPr>
          <w:color w:val="auto"/>
          <w:lang w:eastAsia="en-US"/>
        </w:rPr>
        <w:t>disability</w:t>
      </w:r>
      <w:r w:rsidRPr="00C71B3B">
        <w:rPr>
          <w:color w:val="auto"/>
          <w:spacing w:val="13"/>
          <w:lang w:eastAsia="en-US"/>
        </w:rPr>
        <w:t xml:space="preserve"> </w:t>
      </w:r>
      <w:r w:rsidRPr="00C71B3B">
        <w:rPr>
          <w:color w:val="auto"/>
          <w:lang w:eastAsia="en-US"/>
        </w:rPr>
        <w:t>action</w:t>
      </w:r>
      <w:r w:rsidRPr="00C71B3B">
        <w:rPr>
          <w:color w:val="auto"/>
          <w:spacing w:val="13"/>
          <w:lang w:eastAsia="en-US"/>
        </w:rPr>
        <w:t xml:space="preserve"> </w:t>
      </w:r>
      <w:r w:rsidRPr="00C71B3B">
        <w:rPr>
          <w:color w:val="auto"/>
          <w:lang w:eastAsia="en-US"/>
        </w:rPr>
        <w:t>plan</w:t>
      </w:r>
      <w:r w:rsidRPr="00C71B3B">
        <w:rPr>
          <w:color w:val="auto"/>
          <w:spacing w:val="13"/>
          <w:lang w:eastAsia="en-US"/>
        </w:rPr>
        <w:t xml:space="preserve"> </w:t>
      </w:r>
      <w:r w:rsidRPr="00C71B3B">
        <w:rPr>
          <w:color w:val="auto"/>
          <w:lang w:eastAsia="en-US"/>
        </w:rPr>
        <w:t>includes</w:t>
      </w:r>
      <w:r w:rsidRPr="00C71B3B">
        <w:rPr>
          <w:color w:val="auto"/>
          <w:w w:val="101"/>
          <w:lang w:eastAsia="en-US"/>
        </w:rPr>
        <w:t xml:space="preserve"> </w:t>
      </w:r>
      <w:r w:rsidRPr="00C71B3B">
        <w:rPr>
          <w:color w:val="auto"/>
          <w:lang w:eastAsia="en-US"/>
        </w:rPr>
        <w:t>applying</w:t>
      </w:r>
      <w:r w:rsidRPr="00C71B3B">
        <w:rPr>
          <w:color w:val="auto"/>
          <w:spacing w:val="5"/>
          <w:lang w:eastAsia="en-US"/>
        </w:rPr>
        <w:t xml:space="preserve"> </w:t>
      </w:r>
      <w:r w:rsidRPr="00C71B3B">
        <w:rPr>
          <w:color w:val="auto"/>
          <w:lang w:eastAsia="en-US"/>
        </w:rPr>
        <w:t>the</w:t>
      </w:r>
      <w:r w:rsidRPr="00C71B3B">
        <w:rPr>
          <w:color w:val="auto"/>
          <w:spacing w:val="5"/>
          <w:lang w:eastAsia="en-US"/>
        </w:rPr>
        <w:t xml:space="preserve"> </w:t>
      </w:r>
      <w:r w:rsidRPr="00C71B3B">
        <w:rPr>
          <w:color w:val="auto"/>
          <w:lang w:eastAsia="en-US"/>
        </w:rPr>
        <w:t>principle</w:t>
      </w:r>
      <w:r w:rsidRPr="00C71B3B">
        <w:rPr>
          <w:color w:val="auto"/>
          <w:spacing w:val="5"/>
          <w:lang w:eastAsia="en-US"/>
        </w:rPr>
        <w:t xml:space="preserve"> </w:t>
      </w:r>
      <w:r w:rsidRPr="00C71B3B">
        <w:rPr>
          <w:color w:val="auto"/>
          <w:lang w:eastAsia="en-US"/>
        </w:rPr>
        <w:t>of</w:t>
      </w:r>
      <w:r w:rsidRPr="00C71B3B">
        <w:rPr>
          <w:color w:val="auto"/>
          <w:spacing w:val="5"/>
          <w:lang w:eastAsia="en-US"/>
        </w:rPr>
        <w:t xml:space="preserve"> </w:t>
      </w:r>
      <w:r w:rsidRPr="00C71B3B">
        <w:rPr>
          <w:color w:val="auto"/>
          <w:spacing w:val="-4"/>
          <w:lang w:eastAsia="en-US"/>
        </w:rPr>
        <w:t>r</w:t>
      </w:r>
      <w:r w:rsidRPr="00C71B3B">
        <w:rPr>
          <w:color w:val="auto"/>
          <w:lang w:eastAsia="en-US"/>
        </w:rPr>
        <w:t>easonable</w:t>
      </w:r>
      <w:r w:rsidRPr="00C71B3B">
        <w:rPr>
          <w:color w:val="auto"/>
          <w:w w:val="99"/>
          <w:lang w:eastAsia="en-US"/>
        </w:rPr>
        <w:t xml:space="preserve"> </w:t>
      </w:r>
      <w:r w:rsidRPr="00C71B3B">
        <w:rPr>
          <w:color w:val="auto"/>
          <w:lang w:eastAsia="en-US"/>
        </w:rPr>
        <w:t>adjustment</w:t>
      </w:r>
      <w:r w:rsidRPr="00C71B3B">
        <w:rPr>
          <w:color w:val="auto"/>
          <w:spacing w:val="9"/>
          <w:lang w:eastAsia="en-US"/>
        </w:rPr>
        <w:t xml:space="preserve"> </w:t>
      </w:r>
      <w:r w:rsidRPr="00C71B3B">
        <w:rPr>
          <w:color w:val="auto"/>
          <w:lang w:eastAsia="en-US"/>
        </w:rPr>
        <w:t>to</w:t>
      </w:r>
      <w:r w:rsidRPr="00C71B3B">
        <w:rPr>
          <w:color w:val="auto"/>
          <w:spacing w:val="10"/>
          <w:lang w:eastAsia="en-US"/>
        </w:rPr>
        <w:t xml:space="preserve"> </w:t>
      </w:r>
      <w:r w:rsidRPr="00C71B3B">
        <w:rPr>
          <w:color w:val="auto"/>
          <w:lang w:eastAsia="en-US"/>
        </w:rPr>
        <w:t>office</w:t>
      </w:r>
      <w:r w:rsidRPr="00C71B3B">
        <w:rPr>
          <w:color w:val="auto"/>
          <w:spacing w:val="10"/>
          <w:lang w:eastAsia="en-US"/>
        </w:rPr>
        <w:t xml:space="preserve"> </w:t>
      </w:r>
      <w:r w:rsidRPr="00C71B3B">
        <w:rPr>
          <w:color w:val="auto"/>
          <w:lang w:eastAsia="en-US"/>
        </w:rPr>
        <w:t>access</w:t>
      </w:r>
      <w:r w:rsidRPr="00C71B3B">
        <w:rPr>
          <w:color w:val="auto"/>
          <w:spacing w:val="10"/>
          <w:lang w:eastAsia="en-US"/>
        </w:rPr>
        <w:t xml:space="preserve"> </w:t>
      </w:r>
      <w:r w:rsidRPr="00C71B3B">
        <w:rPr>
          <w:color w:val="auto"/>
          <w:lang w:eastAsia="en-US"/>
        </w:rPr>
        <w:t>and</w:t>
      </w:r>
      <w:r w:rsidRPr="00C71B3B">
        <w:rPr>
          <w:color w:val="auto"/>
          <w:w w:val="101"/>
          <w:lang w:eastAsia="en-US"/>
        </w:rPr>
        <w:t xml:space="preserve"> </w:t>
      </w:r>
      <w:r w:rsidRPr="00C71B3B">
        <w:rPr>
          <w:color w:val="auto"/>
          <w:lang w:eastAsia="en-US"/>
        </w:rPr>
        <w:t>accommodation and work methods.</w:t>
      </w:r>
      <w:r w:rsidRPr="00C71B3B">
        <w:rPr>
          <w:color w:val="auto"/>
          <w:spacing w:val="7"/>
          <w:lang w:eastAsia="en-US"/>
        </w:rPr>
        <w:t xml:space="preserve"> </w:t>
      </w:r>
      <w:r w:rsidRPr="00C71B3B">
        <w:rPr>
          <w:color w:val="auto"/>
          <w:lang w:eastAsia="en-US"/>
        </w:rPr>
        <w:t>E</w:t>
      </w:r>
      <w:r w:rsidRPr="00C71B3B">
        <w:rPr>
          <w:color w:val="auto"/>
          <w:spacing w:val="-7"/>
          <w:lang w:eastAsia="en-US"/>
        </w:rPr>
        <w:t>r</w:t>
      </w:r>
      <w:r w:rsidRPr="00C71B3B">
        <w:rPr>
          <w:color w:val="auto"/>
          <w:lang w:eastAsia="en-US"/>
        </w:rPr>
        <w:t>gonomic</w:t>
      </w:r>
      <w:r w:rsidRPr="00C71B3B">
        <w:rPr>
          <w:color w:val="auto"/>
          <w:spacing w:val="7"/>
          <w:lang w:eastAsia="en-US"/>
        </w:rPr>
        <w:t xml:space="preserve"> </w:t>
      </w:r>
      <w:r w:rsidRPr="00C71B3B">
        <w:rPr>
          <w:color w:val="auto"/>
          <w:lang w:eastAsia="en-US"/>
        </w:rPr>
        <w:t>assessments</w:t>
      </w:r>
      <w:r w:rsidRPr="00C71B3B">
        <w:rPr>
          <w:color w:val="auto"/>
          <w:spacing w:val="8"/>
          <w:lang w:eastAsia="en-US"/>
        </w:rPr>
        <w:t xml:space="preserve"> </w:t>
      </w:r>
      <w:r w:rsidRPr="00C71B3B">
        <w:rPr>
          <w:color w:val="auto"/>
          <w:lang w:eastAsia="en-US"/>
        </w:rPr>
        <w:t>a</w:t>
      </w:r>
      <w:r w:rsidRPr="00C71B3B">
        <w:rPr>
          <w:color w:val="auto"/>
          <w:spacing w:val="-5"/>
          <w:lang w:eastAsia="en-US"/>
        </w:rPr>
        <w:t>r</w:t>
      </w:r>
      <w:r w:rsidRPr="00C71B3B">
        <w:rPr>
          <w:color w:val="auto"/>
          <w:lang w:eastAsia="en-US"/>
        </w:rPr>
        <w:t>e</w:t>
      </w:r>
      <w:r w:rsidRPr="00C71B3B">
        <w:rPr>
          <w:color w:val="auto"/>
          <w:w w:val="96"/>
          <w:lang w:eastAsia="en-US"/>
        </w:rPr>
        <w:t xml:space="preserve"> </w:t>
      </w:r>
      <w:r w:rsidRPr="00C71B3B">
        <w:rPr>
          <w:color w:val="auto"/>
          <w:lang w:eastAsia="en-US"/>
        </w:rPr>
        <w:t>conducted,</w:t>
      </w:r>
      <w:r w:rsidRPr="00C71B3B">
        <w:rPr>
          <w:color w:val="auto"/>
          <w:spacing w:val="13"/>
          <w:lang w:eastAsia="en-US"/>
        </w:rPr>
        <w:t xml:space="preserve"> </w:t>
      </w:r>
      <w:r w:rsidRPr="00C71B3B">
        <w:rPr>
          <w:color w:val="auto"/>
          <w:lang w:eastAsia="en-US"/>
        </w:rPr>
        <w:t>and</w:t>
      </w:r>
      <w:r w:rsidRPr="00C71B3B">
        <w:rPr>
          <w:color w:val="auto"/>
          <w:spacing w:val="14"/>
          <w:lang w:eastAsia="en-US"/>
        </w:rPr>
        <w:t xml:space="preserve"> </w:t>
      </w:r>
      <w:r w:rsidRPr="00C71B3B">
        <w:rPr>
          <w:color w:val="auto"/>
          <w:lang w:eastAsia="en-US"/>
        </w:rPr>
        <w:t>equipment</w:t>
      </w:r>
      <w:r w:rsidRPr="00C71B3B">
        <w:rPr>
          <w:color w:val="auto"/>
          <w:spacing w:val="13"/>
          <w:lang w:eastAsia="en-US"/>
        </w:rPr>
        <w:t xml:space="preserve"> is </w:t>
      </w:r>
      <w:r w:rsidRPr="00C71B3B">
        <w:rPr>
          <w:color w:val="auto"/>
          <w:lang w:eastAsia="en-US"/>
        </w:rPr>
        <w:t>p</w:t>
      </w:r>
      <w:r w:rsidRPr="00C71B3B">
        <w:rPr>
          <w:color w:val="auto"/>
          <w:spacing w:val="-4"/>
          <w:lang w:eastAsia="en-US"/>
        </w:rPr>
        <w:t>r</w:t>
      </w:r>
      <w:r w:rsidRPr="00C71B3B">
        <w:rPr>
          <w:color w:val="auto"/>
          <w:lang w:eastAsia="en-US"/>
        </w:rPr>
        <w:t>ovided,</w:t>
      </w:r>
      <w:r w:rsidRPr="00C71B3B">
        <w:rPr>
          <w:color w:val="auto"/>
          <w:spacing w:val="14"/>
          <w:lang w:eastAsia="en-US"/>
        </w:rPr>
        <w:t xml:space="preserve"> </w:t>
      </w:r>
      <w:r w:rsidRPr="00C71B3B">
        <w:rPr>
          <w:color w:val="auto"/>
          <w:lang w:eastAsia="en-US"/>
        </w:rPr>
        <w:t>to</w:t>
      </w:r>
      <w:r w:rsidRPr="00C71B3B">
        <w:rPr>
          <w:color w:val="auto"/>
          <w:spacing w:val="13"/>
          <w:lang w:eastAsia="en-US"/>
        </w:rPr>
        <w:t xml:space="preserve"> </w:t>
      </w:r>
      <w:r w:rsidRPr="00C71B3B">
        <w:rPr>
          <w:color w:val="auto"/>
          <w:lang w:eastAsia="en-US"/>
        </w:rPr>
        <w:t>suit</w:t>
      </w:r>
      <w:r w:rsidRPr="00C71B3B">
        <w:rPr>
          <w:color w:val="auto"/>
          <w:w w:val="102"/>
          <w:lang w:eastAsia="en-US"/>
        </w:rPr>
        <w:t xml:space="preserve"> </w:t>
      </w:r>
      <w:r w:rsidRPr="00C71B3B">
        <w:rPr>
          <w:color w:val="auto"/>
          <w:lang w:eastAsia="en-US"/>
        </w:rPr>
        <w:t>the</w:t>
      </w:r>
      <w:r w:rsidRPr="00C71B3B">
        <w:rPr>
          <w:color w:val="auto"/>
          <w:spacing w:val="3"/>
          <w:lang w:eastAsia="en-US"/>
        </w:rPr>
        <w:t xml:space="preserve"> </w:t>
      </w:r>
      <w:r w:rsidRPr="00C71B3B">
        <w:rPr>
          <w:color w:val="auto"/>
          <w:lang w:eastAsia="en-US"/>
        </w:rPr>
        <w:t>needs</w:t>
      </w:r>
      <w:r w:rsidRPr="00C71B3B">
        <w:rPr>
          <w:color w:val="auto"/>
          <w:spacing w:val="4"/>
          <w:lang w:eastAsia="en-US"/>
        </w:rPr>
        <w:t xml:space="preserve"> </w:t>
      </w:r>
      <w:r w:rsidRPr="00C71B3B">
        <w:rPr>
          <w:color w:val="auto"/>
          <w:lang w:eastAsia="en-US"/>
        </w:rPr>
        <w:t>of</w:t>
      </w:r>
      <w:r w:rsidRPr="00C71B3B">
        <w:rPr>
          <w:color w:val="auto"/>
          <w:spacing w:val="3"/>
          <w:lang w:eastAsia="en-US"/>
        </w:rPr>
        <w:t xml:space="preserve"> </w:t>
      </w:r>
      <w:r w:rsidRPr="00C71B3B">
        <w:rPr>
          <w:color w:val="auto"/>
          <w:lang w:eastAsia="en-US"/>
        </w:rPr>
        <w:t>the</w:t>
      </w:r>
      <w:r w:rsidRPr="00C71B3B">
        <w:rPr>
          <w:color w:val="auto"/>
          <w:spacing w:val="4"/>
          <w:lang w:eastAsia="en-US"/>
        </w:rPr>
        <w:t xml:space="preserve"> </w:t>
      </w:r>
      <w:r w:rsidRPr="00C71B3B">
        <w:rPr>
          <w:color w:val="auto"/>
          <w:lang w:eastAsia="en-US"/>
        </w:rPr>
        <w:t>individual.</w:t>
      </w:r>
    </w:p>
    <w:p w14:paraId="39BE5853" w14:textId="7D2F2C96" w:rsidR="00011A46" w:rsidRPr="00C71B3B" w:rsidRDefault="00011A46" w:rsidP="00011A46">
      <w:pPr>
        <w:rPr>
          <w:color w:val="auto"/>
          <w:lang w:eastAsia="en-US"/>
        </w:rPr>
      </w:pPr>
      <w:r w:rsidRPr="00C71B3B">
        <w:rPr>
          <w:color w:val="auto"/>
          <w:lang w:eastAsia="en-US"/>
        </w:rPr>
        <w:t>The</w:t>
      </w:r>
      <w:r w:rsidRPr="00C71B3B">
        <w:rPr>
          <w:color w:val="auto"/>
          <w:spacing w:val="1"/>
          <w:lang w:eastAsia="en-US"/>
        </w:rPr>
        <w:t xml:space="preserve"> </w:t>
      </w:r>
      <w:r w:rsidRPr="00C71B3B">
        <w:rPr>
          <w:color w:val="auto"/>
          <w:lang w:eastAsia="en-US"/>
        </w:rPr>
        <w:t>Authority</w:t>
      </w:r>
      <w:r w:rsidRPr="00C71B3B">
        <w:rPr>
          <w:color w:val="auto"/>
          <w:spacing w:val="-14"/>
          <w:lang w:eastAsia="en-US"/>
        </w:rPr>
        <w:t>’</w:t>
      </w:r>
      <w:r w:rsidRPr="00C71B3B">
        <w:rPr>
          <w:color w:val="auto"/>
          <w:lang w:eastAsia="en-US"/>
        </w:rPr>
        <w:t>s</w:t>
      </w:r>
      <w:r w:rsidRPr="00C71B3B">
        <w:rPr>
          <w:color w:val="auto"/>
          <w:spacing w:val="1"/>
          <w:lang w:eastAsia="en-US"/>
        </w:rPr>
        <w:t xml:space="preserve"> </w:t>
      </w:r>
      <w:r w:rsidRPr="00C71B3B">
        <w:rPr>
          <w:color w:val="auto"/>
          <w:lang w:eastAsia="en-US"/>
        </w:rPr>
        <w:t>main</w:t>
      </w:r>
      <w:r w:rsidRPr="00C71B3B">
        <w:rPr>
          <w:color w:val="auto"/>
          <w:spacing w:val="2"/>
          <w:lang w:eastAsia="en-US"/>
        </w:rPr>
        <w:t xml:space="preserve"> </w:t>
      </w:r>
      <w:r w:rsidRPr="00C71B3B">
        <w:rPr>
          <w:color w:val="auto"/>
          <w:lang w:eastAsia="en-US"/>
        </w:rPr>
        <w:t>building</w:t>
      </w:r>
      <w:r w:rsidRPr="00C71B3B">
        <w:rPr>
          <w:color w:val="auto"/>
          <w:spacing w:val="1"/>
          <w:lang w:eastAsia="en-US"/>
        </w:rPr>
        <w:t xml:space="preserve"> </w:t>
      </w:r>
      <w:r w:rsidRPr="00C71B3B">
        <w:rPr>
          <w:color w:val="auto"/>
          <w:lang w:eastAsia="en-US"/>
        </w:rPr>
        <w:t>in</w:t>
      </w:r>
      <w:r w:rsidRPr="00C71B3B">
        <w:rPr>
          <w:color w:val="auto"/>
          <w:spacing w:val="1"/>
          <w:lang w:eastAsia="en-US"/>
        </w:rPr>
        <w:t xml:space="preserve"> </w:t>
      </w:r>
      <w:r w:rsidRPr="00C71B3B">
        <w:rPr>
          <w:color w:val="auto"/>
          <w:spacing w:val="-22"/>
          <w:lang w:eastAsia="en-US"/>
        </w:rPr>
        <w:t>T</w:t>
      </w:r>
      <w:r w:rsidRPr="00C71B3B">
        <w:rPr>
          <w:color w:val="auto"/>
          <w:lang w:eastAsia="en-US"/>
        </w:rPr>
        <w:t>ownsville — which</w:t>
      </w:r>
      <w:r w:rsidRPr="00C71B3B">
        <w:rPr>
          <w:color w:val="auto"/>
          <w:spacing w:val="6"/>
          <w:lang w:eastAsia="en-US"/>
        </w:rPr>
        <w:t xml:space="preserve"> </w:t>
      </w:r>
      <w:r w:rsidRPr="00C71B3B">
        <w:rPr>
          <w:color w:val="auto"/>
          <w:lang w:eastAsia="en-US"/>
        </w:rPr>
        <w:t>includes</w:t>
      </w:r>
      <w:r w:rsidRPr="00C71B3B">
        <w:rPr>
          <w:color w:val="auto"/>
          <w:spacing w:val="6"/>
          <w:lang w:eastAsia="en-US"/>
        </w:rPr>
        <w:t xml:space="preserve"> </w:t>
      </w:r>
      <w:r w:rsidRPr="00C71B3B">
        <w:rPr>
          <w:color w:val="auto"/>
          <w:lang w:eastAsia="en-US"/>
        </w:rPr>
        <w:t>the</w:t>
      </w:r>
      <w:r w:rsidRPr="00C71B3B">
        <w:rPr>
          <w:color w:val="auto"/>
          <w:spacing w:val="6"/>
          <w:lang w:eastAsia="en-US"/>
        </w:rPr>
        <w:t xml:space="preserve"> </w:t>
      </w:r>
      <w:r w:rsidRPr="00C71B3B">
        <w:rPr>
          <w:color w:val="auto"/>
          <w:lang w:eastAsia="en-US"/>
        </w:rPr>
        <w:t>field</w:t>
      </w:r>
      <w:r w:rsidRPr="00C71B3B">
        <w:rPr>
          <w:color w:val="auto"/>
          <w:spacing w:val="6"/>
          <w:lang w:eastAsia="en-US"/>
        </w:rPr>
        <w:t xml:space="preserve"> </w:t>
      </w:r>
      <w:r w:rsidRPr="00C71B3B">
        <w:rPr>
          <w:color w:val="auto"/>
          <w:lang w:eastAsia="en-US"/>
        </w:rPr>
        <w:t>management</w:t>
      </w:r>
      <w:r w:rsidRPr="00C71B3B">
        <w:rPr>
          <w:color w:val="auto"/>
          <w:spacing w:val="7"/>
          <w:lang w:eastAsia="en-US"/>
        </w:rPr>
        <w:t xml:space="preserve"> </w:t>
      </w:r>
      <w:r w:rsidRPr="00C71B3B">
        <w:rPr>
          <w:color w:val="auto"/>
          <w:lang w:eastAsia="en-US"/>
        </w:rPr>
        <w:t>office,</w:t>
      </w:r>
      <w:r w:rsidRPr="00C71B3B">
        <w:rPr>
          <w:color w:val="auto"/>
          <w:w w:val="102"/>
          <w:lang w:eastAsia="en-US"/>
        </w:rPr>
        <w:t xml:space="preserve"> </w:t>
      </w:r>
      <w:r w:rsidRPr="00C71B3B">
        <w:rPr>
          <w:color w:val="auto"/>
          <w:lang w:eastAsia="en-US"/>
        </w:rPr>
        <w:t>confe</w:t>
      </w:r>
      <w:r w:rsidRPr="00C71B3B">
        <w:rPr>
          <w:color w:val="auto"/>
          <w:spacing w:val="-4"/>
          <w:lang w:eastAsia="en-US"/>
        </w:rPr>
        <w:t>r</w:t>
      </w:r>
      <w:r w:rsidRPr="00C71B3B">
        <w:rPr>
          <w:color w:val="auto"/>
          <w:lang w:eastAsia="en-US"/>
        </w:rPr>
        <w:t>ence</w:t>
      </w:r>
      <w:r w:rsidRPr="00C71B3B">
        <w:rPr>
          <w:color w:val="auto"/>
          <w:spacing w:val="3"/>
          <w:lang w:eastAsia="en-US"/>
        </w:rPr>
        <w:t xml:space="preserve"> </w:t>
      </w:r>
      <w:r w:rsidRPr="00C71B3B">
        <w:rPr>
          <w:color w:val="auto"/>
          <w:spacing w:val="-4"/>
          <w:lang w:eastAsia="en-US"/>
        </w:rPr>
        <w:t>r</w:t>
      </w:r>
      <w:r w:rsidRPr="00C71B3B">
        <w:rPr>
          <w:color w:val="auto"/>
          <w:lang w:eastAsia="en-US"/>
        </w:rPr>
        <w:t>oom</w:t>
      </w:r>
      <w:r w:rsidRPr="00C71B3B">
        <w:rPr>
          <w:color w:val="auto"/>
          <w:spacing w:val="3"/>
          <w:lang w:eastAsia="en-US"/>
        </w:rPr>
        <w:t xml:space="preserve"> and </w:t>
      </w:r>
      <w:r w:rsidRPr="00C71B3B">
        <w:rPr>
          <w:color w:val="auto"/>
          <w:lang w:eastAsia="en-US"/>
        </w:rPr>
        <w:t>meeting</w:t>
      </w:r>
      <w:r w:rsidRPr="00C71B3B">
        <w:rPr>
          <w:color w:val="auto"/>
          <w:spacing w:val="3"/>
          <w:lang w:eastAsia="en-US"/>
        </w:rPr>
        <w:t xml:space="preserve"> </w:t>
      </w:r>
      <w:r w:rsidRPr="00C71B3B">
        <w:rPr>
          <w:color w:val="auto"/>
          <w:spacing w:val="-4"/>
          <w:lang w:eastAsia="en-US"/>
        </w:rPr>
        <w:t>r</w:t>
      </w:r>
      <w:r w:rsidRPr="00C71B3B">
        <w:rPr>
          <w:color w:val="auto"/>
          <w:lang w:eastAsia="en-US"/>
        </w:rPr>
        <w:t>ooms — is</w:t>
      </w:r>
      <w:r w:rsidRPr="00C71B3B">
        <w:rPr>
          <w:color w:val="auto"/>
          <w:spacing w:val="-4"/>
          <w:lang w:eastAsia="en-US"/>
        </w:rPr>
        <w:t xml:space="preserve"> </w:t>
      </w:r>
      <w:r w:rsidRPr="00C71B3B">
        <w:rPr>
          <w:color w:val="auto"/>
          <w:lang w:eastAsia="en-US"/>
        </w:rPr>
        <w:t>wheelchair</w:t>
      </w:r>
      <w:r w:rsidRPr="00C71B3B">
        <w:rPr>
          <w:color w:val="auto"/>
          <w:spacing w:val="-3"/>
          <w:lang w:eastAsia="en-US"/>
        </w:rPr>
        <w:t xml:space="preserve"> </w:t>
      </w:r>
      <w:r w:rsidRPr="00C71B3B">
        <w:rPr>
          <w:color w:val="auto"/>
          <w:lang w:eastAsia="en-US"/>
        </w:rPr>
        <w:t>accessible.</w:t>
      </w:r>
      <w:r w:rsidRPr="00C71B3B">
        <w:rPr>
          <w:color w:val="auto"/>
          <w:spacing w:val="-3"/>
          <w:lang w:eastAsia="en-US"/>
        </w:rPr>
        <w:t xml:space="preserve"> </w:t>
      </w:r>
      <w:r w:rsidRPr="00C71B3B">
        <w:rPr>
          <w:color w:val="auto"/>
          <w:lang w:eastAsia="en-US"/>
        </w:rPr>
        <w:t>Reef HQ Aquarium</w:t>
      </w:r>
      <w:r w:rsidR="00FE4D78">
        <w:rPr>
          <w:color w:val="auto"/>
          <w:lang w:eastAsia="en-US"/>
        </w:rPr>
        <w:t xml:space="preserve"> and the</w:t>
      </w:r>
      <w:r w:rsidRPr="00C71B3B">
        <w:rPr>
          <w:color w:val="auto"/>
          <w:w w:val="96"/>
          <w:lang w:eastAsia="en-US"/>
        </w:rPr>
        <w:t xml:space="preserve"> </w:t>
      </w:r>
      <w:r w:rsidR="00066BAA">
        <w:rPr>
          <w:color w:val="auto"/>
          <w:lang w:eastAsia="en-US"/>
        </w:rPr>
        <w:t>Yeppoon</w:t>
      </w:r>
      <w:r w:rsidRPr="00C71B3B">
        <w:rPr>
          <w:color w:val="auto"/>
          <w:spacing w:val="3"/>
          <w:lang w:eastAsia="en-US"/>
        </w:rPr>
        <w:t xml:space="preserve"> </w:t>
      </w:r>
      <w:r w:rsidRPr="00C71B3B">
        <w:rPr>
          <w:color w:val="auto"/>
          <w:lang w:eastAsia="en-US"/>
        </w:rPr>
        <w:t>and</w:t>
      </w:r>
      <w:r w:rsidRPr="00C71B3B">
        <w:rPr>
          <w:color w:val="auto"/>
          <w:spacing w:val="3"/>
          <w:lang w:eastAsia="en-US"/>
        </w:rPr>
        <w:t xml:space="preserve"> </w:t>
      </w:r>
      <w:r w:rsidRPr="00C71B3B">
        <w:rPr>
          <w:color w:val="auto"/>
          <w:lang w:eastAsia="en-US"/>
        </w:rPr>
        <w:t>Canberra</w:t>
      </w:r>
      <w:r w:rsidRPr="00C71B3B">
        <w:rPr>
          <w:color w:val="auto"/>
          <w:spacing w:val="4"/>
          <w:lang w:eastAsia="en-US"/>
        </w:rPr>
        <w:t xml:space="preserve"> </w:t>
      </w:r>
      <w:r w:rsidRPr="00C71B3B">
        <w:rPr>
          <w:color w:val="auto"/>
          <w:lang w:eastAsia="en-US"/>
        </w:rPr>
        <w:t>offices</w:t>
      </w:r>
      <w:r w:rsidRPr="00C71B3B">
        <w:rPr>
          <w:color w:val="auto"/>
          <w:spacing w:val="3"/>
          <w:lang w:eastAsia="en-US"/>
        </w:rPr>
        <w:t xml:space="preserve"> </w:t>
      </w:r>
      <w:r w:rsidRPr="00C71B3B">
        <w:rPr>
          <w:color w:val="auto"/>
          <w:lang w:eastAsia="en-US"/>
        </w:rPr>
        <w:t>a</w:t>
      </w:r>
      <w:r w:rsidRPr="00C71B3B">
        <w:rPr>
          <w:color w:val="auto"/>
          <w:spacing w:val="-5"/>
          <w:lang w:eastAsia="en-US"/>
        </w:rPr>
        <w:t>r</w:t>
      </w:r>
      <w:r w:rsidRPr="00C71B3B">
        <w:rPr>
          <w:color w:val="auto"/>
          <w:lang w:eastAsia="en-US"/>
        </w:rPr>
        <w:t>e</w:t>
      </w:r>
      <w:r w:rsidRPr="00C71B3B">
        <w:rPr>
          <w:color w:val="auto"/>
          <w:spacing w:val="4"/>
          <w:lang w:eastAsia="en-US"/>
        </w:rPr>
        <w:t xml:space="preserve"> </w:t>
      </w:r>
      <w:r w:rsidRPr="00C71B3B">
        <w:rPr>
          <w:color w:val="auto"/>
          <w:lang w:eastAsia="en-US"/>
        </w:rPr>
        <w:t>also</w:t>
      </w:r>
      <w:r w:rsidRPr="00C71B3B">
        <w:rPr>
          <w:color w:val="auto"/>
          <w:w w:val="99"/>
          <w:lang w:eastAsia="en-US"/>
        </w:rPr>
        <w:t xml:space="preserve"> </w:t>
      </w:r>
      <w:r w:rsidRPr="00C71B3B">
        <w:rPr>
          <w:color w:val="auto"/>
          <w:lang w:eastAsia="en-US"/>
        </w:rPr>
        <w:t>wheelchair</w:t>
      </w:r>
      <w:r w:rsidRPr="00C71B3B">
        <w:rPr>
          <w:color w:val="auto"/>
          <w:spacing w:val="8"/>
          <w:lang w:eastAsia="en-US"/>
        </w:rPr>
        <w:t xml:space="preserve"> </w:t>
      </w:r>
      <w:r w:rsidRPr="00C71B3B">
        <w:rPr>
          <w:color w:val="auto"/>
          <w:lang w:eastAsia="en-US"/>
        </w:rPr>
        <w:t>accessible.</w:t>
      </w:r>
    </w:p>
    <w:p w14:paraId="564F3840" w14:textId="77777777" w:rsidR="00011A46" w:rsidRPr="00C71B3B" w:rsidRDefault="00011A46" w:rsidP="00011A46">
      <w:pPr>
        <w:rPr>
          <w:color w:val="auto"/>
          <w:lang w:eastAsia="en-US"/>
        </w:rPr>
      </w:pPr>
      <w:r w:rsidRPr="00C71B3B">
        <w:rPr>
          <w:color w:val="auto"/>
          <w:lang w:eastAsia="en-US"/>
        </w:rPr>
        <w:t>Since 1994, non-corporate Commonwealth entities have reported on their performance as policy adviser, purchaser, employer, regulator and provider under the Commonwealth Disability Strategy. In 2007</w:t>
      </w:r>
      <w:r w:rsidRPr="00C71B3B">
        <w:rPr>
          <w:rFonts w:hint="eastAsia"/>
          <w:color w:val="auto"/>
          <w:lang w:eastAsia="en-US"/>
        </w:rPr>
        <w:t>–</w:t>
      </w:r>
      <w:r w:rsidRPr="00C71B3B">
        <w:rPr>
          <w:color w:val="auto"/>
          <w:lang w:eastAsia="en-US"/>
        </w:rPr>
        <w:t xml:space="preserve">08, reporting on the employer role was transferred to the </w:t>
      </w:r>
      <w:r>
        <w:rPr>
          <w:color w:val="auto"/>
          <w:lang w:eastAsia="en-US"/>
        </w:rPr>
        <w:t>APSC’s</w:t>
      </w:r>
      <w:r w:rsidRPr="00C71B3B">
        <w:rPr>
          <w:color w:val="auto"/>
          <w:lang w:eastAsia="en-US"/>
        </w:rPr>
        <w:t xml:space="preserve"> State of the Service reports and the APS Statistical Bulletin. These reports are available at www.apsc.gov.au. From 2010</w:t>
      </w:r>
      <w:r w:rsidRPr="00C71B3B">
        <w:rPr>
          <w:rFonts w:hint="eastAsia"/>
          <w:color w:val="auto"/>
          <w:lang w:eastAsia="en-US"/>
        </w:rPr>
        <w:t>–</w:t>
      </w:r>
      <w:r w:rsidRPr="00C71B3B">
        <w:rPr>
          <w:color w:val="auto"/>
          <w:lang w:eastAsia="en-US"/>
        </w:rPr>
        <w:t>11, entities have no longer been required to report on these functions.</w:t>
      </w:r>
    </w:p>
    <w:p w14:paraId="382DCFC2" w14:textId="77777777" w:rsidR="00011A46" w:rsidRPr="00DC4895" w:rsidRDefault="00011A46" w:rsidP="00011A46">
      <w:pPr>
        <w:rPr>
          <w:color w:val="auto"/>
          <w:lang w:eastAsia="en-US"/>
        </w:rPr>
      </w:pPr>
      <w:r w:rsidRPr="00C71B3B">
        <w:rPr>
          <w:color w:val="auto"/>
          <w:lang w:eastAsia="en-US"/>
        </w:rPr>
        <w:t>The Commonwealth Disability Strategy has been overtaken by the National Disability Strategy 2010</w:t>
      </w:r>
      <w:r w:rsidRPr="00C71B3B">
        <w:rPr>
          <w:rFonts w:hint="eastAsia"/>
          <w:color w:val="auto"/>
          <w:lang w:eastAsia="en-US"/>
        </w:rPr>
        <w:t>–</w:t>
      </w:r>
      <w:r w:rsidRPr="00C71B3B">
        <w:rPr>
          <w:color w:val="auto"/>
          <w:lang w:eastAsia="en-US"/>
        </w:rPr>
        <w:t>2020, which sets out a 10-year national policy framework to improve the lives of people with disability, promote participation and create a more inclusive society. A high-level, two-yearly report will track progress against each of the six outcome areas of the strategy and present a picture of how people with disability are faring. The first of these progress reports was published in 2014 and can be found at www.dss.gov.au.</w:t>
      </w:r>
    </w:p>
    <w:p w14:paraId="50881D84" w14:textId="77777777" w:rsidR="00011A46" w:rsidRDefault="00011A46" w:rsidP="00011A46">
      <w:pPr>
        <w:pStyle w:val="Heading3"/>
      </w:pPr>
      <w:r>
        <w:t>Employment agreements</w:t>
      </w:r>
    </w:p>
    <w:p w14:paraId="10E13B34" w14:textId="77777777" w:rsidR="00011A46" w:rsidRPr="003B4A69" w:rsidRDefault="00011A46" w:rsidP="00011A46">
      <w:pPr>
        <w:rPr>
          <w:color w:val="auto"/>
          <w:lang w:eastAsia="en-US"/>
        </w:rPr>
      </w:pPr>
      <w:r w:rsidRPr="003B4A69">
        <w:rPr>
          <w:color w:val="auto"/>
          <w:lang w:eastAsia="en-US"/>
        </w:rPr>
        <w:t>The</w:t>
      </w:r>
      <w:r w:rsidRPr="003B4A69">
        <w:rPr>
          <w:color w:val="auto"/>
          <w:spacing w:val="-6"/>
          <w:lang w:eastAsia="en-US"/>
        </w:rPr>
        <w:t xml:space="preserve"> </w:t>
      </w:r>
      <w:r w:rsidRPr="003B4A69">
        <w:rPr>
          <w:rFonts w:cs="Arial"/>
          <w:i/>
          <w:iCs/>
          <w:color w:val="auto"/>
          <w:szCs w:val="22"/>
          <w:lang w:eastAsia="en-US"/>
        </w:rPr>
        <w:t>Great Barrier Reef Marine Park Authority Enterprise Agreement 2018–2021</w:t>
      </w:r>
      <w:r w:rsidRPr="003B4A69">
        <w:rPr>
          <w:color w:val="auto"/>
          <w:spacing w:val="-9"/>
          <w:lang w:eastAsia="en-US"/>
        </w:rPr>
        <w:t xml:space="preserve"> </w:t>
      </w:r>
      <w:r w:rsidRPr="003B4A69">
        <w:rPr>
          <w:color w:val="auto"/>
          <w:lang w:eastAsia="en-US"/>
        </w:rPr>
        <w:t>was int</w:t>
      </w:r>
      <w:r w:rsidRPr="003B4A69">
        <w:rPr>
          <w:color w:val="auto"/>
          <w:spacing w:val="-4"/>
          <w:lang w:eastAsia="en-US"/>
        </w:rPr>
        <w:t>r</w:t>
      </w:r>
      <w:r w:rsidRPr="003B4A69">
        <w:rPr>
          <w:color w:val="auto"/>
          <w:lang w:eastAsia="en-US"/>
        </w:rPr>
        <w:t>oduced</w:t>
      </w:r>
      <w:r w:rsidRPr="003B4A69">
        <w:rPr>
          <w:color w:val="auto"/>
          <w:spacing w:val="8"/>
          <w:lang w:eastAsia="en-US"/>
        </w:rPr>
        <w:t xml:space="preserve"> </w:t>
      </w:r>
      <w:r w:rsidRPr="003B4A69">
        <w:rPr>
          <w:color w:val="auto"/>
          <w:lang w:eastAsia="en-US"/>
        </w:rPr>
        <w:t>in</w:t>
      </w:r>
      <w:r w:rsidRPr="003B4A69">
        <w:rPr>
          <w:color w:val="auto"/>
          <w:spacing w:val="8"/>
          <w:lang w:eastAsia="en-US"/>
        </w:rPr>
        <w:t xml:space="preserve"> </w:t>
      </w:r>
      <w:r w:rsidRPr="003B4A69">
        <w:rPr>
          <w:color w:val="auto"/>
          <w:lang w:eastAsia="en-US"/>
        </w:rPr>
        <w:t>March 2018.</w:t>
      </w:r>
      <w:r w:rsidRPr="003B4A69">
        <w:rPr>
          <w:color w:val="auto"/>
          <w:spacing w:val="8"/>
          <w:lang w:eastAsia="en-US"/>
        </w:rPr>
        <w:t xml:space="preserve"> </w:t>
      </w:r>
    </w:p>
    <w:p w14:paraId="2BA90319" w14:textId="77777777" w:rsidR="00011A46" w:rsidRPr="003B4A69" w:rsidRDefault="00011A46" w:rsidP="00011A46">
      <w:pPr>
        <w:rPr>
          <w:color w:val="auto"/>
          <w:lang w:eastAsia="en-US"/>
        </w:rPr>
      </w:pPr>
      <w:r w:rsidRPr="003B4A69">
        <w:rPr>
          <w:color w:val="auto"/>
          <w:lang w:eastAsia="en-US"/>
        </w:rPr>
        <w:t>Consistent</w:t>
      </w:r>
      <w:r w:rsidRPr="003B4A69">
        <w:rPr>
          <w:color w:val="auto"/>
          <w:spacing w:val="9"/>
          <w:lang w:eastAsia="en-US"/>
        </w:rPr>
        <w:t xml:space="preserve"> </w:t>
      </w:r>
      <w:r w:rsidRPr="003B4A69">
        <w:rPr>
          <w:color w:val="auto"/>
          <w:lang w:eastAsia="en-US"/>
        </w:rPr>
        <w:t>with</w:t>
      </w:r>
      <w:r w:rsidRPr="003B4A69">
        <w:rPr>
          <w:color w:val="auto"/>
          <w:spacing w:val="9"/>
          <w:lang w:eastAsia="en-US"/>
        </w:rPr>
        <w:t xml:space="preserve"> </w:t>
      </w:r>
      <w:r w:rsidRPr="003B4A69">
        <w:rPr>
          <w:color w:val="auto"/>
          <w:lang w:eastAsia="en-US"/>
        </w:rPr>
        <w:t>gove</w:t>
      </w:r>
      <w:r w:rsidRPr="003B4A69">
        <w:rPr>
          <w:color w:val="auto"/>
          <w:spacing w:val="3"/>
          <w:lang w:eastAsia="en-US"/>
        </w:rPr>
        <w:t>r</w:t>
      </w:r>
      <w:r w:rsidRPr="003B4A69">
        <w:rPr>
          <w:color w:val="auto"/>
          <w:lang w:eastAsia="en-US"/>
        </w:rPr>
        <w:t>nment</w:t>
      </w:r>
      <w:r w:rsidRPr="003B4A69">
        <w:rPr>
          <w:color w:val="auto"/>
          <w:spacing w:val="9"/>
          <w:lang w:eastAsia="en-US"/>
        </w:rPr>
        <w:t xml:space="preserve"> </w:t>
      </w:r>
      <w:r w:rsidRPr="003B4A69">
        <w:rPr>
          <w:color w:val="auto"/>
          <w:lang w:eastAsia="en-US"/>
        </w:rPr>
        <w:t>polic</w:t>
      </w:r>
      <w:r w:rsidRPr="003B4A69">
        <w:rPr>
          <w:color w:val="auto"/>
          <w:spacing w:val="-14"/>
          <w:lang w:eastAsia="en-US"/>
        </w:rPr>
        <w:t>y</w:t>
      </w:r>
      <w:r w:rsidRPr="003B4A69">
        <w:rPr>
          <w:color w:val="auto"/>
          <w:lang w:eastAsia="en-US"/>
        </w:rPr>
        <w:t>,</w:t>
      </w:r>
      <w:r w:rsidRPr="003B4A69">
        <w:rPr>
          <w:color w:val="auto"/>
          <w:spacing w:val="9"/>
          <w:lang w:eastAsia="en-US"/>
        </w:rPr>
        <w:t xml:space="preserve"> </w:t>
      </w:r>
      <w:r w:rsidRPr="003B4A69">
        <w:rPr>
          <w:color w:val="auto"/>
          <w:lang w:eastAsia="en-US"/>
        </w:rPr>
        <w:t>all non-senior</w:t>
      </w:r>
      <w:r w:rsidRPr="003B4A69">
        <w:rPr>
          <w:color w:val="auto"/>
          <w:spacing w:val="-2"/>
          <w:lang w:eastAsia="en-US"/>
        </w:rPr>
        <w:t xml:space="preserve"> </w:t>
      </w:r>
      <w:r w:rsidRPr="003B4A69">
        <w:rPr>
          <w:color w:val="auto"/>
          <w:lang w:eastAsia="en-US"/>
        </w:rPr>
        <w:t>executive</w:t>
      </w:r>
      <w:r w:rsidRPr="003B4A69">
        <w:rPr>
          <w:color w:val="auto"/>
          <w:spacing w:val="-1"/>
          <w:lang w:eastAsia="en-US"/>
        </w:rPr>
        <w:t xml:space="preserve"> </w:t>
      </w:r>
      <w:r w:rsidRPr="003B4A69">
        <w:rPr>
          <w:color w:val="auto"/>
          <w:lang w:eastAsia="en-US"/>
        </w:rPr>
        <w:t>service</w:t>
      </w:r>
      <w:r w:rsidRPr="003B4A69">
        <w:rPr>
          <w:color w:val="auto"/>
          <w:spacing w:val="-1"/>
          <w:lang w:eastAsia="en-US"/>
        </w:rPr>
        <w:t xml:space="preserve"> </w:t>
      </w:r>
      <w:r w:rsidRPr="003B4A69">
        <w:rPr>
          <w:color w:val="auto"/>
          <w:lang w:eastAsia="en-US"/>
        </w:rPr>
        <w:t>employees</w:t>
      </w:r>
      <w:r w:rsidRPr="003B4A69">
        <w:rPr>
          <w:color w:val="auto"/>
          <w:spacing w:val="-1"/>
          <w:lang w:eastAsia="en-US"/>
        </w:rPr>
        <w:t xml:space="preserve"> </w:t>
      </w:r>
      <w:r w:rsidRPr="003B4A69">
        <w:rPr>
          <w:color w:val="auto"/>
          <w:lang w:eastAsia="en-US"/>
        </w:rPr>
        <w:t>a</w:t>
      </w:r>
      <w:r w:rsidRPr="003B4A69">
        <w:rPr>
          <w:color w:val="auto"/>
          <w:spacing w:val="-5"/>
          <w:lang w:eastAsia="en-US"/>
        </w:rPr>
        <w:t>r</w:t>
      </w:r>
      <w:r w:rsidRPr="003B4A69">
        <w:rPr>
          <w:color w:val="auto"/>
          <w:lang w:eastAsia="en-US"/>
        </w:rPr>
        <w:t>e</w:t>
      </w:r>
      <w:r w:rsidRPr="003B4A69">
        <w:rPr>
          <w:color w:val="auto"/>
          <w:w w:val="96"/>
          <w:lang w:eastAsia="en-US"/>
        </w:rPr>
        <w:t xml:space="preserve"> </w:t>
      </w:r>
      <w:r w:rsidRPr="003B4A69">
        <w:rPr>
          <w:color w:val="auto"/>
          <w:lang w:eastAsia="en-US"/>
        </w:rPr>
        <w:t>cove</w:t>
      </w:r>
      <w:r w:rsidRPr="003B4A69">
        <w:rPr>
          <w:color w:val="auto"/>
          <w:spacing w:val="-4"/>
          <w:lang w:eastAsia="en-US"/>
        </w:rPr>
        <w:t>r</w:t>
      </w:r>
      <w:r w:rsidRPr="003B4A69">
        <w:rPr>
          <w:color w:val="auto"/>
          <w:lang w:eastAsia="en-US"/>
        </w:rPr>
        <w:t>ed by the enterprise ag</w:t>
      </w:r>
      <w:r w:rsidRPr="003B4A69">
        <w:rPr>
          <w:color w:val="auto"/>
          <w:spacing w:val="-5"/>
          <w:lang w:eastAsia="en-US"/>
        </w:rPr>
        <w:t>r</w:t>
      </w:r>
      <w:r w:rsidRPr="003B4A69">
        <w:rPr>
          <w:color w:val="auto"/>
          <w:lang w:eastAsia="en-US"/>
        </w:rPr>
        <w:t>eement. The</w:t>
      </w:r>
      <w:r w:rsidRPr="003B4A69">
        <w:rPr>
          <w:color w:val="auto"/>
          <w:w w:val="96"/>
          <w:lang w:eastAsia="en-US"/>
        </w:rPr>
        <w:t xml:space="preserve"> </w:t>
      </w:r>
      <w:r w:rsidRPr="003B4A69">
        <w:rPr>
          <w:color w:val="auto"/>
          <w:lang w:eastAsia="en-US"/>
        </w:rPr>
        <w:t>cur</w:t>
      </w:r>
      <w:r w:rsidRPr="003B4A69">
        <w:rPr>
          <w:color w:val="auto"/>
          <w:spacing w:val="-4"/>
          <w:lang w:eastAsia="en-US"/>
        </w:rPr>
        <w:t>r</w:t>
      </w:r>
      <w:r w:rsidRPr="003B4A69">
        <w:rPr>
          <w:color w:val="auto"/>
          <w:lang w:eastAsia="en-US"/>
        </w:rPr>
        <w:t>ent</w:t>
      </w:r>
      <w:r w:rsidRPr="003B4A69">
        <w:rPr>
          <w:color w:val="auto"/>
          <w:spacing w:val="3"/>
          <w:lang w:eastAsia="en-US"/>
        </w:rPr>
        <w:t xml:space="preserve"> </w:t>
      </w:r>
      <w:r w:rsidRPr="003B4A69">
        <w:rPr>
          <w:color w:val="auto"/>
          <w:lang w:eastAsia="en-US"/>
        </w:rPr>
        <w:t>ag</w:t>
      </w:r>
      <w:r w:rsidRPr="003B4A69">
        <w:rPr>
          <w:color w:val="auto"/>
          <w:spacing w:val="-5"/>
          <w:lang w:eastAsia="en-US"/>
        </w:rPr>
        <w:t>r</w:t>
      </w:r>
      <w:r w:rsidRPr="003B4A69">
        <w:rPr>
          <w:color w:val="auto"/>
          <w:lang w:eastAsia="en-US"/>
        </w:rPr>
        <w:t>eement</w:t>
      </w:r>
      <w:r w:rsidRPr="003B4A69">
        <w:rPr>
          <w:color w:val="auto"/>
          <w:spacing w:val="4"/>
          <w:lang w:eastAsia="en-US"/>
        </w:rPr>
        <w:t xml:space="preserve"> </w:t>
      </w:r>
      <w:r w:rsidRPr="003B4A69">
        <w:rPr>
          <w:color w:val="auto"/>
          <w:lang w:eastAsia="en-US"/>
        </w:rPr>
        <w:t>p</w:t>
      </w:r>
      <w:r w:rsidRPr="003B4A69">
        <w:rPr>
          <w:color w:val="auto"/>
          <w:spacing w:val="-4"/>
          <w:lang w:eastAsia="en-US"/>
        </w:rPr>
        <w:t>r</w:t>
      </w:r>
      <w:r w:rsidRPr="003B4A69">
        <w:rPr>
          <w:color w:val="auto"/>
          <w:lang w:eastAsia="en-US"/>
        </w:rPr>
        <w:t>ovides</w:t>
      </w:r>
      <w:r w:rsidRPr="003B4A69">
        <w:rPr>
          <w:color w:val="auto"/>
          <w:spacing w:val="4"/>
          <w:lang w:eastAsia="en-US"/>
        </w:rPr>
        <w:t xml:space="preserve"> </w:t>
      </w:r>
      <w:r w:rsidRPr="003B4A69">
        <w:rPr>
          <w:color w:val="auto"/>
          <w:lang w:eastAsia="en-US"/>
        </w:rPr>
        <w:t>salaries</w:t>
      </w:r>
      <w:r w:rsidRPr="003B4A69">
        <w:rPr>
          <w:color w:val="auto"/>
          <w:spacing w:val="4"/>
          <w:lang w:eastAsia="en-US"/>
        </w:rPr>
        <w:t xml:space="preserve"> </w:t>
      </w:r>
      <w:r w:rsidRPr="003B4A69">
        <w:rPr>
          <w:color w:val="auto"/>
          <w:lang w:eastAsia="en-US"/>
        </w:rPr>
        <w:t>to</w:t>
      </w:r>
      <w:r w:rsidRPr="003B4A69">
        <w:rPr>
          <w:color w:val="auto"/>
          <w:spacing w:val="4"/>
          <w:lang w:eastAsia="en-US"/>
        </w:rPr>
        <w:t xml:space="preserve"> </w:t>
      </w:r>
      <w:r w:rsidRPr="003B4A69">
        <w:rPr>
          <w:color w:val="auto"/>
          <w:lang w:eastAsia="en-US"/>
        </w:rPr>
        <w:t>cover</w:t>
      </w:r>
      <w:r w:rsidRPr="003B4A69">
        <w:rPr>
          <w:color w:val="auto"/>
          <w:w w:val="101"/>
          <w:lang w:eastAsia="en-US"/>
        </w:rPr>
        <w:t xml:space="preserve"> </w:t>
      </w:r>
      <w:r w:rsidRPr="003B4A69">
        <w:rPr>
          <w:color w:val="auto"/>
          <w:lang w:eastAsia="en-US"/>
        </w:rPr>
        <w:t>classifications</w:t>
      </w:r>
      <w:r w:rsidRPr="003B4A69">
        <w:rPr>
          <w:color w:val="auto"/>
          <w:spacing w:val="1"/>
          <w:lang w:eastAsia="en-US"/>
        </w:rPr>
        <w:t xml:space="preserve"> </w:t>
      </w:r>
      <w:r w:rsidRPr="003B4A69">
        <w:rPr>
          <w:color w:val="auto"/>
          <w:lang w:eastAsia="en-US"/>
        </w:rPr>
        <w:t>ranging</w:t>
      </w:r>
      <w:r w:rsidRPr="003B4A69">
        <w:rPr>
          <w:color w:val="auto"/>
          <w:spacing w:val="2"/>
          <w:lang w:eastAsia="en-US"/>
        </w:rPr>
        <w:t xml:space="preserve"> </w:t>
      </w:r>
      <w:r w:rsidRPr="003B4A69">
        <w:rPr>
          <w:color w:val="auto"/>
          <w:lang w:eastAsia="en-US"/>
        </w:rPr>
        <w:t>f</w:t>
      </w:r>
      <w:r w:rsidRPr="003B4A69">
        <w:rPr>
          <w:color w:val="auto"/>
          <w:spacing w:val="-4"/>
          <w:lang w:eastAsia="en-US"/>
        </w:rPr>
        <w:t>r</w:t>
      </w:r>
      <w:r w:rsidRPr="003B4A69">
        <w:rPr>
          <w:color w:val="auto"/>
          <w:lang w:eastAsia="en-US"/>
        </w:rPr>
        <w:t>om</w:t>
      </w:r>
      <w:r w:rsidRPr="003B4A69">
        <w:rPr>
          <w:color w:val="auto"/>
          <w:spacing w:val="1"/>
          <w:lang w:eastAsia="en-US"/>
        </w:rPr>
        <w:t xml:space="preserve"> </w:t>
      </w:r>
      <w:r w:rsidRPr="003B4A69">
        <w:rPr>
          <w:color w:val="auto"/>
          <w:lang w:eastAsia="en-US"/>
        </w:rPr>
        <w:t>an</w:t>
      </w:r>
      <w:r w:rsidRPr="003B4A69">
        <w:rPr>
          <w:color w:val="auto"/>
          <w:spacing w:val="2"/>
          <w:lang w:eastAsia="en-US"/>
        </w:rPr>
        <w:t xml:space="preserve"> </w:t>
      </w:r>
      <w:r>
        <w:rPr>
          <w:color w:val="auto"/>
          <w:lang w:eastAsia="en-US"/>
        </w:rPr>
        <w:t>APS</w:t>
      </w:r>
      <w:r w:rsidRPr="003B4A69">
        <w:rPr>
          <w:color w:val="auto"/>
          <w:spacing w:val="-1"/>
          <w:lang w:eastAsia="en-US"/>
        </w:rPr>
        <w:t xml:space="preserve"> level </w:t>
      </w:r>
      <w:r w:rsidRPr="003B4A69">
        <w:rPr>
          <w:color w:val="auto"/>
          <w:lang w:eastAsia="en-US"/>
        </w:rPr>
        <w:t>1 to</w:t>
      </w:r>
      <w:r w:rsidRPr="003B4A69">
        <w:rPr>
          <w:color w:val="auto"/>
          <w:spacing w:val="-1"/>
          <w:lang w:eastAsia="en-US"/>
        </w:rPr>
        <w:t xml:space="preserve"> </w:t>
      </w:r>
      <w:r w:rsidRPr="003B4A69">
        <w:rPr>
          <w:color w:val="auto"/>
          <w:lang w:eastAsia="en-US"/>
        </w:rPr>
        <w:t>executive level</w:t>
      </w:r>
      <w:r w:rsidRPr="003B4A69">
        <w:rPr>
          <w:color w:val="auto"/>
          <w:spacing w:val="-1"/>
          <w:lang w:eastAsia="en-US"/>
        </w:rPr>
        <w:t> </w:t>
      </w:r>
      <w:r w:rsidRPr="003B4A69">
        <w:rPr>
          <w:color w:val="auto"/>
          <w:lang w:eastAsia="en-US"/>
        </w:rPr>
        <w:t>2, including</w:t>
      </w:r>
      <w:r w:rsidRPr="003B4A69">
        <w:rPr>
          <w:color w:val="auto"/>
          <w:spacing w:val="9"/>
          <w:lang w:eastAsia="en-US"/>
        </w:rPr>
        <w:t xml:space="preserve"> </w:t>
      </w:r>
      <w:r w:rsidRPr="003B4A69">
        <w:rPr>
          <w:color w:val="auto"/>
          <w:lang w:eastAsia="en-US"/>
        </w:rPr>
        <w:t>a</w:t>
      </w:r>
      <w:r w:rsidRPr="003B4A69">
        <w:rPr>
          <w:color w:val="auto"/>
          <w:spacing w:val="8"/>
          <w:lang w:eastAsia="en-US"/>
        </w:rPr>
        <w:t xml:space="preserve"> </w:t>
      </w:r>
      <w:r w:rsidRPr="003B4A69">
        <w:rPr>
          <w:color w:val="auto"/>
          <w:lang w:eastAsia="en-US"/>
        </w:rPr>
        <w:t>specific</w:t>
      </w:r>
      <w:r w:rsidRPr="003B4A69">
        <w:rPr>
          <w:color w:val="auto"/>
          <w:spacing w:val="9"/>
          <w:lang w:eastAsia="en-US"/>
        </w:rPr>
        <w:t xml:space="preserve"> </w:t>
      </w:r>
      <w:r w:rsidRPr="003B4A69">
        <w:rPr>
          <w:color w:val="auto"/>
          <w:lang w:eastAsia="en-US"/>
        </w:rPr>
        <w:t>legal</w:t>
      </w:r>
      <w:r w:rsidRPr="003B4A69">
        <w:rPr>
          <w:color w:val="auto"/>
          <w:spacing w:val="9"/>
          <w:lang w:eastAsia="en-US"/>
        </w:rPr>
        <w:t xml:space="preserve"> </w:t>
      </w:r>
      <w:r w:rsidRPr="003B4A69">
        <w:rPr>
          <w:color w:val="auto"/>
          <w:lang w:eastAsia="en-US"/>
        </w:rPr>
        <w:t>officer</w:t>
      </w:r>
      <w:r w:rsidRPr="003B4A69">
        <w:rPr>
          <w:color w:val="auto"/>
          <w:spacing w:val="9"/>
          <w:lang w:eastAsia="en-US"/>
        </w:rPr>
        <w:t xml:space="preserve"> </w:t>
      </w:r>
      <w:r w:rsidRPr="003B4A69">
        <w:rPr>
          <w:color w:val="auto"/>
          <w:lang w:eastAsia="en-US"/>
        </w:rPr>
        <w:t>classification.</w:t>
      </w:r>
    </w:p>
    <w:p w14:paraId="0DE89B52" w14:textId="50FD2AF9" w:rsidR="00011A46" w:rsidRPr="003B4A69" w:rsidRDefault="00011A46" w:rsidP="00011A46">
      <w:pPr>
        <w:rPr>
          <w:color w:val="auto"/>
          <w:lang w:eastAsia="en-US"/>
        </w:rPr>
      </w:pPr>
      <w:r w:rsidRPr="003B4A69">
        <w:rPr>
          <w:color w:val="auto"/>
          <w:lang w:eastAsia="en-US"/>
        </w:rPr>
        <w:t>For</w:t>
      </w:r>
      <w:r w:rsidRPr="003B4A69">
        <w:rPr>
          <w:color w:val="auto"/>
          <w:spacing w:val="-2"/>
          <w:lang w:eastAsia="en-US"/>
        </w:rPr>
        <w:t xml:space="preserve"> </w:t>
      </w:r>
      <w:r w:rsidRPr="003B4A69">
        <w:rPr>
          <w:color w:val="auto"/>
          <w:lang w:eastAsia="en-US"/>
        </w:rPr>
        <w:t>non-senior</w:t>
      </w:r>
      <w:r w:rsidRPr="003B4A69">
        <w:rPr>
          <w:color w:val="auto"/>
          <w:spacing w:val="-2"/>
          <w:lang w:eastAsia="en-US"/>
        </w:rPr>
        <w:t xml:space="preserve"> </w:t>
      </w:r>
      <w:r w:rsidRPr="003B4A69">
        <w:rPr>
          <w:color w:val="auto"/>
          <w:lang w:eastAsia="en-US"/>
        </w:rPr>
        <w:t>executive service</w:t>
      </w:r>
      <w:r w:rsidRPr="003B4A69">
        <w:rPr>
          <w:color w:val="auto"/>
          <w:spacing w:val="-2"/>
          <w:lang w:eastAsia="en-US"/>
        </w:rPr>
        <w:t xml:space="preserve"> </w:t>
      </w:r>
      <w:r w:rsidRPr="003B4A69">
        <w:rPr>
          <w:color w:val="auto"/>
          <w:lang w:eastAsia="en-US"/>
        </w:rPr>
        <w:t>employees, salaries range from</w:t>
      </w:r>
      <w:r w:rsidRPr="003B4A69">
        <w:rPr>
          <w:color w:val="auto"/>
          <w:spacing w:val="-2"/>
          <w:lang w:eastAsia="en-US"/>
        </w:rPr>
        <w:t xml:space="preserve"> </w:t>
      </w:r>
      <w:r>
        <w:rPr>
          <w:color w:val="auto"/>
          <w:lang w:eastAsia="en-US"/>
        </w:rPr>
        <w:t>$42,350</w:t>
      </w:r>
      <w:r w:rsidRPr="003B4A69">
        <w:rPr>
          <w:color w:val="auto"/>
          <w:spacing w:val="-1"/>
          <w:lang w:eastAsia="en-US"/>
        </w:rPr>
        <w:t xml:space="preserve"> </w:t>
      </w:r>
      <w:r w:rsidRPr="003B4A69">
        <w:rPr>
          <w:color w:val="auto"/>
          <w:lang w:eastAsia="en-US"/>
        </w:rPr>
        <w:t>for</w:t>
      </w:r>
      <w:r w:rsidRPr="003B4A69">
        <w:rPr>
          <w:color w:val="auto"/>
          <w:spacing w:val="-2"/>
          <w:lang w:eastAsia="en-US"/>
        </w:rPr>
        <w:t xml:space="preserve"> </w:t>
      </w:r>
      <w:r>
        <w:rPr>
          <w:color w:val="auto"/>
          <w:lang w:eastAsia="en-US"/>
        </w:rPr>
        <w:t xml:space="preserve">APS </w:t>
      </w:r>
      <w:r w:rsidRPr="003B4A69">
        <w:rPr>
          <w:color w:val="auto"/>
          <w:spacing w:val="2"/>
          <w:lang w:eastAsia="en-US"/>
        </w:rPr>
        <w:t>level </w:t>
      </w:r>
      <w:r w:rsidRPr="003B4A69">
        <w:rPr>
          <w:color w:val="auto"/>
          <w:lang w:eastAsia="en-US"/>
        </w:rPr>
        <w:t>1</w:t>
      </w:r>
      <w:r w:rsidRPr="003B4A69">
        <w:rPr>
          <w:color w:val="auto"/>
          <w:spacing w:val="2"/>
          <w:lang w:eastAsia="en-US"/>
        </w:rPr>
        <w:t xml:space="preserve"> </w:t>
      </w:r>
      <w:r w:rsidRPr="003B4A69">
        <w:rPr>
          <w:color w:val="auto"/>
          <w:lang w:eastAsia="en-US"/>
        </w:rPr>
        <w:t>to</w:t>
      </w:r>
      <w:r w:rsidRPr="003B4A69">
        <w:rPr>
          <w:color w:val="auto"/>
          <w:spacing w:val="2"/>
          <w:lang w:eastAsia="en-US"/>
        </w:rPr>
        <w:t xml:space="preserve"> </w:t>
      </w:r>
      <w:r>
        <w:rPr>
          <w:color w:val="auto"/>
          <w:lang w:eastAsia="en-US"/>
        </w:rPr>
        <w:t>$</w:t>
      </w:r>
      <w:r w:rsidR="009F5AA1">
        <w:rPr>
          <w:color w:val="auto"/>
          <w:lang w:eastAsia="en-US"/>
        </w:rPr>
        <w:t>149,679</w:t>
      </w:r>
      <w:r w:rsidRPr="003B4A69">
        <w:rPr>
          <w:color w:val="auto"/>
          <w:lang w:eastAsia="en-US"/>
        </w:rPr>
        <w:t xml:space="preserve"> for</w:t>
      </w:r>
      <w:r w:rsidRPr="003B4A69">
        <w:rPr>
          <w:color w:val="auto"/>
          <w:spacing w:val="2"/>
          <w:lang w:eastAsia="en-US"/>
        </w:rPr>
        <w:t xml:space="preserve"> </w:t>
      </w:r>
      <w:r w:rsidRPr="003B4A69">
        <w:rPr>
          <w:color w:val="auto"/>
          <w:lang w:eastAsia="en-US"/>
        </w:rPr>
        <w:t>executive</w:t>
      </w:r>
      <w:r w:rsidRPr="003B4A69">
        <w:rPr>
          <w:color w:val="auto"/>
          <w:w w:val="99"/>
          <w:lang w:eastAsia="en-US"/>
        </w:rPr>
        <w:t xml:space="preserve"> </w:t>
      </w:r>
      <w:r w:rsidRPr="003B4A69">
        <w:rPr>
          <w:color w:val="auto"/>
          <w:lang w:eastAsia="en-US"/>
        </w:rPr>
        <w:t>level</w:t>
      </w:r>
      <w:r w:rsidRPr="003B4A69">
        <w:rPr>
          <w:color w:val="auto"/>
          <w:spacing w:val="-9"/>
          <w:lang w:eastAsia="en-US"/>
        </w:rPr>
        <w:t> </w:t>
      </w:r>
      <w:r w:rsidRPr="003B4A69">
        <w:rPr>
          <w:color w:val="auto"/>
          <w:lang w:eastAsia="en-US"/>
        </w:rPr>
        <w:t>2, including</w:t>
      </w:r>
      <w:r w:rsidRPr="003B4A69">
        <w:rPr>
          <w:color w:val="auto"/>
          <w:spacing w:val="9"/>
          <w:lang w:eastAsia="en-US"/>
        </w:rPr>
        <w:t xml:space="preserve"> </w:t>
      </w:r>
      <w:r w:rsidRPr="003B4A69">
        <w:rPr>
          <w:color w:val="auto"/>
          <w:lang w:eastAsia="en-US"/>
        </w:rPr>
        <w:t>a</w:t>
      </w:r>
      <w:r w:rsidRPr="003B4A69">
        <w:rPr>
          <w:color w:val="auto"/>
          <w:spacing w:val="8"/>
          <w:lang w:eastAsia="en-US"/>
        </w:rPr>
        <w:t xml:space="preserve"> </w:t>
      </w:r>
      <w:r w:rsidRPr="003B4A69">
        <w:rPr>
          <w:color w:val="auto"/>
          <w:lang w:eastAsia="en-US"/>
        </w:rPr>
        <w:t>specific</w:t>
      </w:r>
      <w:r w:rsidRPr="003B4A69">
        <w:rPr>
          <w:color w:val="auto"/>
          <w:spacing w:val="9"/>
          <w:lang w:eastAsia="en-US"/>
        </w:rPr>
        <w:t xml:space="preserve"> </w:t>
      </w:r>
      <w:r w:rsidRPr="003B4A69">
        <w:rPr>
          <w:color w:val="auto"/>
          <w:lang w:eastAsia="en-US"/>
        </w:rPr>
        <w:t>legal</w:t>
      </w:r>
      <w:r w:rsidRPr="003B4A69">
        <w:rPr>
          <w:color w:val="auto"/>
          <w:spacing w:val="9"/>
          <w:lang w:eastAsia="en-US"/>
        </w:rPr>
        <w:t xml:space="preserve"> </w:t>
      </w:r>
      <w:r w:rsidRPr="003B4A69">
        <w:rPr>
          <w:color w:val="auto"/>
          <w:lang w:eastAsia="en-US"/>
        </w:rPr>
        <w:t>officer</w:t>
      </w:r>
      <w:r w:rsidRPr="003B4A69">
        <w:rPr>
          <w:color w:val="auto"/>
          <w:spacing w:val="9"/>
          <w:lang w:eastAsia="en-US"/>
        </w:rPr>
        <w:t xml:space="preserve"> </w:t>
      </w:r>
      <w:r w:rsidRPr="003B4A69">
        <w:rPr>
          <w:color w:val="auto"/>
          <w:lang w:eastAsia="en-US"/>
        </w:rPr>
        <w:t>classification. Mo</w:t>
      </w:r>
      <w:r w:rsidRPr="003B4A69">
        <w:rPr>
          <w:color w:val="auto"/>
          <w:spacing w:val="-4"/>
          <w:lang w:eastAsia="en-US"/>
        </w:rPr>
        <w:t>r</w:t>
      </w:r>
      <w:r w:rsidRPr="003B4A69">
        <w:rPr>
          <w:color w:val="auto"/>
          <w:lang w:eastAsia="en-US"/>
        </w:rPr>
        <w:t>e</w:t>
      </w:r>
      <w:r w:rsidRPr="003B4A69">
        <w:rPr>
          <w:color w:val="auto"/>
          <w:w w:val="96"/>
          <w:lang w:eastAsia="en-US"/>
        </w:rPr>
        <w:t xml:space="preserve"> </w:t>
      </w:r>
      <w:r w:rsidRPr="003B4A69">
        <w:rPr>
          <w:color w:val="auto"/>
          <w:lang w:eastAsia="en-US"/>
        </w:rPr>
        <w:t>information</w:t>
      </w:r>
      <w:r w:rsidRPr="003B4A69">
        <w:rPr>
          <w:color w:val="auto"/>
          <w:spacing w:val="8"/>
          <w:lang w:eastAsia="en-US"/>
        </w:rPr>
        <w:t xml:space="preserve"> </w:t>
      </w:r>
      <w:r w:rsidRPr="003B4A69">
        <w:rPr>
          <w:color w:val="auto"/>
          <w:lang w:eastAsia="en-US"/>
        </w:rPr>
        <w:t>is</w:t>
      </w:r>
      <w:r w:rsidRPr="003B4A69">
        <w:rPr>
          <w:color w:val="auto"/>
          <w:spacing w:val="8"/>
          <w:lang w:eastAsia="en-US"/>
        </w:rPr>
        <w:t xml:space="preserve"> </w:t>
      </w:r>
      <w:r w:rsidRPr="003B4A69">
        <w:rPr>
          <w:color w:val="auto"/>
          <w:lang w:eastAsia="en-US"/>
        </w:rPr>
        <w:t>p</w:t>
      </w:r>
      <w:r w:rsidRPr="003B4A69">
        <w:rPr>
          <w:color w:val="auto"/>
          <w:spacing w:val="-4"/>
          <w:lang w:eastAsia="en-US"/>
        </w:rPr>
        <w:t>r</w:t>
      </w:r>
      <w:r w:rsidRPr="003B4A69">
        <w:rPr>
          <w:color w:val="auto"/>
          <w:lang w:eastAsia="en-US"/>
        </w:rPr>
        <w:t>ovided</w:t>
      </w:r>
      <w:r w:rsidRPr="003B4A69">
        <w:rPr>
          <w:color w:val="auto"/>
          <w:spacing w:val="8"/>
          <w:lang w:eastAsia="en-US"/>
        </w:rPr>
        <w:t xml:space="preserve"> </w:t>
      </w:r>
      <w:r w:rsidRPr="003B4A69">
        <w:rPr>
          <w:color w:val="auto"/>
          <w:lang w:eastAsia="en-US"/>
        </w:rPr>
        <w:t>in</w:t>
      </w:r>
      <w:r w:rsidRPr="003B4A69">
        <w:rPr>
          <w:color w:val="auto"/>
          <w:spacing w:val="8"/>
          <w:lang w:eastAsia="en-US"/>
        </w:rPr>
        <w:t xml:space="preserve"> </w:t>
      </w:r>
      <w:r w:rsidRPr="003B4A69">
        <w:rPr>
          <w:color w:val="auto"/>
          <w:lang w:eastAsia="en-US"/>
        </w:rPr>
        <w:t>the</w:t>
      </w:r>
      <w:r w:rsidRPr="003B4A69">
        <w:rPr>
          <w:color w:val="auto"/>
          <w:spacing w:val="8"/>
          <w:lang w:eastAsia="en-US"/>
        </w:rPr>
        <w:t xml:space="preserve"> </w:t>
      </w:r>
      <w:r w:rsidRPr="003B4A69">
        <w:rPr>
          <w:color w:val="auto"/>
          <w:lang w:eastAsia="en-US"/>
        </w:rPr>
        <w:t>staffing</w:t>
      </w:r>
      <w:r w:rsidRPr="003B4A69">
        <w:rPr>
          <w:color w:val="auto"/>
          <w:w w:val="102"/>
          <w:lang w:eastAsia="en-US"/>
        </w:rPr>
        <w:t xml:space="preserve"> </w:t>
      </w:r>
      <w:r w:rsidRPr="003B4A69">
        <w:rPr>
          <w:color w:val="auto"/>
          <w:lang w:eastAsia="en-US"/>
        </w:rPr>
        <w:t>overview</w:t>
      </w:r>
      <w:r w:rsidRPr="003B4A69">
        <w:rPr>
          <w:color w:val="auto"/>
          <w:spacing w:val="3"/>
          <w:lang w:eastAsia="en-US"/>
        </w:rPr>
        <w:t xml:space="preserve"> </w:t>
      </w:r>
      <w:r w:rsidRPr="003B4A69">
        <w:rPr>
          <w:color w:val="auto"/>
          <w:lang w:eastAsia="en-US"/>
        </w:rPr>
        <w:t>table</w:t>
      </w:r>
      <w:r w:rsidRPr="003B4A69">
        <w:rPr>
          <w:color w:val="auto"/>
          <w:spacing w:val="3"/>
          <w:lang w:eastAsia="en-US"/>
        </w:rPr>
        <w:t xml:space="preserve"> </w:t>
      </w:r>
      <w:r w:rsidRPr="003B4A69">
        <w:rPr>
          <w:color w:val="auto"/>
          <w:lang w:eastAsia="en-US"/>
        </w:rPr>
        <w:t>in</w:t>
      </w:r>
      <w:r w:rsidRPr="003B4A69">
        <w:rPr>
          <w:color w:val="auto"/>
          <w:spacing w:val="4"/>
          <w:lang w:eastAsia="en-US"/>
        </w:rPr>
        <w:t xml:space="preserve"> </w:t>
      </w:r>
      <w:r w:rsidRPr="003B4A69">
        <w:rPr>
          <w:color w:val="auto"/>
          <w:lang w:eastAsia="en-US"/>
        </w:rPr>
        <w:t>Appendix</w:t>
      </w:r>
      <w:r w:rsidRPr="003B4A69">
        <w:rPr>
          <w:color w:val="auto"/>
          <w:spacing w:val="3"/>
          <w:lang w:eastAsia="en-US"/>
        </w:rPr>
        <w:t xml:space="preserve"> B</w:t>
      </w:r>
      <w:r w:rsidRPr="003B4A69">
        <w:rPr>
          <w:color w:val="auto"/>
          <w:lang w:eastAsia="en-US"/>
        </w:rPr>
        <w:t>.</w:t>
      </w:r>
    </w:p>
    <w:p w14:paraId="2F9B45F9" w14:textId="77777777" w:rsidR="00011A46" w:rsidRPr="003B4A69" w:rsidRDefault="00011A46" w:rsidP="00011A46">
      <w:pPr>
        <w:rPr>
          <w:color w:val="auto"/>
          <w:lang w:eastAsia="en-US"/>
        </w:rPr>
      </w:pPr>
      <w:r w:rsidRPr="003B4A69">
        <w:rPr>
          <w:color w:val="auto"/>
          <w:lang w:eastAsia="en-US"/>
        </w:rPr>
        <w:t>Non-salary</w:t>
      </w:r>
      <w:r w:rsidRPr="003B4A69">
        <w:rPr>
          <w:color w:val="auto"/>
          <w:spacing w:val="8"/>
          <w:lang w:eastAsia="en-US"/>
        </w:rPr>
        <w:t xml:space="preserve"> </w:t>
      </w:r>
      <w:r w:rsidRPr="003B4A69">
        <w:rPr>
          <w:color w:val="auto"/>
          <w:lang w:eastAsia="en-US"/>
        </w:rPr>
        <w:t>benefits</w:t>
      </w:r>
      <w:r w:rsidRPr="003B4A69">
        <w:rPr>
          <w:color w:val="auto"/>
          <w:spacing w:val="8"/>
          <w:lang w:eastAsia="en-US"/>
        </w:rPr>
        <w:t xml:space="preserve"> </w:t>
      </w:r>
      <w:r w:rsidRPr="003B4A69">
        <w:rPr>
          <w:color w:val="auto"/>
          <w:lang w:eastAsia="en-US"/>
        </w:rPr>
        <w:t>p</w:t>
      </w:r>
      <w:r w:rsidRPr="003B4A69">
        <w:rPr>
          <w:color w:val="auto"/>
          <w:spacing w:val="-4"/>
          <w:lang w:eastAsia="en-US"/>
        </w:rPr>
        <w:t>r</w:t>
      </w:r>
      <w:r w:rsidRPr="003B4A69">
        <w:rPr>
          <w:color w:val="auto"/>
          <w:lang w:eastAsia="en-US"/>
        </w:rPr>
        <w:t>ovided</w:t>
      </w:r>
      <w:r w:rsidRPr="003B4A69">
        <w:rPr>
          <w:color w:val="auto"/>
          <w:spacing w:val="8"/>
          <w:lang w:eastAsia="en-US"/>
        </w:rPr>
        <w:t xml:space="preserve"> </w:t>
      </w:r>
      <w:r w:rsidRPr="003B4A69">
        <w:rPr>
          <w:color w:val="auto"/>
          <w:lang w:eastAsia="en-US"/>
        </w:rPr>
        <w:t>to</w:t>
      </w:r>
      <w:r w:rsidRPr="003B4A69">
        <w:rPr>
          <w:color w:val="auto"/>
          <w:spacing w:val="8"/>
          <w:lang w:eastAsia="en-US"/>
        </w:rPr>
        <w:t xml:space="preserve"> </w:t>
      </w:r>
      <w:r w:rsidRPr="003B4A69">
        <w:rPr>
          <w:color w:val="auto"/>
          <w:lang w:eastAsia="en-US"/>
        </w:rPr>
        <w:t>employees include:</w:t>
      </w:r>
    </w:p>
    <w:p w14:paraId="72D8293C" w14:textId="77777777" w:rsidR="00011A46" w:rsidRPr="003B4A69" w:rsidRDefault="00011A46" w:rsidP="008F5C6F">
      <w:pPr>
        <w:pStyle w:val="ListParagraph"/>
        <w:numPr>
          <w:ilvl w:val="0"/>
          <w:numId w:val="27"/>
        </w:numPr>
        <w:contextualSpacing/>
        <w:rPr>
          <w:color w:val="auto"/>
        </w:rPr>
      </w:pPr>
      <w:r w:rsidRPr="003B4A69">
        <w:rPr>
          <w:color w:val="auto"/>
        </w:rPr>
        <w:t>payment</w:t>
      </w:r>
      <w:r w:rsidRPr="003B4A69">
        <w:rPr>
          <w:color w:val="auto"/>
          <w:spacing w:val="9"/>
        </w:rPr>
        <w:t xml:space="preserve"> </w:t>
      </w:r>
      <w:r w:rsidRPr="003B4A69">
        <w:rPr>
          <w:color w:val="auto"/>
        </w:rPr>
        <w:t>of</w:t>
      </w:r>
      <w:r w:rsidRPr="003B4A69">
        <w:rPr>
          <w:color w:val="auto"/>
          <w:spacing w:val="10"/>
        </w:rPr>
        <w:t xml:space="preserve"> </w:t>
      </w:r>
      <w:r w:rsidRPr="003B4A69">
        <w:rPr>
          <w:color w:val="auto"/>
        </w:rPr>
        <w:t>one</w:t>
      </w:r>
      <w:r w:rsidRPr="003B4A69">
        <w:rPr>
          <w:color w:val="auto"/>
          <w:spacing w:val="10"/>
        </w:rPr>
        <w:t xml:space="preserve"> </w:t>
      </w:r>
      <w:r w:rsidRPr="003B4A69">
        <w:rPr>
          <w:color w:val="auto"/>
        </w:rPr>
        <w:t>work-</w:t>
      </w:r>
      <w:r w:rsidRPr="003B4A69">
        <w:rPr>
          <w:color w:val="auto"/>
          <w:spacing w:val="-4"/>
        </w:rPr>
        <w:t>r</w:t>
      </w:r>
      <w:r w:rsidRPr="003B4A69">
        <w:rPr>
          <w:color w:val="auto"/>
        </w:rPr>
        <w:t>elated p</w:t>
      </w:r>
      <w:r w:rsidRPr="003B4A69">
        <w:rPr>
          <w:color w:val="auto"/>
          <w:spacing w:val="-4"/>
        </w:rPr>
        <w:t>r</w:t>
      </w:r>
      <w:r w:rsidRPr="003B4A69">
        <w:rPr>
          <w:color w:val="auto"/>
        </w:rPr>
        <w:t>ofessional</w:t>
      </w:r>
      <w:r w:rsidRPr="003B4A69">
        <w:rPr>
          <w:color w:val="auto"/>
          <w:spacing w:val="12"/>
        </w:rPr>
        <w:t xml:space="preserve"> </w:t>
      </w:r>
      <w:r w:rsidRPr="003B4A69">
        <w:rPr>
          <w:color w:val="auto"/>
        </w:rPr>
        <w:t>association</w:t>
      </w:r>
      <w:r w:rsidRPr="003B4A69">
        <w:rPr>
          <w:color w:val="auto"/>
          <w:spacing w:val="13"/>
        </w:rPr>
        <w:t xml:space="preserve"> </w:t>
      </w:r>
      <w:r w:rsidRPr="003B4A69">
        <w:rPr>
          <w:color w:val="auto"/>
        </w:rPr>
        <w:t>membership</w:t>
      </w:r>
      <w:r w:rsidRPr="003B4A69">
        <w:rPr>
          <w:color w:val="auto"/>
          <w:w w:val="101"/>
        </w:rPr>
        <w:t xml:space="preserve"> </w:t>
      </w:r>
      <w:r w:rsidRPr="003B4A69">
        <w:rPr>
          <w:color w:val="auto"/>
        </w:rPr>
        <w:t>fee</w:t>
      </w:r>
      <w:r w:rsidRPr="003B4A69">
        <w:rPr>
          <w:color w:val="auto"/>
          <w:spacing w:val="6"/>
        </w:rPr>
        <w:t xml:space="preserve"> </w:t>
      </w:r>
      <w:r w:rsidRPr="003B4A69">
        <w:rPr>
          <w:color w:val="auto"/>
        </w:rPr>
        <w:t>for</w:t>
      </w:r>
      <w:r w:rsidRPr="003B4A69">
        <w:rPr>
          <w:color w:val="auto"/>
          <w:spacing w:val="6"/>
        </w:rPr>
        <w:t xml:space="preserve"> </w:t>
      </w:r>
      <w:r w:rsidRPr="003B4A69">
        <w:rPr>
          <w:color w:val="auto"/>
        </w:rPr>
        <w:t>ongoing</w:t>
      </w:r>
      <w:r w:rsidRPr="003B4A69">
        <w:rPr>
          <w:color w:val="auto"/>
          <w:spacing w:val="7"/>
        </w:rPr>
        <w:t xml:space="preserve"> </w:t>
      </w:r>
      <w:r w:rsidRPr="003B4A69">
        <w:rPr>
          <w:color w:val="auto"/>
        </w:rPr>
        <w:t>employees,</w:t>
      </w:r>
      <w:r w:rsidRPr="003B4A69">
        <w:rPr>
          <w:color w:val="auto"/>
          <w:spacing w:val="6"/>
        </w:rPr>
        <w:t xml:space="preserve"> </w:t>
      </w:r>
      <w:r w:rsidRPr="003B4A69">
        <w:rPr>
          <w:color w:val="auto"/>
        </w:rPr>
        <w:t>exempt</w:t>
      </w:r>
      <w:r w:rsidRPr="003B4A69">
        <w:rPr>
          <w:color w:val="auto"/>
          <w:w w:val="102"/>
        </w:rPr>
        <w:t xml:space="preserve"> </w:t>
      </w:r>
      <w:r w:rsidRPr="003B4A69">
        <w:rPr>
          <w:color w:val="auto"/>
        </w:rPr>
        <w:t>f</w:t>
      </w:r>
      <w:r w:rsidRPr="003B4A69">
        <w:rPr>
          <w:color w:val="auto"/>
          <w:spacing w:val="-4"/>
        </w:rPr>
        <w:t>r</w:t>
      </w:r>
      <w:r w:rsidRPr="003B4A69">
        <w:rPr>
          <w:color w:val="auto"/>
        </w:rPr>
        <w:t>om</w:t>
      </w:r>
      <w:r w:rsidRPr="003B4A69">
        <w:rPr>
          <w:color w:val="auto"/>
          <w:spacing w:val="6"/>
        </w:rPr>
        <w:t xml:space="preserve"> </w:t>
      </w:r>
      <w:r w:rsidRPr="003B4A69">
        <w:rPr>
          <w:color w:val="auto"/>
        </w:rPr>
        <w:t>fringe</w:t>
      </w:r>
      <w:r w:rsidRPr="003B4A69">
        <w:rPr>
          <w:color w:val="auto"/>
          <w:spacing w:val="6"/>
        </w:rPr>
        <w:t xml:space="preserve"> </w:t>
      </w:r>
      <w:r w:rsidRPr="003B4A69">
        <w:rPr>
          <w:color w:val="auto"/>
        </w:rPr>
        <w:t>benefits</w:t>
      </w:r>
      <w:r w:rsidRPr="003B4A69">
        <w:rPr>
          <w:color w:val="auto"/>
          <w:spacing w:val="6"/>
        </w:rPr>
        <w:t xml:space="preserve"> </w:t>
      </w:r>
      <w:r w:rsidRPr="003B4A69">
        <w:rPr>
          <w:color w:val="auto"/>
        </w:rPr>
        <w:t>tax</w:t>
      </w:r>
    </w:p>
    <w:p w14:paraId="69B2E372" w14:textId="77777777" w:rsidR="00011A46" w:rsidRPr="003B4A69" w:rsidRDefault="00011A46" w:rsidP="008F5C6F">
      <w:pPr>
        <w:pStyle w:val="ListParagraph"/>
        <w:numPr>
          <w:ilvl w:val="0"/>
          <w:numId w:val="27"/>
        </w:numPr>
        <w:contextualSpacing/>
        <w:rPr>
          <w:color w:val="auto"/>
        </w:rPr>
      </w:pPr>
      <w:r w:rsidRPr="003B4A69">
        <w:rPr>
          <w:color w:val="auto"/>
        </w:rPr>
        <w:t>access</w:t>
      </w:r>
      <w:r w:rsidRPr="003B4A69">
        <w:rPr>
          <w:color w:val="auto"/>
          <w:spacing w:val="2"/>
        </w:rPr>
        <w:t xml:space="preserve"> </w:t>
      </w:r>
      <w:r w:rsidRPr="003B4A69">
        <w:rPr>
          <w:color w:val="auto"/>
        </w:rPr>
        <w:t>to</w:t>
      </w:r>
      <w:r w:rsidRPr="003B4A69">
        <w:rPr>
          <w:color w:val="auto"/>
          <w:spacing w:val="3"/>
        </w:rPr>
        <w:t xml:space="preserve"> </w:t>
      </w:r>
      <w:r w:rsidRPr="003B4A69">
        <w:rPr>
          <w:color w:val="auto"/>
        </w:rPr>
        <w:t>salary</w:t>
      </w:r>
      <w:r w:rsidRPr="003B4A69">
        <w:rPr>
          <w:color w:val="auto"/>
          <w:spacing w:val="2"/>
        </w:rPr>
        <w:t xml:space="preserve"> </w:t>
      </w:r>
      <w:r w:rsidRPr="003B4A69">
        <w:rPr>
          <w:color w:val="auto"/>
        </w:rPr>
        <w:t>packaging</w:t>
      </w:r>
      <w:r w:rsidRPr="003B4A69">
        <w:rPr>
          <w:color w:val="auto"/>
          <w:spacing w:val="3"/>
        </w:rPr>
        <w:t xml:space="preserve"> </w:t>
      </w:r>
      <w:r w:rsidRPr="003B4A69">
        <w:rPr>
          <w:color w:val="auto"/>
        </w:rPr>
        <w:t>of</w:t>
      </w:r>
      <w:r w:rsidRPr="003B4A69">
        <w:rPr>
          <w:color w:val="auto"/>
          <w:spacing w:val="2"/>
        </w:rPr>
        <w:t xml:space="preserve"> </w:t>
      </w:r>
      <w:r w:rsidRPr="003B4A69">
        <w:rPr>
          <w:color w:val="auto"/>
        </w:rPr>
        <w:t>vehicles</w:t>
      </w:r>
      <w:r w:rsidRPr="003B4A69">
        <w:rPr>
          <w:color w:val="auto"/>
          <w:w w:val="99"/>
        </w:rPr>
        <w:t xml:space="preserve"> </w:t>
      </w:r>
      <w:r w:rsidRPr="003B4A69">
        <w:rPr>
          <w:color w:val="auto"/>
        </w:rPr>
        <w:t>and</w:t>
      </w:r>
      <w:r w:rsidRPr="003B4A69">
        <w:rPr>
          <w:color w:val="auto"/>
          <w:spacing w:val="4"/>
        </w:rPr>
        <w:t xml:space="preserve"> </w:t>
      </w:r>
      <w:r w:rsidRPr="003B4A69">
        <w:rPr>
          <w:color w:val="auto"/>
        </w:rPr>
        <w:t>superannuation</w:t>
      </w:r>
      <w:r w:rsidRPr="003B4A69">
        <w:rPr>
          <w:color w:val="auto"/>
          <w:spacing w:val="5"/>
        </w:rPr>
        <w:t xml:space="preserve"> </w:t>
      </w:r>
      <w:r w:rsidRPr="003B4A69">
        <w:rPr>
          <w:color w:val="auto"/>
        </w:rPr>
        <w:t>for</w:t>
      </w:r>
      <w:r w:rsidRPr="003B4A69">
        <w:rPr>
          <w:color w:val="auto"/>
          <w:spacing w:val="4"/>
        </w:rPr>
        <w:t xml:space="preserve"> </w:t>
      </w:r>
      <w:r w:rsidRPr="003B4A69">
        <w:rPr>
          <w:color w:val="auto"/>
        </w:rPr>
        <w:t>all</w:t>
      </w:r>
      <w:r w:rsidRPr="003B4A69">
        <w:rPr>
          <w:color w:val="auto"/>
          <w:spacing w:val="5"/>
        </w:rPr>
        <w:t xml:space="preserve"> </w:t>
      </w:r>
      <w:r w:rsidRPr="003B4A69">
        <w:rPr>
          <w:color w:val="auto"/>
        </w:rPr>
        <w:t>ongoing</w:t>
      </w:r>
      <w:r w:rsidRPr="003B4A69">
        <w:rPr>
          <w:color w:val="auto"/>
          <w:w w:val="102"/>
        </w:rPr>
        <w:t xml:space="preserve"> </w:t>
      </w:r>
      <w:r w:rsidRPr="003B4A69">
        <w:rPr>
          <w:color w:val="auto"/>
        </w:rPr>
        <w:t>employees,</w:t>
      </w:r>
      <w:r w:rsidRPr="003B4A69">
        <w:rPr>
          <w:color w:val="auto"/>
          <w:spacing w:val="6"/>
        </w:rPr>
        <w:t xml:space="preserve"> </w:t>
      </w:r>
      <w:r w:rsidRPr="003B4A69">
        <w:rPr>
          <w:color w:val="auto"/>
        </w:rPr>
        <w:t>exempt</w:t>
      </w:r>
      <w:r w:rsidRPr="003B4A69">
        <w:rPr>
          <w:color w:val="auto"/>
          <w:spacing w:val="6"/>
        </w:rPr>
        <w:t xml:space="preserve"> </w:t>
      </w:r>
      <w:r w:rsidRPr="003B4A69">
        <w:rPr>
          <w:color w:val="auto"/>
        </w:rPr>
        <w:t>f</w:t>
      </w:r>
      <w:r w:rsidRPr="003B4A69">
        <w:rPr>
          <w:color w:val="auto"/>
          <w:spacing w:val="-4"/>
        </w:rPr>
        <w:t>r</w:t>
      </w:r>
      <w:r w:rsidRPr="003B4A69">
        <w:rPr>
          <w:color w:val="auto"/>
        </w:rPr>
        <w:t>om</w:t>
      </w:r>
      <w:r w:rsidRPr="003B4A69">
        <w:rPr>
          <w:color w:val="auto"/>
          <w:spacing w:val="7"/>
        </w:rPr>
        <w:t xml:space="preserve"> </w:t>
      </w:r>
      <w:r w:rsidRPr="003B4A69">
        <w:rPr>
          <w:color w:val="auto"/>
        </w:rPr>
        <w:t>fringe</w:t>
      </w:r>
      <w:r w:rsidRPr="003B4A69">
        <w:rPr>
          <w:color w:val="auto"/>
          <w:spacing w:val="6"/>
        </w:rPr>
        <w:t xml:space="preserve"> </w:t>
      </w:r>
      <w:r w:rsidRPr="003B4A69">
        <w:rPr>
          <w:color w:val="auto"/>
        </w:rPr>
        <w:t>benefits</w:t>
      </w:r>
      <w:r w:rsidRPr="003B4A69">
        <w:rPr>
          <w:color w:val="auto"/>
          <w:w w:val="101"/>
        </w:rPr>
        <w:t xml:space="preserve"> </w:t>
      </w:r>
      <w:r w:rsidRPr="003B4A69">
        <w:rPr>
          <w:color w:val="auto"/>
        </w:rPr>
        <w:t>tax</w:t>
      </w:r>
    </w:p>
    <w:p w14:paraId="0ECC87F9" w14:textId="77777777" w:rsidR="00011A46" w:rsidRPr="00DC4895" w:rsidRDefault="00011A46" w:rsidP="008F5C6F">
      <w:pPr>
        <w:pStyle w:val="ListParagraph"/>
        <w:numPr>
          <w:ilvl w:val="0"/>
          <w:numId w:val="27"/>
        </w:numPr>
        <w:contextualSpacing/>
        <w:rPr>
          <w:color w:val="auto"/>
        </w:rPr>
      </w:pPr>
      <w:r w:rsidRPr="003B4A69">
        <w:rPr>
          <w:color w:val="auto"/>
        </w:rPr>
        <w:t>a healthy lifestyle allowance of $150 per financial year to help meet the cost of activities or equipment that maintain health and fitness.</w:t>
      </w:r>
    </w:p>
    <w:p w14:paraId="57892316" w14:textId="77777777" w:rsidR="00011A46" w:rsidRDefault="00011A46" w:rsidP="00011A46">
      <w:pPr>
        <w:pStyle w:val="Heading3"/>
      </w:pPr>
      <w:r>
        <w:t>Senior executive remuneration</w:t>
      </w:r>
    </w:p>
    <w:p w14:paraId="4313F5B5" w14:textId="77777777" w:rsidR="00011A46" w:rsidRPr="0007369C" w:rsidRDefault="00011A46" w:rsidP="00011A46">
      <w:pPr>
        <w:rPr>
          <w:color w:val="auto"/>
          <w:lang w:eastAsia="en-US"/>
        </w:rPr>
      </w:pPr>
      <w:r>
        <w:rPr>
          <w:color w:val="auto"/>
          <w:lang w:eastAsia="en-US"/>
        </w:rPr>
        <w:t>At 30 June 2020</w:t>
      </w:r>
      <w:r w:rsidRPr="0007369C">
        <w:rPr>
          <w:color w:val="auto"/>
          <w:lang w:eastAsia="en-US"/>
        </w:rPr>
        <w:t xml:space="preserve">, all Authority Board members were remunerated by way of Remuneration Tribunal (Remuneration and Allowances for Holder of Part-time Public Office) Determination 2019 or Remuneration Tribunal (Remuneration and Allowances for Holder of Full-time Public Office) Determination 2019. </w:t>
      </w:r>
    </w:p>
    <w:p w14:paraId="6FC5FE1D" w14:textId="77777777" w:rsidR="00011A46" w:rsidRDefault="00011A46" w:rsidP="00011A46">
      <w:pPr>
        <w:rPr>
          <w:color w:val="auto"/>
          <w:lang w:eastAsia="en-US"/>
        </w:rPr>
      </w:pPr>
      <w:r w:rsidRPr="0007369C">
        <w:rPr>
          <w:color w:val="auto"/>
          <w:lang w:eastAsia="en-US"/>
        </w:rPr>
        <w:t xml:space="preserve">All senior executive service employees were remunerated by way of section 24(1) determinations under the </w:t>
      </w:r>
      <w:r w:rsidRPr="0007369C">
        <w:rPr>
          <w:i/>
          <w:color w:val="auto"/>
          <w:lang w:eastAsia="en-US"/>
        </w:rPr>
        <w:t>Public Service Act 1999</w:t>
      </w:r>
      <w:r>
        <w:rPr>
          <w:color w:val="auto"/>
          <w:lang w:eastAsia="en-US"/>
        </w:rPr>
        <w:t>.</w:t>
      </w:r>
    </w:p>
    <w:p w14:paraId="386ED4E1" w14:textId="77777777" w:rsidR="00D026B9" w:rsidRDefault="00D026B9" w:rsidP="00011A46">
      <w:pPr>
        <w:spacing w:after="200" w:line="276" w:lineRule="auto"/>
        <w:rPr>
          <w:color w:val="auto"/>
          <w:lang w:eastAsia="en-US"/>
        </w:rPr>
        <w:sectPr w:rsidR="00D026B9" w:rsidSect="0063600C">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720" w:footer="720" w:gutter="0"/>
          <w:cols w:space="720"/>
          <w:docGrid w:linePitch="360"/>
        </w:sectPr>
      </w:pPr>
    </w:p>
    <w:p w14:paraId="0ADE75F8" w14:textId="71C193AC" w:rsidR="00D026B9" w:rsidRPr="00D026B9" w:rsidRDefault="00D026B9" w:rsidP="00D026B9">
      <w:pPr>
        <w:pStyle w:val="Caption"/>
        <w:keepNext/>
      </w:pPr>
      <w:bookmarkStart w:id="557" w:name="_Toc47522001"/>
      <w:bookmarkStart w:id="558" w:name="_Toc47527930"/>
      <w:bookmarkStart w:id="559" w:name="_Toc47541233"/>
      <w:bookmarkStart w:id="560" w:name="_Toc47549366"/>
      <w:bookmarkStart w:id="561" w:name="_Toc52869056"/>
      <w:r>
        <w:t xml:space="preserve">Table </w:t>
      </w:r>
      <w:r>
        <w:fldChar w:fldCharType="begin"/>
      </w:r>
      <w:r>
        <w:instrText xml:space="preserve"> SEQ Table \* ARABIC </w:instrText>
      </w:r>
      <w:r>
        <w:fldChar w:fldCharType="separate"/>
      </w:r>
      <w:r w:rsidR="001266CC">
        <w:rPr>
          <w:noProof/>
        </w:rPr>
        <w:t>10</w:t>
      </w:r>
      <w:r>
        <w:fldChar w:fldCharType="end"/>
      </w:r>
      <w:r>
        <w:t>: Information about remuneration for key management personnel</w:t>
      </w:r>
      <w:bookmarkEnd w:id="557"/>
      <w:bookmarkEnd w:id="558"/>
      <w:r w:rsidR="00092300">
        <w:rPr>
          <w:rStyle w:val="FootnoteReference"/>
        </w:rPr>
        <w:footnoteReference w:id="4"/>
      </w:r>
      <w:bookmarkEnd w:id="559"/>
      <w:bookmarkEnd w:id="560"/>
      <w:bookmarkEnd w:id="561"/>
    </w:p>
    <w:tbl>
      <w:tblPr>
        <w:tblW w:w="5000" w:type="pct"/>
        <w:tblLook w:val="04A0" w:firstRow="1" w:lastRow="0" w:firstColumn="1" w:lastColumn="0" w:noHBand="0" w:noVBand="1"/>
      </w:tblPr>
      <w:tblGrid>
        <w:gridCol w:w="1025"/>
        <w:gridCol w:w="1088"/>
        <w:gridCol w:w="898"/>
        <w:gridCol w:w="892"/>
        <w:gridCol w:w="1072"/>
        <w:gridCol w:w="1116"/>
        <w:gridCol w:w="1435"/>
        <w:gridCol w:w="927"/>
        <w:gridCol w:w="1080"/>
        <w:gridCol w:w="1046"/>
        <w:gridCol w:w="1132"/>
        <w:gridCol w:w="1239"/>
      </w:tblGrid>
      <w:tr w:rsidR="00D026B9" w:rsidRPr="00D026B9" w14:paraId="1B5BA0CB" w14:textId="77777777" w:rsidTr="00682B91">
        <w:trPr>
          <w:trHeight w:val="885"/>
        </w:trPr>
        <w:tc>
          <w:tcPr>
            <w:tcW w:w="3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B82CC9" w14:textId="77777777" w:rsidR="00D026B9" w:rsidRPr="00D026B9" w:rsidRDefault="00D026B9" w:rsidP="00D026B9">
            <w:pPr>
              <w:spacing w:after="0"/>
              <w:rPr>
                <w:rFonts w:cs="Arial"/>
                <w:sz w:val="16"/>
                <w:szCs w:val="16"/>
              </w:rPr>
            </w:pPr>
            <w:r w:rsidRPr="00D026B9">
              <w:rPr>
                <w:rFonts w:cs="Arial"/>
                <w:sz w:val="16"/>
                <w:szCs w:val="16"/>
              </w:rPr>
              <w:t> </w:t>
            </w:r>
          </w:p>
        </w:tc>
        <w:tc>
          <w:tcPr>
            <w:tcW w:w="4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9AE6C7" w14:textId="77777777" w:rsidR="00D026B9" w:rsidRPr="00D026B9" w:rsidRDefault="00D026B9" w:rsidP="00D026B9">
            <w:pPr>
              <w:spacing w:after="0"/>
              <w:rPr>
                <w:rFonts w:cs="Arial"/>
                <w:sz w:val="16"/>
                <w:szCs w:val="16"/>
              </w:rPr>
            </w:pPr>
            <w:r w:rsidRPr="00D026B9">
              <w:rPr>
                <w:rFonts w:cs="Arial"/>
                <w:sz w:val="16"/>
                <w:szCs w:val="16"/>
              </w:rPr>
              <w:t> </w:t>
            </w:r>
          </w:p>
        </w:tc>
        <w:tc>
          <w:tcPr>
            <w:tcW w:w="110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9405E9" w14:textId="77777777" w:rsidR="00D026B9" w:rsidRPr="00D026B9" w:rsidRDefault="00D026B9" w:rsidP="00D026B9">
            <w:pPr>
              <w:spacing w:after="0"/>
              <w:jc w:val="center"/>
              <w:rPr>
                <w:rFonts w:cs="Arial"/>
                <w:b/>
                <w:bCs/>
                <w:sz w:val="16"/>
                <w:szCs w:val="16"/>
              </w:rPr>
            </w:pPr>
            <w:r w:rsidRPr="00D026B9">
              <w:rPr>
                <w:rFonts w:cs="Arial"/>
                <w:b/>
                <w:bCs/>
                <w:sz w:val="16"/>
                <w:szCs w:val="16"/>
              </w:rPr>
              <w:t>Short-term benefits</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B37629" w14:textId="77777777" w:rsidR="00D026B9" w:rsidRPr="00D026B9" w:rsidRDefault="00D026B9" w:rsidP="00D026B9">
            <w:pPr>
              <w:spacing w:after="0"/>
              <w:jc w:val="center"/>
              <w:rPr>
                <w:rFonts w:cs="Arial"/>
                <w:b/>
                <w:bCs/>
                <w:sz w:val="16"/>
                <w:szCs w:val="16"/>
              </w:rPr>
            </w:pPr>
            <w:r w:rsidRPr="00D026B9">
              <w:rPr>
                <w:rFonts w:cs="Arial"/>
                <w:b/>
                <w:bCs/>
                <w:sz w:val="16"/>
                <w:szCs w:val="16"/>
              </w:rPr>
              <w:t>Total Short-term benefits</w:t>
            </w:r>
          </w:p>
        </w:tc>
        <w:tc>
          <w:tcPr>
            <w:tcW w:w="5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C8FDC6" w14:textId="77777777" w:rsidR="00D026B9" w:rsidRPr="00D026B9" w:rsidRDefault="00D026B9" w:rsidP="00D026B9">
            <w:pPr>
              <w:spacing w:after="0"/>
              <w:jc w:val="center"/>
              <w:rPr>
                <w:rFonts w:cs="Arial"/>
                <w:b/>
                <w:bCs/>
                <w:sz w:val="16"/>
                <w:szCs w:val="16"/>
              </w:rPr>
            </w:pPr>
            <w:r w:rsidRPr="00D026B9">
              <w:rPr>
                <w:rFonts w:cs="Arial"/>
                <w:b/>
                <w:bCs/>
                <w:sz w:val="16"/>
                <w:szCs w:val="16"/>
              </w:rPr>
              <w:t>Post-employment benefits</w:t>
            </w:r>
          </w:p>
        </w:tc>
        <w:tc>
          <w:tcPr>
            <w:tcW w:w="77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BC90EF" w14:textId="77777777" w:rsidR="00D026B9" w:rsidRPr="00D026B9" w:rsidRDefault="00D026B9" w:rsidP="00D026B9">
            <w:pPr>
              <w:spacing w:after="0"/>
              <w:jc w:val="center"/>
              <w:rPr>
                <w:rFonts w:cs="Arial"/>
                <w:b/>
                <w:bCs/>
                <w:sz w:val="16"/>
                <w:szCs w:val="16"/>
              </w:rPr>
            </w:pPr>
            <w:r w:rsidRPr="00D026B9">
              <w:rPr>
                <w:rFonts w:cs="Arial"/>
                <w:b/>
                <w:bCs/>
                <w:sz w:val="16"/>
                <w:szCs w:val="16"/>
              </w:rPr>
              <w:t>Other long-term benefits</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111244" w14:textId="77777777" w:rsidR="00D026B9" w:rsidRPr="00D026B9" w:rsidRDefault="00D026B9" w:rsidP="00D026B9">
            <w:pPr>
              <w:spacing w:after="0"/>
              <w:jc w:val="center"/>
              <w:rPr>
                <w:rFonts w:cs="Arial"/>
                <w:b/>
                <w:bCs/>
                <w:sz w:val="16"/>
                <w:szCs w:val="16"/>
              </w:rPr>
            </w:pPr>
            <w:r w:rsidRPr="00D026B9">
              <w:rPr>
                <w:rFonts w:cs="Arial"/>
                <w:b/>
                <w:bCs/>
                <w:sz w:val="16"/>
                <w:szCs w:val="16"/>
              </w:rPr>
              <w:t>Total long-term benefits</w:t>
            </w:r>
          </w:p>
        </w:tc>
        <w:tc>
          <w:tcPr>
            <w:tcW w:w="4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F694B2" w14:textId="1E1CEDBD" w:rsidR="00D026B9" w:rsidRPr="00D026B9" w:rsidRDefault="00FE4D78" w:rsidP="00D026B9">
            <w:pPr>
              <w:spacing w:after="0"/>
              <w:jc w:val="center"/>
              <w:rPr>
                <w:rFonts w:cs="Arial"/>
                <w:b/>
                <w:bCs/>
                <w:sz w:val="16"/>
                <w:szCs w:val="16"/>
              </w:rPr>
            </w:pPr>
            <w:r>
              <w:rPr>
                <w:rFonts w:cs="Arial"/>
                <w:b/>
                <w:bCs/>
                <w:sz w:val="16"/>
                <w:szCs w:val="16"/>
              </w:rPr>
              <w:t>Termination b</w:t>
            </w:r>
            <w:r w:rsidR="00D026B9" w:rsidRPr="00D026B9">
              <w:rPr>
                <w:rFonts w:cs="Arial"/>
                <w:b/>
                <w:bCs/>
                <w:sz w:val="16"/>
                <w:szCs w:val="16"/>
              </w:rPr>
              <w:t>enefits</w:t>
            </w:r>
          </w:p>
        </w:tc>
        <w:tc>
          <w:tcPr>
            <w:tcW w:w="4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B329E9" w14:textId="77777777" w:rsidR="00D026B9" w:rsidRPr="00D026B9" w:rsidRDefault="00D026B9" w:rsidP="00D026B9">
            <w:pPr>
              <w:spacing w:after="0"/>
              <w:jc w:val="center"/>
              <w:rPr>
                <w:rFonts w:cs="Arial"/>
                <w:b/>
                <w:bCs/>
                <w:sz w:val="16"/>
                <w:szCs w:val="16"/>
              </w:rPr>
            </w:pPr>
            <w:r w:rsidRPr="00D026B9">
              <w:rPr>
                <w:rFonts w:cs="Arial"/>
                <w:b/>
                <w:bCs/>
                <w:sz w:val="16"/>
                <w:szCs w:val="16"/>
              </w:rPr>
              <w:t>Total remuneration</w:t>
            </w:r>
          </w:p>
        </w:tc>
      </w:tr>
      <w:tr w:rsidR="00D026B9" w:rsidRPr="00D026B9" w14:paraId="61DE70E3" w14:textId="77777777" w:rsidTr="00682B91">
        <w:trPr>
          <w:trHeight w:val="491"/>
        </w:trPr>
        <w:tc>
          <w:tcPr>
            <w:tcW w:w="396" w:type="pct"/>
            <w:vMerge/>
            <w:tcBorders>
              <w:top w:val="single" w:sz="4" w:space="0" w:color="auto"/>
              <w:left w:val="single" w:sz="4" w:space="0" w:color="auto"/>
              <w:bottom w:val="single" w:sz="4" w:space="0" w:color="auto"/>
              <w:right w:val="single" w:sz="4" w:space="0" w:color="auto"/>
            </w:tcBorders>
            <w:vAlign w:val="center"/>
            <w:hideMark/>
          </w:tcPr>
          <w:p w14:paraId="25345AB9" w14:textId="77777777" w:rsidR="00D026B9" w:rsidRPr="00D026B9" w:rsidRDefault="00D026B9" w:rsidP="00D026B9">
            <w:pPr>
              <w:spacing w:after="0"/>
              <w:rPr>
                <w:rFonts w:cs="Arial"/>
                <w:sz w:val="16"/>
                <w:szCs w:val="16"/>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14:paraId="64892FEA" w14:textId="77777777" w:rsidR="00D026B9" w:rsidRPr="00D026B9" w:rsidRDefault="00D026B9" w:rsidP="00D026B9">
            <w:pPr>
              <w:spacing w:after="0"/>
              <w:rPr>
                <w:rFonts w:cs="Arial"/>
                <w:sz w:val="16"/>
                <w:szCs w:val="16"/>
              </w:rPr>
            </w:pPr>
          </w:p>
        </w:tc>
        <w:tc>
          <w:tcPr>
            <w:tcW w:w="1105" w:type="pct"/>
            <w:gridSpan w:val="3"/>
            <w:vMerge/>
            <w:tcBorders>
              <w:top w:val="single" w:sz="4" w:space="0" w:color="auto"/>
              <w:left w:val="single" w:sz="4" w:space="0" w:color="auto"/>
              <w:bottom w:val="single" w:sz="4" w:space="0" w:color="auto"/>
              <w:right w:val="single" w:sz="4" w:space="0" w:color="auto"/>
            </w:tcBorders>
            <w:vAlign w:val="center"/>
            <w:hideMark/>
          </w:tcPr>
          <w:p w14:paraId="7E00137F" w14:textId="77777777" w:rsidR="00D026B9" w:rsidRPr="00D026B9" w:rsidRDefault="00D026B9" w:rsidP="00D026B9">
            <w:pPr>
              <w:spacing w:after="0"/>
              <w:rPr>
                <w:rFonts w:cs="Arial"/>
                <w:b/>
                <w:bCs/>
                <w:sz w:val="16"/>
                <w:szCs w:val="16"/>
              </w:rPr>
            </w:pPr>
          </w:p>
        </w:tc>
        <w:tc>
          <w:tcPr>
            <w:tcW w:w="431" w:type="pct"/>
            <w:vMerge/>
            <w:tcBorders>
              <w:top w:val="single" w:sz="4" w:space="0" w:color="auto"/>
              <w:left w:val="single" w:sz="4" w:space="0" w:color="auto"/>
              <w:bottom w:val="single" w:sz="4" w:space="0" w:color="auto"/>
              <w:right w:val="single" w:sz="4" w:space="0" w:color="auto"/>
            </w:tcBorders>
            <w:vAlign w:val="center"/>
            <w:hideMark/>
          </w:tcPr>
          <w:p w14:paraId="63F8FA20" w14:textId="77777777" w:rsidR="00D026B9" w:rsidRPr="00D026B9" w:rsidRDefault="00D026B9" w:rsidP="00D026B9">
            <w:pPr>
              <w:spacing w:after="0"/>
              <w:rPr>
                <w:rFonts w:cs="Arial"/>
                <w:b/>
                <w:bCs/>
                <w:sz w:val="16"/>
                <w:szCs w:val="16"/>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61A09BBA" w14:textId="77777777" w:rsidR="00D026B9" w:rsidRPr="00D026B9" w:rsidRDefault="00D026B9" w:rsidP="00D026B9">
            <w:pPr>
              <w:spacing w:after="0"/>
              <w:rPr>
                <w:rFonts w:cs="Arial"/>
                <w:b/>
                <w:bCs/>
                <w:sz w:val="16"/>
                <w:szCs w:val="16"/>
              </w:rPr>
            </w:pPr>
          </w:p>
        </w:tc>
        <w:tc>
          <w:tcPr>
            <w:tcW w:w="775" w:type="pct"/>
            <w:gridSpan w:val="2"/>
            <w:vMerge/>
            <w:tcBorders>
              <w:top w:val="single" w:sz="4" w:space="0" w:color="auto"/>
              <w:left w:val="single" w:sz="4" w:space="0" w:color="auto"/>
              <w:bottom w:val="single" w:sz="4" w:space="0" w:color="auto"/>
              <w:right w:val="single" w:sz="4" w:space="0" w:color="auto"/>
            </w:tcBorders>
            <w:vAlign w:val="center"/>
            <w:hideMark/>
          </w:tcPr>
          <w:p w14:paraId="6983234E" w14:textId="77777777" w:rsidR="00D026B9" w:rsidRPr="00D026B9" w:rsidRDefault="00D026B9" w:rsidP="00D026B9">
            <w:pPr>
              <w:spacing w:after="0"/>
              <w:rPr>
                <w:rFonts w:cs="Arial"/>
                <w:b/>
                <w:bCs/>
                <w:sz w:val="16"/>
                <w:szCs w:val="16"/>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14:paraId="66EE6763" w14:textId="77777777" w:rsidR="00D026B9" w:rsidRPr="00D026B9" w:rsidRDefault="00D026B9" w:rsidP="00D026B9">
            <w:pPr>
              <w:spacing w:after="0"/>
              <w:rPr>
                <w:rFonts w:cs="Arial"/>
                <w:b/>
                <w:bCs/>
                <w:sz w:val="16"/>
                <w:szCs w:val="16"/>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63012B10" w14:textId="77777777" w:rsidR="00D026B9" w:rsidRPr="00D026B9" w:rsidRDefault="00D026B9" w:rsidP="00D026B9">
            <w:pPr>
              <w:spacing w:after="0"/>
              <w:rPr>
                <w:rFonts w:cs="Arial"/>
                <w:b/>
                <w:bCs/>
                <w:sz w:val="16"/>
                <w:szCs w:val="16"/>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3EDDE672" w14:textId="77777777" w:rsidR="00D026B9" w:rsidRPr="00D026B9" w:rsidRDefault="00D026B9" w:rsidP="00D026B9">
            <w:pPr>
              <w:spacing w:after="0"/>
              <w:rPr>
                <w:rFonts w:cs="Arial"/>
                <w:b/>
                <w:bCs/>
                <w:sz w:val="16"/>
                <w:szCs w:val="16"/>
              </w:rPr>
            </w:pPr>
          </w:p>
        </w:tc>
      </w:tr>
      <w:tr w:rsidR="00D026B9" w:rsidRPr="00D026B9" w14:paraId="3A2C969D" w14:textId="77777777" w:rsidTr="00682B91">
        <w:trPr>
          <w:trHeight w:val="600"/>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2D9DADA0" w14:textId="77777777" w:rsidR="00D026B9" w:rsidRPr="00D026B9" w:rsidRDefault="00D026B9" w:rsidP="00D026B9">
            <w:pPr>
              <w:spacing w:after="0"/>
              <w:jc w:val="center"/>
              <w:rPr>
                <w:rFonts w:cs="Arial"/>
                <w:b/>
                <w:bCs/>
                <w:sz w:val="16"/>
                <w:szCs w:val="16"/>
              </w:rPr>
            </w:pPr>
            <w:r w:rsidRPr="00D026B9">
              <w:rPr>
                <w:rFonts w:cs="Arial"/>
                <w:b/>
                <w:bCs/>
                <w:sz w:val="16"/>
                <w:szCs w:val="16"/>
              </w:rPr>
              <w:t>Name</w:t>
            </w:r>
          </w:p>
        </w:tc>
        <w:tc>
          <w:tcPr>
            <w:tcW w:w="420" w:type="pct"/>
            <w:tcBorders>
              <w:top w:val="nil"/>
              <w:left w:val="nil"/>
              <w:bottom w:val="single" w:sz="4" w:space="0" w:color="auto"/>
              <w:right w:val="single" w:sz="4" w:space="0" w:color="auto"/>
            </w:tcBorders>
            <w:shd w:val="clear" w:color="auto" w:fill="auto"/>
            <w:vAlign w:val="center"/>
            <w:hideMark/>
          </w:tcPr>
          <w:p w14:paraId="151AA1F4" w14:textId="77777777" w:rsidR="00D026B9" w:rsidRPr="00D026B9" w:rsidRDefault="00D026B9" w:rsidP="00D026B9">
            <w:pPr>
              <w:spacing w:after="0"/>
              <w:jc w:val="center"/>
              <w:rPr>
                <w:rFonts w:cs="Arial"/>
                <w:b/>
                <w:bCs/>
                <w:sz w:val="16"/>
                <w:szCs w:val="16"/>
              </w:rPr>
            </w:pPr>
            <w:r w:rsidRPr="00D026B9">
              <w:rPr>
                <w:rFonts w:cs="Arial"/>
                <w:b/>
                <w:bCs/>
                <w:sz w:val="16"/>
                <w:szCs w:val="16"/>
              </w:rPr>
              <w:t>Position title</w:t>
            </w:r>
          </w:p>
        </w:tc>
        <w:tc>
          <w:tcPr>
            <w:tcW w:w="347" w:type="pct"/>
            <w:tcBorders>
              <w:top w:val="nil"/>
              <w:left w:val="nil"/>
              <w:bottom w:val="single" w:sz="4" w:space="0" w:color="auto"/>
              <w:right w:val="single" w:sz="4" w:space="0" w:color="auto"/>
            </w:tcBorders>
            <w:shd w:val="clear" w:color="auto" w:fill="auto"/>
            <w:vAlign w:val="center"/>
            <w:hideMark/>
          </w:tcPr>
          <w:p w14:paraId="39C3C46A" w14:textId="77777777" w:rsidR="00D026B9" w:rsidRPr="00D026B9" w:rsidRDefault="00D026B9" w:rsidP="00D026B9">
            <w:pPr>
              <w:spacing w:after="0"/>
              <w:jc w:val="center"/>
              <w:rPr>
                <w:rFonts w:cs="Arial"/>
                <w:b/>
                <w:bCs/>
                <w:sz w:val="16"/>
                <w:szCs w:val="16"/>
              </w:rPr>
            </w:pPr>
            <w:r w:rsidRPr="00D026B9">
              <w:rPr>
                <w:rFonts w:cs="Arial"/>
                <w:b/>
                <w:bCs/>
                <w:sz w:val="16"/>
                <w:szCs w:val="16"/>
              </w:rPr>
              <w:t>Base salary</w:t>
            </w:r>
          </w:p>
        </w:tc>
        <w:tc>
          <w:tcPr>
            <w:tcW w:w="344" w:type="pct"/>
            <w:tcBorders>
              <w:top w:val="nil"/>
              <w:left w:val="nil"/>
              <w:bottom w:val="single" w:sz="4" w:space="0" w:color="auto"/>
              <w:right w:val="single" w:sz="4" w:space="0" w:color="auto"/>
            </w:tcBorders>
            <w:shd w:val="clear" w:color="auto" w:fill="auto"/>
            <w:vAlign w:val="center"/>
            <w:hideMark/>
          </w:tcPr>
          <w:p w14:paraId="2652E7E2" w14:textId="77777777" w:rsidR="00D026B9" w:rsidRPr="00D026B9" w:rsidRDefault="00D026B9" w:rsidP="00D026B9">
            <w:pPr>
              <w:spacing w:after="0"/>
              <w:jc w:val="center"/>
              <w:rPr>
                <w:rFonts w:cs="Arial"/>
                <w:b/>
                <w:bCs/>
                <w:sz w:val="16"/>
                <w:szCs w:val="16"/>
              </w:rPr>
            </w:pPr>
            <w:r w:rsidRPr="00D026B9">
              <w:rPr>
                <w:rFonts w:cs="Arial"/>
                <w:b/>
                <w:bCs/>
                <w:sz w:val="16"/>
                <w:szCs w:val="16"/>
              </w:rPr>
              <w:t>Bonuses</w:t>
            </w:r>
          </w:p>
        </w:tc>
        <w:tc>
          <w:tcPr>
            <w:tcW w:w="414" w:type="pct"/>
            <w:tcBorders>
              <w:top w:val="nil"/>
              <w:left w:val="nil"/>
              <w:bottom w:val="single" w:sz="4" w:space="0" w:color="auto"/>
              <w:right w:val="single" w:sz="4" w:space="0" w:color="auto"/>
            </w:tcBorders>
            <w:shd w:val="clear" w:color="auto" w:fill="auto"/>
            <w:vAlign w:val="center"/>
            <w:hideMark/>
          </w:tcPr>
          <w:p w14:paraId="5596869E" w14:textId="77777777" w:rsidR="00D026B9" w:rsidRPr="00D026B9" w:rsidRDefault="00D026B9" w:rsidP="00D026B9">
            <w:pPr>
              <w:spacing w:after="0"/>
              <w:jc w:val="center"/>
              <w:rPr>
                <w:rFonts w:cs="Arial"/>
                <w:b/>
                <w:bCs/>
                <w:sz w:val="16"/>
                <w:szCs w:val="16"/>
              </w:rPr>
            </w:pPr>
            <w:r w:rsidRPr="00D026B9">
              <w:rPr>
                <w:rFonts w:cs="Arial"/>
                <w:b/>
                <w:bCs/>
                <w:sz w:val="16"/>
                <w:szCs w:val="16"/>
              </w:rPr>
              <w:t>Other benefits and allowances</w:t>
            </w:r>
          </w:p>
        </w:tc>
        <w:tc>
          <w:tcPr>
            <w:tcW w:w="431" w:type="pct"/>
            <w:vMerge/>
            <w:tcBorders>
              <w:top w:val="single" w:sz="4" w:space="0" w:color="auto"/>
              <w:left w:val="single" w:sz="4" w:space="0" w:color="auto"/>
              <w:bottom w:val="single" w:sz="4" w:space="0" w:color="auto"/>
              <w:right w:val="single" w:sz="4" w:space="0" w:color="auto"/>
            </w:tcBorders>
            <w:vAlign w:val="center"/>
            <w:hideMark/>
          </w:tcPr>
          <w:p w14:paraId="0AB73A1D" w14:textId="77777777" w:rsidR="00D026B9" w:rsidRPr="00D026B9" w:rsidRDefault="00D026B9" w:rsidP="00D026B9">
            <w:pPr>
              <w:spacing w:after="0"/>
              <w:rPr>
                <w:rFonts w:cs="Arial"/>
                <w:b/>
                <w:bCs/>
                <w:sz w:val="16"/>
                <w:szCs w:val="16"/>
              </w:rPr>
            </w:pPr>
          </w:p>
        </w:tc>
        <w:tc>
          <w:tcPr>
            <w:tcW w:w="554" w:type="pct"/>
            <w:tcBorders>
              <w:top w:val="nil"/>
              <w:left w:val="nil"/>
              <w:bottom w:val="single" w:sz="4" w:space="0" w:color="auto"/>
              <w:right w:val="single" w:sz="4" w:space="0" w:color="auto"/>
            </w:tcBorders>
            <w:shd w:val="clear" w:color="auto" w:fill="auto"/>
            <w:vAlign w:val="center"/>
            <w:hideMark/>
          </w:tcPr>
          <w:p w14:paraId="323D0E6D" w14:textId="77777777" w:rsidR="00D026B9" w:rsidRPr="00D026B9" w:rsidRDefault="00D026B9" w:rsidP="00D026B9">
            <w:pPr>
              <w:spacing w:after="0"/>
              <w:jc w:val="center"/>
              <w:rPr>
                <w:rFonts w:cs="Arial"/>
                <w:b/>
                <w:bCs/>
                <w:sz w:val="16"/>
                <w:szCs w:val="16"/>
              </w:rPr>
            </w:pPr>
            <w:r w:rsidRPr="00D026B9">
              <w:rPr>
                <w:rFonts w:cs="Arial"/>
                <w:b/>
                <w:bCs/>
                <w:sz w:val="16"/>
                <w:szCs w:val="16"/>
              </w:rPr>
              <w:t>Superannuation contributions</w:t>
            </w:r>
          </w:p>
        </w:tc>
        <w:tc>
          <w:tcPr>
            <w:tcW w:w="358" w:type="pct"/>
            <w:tcBorders>
              <w:top w:val="nil"/>
              <w:left w:val="nil"/>
              <w:bottom w:val="single" w:sz="4" w:space="0" w:color="auto"/>
              <w:right w:val="single" w:sz="4" w:space="0" w:color="auto"/>
            </w:tcBorders>
            <w:shd w:val="clear" w:color="auto" w:fill="auto"/>
            <w:vAlign w:val="center"/>
            <w:hideMark/>
          </w:tcPr>
          <w:p w14:paraId="6B5F45A9" w14:textId="77777777" w:rsidR="00D026B9" w:rsidRPr="00D026B9" w:rsidRDefault="00D026B9" w:rsidP="00D026B9">
            <w:pPr>
              <w:spacing w:after="0"/>
              <w:jc w:val="center"/>
              <w:rPr>
                <w:rFonts w:cs="Arial"/>
                <w:b/>
                <w:bCs/>
                <w:sz w:val="16"/>
                <w:szCs w:val="16"/>
              </w:rPr>
            </w:pPr>
            <w:r w:rsidRPr="00D026B9">
              <w:rPr>
                <w:rFonts w:cs="Arial"/>
                <w:b/>
                <w:bCs/>
                <w:sz w:val="16"/>
                <w:szCs w:val="16"/>
              </w:rPr>
              <w:t>Long service leave</w:t>
            </w:r>
          </w:p>
        </w:tc>
        <w:tc>
          <w:tcPr>
            <w:tcW w:w="417" w:type="pct"/>
            <w:tcBorders>
              <w:top w:val="nil"/>
              <w:left w:val="nil"/>
              <w:bottom w:val="single" w:sz="4" w:space="0" w:color="auto"/>
              <w:right w:val="single" w:sz="4" w:space="0" w:color="auto"/>
            </w:tcBorders>
            <w:shd w:val="clear" w:color="auto" w:fill="auto"/>
            <w:vAlign w:val="center"/>
            <w:hideMark/>
          </w:tcPr>
          <w:p w14:paraId="41004AF9" w14:textId="77777777" w:rsidR="00D026B9" w:rsidRPr="00D026B9" w:rsidRDefault="00D026B9" w:rsidP="00D026B9">
            <w:pPr>
              <w:spacing w:after="0"/>
              <w:jc w:val="center"/>
              <w:rPr>
                <w:rFonts w:cs="Arial"/>
                <w:b/>
                <w:bCs/>
                <w:sz w:val="16"/>
                <w:szCs w:val="16"/>
              </w:rPr>
            </w:pPr>
            <w:r w:rsidRPr="00D026B9">
              <w:rPr>
                <w:rFonts w:cs="Arial"/>
                <w:b/>
                <w:bCs/>
                <w:sz w:val="16"/>
                <w:szCs w:val="16"/>
              </w:rPr>
              <w:t>Other long-term benefits</w:t>
            </w:r>
          </w:p>
        </w:tc>
        <w:tc>
          <w:tcPr>
            <w:tcW w:w="404" w:type="pct"/>
            <w:vMerge/>
            <w:tcBorders>
              <w:top w:val="single" w:sz="4" w:space="0" w:color="auto"/>
              <w:left w:val="single" w:sz="4" w:space="0" w:color="auto"/>
              <w:bottom w:val="single" w:sz="4" w:space="0" w:color="auto"/>
              <w:right w:val="single" w:sz="4" w:space="0" w:color="auto"/>
            </w:tcBorders>
            <w:vAlign w:val="center"/>
            <w:hideMark/>
          </w:tcPr>
          <w:p w14:paraId="4348FF8F" w14:textId="77777777" w:rsidR="00D026B9" w:rsidRPr="00D026B9" w:rsidRDefault="00D026B9" w:rsidP="00D026B9">
            <w:pPr>
              <w:spacing w:after="0"/>
              <w:rPr>
                <w:rFonts w:cs="Arial"/>
                <w:b/>
                <w:bCs/>
                <w:sz w:val="16"/>
                <w:szCs w:val="16"/>
              </w:rPr>
            </w:pPr>
          </w:p>
        </w:tc>
        <w:tc>
          <w:tcPr>
            <w:tcW w:w="437" w:type="pct"/>
            <w:tcBorders>
              <w:top w:val="nil"/>
              <w:left w:val="nil"/>
              <w:bottom w:val="single" w:sz="4" w:space="0" w:color="auto"/>
              <w:right w:val="single" w:sz="4" w:space="0" w:color="auto"/>
            </w:tcBorders>
            <w:shd w:val="clear" w:color="auto" w:fill="auto"/>
            <w:vAlign w:val="center"/>
            <w:hideMark/>
          </w:tcPr>
          <w:p w14:paraId="6280E744" w14:textId="77777777" w:rsidR="00D026B9" w:rsidRPr="00D026B9" w:rsidRDefault="00D026B9" w:rsidP="00D026B9">
            <w:pPr>
              <w:spacing w:after="0"/>
              <w:jc w:val="center"/>
              <w:rPr>
                <w:rFonts w:cs="Arial"/>
                <w:b/>
                <w:bCs/>
                <w:sz w:val="16"/>
                <w:szCs w:val="16"/>
              </w:rPr>
            </w:pPr>
            <w:r w:rsidRPr="00D026B9">
              <w:rPr>
                <w:rFonts w:cs="Arial"/>
                <w:b/>
                <w:bCs/>
                <w:sz w:val="16"/>
                <w:szCs w:val="16"/>
              </w:rPr>
              <w:t> </w:t>
            </w:r>
          </w:p>
        </w:tc>
        <w:tc>
          <w:tcPr>
            <w:tcW w:w="478" w:type="pct"/>
            <w:tcBorders>
              <w:top w:val="nil"/>
              <w:left w:val="nil"/>
              <w:bottom w:val="single" w:sz="4" w:space="0" w:color="auto"/>
              <w:right w:val="single" w:sz="4" w:space="0" w:color="auto"/>
            </w:tcBorders>
            <w:shd w:val="clear" w:color="auto" w:fill="auto"/>
            <w:vAlign w:val="center"/>
            <w:hideMark/>
          </w:tcPr>
          <w:p w14:paraId="0634FF23" w14:textId="77777777" w:rsidR="00D026B9" w:rsidRPr="00D026B9" w:rsidRDefault="00D026B9" w:rsidP="00D026B9">
            <w:pPr>
              <w:spacing w:after="0"/>
              <w:jc w:val="center"/>
              <w:rPr>
                <w:rFonts w:cs="Arial"/>
                <w:b/>
                <w:bCs/>
                <w:sz w:val="16"/>
                <w:szCs w:val="16"/>
              </w:rPr>
            </w:pPr>
            <w:r w:rsidRPr="00D026B9">
              <w:rPr>
                <w:rFonts w:cs="Arial"/>
                <w:b/>
                <w:bCs/>
                <w:sz w:val="16"/>
                <w:szCs w:val="16"/>
              </w:rPr>
              <w:t> </w:t>
            </w:r>
          </w:p>
        </w:tc>
      </w:tr>
      <w:tr w:rsidR="00682B91" w:rsidRPr="00D026B9" w14:paraId="17BE72A1" w14:textId="77777777" w:rsidTr="008E70A4">
        <w:trPr>
          <w:trHeight w:val="567"/>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5B9AE804" w14:textId="1ED3C5CE" w:rsidR="00682B91" w:rsidRPr="00D026B9" w:rsidRDefault="00682B91" w:rsidP="00682B91">
            <w:pPr>
              <w:spacing w:after="0"/>
              <w:rPr>
                <w:rFonts w:cs="Arial"/>
                <w:sz w:val="16"/>
                <w:szCs w:val="16"/>
              </w:rPr>
            </w:pPr>
            <w:r w:rsidRPr="00D026B9">
              <w:rPr>
                <w:rFonts w:cs="Arial"/>
                <w:sz w:val="16"/>
                <w:szCs w:val="16"/>
              </w:rPr>
              <w:t>Josh Thomas</w:t>
            </w:r>
          </w:p>
        </w:tc>
        <w:tc>
          <w:tcPr>
            <w:tcW w:w="420" w:type="pct"/>
            <w:tcBorders>
              <w:top w:val="nil"/>
              <w:left w:val="nil"/>
              <w:bottom w:val="single" w:sz="4" w:space="0" w:color="auto"/>
              <w:right w:val="single" w:sz="4" w:space="0" w:color="auto"/>
            </w:tcBorders>
            <w:shd w:val="clear" w:color="auto" w:fill="auto"/>
            <w:vAlign w:val="center"/>
            <w:hideMark/>
          </w:tcPr>
          <w:p w14:paraId="60C3B944" w14:textId="77777777" w:rsidR="00682B91" w:rsidRPr="00D026B9" w:rsidRDefault="00682B91" w:rsidP="00682B91">
            <w:pPr>
              <w:spacing w:after="0"/>
              <w:rPr>
                <w:rFonts w:cs="Arial"/>
                <w:sz w:val="16"/>
                <w:szCs w:val="16"/>
              </w:rPr>
            </w:pPr>
            <w:r w:rsidRPr="00D026B9">
              <w:rPr>
                <w:rFonts w:cs="Arial"/>
                <w:sz w:val="16"/>
                <w:szCs w:val="16"/>
              </w:rPr>
              <w:t>CEO/Board Member</w:t>
            </w:r>
          </w:p>
        </w:tc>
        <w:tc>
          <w:tcPr>
            <w:tcW w:w="347" w:type="pct"/>
            <w:tcBorders>
              <w:top w:val="nil"/>
              <w:left w:val="nil"/>
              <w:bottom w:val="single" w:sz="4" w:space="0" w:color="auto"/>
              <w:right w:val="single" w:sz="4" w:space="0" w:color="auto"/>
            </w:tcBorders>
            <w:shd w:val="clear" w:color="auto" w:fill="auto"/>
            <w:vAlign w:val="center"/>
            <w:hideMark/>
          </w:tcPr>
          <w:p w14:paraId="4FA76169" w14:textId="07C5D137" w:rsidR="00682B91" w:rsidRPr="00D026B9" w:rsidRDefault="00682B91" w:rsidP="00682B91">
            <w:pPr>
              <w:spacing w:after="0"/>
              <w:jc w:val="right"/>
              <w:rPr>
                <w:rFonts w:cs="Arial"/>
                <w:sz w:val="16"/>
                <w:szCs w:val="16"/>
              </w:rPr>
            </w:pPr>
            <w:r>
              <w:rPr>
                <w:rFonts w:cs="Arial"/>
                <w:sz w:val="16"/>
                <w:szCs w:val="16"/>
              </w:rPr>
              <w:t>323,752</w:t>
            </w:r>
            <w:r w:rsidRPr="00D026B9">
              <w:rPr>
                <w:rFonts w:cs="Arial"/>
                <w:sz w:val="16"/>
                <w:szCs w:val="16"/>
              </w:rPr>
              <w:t xml:space="preserve"> </w:t>
            </w:r>
          </w:p>
        </w:tc>
        <w:tc>
          <w:tcPr>
            <w:tcW w:w="344" w:type="pct"/>
            <w:tcBorders>
              <w:top w:val="nil"/>
              <w:left w:val="nil"/>
              <w:bottom w:val="single" w:sz="4" w:space="0" w:color="auto"/>
              <w:right w:val="single" w:sz="4" w:space="0" w:color="auto"/>
            </w:tcBorders>
            <w:shd w:val="clear" w:color="auto" w:fill="auto"/>
            <w:vAlign w:val="center"/>
            <w:hideMark/>
          </w:tcPr>
          <w:p w14:paraId="6350CEB6" w14:textId="77777777" w:rsidR="00682B91" w:rsidRPr="00D026B9" w:rsidRDefault="00682B91" w:rsidP="00682B91">
            <w:pPr>
              <w:spacing w:after="0"/>
              <w:jc w:val="right"/>
              <w:rPr>
                <w:rFonts w:cs="Arial"/>
                <w:sz w:val="16"/>
                <w:szCs w:val="16"/>
              </w:rPr>
            </w:pPr>
            <w:r w:rsidRPr="00D026B9">
              <w:rPr>
                <w:rFonts w:cs="Arial"/>
                <w:sz w:val="16"/>
                <w:szCs w:val="16"/>
              </w:rPr>
              <w:t xml:space="preserve">            -   </w:t>
            </w:r>
          </w:p>
        </w:tc>
        <w:tc>
          <w:tcPr>
            <w:tcW w:w="414" w:type="pct"/>
            <w:tcBorders>
              <w:top w:val="nil"/>
              <w:left w:val="nil"/>
              <w:bottom w:val="single" w:sz="4" w:space="0" w:color="auto"/>
              <w:right w:val="single" w:sz="4" w:space="0" w:color="auto"/>
            </w:tcBorders>
            <w:shd w:val="clear" w:color="auto" w:fill="auto"/>
            <w:vAlign w:val="center"/>
            <w:hideMark/>
          </w:tcPr>
          <w:p w14:paraId="2E170697" w14:textId="18793FC6" w:rsidR="00682B91" w:rsidRPr="00D026B9" w:rsidRDefault="00682B91" w:rsidP="00682B91">
            <w:pPr>
              <w:spacing w:after="0"/>
              <w:jc w:val="right"/>
              <w:rPr>
                <w:rFonts w:cs="Arial"/>
                <w:sz w:val="16"/>
                <w:szCs w:val="16"/>
              </w:rPr>
            </w:pPr>
            <w:r>
              <w:rPr>
                <w:rFonts w:cs="Arial"/>
                <w:sz w:val="16"/>
                <w:szCs w:val="16"/>
              </w:rPr>
              <w:t>-</w:t>
            </w:r>
          </w:p>
        </w:tc>
        <w:tc>
          <w:tcPr>
            <w:tcW w:w="431" w:type="pct"/>
            <w:tcBorders>
              <w:top w:val="nil"/>
              <w:left w:val="nil"/>
              <w:bottom w:val="single" w:sz="4" w:space="0" w:color="auto"/>
              <w:right w:val="single" w:sz="4" w:space="0" w:color="auto"/>
            </w:tcBorders>
            <w:shd w:val="clear" w:color="auto" w:fill="auto"/>
            <w:vAlign w:val="center"/>
            <w:hideMark/>
          </w:tcPr>
          <w:p w14:paraId="4464ACF7" w14:textId="1C756771" w:rsidR="00682B91" w:rsidRPr="00D026B9" w:rsidRDefault="007B7286" w:rsidP="00682B91">
            <w:pPr>
              <w:spacing w:after="0"/>
              <w:jc w:val="right"/>
              <w:rPr>
                <w:rFonts w:cs="Arial"/>
                <w:sz w:val="16"/>
                <w:szCs w:val="16"/>
              </w:rPr>
            </w:pPr>
            <w:r>
              <w:rPr>
                <w:rFonts w:cs="Arial"/>
                <w:sz w:val="16"/>
                <w:szCs w:val="16"/>
              </w:rPr>
              <w:t>323,752</w:t>
            </w:r>
            <w:r w:rsidR="00682B91" w:rsidRPr="00D026B9">
              <w:rPr>
                <w:rFonts w:cs="Arial"/>
                <w:sz w:val="16"/>
                <w:szCs w:val="16"/>
              </w:rPr>
              <w:t xml:space="preserve"> </w:t>
            </w:r>
          </w:p>
        </w:tc>
        <w:tc>
          <w:tcPr>
            <w:tcW w:w="554" w:type="pct"/>
            <w:tcBorders>
              <w:top w:val="nil"/>
              <w:left w:val="nil"/>
              <w:bottom w:val="single" w:sz="4" w:space="0" w:color="auto"/>
              <w:right w:val="single" w:sz="4" w:space="0" w:color="auto"/>
            </w:tcBorders>
            <w:shd w:val="clear" w:color="auto" w:fill="auto"/>
            <w:vAlign w:val="center"/>
            <w:hideMark/>
          </w:tcPr>
          <w:p w14:paraId="654C5EF6" w14:textId="5317279C" w:rsidR="00682B91" w:rsidRPr="00D026B9" w:rsidRDefault="007B7286" w:rsidP="007B7286">
            <w:pPr>
              <w:spacing w:after="0"/>
              <w:jc w:val="right"/>
              <w:rPr>
                <w:rFonts w:cs="Arial"/>
                <w:sz w:val="16"/>
                <w:szCs w:val="16"/>
              </w:rPr>
            </w:pPr>
            <w:r>
              <w:rPr>
                <w:rFonts w:cs="Arial"/>
                <w:sz w:val="16"/>
                <w:szCs w:val="16"/>
              </w:rPr>
              <w:t>48,585</w:t>
            </w:r>
            <w:r w:rsidR="00682B91" w:rsidRPr="00D026B9">
              <w:rPr>
                <w:rFonts w:cs="Arial"/>
                <w:sz w:val="16"/>
                <w:szCs w:val="16"/>
              </w:rPr>
              <w:t xml:space="preserve"> </w:t>
            </w:r>
          </w:p>
        </w:tc>
        <w:tc>
          <w:tcPr>
            <w:tcW w:w="358" w:type="pct"/>
            <w:tcBorders>
              <w:top w:val="nil"/>
              <w:left w:val="nil"/>
              <w:bottom w:val="single" w:sz="4" w:space="0" w:color="auto"/>
              <w:right w:val="single" w:sz="4" w:space="0" w:color="auto"/>
            </w:tcBorders>
            <w:shd w:val="clear" w:color="auto" w:fill="auto"/>
            <w:vAlign w:val="center"/>
            <w:hideMark/>
          </w:tcPr>
          <w:p w14:paraId="3DE3FE66" w14:textId="2A690389" w:rsidR="00682B91" w:rsidRPr="00D026B9" w:rsidRDefault="00682B91" w:rsidP="00682B91">
            <w:pPr>
              <w:spacing w:after="0"/>
              <w:jc w:val="right"/>
              <w:rPr>
                <w:rFonts w:cs="Arial"/>
                <w:sz w:val="16"/>
                <w:szCs w:val="16"/>
              </w:rPr>
            </w:pPr>
            <w:r w:rsidRPr="00D026B9">
              <w:rPr>
                <w:rFonts w:cs="Arial"/>
                <w:sz w:val="16"/>
                <w:szCs w:val="16"/>
              </w:rPr>
              <w:t>1</w:t>
            </w:r>
            <w:r w:rsidR="007B7286">
              <w:rPr>
                <w:rFonts w:cs="Arial"/>
                <w:sz w:val="16"/>
                <w:szCs w:val="16"/>
              </w:rPr>
              <w:t>0,755</w:t>
            </w:r>
            <w:r w:rsidRPr="00D026B9">
              <w:rPr>
                <w:rFonts w:cs="Arial"/>
                <w:sz w:val="16"/>
                <w:szCs w:val="16"/>
              </w:rPr>
              <w:t xml:space="preserve"> </w:t>
            </w:r>
          </w:p>
        </w:tc>
        <w:tc>
          <w:tcPr>
            <w:tcW w:w="417" w:type="pct"/>
            <w:tcBorders>
              <w:top w:val="nil"/>
              <w:left w:val="nil"/>
              <w:bottom w:val="single" w:sz="4" w:space="0" w:color="auto"/>
              <w:right w:val="single" w:sz="4" w:space="0" w:color="auto"/>
            </w:tcBorders>
            <w:shd w:val="clear" w:color="auto" w:fill="auto"/>
            <w:vAlign w:val="center"/>
          </w:tcPr>
          <w:p w14:paraId="6EA372A2" w14:textId="498C3B29" w:rsidR="00682B91" w:rsidRPr="00D026B9" w:rsidRDefault="00682B91" w:rsidP="00682B91">
            <w:pPr>
              <w:spacing w:after="0"/>
              <w:jc w:val="right"/>
              <w:rPr>
                <w:rFonts w:cs="Arial"/>
                <w:sz w:val="16"/>
                <w:szCs w:val="16"/>
              </w:rPr>
            </w:pPr>
            <w:r>
              <w:rPr>
                <w:rFonts w:cs="Arial"/>
                <w:sz w:val="16"/>
                <w:szCs w:val="16"/>
              </w:rPr>
              <w:t>-</w:t>
            </w:r>
          </w:p>
        </w:tc>
        <w:tc>
          <w:tcPr>
            <w:tcW w:w="404" w:type="pct"/>
            <w:tcBorders>
              <w:top w:val="nil"/>
              <w:left w:val="nil"/>
              <w:bottom w:val="single" w:sz="4" w:space="0" w:color="auto"/>
              <w:right w:val="single" w:sz="4" w:space="0" w:color="auto"/>
            </w:tcBorders>
            <w:shd w:val="clear" w:color="auto" w:fill="auto"/>
            <w:vAlign w:val="center"/>
            <w:hideMark/>
          </w:tcPr>
          <w:p w14:paraId="0F719A0E" w14:textId="0E847836" w:rsidR="00682B91" w:rsidRPr="00D026B9" w:rsidRDefault="007B7286" w:rsidP="007B7286">
            <w:pPr>
              <w:spacing w:after="0"/>
              <w:jc w:val="right"/>
              <w:rPr>
                <w:rFonts w:cs="Arial"/>
                <w:sz w:val="16"/>
                <w:szCs w:val="16"/>
              </w:rPr>
            </w:pPr>
            <w:r>
              <w:rPr>
                <w:rFonts w:cs="Arial"/>
                <w:sz w:val="16"/>
                <w:szCs w:val="16"/>
              </w:rPr>
              <w:t>10,7545</w:t>
            </w:r>
            <w:r w:rsidR="00682B91" w:rsidRPr="00D026B9">
              <w:rPr>
                <w:rFonts w:cs="Arial"/>
                <w:sz w:val="16"/>
                <w:szCs w:val="16"/>
              </w:rPr>
              <w:t xml:space="preserve"> </w:t>
            </w:r>
          </w:p>
        </w:tc>
        <w:tc>
          <w:tcPr>
            <w:tcW w:w="437" w:type="pct"/>
            <w:tcBorders>
              <w:top w:val="nil"/>
              <w:left w:val="nil"/>
              <w:bottom w:val="single" w:sz="4" w:space="0" w:color="auto"/>
              <w:right w:val="single" w:sz="4" w:space="0" w:color="auto"/>
            </w:tcBorders>
            <w:shd w:val="clear" w:color="auto" w:fill="auto"/>
            <w:vAlign w:val="center"/>
            <w:hideMark/>
          </w:tcPr>
          <w:p w14:paraId="142FBF77" w14:textId="18835088" w:rsidR="00682B91" w:rsidRPr="00D026B9" w:rsidRDefault="00682B91" w:rsidP="00682B91">
            <w:pPr>
              <w:spacing w:after="0"/>
              <w:jc w:val="right"/>
              <w:rPr>
                <w:rFonts w:cs="Arial"/>
                <w:sz w:val="16"/>
                <w:szCs w:val="16"/>
              </w:rPr>
            </w:pPr>
            <w:r>
              <w:rPr>
                <w:rFonts w:cs="Arial"/>
                <w:sz w:val="16"/>
                <w:szCs w:val="16"/>
              </w:rPr>
              <w:t>-</w:t>
            </w:r>
          </w:p>
        </w:tc>
        <w:tc>
          <w:tcPr>
            <w:tcW w:w="478" w:type="pct"/>
            <w:tcBorders>
              <w:top w:val="nil"/>
              <w:left w:val="nil"/>
              <w:bottom w:val="single" w:sz="4" w:space="0" w:color="auto"/>
              <w:right w:val="single" w:sz="4" w:space="0" w:color="auto"/>
            </w:tcBorders>
            <w:shd w:val="clear" w:color="000000" w:fill="D9D9D9"/>
            <w:vAlign w:val="center"/>
            <w:hideMark/>
          </w:tcPr>
          <w:p w14:paraId="06D0EA70" w14:textId="4DE38D45" w:rsidR="00682B91" w:rsidRPr="00D026B9" w:rsidRDefault="007B7286" w:rsidP="00682B91">
            <w:pPr>
              <w:spacing w:after="0"/>
              <w:jc w:val="right"/>
              <w:rPr>
                <w:rFonts w:cs="Arial"/>
                <w:b/>
                <w:bCs/>
                <w:sz w:val="16"/>
                <w:szCs w:val="16"/>
              </w:rPr>
            </w:pPr>
            <w:r>
              <w:rPr>
                <w:rFonts w:cs="Arial"/>
                <w:b/>
                <w:bCs/>
                <w:sz w:val="16"/>
                <w:szCs w:val="16"/>
              </w:rPr>
              <w:t>383,092</w:t>
            </w:r>
            <w:r w:rsidR="00682B91" w:rsidRPr="00D026B9">
              <w:rPr>
                <w:rFonts w:cs="Arial"/>
                <w:b/>
                <w:bCs/>
                <w:sz w:val="16"/>
                <w:szCs w:val="16"/>
              </w:rPr>
              <w:t xml:space="preserve"> </w:t>
            </w:r>
          </w:p>
        </w:tc>
      </w:tr>
      <w:tr w:rsidR="00682B91" w:rsidRPr="00D026B9" w14:paraId="22E9AD3E" w14:textId="77777777" w:rsidTr="008E70A4">
        <w:trPr>
          <w:trHeight w:val="567"/>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004036DA" w14:textId="101FD536" w:rsidR="00682B91" w:rsidRPr="00D026B9" w:rsidRDefault="00682B91" w:rsidP="00682B91">
            <w:pPr>
              <w:spacing w:after="0"/>
              <w:rPr>
                <w:rFonts w:cs="Arial"/>
                <w:sz w:val="16"/>
                <w:szCs w:val="16"/>
              </w:rPr>
            </w:pPr>
            <w:r w:rsidRPr="00D026B9">
              <w:rPr>
                <w:rFonts w:cs="Arial"/>
                <w:sz w:val="16"/>
                <w:szCs w:val="16"/>
              </w:rPr>
              <w:t>Ian Poiner</w:t>
            </w:r>
          </w:p>
        </w:tc>
        <w:tc>
          <w:tcPr>
            <w:tcW w:w="420" w:type="pct"/>
            <w:tcBorders>
              <w:top w:val="nil"/>
              <w:left w:val="nil"/>
              <w:bottom w:val="single" w:sz="4" w:space="0" w:color="auto"/>
              <w:right w:val="single" w:sz="4" w:space="0" w:color="auto"/>
            </w:tcBorders>
            <w:shd w:val="clear" w:color="auto" w:fill="auto"/>
            <w:vAlign w:val="center"/>
            <w:hideMark/>
          </w:tcPr>
          <w:p w14:paraId="3A84EAB0" w14:textId="77777777" w:rsidR="00682B91" w:rsidRPr="00D026B9" w:rsidRDefault="00682B91" w:rsidP="00682B91">
            <w:pPr>
              <w:spacing w:after="0"/>
              <w:rPr>
                <w:rFonts w:cs="Arial"/>
                <w:sz w:val="16"/>
                <w:szCs w:val="16"/>
              </w:rPr>
            </w:pPr>
            <w:r w:rsidRPr="00D026B9">
              <w:rPr>
                <w:rFonts w:cs="Arial"/>
                <w:sz w:val="16"/>
                <w:szCs w:val="16"/>
              </w:rPr>
              <w:t>Chairperson</w:t>
            </w:r>
          </w:p>
        </w:tc>
        <w:tc>
          <w:tcPr>
            <w:tcW w:w="347" w:type="pct"/>
            <w:tcBorders>
              <w:top w:val="nil"/>
              <w:left w:val="nil"/>
              <w:bottom w:val="single" w:sz="4" w:space="0" w:color="auto"/>
              <w:right w:val="single" w:sz="4" w:space="0" w:color="auto"/>
            </w:tcBorders>
            <w:shd w:val="clear" w:color="auto" w:fill="auto"/>
            <w:vAlign w:val="center"/>
            <w:hideMark/>
          </w:tcPr>
          <w:p w14:paraId="182C4333" w14:textId="1EC47811" w:rsidR="00682B91" w:rsidRPr="00D026B9" w:rsidRDefault="00682B91" w:rsidP="00682B91">
            <w:pPr>
              <w:spacing w:after="0"/>
              <w:jc w:val="right"/>
              <w:rPr>
                <w:rFonts w:cs="Arial"/>
                <w:sz w:val="16"/>
                <w:szCs w:val="16"/>
              </w:rPr>
            </w:pPr>
            <w:r>
              <w:rPr>
                <w:rFonts w:cs="Arial"/>
                <w:sz w:val="16"/>
                <w:szCs w:val="16"/>
              </w:rPr>
              <w:t>93,925</w:t>
            </w:r>
            <w:r w:rsidRPr="00D026B9">
              <w:rPr>
                <w:rFonts w:cs="Arial"/>
                <w:sz w:val="16"/>
                <w:szCs w:val="16"/>
              </w:rPr>
              <w:t xml:space="preserve"> </w:t>
            </w:r>
          </w:p>
        </w:tc>
        <w:tc>
          <w:tcPr>
            <w:tcW w:w="344" w:type="pct"/>
            <w:tcBorders>
              <w:top w:val="nil"/>
              <w:left w:val="nil"/>
              <w:bottom w:val="single" w:sz="4" w:space="0" w:color="auto"/>
              <w:right w:val="single" w:sz="4" w:space="0" w:color="auto"/>
            </w:tcBorders>
            <w:shd w:val="clear" w:color="auto" w:fill="auto"/>
            <w:vAlign w:val="center"/>
            <w:hideMark/>
          </w:tcPr>
          <w:p w14:paraId="751AB48B" w14:textId="77777777" w:rsidR="00682B91" w:rsidRPr="00D026B9" w:rsidRDefault="00682B91" w:rsidP="00682B91">
            <w:pPr>
              <w:spacing w:after="0"/>
              <w:jc w:val="right"/>
              <w:rPr>
                <w:rFonts w:cs="Arial"/>
                <w:sz w:val="16"/>
                <w:szCs w:val="16"/>
              </w:rPr>
            </w:pPr>
            <w:r w:rsidRPr="00D026B9">
              <w:rPr>
                <w:rFonts w:cs="Arial"/>
                <w:sz w:val="16"/>
                <w:szCs w:val="16"/>
              </w:rPr>
              <w:t xml:space="preserve">            -   </w:t>
            </w:r>
          </w:p>
        </w:tc>
        <w:tc>
          <w:tcPr>
            <w:tcW w:w="414" w:type="pct"/>
            <w:tcBorders>
              <w:top w:val="nil"/>
              <w:left w:val="nil"/>
              <w:bottom w:val="single" w:sz="4" w:space="0" w:color="auto"/>
              <w:right w:val="single" w:sz="4" w:space="0" w:color="auto"/>
            </w:tcBorders>
            <w:shd w:val="clear" w:color="auto" w:fill="auto"/>
            <w:vAlign w:val="center"/>
            <w:hideMark/>
          </w:tcPr>
          <w:p w14:paraId="1C8D4178" w14:textId="3931E286" w:rsidR="00682B91" w:rsidRPr="00D026B9" w:rsidRDefault="00682B91" w:rsidP="00682B91">
            <w:pPr>
              <w:spacing w:after="0"/>
              <w:jc w:val="right"/>
              <w:rPr>
                <w:rFonts w:cs="Arial"/>
                <w:sz w:val="16"/>
                <w:szCs w:val="16"/>
              </w:rPr>
            </w:pPr>
            <w:r>
              <w:rPr>
                <w:rFonts w:cs="Arial"/>
                <w:sz w:val="16"/>
                <w:szCs w:val="16"/>
              </w:rPr>
              <w:t>-</w:t>
            </w:r>
          </w:p>
        </w:tc>
        <w:tc>
          <w:tcPr>
            <w:tcW w:w="431" w:type="pct"/>
            <w:tcBorders>
              <w:top w:val="nil"/>
              <w:left w:val="nil"/>
              <w:bottom w:val="single" w:sz="4" w:space="0" w:color="auto"/>
              <w:right w:val="single" w:sz="4" w:space="0" w:color="auto"/>
            </w:tcBorders>
            <w:shd w:val="clear" w:color="auto" w:fill="auto"/>
            <w:vAlign w:val="center"/>
            <w:hideMark/>
          </w:tcPr>
          <w:p w14:paraId="72154D91" w14:textId="0FFC7E02" w:rsidR="00682B91" w:rsidRPr="00D026B9" w:rsidRDefault="007B7286" w:rsidP="00682B91">
            <w:pPr>
              <w:spacing w:after="0"/>
              <w:jc w:val="right"/>
              <w:rPr>
                <w:rFonts w:cs="Arial"/>
                <w:sz w:val="16"/>
                <w:szCs w:val="16"/>
              </w:rPr>
            </w:pPr>
            <w:r>
              <w:rPr>
                <w:rFonts w:cs="Arial"/>
                <w:sz w:val="16"/>
                <w:szCs w:val="16"/>
              </w:rPr>
              <w:t>93,925</w:t>
            </w:r>
            <w:r w:rsidR="00682B91" w:rsidRPr="00D026B9">
              <w:rPr>
                <w:rFonts w:cs="Arial"/>
                <w:sz w:val="16"/>
                <w:szCs w:val="16"/>
              </w:rPr>
              <w:t xml:space="preserve"> </w:t>
            </w:r>
          </w:p>
        </w:tc>
        <w:tc>
          <w:tcPr>
            <w:tcW w:w="554" w:type="pct"/>
            <w:tcBorders>
              <w:top w:val="nil"/>
              <w:left w:val="nil"/>
              <w:bottom w:val="single" w:sz="4" w:space="0" w:color="auto"/>
              <w:right w:val="single" w:sz="4" w:space="0" w:color="auto"/>
            </w:tcBorders>
            <w:shd w:val="clear" w:color="auto" w:fill="auto"/>
            <w:vAlign w:val="center"/>
            <w:hideMark/>
          </w:tcPr>
          <w:p w14:paraId="364D9DA0" w14:textId="15C4E537" w:rsidR="00682B91" w:rsidRPr="00D026B9" w:rsidRDefault="007B7286" w:rsidP="00682B91">
            <w:pPr>
              <w:spacing w:after="0"/>
              <w:jc w:val="right"/>
              <w:rPr>
                <w:rFonts w:cs="Arial"/>
                <w:sz w:val="16"/>
                <w:szCs w:val="16"/>
              </w:rPr>
            </w:pPr>
            <w:r>
              <w:rPr>
                <w:rFonts w:cs="Arial"/>
                <w:sz w:val="16"/>
                <w:szCs w:val="16"/>
              </w:rPr>
              <w:t>14,228</w:t>
            </w:r>
            <w:r w:rsidR="00682B91" w:rsidRPr="00D026B9">
              <w:rPr>
                <w:rFonts w:cs="Arial"/>
                <w:sz w:val="16"/>
                <w:szCs w:val="16"/>
              </w:rPr>
              <w:t xml:space="preserve"> </w:t>
            </w:r>
          </w:p>
        </w:tc>
        <w:tc>
          <w:tcPr>
            <w:tcW w:w="358" w:type="pct"/>
            <w:tcBorders>
              <w:top w:val="nil"/>
              <w:left w:val="nil"/>
              <w:bottom w:val="single" w:sz="4" w:space="0" w:color="auto"/>
              <w:right w:val="single" w:sz="4" w:space="0" w:color="auto"/>
            </w:tcBorders>
            <w:shd w:val="clear" w:color="auto" w:fill="auto"/>
            <w:vAlign w:val="center"/>
            <w:hideMark/>
          </w:tcPr>
          <w:p w14:paraId="5AA4D6F8" w14:textId="1BB55A79" w:rsidR="00682B91" w:rsidRPr="00D026B9" w:rsidRDefault="00682B91" w:rsidP="00682B91">
            <w:pPr>
              <w:spacing w:after="0"/>
              <w:jc w:val="right"/>
              <w:rPr>
                <w:rFonts w:cs="Arial"/>
                <w:sz w:val="16"/>
                <w:szCs w:val="16"/>
              </w:rPr>
            </w:pPr>
            <w:r w:rsidRPr="00D026B9">
              <w:rPr>
                <w:rFonts w:cs="Arial"/>
                <w:sz w:val="16"/>
                <w:szCs w:val="16"/>
              </w:rPr>
              <w:t xml:space="preserve">      -   </w:t>
            </w:r>
          </w:p>
        </w:tc>
        <w:tc>
          <w:tcPr>
            <w:tcW w:w="417" w:type="pct"/>
            <w:tcBorders>
              <w:top w:val="nil"/>
              <w:left w:val="nil"/>
              <w:bottom w:val="single" w:sz="4" w:space="0" w:color="auto"/>
              <w:right w:val="single" w:sz="4" w:space="0" w:color="auto"/>
            </w:tcBorders>
            <w:shd w:val="clear" w:color="auto" w:fill="auto"/>
            <w:vAlign w:val="center"/>
            <w:hideMark/>
          </w:tcPr>
          <w:p w14:paraId="00D7CBC1" w14:textId="0DC146EC" w:rsidR="00682B91" w:rsidRPr="00D026B9" w:rsidRDefault="00682B91" w:rsidP="00682B91">
            <w:pPr>
              <w:spacing w:after="0"/>
              <w:jc w:val="right"/>
              <w:rPr>
                <w:rFonts w:cs="Arial"/>
                <w:sz w:val="16"/>
                <w:szCs w:val="16"/>
              </w:rPr>
            </w:pPr>
            <w:r>
              <w:rPr>
                <w:rFonts w:cs="Arial"/>
                <w:sz w:val="16"/>
                <w:szCs w:val="16"/>
              </w:rPr>
              <w:t>-</w:t>
            </w:r>
          </w:p>
        </w:tc>
        <w:tc>
          <w:tcPr>
            <w:tcW w:w="404" w:type="pct"/>
            <w:tcBorders>
              <w:top w:val="nil"/>
              <w:left w:val="nil"/>
              <w:bottom w:val="single" w:sz="4" w:space="0" w:color="auto"/>
              <w:right w:val="single" w:sz="4" w:space="0" w:color="auto"/>
            </w:tcBorders>
            <w:shd w:val="clear" w:color="auto" w:fill="auto"/>
            <w:vAlign w:val="center"/>
            <w:hideMark/>
          </w:tcPr>
          <w:p w14:paraId="71B04E8D" w14:textId="6930D355" w:rsidR="00682B91" w:rsidRPr="00D026B9" w:rsidRDefault="00682B91" w:rsidP="00682B91">
            <w:pPr>
              <w:spacing w:after="0"/>
              <w:jc w:val="right"/>
              <w:rPr>
                <w:rFonts w:cs="Arial"/>
                <w:sz w:val="16"/>
                <w:szCs w:val="16"/>
              </w:rPr>
            </w:pPr>
            <w:r>
              <w:rPr>
                <w:rFonts w:cs="Arial"/>
                <w:sz w:val="16"/>
                <w:szCs w:val="16"/>
              </w:rPr>
              <w:t>-</w:t>
            </w:r>
          </w:p>
        </w:tc>
        <w:tc>
          <w:tcPr>
            <w:tcW w:w="437" w:type="pct"/>
            <w:tcBorders>
              <w:top w:val="nil"/>
              <w:left w:val="nil"/>
              <w:bottom w:val="single" w:sz="4" w:space="0" w:color="auto"/>
              <w:right w:val="single" w:sz="4" w:space="0" w:color="auto"/>
            </w:tcBorders>
            <w:shd w:val="clear" w:color="auto" w:fill="auto"/>
            <w:vAlign w:val="center"/>
            <w:hideMark/>
          </w:tcPr>
          <w:p w14:paraId="13C27435" w14:textId="62ADAA33" w:rsidR="00682B91" w:rsidRPr="00D026B9" w:rsidRDefault="00682B91" w:rsidP="00682B91">
            <w:pPr>
              <w:spacing w:after="0"/>
              <w:jc w:val="right"/>
              <w:rPr>
                <w:rFonts w:cs="Arial"/>
                <w:sz w:val="16"/>
                <w:szCs w:val="16"/>
              </w:rPr>
            </w:pPr>
            <w:r>
              <w:rPr>
                <w:rFonts w:cs="Arial"/>
                <w:sz w:val="16"/>
                <w:szCs w:val="16"/>
              </w:rPr>
              <w:t>-</w:t>
            </w:r>
          </w:p>
        </w:tc>
        <w:tc>
          <w:tcPr>
            <w:tcW w:w="478" w:type="pct"/>
            <w:tcBorders>
              <w:top w:val="nil"/>
              <w:left w:val="nil"/>
              <w:bottom w:val="single" w:sz="4" w:space="0" w:color="auto"/>
              <w:right w:val="single" w:sz="4" w:space="0" w:color="auto"/>
            </w:tcBorders>
            <w:shd w:val="clear" w:color="000000" w:fill="D9D9D9"/>
            <w:vAlign w:val="center"/>
            <w:hideMark/>
          </w:tcPr>
          <w:p w14:paraId="25F0D35F" w14:textId="3D65FE2B" w:rsidR="00682B91" w:rsidRPr="00D026B9" w:rsidRDefault="007B7286" w:rsidP="00682B91">
            <w:pPr>
              <w:spacing w:after="0"/>
              <w:jc w:val="right"/>
              <w:rPr>
                <w:rFonts w:cs="Arial"/>
                <w:b/>
                <w:bCs/>
                <w:sz w:val="16"/>
                <w:szCs w:val="16"/>
              </w:rPr>
            </w:pPr>
            <w:r>
              <w:rPr>
                <w:rFonts w:cs="Arial"/>
                <w:b/>
                <w:bCs/>
                <w:sz w:val="16"/>
                <w:szCs w:val="16"/>
              </w:rPr>
              <w:t>108,152</w:t>
            </w:r>
            <w:r w:rsidR="00682B91" w:rsidRPr="00D026B9">
              <w:rPr>
                <w:rFonts w:cs="Arial"/>
                <w:b/>
                <w:bCs/>
                <w:sz w:val="16"/>
                <w:szCs w:val="16"/>
              </w:rPr>
              <w:t xml:space="preserve"> </w:t>
            </w:r>
          </w:p>
        </w:tc>
      </w:tr>
      <w:tr w:rsidR="00682B91" w:rsidRPr="00D026B9" w14:paraId="136FDC30" w14:textId="77777777" w:rsidTr="008E70A4">
        <w:trPr>
          <w:trHeight w:val="567"/>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79A7F32B" w14:textId="45B3A0B0" w:rsidR="00682B91" w:rsidRPr="00D026B9" w:rsidRDefault="00682B91" w:rsidP="00682B91">
            <w:pPr>
              <w:spacing w:after="0"/>
              <w:rPr>
                <w:rFonts w:cs="Arial"/>
                <w:sz w:val="16"/>
                <w:szCs w:val="16"/>
              </w:rPr>
            </w:pPr>
            <w:r w:rsidRPr="00D026B9">
              <w:rPr>
                <w:rFonts w:cs="Arial"/>
                <w:sz w:val="16"/>
                <w:szCs w:val="16"/>
              </w:rPr>
              <w:t>Duane Fraser</w:t>
            </w:r>
          </w:p>
        </w:tc>
        <w:tc>
          <w:tcPr>
            <w:tcW w:w="420" w:type="pct"/>
            <w:tcBorders>
              <w:top w:val="nil"/>
              <w:left w:val="nil"/>
              <w:bottom w:val="single" w:sz="4" w:space="0" w:color="auto"/>
              <w:right w:val="single" w:sz="4" w:space="0" w:color="auto"/>
            </w:tcBorders>
            <w:shd w:val="clear" w:color="auto" w:fill="auto"/>
            <w:vAlign w:val="center"/>
            <w:hideMark/>
          </w:tcPr>
          <w:p w14:paraId="3B28BC0C" w14:textId="77777777" w:rsidR="00682B91" w:rsidRPr="00D026B9" w:rsidRDefault="00682B91" w:rsidP="00682B91">
            <w:pPr>
              <w:spacing w:after="0"/>
              <w:rPr>
                <w:rFonts w:cs="Arial"/>
                <w:sz w:val="16"/>
                <w:szCs w:val="16"/>
              </w:rPr>
            </w:pPr>
            <w:r w:rsidRPr="00D026B9">
              <w:rPr>
                <w:rFonts w:cs="Arial"/>
                <w:sz w:val="16"/>
                <w:szCs w:val="16"/>
              </w:rPr>
              <w:t>Board Member</w:t>
            </w:r>
          </w:p>
        </w:tc>
        <w:tc>
          <w:tcPr>
            <w:tcW w:w="347" w:type="pct"/>
            <w:tcBorders>
              <w:top w:val="nil"/>
              <w:left w:val="nil"/>
              <w:bottom w:val="single" w:sz="4" w:space="0" w:color="auto"/>
              <w:right w:val="single" w:sz="4" w:space="0" w:color="auto"/>
            </w:tcBorders>
            <w:shd w:val="clear" w:color="auto" w:fill="auto"/>
            <w:vAlign w:val="center"/>
            <w:hideMark/>
          </w:tcPr>
          <w:p w14:paraId="24C2E2EA" w14:textId="69425C17" w:rsidR="00682B91" w:rsidRPr="00D026B9" w:rsidRDefault="00682B91" w:rsidP="00682B91">
            <w:pPr>
              <w:spacing w:after="0"/>
              <w:jc w:val="right"/>
              <w:rPr>
                <w:rFonts w:cs="Arial"/>
                <w:sz w:val="16"/>
                <w:szCs w:val="16"/>
              </w:rPr>
            </w:pPr>
            <w:r w:rsidRPr="00D026B9">
              <w:rPr>
                <w:rFonts w:cs="Arial"/>
                <w:sz w:val="16"/>
                <w:szCs w:val="16"/>
              </w:rPr>
              <w:t>34,32</w:t>
            </w:r>
            <w:r>
              <w:rPr>
                <w:rFonts w:cs="Arial"/>
                <w:sz w:val="16"/>
                <w:szCs w:val="16"/>
              </w:rPr>
              <w:t>4</w:t>
            </w:r>
            <w:r w:rsidRPr="00D026B9">
              <w:rPr>
                <w:rFonts w:cs="Arial"/>
                <w:sz w:val="16"/>
                <w:szCs w:val="16"/>
              </w:rPr>
              <w:t xml:space="preserve"> </w:t>
            </w:r>
          </w:p>
        </w:tc>
        <w:tc>
          <w:tcPr>
            <w:tcW w:w="344" w:type="pct"/>
            <w:tcBorders>
              <w:top w:val="nil"/>
              <w:left w:val="nil"/>
              <w:bottom w:val="single" w:sz="4" w:space="0" w:color="auto"/>
              <w:right w:val="single" w:sz="4" w:space="0" w:color="auto"/>
            </w:tcBorders>
            <w:shd w:val="clear" w:color="auto" w:fill="auto"/>
            <w:vAlign w:val="center"/>
            <w:hideMark/>
          </w:tcPr>
          <w:p w14:paraId="6387FA94" w14:textId="3F3B4053" w:rsidR="00682B91" w:rsidRPr="00D026B9" w:rsidRDefault="00682B91" w:rsidP="00682B91">
            <w:pPr>
              <w:spacing w:after="0"/>
              <w:jc w:val="right"/>
              <w:rPr>
                <w:rFonts w:cs="Arial"/>
                <w:sz w:val="16"/>
                <w:szCs w:val="16"/>
              </w:rPr>
            </w:pPr>
            <w:r>
              <w:rPr>
                <w:rFonts w:cs="Arial"/>
                <w:sz w:val="16"/>
                <w:szCs w:val="16"/>
              </w:rPr>
              <w:t>-</w:t>
            </w:r>
          </w:p>
        </w:tc>
        <w:tc>
          <w:tcPr>
            <w:tcW w:w="414" w:type="pct"/>
            <w:tcBorders>
              <w:top w:val="nil"/>
              <w:left w:val="nil"/>
              <w:bottom w:val="single" w:sz="4" w:space="0" w:color="auto"/>
              <w:right w:val="single" w:sz="4" w:space="0" w:color="auto"/>
            </w:tcBorders>
            <w:shd w:val="clear" w:color="auto" w:fill="auto"/>
            <w:vAlign w:val="center"/>
            <w:hideMark/>
          </w:tcPr>
          <w:p w14:paraId="72A4FC38" w14:textId="4F671181" w:rsidR="00682B91" w:rsidRPr="00D026B9" w:rsidRDefault="00682B91" w:rsidP="00682B91">
            <w:pPr>
              <w:spacing w:after="0"/>
              <w:jc w:val="right"/>
              <w:rPr>
                <w:rFonts w:cs="Arial"/>
                <w:sz w:val="16"/>
                <w:szCs w:val="16"/>
              </w:rPr>
            </w:pPr>
            <w:r>
              <w:rPr>
                <w:rFonts w:cs="Arial"/>
                <w:sz w:val="16"/>
                <w:szCs w:val="16"/>
              </w:rPr>
              <w:t>-</w:t>
            </w:r>
          </w:p>
        </w:tc>
        <w:tc>
          <w:tcPr>
            <w:tcW w:w="431" w:type="pct"/>
            <w:tcBorders>
              <w:top w:val="nil"/>
              <w:left w:val="nil"/>
              <w:bottom w:val="single" w:sz="4" w:space="0" w:color="auto"/>
              <w:right w:val="single" w:sz="4" w:space="0" w:color="auto"/>
            </w:tcBorders>
            <w:shd w:val="clear" w:color="auto" w:fill="auto"/>
            <w:vAlign w:val="center"/>
            <w:hideMark/>
          </w:tcPr>
          <w:p w14:paraId="3E6CE53B" w14:textId="17F39F58" w:rsidR="00682B91" w:rsidRPr="00D026B9" w:rsidRDefault="007B7286" w:rsidP="00682B91">
            <w:pPr>
              <w:spacing w:after="0"/>
              <w:jc w:val="right"/>
              <w:rPr>
                <w:rFonts w:cs="Arial"/>
                <w:sz w:val="16"/>
                <w:szCs w:val="16"/>
              </w:rPr>
            </w:pPr>
            <w:r>
              <w:rPr>
                <w:rFonts w:cs="Arial"/>
                <w:sz w:val="16"/>
                <w:szCs w:val="16"/>
              </w:rPr>
              <w:t>34,324</w:t>
            </w:r>
            <w:r w:rsidR="00682B91" w:rsidRPr="00D026B9">
              <w:rPr>
                <w:rFonts w:cs="Arial"/>
                <w:sz w:val="16"/>
                <w:szCs w:val="16"/>
              </w:rPr>
              <w:t xml:space="preserve"> </w:t>
            </w:r>
          </w:p>
        </w:tc>
        <w:tc>
          <w:tcPr>
            <w:tcW w:w="554" w:type="pct"/>
            <w:tcBorders>
              <w:top w:val="nil"/>
              <w:left w:val="nil"/>
              <w:bottom w:val="single" w:sz="4" w:space="0" w:color="auto"/>
              <w:right w:val="single" w:sz="4" w:space="0" w:color="auto"/>
            </w:tcBorders>
            <w:shd w:val="clear" w:color="auto" w:fill="auto"/>
            <w:vAlign w:val="center"/>
            <w:hideMark/>
          </w:tcPr>
          <w:p w14:paraId="72A2F00F" w14:textId="03749B70" w:rsidR="00682B91" w:rsidRPr="00D026B9" w:rsidRDefault="007B7286" w:rsidP="00682B91">
            <w:pPr>
              <w:spacing w:after="0"/>
              <w:jc w:val="right"/>
              <w:rPr>
                <w:rFonts w:cs="Arial"/>
                <w:sz w:val="16"/>
                <w:szCs w:val="16"/>
              </w:rPr>
            </w:pPr>
            <w:r>
              <w:rPr>
                <w:rFonts w:cs="Arial"/>
                <w:sz w:val="16"/>
                <w:szCs w:val="16"/>
              </w:rPr>
              <w:t>3,261</w:t>
            </w:r>
          </w:p>
        </w:tc>
        <w:tc>
          <w:tcPr>
            <w:tcW w:w="358" w:type="pct"/>
            <w:tcBorders>
              <w:top w:val="nil"/>
              <w:left w:val="nil"/>
              <w:bottom w:val="single" w:sz="4" w:space="0" w:color="auto"/>
              <w:right w:val="single" w:sz="4" w:space="0" w:color="auto"/>
            </w:tcBorders>
            <w:shd w:val="clear" w:color="auto" w:fill="auto"/>
            <w:vAlign w:val="center"/>
            <w:hideMark/>
          </w:tcPr>
          <w:p w14:paraId="6FE0514E" w14:textId="629E530F" w:rsidR="00682B91" w:rsidRPr="00D026B9" w:rsidRDefault="00682B91" w:rsidP="00682B91">
            <w:pPr>
              <w:spacing w:after="0"/>
              <w:jc w:val="right"/>
              <w:rPr>
                <w:rFonts w:cs="Arial"/>
                <w:sz w:val="16"/>
                <w:szCs w:val="16"/>
              </w:rPr>
            </w:pPr>
            <w:r>
              <w:rPr>
                <w:rFonts w:cs="Arial"/>
                <w:sz w:val="16"/>
                <w:szCs w:val="16"/>
              </w:rPr>
              <w:t>-</w:t>
            </w:r>
          </w:p>
        </w:tc>
        <w:tc>
          <w:tcPr>
            <w:tcW w:w="417" w:type="pct"/>
            <w:tcBorders>
              <w:top w:val="nil"/>
              <w:left w:val="nil"/>
              <w:bottom w:val="single" w:sz="4" w:space="0" w:color="auto"/>
              <w:right w:val="single" w:sz="4" w:space="0" w:color="auto"/>
            </w:tcBorders>
            <w:shd w:val="clear" w:color="auto" w:fill="auto"/>
            <w:vAlign w:val="center"/>
            <w:hideMark/>
          </w:tcPr>
          <w:p w14:paraId="0B9BFFDF" w14:textId="200A9451" w:rsidR="00682B91" w:rsidRPr="00D026B9" w:rsidRDefault="00682B91" w:rsidP="00682B91">
            <w:pPr>
              <w:spacing w:after="0"/>
              <w:jc w:val="right"/>
              <w:rPr>
                <w:rFonts w:cs="Arial"/>
                <w:sz w:val="16"/>
                <w:szCs w:val="16"/>
              </w:rPr>
            </w:pPr>
            <w:r>
              <w:rPr>
                <w:rFonts w:cs="Arial"/>
                <w:sz w:val="16"/>
                <w:szCs w:val="16"/>
              </w:rPr>
              <w:t>-</w:t>
            </w:r>
          </w:p>
        </w:tc>
        <w:tc>
          <w:tcPr>
            <w:tcW w:w="404" w:type="pct"/>
            <w:tcBorders>
              <w:top w:val="nil"/>
              <w:left w:val="nil"/>
              <w:bottom w:val="single" w:sz="4" w:space="0" w:color="auto"/>
              <w:right w:val="single" w:sz="4" w:space="0" w:color="auto"/>
            </w:tcBorders>
            <w:shd w:val="clear" w:color="auto" w:fill="auto"/>
            <w:vAlign w:val="center"/>
            <w:hideMark/>
          </w:tcPr>
          <w:p w14:paraId="7AB3BC17" w14:textId="7ABA56CD" w:rsidR="00682B91" w:rsidRPr="00D026B9" w:rsidRDefault="00682B91" w:rsidP="00682B91">
            <w:pPr>
              <w:spacing w:after="0"/>
              <w:jc w:val="right"/>
              <w:rPr>
                <w:rFonts w:cs="Arial"/>
                <w:sz w:val="16"/>
                <w:szCs w:val="16"/>
              </w:rPr>
            </w:pPr>
            <w:r>
              <w:rPr>
                <w:rFonts w:cs="Arial"/>
                <w:sz w:val="16"/>
                <w:szCs w:val="16"/>
              </w:rPr>
              <w:t>-</w:t>
            </w:r>
          </w:p>
        </w:tc>
        <w:tc>
          <w:tcPr>
            <w:tcW w:w="437" w:type="pct"/>
            <w:tcBorders>
              <w:top w:val="nil"/>
              <w:left w:val="nil"/>
              <w:bottom w:val="single" w:sz="4" w:space="0" w:color="auto"/>
              <w:right w:val="single" w:sz="4" w:space="0" w:color="auto"/>
            </w:tcBorders>
            <w:shd w:val="clear" w:color="auto" w:fill="auto"/>
            <w:vAlign w:val="center"/>
            <w:hideMark/>
          </w:tcPr>
          <w:p w14:paraId="5C43B364" w14:textId="3C8E81F5" w:rsidR="00682B91" w:rsidRPr="00D026B9" w:rsidRDefault="00682B91" w:rsidP="00682B91">
            <w:pPr>
              <w:spacing w:after="0"/>
              <w:jc w:val="right"/>
              <w:rPr>
                <w:rFonts w:cs="Arial"/>
                <w:sz w:val="16"/>
                <w:szCs w:val="16"/>
              </w:rPr>
            </w:pPr>
            <w:r>
              <w:rPr>
                <w:rFonts w:cs="Arial"/>
                <w:sz w:val="16"/>
                <w:szCs w:val="16"/>
              </w:rPr>
              <w:t>-</w:t>
            </w:r>
          </w:p>
        </w:tc>
        <w:tc>
          <w:tcPr>
            <w:tcW w:w="478" w:type="pct"/>
            <w:tcBorders>
              <w:top w:val="nil"/>
              <w:left w:val="nil"/>
              <w:bottom w:val="single" w:sz="4" w:space="0" w:color="auto"/>
              <w:right w:val="single" w:sz="4" w:space="0" w:color="auto"/>
            </w:tcBorders>
            <w:shd w:val="clear" w:color="000000" w:fill="D9D9D9"/>
            <w:vAlign w:val="center"/>
            <w:hideMark/>
          </w:tcPr>
          <w:p w14:paraId="2C45F90B" w14:textId="5AB47CBA" w:rsidR="00682B91" w:rsidRPr="00D026B9" w:rsidRDefault="007B7286" w:rsidP="00682B91">
            <w:pPr>
              <w:spacing w:after="0"/>
              <w:jc w:val="right"/>
              <w:rPr>
                <w:rFonts w:cs="Arial"/>
                <w:b/>
                <w:bCs/>
                <w:sz w:val="16"/>
                <w:szCs w:val="16"/>
              </w:rPr>
            </w:pPr>
            <w:r>
              <w:rPr>
                <w:rFonts w:cs="Arial"/>
                <w:b/>
                <w:bCs/>
                <w:sz w:val="16"/>
                <w:szCs w:val="16"/>
              </w:rPr>
              <w:t>37,584</w:t>
            </w:r>
            <w:r w:rsidR="00682B91" w:rsidRPr="00D026B9">
              <w:rPr>
                <w:rFonts w:cs="Arial"/>
                <w:b/>
                <w:bCs/>
                <w:sz w:val="16"/>
                <w:szCs w:val="16"/>
              </w:rPr>
              <w:t xml:space="preserve"> </w:t>
            </w:r>
          </w:p>
        </w:tc>
      </w:tr>
      <w:tr w:rsidR="00682B91" w:rsidRPr="00D026B9" w14:paraId="330B1CA1" w14:textId="77777777" w:rsidTr="008E70A4">
        <w:trPr>
          <w:trHeight w:val="567"/>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455ED1F6" w14:textId="186735AF" w:rsidR="00682B91" w:rsidRPr="00D026B9" w:rsidRDefault="00682B91" w:rsidP="00682B91">
            <w:pPr>
              <w:spacing w:after="0"/>
              <w:rPr>
                <w:rFonts w:cs="Arial"/>
                <w:sz w:val="16"/>
                <w:szCs w:val="16"/>
              </w:rPr>
            </w:pPr>
            <w:r w:rsidRPr="00D026B9">
              <w:rPr>
                <w:rFonts w:cs="Arial"/>
                <w:sz w:val="16"/>
                <w:szCs w:val="16"/>
              </w:rPr>
              <w:t>Rob</w:t>
            </w:r>
            <w:r>
              <w:rPr>
                <w:rFonts w:cs="Arial"/>
                <w:sz w:val="16"/>
                <w:szCs w:val="16"/>
              </w:rPr>
              <w:t xml:space="preserve">bie </w:t>
            </w:r>
            <w:r w:rsidRPr="00D026B9">
              <w:rPr>
                <w:rFonts w:cs="Arial"/>
                <w:sz w:val="16"/>
                <w:szCs w:val="16"/>
              </w:rPr>
              <w:t>Sefton</w:t>
            </w:r>
          </w:p>
        </w:tc>
        <w:tc>
          <w:tcPr>
            <w:tcW w:w="420" w:type="pct"/>
            <w:tcBorders>
              <w:top w:val="nil"/>
              <w:left w:val="nil"/>
              <w:bottom w:val="single" w:sz="4" w:space="0" w:color="auto"/>
              <w:right w:val="single" w:sz="4" w:space="0" w:color="auto"/>
            </w:tcBorders>
            <w:shd w:val="clear" w:color="auto" w:fill="auto"/>
            <w:vAlign w:val="center"/>
            <w:hideMark/>
          </w:tcPr>
          <w:p w14:paraId="61A9B0DE" w14:textId="77777777" w:rsidR="00682B91" w:rsidRPr="00D026B9" w:rsidRDefault="00682B91" w:rsidP="00682B91">
            <w:pPr>
              <w:spacing w:after="0"/>
              <w:rPr>
                <w:rFonts w:cs="Arial"/>
                <w:sz w:val="16"/>
                <w:szCs w:val="16"/>
              </w:rPr>
            </w:pPr>
            <w:r w:rsidRPr="00D026B9">
              <w:rPr>
                <w:rFonts w:cs="Arial"/>
                <w:sz w:val="16"/>
                <w:szCs w:val="16"/>
              </w:rPr>
              <w:t>Board Member</w:t>
            </w:r>
          </w:p>
        </w:tc>
        <w:tc>
          <w:tcPr>
            <w:tcW w:w="347" w:type="pct"/>
            <w:tcBorders>
              <w:top w:val="nil"/>
              <w:left w:val="nil"/>
              <w:bottom w:val="single" w:sz="4" w:space="0" w:color="auto"/>
              <w:right w:val="single" w:sz="4" w:space="0" w:color="auto"/>
            </w:tcBorders>
            <w:shd w:val="clear" w:color="auto" w:fill="auto"/>
            <w:vAlign w:val="center"/>
            <w:hideMark/>
          </w:tcPr>
          <w:p w14:paraId="45F32112" w14:textId="1CDBD4F2" w:rsidR="00682B91" w:rsidRPr="00D026B9" w:rsidRDefault="00682B91" w:rsidP="00682B91">
            <w:pPr>
              <w:spacing w:after="0"/>
              <w:jc w:val="right"/>
              <w:rPr>
                <w:rFonts w:cs="Arial"/>
                <w:sz w:val="16"/>
                <w:szCs w:val="16"/>
              </w:rPr>
            </w:pPr>
            <w:r>
              <w:rPr>
                <w:rFonts w:cs="Arial"/>
                <w:sz w:val="16"/>
                <w:szCs w:val="16"/>
              </w:rPr>
              <w:t>3,613</w:t>
            </w:r>
          </w:p>
        </w:tc>
        <w:tc>
          <w:tcPr>
            <w:tcW w:w="344" w:type="pct"/>
            <w:tcBorders>
              <w:top w:val="nil"/>
              <w:left w:val="nil"/>
              <w:bottom w:val="single" w:sz="4" w:space="0" w:color="auto"/>
              <w:right w:val="single" w:sz="4" w:space="0" w:color="auto"/>
            </w:tcBorders>
            <w:shd w:val="clear" w:color="auto" w:fill="auto"/>
            <w:vAlign w:val="center"/>
            <w:hideMark/>
          </w:tcPr>
          <w:p w14:paraId="1B488303" w14:textId="77777777" w:rsidR="00682B91" w:rsidRPr="00D026B9" w:rsidRDefault="00682B91" w:rsidP="00682B91">
            <w:pPr>
              <w:spacing w:after="0"/>
              <w:jc w:val="right"/>
              <w:rPr>
                <w:rFonts w:cs="Arial"/>
                <w:sz w:val="16"/>
                <w:szCs w:val="16"/>
              </w:rPr>
            </w:pPr>
            <w:r w:rsidRPr="00D026B9">
              <w:rPr>
                <w:rFonts w:cs="Arial"/>
                <w:sz w:val="16"/>
                <w:szCs w:val="16"/>
              </w:rPr>
              <w:t xml:space="preserve">            -   </w:t>
            </w:r>
          </w:p>
        </w:tc>
        <w:tc>
          <w:tcPr>
            <w:tcW w:w="414" w:type="pct"/>
            <w:tcBorders>
              <w:top w:val="nil"/>
              <w:left w:val="nil"/>
              <w:bottom w:val="single" w:sz="4" w:space="0" w:color="auto"/>
              <w:right w:val="single" w:sz="4" w:space="0" w:color="auto"/>
            </w:tcBorders>
            <w:shd w:val="clear" w:color="auto" w:fill="auto"/>
            <w:vAlign w:val="center"/>
            <w:hideMark/>
          </w:tcPr>
          <w:p w14:paraId="47D6CAE7" w14:textId="7202C8BC" w:rsidR="00682B91" w:rsidRPr="00D026B9" w:rsidRDefault="00682B91" w:rsidP="00682B91">
            <w:pPr>
              <w:spacing w:after="0"/>
              <w:jc w:val="right"/>
              <w:rPr>
                <w:rFonts w:cs="Arial"/>
                <w:sz w:val="16"/>
                <w:szCs w:val="16"/>
              </w:rPr>
            </w:pPr>
            <w:r>
              <w:rPr>
                <w:rFonts w:cs="Arial"/>
                <w:sz w:val="16"/>
                <w:szCs w:val="16"/>
              </w:rPr>
              <w:t>-</w:t>
            </w:r>
          </w:p>
        </w:tc>
        <w:tc>
          <w:tcPr>
            <w:tcW w:w="431" w:type="pct"/>
            <w:tcBorders>
              <w:top w:val="nil"/>
              <w:left w:val="nil"/>
              <w:bottom w:val="single" w:sz="4" w:space="0" w:color="auto"/>
              <w:right w:val="single" w:sz="4" w:space="0" w:color="auto"/>
            </w:tcBorders>
            <w:shd w:val="clear" w:color="auto" w:fill="auto"/>
            <w:vAlign w:val="center"/>
            <w:hideMark/>
          </w:tcPr>
          <w:p w14:paraId="1632DE55" w14:textId="134A09CD" w:rsidR="00682B91" w:rsidRPr="00D026B9" w:rsidRDefault="007B7286" w:rsidP="00682B91">
            <w:pPr>
              <w:spacing w:after="0"/>
              <w:jc w:val="right"/>
              <w:rPr>
                <w:rFonts w:cs="Arial"/>
                <w:sz w:val="16"/>
                <w:szCs w:val="16"/>
              </w:rPr>
            </w:pPr>
            <w:r>
              <w:rPr>
                <w:rFonts w:cs="Arial"/>
                <w:sz w:val="16"/>
                <w:szCs w:val="16"/>
              </w:rPr>
              <w:t>3,613</w:t>
            </w:r>
            <w:r w:rsidR="00682B91" w:rsidRPr="00D026B9">
              <w:rPr>
                <w:rFonts w:cs="Arial"/>
                <w:sz w:val="16"/>
                <w:szCs w:val="16"/>
              </w:rPr>
              <w:t xml:space="preserve"> </w:t>
            </w:r>
          </w:p>
        </w:tc>
        <w:tc>
          <w:tcPr>
            <w:tcW w:w="554" w:type="pct"/>
            <w:tcBorders>
              <w:top w:val="nil"/>
              <w:left w:val="nil"/>
              <w:bottom w:val="single" w:sz="4" w:space="0" w:color="auto"/>
              <w:right w:val="single" w:sz="4" w:space="0" w:color="auto"/>
            </w:tcBorders>
            <w:shd w:val="clear" w:color="auto" w:fill="auto"/>
            <w:vAlign w:val="center"/>
            <w:hideMark/>
          </w:tcPr>
          <w:p w14:paraId="38881143" w14:textId="23EC5B3C" w:rsidR="00682B91" w:rsidRPr="00D026B9" w:rsidRDefault="007B7286" w:rsidP="00682B91">
            <w:pPr>
              <w:spacing w:after="0"/>
              <w:jc w:val="right"/>
              <w:rPr>
                <w:rFonts w:cs="Arial"/>
                <w:sz w:val="16"/>
                <w:szCs w:val="16"/>
              </w:rPr>
            </w:pPr>
            <w:r>
              <w:rPr>
                <w:rFonts w:cs="Arial"/>
                <w:sz w:val="16"/>
                <w:szCs w:val="16"/>
              </w:rPr>
              <w:t>338</w:t>
            </w:r>
            <w:r w:rsidR="00682B91" w:rsidRPr="00D026B9">
              <w:rPr>
                <w:rFonts w:cs="Arial"/>
                <w:sz w:val="16"/>
                <w:szCs w:val="16"/>
              </w:rPr>
              <w:t xml:space="preserve"> </w:t>
            </w:r>
          </w:p>
        </w:tc>
        <w:tc>
          <w:tcPr>
            <w:tcW w:w="358" w:type="pct"/>
            <w:tcBorders>
              <w:top w:val="nil"/>
              <w:left w:val="nil"/>
              <w:bottom w:val="single" w:sz="4" w:space="0" w:color="auto"/>
              <w:right w:val="single" w:sz="4" w:space="0" w:color="auto"/>
            </w:tcBorders>
            <w:shd w:val="clear" w:color="auto" w:fill="auto"/>
            <w:vAlign w:val="center"/>
            <w:hideMark/>
          </w:tcPr>
          <w:p w14:paraId="570AFB86" w14:textId="2E20CB70" w:rsidR="00682B91" w:rsidRPr="00D026B9" w:rsidRDefault="00682B91" w:rsidP="00682B91">
            <w:pPr>
              <w:spacing w:after="0"/>
              <w:jc w:val="right"/>
              <w:rPr>
                <w:rFonts w:cs="Arial"/>
                <w:sz w:val="16"/>
                <w:szCs w:val="16"/>
              </w:rPr>
            </w:pPr>
            <w:r>
              <w:rPr>
                <w:rFonts w:cs="Arial"/>
                <w:sz w:val="16"/>
                <w:szCs w:val="16"/>
              </w:rPr>
              <w:t>-</w:t>
            </w:r>
          </w:p>
        </w:tc>
        <w:tc>
          <w:tcPr>
            <w:tcW w:w="417" w:type="pct"/>
            <w:tcBorders>
              <w:top w:val="nil"/>
              <w:left w:val="nil"/>
              <w:bottom w:val="single" w:sz="4" w:space="0" w:color="auto"/>
              <w:right w:val="single" w:sz="4" w:space="0" w:color="auto"/>
            </w:tcBorders>
            <w:shd w:val="clear" w:color="auto" w:fill="auto"/>
            <w:vAlign w:val="center"/>
            <w:hideMark/>
          </w:tcPr>
          <w:p w14:paraId="5B6028C2" w14:textId="6A861A36" w:rsidR="00682B91" w:rsidRPr="00D026B9" w:rsidRDefault="00682B91" w:rsidP="00682B91">
            <w:pPr>
              <w:spacing w:after="0"/>
              <w:jc w:val="right"/>
              <w:rPr>
                <w:rFonts w:cs="Arial"/>
                <w:sz w:val="16"/>
                <w:szCs w:val="16"/>
              </w:rPr>
            </w:pPr>
            <w:r>
              <w:rPr>
                <w:rFonts w:cs="Arial"/>
                <w:sz w:val="16"/>
                <w:szCs w:val="16"/>
              </w:rPr>
              <w:t>-</w:t>
            </w:r>
          </w:p>
        </w:tc>
        <w:tc>
          <w:tcPr>
            <w:tcW w:w="404" w:type="pct"/>
            <w:tcBorders>
              <w:top w:val="nil"/>
              <w:left w:val="nil"/>
              <w:bottom w:val="single" w:sz="4" w:space="0" w:color="auto"/>
              <w:right w:val="single" w:sz="4" w:space="0" w:color="auto"/>
            </w:tcBorders>
            <w:shd w:val="clear" w:color="auto" w:fill="auto"/>
            <w:vAlign w:val="center"/>
            <w:hideMark/>
          </w:tcPr>
          <w:p w14:paraId="13087598" w14:textId="515C581C" w:rsidR="00682B91" w:rsidRPr="00D026B9" w:rsidRDefault="00682B91" w:rsidP="00682B91">
            <w:pPr>
              <w:spacing w:after="0"/>
              <w:jc w:val="right"/>
              <w:rPr>
                <w:rFonts w:cs="Arial"/>
                <w:sz w:val="16"/>
                <w:szCs w:val="16"/>
              </w:rPr>
            </w:pPr>
            <w:r>
              <w:rPr>
                <w:rFonts w:cs="Arial"/>
                <w:sz w:val="16"/>
                <w:szCs w:val="16"/>
              </w:rPr>
              <w:t>-</w:t>
            </w:r>
          </w:p>
        </w:tc>
        <w:tc>
          <w:tcPr>
            <w:tcW w:w="437" w:type="pct"/>
            <w:tcBorders>
              <w:top w:val="nil"/>
              <w:left w:val="nil"/>
              <w:bottom w:val="single" w:sz="4" w:space="0" w:color="auto"/>
              <w:right w:val="single" w:sz="4" w:space="0" w:color="auto"/>
            </w:tcBorders>
            <w:shd w:val="clear" w:color="auto" w:fill="auto"/>
            <w:vAlign w:val="center"/>
            <w:hideMark/>
          </w:tcPr>
          <w:p w14:paraId="4693F6E6" w14:textId="41314F3F" w:rsidR="00682B91" w:rsidRPr="00D026B9" w:rsidRDefault="00682B91" w:rsidP="00682B91">
            <w:pPr>
              <w:spacing w:after="0"/>
              <w:jc w:val="right"/>
              <w:rPr>
                <w:rFonts w:cs="Arial"/>
                <w:sz w:val="16"/>
                <w:szCs w:val="16"/>
              </w:rPr>
            </w:pPr>
            <w:r>
              <w:rPr>
                <w:rFonts w:cs="Arial"/>
                <w:sz w:val="16"/>
                <w:szCs w:val="16"/>
              </w:rPr>
              <w:t>-</w:t>
            </w:r>
          </w:p>
        </w:tc>
        <w:tc>
          <w:tcPr>
            <w:tcW w:w="478" w:type="pct"/>
            <w:tcBorders>
              <w:top w:val="nil"/>
              <w:left w:val="nil"/>
              <w:bottom w:val="single" w:sz="4" w:space="0" w:color="auto"/>
              <w:right w:val="single" w:sz="4" w:space="0" w:color="auto"/>
            </w:tcBorders>
            <w:shd w:val="clear" w:color="000000" w:fill="D9D9D9"/>
            <w:vAlign w:val="center"/>
            <w:hideMark/>
          </w:tcPr>
          <w:p w14:paraId="3573B59D" w14:textId="49DE8DA2" w:rsidR="00682B91" w:rsidRPr="00D026B9" w:rsidRDefault="007B7286" w:rsidP="00682B91">
            <w:pPr>
              <w:spacing w:after="0"/>
              <w:jc w:val="right"/>
              <w:rPr>
                <w:rFonts w:cs="Arial"/>
                <w:b/>
                <w:bCs/>
                <w:sz w:val="16"/>
                <w:szCs w:val="16"/>
              </w:rPr>
            </w:pPr>
            <w:r>
              <w:rPr>
                <w:rFonts w:cs="Arial"/>
                <w:b/>
                <w:bCs/>
                <w:sz w:val="16"/>
                <w:szCs w:val="16"/>
              </w:rPr>
              <w:t>3,950</w:t>
            </w:r>
          </w:p>
        </w:tc>
      </w:tr>
      <w:tr w:rsidR="00682B91" w:rsidRPr="00D026B9" w14:paraId="71C560F2" w14:textId="77777777" w:rsidTr="008E70A4">
        <w:trPr>
          <w:trHeight w:val="567"/>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4C562919" w14:textId="1468F981" w:rsidR="00682B91" w:rsidRPr="00D026B9" w:rsidRDefault="00682B91" w:rsidP="00682B91">
            <w:pPr>
              <w:spacing w:after="0"/>
              <w:rPr>
                <w:rFonts w:cs="Arial"/>
                <w:sz w:val="16"/>
                <w:szCs w:val="16"/>
              </w:rPr>
            </w:pPr>
            <w:r w:rsidRPr="00D026B9">
              <w:rPr>
                <w:rFonts w:cs="Arial"/>
                <w:sz w:val="16"/>
                <w:szCs w:val="16"/>
              </w:rPr>
              <w:t>Emma Johnston</w:t>
            </w:r>
          </w:p>
        </w:tc>
        <w:tc>
          <w:tcPr>
            <w:tcW w:w="420" w:type="pct"/>
            <w:tcBorders>
              <w:top w:val="nil"/>
              <w:left w:val="nil"/>
              <w:bottom w:val="single" w:sz="4" w:space="0" w:color="auto"/>
              <w:right w:val="single" w:sz="4" w:space="0" w:color="auto"/>
            </w:tcBorders>
            <w:shd w:val="clear" w:color="auto" w:fill="auto"/>
            <w:vAlign w:val="center"/>
            <w:hideMark/>
          </w:tcPr>
          <w:p w14:paraId="20739168" w14:textId="77777777" w:rsidR="00682B91" w:rsidRPr="00D026B9" w:rsidRDefault="00682B91" w:rsidP="00682B91">
            <w:pPr>
              <w:spacing w:after="0"/>
              <w:rPr>
                <w:rFonts w:cs="Arial"/>
                <w:sz w:val="16"/>
                <w:szCs w:val="16"/>
              </w:rPr>
            </w:pPr>
            <w:r w:rsidRPr="00D026B9">
              <w:rPr>
                <w:rFonts w:cs="Arial"/>
                <w:sz w:val="16"/>
                <w:szCs w:val="16"/>
              </w:rPr>
              <w:t>Board Member</w:t>
            </w:r>
          </w:p>
        </w:tc>
        <w:tc>
          <w:tcPr>
            <w:tcW w:w="347" w:type="pct"/>
            <w:tcBorders>
              <w:top w:val="nil"/>
              <w:left w:val="nil"/>
              <w:bottom w:val="single" w:sz="4" w:space="0" w:color="auto"/>
              <w:right w:val="single" w:sz="4" w:space="0" w:color="auto"/>
            </w:tcBorders>
            <w:shd w:val="clear" w:color="auto" w:fill="auto"/>
            <w:vAlign w:val="center"/>
            <w:hideMark/>
          </w:tcPr>
          <w:p w14:paraId="0C9DF6C9" w14:textId="3AD746F9" w:rsidR="00682B91" w:rsidRPr="00D026B9" w:rsidRDefault="00682B91" w:rsidP="00682B91">
            <w:pPr>
              <w:spacing w:after="0"/>
              <w:jc w:val="right"/>
              <w:rPr>
                <w:rFonts w:cs="Arial"/>
                <w:sz w:val="16"/>
                <w:szCs w:val="16"/>
              </w:rPr>
            </w:pPr>
            <w:r>
              <w:rPr>
                <w:rFonts w:cs="Arial"/>
                <w:sz w:val="16"/>
                <w:szCs w:val="16"/>
              </w:rPr>
              <w:t xml:space="preserve">    47,249</w:t>
            </w:r>
            <w:r w:rsidRPr="00D026B9">
              <w:rPr>
                <w:rFonts w:cs="Arial"/>
                <w:sz w:val="16"/>
                <w:szCs w:val="16"/>
              </w:rPr>
              <w:t xml:space="preserve"> </w:t>
            </w:r>
          </w:p>
        </w:tc>
        <w:tc>
          <w:tcPr>
            <w:tcW w:w="344" w:type="pct"/>
            <w:tcBorders>
              <w:top w:val="nil"/>
              <w:left w:val="nil"/>
              <w:bottom w:val="single" w:sz="4" w:space="0" w:color="auto"/>
              <w:right w:val="single" w:sz="4" w:space="0" w:color="auto"/>
            </w:tcBorders>
            <w:shd w:val="clear" w:color="auto" w:fill="auto"/>
            <w:vAlign w:val="center"/>
            <w:hideMark/>
          </w:tcPr>
          <w:p w14:paraId="231132BF" w14:textId="60D306BB" w:rsidR="00682B91" w:rsidRPr="00D026B9" w:rsidRDefault="00682B91" w:rsidP="00682B91">
            <w:pPr>
              <w:spacing w:after="0"/>
              <w:jc w:val="right"/>
              <w:rPr>
                <w:rFonts w:cs="Arial"/>
                <w:sz w:val="16"/>
                <w:szCs w:val="16"/>
              </w:rPr>
            </w:pPr>
            <w:r>
              <w:rPr>
                <w:rFonts w:cs="Arial"/>
                <w:sz w:val="16"/>
                <w:szCs w:val="16"/>
              </w:rPr>
              <w:t>-</w:t>
            </w:r>
          </w:p>
        </w:tc>
        <w:tc>
          <w:tcPr>
            <w:tcW w:w="414" w:type="pct"/>
            <w:tcBorders>
              <w:top w:val="nil"/>
              <w:left w:val="nil"/>
              <w:bottom w:val="single" w:sz="4" w:space="0" w:color="auto"/>
              <w:right w:val="single" w:sz="4" w:space="0" w:color="auto"/>
            </w:tcBorders>
            <w:shd w:val="clear" w:color="auto" w:fill="auto"/>
            <w:vAlign w:val="center"/>
            <w:hideMark/>
          </w:tcPr>
          <w:p w14:paraId="65D485ED" w14:textId="05654453" w:rsidR="00682B91" w:rsidRPr="00D026B9" w:rsidRDefault="00682B91" w:rsidP="00682B91">
            <w:pPr>
              <w:spacing w:after="0"/>
              <w:jc w:val="right"/>
              <w:rPr>
                <w:rFonts w:cs="Arial"/>
                <w:sz w:val="16"/>
                <w:szCs w:val="16"/>
              </w:rPr>
            </w:pPr>
            <w:r>
              <w:rPr>
                <w:rFonts w:cs="Arial"/>
                <w:sz w:val="16"/>
                <w:szCs w:val="16"/>
              </w:rPr>
              <w:t>-</w:t>
            </w:r>
          </w:p>
        </w:tc>
        <w:tc>
          <w:tcPr>
            <w:tcW w:w="431" w:type="pct"/>
            <w:tcBorders>
              <w:top w:val="nil"/>
              <w:left w:val="nil"/>
              <w:bottom w:val="single" w:sz="4" w:space="0" w:color="auto"/>
              <w:right w:val="single" w:sz="4" w:space="0" w:color="auto"/>
            </w:tcBorders>
            <w:shd w:val="clear" w:color="auto" w:fill="auto"/>
            <w:vAlign w:val="center"/>
            <w:hideMark/>
          </w:tcPr>
          <w:p w14:paraId="2522CC4F" w14:textId="60F542C1" w:rsidR="00682B91" w:rsidRPr="00D026B9" w:rsidRDefault="007B7286" w:rsidP="00682B91">
            <w:pPr>
              <w:spacing w:after="0"/>
              <w:jc w:val="right"/>
              <w:rPr>
                <w:rFonts w:cs="Arial"/>
                <w:sz w:val="16"/>
                <w:szCs w:val="16"/>
              </w:rPr>
            </w:pPr>
            <w:r>
              <w:rPr>
                <w:rFonts w:cs="Arial"/>
                <w:sz w:val="16"/>
                <w:szCs w:val="16"/>
              </w:rPr>
              <w:t>47,249</w:t>
            </w:r>
            <w:r w:rsidR="00682B91" w:rsidRPr="00D026B9">
              <w:rPr>
                <w:rFonts w:cs="Arial"/>
                <w:sz w:val="16"/>
                <w:szCs w:val="16"/>
              </w:rPr>
              <w:t xml:space="preserve"> </w:t>
            </w:r>
          </w:p>
        </w:tc>
        <w:tc>
          <w:tcPr>
            <w:tcW w:w="554" w:type="pct"/>
            <w:tcBorders>
              <w:top w:val="nil"/>
              <w:left w:val="nil"/>
              <w:bottom w:val="single" w:sz="4" w:space="0" w:color="auto"/>
              <w:right w:val="single" w:sz="4" w:space="0" w:color="auto"/>
            </w:tcBorders>
            <w:shd w:val="clear" w:color="auto" w:fill="auto"/>
            <w:vAlign w:val="center"/>
            <w:hideMark/>
          </w:tcPr>
          <w:p w14:paraId="4304CC2A" w14:textId="0604D2E9" w:rsidR="00682B91" w:rsidRPr="00D026B9" w:rsidRDefault="007B7286" w:rsidP="00682B91">
            <w:pPr>
              <w:spacing w:after="0"/>
              <w:jc w:val="right"/>
              <w:rPr>
                <w:rFonts w:cs="Arial"/>
                <w:sz w:val="16"/>
                <w:szCs w:val="16"/>
              </w:rPr>
            </w:pPr>
            <w:r>
              <w:rPr>
                <w:rFonts w:cs="Arial"/>
                <w:sz w:val="16"/>
                <w:szCs w:val="16"/>
              </w:rPr>
              <w:t>4,489</w:t>
            </w:r>
          </w:p>
        </w:tc>
        <w:tc>
          <w:tcPr>
            <w:tcW w:w="358" w:type="pct"/>
            <w:tcBorders>
              <w:top w:val="nil"/>
              <w:left w:val="nil"/>
              <w:bottom w:val="single" w:sz="4" w:space="0" w:color="auto"/>
              <w:right w:val="single" w:sz="4" w:space="0" w:color="auto"/>
            </w:tcBorders>
            <w:shd w:val="clear" w:color="auto" w:fill="auto"/>
            <w:vAlign w:val="center"/>
            <w:hideMark/>
          </w:tcPr>
          <w:p w14:paraId="2A193C74" w14:textId="5E39087A" w:rsidR="00682B91" w:rsidRPr="00D026B9" w:rsidRDefault="00682B91" w:rsidP="00682B91">
            <w:pPr>
              <w:spacing w:after="0"/>
              <w:jc w:val="right"/>
              <w:rPr>
                <w:rFonts w:cs="Arial"/>
                <w:sz w:val="16"/>
                <w:szCs w:val="16"/>
              </w:rPr>
            </w:pPr>
            <w:r>
              <w:rPr>
                <w:rFonts w:cs="Arial"/>
                <w:sz w:val="16"/>
                <w:szCs w:val="16"/>
              </w:rPr>
              <w:t>-</w:t>
            </w:r>
          </w:p>
        </w:tc>
        <w:tc>
          <w:tcPr>
            <w:tcW w:w="417" w:type="pct"/>
            <w:tcBorders>
              <w:top w:val="nil"/>
              <w:left w:val="nil"/>
              <w:bottom w:val="single" w:sz="4" w:space="0" w:color="auto"/>
              <w:right w:val="single" w:sz="4" w:space="0" w:color="auto"/>
            </w:tcBorders>
            <w:shd w:val="clear" w:color="auto" w:fill="auto"/>
            <w:vAlign w:val="center"/>
            <w:hideMark/>
          </w:tcPr>
          <w:p w14:paraId="2530F5C6" w14:textId="6EFA38BB" w:rsidR="00682B91" w:rsidRPr="00D026B9" w:rsidRDefault="00682B91" w:rsidP="00682B91">
            <w:pPr>
              <w:spacing w:after="0"/>
              <w:jc w:val="right"/>
              <w:rPr>
                <w:rFonts w:cs="Arial"/>
                <w:sz w:val="16"/>
                <w:szCs w:val="16"/>
              </w:rPr>
            </w:pPr>
            <w:r>
              <w:rPr>
                <w:rFonts w:cs="Arial"/>
                <w:sz w:val="16"/>
                <w:szCs w:val="16"/>
              </w:rPr>
              <w:t>-</w:t>
            </w:r>
          </w:p>
        </w:tc>
        <w:tc>
          <w:tcPr>
            <w:tcW w:w="404" w:type="pct"/>
            <w:tcBorders>
              <w:top w:val="nil"/>
              <w:left w:val="nil"/>
              <w:bottom w:val="single" w:sz="4" w:space="0" w:color="auto"/>
              <w:right w:val="single" w:sz="4" w:space="0" w:color="auto"/>
            </w:tcBorders>
            <w:shd w:val="clear" w:color="auto" w:fill="auto"/>
            <w:vAlign w:val="center"/>
            <w:hideMark/>
          </w:tcPr>
          <w:p w14:paraId="62517948" w14:textId="77777777" w:rsidR="00682B91" w:rsidRPr="00D026B9" w:rsidRDefault="00682B91" w:rsidP="00682B91">
            <w:pPr>
              <w:spacing w:after="0"/>
              <w:jc w:val="right"/>
              <w:rPr>
                <w:rFonts w:cs="Arial"/>
                <w:sz w:val="16"/>
                <w:szCs w:val="16"/>
              </w:rPr>
            </w:pPr>
            <w:r w:rsidRPr="00D026B9">
              <w:rPr>
                <w:rFonts w:cs="Arial"/>
                <w:sz w:val="16"/>
                <w:szCs w:val="16"/>
              </w:rPr>
              <w:t xml:space="preserve">                       -   </w:t>
            </w:r>
          </w:p>
        </w:tc>
        <w:tc>
          <w:tcPr>
            <w:tcW w:w="437" w:type="pct"/>
            <w:tcBorders>
              <w:top w:val="nil"/>
              <w:left w:val="nil"/>
              <w:bottom w:val="single" w:sz="4" w:space="0" w:color="auto"/>
              <w:right w:val="single" w:sz="4" w:space="0" w:color="auto"/>
            </w:tcBorders>
            <w:shd w:val="clear" w:color="auto" w:fill="auto"/>
            <w:vAlign w:val="center"/>
            <w:hideMark/>
          </w:tcPr>
          <w:p w14:paraId="6AA69C84" w14:textId="0210FFD4" w:rsidR="00682B91" w:rsidRPr="00D026B9" w:rsidRDefault="00682B91" w:rsidP="00682B91">
            <w:pPr>
              <w:spacing w:after="0"/>
              <w:jc w:val="right"/>
              <w:rPr>
                <w:rFonts w:cs="Arial"/>
                <w:sz w:val="16"/>
                <w:szCs w:val="16"/>
              </w:rPr>
            </w:pPr>
            <w:r>
              <w:rPr>
                <w:rFonts w:cs="Arial"/>
                <w:sz w:val="16"/>
                <w:szCs w:val="16"/>
              </w:rPr>
              <w:t>-</w:t>
            </w:r>
          </w:p>
        </w:tc>
        <w:tc>
          <w:tcPr>
            <w:tcW w:w="478" w:type="pct"/>
            <w:tcBorders>
              <w:top w:val="nil"/>
              <w:left w:val="nil"/>
              <w:bottom w:val="single" w:sz="4" w:space="0" w:color="auto"/>
              <w:right w:val="single" w:sz="4" w:space="0" w:color="auto"/>
            </w:tcBorders>
            <w:shd w:val="clear" w:color="000000" w:fill="D9D9D9"/>
            <w:vAlign w:val="center"/>
            <w:hideMark/>
          </w:tcPr>
          <w:p w14:paraId="14CF5A3C" w14:textId="45C29ACC" w:rsidR="00682B91" w:rsidRPr="00D026B9" w:rsidRDefault="007B7286" w:rsidP="00682B91">
            <w:pPr>
              <w:spacing w:after="0"/>
              <w:jc w:val="right"/>
              <w:rPr>
                <w:rFonts w:cs="Arial"/>
                <w:b/>
                <w:bCs/>
                <w:sz w:val="16"/>
                <w:szCs w:val="16"/>
              </w:rPr>
            </w:pPr>
            <w:r>
              <w:rPr>
                <w:rFonts w:cs="Arial"/>
                <w:b/>
                <w:bCs/>
                <w:sz w:val="16"/>
                <w:szCs w:val="16"/>
              </w:rPr>
              <w:t>51,737</w:t>
            </w:r>
            <w:r w:rsidR="00682B91" w:rsidRPr="00D026B9">
              <w:rPr>
                <w:rFonts w:cs="Arial"/>
                <w:b/>
                <w:bCs/>
                <w:sz w:val="16"/>
                <w:szCs w:val="16"/>
              </w:rPr>
              <w:t xml:space="preserve"> </w:t>
            </w:r>
          </w:p>
        </w:tc>
      </w:tr>
      <w:tr w:rsidR="00682B91" w:rsidRPr="00D026B9" w14:paraId="7392FC78" w14:textId="77777777" w:rsidTr="008E70A4">
        <w:trPr>
          <w:trHeight w:val="567"/>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3C252A1C" w14:textId="6EF4010F" w:rsidR="00682B91" w:rsidRPr="00D026B9" w:rsidRDefault="00682B91" w:rsidP="00682B91">
            <w:pPr>
              <w:spacing w:after="0"/>
              <w:rPr>
                <w:rFonts w:cs="Arial"/>
                <w:sz w:val="16"/>
                <w:szCs w:val="16"/>
              </w:rPr>
            </w:pPr>
            <w:r w:rsidRPr="00D026B9">
              <w:rPr>
                <w:rFonts w:cs="Arial"/>
                <w:sz w:val="16"/>
                <w:szCs w:val="16"/>
              </w:rPr>
              <w:t>Wendy Morris</w:t>
            </w:r>
          </w:p>
        </w:tc>
        <w:tc>
          <w:tcPr>
            <w:tcW w:w="420" w:type="pct"/>
            <w:tcBorders>
              <w:top w:val="nil"/>
              <w:left w:val="nil"/>
              <w:bottom w:val="single" w:sz="4" w:space="0" w:color="auto"/>
              <w:right w:val="single" w:sz="4" w:space="0" w:color="auto"/>
            </w:tcBorders>
            <w:shd w:val="clear" w:color="auto" w:fill="auto"/>
            <w:vAlign w:val="center"/>
            <w:hideMark/>
          </w:tcPr>
          <w:p w14:paraId="78CD5A4C" w14:textId="77777777" w:rsidR="00682B91" w:rsidRPr="00D026B9" w:rsidRDefault="00682B91" w:rsidP="00682B91">
            <w:pPr>
              <w:spacing w:after="0"/>
              <w:rPr>
                <w:rFonts w:cs="Arial"/>
                <w:sz w:val="16"/>
                <w:szCs w:val="16"/>
              </w:rPr>
            </w:pPr>
            <w:r w:rsidRPr="00D026B9">
              <w:rPr>
                <w:rFonts w:cs="Arial"/>
                <w:sz w:val="16"/>
                <w:szCs w:val="16"/>
              </w:rPr>
              <w:t>Board Member</w:t>
            </w:r>
          </w:p>
        </w:tc>
        <w:tc>
          <w:tcPr>
            <w:tcW w:w="347" w:type="pct"/>
            <w:tcBorders>
              <w:top w:val="nil"/>
              <w:left w:val="nil"/>
              <w:bottom w:val="single" w:sz="4" w:space="0" w:color="auto"/>
              <w:right w:val="single" w:sz="4" w:space="0" w:color="auto"/>
            </w:tcBorders>
            <w:shd w:val="clear" w:color="auto" w:fill="auto"/>
            <w:vAlign w:val="center"/>
            <w:hideMark/>
          </w:tcPr>
          <w:p w14:paraId="790E058D" w14:textId="1CAF6DA9" w:rsidR="00682B91" w:rsidRPr="00D026B9" w:rsidRDefault="00682B91" w:rsidP="00682B91">
            <w:pPr>
              <w:spacing w:after="0"/>
              <w:jc w:val="right"/>
              <w:rPr>
                <w:rFonts w:cs="Arial"/>
                <w:sz w:val="16"/>
                <w:szCs w:val="16"/>
              </w:rPr>
            </w:pPr>
            <w:r>
              <w:rPr>
                <w:rFonts w:cs="Arial"/>
                <w:sz w:val="16"/>
                <w:szCs w:val="16"/>
              </w:rPr>
              <w:t xml:space="preserve">    46,972</w:t>
            </w:r>
            <w:r w:rsidRPr="00D026B9">
              <w:rPr>
                <w:rFonts w:cs="Arial"/>
                <w:sz w:val="16"/>
                <w:szCs w:val="16"/>
              </w:rPr>
              <w:t xml:space="preserve"> </w:t>
            </w:r>
          </w:p>
        </w:tc>
        <w:tc>
          <w:tcPr>
            <w:tcW w:w="344" w:type="pct"/>
            <w:tcBorders>
              <w:top w:val="nil"/>
              <w:left w:val="nil"/>
              <w:bottom w:val="single" w:sz="4" w:space="0" w:color="auto"/>
              <w:right w:val="single" w:sz="4" w:space="0" w:color="auto"/>
            </w:tcBorders>
            <w:shd w:val="clear" w:color="auto" w:fill="auto"/>
            <w:vAlign w:val="center"/>
            <w:hideMark/>
          </w:tcPr>
          <w:p w14:paraId="29F7DA73" w14:textId="26575180" w:rsidR="00682B91" w:rsidRPr="00D026B9" w:rsidRDefault="00682B91" w:rsidP="00682B91">
            <w:pPr>
              <w:spacing w:after="0"/>
              <w:jc w:val="right"/>
              <w:rPr>
                <w:rFonts w:cs="Arial"/>
                <w:sz w:val="16"/>
                <w:szCs w:val="16"/>
              </w:rPr>
            </w:pPr>
            <w:r>
              <w:rPr>
                <w:rFonts w:cs="Arial"/>
                <w:sz w:val="16"/>
                <w:szCs w:val="16"/>
              </w:rPr>
              <w:t>-</w:t>
            </w:r>
          </w:p>
        </w:tc>
        <w:tc>
          <w:tcPr>
            <w:tcW w:w="414" w:type="pct"/>
            <w:tcBorders>
              <w:top w:val="nil"/>
              <w:left w:val="nil"/>
              <w:bottom w:val="single" w:sz="4" w:space="0" w:color="auto"/>
              <w:right w:val="single" w:sz="4" w:space="0" w:color="auto"/>
            </w:tcBorders>
            <w:shd w:val="clear" w:color="auto" w:fill="auto"/>
            <w:vAlign w:val="center"/>
            <w:hideMark/>
          </w:tcPr>
          <w:p w14:paraId="24843ABB" w14:textId="2E7C00EF" w:rsidR="00682B91" w:rsidRPr="00D026B9" w:rsidRDefault="00682B91" w:rsidP="00682B91">
            <w:pPr>
              <w:spacing w:after="0"/>
              <w:jc w:val="right"/>
              <w:rPr>
                <w:rFonts w:cs="Arial"/>
                <w:sz w:val="16"/>
                <w:szCs w:val="16"/>
              </w:rPr>
            </w:pPr>
            <w:r>
              <w:rPr>
                <w:rFonts w:cs="Arial"/>
                <w:sz w:val="16"/>
                <w:szCs w:val="16"/>
              </w:rPr>
              <w:t>-</w:t>
            </w:r>
          </w:p>
        </w:tc>
        <w:tc>
          <w:tcPr>
            <w:tcW w:w="431" w:type="pct"/>
            <w:tcBorders>
              <w:top w:val="nil"/>
              <w:left w:val="nil"/>
              <w:bottom w:val="single" w:sz="4" w:space="0" w:color="auto"/>
              <w:right w:val="single" w:sz="4" w:space="0" w:color="auto"/>
            </w:tcBorders>
            <w:shd w:val="clear" w:color="auto" w:fill="auto"/>
            <w:vAlign w:val="center"/>
            <w:hideMark/>
          </w:tcPr>
          <w:p w14:paraId="7FCDE050" w14:textId="1186CACC" w:rsidR="00682B91" w:rsidRPr="00D026B9" w:rsidRDefault="007B7286" w:rsidP="00682B91">
            <w:pPr>
              <w:spacing w:after="0"/>
              <w:jc w:val="right"/>
              <w:rPr>
                <w:rFonts w:cs="Arial"/>
                <w:sz w:val="16"/>
                <w:szCs w:val="16"/>
              </w:rPr>
            </w:pPr>
            <w:r>
              <w:rPr>
                <w:rFonts w:cs="Arial"/>
                <w:sz w:val="16"/>
                <w:szCs w:val="16"/>
              </w:rPr>
              <w:t>46,972</w:t>
            </w:r>
          </w:p>
        </w:tc>
        <w:tc>
          <w:tcPr>
            <w:tcW w:w="554" w:type="pct"/>
            <w:tcBorders>
              <w:top w:val="nil"/>
              <w:left w:val="nil"/>
              <w:bottom w:val="single" w:sz="4" w:space="0" w:color="auto"/>
              <w:right w:val="single" w:sz="4" w:space="0" w:color="auto"/>
            </w:tcBorders>
            <w:shd w:val="clear" w:color="auto" w:fill="auto"/>
            <w:vAlign w:val="center"/>
            <w:hideMark/>
          </w:tcPr>
          <w:p w14:paraId="182348BD" w14:textId="5DD4D5C3" w:rsidR="00682B91" w:rsidRPr="00D026B9" w:rsidRDefault="007B7286" w:rsidP="00682B91">
            <w:pPr>
              <w:spacing w:after="0"/>
              <w:jc w:val="right"/>
              <w:rPr>
                <w:rFonts w:cs="Arial"/>
                <w:sz w:val="16"/>
                <w:szCs w:val="16"/>
              </w:rPr>
            </w:pPr>
            <w:r>
              <w:rPr>
                <w:rFonts w:cs="Arial"/>
                <w:sz w:val="16"/>
                <w:szCs w:val="16"/>
              </w:rPr>
              <w:t>4,462</w:t>
            </w:r>
            <w:r w:rsidR="00682B91" w:rsidRPr="00D026B9">
              <w:rPr>
                <w:rFonts w:cs="Arial"/>
                <w:sz w:val="16"/>
                <w:szCs w:val="16"/>
              </w:rPr>
              <w:t xml:space="preserve"> </w:t>
            </w:r>
          </w:p>
        </w:tc>
        <w:tc>
          <w:tcPr>
            <w:tcW w:w="358" w:type="pct"/>
            <w:tcBorders>
              <w:top w:val="nil"/>
              <w:left w:val="nil"/>
              <w:bottom w:val="single" w:sz="4" w:space="0" w:color="auto"/>
              <w:right w:val="single" w:sz="4" w:space="0" w:color="auto"/>
            </w:tcBorders>
            <w:shd w:val="clear" w:color="auto" w:fill="auto"/>
            <w:vAlign w:val="center"/>
            <w:hideMark/>
          </w:tcPr>
          <w:p w14:paraId="1CAA2EE3" w14:textId="69CBE1C9" w:rsidR="00682B91" w:rsidRPr="00D026B9" w:rsidRDefault="00682B91" w:rsidP="00682B91">
            <w:pPr>
              <w:spacing w:after="0"/>
              <w:jc w:val="right"/>
              <w:rPr>
                <w:rFonts w:cs="Arial"/>
                <w:sz w:val="16"/>
                <w:szCs w:val="16"/>
              </w:rPr>
            </w:pPr>
            <w:r>
              <w:rPr>
                <w:rFonts w:cs="Arial"/>
                <w:sz w:val="16"/>
                <w:szCs w:val="16"/>
              </w:rPr>
              <w:t>-</w:t>
            </w:r>
          </w:p>
        </w:tc>
        <w:tc>
          <w:tcPr>
            <w:tcW w:w="417" w:type="pct"/>
            <w:tcBorders>
              <w:top w:val="nil"/>
              <w:left w:val="nil"/>
              <w:bottom w:val="single" w:sz="4" w:space="0" w:color="auto"/>
              <w:right w:val="single" w:sz="4" w:space="0" w:color="auto"/>
            </w:tcBorders>
            <w:shd w:val="clear" w:color="auto" w:fill="auto"/>
            <w:vAlign w:val="center"/>
            <w:hideMark/>
          </w:tcPr>
          <w:p w14:paraId="47D58518" w14:textId="050AED69" w:rsidR="00682B91" w:rsidRPr="00D026B9" w:rsidRDefault="00682B91" w:rsidP="00682B91">
            <w:pPr>
              <w:spacing w:after="0"/>
              <w:jc w:val="right"/>
              <w:rPr>
                <w:rFonts w:cs="Arial"/>
                <w:sz w:val="16"/>
                <w:szCs w:val="16"/>
              </w:rPr>
            </w:pPr>
            <w:r>
              <w:rPr>
                <w:rFonts w:cs="Arial"/>
                <w:sz w:val="16"/>
                <w:szCs w:val="16"/>
              </w:rPr>
              <w:t>-</w:t>
            </w:r>
          </w:p>
        </w:tc>
        <w:tc>
          <w:tcPr>
            <w:tcW w:w="404" w:type="pct"/>
            <w:tcBorders>
              <w:top w:val="nil"/>
              <w:left w:val="nil"/>
              <w:bottom w:val="single" w:sz="4" w:space="0" w:color="auto"/>
              <w:right w:val="single" w:sz="4" w:space="0" w:color="auto"/>
            </w:tcBorders>
            <w:shd w:val="clear" w:color="auto" w:fill="auto"/>
            <w:vAlign w:val="center"/>
            <w:hideMark/>
          </w:tcPr>
          <w:p w14:paraId="655FC042" w14:textId="0F1B41F1" w:rsidR="00682B91" w:rsidRPr="00D026B9" w:rsidRDefault="00682B91" w:rsidP="00682B91">
            <w:pPr>
              <w:spacing w:after="0"/>
              <w:jc w:val="right"/>
              <w:rPr>
                <w:rFonts w:cs="Arial"/>
                <w:sz w:val="16"/>
                <w:szCs w:val="16"/>
              </w:rPr>
            </w:pPr>
            <w:r>
              <w:rPr>
                <w:rFonts w:cs="Arial"/>
                <w:sz w:val="16"/>
                <w:szCs w:val="16"/>
              </w:rPr>
              <w:t>-</w:t>
            </w:r>
          </w:p>
        </w:tc>
        <w:tc>
          <w:tcPr>
            <w:tcW w:w="437" w:type="pct"/>
            <w:tcBorders>
              <w:top w:val="nil"/>
              <w:left w:val="nil"/>
              <w:bottom w:val="single" w:sz="4" w:space="0" w:color="auto"/>
              <w:right w:val="single" w:sz="4" w:space="0" w:color="auto"/>
            </w:tcBorders>
            <w:shd w:val="clear" w:color="auto" w:fill="auto"/>
            <w:vAlign w:val="center"/>
            <w:hideMark/>
          </w:tcPr>
          <w:p w14:paraId="255F9C50" w14:textId="2688A3E0" w:rsidR="00682B91" w:rsidRPr="00D026B9" w:rsidRDefault="00682B91" w:rsidP="00682B91">
            <w:pPr>
              <w:spacing w:after="0"/>
              <w:jc w:val="right"/>
              <w:rPr>
                <w:rFonts w:cs="Arial"/>
                <w:sz w:val="16"/>
                <w:szCs w:val="16"/>
              </w:rPr>
            </w:pPr>
            <w:r>
              <w:rPr>
                <w:rFonts w:cs="Arial"/>
                <w:sz w:val="16"/>
                <w:szCs w:val="16"/>
              </w:rPr>
              <w:t>-</w:t>
            </w:r>
          </w:p>
        </w:tc>
        <w:tc>
          <w:tcPr>
            <w:tcW w:w="478" w:type="pct"/>
            <w:tcBorders>
              <w:top w:val="nil"/>
              <w:left w:val="nil"/>
              <w:bottom w:val="single" w:sz="4" w:space="0" w:color="auto"/>
              <w:right w:val="single" w:sz="4" w:space="0" w:color="auto"/>
            </w:tcBorders>
            <w:shd w:val="clear" w:color="000000" w:fill="D9D9D9"/>
            <w:vAlign w:val="center"/>
            <w:hideMark/>
          </w:tcPr>
          <w:p w14:paraId="5FFC77F6" w14:textId="080DEF8B" w:rsidR="00682B91" w:rsidRPr="00D026B9" w:rsidRDefault="007B7286" w:rsidP="00682B91">
            <w:pPr>
              <w:spacing w:after="0"/>
              <w:jc w:val="right"/>
              <w:rPr>
                <w:rFonts w:cs="Arial"/>
                <w:b/>
                <w:bCs/>
                <w:sz w:val="16"/>
                <w:szCs w:val="16"/>
              </w:rPr>
            </w:pPr>
            <w:r>
              <w:rPr>
                <w:rFonts w:cs="Arial"/>
                <w:b/>
                <w:bCs/>
                <w:sz w:val="16"/>
                <w:szCs w:val="16"/>
              </w:rPr>
              <w:t>51,434</w:t>
            </w:r>
            <w:r w:rsidR="00682B91" w:rsidRPr="00D026B9">
              <w:rPr>
                <w:rFonts w:cs="Arial"/>
                <w:b/>
                <w:bCs/>
                <w:sz w:val="16"/>
                <w:szCs w:val="16"/>
              </w:rPr>
              <w:t xml:space="preserve"> </w:t>
            </w:r>
          </w:p>
        </w:tc>
      </w:tr>
      <w:tr w:rsidR="00682B91" w:rsidRPr="00D026B9" w14:paraId="03F1393E" w14:textId="77777777" w:rsidTr="008E70A4">
        <w:trPr>
          <w:trHeight w:val="567"/>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68EC7B35" w14:textId="42D96B8B" w:rsidR="00682B91" w:rsidRPr="00D026B9" w:rsidRDefault="00682B91" w:rsidP="00682B91">
            <w:pPr>
              <w:spacing w:after="0"/>
              <w:rPr>
                <w:rFonts w:cs="Arial"/>
                <w:sz w:val="16"/>
                <w:szCs w:val="16"/>
              </w:rPr>
            </w:pPr>
            <w:r w:rsidRPr="00D026B9">
              <w:rPr>
                <w:rFonts w:cs="Arial"/>
                <w:sz w:val="16"/>
                <w:szCs w:val="16"/>
              </w:rPr>
              <w:t>Margaret Johnson</w:t>
            </w:r>
          </w:p>
        </w:tc>
        <w:tc>
          <w:tcPr>
            <w:tcW w:w="420" w:type="pct"/>
            <w:tcBorders>
              <w:top w:val="nil"/>
              <w:left w:val="nil"/>
              <w:bottom w:val="single" w:sz="4" w:space="0" w:color="auto"/>
              <w:right w:val="single" w:sz="4" w:space="0" w:color="auto"/>
            </w:tcBorders>
            <w:shd w:val="clear" w:color="auto" w:fill="auto"/>
            <w:vAlign w:val="center"/>
            <w:hideMark/>
          </w:tcPr>
          <w:p w14:paraId="533F8495" w14:textId="77777777" w:rsidR="00682B91" w:rsidRPr="00D026B9" w:rsidRDefault="00682B91" w:rsidP="00682B91">
            <w:pPr>
              <w:spacing w:after="0"/>
              <w:rPr>
                <w:rFonts w:cs="Arial"/>
                <w:sz w:val="16"/>
                <w:szCs w:val="16"/>
              </w:rPr>
            </w:pPr>
            <w:r w:rsidRPr="00D026B9">
              <w:rPr>
                <w:rFonts w:cs="Arial"/>
                <w:sz w:val="16"/>
                <w:szCs w:val="16"/>
              </w:rPr>
              <w:t>General Manager</w:t>
            </w:r>
          </w:p>
        </w:tc>
        <w:tc>
          <w:tcPr>
            <w:tcW w:w="347" w:type="pct"/>
            <w:tcBorders>
              <w:top w:val="nil"/>
              <w:left w:val="nil"/>
              <w:bottom w:val="single" w:sz="4" w:space="0" w:color="auto"/>
              <w:right w:val="single" w:sz="4" w:space="0" w:color="auto"/>
            </w:tcBorders>
            <w:shd w:val="clear" w:color="auto" w:fill="auto"/>
            <w:vAlign w:val="center"/>
            <w:hideMark/>
          </w:tcPr>
          <w:p w14:paraId="46CE2A49" w14:textId="7C916600" w:rsidR="00682B91" w:rsidRPr="00D026B9" w:rsidRDefault="00682B91" w:rsidP="00682B91">
            <w:pPr>
              <w:spacing w:after="0"/>
              <w:jc w:val="right"/>
              <w:rPr>
                <w:rFonts w:cs="Arial"/>
                <w:sz w:val="16"/>
                <w:szCs w:val="16"/>
              </w:rPr>
            </w:pPr>
            <w:r>
              <w:rPr>
                <w:rFonts w:cs="Arial"/>
                <w:sz w:val="16"/>
                <w:szCs w:val="16"/>
              </w:rPr>
              <w:t xml:space="preserve">  217,542</w:t>
            </w:r>
            <w:r w:rsidRPr="00D026B9">
              <w:rPr>
                <w:rFonts w:cs="Arial"/>
                <w:sz w:val="16"/>
                <w:szCs w:val="16"/>
              </w:rPr>
              <w:t xml:space="preserve"> </w:t>
            </w:r>
          </w:p>
        </w:tc>
        <w:tc>
          <w:tcPr>
            <w:tcW w:w="344" w:type="pct"/>
            <w:tcBorders>
              <w:top w:val="nil"/>
              <w:left w:val="nil"/>
              <w:bottom w:val="single" w:sz="4" w:space="0" w:color="auto"/>
              <w:right w:val="single" w:sz="4" w:space="0" w:color="auto"/>
            </w:tcBorders>
            <w:shd w:val="clear" w:color="auto" w:fill="auto"/>
            <w:vAlign w:val="center"/>
            <w:hideMark/>
          </w:tcPr>
          <w:p w14:paraId="6E390A68" w14:textId="77777777" w:rsidR="00682B91" w:rsidRPr="00D026B9" w:rsidRDefault="00682B91" w:rsidP="00682B91">
            <w:pPr>
              <w:spacing w:after="0"/>
              <w:jc w:val="right"/>
              <w:rPr>
                <w:rFonts w:cs="Arial"/>
                <w:sz w:val="16"/>
                <w:szCs w:val="16"/>
              </w:rPr>
            </w:pPr>
            <w:r w:rsidRPr="00D026B9">
              <w:rPr>
                <w:rFonts w:cs="Arial"/>
                <w:sz w:val="16"/>
                <w:szCs w:val="16"/>
              </w:rPr>
              <w:t xml:space="preserve">            -   </w:t>
            </w:r>
          </w:p>
        </w:tc>
        <w:tc>
          <w:tcPr>
            <w:tcW w:w="414" w:type="pct"/>
            <w:tcBorders>
              <w:top w:val="nil"/>
              <w:left w:val="nil"/>
              <w:bottom w:val="single" w:sz="4" w:space="0" w:color="auto"/>
              <w:right w:val="single" w:sz="4" w:space="0" w:color="auto"/>
            </w:tcBorders>
            <w:shd w:val="clear" w:color="auto" w:fill="auto"/>
            <w:vAlign w:val="center"/>
            <w:hideMark/>
          </w:tcPr>
          <w:p w14:paraId="1D513A75" w14:textId="11A9D39C" w:rsidR="00682B91" w:rsidRPr="00D026B9" w:rsidRDefault="00682B91" w:rsidP="00682B91">
            <w:pPr>
              <w:spacing w:after="0"/>
              <w:jc w:val="right"/>
              <w:rPr>
                <w:rFonts w:cs="Arial"/>
                <w:sz w:val="16"/>
                <w:szCs w:val="16"/>
              </w:rPr>
            </w:pPr>
            <w:r w:rsidRPr="00D026B9">
              <w:rPr>
                <w:rFonts w:cs="Arial"/>
                <w:sz w:val="16"/>
                <w:szCs w:val="16"/>
              </w:rPr>
              <w:t xml:space="preserve">20,542.04 </w:t>
            </w:r>
          </w:p>
        </w:tc>
        <w:tc>
          <w:tcPr>
            <w:tcW w:w="431" w:type="pct"/>
            <w:tcBorders>
              <w:top w:val="nil"/>
              <w:left w:val="nil"/>
              <w:bottom w:val="single" w:sz="4" w:space="0" w:color="auto"/>
              <w:right w:val="single" w:sz="4" w:space="0" w:color="auto"/>
            </w:tcBorders>
            <w:shd w:val="clear" w:color="auto" w:fill="auto"/>
            <w:vAlign w:val="center"/>
            <w:hideMark/>
          </w:tcPr>
          <w:p w14:paraId="503C6BF3" w14:textId="55E11CC0" w:rsidR="00682B91" w:rsidRPr="00D026B9" w:rsidRDefault="007B7286" w:rsidP="00682B91">
            <w:pPr>
              <w:spacing w:after="0"/>
              <w:jc w:val="right"/>
              <w:rPr>
                <w:rFonts w:cs="Arial"/>
                <w:sz w:val="16"/>
                <w:szCs w:val="16"/>
              </w:rPr>
            </w:pPr>
            <w:r>
              <w:rPr>
                <w:rFonts w:cs="Arial"/>
                <w:sz w:val="16"/>
                <w:szCs w:val="16"/>
              </w:rPr>
              <w:t>238,084</w:t>
            </w:r>
          </w:p>
        </w:tc>
        <w:tc>
          <w:tcPr>
            <w:tcW w:w="554" w:type="pct"/>
            <w:tcBorders>
              <w:top w:val="nil"/>
              <w:left w:val="nil"/>
              <w:bottom w:val="single" w:sz="4" w:space="0" w:color="auto"/>
              <w:right w:val="single" w:sz="4" w:space="0" w:color="auto"/>
            </w:tcBorders>
            <w:shd w:val="clear" w:color="auto" w:fill="auto"/>
            <w:vAlign w:val="center"/>
            <w:hideMark/>
          </w:tcPr>
          <w:p w14:paraId="39063420" w14:textId="1ED06CAF" w:rsidR="00682B91" w:rsidRPr="00D026B9" w:rsidRDefault="007B7286" w:rsidP="00682B91">
            <w:pPr>
              <w:spacing w:after="0"/>
              <w:jc w:val="right"/>
              <w:rPr>
                <w:rFonts w:cs="Arial"/>
                <w:sz w:val="16"/>
                <w:szCs w:val="16"/>
              </w:rPr>
            </w:pPr>
            <w:r>
              <w:rPr>
                <w:rFonts w:cs="Arial"/>
                <w:sz w:val="16"/>
                <w:szCs w:val="16"/>
              </w:rPr>
              <w:t>40,448</w:t>
            </w:r>
          </w:p>
        </w:tc>
        <w:tc>
          <w:tcPr>
            <w:tcW w:w="358" w:type="pct"/>
            <w:tcBorders>
              <w:top w:val="nil"/>
              <w:left w:val="nil"/>
              <w:bottom w:val="single" w:sz="4" w:space="0" w:color="auto"/>
              <w:right w:val="single" w:sz="4" w:space="0" w:color="auto"/>
            </w:tcBorders>
            <w:shd w:val="clear" w:color="auto" w:fill="auto"/>
            <w:vAlign w:val="center"/>
            <w:hideMark/>
          </w:tcPr>
          <w:p w14:paraId="3E0A8A37" w14:textId="407A648C" w:rsidR="00682B91" w:rsidRPr="00D026B9" w:rsidRDefault="007B7286" w:rsidP="007B7286">
            <w:pPr>
              <w:spacing w:after="0"/>
              <w:jc w:val="right"/>
              <w:rPr>
                <w:rFonts w:cs="Arial"/>
                <w:sz w:val="16"/>
                <w:szCs w:val="16"/>
              </w:rPr>
            </w:pPr>
            <w:r>
              <w:rPr>
                <w:rFonts w:cs="Arial"/>
                <w:sz w:val="16"/>
                <w:szCs w:val="16"/>
              </w:rPr>
              <w:t>10,475</w:t>
            </w:r>
            <w:r w:rsidR="00682B91" w:rsidRPr="00D026B9">
              <w:rPr>
                <w:rFonts w:cs="Arial"/>
                <w:sz w:val="16"/>
                <w:szCs w:val="16"/>
              </w:rPr>
              <w:t xml:space="preserve"> </w:t>
            </w:r>
          </w:p>
        </w:tc>
        <w:tc>
          <w:tcPr>
            <w:tcW w:w="417" w:type="pct"/>
            <w:tcBorders>
              <w:top w:val="nil"/>
              <w:left w:val="nil"/>
              <w:bottom w:val="single" w:sz="4" w:space="0" w:color="auto"/>
              <w:right w:val="single" w:sz="4" w:space="0" w:color="auto"/>
            </w:tcBorders>
            <w:shd w:val="clear" w:color="auto" w:fill="auto"/>
            <w:vAlign w:val="center"/>
            <w:hideMark/>
          </w:tcPr>
          <w:p w14:paraId="35652A9C" w14:textId="58AECB83" w:rsidR="00682B91" w:rsidRPr="00D026B9" w:rsidRDefault="00682B91" w:rsidP="00682B91">
            <w:pPr>
              <w:spacing w:after="0"/>
              <w:jc w:val="right"/>
              <w:rPr>
                <w:rFonts w:cs="Arial"/>
                <w:sz w:val="16"/>
                <w:szCs w:val="16"/>
              </w:rPr>
            </w:pPr>
            <w:r>
              <w:rPr>
                <w:rFonts w:cs="Arial"/>
                <w:sz w:val="16"/>
                <w:szCs w:val="16"/>
              </w:rPr>
              <w:t>-</w:t>
            </w:r>
          </w:p>
        </w:tc>
        <w:tc>
          <w:tcPr>
            <w:tcW w:w="404" w:type="pct"/>
            <w:tcBorders>
              <w:top w:val="nil"/>
              <w:left w:val="nil"/>
              <w:bottom w:val="single" w:sz="4" w:space="0" w:color="auto"/>
              <w:right w:val="single" w:sz="4" w:space="0" w:color="auto"/>
            </w:tcBorders>
            <w:shd w:val="clear" w:color="auto" w:fill="auto"/>
            <w:vAlign w:val="center"/>
            <w:hideMark/>
          </w:tcPr>
          <w:p w14:paraId="05207938" w14:textId="60B564C4" w:rsidR="00682B91" w:rsidRPr="00D026B9" w:rsidRDefault="007B7286" w:rsidP="007B7286">
            <w:pPr>
              <w:spacing w:after="0"/>
              <w:jc w:val="right"/>
              <w:rPr>
                <w:rFonts w:cs="Arial"/>
                <w:sz w:val="16"/>
                <w:szCs w:val="16"/>
              </w:rPr>
            </w:pPr>
            <w:r>
              <w:rPr>
                <w:rFonts w:cs="Arial"/>
                <w:sz w:val="16"/>
                <w:szCs w:val="16"/>
              </w:rPr>
              <w:t>10,475</w:t>
            </w:r>
            <w:r w:rsidR="00682B91" w:rsidRPr="00D026B9">
              <w:rPr>
                <w:rFonts w:cs="Arial"/>
                <w:sz w:val="16"/>
                <w:szCs w:val="16"/>
              </w:rPr>
              <w:t xml:space="preserve"> </w:t>
            </w:r>
          </w:p>
        </w:tc>
        <w:tc>
          <w:tcPr>
            <w:tcW w:w="437" w:type="pct"/>
            <w:tcBorders>
              <w:top w:val="nil"/>
              <w:left w:val="nil"/>
              <w:bottom w:val="single" w:sz="4" w:space="0" w:color="auto"/>
              <w:right w:val="single" w:sz="4" w:space="0" w:color="auto"/>
            </w:tcBorders>
            <w:shd w:val="clear" w:color="auto" w:fill="auto"/>
            <w:vAlign w:val="center"/>
            <w:hideMark/>
          </w:tcPr>
          <w:p w14:paraId="49D704F4" w14:textId="22CF8FA8" w:rsidR="00682B91" w:rsidRPr="00D026B9" w:rsidRDefault="00682B91" w:rsidP="00682B91">
            <w:pPr>
              <w:spacing w:after="0"/>
              <w:jc w:val="right"/>
              <w:rPr>
                <w:rFonts w:cs="Arial"/>
                <w:sz w:val="16"/>
                <w:szCs w:val="16"/>
              </w:rPr>
            </w:pPr>
            <w:r>
              <w:rPr>
                <w:rFonts w:cs="Arial"/>
                <w:sz w:val="16"/>
                <w:szCs w:val="16"/>
              </w:rPr>
              <w:t>-</w:t>
            </w:r>
          </w:p>
        </w:tc>
        <w:tc>
          <w:tcPr>
            <w:tcW w:w="478" w:type="pct"/>
            <w:tcBorders>
              <w:top w:val="nil"/>
              <w:left w:val="nil"/>
              <w:bottom w:val="single" w:sz="4" w:space="0" w:color="auto"/>
              <w:right w:val="single" w:sz="4" w:space="0" w:color="auto"/>
            </w:tcBorders>
            <w:shd w:val="clear" w:color="000000" w:fill="D9D9D9"/>
            <w:vAlign w:val="center"/>
            <w:hideMark/>
          </w:tcPr>
          <w:p w14:paraId="58E5D38A" w14:textId="4AE9E202" w:rsidR="00682B91" w:rsidRPr="00D026B9" w:rsidRDefault="007B7286" w:rsidP="00682B91">
            <w:pPr>
              <w:spacing w:after="0"/>
              <w:jc w:val="right"/>
              <w:rPr>
                <w:rFonts w:cs="Arial"/>
                <w:b/>
                <w:bCs/>
                <w:sz w:val="16"/>
                <w:szCs w:val="16"/>
              </w:rPr>
            </w:pPr>
            <w:r>
              <w:rPr>
                <w:rFonts w:cs="Arial"/>
                <w:b/>
                <w:bCs/>
                <w:sz w:val="16"/>
                <w:szCs w:val="16"/>
              </w:rPr>
              <w:t>289,007</w:t>
            </w:r>
            <w:r w:rsidR="00682B91" w:rsidRPr="00D026B9">
              <w:rPr>
                <w:rFonts w:cs="Arial"/>
                <w:b/>
                <w:bCs/>
                <w:sz w:val="16"/>
                <w:szCs w:val="16"/>
              </w:rPr>
              <w:t xml:space="preserve"> </w:t>
            </w:r>
          </w:p>
        </w:tc>
      </w:tr>
      <w:tr w:rsidR="00682B91" w:rsidRPr="00D026B9" w14:paraId="3C62F227" w14:textId="77777777" w:rsidTr="008E70A4">
        <w:trPr>
          <w:trHeight w:val="567"/>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582DA669" w14:textId="2245D3CB" w:rsidR="00682B91" w:rsidRPr="00D026B9" w:rsidRDefault="00682B91" w:rsidP="00682B91">
            <w:pPr>
              <w:spacing w:after="0"/>
              <w:rPr>
                <w:rFonts w:cs="Arial"/>
                <w:sz w:val="16"/>
                <w:szCs w:val="16"/>
              </w:rPr>
            </w:pPr>
            <w:r w:rsidRPr="00D026B9">
              <w:rPr>
                <w:rFonts w:cs="Arial"/>
                <w:sz w:val="16"/>
                <w:szCs w:val="16"/>
              </w:rPr>
              <w:t>Bruce Elliot</w:t>
            </w:r>
          </w:p>
        </w:tc>
        <w:tc>
          <w:tcPr>
            <w:tcW w:w="420" w:type="pct"/>
            <w:tcBorders>
              <w:top w:val="nil"/>
              <w:left w:val="nil"/>
              <w:bottom w:val="single" w:sz="4" w:space="0" w:color="auto"/>
              <w:right w:val="single" w:sz="4" w:space="0" w:color="auto"/>
            </w:tcBorders>
            <w:shd w:val="clear" w:color="auto" w:fill="auto"/>
            <w:vAlign w:val="center"/>
            <w:hideMark/>
          </w:tcPr>
          <w:p w14:paraId="6A55EE65" w14:textId="77777777" w:rsidR="00682B91" w:rsidRPr="00D026B9" w:rsidRDefault="00682B91" w:rsidP="00682B91">
            <w:pPr>
              <w:spacing w:after="0"/>
              <w:rPr>
                <w:rFonts w:cs="Arial"/>
                <w:sz w:val="16"/>
                <w:szCs w:val="16"/>
              </w:rPr>
            </w:pPr>
            <w:r w:rsidRPr="00D026B9">
              <w:rPr>
                <w:rFonts w:cs="Arial"/>
                <w:sz w:val="16"/>
                <w:szCs w:val="16"/>
              </w:rPr>
              <w:t>General Manager</w:t>
            </w:r>
          </w:p>
        </w:tc>
        <w:tc>
          <w:tcPr>
            <w:tcW w:w="347" w:type="pct"/>
            <w:tcBorders>
              <w:top w:val="nil"/>
              <w:left w:val="nil"/>
              <w:bottom w:val="single" w:sz="4" w:space="0" w:color="auto"/>
              <w:right w:val="single" w:sz="4" w:space="0" w:color="auto"/>
            </w:tcBorders>
            <w:shd w:val="clear" w:color="auto" w:fill="auto"/>
            <w:vAlign w:val="center"/>
            <w:hideMark/>
          </w:tcPr>
          <w:p w14:paraId="7DA79A3D" w14:textId="7786B1E6" w:rsidR="00682B91" w:rsidRPr="00D026B9" w:rsidRDefault="00682B91" w:rsidP="00682B91">
            <w:pPr>
              <w:spacing w:after="0"/>
              <w:jc w:val="right"/>
              <w:rPr>
                <w:rFonts w:cs="Arial"/>
                <w:sz w:val="16"/>
                <w:szCs w:val="16"/>
              </w:rPr>
            </w:pPr>
            <w:r>
              <w:rPr>
                <w:rFonts w:cs="Arial"/>
                <w:sz w:val="16"/>
                <w:szCs w:val="16"/>
              </w:rPr>
              <w:t xml:space="preserve">  212,122</w:t>
            </w:r>
            <w:r w:rsidRPr="00D026B9">
              <w:rPr>
                <w:rFonts w:cs="Arial"/>
                <w:sz w:val="16"/>
                <w:szCs w:val="16"/>
              </w:rPr>
              <w:t xml:space="preserve"> </w:t>
            </w:r>
          </w:p>
        </w:tc>
        <w:tc>
          <w:tcPr>
            <w:tcW w:w="344" w:type="pct"/>
            <w:tcBorders>
              <w:top w:val="nil"/>
              <w:left w:val="nil"/>
              <w:bottom w:val="single" w:sz="4" w:space="0" w:color="auto"/>
              <w:right w:val="single" w:sz="4" w:space="0" w:color="auto"/>
            </w:tcBorders>
            <w:shd w:val="clear" w:color="auto" w:fill="auto"/>
            <w:vAlign w:val="center"/>
            <w:hideMark/>
          </w:tcPr>
          <w:p w14:paraId="21D5188A" w14:textId="77777777" w:rsidR="00682B91" w:rsidRPr="00D026B9" w:rsidRDefault="00682B91" w:rsidP="00682B91">
            <w:pPr>
              <w:spacing w:after="0"/>
              <w:jc w:val="right"/>
              <w:rPr>
                <w:rFonts w:cs="Arial"/>
                <w:sz w:val="16"/>
                <w:szCs w:val="16"/>
              </w:rPr>
            </w:pPr>
            <w:r w:rsidRPr="00D026B9">
              <w:rPr>
                <w:rFonts w:cs="Arial"/>
                <w:sz w:val="16"/>
                <w:szCs w:val="16"/>
              </w:rPr>
              <w:t xml:space="preserve">            -   </w:t>
            </w:r>
          </w:p>
        </w:tc>
        <w:tc>
          <w:tcPr>
            <w:tcW w:w="414" w:type="pct"/>
            <w:tcBorders>
              <w:top w:val="nil"/>
              <w:left w:val="nil"/>
              <w:bottom w:val="single" w:sz="4" w:space="0" w:color="auto"/>
              <w:right w:val="single" w:sz="4" w:space="0" w:color="auto"/>
            </w:tcBorders>
            <w:shd w:val="clear" w:color="auto" w:fill="auto"/>
            <w:vAlign w:val="center"/>
            <w:hideMark/>
          </w:tcPr>
          <w:p w14:paraId="071B1BB6" w14:textId="1A1963B4" w:rsidR="00682B91" w:rsidRPr="00D026B9" w:rsidRDefault="00682B91" w:rsidP="00682B91">
            <w:pPr>
              <w:spacing w:after="0"/>
              <w:jc w:val="right"/>
              <w:rPr>
                <w:rFonts w:cs="Arial"/>
                <w:sz w:val="16"/>
                <w:szCs w:val="16"/>
              </w:rPr>
            </w:pPr>
            <w:r>
              <w:rPr>
                <w:rFonts w:cs="Arial"/>
                <w:sz w:val="16"/>
                <w:szCs w:val="16"/>
              </w:rPr>
              <w:t>21,630</w:t>
            </w:r>
          </w:p>
        </w:tc>
        <w:tc>
          <w:tcPr>
            <w:tcW w:w="431" w:type="pct"/>
            <w:tcBorders>
              <w:top w:val="nil"/>
              <w:left w:val="nil"/>
              <w:bottom w:val="single" w:sz="4" w:space="0" w:color="auto"/>
              <w:right w:val="single" w:sz="4" w:space="0" w:color="auto"/>
            </w:tcBorders>
            <w:shd w:val="clear" w:color="auto" w:fill="auto"/>
            <w:vAlign w:val="center"/>
            <w:hideMark/>
          </w:tcPr>
          <w:p w14:paraId="3602C3B9" w14:textId="61923AEE" w:rsidR="00682B91" w:rsidRPr="00D026B9" w:rsidRDefault="007B7286" w:rsidP="00682B91">
            <w:pPr>
              <w:spacing w:after="0"/>
              <w:jc w:val="right"/>
              <w:rPr>
                <w:rFonts w:cs="Arial"/>
                <w:sz w:val="16"/>
                <w:szCs w:val="16"/>
              </w:rPr>
            </w:pPr>
            <w:r>
              <w:rPr>
                <w:rFonts w:cs="Arial"/>
                <w:sz w:val="16"/>
                <w:szCs w:val="16"/>
              </w:rPr>
              <w:t>233,752</w:t>
            </w:r>
            <w:r w:rsidR="00682B91" w:rsidRPr="00D026B9">
              <w:rPr>
                <w:rFonts w:cs="Arial"/>
                <w:sz w:val="16"/>
                <w:szCs w:val="16"/>
              </w:rPr>
              <w:t xml:space="preserve"> </w:t>
            </w:r>
          </w:p>
        </w:tc>
        <w:tc>
          <w:tcPr>
            <w:tcW w:w="554" w:type="pct"/>
            <w:tcBorders>
              <w:top w:val="nil"/>
              <w:left w:val="nil"/>
              <w:bottom w:val="single" w:sz="4" w:space="0" w:color="auto"/>
              <w:right w:val="single" w:sz="4" w:space="0" w:color="auto"/>
            </w:tcBorders>
            <w:shd w:val="clear" w:color="auto" w:fill="auto"/>
            <w:vAlign w:val="center"/>
            <w:hideMark/>
          </w:tcPr>
          <w:p w14:paraId="231B694D" w14:textId="5A36029F" w:rsidR="00682B91" w:rsidRPr="00D026B9" w:rsidRDefault="007B7286" w:rsidP="00682B91">
            <w:pPr>
              <w:spacing w:after="0"/>
              <w:jc w:val="right"/>
              <w:rPr>
                <w:rFonts w:cs="Arial"/>
                <w:sz w:val="16"/>
                <w:szCs w:val="16"/>
              </w:rPr>
            </w:pPr>
            <w:r>
              <w:rPr>
                <w:rFonts w:cs="Arial"/>
                <w:sz w:val="16"/>
                <w:szCs w:val="16"/>
              </w:rPr>
              <w:t>33,213</w:t>
            </w:r>
          </w:p>
        </w:tc>
        <w:tc>
          <w:tcPr>
            <w:tcW w:w="358" w:type="pct"/>
            <w:tcBorders>
              <w:top w:val="nil"/>
              <w:left w:val="nil"/>
              <w:bottom w:val="single" w:sz="4" w:space="0" w:color="auto"/>
              <w:right w:val="single" w:sz="4" w:space="0" w:color="auto"/>
            </w:tcBorders>
            <w:shd w:val="clear" w:color="auto" w:fill="auto"/>
            <w:vAlign w:val="center"/>
            <w:hideMark/>
          </w:tcPr>
          <w:p w14:paraId="6DA36152" w14:textId="488DDF03" w:rsidR="00682B91" w:rsidRPr="00D026B9" w:rsidRDefault="007B7286" w:rsidP="00682B91">
            <w:pPr>
              <w:spacing w:after="0"/>
              <w:jc w:val="right"/>
              <w:rPr>
                <w:rFonts w:cs="Arial"/>
                <w:sz w:val="16"/>
                <w:szCs w:val="16"/>
              </w:rPr>
            </w:pPr>
            <w:r>
              <w:rPr>
                <w:rFonts w:cs="Arial"/>
                <w:sz w:val="16"/>
                <w:szCs w:val="16"/>
              </w:rPr>
              <w:t>8,553</w:t>
            </w:r>
          </w:p>
        </w:tc>
        <w:tc>
          <w:tcPr>
            <w:tcW w:w="417" w:type="pct"/>
            <w:tcBorders>
              <w:top w:val="nil"/>
              <w:left w:val="nil"/>
              <w:bottom w:val="single" w:sz="4" w:space="0" w:color="auto"/>
              <w:right w:val="single" w:sz="4" w:space="0" w:color="auto"/>
            </w:tcBorders>
            <w:shd w:val="clear" w:color="auto" w:fill="auto"/>
            <w:vAlign w:val="center"/>
            <w:hideMark/>
          </w:tcPr>
          <w:p w14:paraId="2FD98964" w14:textId="2844CA64" w:rsidR="00682B91" w:rsidRPr="00D026B9" w:rsidRDefault="00682B91" w:rsidP="00682B91">
            <w:pPr>
              <w:spacing w:after="0"/>
              <w:jc w:val="right"/>
              <w:rPr>
                <w:rFonts w:cs="Arial"/>
                <w:sz w:val="16"/>
                <w:szCs w:val="16"/>
              </w:rPr>
            </w:pPr>
            <w:r>
              <w:rPr>
                <w:rFonts w:cs="Arial"/>
                <w:sz w:val="16"/>
                <w:szCs w:val="16"/>
              </w:rPr>
              <w:t>-</w:t>
            </w:r>
          </w:p>
        </w:tc>
        <w:tc>
          <w:tcPr>
            <w:tcW w:w="404" w:type="pct"/>
            <w:tcBorders>
              <w:top w:val="nil"/>
              <w:left w:val="nil"/>
              <w:bottom w:val="single" w:sz="4" w:space="0" w:color="auto"/>
              <w:right w:val="single" w:sz="4" w:space="0" w:color="auto"/>
            </w:tcBorders>
            <w:shd w:val="clear" w:color="auto" w:fill="auto"/>
            <w:vAlign w:val="center"/>
            <w:hideMark/>
          </w:tcPr>
          <w:p w14:paraId="47788BE2" w14:textId="778C3510" w:rsidR="00682B91" w:rsidRPr="00D026B9" w:rsidRDefault="007B7286" w:rsidP="007B7286">
            <w:pPr>
              <w:spacing w:after="0"/>
              <w:jc w:val="right"/>
              <w:rPr>
                <w:rFonts w:cs="Arial"/>
                <w:sz w:val="16"/>
                <w:szCs w:val="16"/>
              </w:rPr>
            </w:pPr>
            <w:r>
              <w:rPr>
                <w:rFonts w:cs="Arial"/>
                <w:sz w:val="16"/>
                <w:szCs w:val="16"/>
              </w:rPr>
              <w:t>8,553</w:t>
            </w:r>
            <w:r w:rsidR="00682B91" w:rsidRPr="00D026B9">
              <w:rPr>
                <w:rFonts w:cs="Arial"/>
                <w:sz w:val="16"/>
                <w:szCs w:val="16"/>
              </w:rPr>
              <w:t xml:space="preserve"> </w:t>
            </w:r>
          </w:p>
        </w:tc>
        <w:tc>
          <w:tcPr>
            <w:tcW w:w="437" w:type="pct"/>
            <w:tcBorders>
              <w:top w:val="nil"/>
              <w:left w:val="nil"/>
              <w:bottom w:val="single" w:sz="4" w:space="0" w:color="auto"/>
              <w:right w:val="single" w:sz="4" w:space="0" w:color="auto"/>
            </w:tcBorders>
            <w:shd w:val="clear" w:color="auto" w:fill="auto"/>
            <w:vAlign w:val="center"/>
            <w:hideMark/>
          </w:tcPr>
          <w:p w14:paraId="769B2CAC" w14:textId="0842E082" w:rsidR="00682B91" w:rsidRPr="00D026B9" w:rsidRDefault="00682B91" w:rsidP="00682B91">
            <w:pPr>
              <w:spacing w:after="0"/>
              <w:jc w:val="right"/>
              <w:rPr>
                <w:rFonts w:cs="Arial"/>
                <w:sz w:val="16"/>
                <w:szCs w:val="16"/>
              </w:rPr>
            </w:pPr>
            <w:r>
              <w:rPr>
                <w:rFonts w:cs="Arial"/>
                <w:sz w:val="16"/>
                <w:szCs w:val="16"/>
              </w:rPr>
              <w:t>-</w:t>
            </w:r>
          </w:p>
        </w:tc>
        <w:tc>
          <w:tcPr>
            <w:tcW w:w="478" w:type="pct"/>
            <w:tcBorders>
              <w:top w:val="nil"/>
              <w:left w:val="nil"/>
              <w:bottom w:val="single" w:sz="4" w:space="0" w:color="auto"/>
              <w:right w:val="single" w:sz="4" w:space="0" w:color="auto"/>
            </w:tcBorders>
            <w:shd w:val="clear" w:color="000000" w:fill="D9D9D9"/>
            <w:vAlign w:val="center"/>
            <w:hideMark/>
          </w:tcPr>
          <w:p w14:paraId="3A0DBEF1" w14:textId="3F803260" w:rsidR="00682B91" w:rsidRPr="00D026B9" w:rsidRDefault="007B7286" w:rsidP="00682B91">
            <w:pPr>
              <w:spacing w:after="0"/>
              <w:jc w:val="right"/>
              <w:rPr>
                <w:rFonts w:cs="Arial"/>
                <w:b/>
                <w:bCs/>
                <w:sz w:val="16"/>
                <w:szCs w:val="16"/>
              </w:rPr>
            </w:pPr>
            <w:r>
              <w:rPr>
                <w:rFonts w:cs="Arial"/>
                <w:b/>
                <w:bCs/>
                <w:sz w:val="16"/>
                <w:szCs w:val="16"/>
              </w:rPr>
              <w:t>275,518</w:t>
            </w:r>
            <w:r w:rsidR="00682B91" w:rsidRPr="00D026B9">
              <w:rPr>
                <w:rFonts w:cs="Arial"/>
                <w:b/>
                <w:bCs/>
                <w:sz w:val="16"/>
                <w:szCs w:val="16"/>
              </w:rPr>
              <w:t xml:space="preserve"> </w:t>
            </w:r>
          </w:p>
        </w:tc>
      </w:tr>
      <w:tr w:rsidR="00682B91" w:rsidRPr="00D026B9" w14:paraId="450DE1E5" w14:textId="77777777" w:rsidTr="008E70A4">
        <w:trPr>
          <w:trHeight w:val="567"/>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3AF08A66" w14:textId="6E4AF919" w:rsidR="00682B91" w:rsidRPr="00D026B9" w:rsidRDefault="00682B91" w:rsidP="00682B91">
            <w:pPr>
              <w:spacing w:after="0"/>
              <w:rPr>
                <w:rFonts w:cs="Arial"/>
                <w:sz w:val="16"/>
                <w:szCs w:val="16"/>
              </w:rPr>
            </w:pPr>
            <w:r w:rsidRPr="00D026B9">
              <w:rPr>
                <w:rFonts w:cs="Arial"/>
                <w:sz w:val="16"/>
                <w:szCs w:val="16"/>
              </w:rPr>
              <w:t>Simon Banks</w:t>
            </w:r>
          </w:p>
        </w:tc>
        <w:tc>
          <w:tcPr>
            <w:tcW w:w="420" w:type="pct"/>
            <w:tcBorders>
              <w:top w:val="nil"/>
              <w:left w:val="nil"/>
              <w:bottom w:val="single" w:sz="4" w:space="0" w:color="auto"/>
              <w:right w:val="single" w:sz="4" w:space="0" w:color="auto"/>
            </w:tcBorders>
            <w:shd w:val="clear" w:color="auto" w:fill="auto"/>
            <w:vAlign w:val="center"/>
            <w:hideMark/>
          </w:tcPr>
          <w:p w14:paraId="38FA48CA" w14:textId="77777777" w:rsidR="00682B91" w:rsidRPr="00D026B9" w:rsidRDefault="00682B91" w:rsidP="00682B91">
            <w:pPr>
              <w:spacing w:after="0"/>
              <w:rPr>
                <w:rFonts w:cs="Arial"/>
                <w:sz w:val="16"/>
                <w:szCs w:val="16"/>
              </w:rPr>
            </w:pPr>
            <w:r w:rsidRPr="00D026B9">
              <w:rPr>
                <w:rFonts w:cs="Arial"/>
                <w:sz w:val="16"/>
                <w:szCs w:val="16"/>
              </w:rPr>
              <w:t>General Manager</w:t>
            </w:r>
          </w:p>
        </w:tc>
        <w:tc>
          <w:tcPr>
            <w:tcW w:w="347" w:type="pct"/>
            <w:tcBorders>
              <w:top w:val="nil"/>
              <w:left w:val="nil"/>
              <w:bottom w:val="single" w:sz="4" w:space="0" w:color="auto"/>
              <w:right w:val="single" w:sz="4" w:space="0" w:color="auto"/>
            </w:tcBorders>
            <w:shd w:val="clear" w:color="auto" w:fill="auto"/>
            <w:vAlign w:val="center"/>
            <w:hideMark/>
          </w:tcPr>
          <w:p w14:paraId="74C75023" w14:textId="2E74F93B" w:rsidR="00682B91" w:rsidRPr="00D026B9" w:rsidRDefault="00682B91" w:rsidP="00682B91">
            <w:pPr>
              <w:spacing w:after="0"/>
              <w:jc w:val="right"/>
              <w:rPr>
                <w:rFonts w:cs="Arial"/>
                <w:sz w:val="16"/>
                <w:szCs w:val="16"/>
              </w:rPr>
            </w:pPr>
            <w:r>
              <w:rPr>
                <w:rFonts w:cs="Arial"/>
                <w:sz w:val="16"/>
                <w:szCs w:val="16"/>
              </w:rPr>
              <w:t xml:space="preserve">  219,315</w:t>
            </w:r>
            <w:r w:rsidRPr="00D026B9">
              <w:rPr>
                <w:rFonts w:cs="Arial"/>
                <w:sz w:val="16"/>
                <w:szCs w:val="16"/>
              </w:rPr>
              <w:t xml:space="preserve"> </w:t>
            </w:r>
          </w:p>
        </w:tc>
        <w:tc>
          <w:tcPr>
            <w:tcW w:w="344" w:type="pct"/>
            <w:tcBorders>
              <w:top w:val="nil"/>
              <w:left w:val="nil"/>
              <w:bottom w:val="single" w:sz="4" w:space="0" w:color="auto"/>
              <w:right w:val="single" w:sz="4" w:space="0" w:color="auto"/>
            </w:tcBorders>
            <w:shd w:val="clear" w:color="auto" w:fill="auto"/>
            <w:vAlign w:val="center"/>
            <w:hideMark/>
          </w:tcPr>
          <w:p w14:paraId="1D5A37FE" w14:textId="77777777" w:rsidR="00682B91" w:rsidRPr="00D026B9" w:rsidRDefault="00682B91" w:rsidP="00682B91">
            <w:pPr>
              <w:spacing w:after="0"/>
              <w:jc w:val="right"/>
              <w:rPr>
                <w:rFonts w:cs="Arial"/>
                <w:sz w:val="16"/>
                <w:szCs w:val="16"/>
              </w:rPr>
            </w:pPr>
            <w:r w:rsidRPr="00D026B9">
              <w:rPr>
                <w:rFonts w:cs="Arial"/>
                <w:sz w:val="16"/>
                <w:szCs w:val="16"/>
              </w:rPr>
              <w:t xml:space="preserve">            -   </w:t>
            </w:r>
          </w:p>
        </w:tc>
        <w:tc>
          <w:tcPr>
            <w:tcW w:w="414" w:type="pct"/>
            <w:tcBorders>
              <w:top w:val="nil"/>
              <w:left w:val="nil"/>
              <w:bottom w:val="single" w:sz="4" w:space="0" w:color="auto"/>
              <w:right w:val="single" w:sz="4" w:space="0" w:color="auto"/>
            </w:tcBorders>
            <w:shd w:val="clear" w:color="auto" w:fill="auto"/>
            <w:vAlign w:val="center"/>
            <w:hideMark/>
          </w:tcPr>
          <w:p w14:paraId="2922C6B1" w14:textId="43ADB4D0" w:rsidR="00682B91" w:rsidRPr="00D026B9" w:rsidRDefault="00682B91" w:rsidP="00682B91">
            <w:pPr>
              <w:spacing w:after="0"/>
              <w:jc w:val="right"/>
              <w:rPr>
                <w:rFonts w:cs="Arial"/>
                <w:sz w:val="16"/>
                <w:szCs w:val="16"/>
              </w:rPr>
            </w:pPr>
            <w:r>
              <w:rPr>
                <w:rFonts w:cs="Arial"/>
                <w:sz w:val="16"/>
                <w:szCs w:val="16"/>
              </w:rPr>
              <w:t>25,206</w:t>
            </w:r>
          </w:p>
        </w:tc>
        <w:tc>
          <w:tcPr>
            <w:tcW w:w="431" w:type="pct"/>
            <w:tcBorders>
              <w:top w:val="nil"/>
              <w:left w:val="nil"/>
              <w:bottom w:val="single" w:sz="4" w:space="0" w:color="auto"/>
              <w:right w:val="single" w:sz="4" w:space="0" w:color="auto"/>
            </w:tcBorders>
            <w:shd w:val="clear" w:color="auto" w:fill="auto"/>
            <w:vAlign w:val="center"/>
            <w:hideMark/>
          </w:tcPr>
          <w:p w14:paraId="362D4FB7" w14:textId="787C1382" w:rsidR="00682B91" w:rsidRPr="00D026B9" w:rsidRDefault="007B7286" w:rsidP="00682B91">
            <w:pPr>
              <w:spacing w:after="0"/>
              <w:jc w:val="right"/>
              <w:rPr>
                <w:rFonts w:cs="Arial"/>
                <w:sz w:val="16"/>
                <w:szCs w:val="16"/>
              </w:rPr>
            </w:pPr>
            <w:r>
              <w:rPr>
                <w:rFonts w:cs="Arial"/>
                <w:sz w:val="16"/>
                <w:szCs w:val="16"/>
              </w:rPr>
              <w:t>244,521</w:t>
            </w:r>
          </w:p>
        </w:tc>
        <w:tc>
          <w:tcPr>
            <w:tcW w:w="554" w:type="pct"/>
            <w:tcBorders>
              <w:top w:val="nil"/>
              <w:left w:val="nil"/>
              <w:bottom w:val="single" w:sz="4" w:space="0" w:color="auto"/>
              <w:right w:val="single" w:sz="4" w:space="0" w:color="auto"/>
            </w:tcBorders>
            <w:shd w:val="clear" w:color="auto" w:fill="auto"/>
            <w:vAlign w:val="center"/>
            <w:hideMark/>
          </w:tcPr>
          <w:p w14:paraId="0357EA0A" w14:textId="45001625" w:rsidR="00682B91" w:rsidRPr="00D026B9" w:rsidRDefault="007B7286" w:rsidP="00682B91">
            <w:pPr>
              <w:spacing w:after="0"/>
              <w:jc w:val="right"/>
              <w:rPr>
                <w:rFonts w:cs="Arial"/>
                <w:sz w:val="16"/>
                <w:szCs w:val="16"/>
              </w:rPr>
            </w:pPr>
            <w:r>
              <w:rPr>
                <w:rFonts w:cs="Arial"/>
                <w:sz w:val="16"/>
                <w:szCs w:val="16"/>
              </w:rPr>
              <w:t>33,083</w:t>
            </w:r>
          </w:p>
        </w:tc>
        <w:tc>
          <w:tcPr>
            <w:tcW w:w="358" w:type="pct"/>
            <w:tcBorders>
              <w:top w:val="nil"/>
              <w:left w:val="nil"/>
              <w:bottom w:val="single" w:sz="4" w:space="0" w:color="auto"/>
              <w:right w:val="single" w:sz="4" w:space="0" w:color="auto"/>
            </w:tcBorders>
            <w:shd w:val="clear" w:color="auto" w:fill="auto"/>
            <w:vAlign w:val="center"/>
            <w:hideMark/>
          </w:tcPr>
          <w:p w14:paraId="5EBA2AD8" w14:textId="4FA0A0B4" w:rsidR="00682B91" w:rsidRPr="00D026B9" w:rsidRDefault="007B7286" w:rsidP="00682B91">
            <w:pPr>
              <w:spacing w:after="0"/>
              <w:jc w:val="right"/>
              <w:rPr>
                <w:rFonts w:cs="Arial"/>
                <w:sz w:val="16"/>
                <w:szCs w:val="16"/>
              </w:rPr>
            </w:pPr>
            <w:r>
              <w:rPr>
                <w:rFonts w:cs="Arial"/>
                <w:sz w:val="16"/>
                <w:szCs w:val="16"/>
              </w:rPr>
              <w:t>9,068</w:t>
            </w:r>
            <w:r w:rsidR="00682B91" w:rsidRPr="00D026B9">
              <w:rPr>
                <w:rFonts w:cs="Arial"/>
                <w:sz w:val="16"/>
                <w:szCs w:val="16"/>
              </w:rPr>
              <w:t xml:space="preserve"> </w:t>
            </w:r>
          </w:p>
        </w:tc>
        <w:tc>
          <w:tcPr>
            <w:tcW w:w="417" w:type="pct"/>
            <w:tcBorders>
              <w:top w:val="nil"/>
              <w:left w:val="nil"/>
              <w:bottom w:val="single" w:sz="4" w:space="0" w:color="auto"/>
              <w:right w:val="single" w:sz="4" w:space="0" w:color="auto"/>
            </w:tcBorders>
            <w:shd w:val="clear" w:color="auto" w:fill="auto"/>
            <w:vAlign w:val="center"/>
            <w:hideMark/>
          </w:tcPr>
          <w:p w14:paraId="270A7690" w14:textId="2365962E" w:rsidR="00682B91" w:rsidRPr="00D026B9" w:rsidRDefault="00682B91" w:rsidP="00682B91">
            <w:pPr>
              <w:spacing w:after="0"/>
              <w:jc w:val="right"/>
              <w:rPr>
                <w:rFonts w:cs="Arial"/>
                <w:sz w:val="16"/>
                <w:szCs w:val="16"/>
              </w:rPr>
            </w:pPr>
            <w:r>
              <w:rPr>
                <w:rFonts w:cs="Arial"/>
                <w:sz w:val="16"/>
                <w:szCs w:val="16"/>
              </w:rPr>
              <w:t>-</w:t>
            </w:r>
          </w:p>
        </w:tc>
        <w:tc>
          <w:tcPr>
            <w:tcW w:w="404" w:type="pct"/>
            <w:tcBorders>
              <w:top w:val="nil"/>
              <w:left w:val="nil"/>
              <w:bottom w:val="single" w:sz="4" w:space="0" w:color="auto"/>
              <w:right w:val="single" w:sz="4" w:space="0" w:color="auto"/>
            </w:tcBorders>
            <w:shd w:val="clear" w:color="auto" w:fill="auto"/>
            <w:vAlign w:val="center"/>
            <w:hideMark/>
          </w:tcPr>
          <w:p w14:paraId="577340D6" w14:textId="3ABCD037" w:rsidR="00682B91" w:rsidRPr="00D026B9" w:rsidRDefault="007B7286" w:rsidP="007B7286">
            <w:pPr>
              <w:spacing w:after="0"/>
              <w:jc w:val="right"/>
              <w:rPr>
                <w:rFonts w:cs="Arial"/>
                <w:sz w:val="16"/>
                <w:szCs w:val="16"/>
              </w:rPr>
            </w:pPr>
            <w:r>
              <w:rPr>
                <w:rFonts w:cs="Arial"/>
                <w:sz w:val="16"/>
                <w:szCs w:val="16"/>
              </w:rPr>
              <w:t>9,068</w:t>
            </w:r>
            <w:r w:rsidR="00682B91" w:rsidRPr="00D026B9">
              <w:rPr>
                <w:rFonts w:cs="Arial"/>
                <w:sz w:val="16"/>
                <w:szCs w:val="16"/>
              </w:rPr>
              <w:t xml:space="preserve"> </w:t>
            </w:r>
          </w:p>
        </w:tc>
        <w:tc>
          <w:tcPr>
            <w:tcW w:w="437" w:type="pct"/>
            <w:tcBorders>
              <w:top w:val="nil"/>
              <w:left w:val="nil"/>
              <w:bottom w:val="single" w:sz="4" w:space="0" w:color="auto"/>
              <w:right w:val="single" w:sz="4" w:space="0" w:color="auto"/>
            </w:tcBorders>
            <w:shd w:val="clear" w:color="auto" w:fill="auto"/>
            <w:vAlign w:val="center"/>
            <w:hideMark/>
          </w:tcPr>
          <w:p w14:paraId="7B8B395D" w14:textId="6313109C" w:rsidR="00682B91" w:rsidRPr="00D026B9" w:rsidRDefault="00682B91" w:rsidP="00682B91">
            <w:pPr>
              <w:spacing w:after="0"/>
              <w:jc w:val="right"/>
              <w:rPr>
                <w:rFonts w:cs="Arial"/>
                <w:sz w:val="16"/>
                <w:szCs w:val="16"/>
              </w:rPr>
            </w:pPr>
            <w:r>
              <w:rPr>
                <w:rFonts w:cs="Arial"/>
                <w:sz w:val="16"/>
                <w:szCs w:val="16"/>
              </w:rPr>
              <w:t>-</w:t>
            </w:r>
          </w:p>
        </w:tc>
        <w:tc>
          <w:tcPr>
            <w:tcW w:w="478" w:type="pct"/>
            <w:tcBorders>
              <w:top w:val="nil"/>
              <w:left w:val="nil"/>
              <w:bottom w:val="single" w:sz="4" w:space="0" w:color="auto"/>
              <w:right w:val="single" w:sz="4" w:space="0" w:color="auto"/>
            </w:tcBorders>
            <w:shd w:val="clear" w:color="000000" w:fill="D9D9D9"/>
            <w:vAlign w:val="center"/>
            <w:hideMark/>
          </w:tcPr>
          <w:p w14:paraId="2724AD02" w14:textId="1E7AC4AF" w:rsidR="00682B91" w:rsidRPr="00D026B9" w:rsidRDefault="007B7286" w:rsidP="00682B91">
            <w:pPr>
              <w:spacing w:after="0"/>
              <w:jc w:val="right"/>
              <w:rPr>
                <w:rFonts w:cs="Arial"/>
                <w:b/>
                <w:bCs/>
                <w:sz w:val="16"/>
                <w:szCs w:val="16"/>
              </w:rPr>
            </w:pPr>
            <w:r>
              <w:rPr>
                <w:rFonts w:cs="Arial"/>
                <w:b/>
                <w:bCs/>
                <w:sz w:val="16"/>
                <w:szCs w:val="16"/>
              </w:rPr>
              <w:t>286,672</w:t>
            </w:r>
            <w:r w:rsidR="00682B91" w:rsidRPr="00D026B9">
              <w:rPr>
                <w:rFonts w:cs="Arial"/>
                <w:b/>
                <w:bCs/>
                <w:sz w:val="16"/>
                <w:szCs w:val="16"/>
              </w:rPr>
              <w:t xml:space="preserve"> </w:t>
            </w:r>
          </w:p>
        </w:tc>
      </w:tr>
    </w:tbl>
    <w:p w14:paraId="1E777766" w14:textId="77777777" w:rsidR="00092300" w:rsidRDefault="00092300" w:rsidP="000029DE">
      <w:pPr>
        <w:pStyle w:val="ARBodyText"/>
      </w:pPr>
    </w:p>
    <w:p w14:paraId="23DB8522" w14:textId="77777777" w:rsidR="000029DE" w:rsidRPr="00511930" w:rsidRDefault="000029DE" w:rsidP="000029DE">
      <w:pPr>
        <w:pStyle w:val="ARBodyText"/>
      </w:pPr>
      <w:r w:rsidRPr="00511930">
        <w:t>Mo</w:t>
      </w:r>
      <w:r w:rsidRPr="00511930">
        <w:rPr>
          <w:spacing w:val="-4"/>
        </w:rPr>
        <w:t>r</w:t>
      </w:r>
      <w:r w:rsidRPr="00511930">
        <w:t>e</w:t>
      </w:r>
      <w:r w:rsidRPr="00511930">
        <w:rPr>
          <w:spacing w:val="2"/>
        </w:rPr>
        <w:t xml:space="preserve"> </w:t>
      </w:r>
      <w:r w:rsidRPr="00511930">
        <w:t>information</w:t>
      </w:r>
      <w:r w:rsidRPr="00511930">
        <w:rPr>
          <w:spacing w:val="3"/>
        </w:rPr>
        <w:t xml:space="preserve"> </w:t>
      </w:r>
      <w:r w:rsidRPr="00511930">
        <w:t>on</w:t>
      </w:r>
      <w:r w:rsidRPr="00511930">
        <w:rPr>
          <w:spacing w:val="3"/>
        </w:rPr>
        <w:t xml:space="preserve"> </w:t>
      </w:r>
      <w:r w:rsidRPr="00511930">
        <w:t>senior</w:t>
      </w:r>
      <w:r w:rsidRPr="00511930">
        <w:rPr>
          <w:spacing w:val="3"/>
        </w:rPr>
        <w:t xml:space="preserve"> </w:t>
      </w:r>
      <w:r w:rsidRPr="00511930">
        <w:t xml:space="preserve">executive </w:t>
      </w:r>
      <w:r w:rsidRPr="00511930">
        <w:rPr>
          <w:spacing w:val="-4"/>
        </w:rPr>
        <w:t>r</w:t>
      </w:r>
      <w:r w:rsidRPr="00511930">
        <w:t>emuneration is included in</w:t>
      </w:r>
      <w:r w:rsidRPr="00511930">
        <w:rPr>
          <w:spacing w:val="1"/>
        </w:rPr>
        <w:t xml:space="preserve"> </w:t>
      </w:r>
      <w:r w:rsidRPr="00511930">
        <w:t>Part 5 Finances.</w:t>
      </w:r>
    </w:p>
    <w:p w14:paraId="3F0996D4" w14:textId="77777777" w:rsidR="00D026B9" w:rsidRDefault="00D026B9" w:rsidP="000029DE">
      <w:pPr>
        <w:pStyle w:val="ARBodyText"/>
        <w:sectPr w:rsidR="00D026B9" w:rsidSect="00D026B9">
          <w:pgSz w:w="15840" w:h="12240" w:orient="landscape"/>
          <w:pgMar w:top="1440" w:right="1440" w:bottom="1440" w:left="1440" w:header="720" w:footer="720" w:gutter="0"/>
          <w:cols w:space="720"/>
          <w:docGrid w:linePitch="360"/>
        </w:sectPr>
      </w:pPr>
    </w:p>
    <w:p w14:paraId="709DF727" w14:textId="1A11FC52" w:rsidR="00011A46" w:rsidRDefault="00011A46" w:rsidP="00011A46">
      <w:pPr>
        <w:pStyle w:val="Heading3"/>
      </w:pPr>
      <w:r>
        <w:t xml:space="preserve">Performance pay </w:t>
      </w:r>
    </w:p>
    <w:p w14:paraId="771F79F7" w14:textId="77777777" w:rsidR="00011A46" w:rsidRPr="00276077" w:rsidRDefault="00011A46" w:rsidP="00011A46">
      <w:pPr>
        <w:rPr>
          <w:color w:val="auto"/>
          <w:lang w:eastAsia="en-US"/>
        </w:rPr>
      </w:pPr>
      <w:r w:rsidRPr="00276077">
        <w:rPr>
          <w:color w:val="auto"/>
          <w:lang w:eastAsia="en-US"/>
        </w:rPr>
        <w:t>The Authority does not operate a performance pay scheme.</w:t>
      </w:r>
    </w:p>
    <w:p w14:paraId="0D970107" w14:textId="77777777" w:rsidR="00011A46" w:rsidRDefault="00011A46" w:rsidP="00011A46">
      <w:pPr>
        <w:pStyle w:val="ARBodyText"/>
      </w:pPr>
    </w:p>
    <w:p w14:paraId="750F2C9A" w14:textId="77777777" w:rsidR="00011A46" w:rsidRDefault="00011A46" w:rsidP="00011A46">
      <w:pPr>
        <w:pStyle w:val="Heading2"/>
        <w:rPr>
          <w:lang w:eastAsia="en-US"/>
        </w:rPr>
      </w:pPr>
      <w:bookmarkStart w:id="562" w:name="_Toc47599463"/>
      <w:bookmarkStart w:id="563" w:name="_Toc47599938"/>
      <w:bookmarkStart w:id="564" w:name="_Toc47617206"/>
      <w:bookmarkStart w:id="565" w:name="_Toc47627537"/>
      <w:bookmarkStart w:id="566" w:name="_Toc47692856"/>
      <w:bookmarkStart w:id="567" w:name="_Toc47692967"/>
      <w:bookmarkStart w:id="568" w:name="_Toc52869030"/>
      <w:r>
        <w:rPr>
          <w:lang w:eastAsia="en-US"/>
        </w:rPr>
        <w:t>Business continuity, protective security and property management</w:t>
      </w:r>
      <w:bookmarkEnd w:id="562"/>
      <w:bookmarkEnd w:id="563"/>
      <w:bookmarkEnd w:id="564"/>
      <w:bookmarkEnd w:id="565"/>
      <w:bookmarkEnd w:id="566"/>
      <w:bookmarkEnd w:id="567"/>
      <w:bookmarkEnd w:id="568"/>
    </w:p>
    <w:p w14:paraId="622EFF96" w14:textId="77777777" w:rsidR="00011A46" w:rsidRPr="00C80CC8" w:rsidRDefault="00011A46" w:rsidP="00011A46">
      <w:pPr>
        <w:pStyle w:val="Heading3"/>
      </w:pPr>
      <w:bookmarkStart w:id="569" w:name="_Toc14726981"/>
      <w:bookmarkStart w:id="570" w:name="_Toc15294942"/>
      <w:bookmarkStart w:id="571" w:name="_Toc15295278"/>
      <w:r w:rsidRPr="00C80CC8">
        <w:t>Business continuity</w:t>
      </w:r>
      <w:bookmarkEnd w:id="569"/>
      <w:bookmarkEnd w:id="570"/>
      <w:bookmarkEnd w:id="571"/>
    </w:p>
    <w:p w14:paraId="40101035" w14:textId="2440DA91" w:rsidR="00011A46" w:rsidRPr="00C80CC8" w:rsidRDefault="00011A46" w:rsidP="00011A46">
      <w:pPr>
        <w:pStyle w:val="ARBodyText"/>
        <w:rPr>
          <w:rFonts w:cs="Arial"/>
          <w:szCs w:val="22"/>
        </w:rPr>
      </w:pPr>
      <w:r w:rsidRPr="00C80CC8">
        <w:rPr>
          <w:rFonts w:cs="Arial"/>
          <w:szCs w:val="22"/>
        </w:rPr>
        <w:t xml:space="preserve">The Authority designed its business continuity framework to minimise the impact(s) following a business disruption event and include all agency functions. </w:t>
      </w:r>
      <w:r>
        <w:rPr>
          <w:rFonts w:cs="Arial"/>
          <w:szCs w:val="22"/>
        </w:rPr>
        <w:t>The Authority’s Business Continuity Framework and B</w:t>
      </w:r>
      <w:r w:rsidRPr="00C80CC8">
        <w:rPr>
          <w:rFonts w:cs="Arial"/>
          <w:szCs w:val="22"/>
        </w:rPr>
        <w:t xml:space="preserve">usiness </w:t>
      </w:r>
      <w:r>
        <w:rPr>
          <w:rFonts w:cs="Arial"/>
          <w:szCs w:val="22"/>
        </w:rPr>
        <w:t>C</w:t>
      </w:r>
      <w:r w:rsidRPr="00C80CC8">
        <w:rPr>
          <w:rFonts w:cs="Arial"/>
          <w:szCs w:val="22"/>
        </w:rPr>
        <w:t xml:space="preserve">ontinuity </w:t>
      </w:r>
      <w:r>
        <w:rPr>
          <w:rFonts w:cs="Arial"/>
          <w:szCs w:val="22"/>
        </w:rPr>
        <w:t>P</w:t>
      </w:r>
      <w:r w:rsidRPr="00C80CC8">
        <w:rPr>
          <w:rFonts w:cs="Arial"/>
          <w:szCs w:val="22"/>
        </w:rPr>
        <w:t xml:space="preserve">lan </w:t>
      </w:r>
      <w:r>
        <w:rPr>
          <w:rFonts w:cs="Arial"/>
          <w:szCs w:val="22"/>
        </w:rPr>
        <w:t>were updated in January 2020. These documents set</w:t>
      </w:r>
      <w:r w:rsidR="007B2FFE">
        <w:rPr>
          <w:rFonts w:cs="Arial"/>
          <w:szCs w:val="22"/>
        </w:rPr>
        <w:t xml:space="preserve"> out the principal</w:t>
      </w:r>
      <w:r w:rsidRPr="00C80CC8">
        <w:rPr>
          <w:rFonts w:cs="Arial"/>
          <w:szCs w:val="22"/>
        </w:rPr>
        <w:t xml:space="preserve"> processes, roles and responsibilities in executing the response to a business disruption event that impacts </w:t>
      </w:r>
      <w:r>
        <w:rPr>
          <w:rFonts w:cs="Arial"/>
          <w:szCs w:val="22"/>
        </w:rPr>
        <w:t xml:space="preserve">on </w:t>
      </w:r>
      <w:r w:rsidRPr="00C80CC8">
        <w:rPr>
          <w:rFonts w:cs="Arial"/>
          <w:szCs w:val="22"/>
        </w:rPr>
        <w:t>any of the Authority’s properties</w:t>
      </w:r>
      <w:r>
        <w:rPr>
          <w:rFonts w:cs="Arial"/>
          <w:szCs w:val="22"/>
        </w:rPr>
        <w:t>,</w:t>
      </w:r>
      <w:r w:rsidRPr="00C80CC8">
        <w:rPr>
          <w:rFonts w:cs="Arial"/>
          <w:szCs w:val="22"/>
        </w:rPr>
        <w:t xml:space="preserve"> </w:t>
      </w:r>
      <w:r>
        <w:rPr>
          <w:rFonts w:cs="Arial"/>
          <w:szCs w:val="22"/>
        </w:rPr>
        <w:t>including</w:t>
      </w:r>
      <w:r w:rsidRPr="00C80CC8">
        <w:rPr>
          <w:rFonts w:cs="Arial"/>
          <w:szCs w:val="22"/>
        </w:rPr>
        <w:t xml:space="preserve"> Reef HQ Aquarium.</w:t>
      </w:r>
    </w:p>
    <w:p w14:paraId="434A9E9D" w14:textId="5FBDB6B4" w:rsidR="00011A46" w:rsidRPr="00C80CC8" w:rsidRDefault="00011A46" w:rsidP="00011A46">
      <w:pPr>
        <w:pStyle w:val="ARBodyText"/>
        <w:rPr>
          <w:rFonts w:cs="Arial"/>
          <w:szCs w:val="22"/>
        </w:rPr>
      </w:pPr>
      <w:r w:rsidRPr="00C80CC8">
        <w:rPr>
          <w:rFonts w:cs="Arial"/>
          <w:szCs w:val="22"/>
        </w:rPr>
        <w:t xml:space="preserve">The Business Continuity Plan was enacted in March </w:t>
      </w:r>
      <w:r>
        <w:rPr>
          <w:rFonts w:cs="Arial"/>
          <w:szCs w:val="22"/>
        </w:rPr>
        <w:t xml:space="preserve">2020 </w:t>
      </w:r>
      <w:r w:rsidRPr="00C80CC8">
        <w:rPr>
          <w:rFonts w:cs="Arial"/>
          <w:szCs w:val="22"/>
        </w:rPr>
        <w:t>due to the COVID</w:t>
      </w:r>
      <w:r>
        <w:rPr>
          <w:rFonts w:cs="Arial"/>
          <w:szCs w:val="22"/>
        </w:rPr>
        <w:t>-</w:t>
      </w:r>
      <w:r w:rsidRPr="00C80CC8">
        <w:rPr>
          <w:rFonts w:cs="Arial"/>
          <w:szCs w:val="22"/>
        </w:rPr>
        <w:t xml:space="preserve">19 </w:t>
      </w:r>
      <w:r>
        <w:rPr>
          <w:rFonts w:cs="Arial"/>
          <w:szCs w:val="22"/>
        </w:rPr>
        <w:t>h</w:t>
      </w:r>
      <w:r w:rsidRPr="00C80CC8">
        <w:rPr>
          <w:rFonts w:cs="Arial"/>
          <w:szCs w:val="22"/>
        </w:rPr>
        <w:t xml:space="preserve">ealth </w:t>
      </w:r>
      <w:r>
        <w:rPr>
          <w:rFonts w:cs="Arial"/>
          <w:szCs w:val="22"/>
        </w:rPr>
        <w:t>e</w:t>
      </w:r>
      <w:r w:rsidRPr="00C80CC8">
        <w:rPr>
          <w:rFonts w:cs="Arial"/>
          <w:szCs w:val="22"/>
        </w:rPr>
        <w:t>mergency. The Authority has react</w:t>
      </w:r>
      <w:r>
        <w:rPr>
          <w:rFonts w:cs="Arial"/>
          <w:szCs w:val="22"/>
        </w:rPr>
        <w:t>ed</w:t>
      </w:r>
      <w:r w:rsidRPr="00C80CC8">
        <w:rPr>
          <w:rFonts w:cs="Arial"/>
          <w:szCs w:val="22"/>
        </w:rPr>
        <w:t xml:space="preserve"> </w:t>
      </w:r>
      <w:r>
        <w:rPr>
          <w:rFonts w:cs="Arial"/>
          <w:szCs w:val="22"/>
        </w:rPr>
        <w:t>to a</w:t>
      </w:r>
      <w:r>
        <w:t xml:space="preserve"> range of advice from Australian Government entities (e.g. Department of Health and APSC).</w:t>
      </w:r>
      <w:r w:rsidRPr="00C80CC8">
        <w:rPr>
          <w:rFonts w:cs="Arial"/>
          <w:szCs w:val="22"/>
        </w:rPr>
        <w:t xml:space="preserve"> </w:t>
      </w:r>
      <w:r>
        <w:rPr>
          <w:rFonts w:cs="Arial"/>
          <w:szCs w:val="22"/>
        </w:rPr>
        <w:t>As of the end of June 2020, t</w:t>
      </w:r>
      <w:r w:rsidRPr="00C80CC8">
        <w:rPr>
          <w:rFonts w:cs="Arial"/>
          <w:szCs w:val="22"/>
        </w:rPr>
        <w:t xml:space="preserve">he </w:t>
      </w:r>
      <w:r>
        <w:rPr>
          <w:rFonts w:cs="Arial"/>
          <w:szCs w:val="22"/>
        </w:rPr>
        <w:t>m</w:t>
      </w:r>
      <w:r w:rsidRPr="00C80CC8">
        <w:rPr>
          <w:rFonts w:cs="Arial"/>
          <w:szCs w:val="22"/>
        </w:rPr>
        <w:t xml:space="preserve">ajority of Authority staff </w:t>
      </w:r>
      <w:r>
        <w:rPr>
          <w:rFonts w:cs="Arial"/>
          <w:szCs w:val="22"/>
        </w:rPr>
        <w:t xml:space="preserve">were </w:t>
      </w:r>
      <w:r w:rsidRPr="00C80CC8">
        <w:rPr>
          <w:rFonts w:cs="Arial"/>
          <w:szCs w:val="22"/>
        </w:rPr>
        <w:t>working from home. This necessitated</w:t>
      </w:r>
      <w:r>
        <w:rPr>
          <w:rFonts w:cs="Arial"/>
          <w:szCs w:val="22"/>
        </w:rPr>
        <w:t xml:space="preserve"> altered</w:t>
      </w:r>
      <w:r w:rsidRPr="00C80CC8">
        <w:rPr>
          <w:rFonts w:cs="Arial"/>
          <w:szCs w:val="22"/>
        </w:rPr>
        <w:t xml:space="preserve"> business practices inclu</w:t>
      </w:r>
      <w:r w:rsidR="00FE4D78">
        <w:rPr>
          <w:rFonts w:cs="Arial"/>
          <w:szCs w:val="22"/>
        </w:rPr>
        <w:t>ding increased remote IT access and</w:t>
      </w:r>
      <w:r w:rsidRPr="00C80CC8">
        <w:rPr>
          <w:rFonts w:cs="Arial"/>
          <w:szCs w:val="22"/>
        </w:rPr>
        <w:t xml:space="preserve"> use of video conferencing and upgrades to IT infrastructure to support core business. </w:t>
      </w:r>
      <w:r>
        <w:rPr>
          <w:rFonts w:cs="Arial"/>
          <w:szCs w:val="22"/>
        </w:rPr>
        <w:t>C</w:t>
      </w:r>
      <w:r w:rsidRPr="00C80CC8">
        <w:rPr>
          <w:rFonts w:cs="Arial"/>
          <w:szCs w:val="22"/>
        </w:rPr>
        <w:t>ommunication with staff has been maintained through regular updates that advise staff of any changes to working conditions and arrangements.</w:t>
      </w:r>
      <w:r>
        <w:rPr>
          <w:rFonts w:cs="Arial"/>
          <w:szCs w:val="22"/>
        </w:rPr>
        <w:t xml:space="preserve"> </w:t>
      </w:r>
      <w:r w:rsidRPr="00C80CC8">
        <w:rPr>
          <w:rFonts w:cs="Arial"/>
          <w:szCs w:val="22"/>
        </w:rPr>
        <w:t>Changes to contracts (e.g. facility maintenance and cleaning) have also been required to ensure the Authority can continue to operate</w:t>
      </w:r>
      <w:r>
        <w:rPr>
          <w:rFonts w:cs="Arial"/>
          <w:szCs w:val="22"/>
        </w:rPr>
        <w:t xml:space="preserve"> safely and with appropriate hygiene arrangements in place</w:t>
      </w:r>
      <w:r w:rsidRPr="00C80CC8">
        <w:rPr>
          <w:rFonts w:cs="Arial"/>
          <w:szCs w:val="22"/>
        </w:rPr>
        <w:t>.</w:t>
      </w:r>
      <w:r>
        <w:rPr>
          <w:rFonts w:cs="Arial"/>
          <w:szCs w:val="22"/>
        </w:rPr>
        <w:t xml:space="preserve"> </w:t>
      </w:r>
      <w:r w:rsidRPr="00C80CC8">
        <w:rPr>
          <w:rFonts w:cs="Arial"/>
          <w:szCs w:val="22"/>
        </w:rPr>
        <w:t>The Authorit</w:t>
      </w:r>
      <w:r>
        <w:rPr>
          <w:rFonts w:cs="Arial"/>
          <w:szCs w:val="22"/>
        </w:rPr>
        <w:t>y’s</w:t>
      </w:r>
      <w:r w:rsidRPr="00C80CC8">
        <w:rPr>
          <w:rFonts w:cs="Arial"/>
          <w:szCs w:val="22"/>
        </w:rPr>
        <w:t xml:space="preserve"> core business has been maintained throughout the event.</w:t>
      </w:r>
    </w:p>
    <w:p w14:paraId="20B3D351" w14:textId="77777777" w:rsidR="00011A46" w:rsidRPr="00511930" w:rsidRDefault="00011A46" w:rsidP="00011A46">
      <w:pPr>
        <w:pStyle w:val="Heading3"/>
      </w:pPr>
      <w:bookmarkStart w:id="572" w:name="_Toc14726982"/>
      <w:bookmarkStart w:id="573" w:name="_Toc15294943"/>
      <w:bookmarkStart w:id="574" w:name="_Toc15295279"/>
      <w:r>
        <w:t>Protective security</w:t>
      </w:r>
      <w:bookmarkEnd w:id="572"/>
      <w:bookmarkEnd w:id="573"/>
      <w:bookmarkEnd w:id="574"/>
    </w:p>
    <w:p w14:paraId="2DBE7B95" w14:textId="77777777" w:rsidR="00011A46" w:rsidRDefault="00011A46" w:rsidP="00011A46">
      <w:pPr>
        <w:pStyle w:val="ARBodyText"/>
      </w:pPr>
      <w:r w:rsidRPr="0081200C">
        <w:t xml:space="preserve">An effective protective security environment is essential for an agency to function efficiently and effectively to secure </w:t>
      </w:r>
      <w:r>
        <w:t>personnel (including staff, contractors and visitors)</w:t>
      </w:r>
      <w:r w:rsidRPr="0081200C">
        <w:t xml:space="preserve">, information and physical resources, at home and overseas. It helps </w:t>
      </w:r>
      <w:r>
        <w:t xml:space="preserve">to </w:t>
      </w:r>
      <w:r w:rsidRPr="0081200C">
        <w:t xml:space="preserve">ensure the Australian Government’s continued capacity to function and enhances public confidence in the </w:t>
      </w:r>
      <w:r>
        <w:t>g</w:t>
      </w:r>
      <w:r w:rsidRPr="0081200C">
        <w:t>overnment and its institutions.</w:t>
      </w:r>
      <w:r>
        <w:t xml:space="preserve"> </w:t>
      </w:r>
    </w:p>
    <w:p w14:paraId="7F97BC98" w14:textId="77777777" w:rsidR="00011A46" w:rsidRDefault="00011A46" w:rsidP="00011A46">
      <w:pPr>
        <w:pStyle w:val="ARBodyText"/>
      </w:pPr>
      <w:r>
        <w:t>In accordance with its terms of r</w:t>
      </w:r>
      <w:r w:rsidRPr="00F94D33">
        <w:t xml:space="preserve">eference, the Authority’s </w:t>
      </w:r>
      <w:r>
        <w:t xml:space="preserve">Protective Security Steering </w:t>
      </w:r>
      <w:r w:rsidRPr="00F94D33">
        <w:t xml:space="preserve">Committee met </w:t>
      </w:r>
      <w:r>
        <w:t xml:space="preserve">four </w:t>
      </w:r>
      <w:r w:rsidRPr="00F94D33">
        <w:t>times during the reporting period.</w:t>
      </w:r>
      <w:r>
        <w:t xml:space="preserve"> The committee is chaired by the Authority’s Chief Security Officer, Dr Simon Banks, General Manager Reef Protection.</w:t>
      </w:r>
    </w:p>
    <w:p w14:paraId="7B2B1FA2" w14:textId="77777777" w:rsidR="00011A46" w:rsidRDefault="00011A46" w:rsidP="00011A46">
      <w:pPr>
        <w:pStyle w:val="ARBodyText"/>
      </w:pPr>
      <w:r w:rsidRPr="0081200C">
        <w:t>Developing and fostering a positive security culture is critical to</w:t>
      </w:r>
      <w:r>
        <w:t xml:space="preserve"> ensuring</w:t>
      </w:r>
      <w:r w:rsidRPr="0081200C">
        <w:t xml:space="preserve"> security outcomes</w:t>
      </w:r>
      <w:r>
        <w:t>. The Authority’s protective security program matured significantly during 2019–20 with:</w:t>
      </w:r>
    </w:p>
    <w:p w14:paraId="406972FA" w14:textId="77777777" w:rsidR="00011A46" w:rsidRDefault="00011A46" w:rsidP="00011A46">
      <w:pPr>
        <w:pStyle w:val="AR-Bullet"/>
      </w:pPr>
      <w:r>
        <w:t>the improvement of the security maturity of the Authority from a</w:t>
      </w:r>
      <w:r w:rsidRPr="000952B0">
        <w:t xml:space="preserve">d </w:t>
      </w:r>
      <w:r>
        <w:t>h</w:t>
      </w:r>
      <w:r w:rsidRPr="000952B0">
        <w:t xml:space="preserve">oc to </w:t>
      </w:r>
      <w:r>
        <w:t>m</w:t>
      </w:r>
      <w:r w:rsidRPr="000952B0">
        <w:t>anaged</w:t>
      </w:r>
    </w:p>
    <w:p w14:paraId="286CB4AB" w14:textId="77777777" w:rsidR="00011A46" w:rsidRDefault="00011A46" w:rsidP="00011A46">
      <w:pPr>
        <w:pStyle w:val="AR-Bullet"/>
      </w:pPr>
      <w:r>
        <w:t>the finalisation of an Authority-wide Protective Security Plan</w:t>
      </w:r>
    </w:p>
    <w:p w14:paraId="6D5BC169" w14:textId="77777777" w:rsidR="00011A46" w:rsidRDefault="00011A46" w:rsidP="00011A46">
      <w:pPr>
        <w:pStyle w:val="AR-Bullet"/>
      </w:pPr>
      <w:r>
        <w:t>the launch of mandatory security awareness and cyber security training to improve the knowledge of security</w:t>
      </w:r>
      <w:r w:rsidRPr="00CE176A">
        <w:t xml:space="preserve"> </w:t>
      </w:r>
      <w:r>
        <w:t>by Authority employees and how it applies to their roles.</w:t>
      </w:r>
    </w:p>
    <w:p w14:paraId="7417C94F" w14:textId="77777777" w:rsidR="00011A46" w:rsidRPr="00CD6F42" w:rsidRDefault="00011A46" w:rsidP="00011A46">
      <w:pPr>
        <w:pStyle w:val="ARBodyText"/>
      </w:pPr>
      <w:r>
        <w:t>Results from the training have identified an improvement in reporting with 27 incidents reported in the 2019</w:t>
      </w:r>
      <w:r>
        <w:rPr>
          <w:rFonts w:ascii="Times New Roman" w:hAnsi="Times New Roman"/>
        </w:rPr>
        <w:t>–</w:t>
      </w:r>
      <w:r>
        <w:t>20 financial year (an increase from 15 reports the previous year). The increased reporting allows the Protective Security Steering Committee to better identify active security risks to the Authority and focus resources to resolve these issues.</w:t>
      </w:r>
    </w:p>
    <w:p w14:paraId="4F92D8C1" w14:textId="77777777" w:rsidR="00011A46" w:rsidRPr="00511930" w:rsidRDefault="00011A46" w:rsidP="00011A46">
      <w:pPr>
        <w:pStyle w:val="Heading3"/>
      </w:pPr>
      <w:bookmarkStart w:id="575" w:name="_Toc14726983"/>
      <w:bookmarkStart w:id="576" w:name="_Toc15294944"/>
      <w:bookmarkStart w:id="577" w:name="_Toc15295280"/>
      <w:r>
        <w:t>Property and facilities management</w:t>
      </w:r>
      <w:bookmarkEnd w:id="575"/>
      <w:bookmarkEnd w:id="576"/>
      <w:bookmarkEnd w:id="577"/>
    </w:p>
    <w:p w14:paraId="4F924419" w14:textId="77777777" w:rsidR="00011A46" w:rsidRDefault="00011A46" w:rsidP="00011A46">
      <w:pPr>
        <w:pStyle w:val="ARBodyText"/>
      </w:pPr>
      <w:r w:rsidRPr="00CD6F42">
        <w:t xml:space="preserve">The Commonwealth </w:t>
      </w:r>
      <w:r>
        <w:t>p</w:t>
      </w:r>
      <w:r w:rsidRPr="00CD6F42">
        <w:t xml:space="preserve">roperty </w:t>
      </w:r>
      <w:r>
        <w:t>m</w:t>
      </w:r>
      <w:r w:rsidRPr="00CD6F42">
        <w:t xml:space="preserve">anagement </w:t>
      </w:r>
      <w:r>
        <w:t>f</w:t>
      </w:r>
      <w:r w:rsidRPr="00CD6F42">
        <w:t>ramework is mandatory</w:t>
      </w:r>
      <w:r>
        <w:t xml:space="preserve"> for officials and accountable a</w:t>
      </w:r>
      <w:r w:rsidRPr="00CD6F42">
        <w:t>uthorities of non-corpor</w:t>
      </w:r>
      <w:r>
        <w:t>ate Commonwealth entities and relates to real property (i.e. land and any property attached directly to it). The 2019–20 financial year had several leases ceasing that required either the establishment of a new lease or re-negotiation or extension to an existing lease.</w:t>
      </w:r>
    </w:p>
    <w:p w14:paraId="394B40B5" w14:textId="77777777" w:rsidR="00011A46" w:rsidRDefault="00011A46" w:rsidP="00011A46">
      <w:pPr>
        <w:pStyle w:val="ARBodyText"/>
      </w:pPr>
      <w:r>
        <w:t>Achievements during 2019–20 included the relocation of the Rockhampton office to Yeppoon, the acceptance of the last offer of extension to the Mackay office and the relocation of a storage unit in Townsville to a new lease location. The Authority also continued the process of establishing a long-term arrangement to replace the current interim accommodation of the Northtown main office.</w:t>
      </w:r>
    </w:p>
    <w:p w14:paraId="16FE407D" w14:textId="77777777" w:rsidR="00011A46" w:rsidRDefault="00011A46" w:rsidP="00011A46">
      <w:pPr>
        <w:pStyle w:val="ARBodyText"/>
      </w:pPr>
      <w:r>
        <w:t>The COVID-19 health emergency required altered management arrangements for the Authority’s leased premises and properties. Reef HQ Aquarium closed to the public on 23 March 2020 and remained closed for the remainder of the financial year. It is planned to reopen in mid-July 2020.</w:t>
      </w:r>
      <w:r w:rsidRPr="00C41CD4">
        <w:t xml:space="preserve"> </w:t>
      </w:r>
    </w:p>
    <w:p w14:paraId="32FCC1FE" w14:textId="77777777" w:rsidR="00011A46" w:rsidRDefault="00011A46" w:rsidP="00011A46">
      <w:pPr>
        <w:pStyle w:val="ARBodyText"/>
      </w:pPr>
      <w:r>
        <w:t>As the pandemic progressed in Australia, in late March 2020 most employees transitioned to working from their homes. As a result, the Authority’s leased premises were either closed or large sections unoccupied. Exceptions to staff working from home were for</w:t>
      </w:r>
      <w:r w:rsidRPr="00DA1F05">
        <w:t xml:space="preserve"> a few that could not undertake their work from home</w:t>
      </w:r>
      <w:r>
        <w:t>,</w:t>
      </w:r>
      <w:r w:rsidRPr="00DA1F05">
        <w:t xml:space="preserve"> such as Reef </w:t>
      </w:r>
      <w:r>
        <w:t xml:space="preserve">HQ </w:t>
      </w:r>
      <w:r w:rsidRPr="00DA1F05">
        <w:t>Aquarium staff who were needed on</w:t>
      </w:r>
      <w:r>
        <w:t>-</w:t>
      </w:r>
      <w:r w:rsidRPr="00DA1F05">
        <w:t>site each day to maintain the animals and their life support systems</w:t>
      </w:r>
      <w:r>
        <w:t xml:space="preserve"> and some staff that required specialist IT equipment</w:t>
      </w:r>
      <w:r w:rsidRPr="00DA1F05">
        <w:t>.</w:t>
      </w:r>
      <w:r>
        <w:t xml:space="preserve"> In late May 2020, the Authority commenced a staged return to work process with social distancing a core requirement. Increased cleaning regimes and signage were put in place to ensure leased premises and properties</w:t>
      </w:r>
      <w:r w:rsidDel="004C3D9C">
        <w:t xml:space="preserve"> </w:t>
      </w:r>
      <w:r>
        <w:t>maintained appropriate hygiene and social distancing requirements consistent with the advice from the Australian and Queensland governments.</w:t>
      </w:r>
      <w:r w:rsidRPr="00C41CD4">
        <w:t xml:space="preserve"> </w:t>
      </w:r>
      <w:r>
        <w:t>The Authority continues to engage with the Department of Finance’s Property Management area to ensure that it continues to meet their COVID-19 guidance.</w:t>
      </w:r>
    </w:p>
    <w:p w14:paraId="25AB0B29" w14:textId="77777777" w:rsidR="00011A46" w:rsidRPr="00805C08" w:rsidRDefault="00011A46" w:rsidP="00011A46">
      <w:pPr>
        <w:pStyle w:val="Heading2"/>
      </w:pPr>
      <w:bookmarkStart w:id="578" w:name="_Toc460418663"/>
      <w:bookmarkStart w:id="579" w:name="_Toc460683189"/>
      <w:bookmarkStart w:id="580" w:name="_Toc465328704"/>
      <w:bookmarkStart w:id="581" w:name="_Toc19539968"/>
      <w:bookmarkStart w:id="582" w:name="_Toc47599464"/>
      <w:bookmarkStart w:id="583" w:name="_Toc47599939"/>
      <w:bookmarkStart w:id="584" w:name="_Toc47617207"/>
      <w:bookmarkStart w:id="585" w:name="_Toc47627538"/>
      <w:bookmarkStart w:id="586" w:name="_Toc47692857"/>
      <w:bookmarkStart w:id="587" w:name="_Toc47692968"/>
      <w:bookmarkStart w:id="588" w:name="_Toc52869031"/>
      <w:r w:rsidRPr="00805C08">
        <w:t>Asset management</w:t>
      </w:r>
      <w:bookmarkEnd w:id="578"/>
      <w:bookmarkEnd w:id="579"/>
      <w:bookmarkEnd w:id="580"/>
      <w:bookmarkEnd w:id="581"/>
      <w:bookmarkEnd w:id="582"/>
      <w:bookmarkEnd w:id="583"/>
      <w:bookmarkEnd w:id="584"/>
      <w:bookmarkEnd w:id="585"/>
      <w:bookmarkEnd w:id="586"/>
      <w:bookmarkEnd w:id="587"/>
      <w:bookmarkEnd w:id="588"/>
    </w:p>
    <w:p w14:paraId="2DD7EE3A" w14:textId="1DB56BC3" w:rsidR="00011A46" w:rsidRDefault="00011A46" w:rsidP="00011A46">
      <w:pPr>
        <w:pStyle w:val="AR-Bullet"/>
        <w:numPr>
          <w:ilvl w:val="0"/>
          <w:numId w:val="0"/>
        </w:numPr>
      </w:pPr>
      <w:r>
        <w:t>The Authority is developing an agency-wide asset management system. This system will assist in the identification and management of assets including information management assets such as office machines, plant and equipment such as that at Reef HQ Aquarium, fleet assets, and portable and attractive assets. The system will also assist in financial reporting including valuation, depreciation and budgeting; and assuring co</w:t>
      </w:r>
      <w:r w:rsidR="00FC7B1F">
        <w:t>mpliance of registered or licens</w:t>
      </w:r>
      <w:r>
        <w:t>ed assets that require mandatory reporting and work health safety and security assurance.</w:t>
      </w:r>
    </w:p>
    <w:p w14:paraId="4FDAE1BD" w14:textId="0046FF7C" w:rsidR="00011A46" w:rsidRDefault="00011A46" w:rsidP="00011A46">
      <w:pPr>
        <w:pStyle w:val="ARBodyText"/>
      </w:pPr>
      <w:r w:rsidRPr="00805C08">
        <w:t xml:space="preserve">During the reporting period, </w:t>
      </w:r>
      <w:r>
        <w:t xml:space="preserve">the first revision of the Reef HQ Asset Management Plan was issued and included updates to project status, funding requirements and financial projections. Numerous significant projects were </w:t>
      </w:r>
      <w:r w:rsidR="008B5E1E">
        <w:t xml:space="preserve">commenced </w:t>
      </w:r>
      <w:r>
        <w:t>to rectify urgent asset failures and defects including electrical supply and distribution systems, fire systems, structural concrete and waterproofing. Ahead of the start of the major critical works, and the engagement of a Princip</w:t>
      </w:r>
      <w:r w:rsidR="004734B4">
        <w:t>al</w:t>
      </w:r>
      <w:r>
        <w:t xml:space="preserve"> Contractor to undertake these works, urgent rectifications are continuing including the construction of a new Reef HQ Aquarium entrance pathway; upgrades to communications systems and NBN cabling; installation of a new fire hydrant system; and upgrades to some mechanical, electrical and animal life support systems.</w:t>
      </w:r>
    </w:p>
    <w:p w14:paraId="1B12F21E" w14:textId="77777777" w:rsidR="00011A46" w:rsidRDefault="00011A46" w:rsidP="00011A46">
      <w:pPr>
        <w:pStyle w:val="ARBodyText"/>
      </w:pPr>
      <w:r w:rsidRPr="00805C08">
        <w:t xml:space="preserve">The </w:t>
      </w:r>
      <w:r>
        <w:t>Authority</w:t>
      </w:r>
      <w:r w:rsidRPr="00805C08">
        <w:t xml:space="preserve"> has capital management plans in place for the aquarium, office fit-out, information management systems and technology, and field management equipment</w:t>
      </w:r>
    </w:p>
    <w:p w14:paraId="40DF364D" w14:textId="77777777" w:rsidR="00011A46" w:rsidRDefault="00011A46" w:rsidP="00011A46">
      <w:pPr>
        <w:pStyle w:val="Heading2"/>
        <w:rPr>
          <w:lang w:eastAsia="en-US"/>
        </w:rPr>
      </w:pPr>
      <w:bookmarkStart w:id="589" w:name="_Toc47599465"/>
      <w:bookmarkStart w:id="590" w:name="_Toc47599940"/>
      <w:bookmarkStart w:id="591" w:name="_Toc47617208"/>
      <w:bookmarkStart w:id="592" w:name="_Toc47627539"/>
      <w:bookmarkStart w:id="593" w:name="_Toc47692858"/>
      <w:bookmarkStart w:id="594" w:name="_Toc47692969"/>
      <w:bookmarkStart w:id="595" w:name="_Toc52869032"/>
      <w:r>
        <w:rPr>
          <w:lang w:eastAsia="en-US"/>
        </w:rPr>
        <w:t>Purchasing</w:t>
      </w:r>
      <w:bookmarkEnd w:id="589"/>
      <w:bookmarkEnd w:id="590"/>
      <w:bookmarkEnd w:id="591"/>
      <w:bookmarkEnd w:id="592"/>
      <w:bookmarkEnd w:id="593"/>
      <w:bookmarkEnd w:id="594"/>
      <w:bookmarkEnd w:id="595"/>
    </w:p>
    <w:p w14:paraId="4E32F3CD" w14:textId="77777777" w:rsidR="00011A46" w:rsidRDefault="00011A46" w:rsidP="00011A46">
      <w:pPr>
        <w:pStyle w:val="Heading3"/>
      </w:pPr>
      <w:r>
        <w:t>Delegations</w:t>
      </w:r>
    </w:p>
    <w:p w14:paraId="13BFD26C" w14:textId="77777777" w:rsidR="00011A46" w:rsidRPr="00DC4895" w:rsidRDefault="00011A46" w:rsidP="00011A46">
      <w:pPr>
        <w:rPr>
          <w:color w:val="auto"/>
          <w:lang w:eastAsia="en-US"/>
        </w:rPr>
      </w:pPr>
      <w:r w:rsidRPr="00AE03FE">
        <w:rPr>
          <w:color w:val="auto"/>
          <w:lang w:eastAsia="en-US"/>
        </w:rPr>
        <w:t>The PGPA Act</w:t>
      </w:r>
      <w:r w:rsidRPr="00AE03FE">
        <w:rPr>
          <w:i/>
          <w:color w:val="auto"/>
          <w:lang w:eastAsia="en-US"/>
        </w:rPr>
        <w:t xml:space="preserve"> </w:t>
      </w:r>
      <w:r w:rsidRPr="00AE03FE">
        <w:rPr>
          <w:color w:val="auto"/>
          <w:lang w:eastAsia="en-US"/>
        </w:rPr>
        <w:t>and Public Governance, Performance and Accountability Rules state which powers and functions the accountable authority may delegate. The accountable authority has, in writing, delegated certain powers and functions to officials. The delegate does not have the power to sub delegate without a specific provision in legislation.</w:t>
      </w:r>
    </w:p>
    <w:p w14:paraId="40F82FA2" w14:textId="77777777" w:rsidR="00011A46" w:rsidRDefault="00011A46" w:rsidP="00011A46">
      <w:pPr>
        <w:pStyle w:val="Heading3"/>
      </w:pPr>
      <w:r>
        <w:t>Accountable authority instructions</w:t>
      </w:r>
    </w:p>
    <w:p w14:paraId="0C482EC0" w14:textId="77777777" w:rsidR="00011A46" w:rsidRPr="00AE03FE" w:rsidRDefault="00011A46" w:rsidP="00011A46">
      <w:pPr>
        <w:rPr>
          <w:color w:val="auto"/>
          <w:lang w:eastAsia="en-US"/>
        </w:rPr>
      </w:pPr>
      <w:r w:rsidRPr="00AE03FE">
        <w:rPr>
          <w:color w:val="auto"/>
          <w:lang w:eastAsia="en-US"/>
        </w:rPr>
        <w:t xml:space="preserve">The accountable authority instructions are the primary mechanism for an accountable authority to set out the processes to promote the proper use of Australian Government resources, including relevant money and property by officials in their entity. </w:t>
      </w:r>
    </w:p>
    <w:p w14:paraId="48362782" w14:textId="77777777" w:rsidR="00011A46" w:rsidRPr="00DC4895" w:rsidRDefault="00011A46" w:rsidP="00011A46">
      <w:pPr>
        <w:rPr>
          <w:color w:val="auto"/>
          <w:lang w:eastAsia="en-US"/>
        </w:rPr>
      </w:pPr>
      <w:r w:rsidRPr="00AE03FE">
        <w:rPr>
          <w:color w:val="auto"/>
          <w:lang w:eastAsia="en-US"/>
        </w:rPr>
        <w:t>The Authority’s accountable authority instructions comply with the requirements of the PGPA Act</w:t>
      </w:r>
      <w:r w:rsidRPr="00AE03FE">
        <w:rPr>
          <w:i/>
          <w:color w:val="auto"/>
          <w:lang w:eastAsia="en-US"/>
        </w:rPr>
        <w:t xml:space="preserve"> </w:t>
      </w:r>
      <w:r w:rsidRPr="00AE03FE">
        <w:rPr>
          <w:color w:val="auto"/>
          <w:lang w:eastAsia="en-US"/>
        </w:rPr>
        <w:t>and ensure compliance with Australian Government procurement guidelines.</w:t>
      </w:r>
    </w:p>
    <w:p w14:paraId="60968310" w14:textId="77777777" w:rsidR="00011A46" w:rsidRDefault="00011A46" w:rsidP="00011A46">
      <w:pPr>
        <w:pStyle w:val="Heading3"/>
      </w:pPr>
      <w:r>
        <w:t>Consultants and contracts</w:t>
      </w:r>
    </w:p>
    <w:p w14:paraId="092ED8AE" w14:textId="77777777" w:rsidR="00011A46" w:rsidRPr="00DC4895" w:rsidRDefault="00011A46" w:rsidP="00011A46">
      <w:pPr>
        <w:rPr>
          <w:color w:val="auto"/>
          <w:lang w:eastAsia="en-US"/>
        </w:rPr>
      </w:pPr>
      <w:r w:rsidRPr="00675496">
        <w:rPr>
          <w:color w:val="auto"/>
          <w:lang w:eastAsia="en-US"/>
        </w:rPr>
        <w:t>Annual reports contain information about actual expenditure on contracts for consultancies. Information on the value of contracts and consultancies is available on the AusTender website.</w:t>
      </w:r>
    </w:p>
    <w:p w14:paraId="653B32D9" w14:textId="77777777" w:rsidR="00011A46" w:rsidRDefault="00011A46" w:rsidP="00011A46">
      <w:pPr>
        <w:pStyle w:val="Heading3"/>
      </w:pPr>
      <w:r>
        <w:t xml:space="preserve">Consultancies </w:t>
      </w:r>
    </w:p>
    <w:p w14:paraId="2B1A8C0B" w14:textId="7348A321" w:rsidR="00011A46" w:rsidRPr="00675496" w:rsidRDefault="00011A46" w:rsidP="00011A46">
      <w:pPr>
        <w:rPr>
          <w:color w:val="auto"/>
          <w:lang w:eastAsia="en-US"/>
        </w:rPr>
      </w:pPr>
      <w:r w:rsidRPr="00675496">
        <w:rPr>
          <w:color w:val="auto"/>
          <w:lang w:eastAsia="en-US"/>
        </w:rPr>
        <w:t>During 201</w:t>
      </w:r>
      <w:r>
        <w:rPr>
          <w:color w:val="auto"/>
          <w:lang w:eastAsia="en-US"/>
        </w:rPr>
        <w:t>9–20</w:t>
      </w:r>
      <w:r w:rsidRPr="00675496">
        <w:rPr>
          <w:color w:val="auto"/>
          <w:lang w:eastAsia="en-US"/>
        </w:rPr>
        <w:t xml:space="preserve">, </w:t>
      </w:r>
      <w:r w:rsidR="002D4677">
        <w:rPr>
          <w:color w:val="auto"/>
          <w:lang w:eastAsia="en-US"/>
        </w:rPr>
        <w:t>five</w:t>
      </w:r>
      <w:r w:rsidRPr="00675496">
        <w:rPr>
          <w:color w:val="auto"/>
          <w:lang w:eastAsia="en-US"/>
        </w:rPr>
        <w:t xml:space="preserve"> new consultancy contracts were entered into, involving </w:t>
      </w:r>
      <w:r>
        <w:rPr>
          <w:color w:val="auto"/>
          <w:lang w:eastAsia="en-US"/>
        </w:rPr>
        <w:t xml:space="preserve">a </w:t>
      </w:r>
      <w:r w:rsidR="002D4677">
        <w:rPr>
          <w:color w:val="auto"/>
          <w:lang w:eastAsia="en-US"/>
        </w:rPr>
        <w:t>total actual expenditure of</w:t>
      </w:r>
      <w:r w:rsidR="00716E96">
        <w:rPr>
          <w:color w:val="auto"/>
          <w:lang w:eastAsia="en-US"/>
        </w:rPr>
        <w:t xml:space="preserve"> $367,741</w:t>
      </w:r>
      <w:r w:rsidRPr="00716E96">
        <w:rPr>
          <w:color w:val="auto"/>
          <w:lang w:eastAsia="en-US"/>
        </w:rPr>
        <w:t>.</w:t>
      </w:r>
      <w:r w:rsidRPr="00675496">
        <w:rPr>
          <w:color w:val="auto"/>
          <w:lang w:eastAsia="en-US"/>
        </w:rPr>
        <w:t xml:space="preserve"> In addition, </w:t>
      </w:r>
      <w:r w:rsidRPr="0060279A">
        <w:rPr>
          <w:color w:val="auto"/>
          <w:lang w:eastAsia="en-US"/>
        </w:rPr>
        <w:t>thre</w:t>
      </w:r>
      <w:r w:rsidR="00716E96" w:rsidRPr="0060279A">
        <w:rPr>
          <w:color w:val="auto"/>
          <w:lang w:eastAsia="en-US"/>
        </w:rPr>
        <w:t>e</w:t>
      </w:r>
      <w:r w:rsidRPr="00675496">
        <w:rPr>
          <w:color w:val="auto"/>
          <w:lang w:eastAsia="en-US"/>
        </w:rPr>
        <w:t xml:space="preserve"> ongoing consultancy contracts were active during the reporting period, involving </w:t>
      </w:r>
      <w:r>
        <w:rPr>
          <w:color w:val="auto"/>
          <w:lang w:eastAsia="en-US"/>
        </w:rPr>
        <w:t xml:space="preserve">a </w:t>
      </w:r>
      <w:r w:rsidRPr="00675496">
        <w:rPr>
          <w:color w:val="auto"/>
          <w:lang w:eastAsia="en-US"/>
        </w:rPr>
        <w:t xml:space="preserve">total actual expenditure </w:t>
      </w:r>
      <w:r w:rsidRPr="0077031A">
        <w:rPr>
          <w:color w:val="auto"/>
          <w:lang w:eastAsia="en-US"/>
        </w:rPr>
        <w:t xml:space="preserve">of </w:t>
      </w:r>
      <w:r w:rsidRPr="0060279A">
        <w:rPr>
          <w:color w:val="auto"/>
          <w:lang w:eastAsia="en-US"/>
        </w:rPr>
        <w:t>$</w:t>
      </w:r>
      <w:r w:rsidR="0077031A" w:rsidRPr="0077031A">
        <w:rPr>
          <w:color w:val="auto"/>
          <w:lang w:eastAsia="en-US"/>
        </w:rPr>
        <w:t>318,072</w:t>
      </w:r>
      <w:r w:rsidRPr="00675496">
        <w:rPr>
          <w:color w:val="auto"/>
          <w:lang w:eastAsia="en-US"/>
        </w:rPr>
        <w:t xml:space="preserve"> (Table </w:t>
      </w:r>
      <w:r w:rsidRPr="00F7603B">
        <w:rPr>
          <w:color w:val="auto"/>
          <w:lang w:eastAsia="en-US"/>
        </w:rPr>
        <w:t>11</w:t>
      </w:r>
      <w:r w:rsidRPr="00675496">
        <w:rPr>
          <w:color w:val="auto"/>
          <w:lang w:eastAsia="en-US"/>
        </w:rPr>
        <w:t>).</w:t>
      </w:r>
    </w:p>
    <w:p w14:paraId="347B5A56" w14:textId="0AF886A6" w:rsidR="00011A46" w:rsidRDefault="00011A46" w:rsidP="00011A46">
      <w:pPr>
        <w:rPr>
          <w:color w:val="auto"/>
          <w:lang w:eastAsia="en-US"/>
        </w:rPr>
      </w:pPr>
      <w:r w:rsidRPr="00675496">
        <w:rPr>
          <w:color w:val="auto"/>
          <w:lang w:eastAsia="en-US"/>
        </w:rPr>
        <w:t xml:space="preserve">Consultants are engaged when specialist expertise is not available within the Authority or where an independent assessment </w:t>
      </w:r>
      <w:r>
        <w:rPr>
          <w:color w:val="auto"/>
          <w:lang w:eastAsia="en-US"/>
        </w:rPr>
        <w:t>is considered desirable. In 2019–20</w:t>
      </w:r>
      <w:r w:rsidRPr="00675496">
        <w:rPr>
          <w:color w:val="auto"/>
          <w:lang w:eastAsia="en-US"/>
        </w:rPr>
        <w:t xml:space="preserve">, consultants were engaged for services or programs </w:t>
      </w:r>
      <w:r w:rsidRPr="0077031A">
        <w:rPr>
          <w:color w:val="auto"/>
          <w:lang w:eastAsia="en-US"/>
        </w:rPr>
        <w:t>including</w:t>
      </w:r>
      <w:r w:rsidRPr="0060279A">
        <w:rPr>
          <w:color w:val="auto"/>
          <w:lang w:eastAsia="en-US"/>
        </w:rPr>
        <w:t>, int</w:t>
      </w:r>
      <w:r w:rsidR="002D4677">
        <w:rPr>
          <w:color w:val="auto"/>
          <w:lang w:eastAsia="en-US"/>
        </w:rPr>
        <w:t xml:space="preserve">ernal audit, asset valuations, </w:t>
      </w:r>
      <w:r w:rsidRPr="0060279A">
        <w:rPr>
          <w:color w:val="auto"/>
          <w:lang w:eastAsia="en-US"/>
        </w:rPr>
        <w:t>legal advice,</w:t>
      </w:r>
      <w:r w:rsidR="0077031A" w:rsidRPr="0060279A">
        <w:rPr>
          <w:color w:val="auto"/>
          <w:lang w:eastAsia="en-US"/>
        </w:rPr>
        <w:t xml:space="preserve"> stakeholder network analysis, compliant management system reform</w:t>
      </w:r>
      <w:r w:rsidRPr="0060279A">
        <w:rPr>
          <w:color w:val="auto"/>
          <w:lang w:eastAsia="en-US"/>
        </w:rPr>
        <w:t xml:space="preserve"> </w:t>
      </w:r>
      <w:r w:rsidR="0077031A" w:rsidRPr="0060279A">
        <w:rPr>
          <w:color w:val="auto"/>
          <w:lang w:eastAsia="en-US"/>
        </w:rPr>
        <w:t xml:space="preserve">and </w:t>
      </w:r>
      <w:r w:rsidRPr="0060279A">
        <w:rPr>
          <w:color w:val="auto"/>
          <w:lang w:eastAsia="en-US"/>
        </w:rPr>
        <w:t>IT consultancy</w:t>
      </w:r>
      <w:r w:rsidR="0077031A" w:rsidRPr="0060279A">
        <w:rPr>
          <w:color w:val="auto"/>
          <w:lang w:eastAsia="en-US"/>
        </w:rPr>
        <w:t>.</w:t>
      </w:r>
      <w:r w:rsidRPr="0060279A">
        <w:rPr>
          <w:color w:val="auto"/>
          <w:lang w:eastAsia="en-US"/>
        </w:rPr>
        <w:t xml:space="preserve"> </w:t>
      </w:r>
    </w:p>
    <w:p w14:paraId="7B4574FF" w14:textId="77777777" w:rsidR="00011A46" w:rsidRDefault="00011A46" w:rsidP="00011A46">
      <w:pPr>
        <w:spacing w:before="120"/>
        <w:rPr>
          <w:b/>
          <w:color w:val="auto"/>
          <w:lang w:eastAsia="en-US"/>
        </w:rPr>
      </w:pPr>
      <w:bookmarkStart w:id="596" w:name="_Toc15899405"/>
      <w:bookmarkStart w:id="597" w:name="_Toc15976448"/>
      <w:bookmarkStart w:id="598" w:name="_Toc16709103"/>
      <w:bookmarkStart w:id="599" w:name="_Toc20476474"/>
    </w:p>
    <w:p w14:paraId="32A66016" w14:textId="27568138" w:rsidR="00011A46" w:rsidRPr="00876EDA" w:rsidRDefault="00011A46" w:rsidP="00F7603B">
      <w:pPr>
        <w:pStyle w:val="Caption"/>
      </w:pPr>
      <w:bookmarkStart w:id="600" w:name="_Toc47522002"/>
      <w:bookmarkStart w:id="601" w:name="_Toc47527931"/>
      <w:bookmarkStart w:id="602" w:name="_Toc47541234"/>
      <w:bookmarkStart w:id="603" w:name="_Toc47549367"/>
      <w:bookmarkStart w:id="604" w:name="_Toc52869057"/>
      <w:r>
        <w:t xml:space="preserve">Table </w:t>
      </w:r>
      <w:r w:rsidR="00F7603B">
        <w:fldChar w:fldCharType="begin"/>
      </w:r>
      <w:r w:rsidR="00F7603B">
        <w:instrText xml:space="preserve"> SEQ Table \* ARABIC </w:instrText>
      </w:r>
      <w:r w:rsidR="00F7603B">
        <w:fldChar w:fldCharType="separate"/>
      </w:r>
      <w:r w:rsidR="001266CC">
        <w:rPr>
          <w:noProof/>
        </w:rPr>
        <w:t>11</w:t>
      </w:r>
      <w:r w:rsidR="00F7603B">
        <w:fldChar w:fldCharType="end"/>
      </w:r>
      <w:r w:rsidR="00F7603B">
        <w:t>:</w:t>
      </w:r>
      <w:r>
        <w:t xml:space="preserve"> </w:t>
      </w:r>
      <w:r w:rsidRPr="00876EDA">
        <w:t>Number and expenditure of consultants</w:t>
      </w:r>
      <w:bookmarkEnd w:id="596"/>
      <w:bookmarkEnd w:id="597"/>
      <w:bookmarkEnd w:id="598"/>
      <w:bookmarkEnd w:id="599"/>
      <w:bookmarkEnd w:id="600"/>
      <w:bookmarkEnd w:id="601"/>
      <w:bookmarkEnd w:id="602"/>
      <w:bookmarkEnd w:id="603"/>
      <w:bookmarkEnd w:id="604"/>
    </w:p>
    <w:tbl>
      <w:tblPr>
        <w:tblW w:w="4927" w:type="pct"/>
        <w:tblInd w:w="-5"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auto"/>
        </w:tblBorders>
        <w:tblLook w:val="04A0" w:firstRow="1" w:lastRow="0" w:firstColumn="1" w:lastColumn="0" w:noHBand="0" w:noVBand="1"/>
        <w:tblCaption w:val="Table 11 number and expenditure of consultants"/>
        <w:tblDescription w:val="Table shows the number and expenditure of consultants"/>
      </w:tblPr>
      <w:tblGrid>
        <w:gridCol w:w="7249"/>
        <w:gridCol w:w="1964"/>
      </w:tblGrid>
      <w:tr w:rsidR="00011A46" w:rsidRPr="00675496" w14:paraId="12BE51E3" w14:textId="77777777" w:rsidTr="00D01A54">
        <w:trPr>
          <w:trHeight w:val="377"/>
          <w:tblHeader/>
        </w:trPr>
        <w:tc>
          <w:tcPr>
            <w:tcW w:w="7249" w:type="dxa"/>
            <w:noWrap/>
            <w:hideMark/>
          </w:tcPr>
          <w:p w14:paraId="33C0F2CD" w14:textId="77777777" w:rsidR="00011A46" w:rsidRPr="00675496" w:rsidRDefault="00011A46" w:rsidP="00F54086">
            <w:pPr>
              <w:spacing w:before="60" w:after="60"/>
              <w:rPr>
                <w:rFonts w:eastAsiaTheme="minorHAnsi" w:cstheme="minorBidi"/>
                <w:color w:val="auto"/>
                <w:sz w:val="21"/>
                <w:szCs w:val="22"/>
              </w:rPr>
            </w:pPr>
          </w:p>
        </w:tc>
        <w:tc>
          <w:tcPr>
            <w:tcW w:w="1964" w:type="dxa"/>
          </w:tcPr>
          <w:p w14:paraId="0C2F6EE7" w14:textId="77777777" w:rsidR="00011A46" w:rsidRPr="00675496" w:rsidRDefault="00011A46" w:rsidP="00F54086">
            <w:pPr>
              <w:spacing w:before="60" w:after="60"/>
              <w:jc w:val="right"/>
              <w:rPr>
                <w:rFonts w:eastAsiaTheme="minorHAnsi" w:cstheme="minorBidi"/>
                <w:i/>
                <w:iCs/>
                <w:color w:val="auto"/>
                <w:sz w:val="21"/>
                <w:szCs w:val="22"/>
              </w:rPr>
            </w:pPr>
            <w:r w:rsidRPr="00675496">
              <w:rPr>
                <w:rFonts w:eastAsiaTheme="minorHAnsi" w:cstheme="minorBidi"/>
                <w:i/>
                <w:color w:val="auto"/>
                <w:sz w:val="21"/>
                <w:szCs w:val="22"/>
              </w:rPr>
              <w:t>Total</w:t>
            </w:r>
          </w:p>
        </w:tc>
      </w:tr>
      <w:tr w:rsidR="00011A46" w:rsidRPr="00675496" w14:paraId="3DA664F6" w14:textId="77777777" w:rsidTr="00D01A54">
        <w:trPr>
          <w:trHeight w:val="315"/>
        </w:trPr>
        <w:tc>
          <w:tcPr>
            <w:tcW w:w="7249" w:type="dxa"/>
            <w:hideMark/>
          </w:tcPr>
          <w:p w14:paraId="2A582D42" w14:textId="77777777" w:rsidR="00011A46" w:rsidRPr="00675496" w:rsidRDefault="00011A46" w:rsidP="00F54086">
            <w:pPr>
              <w:spacing w:before="60" w:after="60"/>
              <w:rPr>
                <w:rFonts w:eastAsiaTheme="minorHAnsi" w:cstheme="minorBidi"/>
                <w:color w:val="auto"/>
                <w:sz w:val="21"/>
                <w:szCs w:val="22"/>
              </w:rPr>
            </w:pPr>
            <w:r w:rsidRPr="00675496">
              <w:rPr>
                <w:rFonts w:eastAsiaTheme="minorHAnsi" w:cstheme="minorBidi"/>
                <w:color w:val="auto"/>
                <w:sz w:val="21"/>
                <w:szCs w:val="22"/>
              </w:rPr>
              <w:t>Number of new contracts entered into during the period</w:t>
            </w:r>
          </w:p>
        </w:tc>
        <w:tc>
          <w:tcPr>
            <w:tcW w:w="1964" w:type="dxa"/>
          </w:tcPr>
          <w:p w14:paraId="13CD14DF" w14:textId="7E24EC88" w:rsidR="00011A46" w:rsidRPr="00675496" w:rsidRDefault="0077031A" w:rsidP="00F54086">
            <w:pPr>
              <w:spacing w:before="60" w:after="60"/>
              <w:jc w:val="right"/>
              <w:rPr>
                <w:rFonts w:eastAsiaTheme="minorHAnsi" w:cstheme="minorBidi"/>
                <w:color w:val="auto"/>
                <w:sz w:val="21"/>
                <w:szCs w:val="22"/>
                <w:highlight w:val="yellow"/>
              </w:rPr>
            </w:pPr>
            <w:r w:rsidRPr="0060279A">
              <w:rPr>
                <w:rFonts w:eastAsiaTheme="minorHAnsi" w:cstheme="minorBidi"/>
                <w:color w:val="auto"/>
                <w:sz w:val="21"/>
                <w:szCs w:val="22"/>
              </w:rPr>
              <w:t>5</w:t>
            </w:r>
          </w:p>
        </w:tc>
      </w:tr>
      <w:tr w:rsidR="00011A46" w:rsidRPr="00675496" w14:paraId="7D3C26BB" w14:textId="77777777" w:rsidTr="00D01A54">
        <w:trPr>
          <w:trHeight w:val="315"/>
        </w:trPr>
        <w:tc>
          <w:tcPr>
            <w:tcW w:w="7249" w:type="dxa"/>
          </w:tcPr>
          <w:p w14:paraId="337C02D1" w14:textId="77777777" w:rsidR="00011A46" w:rsidRPr="00675496" w:rsidRDefault="00011A46" w:rsidP="00F54086">
            <w:pPr>
              <w:spacing w:before="60" w:after="60"/>
              <w:rPr>
                <w:rFonts w:eastAsiaTheme="minorHAnsi" w:cstheme="minorBidi"/>
                <w:color w:val="auto"/>
                <w:sz w:val="21"/>
                <w:szCs w:val="22"/>
              </w:rPr>
            </w:pPr>
            <w:r w:rsidRPr="00675496">
              <w:rPr>
                <w:rFonts w:eastAsiaTheme="minorHAnsi" w:cstheme="minorBidi"/>
                <w:color w:val="auto"/>
                <w:sz w:val="21"/>
                <w:szCs w:val="22"/>
              </w:rPr>
              <w:t>Total actual expenditure during the period on new contracts (incl. GST)</w:t>
            </w:r>
          </w:p>
        </w:tc>
        <w:tc>
          <w:tcPr>
            <w:tcW w:w="1964" w:type="dxa"/>
          </w:tcPr>
          <w:p w14:paraId="3784D069" w14:textId="12DF48AA" w:rsidR="00011A46" w:rsidRPr="00675496" w:rsidRDefault="0077031A" w:rsidP="00F54086">
            <w:pPr>
              <w:spacing w:before="60" w:after="60"/>
              <w:jc w:val="right"/>
              <w:rPr>
                <w:rFonts w:eastAsiaTheme="minorHAnsi" w:cstheme="minorBidi"/>
                <w:color w:val="auto"/>
                <w:sz w:val="21"/>
                <w:szCs w:val="22"/>
                <w:highlight w:val="yellow"/>
              </w:rPr>
            </w:pPr>
            <w:r>
              <w:rPr>
                <w:rFonts w:eastAsiaTheme="minorHAnsi" w:cstheme="minorBidi"/>
                <w:color w:val="auto"/>
                <w:sz w:val="21"/>
                <w:szCs w:val="22"/>
              </w:rPr>
              <w:t>$367,741</w:t>
            </w:r>
          </w:p>
        </w:tc>
      </w:tr>
      <w:tr w:rsidR="00011A46" w:rsidRPr="00675496" w14:paraId="05B5FB8E" w14:textId="77777777" w:rsidTr="00D01A54">
        <w:trPr>
          <w:trHeight w:val="315"/>
        </w:trPr>
        <w:tc>
          <w:tcPr>
            <w:tcW w:w="7249" w:type="dxa"/>
            <w:hideMark/>
          </w:tcPr>
          <w:p w14:paraId="07A6C4EE" w14:textId="77777777" w:rsidR="00011A46" w:rsidRPr="00675496" w:rsidRDefault="00011A46" w:rsidP="00F54086">
            <w:pPr>
              <w:spacing w:before="60" w:after="60"/>
              <w:rPr>
                <w:rFonts w:eastAsiaTheme="minorHAnsi" w:cstheme="minorBidi"/>
                <w:color w:val="auto"/>
                <w:sz w:val="21"/>
                <w:szCs w:val="22"/>
              </w:rPr>
            </w:pPr>
            <w:r w:rsidRPr="00675496">
              <w:rPr>
                <w:rFonts w:eastAsiaTheme="minorHAnsi" w:cstheme="minorBidi"/>
                <w:color w:val="auto"/>
                <w:sz w:val="21"/>
                <w:szCs w:val="22"/>
              </w:rPr>
              <w:t>Number of ongoing contracts engaging consultants that were entered into during a previous period</w:t>
            </w:r>
          </w:p>
        </w:tc>
        <w:tc>
          <w:tcPr>
            <w:tcW w:w="1964" w:type="dxa"/>
          </w:tcPr>
          <w:p w14:paraId="23DD8EA4" w14:textId="77777777" w:rsidR="00011A46" w:rsidRPr="00675496" w:rsidRDefault="00011A46" w:rsidP="00F54086">
            <w:pPr>
              <w:spacing w:before="60" w:after="60"/>
              <w:jc w:val="right"/>
              <w:rPr>
                <w:rFonts w:eastAsiaTheme="minorHAnsi" w:cstheme="minorBidi"/>
                <w:color w:val="auto"/>
                <w:sz w:val="21"/>
                <w:szCs w:val="22"/>
                <w:highlight w:val="yellow"/>
              </w:rPr>
            </w:pPr>
            <w:r w:rsidRPr="0060279A">
              <w:rPr>
                <w:rFonts w:eastAsiaTheme="minorHAnsi" w:cstheme="minorBidi"/>
                <w:color w:val="auto"/>
                <w:sz w:val="21"/>
                <w:szCs w:val="22"/>
              </w:rPr>
              <w:t>3</w:t>
            </w:r>
          </w:p>
        </w:tc>
      </w:tr>
      <w:tr w:rsidR="00011A46" w:rsidRPr="00675496" w14:paraId="204AFF67" w14:textId="77777777" w:rsidTr="00D01A54">
        <w:trPr>
          <w:trHeight w:val="315"/>
        </w:trPr>
        <w:tc>
          <w:tcPr>
            <w:tcW w:w="7249" w:type="dxa"/>
          </w:tcPr>
          <w:p w14:paraId="31801F20" w14:textId="77777777" w:rsidR="00011A46" w:rsidRPr="00675496" w:rsidRDefault="00011A46" w:rsidP="00F54086">
            <w:pPr>
              <w:spacing w:before="60" w:after="60"/>
              <w:rPr>
                <w:rFonts w:eastAsiaTheme="minorHAnsi" w:cstheme="minorBidi"/>
                <w:color w:val="auto"/>
                <w:sz w:val="21"/>
                <w:szCs w:val="22"/>
              </w:rPr>
            </w:pPr>
            <w:r w:rsidRPr="00675496">
              <w:rPr>
                <w:rFonts w:eastAsiaTheme="minorHAnsi" w:cstheme="minorBidi"/>
                <w:color w:val="auto"/>
                <w:sz w:val="21"/>
                <w:szCs w:val="22"/>
              </w:rPr>
              <w:t>Total actual expenditure during the period on ongoing contracts (incl. GST)</w:t>
            </w:r>
          </w:p>
        </w:tc>
        <w:tc>
          <w:tcPr>
            <w:tcW w:w="1964" w:type="dxa"/>
          </w:tcPr>
          <w:p w14:paraId="1B36CC5E" w14:textId="7C5016E1" w:rsidR="00011A46" w:rsidRPr="00675496" w:rsidRDefault="0077031A" w:rsidP="00F54086">
            <w:pPr>
              <w:spacing w:before="60" w:after="60"/>
              <w:jc w:val="right"/>
              <w:rPr>
                <w:rFonts w:eastAsiaTheme="minorHAnsi" w:cstheme="minorBidi"/>
                <w:color w:val="auto"/>
                <w:sz w:val="21"/>
                <w:szCs w:val="22"/>
                <w:highlight w:val="yellow"/>
              </w:rPr>
            </w:pPr>
            <w:r>
              <w:rPr>
                <w:rFonts w:eastAsiaTheme="minorHAnsi" w:cstheme="minorBidi"/>
                <w:color w:val="auto"/>
                <w:sz w:val="21"/>
                <w:szCs w:val="22"/>
              </w:rPr>
              <w:t>$318,072</w:t>
            </w:r>
          </w:p>
        </w:tc>
      </w:tr>
    </w:tbl>
    <w:p w14:paraId="7834D04E" w14:textId="77777777" w:rsidR="00011A46" w:rsidRDefault="00011A46" w:rsidP="00011A46">
      <w:pPr>
        <w:pStyle w:val="BodyText1"/>
      </w:pPr>
    </w:p>
    <w:p w14:paraId="1D2841E4" w14:textId="77777777" w:rsidR="00011A46" w:rsidRDefault="00011A46" w:rsidP="00011A46">
      <w:pPr>
        <w:pStyle w:val="Heading3"/>
      </w:pPr>
      <w:r>
        <w:t>Competitive tendering and contacting</w:t>
      </w:r>
    </w:p>
    <w:p w14:paraId="2C747D8E" w14:textId="77777777" w:rsidR="00011A46" w:rsidRPr="004D215A" w:rsidRDefault="00011A46" w:rsidP="00011A46">
      <w:pPr>
        <w:rPr>
          <w:color w:val="auto"/>
          <w:lang w:eastAsia="en-US"/>
        </w:rPr>
      </w:pPr>
      <w:r w:rsidRPr="004D215A">
        <w:rPr>
          <w:color w:val="auto"/>
          <w:lang w:eastAsia="en-US"/>
        </w:rPr>
        <w:t xml:space="preserve">The Authority follows the Commonwealth Procurement Rules </w:t>
      </w:r>
      <w:r w:rsidRPr="006465E5">
        <w:rPr>
          <w:color w:val="auto"/>
          <w:lang w:eastAsia="en-US"/>
        </w:rPr>
        <w:t>2019</w:t>
      </w:r>
      <w:r w:rsidRPr="004D215A">
        <w:rPr>
          <w:color w:val="auto"/>
          <w:lang w:eastAsia="en-US"/>
        </w:rPr>
        <w:t>, whole of government policies such as the Indigenous Procurement Policy and the Authority’s purchasing guidelines.</w:t>
      </w:r>
    </w:p>
    <w:p w14:paraId="0C016D22" w14:textId="77777777" w:rsidR="00011A46" w:rsidRPr="00DC4895" w:rsidRDefault="00011A46" w:rsidP="00011A46">
      <w:pPr>
        <w:rPr>
          <w:color w:val="auto"/>
          <w:lang w:eastAsia="en-US"/>
        </w:rPr>
      </w:pPr>
      <w:r w:rsidRPr="004D215A">
        <w:rPr>
          <w:color w:val="auto"/>
          <w:lang w:eastAsia="en-US"/>
        </w:rPr>
        <w:t xml:space="preserve">Depending on the estimated values of the tender, the selection and engagement of consultants may involve open tender or, where appropriate, limited tender (for example, to provide for the engagement of a recognised and pre-eminent expert in a particular field). </w:t>
      </w:r>
    </w:p>
    <w:p w14:paraId="2DC45BD6" w14:textId="77777777" w:rsidR="00011A46" w:rsidRDefault="00011A46" w:rsidP="00011A46">
      <w:pPr>
        <w:pStyle w:val="Heading3"/>
      </w:pPr>
      <w:r>
        <w:t>Exempt contracts</w:t>
      </w:r>
    </w:p>
    <w:p w14:paraId="6103FA34" w14:textId="77777777" w:rsidR="00011A46" w:rsidRPr="00DC4895" w:rsidRDefault="00011A46" w:rsidP="00011A46">
      <w:pPr>
        <w:rPr>
          <w:color w:val="auto"/>
          <w:lang w:eastAsia="en-US"/>
        </w:rPr>
      </w:pPr>
      <w:r>
        <w:rPr>
          <w:color w:val="auto"/>
          <w:lang w:eastAsia="en-US"/>
        </w:rPr>
        <w:t>During 2019–20</w:t>
      </w:r>
      <w:r w:rsidRPr="002142E3">
        <w:rPr>
          <w:color w:val="auto"/>
          <w:lang w:eastAsia="en-US"/>
        </w:rPr>
        <w:t>, no contract was exempted by the accountable authority from publication in AusTender.</w:t>
      </w:r>
    </w:p>
    <w:p w14:paraId="70A29872" w14:textId="77777777" w:rsidR="00011A46" w:rsidRDefault="00011A46" w:rsidP="00011A46">
      <w:pPr>
        <w:pStyle w:val="Heading3"/>
      </w:pPr>
      <w:r>
        <w:t>Access by Auditor-General</w:t>
      </w:r>
    </w:p>
    <w:p w14:paraId="28BF3B69" w14:textId="77777777" w:rsidR="00011A46" w:rsidRPr="008C2BAE" w:rsidRDefault="00011A46" w:rsidP="00011A46">
      <w:pPr>
        <w:rPr>
          <w:color w:val="auto"/>
          <w:lang w:eastAsia="en-US"/>
        </w:rPr>
      </w:pPr>
      <w:r w:rsidRPr="008C2BAE">
        <w:rPr>
          <w:color w:val="auto"/>
          <w:lang w:eastAsia="en-US"/>
        </w:rPr>
        <w:t>All contracts were provided for the Auditor-General to have access to the contractor’s premises.</w:t>
      </w:r>
    </w:p>
    <w:p w14:paraId="6261A07F" w14:textId="77777777" w:rsidR="00011A46" w:rsidRDefault="00011A46" w:rsidP="00011A46">
      <w:pPr>
        <w:pStyle w:val="Heading3"/>
      </w:pPr>
      <w:r>
        <w:t>Procurement initiatives to support small businesses</w:t>
      </w:r>
    </w:p>
    <w:p w14:paraId="56570E6A" w14:textId="5A386FCB" w:rsidR="00011A46" w:rsidRPr="008C2BAE" w:rsidRDefault="00011A46" w:rsidP="00011A46">
      <w:pPr>
        <w:rPr>
          <w:color w:val="auto"/>
          <w:lang w:eastAsia="en-US"/>
        </w:rPr>
      </w:pPr>
      <w:r w:rsidRPr="008C2BAE">
        <w:rPr>
          <w:color w:val="auto"/>
          <w:lang w:eastAsia="en-US"/>
        </w:rPr>
        <w:t xml:space="preserve">The Authority supports small business participation in the </w:t>
      </w:r>
      <w:r w:rsidR="00BA7EE5">
        <w:rPr>
          <w:color w:val="auto"/>
          <w:lang w:eastAsia="en-US"/>
        </w:rPr>
        <w:t>Commonwealth</w:t>
      </w:r>
      <w:r w:rsidRPr="008C2BAE">
        <w:rPr>
          <w:color w:val="auto"/>
          <w:lang w:eastAsia="en-US"/>
        </w:rPr>
        <w:t xml:space="preserve"> Government procurement market. Small and </w:t>
      </w:r>
      <w:r w:rsidR="00FC7B1F">
        <w:rPr>
          <w:color w:val="auto"/>
          <w:lang w:eastAsia="en-US"/>
        </w:rPr>
        <w:t>m</w:t>
      </w:r>
      <w:r w:rsidRPr="008C2BAE">
        <w:rPr>
          <w:color w:val="auto"/>
          <w:lang w:eastAsia="en-US"/>
        </w:rPr>
        <w:t xml:space="preserve">edium </w:t>
      </w:r>
      <w:r w:rsidR="00FC7B1F">
        <w:rPr>
          <w:color w:val="auto"/>
          <w:lang w:eastAsia="en-US"/>
        </w:rPr>
        <w:t>e</w:t>
      </w:r>
      <w:r w:rsidRPr="008C2BAE">
        <w:rPr>
          <w:color w:val="auto"/>
          <w:lang w:eastAsia="en-US"/>
        </w:rPr>
        <w:t xml:space="preserve">nterprises (SME) and </w:t>
      </w:r>
      <w:r w:rsidR="00FC7B1F">
        <w:rPr>
          <w:color w:val="auto"/>
          <w:lang w:eastAsia="en-US"/>
        </w:rPr>
        <w:t>s</w:t>
      </w:r>
      <w:r w:rsidRPr="008C2BAE">
        <w:rPr>
          <w:color w:val="auto"/>
          <w:lang w:eastAsia="en-US"/>
        </w:rPr>
        <w:t xml:space="preserve">mall </w:t>
      </w:r>
      <w:r w:rsidR="00FC7B1F">
        <w:rPr>
          <w:color w:val="auto"/>
          <w:lang w:eastAsia="en-US"/>
        </w:rPr>
        <w:t>e</w:t>
      </w:r>
      <w:r w:rsidRPr="008C2BAE">
        <w:rPr>
          <w:color w:val="auto"/>
          <w:lang w:eastAsia="en-US"/>
        </w:rPr>
        <w:t>nterprise participation statistics are available on the Department of Finance’s website.</w:t>
      </w:r>
    </w:p>
    <w:p w14:paraId="64D0D006" w14:textId="6CAD4343" w:rsidR="00011A46" w:rsidRPr="00DC4895" w:rsidRDefault="00011A46" w:rsidP="00011A46">
      <w:pPr>
        <w:rPr>
          <w:color w:val="auto"/>
          <w:lang w:eastAsia="en-US"/>
        </w:rPr>
      </w:pPr>
      <w:r w:rsidRPr="008C2BAE">
        <w:rPr>
          <w:color w:val="auto"/>
          <w:lang w:eastAsia="en-US"/>
        </w:rPr>
        <w:t>The Authority’s pr</w:t>
      </w:r>
      <w:r w:rsidR="00BA7EE5">
        <w:rPr>
          <w:color w:val="auto"/>
          <w:lang w:eastAsia="en-US"/>
        </w:rPr>
        <w:t>ocurement practices support SME</w:t>
      </w:r>
      <w:r w:rsidRPr="008C2BAE">
        <w:rPr>
          <w:color w:val="auto"/>
          <w:lang w:eastAsia="en-US"/>
        </w:rPr>
        <w:t xml:space="preserve"> in ways that are consistent with paragraph </w:t>
      </w:r>
      <w:r w:rsidRPr="00C071D1">
        <w:rPr>
          <w:color w:val="auto"/>
          <w:lang w:eastAsia="en-US"/>
        </w:rPr>
        <w:t>5.5–5.7</w:t>
      </w:r>
      <w:r w:rsidRPr="008C2BAE">
        <w:rPr>
          <w:color w:val="auto"/>
          <w:lang w:eastAsia="en-US"/>
        </w:rPr>
        <w:t xml:space="preserve"> of the Commonwealth Procurement Rules. This includes consideration of </w:t>
      </w:r>
      <w:r>
        <w:rPr>
          <w:color w:val="auto"/>
          <w:lang w:eastAsia="en-US"/>
        </w:rPr>
        <w:t xml:space="preserve">the </w:t>
      </w:r>
      <w:r w:rsidRPr="008C2BAE">
        <w:rPr>
          <w:color w:val="auto"/>
          <w:lang w:eastAsia="en-US"/>
        </w:rPr>
        <w:t xml:space="preserve">capabilities </w:t>
      </w:r>
      <w:r>
        <w:rPr>
          <w:color w:val="auto"/>
          <w:lang w:eastAsia="en-US"/>
        </w:rPr>
        <w:t xml:space="preserve">of </w:t>
      </w:r>
      <w:r w:rsidRPr="008C2BAE">
        <w:rPr>
          <w:color w:val="auto"/>
          <w:lang w:eastAsia="en-US"/>
        </w:rPr>
        <w:t xml:space="preserve">SME and their commitment to Townsville and regional markets, and through such practices as electronic systems or use of payment cards that facilitate on-time payment performance. </w:t>
      </w:r>
    </w:p>
    <w:p w14:paraId="39C95604" w14:textId="77777777" w:rsidR="00011A46" w:rsidRDefault="00011A46" w:rsidP="00011A46">
      <w:pPr>
        <w:pStyle w:val="Heading3"/>
      </w:pPr>
      <w:r>
        <w:t>Grant programs</w:t>
      </w:r>
    </w:p>
    <w:p w14:paraId="7BF59724" w14:textId="77777777" w:rsidR="00011A46" w:rsidRPr="001F5C26" w:rsidRDefault="00011A46" w:rsidP="00011A46">
      <w:pPr>
        <w:rPr>
          <w:color w:val="auto"/>
          <w:lang w:eastAsia="en-US"/>
        </w:rPr>
      </w:pPr>
      <w:r w:rsidRPr="001F5C26">
        <w:rPr>
          <w:color w:val="auto"/>
          <w:lang w:eastAsia="en-US"/>
        </w:rPr>
        <w:t>Information on grants awarded by the Authority during 201</w:t>
      </w:r>
      <w:r>
        <w:rPr>
          <w:color w:val="auto"/>
          <w:lang w:eastAsia="en-US"/>
        </w:rPr>
        <w:t>9</w:t>
      </w:r>
      <w:r w:rsidRPr="001F5C26">
        <w:rPr>
          <w:color w:val="auto"/>
          <w:lang w:eastAsia="en-US"/>
        </w:rPr>
        <w:t>–</w:t>
      </w:r>
      <w:r>
        <w:rPr>
          <w:color w:val="auto"/>
          <w:lang w:eastAsia="en-US"/>
        </w:rPr>
        <w:t xml:space="preserve">20 </w:t>
      </w:r>
      <w:r w:rsidRPr="001F5C26">
        <w:rPr>
          <w:color w:val="auto"/>
          <w:lang w:eastAsia="en-US"/>
        </w:rPr>
        <w:t>is available on</w:t>
      </w:r>
      <w:r w:rsidRPr="001F5C26">
        <w:rPr>
          <w:color w:val="auto"/>
          <w:spacing w:val="-3"/>
          <w:lang w:eastAsia="en-US"/>
        </w:rPr>
        <w:t xml:space="preserve"> </w:t>
      </w:r>
      <w:r w:rsidRPr="001F5C26">
        <w:rPr>
          <w:color w:val="auto"/>
          <w:lang w:eastAsia="en-US"/>
        </w:rPr>
        <w:t>the</w:t>
      </w:r>
      <w:r w:rsidRPr="002436E2">
        <w:rPr>
          <w:color w:val="auto"/>
          <w:lang w:eastAsia="en-US"/>
        </w:rPr>
        <w:t xml:space="preserve"> Authority’s website</w:t>
      </w:r>
      <w:r w:rsidRPr="001F5C26">
        <w:rPr>
          <w:color w:val="auto"/>
          <w:lang w:eastAsia="en-US"/>
        </w:rPr>
        <w:t>.</w:t>
      </w:r>
    </w:p>
    <w:p w14:paraId="17B4290E" w14:textId="77777777" w:rsidR="00011A46" w:rsidRPr="00C31CDC" w:rsidRDefault="00011A46" w:rsidP="00011A46">
      <w:r w:rsidRPr="001F5C26">
        <w:rPr>
          <w:color w:val="auto"/>
          <w:lang w:eastAsia="en-US"/>
        </w:rPr>
        <w:t>During 2019–20, the Authority cancelled all grants programs due to heightened risks associated with COVID</w:t>
      </w:r>
      <w:r>
        <w:rPr>
          <w:color w:val="auto"/>
          <w:lang w:eastAsia="en-US"/>
        </w:rPr>
        <w:t>-</w:t>
      </w:r>
      <w:r w:rsidRPr="001F5C26">
        <w:rPr>
          <w:color w:val="auto"/>
          <w:lang w:eastAsia="en-US"/>
        </w:rPr>
        <w:t xml:space="preserve">19. </w:t>
      </w:r>
    </w:p>
    <w:p w14:paraId="7597C3FE" w14:textId="77777777" w:rsidR="00011A46" w:rsidRPr="009C2ECA" w:rsidRDefault="00011A46" w:rsidP="00011A46"/>
    <w:p w14:paraId="5A46D32B" w14:textId="77777777" w:rsidR="00011A46" w:rsidRPr="00682C1C" w:rsidRDefault="00011A46" w:rsidP="00011A46"/>
    <w:p w14:paraId="6A20080A" w14:textId="77777777" w:rsidR="00011A46" w:rsidRDefault="00011A46" w:rsidP="00011A46">
      <w:pPr>
        <w:pStyle w:val="Heading1"/>
        <w:rPr>
          <w:lang w:eastAsia="en-US"/>
        </w:rPr>
      </w:pPr>
      <w:bookmarkStart w:id="605" w:name="_Toc47599466"/>
      <w:bookmarkStart w:id="606" w:name="_Toc47599941"/>
      <w:bookmarkStart w:id="607" w:name="_Toc47617209"/>
      <w:bookmarkStart w:id="608" w:name="_Toc47627540"/>
      <w:bookmarkStart w:id="609" w:name="_Toc47692859"/>
      <w:bookmarkStart w:id="610" w:name="_Toc47692970"/>
      <w:bookmarkStart w:id="611" w:name="_Toc52869033"/>
      <w:r>
        <w:rPr>
          <w:lang w:eastAsia="en-US"/>
        </w:rPr>
        <w:t>Part 5 Finances</w:t>
      </w:r>
      <w:bookmarkEnd w:id="605"/>
      <w:bookmarkEnd w:id="606"/>
      <w:bookmarkEnd w:id="607"/>
      <w:bookmarkEnd w:id="608"/>
      <w:bookmarkEnd w:id="609"/>
      <w:bookmarkEnd w:id="610"/>
      <w:bookmarkEnd w:id="611"/>
    </w:p>
    <w:p w14:paraId="1C2CB99B" w14:textId="77777777" w:rsidR="00473AD5" w:rsidRDefault="00473AD5" w:rsidP="00473AD5">
      <w:pPr>
        <w:pStyle w:val="ARBodyText"/>
        <w:rPr>
          <w:rFonts w:eastAsiaTheme="minorEastAsia"/>
          <w:lang w:eastAsia="en-AU"/>
        </w:rPr>
      </w:pPr>
      <w:r w:rsidRPr="00AA6C0D">
        <w:rPr>
          <w:rFonts w:eastAsiaTheme="minorEastAsia"/>
          <w:lang w:eastAsia="en-AU"/>
        </w:rPr>
        <w:t>To ensure the integrity of the Great Barrier Reef Marine Park Authority’s f</w:t>
      </w:r>
      <w:r>
        <w:rPr>
          <w:rFonts w:eastAsiaTheme="minorEastAsia"/>
          <w:lang w:eastAsia="en-AU"/>
        </w:rPr>
        <w:t>inancial information for 2019–20</w:t>
      </w:r>
      <w:r w:rsidRPr="00AA6C0D">
        <w:rPr>
          <w:rFonts w:eastAsiaTheme="minorEastAsia"/>
          <w:lang w:eastAsia="en-AU"/>
        </w:rPr>
        <w:t xml:space="preserve">, we are unable to provide it in this format. </w:t>
      </w:r>
    </w:p>
    <w:p w14:paraId="7AD934FD" w14:textId="77777777" w:rsidR="00473AD5" w:rsidRPr="00AA6C0D" w:rsidRDefault="00473AD5" w:rsidP="00473AD5">
      <w:pPr>
        <w:pStyle w:val="ARBodyText"/>
        <w:rPr>
          <w:rFonts w:eastAsiaTheme="minorEastAsia"/>
          <w:lang w:eastAsia="en-AU"/>
        </w:rPr>
      </w:pPr>
      <w:r w:rsidRPr="00AA6C0D">
        <w:rPr>
          <w:rFonts w:eastAsiaTheme="minorEastAsia"/>
          <w:lang w:eastAsia="en-AU"/>
        </w:rPr>
        <w:t xml:space="preserve">If you have any questions in regard to this component of the report, or to obtain accessible versions of the scanned financial statements for the Great Barrier Reef Marine Park Authority phone 07 4750 0700, or email </w:t>
      </w:r>
      <w:hyperlink r:id="rId56" w:history="1">
        <w:r w:rsidRPr="00AA6C0D">
          <w:rPr>
            <w:rFonts w:eastAsiaTheme="minorEastAsia"/>
            <w:color w:val="0000FF" w:themeColor="hyperlink"/>
            <w:u w:val="single"/>
            <w:lang w:eastAsia="en-AU"/>
          </w:rPr>
          <w:t>info@gbrmpa.gov.au</w:t>
        </w:r>
      </w:hyperlink>
      <w:r w:rsidRPr="00AA6C0D">
        <w:rPr>
          <w:rFonts w:eastAsiaTheme="minorEastAsia"/>
          <w:lang w:eastAsia="en-AU"/>
        </w:rPr>
        <w:t>.</w:t>
      </w:r>
    </w:p>
    <w:p w14:paraId="022C2A0A" w14:textId="77777777" w:rsidR="00011A46" w:rsidRDefault="00011A46" w:rsidP="00011A46">
      <w:pPr>
        <w:rPr>
          <w:lang w:eastAsia="en-US"/>
        </w:rPr>
      </w:pPr>
    </w:p>
    <w:p w14:paraId="7355624C" w14:textId="77777777" w:rsidR="00011A46" w:rsidRDefault="00011A46" w:rsidP="00011A46">
      <w:pPr>
        <w:pStyle w:val="Heading1"/>
        <w:rPr>
          <w:lang w:eastAsia="en-US"/>
        </w:rPr>
      </w:pPr>
      <w:bookmarkStart w:id="612" w:name="_Toc47599467"/>
      <w:bookmarkStart w:id="613" w:name="_Toc47599942"/>
      <w:bookmarkStart w:id="614" w:name="_Toc47617210"/>
      <w:bookmarkStart w:id="615" w:name="_Toc47627541"/>
      <w:bookmarkStart w:id="616" w:name="_Toc47692860"/>
      <w:bookmarkStart w:id="617" w:name="_Toc47692971"/>
      <w:bookmarkStart w:id="618" w:name="_Toc52869034"/>
      <w:r>
        <w:rPr>
          <w:lang w:eastAsia="en-US"/>
        </w:rPr>
        <w:t>Part 6 Appendices</w:t>
      </w:r>
      <w:bookmarkEnd w:id="612"/>
      <w:bookmarkEnd w:id="613"/>
      <w:bookmarkEnd w:id="614"/>
      <w:bookmarkEnd w:id="615"/>
      <w:bookmarkEnd w:id="616"/>
      <w:bookmarkEnd w:id="617"/>
      <w:bookmarkEnd w:id="618"/>
    </w:p>
    <w:p w14:paraId="2DA9054F" w14:textId="77777777" w:rsidR="00011A46" w:rsidRDefault="00011A46" w:rsidP="00011A46">
      <w:pPr>
        <w:pStyle w:val="Heading2"/>
        <w:rPr>
          <w:lang w:eastAsia="en-US"/>
        </w:rPr>
      </w:pPr>
      <w:bookmarkStart w:id="619" w:name="_Toc47599468"/>
      <w:bookmarkStart w:id="620" w:name="_Toc47599943"/>
      <w:bookmarkStart w:id="621" w:name="_Toc47617211"/>
      <w:bookmarkStart w:id="622" w:name="_Toc47627542"/>
      <w:bookmarkStart w:id="623" w:name="_Toc47692861"/>
      <w:bookmarkStart w:id="624" w:name="_Toc47692972"/>
      <w:bookmarkStart w:id="625" w:name="_Toc52869035"/>
      <w:r>
        <w:rPr>
          <w:lang w:eastAsia="en-US"/>
        </w:rPr>
        <w:t>Appendix A: Agency resource statement and resources for outcomes</w:t>
      </w:r>
      <w:bookmarkEnd w:id="619"/>
      <w:bookmarkEnd w:id="620"/>
      <w:bookmarkEnd w:id="621"/>
      <w:bookmarkEnd w:id="622"/>
      <w:bookmarkEnd w:id="623"/>
      <w:bookmarkEnd w:id="624"/>
      <w:bookmarkEnd w:id="625"/>
    </w:p>
    <w:tbl>
      <w:tblPr>
        <w:tblW w:w="9280" w:type="dxa"/>
        <w:tblLook w:val="04A0" w:firstRow="1" w:lastRow="0" w:firstColumn="1" w:lastColumn="0" w:noHBand="0" w:noVBand="1"/>
      </w:tblPr>
      <w:tblGrid>
        <w:gridCol w:w="4120"/>
        <w:gridCol w:w="2320"/>
        <w:gridCol w:w="1420"/>
        <w:gridCol w:w="1420"/>
      </w:tblGrid>
      <w:tr w:rsidR="00175B6C" w:rsidRPr="00175B6C" w14:paraId="579B3AF7" w14:textId="77777777" w:rsidTr="00175B6C">
        <w:trPr>
          <w:trHeight w:val="510"/>
        </w:trPr>
        <w:tc>
          <w:tcPr>
            <w:tcW w:w="9280" w:type="dxa"/>
            <w:gridSpan w:val="4"/>
            <w:tcBorders>
              <w:top w:val="nil"/>
              <w:left w:val="nil"/>
              <w:bottom w:val="nil"/>
              <w:right w:val="nil"/>
            </w:tcBorders>
            <w:shd w:val="clear" w:color="auto" w:fill="auto"/>
            <w:vAlign w:val="center"/>
            <w:hideMark/>
          </w:tcPr>
          <w:p w14:paraId="0DEBCB56" w14:textId="1E27E260" w:rsidR="00175B6C" w:rsidRDefault="00175B6C" w:rsidP="00175B6C">
            <w:pPr>
              <w:spacing w:after="0"/>
              <w:rPr>
                <w:rFonts w:cs="Arial"/>
                <w:color w:val="auto"/>
                <w:sz w:val="20"/>
              </w:rPr>
            </w:pPr>
            <w:r w:rsidRPr="00175B6C">
              <w:rPr>
                <w:rFonts w:cs="Arial"/>
                <w:color w:val="auto"/>
                <w:sz w:val="20"/>
              </w:rPr>
              <w:t>Table 1</w:t>
            </w:r>
            <w:r>
              <w:rPr>
                <w:rFonts w:cs="Arial"/>
                <w:color w:val="auto"/>
                <w:sz w:val="20"/>
              </w:rPr>
              <w:t>2</w:t>
            </w:r>
            <w:r w:rsidRPr="00175B6C">
              <w:rPr>
                <w:rFonts w:cs="Arial"/>
                <w:color w:val="auto"/>
                <w:sz w:val="20"/>
              </w:rPr>
              <w:t xml:space="preserve"> shows </w:t>
            </w:r>
            <w:r>
              <w:rPr>
                <w:rFonts w:cs="Arial"/>
                <w:color w:val="auto"/>
                <w:sz w:val="20"/>
              </w:rPr>
              <w:t>the resource statement for 2019–</w:t>
            </w:r>
            <w:r w:rsidRPr="00175B6C">
              <w:rPr>
                <w:rFonts w:cs="Arial"/>
                <w:color w:val="auto"/>
                <w:sz w:val="20"/>
              </w:rPr>
              <w:t xml:space="preserve">20 for the Authority. The Authority’s expenses and resources for </w:t>
            </w:r>
            <w:r>
              <w:rPr>
                <w:rFonts w:cs="Arial"/>
                <w:color w:val="auto"/>
                <w:sz w:val="20"/>
              </w:rPr>
              <w:t>Outcome 1 are listed in Table 13</w:t>
            </w:r>
            <w:r w:rsidRPr="00175B6C">
              <w:rPr>
                <w:rFonts w:cs="Arial"/>
                <w:color w:val="auto"/>
                <w:sz w:val="20"/>
              </w:rPr>
              <w:t>.</w:t>
            </w:r>
          </w:p>
          <w:p w14:paraId="6EC576B3" w14:textId="77777777" w:rsidR="00175B6C" w:rsidRDefault="00175B6C" w:rsidP="00175B6C">
            <w:pPr>
              <w:pStyle w:val="Caption"/>
            </w:pPr>
            <w:bookmarkStart w:id="626" w:name="_Toc47522003"/>
            <w:bookmarkStart w:id="627" w:name="_Toc47527932"/>
            <w:bookmarkStart w:id="628" w:name="_Toc47541235"/>
            <w:bookmarkStart w:id="629" w:name="_Toc47549368"/>
          </w:p>
          <w:p w14:paraId="1C508216" w14:textId="32FB53AA" w:rsidR="00175B6C" w:rsidRPr="00175B6C" w:rsidRDefault="00175B6C" w:rsidP="00175B6C">
            <w:pPr>
              <w:pStyle w:val="Caption"/>
            </w:pPr>
            <w:bookmarkStart w:id="630" w:name="_Toc52869058"/>
            <w:r>
              <w:t xml:space="preserve">Table </w:t>
            </w:r>
            <w:r>
              <w:fldChar w:fldCharType="begin"/>
            </w:r>
            <w:r>
              <w:instrText xml:space="preserve"> SEQ Table \* ARABIC </w:instrText>
            </w:r>
            <w:r>
              <w:fldChar w:fldCharType="separate"/>
            </w:r>
            <w:r>
              <w:rPr>
                <w:noProof/>
              </w:rPr>
              <w:t>12</w:t>
            </w:r>
            <w:r>
              <w:fldChar w:fldCharType="end"/>
            </w:r>
            <w:r>
              <w:t>: Authority resource statement</w:t>
            </w:r>
            <w:bookmarkEnd w:id="626"/>
            <w:bookmarkEnd w:id="627"/>
            <w:bookmarkEnd w:id="628"/>
            <w:bookmarkEnd w:id="629"/>
            <w:bookmarkEnd w:id="630"/>
          </w:p>
        </w:tc>
      </w:tr>
      <w:tr w:rsidR="00175B6C" w:rsidRPr="00175B6C" w14:paraId="0E2A89E9" w14:textId="77777777" w:rsidTr="00175B6C">
        <w:trPr>
          <w:trHeight w:val="255"/>
        </w:trPr>
        <w:tc>
          <w:tcPr>
            <w:tcW w:w="9280" w:type="dxa"/>
            <w:gridSpan w:val="4"/>
            <w:tcBorders>
              <w:top w:val="nil"/>
              <w:left w:val="nil"/>
              <w:bottom w:val="nil"/>
              <w:right w:val="nil"/>
            </w:tcBorders>
            <w:shd w:val="clear" w:color="auto" w:fill="auto"/>
            <w:vAlign w:val="center"/>
            <w:hideMark/>
          </w:tcPr>
          <w:p w14:paraId="7931FFAD" w14:textId="77777777" w:rsidR="00175B6C" w:rsidRPr="00175B6C" w:rsidRDefault="00175B6C" w:rsidP="00175B6C">
            <w:pPr>
              <w:spacing w:after="0"/>
              <w:rPr>
                <w:rFonts w:cs="Arial"/>
                <w:color w:val="auto"/>
                <w:sz w:val="20"/>
              </w:rPr>
            </w:pPr>
          </w:p>
        </w:tc>
      </w:tr>
      <w:tr w:rsidR="00175B6C" w:rsidRPr="00175B6C" w14:paraId="1CFF1A0B" w14:textId="77777777" w:rsidTr="00E24E77">
        <w:trPr>
          <w:trHeight w:val="1200"/>
        </w:trPr>
        <w:tc>
          <w:tcPr>
            <w:tcW w:w="4120" w:type="dxa"/>
            <w:tcBorders>
              <w:top w:val="nil"/>
              <w:left w:val="nil"/>
              <w:bottom w:val="nil"/>
              <w:right w:val="nil"/>
            </w:tcBorders>
            <w:shd w:val="clear" w:color="auto" w:fill="31849B" w:themeFill="accent5" w:themeFillShade="BF"/>
            <w:vAlign w:val="center"/>
            <w:hideMark/>
          </w:tcPr>
          <w:p w14:paraId="48424615" w14:textId="77777777" w:rsidR="00175B6C" w:rsidRPr="00175B6C" w:rsidRDefault="00175B6C" w:rsidP="00175B6C">
            <w:pPr>
              <w:spacing w:after="0"/>
              <w:jc w:val="center"/>
              <w:rPr>
                <w:rFonts w:cs="Arial"/>
                <w:b/>
                <w:bCs/>
                <w:color w:val="FFFFFF"/>
                <w:sz w:val="18"/>
                <w:szCs w:val="18"/>
              </w:rPr>
            </w:pPr>
            <w:r w:rsidRPr="00175B6C">
              <w:rPr>
                <w:rFonts w:cs="Arial"/>
                <w:b/>
                <w:bCs/>
                <w:color w:val="FFFFFF"/>
                <w:sz w:val="18"/>
                <w:szCs w:val="18"/>
              </w:rPr>
              <w:t>RESOURCES</w:t>
            </w:r>
          </w:p>
        </w:tc>
        <w:tc>
          <w:tcPr>
            <w:tcW w:w="2320" w:type="dxa"/>
            <w:tcBorders>
              <w:top w:val="nil"/>
              <w:left w:val="nil"/>
              <w:bottom w:val="nil"/>
              <w:right w:val="nil"/>
            </w:tcBorders>
            <w:shd w:val="clear" w:color="auto" w:fill="215868" w:themeFill="accent5" w:themeFillShade="80"/>
            <w:vAlign w:val="center"/>
            <w:hideMark/>
          </w:tcPr>
          <w:p w14:paraId="31875FD5" w14:textId="4F408423" w:rsidR="00175B6C" w:rsidRPr="00175B6C" w:rsidRDefault="00175B6C" w:rsidP="00175B6C">
            <w:pPr>
              <w:spacing w:after="0"/>
              <w:jc w:val="right"/>
              <w:rPr>
                <w:rFonts w:cs="Arial"/>
                <w:b/>
                <w:bCs/>
                <w:color w:val="FFFFFF"/>
                <w:sz w:val="18"/>
                <w:szCs w:val="18"/>
              </w:rPr>
            </w:pPr>
            <w:r w:rsidRPr="00175B6C">
              <w:rPr>
                <w:rFonts w:cs="Arial"/>
                <w:b/>
                <w:bCs/>
                <w:color w:val="FFFFFF"/>
                <w:sz w:val="18"/>
                <w:szCs w:val="18"/>
              </w:rPr>
              <w:t>ACTUAL A</w:t>
            </w:r>
            <w:r>
              <w:rPr>
                <w:rFonts w:cs="Arial"/>
                <w:b/>
                <w:bCs/>
                <w:color w:val="FFFFFF"/>
                <w:sz w:val="18"/>
                <w:szCs w:val="18"/>
              </w:rPr>
              <w:t>VAILABLE</w:t>
            </w:r>
            <w:r>
              <w:rPr>
                <w:rFonts w:cs="Arial"/>
                <w:b/>
                <w:bCs/>
                <w:color w:val="FFFFFF"/>
                <w:sz w:val="18"/>
                <w:szCs w:val="18"/>
              </w:rPr>
              <w:br/>
              <w:t>APPROPRIATION FOR</w:t>
            </w:r>
            <w:r>
              <w:rPr>
                <w:rFonts w:cs="Arial"/>
                <w:b/>
                <w:bCs/>
                <w:color w:val="FFFFFF"/>
                <w:sz w:val="18"/>
                <w:szCs w:val="18"/>
              </w:rPr>
              <w:br/>
              <w:t>2019–</w:t>
            </w:r>
            <w:r w:rsidRPr="00175B6C">
              <w:rPr>
                <w:rFonts w:cs="Arial"/>
                <w:b/>
                <w:bCs/>
                <w:color w:val="FFFFFF"/>
                <w:sz w:val="18"/>
                <w:szCs w:val="18"/>
              </w:rPr>
              <w:t>20</w:t>
            </w:r>
            <w:r w:rsidRPr="00175B6C">
              <w:rPr>
                <w:rFonts w:cs="Arial"/>
                <w:b/>
                <w:bCs/>
                <w:color w:val="FFFFFF"/>
                <w:sz w:val="18"/>
                <w:szCs w:val="18"/>
              </w:rPr>
              <w:br/>
              <w:t>$’000</w:t>
            </w:r>
            <w:r w:rsidRPr="00175B6C">
              <w:rPr>
                <w:rFonts w:cs="Arial"/>
                <w:b/>
                <w:bCs/>
                <w:color w:val="FFFFFF"/>
                <w:sz w:val="18"/>
                <w:szCs w:val="18"/>
              </w:rPr>
              <w:br/>
              <w:t>(A)</w:t>
            </w:r>
          </w:p>
        </w:tc>
        <w:tc>
          <w:tcPr>
            <w:tcW w:w="1420" w:type="dxa"/>
            <w:tcBorders>
              <w:top w:val="nil"/>
              <w:left w:val="nil"/>
              <w:bottom w:val="nil"/>
              <w:right w:val="nil"/>
            </w:tcBorders>
            <w:shd w:val="clear" w:color="auto" w:fill="215868" w:themeFill="accent5" w:themeFillShade="80"/>
            <w:vAlign w:val="center"/>
            <w:hideMark/>
          </w:tcPr>
          <w:p w14:paraId="31743DCE" w14:textId="35CE4CC8" w:rsidR="00175B6C" w:rsidRPr="00175B6C" w:rsidRDefault="00175B6C" w:rsidP="00175B6C">
            <w:pPr>
              <w:spacing w:after="0"/>
              <w:jc w:val="right"/>
              <w:rPr>
                <w:rFonts w:cs="Arial"/>
                <w:b/>
                <w:bCs/>
                <w:color w:val="FFFFFF"/>
                <w:sz w:val="18"/>
                <w:szCs w:val="18"/>
              </w:rPr>
            </w:pPr>
            <w:r>
              <w:rPr>
                <w:rFonts w:cs="Arial"/>
                <w:b/>
                <w:bCs/>
                <w:color w:val="FFFFFF"/>
                <w:sz w:val="18"/>
                <w:szCs w:val="18"/>
              </w:rPr>
              <w:t>PAYMENTS</w:t>
            </w:r>
            <w:r>
              <w:rPr>
                <w:rFonts w:cs="Arial"/>
                <w:b/>
                <w:bCs/>
                <w:color w:val="FFFFFF"/>
                <w:sz w:val="18"/>
                <w:szCs w:val="18"/>
              </w:rPr>
              <w:br/>
              <w:t>MADE</w:t>
            </w:r>
            <w:r>
              <w:rPr>
                <w:rFonts w:cs="Arial"/>
                <w:b/>
                <w:bCs/>
                <w:color w:val="FFFFFF"/>
                <w:sz w:val="18"/>
                <w:szCs w:val="18"/>
              </w:rPr>
              <w:br/>
              <w:t>2019–</w:t>
            </w:r>
            <w:r w:rsidRPr="00175B6C">
              <w:rPr>
                <w:rFonts w:cs="Arial"/>
                <w:b/>
                <w:bCs/>
                <w:color w:val="FFFFFF"/>
                <w:sz w:val="18"/>
                <w:szCs w:val="18"/>
              </w:rPr>
              <w:t>20</w:t>
            </w:r>
            <w:r w:rsidRPr="00175B6C">
              <w:rPr>
                <w:rFonts w:cs="Arial"/>
                <w:b/>
                <w:bCs/>
                <w:color w:val="FFFFFF"/>
                <w:sz w:val="18"/>
                <w:szCs w:val="18"/>
              </w:rPr>
              <w:br/>
              <w:t>$’000</w:t>
            </w:r>
            <w:r w:rsidRPr="00175B6C">
              <w:rPr>
                <w:rFonts w:cs="Arial"/>
                <w:b/>
                <w:bCs/>
                <w:color w:val="FFFFFF"/>
                <w:sz w:val="18"/>
                <w:szCs w:val="18"/>
              </w:rPr>
              <w:br/>
              <w:t>(B)</w:t>
            </w:r>
          </w:p>
        </w:tc>
        <w:tc>
          <w:tcPr>
            <w:tcW w:w="1420" w:type="dxa"/>
            <w:tcBorders>
              <w:top w:val="nil"/>
              <w:left w:val="nil"/>
              <w:bottom w:val="nil"/>
              <w:right w:val="nil"/>
            </w:tcBorders>
            <w:shd w:val="clear" w:color="auto" w:fill="215868" w:themeFill="accent5" w:themeFillShade="80"/>
            <w:vAlign w:val="center"/>
            <w:hideMark/>
          </w:tcPr>
          <w:p w14:paraId="5373CFFE" w14:textId="31A4E406" w:rsidR="00175B6C" w:rsidRPr="00175B6C" w:rsidRDefault="00175B6C" w:rsidP="00175B6C">
            <w:pPr>
              <w:spacing w:after="0"/>
              <w:jc w:val="right"/>
              <w:rPr>
                <w:rFonts w:cs="Arial"/>
                <w:b/>
                <w:bCs/>
                <w:color w:val="FFFFFF"/>
                <w:sz w:val="18"/>
                <w:szCs w:val="18"/>
              </w:rPr>
            </w:pPr>
            <w:r>
              <w:rPr>
                <w:rFonts w:cs="Arial"/>
                <w:b/>
                <w:bCs/>
                <w:color w:val="FFFFFF"/>
                <w:sz w:val="18"/>
                <w:szCs w:val="18"/>
              </w:rPr>
              <w:t>BALANCE</w:t>
            </w:r>
            <w:r>
              <w:rPr>
                <w:rFonts w:cs="Arial"/>
                <w:b/>
                <w:bCs/>
                <w:color w:val="FFFFFF"/>
                <w:sz w:val="18"/>
                <w:szCs w:val="18"/>
              </w:rPr>
              <w:br/>
              <w:t>REMAINING</w:t>
            </w:r>
            <w:r>
              <w:rPr>
                <w:rFonts w:cs="Arial"/>
                <w:b/>
                <w:bCs/>
                <w:color w:val="FFFFFF"/>
                <w:sz w:val="18"/>
                <w:szCs w:val="18"/>
              </w:rPr>
              <w:br/>
              <w:t>2019–</w:t>
            </w:r>
            <w:r w:rsidRPr="00175B6C">
              <w:rPr>
                <w:rFonts w:cs="Arial"/>
                <w:b/>
                <w:bCs/>
                <w:color w:val="FFFFFF"/>
                <w:sz w:val="18"/>
                <w:szCs w:val="18"/>
              </w:rPr>
              <w:t>20</w:t>
            </w:r>
            <w:r w:rsidRPr="00175B6C">
              <w:rPr>
                <w:rFonts w:cs="Arial"/>
                <w:b/>
                <w:bCs/>
                <w:color w:val="FFFFFF"/>
                <w:sz w:val="18"/>
                <w:szCs w:val="18"/>
              </w:rPr>
              <w:br/>
              <w:t>$’000</w:t>
            </w:r>
            <w:r w:rsidRPr="00175B6C">
              <w:rPr>
                <w:rFonts w:cs="Arial"/>
                <w:b/>
                <w:bCs/>
                <w:color w:val="FFFFFF"/>
                <w:sz w:val="18"/>
                <w:szCs w:val="18"/>
              </w:rPr>
              <w:br/>
              <w:t>(A) – (B)</w:t>
            </w:r>
          </w:p>
        </w:tc>
      </w:tr>
      <w:tr w:rsidR="00175B6C" w:rsidRPr="00175B6C" w14:paraId="1EF9B9D7" w14:textId="77777777" w:rsidTr="00175B6C">
        <w:trPr>
          <w:trHeight w:val="255"/>
        </w:trPr>
        <w:tc>
          <w:tcPr>
            <w:tcW w:w="4120" w:type="dxa"/>
            <w:tcBorders>
              <w:top w:val="nil"/>
              <w:left w:val="nil"/>
              <w:bottom w:val="nil"/>
              <w:right w:val="nil"/>
            </w:tcBorders>
            <w:shd w:val="clear" w:color="auto" w:fill="auto"/>
            <w:vAlign w:val="center"/>
            <w:hideMark/>
          </w:tcPr>
          <w:p w14:paraId="0196D883"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Ordinary annual services</w:t>
            </w:r>
            <w:r w:rsidRPr="00175B6C">
              <w:rPr>
                <w:rFonts w:cs="Arial"/>
                <w:b/>
                <w:bCs/>
                <w:color w:val="auto"/>
                <w:sz w:val="16"/>
                <w:szCs w:val="16"/>
                <w:vertAlign w:val="superscript"/>
              </w:rPr>
              <w:t>1</w:t>
            </w:r>
          </w:p>
        </w:tc>
        <w:tc>
          <w:tcPr>
            <w:tcW w:w="2320" w:type="dxa"/>
            <w:tcBorders>
              <w:top w:val="nil"/>
              <w:left w:val="nil"/>
              <w:bottom w:val="nil"/>
              <w:right w:val="nil"/>
            </w:tcBorders>
            <w:shd w:val="clear" w:color="auto" w:fill="auto"/>
            <w:vAlign w:val="bottom"/>
            <w:hideMark/>
          </w:tcPr>
          <w:p w14:paraId="12FCDC21" w14:textId="77777777" w:rsidR="00175B6C" w:rsidRPr="00175B6C" w:rsidRDefault="00175B6C" w:rsidP="00175B6C">
            <w:pPr>
              <w:spacing w:after="0"/>
              <w:rPr>
                <w:rFonts w:cs="Arial"/>
                <w:b/>
                <w:bCs/>
                <w:color w:val="auto"/>
                <w:sz w:val="16"/>
                <w:szCs w:val="16"/>
              </w:rPr>
            </w:pPr>
          </w:p>
        </w:tc>
        <w:tc>
          <w:tcPr>
            <w:tcW w:w="1420" w:type="dxa"/>
            <w:tcBorders>
              <w:top w:val="nil"/>
              <w:left w:val="nil"/>
              <w:bottom w:val="nil"/>
              <w:right w:val="nil"/>
            </w:tcBorders>
            <w:shd w:val="clear" w:color="auto" w:fill="auto"/>
            <w:vAlign w:val="bottom"/>
            <w:hideMark/>
          </w:tcPr>
          <w:p w14:paraId="09959CDC" w14:textId="77777777" w:rsidR="00175B6C" w:rsidRPr="00175B6C" w:rsidRDefault="00175B6C" w:rsidP="00175B6C">
            <w:pPr>
              <w:spacing w:after="0"/>
              <w:rPr>
                <w:rFonts w:ascii="Times New Roman" w:hAnsi="Times New Roman"/>
                <w:color w:val="auto"/>
                <w:sz w:val="20"/>
              </w:rPr>
            </w:pPr>
          </w:p>
        </w:tc>
        <w:tc>
          <w:tcPr>
            <w:tcW w:w="1420" w:type="dxa"/>
            <w:tcBorders>
              <w:top w:val="nil"/>
              <w:left w:val="nil"/>
              <w:bottom w:val="nil"/>
              <w:right w:val="nil"/>
            </w:tcBorders>
            <w:shd w:val="clear" w:color="auto" w:fill="auto"/>
            <w:vAlign w:val="bottom"/>
            <w:hideMark/>
          </w:tcPr>
          <w:p w14:paraId="4BAF4BBF" w14:textId="77777777" w:rsidR="00175B6C" w:rsidRPr="00175B6C" w:rsidRDefault="00175B6C" w:rsidP="00175B6C">
            <w:pPr>
              <w:spacing w:after="0"/>
              <w:rPr>
                <w:rFonts w:ascii="Times New Roman" w:hAnsi="Times New Roman"/>
                <w:color w:val="auto"/>
                <w:sz w:val="20"/>
              </w:rPr>
            </w:pPr>
          </w:p>
        </w:tc>
      </w:tr>
      <w:tr w:rsidR="00175B6C" w:rsidRPr="00175B6C" w14:paraId="656F8EC3" w14:textId="77777777" w:rsidTr="00175B6C">
        <w:trPr>
          <w:trHeight w:val="255"/>
        </w:trPr>
        <w:tc>
          <w:tcPr>
            <w:tcW w:w="4120" w:type="dxa"/>
            <w:tcBorders>
              <w:top w:val="nil"/>
              <w:left w:val="nil"/>
              <w:bottom w:val="nil"/>
              <w:right w:val="nil"/>
            </w:tcBorders>
            <w:shd w:val="clear" w:color="auto" w:fill="auto"/>
            <w:vAlign w:val="center"/>
            <w:hideMark/>
          </w:tcPr>
          <w:p w14:paraId="6D5B27FF" w14:textId="77777777" w:rsidR="00175B6C" w:rsidRPr="00175B6C" w:rsidRDefault="00175B6C" w:rsidP="00175B6C">
            <w:pPr>
              <w:spacing w:after="0"/>
              <w:ind w:firstLineChars="200" w:firstLine="320"/>
              <w:rPr>
                <w:rFonts w:cs="Arial"/>
                <w:color w:val="auto"/>
                <w:sz w:val="16"/>
                <w:szCs w:val="16"/>
              </w:rPr>
            </w:pPr>
            <w:r w:rsidRPr="00175B6C">
              <w:rPr>
                <w:rFonts w:cs="Arial"/>
                <w:color w:val="auto"/>
                <w:sz w:val="16"/>
                <w:szCs w:val="16"/>
              </w:rPr>
              <w:t>Departmental appropriation</w:t>
            </w:r>
            <w:r w:rsidRPr="00175B6C">
              <w:rPr>
                <w:rFonts w:cs="Arial"/>
                <w:color w:val="auto"/>
                <w:sz w:val="16"/>
                <w:szCs w:val="16"/>
                <w:vertAlign w:val="superscript"/>
              </w:rPr>
              <w:t>2</w:t>
            </w:r>
          </w:p>
        </w:tc>
        <w:tc>
          <w:tcPr>
            <w:tcW w:w="2320" w:type="dxa"/>
            <w:tcBorders>
              <w:top w:val="nil"/>
              <w:left w:val="nil"/>
              <w:bottom w:val="nil"/>
              <w:right w:val="nil"/>
            </w:tcBorders>
            <w:shd w:val="clear" w:color="auto" w:fill="auto"/>
            <w:noWrap/>
            <w:vAlign w:val="bottom"/>
            <w:hideMark/>
          </w:tcPr>
          <w:p w14:paraId="5D1A58FF" w14:textId="77777777" w:rsidR="00175B6C" w:rsidRPr="00175B6C" w:rsidRDefault="00175B6C" w:rsidP="00175B6C">
            <w:pPr>
              <w:spacing w:after="0"/>
              <w:rPr>
                <w:rFonts w:cs="Arial"/>
                <w:sz w:val="16"/>
                <w:szCs w:val="16"/>
              </w:rPr>
            </w:pPr>
            <w:r w:rsidRPr="00175B6C">
              <w:rPr>
                <w:rFonts w:cs="Arial"/>
                <w:sz w:val="16"/>
                <w:szCs w:val="16"/>
              </w:rPr>
              <w:t xml:space="preserve"> 86,202 </w:t>
            </w:r>
          </w:p>
        </w:tc>
        <w:tc>
          <w:tcPr>
            <w:tcW w:w="1420" w:type="dxa"/>
            <w:tcBorders>
              <w:top w:val="nil"/>
              <w:left w:val="nil"/>
              <w:bottom w:val="nil"/>
              <w:right w:val="nil"/>
            </w:tcBorders>
            <w:shd w:val="clear" w:color="auto" w:fill="auto"/>
            <w:noWrap/>
            <w:vAlign w:val="bottom"/>
            <w:hideMark/>
          </w:tcPr>
          <w:p w14:paraId="56D5161D" w14:textId="77777777" w:rsidR="00175B6C" w:rsidRPr="00175B6C" w:rsidRDefault="00175B6C" w:rsidP="00175B6C">
            <w:pPr>
              <w:spacing w:after="0"/>
              <w:rPr>
                <w:rFonts w:cs="Arial"/>
                <w:sz w:val="16"/>
                <w:szCs w:val="16"/>
              </w:rPr>
            </w:pPr>
            <w:r w:rsidRPr="00175B6C">
              <w:rPr>
                <w:rFonts w:cs="Arial"/>
                <w:sz w:val="16"/>
                <w:szCs w:val="16"/>
              </w:rPr>
              <w:t xml:space="preserve"> 49,667 </w:t>
            </w:r>
          </w:p>
        </w:tc>
        <w:tc>
          <w:tcPr>
            <w:tcW w:w="1420" w:type="dxa"/>
            <w:tcBorders>
              <w:top w:val="nil"/>
              <w:left w:val="nil"/>
              <w:bottom w:val="nil"/>
              <w:right w:val="nil"/>
            </w:tcBorders>
            <w:shd w:val="clear" w:color="auto" w:fill="auto"/>
            <w:noWrap/>
            <w:vAlign w:val="bottom"/>
            <w:hideMark/>
          </w:tcPr>
          <w:p w14:paraId="47BE2A74" w14:textId="77777777" w:rsidR="00175B6C" w:rsidRPr="00175B6C" w:rsidRDefault="00175B6C" w:rsidP="00175B6C">
            <w:pPr>
              <w:spacing w:after="0"/>
              <w:rPr>
                <w:rFonts w:cs="Arial"/>
                <w:sz w:val="16"/>
                <w:szCs w:val="16"/>
              </w:rPr>
            </w:pPr>
            <w:r w:rsidRPr="00175B6C">
              <w:rPr>
                <w:rFonts w:cs="Arial"/>
                <w:sz w:val="16"/>
                <w:szCs w:val="16"/>
              </w:rPr>
              <w:t xml:space="preserve"> 36,535 </w:t>
            </w:r>
          </w:p>
        </w:tc>
      </w:tr>
      <w:tr w:rsidR="00175B6C" w:rsidRPr="00175B6C" w14:paraId="5B2C756B" w14:textId="77777777" w:rsidTr="00175B6C">
        <w:trPr>
          <w:trHeight w:val="255"/>
        </w:trPr>
        <w:tc>
          <w:tcPr>
            <w:tcW w:w="4120" w:type="dxa"/>
            <w:tcBorders>
              <w:top w:val="nil"/>
              <w:left w:val="nil"/>
              <w:bottom w:val="nil"/>
              <w:right w:val="nil"/>
            </w:tcBorders>
            <w:shd w:val="clear" w:color="auto" w:fill="auto"/>
            <w:vAlign w:val="center"/>
            <w:hideMark/>
          </w:tcPr>
          <w:p w14:paraId="03C4BAE4"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Total ordinary annual services (A)</w:t>
            </w:r>
          </w:p>
        </w:tc>
        <w:tc>
          <w:tcPr>
            <w:tcW w:w="2320" w:type="dxa"/>
            <w:tcBorders>
              <w:top w:val="single" w:sz="4" w:space="0" w:color="343945"/>
              <w:left w:val="nil"/>
              <w:bottom w:val="single" w:sz="4" w:space="0" w:color="343945"/>
              <w:right w:val="nil"/>
            </w:tcBorders>
            <w:shd w:val="clear" w:color="auto" w:fill="auto"/>
            <w:noWrap/>
            <w:vAlign w:val="bottom"/>
            <w:hideMark/>
          </w:tcPr>
          <w:p w14:paraId="2D426D75" w14:textId="77777777" w:rsidR="00175B6C" w:rsidRPr="00175B6C" w:rsidRDefault="00175B6C" w:rsidP="00175B6C">
            <w:pPr>
              <w:spacing w:after="0"/>
              <w:rPr>
                <w:rFonts w:cs="Arial"/>
                <w:b/>
                <w:bCs/>
                <w:sz w:val="16"/>
                <w:szCs w:val="16"/>
              </w:rPr>
            </w:pPr>
            <w:r w:rsidRPr="00175B6C">
              <w:rPr>
                <w:rFonts w:cs="Arial"/>
                <w:b/>
                <w:bCs/>
                <w:sz w:val="16"/>
                <w:szCs w:val="16"/>
              </w:rPr>
              <w:t xml:space="preserve"> 86,202 </w:t>
            </w:r>
          </w:p>
        </w:tc>
        <w:tc>
          <w:tcPr>
            <w:tcW w:w="1420" w:type="dxa"/>
            <w:tcBorders>
              <w:top w:val="single" w:sz="4" w:space="0" w:color="343945"/>
              <w:left w:val="nil"/>
              <w:bottom w:val="single" w:sz="4" w:space="0" w:color="343945"/>
              <w:right w:val="nil"/>
            </w:tcBorders>
            <w:shd w:val="clear" w:color="auto" w:fill="auto"/>
            <w:noWrap/>
            <w:vAlign w:val="bottom"/>
            <w:hideMark/>
          </w:tcPr>
          <w:p w14:paraId="686DF6EC" w14:textId="77777777" w:rsidR="00175B6C" w:rsidRPr="00175B6C" w:rsidRDefault="00175B6C" w:rsidP="00175B6C">
            <w:pPr>
              <w:spacing w:after="0"/>
              <w:rPr>
                <w:rFonts w:cs="Arial"/>
                <w:b/>
                <w:bCs/>
                <w:sz w:val="16"/>
                <w:szCs w:val="16"/>
              </w:rPr>
            </w:pPr>
            <w:r w:rsidRPr="00175B6C">
              <w:rPr>
                <w:rFonts w:cs="Arial"/>
                <w:b/>
                <w:bCs/>
                <w:sz w:val="16"/>
                <w:szCs w:val="16"/>
              </w:rPr>
              <w:t xml:space="preserve"> 49,667 </w:t>
            </w:r>
          </w:p>
        </w:tc>
        <w:tc>
          <w:tcPr>
            <w:tcW w:w="1420" w:type="dxa"/>
            <w:tcBorders>
              <w:top w:val="single" w:sz="4" w:space="0" w:color="343945"/>
              <w:left w:val="nil"/>
              <w:bottom w:val="single" w:sz="4" w:space="0" w:color="343945"/>
              <w:right w:val="nil"/>
            </w:tcBorders>
            <w:shd w:val="clear" w:color="auto" w:fill="auto"/>
            <w:noWrap/>
            <w:vAlign w:val="bottom"/>
            <w:hideMark/>
          </w:tcPr>
          <w:p w14:paraId="5DA69845" w14:textId="77777777" w:rsidR="00175B6C" w:rsidRPr="00175B6C" w:rsidRDefault="00175B6C" w:rsidP="00175B6C">
            <w:pPr>
              <w:spacing w:after="0"/>
              <w:rPr>
                <w:rFonts w:cs="Arial"/>
                <w:b/>
                <w:bCs/>
                <w:sz w:val="16"/>
                <w:szCs w:val="16"/>
              </w:rPr>
            </w:pPr>
            <w:r w:rsidRPr="00175B6C">
              <w:rPr>
                <w:rFonts w:cs="Arial"/>
                <w:b/>
                <w:bCs/>
                <w:sz w:val="16"/>
                <w:szCs w:val="16"/>
              </w:rPr>
              <w:t xml:space="preserve"> 36,535 </w:t>
            </w:r>
          </w:p>
        </w:tc>
      </w:tr>
      <w:tr w:rsidR="00175B6C" w:rsidRPr="00175B6C" w14:paraId="52EBF908" w14:textId="77777777" w:rsidTr="00175B6C">
        <w:trPr>
          <w:trHeight w:val="255"/>
        </w:trPr>
        <w:tc>
          <w:tcPr>
            <w:tcW w:w="4120" w:type="dxa"/>
            <w:tcBorders>
              <w:top w:val="nil"/>
              <w:left w:val="nil"/>
              <w:bottom w:val="nil"/>
              <w:right w:val="nil"/>
            </w:tcBorders>
            <w:shd w:val="clear" w:color="auto" w:fill="auto"/>
            <w:vAlign w:val="center"/>
            <w:hideMark/>
          </w:tcPr>
          <w:p w14:paraId="53A1685B"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Other services</w:t>
            </w:r>
            <w:r w:rsidRPr="00175B6C">
              <w:rPr>
                <w:rFonts w:cs="Arial"/>
                <w:b/>
                <w:bCs/>
                <w:color w:val="auto"/>
                <w:sz w:val="16"/>
                <w:szCs w:val="16"/>
                <w:vertAlign w:val="superscript"/>
              </w:rPr>
              <w:t>3</w:t>
            </w:r>
          </w:p>
        </w:tc>
        <w:tc>
          <w:tcPr>
            <w:tcW w:w="2320" w:type="dxa"/>
            <w:tcBorders>
              <w:top w:val="nil"/>
              <w:left w:val="nil"/>
              <w:bottom w:val="nil"/>
              <w:right w:val="nil"/>
            </w:tcBorders>
            <w:shd w:val="clear" w:color="auto" w:fill="auto"/>
            <w:vAlign w:val="bottom"/>
            <w:hideMark/>
          </w:tcPr>
          <w:p w14:paraId="722D46C5" w14:textId="77777777" w:rsidR="00175B6C" w:rsidRPr="00175B6C" w:rsidRDefault="00175B6C" w:rsidP="00175B6C">
            <w:pPr>
              <w:spacing w:after="0"/>
              <w:rPr>
                <w:rFonts w:cs="Arial"/>
                <w:color w:val="auto"/>
                <w:sz w:val="16"/>
                <w:szCs w:val="16"/>
              </w:rPr>
            </w:pPr>
            <w:r w:rsidRPr="00175B6C">
              <w:rPr>
                <w:rFonts w:cs="Arial"/>
                <w:color w:val="auto"/>
                <w:sz w:val="16"/>
                <w:szCs w:val="16"/>
              </w:rPr>
              <w:t> </w:t>
            </w:r>
          </w:p>
        </w:tc>
        <w:tc>
          <w:tcPr>
            <w:tcW w:w="1420" w:type="dxa"/>
            <w:tcBorders>
              <w:top w:val="nil"/>
              <w:left w:val="nil"/>
              <w:bottom w:val="nil"/>
              <w:right w:val="nil"/>
            </w:tcBorders>
            <w:shd w:val="clear" w:color="auto" w:fill="auto"/>
            <w:vAlign w:val="bottom"/>
            <w:hideMark/>
          </w:tcPr>
          <w:p w14:paraId="4E00D9FE" w14:textId="77777777" w:rsidR="00175B6C" w:rsidRPr="00175B6C" w:rsidRDefault="00175B6C" w:rsidP="00175B6C">
            <w:pPr>
              <w:spacing w:after="0"/>
              <w:rPr>
                <w:rFonts w:cs="Arial"/>
                <w:color w:val="auto"/>
                <w:sz w:val="16"/>
                <w:szCs w:val="16"/>
              </w:rPr>
            </w:pPr>
            <w:r w:rsidRPr="00175B6C">
              <w:rPr>
                <w:rFonts w:cs="Arial"/>
                <w:color w:val="auto"/>
                <w:sz w:val="16"/>
                <w:szCs w:val="16"/>
              </w:rPr>
              <w:t> </w:t>
            </w:r>
          </w:p>
        </w:tc>
        <w:tc>
          <w:tcPr>
            <w:tcW w:w="1420" w:type="dxa"/>
            <w:tcBorders>
              <w:top w:val="nil"/>
              <w:left w:val="nil"/>
              <w:bottom w:val="nil"/>
              <w:right w:val="nil"/>
            </w:tcBorders>
            <w:shd w:val="clear" w:color="auto" w:fill="auto"/>
            <w:vAlign w:val="bottom"/>
            <w:hideMark/>
          </w:tcPr>
          <w:p w14:paraId="11B7CACE" w14:textId="77777777" w:rsidR="00175B6C" w:rsidRPr="00175B6C" w:rsidRDefault="00175B6C" w:rsidP="00175B6C">
            <w:pPr>
              <w:spacing w:after="0"/>
              <w:rPr>
                <w:rFonts w:cs="Arial"/>
                <w:color w:val="auto"/>
                <w:sz w:val="16"/>
                <w:szCs w:val="16"/>
              </w:rPr>
            </w:pPr>
            <w:r w:rsidRPr="00175B6C">
              <w:rPr>
                <w:rFonts w:cs="Arial"/>
                <w:color w:val="auto"/>
                <w:sz w:val="16"/>
                <w:szCs w:val="16"/>
              </w:rPr>
              <w:t> </w:t>
            </w:r>
          </w:p>
        </w:tc>
      </w:tr>
      <w:tr w:rsidR="00175B6C" w:rsidRPr="00175B6C" w14:paraId="18C25A2D" w14:textId="77777777" w:rsidTr="00175B6C">
        <w:trPr>
          <w:trHeight w:val="255"/>
        </w:trPr>
        <w:tc>
          <w:tcPr>
            <w:tcW w:w="4120" w:type="dxa"/>
            <w:tcBorders>
              <w:top w:val="nil"/>
              <w:left w:val="nil"/>
              <w:bottom w:val="nil"/>
              <w:right w:val="nil"/>
            </w:tcBorders>
            <w:shd w:val="clear" w:color="auto" w:fill="auto"/>
            <w:vAlign w:val="center"/>
            <w:hideMark/>
          </w:tcPr>
          <w:p w14:paraId="41BD8A96" w14:textId="77777777" w:rsidR="00175B6C" w:rsidRPr="00175B6C" w:rsidRDefault="00175B6C" w:rsidP="00175B6C">
            <w:pPr>
              <w:spacing w:after="0"/>
              <w:ind w:firstLineChars="200" w:firstLine="320"/>
              <w:rPr>
                <w:rFonts w:cs="Arial"/>
                <w:b/>
                <w:bCs/>
                <w:color w:val="auto"/>
                <w:sz w:val="16"/>
                <w:szCs w:val="16"/>
              </w:rPr>
            </w:pPr>
            <w:r w:rsidRPr="00175B6C">
              <w:rPr>
                <w:rFonts w:cs="Arial"/>
                <w:b/>
                <w:bCs/>
                <w:color w:val="auto"/>
                <w:sz w:val="16"/>
                <w:szCs w:val="16"/>
              </w:rPr>
              <w:t>Departmental non-operating</w:t>
            </w:r>
          </w:p>
        </w:tc>
        <w:tc>
          <w:tcPr>
            <w:tcW w:w="2320" w:type="dxa"/>
            <w:tcBorders>
              <w:top w:val="nil"/>
              <w:left w:val="nil"/>
              <w:bottom w:val="nil"/>
              <w:right w:val="nil"/>
            </w:tcBorders>
            <w:shd w:val="clear" w:color="auto" w:fill="auto"/>
            <w:vAlign w:val="bottom"/>
            <w:hideMark/>
          </w:tcPr>
          <w:p w14:paraId="1F7A7ECD" w14:textId="77777777" w:rsidR="00175B6C" w:rsidRPr="00175B6C" w:rsidRDefault="00175B6C" w:rsidP="00175B6C">
            <w:pPr>
              <w:spacing w:after="0"/>
              <w:ind w:firstLineChars="200" w:firstLine="320"/>
              <w:rPr>
                <w:rFonts w:cs="Arial"/>
                <w:b/>
                <w:bCs/>
                <w:color w:val="auto"/>
                <w:sz w:val="16"/>
                <w:szCs w:val="16"/>
              </w:rPr>
            </w:pPr>
          </w:p>
        </w:tc>
        <w:tc>
          <w:tcPr>
            <w:tcW w:w="1420" w:type="dxa"/>
            <w:tcBorders>
              <w:top w:val="nil"/>
              <w:left w:val="nil"/>
              <w:bottom w:val="nil"/>
              <w:right w:val="nil"/>
            </w:tcBorders>
            <w:shd w:val="clear" w:color="auto" w:fill="auto"/>
            <w:vAlign w:val="bottom"/>
            <w:hideMark/>
          </w:tcPr>
          <w:p w14:paraId="395F3DF0" w14:textId="77777777" w:rsidR="00175B6C" w:rsidRPr="00175B6C" w:rsidRDefault="00175B6C" w:rsidP="00175B6C">
            <w:pPr>
              <w:spacing w:after="0"/>
              <w:rPr>
                <w:rFonts w:ascii="Times New Roman" w:hAnsi="Times New Roman"/>
                <w:color w:val="auto"/>
                <w:sz w:val="20"/>
              </w:rPr>
            </w:pPr>
          </w:p>
        </w:tc>
        <w:tc>
          <w:tcPr>
            <w:tcW w:w="1420" w:type="dxa"/>
            <w:tcBorders>
              <w:top w:val="nil"/>
              <w:left w:val="nil"/>
              <w:bottom w:val="nil"/>
              <w:right w:val="nil"/>
            </w:tcBorders>
            <w:shd w:val="clear" w:color="auto" w:fill="auto"/>
            <w:vAlign w:val="bottom"/>
            <w:hideMark/>
          </w:tcPr>
          <w:p w14:paraId="15D7F443" w14:textId="77777777" w:rsidR="00175B6C" w:rsidRPr="00175B6C" w:rsidRDefault="00175B6C" w:rsidP="00175B6C">
            <w:pPr>
              <w:spacing w:after="0"/>
              <w:rPr>
                <w:rFonts w:ascii="Times New Roman" w:hAnsi="Times New Roman"/>
                <w:color w:val="auto"/>
                <w:sz w:val="20"/>
              </w:rPr>
            </w:pPr>
          </w:p>
        </w:tc>
      </w:tr>
      <w:tr w:rsidR="00175B6C" w:rsidRPr="00175B6C" w14:paraId="2BBBC0EE" w14:textId="77777777" w:rsidTr="00175B6C">
        <w:trPr>
          <w:trHeight w:val="255"/>
        </w:trPr>
        <w:tc>
          <w:tcPr>
            <w:tcW w:w="4120" w:type="dxa"/>
            <w:tcBorders>
              <w:top w:val="nil"/>
              <w:left w:val="nil"/>
              <w:bottom w:val="nil"/>
              <w:right w:val="nil"/>
            </w:tcBorders>
            <w:shd w:val="clear" w:color="auto" w:fill="auto"/>
            <w:vAlign w:val="center"/>
            <w:hideMark/>
          </w:tcPr>
          <w:p w14:paraId="730A2DC9" w14:textId="77777777" w:rsidR="00175B6C" w:rsidRPr="00175B6C" w:rsidRDefault="00175B6C" w:rsidP="00175B6C">
            <w:pPr>
              <w:spacing w:after="0"/>
              <w:ind w:firstLineChars="200" w:firstLine="320"/>
              <w:rPr>
                <w:rFonts w:cs="Arial"/>
                <w:color w:val="auto"/>
                <w:sz w:val="16"/>
                <w:szCs w:val="16"/>
              </w:rPr>
            </w:pPr>
            <w:r w:rsidRPr="00175B6C">
              <w:rPr>
                <w:rFonts w:cs="Arial"/>
                <w:color w:val="auto"/>
                <w:sz w:val="16"/>
                <w:szCs w:val="16"/>
              </w:rPr>
              <w:t>Equity injections</w:t>
            </w:r>
          </w:p>
        </w:tc>
        <w:tc>
          <w:tcPr>
            <w:tcW w:w="2320" w:type="dxa"/>
            <w:tcBorders>
              <w:top w:val="nil"/>
              <w:left w:val="nil"/>
              <w:bottom w:val="single" w:sz="4" w:space="0" w:color="343945"/>
              <w:right w:val="nil"/>
            </w:tcBorders>
            <w:shd w:val="clear" w:color="auto" w:fill="auto"/>
            <w:noWrap/>
            <w:vAlign w:val="bottom"/>
            <w:hideMark/>
          </w:tcPr>
          <w:p w14:paraId="688B761F" w14:textId="77777777" w:rsidR="00175B6C" w:rsidRPr="00175B6C" w:rsidRDefault="00175B6C" w:rsidP="00175B6C">
            <w:pPr>
              <w:spacing w:after="0"/>
              <w:rPr>
                <w:rFonts w:cs="Arial"/>
                <w:sz w:val="16"/>
                <w:szCs w:val="16"/>
              </w:rPr>
            </w:pPr>
            <w:r w:rsidRPr="00175B6C">
              <w:rPr>
                <w:rFonts w:cs="Arial"/>
                <w:sz w:val="16"/>
                <w:szCs w:val="16"/>
              </w:rPr>
              <w:t xml:space="preserve"> 8,385 </w:t>
            </w:r>
          </w:p>
        </w:tc>
        <w:tc>
          <w:tcPr>
            <w:tcW w:w="1420" w:type="dxa"/>
            <w:tcBorders>
              <w:top w:val="nil"/>
              <w:left w:val="nil"/>
              <w:bottom w:val="single" w:sz="4" w:space="0" w:color="343945"/>
              <w:right w:val="nil"/>
            </w:tcBorders>
            <w:shd w:val="clear" w:color="auto" w:fill="auto"/>
            <w:noWrap/>
            <w:vAlign w:val="bottom"/>
            <w:hideMark/>
          </w:tcPr>
          <w:p w14:paraId="493F7813" w14:textId="77777777" w:rsidR="00175B6C" w:rsidRPr="00175B6C" w:rsidRDefault="00175B6C" w:rsidP="00175B6C">
            <w:pPr>
              <w:spacing w:after="0"/>
              <w:rPr>
                <w:rFonts w:cs="Arial"/>
                <w:sz w:val="16"/>
                <w:szCs w:val="16"/>
              </w:rPr>
            </w:pPr>
            <w:r w:rsidRPr="00175B6C">
              <w:rPr>
                <w:rFonts w:cs="Arial"/>
                <w:sz w:val="16"/>
                <w:szCs w:val="16"/>
              </w:rPr>
              <w:t xml:space="preserve"> 3,549 </w:t>
            </w:r>
          </w:p>
        </w:tc>
        <w:tc>
          <w:tcPr>
            <w:tcW w:w="1420" w:type="dxa"/>
            <w:tcBorders>
              <w:top w:val="nil"/>
              <w:left w:val="nil"/>
              <w:bottom w:val="single" w:sz="4" w:space="0" w:color="343945"/>
              <w:right w:val="nil"/>
            </w:tcBorders>
            <w:shd w:val="clear" w:color="auto" w:fill="auto"/>
            <w:noWrap/>
            <w:vAlign w:val="bottom"/>
            <w:hideMark/>
          </w:tcPr>
          <w:p w14:paraId="22EE5190" w14:textId="77777777" w:rsidR="00175B6C" w:rsidRPr="00175B6C" w:rsidRDefault="00175B6C" w:rsidP="00175B6C">
            <w:pPr>
              <w:spacing w:after="0"/>
              <w:rPr>
                <w:rFonts w:cs="Arial"/>
                <w:sz w:val="16"/>
                <w:szCs w:val="16"/>
              </w:rPr>
            </w:pPr>
            <w:r w:rsidRPr="00175B6C">
              <w:rPr>
                <w:rFonts w:cs="Arial"/>
                <w:sz w:val="16"/>
                <w:szCs w:val="16"/>
              </w:rPr>
              <w:t xml:space="preserve"> 4,836 </w:t>
            </w:r>
          </w:p>
        </w:tc>
      </w:tr>
      <w:tr w:rsidR="00175B6C" w:rsidRPr="00175B6C" w14:paraId="2EE902DB" w14:textId="77777777" w:rsidTr="00175B6C">
        <w:trPr>
          <w:trHeight w:val="255"/>
        </w:trPr>
        <w:tc>
          <w:tcPr>
            <w:tcW w:w="4120" w:type="dxa"/>
            <w:tcBorders>
              <w:top w:val="nil"/>
              <w:left w:val="nil"/>
              <w:bottom w:val="nil"/>
              <w:right w:val="nil"/>
            </w:tcBorders>
            <w:shd w:val="clear" w:color="auto" w:fill="auto"/>
            <w:vAlign w:val="center"/>
            <w:hideMark/>
          </w:tcPr>
          <w:p w14:paraId="5CE5261A"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Total other services (B)</w:t>
            </w:r>
          </w:p>
        </w:tc>
        <w:tc>
          <w:tcPr>
            <w:tcW w:w="2320" w:type="dxa"/>
            <w:tcBorders>
              <w:top w:val="nil"/>
              <w:left w:val="nil"/>
              <w:bottom w:val="single" w:sz="4" w:space="0" w:color="343945"/>
              <w:right w:val="nil"/>
            </w:tcBorders>
            <w:shd w:val="clear" w:color="auto" w:fill="auto"/>
            <w:noWrap/>
            <w:vAlign w:val="bottom"/>
            <w:hideMark/>
          </w:tcPr>
          <w:p w14:paraId="5DF3A3C3" w14:textId="77777777" w:rsidR="00175B6C" w:rsidRPr="00175B6C" w:rsidRDefault="00175B6C" w:rsidP="00175B6C">
            <w:pPr>
              <w:spacing w:after="0"/>
              <w:rPr>
                <w:rFonts w:cs="Arial"/>
                <w:b/>
                <w:bCs/>
                <w:sz w:val="16"/>
                <w:szCs w:val="16"/>
              </w:rPr>
            </w:pPr>
            <w:r w:rsidRPr="00175B6C">
              <w:rPr>
                <w:rFonts w:cs="Arial"/>
                <w:b/>
                <w:bCs/>
                <w:sz w:val="16"/>
                <w:szCs w:val="16"/>
              </w:rPr>
              <w:t xml:space="preserve"> 8,385 </w:t>
            </w:r>
          </w:p>
        </w:tc>
        <w:tc>
          <w:tcPr>
            <w:tcW w:w="1420" w:type="dxa"/>
            <w:tcBorders>
              <w:top w:val="nil"/>
              <w:left w:val="nil"/>
              <w:bottom w:val="single" w:sz="4" w:space="0" w:color="343945"/>
              <w:right w:val="nil"/>
            </w:tcBorders>
            <w:shd w:val="clear" w:color="auto" w:fill="auto"/>
            <w:noWrap/>
            <w:vAlign w:val="bottom"/>
            <w:hideMark/>
          </w:tcPr>
          <w:p w14:paraId="66DE5464" w14:textId="77777777" w:rsidR="00175B6C" w:rsidRPr="00175B6C" w:rsidRDefault="00175B6C" w:rsidP="00175B6C">
            <w:pPr>
              <w:spacing w:after="0"/>
              <w:rPr>
                <w:rFonts w:cs="Arial"/>
                <w:b/>
                <w:bCs/>
                <w:sz w:val="16"/>
                <w:szCs w:val="16"/>
              </w:rPr>
            </w:pPr>
            <w:r w:rsidRPr="00175B6C">
              <w:rPr>
                <w:rFonts w:cs="Arial"/>
                <w:b/>
                <w:bCs/>
                <w:sz w:val="16"/>
                <w:szCs w:val="16"/>
              </w:rPr>
              <w:t xml:space="preserve"> 3,549 </w:t>
            </w:r>
          </w:p>
        </w:tc>
        <w:tc>
          <w:tcPr>
            <w:tcW w:w="1420" w:type="dxa"/>
            <w:tcBorders>
              <w:top w:val="nil"/>
              <w:left w:val="nil"/>
              <w:bottom w:val="single" w:sz="4" w:space="0" w:color="343945"/>
              <w:right w:val="nil"/>
            </w:tcBorders>
            <w:shd w:val="clear" w:color="auto" w:fill="auto"/>
            <w:noWrap/>
            <w:vAlign w:val="bottom"/>
            <w:hideMark/>
          </w:tcPr>
          <w:p w14:paraId="7A587763" w14:textId="77777777" w:rsidR="00175B6C" w:rsidRPr="00175B6C" w:rsidRDefault="00175B6C" w:rsidP="00175B6C">
            <w:pPr>
              <w:spacing w:after="0"/>
              <w:rPr>
                <w:rFonts w:cs="Arial"/>
                <w:b/>
                <w:bCs/>
                <w:sz w:val="16"/>
                <w:szCs w:val="16"/>
              </w:rPr>
            </w:pPr>
            <w:r w:rsidRPr="00175B6C">
              <w:rPr>
                <w:rFonts w:cs="Arial"/>
                <w:b/>
                <w:bCs/>
                <w:sz w:val="16"/>
                <w:szCs w:val="16"/>
              </w:rPr>
              <w:t xml:space="preserve"> 4,836 </w:t>
            </w:r>
          </w:p>
        </w:tc>
      </w:tr>
      <w:tr w:rsidR="00175B6C" w:rsidRPr="00175B6C" w14:paraId="05AA82B0" w14:textId="77777777" w:rsidTr="00175B6C">
        <w:trPr>
          <w:trHeight w:val="450"/>
        </w:trPr>
        <w:tc>
          <w:tcPr>
            <w:tcW w:w="4120" w:type="dxa"/>
            <w:tcBorders>
              <w:top w:val="nil"/>
              <w:left w:val="nil"/>
              <w:bottom w:val="nil"/>
              <w:right w:val="nil"/>
            </w:tcBorders>
            <w:shd w:val="clear" w:color="auto" w:fill="auto"/>
            <w:vAlign w:val="center"/>
            <w:hideMark/>
          </w:tcPr>
          <w:p w14:paraId="3C1F68FF"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Total available annual appropriations and payments</w:t>
            </w:r>
          </w:p>
        </w:tc>
        <w:tc>
          <w:tcPr>
            <w:tcW w:w="2320" w:type="dxa"/>
            <w:tcBorders>
              <w:top w:val="nil"/>
              <w:left w:val="nil"/>
              <w:bottom w:val="single" w:sz="4" w:space="0" w:color="343945"/>
              <w:right w:val="nil"/>
            </w:tcBorders>
            <w:shd w:val="clear" w:color="auto" w:fill="auto"/>
            <w:noWrap/>
            <w:vAlign w:val="bottom"/>
            <w:hideMark/>
          </w:tcPr>
          <w:p w14:paraId="1C0BC585" w14:textId="77777777" w:rsidR="00175B6C" w:rsidRPr="00175B6C" w:rsidRDefault="00175B6C" w:rsidP="00175B6C">
            <w:pPr>
              <w:spacing w:after="0"/>
              <w:rPr>
                <w:rFonts w:cs="Arial"/>
                <w:b/>
                <w:bCs/>
                <w:sz w:val="16"/>
                <w:szCs w:val="16"/>
              </w:rPr>
            </w:pPr>
            <w:r w:rsidRPr="00175B6C">
              <w:rPr>
                <w:rFonts w:cs="Arial"/>
                <w:b/>
                <w:bCs/>
                <w:sz w:val="16"/>
                <w:szCs w:val="16"/>
              </w:rPr>
              <w:t xml:space="preserve"> 94,587 </w:t>
            </w:r>
          </w:p>
        </w:tc>
        <w:tc>
          <w:tcPr>
            <w:tcW w:w="1420" w:type="dxa"/>
            <w:tcBorders>
              <w:top w:val="nil"/>
              <w:left w:val="nil"/>
              <w:bottom w:val="single" w:sz="4" w:space="0" w:color="343945"/>
              <w:right w:val="nil"/>
            </w:tcBorders>
            <w:shd w:val="clear" w:color="auto" w:fill="auto"/>
            <w:noWrap/>
            <w:vAlign w:val="bottom"/>
            <w:hideMark/>
          </w:tcPr>
          <w:p w14:paraId="0AA552B7" w14:textId="77777777" w:rsidR="00175B6C" w:rsidRPr="00175B6C" w:rsidRDefault="00175B6C" w:rsidP="00175B6C">
            <w:pPr>
              <w:spacing w:after="0"/>
              <w:rPr>
                <w:rFonts w:cs="Arial"/>
                <w:b/>
                <w:bCs/>
                <w:sz w:val="16"/>
                <w:szCs w:val="16"/>
              </w:rPr>
            </w:pPr>
            <w:r w:rsidRPr="00175B6C">
              <w:rPr>
                <w:rFonts w:cs="Arial"/>
                <w:b/>
                <w:bCs/>
                <w:sz w:val="16"/>
                <w:szCs w:val="16"/>
              </w:rPr>
              <w:t xml:space="preserve"> 53,216 </w:t>
            </w:r>
          </w:p>
        </w:tc>
        <w:tc>
          <w:tcPr>
            <w:tcW w:w="1420" w:type="dxa"/>
            <w:tcBorders>
              <w:top w:val="nil"/>
              <w:left w:val="nil"/>
              <w:bottom w:val="single" w:sz="4" w:space="0" w:color="343945"/>
              <w:right w:val="nil"/>
            </w:tcBorders>
            <w:shd w:val="clear" w:color="auto" w:fill="auto"/>
            <w:vAlign w:val="bottom"/>
            <w:hideMark/>
          </w:tcPr>
          <w:p w14:paraId="0362F054"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 xml:space="preserve">                  41,371 </w:t>
            </w:r>
          </w:p>
        </w:tc>
      </w:tr>
      <w:tr w:rsidR="00175B6C" w:rsidRPr="00175B6C" w14:paraId="73062830" w14:textId="77777777" w:rsidTr="00175B6C">
        <w:trPr>
          <w:trHeight w:val="255"/>
        </w:trPr>
        <w:tc>
          <w:tcPr>
            <w:tcW w:w="4120" w:type="dxa"/>
            <w:tcBorders>
              <w:top w:val="nil"/>
              <w:left w:val="nil"/>
              <w:bottom w:val="nil"/>
              <w:right w:val="nil"/>
            </w:tcBorders>
            <w:shd w:val="clear" w:color="auto" w:fill="auto"/>
            <w:vAlign w:val="center"/>
            <w:hideMark/>
          </w:tcPr>
          <w:p w14:paraId="796447F1"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Special appropriations</w:t>
            </w:r>
          </w:p>
        </w:tc>
        <w:tc>
          <w:tcPr>
            <w:tcW w:w="2320" w:type="dxa"/>
            <w:tcBorders>
              <w:top w:val="nil"/>
              <w:left w:val="nil"/>
              <w:bottom w:val="nil"/>
              <w:right w:val="nil"/>
            </w:tcBorders>
            <w:shd w:val="clear" w:color="auto" w:fill="auto"/>
            <w:vAlign w:val="bottom"/>
            <w:hideMark/>
          </w:tcPr>
          <w:p w14:paraId="1728D6A0"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 </w:t>
            </w:r>
          </w:p>
        </w:tc>
        <w:tc>
          <w:tcPr>
            <w:tcW w:w="1420" w:type="dxa"/>
            <w:tcBorders>
              <w:top w:val="nil"/>
              <w:left w:val="nil"/>
              <w:bottom w:val="nil"/>
              <w:right w:val="nil"/>
            </w:tcBorders>
            <w:shd w:val="clear" w:color="auto" w:fill="auto"/>
            <w:vAlign w:val="bottom"/>
            <w:hideMark/>
          </w:tcPr>
          <w:p w14:paraId="14BE6529"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 </w:t>
            </w:r>
          </w:p>
        </w:tc>
        <w:tc>
          <w:tcPr>
            <w:tcW w:w="1420" w:type="dxa"/>
            <w:tcBorders>
              <w:top w:val="nil"/>
              <w:left w:val="nil"/>
              <w:bottom w:val="nil"/>
              <w:right w:val="nil"/>
            </w:tcBorders>
            <w:shd w:val="clear" w:color="auto" w:fill="auto"/>
            <w:vAlign w:val="bottom"/>
            <w:hideMark/>
          </w:tcPr>
          <w:p w14:paraId="673B8FBD"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 </w:t>
            </w:r>
          </w:p>
        </w:tc>
      </w:tr>
      <w:tr w:rsidR="00175B6C" w:rsidRPr="00175B6C" w14:paraId="1718100F" w14:textId="77777777" w:rsidTr="00175B6C">
        <w:trPr>
          <w:trHeight w:val="450"/>
        </w:trPr>
        <w:tc>
          <w:tcPr>
            <w:tcW w:w="4120" w:type="dxa"/>
            <w:tcBorders>
              <w:top w:val="nil"/>
              <w:left w:val="nil"/>
              <w:bottom w:val="nil"/>
              <w:right w:val="nil"/>
            </w:tcBorders>
            <w:shd w:val="clear" w:color="auto" w:fill="auto"/>
            <w:vAlign w:val="center"/>
            <w:hideMark/>
          </w:tcPr>
          <w:p w14:paraId="4E40B42B" w14:textId="77777777" w:rsidR="00175B6C" w:rsidRPr="00175B6C" w:rsidRDefault="00175B6C" w:rsidP="00175B6C">
            <w:pPr>
              <w:spacing w:after="0"/>
              <w:ind w:firstLineChars="200" w:firstLine="320"/>
              <w:rPr>
                <w:rFonts w:cs="Arial"/>
                <w:b/>
                <w:bCs/>
                <w:color w:val="auto"/>
                <w:sz w:val="16"/>
                <w:szCs w:val="16"/>
              </w:rPr>
            </w:pPr>
            <w:r w:rsidRPr="00175B6C">
              <w:rPr>
                <w:rFonts w:cs="Arial"/>
                <w:b/>
                <w:bCs/>
                <w:color w:val="auto"/>
                <w:sz w:val="16"/>
                <w:szCs w:val="16"/>
              </w:rPr>
              <w:t>Special appropriations limited by criteria/entitlement</w:t>
            </w:r>
          </w:p>
        </w:tc>
        <w:tc>
          <w:tcPr>
            <w:tcW w:w="2320" w:type="dxa"/>
            <w:tcBorders>
              <w:top w:val="nil"/>
              <w:left w:val="nil"/>
              <w:bottom w:val="nil"/>
              <w:right w:val="nil"/>
            </w:tcBorders>
            <w:shd w:val="clear" w:color="auto" w:fill="auto"/>
            <w:vAlign w:val="bottom"/>
            <w:hideMark/>
          </w:tcPr>
          <w:p w14:paraId="234CC3D8" w14:textId="77777777" w:rsidR="00175B6C" w:rsidRPr="00175B6C" w:rsidRDefault="00175B6C" w:rsidP="00175B6C">
            <w:pPr>
              <w:spacing w:after="0"/>
              <w:ind w:firstLineChars="200" w:firstLine="320"/>
              <w:rPr>
                <w:rFonts w:cs="Arial"/>
                <w:b/>
                <w:bCs/>
                <w:color w:val="auto"/>
                <w:sz w:val="16"/>
                <w:szCs w:val="16"/>
              </w:rPr>
            </w:pPr>
          </w:p>
        </w:tc>
        <w:tc>
          <w:tcPr>
            <w:tcW w:w="1420" w:type="dxa"/>
            <w:tcBorders>
              <w:top w:val="nil"/>
              <w:left w:val="nil"/>
              <w:bottom w:val="nil"/>
              <w:right w:val="nil"/>
            </w:tcBorders>
            <w:shd w:val="clear" w:color="auto" w:fill="auto"/>
            <w:vAlign w:val="bottom"/>
            <w:hideMark/>
          </w:tcPr>
          <w:p w14:paraId="5301F05D" w14:textId="77777777" w:rsidR="00175B6C" w:rsidRPr="00175B6C" w:rsidRDefault="00175B6C" w:rsidP="00175B6C">
            <w:pPr>
              <w:spacing w:after="0"/>
              <w:rPr>
                <w:rFonts w:ascii="Times New Roman" w:hAnsi="Times New Roman"/>
                <w:color w:val="auto"/>
                <w:sz w:val="20"/>
              </w:rPr>
            </w:pPr>
          </w:p>
        </w:tc>
        <w:tc>
          <w:tcPr>
            <w:tcW w:w="1420" w:type="dxa"/>
            <w:tcBorders>
              <w:top w:val="nil"/>
              <w:left w:val="nil"/>
              <w:bottom w:val="nil"/>
              <w:right w:val="nil"/>
            </w:tcBorders>
            <w:shd w:val="clear" w:color="auto" w:fill="auto"/>
            <w:vAlign w:val="bottom"/>
            <w:hideMark/>
          </w:tcPr>
          <w:p w14:paraId="0C6EF0C9" w14:textId="77777777" w:rsidR="00175B6C" w:rsidRPr="00175B6C" w:rsidRDefault="00175B6C" w:rsidP="00175B6C">
            <w:pPr>
              <w:spacing w:after="0"/>
              <w:rPr>
                <w:rFonts w:ascii="Times New Roman" w:hAnsi="Times New Roman"/>
                <w:color w:val="auto"/>
                <w:sz w:val="20"/>
              </w:rPr>
            </w:pPr>
          </w:p>
        </w:tc>
      </w:tr>
      <w:tr w:rsidR="00175B6C" w:rsidRPr="00175B6C" w14:paraId="020AE21D" w14:textId="77777777" w:rsidTr="00175B6C">
        <w:trPr>
          <w:trHeight w:val="450"/>
        </w:trPr>
        <w:tc>
          <w:tcPr>
            <w:tcW w:w="4120" w:type="dxa"/>
            <w:tcBorders>
              <w:top w:val="nil"/>
              <w:left w:val="nil"/>
              <w:bottom w:val="nil"/>
              <w:right w:val="nil"/>
            </w:tcBorders>
            <w:shd w:val="clear" w:color="auto" w:fill="auto"/>
            <w:vAlign w:val="center"/>
            <w:hideMark/>
          </w:tcPr>
          <w:p w14:paraId="112CDC67" w14:textId="77777777" w:rsidR="00175B6C" w:rsidRPr="00175B6C" w:rsidRDefault="00175B6C" w:rsidP="00175B6C">
            <w:pPr>
              <w:spacing w:after="0"/>
              <w:ind w:firstLineChars="200" w:firstLine="320"/>
              <w:rPr>
                <w:rFonts w:cs="Arial"/>
                <w:color w:val="auto"/>
                <w:sz w:val="16"/>
                <w:szCs w:val="16"/>
              </w:rPr>
            </w:pPr>
            <w:r w:rsidRPr="00175B6C">
              <w:rPr>
                <w:rFonts w:cs="Arial"/>
                <w:color w:val="auto"/>
                <w:sz w:val="16"/>
                <w:szCs w:val="16"/>
              </w:rPr>
              <w:t xml:space="preserve">Special appropriation: </w:t>
            </w:r>
            <w:r w:rsidRPr="00175B6C">
              <w:rPr>
                <w:rFonts w:cs="Arial"/>
                <w:i/>
                <w:iCs/>
                <w:color w:val="auto"/>
                <w:sz w:val="16"/>
                <w:szCs w:val="16"/>
              </w:rPr>
              <w:t>Great Barrier Reef Marine Park Act 1975 (Cth)</w:t>
            </w:r>
            <w:r w:rsidRPr="00175B6C">
              <w:rPr>
                <w:rFonts w:cs="Arial"/>
                <w:color w:val="auto"/>
                <w:sz w:val="16"/>
                <w:szCs w:val="16"/>
              </w:rPr>
              <w:t xml:space="preserve"> s.65A</w:t>
            </w:r>
          </w:p>
        </w:tc>
        <w:tc>
          <w:tcPr>
            <w:tcW w:w="2320" w:type="dxa"/>
            <w:tcBorders>
              <w:top w:val="nil"/>
              <w:left w:val="nil"/>
              <w:bottom w:val="nil"/>
              <w:right w:val="nil"/>
            </w:tcBorders>
            <w:shd w:val="clear" w:color="auto" w:fill="auto"/>
            <w:noWrap/>
            <w:vAlign w:val="bottom"/>
            <w:hideMark/>
          </w:tcPr>
          <w:p w14:paraId="011023CE" w14:textId="77777777" w:rsidR="00175B6C" w:rsidRPr="00175B6C" w:rsidRDefault="00175B6C" w:rsidP="00175B6C">
            <w:pPr>
              <w:spacing w:after="0"/>
              <w:rPr>
                <w:rFonts w:cs="Arial"/>
                <w:sz w:val="16"/>
                <w:szCs w:val="16"/>
              </w:rPr>
            </w:pPr>
            <w:r w:rsidRPr="00175B6C">
              <w:rPr>
                <w:rFonts w:cs="Arial"/>
                <w:sz w:val="16"/>
                <w:szCs w:val="16"/>
              </w:rPr>
              <w:t xml:space="preserve"> 8,711 </w:t>
            </w:r>
          </w:p>
        </w:tc>
        <w:tc>
          <w:tcPr>
            <w:tcW w:w="1420" w:type="dxa"/>
            <w:tcBorders>
              <w:top w:val="nil"/>
              <w:left w:val="nil"/>
              <w:bottom w:val="nil"/>
              <w:right w:val="nil"/>
            </w:tcBorders>
            <w:shd w:val="clear" w:color="auto" w:fill="auto"/>
            <w:noWrap/>
            <w:vAlign w:val="bottom"/>
            <w:hideMark/>
          </w:tcPr>
          <w:p w14:paraId="633A34C8" w14:textId="77777777" w:rsidR="00175B6C" w:rsidRPr="00175B6C" w:rsidRDefault="00175B6C" w:rsidP="00175B6C">
            <w:pPr>
              <w:spacing w:after="0"/>
              <w:rPr>
                <w:rFonts w:cs="Arial"/>
                <w:sz w:val="16"/>
                <w:szCs w:val="16"/>
              </w:rPr>
            </w:pPr>
            <w:r w:rsidRPr="00175B6C">
              <w:rPr>
                <w:rFonts w:cs="Arial"/>
                <w:sz w:val="16"/>
                <w:szCs w:val="16"/>
              </w:rPr>
              <w:t xml:space="preserve"> 8,711 </w:t>
            </w:r>
          </w:p>
        </w:tc>
        <w:tc>
          <w:tcPr>
            <w:tcW w:w="1420" w:type="dxa"/>
            <w:tcBorders>
              <w:top w:val="nil"/>
              <w:left w:val="nil"/>
              <w:bottom w:val="nil"/>
              <w:right w:val="nil"/>
            </w:tcBorders>
            <w:shd w:val="clear" w:color="auto" w:fill="auto"/>
            <w:vAlign w:val="bottom"/>
            <w:hideMark/>
          </w:tcPr>
          <w:p w14:paraId="4B07B72C"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 </w:t>
            </w:r>
          </w:p>
        </w:tc>
      </w:tr>
      <w:tr w:rsidR="00175B6C" w:rsidRPr="00175B6C" w14:paraId="0D662F0D" w14:textId="77777777" w:rsidTr="00175B6C">
        <w:trPr>
          <w:trHeight w:val="900"/>
        </w:trPr>
        <w:tc>
          <w:tcPr>
            <w:tcW w:w="4120" w:type="dxa"/>
            <w:tcBorders>
              <w:top w:val="nil"/>
              <w:left w:val="nil"/>
              <w:bottom w:val="nil"/>
              <w:right w:val="nil"/>
            </w:tcBorders>
            <w:shd w:val="clear" w:color="auto" w:fill="auto"/>
            <w:vAlign w:val="center"/>
            <w:hideMark/>
          </w:tcPr>
          <w:p w14:paraId="76911ED1" w14:textId="77777777" w:rsidR="00175B6C" w:rsidRPr="00175B6C" w:rsidRDefault="00175B6C" w:rsidP="00175B6C">
            <w:pPr>
              <w:spacing w:after="0"/>
              <w:ind w:firstLineChars="200" w:firstLine="320"/>
              <w:rPr>
                <w:rFonts w:cs="Arial"/>
                <w:color w:val="auto"/>
                <w:sz w:val="16"/>
                <w:szCs w:val="16"/>
              </w:rPr>
            </w:pPr>
            <w:r w:rsidRPr="00175B6C">
              <w:rPr>
                <w:rFonts w:cs="Arial"/>
                <w:color w:val="auto"/>
                <w:sz w:val="16"/>
                <w:szCs w:val="16"/>
              </w:rPr>
              <w:t xml:space="preserve">Special appropriation: </w:t>
            </w:r>
            <w:r w:rsidRPr="00175B6C">
              <w:rPr>
                <w:rFonts w:cs="Arial"/>
                <w:i/>
                <w:iCs/>
                <w:color w:val="auto"/>
                <w:sz w:val="16"/>
                <w:szCs w:val="16"/>
              </w:rPr>
              <w:t>Assistance for Severely Affected Regions (Special Appropriation) (Coronavirus Economic Response Package) Act 2020 (Cth) s.4</w:t>
            </w:r>
          </w:p>
        </w:tc>
        <w:tc>
          <w:tcPr>
            <w:tcW w:w="2320" w:type="dxa"/>
            <w:tcBorders>
              <w:top w:val="nil"/>
              <w:left w:val="nil"/>
              <w:bottom w:val="single" w:sz="4" w:space="0" w:color="343945"/>
              <w:right w:val="nil"/>
            </w:tcBorders>
            <w:shd w:val="clear" w:color="auto" w:fill="auto"/>
            <w:noWrap/>
            <w:vAlign w:val="bottom"/>
            <w:hideMark/>
          </w:tcPr>
          <w:p w14:paraId="38581F2E" w14:textId="77777777" w:rsidR="00175B6C" w:rsidRPr="00175B6C" w:rsidRDefault="00175B6C" w:rsidP="00175B6C">
            <w:pPr>
              <w:spacing w:after="0"/>
              <w:rPr>
                <w:rFonts w:cs="Arial"/>
                <w:sz w:val="16"/>
                <w:szCs w:val="16"/>
              </w:rPr>
            </w:pPr>
            <w:r w:rsidRPr="00175B6C">
              <w:rPr>
                <w:rFonts w:cs="Arial"/>
                <w:sz w:val="16"/>
                <w:szCs w:val="16"/>
              </w:rPr>
              <w:t xml:space="preserve"> 2,622 </w:t>
            </w:r>
          </w:p>
        </w:tc>
        <w:tc>
          <w:tcPr>
            <w:tcW w:w="1420" w:type="dxa"/>
            <w:tcBorders>
              <w:top w:val="nil"/>
              <w:left w:val="nil"/>
              <w:bottom w:val="single" w:sz="4" w:space="0" w:color="343945"/>
              <w:right w:val="nil"/>
            </w:tcBorders>
            <w:shd w:val="clear" w:color="auto" w:fill="auto"/>
            <w:noWrap/>
            <w:vAlign w:val="bottom"/>
            <w:hideMark/>
          </w:tcPr>
          <w:p w14:paraId="27B0FDCE" w14:textId="77777777" w:rsidR="00175B6C" w:rsidRPr="00175B6C" w:rsidRDefault="00175B6C" w:rsidP="00175B6C">
            <w:pPr>
              <w:spacing w:after="0"/>
              <w:rPr>
                <w:rFonts w:cs="Arial"/>
                <w:sz w:val="16"/>
                <w:szCs w:val="16"/>
              </w:rPr>
            </w:pPr>
            <w:r w:rsidRPr="00175B6C">
              <w:rPr>
                <w:rFonts w:cs="Arial"/>
                <w:sz w:val="16"/>
                <w:szCs w:val="16"/>
              </w:rPr>
              <w:t xml:space="preserve"> - </w:t>
            </w:r>
          </w:p>
        </w:tc>
        <w:tc>
          <w:tcPr>
            <w:tcW w:w="1420" w:type="dxa"/>
            <w:tcBorders>
              <w:top w:val="nil"/>
              <w:left w:val="nil"/>
              <w:bottom w:val="single" w:sz="4" w:space="0" w:color="343945"/>
              <w:right w:val="nil"/>
            </w:tcBorders>
            <w:shd w:val="clear" w:color="auto" w:fill="auto"/>
            <w:vAlign w:val="bottom"/>
            <w:hideMark/>
          </w:tcPr>
          <w:p w14:paraId="4C05965C"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2,622 </w:t>
            </w:r>
          </w:p>
        </w:tc>
      </w:tr>
      <w:tr w:rsidR="00175B6C" w:rsidRPr="00175B6C" w14:paraId="6D600AD1" w14:textId="77777777" w:rsidTr="00175B6C">
        <w:trPr>
          <w:trHeight w:val="255"/>
        </w:trPr>
        <w:tc>
          <w:tcPr>
            <w:tcW w:w="4120" w:type="dxa"/>
            <w:tcBorders>
              <w:top w:val="nil"/>
              <w:left w:val="nil"/>
              <w:bottom w:val="nil"/>
              <w:right w:val="nil"/>
            </w:tcBorders>
            <w:shd w:val="clear" w:color="auto" w:fill="auto"/>
            <w:vAlign w:val="center"/>
            <w:hideMark/>
          </w:tcPr>
          <w:p w14:paraId="2427C138"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Total special appropriations (C)</w:t>
            </w:r>
          </w:p>
        </w:tc>
        <w:tc>
          <w:tcPr>
            <w:tcW w:w="2320" w:type="dxa"/>
            <w:tcBorders>
              <w:top w:val="nil"/>
              <w:left w:val="nil"/>
              <w:bottom w:val="single" w:sz="4" w:space="0" w:color="343945"/>
              <w:right w:val="nil"/>
            </w:tcBorders>
            <w:shd w:val="clear" w:color="auto" w:fill="auto"/>
            <w:noWrap/>
            <w:vAlign w:val="bottom"/>
            <w:hideMark/>
          </w:tcPr>
          <w:p w14:paraId="242C3D5D" w14:textId="77777777" w:rsidR="00175B6C" w:rsidRPr="00175B6C" w:rsidRDefault="00175B6C" w:rsidP="00175B6C">
            <w:pPr>
              <w:spacing w:after="0"/>
              <w:rPr>
                <w:rFonts w:cs="Arial"/>
                <w:b/>
                <w:bCs/>
                <w:sz w:val="16"/>
                <w:szCs w:val="16"/>
              </w:rPr>
            </w:pPr>
            <w:r w:rsidRPr="00175B6C">
              <w:rPr>
                <w:rFonts w:cs="Arial"/>
                <w:b/>
                <w:bCs/>
                <w:sz w:val="16"/>
                <w:szCs w:val="16"/>
              </w:rPr>
              <w:t xml:space="preserve"> 11,333 </w:t>
            </w:r>
          </w:p>
        </w:tc>
        <w:tc>
          <w:tcPr>
            <w:tcW w:w="1420" w:type="dxa"/>
            <w:tcBorders>
              <w:top w:val="nil"/>
              <w:left w:val="nil"/>
              <w:bottom w:val="single" w:sz="4" w:space="0" w:color="343945"/>
              <w:right w:val="nil"/>
            </w:tcBorders>
            <w:shd w:val="clear" w:color="auto" w:fill="auto"/>
            <w:noWrap/>
            <w:vAlign w:val="bottom"/>
            <w:hideMark/>
          </w:tcPr>
          <w:p w14:paraId="503ADF38" w14:textId="77777777" w:rsidR="00175B6C" w:rsidRPr="00175B6C" w:rsidRDefault="00175B6C" w:rsidP="00175B6C">
            <w:pPr>
              <w:spacing w:after="0"/>
              <w:rPr>
                <w:rFonts w:cs="Arial"/>
                <w:b/>
                <w:bCs/>
                <w:sz w:val="16"/>
                <w:szCs w:val="16"/>
              </w:rPr>
            </w:pPr>
            <w:r w:rsidRPr="00175B6C">
              <w:rPr>
                <w:rFonts w:cs="Arial"/>
                <w:b/>
                <w:bCs/>
                <w:sz w:val="16"/>
                <w:szCs w:val="16"/>
              </w:rPr>
              <w:t xml:space="preserve"> 8,711 </w:t>
            </w:r>
          </w:p>
        </w:tc>
        <w:tc>
          <w:tcPr>
            <w:tcW w:w="1420" w:type="dxa"/>
            <w:tcBorders>
              <w:top w:val="nil"/>
              <w:left w:val="nil"/>
              <w:bottom w:val="single" w:sz="4" w:space="0" w:color="343945"/>
              <w:right w:val="nil"/>
            </w:tcBorders>
            <w:shd w:val="clear" w:color="auto" w:fill="auto"/>
            <w:vAlign w:val="bottom"/>
            <w:hideMark/>
          </w:tcPr>
          <w:p w14:paraId="7D92374A"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 xml:space="preserve">                    2,622 </w:t>
            </w:r>
          </w:p>
        </w:tc>
      </w:tr>
      <w:tr w:rsidR="00175B6C" w:rsidRPr="00175B6C" w14:paraId="2F578064" w14:textId="77777777" w:rsidTr="00175B6C">
        <w:trPr>
          <w:trHeight w:val="255"/>
        </w:trPr>
        <w:tc>
          <w:tcPr>
            <w:tcW w:w="4120" w:type="dxa"/>
            <w:tcBorders>
              <w:top w:val="nil"/>
              <w:left w:val="nil"/>
              <w:bottom w:val="nil"/>
              <w:right w:val="nil"/>
            </w:tcBorders>
            <w:shd w:val="clear" w:color="auto" w:fill="auto"/>
            <w:vAlign w:val="center"/>
            <w:hideMark/>
          </w:tcPr>
          <w:p w14:paraId="188BD45C"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Special accounts</w:t>
            </w:r>
            <w:r w:rsidRPr="00175B6C">
              <w:rPr>
                <w:rFonts w:cs="Arial"/>
                <w:b/>
                <w:bCs/>
                <w:color w:val="auto"/>
                <w:sz w:val="16"/>
                <w:szCs w:val="16"/>
                <w:vertAlign w:val="superscript"/>
              </w:rPr>
              <w:t>4</w:t>
            </w:r>
          </w:p>
        </w:tc>
        <w:tc>
          <w:tcPr>
            <w:tcW w:w="2320" w:type="dxa"/>
            <w:tcBorders>
              <w:top w:val="nil"/>
              <w:left w:val="nil"/>
              <w:bottom w:val="nil"/>
              <w:right w:val="nil"/>
            </w:tcBorders>
            <w:shd w:val="clear" w:color="auto" w:fill="auto"/>
            <w:vAlign w:val="bottom"/>
            <w:hideMark/>
          </w:tcPr>
          <w:p w14:paraId="475E9E92"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 </w:t>
            </w:r>
          </w:p>
        </w:tc>
        <w:tc>
          <w:tcPr>
            <w:tcW w:w="1420" w:type="dxa"/>
            <w:tcBorders>
              <w:top w:val="nil"/>
              <w:left w:val="nil"/>
              <w:bottom w:val="nil"/>
              <w:right w:val="nil"/>
            </w:tcBorders>
            <w:shd w:val="clear" w:color="auto" w:fill="auto"/>
            <w:vAlign w:val="bottom"/>
            <w:hideMark/>
          </w:tcPr>
          <w:p w14:paraId="13F61604"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 </w:t>
            </w:r>
          </w:p>
        </w:tc>
        <w:tc>
          <w:tcPr>
            <w:tcW w:w="1420" w:type="dxa"/>
            <w:tcBorders>
              <w:top w:val="nil"/>
              <w:left w:val="nil"/>
              <w:bottom w:val="nil"/>
              <w:right w:val="nil"/>
            </w:tcBorders>
            <w:shd w:val="clear" w:color="auto" w:fill="auto"/>
            <w:vAlign w:val="bottom"/>
            <w:hideMark/>
          </w:tcPr>
          <w:p w14:paraId="62B75C29"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 </w:t>
            </w:r>
          </w:p>
        </w:tc>
      </w:tr>
      <w:tr w:rsidR="00175B6C" w:rsidRPr="00175B6C" w14:paraId="66E55D03" w14:textId="77777777" w:rsidTr="00175B6C">
        <w:trPr>
          <w:trHeight w:val="255"/>
        </w:trPr>
        <w:tc>
          <w:tcPr>
            <w:tcW w:w="4120" w:type="dxa"/>
            <w:tcBorders>
              <w:top w:val="nil"/>
              <w:left w:val="nil"/>
              <w:bottom w:val="nil"/>
              <w:right w:val="nil"/>
            </w:tcBorders>
            <w:shd w:val="clear" w:color="auto" w:fill="auto"/>
            <w:vAlign w:val="center"/>
            <w:hideMark/>
          </w:tcPr>
          <w:p w14:paraId="4AE53A98" w14:textId="77777777" w:rsidR="00175B6C" w:rsidRPr="00175B6C" w:rsidRDefault="00175B6C" w:rsidP="00175B6C">
            <w:pPr>
              <w:spacing w:after="0"/>
              <w:ind w:firstLineChars="200" w:firstLine="320"/>
              <w:rPr>
                <w:rFonts w:cs="Arial"/>
                <w:color w:val="auto"/>
                <w:sz w:val="16"/>
                <w:szCs w:val="16"/>
              </w:rPr>
            </w:pPr>
            <w:r w:rsidRPr="00175B6C">
              <w:rPr>
                <w:rFonts w:cs="Arial"/>
                <w:color w:val="auto"/>
                <w:sz w:val="16"/>
                <w:szCs w:val="16"/>
              </w:rPr>
              <w:t>Opening balance</w:t>
            </w:r>
          </w:p>
        </w:tc>
        <w:tc>
          <w:tcPr>
            <w:tcW w:w="2320" w:type="dxa"/>
            <w:tcBorders>
              <w:top w:val="nil"/>
              <w:left w:val="nil"/>
              <w:bottom w:val="nil"/>
              <w:right w:val="nil"/>
            </w:tcBorders>
            <w:shd w:val="clear" w:color="auto" w:fill="auto"/>
            <w:noWrap/>
            <w:vAlign w:val="bottom"/>
            <w:hideMark/>
          </w:tcPr>
          <w:p w14:paraId="5705B0E2" w14:textId="77777777" w:rsidR="00175B6C" w:rsidRPr="00175B6C" w:rsidRDefault="00175B6C" w:rsidP="00175B6C">
            <w:pPr>
              <w:spacing w:after="0"/>
              <w:rPr>
                <w:rFonts w:cs="Arial"/>
                <w:sz w:val="16"/>
                <w:szCs w:val="16"/>
              </w:rPr>
            </w:pPr>
            <w:r w:rsidRPr="00175B6C">
              <w:rPr>
                <w:rFonts w:cs="Arial"/>
                <w:sz w:val="16"/>
                <w:szCs w:val="16"/>
              </w:rPr>
              <w:t xml:space="preserve"> 34,283 </w:t>
            </w:r>
          </w:p>
        </w:tc>
        <w:tc>
          <w:tcPr>
            <w:tcW w:w="1420" w:type="dxa"/>
            <w:tcBorders>
              <w:top w:val="nil"/>
              <w:left w:val="nil"/>
              <w:bottom w:val="nil"/>
              <w:right w:val="nil"/>
            </w:tcBorders>
            <w:shd w:val="clear" w:color="auto" w:fill="auto"/>
            <w:vAlign w:val="bottom"/>
            <w:hideMark/>
          </w:tcPr>
          <w:p w14:paraId="105FBBE0"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2,314 </w:t>
            </w:r>
          </w:p>
        </w:tc>
        <w:tc>
          <w:tcPr>
            <w:tcW w:w="1420" w:type="dxa"/>
            <w:tcBorders>
              <w:top w:val="nil"/>
              <w:left w:val="nil"/>
              <w:bottom w:val="nil"/>
              <w:right w:val="nil"/>
            </w:tcBorders>
            <w:shd w:val="clear" w:color="auto" w:fill="auto"/>
            <w:vAlign w:val="bottom"/>
            <w:hideMark/>
          </w:tcPr>
          <w:p w14:paraId="43B737D2"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31,969 </w:t>
            </w:r>
          </w:p>
        </w:tc>
      </w:tr>
      <w:tr w:rsidR="00175B6C" w:rsidRPr="00175B6C" w14:paraId="466600B9" w14:textId="77777777" w:rsidTr="00175B6C">
        <w:trPr>
          <w:trHeight w:val="255"/>
        </w:trPr>
        <w:tc>
          <w:tcPr>
            <w:tcW w:w="4120" w:type="dxa"/>
            <w:tcBorders>
              <w:top w:val="nil"/>
              <w:left w:val="nil"/>
              <w:bottom w:val="nil"/>
              <w:right w:val="nil"/>
            </w:tcBorders>
            <w:shd w:val="clear" w:color="auto" w:fill="auto"/>
            <w:vAlign w:val="center"/>
            <w:hideMark/>
          </w:tcPr>
          <w:p w14:paraId="082E213F" w14:textId="77777777" w:rsidR="00175B6C" w:rsidRPr="00175B6C" w:rsidRDefault="00175B6C" w:rsidP="00175B6C">
            <w:pPr>
              <w:spacing w:after="0"/>
              <w:ind w:firstLineChars="200" w:firstLine="320"/>
              <w:rPr>
                <w:rFonts w:cs="Arial"/>
                <w:color w:val="auto"/>
                <w:sz w:val="16"/>
                <w:szCs w:val="16"/>
              </w:rPr>
            </w:pPr>
            <w:r w:rsidRPr="00175B6C">
              <w:rPr>
                <w:rFonts w:cs="Arial"/>
                <w:color w:val="auto"/>
                <w:sz w:val="16"/>
                <w:szCs w:val="16"/>
              </w:rPr>
              <w:t>Appropriation receipts</w:t>
            </w:r>
            <w:r w:rsidRPr="00175B6C">
              <w:rPr>
                <w:rFonts w:cs="Arial"/>
                <w:color w:val="auto"/>
                <w:sz w:val="16"/>
                <w:szCs w:val="16"/>
                <w:vertAlign w:val="superscript"/>
              </w:rPr>
              <w:t>5</w:t>
            </w:r>
          </w:p>
        </w:tc>
        <w:tc>
          <w:tcPr>
            <w:tcW w:w="2320" w:type="dxa"/>
            <w:tcBorders>
              <w:top w:val="nil"/>
              <w:left w:val="nil"/>
              <w:bottom w:val="nil"/>
              <w:right w:val="nil"/>
            </w:tcBorders>
            <w:shd w:val="clear" w:color="auto" w:fill="auto"/>
            <w:noWrap/>
            <w:vAlign w:val="bottom"/>
            <w:hideMark/>
          </w:tcPr>
          <w:p w14:paraId="6CBE299A" w14:textId="77777777" w:rsidR="00175B6C" w:rsidRPr="00175B6C" w:rsidRDefault="00175B6C" w:rsidP="00175B6C">
            <w:pPr>
              <w:spacing w:after="0"/>
              <w:rPr>
                <w:rFonts w:cs="Arial"/>
                <w:sz w:val="16"/>
                <w:szCs w:val="16"/>
              </w:rPr>
            </w:pPr>
            <w:r w:rsidRPr="00175B6C">
              <w:rPr>
                <w:rFonts w:cs="Arial"/>
                <w:sz w:val="16"/>
                <w:szCs w:val="16"/>
              </w:rPr>
              <w:t xml:space="preserve"> 12,740 </w:t>
            </w:r>
          </w:p>
        </w:tc>
        <w:tc>
          <w:tcPr>
            <w:tcW w:w="1420" w:type="dxa"/>
            <w:tcBorders>
              <w:top w:val="nil"/>
              <w:left w:val="nil"/>
              <w:bottom w:val="nil"/>
              <w:right w:val="nil"/>
            </w:tcBorders>
            <w:shd w:val="clear" w:color="auto" w:fill="auto"/>
            <w:vAlign w:val="bottom"/>
            <w:hideMark/>
          </w:tcPr>
          <w:p w14:paraId="564EF03B"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12,740 </w:t>
            </w:r>
          </w:p>
        </w:tc>
        <w:tc>
          <w:tcPr>
            <w:tcW w:w="1420" w:type="dxa"/>
            <w:tcBorders>
              <w:top w:val="nil"/>
              <w:left w:val="nil"/>
              <w:bottom w:val="nil"/>
              <w:right w:val="nil"/>
            </w:tcBorders>
            <w:shd w:val="clear" w:color="auto" w:fill="auto"/>
            <w:vAlign w:val="bottom"/>
            <w:hideMark/>
          </w:tcPr>
          <w:p w14:paraId="2D62E7DE"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 </w:t>
            </w:r>
          </w:p>
        </w:tc>
      </w:tr>
      <w:tr w:rsidR="00175B6C" w:rsidRPr="00175B6C" w14:paraId="1203F5AD" w14:textId="77777777" w:rsidTr="00175B6C">
        <w:trPr>
          <w:trHeight w:val="255"/>
        </w:trPr>
        <w:tc>
          <w:tcPr>
            <w:tcW w:w="4120" w:type="dxa"/>
            <w:tcBorders>
              <w:top w:val="nil"/>
              <w:left w:val="nil"/>
              <w:bottom w:val="nil"/>
              <w:right w:val="nil"/>
            </w:tcBorders>
            <w:shd w:val="clear" w:color="auto" w:fill="auto"/>
            <w:vAlign w:val="center"/>
            <w:hideMark/>
          </w:tcPr>
          <w:p w14:paraId="52368136" w14:textId="77777777" w:rsidR="00175B6C" w:rsidRPr="00175B6C" w:rsidRDefault="00175B6C" w:rsidP="00175B6C">
            <w:pPr>
              <w:spacing w:after="0"/>
              <w:ind w:firstLineChars="200" w:firstLine="320"/>
              <w:rPr>
                <w:rFonts w:cs="Arial"/>
                <w:color w:val="auto"/>
                <w:sz w:val="16"/>
                <w:szCs w:val="16"/>
              </w:rPr>
            </w:pPr>
            <w:r w:rsidRPr="00175B6C">
              <w:rPr>
                <w:rFonts w:cs="Arial"/>
                <w:color w:val="auto"/>
                <w:sz w:val="16"/>
                <w:szCs w:val="16"/>
              </w:rPr>
              <w:t>Non-appropriation receipts to special accounts</w:t>
            </w:r>
          </w:p>
        </w:tc>
        <w:tc>
          <w:tcPr>
            <w:tcW w:w="2320" w:type="dxa"/>
            <w:tcBorders>
              <w:top w:val="nil"/>
              <w:left w:val="nil"/>
              <w:bottom w:val="nil"/>
              <w:right w:val="nil"/>
            </w:tcBorders>
            <w:shd w:val="clear" w:color="auto" w:fill="auto"/>
            <w:noWrap/>
            <w:vAlign w:val="bottom"/>
            <w:hideMark/>
          </w:tcPr>
          <w:p w14:paraId="1007E3D0" w14:textId="77777777" w:rsidR="00175B6C" w:rsidRPr="00175B6C" w:rsidRDefault="00175B6C" w:rsidP="00175B6C">
            <w:pPr>
              <w:spacing w:after="0"/>
              <w:rPr>
                <w:rFonts w:cs="Arial"/>
                <w:sz w:val="16"/>
                <w:szCs w:val="16"/>
              </w:rPr>
            </w:pPr>
            <w:r w:rsidRPr="00175B6C">
              <w:rPr>
                <w:rFonts w:cs="Arial"/>
                <w:sz w:val="16"/>
                <w:szCs w:val="16"/>
              </w:rPr>
              <w:t xml:space="preserve"> 15,486 </w:t>
            </w:r>
          </w:p>
        </w:tc>
        <w:tc>
          <w:tcPr>
            <w:tcW w:w="1420" w:type="dxa"/>
            <w:tcBorders>
              <w:top w:val="nil"/>
              <w:left w:val="nil"/>
              <w:bottom w:val="nil"/>
              <w:right w:val="nil"/>
            </w:tcBorders>
            <w:shd w:val="clear" w:color="auto" w:fill="auto"/>
            <w:vAlign w:val="bottom"/>
            <w:hideMark/>
          </w:tcPr>
          <w:p w14:paraId="19BB6B52"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15,486 </w:t>
            </w:r>
          </w:p>
        </w:tc>
        <w:tc>
          <w:tcPr>
            <w:tcW w:w="1420" w:type="dxa"/>
            <w:tcBorders>
              <w:top w:val="nil"/>
              <w:left w:val="nil"/>
              <w:bottom w:val="nil"/>
              <w:right w:val="nil"/>
            </w:tcBorders>
            <w:shd w:val="clear" w:color="auto" w:fill="auto"/>
            <w:vAlign w:val="bottom"/>
            <w:hideMark/>
          </w:tcPr>
          <w:p w14:paraId="4610EA93"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 </w:t>
            </w:r>
          </w:p>
        </w:tc>
      </w:tr>
      <w:tr w:rsidR="00175B6C" w:rsidRPr="00175B6C" w14:paraId="2A3F2864" w14:textId="77777777" w:rsidTr="00175B6C">
        <w:trPr>
          <w:trHeight w:val="255"/>
        </w:trPr>
        <w:tc>
          <w:tcPr>
            <w:tcW w:w="4120" w:type="dxa"/>
            <w:tcBorders>
              <w:top w:val="nil"/>
              <w:left w:val="nil"/>
              <w:bottom w:val="nil"/>
              <w:right w:val="nil"/>
            </w:tcBorders>
            <w:shd w:val="clear" w:color="auto" w:fill="auto"/>
            <w:vAlign w:val="center"/>
            <w:hideMark/>
          </w:tcPr>
          <w:p w14:paraId="3CF4B362"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Total special account (D)</w:t>
            </w:r>
          </w:p>
        </w:tc>
        <w:tc>
          <w:tcPr>
            <w:tcW w:w="2320" w:type="dxa"/>
            <w:tcBorders>
              <w:top w:val="single" w:sz="4" w:space="0" w:color="343945"/>
              <w:left w:val="nil"/>
              <w:bottom w:val="single" w:sz="4" w:space="0" w:color="343945"/>
              <w:right w:val="nil"/>
            </w:tcBorders>
            <w:shd w:val="clear" w:color="auto" w:fill="auto"/>
            <w:noWrap/>
            <w:vAlign w:val="bottom"/>
            <w:hideMark/>
          </w:tcPr>
          <w:p w14:paraId="12927FA9" w14:textId="77777777" w:rsidR="00175B6C" w:rsidRPr="00175B6C" w:rsidRDefault="00175B6C" w:rsidP="00175B6C">
            <w:pPr>
              <w:spacing w:after="0"/>
              <w:rPr>
                <w:rFonts w:cs="Arial"/>
                <w:b/>
                <w:bCs/>
                <w:sz w:val="16"/>
                <w:szCs w:val="16"/>
              </w:rPr>
            </w:pPr>
            <w:r w:rsidRPr="00175B6C">
              <w:rPr>
                <w:rFonts w:cs="Arial"/>
                <w:b/>
                <w:bCs/>
                <w:sz w:val="16"/>
                <w:szCs w:val="16"/>
              </w:rPr>
              <w:t xml:space="preserve"> 62,509 </w:t>
            </w:r>
          </w:p>
        </w:tc>
        <w:tc>
          <w:tcPr>
            <w:tcW w:w="1420" w:type="dxa"/>
            <w:tcBorders>
              <w:top w:val="single" w:sz="4" w:space="0" w:color="343945"/>
              <w:left w:val="nil"/>
              <w:bottom w:val="single" w:sz="4" w:space="0" w:color="343945"/>
              <w:right w:val="nil"/>
            </w:tcBorders>
            <w:shd w:val="clear" w:color="auto" w:fill="auto"/>
            <w:noWrap/>
            <w:vAlign w:val="bottom"/>
            <w:hideMark/>
          </w:tcPr>
          <w:p w14:paraId="19382DB2" w14:textId="77777777" w:rsidR="00175B6C" w:rsidRPr="00175B6C" w:rsidRDefault="00175B6C" w:rsidP="00175B6C">
            <w:pPr>
              <w:spacing w:after="0"/>
              <w:rPr>
                <w:rFonts w:cs="Arial"/>
                <w:b/>
                <w:bCs/>
                <w:sz w:val="16"/>
                <w:szCs w:val="16"/>
              </w:rPr>
            </w:pPr>
            <w:r w:rsidRPr="00175B6C">
              <w:rPr>
                <w:rFonts w:cs="Arial"/>
                <w:b/>
                <w:bCs/>
                <w:sz w:val="16"/>
                <w:szCs w:val="16"/>
              </w:rPr>
              <w:t xml:space="preserve"> 30,540 </w:t>
            </w:r>
          </w:p>
        </w:tc>
        <w:tc>
          <w:tcPr>
            <w:tcW w:w="1420" w:type="dxa"/>
            <w:tcBorders>
              <w:top w:val="single" w:sz="4" w:space="0" w:color="343945"/>
              <w:left w:val="nil"/>
              <w:bottom w:val="single" w:sz="4" w:space="0" w:color="343945"/>
              <w:right w:val="nil"/>
            </w:tcBorders>
            <w:shd w:val="clear" w:color="auto" w:fill="auto"/>
            <w:noWrap/>
            <w:vAlign w:val="bottom"/>
            <w:hideMark/>
          </w:tcPr>
          <w:p w14:paraId="1B3DBB17" w14:textId="77777777" w:rsidR="00175B6C" w:rsidRPr="00175B6C" w:rsidRDefault="00175B6C" w:rsidP="00175B6C">
            <w:pPr>
              <w:spacing w:after="0"/>
              <w:rPr>
                <w:rFonts w:cs="Arial"/>
                <w:b/>
                <w:bCs/>
                <w:sz w:val="16"/>
                <w:szCs w:val="16"/>
              </w:rPr>
            </w:pPr>
            <w:r w:rsidRPr="00175B6C">
              <w:rPr>
                <w:rFonts w:cs="Arial"/>
                <w:b/>
                <w:bCs/>
                <w:sz w:val="16"/>
                <w:szCs w:val="16"/>
              </w:rPr>
              <w:t xml:space="preserve"> 31,969 </w:t>
            </w:r>
          </w:p>
        </w:tc>
      </w:tr>
      <w:tr w:rsidR="00175B6C" w:rsidRPr="00175B6C" w14:paraId="5B16E0C7" w14:textId="77777777" w:rsidTr="00175B6C">
        <w:trPr>
          <w:trHeight w:val="255"/>
        </w:trPr>
        <w:tc>
          <w:tcPr>
            <w:tcW w:w="4120" w:type="dxa"/>
            <w:tcBorders>
              <w:top w:val="nil"/>
              <w:left w:val="nil"/>
              <w:bottom w:val="nil"/>
              <w:right w:val="nil"/>
            </w:tcBorders>
            <w:shd w:val="clear" w:color="auto" w:fill="auto"/>
            <w:vAlign w:val="center"/>
            <w:hideMark/>
          </w:tcPr>
          <w:p w14:paraId="53FD3F4C"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Total resourcing and payments</w:t>
            </w:r>
          </w:p>
        </w:tc>
        <w:tc>
          <w:tcPr>
            <w:tcW w:w="2320" w:type="dxa"/>
            <w:tcBorders>
              <w:top w:val="nil"/>
              <w:left w:val="nil"/>
              <w:bottom w:val="nil"/>
              <w:right w:val="nil"/>
            </w:tcBorders>
            <w:shd w:val="clear" w:color="auto" w:fill="auto"/>
            <w:vAlign w:val="bottom"/>
            <w:hideMark/>
          </w:tcPr>
          <w:p w14:paraId="35721E93" w14:textId="77777777" w:rsidR="00175B6C" w:rsidRPr="00175B6C" w:rsidRDefault="00175B6C" w:rsidP="00175B6C">
            <w:pPr>
              <w:spacing w:after="0"/>
              <w:rPr>
                <w:rFonts w:cs="Arial"/>
                <w:b/>
                <w:bCs/>
                <w:sz w:val="20"/>
              </w:rPr>
            </w:pPr>
            <w:r w:rsidRPr="00175B6C">
              <w:rPr>
                <w:rFonts w:cs="Arial"/>
                <w:b/>
                <w:bCs/>
                <w:sz w:val="20"/>
              </w:rPr>
              <w:t> </w:t>
            </w:r>
          </w:p>
        </w:tc>
        <w:tc>
          <w:tcPr>
            <w:tcW w:w="1420" w:type="dxa"/>
            <w:tcBorders>
              <w:top w:val="nil"/>
              <w:left w:val="nil"/>
              <w:bottom w:val="nil"/>
              <w:right w:val="nil"/>
            </w:tcBorders>
            <w:shd w:val="clear" w:color="auto" w:fill="auto"/>
            <w:vAlign w:val="bottom"/>
            <w:hideMark/>
          </w:tcPr>
          <w:p w14:paraId="760BD0AE" w14:textId="77777777" w:rsidR="00175B6C" w:rsidRPr="00175B6C" w:rsidRDefault="00175B6C" w:rsidP="00175B6C">
            <w:pPr>
              <w:spacing w:after="0"/>
              <w:rPr>
                <w:rFonts w:cs="Arial"/>
                <w:b/>
                <w:bCs/>
                <w:sz w:val="20"/>
              </w:rPr>
            </w:pPr>
            <w:r w:rsidRPr="00175B6C">
              <w:rPr>
                <w:rFonts w:cs="Arial"/>
                <w:b/>
                <w:bCs/>
                <w:sz w:val="20"/>
              </w:rPr>
              <w:t> </w:t>
            </w:r>
          </w:p>
        </w:tc>
        <w:tc>
          <w:tcPr>
            <w:tcW w:w="1420" w:type="dxa"/>
            <w:tcBorders>
              <w:top w:val="nil"/>
              <w:left w:val="nil"/>
              <w:bottom w:val="nil"/>
              <w:right w:val="nil"/>
            </w:tcBorders>
            <w:shd w:val="clear" w:color="auto" w:fill="auto"/>
            <w:vAlign w:val="bottom"/>
            <w:hideMark/>
          </w:tcPr>
          <w:p w14:paraId="3E5196E7"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 </w:t>
            </w:r>
          </w:p>
        </w:tc>
      </w:tr>
      <w:tr w:rsidR="00175B6C" w:rsidRPr="00175B6C" w14:paraId="2A1AC3CE" w14:textId="77777777" w:rsidTr="00175B6C">
        <w:trPr>
          <w:trHeight w:val="255"/>
        </w:trPr>
        <w:tc>
          <w:tcPr>
            <w:tcW w:w="4120" w:type="dxa"/>
            <w:tcBorders>
              <w:top w:val="nil"/>
              <w:left w:val="nil"/>
              <w:bottom w:val="nil"/>
              <w:right w:val="nil"/>
            </w:tcBorders>
            <w:shd w:val="clear" w:color="auto" w:fill="auto"/>
            <w:vAlign w:val="center"/>
            <w:hideMark/>
          </w:tcPr>
          <w:p w14:paraId="17BA095D" w14:textId="77777777" w:rsidR="00175B6C" w:rsidRPr="00175B6C" w:rsidRDefault="00175B6C" w:rsidP="00175B6C">
            <w:pPr>
              <w:spacing w:after="0"/>
              <w:rPr>
                <w:rFonts w:cs="Arial"/>
                <w:color w:val="auto"/>
                <w:sz w:val="16"/>
                <w:szCs w:val="16"/>
              </w:rPr>
            </w:pPr>
            <w:r w:rsidRPr="00175B6C">
              <w:rPr>
                <w:rFonts w:cs="Arial"/>
                <w:color w:val="auto"/>
                <w:sz w:val="16"/>
                <w:szCs w:val="16"/>
              </w:rPr>
              <w:t>A+B+C+D</w:t>
            </w:r>
          </w:p>
        </w:tc>
        <w:tc>
          <w:tcPr>
            <w:tcW w:w="2320" w:type="dxa"/>
            <w:tcBorders>
              <w:top w:val="nil"/>
              <w:left w:val="nil"/>
              <w:bottom w:val="single" w:sz="4" w:space="0" w:color="343945"/>
              <w:right w:val="nil"/>
            </w:tcBorders>
            <w:shd w:val="clear" w:color="auto" w:fill="auto"/>
            <w:noWrap/>
            <w:vAlign w:val="bottom"/>
            <w:hideMark/>
          </w:tcPr>
          <w:p w14:paraId="5705EACF" w14:textId="77777777" w:rsidR="00175B6C" w:rsidRPr="00175B6C" w:rsidRDefault="00175B6C" w:rsidP="00175B6C">
            <w:pPr>
              <w:spacing w:after="0"/>
              <w:rPr>
                <w:rFonts w:cs="Arial"/>
                <w:sz w:val="16"/>
                <w:szCs w:val="16"/>
              </w:rPr>
            </w:pPr>
            <w:r w:rsidRPr="00175B6C">
              <w:rPr>
                <w:rFonts w:cs="Arial"/>
                <w:sz w:val="16"/>
                <w:szCs w:val="16"/>
              </w:rPr>
              <w:t xml:space="preserve"> 168,429 </w:t>
            </w:r>
          </w:p>
        </w:tc>
        <w:tc>
          <w:tcPr>
            <w:tcW w:w="1420" w:type="dxa"/>
            <w:tcBorders>
              <w:top w:val="nil"/>
              <w:left w:val="nil"/>
              <w:bottom w:val="single" w:sz="4" w:space="0" w:color="343945"/>
              <w:right w:val="nil"/>
            </w:tcBorders>
            <w:shd w:val="clear" w:color="auto" w:fill="auto"/>
            <w:noWrap/>
            <w:vAlign w:val="bottom"/>
            <w:hideMark/>
          </w:tcPr>
          <w:p w14:paraId="190DDF9E" w14:textId="77777777" w:rsidR="00175B6C" w:rsidRPr="00175B6C" w:rsidRDefault="00175B6C" w:rsidP="00175B6C">
            <w:pPr>
              <w:spacing w:after="0"/>
              <w:rPr>
                <w:rFonts w:cs="Arial"/>
                <w:sz w:val="16"/>
                <w:szCs w:val="16"/>
              </w:rPr>
            </w:pPr>
            <w:r w:rsidRPr="00175B6C">
              <w:rPr>
                <w:rFonts w:cs="Arial"/>
                <w:sz w:val="16"/>
                <w:szCs w:val="16"/>
              </w:rPr>
              <w:t xml:space="preserve"> 92,467 </w:t>
            </w:r>
          </w:p>
        </w:tc>
        <w:tc>
          <w:tcPr>
            <w:tcW w:w="1420" w:type="dxa"/>
            <w:tcBorders>
              <w:top w:val="nil"/>
              <w:left w:val="nil"/>
              <w:bottom w:val="single" w:sz="4" w:space="0" w:color="343945"/>
              <w:right w:val="nil"/>
            </w:tcBorders>
            <w:shd w:val="clear" w:color="auto" w:fill="auto"/>
            <w:noWrap/>
            <w:vAlign w:val="bottom"/>
            <w:hideMark/>
          </w:tcPr>
          <w:p w14:paraId="444870C3" w14:textId="77777777" w:rsidR="00175B6C" w:rsidRPr="00175B6C" w:rsidRDefault="00175B6C" w:rsidP="00175B6C">
            <w:pPr>
              <w:spacing w:after="0"/>
              <w:rPr>
                <w:rFonts w:cs="Arial"/>
                <w:sz w:val="16"/>
                <w:szCs w:val="16"/>
              </w:rPr>
            </w:pPr>
            <w:r w:rsidRPr="00175B6C">
              <w:rPr>
                <w:rFonts w:cs="Arial"/>
                <w:sz w:val="16"/>
                <w:szCs w:val="16"/>
              </w:rPr>
              <w:t xml:space="preserve"> 75,962 </w:t>
            </w:r>
          </w:p>
        </w:tc>
      </w:tr>
      <w:tr w:rsidR="00175B6C" w:rsidRPr="00175B6C" w14:paraId="3D5BE3B0" w14:textId="77777777" w:rsidTr="00175B6C">
        <w:trPr>
          <w:trHeight w:val="675"/>
        </w:trPr>
        <w:tc>
          <w:tcPr>
            <w:tcW w:w="4120" w:type="dxa"/>
            <w:tcBorders>
              <w:top w:val="nil"/>
              <w:left w:val="nil"/>
              <w:bottom w:val="nil"/>
              <w:right w:val="nil"/>
            </w:tcBorders>
            <w:shd w:val="clear" w:color="auto" w:fill="auto"/>
            <w:vAlign w:val="center"/>
            <w:hideMark/>
          </w:tcPr>
          <w:p w14:paraId="5FD67CF1" w14:textId="77777777" w:rsidR="00175B6C" w:rsidRPr="00175B6C" w:rsidRDefault="00175B6C" w:rsidP="00175B6C">
            <w:pPr>
              <w:spacing w:after="0"/>
              <w:rPr>
                <w:rFonts w:cs="Arial"/>
                <w:color w:val="auto"/>
                <w:sz w:val="16"/>
                <w:szCs w:val="16"/>
              </w:rPr>
            </w:pPr>
            <w:r w:rsidRPr="00175B6C">
              <w:rPr>
                <w:rFonts w:cs="Arial"/>
                <w:color w:val="auto"/>
                <w:sz w:val="16"/>
                <w:szCs w:val="16"/>
              </w:rPr>
              <w:t>Less appropriations drawn from annual or special appropriations above and credited to special accounts</w:t>
            </w:r>
          </w:p>
        </w:tc>
        <w:tc>
          <w:tcPr>
            <w:tcW w:w="2320" w:type="dxa"/>
            <w:tcBorders>
              <w:top w:val="nil"/>
              <w:left w:val="nil"/>
              <w:bottom w:val="single" w:sz="4" w:space="0" w:color="343945"/>
              <w:right w:val="nil"/>
            </w:tcBorders>
            <w:shd w:val="clear" w:color="auto" w:fill="auto"/>
            <w:noWrap/>
            <w:vAlign w:val="bottom"/>
            <w:hideMark/>
          </w:tcPr>
          <w:p w14:paraId="428411DA" w14:textId="77777777" w:rsidR="00175B6C" w:rsidRPr="00175B6C" w:rsidRDefault="00175B6C" w:rsidP="00175B6C">
            <w:pPr>
              <w:spacing w:after="0"/>
              <w:rPr>
                <w:rFonts w:cs="Arial"/>
                <w:sz w:val="16"/>
                <w:szCs w:val="16"/>
              </w:rPr>
            </w:pPr>
            <w:r w:rsidRPr="00175B6C">
              <w:rPr>
                <w:rFonts w:cs="Arial"/>
                <w:sz w:val="16"/>
                <w:szCs w:val="16"/>
              </w:rPr>
              <w:t xml:space="preserve"> 12,740 </w:t>
            </w:r>
          </w:p>
        </w:tc>
        <w:tc>
          <w:tcPr>
            <w:tcW w:w="1420" w:type="dxa"/>
            <w:tcBorders>
              <w:top w:val="nil"/>
              <w:left w:val="nil"/>
              <w:bottom w:val="single" w:sz="4" w:space="0" w:color="343945"/>
              <w:right w:val="nil"/>
            </w:tcBorders>
            <w:shd w:val="clear" w:color="auto" w:fill="auto"/>
            <w:noWrap/>
            <w:vAlign w:val="bottom"/>
            <w:hideMark/>
          </w:tcPr>
          <w:p w14:paraId="5FADAC0A" w14:textId="77777777" w:rsidR="00175B6C" w:rsidRPr="00175B6C" w:rsidRDefault="00175B6C" w:rsidP="00175B6C">
            <w:pPr>
              <w:spacing w:after="0"/>
              <w:rPr>
                <w:rFonts w:cs="Arial"/>
                <w:sz w:val="16"/>
                <w:szCs w:val="16"/>
              </w:rPr>
            </w:pPr>
            <w:r w:rsidRPr="00175B6C">
              <w:rPr>
                <w:rFonts w:cs="Arial"/>
                <w:sz w:val="16"/>
                <w:szCs w:val="16"/>
              </w:rPr>
              <w:t xml:space="preserve"> 12,740 </w:t>
            </w:r>
          </w:p>
        </w:tc>
        <w:tc>
          <w:tcPr>
            <w:tcW w:w="1420" w:type="dxa"/>
            <w:tcBorders>
              <w:top w:val="nil"/>
              <w:left w:val="nil"/>
              <w:bottom w:val="single" w:sz="4" w:space="0" w:color="343945"/>
              <w:right w:val="nil"/>
            </w:tcBorders>
            <w:shd w:val="clear" w:color="auto" w:fill="auto"/>
            <w:vAlign w:val="bottom"/>
            <w:hideMark/>
          </w:tcPr>
          <w:p w14:paraId="24ADDF4A"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 </w:t>
            </w:r>
          </w:p>
        </w:tc>
      </w:tr>
      <w:tr w:rsidR="00175B6C" w:rsidRPr="00175B6C" w14:paraId="4DBA854C" w14:textId="77777777" w:rsidTr="00175B6C">
        <w:trPr>
          <w:trHeight w:val="450"/>
        </w:trPr>
        <w:tc>
          <w:tcPr>
            <w:tcW w:w="4120" w:type="dxa"/>
            <w:tcBorders>
              <w:top w:val="nil"/>
              <w:left w:val="nil"/>
              <w:bottom w:val="nil"/>
              <w:right w:val="nil"/>
            </w:tcBorders>
            <w:shd w:val="clear" w:color="auto" w:fill="auto"/>
            <w:vAlign w:val="center"/>
            <w:hideMark/>
          </w:tcPr>
          <w:p w14:paraId="093AAD8F"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Total net resourcing and payments for GBRMPA</w:t>
            </w:r>
          </w:p>
        </w:tc>
        <w:tc>
          <w:tcPr>
            <w:tcW w:w="2320" w:type="dxa"/>
            <w:tcBorders>
              <w:top w:val="nil"/>
              <w:left w:val="nil"/>
              <w:bottom w:val="single" w:sz="4" w:space="0" w:color="343945"/>
              <w:right w:val="nil"/>
            </w:tcBorders>
            <w:shd w:val="clear" w:color="auto" w:fill="auto"/>
            <w:noWrap/>
            <w:vAlign w:val="bottom"/>
            <w:hideMark/>
          </w:tcPr>
          <w:p w14:paraId="2B20F987" w14:textId="77777777" w:rsidR="00175B6C" w:rsidRPr="00175B6C" w:rsidRDefault="00175B6C" w:rsidP="00175B6C">
            <w:pPr>
              <w:spacing w:after="0"/>
              <w:rPr>
                <w:rFonts w:cs="Arial"/>
                <w:b/>
                <w:bCs/>
                <w:sz w:val="16"/>
                <w:szCs w:val="16"/>
              </w:rPr>
            </w:pPr>
            <w:r w:rsidRPr="00175B6C">
              <w:rPr>
                <w:rFonts w:cs="Arial"/>
                <w:b/>
                <w:bCs/>
                <w:sz w:val="16"/>
                <w:szCs w:val="16"/>
              </w:rPr>
              <w:t xml:space="preserve"> 155,689 </w:t>
            </w:r>
          </w:p>
        </w:tc>
        <w:tc>
          <w:tcPr>
            <w:tcW w:w="1420" w:type="dxa"/>
            <w:tcBorders>
              <w:top w:val="nil"/>
              <w:left w:val="nil"/>
              <w:bottom w:val="single" w:sz="4" w:space="0" w:color="343945"/>
              <w:right w:val="nil"/>
            </w:tcBorders>
            <w:shd w:val="clear" w:color="auto" w:fill="auto"/>
            <w:noWrap/>
            <w:vAlign w:val="bottom"/>
            <w:hideMark/>
          </w:tcPr>
          <w:p w14:paraId="2B117AD3" w14:textId="77777777" w:rsidR="00175B6C" w:rsidRPr="00175B6C" w:rsidRDefault="00175B6C" w:rsidP="00175B6C">
            <w:pPr>
              <w:spacing w:after="0"/>
              <w:rPr>
                <w:rFonts w:cs="Arial"/>
                <w:b/>
                <w:bCs/>
                <w:sz w:val="16"/>
                <w:szCs w:val="16"/>
              </w:rPr>
            </w:pPr>
            <w:r w:rsidRPr="00175B6C">
              <w:rPr>
                <w:rFonts w:cs="Arial"/>
                <w:b/>
                <w:bCs/>
                <w:sz w:val="16"/>
                <w:szCs w:val="16"/>
              </w:rPr>
              <w:t xml:space="preserve"> 79,727 </w:t>
            </w:r>
          </w:p>
        </w:tc>
        <w:tc>
          <w:tcPr>
            <w:tcW w:w="1420" w:type="dxa"/>
            <w:tcBorders>
              <w:top w:val="nil"/>
              <w:left w:val="nil"/>
              <w:bottom w:val="single" w:sz="4" w:space="0" w:color="343945"/>
              <w:right w:val="nil"/>
            </w:tcBorders>
            <w:shd w:val="clear" w:color="auto" w:fill="auto"/>
            <w:noWrap/>
            <w:vAlign w:val="bottom"/>
            <w:hideMark/>
          </w:tcPr>
          <w:p w14:paraId="58A1AEC4" w14:textId="77777777" w:rsidR="00175B6C" w:rsidRPr="00175B6C" w:rsidRDefault="00175B6C" w:rsidP="00175B6C">
            <w:pPr>
              <w:spacing w:after="0"/>
              <w:rPr>
                <w:rFonts w:cs="Arial"/>
                <w:b/>
                <w:bCs/>
                <w:sz w:val="16"/>
                <w:szCs w:val="16"/>
              </w:rPr>
            </w:pPr>
            <w:r w:rsidRPr="00175B6C">
              <w:rPr>
                <w:rFonts w:cs="Arial"/>
                <w:b/>
                <w:bCs/>
                <w:sz w:val="16"/>
                <w:szCs w:val="16"/>
              </w:rPr>
              <w:t xml:space="preserve"> 75,962 </w:t>
            </w:r>
          </w:p>
        </w:tc>
      </w:tr>
      <w:tr w:rsidR="00175B6C" w:rsidRPr="00175B6C" w14:paraId="0116B50B" w14:textId="77777777" w:rsidTr="00175B6C">
        <w:trPr>
          <w:trHeight w:val="255"/>
        </w:trPr>
        <w:tc>
          <w:tcPr>
            <w:tcW w:w="9280" w:type="dxa"/>
            <w:gridSpan w:val="4"/>
            <w:tcBorders>
              <w:top w:val="nil"/>
              <w:left w:val="nil"/>
              <w:bottom w:val="nil"/>
              <w:right w:val="nil"/>
            </w:tcBorders>
            <w:shd w:val="clear" w:color="auto" w:fill="auto"/>
            <w:vAlign w:val="center"/>
            <w:hideMark/>
          </w:tcPr>
          <w:p w14:paraId="07988443" w14:textId="77777777" w:rsidR="00175B6C" w:rsidRPr="00175B6C" w:rsidRDefault="00175B6C" w:rsidP="00175B6C">
            <w:pPr>
              <w:spacing w:after="0"/>
              <w:rPr>
                <w:rFonts w:cs="Arial"/>
                <w:b/>
                <w:bCs/>
                <w:sz w:val="16"/>
                <w:szCs w:val="16"/>
              </w:rPr>
            </w:pPr>
          </w:p>
        </w:tc>
      </w:tr>
      <w:tr w:rsidR="00175B6C" w:rsidRPr="00175B6C" w14:paraId="37B04046" w14:textId="77777777" w:rsidTr="00175B6C">
        <w:trPr>
          <w:trHeight w:val="510"/>
        </w:trPr>
        <w:tc>
          <w:tcPr>
            <w:tcW w:w="9280" w:type="dxa"/>
            <w:gridSpan w:val="4"/>
            <w:tcBorders>
              <w:top w:val="nil"/>
              <w:left w:val="nil"/>
              <w:bottom w:val="nil"/>
              <w:right w:val="nil"/>
            </w:tcBorders>
            <w:shd w:val="clear" w:color="auto" w:fill="auto"/>
            <w:vAlign w:val="center"/>
            <w:hideMark/>
          </w:tcPr>
          <w:p w14:paraId="5F2C0B09" w14:textId="283835F4" w:rsidR="00175B6C" w:rsidRPr="00175B6C" w:rsidRDefault="00175B6C" w:rsidP="00175B6C">
            <w:pPr>
              <w:spacing w:after="0"/>
              <w:rPr>
                <w:rFonts w:cs="Arial"/>
                <w:color w:val="auto"/>
                <w:sz w:val="20"/>
              </w:rPr>
            </w:pPr>
            <w:r w:rsidRPr="00175B6C">
              <w:rPr>
                <w:rFonts w:cs="Arial"/>
                <w:color w:val="auto"/>
                <w:sz w:val="20"/>
                <w:vertAlign w:val="superscript"/>
              </w:rPr>
              <w:t>1</w:t>
            </w:r>
            <w:r w:rsidRPr="00175B6C">
              <w:rPr>
                <w:rFonts w:cs="Arial"/>
                <w:color w:val="auto"/>
                <w:sz w:val="20"/>
              </w:rPr>
              <w:t xml:space="preserve"> Appropriation Bills (No.1 and 3) 2019</w:t>
            </w:r>
            <w:r>
              <w:rPr>
                <w:rFonts w:cs="Arial"/>
                <w:color w:val="auto"/>
                <w:sz w:val="20"/>
              </w:rPr>
              <w:t>–</w:t>
            </w:r>
            <w:r w:rsidRPr="00175B6C">
              <w:rPr>
                <w:rFonts w:cs="Arial"/>
                <w:color w:val="auto"/>
                <w:sz w:val="20"/>
              </w:rPr>
              <w:t>20. This also includes unspent prior year departmental appropriation and relevant S74 agency receipts.</w:t>
            </w:r>
          </w:p>
        </w:tc>
      </w:tr>
      <w:tr w:rsidR="00175B6C" w:rsidRPr="00175B6C" w14:paraId="7EC28A67" w14:textId="77777777" w:rsidTr="00175B6C">
        <w:trPr>
          <w:trHeight w:val="510"/>
        </w:trPr>
        <w:tc>
          <w:tcPr>
            <w:tcW w:w="9280" w:type="dxa"/>
            <w:gridSpan w:val="4"/>
            <w:tcBorders>
              <w:top w:val="nil"/>
              <w:left w:val="nil"/>
              <w:bottom w:val="nil"/>
              <w:right w:val="nil"/>
            </w:tcBorders>
            <w:shd w:val="clear" w:color="auto" w:fill="auto"/>
            <w:vAlign w:val="center"/>
            <w:hideMark/>
          </w:tcPr>
          <w:p w14:paraId="7F9E80DD" w14:textId="7A542648" w:rsidR="00175B6C" w:rsidRPr="00175B6C" w:rsidRDefault="00175B6C" w:rsidP="00175B6C">
            <w:pPr>
              <w:spacing w:after="0"/>
              <w:rPr>
                <w:rFonts w:cs="Arial"/>
                <w:color w:val="auto"/>
                <w:sz w:val="20"/>
              </w:rPr>
            </w:pPr>
            <w:r w:rsidRPr="00175B6C">
              <w:rPr>
                <w:rFonts w:cs="Arial"/>
                <w:color w:val="auto"/>
                <w:sz w:val="20"/>
                <w:vertAlign w:val="superscript"/>
              </w:rPr>
              <w:t>2</w:t>
            </w:r>
            <w:r w:rsidRPr="00175B6C">
              <w:rPr>
                <w:rFonts w:cs="Arial"/>
                <w:color w:val="auto"/>
                <w:sz w:val="20"/>
              </w:rPr>
              <w:t xml:space="preserve"> Includes an amount of $0.756m in 2019</w:t>
            </w:r>
            <w:r>
              <w:rPr>
                <w:rFonts w:cs="Arial"/>
                <w:color w:val="auto"/>
                <w:sz w:val="20"/>
              </w:rPr>
              <w:t>–</w:t>
            </w:r>
            <w:r w:rsidRPr="00175B6C">
              <w:rPr>
                <w:rFonts w:cs="Arial"/>
                <w:color w:val="auto"/>
                <w:sz w:val="20"/>
              </w:rPr>
              <w:t>20 for the Departmental Capital Budget. For accounting purposes, this amount has been designated as ‘contributions by owners’.</w:t>
            </w:r>
          </w:p>
        </w:tc>
      </w:tr>
      <w:tr w:rsidR="00175B6C" w:rsidRPr="00175B6C" w14:paraId="4A344B44" w14:textId="77777777" w:rsidTr="00175B6C">
        <w:trPr>
          <w:trHeight w:val="255"/>
        </w:trPr>
        <w:tc>
          <w:tcPr>
            <w:tcW w:w="9280" w:type="dxa"/>
            <w:gridSpan w:val="4"/>
            <w:tcBorders>
              <w:top w:val="nil"/>
              <w:left w:val="nil"/>
              <w:bottom w:val="nil"/>
              <w:right w:val="nil"/>
            </w:tcBorders>
            <w:shd w:val="clear" w:color="auto" w:fill="auto"/>
            <w:vAlign w:val="center"/>
            <w:hideMark/>
          </w:tcPr>
          <w:p w14:paraId="084495D2" w14:textId="77777777" w:rsidR="00175B6C" w:rsidRPr="00175B6C" w:rsidRDefault="00175B6C" w:rsidP="00175B6C">
            <w:pPr>
              <w:spacing w:after="0"/>
              <w:rPr>
                <w:rFonts w:cs="Arial"/>
                <w:color w:val="auto"/>
                <w:sz w:val="20"/>
              </w:rPr>
            </w:pPr>
            <w:r w:rsidRPr="00175B6C">
              <w:rPr>
                <w:rFonts w:cs="Arial"/>
                <w:color w:val="auto"/>
                <w:sz w:val="20"/>
                <w:vertAlign w:val="superscript"/>
              </w:rPr>
              <w:t>3</w:t>
            </w:r>
            <w:r w:rsidRPr="00175B6C">
              <w:rPr>
                <w:rFonts w:cs="Arial"/>
                <w:color w:val="auto"/>
                <w:sz w:val="20"/>
              </w:rPr>
              <w:t xml:space="preserve"> Appropriation Bill (No.2) 2019-20</w:t>
            </w:r>
          </w:p>
        </w:tc>
      </w:tr>
      <w:tr w:rsidR="00175B6C" w:rsidRPr="00175B6C" w14:paraId="324D40F4" w14:textId="77777777" w:rsidTr="00175B6C">
        <w:trPr>
          <w:trHeight w:val="765"/>
        </w:trPr>
        <w:tc>
          <w:tcPr>
            <w:tcW w:w="9280" w:type="dxa"/>
            <w:gridSpan w:val="4"/>
            <w:tcBorders>
              <w:top w:val="nil"/>
              <w:left w:val="nil"/>
              <w:bottom w:val="nil"/>
              <w:right w:val="nil"/>
            </w:tcBorders>
            <w:shd w:val="clear" w:color="auto" w:fill="auto"/>
            <w:vAlign w:val="center"/>
            <w:hideMark/>
          </w:tcPr>
          <w:p w14:paraId="53384F76" w14:textId="77777777" w:rsidR="00175B6C" w:rsidRPr="00175B6C" w:rsidRDefault="00175B6C" w:rsidP="00175B6C">
            <w:pPr>
              <w:spacing w:after="0"/>
              <w:rPr>
                <w:rFonts w:cs="Arial"/>
                <w:color w:val="auto"/>
                <w:sz w:val="20"/>
              </w:rPr>
            </w:pPr>
            <w:r w:rsidRPr="00175B6C">
              <w:rPr>
                <w:rFonts w:cs="Arial"/>
                <w:color w:val="auto"/>
                <w:sz w:val="20"/>
                <w:vertAlign w:val="superscript"/>
              </w:rPr>
              <w:t>4</w:t>
            </w:r>
            <w:r w:rsidRPr="00175B6C">
              <w:rPr>
                <w:rFonts w:cs="Arial"/>
                <w:color w:val="auto"/>
                <w:sz w:val="10"/>
                <w:szCs w:val="10"/>
                <w:vertAlign w:val="superscript"/>
              </w:rPr>
              <w:t xml:space="preserve"> </w:t>
            </w:r>
            <w:r w:rsidRPr="00175B6C">
              <w:rPr>
                <w:rFonts w:cs="Arial"/>
                <w:color w:val="auto"/>
                <w:sz w:val="18"/>
                <w:szCs w:val="18"/>
              </w:rPr>
              <w:t>Does not include ‘Special Public Money’ held in accounts like Other Trust Monies accounts, Services for other government and non-agency Bodies accounts, or Services for Other Entities and Trust Moneys Special accounts.</w:t>
            </w:r>
          </w:p>
        </w:tc>
      </w:tr>
      <w:tr w:rsidR="00175B6C" w:rsidRPr="00175B6C" w14:paraId="15D90356" w14:textId="77777777" w:rsidTr="00175B6C">
        <w:trPr>
          <w:trHeight w:val="255"/>
        </w:trPr>
        <w:tc>
          <w:tcPr>
            <w:tcW w:w="9280" w:type="dxa"/>
            <w:gridSpan w:val="4"/>
            <w:tcBorders>
              <w:top w:val="nil"/>
              <w:left w:val="nil"/>
              <w:bottom w:val="nil"/>
              <w:right w:val="nil"/>
            </w:tcBorders>
            <w:shd w:val="clear" w:color="auto" w:fill="auto"/>
            <w:vAlign w:val="center"/>
            <w:hideMark/>
          </w:tcPr>
          <w:p w14:paraId="58C1975F" w14:textId="2720913A" w:rsidR="00175B6C" w:rsidRPr="00175B6C" w:rsidRDefault="00175B6C" w:rsidP="00175B6C">
            <w:pPr>
              <w:spacing w:after="0"/>
              <w:rPr>
                <w:rFonts w:cs="Arial"/>
                <w:color w:val="auto"/>
                <w:sz w:val="20"/>
              </w:rPr>
            </w:pPr>
            <w:r w:rsidRPr="00175B6C">
              <w:rPr>
                <w:rFonts w:cs="Arial"/>
                <w:color w:val="auto"/>
                <w:sz w:val="20"/>
                <w:vertAlign w:val="superscript"/>
              </w:rPr>
              <w:t>5</w:t>
            </w:r>
            <w:r w:rsidRPr="00175B6C">
              <w:rPr>
                <w:rFonts w:cs="Arial"/>
                <w:color w:val="auto"/>
                <w:sz w:val="20"/>
              </w:rPr>
              <w:t xml:space="preserve"> Appropriation receipts from GBRMPA annual and special appropriations for 2019</w:t>
            </w:r>
            <w:r>
              <w:rPr>
                <w:rFonts w:cs="Arial"/>
                <w:color w:val="auto"/>
                <w:sz w:val="20"/>
              </w:rPr>
              <w:t>–</w:t>
            </w:r>
            <w:r w:rsidRPr="00175B6C">
              <w:rPr>
                <w:rFonts w:cs="Arial"/>
                <w:color w:val="auto"/>
                <w:sz w:val="20"/>
              </w:rPr>
              <w:t>20 included above.</w:t>
            </w:r>
          </w:p>
        </w:tc>
      </w:tr>
    </w:tbl>
    <w:p w14:paraId="76F14F93" w14:textId="77777777" w:rsidR="00175B6C" w:rsidRPr="00175B6C" w:rsidRDefault="00175B6C" w:rsidP="00175B6C"/>
    <w:p w14:paraId="65E8A8D9" w14:textId="18F1B792" w:rsidR="00F7603B" w:rsidRPr="00F7603B" w:rsidRDefault="00F7603B" w:rsidP="00F7603B">
      <w:pPr>
        <w:pStyle w:val="Caption"/>
      </w:pPr>
      <w:bookmarkStart w:id="631" w:name="_Toc47522004"/>
      <w:bookmarkStart w:id="632" w:name="_Toc47527933"/>
      <w:bookmarkStart w:id="633" w:name="_Toc47541236"/>
      <w:bookmarkStart w:id="634" w:name="_Toc47549369"/>
      <w:bookmarkStart w:id="635" w:name="_Toc52869059"/>
      <w:r>
        <w:t xml:space="preserve">Table </w:t>
      </w:r>
      <w:r>
        <w:fldChar w:fldCharType="begin"/>
      </w:r>
      <w:r>
        <w:instrText xml:space="preserve"> SEQ Table \* ARABIC </w:instrText>
      </w:r>
      <w:r>
        <w:fldChar w:fldCharType="separate"/>
      </w:r>
      <w:r w:rsidR="001266CC">
        <w:rPr>
          <w:noProof/>
        </w:rPr>
        <w:t>13</w:t>
      </w:r>
      <w:r>
        <w:fldChar w:fldCharType="end"/>
      </w:r>
      <w:r>
        <w:t xml:space="preserve">: Expenses and resources for </w:t>
      </w:r>
      <w:r w:rsidR="00FC7B1F">
        <w:t>O</w:t>
      </w:r>
      <w:r>
        <w:t>utcome 1</w:t>
      </w:r>
      <w:bookmarkEnd w:id="631"/>
      <w:bookmarkEnd w:id="632"/>
      <w:bookmarkEnd w:id="633"/>
      <w:bookmarkEnd w:id="634"/>
      <w:bookmarkEnd w:id="635"/>
    </w:p>
    <w:tbl>
      <w:tblPr>
        <w:tblW w:w="9280" w:type="dxa"/>
        <w:tblLook w:val="04A0" w:firstRow="1" w:lastRow="0" w:firstColumn="1" w:lastColumn="0" w:noHBand="0" w:noVBand="1"/>
      </w:tblPr>
      <w:tblGrid>
        <w:gridCol w:w="4120"/>
        <w:gridCol w:w="2320"/>
        <w:gridCol w:w="1420"/>
        <w:gridCol w:w="1420"/>
      </w:tblGrid>
      <w:tr w:rsidR="00175B6C" w:rsidRPr="00175B6C" w14:paraId="60E99D85" w14:textId="77777777" w:rsidTr="00E24E77">
        <w:trPr>
          <w:trHeight w:val="1200"/>
        </w:trPr>
        <w:tc>
          <w:tcPr>
            <w:tcW w:w="4120" w:type="dxa"/>
            <w:tcBorders>
              <w:top w:val="nil"/>
              <w:left w:val="nil"/>
              <w:bottom w:val="nil"/>
              <w:right w:val="nil"/>
            </w:tcBorders>
            <w:shd w:val="clear" w:color="auto" w:fill="31849B" w:themeFill="accent5" w:themeFillShade="BF"/>
            <w:vAlign w:val="center"/>
            <w:hideMark/>
          </w:tcPr>
          <w:p w14:paraId="3F51A578" w14:textId="77777777" w:rsidR="00175B6C" w:rsidRPr="00175B6C" w:rsidRDefault="00175B6C" w:rsidP="00175B6C">
            <w:pPr>
              <w:spacing w:after="0"/>
              <w:rPr>
                <w:rFonts w:cs="Arial"/>
                <w:color w:val="auto"/>
                <w:sz w:val="16"/>
                <w:szCs w:val="16"/>
              </w:rPr>
            </w:pPr>
            <w:r w:rsidRPr="00175B6C">
              <w:rPr>
                <w:rFonts w:cs="Arial"/>
                <w:color w:val="FFFFFF"/>
                <w:sz w:val="16"/>
                <w:szCs w:val="16"/>
              </w:rPr>
              <w:t>Outcome 1: (The long term protection, ecologically sustainable use, understanding and enjoyment of the Great Barrier Reef for all Australians and the international community, through the care and development of the Marine Park)</w:t>
            </w:r>
          </w:p>
        </w:tc>
        <w:tc>
          <w:tcPr>
            <w:tcW w:w="2320" w:type="dxa"/>
            <w:tcBorders>
              <w:top w:val="nil"/>
              <w:left w:val="nil"/>
              <w:bottom w:val="nil"/>
              <w:right w:val="nil"/>
            </w:tcBorders>
            <w:shd w:val="clear" w:color="auto" w:fill="215868" w:themeFill="accent5" w:themeFillShade="80"/>
            <w:vAlign w:val="center"/>
            <w:hideMark/>
          </w:tcPr>
          <w:p w14:paraId="3A45CFF3" w14:textId="32817AAD" w:rsidR="00175B6C" w:rsidRPr="00175B6C" w:rsidRDefault="00175B6C" w:rsidP="00175B6C">
            <w:pPr>
              <w:spacing w:after="0"/>
              <w:jc w:val="right"/>
              <w:rPr>
                <w:rFonts w:cs="Arial"/>
                <w:b/>
                <w:bCs/>
                <w:color w:val="FFFFFF"/>
                <w:sz w:val="18"/>
                <w:szCs w:val="18"/>
              </w:rPr>
            </w:pPr>
            <w:r>
              <w:rPr>
                <w:rFonts w:cs="Arial"/>
                <w:b/>
                <w:bCs/>
                <w:color w:val="FFFFFF"/>
                <w:sz w:val="18"/>
                <w:szCs w:val="18"/>
              </w:rPr>
              <w:t>BUDGET</w:t>
            </w:r>
            <w:r w:rsidRPr="001351EC">
              <w:rPr>
                <w:rFonts w:cs="Arial"/>
                <w:b/>
                <w:bCs/>
                <w:color w:val="FFFFFF"/>
                <w:sz w:val="18"/>
                <w:szCs w:val="18"/>
                <w:vertAlign w:val="superscript"/>
              </w:rPr>
              <w:t>1</w:t>
            </w:r>
            <w:r>
              <w:rPr>
                <w:rFonts w:cs="Arial"/>
                <w:b/>
                <w:bCs/>
                <w:color w:val="FFFFFF"/>
                <w:sz w:val="18"/>
                <w:szCs w:val="18"/>
              </w:rPr>
              <w:br/>
            </w:r>
            <w:r>
              <w:rPr>
                <w:rFonts w:cs="Arial"/>
                <w:b/>
                <w:bCs/>
                <w:color w:val="FFFFFF"/>
                <w:sz w:val="18"/>
                <w:szCs w:val="18"/>
              </w:rPr>
              <w:br/>
              <w:t>2019–</w:t>
            </w:r>
            <w:r w:rsidRPr="00175B6C">
              <w:rPr>
                <w:rFonts w:cs="Arial"/>
                <w:b/>
                <w:bCs/>
                <w:color w:val="FFFFFF"/>
                <w:sz w:val="18"/>
                <w:szCs w:val="18"/>
              </w:rPr>
              <w:t>20</w:t>
            </w:r>
            <w:r w:rsidRPr="00175B6C">
              <w:rPr>
                <w:rFonts w:cs="Arial"/>
                <w:b/>
                <w:bCs/>
                <w:color w:val="FFFFFF"/>
                <w:sz w:val="18"/>
                <w:szCs w:val="18"/>
              </w:rPr>
              <w:br/>
              <w:t>$’000</w:t>
            </w:r>
            <w:r w:rsidRPr="00175B6C">
              <w:rPr>
                <w:rFonts w:cs="Arial"/>
                <w:b/>
                <w:bCs/>
                <w:color w:val="FFFFFF"/>
                <w:sz w:val="18"/>
                <w:szCs w:val="18"/>
              </w:rPr>
              <w:br/>
              <w:t>(A)</w:t>
            </w:r>
          </w:p>
        </w:tc>
        <w:tc>
          <w:tcPr>
            <w:tcW w:w="1420" w:type="dxa"/>
            <w:tcBorders>
              <w:top w:val="nil"/>
              <w:left w:val="nil"/>
              <w:bottom w:val="nil"/>
              <w:right w:val="nil"/>
            </w:tcBorders>
            <w:shd w:val="clear" w:color="auto" w:fill="215868" w:themeFill="accent5" w:themeFillShade="80"/>
            <w:vAlign w:val="center"/>
            <w:hideMark/>
          </w:tcPr>
          <w:p w14:paraId="23477193" w14:textId="07B560EC" w:rsidR="00175B6C" w:rsidRPr="00175B6C" w:rsidRDefault="00175B6C" w:rsidP="00175B6C">
            <w:pPr>
              <w:spacing w:after="0"/>
              <w:jc w:val="right"/>
              <w:rPr>
                <w:rFonts w:cs="Arial"/>
                <w:b/>
                <w:bCs/>
                <w:color w:val="FFFFFF"/>
                <w:sz w:val="18"/>
                <w:szCs w:val="18"/>
              </w:rPr>
            </w:pPr>
            <w:r>
              <w:rPr>
                <w:rFonts w:cs="Arial"/>
                <w:b/>
                <w:bCs/>
                <w:color w:val="FFFFFF"/>
                <w:sz w:val="18"/>
                <w:szCs w:val="18"/>
              </w:rPr>
              <w:t>ACTUAL</w:t>
            </w:r>
            <w:r>
              <w:rPr>
                <w:rFonts w:cs="Arial"/>
                <w:b/>
                <w:bCs/>
                <w:color w:val="FFFFFF"/>
                <w:sz w:val="18"/>
                <w:szCs w:val="18"/>
              </w:rPr>
              <w:br/>
              <w:t>EXPENSES</w:t>
            </w:r>
            <w:r>
              <w:rPr>
                <w:rFonts w:cs="Arial"/>
                <w:b/>
                <w:bCs/>
                <w:color w:val="FFFFFF"/>
                <w:sz w:val="18"/>
                <w:szCs w:val="18"/>
              </w:rPr>
              <w:br/>
              <w:t>2019–</w:t>
            </w:r>
            <w:r w:rsidRPr="00175B6C">
              <w:rPr>
                <w:rFonts w:cs="Arial"/>
                <w:b/>
                <w:bCs/>
                <w:color w:val="FFFFFF"/>
                <w:sz w:val="18"/>
                <w:szCs w:val="18"/>
              </w:rPr>
              <w:t>20</w:t>
            </w:r>
            <w:r w:rsidRPr="00175B6C">
              <w:rPr>
                <w:rFonts w:cs="Arial"/>
                <w:b/>
                <w:bCs/>
                <w:color w:val="FFFFFF"/>
                <w:sz w:val="18"/>
                <w:szCs w:val="18"/>
              </w:rPr>
              <w:br/>
              <w:t>$’000</w:t>
            </w:r>
            <w:r w:rsidRPr="00175B6C">
              <w:rPr>
                <w:rFonts w:cs="Arial"/>
                <w:b/>
                <w:bCs/>
                <w:color w:val="FFFFFF"/>
                <w:sz w:val="18"/>
                <w:szCs w:val="18"/>
              </w:rPr>
              <w:br/>
              <w:t>(B)</w:t>
            </w:r>
          </w:p>
        </w:tc>
        <w:tc>
          <w:tcPr>
            <w:tcW w:w="1420" w:type="dxa"/>
            <w:tcBorders>
              <w:top w:val="nil"/>
              <w:left w:val="nil"/>
              <w:bottom w:val="nil"/>
              <w:right w:val="nil"/>
            </w:tcBorders>
            <w:shd w:val="clear" w:color="auto" w:fill="215868" w:themeFill="accent5" w:themeFillShade="80"/>
            <w:vAlign w:val="center"/>
            <w:hideMark/>
          </w:tcPr>
          <w:p w14:paraId="06DCD525" w14:textId="4B9BFC8E" w:rsidR="00175B6C" w:rsidRPr="00175B6C" w:rsidRDefault="00175B6C" w:rsidP="00175B6C">
            <w:pPr>
              <w:spacing w:after="0"/>
              <w:jc w:val="right"/>
              <w:rPr>
                <w:rFonts w:cs="Arial"/>
                <w:b/>
                <w:bCs/>
                <w:color w:val="FFFFFF"/>
                <w:sz w:val="18"/>
                <w:szCs w:val="18"/>
              </w:rPr>
            </w:pPr>
            <w:r>
              <w:rPr>
                <w:rFonts w:cs="Arial"/>
                <w:b/>
                <w:bCs/>
                <w:color w:val="FFFFFF"/>
                <w:sz w:val="18"/>
                <w:szCs w:val="18"/>
              </w:rPr>
              <w:t>VARIATION</w:t>
            </w:r>
            <w:r>
              <w:rPr>
                <w:rFonts w:cs="Arial"/>
                <w:b/>
                <w:bCs/>
                <w:color w:val="FFFFFF"/>
                <w:sz w:val="18"/>
                <w:szCs w:val="18"/>
              </w:rPr>
              <w:br/>
            </w:r>
            <w:r>
              <w:rPr>
                <w:rFonts w:cs="Arial"/>
                <w:b/>
                <w:bCs/>
                <w:color w:val="FFFFFF"/>
                <w:sz w:val="18"/>
                <w:szCs w:val="18"/>
              </w:rPr>
              <w:br/>
              <w:t>2019–</w:t>
            </w:r>
            <w:r w:rsidRPr="00175B6C">
              <w:rPr>
                <w:rFonts w:cs="Arial"/>
                <w:b/>
                <w:bCs/>
                <w:color w:val="FFFFFF"/>
                <w:sz w:val="18"/>
                <w:szCs w:val="18"/>
              </w:rPr>
              <w:t>20</w:t>
            </w:r>
            <w:r w:rsidRPr="00175B6C">
              <w:rPr>
                <w:rFonts w:cs="Arial"/>
                <w:b/>
                <w:bCs/>
                <w:color w:val="FFFFFF"/>
                <w:sz w:val="18"/>
                <w:szCs w:val="18"/>
              </w:rPr>
              <w:br/>
              <w:t>$’000</w:t>
            </w:r>
            <w:r w:rsidRPr="00175B6C">
              <w:rPr>
                <w:rFonts w:cs="Arial"/>
                <w:b/>
                <w:bCs/>
                <w:color w:val="FFFFFF"/>
                <w:sz w:val="18"/>
                <w:szCs w:val="18"/>
              </w:rPr>
              <w:br/>
              <w:t>(A) – (B)</w:t>
            </w:r>
          </w:p>
        </w:tc>
      </w:tr>
      <w:tr w:rsidR="00175B6C" w:rsidRPr="00175B6C" w14:paraId="654DA272" w14:textId="77777777" w:rsidTr="00175B6C">
        <w:trPr>
          <w:trHeight w:val="450"/>
        </w:trPr>
        <w:tc>
          <w:tcPr>
            <w:tcW w:w="4120" w:type="dxa"/>
            <w:tcBorders>
              <w:top w:val="nil"/>
              <w:left w:val="nil"/>
              <w:bottom w:val="nil"/>
              <w:right w:val="nil"/>
            </w:tcBorders>
            <w:shd w:val="clear" w:color="auto" w:fill="auto"/>
            <w:vAlign w:val="center"/>
            <w:hideMark/>
          </w:tcPr>
          <w:p w14:paraId="7D4CD02E"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Program 1.1:</w:t>
            </w:r>
            <w:r w:rsidRPr="00175B6C">
              <w:rPr>
                <w:rFonts w:cs="Arial"/>
                <w:b/>
                <w:bCs/>
                <w:color w:val="auto"/>
                <w:sz w:val="16"/>
                <w:szCs w:val="16"/>
              </w:rPr>
              <w:br/>
              <w:t>(Great Barrier Reef Marine Park Authority)</w:t>
            </w:r>
          </w:p>
        </w:tc>
        <w:tc>
          <w:tcPr>
            <w:tcW w:w="2320" w:type="dxa"/>
            <w:tcBorders>
              <w:top w:val="nil"/>
              <w:left w:val="nil"/>
              <w:bottom w:val="nil"/>
              <w:right w:val="nil"/>
            </w:tcBorders>
            <w:shd w:val="clear" w:color="auto" w:fill="auto"/>
            <w:vAlign w:val="center"/>
            <w:hideMark/>
          </w:tcPr>
          <w:p w14:paraId="06DB5EE3" w14:textId="77777777" w:rsidR="00175B6C" w:rsidRPr="00175B6C" w:rsidRDefault="00175B6C" w:rsidP="00175B6C">
            <w:pPr>
              <w:spacing w:after="0"/>
              <w:rPr>
                <w:rFonts w:cs="Arial"/>
                <w:b/>
                <w:bCs/>
                <w:color w:val="auto"/>
                <w:sz w:val="16"/>
                <w:szCs w:val="16"/>
              </w:rPr>
            </w:pPr>
          </w:p>
        </w:tc>
        <w:tc>
          <w:tcPr>
            <w:tcW w:w="1420" w:type="dxa"/>
            <w:tcBorders>
              <w:top w:val="nil"/>
              <w:left w:val="nil"/>
              <w:bottom w:val="nil"/>
              <w:right w:val="nil"/>
            </w:tcBorders>
            <w:shd w:val="clear" w:color="auto" w:fill="auto"/>
            <w:vAlign w:val="center"/>
            <w:hideMark/>
          </w:tcPr>
          <w:p w14:paraId="28D3ECC7" w14:textId="77777777" w:rsidR="00175B6C" w:rsidRPr="00175B6C" w:rsidRDefault="00175B6C" w:rsidP="00175B6C">
            <w:pPr>
              <w:spacing w:after="0"/>
              <w:rPr>
                <w:rFonts w:ascii="Times New Roman" w:hAnsi="Times New Roman"/>
                <w:color w:val="auto"/>
                <w:sz w:val="20"/>
              </w:rPr>
            </w:pPr>
          </w:p>
        </w:tc>
        <w:tc>
          <w:tcPr>
            <w:tcW w:w="1420" w:type="dxa"/>
            <w:tcBorders>
              <w:top w:val="nil"/>
              <w:left w:val="nil"/>
              <w:bottom w:val="nil"/>
              <w:right w:val="nil"/>
            </w:tcBorders>
            <w:shd w:val="clear" w:color="auto" w:fill="auto"/>
            <w:vAlign w:val="center"/>
            <w:hideMark/>
          </w:tcPr>
          <w:p w14:paraId="652F5E9D" w14:textId="77777777" w:rsidR="00175B6C" w:rsidRPr="00175B6C" w:rsidRDefault="00175B6C" w:rsidP="00175B6C">
            <w:pPr>
              <w:spacing w:after="0"/>
              <w:rPr>
                <w:rFonts w:ascii="Times New Roman" w:hAnsi="Times New Roman"/>
                <w:color w:val="auto"/>
                <w:sz w:val="20"/>
              </w:rPr>
            </w:pPr>
          </w:p>
        </w:tc>
      </w:tr>
      <w:tr w:rsidR="00175B6C" w:rsidRPr="00175B6C" w14:paraId="22B4E9D8" w14:textId="77777777" w:rsidTr="00175B6C">
        <w:trPr>
          <w:trHeight w:val="255"/>
        </w:trPr>
        <w:tc>
          <w:tcPr>
            <w:tcW w:w="4120" w:type="dxa"/>
            <w:tcBorders>
              <w:top w:val="nil"/>
              <w:left w:val="nil"/>
              <w:bottom w:val="nil"/>
              <w:right w:val="nil"/>
            </w:tcBorders>
            <w:shd w:val="clear" w:color="auto" w:fill="auto"/>
            <w:vAlign w:val="center"/>
            <w:hideMark/>
          </w:tcPr>
          <w:p w14:paraId="6E5DE174" w14:textId="77777777" w:rsidR="00175B6C" w:rsidRPr="00175B6C" w:rsidRDefault="00175B6C" w:rsidP="00175B6C">
            <w:pPr>
              <w:spacing w:after="0"/>
              <w:rPr>
                <w:rFonts w:cs="Arial"/>
                <w:color w:val="auto"/>
                <w:sz w:val="16"/>
                <w:szCs w:val="16"/>
              </w:rPr>
            </w:pPr>
            <w:r w:rsidRPr="00175B6C">
              <w:rPr>
                <w:rFonts w:cs="Arial"/>
                <w:color w:val="auto"/>
                <w:sz w:val="16"/>
                <w:szCs w:val="16"/>
              </w:rPr>
              <w:t>Departmental expenses</w:t>
            </w:r>
          </w:p>
        </w:tc>
        <w:tc>
          <w:tcPr>
            <w:tcW w:w="2320" w:type="dxa"/>
            <w:tcBorders>
              <w:top w:val="nil"/>
              <w:left w:val="nil"/>
              <w:bottom w:val="nil"/>
              <w:right w:val="nil"/>
            </w:tcBorders>
            <w:shd w:val="clear" w:color="auto" w:fill="auto"/>
            <w:noWrap/>
            <w:vAlign w:val="center"/>
            <w:hideMark/>
          </w:tcPr>
          <w:p w14:paraId="229F0A84" w14:textId="77777777" w:rsidR="00175B6C" w:rsidRPr="00175B6C" w:rsidRDefault="00175B6C" w:rsidP="00175B6C">
            <w:pPr>
              <w:spacing w:after="0"/>
              <w:rPr>
                <w:rFonts w:cs="Arial"/>
                <w:color w:val="auto"/>
                <w:sz w:val="16"/>
                <w:szCs w:val="16"/>
              </w:rPr>
            </w:pPr>
          </w:p>
        </w:tc>
        <w:tc>
          <w:tcPr>
            <w:tcW w:w="1420" w:type="dxa"/>
            <w:tcBorders>
              <w:top w:val="nil"/>
              <w:left w:val="nil"/>
              <w:bottom w:val="nil"/>
              <w:right w:val="nil"/>
            </w:tcBorders>
            <w:shd w:val="clear" w:color="auto" w:fill="auto"/>
            <w:noWrap/>
            <w:vAlign w:val="center"/>
            <w:hideMark/>
          </w:tcPr>
          <w:p w14:paraId="4A6328AB" w14:textId="77777777" w:rsidR="00175B6C" w:rsidRPr="00175B6C" w:rsidRDefault="00175B6C" w:rsidP="00175B6C">
            <w:pPr>
              <w:spacing w:after="0"/>
              <w:rPr>
                <w:rFonts w:ascii="Times New Roman" w:hAnsi="Times New Roman"/>
                <w:color w:val="auto"/>
                <w:sz w:val="20"/>
              </w:rPr>
            </w:pPr>
          </w:p>
        </w:tc>
        <w:tc>
          <w:tcPr>
            <w:tcW w:w="1420" w:type="dxa"/>
            <w:tcBorders>
              <w:top w:val="nil"/>
              <w:left w:val="nil"/>
              <w:bottom w:val="nil"/>
              <w:right w:val="nil"/>
            </w:tcBorders>
            <w:shd w:val="clear" w:color="auto" w:fill="auto"/>
            <w:noWrap/>
            <w:vAlign w:val="center"/>
            <w:hideMark/>
          </w:tcPr>
          <w:p w14:paraId="591C033C" w14:textId="77777777" w:rsidR="00175B6C" w:rsidRPr="00175B6C" w:rsidRDefault="00175B6C" w:rsidP="00175B6C">
            <w:pPr>
              <w:spacing w:after="0"/>
              <w:rPr>
                <w:rFonts w:ascii="Times New Roman" w:hAnsi="Times New Roman"/>
                <w:color w:val="auto"/>
                <w:sz w:val="20"/>
              </w:rPr>
            </w:pPr>
          </w:p>
        </w:tc>
      </w:tr>
      <w:tr w:rsidR="00175B6C" w:rsidRPr="00175B6C" w14:paraId="5A55DBE5" w14:textId="77777777" w:rsidTr="00175B6C">
        <w:trPr>
          <w:trHeight w:val="255"/>
        </w:trPr>
        <w:tc>
          <w:tcPr>
            <w:tcW w:w="4120" w:type="dxa"/>
            <w:tcBorders>
              <w:top w:val="nil"/>
              <w:left w:val="nil"/>
              <w:bottom w:val="nil"/>
              <w:right w:val="nil"/>
            </w:tcBorders>
            <w:shd w:val="clear" w:color="auto" w:fill="auto"/>
            <w:vAlign w:val="center"/>
            <w:hideMark/>
          </w:tcPr>
          <w:p w14:paraId="117BBD2B" w14:textId="77777777" w:rsidR="00175B6C" w:rsidRPr="00175B6C" w:rsidRDefault="00175B6C" w:rsidP="00175B6C">
            <w:pPr>
              <w:spacing w:after="0"/>
              <w:rPr>
                <w:rFonts w:cs="Arial"/>
                <w:color w:val="auto"/>
                <w:sz w:val="16"/>
                <w:szCs w:val="16"/>
              </w:rPr>
            </w:pPr>
            <w:r w:rsidRPr="00175B6C">
              <w:rPr>
                <w:rFonts w:cs="Arial"/>
                <w:color w:val="auto"/>
                <w:sz w:val="16"/>
                <w:szCs w:val="16"/>
              </w:rPr>
              <w:t>Departmental appropriation</w:t>
            </w:r>
            <w:r w:rsidRPr="00175B6C">
              <w:rPr>
                <w:rFonts w:cs="Arial"/>
                <w:color w:val="auto"/>
                <w:sz w:val="16"/>
                <w:szCs w:val="16"/>
                <w:vertAlign w:val="superscript"/>
              </w:rPr>
              <w:t>2</w:t>
            </w:r>
          </w:p>
        </w:tc>
        <w:tc>
          <w:tcPr>
            <w:tcW w:w="2320" w:type="dxa"/>
            <w:tcBorders>
              <w:top w:val="nil"/>
              <w:left w:val="nil"/>
              <w:bottom w:val="nil"/>
              <w:right w:val="nil"/>
            </w:tcBorders>
            <w:shd w:val="clear" w:color="auto" w:fill="auto"/>
            <w:noWrap/>
            <w:vAlign w:val="center"/>
            <w:hideMark/>
          </w:tcPr>
          <w:p w14:paraId="5314C8DA" w14:textId="77777777" w:rsidR="00175B6C" w:rsidRPr="00175B6C" w:rsidRDefault="00175B6C" w:rsidP="00175B6C">
            <w:pPr>
              <w:spacing w:after="0"/>
              <w:rPr>
                <w:rFonts w:cs="Arial"/>
                <w:sz w:val="16"/>
                <w:szCs w:val="16"/>
              </w:rPr>
            </w:pPr>
            <w:r w:rsidRPr="00175B6C">
              <w:rPr>
                <w:rFonts w:cs="Arial"/>
                <w:sz w:val="16"/>
                <w:szCs w:val="16"/>
              </w:rPr>
              <w:t xml:space="preserve"> 33,922 </w:t>
            </w:r>
          </w:p>
        </w:tc>
        <w:tc>
          <w:tcPr>
            <w:tcW w:w="1420" w:type="dxa"/>
            <w:tcBorders>
              <w:top w:val="nil"/>
              <w:left w:val="nil"/>
              <w:bottom w:val="nil"/>
              <w:right w:val="nil"/>
            </w:tcBorders>
            <w:shd w:val="clear" w:color="auto" w:fill="auto"/>
            <w:noWrap/>
            <w:vAlign w:val="center"/>
            <w:hideMark/>
          </w:tcPr>
          <w:p w14:paraId="5F6A2FCE" w14:textId="77777777" w:rsidR="00175B6C" w:rsidRPr="00175B6C" w:rsidRDefault="00175B6C" w:rsidP="00175B6C">
            <w:pPr>
              <w:spacing w:after="0"/>
              <w:rPr>
                <w:rFonts w:cs="Arial"/>
                <w:sz w:val="16"/>
                <w:szCs w:val="16"/>
              </w:rPr>
            </w:pPr>
            <w:r w:rsidRPr="00175B6C">
              <w:rPr>
                <w:rFonts w:cs="Arial"/>
                <w:sz w:val="16"/>
                <w:szCs w:val="16"/>
              </w:rPr>
              <w:t xml:space="preserve"> 41,898 </w:t>
            </w:r>
          </w:p>
        </w:tc>
        <w:tc>
          <w:tcPr>
            <w:tcW w:w="1420" w:type="dxa"/>
            <w:tcBorders>
              <w:top w:val="nil"/>
              <w:left w:val="nil"/>
              <w:bottom w:val="nil"/>
              <w:right w:val="nil"/>
            </w:tcBorders>
            <w:shd w:val="clear" w:color="auto" w:fill="auto"/>
            <w:noWrap/>
            <w:vAlign w:val="center"/>
            <w:hideMark/>
          </w:tcPr>
          <w:p w14:paraId="07B8DF29" w14:textId="77777777" w:rsidR="00175B6C" w:rsidRPr="00175B6C" w:rsidRDefault="00175B6C" w:rsidP="00175B6C">
            <w:pPr>
              <w:spacing w:after="0"/>
              <w:rPr>
                <w:rFonts w:cs="Arial"/>
                <w:sz w:val="16"/>
                <w:szCs w:val="16"/>
              </w:rPr>
            </w:pPr>
            <w:r w:rsidRPr="00175B6C">
              <w:rPr>
                <w:rFonts w:cs="Arial"/>
                <w:sz w:val="16"/>
                <w:szCs w:val="16"/>
              </w:rPr>
              <w:t xml:space="preserve">-7,976 </w:t>
            </w:r>
          </w:p>
        </w:tc>
      </w:tr>
      <w:tr w:rsidR="00175B6C" w:rsidRPr="00175B6C" w14:paraId="404FA44D" w14:textId="77777777" w:rsidTr="00175B6C">
        <w:trPr>
          <w:trHeight w:val="255"/>
        </w:trPr>
        <w:tc>
          <w:tcPr>
            <w:tcW w:w="4120" w:type="dxa"/>
            <w:tcBorders>
              <w:top w:val="nil"/>
              <w:left w:val="nil"/>
              <w:bottom w:val="nil"/>
              <w:right w:val="nil"/>
            </w:tcBorders>
            <w:shd w:val="clear" w:color="auto" w:fill="auto"/>
            <w:vAlign w:val="center"/>
            <w:hideMark/>
          </w:tcPr>
          <w:p w14:paraId="2AE1BC48" w14:textId="77777777" w:rsidR="00175B6C" w:rsidRPr="00175B6C" w:rsidRDefault="00175B6C" w:rsidP="00175B6C">
            <w:pPr>
              <w:spacing w:after="0"/>
              <w:rPr>
                <w:rFonts w:cs="Arial"/>
                <w:color w:val="auto"/>
                <w:sz w:val="16"/>
                <w:szCs w:val="16"/>
              </w:rPr>
            </w:pPr>
            <w:r w:rsidRPr="00175B6C">
              <w:rPr>
                <w:rFonts w:cs="Arial"/>
                <w:color w:val="auto"/>
                <w:sz w:val="16"/>
                <w:szCs w:val="16"/>
              </w:rPr>
              <w:t>Special appropriations</w:t>
            </w:r>
          </w:p>
        </w:tc>
        <w:tc>
          <w:tcPr>
            <w:tcW w:w="2320" w:type="dxa"/>
            <w:tcBorders>
              <w:top w:val="nil"/>
              <w:left w:val="nil"/>
              <w:bottom w:val="nil"/>
              <w:right w:val="nil"/>
            </w:tcBorders>
            <w:shd w:val="clear" w:color="auto" w:fill="auto"/>
            <w:noWrap/>
            <w:vAlign w:val="center"/>
            <w:hideMark/>
          </w:tcPr>
          <w:p w14:paraId="3100D2B3" w14:textId="77777777" w:rsidR="00175B6C" w:rsidRPr="00175B6C" w:rsidRDefault="00175B6C" w:rsidP="00175B6C">
            <w:pPr>
              <w:spacing w:after="0"/>
              <w:rPr>
                <w:rFonts w:cs="Arial"/>
                <w:sz w:val="16"/>
                <w:szCs w:val="16"/>
              </w:rPr>
            </w:pPr>
            <w:r w:rsidRPr="00175B6C">
              <w:rPr>
                <w:rFonts w:cs="Arial"/>
                <w:sz w:val="16"/>
                <w:szCs w:val="16"/>
              </w:rPr>
              <w:t xml:space="preserve"> 11,000 </w:t>
            </w:r>
          </w:p>
        </w:tc>
        <w:tc>
          <w:tcPr>
            <w:tcW w:w="1420" w:type="dxa"/>
            <w:tcBorders>
              <w:top w:val="nil"/>
              <w:left w:val="nil"/>
              <w:bottom w:val="nil"/>
              <w:right w:val="nil"/>
            </w:tcBorders>
            <w:shd w:val="clear" w:color="auto" w:fill="auto"/>
            <w:noWrap/>
            <w:vAlign w:val="center"/>
            <w:hideMark/>
          </w:tcPr>
          <w:p w14:paraId="079FEDE1" w14:textId="77777777" w:rsidR="00175B6C" w:rsidRPr="00175B6C" w:rsidRDefault="00175B6C" w:rsidP="00175B6C">
            <w:pPr>
              <w:spacing w:after="0"/>
              <w:rPr>
                <w:rFonts w:cs="Arial"/>
                <w:sz w:val="16"/>
                <w:szCs w:val="16"/>
              </w:rPr>
            </w:pPr>
            <w:r w:rsidRPr="00175B6C">
              <w:rPr>
                <w:rFonts w:cs="Arial"/>
                <w:sz w:val="16"/>
                <w:szCs w:val="16"/>
              </w:rPr>
              <w:t xml:space="preserve"> 11,333 </w:t>
            </w:r>
          </w:p>
        </w:tc>
        <w:tc>
          <w:tcPr>
            <w:tcW w:w="1420" w:type="dxa"/>
            <w:tcBorders>
              <w:top w:val="nil"/>
              <w:left w:val="nil"/>
              <w:bottom w:val="nil"/>
              <w:right w:val="nil"/>
            </w:tcBorders>
            <w:shd w:val="clear" w:color="auto" w:fill="auto"/>
            <w:noWrap/>
            <w:vAlign w:val="center"/>
            <w:hideMark/>
          </w:tcPr>
          <w:p w14:paraId="1D7583D8" w14:textId="77777777" w:rsidR="00175B6C" w:rsidRPr="00175B6C" w:rsidRDefault="00175B6C" w:rsidP="00175B6C">
            <w:pPr>
              <w:spacing w:after="0"/>
              <w:rPr>
                <w:rFonts w:cs="Arial"/>
                <w:sz w:val="16"/>
                <w:szCs w:val="16"/>
              </w:rPr>
            </w:pPr>
            <w:r w:rsidRPr="00175B6C">
              <w:rPr>
                <w:rFonts w:cs="Arial"/>
                <w:sz w:val="16"/>
                <w:szCs w:val="16"/>
              </w:rPr>
              <w:t xml:space="preserve">-333 </w:t>
            </w:r>
          </w:p>
        </w:tc>
      </w:tr>
      <w:tr w:rsidR="00175B6C" w:rsidRPr="00175B6C" w14:paraId="24E4E0D9" w14:textId="77777777" w:rsidTr="00175B6C">
        <w:trPr>
          <w:trHeight w:val="255"/>
        </w:trPr>
        <w:tc>
          <w:tcPr>
            <w:tcW w:w="4120" w:type="dxa"/>
            <w:tcBorders>
              <w:top w:val="nil"/>
              <w:left w:val="nil"/>
              <w:bottom w:val="nil"/>
              <w:right w:val="nil"/>
            </w:tcBorders>
            <w:shd w:val="clear" w:color="auto" w:fill="auto"/>
            <w:vAlign w:val="center"/>
            <w:hideMark/>
          </w:tcPr>
          <w:p w14:paraId="4A5EE59B" w14:textId="77777777" w:rsidR="00175B6C" w:rsidRPr="00175B6C" w:rsidRDefault="00175B6C" w:rsidP="00175B6C">
            <w:pPr>
              <w:spacing w:after="0"/>
              <w:rPr>
                <w:rFonts w:cs="Arial"/>
                <w:color w:val="auto"/>
                <w:sz w:val="16"/>
                <w:szCs w:val="16"/>
              </w:rPr>
            </w:pPr>
            <w:r w:rsidRPr="00175B6C">
              <w:rPr>
                <w:rFonts w:cs="Arial"/>
                <w:color w:val="auto"/>
                <w:sz w:val="16"/>
                <w:szCs w:val="16"/>
              </w:rPr>
              <w:t>Special accounts</w:t>
            </w:r>
          </w:p>
        </w:tc>
        <w:tc>
          <w:tcPr>
            <w:tcW w:w="2320" w:type="dxa"/>
            <w:tcBorders>
              <w:top w:val="nil"/>
              <w:left w:val="nil"/>
              <w:bottom w:val="nil"/>
              <w:right w:val="nil"/>
            </w:tcBorders>
            <w:shd w:val="clear" w:color="auto" w:fill="auto"/>
            <w:noWrap/>
            <w:vAlign w:val="center"/>
            <w:hideMark/>
          </w:tcPr>
          <w:p w14:paraId="359B37A9" w14:textId="77777777" w:rsidR="00175B6C" w:rsidRPr="00175B6C" w:rsidRDefault="00175B6C" w:rsidP="00175B6C">
            <w:pPr>
              <w:spacing w:after="0"/>
              <w:rPr>
                <w:rFonts w:cs="Arial"/>
                <w:sz w:val="16"/>
                <w:szCs w:val="16"/>
              </w:rPr>
            </w:pPr>
            <w:r w:rsidRPr="00175B6C">
              <w:rPr>
                <w:rFonts w:cs="Arial"/>
                <w:sz w:val="16"/>
                <w:szCs w:val="16"/>
              </w:rPr>
              <w:t xml:space="preserve"> 28,131 </w:t>
            </w:r>
          </w:p>
        </w:tc>
        <w:tc>
          <w:tcPr>
            <w:tcW w:w="1420" w:type="dxa"/>
            <w:tcBorders>
              <w:top w:val="nil"/>
              <w:left w:val="nil"/>
              <w:bottom w:val="nil"/>
              <w:right w:val="nil"/>
            </w:tcBorders>
            <w:shd w:val="clear" w:color="auto" w:fill="auto"/>
            <w:noWrap/>
            <w:vAlign w:val="center"/>
            <w:hideMark/>
          </w:tcPr>
          <w:p w14:paraId="1EB32BC2" w14:textId="77777777" w:rsidR="00175B6C" w:rsidRPr="00175B6C" w:rsidRDefault="00175B6C" w:rsidP="00175B6C">
            <w:pPr>
              <w:spacing w:after="0"/>
              <w:rPr>
                <w:rFonts w:cs="Arial"/>
                <w:sz w:val="16"/>
                <w:szCs w:val="16"/>
              </w:rPr>
            </w:pPr>
            <w:r w:rsidRPr="00175B6C">
              <w:rPr>
                <w:rFonts w:cs="Arial"/>
                <w:sz w:val="16"/>
                <w:szCs w:val="16"/>
              </w:rPr>
              <w:t xml:space="preserve"> 24,881 </w:t>
            </w:r>
          </w:p>
        </w:tc>
        <w:tc>
          <w:tcPr>
            <w:tcW w:w="1420" w:type="dxa"/>
            <w:tcBorders>
              <w:top w:val="nil"/>
              <w:left w:val="nil"/>
              <w:bottom w:val="nil"/>
              <w:right w:val="nil"/>
            </w:tcBorders>
            <w:shd w:val="clear" w:color="auto" w:fill="auto"/>
            <w:noWrap/>
            <w:vAlign w:val="center"/>
            <w:hideMark/>
          </w:tcPr>
          <w:p w14:paraId="5AA27164" w14:textId="77777777" w:rsidR="00175B6C" w:rsidRPr="00175B6C" w:rsidRDefault="00175B6C" w:rsidP="00175B6C">
            <w:pPr>
              <w:spacing w:after="0"/>
              <w:rPr>
                <w:rFonts w:cs="Arial"/>
                <w:sz w:val="16"/>
                <w:szCs w:val="16"/>
              </w:rPr>
            </w:pPr>
            <w:r w:rsidRPr="00175B6C">
              <w:rPr>
                <w:rFonts w:cs="Arial"/>
                <w:sz w:val="16"/>
                <w:szCs w:val="16"/>
              </w:rPr>
              <w:t xml:space="preserve"> 3,250 </w:t>
            </w:r>
          </w:p>
        </w:tc>
      </w:tr>
      <w:tr w:rsidR="00175B6C" w:rsidRPr="00175B6C" w14:paraId="067A9180" w14:textId="77777777" w:rsidTr="00175B6C">
        <w:trPr>
          <w:trHeight w:val="255"/>
        </w:trPr>
        <w:tc>
          <w:tcPr>
            <w:tcW w:w="4120" w:type="dxa"/>
            <w:tcBorders>
              <w:top w:val="nil"/>
              <w:left w:val="nil"/>
              <w:bottom w:val="nil"/>
              <w:right w:val="nil"/>
            </w:tcBorders>
            <w:shd w:val="clear" w:color="auto" w:fill="auto"/>
            <w:vAlign w:val="center"/>
            <w:hideMark/>
          </w:tcPr>
          <w:p w14:paraId="7B929E4C" w14:textId="77777777" w:rsidR="00175B6C" w:rsidRPr="00175B6C" w:rsidRDefault="00175B6C" w:rsidP="00175B6C">
            <w:pPr>
              <w:spacing w:after="0"/>
              <w:rPr>
                <w:rFonts w:cs="Arial"/>
                <w:color w:val="auto"/>
                <w:sz w:val="16"/>
                <w:szCs w:val="16"/>
              </w:rPr>
            </w:pPr>
            <w:r w:rsidRPr="00175B6C">
              <w:rPr>
                <w:rFonts w:cs="Arial"/>
                <w:color w:val="auto"/>
                <w:sz w:val="16"/>
                <w:szCs w:val="16"/>
              </w:rPr>
              <w:t>Expenses not requiring appropriation in the budget year</w:t>
            </w:r>
          </w:p>
        </w:tc>
        <w:tc>
          <w:tcPr>
            <w:tcW w:w="2320" w:type="dxa"/>
            <w:tcBorders>
              <w:top w:val="nil"/>
              <w:left w:val="nil"/>
              <w:bottom w:val="single" w:sz="4" w:space="0" w:color="343945"/>
              <w:right w:val="nil"/>
            </w:tcBorders>
            <w:shd w:val="clear" w:color="auto" w:fill="auto"/>
            <w:vAlign w:val="center"/>
            <w:hideMark/>
          </w:tcPr>
          <w:p w14:paraId="42CFD606" w14:textId="77777777" w:rsidR="00175B6C" w:rsidRPr="00175B6C" w:rsidRDefault="00175B6C" w:rsidP="00175B6C">
            <w:pPr>
              <w:spacing w:after="0"/>
              <w:rPr>
                <w:rFonts w:cs="Arial"/>
                <w:color w:val="auto"/>
                <w:sz w:val="16"/>
                <w:szCs w:val="16"/>
              </w:rPr>
            </w:pPr>
            <w:r w:rsidRPr="00175B6C">
              <w:rPr>
                <w:rFonts w:cs="Arial"/>
                <w:color w:val="auto"/>
                <w:sz w:val="16"/>
                <w:szCs w:val="16"/>
              </w:rPr>
              <w:t xml:space="preserve">                                        1,354 </w:t>
            </w:r>
          </w:p>
        </w:tc>
        <w:tc>
          <w:tcPr>
            <w:tcW w:w="1420" w:type="dxa"/>
            <w:tcBorders>
              <w:top w:val="nil"/>
              <w:left w:val="nil"/>
              <w:bottom w:val="single" w:sz="4" w:space="0" w:color="343945"/>
              <w:right w:val="nil"/>
            </w:tcBorders>
            <w:shd w:val="clear" w:color="auto" w:fill="auto"/>
            <w:noWrap/>
            <w:vAlign w:val="center"/>
            <w:hideMark/>
          </w:tcPr>
          <w:p w14:paraId="3A528D4E" w14:textId="77777777" w:rsidR="00175B6C" w:rsidRPr="00175B6C" w:rsidRDefault="00175B6C" w:rsidP="00175B6C">
            <w:pPr>
              <w:spacing w:after="0"/>
              <w:rPr>
                <w:rFonts w:cs="Arial"/>
                <w:sz w:val="16"/>
                <w:szCs w:val="16"/>
              </w:rPr>
            </w:pPr>
            <w:r w:rsidRPr="00175B6C">
              <w:rPr>
                <w:rFonts w:cs="Arial"/>
                <w:sz w:val="16"/>
                <w:szCs w:val="16"/>
              </w:rPr>
              <w:t xml:space="preserve"> 1,170 </w:t>
            </w:r>
          </w:p>
        </w:tc>
        <w:tc>
          <w:tcPr>
            <w:tcW w:w="1420" w:type="dxa"/>
            <w:tcBorders>
              <w:top w:val="nil"/>
              <w:left w:val="nil"/>
              <w:bottom w:val="nil"/>
              <w:right w:val="nil"/>
            </w:tcBorders>
            <w:shd w:val="clear" w:color="auto" w:fill="auto"/>
            <w:noWrap/>
            <w:vAlign w:val="center"/>
            <w:hideMark/>
          </w:tcPr>
          <w:p w14:paraId="0C03BD1C" w14:textId="77777777" w:rsidR="00175B6C" w:rsidRPr="00175B6C" w:rsidRDefault="00175B6C" w:rsidP="00175B6C">
            <w:pPr>
              <w:spacing w:after="0"/>
              <w:rPr>
                <w:rFonts w:cs="Arial"/>
                <w:sz w:val="16"/>
                <w:szCs w:val="16"/>
              </w:rPr>
            </w:pPr>
            <w:r w:rsidRPr="00175B6C">
              <w:rPr>
                <w:rFonts w:cs="Arial"/>
                <w:sz w:val="16"/>
                <w:szCs w:val="16"/>
              </w:rPr>
              <w:t xml:space="preserve"> 184 </w:t>
            </w:r>
          </w:p>
        </w:tc>
      </w:tr>
      <w:tr w:rsidR="00175B6C" w:rsidRPr="00175B6C" w14:paraId="379B9ADF" w14:textId="77777777" w:rsidTr="00175B6C">
        <w:trPr>
          <w:trHeight w:val="255"/>
        </w:trPr>
        <w:tc>
          <w:tcPr>
            <w:tcW w:w="4120" w:type="dxa"/>
            <w:tcBorders>
              <w:top w:val="nil"/>
              <w:left w:val="nil"/>
              <w:bottom w:val="nil"/>
              <w:right w:val="nil"/>
            </w:tcBorders>
            <w:shd w:val="clear" w:color="auto" w:fill="auto"/>
            <w:vAlign w:val="center"/>
            <w:hideMark/>
          </w:tcPr>
          <w:p w14:paraId="272C8310"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Total for Program 1.1</w:t>
            </w:r>
          </w:p>
        </w:tc>
        <w:tc>
          <w:tcPr>
            <w:tcW w:w="2320" w:type="dxa"/>
            <w:tcBorders>
              <w:top w:val="nil"/>
              <w:left w:val="nil"/>
              <w:bottom w:val="single" w:sz="4" w:space="0" w:color="343945"/>
              <w:right w:val="nil"/>
            </w:tcBorders>
            <w:shd w:val="clear" w:color="auto" w:fill="auto"/>
            <w:noWrap/>
            <w:vAlign w:val="center"/>
            <w:hideMark/>
          </w:tcPr>
          <w:p w14:paraId="71ACD30D" w14:textId="77777777" w:rsidR="00175B6C" w:rsidRPr="00175B6C" w:rsidRDefault="00175B6C" w:rsidP="00175B6C">
            <w:pPr>
              <w:spacing w:after="0"/>
              <w:rPr>
                <w:rFonts w:cs="Arial"/>
                <w:b/>
                <w:bCs/>
                <w:sz w:val="16"/>
                <w:szCs w:val="16"/>
              </w:rPr>
            </w:pPr>
            <w:r w:rsidRPr="00175B6C">
              <w:rPr>
                <w:rFonts w:cs="Arial"/>
                <w:b/>
                <w:bCs/>
                <w:sz w:val="16"/>
                <w:szCs w:val="16"/>
              </w:rPr>
              <w:t xml:space="preserve"> 74,407 </w:t>
            </w:r>
          </w:p>
        </w:tc>
        <w:tc>
          <w:tcPr>
            <w:tcW w:w="1420" w:type="dxa"/>
            <w:tcBorders>
              <w:top w:val="nil"/>
              <w:left w:val="nil"/>
              <w:bottom w:val="single" w:sz="4" w:space="0" w:color="343945"/>
              <w:right w:val="nil"/>
            </w:tcBorders>
            <w:shd w:val="clear" w:color="auto" w:fill="auto"/>
            <w:noWrap/>
            <w:vAlign w:val="center"/>
            <w:hideMark/>
          </w:tcPr>
          <w:p w14:paraId="0E299C8D" w14:textId="77777777" w:rsidR="00175B6C" w:rsidRPr="00175B6C" w:rsidRDefault="00175B6C" w:rsidP="00175B6C">
            <w:pPr>
              <w:spacing w:after="0"/>
              <w:rPr>
                <w:rFonts w:cs="Arial"/>
                <w:b/>
                <w:bCs/>
                <w:sz w:val="16"/>
                <w:szCs w:val="16"/>
              </w:rPr>
            </w:pPr>
            <w:r w:rsidRPr="00175B6C">
              <w:rPr>
                <w:rFonts w:cs="Arial"/>
                <w:b/>
                <w:bCs/>
                <w:sz w:val="16"/>
                <w:szCs w:val="16"/>
              </w:rPr>
              <w:t xml:space="preserve"> 79,282 </w:t>
            </w:r>
          </w:p>
        </w:tc>
        <w:tc>
          <w:tcPr>
            <w:tcW w:w="1420" w:type="dxa"/>
            <w:tcBorders>
              <w:top w:val="single" w:sz="4" w:space="0" w:color="343945"/>
              <w:left w:val="nil"/>
              <w:bottom w:val="single" w:sz="4" w:space="0" w:color="343945"/>
              <w:right w:val="nil"/>
            </w:tcBorders>
            <w:shd w:val="clear" w:color="auto" w:fill="auto"/>
            <w:noWrap/>
            <w:vAlign w:val="center"/>
            <w:hideMark/>
          </w:tcPr>
          <w:p w14:paraId="6D678664" w14:textId="77777777" w:rsidR="00175B6C" w:rsidRPr="00175B6C" w:rsidRDefault="00175B6C" w:rsidP="00175B6C">
            <w:pPr>
              <w:spacing w:after="0"/>
              <w:rPr>
                <w:rFonts w:cs="Arial"/>
                <w:b/>
                <w:bCs/>
                <w:sz w:val="16"/>
                <w:szCs w:val="16"/>
              </w:rPr>
            </w:pPr>
            <w:r w:rsidRPr="00175B6C">
              <w:rPr>
                <w:rFonts w:cs="Arial"/>
                <w:b/>
                <w:bCs/>
                <w:sz w:val="16"/>
                <w:szCs w:val="16"/>
              </w:rPr>
              <w:t xml:space="preserve">-4,875 </w:t>
            </w:r>
          </w:p>
        </w:tc>
      </w:tr>
      <w:tr w:rsidR="00175B6C" w:rsidRPr="00175B6C" w14:paraId="0BE9C435" w14:textId="77777777" w:rsidTr="00175B6C">
        <w:trPr>
          <w:trHeight w:val="255"/>
        </w:trPr>
        <w:tc>
          <w:tcPr>
            <w:tcW w:w="4120" w:type="dxa"/>
            <w:tcBorders>
              <w:top w:val="nil"/>
              <w:left w:val="nil"/>
              <w:bottom w:val="single" w:sz="4" w:space="0" w:color="343945"/>
              <w:right w:val="nil"/>
            </w:tcBorders>
            <w:shd w:val="clear" w:color="auto" w:fill="auto"/>
            <w:vAlign w:val="center"/>
            <w:hideMark/>
          </w:tcPr>
          <w:p w14:paraId="67913041" w14:textId="77777777" w:rsidR="00175B6C" w:rsidRPr="00175B6C" w:rsidRDefault="00175B6C" w:rsidP="00175B6C">
            <w:pPr>
              <w:spacing w:after="0"/>
              <w:rPr>
                <w:rFonts w:cs="Arial"/>
                <w:b/>
                <w:bCs/>
                <w:color w:val="auto"/>
                <w:sz w:val="16"/>
                <w:szCs w:val="16"/>
              </w:rPr>
            </w:pPr>
            <w:r w:rsidRPr="00175B6C">
              <w:rPr>
                <w:rFonts w:cs="Arial"/>
                <w:b/>
                <w:bCs/>
                <w:color w:val="auto"/>
                <w:sz w:val="16"/>
                <w:szCs w:val="16"/>
              </w:rPr>
              <w:t>Total expenses for Outcome 1</w:t>
            </w:r>
          </w:p>
        </w:tc>
        <w:tc>
          <w:tcPr>
            <w:tcW w:w="2320" w:type="dxa"/>
            <w:tcBorders>
              <w:top w:val="nil"/>
              <w:left w:val="nil"/>
              <w:bottom w:val="single" w:sz="4" w:space="0" w:color="343945"/>
              <w:right w:val="nil"/>
            </w:tcBorders>
            <w:shd w:val="clear" w:color="auto" w:fill="auto"/>
            <w:noWrap/>
            <w:vAlign w:val="center"/>
            <w:hideMark/>
          </w:tcPr>
          <w:p w14:paraId="47F5263F" w14:textId="77777777" w:rsidR="00175B6C" w:rsidRPr="00175B6C" w:rsidRDefault="00175B6C" w:rsidP="00175B6C">
            <w:pPr>
              <w:spacing w:after="0"/>
              <w:rPr>
                <w:rFonts w:cs="Arial"/>
                <w:b/>
                <w:bCs/>
                <w:sz w:val="16"/>
                <w:szCs w:val="16"/>
              </w:rPr>
            </w:pPr>
            <w:r w:rsidRPr="00175B6C">
              <w:rPr>
                <w:rFonts w:cs="Arial"/>
                <w:b/>
                <w:bCs/>
                <w:sz w:val="16"/>
                <w:szCs w:val="16"/>
              </w:rPr>
              <w:t xml:space="preserve"> 74,407 </w:t>
            </w:r>
          </w:p>
        </w:tc>
        <w:tc>
          <w:tcPr>
            <w:tcW w:w="1420" w:type="dxa"/>
            <w:tcBorders>
              <w:top w:val="nil"/>
              <w:left w:val="nil"/>
              <w:bottom w:val="single" w:sz="4" w:space="0" w:color="343945"/>
              <w:right w:val="nil"/>
            </w:tcBorders>
            <w:shd w:val="clear" w:color="auto" w:fill="auto"/>
            <w:noWrap/>
            <w:vAlign w:val="center"/>
            <w:hideMark/>
          </w:tcPr>
          <w:p w14:paraId="22C929A9" w14:textId="77777777" w:rsidR="00175B6C" w:rsidRPr="00175B6C" w:rsidRDefault="00175B6C" w:rsidP="00175B6C">
            <w:pPr>
              <w:spacing w:after="0"/>
              <w:rPr>
                <w:rFonts w:cs="Arial"/>
                <w:b/>
                <w:bCs/>
                <w:sz w:val="16"/>
                <w:szCs w:val="16"/>
              </w:rPr>
            </w:pPr>
            <w:r w:rsidRPr="00175B6C">
              <w:rPr>
                <w:rFonts w:cs="Arial"/>
                <w:b/>
                <w:bCs/>
                <w:sz w:val="16"/>
                <w:szCs w:val="16"/>
              </w:rPr>
              <w:t xml:space="preserve"> 79,282 </w:t>
            </w:r>
          </w:p>
        </w:tc>
        <w:tc>
          <w:tcPr>
            <w:tcW w:w="1420" w:type="dxa"/>
            <w:tcBorders>
              <w:top w:val="nil"/>
              <w:left w:val="nil"/>
              <w:bottom w:val="single" w:sz="4" w:space="0" w:color="343945"/>
              <w:right w:val="nil"/>
            </w:tcBorders>
            <w:shd w:val="clear" w:color="auto" w:fill="auto"/>
            <w:noWrap/>
            <w:vAlign w:val="center"/>
            <w:hideMark/>
          </w:tcPr>
          <w:p w14:paraId="1A500C04" w14:textId="77777777" w:rsidR="00175B6C" w:rsidRPr="00175B6C" w:rsidRDefault="00175B6C" w:rsidP="00175B6C">
            <w:pPr>
              <w:spacing w:after="0"/>
              <w:rPr>
                <w:rFonts w:cs="Arial"/>
                <w:b/>
                <w:bCs/>
                <w:sz w:val="16"/>
                <w:szCs w:val="16"/>
              </w:rPr>
            </w:pPr>
            <w:r w:rsidRPr="00175B6C">
              <w:rPr>
                <w:rFonts w:cs="Arial"/>
                <w:b/>
                <w:bCs/>
                <w:sz w:val="16"/>
                <w:szCs w:val="16"/>
              </w:rPr>
              <w:t xml:space="preserve">-4,875 </w:t>
            </w:r>
          </w:p>
        </w:tc>
      </w:tr>
      <w:tr w:rsidR="00175B6C" w:rsidRPr="00175B6C" w14:paraId="2DB275F2" w14:textId="77777777" w:rsidTr="00175B6C">
        <w:trPr>
          <w:trHeight w:val="255"/>
        </w:trPr>
        <w:tc>
          <w:tcPr>
            <w:tcW w:w="9280" w:type="dxa"/>
            <w:gridSpan w:val="4"/>
            <w:tcBorders>
              <w:top w:val="single" w:sz="4" w:space="0" w:color="343945"/>
              <w:left w:val="nil"/>
              <w:bottom w:val="nil"/>
              <w:right w:val="nil"/>
            </w:tcBorders>
            <w:shd w:val="clear" w:color="auto" w:fill="auto"/>
            <w:vAlign w:val="center"/>
            <w:hideMark/>
          </w:tcPr>
          <w:p w14:paraId="2218D50F" w14:textId="77777777" w:rsidR="00175B6C" w:rsidRPr="00175B6C" w:rsidRDefault="00175B6C" w:rsidP="00175B6C">
            <w:pPr>
              <w:spacing w:after="0"/>
              <w:jc w:val="center"/>
              <w:rPr>
                <w:rFonts w:cs="Arial"/>
                <w:sz w:val="20"/>
              </w:rPr>
            </w:pPr>
            <w:r w:rsidRPr="00175B6C">
              <w:rPr>
                <w:rFonts w:cs="Arial"/>
                <w:sz w:val="20"/>
              </w:rPr>
              <w:t> </w:t>
            </w:r>
          </w:p>
        </w:tc>
      </w:tr>
      <w:tr w:rsidR="00175B6C" w:rsidRPr="00175B6C" w14:paraId="3E865AF0" w14:textId="77777777" w:rsidTr="00E24E77">
        <w:trPr>
          <w:trHeight w:val="480"/>
        </w:trPr>
        <w:tc>
          <w:tcPr>
            <w:tcW w:w="4120" w:type="dxa"/>
            <w:tcBorders>
              <w:top w:val="nil"/>
              <w:left w:val="nil"/>
              <w:bottom w:val="nil"/>
              <w:right w:val="nil"/>
            </w:tcBorders>
            <w:shd w:val="clear" w:color="auto" w:fill="auto"/>
            <w:vAlign w:val="center"/>
            <w:hideMark/>
          </w:tcPr>
          <w:p w14:paraId="3263820F" w14:textId="77777777" w:rsidR="00175B6C" w:rsidRPr="00175B6C" w:rsidRDefault="00175B6C" w:rsidP="00175B6C">
            <w:pPr>
              <w:spacing w:after="0"/>
              <w:jc w:val="center"/>
              <w:rPr>
                <w:rFonts w:cs="Arial"/>
                <w:sz w:val="20"/>
              </w:rPr>
            </w:pPr>
          </w:p>
        </w:tc>
        <w:tc>
          <w:tcPr>
            <w:tcW w:w="2320" w:type="dxa"/>
            <w:tcBorders>
              <w:top w:val="nil"/>
              <w:left w:val="nil"/>
              <w:bottom w:val="nil"/>
              <w:right w:val="nil"/>
            </w:tcBorders>
            <w:shd w:val="clear" w:color="auto" w:fill="215868" w:themeFill="accent5" w:themeFillShade="80"/>
            <w:vAlign w:val="center"/>
            <w:hideMark/>
          </w:tcPr>
          <w:p w14:paraId="2E813551" w14:textId="7286FFBA" w:rsidR="00175B6C" w:rsidRPr="00175B6C" w:rsidRDefault="00175B6C" w:rsidP="00175B6C">
            <w:pPr>
              <w:spacing w:after="0"/>
              <w:jc w:val="right"/>
              <w:rPr>
                <w:rFonts w:cs="Arial"/>
                <w:b/>
                <w:bCs/>
                <w:color w:val="FFFFFF"/>
                <w:sz w:val="18"/>
                <w:szCs w:val="18"/>
              </w:rPr>
            </w:pPr>
            <w:r>
              <w:rPr>
                <w:rFonts w:cs="Arial"/>
                <w:b/>
                <w:bCs/>
                <w:color w:val="FFFFFF"/>
                <w:sz w:val="18"/>
                <w:szCs w:val="18"/>
              </w:rPr>
              <w:t>BUDGET</w:t>
            </w:r>
            <w:r>
              <w:rPr>
                <w:rFonts w:cs="Arial"/>
                <w:b/>
                <w:bCs/>
                <w:color w:val="FFFFFF"/>
                <w:sz w:val="18"/>
                <w:szCs w:val="18"/>
              </w:rPr>
              <w:br/>
              <w:t>2019–</w:t>
            </w:r>
            <w:r w:rsidRPr="00175B6C">
              <w:rPr>
                <w:rFonts w:cs="Arial"/>
                <w:b/>
                <w:bCs/>
                <w:color w:val="FFFFFF"/>
                <w:sz w:val="18"/>
                <w:szCs w:val="18"/>
              </w:rPr>
              <w:t>20</w:t>
            </w:r>
          </w:p>
        </w:tc>
        <w:tc>
          <w:tcPr>
            <w:tcW w:w="1420" w:type="dxa"/>
            <w:tcBorders>
              <w:top w:val="nil"/>
              <w:left w:val="nil"/>
              <w:bottom w:val="nil"/>
              <w:right w:val="nil"/>
            </w:tcBorders>
            <w:shd w:val="clear" w:color="auto" w:fill="215868" w:themeFill="accent5" w:themeFillShade="80"/>
            <w:vAlign w:val="center"/>
            <w:hideMark/>
          </w:tcPr>
          <w:p w14:paraId="2DE74349" w14:textId="72004A0F" w:rsidR="00175B6C" w:rsidRPr="00175B6C" w:rsidRDefault="00175B6C" w:rsidP="00175B6C">
            <w:pPr>
              <w:spacing w:after="0"/>
              <w:jc w:val="right"/>
              <w:rPr>
                <w:rFonts w:cs="Arial"/>
                <w:b/>
                <w:bCs/>
                <w:color w:val="FFFFFF"/>
                <w:sz w:val="18"/>
                <w:szCs w:val="18"/>
              </w:rPr>
            </w:pPr>
            <w:r>
              <w:rPr>
                <w:rFonts w:cs="Arial"/>
                <w:b/>
                <w:bCs/>
                <w:color w:val="FFFFFF"/>
                <w:sz w:val="18"/>
                <w:szCs w:val="18"/>
              </w:rPr>
              <w:t>ACTUAL</w:t>
            </w:r>
            <w:r>
              <w:rPr>
                <w:rFonts w:cs="Arial"/>
                <w:b/>
                <w:bCs/>
                <w:color w:val="FFFFFF"/>
                <w:sz w:val="18"/>
                <w:szCs w:val="18"/>
              </w:rPr>
              <w:br/>
              <w:t>2019–</w:t>
            </w:r>
            <w:r w:rsidRPr="00175B6C">
              <w:rPr>
                <w:rFonts w:cs="Arial"/>
                <w:b/>
                <w:bCs/>
                <w:color w:val="FFFFFF"/>
                <w:sz w:val="18"/>
                <w:szCs w:val="18"/>
              </w:rPr>
              <w:t>20</w:t>
            </w:r>
          </w:p>
        </w:tc>
        <w:tc>
          <w:tcPr>
            <w:tcW w:w="1420" w:type="dxa"/>
            <w:tcBorders>
              <w:top w:val="nil"/>
              <w:left w:val="nil"/>
              <w:bottom w:val="nil"/>
              <w:right w:val="nil"/>
            </w:tcBorders>
            <w:shd w:val="clear" w:color="auto" w:fill="auto"/>
            <w:vAlign w:val="center"/>
            <w:hideMark/>
          </w:tcPr>
          <w:p w14:paraId="1C0D1FB6" w14:textId="77777777" w:rsidR="00175B6C" w:rsidRPr="00175B6C" w:rsidRDefault="00175B6C" w:rsidP="00175B6C">
            <w:pPr>
              <w:spacing w:after="0"/>
              <w:jc w:val="right"/>
              <w:rPr>
                <w:rFonts w:cs="Arial"/>
                <w:b/>
                <w:bCs/>
                <w:color w:val="FFFFFF"/>
                <w:sz w:val="18"/>
                <w:szCs w:val="18"/>
              </w:rPr>
            </w:pPr>
          </w:p>
        </w:tc>
      </w:tr>
      <w:tr w:rsidR="00175B6C" w:rsidRPr="00175B6C" w14:paraId="253986D5" w14:textId="77777777" w:rsidTr="00175B6C">
        <w:trPr>
          <w:trHeight w:val="255"/>
        </w:trPr>
        <w:tc>
          <w:tcPr>
            <w:tcW w:w="4120" w:type="dxa"/>
            <w:tcBorders>
              <w:top w:val="nil"/>
              <w:left w:val="nil"/>
              <w:bottom w:val="single" w:sz="4" w:space="0" w:color="343945"/>
              <w:right w:val="nil"/>
            </w:tcBorders>
            <w:shd w:val="clear" w:color="auto" w:fill="auto"/>
            <w:vAlign w:val="center"/>
            <w:hideMark/>
          </w:tcPr>
          <w:p w14:paraId="435B9084" w14:textId="77777777" w:rsidR="00175B6C" w:rsidRPr="00175B6C" w:rsidRDefault="00175B6C" w:rsidP="00175B6C">
            <w:pPr>
              <w:spacing w:after="0"/>
              <w:rPr>
                <w:rFonts w:cs="Arial"/>
                <w:color w:val="auto"/>
                <w:sz w:val="16"/>
                <w:szCs w:val="16"/>
              </w:rPr>
            </w:pPr>
            <w:r w:rsidRPr="00175B6C">
              <w:rPr>
                <w:rFonts w:cs="Arial"/>
                <w:color w:val="auto"/>
                <w:sz w:val="16"/>
                <w:szCs w:val="16"/>
              </w:rPr>
              <w:t>Average staffing level (number)</w:t>
            </w:r>
          </w:p>
        </w:tc>
        <w:tc>
          <w:tcPr>
            <w:tcW w:w="2320" w:type="dxa"/>
            <w:tcBorders>
              <w:top w:val="nil"/>
              <w:left w:val="nil"/>
              <w:bottom w:val="single" w:sz="4" w:space="0" w:color="343945"/>
              <w:right w:val="nil"/>
            </w:tcBorders>
            <w:shd w:val="clear" w:color="auto" w:fill="auto"/>
            <w:noWrap/>
            <w:vAlign w:val="center"/>
            <w:hideMark/>
          </w:tcPr>
          <w:p w14:paraId="2AC3DDF0" w14:textId="77777777" w:rsidR="00175B6C" w:rsidRPr="00175B6C" w:rsidRDefault="00175B6C" w:rsidP="00175B6C">
            <w:pPr>
              <w:spacing w:after="0"/>
              <w:jc w:val="right"/>
              <w:rPr>
                <w:rFonts w:cs="Arial"/>
                <w:sz w:val="16"/>
                <w:szCs w:val="16"/>
              </w:rPr>
            </w:pPr>
            <w:r w:rsidRPr="00175B6C">
              <w:rPr>
                <w:rFonts w:cs="Arial"/>
                <w:sz w:val="16"/>
                <w:szCs w:val="16"/>
              </w:rPr>
              <w:t>224</w:t>
            </w:r>
          </w:p>
        </w:tc>
        <w:tc>
          <w:tcPr>
            <w:tcW w:w="1420" w:type="dxa"/>
            <w:tcBorders>
              <w:top w:val="nil"/>
              <w:left w:val="nil"/>
              <w:bottom w:val="single" w:sz="4" w:space="0" w:color="343945"/>
              <w:right w:val="nil"/>
            </w:tcBorders>
            <w:shd w:val="clear" w:color="auto" w:fill="auto"/>
            <w:noWrap/>
            <w:vAlign w:val="center"/>
            <w:hideMark/>
          </w:tcPr>
          <w:p w14:paraId="37260CB1" w14:textId="77777777" w:rsidR="00175B6C" w:rsidRPr="00175B6C" w:rsidRDefault="00175B6C" w:rsidP="00175B6C">
            <w:pPr>
              <w:spacing w:after="0"/>
              <w:jc w:val="right"/>
              <w:rPr>
                <w:rFonts w:cs="Arial"/>
                <w:sz w:val="16"/>
                <w:szCs w:val="16"/>
              </w:rPr>
            </w:pPr>
            <w:r w:rsidRPr="00175B6C">
              <w:rPr>
                <w:rFonts w:cs="Arial"/>
                <w:sz w:val="16"/>
                <w:szCs w:val="16"/>
              </w:rPr>
              <w:t>219</w:t>
            </w:r>
          </w:p>
        </w:tc>
        <w:tc>
          <w:tcPr>
            <w:tcW w:w="1420" w:type="dxa"/>
            <w:tcBorders>
              <w:top w:val="nil"/>
              <w:left w:val="nil"/>
              <w:bottom w:val="nil"/>
              <w:right w:val="nil"/>
            </w:tcBorders>
            <w:shd w:val="clear" w:color="auto" w:fill="auto"/>
            <w:vAlign w:val="center"/>
            <w:hideMark/>
          </w:tcPr>
          <w:p w14:paraId="49C1A73C" w14:textId="77777777" w:rsidR="00175B6C" w:rsidRPr="00175B6C" w:rsidRDefault="00175B6C" w:rsidP="00175B6C">
            <w:pPr>
              <w:spacing w:after="0"/>
              <w:jc w:val="right"/>
              <w:rPr>
                <w:rFonts w:cs="Arial"/>
                <w:sz w:val="16"/>
                <w:szCs w:val="16"/>
              </w:rPr>
            </w:pPr>
          </w:p>
        </w:tc>
      </w:tr>
      <w:tr w:rsidR="00175B6C" w:rsidRPr="00175B6C" w14:paraId="4B729FBB" w14:textId="77777777" w:rsidTr="00175B6C">
        <w:trPr>
          <w:trHeight w:val="255"/>
        </w:trPr>
        <w:tc>
          <w:tcPr>
            <w:tcW w:w="9280" w:type="dxa"/>
            <w:gridSpan w:val="4"/>
            <w:tcBorders>
              <w:top w:val="nil"/>
              <w:left w:val="nil"/>
              <w:bottom w:val="nil"/>
              <w:right w:val="nil"/>
            </w:tcBorders>
            <w:shd w:val="clear" w:color="auto" w:fill="auto"/>
            <w:vAlign w:val="center"/>
            <w:hideMark/>
          </w:tcPr>
          <w:p w14:paraId="2AF671A5" w14:textId="77777777" w:rsidR="00175B6C" w:rsidRPr="00175B6C" w:rsidRDefault="00175B6C" w:rsidP="00175B6C">
            <w:pPr>
              <w:spacing w:after="0"/>
              <w:rPr>
                <w:rFonts w:ascii="Times New Roman" w:hAnsi="Times New Roman"/>
                <w:color w:val="auto"/>
                <w:sz w:val="20"/>
              </w:rPr>
            </w:pPr>
          </w:p>
        </w:tc>
      </w:tr>
      <w:tr w:rsidR="00175B6C" w:rsidRPr="00175B6C" w14:paraId="08E6A771" w14:textId="77777777" w:rsidTr="00175B6C">
        <w:trPr>
          <w:trHeight w:val="255"/>
        </w:trPr>
        <w:tc>
          <w:tcPr>
            <w:tcW w:w="9280" w:type="dxa"/>
            <w:gridSpan w:val="4"/>
            <w:tcBorders>
              <w:top w:val="nil"/>
              <w:left w:val="nil"/>
              <w:bottom w:val="nil"/>
              <w:right w:val="nil"/>
            </w:tcBorders>
            <w:shd w:val="clear" w:color="auto" w:fill="auto"/>
            <w:noWrap/>
            <w:vAlign w:val="center"/>
            <w:hideMark/>
          </w:tcPr>
          <w:p w14:paraId="0766AC24" w14:textId="15268723" w:rsidR="00175B6C" w:rsidRPr="00175B6C" w:rsidRDefault="00175B6C" w:rsidP="00175B6C">
            <w:pPr>
              <w:spacing w:after="0"/>
              <w:rPr>
                <w:rFonts w:cs="Arial"/>
                <w:color w:val="auto"/>
                <w:sz w:val="20"/>
              </w:rPr>
            </w:pPr>
            <w:r w:rsidRPr="00175B6C">
              <w:rPr>
                <w:rFonts w:cs="Arial"/>
                <w:color w:val="auto"/>
                <w:sz w:val="20"/>
                <w:vertAlign w:val="superscript"/>
              </w:rPr>
              <w:t>1</w:t>
            </w:r>
            <w:r w:rsidRPr="00175B6C">
              <w:rPr>
                <w:rFonts w:cs="Arial"/>
                <w:color w:val="auto"/>
                <w:sz w:val="20"/>
              </w:rPr>
              <w:t xml:space="preserve"> Full year budget, including any subsequ</w:t>
            </w:r>
            <w:r>
              <w:rPr>
                <w:rFonts w:cs="Arial"/>
                <w:color w:val="auto"/>
                <w:sz w:val="20"/>
              </w:rPr>
              <w:t>ent adjustment made to the 2019–</w:t>
            </w:r>
            <w:r w:rsidRPr="00175B6C">
              <w:rPr>
                <w:rFonts w:cs="Arial"/>
                <w:color w:val="auto"/>
                <w:sz w:val="20"/>
              </w:rPr>
              <w:t>20 Budget.</w:t>
            </w:r>
          </w:p>
        </w:tc>
      </w:tr>
      <w:tr w:rsidR="00175B6C" w:rsidRPr="00175B6C" w14:paraId="37CE42D0" w14:textId="77777777" w:rsidTr="00175B6C">
        <w:trPr>
          <w:trHeight w:val="510"/>
        </w:trPr>
        <w:tc>
          <w:tcPr>
            <w:tcW w:w="9280" w:type="dxa"/>
            <w:gridSpan w:val="4"/>
            <w:tcBorders>
              <w:top w:val="nil"/>
              <w:left w:val="nil"/>
              <w:bottom w:val="nil"/>
              <w:right w:val="nil"/>
            </w:tcBorders>
            <w:shd w:val="clear" w:color="auto" w:fill="auto"/>
            <w:vAlign w:val="center"/>
            <w:hideMark/>
          </w:tcPr>
          <w:p w14:paraId="13B23CAC" w14:textId="5673CCED" w:rsidR="00175B6C" w:rsidRPr="00175B6C" w:rsidRDefault="00175B6C" w:rsidP="00175B6C">
            <w:pPr>
              <w:spacing w:after="0"/>
              <w:rPr>
                <w:rFonts w:cs="Arial"/>
                <w:color w:val="auto"/>
                <w:sz w:val="20"/>
              </w:rPr>
            </w:pPr>
            <w:r>
              <w:rPr>
                <w:rFonts w:cs="Arial"/>
                <w:color w:val="auto"/>
                <w:sz w:val="20"/>
                <w:vertAlign w:val="superscript"/>
              </w:rPr>
              <w:t>2</w:t>
            </w:r>
            <w:r w:rsidRPr="00175B6C">
              <w:rPr>
                <w:rFonts w:cs="Arial"/>
                <w:color w:val="auto"/>
                <w:sz w:val="18"/>
                <w:szCs w:val="18"/>
              </w:rPr>
              <w:t xml:space="preserve"> Departmental appropriation combines ‘Ordinary annual services (Appropriation Bill No.1 and 3)’ and ‘Revenue from independent sources (s74)’.</w:t>
            </w:r>
          </w:p>
        </w:tc>
      </w:tr>
    </w:tbl>
    <w:p w14:paraId="780A3A8C" w14:textId="77777777" w:rsidR="00011A46" w:rsidRPr="00CC6A42" w:rsidRDefault="00011A46" w:rsidP="00011A46">
      <w:pPr>
        <w:rPr>
          <w:lang w:eastAsia="en-US"/>
        </w:rPr>
      </w:pPr>
    </w:p>
    <w:p w14:paraId="3B750160" w14:textId="77777777" w:rsidR="00011A46" w:rsidRPr="00682C1C" w:rsidRDefault="00011A46" w:rsidP="00011A46"/>
    <w:p w14:paraId="12C284BD" w14:textId="77777777" w:rsidR="00011A46" w:rsidRPr="00682C1C" w:rsidRDefault="00011A46" w:rsidP="00011A46"/>
    <w:p w14:paraId="4B6AF75D" w14:textId="77777777" w:rsidR="00011A46" w:rsidRDefault="00011A46" w:rsidP="00011A46">
      <w:pPr>
        <w:spacing w:after="200" w:line="276" w:lineRule="auto"/>
        <w:rPr>
          <w:rFonts w:cs="Arial"/>
          <w:b/>
          <w:bCs/>
          <w:iCs/>
          <w:sz w:val="28"/>
          <w:szCs w:val="28"/>
          <w:lang w:eastAsia="en-US"/>
        </w:rPr>
      </w:pPr>
      <w:r>
        <w:rPr>
          <w:lang w:eastAsia="en-US"/>
        </w:rPr>
        <w:br w:type="page"/>
      </w:r>
    </w:p>
    <w:p w14:paraId="61A0872C" w14:textId="77777777" w:rsidR="00011A46" w:rsidRDefault="00011A46" w:rsidP="00011A46">
      <w:pPr>
        <w:pStyle w:val="Heading2"/>
        <w:rPr>
          <w:lang w:eastAsia="en-US"/>
        </w:rPr>
      </w:pPr>
      <w:bookmarkStart w:id="636" w:name="_Toc47599469"/>
      <w:bookmarkStart w:id="637" w:name="_Toc47599944"/>
      <w:bookmarkStart w:id="638" w:name="_Toc47617212"/>
      <w:bookmarkStart w:id="639" w:name="_Toc47627543"/>
      <w:bookmarkStart w:id="640" w:name="_Toc47692862"/>
      <w:bookmarkStart w:id="641" w:name="_Toc47692973"/>
      <w:bookmarkStart w:id="642" w:name="_Toc52869036"/>
      <w:r>
        <w:rPr>
          <w:lang w:eastAsia="en-US"/>
        </w:rPr>
        <w:t>Appendix B: Staffing overview</w:t>
      </w:r>
      <w:bookmarkEnd w:id="636"/>
      <w:bookmarkEnd w:id="637"/>
      <w:bookmarkEnd w:id="638"/>
      <w:bookmarkEnd w:id="639"/>
      <w:bookmarkEnd w:id="640"/>
      <w:bookmarkEnd w:id="641"/>
      <w:bookmarkEnd w:id="642"/>
    </w:p>
    <w:p w14:paraId="666E7B66" w14:textId="6BF9788D" w:rsidR="00011A46" w:rsidRDefault="00011A46" w:rsidP="00011A46">
      <w:pPr>
        <w:pStyle w:val="ARBodyText"/>
      </w:pPr>
      <w:r w:rsidRPr="00EA52A3">
        <w:t>The following tables provide an overview of full-time and part-time</w:t>
      </w:r>
      <w:r>
        <w:t xml:space="preserve"> and</w:t>
      </w:r>
      <w:r w:rsidRPr="00EA52A3">
        <w:t xml:space="preserve"> ongoing and non-ongoing employees at all </w:t>
      </w:r>
      <w:r>
        <w:t xml:space="preserve">substantive </w:t>
      </w:r>
      <w:r w:rsidRPr="00EA52A3">
        <w:t>classification levels</w:t>
      </w:r>
      <w:r>
        <w:t xml:space="preserve"> as at 30 June 2020 and 30 June 2019 (</w:t>
      </w:r>
      <w:r w:rsidRPr="00806FAE">
        <w:t>Tables 1</w:t>
      </w:r>
      <w:r w:rsidR="00F7603B" w:rsidRPr="00806FAE">
        <w:t>4</w:t>
      </w:r>
      <w:r w:rsidRPr="00806FAE">
        <w:t xml:space="preserve"> and 1</w:t>
      </w:r>
      <w:r w:rsidR="00F7603B" w:rsidRPr="00806FAE">
        <w:t>5</w:t>
      </w:r>
      <w:r w:rsidRPr="00806FAE">
        <w:t>, respectively),</w:t>
      </w:r>
      <w:r>
        <w:t xml:space="preserve"> as well as </w:t>
      </w:r>
      <w:r w:rsidRPr="00EA52A3">
        <w:t>workplace diversity figures</w:t>
      </w:r>
      <w:r>
        <w:t xml:space="preserve"> for the same periods (Tables 1</w:t>
      </w:r>
      <w:r w:rsidR="00F7603B">
        <w:t>6</w:t>
      </w:r>
      <w:r>
        <w:t xml:space="preserve"> and 1</w:t>
      </w:r>
      <w:r w:rsidR="00F7603B">
        <w:t>7</w:t>
      </w:r>
      <w:r>
        <w:t>, respectively)</w:t>
      </w:r>
      <w:r w:rsidRPr="00EA52A3">
        <w:t>.</w:t>
      </w:r>
      <w:r>
        <w:t xml:space="preserve"> </w:t>
      </w:r>
    </w:p>
    <w:p w14:paraId="3780DEC8" w14:textId="3E7DEFC1" w:rsidR="00011A46" w:rsidRDefault="00011A46" w:rsidP="00011A46">
      <w:pPr>
        <w:pStyle w:val="ARBodyText"/>
      </w:pPr>
      <w:r>
        <w:t xml:space="preserve">Details of salary ranges by classification level are also </w:t>
      </w:r>
      <w:r w:rsidRPr="00806FAE">
        <w:t>provided (Table 1</w:t>
      </w:r>
      <w:r w:rsidR="00F7603B" w:rsidRPr="00806FAE">
        <w:t>8</w:t>
      </w:r>
      <w:r w:rsidRPr="00806FAE">
        <w:t>).</w:t>
      </w:r>
      <w:r>
        <w:t xml:space="preserve"> </w:t>
      </w:r>
    </w:p>
    <w:p w14:paraId="65EF799E" w14:textId="1E3DADAE" w:rsidR="00011A46" w:rsidRPr="00A7152F" w:rsidRDefault="00011A46" w:rsidP="00F7603B">
      <w:pPr>
        <w:pStyle w:val="Caption"/>
        <w:rPr>
          <w:rFonts w:cs="Arial"/>
          <w:b/>
          <w:bCs/>
          <w:color w:val="auto"/>
          <w:sz w:val="22"/>
          <w:szCs w:val="22"/>
        </w:rPr>
      </w:pPr>
      <w:bookmarkStart w:id="643" w:name="_Toc47522005"/>
      <w:bookmarkStart w:id="644" w:name="_Toc47527934"/>
      <w:bookmarkStart w:id="645" w:name="_Toc47541237"/>
      <w:bookmarkStart w:id="646" w:name="_Toc47549370"/>
      <w:bookmarkStart w:id="647" w:name="_Toc52869060"/>
      <w:r>
        <w:t xml:space="preserve">Table </w:t>
      </w:r>
      <w:r w:rsidR="00F7603B">
        <w:fldChar w:fldCharType="begin"/>
      </w:r>
      <w:r w:rsidR="00F7603B">
        <w:instrText xml:space="preserve"> SEQ Table \* ARABIC </w:instrText>
      </w:r>
      <w:r w:rsidR="00F7603B">
        <w:fldChar w:fldCharType="separate"/>
      </w:r>
      <w:r w:rsidR="001266CC">
        <w:rPr>
          <w:noProof/>
        </w:rPr>
        <w:t>14</w:t>
      </w:r>
      <w:r w:rsidR="00F7603B">
        <w:fldChar w:fldCharType="end"/>
      </w:r>
      <w:r w:rsidR="00F7603B">
        <w:t>:</w:t>
      </w:r>
      <w:r>
        <w:t xml:space="preserve"> </w:t>
      </w:r>
      <w:r w:rsidRPr="00806FAE">
        <w:t>Employee overview, 30 June 2020</w:t>
      </w:r>
      <w:bookmarkEnd w:id="643"/>
      <w:bookmarkEnd w:id="644"/>
      <w:bookmarkEnd w:id="645"/>
      <w:bookmarkEnd w:id="646"/>
      <w:bookmarkEnd w:id="647"/>
    </w:p>
    <w:p w14:paraId="2F198FDF" w14:textId="77777777" w:rsidR="00011A46" w:rsidRDefault="00011A46" w:rsidP="008F5C6F">
      <w:pPr>
        <w:pStyle w:val="ListParagraph"/>
        <w:numPr>
          <w:ilvl w:val="0"/>
          <w:numId w:val="31"/>
        </w:numPr>
        <w:rPr>
          <w:b/>
          <w:lang w:eastAsia="en-US"/>
        </w:rPr>
      </w:pPr>
      <w:r w:rsidRPr="0012724A">
        <w:rPr>
          <w:b/>
          <w:lang w:eastAsia="en-US"/>
        </w:rPr>
        <w:t>Ongoing employees</w:t>
      </w:r>
    </w:p>
    <w:tbl>
      <w:tblPr>
        <w:tblStyle w:val="TableGrid13"/>
        <w:tblW w:w="5000" w:type="pct"/>
        <w:tblLook w:val="04A0" w:firstRow="1" w:lastRow="0" w:firstColumn="1" w:lastColumn="0" w:noHBand="0" w:noVBand="1"/>
      </w:tblPr>
      <w:tblGrid>
        <w:gridCol w:w="2448"/>
        <w:gridCol w:w="1533"/>
        <w:gridCol w:w="1533"/>
        <w:gridCol w:w="1267"/>
        <w:gridCol w:w="1322"/>
        <w:gridCol w:w="1247"/>
      </w:tblGrid>
      <w:tr w:rsidR="00011A46" w:rsidRPr="00D40594" w14:paraId="39C1B743" w14:textId="77777777" w:rsidTr="00051BF5">
        <w:trPr>
          <w:trHeight w:val="57"/>
          <w:tblHeader/>
        </w:trPr>
        <w:tc>
          <w:tcPr>
            <w:tcW w:w="2420" w:type="dxa"/>
            <w:shd w:val="clear" w:color="auto" w:fill="auto"/>
            <w:vAlign w:val="bottom"/>
            <w:hideMark/>
          </w:tcPr>
          <w:p w14:paraId="02B11FF4" w14:textId="77777777" w:rsidR="00011A46" w:rsidRPr="003E48A8" w:rsidRDefault="00011A46" w:rsidP="00051BF5">
            <w:pPr>
              <w:pStyle w:val="ARTableText"/>
              <w:spacing w:before="20" w:afterLines="20" w:after="48"/>
              <w:rPr>
                <w:b/>
              </w:rPr>
            </w:pPr>
          </w:p>
        </w:tc>
        <w:tc>
          <w:tcPr>
            <w:tcW w:w="3030" w:type="dxa"/>
            <w:gridSpan w:val="2"/>
            <w:tcBorders>
              <w:bottom w:val="single" w:sz="4" w:space="0" w:color="auto"/>
            </w:tcBorders>
            <w:shd w:val="clear" w:color="auto" w:fill="auto"/>
            <w:hideMark/>
          </w:tcPr>
          <w:p w14:paraId="6023811F" w14:textId="77777777" w:rsidR="00011A46" w:rsidRPr="00D40594" w:rsidRDefault="00011A46" w:rsidP="00051BF5">
            <w:pPr>
              <w:spacing w:before="20" w:afterLines="20" w:after="48"/>
              <w:jc w:val="center"/>
              <w:rPr>
                <w:b/>
                <w:sz w:val="21"/>
              </w:rPr>
            </w:pPr>
            <w:r w:rsidRPr="00D40594">
              <w:rPr>
                <w:b/>
                <w:sz w:val="21"/>
              </w:rPr>
              <w:t>Female</w:t>
            </w:r>
          </w:p>
        </w:tc>
        <w:tc>
          <w:tcPr>
            <w:tcW w:w="2559" w:type="dxa"/>
            <w:gridSpan w:val="2"/>
            <w:tcBorders>
              <w:bottom w:val="single" w:sz="4" w:space="0" w:color="auto"/>
            </w:tcBorders>
            <w:shd w:val="clear" w:color="auto" w:fill="auto"/>
            <w:hideMark/>
          </w:tcPr>
          <w:p w14:paraId="4D1D65EB" w14:textId="77777777" w:rsidR="00011A46" w:rsidRPr="00D40594" w:rsidRDefault="00011A46" w:rsidP="00051BF5">
            <w:pPr>
              <w:spacing w:before="20" w:afterLines="20" w:after="48"/>
              <w:jc w:val="center"/>
              <w:rPr>
                <w:b/>
                <w:sz w:val="21"/>
              </w:rPr>
            </w:pPr>
            <w:r w:rsidRPr="00D40594">
              <w:rPr>
                <w:b/>
                <w:sz w:val="21"/>
              </w:rPr>
              <w:t>Male</w:t>
            </w:r>
          </w:p>
        </w:tc>
        <w:tc>
          <w:tcPr>
            <w:tcW w:w="1233" w:type="dxa"/>
            <w:shd w:val="clear" w:color="auto" w:fill="auto"/>
            <w:vAlign w:val="bottom"/>
          </w:tcPr>
          <w:p w14:paraId="7BDBC92D" w14:textId="77777777" w:rsidR="00011A46" w:rsidRPr="00D40594" w:rsidRDefault="00011A46" w:rsidP="00051BF5">
            <w:pPr>
              <w:spacing w:before="20" w:afterLines="20" w:after="48"/>
              <w:rPr>
                <w:b/>
                <w:color w:val="FFFFFF" w:themeColor="background1"/>
                <w:sz w:val="21"/>
              </w:rPr>
            </w:pPr>
          </w:p>
        </w:tc>
      </w:tr>
      <w:tr w:rsidR="00011A46" w:rsidRPr="00D40594" w14:paraId="22BA93AF" w14:textId="77777777" w:rsidTr="00051BF5">
        <w:trPr>
          <w:trHeight w:val="57"/>
          <w:tblHeader/>
        </w:trPr>
        <w:tc>
          <w:tcPr>
            <w:tcW w:w="2420" w:type="dxa"/>
            <w:tcBorders>
              <w:bottom w:val="single" w:sz="4" w:space="0" w:color="auto"/>
            </w:tcBorders>
            <w:shd w:val="clear" w:color="auto" w:fill="auto"/>
          </w:tcPr>
          <w:p w14:paraId="57A05F2E" w14:textId="77777777" w:rsidR="00011A46" w:rsidRPr="00D40594" w:rsidRDefault="00011A46" w:rsidP="00051BF5">
            <w:pPr>
              <w:spacing w:before="20" w:afterLines="20" w:after="48"/>
              <w:rPr>
                <w:b/>
                <w:sz w:val="21"/>
              </w:rPr>
            </w:pPr>
            <w:r w:rsidRPr="00D40594">
              <w:rPr>
                <w:b/>
                <w:sz w:val="21"/>
              </w:rPr>
              <w:t>Classification</w:t>
            </w:r>
          </w:p>
        </w:tc>
        <w:tc>
          <w:tcPr>
            <w:tcW w:w="1515" w:type="dxa"/>
            <w:tcBorders>
              <w:bottom w:val="single" w:sz="4" w:space="0" w:color="auto"/>
            </w:tcBorders>
            <w:shd w:val="clear" w:color="auto" w:fill="auto"/>
          </w:tcPr>
          <w:p w14:paraId="3E703962" w14:textId="77777777" w:rsidR="00011A46" w:rsidRPr="00D40594" w:rsidRDefault="00011A46" w:rsidP="00051BF5">
            <w:pPr>
              <w:spacing w:before="20" w:afterLines="20" w:after="48"/>
              <w:jc w:val="center"/>
              <w:rPr>
                <w:b/>
                <w:sz w:val="21"/>
              </w:rPr>
            </w:pPr>
            <w:r w:rsidRPr="00D40594">
              <w:rPr>
                <w:b/>
                <w:sz w:val="21"/>
              </w:rPr>
              <w:t>Full-time</w:t>
            </w:r>
          </w:p>
        </w:tc>
        <w:tc>
          <w:tcPr>
            <w:tcW w:w="1515" w:type="dxa"/>
            <w:tcBorders>
              <w:bottom w:val="single" w:sz="4" w:space="0" w:color="auto"/>
            </w:tcBorders>
            <w:shd w:val="clear" w:color="auto" w:fill="auto"/>
          </w:tcPr>
          <w:p w14:paraId="72563DFD" w14:textId="77777777" w:rsidR="00011A46" w:rsidRPr="00D40594" w:rsidRDefault="00011A46" w:rsidP="00051BF5">
            <w:pPr>
              <w:spacing w:before="20" w:afterLines="20" w:after="48"/>
              <w:jc w:val="center"/>
              <w:rPr>
                <w:b/>
                <w:sz w:val="21"/>
              </w:rPr>
            </w:pPr>
            <w:r w:rsidRPr="00D40594">
              <w:rPr>
                <w:b/>
                <w:sz w:val="21"/>
              </w:rPr>
              <w:t>Part-time</w:t>
            </w:r>
          </w:p>
        </w:tc>
        <w:tc>
          <w:tcPr>
            <w:tcW w:w="1252" w:type="dxa"/>
            <w:tcBorders>
              <w:bottom w:val="single" w:sz="4" w:space="0" w:color="auto"/>
            </w:tcBorders>
            <w:shd w:val="clear" w:color="auto" w:fill="auto"/>
          </w:tcPr>
          <w:p w14:paraId="7195077F" w14:textId="77777777" w:rsidR="00011A46" w:rsidRPr="00D40594" w:rsidRDefault="00011A46" w:rsidP="00051BF5">
            <w:pPr>
              <w:spacing w:before="20" w:afterLines="20" w:after="48"/>
              <w:jc w:val="center"/>
              <w:rPr>
                <w:b/>
                <w:sz w:val="21"/>
              </w:rPr>
            </w:pPr>
            <w:r w:rsidRPr="00D40594">
              <w:rPr>
                <w:b/>
                <w:sz w:val="21"/>
              </w:rPr>
              <w:t>Full-time</w:t>
            </w:r>
          </w:p>
        </w:tc>
        <w:tc>
          <w:tcPr>
            <w:tcW w:w="1307" w:type="dxa"/>
            <w:tcBorders>
              <w:bottom w:val="single" w:sz="4" w:space="0" w:color="auto"/>
            </w:tcBorders>
            <w:shd w:val="clear" w:color="auto" w:fill="auto"/>
          </w:tcPr>
          <w:p w14:paraId="7D4D8540" w14:textId="77777777" w:rsidR="00011A46" w:rsidRPr="00D40594" w:rsidRDefault="00011A46" w:rsidP="00051BF5">
            <w:pPr>
              <w:spacing w:before="20" w:afterLines="20" w:after="48"/>
              <w:jc w:val="center"/>
              <w:rPr>
                <w:b/>
                <w:sz w:val="21"/>
              </w:rPr>
            </w:pPr>
            <w:r w:rsidRPr="00D40594">
              <w:rPr>
                <w:b/>
                <w:sz w:val="21"/>
              </w:rPr>
              <w:t>Part-time</w:t>
            </w:r>
          </w:p>
        </w:tc>
        <w:tc>
          <w:tcPr>
            <w:tcW w:w="1233" w:type="dxa"/>
            <w:tcBorders>
              <w:bottom w:val="single" w:sz="4" w:space="0" w:color="auto"/>
            </w:tcBorders>
            <w:shd w:val="clear" w:color="auto" w:fill="auto"/>
          </w:tcPr>
          <w:p w14:paraId="21FDDAAB" w14:textId="77777777" w:rsidR="00011A46" w:rsidRPr="00D40594" w:rsidRDefault="00011A46" w:rsidP="00051BF5">
            <w:pPr>
              <w:spacing w:before="20" w:afterLines="20" w:after="48"/>
              <w:jc w:val="center"/>
              <w:rPr>
                <w:rFonts w:cs="Arial"/>
                <w:b/>
                <w:bCs/>
                <w:color w:val="FFFFFF" w:themeColor="background1"/>
                <w:sz w:val="16"/>
                <w:szCs w:val="16"/>
              </w:rPr>
            </w:pPr>
            <w:r w:rsidRPr="00D40594">
              <w:rPr>
                <w:b/>
                <w:sz w:val="21"/>
              </w:rPr>
              <w:t>Total</w:t>
            </w:r>
          </w:p>
        </w:tc>
      </w:tr>
      <w:tr w:rsidR="00011A46" w:rsidRPr="00D40594" w14:paraId="1DC0C165" w14:textId="77777777" w:rsidTr="00051BF5">
        <w:trPr>
          <w:trHeight w:val="57"/>
        </w:trPr>
        <w:tc>
          <w:tcPr>
            <w:tcW w:w="2420" w:type="dxa"/>
            <w:shd w:val="clear" w:color="auto" w:fill="auto"/>
            <w:hideMark/>
          </w:tcPr>
          <w:p w14:paraId="6AC077F0" w14:textId="77777777" w:rsidR="00011A46" w:rsidRPr="00D40594" w:rsidRDefault="00011A46" w:rsidP="00051BF5">
            <w:pPr>
              <w:spacing w:before="20" w:afterLines="20" w:after="48"/>
              <w:rPr>
                <w:sz w:val="21"/>
              </w:rPr>
            </w:pPr>
            <w:r w:rsidRPr="00D40594">
              <w:rPr>
                <w:sz w:val="21"/>
              </w:rPr>
              <w:t>APS1</w:t>
            </w:r>
          </w:p>
        </w:tc>
        <w:tc>
          <w:tcPr>
            <w:tcW w:w="1515" w:type="dxa"/>
            <w:shd w:val="clear" w:color="auto" w:fill="auto"/>
          </w:tcPr>
          <w:p w14:paraId="74C62A72" w14:textId="77777777" w:rsidR="00011A46" w:rsidRPr="00D40594" w:rsidRDefault="00011A46" w:rsidP="00051BF5">
            <w:pPr>
              <w:spacing w:before="20" w:afterLines="20" w:after="48"/>
              <w:jc w:val="center"/>
              <w:rPr>
                <w:sz w:val="21"/>
              </w:rPr>
            </w:pPr>
            <w:r w:rsidRPr="00D40594">
              <w:rPr>
                <w:sz w:val="21"/>
              </w:rPr>
              <w:t>0</w:t>
            </w:r>
          </w:p>
        </w:tc>
        <w:tc>
          <w:tcPr>
            <w:tcW w:w="1515" w:type="dxa"/>
            <w:shd w:val="clear" w:color="auto" w:fill="auto"/>
          </w:tcPr>
          <w:p w14:paraId="715745B5" w14:textId="77777777" w:rsidR="00011A46" w:rsidRPr="00D40594" w:rsidRDefault="00011A46" w:rsidP="00051BF5">
            <w:pPr>
              <w:spacing w:before="20" w:afterLines="20" w:after="48"/>
              <w:jc w:val="center"/>
              <w:rPr>
                <w:sz w:val="21"/>
              </w:rPr>
            </w:pPr>
            <w:r w:rsidRPr="00D40594">
              <w:rPr>
                <w:sz w:val="21"/>
              </w:rPr>
              <w:t>0</w:t>
            </w:r>
          </w:p>
        </w:tc>
        <w:tc>
          <w:tcPr>
            <w:tcW w:w="1252" w:type="dxa"/>
            <w:shd w:val="clear" w:color="auto" w:fill="auto"/>
          </w:tcPr>
          <w:p w14:paraId="3C1A18FB" w14:textId="77777777" w:rsidR="00011A46" w:rsidRPr="00D40594" w:rsidRDefault="00011A46" w:rsidP="00051BF5">
            <w:pPr>
              <w:spacing w:before="20" w:afterLines="20" w:after="48"/>
              <w:jc w:val="center"/>
              <w:rPr>
                <w:sz w:val="21"/>
              </w:rPr>
            </w:pPr>
            <w:r w:rsidRPr="00D40594">
              <w:rPr>
                <w:sz w:val="21"/>
              </w:rPr>
              <w:t>1</w:t>
            </w:r>
          </w:p>
        </w:tc>
        <w:tc>
          <w:tcPr>
            <w:tcW w:w="1307" w:type="dxa"/>
            <w:shd w:val="clear" w:color="auto" w:fill="auto"/>
          </w:tcPr>
          <w:p w14:paraId="503D2222" w14:textId="77777777" w:rsidR="00011A46" w:rsidRPr="00D40594" w:rsidRDefault="00011A46" w:rsidP="00051BF5">
            <w:pPr>
              <w:spacing w:before="20" w:afterLines="20" w:after="48"/>
              <w:jc w:val="center"/>
              <w:rPr>
                <w:sz w:val="21"/>
              </w:rPr>
            </w:pPr>
            <w:r w:rsidRPr="00D40594">
              <w:rPr>
                <w:sz w:val="21"/>
              </w:rPr>
              <w:t>0</w:t>
            </w:r>
          </w:p>
        </w:tc>
        <w:tc>
          <w:tcPr>
            <w:tcW w:w="1233" w:type="dxa"/>
            <w:shd w:val="clear" w:color="auto" w:fill="auto"/>
          </w:tcPr>
          <w:p w14:paraId="54536118" w14:textId="77777777" w:rsidR="00011A46" w:rsidRPr="00D40594" w:rsidRDefault="00011A46" w:rsidP="00051BF5">
            <w:pPr>
              <w:spacing w:before="20" w:afterLines="20" w:after="48"/>
              <w:jc w:val="center"/>
              <w:rPr>
                <w:sz w:val="21"/>
              </w:rPr>
            </w:pPr>
            <w:r w:rsidRPr="00D40594">
              <w:rPr>
                <w:sz w:val="21"/>
              </w:rPr>
              <w:t>1</w:t>
            </w:r>
          </w:p>
        </w:tc>
      </w:tr>
      <w:tr w:rsidR="00011A46" w:rsidRPr="00D40594" w14:paraId="2644E2BA" w14:textId="77777777" w:rsidTr="00051BF5">
        <w:trPr>
          <w:trHeight w:val="57"/>
        </w:trPr>
        <w:tc>
          <w:tcPr>
            <w:tcW w:w="2420" w:type="dxa"/>
            <w:shd w:val="clear" w:color="auto" w:fill="auto"/>
            <w:hideMark/>
          </w:tcPr>
          <w:p w14:paraId="06C7F3D8" w14:textId="77777777" w:rsidR="00011A46" w:rsidRPr="00D40594" w:rsidRDefault="00011A46" w:rsidP="00051BF5">
            <w:pPr>
              <w:spacing w:before="20" w:afterLines="20" w:after="48"/>
              <w:rPr>
                <w:sz w:val="21"/>
              </w:rPr>
            </w:pPr>
            <w:r w:rsidRPr="00D40594">
              <w:rPr>
                <w:sz w:val="21"/>
              </w:rPr>
              <w:t>APS2</w:t>
            </w:r>
          </w:p>
        </w:tc>
        <w:tc>
          <w:tcPr>
            <w:tcW w:w="1515" w:type="dxa"/>
            <w:shd w:val="clear" w:color="auto" w:fill="auto"/>
          </w:tcPr>
          <w:p w14:paraId="3FE26921" w14:textId="77777777" w:rsidR="00011A46" w:rsidRPr="00D40594" w:rsidRDefault="00011A46" w:rsidP="00051BF5">
            <w:pPr>
              <w:spacing w:before="20" w:afterLines="20" w:after="48"/>
              <w:jc w:val="center"/>
              <w:rPr>
                <w:sz w:val="21"/>
              </w:rPr>
            </w:pPr>
            <w:r w:rsidRPr="00D40594">
              <w:rPr>
                <w:sz w:val="21"/>
              </w:rPr>
              <w:t>5</w:t>
            </w:r>
          </w:p>
        </w:tc>
        <w:tc>
          <w:tcPr>
            <w:tcW w:w="1515" w:type="dxa"/>
            <w:shd w:val="clear" w:color="auto" w:fill="auto"/>
          </w:tcPr>
          <w:p w14:paraId="6BE7F1A6" w14:textId="77777777" w:rsidR="00011A46" w:rsidRPr="00D40594" w:rsidRDefault="00011A46" w:rsidP="00051BF5">
            <w:pPr>
              <w:spacing w:before="20" w:afterLines="20" w:after="48"/>
              <w:jc w:val="center"/>
              <w:rPr>
                <w:sz w:val="21"/>
              </w:rPr>
            </w:pPr>
            <w:r w:rsidRPr="00D40594">
              <w:rPr>
                <w:sz w:val="21"/>
              </w:rPr>
              <w:t>3</w:t>
            </w:r>
          </w:p>
        </w:tc>
        <w:tc>
          <w:tcPr>
            <w:tcW w:w="1252" w:type="dxa"/>
            <w:shd w:val="clear" w:color="auto" w:fill="auto"/>
          </w:tcPr>
          <w:p w14:paraId="3C2E6544" w14:textId="77777777" w:rsidR="00011A46" w:rsidRPr="00D40594" w:rsidRDefault="00011A46" w:rsidP="00051BF5">
            <w:pPr>
              <w:spacing w:before="20" w:afterLines="20" w:after="48"/>
              <w:jc w:val="center"/>
              <w:rPr>
                <w:sz w:val="21"/>
              </w:rPr>
            </w:pPr>
            <w:r w:rsidRPr="00D40594">
              <w:rPr>
                <w:sz w:val="21"/>
              </w:rPr>
              <w:t>1</w:t>
            </w:r>
          </w:p>
        </w:tc>
        <w:tc>
          <w:tcPr>
            <w:tcW w:w="1307" w:type="dxa"/>
            <w:shd w:val="clear" w:color="auto" w:fill="auto"/>
          </w:tcPr>
          <w:p w14:paraId="5AEFB433" w14:textId="77777777" w:rsidR="00011A46" w:rsidRPr="00D40594" w:rsidRDefault="00011A46" w:rsidP="00051BF5">
            <w:pPr>
              <w:spacing w:before="20" w:afterLines="20" w:after="48"/>
              <w:jc w:val="center"/>
              <w:rPr>
                <w:sz w:val="21"/>
              </w:rPr>
            </w:pPr>
            <w:r w:rsidRPr="00D40594">
              <w:rPr>
                <w:sz w:val="21"/>
              </w:rPr>
              <w:t>0</w:t>
            </w:r>
          </w:p>
        </w:tc>
        <w:tc>
          <w:tcPr>
            <w:tcW w:w="1233" w:type="dxa"/>
            <w:shd w:val="clear" w:color="auto" w:fill="auto"/>
          </w:tcPr>
          <w:p w14:paraId="38E0E1D8" w14:textId="77777777" w:rsidR="00011A46" w:rsidRPr="00D40594" w:rsidRDefault="00011A46" w:rsidP="00051BF5">
            <w:pPr>
              <w:spacing w:before="20" w:afterLines="20" w:after="48"/>
              <w:jc w:val="center"/>
              <w:rPr>
                <w:sz w:val="21"/>
              </w:rPr>
            </w:pPr>
            <w:r w:rsidRPr="00D40594">
              <w:rPr>
                <w:sz w:val="21"/>
              </w:rPr>
              <w:t>9</w:t>
            </w:r>
          </w:p>
        </w:tc>
      </w:tr>
      <w:tr w:rsidR="00011A46" w:rsidRPr="00D40594" w14:paraId="5CA1E8B2" w14:textId="77777777" w:rsidTr="00051BF5">
        <w:trPr>
          <w:trHeight w:val="57"/>
        </w:trPr>
        <w:tc>
          <w:tcPr>
            <w:tcW w:w="2420" w:type="dxa"/>
            <w:shd w:val="clear" w:color="auto" w:fill="auto"/>
            <w:hideMark/>
          </w:tcPr>
          <w:p w14:paraId="3BBAC972" w14:textId="77777777" w:rsidR="00011A46" w:rsidRPr="00D40594" w:rsidRDefault="00011A46" w:rsidP="00051BF5">
            <w:pPr>
              <w:spacing w:before="20" w:afterLines="20" w:after="48"/>
              <w:rPr>
                <w:sz w:val="21"/>
              </w:rPr>
            </w:pPr>
            <w:r w:rsidRPr="00D40594">
              <w:rPr>
                <w:sz w:val="21"/>
              </w:rPr>
              <w:t>APS3</w:t>
            </w:r>
          </w:p>
        </w:tc>
        <w:tc>
          <w:tcPr>
            <w:tcW w:w="1515" w:type="dxa"/>
            <w:shd w:val="clear" w:color="auto" w:fill="auto"/>
          </w:tcPr>
          <w:p w14:paraId="07CEE605" w14:textId="77777777" w:rsidR="00011A46" w:rsidRPr="00D40594" w:rsidRDefault="00011A46" w:rsidP="00051BF5">
            <w:pPr>
              <w:spacing w:before="20" w:afterLines="20" w:after="48"/>
              <w:jc w:val="center"/>
              <w:rPr>
                <w:sz w:val="21"/>
              </w:rPr>
            </w:pPr>
            <w:r w:rsidRPr="00D40594">
              <w:rPr>
                <w:sz w:val="21"/>
              </w:rPr>
              <w:t>9</w:t>
            </w:r>
          </w:p>
        </w:tc>
        <w:tc>
          <w:tcPr>
            <w:tcW w:w="1515" w:type="dxa"/>
            <w:shd w:val="clear" w:color="auto" w:fill="auto"/>
          </w:tcPr>
          <w:p w14:paraId="275B0BDC" w14:textId="77777777" w:rsidR="00011A46" w:rsidRPr="00D40594" w:rsidRDefault="00011A46" w:rsidP="00051BF5">
            <w:pPr>
              <w:spacing w:before="20" w:afterLines="20" w:after="48"/>
              <w:jc w:val="center"/>
              <w:rPr>
                <w:sz w:val="21"/>
              </w:rPr>
            </w:pPr>
            <w:r w:rsidRPr="00D40594">
              <w:rPr>
                <w:sz w:val="21"/>
              </w:rPr>
              <w:t>1</w:t>
            </w:r>
          </w:p>
        </w:tc>
        <w:tc>
          <w:tcPr>
            <w:tcW w:w="1252" w:type="dxa"/>
            <w:shd w:val="clear" w:color="auto" w:fill="auto"/>
          </w:tcPr>
          <w:p w14:paraId="6AE2B9AE" w14:textId="77777777" w:rsidR="00011A46" w:rsidRPr="00D40594" w:rsidRDefault="00011A46" w:rsidP="00051BF5">
            <w:pPr>
              <w:spacing w:before="20" w:afterLines="20" w:after="48"/>
              <w:jc w:val="center"/>
              <w:rPr>
                <w:sz w:val="21"/>
              </w:rPr>
            </w:pPr>
            <w:r w:rsidRPr="00D40594">
              <w:rPr>
                <w:sz w:val="21"/>
              </w:rPr>
              <w:t>2</w:t>
            </w:r>
          </w:p>
        </w:tc>
        <w:tc>
          <w:tcPr>
            <w:tcW w:w="1307" w:type="dxa"/>
            <w:shd w:val="clear" w:color="auto" w:fill="auto"/>
          </w:tcPr>
          <w:p w14:paraId="16FA4259" w14:textId="77777777" w:rsidR="00011A46" w:rsidRPr="00D40594" w:rsidRDefault="00011A46" w:rsidP="00051BF5">
            <w:pPr>
              <w:spacing w:before="20" w:afterLines="20" w:after="48"/>
              <w:jc w:val="center"/>
              <w:rPr>
                <w:sz w:val="21"/>
              </w:rPr>
            </w:pPr>
            <w:r w:rsidRPr="00D40594">
              <w:rPr>
                <w:sz w:val="21"/>
              </w:rPr>
              <w:t>0</w:t>
            </w:r>
          </w:p>
        </w:tc>
        <w:tc>
          <w:tcPr>
            <w:tcW w:w="1233" w:type="dxa"/>
            <w:shd w:val="clear" w:color="auto" w:fill="auto"/>
          </w:tcPr>
          <w:p w14:paraId="19D006CF" w14:textId="77777777" w:rsidR="00011A46" w:rsidRPr="00D40594" w:rsidRDefault="00011A46" w:rsidP="00051BF5">
            <w:pPr>
              <w:spacing w:before="20" w:afterLines="20" w:after="48"/>
              <w:jc w:val="center"/>
              <w:rPr>
                <w:sz w:val="21"/>
              </w:rPr>
            </w:pPr>
            <w:r w:rsidRPr="00D40594">
              <w:rPr>
                <w:sz w:val="21"/>
              </w:rPr>
              <w:t>12</w:t>
            </w:r>
          </w:p>
        </w:tc>
      </w:tr>
      <w:tr w:rsidR="00011A46" w:rsidRPr="00D40594" w14:paraId="5F919964" w14:textId="77777777" w:rsidTr="00051BF5">
        <w:trPr>
          <w:trHeight w:val="57"/>
        </w:trPr>
        <w:tc>
          <w:tcPr>
            <w:tcW w:w="2420" w:type="dxa"/>
            <w:shd w:val="clear" w:color="auto" w:fill="auto"/>
            <w:hideMark/>
          </w:tcPr>
          <w:p w14:paraId="4A68E907" w14:textId="77777777" w:rsidR="00011A46" w:rsidRPr="00D40594" w:rsidRDefault="00011A46" w:rsidP="00051BF5">
            <w:pPr>
              <w:spacing w:before="20" w:afterLines="20" w:after="48"/>
              <w:rPr>
                <w:b/>
                <w:iCs/>
                <w:sz w:val="21"/>
              </w:rPr>
            </w:pPr>
            <w:r w:rsidRPr="00D40594">
              <w:rPr>
                <w:sz w:val="21"/>
              </w:rPr>
              <w:t>APS4</w:t>
            </w:r>
          </w:p>
        </w:tc>
        <w:tc>
          <w:tcPr>
            <w:tcW w:w="1515" w:type="dxa"/>
            <w:shd w:val="clear" w:color="auto" w:fill="auto"/>
          </w:tcPr>
          <w:p w14:paraId="35C08EC1" w14:textId="77777777" w:rsidR="00011A46" w:rsidRPr="00D40594" w:rsidRDefault="00011A46" w:rsidP="00051BF5">
            <w:pPr>
              <w:spacing w:before="20" w:afterLines="20" w:after="48"/>
              <w:jc w:val="center"/>
              <w:rPr>
                <w:sz w:val="21"/>
              </w:rPr>
            </w:pPr>
            <w:r w:rsidRPr="00D40594">
              <w:rPr>
                <w:sz w:val="21"/>
              </w:rPr>
              <w:t>14</w:t>
            </w:r>
          </w:p>
        </w:tc>
        <w:tc>
          <w:tcPr>
            <w:tcW w:w="1515" w:type="dxa"/>
            <w:shd w:val="clear" w:color="auto" w:fill="auto"/>
          </w:tcPr>
          <w:p w14:paraId="37315A74" w14:textId="77777777" w:rsidR="00011A46" w:rsidRPr="00D40594" w:rsidRDefault="00011A46" w:rsidP="00051BF5">
            <w:pPr>
              <w:spacing w:before="20" w:afterLines="20" w:after="48"/>
              <w:jc w:val="center"/>
              <w:rPr>
                <w:sz w:val="21"/>
              </w:rPr>
            </w:pPr>
            <w:r w:rsidRPr="00D40594">
              <w:rPr>
                <w:sz w:val="21"/>
              </w:rPr>
              <w:t>3</w:t>
            </w:r>
          </w:p>
        </w:tc>
        <w:tc>
          <w:tcPr>
            <w:tcW w:w="1252" w:type="dxa"/>
            <w:shd w:val="clear" w:color="auto" w:fill="auto"/>
          </w:tcPr>
          <w:p w14:paraId="7B67F3E5" w14:textId="77777777" w:rsidR="00011A46" w:rsidRPr="00D40594" w:rsidRDefault="00011A46" w:rsidP="00051BF5">
            <w:pPr>
              <w:spacing w:before="20" w:afterLines="20" w:after="48"/>
              <w:jc w:val="center"/>
              <w:rPr>
                <w:sz w:val="21"/>
              </w:rPr>
            </w:pPr>
            <w:r w:rsidRPr="00D40594">
              <w:rPr>
                <w:sz w:val="21"/>
              </w:rPr>
              <w:t>3</w:t>
            </w:r>
          </w:p>
        </w:tc>
        <w:tc>
          <w:tcPr>
            <w:tcW w:w="1307" w:type="dxa"/>
            <w:shd w:val="clear" w:color="auto" w:fill="auto"/>
          </w:tcPr>
          <w:p w14:paraId="5E049DA3" w14:textId="77777777" w:rsidR="00011A46" w:rsidRPr="00D40594" w:rsidRDefault="00011A46" w:rsidP="00051BF5">
            <w:pPr>
              <w:spacing w:before="20" w:afterLines="20" w:after="48"/>
              <w:jc w:val="center"/>
              <w:rPr>
                <w:sz w:val="21"/>
              </w:rPr>
            </w:pPr>
            <w:r w:rsidRPr="00D40594">
              <w:rPr>
                <w:sz w:val="21"/>
              </w:rPr>
              <w:t>0</w:t>
            </w:r>
          </w:p>
        </w:tc>
        <w:tc>
          <w:tcPr>
            <w:tcW w:w="1233" w:type="dxa"/>
            <w:shd w:val="clear" w:color="auto" w:fill="auto"/>
          </w:tcPr>
          <w:p w14:paraId="72206362" w14:textId="77777777" w:rsidR="00011A46" w:rsidRPr="00D40594" w:rsidRDefault="00011A46" w:rsidP="00051BF5">
            <w:pPr>
              <w:spacing w:before="20" w:afterLines="20" w:after="48"/>
              <w:jc w:val="center"/>
              <w:rPr>
                <w:sz w:val="21"/>
              </w:rPr>
            </w:pPr>
            <w:r w:rsidRPr="00D40594">
              <w:rPr>
                <w:sz w:val="21"/>
              </w:rPr>
              <w:t>20</w:t>
            </w:r>
          </w:p>
        </w:tc>
      </w:tr>
      <w:tr w:rsidR="00011A46" w:rsidRPr="00D40594" w14:paraId="19A833CF" w14:textId="77777777" w:rsidTr="00051BF5">
        <w:trPr>
          <w:trHeight w:val="57"/>
        </w:trPr>
        <w:tc>
          <w:tcPr>
            <w:tcW w:w="2420" w:type="dxa"/>
            <w:shd w:val="clear" w:color="auto" w:fill="auto"/>
            <w:hideMark/>
          </w:tcPr>
          <w:p w14:paraId="6FB675A8" w14:textId="77777777" w:rsidR="00011A46" w:rsidRPr="00D40594" w:rsidRDefault="00011A46" w:rsidP="00051BF5">
            <w:pPr>
              <w:spacing w:before="20" w:afterLines="20" w:after="48"/>
              <w:rPr>
                <w:sz w:val="21"/>
              </w:rPr>
            </w:pPr>
            <w:r w:rsidRPr="00D40594">
              <w:rPr>
                <w:sz w:val="21"/>
              </w:rPr>
              <w:t>APS5</w:t>
            </w:r>
          </w:p>
        </w:tc>
        <w:tc>
          <w:tcPr>
            <w:tcW w:w="1515" w:type="dxa"/>
            <w:shd w:val="clear" w:color="auto" w:fill="auto"/>
          </w:tcPr>
          <w:p w14:paraId="45CC9030" w14:textId="77777777" w:rsidR="00011A46" w:rsidRPr="00D40594" w:rsidRDefault="00011A46" w:rsidP="00051BF5">
            <w:pPr>
              <w:spacing w:before="20" w:afterLines="20" w:after="48"/>
              <w:jc w:val="center"/>
              <w:rPr>
                <w:sz w:val="21"/>
              </w:rPr>
            </w:pPr>
            <w:r w:rsidRPr="00D40594">
              <w:rPr>
                <w:sz w:val="21"/>
              </w:rPr>
              <w:t>15</w:t>
            </w:r>
          </w:p>
        </w:tc>
        <w:tc>
          <w:tcPr>
            <w:tcW w:w="1515" w:type="dxa"/>
            <w:shd w:val="clear" w:color="auto" w:fill="auto"/>
          </w:tcPr>
          <w:p w14:paraId="53C4597A" w14:textId="77777777" w:rsidR="00011A46" w:rsidRPr="00D40594" w:rsidRDefault="00011A46" w:rsidP="00051BF5">
            <w:pPr>
              <w:spacing w:before="20" w:afterLines="20" w:after="48"/>
              <w:jc w:val="center"/>
              <w:rPr>
                <w:sz w:val="21"/>
              </w:rPr>
            </w:pPr>
            <w:r w:rsidRPr="00D40594">
              <w:rPr>
                <w:sz w:val="21"/>
              </w:rPr>
              <w:t>4</w:t>
            </w:r>
          </w:p>
        </w:tc>
        <w:tc>
          <w:tcPr>
            <w:tcW w:w="1252" w:type="dxa"/>
            <w:shd w:val="clear" w:color="auto" w:fill="auto"/>
          </w:tcPr>
          <w:p w14:paraId="2EA98792" w14:textId="77777777" w:rsidR="00011A46" w:rsidRPr="00D40594" w:rsidRDefault="00011A46" w:rsidP="00051BF5">
            <w:pPr>
              <w:spacing w:before="20" w:afterLines="20" w:after="48"/>
              <w:jc w:val="center"/>
              <w:rPr>
                <w:sz w:val="21"/>
              </w:rPr>
            </w:pPr>
            <w:r w:rsidRPr="00D40594">
              <w:rPr>
                <w:sz w:val="21"/>
              </w:rPr>
              <w:t>7</w:t>
            </w:r>
          </w:p>
        </w:tc>
        <w:tc>
          <w:tcPr>
            <w:tcW w:w="1307" w:type="dxa"/>
            <w:shd w:val="clear" w:color="auto" w:fill="auto"/>
          </w:tcPr>
          <w:p w14:paraId="38C2B53F" w14:textId="77777777" w:rsidR="00011A46" w:rsidRPr="00D40594" w:rsidRDefault="00011A46" w:rsidP="00051BF5">
            <w:pPr>
              <w:spacing w:before="20" w:afterLines="20" w:after="48"/>
              <w:jc w:val="center"/>
              <w:rPr>
                <w:sz w:val="21"/>
              </w:rPr>
            </w:pPr>
            <w:r w:rsidRPr="00D40594">
              <w:rPr>
                <w:sz w:val="21"/>
              </w:rPr>
              <w:t>1</w:t>
            </w:r>
          </w:p>
        </w:tc>
        <w:tc>
          <w:tcPr>
            <w:tcW w:w="1233" w:type="dxa"/>
            <w:shd w:val="clear" w:color="auto" w:fill="auto"/>
          </w:tcPr>
          <w:p w14:paraId="20AFF71F" w14:textId="77777777" w:rsidR="00011A46" w:rsidRPr="00D40594" w:rsidRDefault="00011A46" w:rsidP="00051BF5">
            <w:pPr>
              <w:spacing w:before="20" w:afterLines="20" w:after="48"/>
              <w:jc w:val="center"/>
              <w:rPr>
                <w:sz w:val="21"/>
              </w:rPr>
            </w:pPr>
            <w:r w:rsidRPr="00D40594">
              <w:rPr>
                <w:sz w:val="21"/>
              </w:rPr>
              <w:t>27</w:t>
            </w:r>
          </w:p>
        </w:tc>
      </w:tr>
      <w:tr w:rsidR="00011A46" w:rsidRPr="00D40594" w14:paraId="74863A12" w14:textId="77777777" w:rsidTr="00051BF5">
        <w:trPr>
          <w:trHeight w:val="57"/>
        </w:trPr>
        <w:tc>
          <w:tcPr>
            <w:tcW w:w="2420" w:type="dxa"/>
            <w:shd w:val="clear" w:color="auto" w:fill="auto"/>
            <w:hideMark/>
          </w:tcPr>
          <w:p w14:paraId="64D853FB" w14:textId="77777777" w:rsidR="00011A46" w:rsidRPr="00D40594" w:rsidRDefault="00011A46" w:rsidP="00051BF5">
            <w:pPr>
              <w:spacing w:before="20" w:afterLines="20" w:after="48"/>
              <w:rPr>
                <w:sz w:val="21"/>
              </w:rPr>
            </w:pPr>
            <w:r w:rsidRPr="00D40594">
              <w:rPr>
                <w:sz w:val="21"/>
              </w:rPr>
              <w:t>APS6</w:t>
            </w:r>
          </w:p>
        </w:tc>
        <w:tc>
          <w:tcPr>
            <w:tcW w:w="1515" w:type="dxa"/>
            <w:shd w:val="clear" w:color="auto" w:fill="auto"/>
          </w:tcPr>
          <w:p w14:paraId="5A1A9E79" w14:textId="77777777" w:rsidR="00011A46" w:rsidRPr="00D40594" w:rsidRDefault="00011A46" w:rsidP="00051BF5">
            <w:pPr>
              <w:spacing w:before="20" w:afterLines="20" w:after="48"/>
              <w:jc w:val="center"/>
              <w:rPr>
                <w:sz w:val="21"/>
              </w:rPr>
            </w:pPr>
            <w:r w:rsidRPr="00D40594">
              <w:rPr>
                <w:sz w:val="21"/>
              </w:rPr>
              <w:t>32</w:t>
            </w:r>
          </w:p>
        </w:tc>
        <w:tc>
          <w:tcPr>
            <w:tcW w:w="1515" w:type="dxa"/>
            <w:shd w:val="clear" w:color="auto" w:fill="auto"/>
          </w:tcPr>
          <w:p w14:paraId="4A3E5D13" w14:textId="77777777" w:rsidR="00011A46" w:rsidRPr="00D40594" w:rsidRDefault="00011A46" w:rsidP="00051BF5">
            <w:pPr>
              <w:spacing w:before="20" w:afterLines="20" w:after="48"/>
              <w:jc w:val="center"/>
              <w:rPr>
                <w:sz w:val="21"/>
              </w:rPr>
            </w:pPr>
            <w:r w:rsidRPr="00D40594">
              <w:rPr>
                <w:sz w:val="21"/>
              </w:rPr>
              <w:t>7</w:t>
            </w:r>
          </w:p>
        </w:tc>
        <w:tc>
          <w:tcPr>
            <w:tcW w:w="1252" w:type="dxa"/>
            <w:shd w:val="clear" w:color="auto" w:fill="auto"/>
          </w:tcPr>
          <w:p w14:paraId="558588EE" w14:textId="77777777" w:rsidR="00011A46" w:rsidRPr="00D40594" w:rsidRDefault="00011A46" w:rsidP="00051BF5">
            <w:pPr>
              <w:spacing w:before="20" w:afterLines="20" w:after="48"/>
              <w:jc w:val="center"/>
              <w:rPr>
                <w:sz w:val="21"/>
              </w:rPr>
            </w:pPr>
            <w:r w:rsidRPr="00D40594">
              <w:rPr>
                <w:sz w:val="21"/>
              </w:rPr>
              <w:t>31</w:t>
            </w:r>
          </w:p>
        </w:tc>
        <w:tc>
          <w:tcPr>
            <w:tcW w:w="1307" w:type="dxa"/>
            <w:shd w:val="clear" w:color="auto" w:fill="auto"/>
          </w:tcPr>
          <w:p w14:paraId="7EE2E2EE" w14:textId="77777777" w:rsidR="00011A46" w:rsidRPr="00D40594" w:rsidRDefault="00011A46" w:rsidP="00051BF5">
            <w:pPr>
              <w:spacing w:before="20" w:afterLines="20" w:after="48"/>
              <w:jc w:val="center"/>
              <w:rPr>
                <w:sz w:val="21"/>
              </w:rPr>
            </w:pPr>
            <w:r w:rsidRPr="00D40594">
              <w:rPr>
                <w:sz w:val="21"/>
              </w:rPr>
              <w:t>0</w:t>
            </w:r>
          </w:p>
        </w:tc>
        <w:tc>
          <w:tcPr>
            <w:tcW w:w="1233" w:type="dxa"/>
            <w:shd w:val="clear" w:color="auto" w:fill="auto"/>
          </w:tcPr>
          <w:p w14:paraId="6128C7CF" w14:textId="77777777" w:rsidR="00011A46" w:rsidRPr="00D40594" w:rsidRDefault="00011A46" w:rsidP="00051BF5">
            <w:pPr>
              <w:spacing w:before="20" w:afterLines="20" w:after="48"/>
              <w:jc w:val="center"/>
              <w:rPr>
                <w:sz w:val="21"/>
              </w:rPr>
            </w:pPr>
            <w:r w:rsidRPr="00D40594">
              <w:rPr>
                <w:sz w:val="21"/>
              </w:rPr>
              <w:t>70</w:t>
            </w:r>
          </w:p>
        </w:tc>
      </w:tr>
      <w:tr w:rsidR="00011A46" w:rsidRPr="00D40594" w14:paraId="2E0543C6" w14:textId="77777777" w:rsidTr="00051BF5">
        <w:trPr>
          <w:trHeight w:val="57"/>
        </w:trPr>
        <w:tc>
          <w:tcPr>
            <w:tcW w:w="2420" w:type="dxa"/>
            <w:shd w:val="clear" w:color="auto" w:fill="auto"/>
            <w:hideMark/>
          </w:tcPr>
          <w:p w14:paraId="5C6EB7A1" w14:textId="77777777" w:rsidR="00011A46" w:rsidRPr="00D40594" w:rsidRDefault="00011A46" w:rsidP="00051BF5">
            <w:pPr>
              <w:spacing w:before="20" w:afterLines="20" w:after="48"/>
              <w:rPr>
                <w:b/>
                <w:iCs/>
                <w:sz w:val="21"/>
              </w:rPr>
            </w:pPr>
            <w:r w:rsidRPr="00D40594">
              <w:rPr>
                <w:sz w:val="21"/>
              </w:rPr>
              <w:t>EL1</w:t>
            </w:r>
          </w:p>
        </w:tc>
        <w:tc>
          <w:tcPr>
            <w:tcW w:w="1515" w:type="dxa"/>
            <w:shd w:val="clear" w:color="auto" w:fill="auto"/>
          </w:tcPr>
          <w:p w14:paraId="1E877554" w14:textId="77777777" w:rsidR="00011A46" w:rsidRPr="00D40594" w:rsidRDefault="00011A46" w:rsidP="00051BF5">
            <w:pPr>
              <w:spacing w:before="20" w:afterLines="20" w:after="48"/>
              <w:jc w:val="center"/>
              <w:rPr>
                <w:sz w:val="21"/>
              </w:rPr>
            </w:pPr>
            <w:r w:rsidRPr="00D40594">
              <w:rPr>
                <w:sz w:val="21"/>
              </w:rPr>
              <w:t>27</w:t>
            </w:r>
          </w:p>
        </w:tc>
        <w:tc>
          <w:tcPr>
            <w:tcW w:w="1515" w:type="dxa"/>
            <w:shd w:val="clear" w:color="auto" w:fill="auto"/>
          </w:tcPr>
          <w:p w14:paraId="4DACE930" w14:textId="77777777" w:rsidR="00011A46" w:rsidRPr="00D40594" w:rsidRDefault="00011A46" w:rsidP="00051BF5">
            <w:pPr>
              <w:spacing w:before="20" w:afterLines="20" w:after="48"/>
              <w:jc w:val="center"/>
              <w:rPr>
                <w:sz w:val="21"/>
              </w:rPr>
            </w:pPr>
            <w:r w:rsidRPr="00D40594">
              <w:rPr>
                <w:sz w:val="21"/>
              </w:rPr>
              <w:t>2</w:t>
            </w:r>
          </w:p>
        </w:tc>
        <w:tc>
          <w:tcPr>
            <w:tcW w:w="1252" w:type="dxa"/>
            <w:shd w:val="clear" w:color="auto" w:fill="auto"/>
          </w:tcPr>
          <w:p w14:paraId="7D7AAFD3" w14:textId="77777777" w:rsidR="00011A46" w:rsidRPr="00D40594" w:rsidRDefault="00011A46" w:rsidP="00051BF5">
            <w:pPr>
              <w:spacing w:before="20" w:afterLines="20" w:after="48"/>
              <w:jc w:val="center"/>
              <w:rPr>
                <w:sz w:val="21"/>
              </w:rPr>
            </w:pPr>
            <w:r w:rsidRPr="00D40594">
              <w:rPr>
                <w:sz w:val="21"/>
              </w:rPr>
              <w:t>17</w:t>
            </w:r>
          </w:p>
        </w:tc>
        <w:tc>
          <w:tcPr>
            <w:tcW w:w="1307" w:type="dxa"/>
            <w:shd w:val="clear" w:color="auto" w:fill="auto"/>
          </w:tcPr>
          <w:p w14:paraId="66B8263D" w14:textId="77777777" w:rsidR="00011A46" w:rsidRPr="00D40594" w:rsidRDefault="00011A46" w:rsidP="00051BF5">
            <w:pPr>
              <w:spacing w:before="20" w:afterLines="20" w:after="48"/>
              <w:jc w:val="center"/>
              <w:rPr>
                <w:sz w:val="21"/>
              </w:rPr>
            </w:pPr>
            <w:r w:rsidRPr="00D40594">
              <w:rPr>
                <w:sz w:val="21"/>
              </w:rPr>
              <w:t>0</w:t>
            </w:r>
          </w:p>
        </w:tc>
        <w:tc>
          <w:tcPr>
            <w:tcW w:w="1233" w:type="dxa"/>
            <w:shd w:val="clear" w:color="auto" w:fill="auto"/>
          </w:tcPr>
          <w:p w14:paraId="419FE447" w14:textId="77777777" w:rsidR="00011A46" w:rsidRPr="00D40594" w:rsidRDefault="00011A46" w:rsidP="00051BF5">
            <w:pPr>
              <w:spacing w:before="20" w:afterLines="20" w:after="48"/>
              <w:jc w:val="center"/>
              <w:rPr>
                <w:sz w:val="21"/>
              </w:rPr>
            </w:pPr>
            <w:r w:rsidRPr="00D40594">
              <w:rPr>
                <w:sz w:val="21"/>
              </w:rPr>
              <w:t>46</w:t>
            </w:r>
          </w:p>
        </w:tc>
      </w:tr>
      <w:tr w:rsidR="00011A46" w:rsidRPr="00D40594" w14:paraId="493CE6EC" w14:textId="77777777" w:rsidTr="00051BF5">
        <w:trPr>
          <w:trHeight w:val="57"/>
        </w:trPr>
        <w:tc>
          <w:tcPr>
            <w:tcW w:w="2420" w:type="dxa"/>
            <w:shd w:val="clear" w:color="auto" w:fill="auto"/>
            <w:hideMark/>
          </w:tcPr>
          <w:p w14:paraId="1B05BD74" w14:textId="77777777" w:rsidR="00011A46" w:rsidRPr="00D40594" w:rsidRDefault="00011A46" w:rsidP="00051BF5">
            <w:pPr>
              <w:spacing w:before="20" w:afterLines="20" w:after="48"/>
              <w:rPr>
                <w:b/>
                <w:iCs/>
                <w:sz w:val="21"/>
              </w:rPr>
            </w:pPr>
            <w:r w:rsidRPr="00D40594">
              <w:rPr>
                <w:sz w:val="21"/>
              </w:rPr>
              <w:t>EL2</w:t>
            </w:r>
          </w:p>
        </w:tc>
        <w:tc>
          <w:tcPr>
            <w:tcW w:w="1515" w:type="dxa"/>
            <w:shd w:val="clear" w:color="auto" w:fill="auto"/>
          </w:tcPr>
          <w:p w14:paraId="4641B94C" w14:textId="77777777" w:rsidR="00011A46" w:rsidRPr="00D40594" w:rsidRDefault="00011A46" w:rsidP="00051BF5">
            <w:pPr>
              <w:spacing w:before="20" w:afterLines="20" w:after="48"/>
              <w:jc w:val="center"/>
              <w:rPr>
                <w:sz w:val="21"/>
              </w:rPr>
            </w:pPr>
            <w:r w:rsidRPr="00D40594">
              <w:rPr>
                <w:sz w:val="21"/>
              </w:rPr>
              <w:t>8</w:t>
            </w:r>
          </w:p>
        </w:tc>
        <w:tc>
          <w:tcPr>
            <w:tcW w:w="1515" w:type="dxa"/>
            <w:shd w:val="clear" w:color="auto" w:fill="auto"/>
          </w:tcPr>
          <w:p w14:paraId="626E6E40" w14:textId="77777777" w:rsidR="00011A46" w:rsidRPr="00D40594" w:rsidRDefault="00011A46" w:rsidP="00051BF5">
            <w:pPr>
              <w:spacing w:before="20" w:afterLines="20" w:after="48"/>
              <w:jc w:val="center"/>
              <w:rPr>
                <w:sz w:val="21"/>
              </w:rPr>
            </w:pPr>
            <w:r w:rsidRPr="00D40594">
              <w:rPr>
                <w:sz w:val="21"/>
              </w:rPr>
              <w:t>0</w:t>
            </w:r>
          </w:p>
        </w:tc>
        <w:tc>
          <w:tcPr>
            <w:tcW w:w="1252" w:type="dxa"/>
            <w:shd w:val="clear" w:color="auto" w:fill="auto"/>
          </w:tcPr>
          <w:p w14:paraId="41887EB1" w14:textId="77777777" w:rsidR="00011A46" w:rsidRPr="00D40594" w:rsidRDefault="00011A46" w:rsidP="00051BF5">
            <w:pPr>
              <w:spacing w:before="20" w:afterLines="20" w:after="48"/>
              <w:jc w:val="center"/>
              <w:rPr>
                <w:sz w:val="21"/>
              </w:rPr>
            </w:pPr>
            <w:r w:rsidRPr="00D40594">
              <w:rPr>
                <w:sz w:val="21"/>
              </w:rPr>
              <w:t>7</w:t>
            </w:r>
          </w:p>
        </w:tc>
        <w:tc>
          <w:tcPr>
            <w:tcW w:w="1307" w:type="dxa"/>
            <w:shd w:val="clear" w:color="auto" w:fill="auto"/>
          </w:tcPr>
          <w:p w14:paraId="2C71264B" w14:textId="77777777" w:rsidR="00011A46" w:rsidRPr="00D40594" w:rsidRDefault="00011A46" w:rsidP="00051BF5">
            <w:pPr>
              <w:spacing w:before="20" w:afterLines="20" w:after="48"/>
              <w:jc w:val="center"/>
              <w:rPr>
                <w:sz w:val="21"/>
              </w:rPr>
            </w:pPr>
            <w:r w:rsidRPr="00D40594">
              <w:rPr>
                <w:sz w:val="21"/>
              </w:rPr>
              <w:t>0</w:t>
            </w:r>
          </w:p>
        </w:tc>
        <w:tc>
          <w:tcPr>
            <w:tcW w:w="1233" w:type="dxa"/>
            <w:shd w:val="clear" w:color="auto" w:fill="auto"/>
          </w:tcPr>
          <w:p w14:paraId="0BD6C47F" w14:textId="77777777" w:rsidR="00011A46" w:rsidRPr="00D40594" w:rsidRDefault="00011A46" w:rsidP="00051BF5">
            <w:pPr>
              <w:spacing w:before="20" w:afterLines="20" w:after="48"/>
              <w:jc w:val="center"/>
              <w:rPr>
                <w:sz w:val="21"/>
              </w:rPr>
            </w:pPr>
            <w:r w:rsidRPr="00D40594">
              <w:rPr>
                <w:sz w:val="21"/>
              </w:rPr>
              <w:t>15</w:t>
            </w:r>
          </w:p>
        </w:tc>
      </w:tr>
      <w:tr w:rsidR="00011A46" w:rsidRPr="00D40594" w14:paraId="1A46ED35" w14:textId="77777777" w:rsidTr="00051BF5">
        <w:trPr>
          <w:trHeight w:val="57"/>
        </w:trPr>
        <w:tc>
          <w:tcPr>
            <w:tcW w:w="2420" w:type="dxa"/>
            <w:shd w:val="clear" w:color="auto" w:fill="auto"/>
            <w:hideMark/>
          </w:tcPr>
          <w:p w14:paraId="4073BAB6" w14:textId="77777777" w:rsidR="00011A46" w:rsidRPr="00D40594" w:rsidRDefault="00011A46" w:rsidP="00051BF5">
            <w:pPr>
              <w:spacing w:before="20" w:afterLines="20" w:after="48"/>
              <w:rPr>
                <w:sz w:val="21"/>
              </w:rPr>
            </w:pPr>
            <w:r w:rsidRPr="00D40594">
              <w:rPr>
                <w:sz w:val="21"/>
              </w:rPr>
              <w:t>SES1</w:t>
            </w:r>
          </w:p>
        </w:tc>
        <w:tc>
          <w:tcPr>
            <w:tcW w:w="1515" w:type="dxa"/>
            <w:shd w:val="clear" w:color="auto" w:fill="auto"/>
          </w:tcPr>
          <w:p w14:paraId="32CE9CD4" w14:textId="77777777" w:rsidR="00011A46" w:rsidRPr="00D40594" w:rsidRDefault="00011A46" w:rsidP="00051BF5">
            <w:pPr>
              <w:spacing w:before="20" w:afterLines="20" w:after="48"/>
              <w:jc w:val="center"/>
              <w:rPr>
                <w:sz w:val="21"/>
              </w:rPr>
            </w:pPr>
            <w:r w:rsidRPr="00D40594">
              <w:rPr>
                <w:sz w:val="21"/>
              </w:rPr>
              <w:t>1</w:t>
            </w:r>
          </w:p>
        </w:tc>
        <w:tc>
          <w:tcPr>
            <w:tcW w:w="1515" w:type="dxa"/>
            <w:shd w:val="clear" w:color="auto" w:fill="auto"/>
          </w:tcPr>
          <w:p w14:paraId="3B633A25" w14:textId="77777777" w:rsidR="00011A46" w:rsidRPr="00D40594" w:rsidRDefault="00011A46" w:rsidP="00051BF5">
            <w:pPr>
              <w:spacing w:before="20" w:afterLines="20" w:after="48"/>
              <w:jc w:val="center"/>
              <w:rPr>
                <w:sz w:val="21"/>
              </w:rPr>
            </w:pPr>
            <w:r w:rsidRPr="00D40594">
              <w:rPr>
                <w:sz w:val="21"/>
              </w:rPr>
              <w:t>0</w:t>
            </w:r>
          </w:p>
        </w:tc>
        <w:tc>
          <w:tcPr>
            <w:tcW w:w="1252" w:type="dxa"/>
            <w:shd w:val="clear" w:color="auto" w:fill="auto"/>
          </w:tcPr>
          <w:p w14:paraId="68BA8211" w14:textId="77777777" w:rsidR="00011A46" w:rsidRPr="00D40594" w:rsidRDefault="00011A46" w:rsidP="00051BF5">
            <w:pPr>
              <w:spacing w:before="20" w:afterLines="20" w:after="48"/>
              <w:jc w:val="center"/>
              <w:rPr>
                <w:sz w:val="21"/>
              </w:rPr>
            </w:pPr>
            <w:r w:rsidRPr="00D40594">
              <w:rPr>
                <w:sz w:val="21"/>
              </w:rPr>
              <w:t>2</w:t>
            </w:r>
          </w:p>
        </w:tc>
        <w:tc>
          <w:tcPr>
            <w:tcW w:w="1307" w:type="dxa"/>
            <w:shd w:val="clear" w:color="auto" w:fill="auto"/>
          </w:tcPr>
          <w:p w14:paraId="561CC434" w14:textId="77777777" w:rsidR="00011A46" w:rsidRPr="00D40594" w:rsidRDefault="00011A46" w:rsidP="00051BF5">
            <w:pPr>
              <w:spacing w:before="20" w:afterLines="20" w:after="48"/>
              <w:jc w:val="center"/>
              <w:rPr>
                <w:sz w:val="21"/>
              </w:rPr>
            </w:pPr>
            <w:r w:rsidRPr="00D40594">
              <w:rPr>
                <w:sz w:val="21"/>
              </w:rPr>
              <w:t>0</w:t>
            </w:r>
          </w:p>
        </w:tc>
        <w:tc>
          <w:tcPr>
            <w:tcW w:w="1233" w:type="dxa"/>
            <w:shd w:val="clear" w:color="auto" w:fill="auto"/>
          </w:tcPr>
          <w:p w14:paraId="289FECAA" w14:textId="77777777" w:rsidR="00011A46" w:rsidRPr="00D40594" w:rsidRDefault="00011A46" w:rsidP="00051BF5">
            <w:pPr>
              <w:spacing w:before="20" w:afterLines="20" w:after="48"/>
              <w:jc w:val="center"/>
              <w:rPr>
                <w:sz w:val="21"/>
              </w:rPr>
            </w:pPr>
            <w:r w:rsidRPr="00D40594">
              <w:rPr>
                <w:sz w:val="21"/>
              </w:rPr>
              <w:t>3</w:t>
            </w:r>
          </w:p>
        </w:tc>
      </w:tr>
      <w:tr w:rsidR="00011A46" w:rsidRPr="00D40594" w14:paraId="27F9A041" w14:textId="77777777" w:rsidTr="00051BF5">
        <w:trPr>
          <w:trHeight w:val="57"/>
        </w:trPr>
        <w:tc>
          <w:tcPr>
            <w:tcW w:w="2420" w:type="dxa"/>
            <w:tcBorders>
              <w:bottom w:val="single" w:sz="4" w:space="0" w:color="auto"/>
            </w:tcBorders>
            <w:hideMark/>
          </w:tcPr>
          <w:p w14:paraId="2E06CD9E" w14:textId="77777777" w:rsidR="00011A46" w:rsidRPr="00D40594" w:rsidRDefault="00011A46" w:rsidP="00051BF5">
            <w:pPr>
              <w:spacing w:before="20" w:afterLines="20" w:after="48"/>
              <w:rPr>
                <w:sz w:val="21"/>
              </w:rPr>
            </w:pPr>
            <w:r w:rsidRPr="00D40594">
              <w:rPr>
                <w:sz w:val="21"/>
              </w:rPr>
              <w:t>CEO</w:t>
            </w:r>
          </w:p>
        </w:tc>
        <w:tc>
          <w:tcPr>
            <w:tcW w:w="1515" w:type="dxa"/>
            <w:tcBorders>
              <w:bottom w:val="single" w:sz="4" w:space="0" w:color="auto"/>
            </w:tcBorders>
          </w:tcPr>
          <w:p w14:paraId="560AE530" w14:textId="77777777" w:rsidR="00011A46" w:rsidRPr="00D40594" w:rsidRDefault="00011A46" w:rsidP="00051BF5">
            <w:pPr>
              <w:spacing w:before="20" w:afterLines="20" w:after="48"/>
              <w:jc w:val="center"/>
              <w:rPr>
                <w:sz w:val="21"/>
              </w:rPr>
            </w:pPr>
            <w:r w:rsidRPr="00D40594">
              <w:rPr>
                <w:sz w:val="21"/>
              </w:rPr>
              <w:t>0</w:t>
            </w:r>
          </w:p>
        </w:tc>
        <w:tc>
          <w:tcPr>
            <w:tcW w:w="1515" w:type="dxa"/>
            <w:tcBorders>
              <w:bottom w:val="single" w:sz="4" w:space="0" w:color="auto"/>
            </w:tcBorders>
          </w:tcPr>
          <w:p w14:paraId="7B074484" w14:textId="77777777" w:rsidR="00011A46" w:rsidRPr="00D40594" w:rsidRDefault="00011A46" w:rsidP="00051BF5">
            <w:pPr>
              <w:spacing w:before="20" w:afterLines="20" w:after="48"/>
              <w:jc w:val="center"/>
              <w:rPr>
                <w:sz w:val="21"/>
              </w:rPr>
            </w:pPr>
            <w:r w:rsidRPr="00D40594">
              <w:rPr>
                <w:sz w:val="21"/>
              </w:rPr>
              <w:t>0</w:t>
            </w:r>
          </w:p>
        </w:tc>
        <w:tc>
          <w:tcPr>
            <w:tcW w:w="1252" w:type="dxa"/>
            <w:tcBorders>
              <w:bottom w:val="single" w:sz="4" w:space="0" w:color="auto"/>
            </w:tcBorders>
          </w:tcPr>
          <w:p w14:paraId="60DC733D" w14:textId="77777777" w:rsidR="00011A46" w:rsidRPr="00D40594" w:rsidRDefault="00011A46" w:rsidP="00051BF5">
            <w:pPr>
              <w:spacing w:before="20" w:afterLines="20" w:after="48"/>
              <w:jc w:val="center"/>
              <w:rPr>
                <w:sz w:val="21"/>
              </w:rPr>
            </w:pPr>
            <w:r w:rsidRPr="00D40594">
              <w:rPr>
                <w:sz w:val="21"/>
              </w:rPr>
              <w:t>0</w:t>
            </w:r>
          </w:p>
        </w:tc>
        <w:tc>
          <w:tcPr>
            <w:tcW w:w="1307" w:type="dxa"/>
            <w:tcBorders>
              <w:bottom w:val="single" w:sz="4" w:space="0" w:color="auto"/>
            </w:tcBorders>
          </w:tcPr>
          <w:p w14:paraId="043DCB99" w14:textId="77777777" w:rsidR="00011A46" w:rsidRPr="00D40594" w:rsidRDefault="00011A46" w:rsidP="00051BF5">
            <w:pPr>
              <w:spacing w:before="20" w:afterLines="20" w:after="48"/>
              <w:jc w:val="center"/>
              <w:rPr>
                <w:sz w:val="21"/>
              </w:rPr>
            </w:pPr>
            <w:r w:rsidRPr="00D40594">
              <w:rPr>
                <w:sz w:val="21"/>
              </w:rPr>
              <w:t>0</w:t>
            </w:r>
          </w:p>
        </w:tc>
        <w:tc>
          <w:tcPr>
            <w:tcW w:w="1233" w:type="dxa"/>
            <w:tcBorders>
              <w:bottom w:val="single" w:sz="4" w:space="0" w:color="auto"/>
            </w:tcBorders>
          </w:tcPr>
          <w:p w14:paraId="51B8574A" w14:textId="77777777" w:rsidR="00011A46" w:rsidRPr="00D40594" w:rsidRDefault="00011A46" w:rsidP="00051BF5">
            <w:pPr>
              <w:spacing w:before="20" w:afterLines="20" w:after="48"/>
              <w:jc w:val="center"/>
              <w:rPr>
                <w:sz w:val="21"/>
              </w:rPr>
            </w:pPr>
            <w:r w:rsidRPr="00D40594">
              <w:rPr>
                <w:sz w:val="21"/>
              </w:rPr>
              <w:t>0</w:t>
            </w:r>
          </w:p>
        </w:tc>
      </w:tr>
      <w:tr w:rsidR="00011A46" w:rsidRPr="00D40594" w14:paraId="66171945" w14:textId="77777777" w:rsidTr="00051BF5">
        <w:trPr>
          <w:trHeight w:val="57"/>
        </w:trPr>
        <w:tc>
          <w:tcPr>
            <w:tcW w:w="2420" w:type="dxa"/>
            <w:shd w:val="clear" w:color="auto" w:fill="auto"/>
            <w:hideMark/>
          </w:tcPr>
          <w:p w14:paraId="2E85A672" w14:textId="77777777" w:rsidR="00011A46" w:rsidRPr="00D40594" w:rsidRDefault="00011A46" w:rsidP="00051BF5">
            <w:pPr>
              <w:spacing w:before="20" w:afterLines="20" w:after="48"/>
              <w:rPr>
                <w:b/>
                <w:bCs/>
                <w:iCs/>
                <w:sz w:val="21"/>
              </w:rPr>
            </w:pPr>
            <w:r w:rsidRPr="00D40594">
              <w:rPr>
                <w:b/>
                <w:bCs/>
                <w:iCs/>
                <w:sz w:val="21"/>
              </w:rPr>
              <w:t xml:space="preserve">Total </w:t>
            </w:r>
          </w:p>
        </w:tc>
        <w:tc>
          <w:tcPr>
            <w:tcW w:w="1515" w:type="dxa"/>
            <w:shd w:val="clear" w:color="auto" w:fill="auto"/>
          </w:tcPr>
          <w:p w14:paraId="584F2C2B" w14:textId="77777777" w:rsidR="00011A46" w:rsidRPr="00D40594" w:rsidRDefault="00011A46" w:rsidP="00051BF5">
            <w:pPr>
              <w:spacing w:before="20" w:afterLines="20" w:after="48"/>
              <w:jc w:val="center"/>
              <w:rPr>
                <w:b/>
                <w:sz w:val="21"/>
              </w:rPr>
            </w:pPr>
            <w:r w:rsidRPr="00D40594">
              <w:rPr>
                <w:b/>
                <w:sz w:val="21"/>
              </w:rPr>
              <w:t>111</w:t>
            </w:r>
          </w:p>
        </w:tc>
        <w:tc>
          <w:tcPr>
            <w:tcW w:w="1515" w:type="dxa"/>
            <w:shd w:val="clear" w:color="auto" w:fill="auto"/>
          </w:tcPr>
          <w:p w14:paraId="705E55C5" w14:textId="77777777" w:rsidR="00011A46" w:rsidRPr="00D40594" w:rsidRDefault="00011A46" w:rsidP="00051BF5">
            <w:pPr>
              <w:spacing w:before="20" w:afterLines="20" w:after="48"/>
              <w:jc w:val="center"/>
              <w:rPr>
                <w:b/>
                <w:sz w:val="21"/>
              </w:rPr>
            </w:pPr>
            <w:r w:rsidRPr="00D40594">
              <w:rPr>
                <w:b/>
                <w:sz w:val="21"/>
              </w:rPr>
              <w:t>20</w:t>
            </w:r>
          </w:p>
        </w:tc>
        <w:tc>
          <w:tcPr>
            <w:tcW w:w="1252" w:type="dxa"/>
            <w:shd w:val="clear" w:color="auto" w:fill="auto"/>
          </w:tcPr>
          <w:p w14:paraId="6E0D52D6" w14:textId="77777777" w:rsidR="00011A46" w:rsidRPr="00D40594" w:rsidRDefault="00011A46" w:rsidP="00051BF5">
            <w:pPr>
              <w:spacing w:before="20" w:afterLines="20" w:after="48"/>
              <w:jc w:val="center"/>
              <w:rPr>
                <w:b/>
                <w:sz w:val="21"/>
              </w:rPr>
            </w:pPr>
            <w:r w:rsidRPr="00D40594">
              <w:rPr>
                <w:b/>
                <w:sz w:val="21"/>
              </w:rPr>
              <w:t>71</w:t>
            </w:r>
          </w:p>
        </w:tc>
        <w:tc>
          <w:tcPr>
            <w:tcW w:w="1307" w:type="dxa"/>
            <w:shd w:val="clear" w:color="auto" w:fill="auto"/>
          </w:tcPr>
          <w:p w14:paraId="102FC7B8" w14:textId="77777777" w:rsidR="00011A46" w:rsidRPr="00D40594" w:rsidRDefault="00011A46" w:rsidP="00051BF5">
            <w:pPr>
              <w:spacing w:before="20" w:afterLines="20" w:after="48"/>
              <w:jc w:val="center"/>
              <w:rPr>
                <w:b/>
                <w:sz w:val="21"/>
              </w:rPr>
            </w:pPr>
            <w:r w:rsidRPr="00D40594">
              <w:rPr>
                <w:b/>
                <w:sz w:val="21"/>
              </w:rPr>
              <w:t>1</w:t>
            </w:r>
          </w:p>
        </w:tc>
        <w:tc>
          <w:tcPr>
            <w:tcW w:w="1233" w:type="dxa"/>
            <w:shd w:val="clear" w:color="auto" w:fill="auto"/>
          </w:tcPr>
          <w:p w14:paraId="140D8795" w14:textId="77777777" w:rsidR="00011A46" w:rsidRPr="00D40594" w:rsidRDefault="00011A46" w:rsidP="00051BF5">
            <w:pPr>
              <w:spacing w:before="20" w:afterLines="20" w:after="48"/>
              <w:jc w:val="center"/>
              <w:rPr>
                <w:b/>
                <w:sz w:val="21"/>
              </w:rPr>
            </w:pPr>
            <w:r w:rsidRPr="00D40594">
              <w:rPr>
                <w:b/>
                <w:sz w:val="21"/>
              </w:rPr>
              <w:t>203</w:t>
            </w:r>
          </w:p>
        </w:tc>
      </w:tr>
    </w:tbl>
    <w:p w14:paraId="1F316A79" w14:textId="77777777" w:rsidR="00011A46" w:rsidRPr="00D40594" w:rsidRDefault="00011A46" w:rsidP="00011A46">
      <w:pPr>
        <w:rPr>
          <w:b/>
          <w:lang w:eastAsia="en-US"/>
        </w:rPr>
      </w:pPr>
    </w:p>
    <w:p w14:paraId="45CE67D8" w14:textId="77777777" w:rsidR="00011A46" w:rsidRPr="00D40594" w:rsidRDefault="00011A46" w:rsidP="008F5C6F">
      <w:pPr>
        <w:pStyle w:val="ListParagraph"/>
        <w:numPr>
          <w:ilvl w:val="0"/>
          <w:numId w:val="31"/>
        </w:numPr>
        <w:rPr>
          <w:b/>
          <w:lang w:eastAsia="en-US"/>
        </w:rPr>
      </w:pPr>
      <w:r w:rsidRPr="00D40594">
        <w:rPr>
          <w:b/>
          <w:lang w:eastAsia="en-US"/>
        </w:rPr>
        <w:t>Non-ongoing employees</w:t>
      </w:r>
    </w:p>
    <w:tbl>
      <w:tblPr>
        <w:tblStyle w:val="TableGrid13"/>
        <w:tblW w:w="5000" w:type="pct"/>
        <w:tblLook w:val="04A0" w:firstRow="1" w:lastRow="0" w:firstColumn="1" w:lastColumn="0" w:noHBand="0" w:noVBand="1"/>
        <w:tblCaption w:val="Table 14 b employee overview 30 June 2019 non-ongoing employees"/>
        <w:tblDescription w:val="The number of non-ongoing agency employees within each classification. There were 24 non-ongoing employees. The table has six columns titled classification, female and male (each of these is broken into two columns for full-time and part-time employees) and a totals column."/>
      </w:tblPr>
      <w:tblGrid>
        <w:gridCol w:w="2404"/>
        <w:gridCol w:w="1578"/>
        <w:gridCol w:w="1577"/>
        <w:gridCol w:w="1291"/>
        <w:gridCol w:w="1290"/>
        <w:gridCol w:w="1210"/>
      </w:tblGrid>
      <w:tr w:rsidR="00011A46" w:rsidRPr="007A1122" w14:paraId="1185A76E" w14:textId="77777777" w:rsidTr="00F54086">
        <w:trPr>
          <w:trHeight w:val="306"/>
          <w:tblHeader/>
        </w:trPr>
        <w:tc>
          <w:tcPr>
            <w:tcW w:w="2376" w:type="dxa"/>
            <w:shd w:val="clear" w:color="auto" w:fill="auto"/>
            <w:vAlign w:val="bottom"/>
          </w:tcPr>
          <w:p w14:paraId="1A7292AD" w14:textId="77777777" w:rsidR="00011A46" w:rsidRPr="00D40594" w:rsidRDefault="00011A46" w:rsidP="00051BF5">
            <w:pPr>
              <w:pStyle w:val="TableHeading"/>
              <w:spacing w:before="20" w:after="20"/>
              <w:ind w:left="360"/>
            </w:pPr>
          </w:p>
        </w:tc>
        <w:tc>
          <w:tcPr>
            <w:tcW w:w="3119" w:type="dxa"/>
            <w:gridSpan w:val="2"/>
            <w:shd w:val="clear" w:color="auto" w:fill="auto"/>
            <w:hideMark/>
          </w:tcPr>
          <w:p w14:paraId="3871BC15" w14:textId="77777777" w:rsidR="00011A46" w:rsidRPr="00D40594" w:rsidRDefault="00011A46" w:rsidP="00051BF5">
            <w:pPr>
              <w:pStyle w:val="TableHeadingCA"/>
              <w:spacing w:before="20" w:after="20"/>
            </w:pPr>
            <w:r w:rsidRPr="00D40594">
              <w:t>Female</w:t>
            </w:r>
          </w:p>
        </w:tc>
        <w:tc>
          <w:tcPr>
            <w:tcW w:w="2551" w:type="dxa"/>
            <w:gridSpan w:val="2"/>
            <w:shd w:val="clear" w:color="auto" w:fill="auto"/>
            <w:hideMark/>
          </w:tcPr>
          <w:p w14:paraId="7E49452C" w14:textId="77777777" w:rsidR="00011A46" w:rsidRPr="00D40594" w:rsidRDefault="00011A46" w:rsidP="00051BF5">
            <w:pPr>
              <w:pStyle w:val="TableHeadingCA"/>
              <w:spacing w:before="20" w:after="20"/>
            </w:pPr>
            <w:r w:rsidRPr="00D40594">
              <w:t>Male</w:t>
            </w:r>
          </w:p>
        </w:tc>
        <w:tc>
          <w:tcPr>
            <w:tcW w:w="1196" w:type="dxa"/>
            <w:shd w:val="clear" w:color="auto" w:fill="auto"/>
            <w:vAlign w:val="bottom"/>
          </w:tcPr>
          <w:p w14:paraId="5BEF9721" w14:textId="77777777" w:rsidR="00011A46" w:rsidRPr="00D40594" w:rsidRDefault="00011A46" w:rsidP="00051BF5">
            <w:pPr>
              <w:pStyle w:val="TableHeadingCA"/>
              <w:spacing w:before="20" w:after="20"/>
            </w:pPr>
          </w:p>
        </w:tc>
      </w:tr>
      <w:tr w:rsidR="00011A46" w:rsidRPr="007A1122" w14:paraId="3EDFB02F" w14:textId="77777777" w:rsidTr="00F54086">
        <w:trPr>
          <w:trHeight w:val="306"/>
          <w:tblHeader/>
        </w:trPr>
        <w:tc>
          <w:tcPr>
            <w:tcW w:w="2376" w:type="dxa"/>
            <w:tcBorders>
              <w:bottom w:val="single" w:sz="4" w:space="0" w:color="auto"/>
            </w:tcBorders>
            <w:shd w:val="clear" w:color="auto" w:fill="auto"/>
          </w:tcPr>
          <w:p w14:paraId="4F74E3A7" w14:textId="77777777" w:rsidR="00011A46" w:rsidRPr="00D40594" w:rsidRDefault="00011A46" w:rsidP="00051BF5">
            <w:pPr>
              <w:pStyle w:val="TableHeading"/>
              <w:spacing w:before="20" w:after="20"/>
            </w:pPr>
            <w:r w:rsidRPr="00D40594">
              <w:t>Classification</w:t>
            </w:r>
          </w:p>
        </w:tc>
        <w:tc>
          <w:tcPr>
            <w:tcW w:w="1560" w:type="dxa"/>
            <w:tcBorders>
              <w:bottom w:val="single" w:sz="4" w:space="0" w:color="auto"/>
            </w:tcBorders>
            <w:shd w:val="clear" w:color="auto" w:fill="auto"/>
          </w:tcPr>
          <w:p w14:paraId="524E5C74" w14:textId="77777777" w:rsidR="00011A46" w:rsidRPr="00D40594" w:rsidRDefault="00011A46" w:rsidP="00051BF5">
            <w:pPr>
              <w:pStyle w:val="TableHeadingCA"/>
              <w:spacing w:before="20" w:after="20"/>
            </w:pPr>
            <w:r w:rsidRPr="00D40594">
              <w:t>Full-time</w:t>
            </w:r>
          </w:p>
        </w:tc>
        <w:tc>
          <w:tcPr>
            <w:tcW w:w="1559" w:type="dxa"/>
            <w:tcBorders>
              <w:bottom w:val="single" w:sz="4" w:space="0" w:color="auto"/>
            </w:tcBorders>
            <w:shd w:val="clear" w:color="auto" w:fill="auto"/>
          </w:tcPr>
          <w:p w14:paraId="233D9F5D" w14:textId="77777777" w:rsidR="00011A46" w:rsidRPr="00D40594" w:rsidRDefault="00011A46" w:rsidP="00051BF5">
            <w:pPr>
              <w:pStyle w:val="TableHeadingCA"/>
              <w:spacing w:before="20" w:after="20"/>
            </w:pPr>
            <w:r w:rsidRPr="00D40594">
              <w:t>Part-time</w:t>
            </w:r>
          </w:p>
        </w:tc>
        <w:tc>
          <w:tcPr>
            <w:tcW w:w="1276" w:type="dxa"/>
            <w:tcBorders>
              <w:bottom w:val="single" w:sz="4" w:space="0" w:color="auto"/>
            </w:tcBorders>
            <w:shd w:val="clear" w:color="auto" w:fill="auto"/>
          </w:tcPr>
          <w:p w14:paraId="0E1788BB" w14:textId="77777777" w:rsidR="00011A46" w:rsidRPr="00D40594" w:rsidRDefault="00011A46" w:rsidP="00051BF5">
            <w:pPr>
              <w:pStyle w:val="TableHeadingCA"/>
              <w:spacing w:before="20" w:after="20"/>
            </w:pPr>
            <w:r w:rsidRPr="00D40594">
              <w:t>Full-time</w:t>
            </w:r>
          </w:p>
        </w:tc>
        <w:tc>
          <w:tcPr>
            <w:tcW w:w="1275" w:type="dxa"/>
            <w:tcBorders>
              <w:bottom w:val="single" w:sz="4" w:space="0" w:color="auto"/>
            </w:tcBorders>
            <w:shd w:val="clear" w:color="auto" w:fill="auto"/>
          </w:tcPr>
          <w:p w14:paraId="37E52E86" w14:textId="77777777" w:rsidR="00011A46" w:rsidRPr="00D40594" w:rsidRDefault="00011A46" w:rsidP="00051BF5">
            <w:pPr>
              <w:pStyle w:val="TableHeadingCA"/>
              <w:spacing w:before="20" w:after="20"/>
            </w:pPr>
            <w:r w:rsidRPr="00D40594">
              <w:t>Part-time</w:t>
            </w:r>
          </w:p>
        </w:tc>
        <w:tc>
          <w:tcPr>
            <w:tcW w:w="1196" w:type="dxa"/>
            <w:tcBorders>
              <w:bottom w:val="single" w:sz="4" w:space="0" w:color="auto"/>
            </w:tcBorders>
            <w:shd w:val="clear" w:color="auto" w:fill="auto"/>
          </w:tcPr>
          <w:p w14:paraId="6E36942F" w14:textId="77777777" w:rsidR="00011A46" w:rsidRPr="00D40594" w:rsidRDefault="00011A46" w:rsidP="00051BF5">
            <w:pPr>
              <w:pStyle w:val="TableHeading"/>
              <w:spacing w:before="20" w:after="20"/>
            </w:pPr>
            <w:r w:rsidRPr="00D40594">
              <w:t>Total</w:t>
            </w:r>
          </w:p>
        </w:tc>
      </w:tr>
      <w:tr w:rsidR="00011A46" w:rsidRPr="007A1122" w14:paraId="675CA416" w14:textId="77777777" w:rsidTr="00F54086">
        <w:trPr>
          <w:trHeight w:val="306"/>
        </w:trPr>
        <w:tc>
          <w:tcPr>
            <w:tcW w:w="2376" w:type="dxa"/>
            <w:shd w:val="clear" w:color="auto" w:fill="auto"/>
          </w:tcPr>
          <w:p w14:paraId="2676BE23" w14:textId="77777777" w:rsidR="00011A46" w:rsidRPr="00D40594" w:rsidRDefault="00011A46" w:rsidP="00051BF5">
            <w:pPr>
              <w:pStyle w:val="TableText"/>
              <w:spacing w:before="20" w:after="20"/>
            </w:pPr>
            <w:r w:rsidRPr="00D40594">
              <w:t>APS1</w:t>
            </w:r>
          </w:p>
        </w:tc>
        <w:tc>
          <w:tcPr>
            <w:tcW w:w="1560" w:type="dxa"/>
            <w:shd w:val="clear" w:color="auto" w:fill="auto"/>
          </w:tcPr>
          <w:p w14:paraId="34690DFF" w14:textId="77777777" w:rsidR="00011A46" w:rsidRPr="00D40594" w:rsidRDefault="00011A46" w:rsidP="00051BF5">
            <w:pPr>
              <w:pStyle w:val="TableTextCA"/>
              <w:spacing w:before="20" w:after="20"/>
            </w:pPr>
            <w:r w:rsidRPr="00D40594">
              <w:t>0</w:t>
            </w:r>
          </w:p>
        </w:tc>
        <w:tc>
          <w:tcPr>
            <w:tcW w:w="1559" w:type="dxa"/>
            <w:shd w:val="clear" w:color="auto" w:fill="auto"/>
          </w:tcPr>
          <w:p w14:paraId="3D4ABBD7" w14:textId="77777777" w:rsidR="00011A46" w:rsidRPr="00D40594" w:rsidRDefault="00011A46" w:rsidP="00051BF5">
            <w:pPr>
              <w:pStyle w:val="TableTextCA"/>
              <w:spacing w:before="20" w:after="20"/>
            </w:pPr>
            <w:r w:rsidRPr="00D40594">
              <w:t>0</w:t>
            </w:r>
          </w:p>
        </w:tc>
        <w:tc>
          <w:tcPr>
            <w:tcW w:w="1276" w:type="dxa"/>
            <w:shd w:val="clear" w:color="auto" w:fill="auto"/>
          </w:tcPr>
          <w:p w14:paraId="7714F687" w14:textId="77777777" w:rsidR="00011A46" w:rsidRPr="00D40594" w:rsidRDefault="00011A46" w:rsidP="00051BF5">
            <w:pPr>
              <w:pStyle w:val="TableTextCA"/>
              <w:spacing w:before="20" w:after="20"/>
            </w:pPr>
            <w:r w:rsidRPr="00D40594">
              <w:t>0</w:t>
            </w:r>
          </w:p>
        </w:tc>
        <w:tc>
          <w:tcPr>
            <w:tcW w:w="1275" w:type="dxa"/>
            <w:shd w:val="clear" w:color="auto" w:fill="auto"/>
          </w:tcPr>
          <w:p w14:paraId="7A42878F" w14:textId="77777777" w:rsidR="00011A46" w:rsidRPr="00D40594" w:rsidRDefault="00011A46" w:rsidP="00051BF5">
            <w:pPr>
              <w:pStyle w:val="TableTextCA"/>
              <w:spacing w:before="20" w:after="20"/>
            </w:pPr>
            <w:r w:rsidRPr="00D40594">
              <w:t>0</w:t>
            </w:r>
          </w:p>
        </w:tc>
        <w:tc>
          <w:tcPr>
            <w:tcW w:w="1196" w:type="dxa"/>
            <w:shd w:val="clear" w:color="auto" w:fill="auto"/>
          </w:tcPr>
          <w:p w14:paraId="65577627" w14:textId="77777777" w:rsidR="00011A46" w:rsidRPr="00D40594" w:rsidRDefault="00011A46" w:rsidP="00051BF5">
            <w:pPr>
              <w:pStyle w:val="TableTextCA"/>
              <w:spacing w:before="20" w:after="20"/>
            </w:pPr>
            <w:r w:rsidRPr="00D40594">
              <w:t>0</w:t>
            </w:r>
          </w:p>
        </w:tc>
      </w:tr>
      <w:tr w:rsidR="00011A46" w:rsidRPr="007A1122" w14:paraId="4C61A2F6" w14:textId="77777777" w:rsidTr="00F54086">
        <w:trPr>
          <w:trHeight w:val="306"/>
        </w:trPr>
        <w:tc>
          <w:tcPr>
            <w:tcW w:w="2376" w:type="dxa"/>
            <w:shd w:val="clear" w:color="auto" w:fill="auto"/>
          </w:tcPr>
          <w:p w14:paraId="680FCBBD" w14:textId="77777777" w:rsidR="00011A46" w:rsidRPr="00D40594" w:rsidRDefault="00011A46" w:rsidP="00051BF5">
            <w:pPr>
              <w:pStyle w:val="TableText"/>
              <w:spacing w:before="20" w:after="20"/>
            </w:pPr>
            <w:r w:rsidRPr="00D40594">
              <w:t>APS2</w:t>
            </w:r>
          </w:p>
        </w:tc>
        <w:tc>
          <w:tcPr>
            <w:tcW w:w="1560" w:type="dxa"/>
            <w:shd w:val="clear" w:color="auto" w:fill="auto"/>
          </w:tcPr>
          <w:p w14:paraId="4107F324" w14:textId="77777777" w:rsidR="00011A46" w:rsidRPr="00D40594" w:rsidRDefault="00011A46" w:rsidP="00051BF5">
            <w:pPr>
              <w:pStyle w:val="TableTextCA"/>
              <w:spacing w:before="20" w:after="20"/>
            </w:pPr>
            <w:r w:rsidRPr="00D40594">
              <w:t>1</w:t>
            </w:r>
          </w:p>
        </w:tc>
        <w:tc>
          <w:tcPr>
            <w:tcW w:w="1559" w:type="dxa"/>
            <w:shd w:val="clear" w:color="auto" w:fill="auto"/>
          </w:tcPr>
          <w:p w14:paraId="690791FA" w14:textId="77777777" w:rsidR="00011A46" w:rsidRPr="00D40594" w:rsidRDefault="00011A46" w:rsidP="00051BF5">
            <w:pPr>
              <w:pStyle w:val="TableTextCA"/>
              <w:spacing w:before="20" w:after="20"/>
            </w:pPr>
            <w:r w:rsidRPr="00D40594">
              <w:t>0</w:t>
            </w:r>
          </w:p>
        </w:tc>
        <w:tc>
          <w:tcPr>
            <w:tcW w:w="1276" w:type="dxa"/>
            <w:shd w:val="clear" w:color="auto" w:fill="auto"/>
          </w:tcPr>
          <w:p w14:paraId="62782538" w14:textId="77777777" w:rsidR="00011A46" w:rsidRPr="00D40594" w:rsidRDefault="00011A46" w:rsidP="00051BF5">
            <w:pPr>
              <w:pStyle w:val="TableTextCA"/>
              <w:spacing w:before="20" w:after="20"/>
            </w:pPr>
            <w:r w:rsidRPr="00D40594">
              <w:t>0</w:t>
            </w:r>
          </w:p>
        </w:tc>
        <w:tc>
          <w:tcPr>
            <w:tcW w:w="1275" w:type="dxa"/>
            <w:shd w:val="clear" w:color="auto" w:fill="auto"/>
          </w:tcPr>
          <w:p w14:paraId="3638C9C9" w14:textId="77777777" w:rsidR="00011A46" w:rsidRPr="00D40594" w:rsidRDefault="00011A46" w:rsidP="00051BF5">
            <w:pPr>
              <w:pStyle w:val="TableTextCA"/>
              <w:spacing w:before="20" w:after="20"/>
            </w:pPr>
            <w:r w:rsidRPr="00D40594">
              <w:t>0</w:t>
            </w:r>
          </w:p>
        </w:tc>
        <w:tc>
          <w:tcPr>
            <w:tcW w:w="1196" w:type="dxa"/>
            <w:shd w:val="clear" w:color="auto" w:fill="auto"/>
          </w:tcPr>
          <w:p w14:paraId="3BA1E1D6" w14:textId="77777777" w:rsidR="00011A46" w:rsidRPr="00D40594" w:rsidRDefault="00011A46" w:rsidP="00051BF5">
            <w:pPr>
              <w:pStyle w:val="TableTextCA"/>
              <w:spacing w:before="20" w:after="20"/>
            </w:pPr>
            <w:r w:rsidRPr="00D40594">
              <w:t>1</w:t>
            </w:r>
          </w:p>
        </w:tc>
      </w:tr>
      <w:tr w:rsidR="00011A46" w:rsidRPr="007A1122" w14:paraId="6AE1538B" w14:textId="77777777" w:rsidTr="00F54086">
        <w:trPr>
          <w:trHeight w:val="306"/>
        </w:trPr>
        <w:tc>
          <w:tcPr>
            <w:tcW w:w="2376" w:type="dxa"/>
            <w:shd w:val="clear" w:color="auto" w:fill="auto"/>
          </w:tcPr>
          <w:p w14:paraId="58B59780" w14:textId="77777777" w:rsidR="00011A46" w:rsidRPr="00D40594" w:rsidRDefault="00011A46" w:rsidP="00051BF5">
            <w:pPr>
              <w:pStyle w:val="TableText"/>
              <w:spacing w:before="20" w:after="20"/>
            </w:pPr>
            <w:r w:rsidRPr="00D40594">
              <w:t>APS3</w:t>
            </w:r>
          </w:p>
        </w:tc>
        <w:tc>
          <w:tcPr>
            <w:tcW w:w="1560" w:type="dxa"/>
            <w:shd w:val="clear" w:color="auto" w:fill="auto"/>
          </w:tcPr>
          <w:p w14:paraId="4981E510" w14:textId="77777777" w:rsidR="00011A46" w:rsidRPr="00D40594" w:rsidRDefault="00011A46" w:rsidP="00051BF5">
            <w:pPr>
              <w:pStyle w:val="TableTextCA"/>
              <w:spacing w:before="20" w:after="20"/>
            </w:pPr>
            <w:r w:rsidRPr="00D40594">
              <w:t>0</w:t>
            </w:r>
          </w:p>
        </w:tc>
        <w:tc>
          <w:tcPr>
            <w:tcW w:w="1559" w:type="dxa"/>
            <w:shd w:val="clear" w:color="auto" w:fill="auto"/>
          </w:tcPr>
          <w:p w14:paraId="173D6F4E" w14:textId="77777777" w:rsidR="00011A46" w:rsidRPr="00D40594" w:rsidRDefault="00011A46" w:rsidP="00051BF5">
            <w:pPr>
              <w:pStyle w:val="TableTextCA"/>
              <w:spacing w:before="20" w:after="20"/>
            </w:pPr>
            <w:r w:rsidRPr="00D40594">
              <w:t>0</w:t>
            </w:r>
          </w:p>
        </w:tc>
        <w:tc>
          <w:tcPr>
            <w:tcW w:w="1276" w:type="dxa"/>
            <w:shd w:val="clear" w:color="auto" w:fill="auto"/>
          </w:tcPr>
          <w:p w14:paraId="2AE3CAAB" w14:textId="77777777" w:rsidR="00011A46" w:rsidRPr="00D40594" w:rsidRDefault="00011A46" w:rsidP="00051BF5">
            <w:pPr>
              <w:pStyle w:val="TableTextCA"/>
              <w:spacing w:before="20" w:after="20"/>
            </w:pPr>
            <w:r w:rsidRPr="00D40594">
              <w:t>0</w:t>
            </w:r>
          </w:p>
        </w:tc>
        <w:tc>
          <w:tcPr>
            <w:tcW w:w="1275" w:type="dxa"/>
            <w:shd w:val="clear" w:color="auto" w:fill="auto"/>
          </w:tcPr>
          <w:p w14:paraId="7FE2D8F6" w14:textId="77777777" w:rsidR="00011A46" w:rsidRPr="00D40594" w:rsidRDefault="00011A46" w:rsidP="00051BF5">
            <w:pPr>
              <w:pStyle w:val="TableTextCA"/>
              <w:spacing w:before="20" w:after="20"/>
            </w:pPr>
            <w:r w:rsidRPr="00D40594">
              <w:t>0</w:t>
            </w:r>
          </w:p>
        </w:tc>
        <w:tc>
          <w:tcPr>
            <w:tcW w:w="1196" w:type="dxa"/>
            <w:shd w:val="clear" w:color="auto" w:fill="auto"/>
          </w:tcPr>
          <w:p w14:paraId="3CAA4336" w14:textId="77777777" w:rsidR="00011A46" w:rsidRPr="00D40594" w:rsidRDefault="00011A46" w:rsidP="00051BF5">
            <w:pPr>
              <w:pStyle w:val="TableTextCA"/>
              <w:spacing w:before="20" w:after="20"/>
            </w:pPr>
            <w:r w:rsidRPr="00D40594">
              <w:t>0</w:t>
            </w:r>
          </w:p>
        </w:tc>
      </w:tr>
      <w:tr w:rsidR="00011A46" w:rsidRPr="007A1122" w14:paraId="1123B870" w14:textId="77777777" w:rsidTr="00F54086">
        <w:trPr>
          <w:trHeight w:val="306"/>
        </w:trPr>
        <w:tc>
          <w:tcPr>
            <w:tcW w:w="2376" w:type="dxa"/>
            <w:shd w:val="clear" w:color="auto" w:fill="auto"/>
          </w:tcPr>
          <w:p w14:paraId="614EEF09" w14:textId="77777777" w:rsidR="00011A46" w:rsidRPr="00D40594" w:rsidRDefault="00011A46" w:rsidP="00051BF5">
            <w:pPr>
              <w:pStyle w:val="TableText"/>
              <w:spacing w:before="20" w:after="20"/>
            </w:pPr>
            <w:r w:rsidRPr="00D40594">
              <w:t>APS4</w:t>
            </w:r>
          </w:p>
        </w:tc>
        <w:tc>
          <w:tcPr>
            <w:tcW w:w="1560" w:type="dxa"/>
            <w:shd w:val="clear" w:color="auto" w:fill="auto"/>
          </w:tcPr>
          <w:p w14:paraId="2C3509B5" w14:textId="77777777" w:rsidR="00011A46" w:rsidRPr="00D40594" w:rsidRDefault="00011A46" w:rsidP="00051BF5">
            <w:pPr>
              <w:pStyle w:val="TableTextCA"/>
              <w:spacing w:before="20" w:after="20"/>
            </w:pPr>
            <w:r w:rsidRPr="00D40594">
              <w:t>2</w:t>
            </w:r>
          </w:p>
        </w:tc>
        <w:tc>
          <w:tcPr>
            <w:tcW w:w="1559" w:type="dxa"/>
            <w:shd w:val="clear" w:color="auto" w:fill="auto"/>
          </w:tcPr>
          <w:p w14:paraId="09C22BA4" w14:textId="77777777" w:rsidR="00011A46" w:rsidRPr="00D40594" w:rsidRDefault="00011A46" w:rsidP="00051BF5">
            <w:pPr>
              <w:pStyle w:val="TableTextCA"/>
              <w:spacing w:before="20" w:after="20"/>
            </w:pPr>
            <w:r w:rsidRPr="00D40594">
              <w:t>0</w:t>
            </w:r>
          </w:p>
        </w:tc>
        <w:tc>
          <w:tcPr>
            <w:tcW w:w="1276" w:type="dxa"/>
            <w:shd w:val="clear" w:color="auto" w:fill="auto"/>
          </w:tcPr>
          <w:p w14:paraId="7910DF9B" w14:textId="77777777" w:rsidR="00011A46" w:rsidRPr="00D40594" w:rsidRDefault="00011A46" w:rsidP="00051BF5">
            <w:pPr>
              <w:pStyle w:val="TableTextCA"/>
              <w:spacing w:before="20" w:after="20"/>
            </w:pPr>
            <w:r w:rsidRPr="00D40594">
              <w:t>1</w:t>
            </w:r>
          </w:p>
        </w:tc>
        <w:tc>
          <w:tcPr>
            <w:tcW w:w="1275" w:type="dxa"/>
            <w:shd w:val="clear" w:color="auto" w:fill="auto"/>
          </w:tcPr>
          <w:p w14:paraId="175F43E2" w14:textId="77777777" w:rsidR="00011A46" w:rsidRPr="00D40594" w:rsidRDefault="00011A46" w:rsidP="00051BF5">
            <w:pPr>
              <w:pStyle w:val="TableTextCA"/>
              <w:spacing w:before="20" w:after="20"/>
            </w:pPr>
            <w:r w:rsidRPr="00D40594">
              <w:t>0</w:t>
            </w:r>
          </w:p>
        </w:tc>
        <w:tc>
          <w:tcPr>
            <w:tcW w:w="1196" w:type="dxa"/>
            <w:shd w:val="clear" w:color="auto" w:fill="auto"/>
          </w:tcPr>
          <w:p w14:paraId="3CBBF145" w14:textId="77777777" w:rsidR="00011A46" w:rsidRPr="00D40594" w:rsidRDefault="00011A46" w:rsidP="00051BF5">
            <w:pPr>
              <w:pStyle w:val="TableTextCA"/>
              <w:spacing w:before="20" w:after="20"/>
            </w:pPr>
            <w:r w:rsidRPr="00D40594">
              <w:t>3</w:t>
            </w:r>
          </w:p>
        </w:tc>
      </w:tr>
      <w:tr w:rsidR="00011A46" w:rsidRPr="007A1122" w14:paraId="014D5A42" w14:textId="77777777" w:rsidTr="00F54086">
        <w:trPr>
          <w:trHeight w:val="306"/>
        </w:trPr>
        <w:tc>
          <w:tcPr>
            <w:tcW w:w="2376" w:type="dxa"/>
            <w:shd w:val="clear" w:color="auto" w:fill="auto"/>
          </w:tcPr>
          <w:p w14:paraId="22676865" w14:textId="77777777" w:rsidR="00011A46" w:rsidRPr="00D40594" w:rsidRDefault="00011A46" w:rsidP="00051BF5">
            <w:pPr>
              <w:pStyle w:val="TableText"/>
              <w:spacing w:before="20" w:after="20"/>
            </w:pPr>
            <w:r w:rsidRPr="00D40594">
              <w:t>APS5</w:t>
            </w:r>
          </w:p>
        </w:tc>
        <w:tc>
          <w:tcPr>
            <w:tcW w:w="1560" w:type="dxa"/>
            <w:shd w:val="clear" w:color="auto" w:fill="auto"/>
          </w:tcPr>
          <w:p w14:paraId="741CBE02" w14:textId="77777777" w:rsidR="00011A46" w:rsidRPr="00D40594" w:rsidRDefault="00011A46" w:rsidP="00051BF5">
            <w:pPr>
              <w:pStyle w:val="TableTextCA"/>
              <w:spacing w:before="20" w:after="20"/>
            </w:pPr>
            <w:r w:rsidRPr="00D40594">
              <w:t>2</w:t>
            </w:r>
          </w:p>
        </w:tc>
        <w:tc>
          <w:tcPr>
            <w:tcW w:w="1559" w:type="dxa"/>
            <w:shd w:val="clear" w:color="auto" w:fill="auto"/>
          </w:tcPr>
          <w:p w14:paraId="0DB25255" w14:textId="77777777" w:rsidR="00011A46" w:rsidRPr="00D40594" w:rsidRDefault="00011A46" w:rsidP="00051BF5">
            <w:pPr>
              <w:pStyle w:val="TableTextCA"/>
              <w:spacing w:before="20" w:after="20"/>
            </w:pPr>
            <w:r w:rsidRPr="00D40594">
              <w:t>1</w:t>
            </w:r>
          </w:p>
        </w:tc>
        <w:tc>
          <w:tcPr>
            <w:tcW w:w="1276" w:type="dxa"/>
            <w:shd w:val="clear" w:color="auto" w:fill="auto"/>
          </w:tcPr>
          <w:p w14:paraId="0D0D473F" w14:textId="77777777" w:rsidR="00011A46" w:rsidRPr="00D40594" w:rsidRDefault="00011A46" w:rsidP="00051BF5">
            <w:pPr>
              <w:pStyle w:val="TableTextCA"/>
              <w:spacing w:before="20" w:after="20"/>
            </w:pPr>
            <w:r w:rsidRPr="00D40594">
              <w:t>2</w:t>
            </w:r>
          </w:p>
        </w:tc>
        <w:tc>
          <w:tcPr>
            <w:tcW w:w="1275" w:type="dxa"/>
            <w:shd w:val="clear" w:color="auto" w:fill="auto"/>
          </w:tcPr>
          <w:p w14:paraId="5172F07C" w14:textId="77777777" w:rsidR="00011A46" w:rsidRPr="00D40594" w:rsidRDefault="00011A46" w:rsidP="00051BF5">
            <w:pPr>
              <w:pStyle w:val="TableTextCA"/>
              <w:spacing w:before="20" w:after="20"/>
            </w:pPr>
            <w:r w:rsidRPr="00D40594">
              <w:t>0</w:t>
            </w:r>
          </w:p>
        </w:tc>
        <w:tc>
          <w:tcPr>
            <w:tcW w:w="1196" w:type="dxa"/>
            <w:shd w:val="clear" w:color="auto" w:fill="auto"/>
          </w:tcPr>
          <w:p w14:paraId="4180B284" w14:textId="77777777" w:rsidR="00011A46" w:rsidRPr="00D40594" w:rsidRDefault="00011A46" w:rsidP="00051BF5">
            <w:pPr>
              <w:pStyle w:val="TableTextCA"/>
              <w:spacing w:before="20" w:after="20"/>
            </w:pPr>
            <w:r w:rsidRPr="00D40594">
              <w:t>5</w:t>
            </w:r>
          </w:p>
        </w:tc>
      </w:tr>
      <w:tr w:rsidR="00011A46" w:rsidRPr="007A1122" w14:paraId="114A566A" w14:textId="77777777" w:rsidTr="00F54086">
        <w:trPr>
          <w:trHeight w:val="306"/>
        </w:trPr>
        <w:tc>
          <w:tcPr>
            <w:tcW w:w="2376" w:type="dxa"/>
            <w:shd w:val="clear" w:color="auto" w:fill="auto"/>
          </w:tcPr>
          <w:p w14:paraId="0F8C4376" w14:textId="77777777" w:rsidR="00011A46" w:rsidRPr="00D40594" w:rsidRDefault="00011A46" w:rsidP="00051BF5">
            <w:pPr>
              <w:pStyle w:val="TableText"/>
              <w:spacing w:before="20" w:after="20"/>
            </w:pPr>
            <w:r w:rsidRPr="00D40594">
              <w:t>APS6</w:t>
            </w:r>
          </w:p>
        </w:tc>
        <w:tc>
          <w:tcPr>
            <w:tcW w:w="1560" w:type="dxa"/>
            <w:shd w:val="clear" w:color="auto" w:fill="auto"/>
          </w:tcPr>
          <w:p w14:paraId="1304C32A" w14:textId="77777777" w:rsidR="00011A46" w:rsidRPr="00D40594" w:rsidRDefault="00011A46" w:rsidP="00051BF5">
            <w:pPr>
              <w:pStyle w:val="TableTextCA"/>
              <w:spacing w:before="20" w:after="20"/>
            </w:pPr>
            <w:r w:rsidRPr="00D40594">
              <w:t>6</w:t>
            </w:r>
          </w:p>
        </w:tc>
        <w:tc>
          <w:tcPr>
            <w:tcW w:w="1559" w:type="dxa"/>
            <w:shd w:val="clear" w:color="auto" w:fill="auto"/>
          </w:tcPr>
          <w:p w14:paraId="38BFD133" w14:textId="77777777" w:rsidR="00011A46" w:rsidRPr="00D40594" w:rsidRDefault="00011A46" w:rsidP="00051BF5">
            <w:pPr>
              <w:pStyle w:val="TableTextCA"/>
              <w:spacing w:before="20" w:after="20"/>
            </w:pPr>
            <w:r w:rsidRPr="00D40594">
              <w:t>1</w:t>
            </w:r>
          </w:p>
        </w:tc>
        <w:tc>
          <w:tcPr>
            <w:tcW w:w="1276" w:type="dxa"/>
            <w:shd w:val="clear" w:color="auto" w:fill="auto"/>
          </w:tcPr>
          <w:p w14:paraId="31C976CB" w14:textId="77777777" w:rsidR="00011A46" w:rsidRPr="00D40594" w:rsidRDefault="00011A46" w:rsidP="00051BF5">
            <w:pPr>
              <w:pStyle w:val="TableTextCA"/>
              <w:spacing w:before="20" w:after="20"/>
            </w:pPr>
            <w:r w:rsidRPr="00D40594">
              <w:t>3</w:t>
            </w:r>
          </w:p>
        </w:tc>
        <w:tc>
          <w:tcPr>
            <w:tcW w:w="1275" w:type="dxa"/>
            <w:shd w:val="clear" w:color="auto" w:fill="auto"/>
          </w:tcPr>
          <w:p w14:paraId="18DF2310" w14:textId="77777777" w:rsidR="00011A46" w:rsidRPr="00D40594" w:rsidRDefault="00011A46" w:rsidP="00051BF5">
            <w:pPr>
              <w:pStyle w:val="TableTextCA"/>
              <w:spacing w:before="20" w:after="20"/>
            </w:pPr>
            <w:r w:rsidRPr="00D40594">
              <w:t>0</w:t>
            </w:r>
          </w:p>
        </w:tc>
        <w:tc>
          <w:tcPr>
            <w:tcW w:w="1196" w:type="dxa"/>
            <w:shd w:val="clear" w:color="auto" w:fill="auto"/>
          </w:tcPr>
          <w:p w14:paraId="4350E412" w14:textId="77777777" w:rsidR="00011A46" w:rsidRPr="00D40594" w:rsidRDefault="00011A46" w:rsidP="00051BF5">
            <w:pPr>
              <w:pStyle w:val="TableTextCA"/>
              <w:spacing w:before="20" w:after="20"/>
            </w:pPr>
            <w:r w:rsidRPr="00D40594">
              <w:t>10</w:t>
            </w:r>
          </w:p>
        </w:tc>
      </w:tr>
      <w:tr w:rsidR="00011A46" w:rsidRPr="007A1122" w14:paraId="73232D96" w14:textId="77777777" w:rsidTr="00F54086">
        <w:trPr>
          <w:trHeight w:val="306"/>
        </w:trPr>
        <w:tc>
          <w:tcPr>
            <w:tcW w:w="2376" w:type="dxa"/>
            <w:shd w:val="clear" w:color="auto" w:fill="auto"/>
          </w:tcPr>
          <w:p w14:paraId="6BE1EC1C" w14:textId="77777777" w:rsidR="00011A46" w:rsidRPr="00D40594" w:rsidRDefault="00011A46" w:rsidP="00051BF5">
            <w:pPr>
              <w:pStyle w:val="TableText"/>
              <w:spacing w:before="20" w:after="20"/>
            </w:pPr>
            <w:r w:rsidRPr="00D40594">
              <w:t>EL1</w:t>
            </w:r>
          </w:p>
        </w:tc>
        <w:tc>
          <w:tcPr>
            <w:tcW w:w="1560" w:type="dxa"/>
            <w:shd w:val="clear" w:color="auto" w:fill="auto"/>
          </w:tcPr>
          <w:p w14:paraId="552BD293" w14:textId="77777777" w:rsidR="00011A46" w:rsidRPr="00D40594" w:rsidRDefault="00011A46" w:rsidP="00051BF5">
            <w:pPr>
              <w:pStyle w:val="TableTextCA"/>
              <w:spacing w:before="20" w:after="20"/>
            </w:pPr>
            <w:r w:rsidRPr="00D40594">
              <w:t>1</w:t>
            </w:r>
          </w:p>
        </w:tc>
        <w:tc>
          <w:tcPr>
            <w:tcW w:w="1559" w:type="dxa"/>
            <w:shd w:val="clear" w:color="auto" w:fill="auto"/>
          </w:tcPr>
          <w:p w14:paraId="0D3A3A88" w14:textId="77777777" w:rsidR="00011A46" w:rsidRPr="00D40594" w:rsidRDefault="00011A46" w:rsidP="00051BF5">
            <w:pPr>
              <w:pStyle w:val="TableTextCA"/>
              <w:spacing w:before="20" w:after="20"/>
            </w:pPr>
            <w:r w:rsidRPr="00D40594">
              <w:t>1</w:t>
            </w:r>
          </w:p>
        </w:tc>
        <w:tc>
          <w:tcPr>
            <w:tcW w:w="1276" w:type="dxa"/>
            <w:shd w:val="clear" w:color="auto" w:fill="auto"/>
          </w:tcPr>
          <w:p w14:paraId="0DE420D1" w14:textId="77777777" w:rsidR="00011A46" w:rsidRPr="00D40594" w:rsidRDefault="00011A46" w:rsidP="00051BF5">
            <w:pPr>
              <w:pStyle w:val="TableTextCA"/>
              <w:spacing w:before="20" w:after="20"/>
            </w:pPr>
            <w:r w:rsidRPr="00D40594">
              <w:t>1</w:t>
            </w:r>
          </w:p>
        </w:tc>
        <w:tc>
          <w:tcPr>
            <w:tcW w:w="1275" w:type="dxa"/>
            <w:shd w:val="clear" w:color="auto" w:fill="auto"/>
          </w:tcPr>
          <w:p w14:paraId="03CBA841" w14:textId="77777777" w:rsidR="00011A46" w:rsidRPr="00D40594" w:rsidRDefault="00011A46" w:rsidP="00051BF5">
            <w:pPr>
              <w:pStyle w:val="TableTextCA"/>
              <w:spacing w:before="20" w:after="20"/>
            </w:pPr>
            <w:r w:rsidRPr="00D40594">
              <w:t>0</w:t>
            </w:r>
          </w:p>
        </w:tc>
        <w:tc>
          <w:tcPr>
            <w:tcW w:w="1196" w:type="dxa"/>
            <w:shd w:val="clear" w:color="auto" w:fill="auto"/>
          </w:tcPr>
          <w:p w14:paraId="37026D2D" w14:textId="77777777" w:rsidR="00011A46" w:rsidRPr="00D40594" w:rsidRDefault="00011A46" w:rsidP="00051BF5">
            <w:pPr>
              <w:pStyle w:val="TableTextCA"/>
              <w:spacing w:before="20" w:after="20"/>
            </w:pPr>
            <w:r w:rsidRPr="00D40594">
              <w:t>3</w:t>
            </w:r>
          </w:p>
        </w:tc>
      </w:tr>
      <w:tr w:rsidR="00011A46" w:rsidRPr="007A1122" w14:paraId="6DDD1FD8" w14:textId="77777777" w:rsidTr="00F54086">
        <w:trPr>
          <w:trHeight w:val="306"/>
        </w:trPr>
        <w:tc>
          <w:tcPr>
            <w:tcW w:w="2376" w:type="dxa"/>
            <w:shd w:val="clear" w:color="auto" w:fill="auto"/>
          </w:tcPr>
          <w:p w14:paraId="2798D652" w14:textId="77777777" w:rsidR="00011A46" w:rsidRPr="00D40594" w:rsidRDefault="00011A46" w:rsidP="00051BF5">
            <w:pPr>
              <w:pStyle w:val="TableText"/>
              <w:spacing w:before="20" w:after="20"/>
            </w:pPr>
            <w:r w:rsidRPr="00D40594">
              <w:t>EL2</w:t>
            </w:r>
          </w:p>
        </w:tc>
        <w:tc>
          <w:tcPr>
            <w:tcW w:w="1560" w:type="dxa"/>
            <w:shd w:val="clear" w:color="auto" w:fill="auto"/>
          </w:tcPr>
          <w:p w14:paraId="2D62C0F6" w14:textId="77777777" w:rsidR="00011A46" w:rsidRPr="00D40594" w:rsidRDefault="00011A46" w:rsidP="00051BF5">
            <w:pPr>
              <w:pStyle w:val="TableTextCA"/>
              <w:spacing w:before="20" w:after="20"/>
            </w:pPr>
            <w:r w:rsidRPr="00D40594">
              <w:t>0</w:t>
            </w:r>
          </w:p>
        </w:tc>
        <w:tc>
          <w:tcPr>
            <w:tcW w:w="1559" w:type="dxa"/>
            <w:shd w:val="clear" w:color="auto" w:fill="auto"/>
          </w:tcPr>
          <w:p w14:paraId="4091678C" w14:textId="77777777" w:rsidR="00011A46" w:rsidRPr="00D40594" w:rsidRDefault="00011A46" w:rsidP="00051BF5">
            <w:pPr>
              <w:pStyle w:val="TableTextCA"/>
              <w:spacing w:before="20" w:after="20"/>
            </w:pPr>
            <w:r w:rsidRPr="00D40594">
              <w:t>0</w:t>
            </w:r>
          </w:p>
        </w:tc>
        <w:tc>
          <w:tcPr>
            <w:tcW w:w="1276" w:type="dxa"/>
            <w:shd w:val="clear" w:color="auto" w:fill="auto"/>
          </w:tcPr>
          <w:p w14:paraId="253E38F5" w14:textId="77777777" w:rsidR="00011A46" w:rsidRPr="00D40594" w:rsidRDefault="00011A46" w:rsidP="00051BF5">
            <w:pPr>
              <w:pStyle w:val="TableTextCA"/>
              <w:spacing w:before="20" w:after="20"/>
            </w:pPr>
            <w:r w:rsidRPr="00D40594">
              <w:t>0</w:t>
            </w:r>
          </w:p>
        </w:tc>
        <w:tc>
          <w:tcPr>
            <w:tcW w:w="1275" w:type="dxa"/>
            <w:shd w:val="clear" w:color="auto" w:fill="auto"/>
          </w:tcPr>
          <w:p w14:paraId="5F1BD356" w14:textId="77777777" w:rsidR="00011A46" w:rsidRPr="00D40594" w:rsidRDefault="00011A46" w:rsidP="00051BF5">
            <w:pPr>
              <w:pStyle w:val="TableTextCA"/>
              <w:spacing w:before="20" w:after="20"/>
            </w:pPr>
            <w:r w:rsidRPr="00D40594">
              <w:t>0</w:t>
            </w:r>
          </w:p>
        </w:tc>
        <w:tc>
          <w:tcPr>
            <w:tcW w:w="1196" w:type="dxa"/>
            <w:shd w:val="clear" w:color="auto" w:fill="auto"/>
          </w:tcPr>
          <w:p w14:paraId="49877D42" w14:textId="77777777" w:rsidR="00011A46" w:rsidRPr="00D40594" w:rsidRDefault="00011A46" w:rsidP="00051BF5">
            <w:pPr>
              <w:pStyle w:val="TableTextCA"/>
              <w:spacing w:before="20" w:after="20"/>
            </w:pPr>
            <w:r w:rsidRPr="00D40594">
              <w:t>0</w:t>
            </w:r>
          </w:p>
        </w:tc>
      </w:tr>
      <w:tr w:rsidR="00011A46" w:rsidRPr="007A1122" w14:paraId="01434C9D" w14:textId="77777777" w:rsidTr="00F54086">
        <w:trPr>
          <w:trHeight w:val="306"/>
        </w:trPr>
        <w:tc>
          <w:tcPr>
            <w:tcW w:w="2376" w:type="dxa"/>
            <w:shd w:val="clear" w:color="auto" w:fill="auto"/>
          </w:tcPr>
          <w:p w14:paraId="571B9DA0" w14:textId="77777777" w:rsidR="00011A46" w:rsidRPr="00D40594" w:rsidRDefault="00011A46" w:rsidP="00051BF5">
            <w:pPr>
              <w:pStyle w:val="TableText"/>
              <w:spacing w:before="20" w:after="20"/>
            </w:pPr>
            <w:r w:rsidRPr="00D40594">
              <w:t>SES1</w:t>
            </w:r>
          </w:p>
        </w:tc>
        <w:tc>
          <w:tcPr>
            <w:tcW w:w="1560" w:type="dxa"/>
            <w:shd w:val="clear" w:color="auto" w:fill="auto"/>
          </w:tcPr>
          <w:p w14:paraId="597ADC37" w14:textId="77777777" w:rsidR="00011A46" w:rsidRPr="00D40594" w:rsidRDefault="00011A46" w:rsidP="00051BF5">
            <w:pPr>
              <w:pStyle w:val="TableTextCA"/>
              <w:spacing w:before="20" w:after="20"/>
            </w:pPr>
            <w:r w:rsidRPr="00D40594">
              <w:t>0</w:t>
            </w:r>
          </w:p>
        </w:tc>
        <w:tc>
          <w:tcPr>
            <w:tcW w:w="1559" w:type="dxa"/>
            <w:shd w:val="clear" w:color="auto" w:fill="auto"/>
          </w:tcPr>
          <w:p w14:paraId="595F02B2" w14:textId="77777777" w:rsidR="00011A46" w:rsidRPr="00D40594" w:rsidRDefault="00011A46" w:rsidP="00051BF5">
            <w:pPr>
              <w:pStyle w:val="TableTextCA"/>
              <w:spacing w:before="20" w:after="20"/>
            </w:pPr>
            <w:r w:rsidRPr="00D40594">
              <w:t>0</w:t>
            </w:r>
          </w:p>
        </w:tc>
        <w:tc>
          <w:tcPr>
            <w:tcW w:w="1276" w:type="dxa"/>
            <w:shd w:val="clear" w:color="auto" w:fill="auto"/>
          </w:tcPr>
          <w:p w14:paraId="2CF742E7" w14:textId="77777777" w:rsidR="00011A46" w:rsidRPr="00D40594" w:rsidRDefault="00011A46" w:rsidP="00051BF5">
            <w:pPr>
              <w:pStyle w:val="TableTextCA"/>
              <w:spacing w:before="20" w:after="20"/>
            </w:pPr>
            <w:r w:rsidRPr="00D40594">
              <w:t>0</w:t>
            </w:r>
          </w:p>
        </w:tc>
        <w:tc>
          <w:tcPr>
            <w:tcW w:w="1275" w:type="dxa"/>
            <w:shd w:val="clear" w:color="auto" w:fill="auto"/>
          </w:tcPr>
          <w:p w14:paraId="24CE6266" w14:textId="77777777" w:rsidR="00011A46" w:rsidRPr="00D40594" w:rsidRDefault="00011A46" w:rsidP="00051BF5">
            <w:pPr>
              <w:pStyle w:val="TableTextCA"/>
              <w:spacing w:before="20" w:after="20"/>
            </w:pPr>
            <w:r w:rsidRPr="00D40594">
              <w:t>0</w:t>
            </w:r>
          </w:p>
        </w:tc>
        <w:tc>
          <w:tcPr>
            <w:tcW w:w="1196" w:type="dxa"/>
            <w:shd w:val="clear" w:color="auto" w:fill="auto"/>
          </w:tcPr>
          <w:p w14:paraId="1CA1ABAA" w14:textId="77777777" w:rsidR="00011A46" w:rsidRPr="00D40594" w:rsidRDefault="00011A46" w:rsidP="00051BF5">
            <w:pPr>
              <w:pStyle w:val="TableTextCA"/>
              <w:spacing w:before="20" w:after="20"/>
            </w:pPr>
            <w:r w:rsidRPr="00D40594">
              <w:t>0</w:t>
            </w:r>
          </w:p>
        </w:tc>
      </w:tr>
      <w:tr w:rsidR="00011A46" w:rsidRPr="007A1122" w14:paraId="25619E30" w14:textId="77777777" w:rsidTr="00F54086">
        <w:trPr>
          <w:trHeight w:val="306"/>
        </w:trPr>
        <w:tc>
          <w:tcPr>
            <w:tcW w:w="2376" w:type="dxa"/>
            <w:tcBorders>
              <w:bottom w:val="single" w:sz="4" w:space="0" w:color="auto"/>
            </w:tcBorders>
          </w:tcPr>
          <w:p w14:paraId="0DDECAD3" w14:textId="77777777" w:rsidR="00011A46" w:rsidRPr="00D40594" w:rsidRDefault="00011A46" w:rsidP="00051BF5">
            <w:pPr>
              <w:pStyle w:val="TableText"/>
              <w:spacing w:before="20" w:after="20"/>
            </w:pPr>
            <w:r w:rsidRPr="00D40594">
              <w:t>CEO</w:t>
            </w:r>
          </w:p>
        </w:tc>
        <w:tc>
          <w:tcPr>
            <w:tcW w:w="1560" w:type="dxa"/>
            <w:tcBorders>
              <w:bottom w:val="single" w:sz="4" w:space="0" w:color="auto"/>
            </w:tcBorders>
          </w:tcPr>
          <w:p w14:paraId="3717C570" w14:textId="77777777" w:rsidR="00011A46" w:rsidRPr="00D40594" w:rsidRDefault="00011A46" w:rsidP="00051BF5">
            <w:pPr>
              <w:pStyle w:val="TableTextCA"/>
              <w:spacing w:before="20" w:after="20"/>
            </w:pPr>
            <w:r w:rsidRPr="00D40594">
              <w:t>0</w:t>
            </w:r>
          </w:p>
        </w:tc>
        <w:tc>
          <w:tcPr>
            <w:tcW w:w="1559" w:type="dxa"/>
            <w:tcBorders>
              <w:bottom w:val="single" w:sz="4" w:space="0" w:color="auto"/>
            </w:tcBorders>
          </w:tcPr>
          <w:p w14:paraId="25FE354A" w14:textId="77777777" w:rsidR="00011A46" w:rsidRPr="00D40594" w:rsidRDefault="00011A46" w:rsidP="00051BF5">
            <w:pPr>
              <w:pStyle w:val="TableTextCA"/>
              <w:spacing w:before="20" w:after="20"/>
            </w:pPr>
            <w:r w:rsidRPr="00D40594">
              <w:t>0</w:t>
            </w:r>
          </w:p>
        </w:tc>
        <w:tc>
          <w:tcPr>
            <w:tcW w:w="1276" w:type="dxa"/>
            <w:tcBorders>
              <w:bottom w:val="single" w:sz="4" w:space="0" w:color="auto"/>
            </w:tcBorders>
          </w:tcPr>
          <w:p w14:paraId="244F20B7" w14:textId="77777777" w:rsidR="00011A46" w:rsidRPr="00D40594" w:rsidRDefault="00011A46" w:rsidP="00051BF5">
            <w:pPr>
              <w:pStyle w:val="TableTextCA"/>
              <w:spacing w:before="20" w:after="20"/>
            </w:pPr>
            <w:r w:rsidRPr="00D40594">
              <w:t>1</w:t>
            </w:r>
          </w:p>
        </w:tc>
        <w:tc>
          <w:tcPr>
            <w:tcW w:w="1275" w:type="dxa"/>
            <w:tcBorders>
              <w:bottom w:val="single" w:sz="4" w:space="0" w:color="auto"/>
            </w:tcBorders>
          </w:tcPr>
          <w:p w14:paraId="0AA6D53D" w14:textId="77777777" w:rsidR="00011A46" w:rsidRPr="00D40594" w:rsidRDefault="00011A46" w:rsidP="00051BF5">
            <w:pPr>
              <w:pStyle w:val="TableTextCA"/>
              <w:spacing w:before="20" w:after="20"/>
            </w:pPr>
            <w:r w:rsidRPr="00D40594">
              <w:t>0</w:t>
            </w:r>
          </w:p>
        </w:tc>
        <w:tc>
          <w:tcPr>
            <w:tcW w:w="1196" w:type="dxa"/>
            <w:tcBorders>
              <w:bottom w:val="single" w:sz="4" w:space="0" w:color="auto"/>
            </w:tcBorders>
          </w:tcPr>
          <w:p w14:paraId="3D4F46F3" w14:textId="77777777" w:rsidR="00011A46" w:rsidRPr="00D40594" w:rsidRDefault="00011A46" w:rsidP="00051BF5">
            <w:pPr>
              <w:pStyle w:val="TableTextCA"/>
              <w:spacing w:before="20" w:after="20"/>
            </w:pPr>
            <w:r w:rsidRPr="00D40594">
              <w:t>1</w:t>
            </w:r>
          </w:p>
        </w:tc>
      </w:tr>
      <w:tr w:rsidR="00011A46" w:rsidRPr="00087F41" w14:paraId="6FA15E52" w14:textId="77777777" w:rsidTr="00F54086">
        <w:trPr>
          <w:trHeight w:val="306"/>
        </w:trPr>
        <w:tc>
          <w:tcPr>
            <w:tcW w:w="2376" w:type="dxa"/>
            <w:shd w:val="clear" w:color="auto" w:fill="auto"/>
          </w:tcPr>
          <w:p w14:paraId="2CFE5CF9" w14:textId="77777777" w:rsidR="00011A46" w:rsidRPr="00D40594" w:rsidRDefault="00011A46" w:rsidP="00051BF5">
            <w:pPr>
              <w:pStyle w:val="TableText"/>
              <w:spacing w:before="20" w:after="20"/>
              <w:rPr>
                <w:color w:val="auto"/>
              </w:rPr>
            </w:pPr>
            <w:r w:rsidRPr="00D40594">
              <w:rPr>
                <w:b/>
                <w:bCs/>
                <w:iCs/>
                <w:color w:val="auto"/>
              </w:rPr>
              <w:t xml:space="preserve">Total </w:t>
            </w:r>
          </w:p>
        </w:tc>
        <w:tc>
          <w:tcPr>
            <w:tcW w:w="1560" w:type="dxa"/>
            <w:shd w:val="clear" w:color="auto" w:fill="auto"/>
          </w:tcPr>
          <w:p w14:paraId="35418583" w14:textId="77777777" w:rsidR="00011A46" w:rsidRPr="00D40594" w:rsidRDefault="00011A46" w:rsidP="00051BF5">
            <w:pPr>
              <w:pStyle w:val="TableTextCA"/>
              <w:spacing w:before="20" w:after="20"/>
              <w:rPr>
                <w:b/>
                <w:color w:val="auto"/>
              </w:rPr>
            </w:pPr>
            <w:r w:rsidRPr="00D40594">
              <w:rPr>
                <w:b/>
                <w:color w:val="auto"/>
              </w:rPr>
              <w:t>12</w:t>
            </w:r>
          </w:p>
        </w:tc>
        <w:tc>
          <w:tcPr>
            <w:tcW w:w="1559" w:type="dxa"/>
            <w:shd w:val="clear" w:color="auto" w:fill="auto"/>
          </w:tcPr>
          <w:p w14:paraId="2DABD040" w14:textId="77777777" w:rsidR="00011A46" w:rsidRPr="00D40594" w:rsidRDefault="00011A46" w:rsidP="00051BF5">
            <w:pPr>
              <w:pStyle w:val="TableTextCA"/>
              <w:spacing w:before="20" w:after="20"/>
              <w:rPr>
                <w:b/>
                <w:color w:val="auto"/>
              </w:rPr>
            </w:pPr>
            <w:r w:rsidRPr="00D40594">
              <w:rPr>
                <w:b/>
                <w:color w:val="auto"/>
              </w:rPr>
              <w:t>3</w:t>
            </w:r>
          </w:p>
        </w:tc>
        <w:tc>
          <w:tcPr>
            <w:tcW w:w="1276" w:type="dxa"/>
            <w:shd w:val="clear" w:color="auto" w:fill="auto"/>
          </w:tcPr>
          <w:p w14:paraId="3361030A" w14:textId="77777777" w:rsidR="00011A46" w:rsidRPr="00D40594" w:rsidRDefault="00011A46" w:rsidP="00051BF5">
            <w:pPr>
              <w:pStyle w:val="TableTextCA"/>
              <w:spacing w:before="20" w:after="20"/>
              <w:rPr>
                <w:b/>
                <w:color w:val="auto"/>
              </w:rPr>
            </w:pPr>
            <w:r w:rsidRPr="00D40594">
              <w:rPr>
                <w:b/>
                <w:color w:val="auto"/>
              </w:rPr>
              <w:t>8</w:t>
            </w:r>
          </w:p>
        </w:tc>
        <w:tc>
          <w:tcPr>
            <w:tcW w:w="1275" w:type="dxa"/>
            <w:shd w:val="clear" w:color="auto" w:fill="auto"/>
          </w:tcPr>
          <w:p w14:paraId="2BBE5DAB" w14:textId="77777777" w:rsidR="00011A46" w:rsidRPr="00D40594" w:rsidRDefault="00011A46" w:rsidP="00051BF5">
            <w:pPr>
              <w:pStyle w:val="TableTextCA"/>
              <w:spacing w:before="20" w:after="20"/>
              <w:rPr>
                <w:b/>
                <w:color w:val="auto"/>
              </w:rPr>
            </w:pPr>
            <w:r w:rsidRPr="00D40594">
              <w:rPr>
                <w:b/>
                <w:color w:val="auto"/>
              </w:rPr>
              <w:t>0</w:t>
            </w:r>
          </w:p>
        </w:tc>
        <w:tc>
          <w:tcPr>
            <w:tcW w:w="1196" w:type="dxa"/>
            <w:shd w:val="clear" w:color="auto" w:fill="auto"/>
          </w:tcPr>
          <w:p w14:paraId="411C2417" w14:textId="77777777" w:rsidR="00011A46" w:rsidRPr="00D40594" w:rsidRDefault="00011A46" w:rsidP="00051BF5">
            <w:pPr>
              <w:pStyle w:val="TableTextCA"/>
              <w:spacing w:before="20" w:after="20"/>
              <w:rPr>
                <w:b/>
                <w:color w:val="auto"/>
              </w:rPr>
            </w:pPr>
            <w:r w:rsidRPr="00D40594">
              <w:rPr>
                <w:b/>
                <w:color w:val="auto"/>
              </w:rPr>
              <w:t>23</w:t>
            </w:r>
          </w:p>
        </w:tc>
      </w:tr>
    </w:tbl>
    <w:p w14:paraId="1CAC5312" w14:textId="77777777" w:rsidR="00011A46" w:rsidRPr="00EA52A3" w:rsidRDefault="00011A46" w:rsidP="00011A46">
      <w:pPr>
        <w:pStyle w:val="TFListNotesSpace"/>
      </w:pPr>
      <w:r w:rsidRPr="00EA52A3">
        <w:t>APS = Australian Public Service; CEO = Chief Executive Officer</w:t>
      </w:r>
      <w:r>
        <w:t xml:space="preserve">; </w:t>
      </w:r>
      <w:r w:rsidRPr="00EA52A3">
        <w:t xml:space="preserve">EL = Executive Level; </w:t>
      </w:r>
      <w:r>
        <w:t>SES = Senior Executive Service</w:t>
      </w:r>
    </w:p>
    <w:p w14:paraId="44B00E4C" w14:textId="77777777" w:rsidR="00051BF5" w:rsidRDefault="00051BF5">
      <w:pPr>
        <w:spacing w:after="200" w:line="276" w:lineRule="auto"/>
        <w:rPr>
          <w:lang w:eastAsia="en-US"/>
        </w:rPr>
      </w:pPr>
      <w:r>
        <w:rPr>
          <w:lang w:eastAsia="en-US"/>
        </w:rPr>
        <w:br w:type="page"/>
      </w:r>
    </w:p>
    <w:p w14:paraId="19FBA6F1" w14:textId="6354BBA8" w:rsidR="00011A46" w:rsidRPr="007A1122" w:rsidRDefault="00011A46" w:rsidP="00011A46">
      <w:pPr>
        <w:rPr>
          <w:b/>
          <w:lang w:eastAsia="en-US"/>
        </w:rPr>
      </w:pPr>
      <w:r>
        <w:rPr>
          <w:lang w:eastAsia="en-US"/>
        </w:rPr>
        <w:t>As at 30 June 2020</w:t>
      </w:r>
      <w:r w:rsidRPr="007A1122">
        <w:rPr>
          <w:lang w:eastAsia="en-US"/>
        </w:rPr>
        <w:t xml:space="preserve">, the total number of employees </w:t>
      </w:r>
      <w:r w:rsidRPr="00A24D8C">
        <w:rPr>
          <w:lang w:eastAsia="en-US"/>
        </w:rPr>
        <w:t>was 226</w:t>
      </w:r>
      <w:r w:rsidRPr="007A1122">
        <w:rPr>
          <w:lang w:eastAsia="en-US"/>
        </w:rPr>
        <w:t>. The total number of employees in 201</w:t>
      </w:r>
      <w:r w:rsidR="007848D1">
        <w:rPr>
          <w:lang w:eastAsia="en-US"/>
        </w:rPr>
        <w:t>8</w:t>
      </w:r>
      <w:r w:rsidRPr="007A1122">
        <w:rPr>
          <w:lang w:eastAsia="en-US"/>
        </w:rPr>
        <w:t>–1</w:t>
      </w:r>
      <w:r w:rsidR="007848D1">
        <w:rPr>
          <w:lang w:eastAsia="en-US"/>
        </w:rPr>
        <w:t>9</w:t>
      </w:r>
      <w:r w:rsidRPr="007A1122">
        <w:rPr>
          <w:lang w:eastAsia="en-US"/>
        </w:rPr>
        <w:t xml:space="preserve"> was </w:t>
      </w:r>
      <w:r w:rsidR="007848D1">
        <w:rPr>
          <w:lang w:eastAsia="en-US"/>
        </w:rPr>
        <w:t>232</w:t>
      </w:r>
      <w:r w:rsidRPr="007A1122">
        <w:rPr>
          <w:lang w:eastAsia="en-US"/>
        </w:rPr>
        <w:t xml:space="preserve">, while the total number in </w:t>
      </w:r>
      <w:r w:rsidR="007848D1" w:rsidRPr="007A1122">
        <w:rPr>
          <w:lang w:eastAsia="en-US"/>
        </w:rPr>
        <w:t>2017–18 was 202.58</w:t>
      </w:r>
      <w:r w:rsidRPr="007A1122">
        <w:rPr>
          <w:lang w:eastAsia="en-US"/>
        </w:rPr>
        <w:t>.</w:t>
      </w:r>
    </w:p>
    <w:p w14:paraId="66403760" w14:textId="2C112FB1" w:rsidR="00011A46" w:rsidRPr="00632D0D" w:rsidRDefault="00011A46" w:rsidP="00011A46">
      <w:pPr>
        <w:rPr>
          <w:lang w:eastAsia="en-US"/>
        </w:rPr>
      </w:pPr>
      <w:r w:rsidRPr="00724757">
        <w:rPr>
          <w:lang w:eastAsia="en-US"/>
        </w:rPr>
        <w:t>The Authority’s main offices are in Townsville, where 197 employees were based as at 30 June 2020. In addition, there were 11 employees in the Cairns office, three employees in Mackay, four employees in Rockhampton</w:t>
      </w:r>
      <w:r w:rsidR="009F30BE">
        <w:rPr>
          <w:lang w:eastAsia="en-US"/>
        </w:rPr>
        <w:t>/Yeppoon</w:t>
      </w:r>
      <w:r w:rsidRPr="00724757">
        <w:rPr>
          <w:lang w:eastAsia="en-US"/>
        </w:rPr>
        <w:t>, two employees in Brisbane, four employees in Gladstone and five employees in Canberra.</w:t>
      </w:r>
    </w:p>
    <w:p w14:paraId="4899572F" w14:textId="77777777" w:rsidR="00011A46" w:rsidRDefault="00011A46" w:rsidP="00011A46">
      <w:pPr>
        <w:pStyle w:val="ListParagraph"/>
        <w:numPr>
          <w:ilvl w:val="0"/>
          <w:numId w:val="0"/>
        </w:numPr>
        <w:ind w:left="720"/>
        <w:rPr>
          <w:b/>
          <w:lang w:eastAsia="en-US"/>
        </w:rPr>
      </w:pPr>
    </w:p>
    <w:p w14:paraId="3DB282D6" w14:textId="1656D53A" w:rsidR="00011A46" w:rsidRPr="00A7152F" w:rsidRDefault="00011A46" w:rsidP="00F7603B">
      <w:pPr>
        <w:pStyle w:val="Caption"/>
        <w:rPr>
          <w:rFonts w:cs="Arial"/>
          <w:color w:val="auto"/>
          <w:sz w:val="22"/>
          <w:szCs w:val="22"/>
        </w:rPr>
      </w:pPr>
      <w:bookmarkStart w:id="648" w:name="_Toc47522006"/>
      <w:bookmarkStart w:id="649" w:name="_Toc47527935"/>
      <w:bookmarkStart w:id="650" w:name="_Toc47541238"/>
      <w:bookmarkStart w:id="651" w:name="_Toc47549371"/>
      <w:bookmarkStart w:id="652" w:name="_Toc52869061"/>
      <w:r>
        <w:t xml:space="preserve">Table </w:t>
      </w:r>
      <w:r w:rsidR="00F7603B">
        <w:fldChar w:fldCharType="begin"/>
      </w:r>
      <w:r w:rsidR="00F7603B">
        <w:instrText xml:space="preserve"> SEQ Table \* ARABIC </w:instrText>
      </w:r>
      <w:r w:rsidR="00F7603B">
        <w:fldChar w:fldCharType="separate"/>
      </w:r>
      <w:r w:rsidR="001266CC">
        <w:rPr>
          <w:noProof/>
        </w:rPr>
        <w:t>15</w:t>
      </w:r>
      <w:r w:rsidR="00F7603B">
        <w:fldChar w:fldCharType="end"/>
      </w:r>
      <w:r w:rsidR="00F7603B">
        <w:t>:</w:t>
      </w:r>
      <w:r>
        <w:t xml:space="preserve"> </w:t>
      </w:r>
      <w:r w:rsidRPr="00806FAE">
        <w:t>Employee overview, 30 June 2019</w:t>
      </w:r>
      <w:bookmarkEnd w:id="648"/>
      <w:bookmarkEnd w:id="649"/>
      <w:bookmarkEnd w:id="650"/>
      <w:bookmarkEnd w:id="651"/>
      <w:bookmarkEnd w:id="652"/>
    </w:p>
    <w:p w14:paraId="045220A4" w14:textId="18842A65" w:rsidR="00011A46" w:rsidRPr="003E48A8" w:rsidRDefault="00011A46" w:rsidP="008F5C6F">
      <w:pPr>
        <w:pStyle w:val="ListParagraph"/>
        <w:numPr>
          <w:ilvl w:val="0"/>
          <w:numId w:val="32"/>
        </w:numPr>
        <w:rPr>
          <w:b/>
          <w:lang w:eastAsia="en-US"/>
        </w:rPr>
      </w:pPr>
      <w:r w:rsidRPr="0012724A">
        <w:rPr>
          <w:b/>
          <w:lang w:eastAsia="en-US"/>
        </w:rPr>
        <w:t>Ongoing employees</w:t>
      </w:r>
    </w:p>
    <w:tbl>
      <w:tblPr>
        <w:tblStyle w:val="TableGrid13"/>
        <w:tblW w:w="5000" w:type="pct"/>
        <w:tblLook w:val="04A0" w:firstRow="1" w:lastRow="0" w:firstColumn="1" w:lastColumn="0" w:noHBand="0" w:noVBand="1"/>
      </w:tblPr>
      <w:tblGrid>
        <w:gridCol w:w="2448"/>
        <w:gridCol w:w="1533"/>
        <w:gridCol w:w="1533"/>
        <w:gridCol w:w="1267"/>
        <w:gridCol w:w="1322"/>
        <w:gridCol w:w="1247"/>
      </w:tblGrid>
      <w:tr w:rsidR="00011A46" w:rsidRPr="003E48A8" w14:paraId="66EAEC1E" w14:textId="77777777" w:rsidTr="00F54086">
        <w:trPr>
          <w:trHeight w:val="306"/>
          <w:tblHeader/>
        </w:trPr>
        <w:tc>
          <w:tcPr>
            <w:tcW w:w="2420" w:type="dxa"/>
            <w:shd w:val="clear" w:color="auto" w:fill="auto"/>
            <w:vAlign w:val="bottom"/>
            <w:hideMark/>
          </w:tcPr>
          <w:p w14:paraId="5DBADF56" w14:textId="77777777" w:rsidR="00011A46" w:rsidRPr="00FC577C" w:rsidRDefault="00011A46" w:rsidP="00051BF5">
            <w:pPr>
              <w:pStyle w:val="ARTableText"/>
              <w:spacing w:before="20" w:after="20"/>
              <w:rPr>
                <w:b/>
              </w:rPr>
            </w:pPr>
          </w:p>
        </w:tc>
        <w:tc>
          <w:tcPr>
            <w:tcW w:w="3030" w:type="dxa"/>
            <w:gridSpan w:val="2"/>
            <w:tcBorders>
              <w:bottom w:val="single" w:sz="4" w:space="0" w:color="auto"/>
            </w:tcBorders>
            <w:shd w:val="clear" w:color="auto" w:fill="auto"/>
            <w:hideMark/>
          </w:tcPr>
          <w:p w14:paraId="6516C314" w14:textId="77777777" w:rsidR="00011A46" w:rsidRPr="003E48A8" w:rsidRDefault="00011A46" w:rsidP="00051BF5">
            <w:pPr>
              <w:spacing w:before="20" w:after="20"/>
              <w:jc w:val="center"/>
              <w:rPr>
                <w:b/>
                <w:sz w:val="21"/>
              </w:rPr>
            </w:pPr>
            <w:r w:rsidRPr="003E48A8">
              <w:rPr>
                <w:b/>
                <w:sz w:val="21"/>
              </w:rPr>
              <w:t>Female</w:t>
            </w:r>
          </w:p>
        </w:tc>
        <w:tc>
          <w:tcPr>
            <w:tcW w:w="2559" w:type="dxa"/>
            <w:gridSpan w:val="2"/>
            <w:tcBorders>
              <w:bottom w:val="single" w:sz="4" w:space="0" w:color="auto"/>
            </w:tcBorders>
            <w:shd w:val="clear" w:color="auto" w:fill="auto"/>
            <w:hideMark/>
          </w:tcPr>
          <w:p w14:paraId="3546B221" w14:textId="77777777" w:rsidR="00011A46" w:rsidRPr="003E48A8" w:rsidRDefault="00011A46" w:rsidP="00051BF5">
            <w:pPr>
              <w:spacing w:before="20" w:after="20"/>
              <w:jc w:val="center"/>
              <w:rPr>
                <w:b/>
                <w:sz w:val="21"/>
              </w:rPr>
            </w:pPr>
            <w:r w:rsidRPr="003E48A8">
              <w:rPr>
                <w:b/>
                <w:sz w:val="21"/>
              </w:rPr>
              <w:t>Male</w:t>
            </w:r>
          </w:p>
        </w:tc>
        <w:tc>
          <w:tcPr>
            <w:tcW w:w="1233" w:type="dxa"/>
            <w:shd w:val="clear" w:color="auto" w:fill="auto"/>
            <w:vAlign w:val="bottom"/>
          </w:tcPr>
          <w:p w14:paraId="742C69FC" w14:textId="77777777" w:rsidR="00011A46" w:rsidRPr="003E48A8" w:rsidRDefault="00011A46" w:rsidP="00051BF5">
            <w:pPr>
              <w:spacing w:before="20" w:after="20"/>
              <w:rPr>
                <w:b/>
                <w:color w:val="FFFFFF" w:themeColor="background1"/>
                <w:sz w:val="21"/>
              </w:rPr>
            </w:pPr>
          </w:p>
        </w:tc>
      </w:tr>
      <w:tr w:rsidR="00011A46" w:rsidRPr="003E48A8" w14:paraId="1AC9EAB3" w14:textId="77777777" w:rsidTr="00F54086">
        <w:trPr>
          <w:trHeight w:val="306"/>
          <w:tblHeader/>
        </w:trPr>
        <w:tc>
          <w:tcPr>
            <w:tcW w:w="2420" w:type="dxa"/>
            <w:tcBorders>
              <w:bottom w:val="single" w:sz="4" w:space="0" w:color="auto"/>
            </w:tcBorders>
            <w:shd w:val="clear" w:color="auto" w:fill="auto"/>
          </w:tcPr>
          <w:p w14:paraId="5D71399A" w14:textId="77777777" w:rsidR="00011A46" w:rsidRPr="003E48A8" w:rsidRDefault="00011A46" w:rsidP="00051BF5">
            <w:pPr>
              <w:spacing w:before="20" w:after="20"/>
              <w:rPr>
                <w:b/>
                <w:sz w:val="21"/>
              </w:rPr>
            </w:pPr>
            <w:r w:rsidRPr="003E48A8">
              <w:rPr>
                <w:b/>
                <w:sz w:val="21"/>
              </w:rPr>
              <w:t>Classification</w:t>
            </w:r>
          </w:p>
        </w:tc>
        <w:tc>
          <w:tcPr>
            <w:tcW w:w="1515" w:type="dxa"/>
            <w:tcBorders>
              <w:bottom w:val="single" w:sz="4" w:space="0" w:color="auto"/>
            </w:tcBorders>
            <w:shd w:val="clear" w:color="auto" w:fill="auto"/>
          </w:tcPr>
          <w:p w14:paraId="5BBBA8B4" w14:textId="77777777" w:rsidR="00011A46" w:rsidRPr="003E48A8" w:rsidRDefault="00011A46" w:rsidP="00051BF5">
            <w:pPr>
              <w:spacing w:before="20" w:after="20"/>
              <w:jc w:val="center"/>
              <w:rPr>
                <w:b/>
                <w:sz w:val="21"/>
              </w:rPr>
            </w:pPr>
            <w:r w:rsidRPr="003E48A8">
              <w:rPr>
                <w:b/>
                <w:sz w:val="21"/>
              </w:rPr>
              <w:t>Full-time</w:t>
            </w:r>
          </w:p>
        </w:tc>
        <w:tc>
          <w:tcPr>
            <w:tcW w:w="1515" w:type="dxa"/>
            <w:tcBorders>
              <w:bottom w:val="single" w:sz="4" w:space="0" w:color="auto"/>
            </w:tcBorders>
            <w:shd w:val="clear" w:color="auto" w:fill="auto"/>
          </w:tcPr>
          <w:p w14:paraId="4943E079" w14:textId="77777777" w:rsidR="00011A46" w:rsidRPr="003E48A8" w:rsidRDefault="00011A46" w:rsidP="00051BF5">
            <w:pPr>
              <w:spacing w:before="20" w:after="20"/>
              <w:jc w:val="center"/>
              <w:rPr>
                <w:b/>
                <w:sz w:val="21"/>
              </w:rPr>
            </w:pPr>
            <w:r w:rsidRPr="003E48A8">
              <w:rPr>
                <w:b/>
                <w:sz w:val="21"/>
              </w:rPr>
              <w:t>Part-time</w:t>
            </w:r>
          </w:p>
        </w:tc>
        <w:tc>
          <w:tcPr>
            <w:tcW w:w="1252" w:type="dxa"/>
            <w:tcBorders>
              <w:bottom w:val="single" w:sz="4" w:space="0" w:color="auto"/>
            </w:tcBorders>
            <w:shd w:val="clear" w:color="auto" w:fill="auto"/>
          </w:tcPr>
          <w:p w14:paraId="4C076F0D" w14:textId="77777777" w:rsidR="00011A46" w:rsidRPr="003E48A8" w:rsidRDefault="00011A46" w:rsidP="00051BF5">
            <w:pPr>
              <w:spacing w:before="20" w:after="20"/>
              <w:jc w:val="center"/>
              <w:rPr>
                <w:b/>
                <w:sz w:val="21"/>
              </w:rPr>
            </w:pPr>
            <w:r w:rsidRPr="003E48A8">
              <w:rPr>
                <w:b/>
                <w:sz w:val="21"/>
              </w:rPr>
              <w:t>Full-time</w:t>
            </w:r>
          </w:p>
        </w:tc>
        <w:tc>
          <w:tcPr>
            <w:tcW w:w="1307" w:type="dxa"/>
            <w:tcBorders>
              <w:bottom w:val="single" w:sz="4" w:space="0" w:color="auto"/>
            </w:tcBorders>
            <w:shd w:val="clear" w:color="auto" w:fill="auto"/>
          </w:tcPr>
          <w:p w14:paraId="543C318B" w14:textId="77777777" w:rsidR="00011A46" w:rsidRPr="003E48A8" w:rsidRDefault="00011A46" w:rsidP="00051BF5">
            <w:pPr>
              <w:spacing w:before="20" w:after="20"/>
              <w:jc w:val="center"/>
              <w:rPr>
                <w:b/>
                <w:sz w:val="21"/>
              </w:rPr>
            </w:pPr>
            <w:r w:rsidRPr="003E48A8">
              <w:rPr>
                <w:b/>
                <w:sz w:val="21"/>
              </w:rPr>
              <w:t>Part-time</w:t>
            </w:r>
          </w:p>
        </w:tc>
        <w:tc>
          <w:tcPr>
            <w:tcW w:w="1233" w:type="dxa"/>
            <w:tcBorders>
              <w:bottom w:val="single" w:sz="4" w:space="0" w:color="auto"/>
            </w:tcBorders>
            <w:shd w:val="clear" w:color="auto" w:fill="auto"/>
          </w:tcPr>
          <w:p w14:paraId="244589F3" w14:textId="77777777" w:rsidR="00011A46" w:rsidRPr="003E48A8" w:rsidRDefault="00011A46" w:rsidP="00051BF5">
            <w:pPr>
              <w:spacing w:before="20" w:after="20"/>
              <w:jc w:val="center"/>
              <w:rPr>
                <w:rFonts w:cs="Arial"/>
                <w:b/>
                <w:bCs/>
                <w:color w:val="FFFFFF" w:themeColor="background1"/>
                <w:sz w:val="16"/>
                <w:szCs w:val="16"/>
              </w:rPr>
            </w:pPr>
            <w:r w:rsidRPr="003E48A8">
              <w:rPr>
                <w:b/>
                <w:sz w:val="21"/>
              </w:rPr>
              <w:t>Total</w:t>
            </w:r>
          </w:p>
        </w:tc>
      </w:tr>
      <w:tr w:rsidR="00011A46" w:rsidRPr="003E48A8" w14:paraId="3776F016" w14:textId="77777777" w:rsidTr="00F54086">
        <w:trPr>
          <w:trHeight w:val="306"/>
        </w:trPr>
        <w:tc>
          <w:tcPr>
            <w:tcW w:w="2420" w:type="dxa"/>
            <w:shd w:val="clear" w:color="auto" w:fill="auto"/>
            <w:hideMark/>
          </w:tcPr>
          <w:p w14:paraId="4F3D8A13" w14:textId="77777777" w:rsidR="00011A46" w:rsidRPr="003E48A8" w:rsidRDefault="00011A46" w:rsidP="00051BF5">
            <w:pPr>
              <w:spacing w:before="20" w:after="20"/>
              <w:rPr>
                <w:sz w:val="21"/>
              </w:rPr>
            </w:pPr>
            <w:r w:rsidRPr="003E48A8">
              <w:rPr>
                <w:sz w:val="21"/>
              </w:rPr>
              <w:t>APS1</w:t>
            </w:r>
          </w:p>
        </w:tc>
        <w:tc>
          <w:tcPr>
            <w:tcW w:w="1515" w:type="dxa"/>
            <w:shd w:val="clear" w:color="auto" w:fill="auto"/>
          </w:tcPr>
          <w:p w14:paraId="06E6EBD3" w14:textId="77777777" w:rsidR="00011A46" w:rsidRPr="003E48A8" w:rsidRDefault="00011A46" w:rsidP="00051BF5">
            <w:pPr>
              <w:spacing w:before="20" w:after="20"/>
              <w:jc w:val="center"/>
              <w:rPr>
                <w:sz w:val="21"/>
              </w:rPr>
            </w:pPr>
            <w:r w:rsidRPr="003E48A8">
              <w:rPr>
                <w:sz w:val="21"/>
              </w:rPr>
              <w:t>1</w:t>
            </w:r>
          </w:p>
        </w:tc>
        <w:tc>
          <w:tcPr>
            <w:tcW w:w="1515" w:type="dxa"/>
            <w:shd w:val="clear" w:color="auto" w:fill="auto"/>
          </w:tcPr>
          <w:p w14:paraId="63F1A6DC" w14:textId="77777777" w:rsidR="00011A46" w:rsidRPr="003E48A8" w:rsidRDefault="00011A46" w:rsidP="00051BF5">
            <w:pPr>
              <w:spacing w:before="20" w:after="20"/>
              <w:jc w:val="center"/>
              <w:rPr>
                <w:sz w:val="21"/>
              </w:rPr>
            </w:pPr>
            <w:r w:rsidRPr="003E48A8">
              <w:rPr>
                <w:sz w:val="21"/>
              </w:rPr>
              <w:t>0</w:t>
            </w:r>
          </w:p>
        </w:tc>
        <w:tc>
          <w:tcPr>
            <w:tcW w:w="1252" w:type="dxa"/>
            <w:shd w:val="clear" w:color="auto" w:fill="auto"/>
          </w:tcPr>
          <w:p w14:paraId="489B4261" w14:textId="77777777" w:rsidR="00011A46" w:rsidRPr="003E48A8" w:rsidRDefault="00011A46" w:rsidP="00051BF5">
            <w:pPr>
              <w:spacing w:before="20" w:after="20"/>
              <w:jc w:val="center"/>
              <w:rPr>
                <w:sz w:val="21"/>
              </w:rPr>
            </w:pPr>
            <w:r w:rsidRPr="003E48A8">
              <w:rPr>
                <w:sz w:val="21"/>
              </w:rPr>
              <w:t>1</w:t>
            </w:r>
          </w:p>
        </w:tc>
        <w:tc>
          <w:tcPr>
            <w:tcW w:w="1307" w:type="dxa"/>
            <w:shd w:val="clear" w:color="auto" w:fill="auto"/>
          </w:tcPr>
          <w:p w14:paraId="074E51C4" w14:textId="77777777" w:rsidR="00011A46" w:rsidRPr="003E48A8" w:rsidRDefault="00011A46" w:rsidP="00051BF5">
            <w:pPr>
              <w:spacing w:before="20" w:after="20"/>
              <w:jc w:val="center"/>
              <w:rPr>
                <w:sz w:val="21"/>
              </w:rPr>
            </w:pPr>
            <w:r w:rsidRPr="003E48A8">
              <w:rPr>
                <w:sz w:val="21"/>
              </w:rPr>
              <w:t>0</w:t>
            </w:r>
          </w:p>
        </w:tc>
        <w:tc>
          <w:tcPr>
            <w:tcW w:w="1233" w:type="dxa"/>
            <w:shd w:val="clear" w:color="auto" w:fill="auto"/>
          </w:tcPr>
          <w:p w14:paraId="62A38D77" w14:textId="77777777" w:rsidR="00011A46" w:rsidRPr="003E48A8" w:rsidRDefault="00011A46" w:rsidP="00051BF5">
            <w:pPr>
              <w:spacing w:before="20" w:after="20"/>
              <w:jc w:val="center"/>
              <w:rPr>
                <w:sz w:val="21"/>
              </w:rPr>
            </w:pPr>
            <w:r w:rsidRPr="003E48A8">
              <w:rPr>
                <w:sz w:val="21"/>
              </w:rPr>
              <w:t>2</w:t>
            </w:r>
          </w:p>
        </w:tc>
      </w:tr>
      <w:tr w:rsidR="00011A46" w:rsidRPr="003E48A8" w14:paraId="62DC0BA7" w14:textId="77777777" w:rsidTr="00F54086">
        <w:trPr>
          <w:trHeight w:val="306"/>
        </w:trPr>
        <w:tc>
          <w:tcPr>
            <w:tcW w:w="2420" w:type="dxa"/>
            <w:shd w:val="clear" w:color="auto" w:fill="auto"/>
            <w:hideMark/>
          </w:tcPr>
          <w:p w14:paraId="68E55E5F" w14:textId="77777777" w:rsidR="00011A46" w:rsidRPr="003E48A8" w:rsidRDefault="00011A46" w:rsidP="00051BF5">
            <w:pPr>
              <w:spacing w:before="20" w:after="20"/>
              <w:rPr>
                <w:sz w:val="21"/>
              </w:rPr>
            </w:pPr>
            <w:r w:rsidRPr="003E48A8">
              <w:rPr>
                <w:sz w:val="21"/>
              </w:rPr>
              <w:t>APS2</w:t>
            </w:r>
          </w:p>
        </w:tc>
        <w:tc>
          <w:tcPr>
            <w:tcW w:w="1515" w:type="dxa"/>
            <w:shd w:val="clear" w:color="auto" w:fill="auto"/>
          </w:tcPr>
          <w:p w14:paraId="42624F4F" w14:textId="77777777" w:rsidR="00011A46" w:rsidRPr="003E48A8" w:rsidRDefault="00011A46" w:rsidP="00051BF5">
            <w:pPr>
              <w:spacing w:before="20" w:after="20"/>
              <w:jc w:val="center"/>
              <w:rPr>
                <w:sz w:val="21"/>
              </w:rPr>
            </w:pPr>
            <w:r w:rsidRPr="003E48A8">
              <w:rPr>
                <w:sz w:val="21"/>
              </w:rPr>
              <w:t>7</w:t>
            </w:r>
          </w:p>
        </w:tc>
        <w:tc>
          <w:tcPr>
            <w:tcW w:w="1515" w:type="dxa"/>
            <w:shd w:val="clear" w:color="auto" w:fill="auto"/>
          </w:tcPr>
          <w:p w14:paraId="508959A6" w14:textId="77777777" w:rsidR="00011A46" w:rsidRPr="003E48A8" w:rsidRDefault="00011A46" w:rsidP="00051BF5">
            <w:pPr>
              <w:spacing w:before="20" w:after="20"/>
              <w:jc w:val="center"/>
              <w:rPr>
                <w:sz w:val="21"/>
              </w:rPr>
            </w:pPr>
            <w:r w:rsidRPr="003E48A8">
              <w:rPr>
                <w:sz w:val="21"/>
              </w:rPr>
              <w:t>2</w:t>
            </w:r>
          </w:p>
        </w:tc>
        <w:tc>
          <w:tcPr>
            <w:tcW w:w="1252" w:type="dxa"/>
            <w:shd w:val="clear" w:color="auto" w:fill="auto"/>
          </w:tcPr>
          <w:p w14:paraId="404107E0" w14:textId="77777777" w:rsidR="00011A46" w:rsidRPr="003E48A8" w:rsidRDefault="00011A46" w:rsidP="00051BF5">
            <w:pPr>
              <w:spacing w:before="20" w:after="20"/>
              <w:jc w:val="center"/>
              <w:rPr>
                <w:sz w:val="21"/>
              </w:rPr>
            </w:pPr>
            <w:r w:rsidRPr="003E48A8">
              <w:rPr>
                <w:sz w:val="21"/>
              </w:rPr>
              <w:t>1</w:t>
            </w:r>
          </w:p>
        </w:tc>
        <w:tc>
          <w:tcPr>
            <w:tcW w:w="1307" w:type="dxa"/>
            <w:shd w:val="clear" w:color="auto" w:fill="auto"/>
          </w:tcPr>
          <w:p w14:paraId="19D7FCA9" w14:textId="77777777" w:rsidR="00011A46" w:rsidRPr="003E48A8" w:rsidRDefault="00011A46" w:rsidP="00051BF5">
            <w:pPr>
              <w:spacing w:before="20" w:after="20"/>
              <w:jc w:val="center"/>
              <w:rPr>
                <w:sz w:val="21"/>
              </w:rPr>
            </w:pPr>
            <w:r w:rsidRPr="003E48A8">
              <w:rPr>
                <w:sz w:val="21"/>
              </w:rPr>
              <w:t>0</w:t>
            </w:r>
          </w:p>
        </w:tc>
        <w:tc>
          <w:tcPr>
            <w:tcW w:w="1233" w:type="dxa"/>
            <w:shd w:val="clear" w:color="auto" w:fill="auto"/>
          </w:tcPr>
          <w:p w14:paraId="0E04A289" w14:textId="77777777" w:rsidR="00011A46" w:rsidRPr="003E48A8" w:rsidRDefault="00011A46" w:rsidP="00051BF5">
            <w:pPr>
              <w:spacing w:before="20" w:after="20"/>
              <w:jc w:val="center"/>
              <w:rPr>
                <w:sz w:val="21"/>
              </w:rPr>
            </w:pPr>
            <w:r w:rsidRPr="003E48A8">
              <w:rPr>
                <w:sz w:val="21"/>
              </w:rPr>
              <w:t>10</w:t>
            </w:r>
          </w:p>
        </w:tc>
      </w:tr>
      <w:tr w:rsidR="00011A46" w:rsidRPr="003E48A8" w14:paraId="0F35E66B" w14:textId="77777777" w:rsidTr="00F54086">
        <w:trPr>
          <w:trHeight w:val="306"/>
        </w:trPr>
        <w:tc>
          <w:tcPr>
            <w:tcW w:w="2420" w:type="dxa"/>
            <w:shd w:val="clear" w:color="auto" w:fill="auto"/>
            <w:hideMark/>
          </w:tcPr>
          <w:p w14:paraId="2EB7F41D" w14:textId="77777777" w:rsidR="00011A46" w:rsidRPr="003E48A8" w:rsidRDefault="00011A46" w:rsidP="00051BF5">
            <w:pPr>
              <w:spacing w:before="20" w:after="20"/>
              <w:rPr>
                <w:sz w:val="21"/>
              </w:rPr>
            </w:pPr>
            <w:r w:rsidRPr="003E48A8">
              <w:rPr>
                <w:sz w:val="21"/>
              </w:rPr>
              <w:t>APS3</w:t>
            </w:r>
          </w:p>
        </w:tc>
        <w:tc>
          <w:tcPr>
            <w:tcW w:w="1515" w:type="dxa"/>
            <w:shd w:val="clear" w:color="auto" w:fill="auto"/>
          </w:tcPr>
          <w:p w14:paraId="621CCC55" w14:textId="77777777" w:rsidR="00011A46" w:rsidRPr="003E48A8" w:rsidRDefault="00011A46" w:rsidP="00051BF5">
            <w:pPr>
              <w:spacing w:before="20" w:after="20"/>
              <w:jc w:val="center"/>
              <w:rPr>
                <w:sz w:val="21"/>
              </w:rPr>
            </w:pPr>
            <w:r w:rsidRPr="003E48A8">
              <w:rPr>
                <w:sz w:val="21"/>
              </w:rPr>
              <w:t>11</w:t>
            </w:r>
          </w:p>
        </w:tc>
        <w:tc>
          <w:tcPr>
            <w:tcW w:w="1515" w:type="dxa"/>
            <w:shd w:val="clear" w:color="auto" w:fill="auto"/>
          </w:tcPr>
          <w:p w14:paraId="05D7C3E1" w14:textId="77777777" w:rsidR="00011A46" w:rsidRPr="003E48A8" w:rsidRDefault="00011A46" w:rsidP="00051BF5">
            <w:pPr>
              <w:spacing w:before="20" w:after="20"/>
              <w:jc w:val="center"/>
              <w:rPr>
                <w:sz w:val="21"/>
              </w:rPr>
            </w:pPr>
            <w:r w:rsidRPr="003E48A8">
              <w:rPr>
                <w:sz w:val="21"/>
              </w:rPr>
              <w:t>1</w:t>
            </w:r>
          </w:p>
        </w:tc>
        <w:tc>
          <w:tcPr>
            <w:tcW w:w="1252" w:type="dxa"/>
            <w:shd w:val="clear" w:color="auto" w:fill="auto"/>
          </w:tcPr>
          <w:p w14:paraId="418250E6" w14:textId="77777777" w:rsidR="00011A46" w:rsidRPr="003E48A8" w:rsidRDefault="00011A46" w:rsidP="00051BF5">
            <w:pPr>
              <w:spacing w:before="20" w:after="20"/>
              <w:jc w:val="center"/>
              <w:rPr>
                <w:sz w:val="21"/>
              </w:rPr>
            </w:pPr>
            <w:r w:rsidRPr="003E48A8">
              <w:rPr>
                <w:sz w:val="21"/>
              </w:rPr>
              <w:t>3</w:t>
            </w:r>
          </w:p>
        </w:tc>
        <w:tc>
          <w:tcPr>
            <w:tcW w:w="1307" w:type="dxa"/>
            <w:shd w:val="clear" w:color="auto" w:fill="auto"/>
          </w:tcPr>
          <w:p w14:paraId="3F66704E" w14:textId="77777777" w:rsidR="00011A46" w:rsidRPr="003E48A8" w:rsidRDefault="00011A46" w:rsidP="00051BF5">
            <w:pPr>
              <w:spacing w:before="20" w:after="20"/>
              <w:jc w:val="center"/>
              <w:rPr>
                <w:sz w:val="21"/>
              </w:rPr>
            </w:pPr>
            <w:r w:rsidRPr="003E48A8">
              <w:rPr>
                <w:sz w:val="21"/>
              </w:rPr>
              <w:t>0</w:t>
            </w:r>
          </w:p>
        </w:tc>
        <w:tc>
          <w:tcPr>
            <w:tcW w:w="1233" w:type="dxa"/>
            <w:shd w:val="clear" w:color="auto" w:fill="auto"/>
          </w:tcPr>
          <w:p w14:paraId="57EF37A0" w14:textId="77777777" w:rsidR="00011A46" w:rsidRPr="003E48A8" w:rsidRDefault="00011A46" w:rsidP="00051BF5">
            <w:pPr>
              <w:spacing w:before="20" w:after="20"/>
              <w:jc w:val="center"/>
              <w:rPr>
                <w:sz w:val="21"/>
              </w:rPr>
            </w:pPr>
            <w:r w:rsidRPr="003E48A8">
              <w:rPr>
                <w:sz w:val="21"/>
              </w:rPr>
              <w:t>15</w:t>
            </w:r>
          </w:p>
        </w:tc>
      </w:tr>
      <w:tr w:rsidR="00011A46" w:rsidRPr="003E48A8" w14:paraId="04E2CD9A" w14:textId="77777777" w:rsidTr="00F54086">
        <w:trPr>
          <w:trHeight w:val="306"/>
        </w:trPr>
        <w:tc>
          <w:tcPr>
            <w:tcW w:w="2420" w:type="dxa"/>
            <w:shd w:val="clear" w:color="auto" w:fill="auto"/>
            <w:hideMark/>
          </w:tcPr>
          <w:p w14:paraId="21D562ED" w14:textId="77777777" w:rsidR="00011A46" w:rsidRPr="003E48A8" w:rsidRDefault="00011A46" w:rsidP="00051BF5">
            <w:pPr>
              <w:spacing w:before="20" w:after="20"/>
              <w:rPr>
                <w:b/>
                <w:iCs/>
                <w:sz w:val="21"/>
              </w:rPr>
            </w:pPr>
            <w:r w:rsidRPr="003E48A8">
              <w:rPr>
                <w:sz w:val="21"/>
              </w:rPr>
              <w:t>APS4</w:t>
            </w:r>
          </w:p>
        </w:tc>
        <w:tc>
          <w:tcPr>
            <w:tcW w:w="1515" w:type="dxa"/>
            <w:shd w:val="clear" w:color="auto" w:fill="auto"/>
          </w:tcPr>
          <w:p w14:paraId="1240DF97" w14:textId="77777777" w:rsidR="00011A46" w:rsidRPr="003E48A8" w:rsidRDefault="00011A46" w:rsidP="00051BF5">
            <w:pPr>
              <w:spacing w:before="20" w:after="20"/>
              <w:jc w:val="center"/>
              <w:rPr>
                <w:sz w:val="21"/>
              </w:rPr>
            </w:pPr>
            <w:r w:rsidRPr="003E48A8">
              <w:rPr>
                <w:sz w:val="21"/>
              </w:rPr>
              <w:t>14</w:t>
            </w:r>
          </w:p>
        </w:tc>
        <w:tc>
          <w:tcPr>
            <w:tcW w:w="1515" w:type="dxa"/>
            <w:shd w:val="clear" w:color="auto" w:fill="auto"/>
          </w:tcPr>
          <w:p w14:paraId="5DCE4DE4" w14:textId="77777777" w:rsidR="00011A46" w:rsidRPr="003E48A8" w:rsidRDefault="00011A46" w:rsidP="00051BF5">
            <w:pPr>
              <w:spacing w:before="20" w:after="20"/>
              <w:jc w:val="center"/>
              <w:rPr>
                <w:sz w:val="21"/>
              </w:rPr>
            </w:pPr>
            <w:r w:rsidRPr="003E48A8">
              <w:rPr>
                <w:sz w:val="21"/>
              </w:rPr>
              <w:t>3</w:t>
            </w:r>
          </w:p>
        </w:tc>
        <w:tc>
          <w:tcPr>
            <w:tcW w:w="1252" w:type="dxa"/>
            <w:shd w:val="clear" w:color="auto" w:fill="auto"/>
          </w:tcPr>
          <w:p w14:paraId="4E8EF9D8" w14:textId="77777777" w:rsidR="00011A46" w:rsidRPr="003E48A8" w:rsidRDefault="00011A46" w:rsidP="00051BF5">
            <w:pPr>
              <w:spacing w:before="20" w:after="20"/>
              <w:jc w:val="center"/>
              <w:rPr>
                <w:sz w:val="21"/>
              </w:rPr>
            </w:pPr>
            <w:r w:rsidRPr="003E48A8">
              <w:rPr>
                <w:sz w:val="21"/>
              </w:rPr>
              <w:t>6</w:t>
            </w:r>
          </w:p>
        </w:tc>
        <w:tc>
          <w:tcPr>
            <w:tcW w:w="1307" w:type="dxa"/>
            <w:shd w:val="clear" w:color="auto" w:fill="auto"/>
          </w:tcPr>
          <w:p w14:paraId="5E13C163" w14:textId="77777777" w:rsidR="00011A46" w:rsidRPr="003E48A8" w:rsidRDefault="00011A46" w:rsidP="00051BF5">
            <w:pPr>
              <w:spacing w:before="20" w:after="20"/>
              <w:jc w:val="center"/>
              <w:rPr>
                <w:sz w:val="21"/>
              </w:rPr>
            </w:pPr>
            <w:r w:rsidRPr="003E48A8">
              <w:rPr>
                <w:sz w:val="21"/>
              </w:rPr>
              <w:t>1</w:t>
            </w:r>
          </w:p>
        </w:tc>
        <w:tc>
          <w:tcPr>
            <w:tcW w:w="1233" w:type="dxa"/>
            <w:shd w:val="clear" w:color="auto" w:fill="auto"/>
          </w:tcPr>
          <w:p w14:paraId="36EEDEB6" w14:textId="77777777" w:rsidR="00011A46" w:rsidRPr="003E48A8" w:rsidRDefault="00011A46" w:rsidP="00051BF5">
            <w:pPr>
              <w:spacing w:before="20" w:after="20"/>
              <w:jc w:val="center"/>
              <w:rPr>
                <w:sz w:val="21"/>
              </w:rPr>
            </w:pPr>
            <w:r w:rsidRPr="003E48A8">
              <w:rPr>
                <w:sz w:val="21"/>
              </w:rPr>
              <w:t>24</w:t>
            </w:r>
          </w:p>
        </w:tc>
      </w:tr>
      <w:tr w:rsidR="00011A46" w:rsidRPr="003E48A8" w14:paraId="19D0E819" w14:textId="77777777" w:rsidTr="00F54086">
        <w:trPr>
          <w:trHeight w:val="306"/>
        </w:trPr>
        <w:tc>
          <w:tcPr>
            <w:tcW w:w="2420" w:type="dxa"/>
            <w:shd w:val="clear" w:color="auto" w:fill="auto"/>
            <w:hideMark/>
          </w:tcPr>
          <w:p w14:paraId="0BF64C7D" w14:textId="77777777" w:rsidR="00011A46" w:rsidRPr="003E48A8" w:rsidRDefault="00011A46" w:rsidP="00051BF5">
            <w:pPr>
              <w:spacing w:before="20" w:after="20"/>
              <w:rPr>
                <w:sz w:val="21"/>
              </w:rPr>
            </w:pPr>
            <w:r w:rsidRPr="003E48A8">
              <w:rPr>
                <w:sz w:val="21"/>
              </w:rPr>
              <w:t>APS5</w:t>
            </w:r>
          </w:p>
        </w:tc>
        <w:tc>
          <w:tcPr>
            <w:tcW w:w="1515" w:type="dxa"/>
            <w:shd w:val="clear" w:color="auto" w:fill="auto"/>
          </w:tcPr>
          <w:p w14:paraId="02E10C17" w14:textId="77777777" w:rsidR="00011A46" w:rsidRPr="003E48A8" w:rsidRDefault="00011A46" w:rsidP="00051BF5">
            <w:pPr>
              <w:spacing w:before="20" w:after="20"/>
              <w:jc w:val="center"/>
              <w:rPr>
                <w:sz w:val="21"/>
              </w:rPr>
            </w:pPr>
            <w:r w:rsidRPr="003E48A8">
              <w:rPr>
                <w:sz w:val="21"/>
              </w:rPr>
              <w:t>17</w:t>
            </w:r>
          </w:p>
        </w:tc>
        <w:tc>
          <w:tcPr>
            <w:tcW w:w="1515" w:type="dxa"/>
            <w:shd w:val="clear" w:color="auto" w:fill="auto"/>
          </w:tcPr>
          <w:p w14:paraId="0E997612" w14:textId="77777777" w:rsidR="00011A46" w:rsidRPr="003E48A8" w:rsidRDefault="00011A46" w:rsidP="00051BF5">
            <w:pPr>
              <w:spacing w:before="20" w:after="20"/>
              <w:jc w:val="center"/>
              <w:rPr>
                <w:sz w:val="21"/>
              </w:rPr>
            </w:pPr>
            <w:r w:rsidRPr="003E48A8">
              <w:rPr>
                <w:sz w:val="21"/>
              </w:rPr>
              <w:t>4</w:t>
            </w:r>
          </w:p>
        </w:tc>
        <w:tc>
          <w:tcPr>
            <w:tcW w:w="1252" w:type="dxa"/>
            <w:shd w:val="clear" w:color="auto" w:fill="auto"/>
          </w:tcPr>
          <w:p w14:paraId="30534E5C" w14:textId="77777777" w:rsidR="00011A46" w:rsidRPr="003E48A8" w:rsidRDefault="00011A46" w:rsidP="00051BF5">
            <w:pPr>
              <w:spacing w:before="20" w:after="20"/>
              <w:jc w:val="center"/>
              <w:rPr>
                <w:sz w:val="21"/>
              </w:rPr>
            </w:pPr>
            <w:r w:rsidRPr="003E48A8">
              <w:rPr>
                <w:sz w:val="21"/>
              </w:rPr>
              <w:t>10</w:t>
            </w:r>
          </w:p>
        </w:tc>
        <w:tc>
          <w:tcPr>
            <w:tcW w:w="1307" w:type="dxa"/>
            <w:shd w:val="clear" w:color="auto" w:fill="auto"/>
          </w:tcPr>
          <w:p w14:paraId="06F1E449" w14:textId="77777777" w:rsidR="00011A46" w:rsidRPr="003E48A8" w:rsidRDefault="00011A46" w:rsidP="00051BF5">
            <w:pPr>
              <w:spacing w:before="20" w:after="20"/>
              <w:jc w:val="center"/>
              <w:rPr>
                <w:sz w:val="21"/>
              </w:rPr>
            </w:pPr>
            <w:r w:rsidRPr="003E48A8">
              <w:rPr>
                <w:sz w:val="21"/>
              </w:rPr>
              <w:t>1</w:t>
            </w:r>
          </w:p>
        </w:tc>
        <w:tc>
          <w:tcPr>
            <w:tcW w:w="1233" w:type="dxa"/>
            <w:shd w:val="clear" w:color="auto" w:fill="auto"/>
          </w:tcPr>
          <w:p w14:paraId="08CF753A" w14:textId="77777777" w:rsidR="00011A46" w:rsidRPr="003E48A8" w:rsidRDefault="00011A46" w:rsidP="00051BF5">
            <w:pPr>
              <w:spacing w:before="20" w:after="20"/>
              <w:jc w:val="center"/>
              <w:rPr>
                <w:sz w:val="21"/>
              </w:rPr>
            </w:pPr>
            <w:r w:rsidRPr="003E48A8">
              <w:rPr>
                <w:sz w:val="21"/>
              </w:rPr>
              <w:t>32</w:t>
            </w:r>
          </w:p>
        </w:tc>
      </w:tr>
      <w:tr w:rsidR="00011A46" w:rsidRPr="00FC577C" w14:paraId="22EB54D9" w14:textId="77777777" w:rsidTr="00F54086">
        <w:trPr>
          <w:trHeight w:val="306"/>
        </w:trPr>
        <w:tc>
          <w:tcPr>
            <w:tcW w:w="2420" w:type="dxa"/>
            <w:shd w:val="clear" w:color="auto" w:fill="auto"/>
            <w:hideMark/>
          </w:tcPr>
          <w:p w14:paraId="7E64B921" w14:textId="77777777" w:rsidR="00011A46" w:rsidRPr="003E48A8" w:rsidRDefault="00011A46" w:rsidP="00051BF5">
            <w:pPr>
              <w:spacing w:before="20" w:after="20"/>
              <w:rPr>
                <w:sz w:val="21"/>
              </w:rPr>
            </w:pPr>
            <w:r w:rsidRPr="003E48A8">
              <w:rPr>
                <w:sz w:val="21"/>
              </w:rPr>
              <w:t>APS6</w:t>
            </w:r>
          </w:p>
        </w:tc>
        <w:tc>
          <w:tcPr>
            <w:tcW w:w="1515" w:type="dxa"/>
            <w:shd w:val="clear" w:color="auto" w:fill="auto"/>
          </w:tcPr>
          <w:p w14:paraId="791F3413" w14:textId="77777777" w:rsidR="00011A46" w:rsidRPr="003E48A8" w:rsidRDefault="00011A46" w:rsidP="00051BF5">
            <w:pPr>
              <w:spacing w:before="20" w:after="20"/>
              <w:jc w:val="center"/>
              <w:rPr>
                <w:sz w:val="21"/>
              </w:rPr>
            </w:pPr>
            <w:r w:rsidRPr="003E48A8">
              <w:rPr>
                <w:sz w:val="21"/>
              </w:rPr>
              <w:t>30</w:t>
            </w:r>
          </w:p>
        </w:tc>
        <w:tc>
          <w:tcPr>
            <w:tcW w:w="1515" w:type="dxa"/>
            <w:shd w:val="clear" w:color="auto" w:fill="auto"/>
          </w:tcPr>
          <w:p w14:paraId="3D1DBE4E" w14:textId="77777777" w:rsidR="00011A46" w:rsidRPr="003E48A8" w:rsidRDefault="00011A46" w:rsidP="00051BF5">
            <w:pPr>
              <w:spacing w:before="20" w:after="20"/>
              <w:jc w:val="center"/>
              <w:rPr>
                <w:sz w:val="21"/>
              </w:rPr>
            </w:pPr>
            <w:r w:rsidRPr="003E48A8">
              <w:rPr>
                <w:sz w:val="21"/>
              </w:rPr>
              <w:t>7</w:t>
            </w:r>
          </w:p>
        </w:tc>
        <w:tc>
          <w:tcPr>
            <w:tcW w:w="1252" w:type="dxa"/>
            <w:shd w:val="clear" w:color="auto" w:fill="auto"/>
          </w:tcPr>
          <w:p w14:paraId="391A847D" w14:textId="77777777" w:rsidR="00011A46" w:rsidRPr="003E48A8" w:rsidRDefault="00011A46" w:rsidP="00051BF5">
            <w:pPr>
              <w:spacing w:before="20" w:after="20"/>
              <w:jc w:val="center"/>
              <w:rPr>
                <w:sz w:val="21"/>
              </w:rPr>
            </w:pPr>
            <w:r w:rsidRPr="003E48A8">
              <w:rPr>
                <w:sz w:val="21"/>
              </w:rPr>
              <w:t>27</w:t>
            </w:r>
          </w:p>
        </w:tc>
        <w:tc>
          <w:tcPr>
            <w:tcW w:w="1307" w:type="dxa"/>
            <w:shd w:val="clear" w:color="auto" w:fill="auto"/>
          </w:tcPr>
          <w:p w14:paraId="49597432" w14:textId="77777777" w:rsidR="00011A46" w:rsidRPr="003E48A8" w:rsidRDefault="00011A46" w:rsidP="00051BF5">
            <w:pPr>
              <w:spacing w:before="20" w:after="20"/>
              <w:jc w:val="center"/>
              <w:rPr>
                <w:sz w:val="21"/>
              </w:rPr>
            </w:pPr>
            <w:r w:rsidRPr="003E48A8">
              <w:rPr>
                <w:sz w:val="21"/>
              </w:rPr>
              <w:t>0</w:t>
            </w:r>
          </w:p>
        </w:tc>
        <w:tc>
          <w:tcPr>
            <w:tcW w:w="1233" w:type="dxa"/>
            <w:shd w:val="clear" w:color="auto" w:fill="auto"/>
          </w:tcPr>
          <w:p w14:paraId="07CB7244" w14:textId="77777777" w:rsidR="00011A46" w:rsidRPr="003E48A8" w:rsidRDefault="00011A46" w:rsidP="00051BF5">
            <w:pPr>
              <w:spacing w:before="20" w:after="20"/>
              <w:jc w:val="center"/>
              <w:rPr>
                <w:sz w:val="21"/>
              </w:rPr>
            </w:pPr>
            <w:r w:rsidRPr="003E48A8">
              <w:rPr>
                <w:sz w:val="21"/>
              </w:rPr>
              <w:t>64</w:t>
            </w:r>
          </w:p>
        </w:tc>
      </w:tr>
      <w:tr w:rsidR="00011A46" w:rsidRPr="00FC577C" w14:paraId="61D0E77C" w14:textId="77777777" w:rsidTr="00F54086">
        <w:trPr>
          <w:trHeight w:val="306"/>
        </w:trPr>
        <w:tc>
          <w:tcPr>
            <w:tcW w:w="2420" w:type="dxa"/>
            <w:shd w:val="clear" w:color="auto" w:fill="auto"/>
            <w:hideMark/>
          </w:tcPr>
          <w:p w14:paraId="3922E0E0" w14:textId="77777777" w:rsidR="00011A46" w:rsidRPr="003E48A8" w:rsidRDefault="00011A46" w:rsidP="00051BF5">
            <w:pPr>
              <w:spacing w:before="20" w:after="20"/>
              <w:rPr>
                <w:b/>
                <w:iCs/>
                <w:sz w:val="21"/>
              </w:rPr>
            </w:pPr>
            <w:r w:rsidRPr="003E48A8">
              <w:rPr>
                <w:sz w:val="21"/>
              </w:rPr>
              <w:t>EL1</w:t>
            </w:r>
          </w:p>
        </w:tc>
        <w:tc>
          <w:tcPr>
            <w:tcW w:w="1515" w:type="dxa"/>
            <w:shd w:val="clear" w:color="auto" w:fill="auto"/>
          </w:tcPr>
          <w:p w14:paraId="0A19B543" w14:textId="77777777" w:rsidR="00011A46" w:rsidRPr="003E48A8" w:rsidRDefault="00011A46" w:rsidP="00051BF5">
            <w:pPr>
              <w:spacing w:before="20" w:after="20"/>
              <w:jc w:val="center"/>
              <w:rPr>
                <w:sz w:val="21"/>
              </w:rPr>
            </w:pPr>
            <w:r w:rsidRPr="003E48A8">
              <w:rPr>
                <w:sz w:val="21"/>
              </w:rPr>
              <w:t>21</w:t>
            </w:r>
          </w:p>
        </w:tc>
        <w:tc>
          <w:tcPr>
            <w:tcW w:w="1515" w:type="dxa"/>
            <w:shd w:val="clear" w:color="auto" w:fill="auto"/>
          </w:tcPr>
          <w:p w14:paraId="174B948C" w14:textId="77777777" w:rsidR="00011A46" w:rsidRPr="003E48A8" w:rsidRDefault="00011A46" w:rsidP="00051BF5">
            <w:pPr>
              <w:spacing w:before="20" w:after="20"/>
              <w:jc w:val="center"/>
              <w:rPr>
                <w:sz w:val="21"/>
              </w:rPr>
            </w:pPr>
            <w:r w:rsidRPr="003E48A8">
              <w:rPr>
                <w:sz w:val="21"/>
              </w:rPr>
              <w:t>5</w:t>
            </w:r>
          </w:p>
        </w:tc>
        <w:tc>
          <w:tcPr>
            <w:tcW w:w="1252" w:type="dxa"/>
            <w:shd w:val="clear" w:color="auto" w:fill="auto"/>
          </w:tcPr>
          <w:p w14:paraId="498E8418" w14:textId="77777777" w:rsidR="00011A46" w:rsidRPr="003E48A8" w:rsidRDefault="00011A46" w:rsidP="00051BF5">
            <w:pPr>
              <w:spacing w:before="20" w:after="20"/>
              <w:jc w:val="center"/>
              <w:rPr>
                <w:sz w:val="21"/>
              </w:rPr>
            </w:pPr>
            <w:r w:rsidRPr="003E48A8">
              <w:rPr>
                <w:sz w:val="21"/>
              </w:rPr>
              <w:t>18</w:t>
            </w:r>
          </w:p>
        </w:tc>
        <w:tc>
          <w:tcPr>
            <w:tcW w:w="1307" w:type="dxa"/>
            <w:shd w:val="clear" w:color="auto" w:fill="auto"/>
          </w:tcPr>
          <w:p w14:paraId="7B6E6043" w14:textId="77777777" w:rsidR="00011A46" w:rsidRPr="003E48A8" w:rsidRDefault="00011A46" w:rsidP="00051BF5">
            <w:pPr>
              <w:spacing w:before="20" w:after="20"/>
              <w:jc w:val="center"/>
              <w:rPr>
                <w:sz w:val="21"/>
              </w:rPr>
            </w:pPr>
            <w:r w:rsidRPr="003E48A8">
              <w:rPr>
                <w:sz w:val="21"/>
              </w:rPr>
              <w:t>0</w:t>
            </w:r>
          </w:p>
        </w:tc>
        <w:tc>
          <w:tcPr>
            <w:tcW w:w="1233" w:type="dxa"/>
            <w:shd w:val="clear" w:color="auto" w:fill="auto"/>
          </w:tcPr>
          <w:p w14:paraId="546FD87C" w14:textId="77777777" w:rsidR="00011A46" w:rsidRPr="003E48A8" w:rsidRDefault="00011A46" w:rsidP="00051BF5">
            <w:pPr>
              <w:spacing w:before="20" w:after="20"/>
              <w:jc w:val="center"/>
              <w:rPr>
                <w:sz w:val="21"/>
              </w:rPr>
            </w:pPr>
            <w:r w:rsidRPr="003E48A8">
              <w:rPr>
                <w:sz w:val="21"/>
              </w:rPr>
              <w:t>44</w:t>
            </w:r>
          </w:p>
        </w:tc>
      </w:tr>
      <w:tr w:rsidR="00011A46" w:rsidRPr="00FC577C" w14:paraId="3AC18ED9" w14:textId="77777777" w:rsidTr="00F54086">
        <w:trPr>
          <w:trHeight w:val="306"/>
        </w:trPr>
        <w:tc>
          <w:tcPr>
            <w:tcW w:w="2420" w:type="dxa"/>
            <w:shd w:val="clear" w:color="auto" w:fill="auto"/>
            <w:hideMark/>
          </w:tcPr>
          <w:p w14:paraId="264D631B" w14:textId="77777777" w:rsidR="00011A46" w:rsidRPr="003E48A8" w:rsidRDefault="00011A46" w:rsidP="00051BF5">
            <w:pPr>
              <w:spacing w:before="20" w:after="20"/>
              <w:rPr>
                <w:b/>
                <w:iCs/>
                <w:sz w:val="21"/>
              </w:rPr>
            </w:pPr>
            <w:r w:rsidRPr="003E48A8">
              <w:rPr>
                <w:sz w:val="21"/>
              </w:rPr>
              <w:t>EL2</w:t>
            </w:r>
          </w:p>
        </w:tc>
        <w:tc>
          <w:tcPr>
            <w:tcW w:w="1515" w:type="dxa"/>
            <w:shd w:val="clear" w:color="auto" w:fill="auto"/>
          </w:tcPr>
          <w:p w14:paraId="01DFBB3C" w14:textId="77777777" w:rsidR="00011A46" w:rsidRPr="003E48A8" w:rsidRDefault="00011A46" w:rsidP="00051BF5">
            <w:pPr>
              <w:spacing w:before="20" w:after="20"/>
              <w:jc w:val="center"/>
              <w:rPr>
                <w:sz w:val="21"/>
              </w:rPr>
            </w:pPr>
            <w:r w:rsidRPr="003E48A8">
              <w:rPr>
                <w:sz w:val="21"/>
              </w:rPr>
              <w:t>6</w:t>
            </w:r>
          </w:p>
        </w:tc>
        <w:tc>
          <w:tcPr>
            <w:tcW w:w="1515" w:type="dxa"/>
            <w:shd w:val="clear" w:color="auto" w:fill="auto"/>
          </w:tcPr>
          <w:p w14:paraId="7F1E97A7" w14:textId="77777777" w:rsidR="00011A46" w:rsidRPr="003E48A8" w:rsidRDefault="00011A46" w:rsidP="00051BF5">
            <w:pPr>
              <w:spacing w:before="20" w:after="20"/>
              <w:jc w:val="center"/>
              <w:rPr>
                <w:sz w:val="21"/>
              </w:rPr>
            </w:pPr>
            <w:r w:rsidRPr="003E48A8">
              <w:rPr>
                <w:sz w:val="21"/>
              </w:rPr>
              <w:t>1</w:t>
            </w:r>
          </w:p>
        </w:tc>
        <w:tc>
          <w:tcPr>
            <w:tcW w:w="1252" w:type="dxa"/>
            <w:shd w:val="clear" w:color="auto" w:fill="auto"/>
          </w:tcPr>
          <w:p w14:paraId="53ACDDFA" w14:textId="77777777" w:rsidR="00011A46" w:rsidRPr="003E48A8" w:rsidRDefault="00011A46" w:rsidP="00051BF5">
            <w:pPr>
              <w:spacing w:before="20" w:after="20"/>
              <w:jc w:val="center"/>
              <w:rPr>
                <w:sz w:val="21"/>
              </w:rPr>
            </w:pPr>
            <w:r w:rsidRPr="003E48A8">
              <w:rPr>
                <w:sz w:val="21"/>
              </w:rPr>
              <w:t>7</w:t>
            </w:r>
          </w:p>
        </w:tc>
        <w:tc>
          <w:tcPr>
            <w:tcW w:w="1307" w:type="dxa"/>
            <w:shd w:val="clear" w:color="auto" w:fill="auto"/>
          </w:tcPr>
          <w:p w14:paraId="29CC976A" w14:textId="77777777" w:rsidR="00011A46" w:rsidRPr="003E48A8" w:rsidRDefault="00011A46" w:rsidP="00051BF5">
            <w:pPr>
              <w:spacing w:before="20" w:after="20"/>
              <w:jc w:val="center"/>
              <w:rPr>
                <w:sz w:val="21"/>
              </w:rPr>
            </w:pPr>
            <w:r w:rsidRPr="003E48A8">
              <w:rPr>
                <w:sz w:val="21"/>
              </w:rPr>
              <w:t>0</w:t>
            </w:r>
          </w:p>
        </w:tc>
        <w:tc>
          <w:tcPr>
            <w:tcW w:w="1233" w:type="dxa"/>
            <w:shd w:val="clear" w:color="auto" w:fill="auto"/>
          </w:tcPr>
          <w:p w14:paraId="28D97DF3" w14:textId="77777777" w:rsidR="00011A46" w:rsidRPr="003E48A8" w:rsidRDefault="00011A46" w:rsidP="00051BF5">
            <w:pPr>
              <w:spacing w:before="20" w:after="20"/>
              <w:jc w:val="center"/>
              <w:rPr>
                <w:sz w:val="21"/>
              </w:rPr>
            </w:pPr>
            <w:r w:rsidRPr="003E48A8">
              <w:rPr>
                <w:sz w:val="21"/>
              </w:rPr>
              <w:t>14</w:t>
            </w:r>
          </w:p>
        </w:tc>
      </w:tr>
      <w:tr w:rsidR="00011A46" w:rsidRPr="00FC577C" w14:paraId="5882BDEF" w14:textId="77777777" w:rsidTr="00F54086">
        <w:trPr>
          <w:trHeight w:val="306"/>
        </w:trPr>
        <w:tc>
          <w:tcPr>
            <w:tcW w:w="2420" w:type="dxa"/>
            <w:shd w:val="clear" w:color="auto" w:fill="auto"/>
            <w:hideMark/>
          </w:tcPr>
          <w:p w14:paraId="2E91DDD2" w14:textId="77777777" w:rsidR="00011A46" w:rsidRPr="003E48A8" w:rsidRDefault="00011A46" w:rsidP="00051BF5">
            <w:pPr>
              <w:spacing w:before="20" w:after="20"/>
              <w:rPr>
                <w:sz w:val="21"/>
              </w:rPr>
            </w:pPr>
            <w:r w:rsidRPr="003E48A8">
              <w:rPr>
                <w:sz w:val="21"/>
              </w:rPr>
              <w:t>SES1</w:t>
            </w:r>
          </w:p>
        </w:tc>
        <w:tc>
          <w:tcPr>
            <w:tcW w:w="1515" w:type="dxa"/>
            <w:shd w:val="clear" w:color="auto" w:fill="auto"/>
          </w:tcPr>
          <w:p w14:paraId="2CF7839A" w14:textId="77777777" w:rsidR="00011A46" w:rsidRPr="003E48A8" w:rsidRDefault="00011A46" w:rsidP="00051BF5">
            <w:pPr>
              <w:spacing w:before="20" w:after="20"/>
              <w:jc w:val="center"/>
              <w:rPr>
                <w:sz w:val="21"/>
              </w:rPr>
            </w:pPr>
            <w:r w:rsidRPr="003E48A8">
              <w:rPr>
                <w:sz w:val="21"/>
              </w:rPr>
              <w:t>1</w:t>
            </w:r>
          </w:p>
        </w:tc>
        <w:tc>
          <w:tcPr>
            <w:tcW w:w="1515" w:type="dxa"/>
            <w:shd w:val="clear" w:color="auto" w:fill="auto"/>
          </w:tcPr>
          <w:p w14:paraId="2E807B45" w14:textId="77777777" w:rsidR="00011A46" w:rsidRPr="003E48A8" w:rsidRDefault="00011A46" w:rsidP="00051BF5">
            <w:pPr>
              <w:spacing w:before="20" w:after="20"/>
              <w:jc w:val="center"/>
              <w:rPr>
                <w:sz w:val="21"/>
              </w:rPr>
            </w:pPr>
            <w:r w:rsidRPr="003E48A8">
              <w:rPr>
                <w:sz w:val="21"/>
              </w:rPr>
              <w:t>0</w:t>
            </w:r>
          </w:p>
        </w:tc>
        <w:tc>
          <w:tcPr>
            <w:tcW w:w="1252" w:type="dxa"/>
            <w:shd w:val="clear" w:color="auto" w:fill="auto"/>
          </w:tcPr>
          <w:p w14:paraId="1205D51E" w14:textId="77777777" w:rsidR="00011A46" w:rsidRPr="003E48A8" w:rsidRDefault="00011A46" w:rsidP="00051BF5">
            <w:pPr>
              <w:spacing w:before="20" w:after="20"/>
              <w:jc w:val="center"/>
              <w:rPr>
                <w:sz w:val="21"/>
              </w:rPr>
            </w:pPr>
            <w:r w:rsidRPr="003E48A8">
              <w:rPr>
                <w:sz w:val="21"/>
              </w:rPr>
              <w:t>2</w:t>
            </w:r>
          </w:p>
        </w:tc>
        <w:tc>
          <w:tcPr>
            <w:tcW w:w="1307" w:type="dxa"/>
            <w:shd w:val="clear" w:color="auto" w:fill="auto"/>
          </w:tcPr>
          <w:p w14:paraId="04CDAB94" w14:textId="77777777" w:rsidR="00011A46" w:rsidRPr="003E48A8" w:rsidRDefault="00011A46" w:rsidP="00051BF5">
            <w:pPr>
              <w:spacing w:before="20" w:after="20"/>
              <w:jc w:val="center"/>
              <w:rPr>
                <w:sz w:val="21"/>
              </w:rPr>
            </w:pPr>
            <w:r w:rsidRPr="003E48A8">
              <w:rPr>
                <w:sz w:val="21"/>
              </w:rPr>
              <w:t>0</w:t>
            </w:r>
          </w:p>
        </w:tc>
        <w:tc>
          <w:tcPr>
            <w:tcW w:w="1233" w:type="dxa"/>
            <w:shd w:val="clear" w:color="auto" w:fill="auto"/>
          </w:tcPr>
          <w:p w14:paraId="613C11C6" w14:textId="77777777" w:rsidR="00011A46" w:rsidRPr="003E48A8" w:rsidRDefault="00011A46" w:rsidP="00051BF5">
            <w:pPr>
              <w:spacing w:before="20" w:after="20"/>
              <w:jc w:val="center"/>
              <w:rPr>
                <w:sz w:val="21"/>
              </w:rPr>
            </w:pPr>
            <w:r w:rsidRPr="003E48A8">
              <w:rPr>
                <w:sz w:val="21"/>
              </w:rPr>
              <w:t>3</w:t>
            </w:r>
          </w:p>
        </w:tc>
      </w:tr>
      <w:tr w:rsidR="00011A46" w:rsidRPr="00FC577C" w14:paraId="11734843" w14:textId="77777777" w:rsidTr="00F54086">
        <w:trPr>
          <w:trHeight w:val="306"/>
        </w:trPr>
        <w:tc>
          <w:tcPr>
            <w:tcW w:w="2420" w:type="dxa"/>
            <w:tcBorders>
              <w:bottom w:val="single" w:sz="4" w:space="0" w:color="auto"/>
            </w:tcBorders>
            <w:hideMark/>
          </w:tcPr>
          <w:p w14:paraId="2ABD4DF8" w14:textId="77777777" w:rsidR="00011A46" w:rsidRPr="003E48A8" w:rsidRDefault="00011A46" w:rsidP="00051BF5">
            <w:pPr>
              <w:spacing w:before="20" w:after="20"/>
              <w:rPr>
                <w:sz w:val="21"/>
              </w:rPr>
            </w:pPr>
            <w:r w:rsidRPr="003E48A8">
              <w:rPr>
                <w:sz w:val="21"/>
              </w:rPr>
              <w:t>CEO</w:t>
            </w:r>
          </w:p>
        </w:tc>
        <w:tc>
          <w:tcPr>
            <w:tcW w:w="1515" w:type="dxa"/>
            <w:tcBorders>
              <w:bottom w:val="single" w:sz="4" w:space="0" w:color="auto"/>
            </w:tcBorders>
          </w:tcPr>
          <w:p w14:paraId="3B64FC42" w14:textId="77777777" w:rsidR="00011A46" w:rsidRPr="003E48A8" w:rsidRDefault="00011A46" w:rsidP="00051BF5">
            <w:pPr>
              <w:spacing w:before="20" w:after="20"/>
              <w:jc w:val="center"/>
              <w:rPr>
                <w:sz w:val="21"/>
              </w:rPr>
            </w:pPr>
            <w:r w:rsidRPr="003E48A8">
              <w:rPr>
                <w:sz w:val="21"/>
              </w:rPr>
              <w:t>0</w:t>
            </w:r>
          </w:p>
        </w:tc>
        <w:tc>
          <w:tcPr>
            <w:tcW w:w="1515" w:type="dxa"/>
            <w:tcBorders>
              <w:bottom w:val="single" w:sz="4" w:space="0" w:color="auto"/>
            </w:tcBorders>
          </w:tcPr>
          <w:p w14:paraId="2C2E4FA9" w14:textId="77777777" w:rsidR="00011A46" w:rsidRPr="003E48A8" w:rsidRDefault="00011A46" w:rsidP="00051BF5">
            <w:pPr>
              <w:spacing w:before="20" w:after="20"/>
              <w:jc w:val="center"/>
              <w:rPr>
                <w:sz w:val="21"/>
              </w:rPr>
            </w:pPr>
            <w:r w:rsidRPr="003E48A8">
              <w:rPr>
                <w:sz w:val="21"/>
              </w:rPr>
              <w:t>0</w:t>
            </w:r>
          </w:p>
        </w:tc>
        <w:tc>
          <w:tcPr>
            <w:tcW w:w="1252" w:type="dxa"/>
            <w:tcBorders>
              <w:bottom w:val="single" w:sz="4" w:space="0" w:color="auto"/>
            </w:tcBorders>
          </w:tcPr>
          <w:p w14:paraId="07B2DE84" w14:textId="77777777" w:rsidR="00011A46" w:rsidRPr="003E48A8" w:rsidRDefault="00011A46" w:rsidP="00051BF5">
            <w:pPr>
              <w:spacing w:before="20" w:after="20"/>
              <w:jc w:val="center"/>
              <w:rPr>
                <w:sz w:val="21"/>
              </w:rPr>
            </w:pPr>
            <w:r w:rsidRPr="003E48A8">
              <w:rPr>
                <w:sz w:val="21"/>
              </w:rPr>
              <w:t>0</w:t>
            </w:r>
          </w:p>
        </w:tc>
        <w:tc>
          <w:tcPr>
            <w:tcW w:w="1307" w:type="dxa"/>
            <w:tcBorders>
              <w:bottom w:val="single" w:sz="4" w:space="0" w:color="auto"/>
            </w:tcBorders>
          </w:tcPr>
          <w:p w14:paraId="740F1271" w14:textId="77777777" w:rsidR="00011A46" w:rsidRPr="003E48A8" w:rsidRDefault="00011A46" w:rsidP="00051BF5">
            <w:pPr>
              <w:spacing w:before="20" w:after="20"/>
              <w:jc w:val="center"/>
              <w:rPr>
                <w:sz w:val="21"/>
              </w:rPr>
            </w:pPr>
            <w:r w:rsidRPr="003E48A8">
              <w:rPr>
                <w:sz w:val="21"/>
              </w:rPr>
              <w:t>0</w:t>
            </w:r>
          </w:p>
        </w:tc>
        <w:tc>
          <w:tcPr>
            <w:tcW w:w="1233" w:type="dxa"/>
            <w:tcBorders>
              <w:bottom w:val="single" w:sz="4" w:space="0" w:color="auto"/>
            </w:tcBorders>
          </w:tcPr>
          <w:p w14:paraId="01436481" w14:textId="77777777" w:rsidR="00011A46" w:rsidRPr="003E48A8" w:rsidRDefault="00011A46" w:rsidP="00051BF5">
            <w:pPr>
              <w:spacing w:before="20" w:after="20"/>
              <w:jc w:val="center"/>
              <w:rPr>
                <w:sz w:val="21"/>
              </w:rPr>
            </w:pPr>
            <w:r w:rsidRPr="003E48A8">
              <w:rPr>
                <w:sz w:val="21"/>
              </w:rPr>
              <w:t>0</w:t>
            </w:r>
          </w:p>
        </w:tc>
      </w:tr>
      <w:tr w:rsidR="00011A46" w:rsidRPr="00FC577C" w14:paraId="0FA78831" w14:textId="77777777" w:rsidTr="00F54086">
        <w:trPr>
          <w:trHeight w:val="306"/>
        </w:trPr>
        <w:tc>
          <w:tcPr>
            <w:tcW w:w="2420" w:type="dxa"/>
            <w:shd w:val="clear" w:color="auto" w:fill="auto"/>
            <w:hideMark/>
          </w:tcPr>
          <w:p w14:paraId="0EA7E9F1" w14:textId="77777777" w:rsidR="00011A46" w:rsidRPr="003E48A8" w:rsidRDefault="00011A46" w:rsidP="00051BF5">
            <w:pPr>
              <w:spacing w:before="20" w:after="20"/>
              <w:rPr>
                <w:b/>
                <w:bCs/>
                <w:iCs/>
                <w:sz w:val="21"/>
              </w:rPr>
            </w:pPr>
            <w:r w:rsidRPr="003E48A8">
              <w:rPr>
                <w:b/>
                <w:bCs/>
                <w:iCs/>
                <w:sz w:val="21"/>
              </w:rPr>
              <w:t xml:space="preserve">Total </w:t>
            </w:r>
          </w:p>
        </w:tc>
        <w:tc>
          <w:tcPr>
            <w:tcW w:w="1515" w:type="dxa"/>
            <w:shd w:val="clear" w:color="auto" w:fill="auto"/>
          </w:tcPr>
          <w:p w14:paraId="5AC678FC" w14:textId="77777777" w:rsidR="00011A46" w:rsidRPr="003E48A8" w:rsidRDefault="00011A46" w:rsidP="00051BF5">
            <w:pPr>
              <w:spacing w:before="20" w:after="20"/>
              <w:jc w:val="center"/>
              <w:rPr>
                <w:b/>
                <w:sz w:val="21"/>
              </w:rPr>
            </w:pPr>
            <w:r w:rsidRPr="003E48A8">
              <w:rPr>
                <w:b/>
                <w:sz w:val="21"/>
              </w:rPr>
              <w:t>108</w:t>
            </w:r>
          </w:p>
        </w:tc>
        <w:tc>
          <w:tcPr>
            <w:tcW w:w="1515" w:type="dxa"/>
            <w:shd w:val="clear" w:color="auto" w:fill="auto"/>
          </w:tcPr>
          <w:p w14:paraId="0B1C471C" w14:textId="77777777" w:rsidR="00011A46" w:rsidRPr="003E48A8" w:rsidRDefault="00011A46" w:rsidP="00051BF5">
            <w:pPr>
              <w:spacing w:before="20" w:after="20"/>
              <w:jc w:val="center"/>
              <w:rPr>
                <w:b/>
                <w:sz w:val="21"/>
              </w:rPr>
            </w:pPr>
            <w:r w:rsidRPr="003E48A8">
              <w:rPr>
                <w:b/>
                <w:sz w:val="21"/>
              </w:rPr>
              <w:t>23</w:t>
            </w:r>
          </w:p>
        </w:tc>
        <w:tc>
          <w:tcPr>
            <w:tcW w:w="1252" w:type="dxa"/>
            <w:shd w:val="clear" w:color="auto" w:fill="auto"/>
          </w:tcPr>
          <w:p w14:paraId="56E0BA03" w14:textId="77777777" w:rsidR="00011A46" w:rsidRPr="003E48A8" w:rsidRDefault="00011A46" w:rsidP="00051BF5">
            <w:pPr>
              <w:spacing w:before="20" w:after="20"/>
              <w:jc w:val="center"/>
              <w:rPr>
                <w:b/>
                <w:sz w:val="21"/>
              </w:rPr>
            </w:pPr>
            <w:r w:rsidRPr="003E48A8">
              <w:rPr>
                <w:b/>
                <w:sz w:val="21"/>
              </w:rPr>
              <w:t>75</w:t>
            </w:r>
          </w:p>
        </w:tc>
        <w:tc>
          <w:tcPr>
            <w:tcW w:w="1307" w:type="dxa"/>
            <w:shd w:val="clear" w:color="auto" w:fill="auto"/>
          </w:tcPr>
          <w:p w14:paraId="064CF1D1" w14:textId="77777777" w:rsidR="00011A46" w:rsidRPr="003E48A8" w:rsidRDefault="00011A46" w:rsidP="00051BF5">
            <w:pPr>
              <w:spacing w:before="20" w:after="20"/>
              <w:jc w:val="center"/>
              <w:rPr>
                <w:b/>
                <w:sz w:val="21"/>
              </w:rPr>
            </w:pPr>
            <w:r w:rsidRPr="003E48A8">
              <w:rPr>
                <w:b/>
                <w:sz w:val="21"/>
              </w:rPr>
              <w:t>2</w:t>
            </w:r>
          </w:p>
        </w:tc>
        <w:tc>
          <w:tcPr>
            <w:tcW w:w="1233" w:type="dxa"/>
            <w:shd w:val="clear" w:color="auto" w:fill="auto"/>
          </w:tcPr>
          <w:p w14:paraId="50E5818B" w14:textId="77777777" w:rsidR="00011A46" w:rsidRPr="003E48A8" w:rsidRDefault="00011A46" w:rsidP="00051BF5">
            <w:pPr>
              <w:spacing w:before="20" w:after="20"/>
              <w:jc w:val="center"/>
              <w:rPr>
                <w:b/>
                <w:sz w:val="21"/>
              </w:rPr>
            </w:pPr>
            <w:r w:rsidRPr="003E48A8">
              <w:rPr>
                <w:b/>
                <w:sz w:val="21"/>
              </w:rPr>
              <w:t>208</w:t>
            </w:r>
          </w:p>
        </w:tc>
      </w:tr>
    </w:tbl>
    <w:p w14:paraId="5DDC11FD" w14:textId="7F34C2CE" w:rsidR="00011A46" w:rsidRPr="003E48A8" w:rsidRDefault="00011A46" w:rsidP="00011A46">
      <w:pPr>
        <w:rPr>
          <w:b/>
          <w:lang w:eastAsia="en-US"/>
        </w:rPr>
      </w:pPr>
    </w:p>
    <w:p w14:paraId="5EAAFBC3" w14:textId="77777777" w:rsidR="00011A46" w:rsidRDefault="00011A46" w:rsidP="008F5C6F">
      <w:pPr>
        <w:pStyle w:val="ListParagraph"/>
        <w:numPr>
          <w:ilvl w:val="0"/>
          <w:numId w:val="32"/>
        </w:numPr>
        <w:rPr>
          <w:b/>
          <w:lang w:eastAsia="en-US"/>
        </w:rPr>
      </w:pPr>
      <w:r w:rsidRPr="0012724A">
        <w:rPr>
          <w:b/>
          <w:lang w:eastAsia="en-US"/>
        </w:rPr>
        <w:t>Non-ongoing employees</w:t>
      </w:r>
    </w:p>
    <w:tbl>
      <w:tblPr>
        <w:tblStyle w:val="TableGrid13"/>
        <w:tblW w:w="5000" w:type="pct"/>
        <w:tblLook w:val="04A0" w:firstRow="1" w:lastRow="0" w:firstColumn="1" w:lastColumn="0" w:noHBand="0" w:noVBand="1"/>
        <w:tblCaption w:val="Table 14 b employee overview 30 June 2019 non-ongoing employees"/>
        <w:tblDescription w:val="The number of non-ongoing agency employees within each classification. There were 24 non-ongoing employees. The table has six columns titled classification, female and male (each of these is broken into two columns for full-time and part-time employees) and a totals column."/>
      </w:tblPr>
      <w:tblGrid>
        <w:gridCol w:w="2404"/>
        <w:gridCol w:w="1578"/>
        <w:gridCol w:w="1577"/>
        <w:gridCol w:w="1291"/>
        <w:gridCol w:w="1290"/>
        <w:gridCol w:w="1210"/>
      </w:tblGrid>
      <w:tr w:rsidR="00011A46" w:rsidRPr="00EA52A3" w14:paraId="7FA241FF" w14:textId="77777777" w:rsidTr="00F54086">
        <w:trPr>
          <w:trHeight w:val="306"/>
          <w:tblHeader/>
        </w:trPr>
        <w:tc>
          <w:tcPr>
            <w:tcW w:w="2376" w:type="dxa"/>
            <w:shd w:val="clear" w:color="auto" w:fill="auto"/>
            <w:vAlign w:val="bottom"/>
          </w:tcPr>
          <w:p w14:paraId="60895469" w14:textId="77777777" w:rsidR="00011A46" w:rsidRPr="00EA52A3" w:rsidRDefault="00011A46" w:rsidP="00051BF5">
            <w:pPr>
              <w:pStyle w:val="TableHeading"/>
              <w:spacing w:before="20" w:after="20"/>
              <w:ind w:left="720"/>
            </w:pPr>
          </w:p>
        </w:tc>
        <w:tc>
          <w:tcPr>
            <w:tcW w:w="3119" w:type="dxa"/>
            <w:gridSpan w:val="2"/>
            <w:shd w:val="clear" w:color="auto" w:fill="auto"/>
            <w:hideMark/>
          </w:tcPr>
          <w:p w14:paraId="0F78218E" w14:textId="77777777" w:rsidR="00011A46" w:rsidRPr="00EA52A3" w:rsidRDefault="00011A46" w:rsidP="00051BF5">
            <w:pPr>
              <w:pStyle w:val="TableHeadingCA"/>
              <w:spacing w:before="20" w:after="20"/>
            </w:pPr>
            <w:r w:rsidRPr="00EA52A3">
              <w:t>Female</w:t>
            </w:r>
          </w:p>
        </w:tc>
        <w:tc>
          <w:tcPr>
            <w:tcW w:w="2551" w:type="dxa"/>
            <w:gridSpan w:val="2"/>
            <w:shd w:val="clear" w:color="auto" w:fill="auto"/>
            <w:hideMark/>
          </w:tcPr>
          <w:p w14:paraId="0EABFD29" w14:textId="77777777" w:rsidR="00011A46" w:rsidRPr="00EA52A3" w:rsidRDefault="00011A46" w:rsidP="00051BF5">
            <w:pPr>
              <w:pStyle w:val="TableHeadingCA"/>
              <w:spacing w:before="20" w:after="20"/>
            </w:pPr>
            <w:r w:rsidRPr="00EA52A3">
              <w:t>Male</w:t>
            </w:r>
          </w:p>
        </w:tc>
        <w:tc>
          <w:tcPr>
            <w:tcW w:w="1196" w:type="dxa"/>
            <w:shd w:val="clear" w:color="auto" w:fill="auto"/>
            <w:vAlign w:val="bottom"/>
          </w:tcPr>
          <w:p w14:paraId="771BC6B0" w14:textId="77777777" w:rsidR="00011A46" w:rsidRPr="00EA52A3" w:rsidRDefault="00011A46" w:rsidP="00051BF5">
            <w:pPr>
              <w:pStyle w:val="TableHeadingCA"/>
              <w:spacing w:before="20" w:after="20"/>
            </w:pPr>
          </w:p>
        </w:tc>
      </w:tr>
      <w:tr w:rsidR="00011A46" w:rsidRPr="00EA52A3" w14:paraId="01ED47E2" w14:textId="77777777" w:rsidTr="00F54086">
        <w:trPr>
          <w:trHeight w:val="306"/>
          <w:tblHeader/>
        </w:trPr>
        <w:tc>
          <w:tcPr>
            <w:tcW w:w="2376" w:type="dxa"/>
            <w:tcBorders>
              <w:bottom w:val="single" w:sz="4" w:space="0" w:color="auto"/>
            </w:tcBorders>
            <w:shd w:val="clear" w:color="auto" w:fill="auto"/>
          </w:tcPr>
          <w:p w14:paraId="0ECAE1C7" w14:textId="77777777" w:rsidR="00011A46" w:rsidRPr="00EA52A3" w:rsidRDefault="00011A46" w:rsidP="00051BF5">
            <w:pPr>
              <w:pStyle w:val="TableHeading"/>
              <w:spacing w:before="20" w:after="20"/>
            </w:pPr>
            <w:r w:rsidRPr="00087F41">
              <w:t>Classification</w:t>
            </w:r>
          </w:p>
        </w:tc>
        <w:tc>
          <w:tcPr>
            <w:tcW w:w="1560" w:type="dxa"/>
            <w:tcBorders>
              <w:bottom w:val="single" w:sz="4" w:space="0" w:color="auto"/>
            </w:tcBorders>
            <w:shd w:val="clear" w:color="auto" w:fill="auto"/>
          </w:tcPr>
          <w:p w14:paraId="184458CD" w14:textId="77777777" w:rsidR="00011A46" w:rsidRPr="00EA52A3" w:rsidRDefault="00011A46" w:rsidP="00051BF5">
            <w:pPr>
              <w:pStyle w:val="TableHeadingCA"/>
              <w:spacing w:before="20" w:after="20"/>
            </w:pPr>
            <w:r>
              <w:t>Full-</w:t>
            </w:r>
            <w:r w:rsidRPr="00EA52A3">
              <w:t>time</w:t>
            </w:r>
          </w:p>
        </w:tc>
        <w:tc>
          <w:tcPr>
            <w:tcW w:w="1559" w:type="dxa"/>
            <w:tcBorders>
              <w:bottom w:val="single" w:sz="4" w:space="0" w:color="auto"/>
            </w:tcBorders>
            <w:shd w:val="clear" w:color="auto" w:fill="auto"/>
          </w:tcPr>
          <w:p w14:paraId="110F6B38" w14:textId="77777777" w:rsidR="00011A46" w:rsidRPr="00EA52A3" w:rsidRDefault="00011A46" w:rsidP="00051BF5">
            <w:pPr>
              <w:pStyle w:val="TableHeadingCA"/>
              <w:spacing w:before="20" w:after="20"/>
            </w:pPr>
            <w:r>
              <w:t>Part-</w:t>
            </w:r>
            <w:r w:rsidRPr="00EA52A3">
              <w:t>time</w:t>
            </w:r>
          </w:p>
        </w:tc>
        <w:tc>
          <w:tcPr>
            <w:tcW w:w="1276" w:type="dxa"/>
            <w:tcBorders>
              <w:bottom w:val="single" w:sz="4" w:space="0" w:color="auto"/>
            </w:tcBorders>
            <w:shd w:val="clear" w:color="auto" w:fill="auto"/>
          </w:tcPr>
          <w:p w14:paraId="17910668" w14:textId="77777777" w:rsidR="00011A46" w:rsidRPr="00EA52A3" w:rsidRDefault="00011A46" w:rsidP="00051BF5">
            <w:pPr>
              <w:pStyle w:val="TableHeadingCA"/>
              <w:spacing w:before="20" w:after="20"/>
            </w:pPr>
            <w:r>
              <w:t>Full-</w:t>
            </w:r>
            <w:r w:rsidRPr="00EA52A3">
              <w:t>time</w:t>
            </w:r>
          </w:p>
        </w:tc>
        <w:tc>
          <w:tcPr>
            <w:tcW w:w="1275" w:type="dxa"/>
            <w:tcBorders>
              <w:bottom w:val="single" w:sz="4" w:space="0" w:color="auto"/>
            </w:tcBorders>
            <w:shd w:val="clear" w:color="auto" w:fill="auto"/>
          </w:tcPr>
          <w:p w14:paraId="31AF8D10" w14:textId="77777777" w:rsidR="00011A46" w:rsidRPr="00EA52A3" w:rsidRDefault="00011A46" w:rsidP="00051BF5">
            <w:pPr>
              <w:pStyle w:val="TableHeadingCA"/>
              <w:spacing w:before="20" w:after="20"/>
            </w:pPr>
            <w:r>
              <w:t>Part-</w:t>
            </w:r>
            <w:r w:rsidRPr="00EA52A3">
              <w:t>time</w:t>
            </w:r>
          </w:p>
        </w:tc>
        <w:tc>
          <w:tcPr>
            <w:tcW w:w="1196" w:type="dxa"/>
            <w:tcBorders>
              <w:bottom w:val="single" w:sz="4" w:space="0" w:color="auto"/>
            </w:tcBorders>
            <w:shd w:val="clear" w:color="auto" w:fill="auto"/>
          </w:tcPr>
          <w:p w14:paraId="36C36B04" w14:textId="77777777" w:rsidR="00011A46" w:rsidRPr="00EA52A3" w:rsidRDefault="00011A46" w:rsidP="00051BF5">
            <w:pPr>
              <w:pStyle w:val="TableHeading"/>
              <w:spacing w:before="20" w:after="20"/>
            </w:pPr>
            <w:r w:rsidRPr="00EA52A3">
              <w:t>Total</w:t>
            </w:r>
          </w:p>
        </w:tc>
      </w:tr>
      <w:tr w:rsidR="00011A46" w:rsidRPr="00EA52A3" w14:paraId="45A126D8" w14:textId="77777777" w:rsidTr="00F54086">
        <w:trPr>
          <w:trHeight w:val="306"/>
        </w:trPr>
        <w:tc>
          <w:tcPr>
            <w:tcW w:w="2376" w:type="dxa"/>
            <w:shd w:val="clear" w:color="auto" w:fill="auto"/>
          </w:tcPr>
          <w:p w14:paraId="06EB4AE6" w14:textId="77777777" w:rsidR="00011A46" w:rsidRPr="00EA52A3" w:rsidRDefault="00011A46" w:rsidP="00051BF5">
            <w:pPr>
              <w:pStyle w:val="TableText"/>
              <w:spacing w:before="20" w:after="20"/>
            </w:pPr>
            <w:r w:rsidRPr="00EA52A3">
              <w:t>APS1</w:t>
            </w:r>
          </w:p>
        </w:tc>
        <w:tc>
          <w:tcPr>
            <w:tcW w:w="1560" w:type="dxa"/>
            <w:shd w:val="clear" w:color="auto" w:fill="auto"/>
          </w:tcPr>
          <w:p w14:paraId="0BA509F7" w14:textId="77777777" w:rsidR="00011A46" w:rsidRPr="00EA52A3" w:rsidRDefault="00011A46" w:rsidP="00051BF5">
            <w:pPr>
              <w:pStyle w:val="TableTextCA"/>
              <w:spacing w:before="20" w:after="20"/>
            </w:pPr>
            <w:r>
              <w:t>0</w:t>
            </w:r>
          </w:p>
        </w:tc>
        <w:tc>
          <w:tcPr>
            <w:tcW w:w="1559" w:type="dxa"/>
            <w:shd w:val="clear" w:color="auto" w:fill="auto"/>
          </w:tcPr>
          <w:p w14:paraId="557BF9E0" w14:textId="77777777" w:rsidR="00011A46" w:rsidRPr="00EA52A3" w:rsidRDefault="00011A46" w:rsidP="00051BF5">
            <w:pPr>
              <w:pStyle w:val="TableTextCA"/>
              <w:spacing w:before="20" w:after="20"/>
            </w:pPr>
            <w:r>
              <w:t>0</w:t>
            </w:r>
          </w:p>
        </w:tc>
        <w:tc>
          <w:tcPr>
            <w:tcW w:w="1276" w:type="dxa"/>
            <w:shd w:val="clear" w:color="auto" w:fill="auto"/>
          </w:tcPr>
          <w:p w14:paraId="102DD6F4" w14:textId="77777777" w:rsidR="00011A46" w:rsidRPr="00EA52A3" w:rsidRDefault="00011A46" w:rsidP="00051BF5">
            <w:pPr>
              <w:pStyle w:val="TableTextCA"/>
              <w:spacing w:before="20" w:after="20"/>
            </w:pPr>
            <w:r>
              <w:t>0</w:t>
            </w:r>
          </w:p>
        </w:tc>
        <w:tc>
          <w:tcPr>
            <w:tcW w:w="1275" w:type="dxa"/>
            <w:shd w:val="clear" w:color="auto" w:fill="auto"/>
          </w:tcPr>
          <w:p w14:paraId="499C13A6" w14:textId="77777777" w:rsidR="00011A46" w:rsidRPr="00EA52A3" w:rsidRDefault="00011A46" w:rsidP="00051BF5">
            <w:pPr>
              <w:pStyle w:val="TableTextCA"/>
              <w:spacing w:before="20" w:after="20"/>
            </w:pPr>
            <w:r>
              <w:t>0</w:t>
            </w:r>
          </w:p>
        </w:tc>
        <w:tc>
          <w:tcPr>
            <w:tcW w:w="1196" w:type="dxa"/>
            <w:shd w:val="clear" w:color="auto" w:fill="auto"/>
          </w:tcPr>
          <w:p w14:paraId="03AAAC50" w14:textId="77777777" w:rsidR="00011A46" w:rsidRPr="00EA52A3" w:rsidRDefault="00011A46" w:rsidP="00051BF5">
            <w:pPr>
              <w:pStyle w:val="TableTextCA"/>
              <w:spacing w:before="20" w:after="20"/>
            </w:pPr>
            <w:r>
              <w:t>0</w:t>
            </w:r>
          </w:p>
        </w:tc>
      </w:tr>
      <w:tr w:rsidR="00011A46" w:rsidRPr="00EA52A3" w14:paraId="63401492" w14:textId="77777777" w:rsidTr="00F54086">
        <w:trPr>
          <w:trHeight w:val="306"/>
        </w:trPr>
        <w:tc>
          <w:tcPr>
            <w:tcW w:w="2376" w:type="dxa"/>
            <w:shd w:val="clear" w:color="auto" w:fill="auto"/>
          </w:tcPr>
          <w:p w14:paraId="525C05A2" w14:textId="77777777" w:rsidR="00011A46" w:rsidRPr="00EA52A3" w:rsidRDefault="00011A46" w:rsidP="00051BF5">
            <w:pPr>
              <w:pStyle w:val="TableText"/>
              <w:spacing w:before="20" w:after="20"/>
            </w:pPr>
            <w:r w:rsidRPr="00EA52A3">
              <w:t>APS2</w:t>
            </w:r>
          </w:p>
        </w:tc>
        <w:tc>
          <w:tcPr>
            <w:tcW w:w="1560" w:type="dxa"/>
            <w:shd w:val="clear" w:color="auto" w:fill="auto"/>
          </w:tcPr>
          <w:p w14:paraId="2F50F789" w14:textId="77777777" w:rsidR="00011A46" w:rsidRPr="00EA52A3" w:rsidRDefault="00011A46" w:rsidP="00051BF5">
            <w:pPr>
              <w:pStyle w:val="TableTextCA"/>
              <w:spacing w:before="20" w:after="20"/>
            </w:pPr>
            <w:r>
              <w:t>2</w:t>
            </w:r>
          </w:p>
        </w:tc>
        <w:tc>
          <w:tcPr>
            <w:tcW w:w="1559" w:type="dxa"/>
            <w:shd w:val="clear" w:color="auto" w:fill="auto"/>
          </w:tcPr>
          <w:p w14:paraId="50351AE2" w14:textId="77777777" w:rsidR="00011A46" w:rsidRPr="00EA52A3" w:rsidRDefault="00011A46" w:rsidP="00051BF5">
            <w:pPr>
              <w:pStyle w:val="TableTextCA"/>
              <w:spacing w:before="20" w:after="20"/>
            </w:pPr>
            <w:r>
              <w:t>0</w:t>
            </w:r>
          </w:p>
        </w:tc>
        <w:tc>
          <w:tcPr>
            <w:tcW w:w="1276" w:type="dxa"/>
            <w:shd w:val="clear" w:color="auto" w:fill="auto"/>
          </w:tcPr>
          <w:p w14:paraId="20554152" w14:textId="77777777" w:rsidR="00011A46" w:rsidRPr="00EA52A3" w:rsidRDefault="00011A46" w:rsidP="00051BF5">
            <w:pPr>
              <w:pStyle w:val="TableTextCA"/>
              <w:spacing w:before="20" w:after="20"/>
            </w:pPr>
            <w:r>
              <w:t>1</w:t>
            </w:r>
          </w:p>
        </w:tc>
        <w:tc>
          <w:tcPr>
            <w:tcW w:w="1275" w:type="dxa"/>
            <w:shd w:val="clear" w:color="auto" w:fill="auto"/>
          </w:tcPr>
          <w:p w14:paraId="01B7ABE1" w14:textId="77777777" w:rsidR="00011A46" w:rsidRPr="00EA52A3" w:rsidRDefault="00011A46" w:rsidP="00051BF5">
            <w:pPr>
              <w:pStyle w:val="TableTextCA"/>
              <w:spacing w:before="20" w:after="20"/>
            </w:pPr>
            <w:r>
              <w:t>0</w:t>
            </w:r>
          </w:p>
        </w:tc>
        <w:tc>
          <w:tcPr>
            <w:tcW w:w="1196" w:type="dxa"/>
            <w:shd w:val="clear" w:color="auto" w:fill="auto"/>
          </w:tcPr>
          <w:p w14:paraId="7E4975FB" w14:textId="77777777" w:rsidR="00011A46" w:rsidRPr="00EA52A3" w:rsidRDefault="00011A46" w:rsidP="00051BF5">
            <w:pPr>
              <w:pStyle w:val="TableTextCA"/>
              <w:spacing w:before="20" w:after="20"/>
            </w:pPr>
            <w:r>
              <w:t>3</w:t>
            </w:r>
          </w:p>
        </w:tc>
      </w:tr>
      <w:tr w:rsidR="00011A46" w:rsidRPr="00EA52A3" w14:paraId="0004EB2D" w14:textId="77777777" w:rsidTr="00F54086">
        <w:trPr>
          <w:trHeight w:val="306"/>
        </w:trPr>
        <w:tc>
          <w:tcPr>
            <w:tcW w:w="2376" w:type="dxa"/>
            <w:shd w:val="clear" w:color="auto" w:fill="auto"/>
          </w:tcPr>
          <w:p w14:paraId="2C6215A8" w14:textId="77777777" w:rsidR="00011A46" w:rsidRPr="00EA52A3" w:rsidRDefault="00011A46" w:rsidP="00051BF5">
            <w:pPr>
              <w:pStyle w:val="TableText"/>
              <w:spacing w:before="20" w:after="20"/>
            </w:pPr>
            <w:r w:rsidRPr="00EA52A3">
              <w:t>APS3</w:t>
            </w:r>
          </w:p>
        </w:tc>
        <w:tc>
          <w:tcPr>
            <w:tcW w:w="1560" w:type="dxa"/>
            <w:shd w:val="clear" w:color="auto" w:fill="auto"/>
          </w:tcPr>
          <w:p w14:paraId="49E5A818" w14:textId="77777777" w:rsidR="00011A46" w:rsidRPr="00EA52A3" w:rsidRDefault="00011A46" w:rsidP="00051BF5">
            <w:pPr>
              <w:pStyle w:val="TableTextCA"/>
              <w:spacing w:before="20" w:after="20"/>
            </w:pPr>
            <w:r>
              <w:t>0</w:t>
            </w:r>
          </w:p>
        </w:tc>
        <w:tc>
          <w:tcPr>
            <w:tcW w:w="1559" w:type="dxa"/>
            <w:shd w:val="clear" w:color="auto" w:fill="auto"/>
          </w:tcPr>
          <w:p w14:paraId="0A6E874D" w14:textId="77777777" w:rsidR="00011A46" w:rsidRPr="00EA52A3" w:rsidRDefault="00011A46" w:rsidP="00051BF5">
            <w:pPr>
              <w:pStyle w:val="TableTextCA"/>
              <w:spacing w:before="20" w:after="20"/>
            </w:pPr>
            <w:r>
              <w:t>0</w:t>
            </w:r>
          </w:p>
        </w:tc>
        <w:tc>
          <w:tcPr>
            <w:tcW w:w="1276" w:type="dxa"/>
            <w:shd w:val="clear" w:color="auto" w:fill="auto"/>
          </w:tcPr>
          <w:p w14:paraId="4D493BA3" w14:textId="77777777" w:rsidR="00011A46" w:rsidRPr="00EA52A3" w:rsidRDefault="00011A46" w:rsidP="00051BF5">
            <w:pPr>
              <w:pStyle w:val="TableTextCA"/>
              <w:spacing w:before="20" w:after="20"/>
            </w:pPr>
            <w:r>
              <w:t>1</w:t>
            </w:r>
          </w:p>
        </w:tc>
        <w:tc>
          <w:tcPr>
            <w:tcW w:w="1275" w:type="dxa"/>
            <w:shd w:val="clear" w:color="auto" w:fill="auto"/>
          </w:tcPr>
          <w:p w14:paraId="0D81AB91" w14:textId="77777777" w:rsidR="00011A46" w:rsidRPr="00EA52A3" w:rsidRDefault="00011A46" w:rsidP="00051BF5">
            <w:pPr>
              <w:pStyle w:val="TableTextCA"/>
              <w:spacing w:before="20" w:after="20"/>
            </w:pPr>
            <w:r>
              <w:t>0</w:t>
            </w:r>
          </w:p>
        </w:tc>
        <w:tc>
          <w:tcPr>
            <w:tcW w:w="1196" w:type="dxa"/>
            <w:shd w:val="clear" w:color="auto" w:fill="auto"/>
          </w:tcPr>
          <w:p w14:paraId="429F9ADD" w14:textId="77777777" w:rsidR="00011A46" w:rsidRPr="00EA52A3" w:rsidRDefault="00011A46" w:rsidP="00051BF5">
            <w:pPr>
              <w:pStyle w:val="TableTextCA"/>
              <w:spacing w:before="20" w:after="20"/>
            </w:pPr>
            <w:r>
              <w:t>1</w:t>
            </w:r>
          </w:p>
        </w:tc>
      </w:tr>
      <w:tr w:rsidR="00011A46" w:rsidRPr="00EA52A3" w14:paraId="73AE5A37" w14:textId="77777777" w:rsidTr="00F54086">
        <w:trPr>
          <w:trHeight w:val="306"/>
        </w:trPr>
        <w:tc>
          <w:tcPr>
            <w:tcW w:w="2376" w:type="dxa"/>
            <w:shd w:val="clear" w:color="auto" w:fill="auto"/>
          </w:tcPr>
          <w:p w14:paraId="57BEDD7C" w14:textId="77777777" w:rsidR="00011A46" w:rsidRPr="00EA52A3" w:rsidRDefault="00011A46" w:rsidP="00051BF5">
            <w:pPr>
              <w:pStyle w:val="TableText"/>
              <w:spacing w:before="20" w:after="20"/>
            </w:pPr>
            <w:r w:rsidRPr="00EA52A3">
              <w:t>APS4</w:t>
            </w:r>
          </w:p>
        </w:tc>
        <w:tc>
          <w:tcPr>
            <w:tcW w:w="1560" w:type="dxa"/>
            <w:shd w:val="clear" w:color="auto" w:fill="auto"/>
          </w:tcPr>
          <w:p w14:paraId="5043CA78" w14:textId="77777777" w:rsidR="00011A46" w:rsidRPr="00EA52A3" w:rsidRDefault="00011A46" w:rsidP="00051BF5">
            <w:pPr>
              <w:pStyle w:val="TableTextCA"/>
              <w:spacing w:before="20" w:after="20"/>
            </w:pPr>
            <w:r>
              <w:t>2</w:t>
            </w:r>
          </w:p>
        </w:tc>
        <w:tc>
          <w:tcPr>
            <w:tcW w:w="1559" w:type="dxa"/>
            <w:shd w:val="clear" w:color="auto" w:fill="auto"/>
          </w:tcPr>
          <w:p w14:paraId="53BB3EED" w14:textId="77777777" w:rsidR="00011A46" w:rsidRPr="00EA52A3" w:rsidRDefault="00011A46" w:rsidP="00051BF5">
            <w:pPr>
              <w:pStyle w:val="TableTextCA"/>
              <w:spacing w:before="20" w:after="20"/>
            </w:pPr>
            <w:r>
              <w:t>1</w:t>
            </w:r>
          </w:p>
        </w:tc>
        <w:tc>
          <w:tcPr>
            <w:tcW w:w="1276" w:type="dxa"/>
            <w:shd w:val="clear" w:color="auto" w:fill="auto"/>
          </w:tcPr>
          <w:p w14:paraId="5169E210" w14:textId="77777777" w:rsidR="00011A46" w:rsidRPr="00EA52A3" w:rsidRDefault="00011A46" w:rsidP="00051BF5">
            <w:pPr>
              <w:pStyle w:val="TableTextCA"/>
              <w:spacing w:before="20" w:after="20"/>
            </w:pPr>
            <w:r>
              <w:t>1</w:t>
            </w:r>
          </w:p>
        </w:tc>
        <w:tc>
          <w:tcPr>
            <w:tcW w:w="1275" w:type="dxa"/>
            <w:shd w:val="clear" w:color="auto" w:fill="auto"/>
          </w:tcPr>
          <w:p w14:paraId="66126317" w14:textId="77777777" w:rsidR="00011A46" w:rsidRPr="00EA52A3" w:rsidRDefault="00011A46" w:rsidP="00051BF5">
            <w:pPr>
              <w:pStyle w:val="TableTextCA"/>
              <w:spacing w:before="20" w:after="20"/>
            </w:pPr>
            <w:r>
              <w:t>0</w:t>
            </w:r>
          </w:p>
        </w:tc>
        <w:tc>
          <w:tcPr>
            <w:tcW w:w="1196" w:type="dxa"/>
            <w:shd w:val="clear" w:color="auto" w:fill="auto"/>
          </w:tcPr>
          <w:p w14:paraId="6A705D0B" w14:textId="77777777" w:rsidR="00011A46" w:rsidRPr="00EA52A3" w:rsidRDefault="00011A46" w:rsidP="00051BF5">
            <w:pPr>
              <w:pStyle w:val="TableTextCA"/>
              <w:spacing w:before="20" w:after="20"/>
            </w:pPr>
            <w:r>
              <w:t>4</w:t>
            </w:r>
          </w:p>
        </w:tc>
      </w:tr>
      <w:tr w:rsidR="00011A46" w:rsidRPr="00EA52A3" w14:paraId="5C3B9B55" w14:textId="77777777" w:rsidTr="00F54086">
        <w:trPr>
          <w:trHeight w:val="306"/>
        </w:trPr>
        <w:tc>
          <w:tcPr>
            <w:tcW w:w="2376" w:type="dxa"/>
            <w:shd w:val="clear" w:color="auto" w:fill="auto"/>
          </w:tcPr>
          <w:p w14:paraId="02C7ED6A" w14:textId="77777777" w:rsidR="00011A46" w:rsidRPr="00EA52A3" w:rsidRDefault="00011A46" w:rsidP="00051BF5">
            <w:pPr>
              <w:pStyle w:val="TableText"/>
              <w:spacing w:before="20" w:after="20"/>
            </w:pPr>
            <w:r w:rsidRPr="00EA52A3">
              <w:t>APS5</w:t>
            </w:r>
          </w:p>
        </w:tc>
        <w:tc>
          <w:tcPr>
            <w:tcW w:w="1560" w:type="dxa"/>
            <w:shd w:val="clear" w:color="auto" w:fill="auto"/>
          </w:tcPr>
          <w:p w14:paraId="4AEBB1AE" w14:textId="77777777" w:rsidR="00011A46" w:rsidRPr="00EA52A3" w:rsidRDefault="00011A46" w:rsidP="00051BF5">
            <w:pPr>
              <w:pStyle w:val="TableTextCA"/>
              <w:spacing w:before="20" w:after="20"/>
            </w:pPr>
            <w:r>
              <w:t>2</w:t>
            </w:r>
          </w:p>
        </w:tc>
        <w:tc>
          <w:tcPr>
            <w:tcW w:w="1559" w:type="dxa"/>
            <w:shd w:val="clear" w:color="auto" w:fill="auto"/>
          </w:tcPr>
          <w:p w14:paraId="4F0C4691" w14:textId="77777777" w:rsidR="00011A46" w:rsidRPr="00EA52A3" w:rsidRDefault="00011A46" w:rsidP="00051BF5">
            <w:pPr>
              <w:pStyle w:val="TableTextCA"/>
              <w:spacing w:before="20" w:after="20"/>
            </w:pPr>
            <w:r>
              <w:t>2</w:t>
            </w:r>
          </w:p>
        </w:tc>
        <w:tc>
          <w:tcPr>
            <w:tcW w:w="1276" w:type="dxa"/>
            <w:shd w:val="clear" w:color="auto" w:fill="auto"/>
          </w:tcPr>
          <w:p w14:paraId="24FBF7CD" w14:textId="77777777" w:rsidR="00011A46" w:rsidRPr="00EA52A3" w:rsidRDefault="00011A46" w:rsidP="00051BF5">
            <w:pPr>
              <w:pStyle w:val="TableTextCA"/>
              <w:spacing w:before="20" w:after="20"/>
            </w:pPr>
            <w:r>
              <w:t>2</w:t>
            </w:r>
          </w:p>
        </w:tc>
        <w:tc>
          <w:tcPr>
            <w:tcW w:w="1275" w:type="dxa"/>
            <w:shd w:val="clear" w:color="auto" w:fill="auto"/>
          </w:tcPr>
          <w:p w14:paraId="715E461E" w14:textId="77777777" w:rsidR="00011A46" w:rsidRPr="00EA52A3" w:rsidRDefault="00011A46" w:rsidP="00051BF5">
            <w:pPr>
              <w:pStyle w:val="TableTextCA"/>
              <w:spacing w:before="20" w:after="20"/>
            </w:pPr>
            <w:r>
              <w:t>0</w:t>
            </w:r>
          </w:p>
        </w:tc>
        <w:tc>
          <w:tcPr>
            <w:tcW w:w="1196" w:type="dxa"/>
            <w:shd w:val="clear" w:color="auto" w:fill="auto"/>
          </w:tcPr>
          <w:p w14:paraId="48B4D426" w14:textId="77777777" w:rsidR="00011A46" w:rsidRPr="00EA52A3" w:rsidRDefault="00011A46" w:rsidP="00051BF5">
            <w:pPr>
              <w:pStyle w:val="TableTextCA"/>
              <w:spacing w:before="20" w:after="20"/>
            </w:pPr>
            <w:r>
              <w:t>6</w:t>
            </w:r>
          </w:p>
        </w:tc>
      </w:tr>
      <w:tr w:rsidR="00011A46" w:rsidRPr="00EA52A3" w14:paraId="4FD51850" w14:textId="77777777" w:rsidTr="00F54086">
        <w:trPr>
          <w:trHeight w:val="306"/>
        </w:trPr>
        <w:tc>
          <w:tcPr>
            <w:tcW w:w="2376" w:type="dxa"/>
            <w:shd w:val="clear" w:color="auto" w:fill="auto"/>
          </w:tcPr>
          <w:p w14:paraId="75C2EA6F" w14:textId="77777777" w:rsidR="00011A46" w:rsidRPr="00EA52A3" w:rsidRDefault="00011A46" w:rsidP="00051BF5">
            <w:pPr>
              <w:pStyle w:val="TableText"/>
              <w:spacing w:before="20" w:after="20"/>
            </w:pPr>
            <w:r w:rsidRPr="00EA52A3">
              <w:t>APS6</w:t>
            </w:r>
          </w:p>
        </w:tc>
        <w:tc>
          <w:tcPr>
            <w:tcW w:w="1560" w:type="dxa"/>
            <w:shd w:val="clear" w:color="auto" w:fill="auto"/>
          </w:tcPr>
          <w:p w14:paraId="51A8AD5E" w14:textId="77777777" w:rsidR="00011A46" w:rsidRPr="00EA52A3" w:rsidRDefault="00011A46" w:rsidP="00051BF5">
            <w:pPr>
              <w:pStyle w:val="TableTextCA"/>
              <w:spacing w:before="20" w:after="20"/>
            </w:pPr>
            <w:r>
              <w:t>3</w:t>
            </w:r>
          </w:p>
        </w:tc>
        <w:tc>
          <w:tcPr>
            <w:tcW w:w="1559" w:type="dxa"/>
            <w:shd w:val="clear" w:color="auto" w:fill="auto"/>
          </w:tcPr>
          <w:p w14:paraId="4F0FD187" w14:textId="77777777" w:rsidR="00011A46" w:rsidRPr="00EA52A3" w:rsidRDefault="00011A46" w:rsidP="00051BF5">
            <w:pPr>
              <w:pStyle w:val="TableTextCA"/>
              <w:spacing w:before="20" w:after="20"/>
            </w:pPr>
            <w:r>
              <w:t>2</w:t>
            </w:r>
          </w:p>
        </w:tc>
        <w:tc>
          <w:tcPr>
            <w:tcW w:w="1276" w:type="dxa"/>
            <w:shd w:val="clear" w:color="auto" w:fill="auto"/>
          </w:tcPr>
          <w:p w14:paraId="2CE614D7" w14:textId="77777777" w:rsidR="00011A46" w:rsidRPr="00EA52A3" w:rsidRDefault="00011A46" w:rsidP="00051BF5">
            <w:pPr>
              <w:pStyle w:val="TableTextCA"/>
              <w:spacing w:before="20" w:after="20"/>
            </w:pPr>
            <w:r>
              <w:t>1</w:t>
            </w:r>
          </w:p>
        </w:tc>
        <w:tc>
          <w:tcPr>
            <w:tcW w:w="1275" w:type="dxa"/>
            <w:shd w:val="clear" w:color="auto" w:fill="auto"/>
          </w:tcPr>
          <w:p w14:paraId="11BA4C0F" w14:textId="77777777" w:rsidR="00011A46" w:rsidRPr="00EA52A3" w:rsidRDefault="00011A46" w:rsidP="00051BF5">
            <w:pPr>
              <w:pStyle w:val="TableTextCA"/>
              <w:spacing w:before="20" w:after="20"/>
            </w:pPr>
            <w:r>
              <w:t>0</w:t>
            </w:r>
          </w:p>
        </w:tc>
        <w:tc>
          <w:tcPr>
            <w:tcW w:w="1196" w:type="dxa"/>
            <w:shd w:val="clear" w:color="auto" w:fill="auto"/>
          </w:tcPr>
          <w:p w14:paraId="330487A8" w14:textId="77777777" w:rsidR="00011A46" w:rsidRPr="00EA52A3" w:rsidRDefault="00011A46" w:rsidP="00051BF5">
            <w:pPr>
              <w:pStyle w:val="TableTextCA"/>
              <w:spacing w:before="20" w:after="20"/>
            </w:pPr>
            <w:r>
              <w:t>6</w:t>
            </w:r>
          </w:p>
        </w:tc>
      </w:tr>
      <w:tr w:rsidR="00011A46" w:rsidRPr="00EA52A3" w14:paraId="04B28D17" w14:textId="77777777" w:rsidTr="00F54086">
        <w:trPr>
          <w:trHeight w:val="306"/>
        </w:trPr>
        <w:tc>
          <w:tcPr>
            <w:tcW w:w="2376" w:type="dxa"/>
            <w:shd w:val="clear" w:color="auto" w:fill="auto"/>
          </w:tcPr>
          <w:p w14:paraId="3D129E90" w14:textId="77777777" w:rsidR="00011A46" w:rsidRPr="00EA52A3" w:rsidRDefault="00011A46" w:rsidP="00051BF5">
            <w:pPr>
              <w:pStyle w:val="TableText"/>
              <w:spacing w:before="20" w:after="20"/>
            </w:pPr>
            <w:r w:rsidRPr="00EA52A3">
              <w:t>EL1</w:t>
            </w:r>
          </w:p>
        </w:tc>
        <w:tc>
          <w:tcPr>
            <w:tcW w:w="1560" w:type="dxa"/>
            <w:shd w:val="clear" w:color="auto" w:fill="auto"/>
          </w:tcPr>
          <w:p w14:paraId="0E59CA90" w14:textId="77777777" w:rsidR="00011A46" w:rsidRPr="00EA52A3" w:rsidRDefault="00011A46" w:rsidP="00051BF5">
            <w:pPr>
              <w:pStyle w:val="TableTextCA"/>
              <w:spacing w:before="20" w:after="20"/>
            </w:pPr>
            <w:r>
              <w:t>1</w:t>
            </w:r>
          </w:p>
        </w:tc>
        <w:tc>
          <w:tcPr>
            <w:tcW w:w="1559" w:type="dxa"/>
            <w:shd w:val="clear" w:color="auto" w:fill="auto"/>
          </w:tcPr>
          <w:p w14:paraId="25BCBE65" w14:textId="77777777" w:rsidR="00011A46" w:rsidRPr="00EA52A3" w:rsidRDefault="00011A46" w:rsidP="00051BF5">
            <w:pPr>
              <w:pStyle w:val="TableTextCA"/>
              <w:spacing w:before="20" w:after="20"/>
            </w:pPr>
            <w:r>
              <w:t>0</w:t>
            </w:r>
          </w:p>
        </w:tc>
        <w:tc>
          <w:tcPr>
            <w:tcW w:w="1276" w:type="dxa"/>
            <w:shd w:val="clear" w:color="auto" w:fill="auto"/>
          </w:tcPr>
          <w:p w14:paraId="54E0F87D" w14:textId="77777777" w:rsidR="00011A46" w:rsidRPr="00EA52A3" w:rsidRDefault="00011A46" w:rsidP="00051BF5">
            <w:pPr>
              <w:pStyle w:val="TableTextCA"/>
              <w:spacing w:before="20" w:after="20"/>
            </w:pPr>
            <w:r>
              <w:t>2</w:t>
            </w:r>
          </w:p>
        </w:tc>
        <w:tc>
          <w:tcPr>
            <w:tcW w:w="1275" w:type="dxa"/>
            <w:shd w:val="clear" w:color="auto" w:fill="auto"/>
          </w:tcPr>
          <w:p w14:paraId="55A9BE68" w14:textId="77777777" w:rsidR="00011A46" w:rsidRPr="00EA52A3" w:rsidRDefault="00011A46" w:rsidP="00051BF5">
            <w:pPr>
              <w:pStyle w:val="TableTextCA"/>
              <w:spacing w:before="20" w:after="20"/>
            </w:pPr>
            <w:r>
              <w:t>0</w:t>
            </w:r>
          </w:p>
        </w:tc>
        <w:tc>
          <w:tcPr>
            <w:tcW w:w="1196" w:type="dxa"/>
            <w:shd w:val="clear" w:color="auto" w:fill="auto"/>
          </w:tcPr>
          <w:p w14:paraId="6BFA844E" w14:textId="77777777" w:rsidR="00011A46" w:rsidRPr="00EA52A3" w:rsidRDefault="00011A46" w:rsidP="00051BF5">
            <w:pPr>
              <w:pStyle w:val="TableTextCA"/>
              <w:spacing w:before="20" w:after="20"/>
            </w:pPr>
            <w:r>
              <w:t>3</w:t>
            </w:r>
          </w:p>
        </w:tc>
      </w:tr>
      <w:tr w:rsidR="00011A46" w:rsidRPr="00EA52A3" w14:paraId="6C5D561A" w14:textId="77777777" w:rsidTr="00F54086">
        <w:trPr>
          <w:trHeight w:val="306"/>
        </w:trPr>
        <w:tc>
          <w:tcPr>
            <w:tcW w:w="2376" w:type="dxa"/>
            <w:shd w:val="clear" w:color="auto" w:fill="auto"/>
          </w:tcPr>
          <w:p w14:paraId="50DB5C6F" w14:textId="77777777" w:rsidR="00011A46" w:rsidRPr="00EA52A3" w:rsidRDefault="00011A46" w:rsidP="00051BF5">
            <w:pPr>
              <w:pStyle w:val="TableText"/>
              <w:spacing w:before="20" w:after="20"/>
            </w:pPr>
            <w:r w:rsidRPr="00EA52A3">
              <w:t>EL2</w:t>
            </w:r>
          </w:p>
        </w:tc>
        <w:tc>
          <w:tcPr>
            <w:tcW w:w="1560" w:type="dxa"/>
            <w:shd w:val="clear" w:color="auto" w:fill="auto"/>
          </w:tcPr>
          <w:p w14:paraId="0A75E731" w14:textId="77777777" w:rsidR="00011A46" w:rsidRPr="00EA52A3" w:rsidRDefault="00011A46" w:rsidP="00051BF5">
            <w:pPr>
              <w:pStyle w:val="TableTextCA"/>
              <w:spacing w:before="20" w:after="20"/>
            </w:pPr>
            <w:r>
              <w:t>0</w:t>
            </w:r>
          </w:p>
        </w:tc>
        <w:tc>
          <w:tcPr>
            <w:tcW w:w="1559" w:type="dxa"/>
            <w:shd w:val="clear" w:color="auto" w:fill="auto"/>
          </w:tcPr>
          <w:p w14:paraId="6833069C" w14:textId="77777777" w:rsidR="00011A46" w:rsidRPr="00EA52A3" w:rsidRDefault="00011A46" w:rsidP="00051BF5">
            <w:pPr>
              <w:pStyle w:val="TableTextCA"/>
              <w:spacing w:before="20" w:after="20"/>
            </w:pPr>
            <w:r>
              <w:t>0</w:t>
            </w:r>
          </w:p>
        </w:tc>
        <w:tc>
          <w:tcPr>
            <w:tcW w:w="1276" w:type="dxa"/>
            <w:shd w:val="clear" w:color="auto" w:fill="auto"/>
          </w:tcPr>
          <w:p w14:paraId="08917747" w14:textId="77777777" w:rsidR="00011A46" w:rsidRPr="00EA52A3" w:rsidRDefault="00011A46" w:rsidP="00051BF5">
            <w:pPr>
              <w:pStyle w:val="TableTextCA"/>
              <w:spacing w:before="20" w:after="20"/>
            </w:pPr>
            <w:r>
              <w:t>0</w:t>
            </w:r>
          </w:p>
        </w:tc>
        <w:tc>
          <w:tcPr>
            <w:tcW w:w="1275" w:type="dxa"/>
            <w:shd w:val="clear" w:color="auto" w:fill="auto"/>
          </w:tcPr>
          <w:p w14:paraId="4F9981C9" w14:textId="77777777" w:rsidR="00011A46" w:rsidRPr="00EA52A3" w:rsidRDefault="00011A46" w:rsidP="00051BF5">
            <w:pPr>
              <w:pStyle w:val="TableTextCA"/>
              <w:spacing w:before="20" w:after="20"/>
            </w:pPr>
            <w:r>
              <w:t>0</w:t>
            </w:r>
          </w:p>
        </w:tc>
        <w:tc>
          <w:tcPr>
            <w:tcW w:w="1196" w:type="dxa"/>
            <w:shd w:val="clear" w:color="auto" w:fill="auto"/>
          </w:tcPr>
          <w:p w14:paraId="4F14CF30" w14:textId="77777777" w:rsidR="00011A46" w:rsidRPr="00EA52A3" w:rsidRDefault="00011A46" w:rsidP="00051BF5">
            <w:pPr>
              <w:pStyle w:val="TableTextCA"/>
              <w:spacing w:before="20" w:after="20"/>
            </w:pPr>
            <w:r>
              <w:t>0</w:t>
            </w:r>
          </w:p>
        </w:tc>
      </w:tr>
      <w:tr w:rsidR="00011A46" w:rsidRPr="00EA52A3" w14:paraId="43C6FFDA" w14:textId="77777777" w:rsidTr="00F54086">
        <w:trPr>
          <w:trHeight w:val="306"/>
        </w:trPr>
        <w:tc>
          <w:tcPr>
            <w:tcW w:w="2376" w:type="dxa"/>
            <w:shd w:val="clear" w:color="auto" w:fill="auto"/>
          </w:tcPr>
          <w:p w14:paraId="53BD1257" w14:textId="77777777" w:rsidR="00011A46" w:rsidRPr="00EA52A3" w:rsidRDefault="00011A46" w:rsidP="00051BF5">
            <w:pPr>
              <w:pStyle w:val="TableText"/>
              <w:spacing w:before="20" w:after="20"/>
            </w:pPr>
            <w:r w:rsidRPr="00EA52A3">
              <w:t>SES1</w:t>
            </w:r>
          </w:p>
        </w:tc>
        <w:tc>
          <w:tcPr>
            <w:tcW w:w="1560" w:type="dxa"/>
            <w:shd w:val="clear" w:color="auto" w:fill="auto"/>
          </w:tcPr>
          <w:p w14:paraId="177566DB" w14:textId="77777777" w:rsidR="00011A46" w:rsidRPr="00EA52A3" w:rsidRDefault="00011A46" w:rsidP="00051BF5">
            <w:pPr>
              <w:pStyle w:val="TableTextCA"/>
              <w:spacing w:before="20" w:after="20"/>
            </w:pPr>
            <w:r>
              <w:t>0</w:t>
            </w:r>
          </w:p>
        </w:tc>
        <w:tc>
          <w:tcPr>
            <w:tcW w:w="1559" w:type="dxa"/>
            <w:shd w:val="clear" w:color="auto" w:fill="auto"/>
          </w:tcPr>
          <w:p w14:paraId="0DF78B78" w14:textId="77777777" w:rsidR="00011A46" w:rsidRPr="00EA52A3" w:rsidRDefault="00011A46" w:rsidP="00051BF5">
            <w:pPr>
              <w:pStyle w:val="TableTextCA"/>
              <w:spacing w:before="20" w:after="20"/>
            </w:pPr>
            <w:r>
              <w:t>0</w:t>
            </w:r>
          </w:p>
        </w:tc>
        <w:tc>
          <w:tcPr>
            <w:tcW w:w="1276" w:type="dxa"/>
            <w:shd w:val="clear" w:color="auto" w:fill="auto"/>
          </w:tcPr>
          <w:p w14:paraId="6CAE3F00" w14:textId="77777777" w:rsidR="00011A46" w:rsidRPr="00EA52A3" w:rsidRDefault="00011A46" w:rsidP="00051BF5">
            <w:pPr>
              <w:pStyle w:val="TableTextCA"/>
              <w:spacing w:before="20" w:after="20"/>
            </w:pPr>
            <w:r>
              <w:t>0</w:t>
            </w:r>
          </w:p>
        </w:tc>
        <w:tc>
          <w:tcPr>
            <w:tcW w:w="1275" w:type="dxa"/>
            <w:shd w:val="clear" w:color="auto" w:fill="auto"/>
          </w:tcPr>
          <w:p w14:paraId="73B3DCFB" w14:textId="77777777" w:rsidR="00011A46" w:rsidRPr="00EA52A3" w:rsidRDefault="00011A46" w:rsidP="00051BF5">
            <w:pPr>
              <w:pStyle w:val="TableTextCA"/>
              <w:spacing w:before="20" w:after="20"/>
            </w:pPr>
            <w:r>
              <w:t>0</w:t>
            </w:r>
          </w:p>
        </w:tc>
        <w:tc>
          <w:tcPr>
            <w:tcW w:w="1196" w:type="dxa"/>
            <w:shd w:val="clear" w:color="auto" w:fill="auto"/>
          </w:tcPr>
          <w:p w14:paraId="56317E4C" w14:textId="77777777" w:rsidR="00011A46" w:rsidRPr="00EA52A3" w:rsidRDefault="00011A46" w:rsidP="00051BF5">
            <w:pPr>
              <w:pStyle w:val="TableTextCA"/>
              <w:spacing w:before="20" w:after="20"/>
            </w:pPr>
            <w:r>
              <w:t>0</w:t>
            </w:r>
          </w:p>
        </w:tc>
      </w:tr>
      <w:tr w:rsidR="00011A46" w:rsidRPr="00EA52A3" w14:paraId="64E38687" w14:textId="77777777" w:rsidTr="00F54086">
        <w:trPr>
          <w:trHeight w:val="306"/>
        </w:trPr>
        <w:tc>
          <w:tcPr>
            <w:tcW w:w="2376" w:type="dxa"/>
            <w:tcBorders>
              <w:bottom w:val="single" w:sz="4" w:space="0" w:color="auto"/>
            </w:tcBorders>
          </w:tcPr>
          <w:p w14:paraId="44522AA8" w14:textId="77777777" w:rsidR="00011A46" w:rsidRPr="00EA52A3" w:rsidRDefault="00011A46" w:rsidP="00051BF5">
            <w:pPr>
              <w:pStyle w:val="TableText"/>
              <w:spacing w:before="20" w:after="20"/>
            </w:pPr>
            <w:r w:rsidRPr="00EA52A3">
              <w:t>CEO</w:t>
            </w:r>
          </w:p>
        </w:tc>
        <w:tc>
          <w:tcPr>
            <w:tcW w:w="1560" w:type="dxa"/>
            <w:tcBorders>
              <w:bottom w:val="single" w:sz="4" w:space="0" w:color="auto"/>
            </w:tcBorders>
          </w:tcPr>
          <w:p w14:paraId="1F3B4E6B" w14:textId="77777777" w:rsidR="00011A46" w:rsidRPr="00EA52A3" w:rsidRDefault="00011A46" w:rsidP="00051BF5">
            <w:pPr>
              <w:pStyle w:val="TableTextCA"/>
              <w:spacing w:before="20" w:after="20"/>
            </w:pPr>
            <w:r>
              <w:t>0</w:t>
            </w:r>
          </w:p>
        </w:tc>
        <w:tc>
          <w:tcPr>
            <w:tcW w:w="1559" w:type="dxa"/>
            <w:tcBorders>
              <w:bottom w:val="single" w:sz="4" w:space="0" w:color="auto"/>
            </w:tcBorders>
          </w:tcPr>
          <w:p w14:paraId="413C1B1D" w14:textId="77777777" w:rsidR="00011A46" w:rsidRPr="00EA52A3" w:rsidRDefault="00011A46" w:rsidP="00051BF5">
            <w:pPr>
              <w:pStyle w:val="TableTextCA"/>
              <w:spacing w:before="20" w:after="20"/>
            </w:pPr>
            <w:r>
              <w:t>0</w:t>
            </w:r>
          </w:p>
        </w:tc>
        <w:tc>
          <w:tcPr>
            <w:tcW w:w="1276" w:type="dxa"/>
            <w:tcBorders>
              <w:bottom w:val="single" w:sz="4" w:space="0" w:color="auto"/>
            </w:tcBorders>
          </w:tcPr>
          <w:p w14:paraId="39E902E0" w14:textId="77777777" w:rsidR="00011A46" w:rsidRPr="00EA52A3" w:rsidRDefault="00011A46" w:rsidP="00051BF5">
            <w:pPr>
              <w:pStyle w:val="TableTextCA"/>
              <w:spacing w:before="20" w:after="20"/>
            </w:pPr>
            <w:r>
              <w:t>1</w:t>
            </w:r>
          </w:p>
        </w:tc>
        <w:tc>
          <w:tcPr>
            <w:tcW w:w="1275" w:type="dxa"/>
            <w:tcBorders>
              <w:bottom w:val="single" w:sz="4" w:space="0" w:color="auto"/>
            </w:tcBorders>
          </w:tcPr>
          <w:p w14:paraId="3B200EF6" w14:textId="77777777" w:rsidR="00011A46" w:rsidRPr="00EA52A3" w:rsidRDefault="00011A46" w:rsidP="00051BF5">
            <w:pPr>
              <w:pStyle w:val="TableTextCA"/>
              <w:spacing w:before="20" w:after="20"/>
            </w:pPr>
            <w:r>
              <w:t>0</w:t>
            </w:r>
          </w:p>
        </w:tc>
        <w:tc>
          <w:tcPr>
            <w:tcW w:w="1196" w:type="dxa"/>
            <w:tcBorders>
              <w:bottom w:val="single" w:sz="4" w:space="0" w:color="auto"/>
            </w:tcBorders>
          </w:tcPr>
          <w:p w14:paraId="57EAC710" w14:textId="77777777" w:rsidR="00011A46" w:rsidRPr="00EA52A3" w:rsidRDefault="00011A46" w:rsidP="00051BF5">
            <w:pPr>
              <w:pStyle w:val="TableTextCA"/>
              <w:spacing w:before="20" w:after="20"/>
            </w:pPr>
            <w:r>
              <w:t>1</w:t>
            </w:r>
          </w:p>
        </w:tc>
      </w:tr>
      <w:tr w:rsidR="00011A46" w:rsidRPr="00087F41" w14:paraId="4A88CF48" w14:textId="77777777" w:rsidTr="00F54086">
        <w:trPr>
          <w:trHeight w:val="306"/>
        </w:trPr>
        <w:tc>
          <w:tcPr>
            <w:tcW w:w="2376" w:type="dxa"/>
            <w:shd w:val="clear" w:color="auto" w:fill="auto"/>
          </w:tcPr>
          <w:p w14:paraId="07ACE175" w14:textId="77777777" w:rsidR="00011A46" w:rsidRPr="00087F41" w:rsidRDefault="00011A46" w:rsidP="00051BF5">
            <w:pPr>
              <w:pStyle w:val="TableText"/>
              <w:spacing w:before="20" w:after="20"/>
              <w:rPr>
                <w:color w:val="auto"/>
              </w:rPr>
            </w:pPr>
            <w:r w:rsidRPr="00087F41">
              <w:rPr>
                <w:b/>
                <w:bCs/>
                <w:iCs/>
                <w:color w:val="auto"/>
              </w:rPr>
              <w:t xml:space="preserve">Total </w:t>
            </w:r>
          </w:p>
        </w:tc>
        <w:tc>
          <w:tcPr>
            <w:tcW w:w="1560" w:type="dxa"/>
            <w:shd w:val="clear" w:color="auto" w:fill="auto"/>
          </w:tcPr>
          <w:p w14:paraId="0E51F503" w14:textId="77777777" w:rsidR="00011A46" w:rsidRPr="00087F41" w:rsidRDefault="00011A46" w:rsidP="00051BF5">
            <w:pPr>
              <w:pStyle w:val="TableTextCA"/>
              <w:spacing w:before="20" w:after="20"/>
              <w:rPr>
                <w:b/>
                <w:color w:val="auto"/>
              </w:rPr>
            </w:pPr>
            <w:r>
              <w:rPr>
                <w:b/>
                <w:color w:val="auto"/>
              </w:rPr>
              <w:t>10</w:t>
            </w:r>
          </w:p>
        </w:tc>
        <w:tc>
          <w:tcPr>
            <w:tcW w:w="1559" w:type="dxa"/>
            <w:shd w:val="clear" w:color="auto" w:fill="auto"/>
          </w:tcPr>
          <w:p w14:paraId="79312DB5" w14:textId="77777777" w:rsidR="00011A46" w:rsidRPr="00087F41" w:rsidRDefault="00011A46" w:rsidP="00051BF5">
            <w:pPr>
              <w:pStyle w:val="TableTextCA"/>
              <w:spacing w:before="20" w:after="20"/>
              <w:rPr>
                <w:b/>
                <w:color w:val="auto"/>
              </w:rPr>
            </w:pPr>
            <w:r>
              <w:rPr>
                <w:b/>
                <w:color w:val="auto"/>
              </w:rPr>
              <w:t>5</w:t>
            </w:r>
          </w:p>
        </w:tc>
        <w:tc>
          <w:tcPr>
            <w:tcW w:w="1276" w:type="dxa"/>
            <w:shd w:val="clear" w:color="auto" w:fill="auto"/>
          </w:tcPr>
          <w:p w14:paraId="6EB36CBE" w14:textId="77777777" w:rsidR="00011A46" w:rsidRPr="00087F41" w:rsidRDefault="00011A46" w:rsidP="00051BF5">
            <w:pPr>
              <w:pStyle w:val="TableTextCA"/>
              <w:spacing w:before="20" w:after="20"/>
              <w:rPr>
                <w:b/>
                <w:color w:val="auto"/>
              </w:rPr>
            </w:pPr>
            <w:r>
              <w:rPr>
                <w:b/>
                <w:color w:val="auto"/>
              </w:rPr>
              <w:t>9</w:t>
            </w:r>
          </w:p>
        </w:tc>
        <w:tc>
          <w:tcPr>
            <w:tcW w:w="1275" w:type="dxa"/>
            <w:shd w:val="clear" w:color="auto" w:fill="auto"/>
          </w:tcPr>
          <w:p w14:paraId="745F95C1" w14:textId="77777777" w:rsidR="00011A46" w:rsidRPr="00087F41" w:rsidRDefault="00011A46" w:rsidP="00051BF5">
            <w:pPr>
              <w:pStyle w:val="TableTextCA"/>
              <w:spacing w:before="20" w:after="20"/>
              <w:rPr>
                <w:b/>
                <w:color w:val="auto"/>
              </w:rPr>
            </w:pPr>
            <w:r>
              <w:rPr>
                <w:b/>
                <w:color w:val="auto"/>
              </w:rPr>
              <w:t>0</w:t>
            </w:r>
          </w:p>
        </w:tc>
        <w:tc>
          <w:tcPr>
            <w:tcW w:w="1196" w:type="dxa"/>
            <w:shd w:val="clear" w:color="auto" w:fill="auto"/>
          </w:tcPr>
          <w:p w14:paraId="1200FA23" w14:textId="77777777" w:rsidR="00011A46" w:rsidRPr="00087F41" w:rsidRDefault="00011A46" w:rsidP="00051BF5">
            <w:pPr>
              <w:pStyle w:val="TableTextCA"/>
              <w:spacing w:before="20" w:after="20"/>
              <w:rPr>
                <w:b/>
                <w:color w:val="auto"/>
              </w:rPr>
            </w:pPr>
            <w:r>
              <w:rPr>
                <w:b/>
                <w:color w:val="auto"/>
              </w:rPr>
              <w:t>24</w:t>
            </w:r>
          </w:p>
        </w:tc>
      </w:tr>
    </w:tbl>
    <w:p w14:paraId="7D84CA54" w14:textId="77777777" w:rsidR="00011A46" w:rsidRPr="00EA52A3" w:rsidRDefault="00011A46" w:rsidP="00011A46">
      <w:pPr>
        <w:pStyle w:val="TFListNotesSpace"/>
      </w:pPr>
      <w:r w:rsidRPr="00EA52A3">
        <w:t>APS = Australian Public Service; CEO = Chief Executive Officer</w:t>
      </w:r>
      <w:r>
        <w:t xml:space="preserve">; </w:t>
      </w:r>
      <w:r w:rsidRPr="00EA52A3">
        <w:t xml:space="preserve">EL = Executive Level; </w:t>
      </w:r>
      <w:r>
        <w:t>SES = Senior Executive Service</w:t>
      </w:r>
    </w:p>
    <w:p w14:paraId="6A52FC2A" w14:textId="77777777" w:rsidR="00011A46" w:rsidRDefault="00011A46" w:rsidP="00011A46">
      <w:pPr>
        <w:pStyle w:val="BodyTextNumbering"/>
      </w:pPr>
    </w:p>
    <w:p w14:paraId="0CA0B6A5" w14:textId="650698F7" w:rsidR="00011A46" w:rsidRPr="00A7152F" w:rsidRDefault="00011A46" w:rsidP="00F7603B">
      <w:pPr>
        <w:pStyle w:val="Caption"/>
        <w:rPr>
          <w:rFonts w:cs="Arial"/>
          <w:color w:val="auto"/>
          <w:sz w:val="22"/>
          <w:szCs w:val="22"/>
        </w:rPr>
      </w:pPr>
      <w:bookmarkStart w:id="653" w:name="_Toc47522007"/>
      <w:bookmarkStart w:id="654" w:name="_Toc47527936"/>
      <w:bookmarkStart w:id="655" w:name="_Toc47541239"/>
      <w:bookmarkStart w:id="656" w:name="_Toc47549372"/>
      <w:bookmarkStart w:id="657" w:name="_Toc52869062"/>
      <w:r>
        <w:t xml:space="preserve">Table </w:t>
      </w:r>
      <w:r w:rsidR="00F7603B">
        <w:fldChar w:fldCharType="begin"/>
      </w:r>
      <w:r w:rsidR="00F7603B">
        <w:instrText xml:space="preserve"> SEQ Table \* ARABIC </w:instrText>
      </w:r>
      <w:r w:rsidR="00F7603B">
        <w:fldChar w:fldCharType="separate"/>
      </w:r>
      <w:r w:rsidR="001266CC">
        <w:rPr>
          <w:noProof/>
        </w:rPr>
        <w:t>16</w:t>
      </w:r>
      <w:r w:rsidR="00F7603B">
        <w:fldChar w:fldCharType="end"/>
      </w:r>
      <w:r w:rsidR="00F7603B">
        <w:t>:</w:t>
      </w:r>
      <w:r>
        <w:t xml:space="preserve"> </w:t>
      </w:r>
      <w:r w:rsidRPr="00806FAE">
        <w:t>Workplace diversity figures, 30 June 2020</w:t>
      </w:r>
      <w:bookmarkEnd w:id="653"/>
      <w:bookmarkEnd w:id="654"/>
      <w:bookmarkEnd w:id="655"/>
      <w:bookmarkEnd w:id="656"/>
      <w:bookmarkEnd w:id="657"/>
    </w:p>
    <w:tbl>
      <w:tblPr>
        <w:tblW w:w="5000" w:type="pct"/>
        <w:tblInd w:w="15" w:type="dxa"/>
        <w:tblCellMar>
          <w:left w:w="0" w:type="dxa"/>
          <w:right w:w="0" w:type="dxa"/>
        </w:tblCellMar>
        <w:tblLook w:val="04A0" w:firstRow="1" w:lastRow="0" w:firstColumn="1" w:lastColumn="0" w:noHBand="0" w:noVBand="1"/>
        <w:tblCaption w:val="Table 16 workplace diversity figures 30 June 2019"/>
        <w:tblDescription w:val="Table showing workplace diversity within classifications including women, Aboriginal or Torres Strait Islanders, people with non-english speaking backgrounds and people with a disability."/>
      </w:tblPr>
      <w:tblGrid>
        <w:gridCol w:w="1584"/>
        <w:gridCol w:w="731"/>
        <w:gridCol w:w="442"/>
        <w:gridCol w:w="576"/>
        <w:gridCol w:w="574"/>
        <w:gridCol w:w="493"/>
        <w:gridCol w:w="515"/>
        <w:gridCol w:w="622"/>
        <w:gridCol w:w="664"/>
        <w:gridCol w:w="652"/>
        <w:gridCol w:w="637"/>
        <w:gridCol w:w="663"/>
        <w:gridCol w:w="627"/>
        <w:gridCol w:w="560"/>
      </w:tblGrid>
      <w:tr w:rsidR="00011A46" w:rsidRPr="002B30F0" w14:paraId="1F1D80CF" w14:textId="77777777" w:rsidTr="00F54086">
        <w:trPr>
          <w:trHeight w:val="458"/>
          <w:tblHeader/>
        </w:trPr>
        <w:tc>
          <w:tcPr>
            <w:tcW w:w="1584"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bottom"/>
            <w:hideMark/>
          </w:tcPr>
          <w:p w14:paraId="0C8B9430" w14:textId="77777777" w:rsidR="00011A46" w:rsidRPr="00300BCB" w:rsidRDefault="00011A46" w:rsidP="00051BF5">
            <w:pPr>
              <w:spacing w:before="20" w:after="20"/>
              <w:ind w:left="102"/>
              <w:rPr>
                <w:rFonts w:eastAsia="Arial Unicode MS"/>
                <w:b/>
                <w:sz w:val="21"/>
              </w:rPr>
            </w:pPr>
            <w:r w:rsidRPr="00300BCB">
              <w:rPr>
                <w:b/>
                <w:sz w:val="21"/>
              </w:rPr>
              <w:t>Classification</w:t>
            </w:r>
          </w:p>
        </w:tc>
        <w:tc>
          <w:tcPr>
            <w:tcW w:w="731"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bottom"/>
            <w:hideMark/>
          </w:tcPr>
          <w:p w14:paraId="61C0AA69" w14:textId="77777777" w:rsidR="00011A46" w:rsidRPr="00300BCB" w:rsidRDefault="00011A46" w:rsidP="00051BF5">
            <w:pPr>
              <w:spacing w:before="20" w:after="20"/>
              <w:rPr>
                <w:rFonts w:eastAsia="Arial Unicode MS"/>
                <w:b/>
                <w:sz w:val="21"/>
              </w:rPr>
            </w:pPr>
            <w:r w:rsidRPr="00300BCB">
              <w:rPr>
                <w:b/>
                <w:sz w:val="21"/>
              </w:rPr>
              <w:t>Total</w:t>
            </w:r>
          </w:p>
        </w:tc>
        <w:tc>
          <w:tcPr>
            <w:tcW w:w="1018" w:type="dxa"/>
            <w:gridSpan w:val="2"/>
            <w:tcBorders>
              <w:top w:val="single" w:sz="8" w:space="0" w:color="000000"/>
              <w:left w:val="single" w:sz="8" w:space="0" w:color="000000"/>
              <w:bottom w:val="single" w:sz="8" w:space="0" w:color="000000"/>
              <w:right w:val="single" w:sz="8" w:space="0" w:color="000000"/>
            </w:tcBorders>
            <w:shd w:val="clear" w:color="auto" w:fill="auto"/>
          </w:tcPr>
          <w:p w14:paraId="37566818" w14:textId="77777777" w:rsidR="00011A46" w:rsidRPr="00300BCB" w:rsidRDefault="00011A46" w:rsidP="00051BF5">
            <w:pPr>
              <w:spacing w:before="20" w:after="20"/>
              <w:rPr>
                <w:b/>
                <w:sz w:val="21"/>
              </w:rPr>
            </w:pPr>
            <w:r w:rsidRPr="00300BCB">
              <w:rPr>
                <w:b/>
                <w:sz w:val="21"/>
              </w:rPr>
              <w:t>Women</w:t>
            </w: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auto"/>
          </w:tcPr>
          <w:p w14:paraId="08E4346B" w14:textId="77777777" w:rsidR="00011A46" w:rsidRPr="00300BCB" w:rsidRDefault="00011A46" w:rsidP="00051BF5">
            <w:pPr>
              <w:spacing w:before="20" w:after="20"/>
              <w:rPr>
                <w:b/>
                <w:sz w:val="21"/>
              </w:rPr>
            </w:pPr>
            <w:r w:rsidRPr="00300BCB">
              <w:rPr>
                <w:b/>
                <w:sz w:val="21"/>
              </w:rPr>
              <w:t>A&amp;TSI</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35BB9C3A" w14:textId="77777777" w:rsidR="00011A46" w:rsidRPr="00E908F3" w:rsidRDefault="00011A46" w:rsidP="00051BF5">
            <w:pPr>
              <w:spacing w:before="20" w:after="20"/>
              <w:rPr>
                <w:b/>
                <w:sz w:val="21"/>
              </w:rPr>
            </w:pPr>
            <w:r w:rsidRPr="00E908F3">
              <w:rPr>
                <w:b/>
                <w:sz w:val="21"/>
              </w:rPr>
              <w:t>NESB</w:t>
            </w:r>
          </w:p>
        </w:tc>
        <w:tc>
          <w:tcPr>
            <w:tcW w:w="1316"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79652F1D" w14:textId="77777777" w:rsidR="00011A46" w:rsidRPr="00F06A83" w:rsidRDefault="00011A46" w:rsidP="00051BF5">
            <w:pPr>
              <w:spacing w:before="20" w:after="20"/>
              <w:rPr>
                <w:b/>
                <w:sz w:val="21"/>
              </w:rPr>
            </w:pPr>
            <w:r w:rsidRPr="00F06A83">
              <w:rPr>
                <w:b/>
                <w:sz w:val="21"/>
              </w:rPr>
              <w:t>NESB1</w:t>
            </w:r>
          </w:p>
        </w:tc>
        <w:tc>
          <w:tcPr>
            <w:tcW w:w="130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39CD67C4" w14:textId="77777777" w:rsidR="00011A46" w:rsidRPr="00C445A4" w:rsidRDefault="00011A46" w:rsidP="00051BF5">
            <w:pPr>
              <w:spacing w:before="20" w:after="20"/>
              <w:rPr>
                <w:b/>
                <w:sz w:val="21"/>
              </w:rPr>
            </w:pPr>
            <w:r w:rsidRPr="00C445A4">
              <w:rPr>
                <w:b/>
                <w:sz w:val="21"/>
              </w:rPr>
              <w:t>NESB2</w:t>
            </w:r>
          </w:p>
        </w:tc>
        <w:tc>
          <w:tcPr>
            <w:tcW w:w="1187"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1812AA57" w14:textId="77777777" w:rsidR="00011A46" w:rsidRPr="00324AE9" w:rsidRDefault="00011A46" w:rsidP="00051BF5">
            <w:pPr>
              <w:spacing w:before="20" w:after="20"/>
              <w:rPr>
                <w:b/>
                <w:sz w:val="21"/>
              </w:rPr>
            </w:pPr>
            <w:r w:rsidRPr="00324AE9">
              <w:rPr>
                <w:b/>
                <w:sz w:val="21"/>
              </w:rPr>
              <w:t>PWD</w:t>
            </w:r>
          </w:p>
        </w:tc>
      </w:tr>
      <w:tr w:rsidR="00011A46" w:rsidRPr="002B30F0" w14:paraId="3F71394F" w14:textId="77777777" w:rsidTr="00F54086">
        <w:trPr>
          <w:trHeight w:val="408"/>
          <w:tblHeader/>
        </w:trPr>
        <w:tc>
          <w:tcPr>
            <w:tcW w:w="1584" w:type="dxa"/>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14:paraId="49E33753" w14:textId="77777777" w:rsidR="00011A46" w:rsidRPr="00300BCB" w:rsidRDefault="00011A46" w:rsidP="00051BF5">
            <w:pPr>
              <w:spacing w:before="20" w:after="20"/>
              <w:ind w:left="102"/>
              <w:rPr>
                <w:b/>
                <w:sz w:val="21"/>
              </w:rPr>
            </w:pPr>
          </w:p>
        </w:tc>
        <w:tc>
          <w:tcPr>
            <w:tcW w:w="731" w:type="dxa"/>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14:paraId="2CCE58D9" w14:textId="77777777" w:rsidR="00011A46" w:rsidRPr="00300BCB" w:rsidRDefault="00011A46" w:rsidP="00051BF5">
            <w:pPr>
              <w:spacing w:before="20" w:after="20"/>
              <w:rPr>
                <w:b/>
                <w:sz w:val="21"/>
              </w:rPr>
            </w:pPr>
          </w:p>
        </w:tc>
        <w:tc>
          <w:tcPr>
            <w:tcW w:w="442"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33353AE" w14:textId="77777777" w:rsidR="00011A46" w:rsidRPr="00300BCB" w:rsidRDefault="00011A46" w:rsidP="00051BF5">
            <w:pPr>
              <w:spacing w:before="20" w:after="20"/>
              <w:rPr>
                <w:b/>
                <w:sz w:val="21"/>
              </w:rPr>
            </w:pPr>
            <w:r w:rsidRPr="00300BCB">
              <w:rPr>
                <w:b/>
                <w:sz w:val="21"/>
              </w:rPr>
              <w:t>No.</w:t>
            </w:r>
          </w:p>
        </w:tc>
        <w:tc>
          <w:tcPr>
            <w:tcW w:w="576"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bottom"/>
          </w:tcPr>
          <w:p w14:paraId="631DDB54" w14:textId="77777777" w:rsidR="00011A46" w:rsidRPr="00300BCB" w:rsidRDefault="00011A46" w:rsidP="00051BF5">
            <w:pPr>
              <w:spacing w:before="20" w:after="20"/>
              <w:rPr>
                <w:b/>
                <w:sz w:val="21"/>
              </w:rPr>
            </w:pPr>
            <w:r w:rsidRPr="00300BCB">
              <w:rPr>
                <w:b/>
                <w:sz w:val="21"/>
              </w:rPr>
              <w:t>%</w:t>
            </w:r>
          </w:p>
        </w:tc>
        <w:tc>
          <w:tcPr>
            <w:tcW w:w="57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B740A4D" w14:textId="77777777" w:rsidR="00011A46" w:rsidRPr="00300BCB" w:rsidRDefault="00011A46" w:rsidP="00051BF5">
            <w:pPr>
              <w:spacing w:before="20" w:after="20"/>
              <w:rPr>
                <w:b/>
                <w:sz w:val="21"/>
              </w:rPr>
            </w:pPr>
            <w:r w:rsidRPr="00300BCB">
              <w:rPr>
                <w:b/>
                <w:sz w:val="21"/>
              </w:rPr>
              <w:t>No.</w:t>
            </w:r>
          </w:p>
        </w:tc>
        <w:tc>
          <w:tcPr>
            <w:tcW w:w="493"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bottom"/>
          </w:tcPr>
          <w:p w14:paraId="7DBBDBD9" w14:textId="77777777" w:rsidR="00011A46" w:rsidRPr="00300BCB" w:rsidRDefault="00011A46" w:rsidP="00051BF5">
            <w:pPr>
              <w:spacing w:before="20" w:after="20"/>
              <w:rPr>
                <w:b/>
                <w:sz w:val="21"/>
              </w:rPr>
            </w:pPr>
            <w:r w:rsidRPr="00300BCB">
              <w:rPr>
                <w:b/>
                <w:sz w:val="21"/>
              </w:rPr>
              <w:t>%</w:t>
            </w:r>
          </w:p>
        </w:tc>
        <w:tc>
          <w:tcPr>
            <w:tcW w:w="515"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2AEE16A9" w14:textId="77777777" w:rsidR="00011A46" w:rsidRPr="00E908F3" w:rsidRDefault="00011A46" w:rsidP="00051BF5">
            <w:pPr>
              <w:spacing w:before="20" w:after="20"/>
              <w:rPr>
                <w:b/>
                <w:sz w:val="21"/>
              </w:rPr>
            </w:pPr>
            <w:r w:rsidRPr="00E908F3">
              <w:rPr>
                <w:b/>
                <w:sz w:val="21"/>
              </w:rPr>
              <w:t>No.</w:t>
            </w:r>
          </w:p>
        </w:tc>
        <w:tc>
          <w:tcPr>
            <w:tcW w:w="622"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0AE80A92" w14:textId="77777777" w:rsidR="00011A46" w:rsidRPr="00E908F3" w:rsidRDefault="00011A46" w:rsidP="00051BF5">
            <w:pPr>
              <w:spacing w:before="20" w:after="20"/>
              <w:rPr>
                <w:b/>
                <w:sz w:val="21"/>
              </w:rPr>
            </w:pPr>
            <w:r w:rsidRPr="00E908F3">
              <w:rPr>
                <w:b/>
                <w:sz w:val="21"/>
              </w:rPr>
              <w:t>%</w:t>
            </w:r>
          </w:p>
        </w:tc>
        <w:tc>
          <w:tcPr>
            <w:tcW w:w="664"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02EA26DC" w14:textId="77777777" w:rsidR="00011A46" w:rsidRPr="00F06A83" w:rsidRDefault="00011A46" w:rsidP="00051BF5">
            <w:pPr>
              <w:spacing w:before="20" w:after="20"/>
              <w:rPr>
                <w:b/>
                <w:sz w:val="21"/>
              </w:rPr>
            </w:pPr>
            <w:r w:rsidRPr="00F06A83">
              <w:rPr>
                <w:b/>
                <w:sz w:val="21"/>
              </w:rPr>
              <w:t>No.</w:t>
            </w: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6BE172A7" w14:textId="77777777" w:rsidR="00011A46" w:rsidRPr="00F06A83" w:rsidRDefault="00011A46" w:rsidP="00051BF5">
            <w:pPr>
              <w:spacing w:before="20" w:after="20"/>
              <w:rPr>
                <w:b/>
                <w:sz w:val="21"/>
              </w:rPr>
            </w:pPr>
            <w:r w:rsidRPr="00F06A83">
              <w:rPr>
                <w:b/>
                <w:sz w:val="21"/>
              </w:rPr>
              <w:t>%</w:t>
            </w:r>
          </w:p>
        </w:tc>
        <w:tc>
          <w:tcPr>
            <w:tcW w:w="63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42F85B5E" w14:textId="77777777" w:rsidR="00011A46" w:rsidRPr="00C445A4" w:rsidRDefault="00011A46" w:rsidP="00051BF5">
            <w:pPr>
              <w:spacing w:before="20" w:after="20"/>
              <w:rPr>
                <w:b/>
                <w:sz w:val="21"/>
              </w:rPr>
            </w:pPr>
            <w:r w:rsidRPr="00C445A4">
              <w:rPr>
                <w:b/>
                <w:sz w:val="21"/>
              </w:rPr>
              <w:t>No.</w:t>
            </w:r>
          </w:p>
        </w:tc>
        <w:tc>
          <w:tcPr>
            <w:tcW w:w="663"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4CD608E1" w14:textId="77777777" w:rsidR="00011A46" w:rsidRPr="00C445A4" w:rsidRDefault="00011A46" w:rsidP="00051BF5">
            <w:pPr>
              <w:spacing w:before="20" w:after="20"/>
              <w:rPr>
                <w:b/>
                <w:sz w:val="21"/>
              </w:rPr>
            </w:pPr>
            <w:r w:rsidRPr="00C445A4">
              <w:rPr>
                <w:b/>
                <w:sz w:val="21"/>
              </w:rPr>
              <w:t>%</w:t>
            </w:r>
          </w:p>
        </w:tc>
        <w:tc>
          <w:tcPr>
            <w:tcW w:w="62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4A1F7083" w14:textId="77777777" w:rsidR="00011A46" w:rsidRPr="00324AE9" w:rsidRDefault="00011A46" w:rsidP="00051BF5">
            <w:pPr>
              <w:spacing w:before="20" w:after="20"/>
              <w:rPr>
                <w:b/>
                <w:sz w:val="21"/>
              </w:rPr>
            </w:pPr>
            <w:r w:rsidRPr="00324AE9">
              <w:rPr>
                <w:b/>
                <w:sz w:val="21"/>
              </w:rPr>
              <w:t>No.</w:t>
            </w:r>
          </w:p>
        </w:tc>
        <w:tc>
          <w:tcPr>
            <w:tcW w:w="560"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332C2416" w14:textId="77777777" w:rsidR="00011A46" w:rsidRPr="00324AE9" w:rsidRDefault="00011A46" w:rsidP="00051BF5">
            <w:pPr>
              <w:spacing w:before="20" w:after="20"/>
              <w:rPr>
                <w:b/>
                <w:sz w:val="21"/>
              </w:rPr>
            </w:pPr>
            <w:r w:rsidRPr="00324AE9">
              <w:rPr>
                <w:b/>
                <w:sz w:val="21"/>
              </w:rPr>
              <w:t>%</w:t>
            </w:r>
          </w:p>
        </w:tc>
      </w:tr>
      <w:tr w:rsidR="00011A46" w:rsidRPr="002B30F0" w14:paraId="0652B74C" w14:textId="77777777" w:rsidTr="00F54086">
        <w:trPr>
          <w:trHeight w:val="284"/>
        </w:trPr>
        <w:tc>
          <w:tcPr>
            <w:tcW w:w="1584" w:type="dxa"/>
            <w:tcBorders>
              <w:top w:val="single" w:sz="8" w:space="0" w:color="000000"/>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B052F4" w14:textId="77777777" w:rsidR="00011A46" w:rsidRPr="00300BCB" w:rsidRDefault="00011A46" w:rsidP="00FC7B1F">
            <w:pPr>
              <w:spacing w:before="20" w:after="20"/>
              <w:ind w:left="102"/>
              <w:rPr>
                <w:rFonts w:eastAsia="Arial Unicode MS"/>
                <w:sz w:val="21"/>
              </w:rPr>
            </w:pPr>
            <w:r w:rsidRPr="00300BCB">
              <w:rPr>
                <w:sz w:val="21"/>
              </w:rPr>
              <w:t>APS1</w:t>
            </w:r>
          </w:p>
        </w:tc>
        <w:tc>
          <w:tcPr>
            <w:tcW w:w="731" w:type="dxa"/>
            <w:tcBorders>
              <w:top w:val="single" w:sz="8" w:space="0" w:color="000000"/>
              <w:left w:val="nil"/>
              <w:bottom w:val="single" w:sz="4" w:space="0" w:color="auto"/>
              <w:right w:val="single" w:sz="4" w:space="0" w:color="auto"/>
            </w:tcBorders>
            <w:shd w:val="clear" w:color="auto" w:fill="auto"/>
            <w:noWrap/>
            <w:tcMar>
              <w:top w:w="15" w:type="dxa"/>
              <w:left w:w="15" w:type="dxa"/>
              <w:bottom w:w="0" w:type="dxa"/>
              <w:right w:w="15" w:type="dxa"/>
            </w:tcMar>
          </w:tcPr>
          <w:p w14:paraId="086B50E2" w14:textId="77777777" w:rsidR="00011A46" w:rsidRPr="00300BCB" w:rsidRDefault="00011A46" w:rsidP="00051BF5">
            <w:pPr>
              <w:spacing w:before="20" w:after="20"/>
              <w:jc w:val="center"/>
              <w:rPr>
                <w:rFonts w:eastAsia="Arial Unicode MS"/>
                <w:sz w:val="21"/>
              </w:rPr>
            </w:pPr>
            <w:r w:rsidRPr="00300BCB">
              <w:rPr>
                <w:rFonts w:eastAsia="Arial Unicode MS"/>
                <w:sz w:val="21"/>
              </w:rPr>
              <w:t>1</w:t>
            </w:r>
          </w:p>
        </w:tc>
        <w:tc>
          <w:tcPr>
            <w:tcW w:w="442" w:type="dxa"/>
            <w:tcBorders>
              <w:top w:val="single" w:sz="8" w:space="0" w:color="000000"/>
              <w:left w:val="nil"/>
              <w:bottom w:val="single" w:sz="4" w:space="0" w:color="auto"/>
              <w:right w:val="nil"/>
            </w:tcBorders>
            <w:shd w:val="clear" w:color="auto" w:fill="auto"/>
            <w:vAlign w:val="bottom"/>
          </w:tcPr>
          <w:p w14:paraId="180A937E" w14:textId="77777777" w:rsidR="00011A46" w:rsidRPr="00300BCB" w:rsidRDefault="00011A46" w:rsidP="00051BF5">
            <w:pPr>
              <w:spacing w:before="20" w:after="20"/>
              <w:jc w:val="center"/>
              <w:rPr>
                <w:rFonts w:eastAsia="Arial Unicode MS"/>
                <w:sz w:val="21"/>
              </w:rPr>
            </w:pPr>
            <w:r w:rsidRPr="00300BCB">
              <w:rPr>
                <w:rFonts w:eastAsia="Arial Unicode MS"/>
                <w:sz w:val="21"/>
              </w:rPr>
              <w:t>0</w:t>
            </w:r>
          </w:p>
        </w:tc>
        <w:tc>
          <w:tcPr>
            <w:tcW w:w="576" w:type="dxa"/>
            <w:tcBorders>
              <w:top w:val="single" w:sz="8"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C914C0" w14:textId="77777777" w:rsidR="00011A46" w:rsidRPr="00300BCB" w:rsidRDefault="00011A46" w:rsidP="00051BF5">
            <w:pPr>
              <w:spacing w:before="20" w:after="20"/>
              <w:jc w:val="center"/>
              <w:rPr>
                <w:rFonts w:eastAsia="Arial Unicode MS"/>
                <w:sz w:val="21"/>
              </w:rPr>
            </w:pPr>
            <w:r w:rsidRPr="00300BCB">
              <w:rPr>
                <w:rFonts w:eastAsia="Arial Unicode MS"/>
                <w:sz w:val="21"/>
              </w:rPr>
              <w:t>0</w:t>
            </w:r>
          </w:p>
        </w:tc>
        <w:tc>
          <w:tcPr>
            <w:tcW w:w="574" w:type="dxa"/>
            <w:tcBorders>
              <w:top w:val="single" w:sz="8" w:space="0" w:color="000000"/>
              <w:left w:val="nil"/>
              <w:bottom w:val="single" w:sz="4" w:space="0" w:color="auto"/>
              <w:right w:val="nil"/>
            </w:tcBorders>
            <w:shd w:val="clear" w:color="auto" w:fill="auto"/>
            <w:vAlign w:val="bottom"/>
          </w:tcPr>
          <w:p w14:paraId="052DEAA3" w14:textId="77777777" w:rsidR="00011A46" w:rsidRPr="00300BCB" w:rsidRDefault="00011A46" w:rsidP="00051BF5">
            <w:pPr>
              <w:spacing w:before="20" w:after="20"/>
              <w:jc w:val="center"/>
              <w:rPr>
                <w:rFonts w:eastAsia="Arial Unicode MS"/>
                <w:sz w:val="21"/>
              </w:rPr>
            </w:pPr>
            <w:r w:rsidRPr="00300BCB">
              <w:rPr>
                <w:rFonts w:eastAsia="Arial Unicode MS"/>
                <w:sz w:val="21"/>
              </w:rPr>
              <w:t>0</w:t>
            </w:r>
          </w:p>
        </w:tc>
        <w:tc>
          <w:tcPr>
            <w:tcW w:w="493" w:type="dxa"/>
            <w:tcBorders>
              <w:top w:val="single" w:sz="8"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D8F1D5F" w14:textId="77777777" w:rsidR="00011A46" w:rsidRPr="00300BCB" w:rsidRDefault="00011A46" w:rsidP="00051BF5">
            <w:pPr>
              <w:spacing w:before="20" w:after="20"/>
              <w:jc w:val="center"/>
              <w:rPr>
                <w:rFonts w:eastAsia="Arial Unicode MS"/>
                <w:sz w:val="21"/>
              </w:rPr>
            </w:pPr>
            <w:r w:rsidRPr="00300BCB">
              <w:rPr>
                <w:rFonts w:eastAsia="Arial Unicode MS"/>
                <w:sz w:val="21"/>
              </w:rPr>
              <w:t>0</w:t>
            </w:r>
          </w:p>
        </w:tc>
        <w:tc>
          <w:tcPr>
            <w:tcW w:w="515" w:type="dxa"/>
            <w:tcBorders>
              <w:top w:val="single" w:sz="8" w:space="0" w:color="000000"/>
              <w:left w:val="nil"/>
              <w:bottom w:val="single" w:sz="4" w:space="0" w:color="auto"/>
              <w:right w:val="nil"/>
            </w:tcBorders>
            <w:vAlign w:val="bottom"/>
          </w:tcPr>
          <w:p w14:paraId="06669B29" w14:textId="77777777" w:rsidR="00011A46" w:rsidRPr="00A85E1A" w:rsidRDefault="00011A46" w:rsidP="00051BF5">
            <w:pPr>
              <w:spacing w:before="20" w:after="20"/>
              <w:jc w:val="center"/>
              <w:rPr>
                <w:rFonts w:eastAsia="Arial Unicode MS"/>
                <w:sz w:val="21"/>
              </w:rPr>
            </w:pPr>
            <w:r w:rsidRPr="00A85E1A">
              <w:rPr>
                <w:rFonts w:eastAsia="Arial Unicode MS"/>
                <w:sz w:val="21"/>
              </w:rPr>
              <w:t>0</w:t>
            </w:r>
          </w:p>
        </w:tc>
        <w:tc>
          <w:tcPr>
            <w:tcW w:w="622"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295B189C" w14:textId="77777777" w:rsidR="00011A46" w:rsidRPr="00E908F3" w:rsidRDefault="00011A46" w:rsidP="00051BF5">
            <w:pPr>
              <w:spacing w:before="20" w:after="20"/>
              <w:jc w:val="center"/>
              <w:rPr>
                <w:rFonts w:eastAsia="Arial Unicode MS"/>
                <w:sz w:val="21"/>
              </w:rPr>
            </w:pPr>
            <w:r w:rsidRPr="00E908F3">
              <w:rPr>
                <w:rFonts w:eastAsia="Arial Unicode MS"/>
                <w:sz w:val="21"/>
              </w:rPr>
              <w:t>0</w:t>
            </w:r>
          </w:p>
        </w:tc>
        <w:tc>
          <w:tcPr>
            <w:tcW w:w="664" w:type="dxa"/>
            <w:tcBorders>
              <w:top w:val="single" w:sz="8" w:space="0" w:color="000000"/>
              <w:left w:val="nil"/>
              <w:bottom w:val="single" w:sz="4" w:space="0" w:color="auto"/>
              <w:right w:val="nil"/>
            </w:tcBorders>
            <w:vAlign w:val="bottom"/>
          </w:tcPr>
          <w:p w14:paraId="26CBF2AA" w14:textId="77777777" w:rsidR="00011A46" w:rsidRPr="00F06A83" w:rsidRDefault="00011A46" w:rsidP="00051BF5">
            <w:pPr>
              <w:spacing w:before="20" w:after="20"/>
              <w:jc w:val="center"/>
              <w:rPr>
                <w:rFonts w:eastAsia="Arial Unicode MS"/>
                <w:sz w:val="21"/>
              </w:rPr>
            </w:pPr>
            <w:r w:rsidRPr="00F06A83">
              <w:rPr>
                <w:rFonts w:eastAsia="Arial Unicode MS"/>
                <w:sz w:val="21"/>
              </w:rPr>
              <w:t>0</w:t>
            </w:r>
          </w:p>
        </w:tc>
        <w:tc>
          <w:tcPr>
            <w:tcW w:w="652"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79291D00" w14:textId="77777777" w:rsidR="00011A46" w:rsidRPr="00F06A83" w:rsidRDefault="00011A46" w:rsidP="00051BF5">
            <w:pPr>
              <w:spacing w:before="20" w:after="20"/>
              <w:jc w:val="center"/>
              <w:rPr>
                <w:rFonts w:eastAsia="Arial Unicode MS"/>
                <w:sz w:val="21"/>
              </w:rPr>
            </w:pPr>
            <w:r w:rsidRPr="00F06A83">
              <w:rPr>
                <w:rFonts w:eastAsia="Arial Unicode MS"/>
                <w:sz w:val="21"/>
              </w:rPr>
              <w:t>0</w:t>
            </w:r>
          </w:p>
        </w:tc>
        <w:tc>
          <w:tcPr>
            <w:tcW w:w="637" w:type="dxa"/>
            <w:tcBorders>
              <w:top w:val="single" w:sz="8" w:space="0" w:color="000000"/>
              <w:left w:val="nil"/>
              <w:bottom w:val="single" w:sz="4" w:space="0" w:color="auto"/>
              <w:right w:val="nil"/>
            </w:tcBorders>
            <w:vAlign w:val="bottom"/>
          </w:tcPr>
          <w:p w14:paraId="394A8083" w14:textId="77777777" w:rsidR="00011A46" w:rsidRPr="00C445A4" w:rsidRDefault="00011A46" w:rsidP="00051BF5">
            <w:pPr>
              <w:spacing w:before="20" w:after="20"/>
              <w:jc w:val="center"/>
              <w:rPr>
                <w:rFonts w:eastAsia="Arial Unicode MS"/>
                <w:sz w:val="21"/>
              </w:rPr>
            </w:pPr>
            <w:r w:rsidRPr="00C445A4">
              <w:rPr>
                <w:rFonts w:eastAsia="Arial Unicode MS"/>
                <w:sz w:val="21"/>
              </w:rPr>
              <w:t>0</w:t>
            </w:r>
          </w:p>
        </w:tc>
        <w:tc>
          <w:tcPr>
            <w:tcW w:w="663"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7A30F0A3" w14:textId="77777777" w:rsidR="00011A46" w:rsidRPr="00C445A4" w:rsidRDefault="00011A46" w:rsidP="00051BF5">
            <w:pPr>
              <w:spacing w:before="20" w:after="20"/>
              <w:jc w:val="center"/>
              <w:rPr>
                <w:rFonts w:eastAsia="Arial Unicode MS"/>
                <w:sz w:val="21"/>
              </w:rPr>
            </w:pPr>
            <w:r w:rsidRPr="00C445A4">
              <w:rPr>
                <w:rFonts w:eastAsia="Arial Unicode MS"/>
                <w:sz w:val="21"/>
              </w:rPr>
              <w:t>0</w:t>
            </w:r>
          </w:p>
        </w:tc>
        <w:tc>
          <w:tcPr>
            <w:tcW w:w="627" w:type="dxa"/>
            <w:tcBorders>
              <w:top w:val="single" w:sz="8" w:space="0" w:color="000000"/>
              <w:left w:val="nil"/>
              <w:bottom w:val="single" w:sz="4" w:space="0" w:color="auto"/>
              <w:right w:val="nil"/>
            </w:tcBorders>
            <w:vAlign w:val="bottom"/>
          </w:tcPr>
          <w:p w14:paraId="428C8F42"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c>
          <w:tcPr>
            <w:tcW w:w="560"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25609C23"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r>
      <w:tr w:rsidR="00011A46" w:rsidRPr="002B30F0" w14:paraId="16EA823F"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4E8426" w14:textId="77777777" w:rsidR="00011A46" w:rsidRPr="00300BCB" w:rsidRDefault="00011A46" w:rsidP="00FC7B1F">
            <w:pPr>
              <w:spacing w:before="20" w:after="20"/>
              <w:ind w:left="102"/>
              <w:rPr>
                <w:rFonts w:eastAsia="Arial Unicode MS"/>
                <w:sz w:val="21"/>
              </w:rPr>
            </w:pPr>
            <w:r w:rsidRPr="00300BCB">
              <w:rPr>
                <w:sz w:val="21"/>
              </w:rPr>
              <w:t>APS2</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5307FB9" w14:textId="77777777" w:rsidR="00011A46" w:rsidRPr="00300BCB" w:rsidRDefault="00011A46" w:rsidP="00051BF5">
            <w:pPr>
              <w:spacing w:before="20" w:after="20"/>
              <w:jc w:val="center"/>
              <w:rPr>
                <w:rFonts w:eastAsia="Arial Unicode MS"/>
                <w:sz w:val="21"/>
              </w:rPr>
            </w:pPr>
            <w:r w:rsidRPr="00300BCB">
              <w:rPr>
                <w:rFonts w:eastAsia="Arial Unicode MS"/>
                <w:sz w:val="21"/>
              </w:rPr>
              <w:t>10</w:t>
            </w:r>
          </w:p>
        </w:tc>
        <w:tc>
          <w:tcPr>
            <w:tcW w:w="442" w:type="dxa"/>
            <w:tcBorders>
              <w:top w:val="single" w:sz="4" w:space="0" w:color="auto"/>
              <w:left w:val="nil"/>
              <w:bottom w:val="single" w:sz="4" w:space="0" w:color="auto"/>
              <w:right w:val="nil"/>
            </w:tcBorders>
            <w:shd w:val="clear" w:color="auto" w:fill="auto"/>
            <w:vAlign w:val="bottom"/>
          </w:tcPr>
          <w:p w14:paraId="00A08E7D" w14:textId="77777777" w:rsidR="00011A46" w:rsidRPr="00300BCB" w:rsidRDefault="00011A46" w:rsidP="00051BF5">
            <w:pPr>
              <w:spacing w:before="20" w:after="20"/>
              <w:jc w:val="center"/>
              <w:rPr>
                <w:rFonts w:eastAsia="Arial Unicode MS"/>
                <w:sz w:val="21"/>
              </w:rPr>
            </w:pPr>
            <w:r w:rsidRPr="00300BCB">
              <w:rPr>
                <w:rFonts w:eastAsia="Arial Unicode MS"/>
                <w:sz w:val="21"/>
              </w:rPr>
              <w:t>9</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A870051" w14:textId="77777777" w:rsidR="00011A46" w:rsidRPr="00300BCB" w:rsidRDefault="00011A46" w:rsidP="00051BF5">
            <w:pPr>
              <w:spacing w:before="20" w:after="20"/>
              <w:jc w:val="center"/>
              <w:rPr>
                <w:rFonts w:eastAsia="Arial Unicode MS"/>
                <w:sz w:val="21"/>
              </w:rPr>
            </w:pPr>
            <w:r w:rsidRPr="00300BCB">
              <w:rPr>
                <w:rFonts w:eastAsia="Arial Unicode MS"/>
                <w:sz w:val="21"/>
              </w:rPr>
              <w:t>90</w:t>
            </w:r>
          </w:p>
        </w:tc>
        <w:tc>
          <w:tcPr>
            <w:tcW w:w="574" w:type="dxa"/>
            <w:tcBorders>
              <w:top w:val="single" w:sz="4" w:space="0" w:color="auto"/>
              <w:left w:val="nil"/>
              <w:bottom w:val="single" w:sz="4" w:space="0" w:color="auto"/>
              <w:right w:val="nil"/>
            </w:tcBorders>
            <w:shd w:val="clear" w:color="auto" w:fill="auto"/>
            <w:vAlign w:val="bottom"/>
          </w:tcPr>
          <w:p w14:paraId="1823F208" w14:textId="77777777" w:rsidR="00011A46" w:rsidRPr="00300BCB" w:rsidRDefault="00011A46" w:rsidP="00051BF5">
            <w:pPr>
              <w:spacing w:before="20" w:after="20"/>
              <w:jc w:val="center"/>
              <w:rPr>
                <w:rFonts w:eastAsia="Arial Unicode MS"/>
                <w:sz w:val="21"/>
              </w:rPr>
            </w:pPr>
            <w:r w:rsidRPr="00300BCB">
              <w:rPr>
                <w:rFonts w:eastAsia="Arial Unicode MS"/>
                <w:sz w:val="21"/>
              </w:rPr>
              <w:t>0</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608CA47" w14:textId="77777777" w:rsidR="00011A46" w:rsidRPr="00300BCB" w:rsidRDefault="00011A46" w:rsidP="00051BF5">
            <w:pPr>
              <w:spacing w:before="20" w:after="20"/>
              <w:jc w:val="center"/>
              <w:rPr>
                <w:rFonts w:eastAsia="Arial Unicode MS"/>
                <w:sz w:val="21"/>
              </w:rPr>
            </w:pPr>
            <w:r w:rsidRPr="00300BCB">
              <w:rPr>
                <w:rFonts w:eastAsia="Arial Unicode MS"/>
                <w:sz w:val="21"/>
              </w:rPr>
              <w:t>0</w:t>
            </w:r>
          </w:p>
        </w:tc>
        <w:tc>
          <w:tcPr>
            <w:tcW w:w="515" w:type="dxa"/>
            <w:tcBorders>
              <w:top w:val="single" w:sz="4" w:space="0" w:color="auto"/>
              <w:left w:val="nil"/>
              <w:bottom w:val="single" w:sz="4" w:space="0" w:color="auto"/>
              <w:right w:val="nil"/>
            </w:tcBorders>
            <w:shd w:val="clear" w:color="auto" w:fill="auto"/>
            <w:vAlign w:val="bottom"/>
          </w:tcPr>
          <w:p w14:paraId="0A44CBD1" w14:textId="77777777" w:rsidR="00011A46" w:rsidRPr="00A85E1A" w:rsidRDefault="00011A46" w:rsidP="00051BF5">
            <w:pPr>
              <w:spacing w:before="20" w:after="20"/>
              <w:jc w:val="center"/>
              <w:rPr>
                <w:rFonts w:eastAsia="Arial Unicode MS"/>
                <w:sz w:val="21"/>
              </w:rPr>
            </w:pPr>
            <w:r w:rsidRPr="00A85E1A">
              <w:rPr>
                <w:rFonts w:eastAsia="Arial Unicode MS"/>
                <w:sz w:val="21"/>
              </w:rPr>
              <w:t>1</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C4BCDC5" w14:textId="77777777" w:rsidR="00011A46" w:rsidRPr="00E908F3" w:rsidRDefault="00011A46" w:rsidP="00051BF5">
            <w:pPr>
              <w:spacing w:before="20" w:after="20"/>
              <w:jc w:val="center"/>
              <w:rPr>
                <w:rFonts w:eastAsia="Arial Unicode MS"/>
                <w:sz w:val="21"/>
              </w:rPr>
            </w:pPr>
            <w:r w:rsidRPr="00E908F3">
              <w:rPr>
                <w:rFonts w:eastAsia="Arial Unicode MS"/>
                <w:sz w:val="21"/>
              </w:rPr>
              <w:t>10</w:t>
            </w:r>
          </w:p>
        </w:tc>
        <w:tc>
          <w:tcPr>
            <w:tcW w:w="664" w:type="dxa"/>
            <w:tcBorders>
              <w:top w:val="single" w:sz="4" w:space="0" w:color="auto"/>
              <w:left w:val="nil"/>
              <w:bottom w:val="single" w:sz="4" w:space="0" w:color="auto"/>
              <w:right w:val="nil"/>
            </w:tcBorders>
            <w:shd w:val="clear" w:color="auto" w:fill="auto"/>
            <w:vAlign w:val="bottom"/>
          </w:tcPr>
          <w:p w14:paraId="5321C4EC" w14:textId="77777777" w:rsidR="00011A46" w:rsidRPr="00F06A83" w:rsidRDefault="00011A46" w:rsidP="00051BF5">
            <w:pPr>
              <w:spacing w:before="20" w:after="20"/>
              <w:jc w:val="center"/>
              <w:rPr>
                <w:rFonts w:eastAsia="Arial Unicode MS"/>
                <w:sz w:val="21"/>
              </w:rPr>
            </w:pPr>
            <w:r w:rsidRPr="00F06A83">
              <w:rPr>
                <w:rFonts w:eastAsia="Arial Unicode MS"/>
                <w:sz w:val="21"/>
              </w:rPr>
              <w:t>1</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18C8114" w14:textId="77777777" w:rsidR="00011A46" w:rsidRPr="00F06A83" w:rsidRDefault="00011A46" w:rsidP="00051BF5">
            <w:pPr>
              <w:spacing w:before="20" w:after="20"/>
              <w:jc w:val="center"/>
              <w:rPr>
                <w:rFonts w:eastAsia="Arial Unicode MS"/>
                <w:sz w:val="21"/>
              </w:rPr>
            </w:pPr>
            <w:r w:rsidRPr="00F06A83">
              <w:rPr>
                <w:rFonts w:eastAsia="Arial Unicode MS"/>
                <w:sz w:val="21"/>
              </w:rPr>
              <w:t>10</w:t>
            </w:r>
          </w:p>
        </w:tc>
        <w:tc>
          <w:tcPr>
            <w:tcW w:w="637" w:type="dxa"/>
            <w:tcBorders>
              <w:top w:val="single" w:sz="4" w:space="0" w:color="auto"/>
              <w:left w:val="nil"/>
              <w:bottom w:val="single" w:sz="4" w:space="0" w:color="auto"/>
              <w:right w:val="nil"/>
            </w:tcBorders>
            <w:shd w:val="clear" w:color="auto" w:fill="auto"/>
            <w:vAlign w:val="bottom"/>
          </w:tcPr>
          <w:p w14:paraId="1640B2F6" w14:textId="77777777" w:rsidR="00011A46" w:rsidRPr="00C445A4" w:rsidRDefault="00011A46" w:rsidP="00051BF5">
            <w:pPr>
              <w:spacing w:before="20" w:after="20"/>
              <w:jc w:val="center"/>
              <w:rPr>
                <w:rFonts w:eastAsia="Arial Unicode MS"/>
                <w:sz w:val="21"/>
              </w:rPr>
            </w:pPr>
            <w:r w:rsidRPr="00C445A4">
              <w:rPr>
                <w:rFonts w:eastAsia="Arial Unicode MS"/>
                <w:sz w:val="21"/>
              </w:rPr>
              <w:t>1</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B1E40E9" w14:textId="77777777" w:rsidR="00011A46" w:rsidRPr="00C445A4" w:rsidRDefault="00011A46" w:rsidP="00051BF5">
            <w:pPr>
              <w:spacing w:before="20" w:after="20"/>
              <w:jc w:val="center"/>
              <w:rPr>
                <w:rFonts w:eastAsia="Arial Unicode MS"/>
                <w:sz w:val="21"/>
              </w:rPr>
            </w:pPr>
            <w:r w:rsidRPr="00C445A4">
              <w:rPr>
                <w:rFonts w:eastAsia="Arial Unicode MS"/>
                <w:sz w:val="21"/>
              </w:rPr>
              <w:t>10</w:t>
            </w:r>
          </w:p>
        </w:tc>
        <w:tc>
          <w:tcPr>
            <w:tcW w:w="627" w:type="dxa"/>
            <w:tcBorders>
              <w:top w:val="single" w:sz="4" w:space="0" w:color="auto"/>
              <w:left w:val="nil"/>
              <w:bottom w:val="single" w:sz="4" w:space="0" w:color="auto"/>
              <w:right w:val="nil"/>
            </w:tcBorders>
            <w:shd w:val="clear" w:color="auto" w:fill="auto"/>
            <w:vAlign w:val="bottom"/>
          </w:tcPr>
          <w:p w14:paraId="62AD17AA"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571B99D"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r>
      <w:tr w:rsidR="00011A46" w:rsidRPr="002B30F0" w14:paraId="40AFB162"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9365EE" w14:textId="77777777" w:rsidR="00011A46" w:rsidRPr="00300BCB" w:rsidRDefault="00011A46" w:rsidP="00FC7B1F">
            <w:pPr>
              <w:spacing w:before="20" w:after="20"/>
              <w:ind w:left="102"/>
              <w:rPr>
                <w:rFonts w:eastAsia="Arial Unicode MS"/>
                <w:sz w:val="21"/>
              </w:rPr>
            </w:pPr>
            <w:r w:rsidRPr="00300BCB">
              <w:rPr>
                <w:sz w:val="21"/>
              </w:rPr>
              <w:t>APS3</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5ABA3A65" w14:textId="77777777" w:rsidR="00011A46" w:rsidRPr="00300BCB" w:rsidRDefault="00011A46" w:rsidP="00051BF5">
            <w:pPr>
              <w:spacing w:before="20" w:after="20"/>
              <w:jc w:val="center"/>
              <w:rPr>
                <w:rFonts w:eastAsia="Arial Unicode MS"/>
                <w:sz w:val="21"/>
              </w:rPr>
            </w:pPr>
            <w:r w:rsidRPr="00300BCB">
              <w:rPr>
                <w:rFonts w:eastAsia="Arial Unicode MS"/>
                <w:sz w:val="21"/>
              </w:rPr>
              <w:t>12</w:t>
            </w:r>
          </w:p>
        </w:tc>
        <w:tc>
          <w:tcPr>
            <w:tcW w:w="442" w:type="dxa"/>
            <w:tcBorders>
              <w:top w:val="single" w:sz="4" w:space="0" w:color="auto"/>
              <w:left w:val="nil"/>
              <w:bottom w:val="single" w:sz="4" w:space="0" w:color="auto"/>
              <w:right w:val="nil"/>
            </w:tcBorders>
            <w:shd w:val="clear" w:color="auto" w:fill="auto"/>
            <w:vAlign w:val="bottom"/>
          </w:tcPr>
          <w:p w14:paraId="355F13DA" w14:textId="77777777" w:rsidR="00011A46" w:rsidRPr="00300BCB" w:rsidRDefault="00011A46" w:rsidP="00051BF5">
            <w:pPr>
              <w:spacing w:before="20" w:after="20"/>
              <w:jc w:val="center"/>
              <w:rPr>
                <w:rFonts w:eastAsia="Arial Unicode MS"/>
                <w:sz w:val="21"/>
              </w:rPr>
            </w:pPr>
            <w:r w:rsidRPr="00300BCB">
              <w:rPr>
                <w:rFonts w:eastAsia="Arial Unicode MS"/>
                <w:sz w:val="21"/>
              </w:rPr>
              <w:t>10</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B895FE6" w14:textId="77777777" w:rsidR="00011A46" w:rsidRPr="00300BCB" w:rsidRDefault="00011A46" w:rsidP="00051BF5">
            <w:pPr>
              <w:spacing w:before="20" w:after="20"/>
              <w:jc w:val="center"/>
              <w:rPr>
                <w:rFonts w:eastAsia="Arial Unicode MS"/>
                <w:sz w:val="21"/>
              </w:rPr>
            </w:pPr>
            <w:r w:rsidRPr="00300BCB">
              <w:rPr>
                <w:rFonts w:eastAsia="Arial Unicode MS"/>
                <w:sz w:val="21"/>
              </w:rPr>
              <w:t>83</w:t>
            </w:r>
          </w:p>
        </w:tc>
        <w:tc>
          <w:tcPr>
            <w:tcW w:w="574" w:type="dxa"/>
            <w:tcBorders>
              <w:top w:val="single" w:sz="4" w:space="0" w:color="auto"/>
              <w:left w:val="nil"/>
              <w:bottom w:val="single" w:sz="4" w:space="0" w:color="auto"/>
              <w:right w:val="nil"/>
            </w:tcBorders>
            <w:shd w:val="clear" w:color="auto" w:fill="auto"/>
            <w:vAlign w:val="bottom"/>
          </w:tcPr>
          <w:p w14:paraId="0030BBE5" w14:textId="77777777" w:rsidR="00011A46" w:rsidRPr="00300BCB" w:rsidRDefault="00011A46" w:rsidP="00051BF5">
            <w:pPr>
              <w:spacing w:before="20" w:after="20"/>
              <w:jc w:val="center"/>
              <w:rPr>
                <w:rFonts w:eastAsia="Arial Unicode MS"/>
                <w:sz w:val="21"/>
              </w:rPr>
            </w:pPr>
            <w:r w:rsidRPr="00300BCB">
              <w:rPr>
                <w:rFonts w:eastAsia="Arial Unicode MS"/>
                <w:sz w:val="21"/>
              </w:rPr>
              <w:t>1</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A502A7" w14:textId="77777777" w:rsidR="00011A46" w:rsidRPr="00300BCB" w:rsidRDefault="00011A46" w:rsidP="00051BF5">
            <w:pPr>
              <w:spacing w:before="20" w:after="20"/>
              <w:jc w:val="center"/>
              <w:rPr>
                <w:rFonts w:eastAsia="Arial Unicode MS"/>
                <w:sz w:val="21"/>
              </w:rPr>
            </w:pPr>
            <w:r w:rsidRPr="00300BCB">
              <w:rPr>
                <w:rFonts w:eastAsia="Arial Unicode MS"/>
                <w:sz w:val="21"/>
              </w:rPr>
              <w:t>8</w:t>
            </w:r>
          </w:p>
        </w:tc>
        <w:tc>
          <w:tcPr>
            <w:tcW w:w="515" w:type="dxa"/>
            <w:tcBorders>
              <w:top w:val="single" w:sz="4" w:space="0" w:color="auto"/>
              <w:left w:val="nil"/>
              <w:bottom w:val="single" w:sz="4" w:space="0" w:color="auto"/>
              <w:right w:val="nil"/>
            </w:tcBorders>
            <w:shd w:val="clear" w:color="auto" w:fill="auto"/>
            <w:vAlign w:val="bottom"/>
          </w:tcPr>
          <w:p w14:paraId="1D639EEF" w14:textId="77777777" w:rsidR="00011A46" w:rsidRPr="00A85E1A" w:rsidRDefault="00011A46" w:rsidP="00051BF5">
            <w:pPr>
              <w:spacing w:before="20" w:after="20"/>
              <w:jc w:val="center"/>
              <w:rPr>
                <w:rFonts w:eastAsia="Arial Unicode MS"/>
                <w:sz w:val="21"/>
              </w:rPr>
            </w:pPr>
            <w:r w:rsidRPr="00A85E1A">
              <w:rPr>
                <w:rFonts w:eastAsia="Arial Unicode MS"/>
                <w:sz w:val="21"/>
              </w:rPr>
              <w:t>0</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1D4E5A8" w14:textId="77777777" w:rsidR="00011A46" w:rsidRPr="00E908F3" w:rsidRDefault="00011A46" w:rsidP="00051BF5">
            <w:pPr>
              <w:spacing w:before="20" w:after="20"/>
              <w:jc w:val="center"/>
              <w:rPr>
                <w:rFonts w:eastAsia="Arial Unicode MS"/>
                <w:sz w:val="21"/>
              </w:rPr>
            </w:pPr>
            <w:r w:rsidRPr="00E908F3">
              <w:rPr>
                <w:rFonts w:eastAsia="Arial Unicode MS"/>
                <w:sz w:val="21"/>
              </w:rPr>
              <w:t>0</w:t>
            </w:r>
          </w:p>
        </w:tc>
        <w:tc>
          <w:tcPr>
            <w:tcW w:w="664" w:type="dxa"/>
            <w:tcBorders>
              <w:top w:val="single" w:sz="4" w:space="0" w:color="auto"/>
              <w:left w:val="nil"/>
              <w:bottom w:val="single" w:sz="4" w:space="0" w:color="auto"/>
              <w:right w:val="nil"/>
            </w:tcBorders>
            <w:shd w:val="clear" w:color="auto" w:fill="auto"/>
            <w:vAlign w:val="bottom"/>
          </w:tcPr>
          <w:p w14:paraId="2F7B25AA" w14:textId="77777777" w:rsidR="00011A46" w:rsidRPr="00F06A83" w:rsidRDefault="00011A46" w:rsidP="00051BF5">
            <w:pPr>
              <w:spacing w:before="20" w:after="20"/>
              <w:jc w:val="center"/>
              <w:rPr>
                <w:rFonts w:eastAsia="Arial Unicode MS"/>
                <w:sz w:val="21"/>
              </w:rPr>
            </w:pPr>
            <w:r w:rsidRPr="00F06A83">
              <w:rPr>
                <w:rFonts w:eastAsia="Arial Unicode MS"/>
                <w:sz w:val="21"/>
              </w:rPr>
              <w:t>0</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260B71D" w14:textId="77777777" w:rsidR="00011A46" w:rsidRPr="00F06A83" w:rsidRDefault="00011A46" w:rsidP="00051BF5">
            <w:pPr>
              <w:spacing w:before="20" w:after="20"/>
              <w:jc w:val="center"/>
              <w:rPr>
                <w:rFonts w:eastAsia="Arial Unicode MS"/>
                <w:sz w:val="21"/>
              </w:rPr>
            </w:pPr>
            <w:r w:rsidRPr="00F06A83">
              <w:rPr>
                <w:rFonts w:eastAsia="Arial Unicode MS"/>
                <w:sz w:val="21"/>
              </w:rPr>
              <w:t>0</w:t>
            </w:r>
          </w:p>
        </w:tc>
        <w:tc>
          <w:tcPr>
            <w:tcW w:w="637" w:type="dxa"/>
            <w:tcBorders>
              <w:top w:val="single" w:sz="4" w:space="0" w:color="auto"/>
              <w:left w:val="nil"/>
              <w:bottom w:val="single" w:sz="4" w:space="0" w:color="auto"/>
              <w:right w:val="nil"/>
            </w:tcBorders>
            <w:shd w:val="clear" w:color="auto" w:fill="auto"/>
            <w:vAlign w:val="bottom"/>
          </w:tcPr>
          <w:p w14:paraId="735D8A88" w14:textId="77777777" w:rsidR="00011A46" w:rsidRPr="00C445A4" w:rsidRDefault="00011A46" w:rsidP="00051BF5">
            <w:pPr>
              <w:spacing w:before="20" w:after="20"/>
              <w:jc w:val="center"/>
              <w:rPr>
                <w:rFonts w:eastAsia="Arial Unicode MS"/>
                <w:sz w:val="21"/>
              </w:rPr>
            </w:pPr>
            <w:r w:rsidRPr="00C445A4">
              <w:rPr>
                <w:rFonts w:eastAsia="Arial Unicode MS"/>
                <w:sz w:val="21"/>
              </w:rPr>
              <w:t>0</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69869AE" w14:textId="77777777" w:rsidR="00011A46" w:rsidRPr="00C445A4" w:rsidRDefault="00011A46" w:rsidP="00051BF5">
            <w:pPr>
              <w:spacing w:before="20" w:after="20"/>
              <w:jc w:val="center"/>
              <w:rPr>
                <w:rFonts w:eastAsia="Arial Unicode MS"/>
                <w:sz w:val="21"/>
              </w:rPr>
            </w:pPr>
            <w:r w:rsidRPr="00C445A4">
              <w:rPr>
                <w:rFonts w:eastAsia="Arial Unicode MS"/>
                <w:sz w:val="21"/>
              </w:rPr>
              <w:t>0</w:t>
            </w:r>
          </w:p>
        </w:tc>
        <w:tc>
          <w:tcPr>
            <w:tcW w:w="627" w:type="dxa"/>
            <w:tcBorders>
              <w:top w:val="single" w:sz="4" w:space="0" w:color="auto"/>
              <w:left w:val="nil"/>
              <w:bottom w:val="single" w:sz="4" w:space="0" w:color="auto"/>
              <w:right w:val="nil"/>
            </w:tcBorders>
            <w:shd w:val="clear" w:color="auto" w:fill="auto"/>
            <w:vAlign w:val="bottom"/>
          </w:tcPr>
          <w:p w14:paraId="001B362B"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EF9D010"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r>
      <w:tr w:rsidR="00011A46" w:rsidRPr="002B30F0" w14:paraId="3D65E925"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34CDFA" w14:textId="77777777" w:rsidR="00011A46" w:rsidRPr="00300BCB" w:rsidRDefault="00011A46" w:rsidP="00FC7B1F">
            <w:pPr>
              <w:spacing w:before="20" w:after="20"/>
              <w:ind w:left="102"/>
              <w:rPr>
                <w:rFonts w:eastAsia="Arial Unicode MS"/>
                <w:sz w:val="21"/>
              </w:rPr>
            </w:pPr>
            <w:r w:rsidRPr="00300BCB">
              <w:rPr>
                <w:sz w:val="21"/>
              </w:rPr>
              <w:t>APS4</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7CEAD57" w14:textId="77777777" w:rsidR="00011A46" w:rsidRPr="00300BCB" w:rsidRDefault="00011A46" w:rsidP="00051BF5">
            <w:pPr>
              <w:spacing w:before="20" w:after="20"/>
              <w:jc w:val="center"/>
              <w:rPr>
                <w:rFonts w:eastAsia="Arial Unicode MS"/>
                <w:sz w:val="21"/>
              </w:rPr>
            </w:pPr>
            <w:r w:rsidRPr="00300BCB">
              <w:rPr>
                <w:rFonts w:eastAsia="Arial Unicode MS"/>
                <w:sz w:val="21"/>
              </w:rPr>
              <w:t>23</w:t>
            </w:r>
          </w:p>
        </w:tc>
        <w:tc>
          <w:tcPr>
            <w:tcW w:w="442" w:type="dxa"/>
            <w:tcBorders>
              <w:top w:val="single" w:sz="4" w:space="0" w:color="auto"/>
              <w:left w:val="nil"/>
              <w:bottom w:val="single" w:sz="4" w:space="0" w:color="auto"/>
              <w:right w:val="nil"/>
            </w:tcBorders>
            <w:shd w:val="clear" w:color="auto" w:fill="auto"/>
            <w:vAlign w:val="bottom"/>
          </w:tcPr>
          <w:p w14:paraId="6EDC9AF3" w14:textId="77777777" w:rsidR="00011A46" w:rsidRPr="00300BCB" w:rsidRDefault="00011A46" w:rsidP="00051BF5">
            <w:pPr>
              <w:spacing w:before="20" w:after="20"/>
              <w:jc w:val="center"/>
              <w:rPr>
                <w:rFonts w:eastAsia="Arial Unicode MS"/>
                <w:sz w:val="21"/>
              </w:rPr>
            </w:pPr>
            <w:r w:rsidRPr="00300BCB">
              <w:rPr>
                <w:rFonts w:eastAsia="Arial Unicode MS"/>
                <w:sz w:val="21"/>
              </w:rPr>
              <w:t>19</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0314CE6" w14:textId="77777777" w:rsidR="00011A46" w:rsidRPr="00300BCB" w:rsidRDefault="00011A46" w:rsidP="00051BF5">
            <w:pPr>
              <w:spacing w:before="20" w:after="20"/>
              <w:jc w:val="center"/>
              <w:rPr>
                <w:rFonts w:eastAsia="Arial Unicode MS"/>
                <w:sz w:val="21"/>
              </w:rPr>
            </w:pPr>
            <w:r w:rsidRPr="00300BCB">
              <w:rPr>
                <w:rFonts w:eastAsia="Arial Unicode MS"/>
                <w:sz w:val="21"/>
              </w:rPr>
              <w:t>82</w:t>
            </w:r>
          </w:p>
        </w:tc>
        <w:tc>
          <w:tcPr>
            <w:tcW w:w="574" w:type="dxa"/>
            <w:tcBorders>
              <w:top w:val="single" w:sz="4" w:space="0" w:color="auto"/>
              <w:left w:val="nil"/>
              <w:bottom w:val="single" w:sz="4" w:space="0" w:color="auto"/>
              <w:right w:val="nil"/>
            </w:tcBorders>
            <w:shd w:val="clear" w:color="auto" w:fill="auto"/>
            <w:vAlign w:val="bottom"/>
          </w:tcPr>
          <w:p w14:paraId="1E5FC755" w14:textId="77777777" w:rsidR="00011A46" w:rsidRPr="00300BCB" w:rsidRDefault="00011A46" w:rsidP="00051BF5">
            <w:pPr>
              <w:spacing w:before="20" w:after="20"/>
              <w:jc w:val="center"/>
              <w:rPr>
                <w:rFonts w:eastAsia="Arial Unicode MS"/>
                <w:sz w:val="21"/>
              </w:rPr>
            </w:pPr>
            <w:r w:rsidRPr="00300BCB">
              <w:rPr>
                <w:rFonts w:eastAsia="Arial Unicode MS"/>
                <w:sz w:val="21"/>
              </w:rPr>
              <w:t>2</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B6ECF0F" w14:textId="77777777" w:rsidR="00011A46" w:rsidRPr="00300BCB" w:rsidRDefault="00011A46" w:rsidP="00051BF5">
            <w:pPr>
              <w:spacing w:before="20" w:after="20"/>
              <w:jc w:val="center"/>
              <w:rPr>
                <w:rFonts w:eastAsia="Arial Unicode MS"/>
                <w:sz w:val="21"/>
              </w:rPr>
            </w:pPr>
            <w:r w:rsidRPr="00300BCB">
              <w:rPr>
                <w:rFonts w:eastAsia="Arial Unicode MS"/>
                <w:sz w:val="21"/>
              </w:rPr>
              <w:t>8</w:t>
            </w:r>
          </w:p>
        </w:tc>
        <w:tc>
          <w:tcPr>
            <w:tcW w:w="515" w:type="dxa"/>
            <w:tcBorders>
              <w:top w:val="single" w:sz="4" w:space="0" w:color="auto"/>
              <w:left w:val="nil"/>
              <w:bottom w:val="single" w:sz="4" w:space="0" w:color="auto"/>
              <w:right w:val="nil"/>
            </w:tcBorders>
            <w:shd w:val="clear" w:color="auto" w:fill="auto"/>
            <w:vAlign w:val="bottom"/>
          </w:tcPr>
          <w:p w14:paraId="450A61B8" w14:textId="77777777" w:rsidR="00011A46" w:rsidRPr="00A85E1A" w:rsidRDefault="00011A46" w:rsidP="00051BF5">
            <w:pPr>
              <w:spacing w:before="20" w:after="20"/>
              <w:jc w:val="center"/>
              <w:rPr>
                <w:rFonts w:eastAsia="Arial Unicode MS"/>
                <w:sz w:val="21"/>
              </w:rPr>
            </w:pPr>
            <w:r w:rsidRPr="00A85E1A">
              <w:rPr>
                <w:rFonts w:eastAsia="Arial Unicode MS"/>
                <w:sz w:val="21"/>
              </w:rPr>
              <w:t>2</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A539F91" w14:textId="77777777" w:rsidR="00011A46" w:rsidRPr="00E908F3" w:rsidRDefault="00011A46" w:rsidP="00051BF5">
            <w:pPr>
              <w:spacing w:before="20" w:after="20"/>
              <w:jc w:val="center"/>
              <w:rPr>
                <w:rFonts w:eastAsia="Arial Unicode MS"/>
                <w:sz w:val="21"/>
              </w:rPr>
            </w:pPr>
            <w:r w:rsidRPr="00E908F3">
              <w:rPr>
                <w:rFonts w:eastAsia="Arial Unicode MS"/>
                <w:sz w:val="21"/>
              </w:rPr>
              <w:t>8</w:t>
            </w:r>
          </w:p>
        </w:tc>
        <w:tc>
          <w:tcPr>
            <w:tcW w:w="664" w:type="dxa"/>
            <w:tcBorders>
              <w:top w:val="single" w:sz="4" w:space="0" w:color="auto"/>
              <w:left w:val="nil"/>
              <w:bottom w:val="single" w:sz="4" w:space="0" w:color="auto"/>
              <w:right w:val="nil"/>
            </w:tcBorders>
            <w:shd w:val="clear" w:color="auto" w:fill="auto"/>
            <w:vAlign w:val="bottom"/>
          </w:tcPr>
          <w:p w14:paraId="351D61B5" w14:textId="77777777" w:rsidR="00011A46" w:rsidRPr="00F06A83" w:rsidRDefault="00011A46" w:rsidP="00051BF5">
            <w:pPr>
              <w:spacing w:before="20" w:after="20"/>
              <w:jc w:val="center"/>
              <w:rPr>
                <w:rFonts w:eastAsia="Arial Unicode MS"/>
                <w:sz w:val="21"/>
              </w:rPr>
            </w:pPr>
            <w:r>
              <w:rPr>
                <w:rFonts w:eastAsia="Arial Unicode MS"/>
                <w:sz w:val="21"/>
              </w:rPr>
              <w:t>3</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33A2309" w14:textId="77777777" w:rsidR="00011A46" w:rsidRPr="00F06A83" w:rsidRDefault="00011A46" w:rsidP="00051BF5">
            <w:pPr>
              <w:spacing w:before="20" w:after="20"/>
              <w:jc w:val="center"/>
              <w:rPr>
                <w:rFonts w:eastAsia="Arial Unicode MS"/>
                <w:sz w:val="21"/>
              </w:rPr>
            </w:pPr>
            <w:r>
              <w:rPr>
                <w:rFonts w:eastAsia="Arial Unicode MS"/>
                <w:sz w:val="21"/>
              </w:rPr>
              <w:t>13</w:t>
            </w:r>
          </w:p>
        </w:tc>
        <w:tc>
          <w:tcPr>
            <w:tcW w:w="637" w:type="dxa"/>
            <w:tcBorders>
              <w:top w:val="single" w:sz="4" w:space="0" w:color="auto"/>
              <w:left w:val="nil"/>
              <w:bottom w:val="single" w:sz="4" w:space="0" w:color="auto"/>
              <w:right w:val="nil"/>
            </w:tcBorders>
            <w:shd w:val="clear" w:color="auto" w:fill="auto"/>
            <w:vAlign w:val="bottom"/>
          </w:tcPr>
          <w:p w14:paraId="285EF8A5" w14:textId="77777777" w:rsidR="00011A46" w:rsidRPr="00C445A4" w:rsidRDefault="00011A46" w:rsidP="00051BF5">
            <w:pPr>
              <w:spacing w:before="20" w:after="20"/>
              <w:jc w:val="center"/>
              <w:rPr>
                <w:rFonts w:eastAsia="Arial Unicode MS"/>
                <w:sz w:val="21"/>
              </w:rPr>
            </w:pPr>
            <w:r w:rsidRPr="00C445A4">
              <w:rPr>
                <w:rFonts w:eastAsia="Arial Unicode MS"/>
                <w:sz w:val="21"/>
              </w:rPr>
              <w:t>2</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E75ACC1" w14:textId="77777777" w:rsidR="00011A46" w:rsidRPr="00C445A4" w:rsidRDefault="00011A46" w:rsidP="00051BF5">
            <w:pPr>
              <w:spacing w:before="20" w:after="20"/>
              <w:jc w:val="center"/>
              <w:rPr>
                <w:rFonts w:eastAsia="Arial Unicode MS"/>
                <w:sz w:val="21"/>
              </w:rPr>
            </w:pPr>
            <w:r w:rsidRPr="00C445A4">
              <w:rPr>
                <w:rFonts w:eastAsia="Arial Unicode MS"/>
                <w:sz w:val="21"/>
              </w:rPr>
              <w:t>8</w:t>
            </w:r>
          </w:p>
        </w:tc>
        <w:tc>
          <w:tcPr>
            <w:tcW w:w="627" w:type="dxa"/>
            <w:tcBorders>
              <w:top w:val="single" w:sz="4" w:space="0" w:color="auto"/>
              <w:left w:val="nil"/>
              <w:bottom w:val="single" w:sz="4" w:space="0" w:color="auto"/>
              <w:right w:val="nil"/>
            </w:tcBorders>
            <w:shd w:val="clear" w:color="auto" w:fill="auto"/>
            <w:vAlign w:val="bottom"/>
          </w:tcPr>
          <w:p w14:paraId="637147A5"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BD6757D"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r>
      <w:tr w:rsidR="00011A46" w:rsidRPr="002B30F0" w14:paraId="1D4E7077"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ADF4C8" w14:textId="77777777" w:rsidR="00011A46" w:rsidRPr="00300BCB" w:rsidRDefault="00011A46" w:rsidP="00FC7B1F">
            <w:pPr>
              <w:spacing w:before="20" w:after="20"/>
              <w:ind w:left="102"/>
              <w:rPr>
                <w:rFonts w:eastAsia="Arial Unicode MS"/>
                <w:sz w:val="21"/>
              </w:rPr>
            </w:pPr>
            <w:r w:rsidRPr="00300BCB">
              <w:rPr>
                <w:sz w:val="21"/>
              </w:rPr>
              <w:t>APS5</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19442F1" w14:textId="77777777" w:rsidR="00011A46" w:rsidRPr="00300BCB" w:rsidRDefault="00011A46" w:rsidP="00051BF5">
            <w:pPr>
              <w:spacing w:before="20" w:after="20"/>
              <w:jc w:val="center"/>
              <w:rPr>
                <w:rFonts w:eastAsia="Arial Unicode MS"/>
                <w:sz w:val="21"/>
              </w:rPr>
            </w:pPr>
            <w:r w:rsidRPr="00300BCB">
              <w:rPr>
                <w:rFonts w:eastAsia="Arial Unicode MS"/>
                <w:sz w:val="21"/>
              </w:rPr>
              <w:t>32</w:t>
            </w:r>
          </w:p>
        </w:tc>
        <w:tc>
          <w:tcPr>
            <w:tcW w:w="442" w:type="dxa"/>
            <w:tcBorders>
              <w:top w:val="single" w:sz="4" w:space="0" w:color="auto"/>
              <w:left w:val="nil"/>
              <w:bottom w:val="single" w:sz="4" w:space="0" w:color="auto"/>
              <w:right w:val="nil"/>
            </w:tcBorders>
            <w:shd w:val="clear" w:color="auto" w:fill="auto"/>
            <w:vAlign w:val="bottom"/>
          </w:tcPr>
          <w:p w14:paraId="5FD910C8" w14:textId="77777777" w:rsidR="00011A46" w:rsidRPr="00300BCB" w:rsidRDefault="00011A46" w:rsidP="00051BF5">
            <w:pPr>
              <w:spacing w:before="20" w:after="20"/>
              <w:jc w:val="center"/>
              <w:rPr>
                <w:rFonts w:eastAsia="Arial Unicode MS"/>
                <w:sz w:val="21"/>
              </w:rPr>
            </w:pPr>
            <w:r w:rsidRPr="00300BCB">
              <w:rPr>
                <w:rFonts w:eastAsia="Arial Unicode MS"/>
                <w:sz w:val="21"/>
              </w:rPr>
              <w:t>22</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565C4F7" w14:textId="77777777" w:rsidR="00011A46" w:rsidRPr="00300BCB" w:rsidRDefault="00011A46" w:rsidP="00051BF5">
            <w:pPr>
              <w:spacing w:before="20" w:after="20"/>
              <w:jc w:val="center"/>
              <w:rPr>
                <w:rFonts w:eastAsia="Arial Unicode MS"/>
                <w:sz w:val="21"/>
              </w:rPr>
            </w:pPr>
            <w:r w:rsidRPr="00300BCB">
              <w:rPr>
                <w:rFonts w:eastAsia="Arial Unicode MS"/>
                <w:sz w:val="21"/>
              </w:rPr>
              <w:t>68</w:t>
            </w:r>
          </w:p>
        </w:tc>
        <w:tc>
          <w:tcPr>
            <w:tcW w:w="574" w:type="dxa"/>
            <w:tcBorders>
              <w:top w:val="single" w:sz="4" w:space="0" w:color="auto"/>
              <w:left w:val="nil"/>
              <w:bottom w:val="single" w:sz="4" w:space="0" w:color="auto"/>
              <w:right w:val="nil"/>
            </w:tcBorders>
            <w:shd w:val="clear" w:color="auto" w:fill="auto"/>
            <w:vAlign w:val="bottom"/>
          </w:tcPr>
          <w:p w14:paraId="4C41F851" w14:textId="77777777" w:rsidR="00011A46" w:rsidRPr="00300BCB" w:rsidRDefault="00011A46" w:rsidP="00051BF5">
            <w:pPr>
              <w:spacing w:before="20" w:after="20"/>
              <w:jc w:val="center"/>
              <w:rPr>
                <w:rFonts w:eastAsia="Arial Unicode MS"/>
                <w:sz w:val="21"/>
              </w:rPr>
            </w:pPr>
            <w:r w:rsidRPr="00300BCB">
              <w:rPr>
                <w:rFonts w:eastAsia="Arial Unicode MS"/>
                <w:sz w:val="21"/>
              </w:rPr>
              <w:t>0</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9E02B4C" w14:textId="77777777" w:rsidR="00011A46" w:rsidRPr="00300BCB" w:rsidRDefault="00011A46" w:rsidP="00051BF5">
            <w:pPr>
              <w:spacing w:before="20" w:after="20"/>
              <w:jc w:val="center"/>
              <w:rPr>
                <w:rFonts w:eastAsia="Arial Unicode MS"/>
                <w:sz w:val="21"/>
              </w:rPr>
            </w:pPr>
            <w:r w:rsidRPr="00300BCB">
              <w:rPr>
                <w:rFonts w:eastAsia="Arial Unicode MS"/>
                <w:sz w:val="21"/>
              </w:rPr>
              <w:t>0</w:t>
            </w:r>
          </w:p>
        </w:tc>
        <w:tc>
          <w:tcPr>
            <w:tcW w:w="515" w:type="dxa"/>
            <w:tcBorders>
              <w:top w:val="single" w:sz="4" w:space="0" w:color="auto"/>
              <w:left w:val="nil"/>
              <w:bottom w:val="single" w:sz="4" w:space="0" w:color="auto"/>
              <w:right w:val="nil"/>
            </w:tcBorders>
            <w:shd w:val="clear" w:color="auto" w:fill="auto"/>
            <w:vAlign w:val="bottom"/>
          </w:tcPr>
          <w:p w14:paraId="47E9BD5A" w14:textId="77777777" w:rsidR="00011A46" w:rsidRPr="00A85E1A" w:rsidRDefault="00011A46" w:rsidP="00051BF5">
            <w:pPr>
              <w:spacing w:before="20" w:after="20"/>
              <w:jc w:val="center"/>
              <w:rPr>
                <w:rFonts w:eastAsia="Arial Unicode MS"/>
                <w:sz w:val="21"/>
              </w:rPr>
            </w:pPr>
            <w:r w:rsidRPr="00A85E1A">
              <w:rPr>
                <w:rFonts w:eastAsia="Arial Unicode MS"/>
                <w:sz w:val="21"/>
              </w:rPr>
              <w:t>1</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D120F1E" w14:textId="77777777" w:rsidR="00011A46" w:rsidRPr="00E908F3" w:rsidRDefault="00011A46" w:rsidP="00051BF5">
            <w:pPr>
              <w:spacing w:before="20" w:after="20"/>
              <w:jc w:val="center"/>
              <w:rPr>
                <w:rFonts w:eastAsia="Arial Unicode MS"/>
                <w:sz w:val="21"/>
              </w:rPr>
            </w:pPr>
            <w:r w:rsidRPr="00E908F3">
              <w:rPr>
                <w:rFonts w:eastAsia="Arial Unicode MS"/>
                <w:sz w:val="21"/>
              </w:rPr>
              <w:t>3</w:t>
            </w:r>
          </w:p>
        </w:tc>
        <w:tc>
          <w:tcPr>
            <w:tcW w:w="664" w:type="dxa"/>
            <w:tcBorders>
              <w:top w:val="single" w:sz="4" w:space="0" w:color="auto"/>
              <w:left w:val="nil"/>
              <w:bottom w:val="single" w:sz="4" w:space="0" w:color="auto"/>
              <w:right w:val="nil"/>
            </w:tcBorders>
            <w:shd w:val="clear" w:color="auto" w:fill="auto"/>
            <w:vAlign w:val="bottom"/>
          </w:tcPr>
          <w:p w14:paraId="68DAE18A" w14:textId="77777777" w:rsidR="00011A46" w:rsidRPr="00F06A83" w:rsidRDefault="00011A46" w:rsidP="00051BF5">
            <w:pPr>
              <w:spacing w:before="20" w:after="20"/>
              <w:jc w:val="center"/>
              <w:rPr>
                <w:rFonts w:eastAsia="Arial Unicode MS"/>
                <w:sz w:val="21"/>
              </w:rPr>
            </w:pPr>
            <w:r>
              <w:rPr>
                <w:rFonts w:eastAsia="Arial Unicode MS"/>
                <w:sz w:val="21"/>
              </w:rPr>
              <w:t>1</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0B5DD9" w14:textId="77777777" w:rsidR="00011A46" w:rsidRPr="00F06A83" w:rsidRDefault="00011A46" w:rsidP="00051BF5">
            <w:pPr>
              <w:spacing w:before="20" w:after="20"/>
              <w:jc w:val="center"/>
              <w:rPr>
                <w:rFonts w:eastAsia="Arial Unicode MS"/>
                <w:sz w:val="21"/>
              </w:rPr>
            </w:pPr>
            <w:r>
              <w:rPr>
                <w:rFonts w:eastAsia="Arial Unicode MS"/>
                <w:sz w:val="21"/>
              </w:rPr>
              <w:t>3</w:t>
            </w:r>
          </w:p>
        </w:tc>
        <w:tc>
          <w:tcPr>
            <w:tcW w:w="637" w:type="dxa"/>
            <w:tcBorders>
              <w:top w:val="single" w:sz="4" w:space="0" w:color="auto"/>
              <w:left w:val="nil"/>
              <w:bottom w:val="single" w:sz="4" w:space="0" w:color="auto"/>
              <w:right w:val="nil"/>
            </w:tcBorders>
            <w:shd w:val="clear" w:color="auto" w:fill="auto"/>
            <w:vAlign w:val="bottom"/>
          </w:tcPr>
          <w:p w14:paraId="3F1C2B31" w14:textId="77777777" w:rsidR="00011A46" w:rsidRPr="00C445A4" w:rsidRDefault="00011A46" w:rsidP="00051BF5">
            <w:pPr>
              <w:spacing w:before="20" w:after="20"/>
              <w:jc w:val="center"/>
              <w:rPr>
                <w:rFonts w:eastAsia="Arial Unicode MS"/>
                <w:sz w:val="21"/>
              </w:rPr>
            </w:pPr>
            <w:r w:rsidRPr="00C445A4">
              <w:rPr>
                <w:rFonts w:eastAsia="Arial Unicode MS"/>
                <w:sz w:val="21"/>
              </w:rPr>
              <w:t>2</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6B1DD14" w14:textId="77777777" w:rsidR="00011A46" w:rsidRPr="00C445A4" w:rsidRDefault="00011A46" w:rsidP="00051BF5">
            <w:pPr>
              <w:spacing w:before="20" w:after="20"/>
              <w:jc w:val="center"/>
              <w:rPr>
                <w:rFonts w:eastAsia="Arial Unicode MS"/>
                <w:sz w:val="21"/>
              </w:rPr>
            </w:pPr>
            <w:r w:rsidRPr="00C445A4">
              <w:rPr>
                <w:rFonts w:eastAsia="Arial Unicode MS"/>
                <w:sz w:val="21"/>
              </w:rPr>
              <w:t>6</w:t>
            </w:r>
          </w:p>
        </w:tc>
        <w:tc>
          <w:tcPr>
            <w:tcW w:w="627" w:type="dxa"/>
            <w:tcBorders>
              <w:top w:val="single" w:sz="4" w:space="0" w:color="auto"/>
              <w:left w:val="nil"/>
              <w:bottom w:val="single" w:sz="4" w:space="0" w:color="auto"/>
              <w:right w:val="nil"/>
            </w:tcBorders>
            <w:shd w:val="clear" w:color="auto" w:fill="auto"/>
            <w:vAlign w:val="bottom"/>
          </w:tcPr>
          <w:p w14:paraId="607B1FC8"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E7F1B7D" w14:textId="77777777" w:rsidR="00011A46" w:rsidRPr="00324AE9" w:rsidRDefault="00011A46" w:rsidP="00051BF5">
            <w:pPr>
              <w:spacing w:before="20" w:after="20"/>
              <w:jc w:val="center"/>
              <w:rPr>
                <w:rFonts w:eastAsia="Arial Unicode MS"/>
                <w:sz w:val="21"/>
              </w:rPr>
            </w:pPr>
            <w:r w:rsidRPr="00324AE9">
              <w:rPr>
                <w:rFonts w:eastAsia="Arial Unicode MS"/>
                <w:sz w:val="21"/>
              </w:rPr>
              <w:t>0</w:t>
            </w:r>
          </w:p>
        </w:tc>
      </w:tr>
      <w:tr w:rsidR="00011A46" w:rsidRPr="002B30F0" w14:paraId="2E5D748B"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3D47FD" w14:textId="77777777" w:rsidR="00011A46" w:rsidRPr="00300BCB" w:rsidRDefault="00011A46" w:rsidP="00FC7B1F">
            <w:pPr>
              <w:spacing w:before="20" w:after="20"/>
              <w:ind w:left="102"/>
              <w:rPr>
                <w:rFonts w:eastAsia="Arial Unicode MS"/>
                <w:sz w:val="21"/>
              </w:rPr>
            </w:pPr>
            <w:r w:rsidRPr="00300BCB">
              <w:rPr>
                <w:sz w:val="21"/>
              </w:rPr>
              <w:t>APS6</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AFFAF0A" w14:textId="77777777" w:rsidR="00011A46" w:rsidRPr="00300BCB" w:rsidRDefault="00011A46" w:rsidP="00051BF5">
            <w:pPr>
              <w:spacing w:before="20" w:after="20"/>
              <w:jc w:val="center"/>
              <w:rPr>
                <w:rFonts w:eastAsia="Arial Unicode MS"/>
                <w:sz w:val="21"/>
              </w:rPr>
            </w:pPr>
            <w:r w:rsidRPr="00300BCB">
              <w:rPr>
                <w:rFonts w:eastAsia="Arial Unicode MS"/>
                <w:sz w:val="21"/>
              </w:rPr>
              <w:t>80</w:t>
            </w:r>
          </w:p>
        </w:tc>
        <w:tc>
          <w:tcPr>
            <w:tcW w:w="442" w:type="dxa"/>
            <w:tcBorders>
              <w:top w:val="single" w:sz="4" w:space="0" w:color="auto"/>
              <w:left w:val="nil"/>
              <w:bottom w:val="single" w:sz="4" w:space="0" w:color="auto"/>
              <w:right w:val="nil"/>
            </w:tcBorders>
            <w:shd w:val="clear" w:color="auto" w:fill="auto"/>
            <w:vAlign w:val="bottom"/>
          </w:tcPr>
          <w:p w14:paraId="3DEB15AF" w14:textId="77777777" w:rsidR="00011A46" w:rsidRPr="00300BCB" w:rsidRDefault="00011A46" w:rsidP="00051BF5">
            <w:pPr>
              <w:spacing w:before="20" w:after="20"/>
              <w:jc w:val="center"/>
              <w:rPr>
                <w:rFonts w:eastAsia="Arial Unicode MS"/>
                <w:sz w:val="21"/>
              </w:rPr>
            </w:pPr>
            <w:r w:rsidRPr="00300BCB">
              <w:rPr>
                <w:rFonts w:eastAsia="Arial Unicode MS"/>
                <w:sz w:val="21"/>
              </w:rPr>
              <w:t>46</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EABA892" w14:textId="77777777" w:rsidR="00011A46" w:rsidRPr="00300BCB" w:rsidRDefault="00011A46" w:rsidP="00051BF5">
            <w:pPr>
              <w:spacing w:before="20" w:after="20"/>
              <w:jc w:val="center"/>
              <w:rPr>
                <w:rFonts w:eastAsia="Arial Unicode MS"/>
                <w:sz w:val="21"/>
              </w:rPr>
            </w:pPr>
            <w:r w:rsidRPr="00300BCB">
              <w:rPr>
                <w:rFonts w:eastAsia="Arial Unicode MS"/>
                <w:sz w:val="21"/>
              </w:rPr>
              <w:t>57</w:t>
            </w:r>
          </w:p>
        </w:tc>
        <w:tc>
          <w:tcPr>
            <w:tcW w:w="574" w:type="dxa"/>
            <w:tcBorders>
              <w:top w:val="single" w:sz="4" w:space="0" w:color="auto"/>
              <w:left w:val="nil"/>
              <w:bottom w:val="single" w:sz="4" w:space="0" w:color="auto"/>
              <w:right w:val="nil"/>
            </w:tcBorders>
            <w:shd w:val="clear" w:color="auto" w:fill="auto"/>
            <w:vAlign w:val="bottom"/>
          </w:tcPr>
          <w:p w14:paraId="1A6EEC9E" w14:textId="77777777" w:rsidR="00011A46" w:rsidRPr="00300BCB" w:rsidRDefault="00011A46" w:rsidP="00051BF5">
            <w:pPr>
              <w:spacing w:before="20" w:after="20"/>
              <w:jc w:val="center"/>
              <w:rPr>
                <w:rFonts w:eastAsia="Arial Unicode MS"/>
                <w:sz w:val="21"/>
              </w:rPr>
            </w:pPr>
            <w:r w:rsidRPr="00300BCB">
              <w:rPr>
                <w:rFonts w:eastAsia="Arial Unicode MS"/>
                <w:sz w:val="21"/>
              </w:rPr>
              <w:t>3</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781B61" w14:textId="77777777" w:rsidR="00011A46" w:rsidRPr="00300BCB" w:rsidRDefault="00011A46" w:rsidP="00051BF5">
            <w:pPr>
              <w:spacing w:before="20" w:after="20"/>
              <w:jc w:val="center"/>
              <w:rPr>
                <w:rFonts w:eastAsia="Arial Unicode MS"/>
                <w:sz w:val="21"/>
              </w:rPr>
            </w:pPr>
            <w:r>
              <w:rPr>
                <w:rFonts w:eastAsia="Arial Unicode MS"/>
                <w:sz w:val="21"/>
              </w:rPr>
              <w:t>4</w:t>
            </w:r>
          </w:p>
        </w:tc>
        <w:tc>
          <w:tcPr>
            <w:tcW w:w="515" w:type="dxa"/>
            <w:tcBorders>
              <w:top w:val="single" w:sz="4" w:space="0" w:color="auto"/>
              <w:left w:val="nil"/>
              <w:bottom w:val="single" w:sz="4" w:space="0" w:color="auto"/>
              <w:right w:val="nil"/>
            </w:tcBorders>
            <w:shd w:val="clear" w:color="auto" w:fill="auto"/>
            <w:vAlign w:val="bottom"/>
          </w:tcPr>
          <w:p w14:paraId="16BF11A3" w14:textId="77777777" w:rsidR="00011A46" w:rsidRPr="00A85E1A" w:rsidRDefault="00011A46" w:rsidP="00051BF5">
            <w:pPr>
              <w:spacing w:before="20" w:after="20"/>
              <w:jc w:val="center"/>
              <w:rPr>
                <w:rFonts w:eastAsia="Arial Unicode MS"/>
                <w:sz w:val="21"/>
              </w:rPr>
            </w:pPr>
            <w:r w:rsidRPr="00A85E1A">
              <w:rPr>
                <w:rFonts w:eastAsia="Arial Unicode MS"/>
                <w:sz w:val="21"/>
              </w:rPr>
              <w:t>6</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B1452F0" w14:textId="77777777" w:rsidR="00011A46" w:rsidRPr="00E908F3" w:rsidRDefault="00011A46" w:rsidP="00051BF5">
            <w:pPr>
              <w:spacing w:before="20" w:after="20"/>
              <w:jc w:val="center"/>
              <w:rPr>
                <w:rFonts w:eastAsia="Arial Unicode MS"/>
                <w:sz w:val="21"/>
              </w:rPr>
            </w:pPr>
            <w:r w:rsidRPr="00E908F3">
              <w:rPr>
                <w:rFonts w:eastAsia="Arial Unicode MS"/>
                <w:sz w:val="21"/>
              </w:rPr>
              <w:t>8</w:t>
            </w:r>
          </w:p>
        </w:tc>
        <w:tc>
          <w:tcPr>
            <w:tcW w:w="664" w:type="dxa"/>
            <w:tcBorders>
              <w:top w:val="single" w:sz="4" w:space="0" w:color="auto"/>
              <w:left w:val="nil"/>
              <w:bottom w:val="single" w:sz="4" w:space="0" w:color="auto"/>
              <w:right w:val="nil"/>
            </w:tcBorders>
            <w:shd w:val="clear" w:color="auto" w:fill="auto"/>
            <w:vAlign w:val="bottom"/>
          </w:tcPr>
          <w:p w14:paraId="15BE87EC" w14:textId="77777777" w:rsidR="00011A46" w:rsidRPr="00F06A83" w:rsidRDefault="00011A46" w:rsidP="00051BF5">
            <w:pPr>
              <w:spacing w:before="20" w:after="20"/>
              <w:jc w:val="center"/>
              <w:rPr>
                <w:rFonts w:eastAsia="Arial Unicode MS"/>
                <w:sz w:val="21"/>
              </w:rPr>
            </w:pPr>
            <w:r>
              <w:rPr>
                <w:rFonts w:eastAsia="Arial Unicode MS"/>
                <w:sz w:val="21"/>
              </w:rPr>
              <w:t>3</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9712E31" w14:textId="77777777" w:rsidR="00011A46" w:rsidRPr="00F06A83" w:rsidRDefault="00011A46" w:rsidP="00051BF5">
            <w:pPr>
              <w:spacing w:before="20" w:after="20"/>
              <w:jc w:val="center"/>
              <w:rPr>
                <w:rFonts w:eastAsia="Arial Unicode MS"/>
                <w:sz w:val="21"/>
              </w:rPr>
            </w:pPr>
            <w:r>
              <w:rPr>
                <w:rFonts w:eastAsia="Arial Unicode MS"/>
                <w:sz w:val="21"/>
              </w:rPr>
              <w:t>4</w:t>
            </w:r>
          </w:p>
        </w:tc>
        <w:tc>
          <w:tcPr>
            <w:tcW w:w="637" w:type="dxa"/>
            <w:tcBorders>
              <w:top w:val="single" w:sz="4" w:space="0" w:color="auto"/>
              <w:left w:val="nil"/>
              <w:bottom w:val="single" w:sz="4" w:space="0" w:color="auto"/>
              <w:right w:val="nil"/>
            </w:tcBorders>
            <w:shd w:val="clear" w:color="auto" w:fill="auto"/>
            <w:vAlign w:val="bottom"/>
          </w:tcPr>
          <w:p w14:paraId="1605F641" w14:textId="77777777" w:rsidR="00011A46" w:rsidRPr="00C445A4" w:rsidRDefault="00011A46" w:rsidP="00051BF5">
            <w:pPr>
              <w:spacing w:before="20" w:after="20"/>
              <w:jc w:val="center"/>
              <w:rPr>
                <w:rFonts w:eastAsia="Arial Unicode MS"/>
                <w:sz w:val="21"/>
              </w:rPr>
            </w:pPr>
            <w:r w:rsidRPr="00C445A4">
              <w:rPr>
                <w:rFonts w:eastAsia="Arial Unicode MS"/>
                <w:sz w:val="21"/>
              </w:rPr>
              <w:t>6</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DC4D707" w14:textId="77777777" w:rsidR="00011A46" w:rsidRPr="00C445A4" w:rsidRDefault="00011A46" w:rsidP="00051BF5">
            <w:pPr>
              <w:spacing w:before="20" w:after="20"/>
              <w:jc w:val="center"/>
              <w:rPr>
                <w:rFonts w:eastAsia="Arial Unicode MS"/>
                <w:sz w:val="21"/>
              </w:rPr>
            </w:pPr>
            <w:r w:rsidRPr="00C445A4">
              <w:rPr>
                <w:rFonts w:eastAsia="Arial Unicode MS"/>
                <w:sz w:val="21"/>
              </w:rPr>
              <w:t>8</w:t>
            </w:r>
          </w:p>
        </w:tc>
        <w:tc>
          <w:tcPr>
            <w:tcW w:w="627" w:type="dxa"/>
            <w:tcBorders>
              <w:top w:val="single" w:sz="4" w:space="0" w:color="auto"/>
              <w:left w:val="nil"/>
              <w:bottom w:val="single" w:sz="4" w:space="0" w:color="auto"/>
              <w:right w:val="nil"/>
            </w:tcBorders>
            <w:shd w:val="clear" w:color="auto" w:fill="auto"/>
            <w:vAlign w:val="bottom"/>
          </w:tcPr>
          <w:p w14:paraId="037A2953" w14:textId="77777777" w:rsidR="00011A46" w:rsidRPr="00324AE9" w:rsidRDefault="00011A46" w:rsidP="00051BF5">
            <w:pPr>
              <w:spacing w:before="20" w:after="20"/>
              <w:jc w:val="center"/>
              <w:rPr>
                <w:rFonts w:eastAsia="Arial Unicode MS"/>
                <w:sz w:val="21"/>
              </w:rPr>
            </w:pPr>
            <w:r w:rsidRPr="00324AE9">
              <w:rPr>
                <w:rFonts w:eastAsia="Arial Unicode MS"/>
                <w:sz w:val="21"/>
              </w:rPr>
              <w:t>1</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08FF959" w14:textId="77777777" w:rsidR="00011A46" w:rsidRPr="00324AE9" w:rsidRDefault="00011A46" w:rsidP="00051BF5">
            <w:pPr>
              <w:spacing w:before="20" w:after="20"/>
              <w:jc w:val="center"/>
              <w:rPr>
                <w:rFonts w:eastAsia="Arial Unicode MS"/>
                <w:sz w:val="21"/>
              </w:rPr>
            </w:pPr>
            <w:r w:rsidRPr="00324AE9">
              <w:rPr>
                <w:rFonts w:eastAsia="Arial Unicode MS"/>
                <w:sz w:val="21"/>
              </w:rPr>
              <w:t>1</w:t>
            </w:r>
          </w:p>
        </w:tc>
      </w:tr>
      <w:tr w:rsidR="00011A46" w:rsidRPr="002B30F0" w14:paraId="5B9AC339"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4CCE97" w14:textId="77777777" w:rsidR="00011A46" w:rsidRPr="00300BCB" w:rsidRDefault="00011A46" w:rsidP="00FC7B1F">
            <w:pPr>
              <w:spacing w:before="20" w:after="20"/>
              <w:ind w:left="102"/>
              <w:rPr>
                <w:sz w:val="21"/>
              </w:rPr>
            </w:pPr>
            <w:r w:rsidRPr="00300BCB">
              <w:rPr>
                <w:sz w:val="21"/>
              </w:rPr>
              <w:t>EL1</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79E50E1" w14:textId="77777777" w:rsidR="00011A46" w:rsidRPr="00300BCB" w:rsidRDefault="00011A46" w:rsidP="00051BF5">
            <w:pPr>
              <w:spacing w:before="20" w:after="20"/>
              <w:jc w:val="center"/>
              <w:rPr>
                <w:sz w:val="21"/>
              </w:rPr>
            </w:pPr>
            <w:r w:rsidRPr="00300BCB">
              <w:rPr>
                <w:sz w:val="21"/>
              </w:rPr>
              <w:t>49</w:t>
            </w:r>
          </w:p>
        </w:tc>
        <w:tc>
          <w:tcPr>
            <w:tcW w:w="442" w:type="dxa"/>
            <w:tcBorders>
              <w:top w:val="single" w:sz="4" w:space="0" w:color="auto"/>
              <w:left w:val="nil"/>
              <w:bottom w:val="single" w:sz="4" w:space="0" w:color="auto"/>
              <w:right w:val="nil"/>
            </w:tcBorders>
            <w:shd w:val="clear" w:color="auto" w:fill="auto"/>
            <w:vAlign w:val="bottom"/>
          </w:tcPr>
          <w:p w14:paraId="3F91BDFA" w14:textId="77777777" w:rsidR="00011A46" w:rsidRPr="00300BCB" w:rsidRDefault="00011A46" w:rsidP="00051BF5">
            <w:pPr>
              <w:spacing w:before="20" w:after="20"/>
              <w:jc w:val="center"/>
              <w:rPr>
                <w:sz w:val="21"/>
              </w:rPr>
            </w:pPr>
            <w:r w:rsidRPr="00300BCB">
              <w:rPr>
                <w:sz w:val="21"/>
              </w:rPr>
              <w:t>31</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531EB6C" w14:textId="77777777" w:rsidR="00011A46" w:rsidRPr="00300BCB" w:rsidRDefault="00011A46" w:rsidP="00051BF5">
            <w:pPr>
              <w:spacing w:before="20" w:after="20"/>
              <w:jc w:val="center"/>
              <w:rPr>
                <w:sz w:val="21"/>
              </w:rPr>
            </w:pPr>
            <w:r w:rsidRPr="00300BCB">
              <w:rPr>
                <w:sz w:val="21"/>
              </w:rPr>
              <w:t>63</w:t>
            </w:r>
          </w:p>
        </w:tc>
        <w:tc>
          <w:tcPr>
            <w:tcW w:w="574" w:type="dxa"/>
            <w:tcBorders>
              <w:top w:val="single" w:sz="4" w:space="0" w:color="auto"/>
              <w:left w:val="nil"/>
              <w:bottom w:val="single" w:sz="4" w:space="0" w:color="auto"/>
              <w:right w:val="nil"/>
            </w:tcBorders>
            <w:shd w:val="clear" w:color="auto" w:fill="auto"/>
            <w:vAlign w:val="bottom"/>
          </w:tcPr>
          <w:p w14:paraId="772172A3" w14:textId="77777777" w:rsidR="00011A46" w:rsidRPr="00300BCB" w:rsidRDefault="00011A46" w:rsidP="00051BF5">
            <w:pPr>
              <w:spacing w:before="20" w:after="20"/>
              <w:jc w:val="center"/>
              <w:rPr>
                <w:sz w:val="21"/>
              </w:rPr>
            </w:pPr>
            <w:r w:rsidRPr="00300BCB">
              <w:rPr>
                <w:sz w:val="21"/>
              </w:rPr>
              <w:t>2</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37C057" w14:textId="77777777" w:rsidR="00011A46" w:rsidRPr="00300BCB" w:rsidRDefault="00011A46" w:rsidP="00051BF5">
            <w:pPr>
              <w:spacing w:before="20" w:after="20"/>
              <w:jc w:val="center"/>
              <w:rPr>
                <w:sz w:val="21"/>
              </w:rPr>
            </w:pPr>
            <w:r w:rsidRPr="00300BCB">
              <w:rPr>
                <w:sz w:val="21"/>
              </w:rPr>
              <w:t>4</w:t>
            </w:r>
          </w:p>
        </w:tc>
        <w:tc>
          <w:tcPr>
            <w:tcW w:w="515" w:type="dxa"/>
            <w:tcBorders>
              <w:top w:val="single" w:sz="4" w:space="0" w:color="auto"/>
              <w:left w:val="nil"/>
              <w:bottom w:val="single" w:sz="4" w:space="0" w:color="auto"/>
              <w:right w:val="nil"/>
            </w:tcBorders>
            <w:shd w:val="clear" w:color="auto" w:fill="auto"/>
            <w:vAlign w:val="bottom"/>
          </w:tcPr>
          <w:p w14:paraId="4ADA9D73" w14:textId="77777777" w:rsidR="00011A46" w:rsidRPr="00A85E1A" w:rsidRDefault="00011A46" w:rsidP="00051BF5">
            <w:pPr>
              <w:spacing w:before="20" w:after="20"/>
              <w:jc w:val="center"/>
              <w:rPr>
                <w:sz w:val="21"/>
              </w:rPr>
            </w:pPr>
            <w:r w:rsidRPr="00A85E1A">
              <w:rPr>
                <w:sz w:val="21"/>
              </w:rPr>
              <w:t>4</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D7286F" w14:textId="77777777" w:rsidR="00011A46" w:rsidRPr="00E908F3" w:rsidRDefault="00011A46" w:rsidP="00051BF5">
            <w:pPr>
              <w:spacing w:before="20" w:after="20"/>
              <w:jc w:val="center"/>
              <w:rPr>
                <w:sz w:val="21"/>
              </w:rPr>
            </w:pPr>
            <w:r w:rsidRPr="00E908F3">
              <w:rPr>
                <w:sz w:val="21"/>
              </w:rPr>
              <w:t>8</w:t>
            </w:r>
          </w:p>
        </w:tc>
        <w:tc>
          <w:tcPr>
            <w:tcW w:w="664" w:type="dxa"/>
            <w:tcBorders>
              <w:top w:val="single" w:sz="4" w:space="0" w:color="auto"/>
              <w:left w:val="nil"/>
              <w:bottom w:val="single" w:sz="4" w:space="0" w:color="auto"/>
              <w:right w:val="nil"/>
            </w:tcBorders>
            <w:shd w:val="clear" w:color="auto" w:fill="auto"/>
            <w:vAlign w:val="bottom"/>
          </w:tcPr>
          <w:p w14:paraId="3C36F421" w14:textId="77777777" w:rsidR="00011A46" w:rsidRPr="00F06A83" w:rsidRDefault="00011A46" w:rsidP="00051BF5">
            <w:pPr>
              <w:spacing w:before="20" w:after="20"/>
              <w:jc w:val="center"/>
              <w:rPr>
                <w:sz w:val="21"/>
              </w:rPr>
            </w:pPr>
            <w:r>
              <w:rPr>
                <w:sz w:val="21"/>
              </w:rPr>
              <w:t>5</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406C9C" w14:textId="77777777" w:rsidR="00011A46" w:rsidRPr="00F06A83" w:rsidRDefault="00011A46" w:rsidP="00051BF5">
            <w:pPr>
              <w:spacing w:before="20" w:after="20"/>
              <w:jc w:val="center"/>
              <w:rPr>
                <w:sz w:val="21"/>
              </w:rPr>
            </w:pPr>
            <w:r>
              <w:rPr>
                <w:sz w:val="21"/>
              </w:rPr>
              <w:t>10</w:t>
            </w:r>
          </w:p>
        </w:tc>
        <w:tc>
          <w:tcPr>
            <w:tcW w:w="637" w:type="dxa"/>
            <w:tcBorders>
              <w:top w:val="single" w:sz="4" w:space="0" w:color="auto"/>
              <w:left w:val="nil"/>
              <w:bottom w:val="single" w:sz="4" w:space="0" w:color="auto"/>
              <w:right w:val="nil"/>
            </w:tcBorders>
            <w:shd w:val="clear" w:color="auto" w:fill="auto"/>
            <w:vAlign w:val="bottom"/>
          </w:tcPr>
          <w:p w14:paraId="79934F3F" w14:textId="77777777" w:rsidR="00011A46" w:rsidRPr="00C445A4" w:rsidRDefault="00011A46" w:rsidP="00051BF5">
            <w:pPr>
              <w:spacing w:before="20" w:after="20"/>
              <w:jc w:val="center"/>
              <w:rPr>
                <w:sz w:val="21"/>
              </w:rPr>
            </w:pPr>
            <w:r w:rsidRPr="00C445A4">
              <w:rPr>
                <w:sz w:val="21"/>
              </w:rPr>
              <w:t>3</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541508" w14:textId="77777777" w:rsidR="00011A46" w:rsidRPr="00C445A4" w:rsidRDefault="00011A46" w:rsidP="00051BF5">
            <w:pPr>
              <w:spacing w:before="20" w:after="20"/>
              <w:jc w:val="center"/>
              <w:rPr>
                <w:sz w:val="21"/>
              </w:rPr>
            </w:pPr>
            <w:r w:rsidRPr="00C445A4">
              <w:rPr>
                <w:sz w:val="21"/>
              </w:rPr>
              <w:t>6</w:t>
            </w:r>
          </w:p>
        </w:tc>
        <w:tc>
          <w:tcPr>
            <w:tcW w:w="627" w:type="dxa"/>
            <w:tcBorders>
              <w:top w:val="single" w:sz="4" w:space="0" w:color="auto"/>
              <w:left w:val="nil"/>
              <w:bottom w:val="single" w:sz="4" w:space="0" w:color="auto"/>
              <w:right w:val="nil"/>
            </w:tcBorders>
            <w:shd w:val="clear" w:color="auto" w:fill="auto"/>
            <w:vAlign w:val="bottom"/>
          </w:tcPr>
          <w:p w14:paraId="6BB7922B" w14:textId="77777777" w:rsidR="00011A46" w:rsidRPr="00324AE9" w:rsidRDefault="00011A46" w:rsidP="00051BF5">
            <w:pPr>
              <w:spacing w:before="20" w:after="20"/>
              <w:jc w:val="center"/>
              <w:rPr>
                <w:sz w:val="21"/>
              </w:rPr>
            </w:pPr>
            <w:r w:rsidRPr="00324AE9">
              <w:rPr>
                <w:sz w:val="21"/>
              </w:rPr>
              <w:t>2</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6F79A6" w14:textId="77777777" w:rsidR="00011A46" w:rsidRPr="00324AE9" w:rsidRDefault="00011A46" w:rsidP="00051BF5">
            <w:pPr>
              <w:spacing w:before="20" w:after="20"/>
              <w:jc w:val="center"/>
              <w:rPr>
                <w:sz w:val="21"/>
              </w:rPr>
            </w:pPr>
            <w:r w:rsidRPr="00324AE9">
              <w:rPr>
                <w:sz w:val="21"/>
              </w:rPr>
              <w:t>4</w:t>
            </w:r>
          </w:p>
        </w:tc>
      </w:tr>
      <w:tr w:rsidR="00011A46" w:rsidRPr="002B30F0" w14:paraId="53E6F1E8"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404D87" w14:textId="77777777" w:rsidR="00011A46" w:rsidRPr="00300BCB" w:rsidRDefault="00011A46" w:rsidP="00FC7B1F">
            <w:pPr>
              <w:spacing w:before="20" w:after="20"/>
              <w:ind w:left="102"/>
              <w:rPr>
                <w:sz w:val="21"/>
              </w:rPr>
            </w:pPr>
            <w:r w:rsidRPr="00300BCB">
              <w:rPr>
                <w:sz w:val="21"/>
              </w:rPr>
              <w:t>EL2</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CEB1C7E" w14:textId="77777777" w:rsidR="00011A46" w:rsidRPr="00300BCB" w:rsidRDefault="00011A46" w:rsidP="00051BF5">
            <w:pPr>
              <w:spacing w:before="20" w:after="20"/>
              <w:jc w:val="center"/>
              <w:rPr>
                <w:sz w:val="21"/>
              </w:rPr>
            </w:pPr>
            <w:r w:rsidRPr="00300BCB">
              <w:rPr>
                <w:sz w:val="21"/>
              </w:rPr>
              <w:t>15</w:t>
            </w:r>
          </w:p>
        </w:tc>
        <w:tc>
          <w:tcPr>
            <w:tcW w:w="442" w:type="dxa"/>
            <w:tcBorders>
              <w:top w:val="single" w:sz="4" w:space="0" w:color="auto"/>
              <w:left w:val="nil"/>
              <w:bottom w:val="single" w:sz="4" w:space="0" w:color="auto"/>
              <w:right w:val="nil"/>
            </w:tcBorders>
            <w:shd w:val="clear" w:color="auto" w:fill="auto"/>
            <w:vAlign w:val="bottom"/>
          </w:tcPr>
          <w:p w14:paraId="72B0EF8D" w14:textId="77777777" w:rsidR="00011A46" w:rsidRPr="00300BCB" w:rsidRDefault="00011A46" w:rsidP="00051BF5">
            <w:pPr>
              <w:spacing w:before="20" w:after="20"/>
              <w:jc w:val="center"/>
              <w:rPr>
                <w:sz w:val="21"/>
              </w:rPr>
            </w:pPr>
            <w:r w:rsidRPr="00300BCB">
              <w:rPr>
                <w:sz w:val="21"/>
              </w:rPr>
              <w:t>8</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8E2F601" w14:textId="77777777" w:rsidR="00011A46" w:rsidRPr="00300BCB" w:rsidRDefault="00011A46" w:rsidP="00051BF5">
            <w:pPr>
              <w:spacing w:before="20" w:after="20"/>
              <w:jc w:val="center"/>
              <w:rPr>
                <w:sz w:val="21"/>
              </w:rPr>
            </w:pPr>
            <w:r w:rsidRPr="00300BCB">
              <w:rPr>
                <w:sz w:val="21"/>
              </w:rPr>
              <w:t>53</w:t>
            </w:r>
          </w:p>
        </w:tc>
        <w:tc>
          <w:tcPr>
            <w:tcW w:w="574" w:type="dxa"/>
            <w:tcBorders>
              <w:top w:val="single" w:sz="4" w:space="0" w:color="auto"/>
              <w:left w:val="nil"/>
              <w:bottom w:val="single" w:sz="4" w:space="0" w:color="auto"/>
              <w:right w:val="nil"/>
            </w:tcBorders>
            <w:shd w:val="clear" w:color="auto" w:fill="auto"/>
            <w:vAlign w:val="bottom"/>
          </w:tcPr>
          <w:p w14:paraId="0604288F" w14:textId="77777777" w:rsidR="00011A46" w:rsidRPr="00300BCB" w:rsidRDefault="00011A46" w:rsidP="00051BF5">
            <w:pPr>
              <w:spacing w:before="20" w:after="20"/>
              <w:jc w:val="center"/>
              <w:rPr>
                <w:sz w:val="21"/>
              </w:rPr>
            </w:pPr>
            <w:r w:rsidRPr="00300BCB">
              <w:rPr>
                <w:sz w:val="21"/>
              </w:rPr>
              <w:t>1</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949F28" w14:textId="77777777" w:rsidR="00011A46" w:rsidRPr="00300BCB" w:rsidRDefault="00011A46" w:rsidP="00051BF5">
            <w:pPr>
              <w:spacing w:before="20" w:after="20"/>
              <w:jc w:val="center"/>
              <w:rPr>
                <w:sz w:val="21"/>
              </w:rPr>
            </w:pPr>
            <w:r>
              <w:rPr>
                <w:sz w:val="21"/>
              </w:rPr>
              <w:t>7</w:t>
            </w:r>
          </w:p>
        </w:tc>
        <w:tc>
          <w:tcPr>
            <w:tcW w:w="515" w:type="dxa"/>
            <w:tcBorders>
              <w:top w:val="single" w:sz="4" w:space="0" w:color="auto"/>
              <w:left w:val="nil"/>
              <w:bottom w:val="single" w:sz="4" w:space="0" w:color="auto"/>
              <w:right w:val="nil"/>
            </w:tcBorders>
            <w:shd w:val="clear" w:color="auto" w:fill="auto"/>
            <w:vAlign w:val="bottom"/>
          </w:tcPr>
          <w:p w14:paraId="28AABDFD" w14:textId="77777777" w:rsidR="00011A46" w:rsidRPr="00A85E1A" w:rsidRDefault="00011A46" w:rsidP="00051BF5">
            <w:pPr>
              <w:spacing w:before="20" w:after="20"/>
              <w:jc w:val="center"/>
              <w:rPr>
                <w:sz w:val="21"/>
              </w:rPr>
            </w:pPr>
            <w:r w:rsidRPr="00A85E1A">
              <w:rPr>
                <w:sz w:val="21"/>
              </w:rPr>
              <w:t>3</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476170" w14:textId="77777777" w:rsidR="00011A46" w:rsidRPr="00E908F3" w:rsidRDefault="00011A46" w:rsidP="00051BF5">
            <w:pPr>
              <w:spacing w:before="20" w:after="20"/>
              <w:jc w:val="center"/>
              <w:rPr>
                <w:sz w:val="21"/>
              </w:rPr>
            </w:pPr>
            <w:r w:rsidRPr="00E908F3">
              <w:rPr>
                <w:sz w:val="21"/>
              </w:rPr>
              <w:t>2</w:t>
            </w:r>
            <w:r>
              <w:rPr>
                <w:sz w:val="21"/>
              </w:rPr>
              <w:t>0</w:t>
            </w:r>
          </w:p>
        </w:tc>
        <w:tc>
          <w:tcPr>
            <w:tcW w:w="664" w:type="dxa"/>
            <w:tcBorders>
              <w:top w:val="single" w:sz="4" w:space="0" w:color="auto"/>
              <w:left w:val="nil"/>
              <w:bottom w:val="single" w:sz="4" w:space="0" w:color="auto"/>
              <w:right w:val="nil"/>
            </w:tcBorders>
            <w:shd w:val="clear" w:color="auto" w:fill="auto"/>
            <w:vAlign w:val="bottom"/>
          </w:tcPr>
          <w:p w14:paraId="0271C6F4" w14:textId="77777777" w:rsidR="00011A46" w:rsidRPr="00F06A83" w:rsidRDefault="00011A46" w:rsidP="00051BF5">
            <w:pPr>
              <w:spacing w:before="20" w:after="20"/>
              <w:jc w:val="center"/>
              <w:rPr>
                <w:sz w:val="21"/>
              </w:rPr>
            </w:pPr>
            <w:r>
              <w:rPr>
                <w:sz w:val="21"/>
              </w:rPr>
              <w:t>2</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1EA3A22" w14:textId="77777777" w:rsidR="00011A46" w:rsidRPr="00F06A83" w:rsidRDefault="00011A46" w:rsidP="00051BF5">
            <w:pPr>
              <w:spacing w:before="20" w:after="20"/>
              <w:jc w:val="center"/>
              <w:rPr>
                <w:sz w:val="21"/>
              </w:rPr>
            </w:pPr>
            <w:r>
              <w:rPr>
                <w:sz w:val="21"/>
              </w:rPr>
              <w:t>13</w:t>
            </w:r>
          </w:p>
        </w:tc>
        <w:tc>
          <w:tcPr>
            <w:tcW w:w="637" w:type="dxa"/>
            <w:tcBorders>
              <w:top w:val="single" w:sz="4" w:space="0" w:color="auto"/>
              <w:left w:val="nil"/>
              <w:bottom w:val="single" w:sz="4" w:space="0" w:color="auto"/>
              <w:right w:val="nil"/>
            </w:tcBorders>
            <w:shd w:val="clear" w:color="auto" w:fill="auto"/>
            <w:vAlign w:val="bottom"/>
          </w:tcPr>
          <w:p w14:paraId="71C50CBB" w14:textId="77777777" w:rsidR="00011A46" w:rsidRPr="002B30F0" w:rsidRDefault="00011A46" w:rsidP="00051BF5">
            <w:pPr>
              <w:spacing w:before="20" w:after="20"/>
              <w:jc w:val="center"/>
              <w:rPr>
                <w:sz w:val="21"/>
                <w:highlight w:val="yellow"/>
              </w:rPr>
            </w:pPr>
            <w:r w:rsidRPr="00F06A83">
              <w:rPr>
                <w:sz w:val="21"/>
              </w:rPr>
              <w:t>1</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8665BC" w14:textId="77777777" w:rsidR="00011A46" w:rsidRPr="002B30F0" w:rsidRDefault="00011A46" w:rsidP="00051BF5">
            <w:pPr>
              <w:spacing w:before="20" w:after="20"/>
              <w:jc w:val="center"/>
              <w:rPr>
                <w:sz w:val="21"/>
                <w:highlight w:val="yellow"/>
              </w:rPr>
            </w:pPr>
            <w:r w:rsidRPr="00F06A83">
              <w:rPr>
                <w:sz w:val="21"/>
              </w:rPr>
              <w:t>6</w:t>
            </w:r>
          </w:p>
        </w:tc>
        <w:tc>
          <w:tcPr>
            <w:tcW w:w="627" w:type="dxa"/>
            <w:tcBorders>
              <w:top w:val="single" w:sz="4" w:space="0" w:color="auto"/>
              <w:left w:val="nil"/>
              <w:bottom w:val="single" w:sz="4" w:space="0" w:color="auto"/>
              <w:right w:val="nil"/>
            </w:tcBorders>
            <w:shd w:val="clear" w:color="auto" w:fill="auto"/>
            <w:vAlign w:val="bottom"/>
          </w:tcPr>
          <w:p w14:paraId="51F9A441" w14:textId="77777777" w:rsidR="00011A46" w:rsidRPr="00324AE9" w:rsidRDefault="00011A46" w:rsidP="00051BF5">
            <w:pPr>
              <w:spacing w:before="20" w:after="20"/>
              <w:jc w:val="center"/>
              <w:rPr>
                <w:sz w:val="21"/>
              </w:rPr>
            </w:pPr>
            <w:r w:rsidRPr="00324AE9">
              <w:rPr>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11F2BF9" w14:textId="77777777" w:rsidR="00011A46" w:rsidRPr="00324AE9" w:rsidRDefault="00011A46" w:rsidP="00051BF5">
            <w:pPr>
              <w:spacing w:before="20" w:after="20"/>
              <w:jc w:val="center"/>
              <w:rPr>
                <w:sz w:val="21"/>
              </w:rPr>
            </w:pPr>
            <w:r w:rsidRPr="00324AE9">
              <w:rPr>
                <w:sz w:val="21"/>
              </w:rPr>
              <w:t>0</w:t>
            </w:r>
          </w:p>
        </w:tc>
      </w:tr>
      <w:tr w:rsidR="00011A46" w:rsidRPr="002B30F0" w14:paraId="709B5F5B"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DDB3443" w14:textId="77777777" w:rsidR="00011A46" w:rsidRPr="00300BCB" w:rsidRDefault="00011A46" w:rsidP="00FC7B1F">
            <w:pPr>
              <w:spacing w:before="20" w:after="20"/>
              <w:ind w:left="102"/>
              <w:rPr>
                <w:sz w:val="21"/>
              </w:rPr>
            </w:pPr>
            <w:r w:rsidRPr="00300BCB">
              <w:rPr>
                <w:sz w:val="21"/>
              </w:rPr>
              <w:t>SES1</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D70C628" w14:textId="77777777" w:rsidR="00011A46" w:rsidRPr="00300BCB" w:rsidRDefault="00011A46" w:rsidP="00051BF5">
            <w:pPr>
              <w:spacing w:before="20" w:after="20"/>
              <w:jc w:val="center"/>
              <w:rPr>
                <w:sz w:val="21"/>
              </w:rPr>
            </w:pPr>
            <w:r w:rsidRPr="00300BCB">
              <w:rPr>
                <w:sz w:val="21"/>
              </w:rPr>
              <w:t>3</w:t>
            </w:r>
          </w:p>
        </w:tc>
        <w:tc>
          <w:tcPr>
            <w:tcW w:w="442" w:type="dxa"/>
            <w:tcBorders>
              <w:top w:val="single" w:sz="4" w:space="0" w:color="auto"/>
              <w:left w:val="nil"/>
              <w:bottom w:val="single" w:sz="4" w:space="0" w:color="auto"/>
              <w:right w:val="nil"/>
            </w:tcBorders>
            <w:shd w:val="clear" w:color="auto" w:fill="auto"/>
          </w:tcPr>
          <w:p w14:paraId="2A6EC1E0" w14:textId="77777777" w:rsidR="00011A46" w:rsidRPr="00300BCB" w:rsidRDefault="00011A46" w:rsidP="00051BF5">
            <w:pPr>
              <w:spacing w:before="20" w:after="20"/>
              <w:jc w:val="center"/>
              <w:rPr>
                <w:sz w:val="21"/>
              </w:rPr>
            </w:pPr>
            <w:r w:rsidRPr="00300BCB">
              <w:rPr>
                <w:sz w:val="21"/>
              </w:rPr>
              <w:t>1</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61083F1" w14:textId="77777777" w:rsidR="00011A46" w:rsidRPr="00300BCB" w:rsidRDefault="00011A46" w:rsidP="00051BF5">
            <w:pPr>
              <w:spacing w:before="20" w:after="20"/>
              <w:jc w:val="center"/>
              <w:rPr>
                <w:sz w:val="21"/>
              </w:rPr>
            </w:pPr>
            <w:r w:rsidRPr="00300BCB">
              <w:rPr>
                <w:sz w:val="21"/>
              </w:rPr>
              <w:t>33</w:t>
            </w:r>
          </w:p>
        </w:tc>
        <w:tc>
          <w:tcPr>
            <w:tcW w:w="574" w:type="dxa"/>
            <w:tcBorders>
              <w:top w:val="single" w:sz="4" w:space="0" w:color="auto"/>
              <w:left w:val="nil"/>
              <w:bottom w:val="single" w:sz="4" w:space="0" w:color="auto"/>
              <w:right w:val="nil"/>
            </w:tcBorders>
            <w:shd w:val="clear" w:color="auto" w:fill="auto"/>
          </w:tcPr>
          <w:p w14:paraId="72A29F05" w14:textId="77777777" w:rsidR="00011A46" w:rsidRPr="00300BCB" w:rsidRDefault="00011A46" w:rsidP="00051BF5">
            <w:pPr>
              <w:spacing w:before="20" w:after="20"/>
              <w:jc w:val="center"/>
              <w:rPr>
                <w:sz w:val="21"/>
              </w:rPr>
            </w:pPr>
            <w:r w:rsidRPr="00300BCB">
              <w:rPr>
                <w:sz w:val="21"/>
              </w:rPr>
              <w:t>0</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3BB875D" w14:textId="77777777" w:rsidR="00011A46" w:rsidRPr="00300BCB" w:rsidRDefault="00011A46" w:rsidP="00051BF5">
            <w:pPr>
              <w:spacing w:before="20" w:after="20"/>
              <w:jc w:val="center"/>
              <w:rPr>
                <w:sz w:val="21"/>
              </w:rPr>
            </w:pPr>
            <w:r w:rsidRPr="00300BCB">
              <w:rPr>
                <w:sz w:val="21"/>
              </w:rPr>
              <w:t>0</w:t>
            </w:r>
          </w:p>
        </w:tc>
        <w:tc>
          <w:tcPr>
            <w:tcW w:w="515" w:type="dxa"/>
            <w:tcBorders>
              <w:top w:val="single" w:sz="4" w:space="0" w:color="auto"/>
              <w:left w:val="nil"/>
              <w:bottom w:val="single" w:sz="4" w:space="0" w:color="auto"/>
              <w:right w:val="nil"/>
            </w:tcBorders>
            <w:shd w:val="clear" w:color="auto" w:fill="auto"/>
          </w:tcPr>
          <w:p w14:paraId="2C44E110" w14:textId="77777777" w:rsidR="00011A46" w:rsidRPr="00A85E1A" w:rsidRDefault="00011A46" w:rsidP="00051BF5">
            <w:pPr>
              <w:spacing w:before="20" w:after="20"/>
              <w:jc w:val="center"/>
              <w:rPr>
                <w:sz w:val="21"/>
              </w:rPr>
            </w:pPr>
            <w:r w:rsidRPr="00A85E1A">
              <w:rPr>
                <w:sz w:val="21"/>
              </w:rPr>
              <w:t>0</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97AFA54" w14:textId="77777777" w:rsidR="00011A46" w:rsidRPr="00E908F3" w:rsidRDefault="00011A46" w:rsidP="00051BF5">
            <w:pPr>
              <w:spacing w:before="20" w:after="20"/>
              <w:jc w:val="center"/>
              <w:rPr>
                <w:sz w:val="21"/>
              </w:rPr>
            </w:pPr>
            <w:r w:rsidRPr="00E908F3">
              <w:rPr>
                <w:sz w:val="21"/>
              </w:rPr>
              <w:t>0</w:t>
            </w:r>
          </w:p>
        </w:tc>
        <w:tc>
          <w:tcPr>
            <w:tcW w:w="664" w:type="dxa"/>
            <w:tcBorders>
              <w:top w:val="single" w:sz="4" w:space="0" w:color="auto"/>
              <w:left w:val="nil"/>
              <w:bottom w:val="single" w:sz="4" w:space="0" w:color="auto"/>
              <w:right w:val="nil"/>
            </w:tcBorders>
            <w:shd w:val="clear" w:color="auto" w:fill="auto"/>
          </w:tcPr>
          <w:p w14:paraId="2DE2485A" w14:textId="77777777" w:rsidR="00011A46" w:rsidRPr="00F06A83" w:rsidRDefault="00011A46" w:rsidP="00051BF5">
            <w:pPr>
              <w:spacing w:before="20" w:after="20"/>
              <w:jc w:val="center"/>
              <w:rPr>
                <w:sz w:val="21"/>
              </w:rPr>
            </w:pPr>
            <w:r w:rsidRPr="00F06A83">
              <w:rPr>
                <w:sz w:val="21"/>
              </w:rPr>
              <w:t>0</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5CFE6462" w14:textId="77777777" w:rsidR="00011A46" w:rsidRPr="00F06A83" w:rsidRDefault="00011A46" w:rsidP="00051BF5">
            <w:pPr>
              <w:spacing w:before="20" w:after="20"/>
              <w:jc w:val="center"/>
              <w:rPr>
                <w:sz w:val="21"/>
              </w:rPr>
            </w:pPr>
            <w:r w:rsidRPr="00F06A83">
              <w:rPr>
                <w:sz w:val="21"/>
              </w:rPr>
              <w:t>0</w:t>
            </w:r>
          </w:p>
        </w:tc>
        <w:tc>
          <w:tcPr>
            <w:tcW w:w="637" w:type="dxa"/>
            <w:tcBorders>
              <w:top w:val="single" w:sz="4" w:space="0" w:color="auto"/>
              <w:left w:val="nil"/>
              <w:bottom w:val="single" w:sz="4" w:space="0" w:color="auto"/>
              <w:right w:val="nil"/>
            </w:tcBorders>
            <w:shd w:val="clear" w:color="auto" w:fill="auto"/>
          </w:tcPr>
          <w:p w14:paraId="265DEC94" w14:textId="77777777" w:rsidR="00011A46" w:rsidRPr="002B30F0" w:rsidRDefault="00011A46" w:rsidP="00051BF5">
            <w:pPr>
              <w:spacing w:before="20" w:after="20"/>
              <w:jc w:val="center"/>
              <w:rPr>
                <w:sz w:val="21"/>
                <w:highlight w:val="yellow"/>
              </w:rPr>
            </w:pPr>
            <w:r w:rsidRPr="00F06A83">
              <w:rPr>
                <w:sz w:val="21"/>
              </w:rPr>
              <w:t>0</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C49AF98" w14:textId="77777777" w:rsidR="00011A46" w:rsidRPr="002B30F0" w:rsidRDefault="00011A46" w:rsidP="00051BF5">
            <w:pPr>
              <w:spacing w:before="20" w:after="20"/>
              <w:jc w:val="center"/>
              <w:rPr>
                <w:sz w:val="21"/>
                <w:highlight w:val="yellow"/>
              </w:rPr>
            </w:pPr>
            <w:r w:rsidRPr="00F06A83">
              <w:rPr>
                <w:sz w:val="21"/>
              </w:rPr>
              <w:t>0</w:t>
            </w:r>
          </w:p>
        </w:tc>
        <w:tc>
          <w:tcPr>
            <w:tcW w:w="627" w:type="dxa"/>
            <w:tcBorders>
              <w:top w:val="single" w:sz="4" w:space="0" w:color="auto"/>
              <w:left w:val="nil"/>
              <w:bottom w:val="single" w:sz="4" w:space="0" w:color="auto"/>
              <w:right w:val="nil"/>
            </w:tcBorders>
            <w:shd w:val="clear" w:color="auto" w:fill="auto"/>
          </w:tcPr>
          <w:p w14:paraId="31E26583" w14:textId="77777777" w:rsidR="00011A46" w:rsidRPr="00324AE9" w:rsidRDefault="00011A46" w:rsidP="00051BF5">
            <w:pPr>
              <w:spacing w:before="20" w:after="20"/>
              <w:jc w:val="center"/>
              <w:rPr>
                <w:sz w:val="21"/>
              </w:rPr>
            </w:pPr>
            <w:r w:rsidRPr="00324AE9">
              <w:rPr>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555D1FD7" w14:textId="77777777" w:rsidR="00011A46" w:rsidRPr="00324AE9" w:rsidRDefault="00011A46" w:rsidP="00051BF5">
            <w:pPr>
              <w:spacing w:before="20" w:after="20"/>
              <w:jc w:val="center"/>
              <w:rPr>
                <w:sz w:val="21"/>
              </w:rPr>
            </w:pPr>
            <w:r w:rsidRPr="00324AE9">
              <w:rPr>
                <w:sz w:val="21"/>
              </w:rPr>
              <w:t>0</w:t>
            </w:r>
          </w:p>
        </w:tc>
      </w:tr>
      <w:tr w:rsidR="00011A46" w:rsidRPr="002B30F0" w14:paraId="4DFD459C"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A6279D" w14:textId="77777777" w:rsidR="00011A46" w:rsidRPr="00300BCB" w:rsidRDefault="00011A46" w:rsidP="00FC7B1F">
            <w:pPr>
              <w:spacing w:before="20" w:after="20"/>
              <w:ind w:left="102"/>
              <w:rPr>
                <w:sz w:val="21"/>
              </w:rPr>
            </w:pPr>
            <w:r w:rsidRPr="00300BCB">
              <w:rPr>
                <w:sz w:val="21"/>
              </w:rPr>
              <w:t>CEO</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4A67C2" w14:textId="77777777" w:rsidR="00011A46" w:rsidRPr="00300BCB" w:rsidRDefault="00011A46" w:rsidP="00051BF5">
            <w:pPr>
              <w:spacing w:before="20" w:after="20"/>
              <w:jc w:val="center"/>
              <w:rPr>
                <w:sz w:val="21"/>
              </w:rPr>
            </w:pPr>
            <w:r w:rsidRPr="00300BCB">
              <w:rPr>
                <w:sz w:val="21"/>
              </w:rPr>
              <w:t>1</w:t>
            </w:r>
          </w:p>
        </w:tc>
        <w:tc>
          <w:tcPr>
            <w:tcW w:w="442" w:type="dxa"/>
            <w:tcBorders>
              <w:top w:val="single" w:sz="4" w:space="0" w:color="auto"/>
              <w:left w:val="nil"/>
              <w:bottom w:val="single" w:sz="4" w:space="0" w:color="auto"/>
              <w:right w:val="nil"/>
            </w:tcBorders>
            <w:shd w:val="clear" w:color="auto" w:fill="auto"/>
            <w:vAlign w:val="bottom"/>
          </w:tcPr>
          <w:p w14:paraId="097B6063" w14:textId="77777777" w:rsidR="00011A46" w:rsidRPr="00300BCB" w:rsidRDefault="00011A46" w:rsidP="00051BF5">
            <w:pPr>
              <w:spacing w:before="20" w:after="20"/>
              <w:jc w:val="center"/>
              <w:rPr>
                <w:sz w:val="21"/>
              </w:rPr>
            </w:pPr>
            <w:r w:rsidRPr="00300BCB">
              <w:rPr>
                <w:sz w:val="21"/>
              </w:rPr>
              <w:t>0</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D2D6073" w14:textId="77777777" w:rsidR="00011A46" w:rsidRPr="00300BCB" w:rsidRDefault="00011A46" w:rsidP="00051BF5">
            <w:pPr>
              <w:spacing w:before="20" w:after="20"/>
              <w:jc w:val="center"/>
              <w:rPr>
                <w:sz w:val="21"/>
              </w:rPr>
            </w:pPr>
            <w:r w:rsidRPr="00300BCB">
              <w:rPr>
                <w:sz w:val="21"/>
              </w:rPr>
              <w:t>0</w:t>
            </w:r>
          </w:p>
        </w:tc>
        <w:tc>
          <w:tcPr>
            <w:tcW w:w="574" w:type="dxa"/>
            <w:tcBorders>
              <w:top w:val="single" w:sz="4" w:space="0" w:color="auto"/>
              <w:left w:val="nil"/>
              <w:bottom w:val="single" w:sz="4" w:space="0" w:color="auto"/>
              <w:right w:val="nil"/>
            </w:tcBorders>
            <w:shd w:val="clear" w:color="auto" w:fill="auto"/>
            <w:vAlign w:val="bottom"/>
          </w:tcPr>
          <w:p w14:paraId="30D9F53E" w14:textId="77777777" w:rsidR="00011A46" w:rsidRPr="00300BCB" w:rsidRDefault="00011A46" w:rsidP="00051BF5">
            <w:pPr>
              <w:spacing w:before="20" w:after="20"/>
              <w:jc w:val="center"/>
              <w:rPr>
                <w:sz w:val="21"/>
              </w:rPr>
            </w:pPr>
            <w:r w:rsidRPr="00300BCB">
              <w:rPr>
                <w:sz w:val="21"/>
              </w:rPr>
              <w:t>0</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A220B8" w14:textId="77777777" w:rsidR="00011A46" w:rsidRPr="00300BCB" w:rsidRDefault="00011A46" w:rsidP="00051BF5">
            <w:pPr>
              <w:spacing w:before="20" w:after="20"/>
              <w:jc w:val="center"/>
              <w:rPr>
                <w:sz w:val="21"/>
              </w:rPr>
            </w:pPr>
            <w:r w:rsidRPr="00300BCB">
              <w:rPr>
                <w:sz w:val="21"/>
              </w:rPr>
              <w:t>0</w:t>
            </w:r>
          </w:p>
        </w:tc>
        <w:tc>
          <w:tcPr>
            <w:tcW w:w="515" w:type="dxa"/>
            <w:tcBorders>
              <w:top w:val="single" w:sz="4" w:space="0" w:color="auto"/>
              <w:left w:val="nil"/>
              <w:bottom w:val="single" w:sz="4" w:space="0" w:color="auto"/>
              <w:right w:val="nil"/>
            </w:tcBorders>
            <w:shd w:val="clear" w:color="auto" w:fill="auto"/>
            <w:vAlign w:val="bottom"/>
          </w:tcPr>
          <w:p w14:paraId="4ACDFA7A" w14:textId="77777777" w:rsidR="00011A46" w:rsidRPr="00A85E1A" w:rsidRDefault="00011A46" w:rsidP="00051BF5">
            <w:pPr>
              <w:spacing w:before="20" w:after="20"/>
              <w:jc w:val="center"/>
              <w:rPr>
                <w:sz w:val="21"/>
              </w:rPr>
            </w:pPr>
            <w:r w:rsidRPr="00A85E1A">
              <w:rPr>
                <w:sz w:val="21"/>
              </w:rPr>
              <w:t>0</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B0EE6AC" w14:textId="77777777" w:rsidR="00011A46" w:rsidRPr="00E908F3" w:rsidRDefault="00011A46" w:rsidP="00051BF5">
            <w:pPr>
              <w:spacing w:before="20" w:after="20"/>
              <w:jc w:val="center"/>
              <w:rPr>
                <w:sz w:val="21"/>
              </w:rPr>
            </w:pPr>
            <w:r w:rsidRPr="00E908F3">
              <w:rPr>
                <w:sz w:val="21"/>
              </w:rPr>
              <w:t>0</w:t>
            </w:r>
          </w:p>
        </w:tc>
        <w:tc>
          <w:tcPr>
            <w:tcW w:w="664" w:type="dxa"/>
            <w:tcBorders>
              <w:top w:val="single" w:sz="4" w:space="0" w:color="auto"/>
              <w:left w:val="nil"/>
              <w:bottom w:val="single" w:sz="4" w:space="0" w:color="auto"/>
              <w:right w:val="nil"/>
            </w:tcBorders>
            <w:shd w:val="clear" w:color="auto" w:fill="auto"/>
            <w:vAlign w:val="bottom"/>
          </w:tcPr>
          <w:p w14:paraId="65B431D8" w14:textId="77777777" w:rsidR="00011A46" w:rsidRPr="00F06A83" w:rsidRDefault="00011A46" w:rsidP="00051BF5">
            <w:pPr>
              <w:spacing w:before="20" w:after="20"/>
              <w:jc w:val="center"/>
              <w:rPr>
                <w:sz w:val="21"/>
              </w:rPr>
            </w:pPr>
            <w:r w:rsidRPr="00F06A83">
              <w:rPr>
                <w:sz w:val="21"/>
              </w:rPr>
              <w:t>0</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CE911BF" w14:textId="77777777" w:rsidR="00011A46" w:rsidRPr="00F06A83" w:rsidRDefault="00011A46" w:rsidP="00051BF5">
            <w:pPr>
              <w:spacing w:before="20" w:after="20"/>
              <w:jc w:val="center"/>
              <w:rPr>
                <w:sz w:val="21"/>
              </w:rPr>
            </w:pPr>
            <w:r w:rsidRPr="00F06A83">
              <w:rPr>
                <w:sz w:val="21"/>
              </w:rPr>
              <w:t>0</w:t>
            </w:r>
          </w:p>
        </w:tc>
        <w:tc>
          <w:tcPr>
            <w:tcW w:w="637" w:type="dxa"/>
            <w:tcBorders>
              <w:top w:val="single" w:sz="4" w:space="0" w:color="auto"/>
              <w:left w:val="nil"/>
              <w:bottom w:val="single" w:sz="4" w:space="0" w:color="auto"/>
              <w:right w:val="nil"/>
            </w:tcBorders>
            <w:shd w:val="clear" w:color="auto" w:fill="auto"/>
            <w:vAlign w:val="bottom"/>
          </w:tcPr>
          <w:p w14:paraId="245AA3E8" w14:textId="77777777" w:rsidR="00011A46" w:rsidRPr="002B30F0" w:rsidRDefault="00011A46" w:rsidP="00051BF5">
            <w:pPr>
              <w:spacing w:before="20" w:after="20"/>
              <w:jc w:val="center"/>
              <w:rPr>
                <w:sz w:val="21"/>
                <w:highlight w:val="yellow"/>
              </w:rPr>
            </w:pPr>
            <w:r w:rsidRPr="00F06A83">
              <w:rPr>
                <w:sz w:val="21"/>
              </w:rPr>
              <w:t>0</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44EB4C0" w14:textId="77777777" w:rsidR="00011A46" w:rsidRPr="002B30F0" w:rsidRDefault="00011A46" w:rsidP="00051BF5">
            <w:pPr>
              <w:spacing w:before="20" w:after="20"/>
              <w:jc w:val="center"/>
              <w:rPr>
                <w:sz w:val="21"/>
                <w:highlight w:val="yellow"/>
              </w:rPr>
            </w:pPr>
            <w:r w:rsidRPr="00F06A83">
              <w:rPr>
                <w:sz w:val="21"/>
              </w:rPr>
              <w:t>0</w:t>
            </w:r>
          </w:p>
        </w:tc>
        <w:tc>
          <w:tcPr>
            <w:tcW w:w="627" w:type="dxa"/>
            <w:tcBorders>
              <w:top w:val="single" w:sz="4" w:space="0" w:color="auto"/>
              <w:left w:val="nil"/>
              <w:bottom w:val="single" w:sz="4" w:space="0" w:color="auto"/>
              <w:right w:val="nil"/>
            </w:tcBorders>
            <w:shd w:val="clear" w:color="auto" w:fill="auto"/>
            <w:vAlign w:val="bottom"/>
          </w:tcPr>
          <w:p w14:paraId="1A790FCE" w14:textId="77777777" w:rsidR="00011A46" w:rsidRPr="00324AE9" w:rsidRDefault="00011A46" w:rsidP="00051BF5">
            <w:pPr>
              <w:spacing w:before="20" w:after="20"/>
              <w:jc w:val="center"/>
              <w:rPr>
                <w:sz w:val="21"/>
              </w:rPr>
            </w:pPr>
            <w:r w:rsidRPr="00324AE9">
              <w:rPr>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1601473" w14:textId="77777777" w:rsidR="00011A46" w:rsidRPr="00324AE9" w:rsidRDefault="00011A46" w:rsidP="00051BF5">
            <w:pPr>
              <w:spacing w:before="20" w:after="20"/>
              <w:jc w:val="center"/>
              <w:rPr>
                <w:sz w:val="21"/>
              </w:rPr>
            </w:pPr>
            <w:r w:rsidRPr="00324AE9">
              <w:rPr>
                <w:sz w:val="21"/>
              </w:rPr>
              <w:t>0</w:t>
            </w:r>
          </w:p>
        </w:tc>
      </w:tr>
      <w:tr w:rsidR="00011A46" w:rsidRPr="002B30F0" w14:paraId="68770F61" w14:textId="77777777" w:rsidTr="00F54086">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64569B" w14:textId="77777777" w:rsidR="00011A46" w:rsidRPr="00300BCB" w:rsidRDefault="00011A46" w:rsidP="00FC7B1F">
            <w:pPr>
              <w:spacing w:before="20" w:after="20"/>
              <w:ind w:left="102"/>
              <w:rPr>
                <w:b/>
                <w:sz w:val="21"/>
              </w:rPr>
            </w:pPr>
            <w:r w:rsidRPr="00300BCB">
              <w:rPr>
                <w:b/>
                <w:sz w:val="21"/>
              </w:rPr>
              <w:t>Total</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C5B1F20" w14:textId="77777777" w:rsidR="00011A46" w:rsidRPr="00300BCB" w:rsidRDefault="00011A46" w:rsidP="00051BF5">
            <w:pPr>
              <w:spacing w:before="20" w:after="20"/>
              <w:jc w:val="center"/>
              <w:rPr>
                <w:b/>
                <w:sz w:val="21"/>
              </w:rPr>
            </w:pPr>
            <w:r w:rsidRPr="00300BCB">
              <w:rPr>
                <w:b/>
                <w:sz w:val="21"/>
              </w:rPr>
              <w:t>226</w:t>
            </w:r>
          </w:p>
        </w:tc>
        <w:tc>
          <w:tcPr>
            <w:tcW w:w="442" w:type="dxa"/>
            <w:tcBorders>
              <w:top w:val="single" w:sz="4" w:space="0" w:color="auto"/>
              <w:left w:val="nil"/>
              <w:bottom w:val="single" w:sz="4" w:space="0" w:color="auto"/>
              <w:right w:val="nil"/>
            </w:tcBorders>
            <w:shd w:val="clear" w:color="auto" w:fill="auto"/>
            <w:vAlign w:val="bottom"/>
          </w:tcPr>
          <w:p w14:paraId="1EC5C58D" w14:textId="77777777" w:rsidR="00011A46" w:rsidRPr="00300BCB" w:rsidRDefault="00011A46" w:rsidP="00051BF5">
            <w:pPr>
              <w:spacing w:before="20" w:after="20"/>
              <w:jc w:val="center"/>
              <w:rPr>
                <w:b/>
                <w:sz w:val="21"/>
              </w:rPr>
            </w:pPr>
            <w:r w:rsidRPr="00300BCB">
              <w:rPr>
                <w:b/>
                <w:sz w:val="21"/>
              </w:rPr>
              <w:t>146</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4386B2C" w14:textId="77777777" w:rsidR="00011A46" w:rsidRPr="00300BCB" w:rsidRDefault="00011A46" w:rsidP="00051BF5">
            <w:pPr>
              <w:spacing w:before="20" w:after="20"/>
              <w:jc w:val="center"/>
              <w:rPr>
                <w:b/>
                <w:sz w:val="21"/>
              </w:rPr>
            </w:pPr>
            <w:r w:rsidRPr="00300BCB">
              <w:rPr>
                <w:b/>
                <w:sz w:val="21"/>
              </w:rPr>
              <w:t>64</w:t>
            </w:r>
          </w:p>
        </w:tc>
        <w:tc>
          <w:tcPr>
            <w:tcW w:w="574" w:type="dxa"/>
            <w:tcBorders>
              <w:top w:val="single" w:sz="4" w:space="0" w:color="auto"/>
              <w:left w:val="nil"/>
              <w:bottom w:val="single" w:sz="4" w:space="0" w:color="auto"/>
              <w:right w:val="nil"/>
            </w:tcBorders>
            <w:shd w:val="clear" w:color="auto" w:fill="auto"/>
            <w:vAlign w:val="bottom"/>
          </w:tcPr>
          <w:p w14:paraId="23742C43" w14:textId="77777777" w:rsidR="00011A46" w:rsidRPr="00300BCB" w:rsidRDefault="00011A46" w:rsidP="00051BF5">
            <w:pPr>
              <w:spacing w:before="20" w:after="20"/>
              <w:jc w:val="center"/>
              <w:rPr>
                <w:b/>
                <w:sz w:val="21"/>
              </w:rPr>
            </w:pPr>
            <w:r w:rsidRPr="00300BCB">
              <w:rPr>
                <w:b/>
                <w:sz w:val="21"/>
              </w:rPr>
              <w:t>9</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AD2BF70" w14:textId="77777777" w:rsidR="00011A46" w:rsidRPr="00300BCB" w:rsidRDefault="00011A46" w:rsidP="00051BF5">
            <w:pPr>
              <w:spacing w:before="20" w:after="20"/>
              <w:jc w:val="center"/>
              <w:rPr>
                <w:b/>
                <w:sz w:val="21"/>
              </w:rPr>
            </w:pPr>
            <w:r w:rsidRPr="00300BCB">
              <w:rPr>
                <w:b/>
                <w:sz w:val="21"/>
              </w:rPr>
              <w:t>4</w:t>
            </w:r>
          </w:p>
        </w:tc>
        <w:tc>
          <w:tcPr>
            <w:tcW w:w="515" w:type="dxa"/>
            <w:tcBorders>
              <w:top w:val="single" w:sz="4" w:space="0" w:color="auto"/>
              <w:left w:val="nil"/>
              <w:bottom w:val="single" w:sz="4" w:space="0" w:color="auto"/>
              <w:right w:val="nil"/>
            </w:tcBorders>
            <w:shd w:val="clear" w:color="auto" w:fill="auto"/>
            <w:vAlign w:val="bottom"/>
          </w:tcPr>
          <w:p w14:paraId="4206EEE6" w14:textId="1170B2B0" w:rsidR="00011A46" w:rsidRPr="00E908F3" w:rsidRDefault="00075AEC" w:rsidP="00051BF5">
            <w:pPr>
              <w:spacing w:before="20" w:after="20"/>
              <w:jc w:val="center"/>
              <w:rPr>
                <w:b/>
                <w:sz w:val="21"/>
              </w:rPr>
            </w:pPr>
            <w:r>
              <w:rPr>
                <w:b/>
                <w:sz w:val="21"/>
              </w:rPr>
              <w:t>17</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F07C4C6" w14:textId="77777777" w:rsidR="00011A46" w:rsidRPr="00E908F3" w:rsidRDefault="00011A46" w:rsidP="00051BF5">
            <w:pPr>
              <w:spacing w:before="20" w:after="20"/>
              <w:jc w:val="center"/>
              <w:rPr>
                <w:b/>
                <w:sz w:val="21"/>
              </w:rPr>
            </w:pPr>
            <w:r>
              <w:rPr>
                <w:b/>
                <w:sz w:val="21"/>
              </w:rPr>
              <w:t>7</w:t>
            </w:r>
          </w:p>
        </w:tc>
        <w:tc>
          <w:tcPr>
            <w:tcW w:w="664" w:type="dxa"/>
            <w:tcBorders>
              <w:top w:val="single" w:sz="4" w:space="0" w:color="auto"/>
              <w:left w:val="nil"/>
              <w:bottom w:val="single" w:sz="4" w:space="0" w:color="auto"/>
              <w:right w:val="nil"/>
            </w:tcBorders>
            <w:shd w:val="clear" w:color="auto" w:fill="auto"/>
            <w:vAlign w:val="bottom"/>
          </w:tcPr>
          <w:p w14:paraId="0814A3E5" w14:textId="77777777" w:rsidR="00011A46" w:rsidRPr="00F06A83" w:rsidRDefault="00011A46" w:rsidP="00051BF5">
            <w:pPr>
              <w:spacing w:before="20" w:after="20"/>
              <w:jc w:val="center"/>
              <w:rPr>
                <w:b/>
                <w:sz w:val="21"/>
              </w:rPr>
            </w:pPr>
            <w:r w:rsidRPr="00F06A83">
              <w:rPr>
                <w:b/>
                <w:sz w:val="21"/>
              </w:rPr>
              <w:t>15</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AE03201" w14:textId="77777777" w:rsidR="00011A46" w:rsidRPr="00F06A83" w:rsidRDefault="00011A46" w:rsidP="00051BF5">
            <w:pPr>
              <w:spacing w:before="20" w:after="20"/>
              <w:jc w:val="center"/>
              <w:rPr>
                <w:b/>
                <w:sz w:val="21"/>
              </w:rPr>
            </w:pPr>
            <w:r w:rsidRPr="00F06A83">
              <w:rPr>
                <w:b/>
                <w:sz w:val="21"/>
              </w:rPr>
              <w:t>7</w:t>
            </w:r>
          </w:p>
        </w:tc>
        <w:tc>
          <w:tcPr>
            <w:tcW w:w="637" w:type="dxa"/>
            <w:tcBorders>
              <w:top w:val="single" w:sz="4" w:space="0" w:color="auto"/>
              <w:left w:val="nil"/>
              <w:bottom w:val="single" w:sz="4" w:space="0" w:color="auto"/>
              <w:right w:val="nil"/>
            </w:tcBorders>
            <w:shd w:val="clear" w:color="auto" w:fill="auto"/>
            <w:vAlign w:val="bottom"/>
          </w:tcPr>
          <w:p w14:paraId="25EB117A" w14:textId="77777777" w:rsidR="00011A46" w:rsidRPr="002B30F0" w:rsidRDefault="00011A46" w:rsidP="00051BF5">
            <w:pPr>
              <w:spacing w:before="20" w:after="20"/>
              <w:jc w:val="center"/>
              <w:rPr>
                <w:b/>
                <w:sz w:val="21"/>
                <w:highlight w:val="yellow"/>
              </w:rPr>
            </w:pPr>
            <w:r w:rsidRPr="00F06A83">
              <w:rPr>
                <w:b/>
                <w:sz w:val="21"/>
              </w:rPr>
              <w:t>15</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60A493D" w14:textId="77777777" w:rsidR="00011A46" w:rsidRPr="002B30F0" w:rsidRDefault="00011A46" w:rsidP="00051BF5">
            <w:pPr>
              <w:spacing w:before="20" w:after="20"/>
              <w:jc w:val="center"/>
              <w:rPr>
                <w:b/>
                <w:sz w:val="21"/>
                <w:highlight w:val="yellow"/>
              </w:rPr>
            </w:pPr>
            <w:r w:rsidRPr="00F06A83">
              <w:rPr>
                <w:b/>
                <w:sz w:val="21"/>
              </w:rPr>
              <w:t>7</w:t>
            </w:r>
          </w:p>
        </w:tc>
        <w:tc>
          <w:tcPr>
            <w:tcW w:w="627" w:type="dxa"/>
            <w:tcBorders>
              <w:top w:val="single" w:sz="4" w:space="0" w:color="auto"/>
              <w:left w:val="nil"/>
              <w:bottom w:val="single" w:sz="4" w:space="0" w:color="auto"/>
              <w:right w:val="nil"/>
            </w:tcBorders>
            <w:shd w:val="clear" w:color="auto" w:fill="auto"/>
            <w:vAlign w:val="bottom"/>
          </w:tcPr>
          <w:p w14:paraId="13A893C9" w14:textId="77777777" w:rsidR="00011A46" w:rsidRPr="00324AE9" w:rsidRDefault="00011A46" w:rsidP="00051BF5">
            <w:pPr>
              <w:spacing w:before="20" w:after="20"/>
              <w:jc w:val="center"/>
              <w:rPr>
                <w:b/>
                <w:sz w:val="21"/>
              </w:rPr>
            </w:pPr>
            <w:r w:rsidRPr="00324AE9">
              <w:rPr>
                <w:b/>
                <w:sz w:val="21"/>
              </w:rPr>
              <w:t>3</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3A4BB4" w14:textId="77777777" w:rsidR="00011A46" w:rsidRPr="00324AE9" w:rsidRDefault="00011A46" w:rsidP="00051BF5">
            <w:pPr>
              <w:spacing w:before="20" w:after="20"/>
              <w:jc w:val="center"/>
              <w:rPr>
                <w:b/>
                <w:sz w:val="21"/>
              </w:rPr>
            </w:pPr>
            <w:r w:rsidRPr="00324AE9">
              <w:rPr>
                <w:b/>
                <w:sz w:val="21"/>
              </w:rPr>
              <w:t>1</w:t>
            </w:r>
          </w:p>
        </w:tc>
      </w:tr>
    </w:tbl>
    <w:p w14:paraId="3A95F805" w14:textId="77777777" w:rsidR="00011A46" w:rsidRPr="002B30F0" w:rsidRDefault="00011A46" w:rsidP="00011A46">
      <w:pPr>
        <w:keepNext/>
        <w:keepLines/>
        <w:spacing w:after="360"/>
        <w:rPr>
          <w:sz w:val="18"/>
          <w:szCs w:val="18"/>
        </w:rPr>
      </w:pPr>
      <w:r w:rsidRPr="002B30F0">
        <w:rPr>
          <w:sz w:val="18"/>
          <w:szCs w:val="18"/>
        </w:rPr>
        <w:t>APS = Australian Public Service; A&amp;TSI = Aboriginal and Torres Strait Islander; CEO = Chief Executive Officer; EL = Executive level; NESB = Non-English speaking background; NESB1 = Non-English speaking background, second generation (mother); NESB2 = Non-English speaking background, second generation (father); No. = number; PWD = People with a disability; SES = Senior Executive Service</w:t>
      </w:r>
    </w:p>
    <w:p w14:paraId="340BC70C" w14:textId="596BEFF3" w:rsidR="00011A46" w:rsidRPr="00190BAD" w:rsidRDefault="00011A46" w:rsidP="00F7603B">
      <w:pPr>
        <w:pStyle w:val="Caption"/>
      </w:pPr>
      <w:bookmarkStart w:id="658" w:name="_Toc47522008"/>
      <w:bookmarkStart w:id="659" w:name="_Toc47527937"/>
      <w:bookmarkStart w:id="660" w:name="_Toc47541240"/>
      <w:bookmarkStart w:id="661" w:name="_Toc47549373"/>
      <w:bookmarkStart w:id="662" w:name="_Toc52869063"/>
      <w:r>
        <w:t xml:space="preserve">Table </w:t>
      </w:r>
      <w:r w:rsidR="00F7603B">
        <w:fldChar w:fldCharType="begin"/>
      </w:r>
      <w:r w:rsidR="00F7603B">
        <w:instrText xml:space="preserve"> SEQ Table \* ARABIC </w:instrText>
      </w:r>
      <w:r w:rsidR="00F7603B">
        <w:fldChar w:fldCharType="separate"/>
      </w:r>
      <w:r w:rsidR="001266CC">
        <w:rPr>
          <w:noProof/>
        </w:rPr>
        <w:t>17</w:t>
      </w:r>
      <w:r w:rsidR="00F7603B">
        <w:fldChar w:fldCharType="end"/>
      </w:r>
      <w:r w:rsidR="00F7603B">
        <w:t>:</w:t>
      </w:r>
      <w:r>
        <w:t xml:space="preserve"> </w:t>
      </w:r>
      <w:r w:rsidRPr="00190BAD">
        <w:t>Workplace diversity figures, 30 June 2019</w:t>
      </w:r>
      <w:bookmarkEnd w:id="658"/>
      <w:bookmarkEnd w:id="659"/>
      <w:bookmarkEnd w:id="660"/>
      <w:bookmarkEnd w:id="661"/>
      <w:bookmarkEnd w:id="662"/>
    </w:p>
    <w:tbl>
      <w:tblPr>
        <w:tblW w:w="5000" w:type="pct"/>
        <w:tblInd w:w="15" w:type="dxa"/>
        <w:tblCellMar>
          <w:left w:w="0" w:type="dxa"/>
          <w:right w:w="0" w:type="dxa"/>
        </w:tblCellMar>
        <w:tblLook w:val="04A0" w:firstRow="1" w:lastRow="0" w:firstColumn="1" w:lastColumn="0" w:noHBand="0" w:noVBand="1"/>
        <w:tblCaption w:val="Table 16 workplace diversity figures 30 June 2019"/>
        <w:tblDescription w:val="Table showing workplace diversity within classifications including women, Aboriginal or Torres Strait Islanders, people with non-english speaking backgrounds and people with a disability."/>
      </w:tblPr>
      <w:tblGrid>
        <w:gridCol w:w="1584"/>
        <w:gridCol w:w="731"/>
        <w:gridCol w:w="442"/>
        <w:gridCol w:w="576"/>
        <w:gridCol w:w="574"/>
        <w:gridCol w:w="493"/>
        <w:gridCol w:w="515"/>
        <w:gridCol w:w="622"/>
        <w:gridCol w:w="664"/>
        <w:gridCol w:w="652"/>
        <w:gridCol w:w="637"/>
        <w:gridCol w:w="663"/>
        <w:gridCol w:w="627"/>
        <w:gridCol w:w="560"/>
      </w:tblGrid>
      <w:tr w:rsidR="00011A46" w:rsidRPr="002B30F0" w14:paraId="5E9F24F6" w14:textId="77777777" w:rsidTr="00F54086">
        <w:trPr>
          <w:trHeight w:val="458"/>
          <w:tblHeader/>
        </w:trPr>
        <w:tc>
          <w:tcPr>
            <w:tcW w:w="153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42DFF5D8" w14:textId="77777777" w:rsidR="00011A46" w:rsidRPr="002B30F0" w:rsidRDefault="00011A46" w:rsidP="00051BF5">
            <w:pPr>
              <w:pStyle w:val="ARTableText"/>
              <w:spacing w:before="20" w:after="20"/>
              <w:ind w:left="102"/>
              <w:rPr>
                <w:rFonts w:eastAsia="Arial Unicode MS"/>
                <w:b/>
              </w:rPr>
            </w:pPr>
            <w:r w:rsidRPr="002B30F0">
              <w:rPr>
                <w:b/>
              </w:rPr>
              <w:t>Classification</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24E73B2F" w14:textId="77777777" w:rsidR="00011A46" w:rsidRPr="002B30F0" w:rsidRDefault="00011A46" w:rsidP="00051BF5">
            <w:pPr>
              <w:spacing w:before="20" w:after="20"/>
              <w:rPr>
                <w:rFonts w:eastAsia="Arial Unicode MS"/>
                <w:b/>
                <w:sz w:val="21"/>
              </w:rPr>
            </w:pPr>
            <w:r w:rsidRPr="002B30F0">
              <w:rPr>
                <w:b/>
                <w:sz w:val="21"/>
              </w:rPr>
              <w:t>Total</w:t>
            </w:r>
          </w:p>
        </w:tc>
        <w:tc>
          <w:tcPr>
            <w:tcW w:w="986"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55D63A23" w14:textId="77777777" w:rsidR="00011A46" w:rsidRPr="002B30F0" w:rsidRDefault="00011A46" w:rsidP="00051BF5">
            <w:pPr>
              <w:spacing w:before="20" w:after="20"/>
              <w:rPr>
                <w:b/>
                <w:sz w:val="21"/>
              </w:rPr>
            </w:pPr>
            <w:r w:rsidRPr="002B30F0">
              <w:rPr>
                <w:b/>
                <w:sz w:val="21"/>
              </w:rPr>
              <w:t>Women</w:t>
            </w:r>
          </w:p>
        </w:tc>
        <w:tc>
          <w:tcPr>
            <w:tcW w:w="1034"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1681362C" w14:textId="77777777" w:rsidR="00011A46" w:rsidRPr="002B30F0" w:rsidRDefault="00011A46" w:rsidP="00051BF5">
            <w:pPr>
              <w:spacing w:before="20" w:after="20"/>
              <w:rPr>
                <w:b/>
                <w:sz w:val="21"/>
              </w:rPr>
            </w:pPr>
            <w:r w:rsidRPr="002B30F0">
              <w:rPr>
                <w:b/>
                <w:sz w:val="21"/>
              </w:rPr>
              <w:t>A&amp;TSI</w:t>
            </w:r>
          </w:p>
        </w:tc>
        <w:tc>
          <w:tcPr>
            <w:tcW w:w="1102"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7607E736" w14:textId="77777777" w:rsidR="00011A46" w:rsidRPr="002B30F0" w:rsidRDefault="00011A46" w:rsidP="00051BF5">
            <w:pPr>
              <w:spacing w:before="20" w:after="20"/>
              <w:rPr>
                <w:b/>
                <w:sz w:val="21"/>
              </w:rPr>
            </w:pPr>
            <w:r w:rsidRPr="002B30F0">
              <w:rPr>
                <w:b/>
                <w:sz w:val="21"/>
              </w:rPr>
              <w:t>NESB</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283DE96C" w14:textId="77777777" w:rsidR="00011A46" w:rsidRPr="002B30F0" w:rsidRDefault="00011A46" w:rsidP="00051BF5">
            <w:pPr>
              <w:spacing w:before="20" w:after="20"/>
              <w:rPr>
                <w:b/>
                <w:sz w:val="21"/>
              </w:rPr>
            </w:pPr>
            <w:r w:rsidRPr="002B30F0">
              <w:rPr>
                <w:b/>
                <w:sz w:val="21"/>
              </w:rPr>
              <w:t>NESB1</w:t>
            </w:r>
          </w:p>
        </w:tc>
        <w:tc>
          <w:tcPr>
            <w:tcW w:w="125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6A308FCD" w14:textId="77777777" w:rsidR="00011A46" w:rsidRPr="002B30F0" w:rsidRDefault="00011A46" w:rsidP="00051BF5">
            <w:pPr>
              <w:spacing w:before="20" w:after="20"/>
              <w:rPr>
                <w:b/>
                <w:sz w:val="21"/>
              </w:rPr>
            </w:pPr>
            <w:r w:rsidRPr="002B30F0">
              <w:rPr>
                <w:b/>
                <w:sz w:val="21"/>
              </w:rPr>
              <w:t>NESB2</w:t>
            </w:r>
          </w:p>
        </w:tc>
        <w:tc>
          <w:tcPr>
            <w:tcW w:w="1151"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640994D2" w14:textId="77777777" w:rsidR="00011A46" w:rsidRPr="002B30F0" w:rsidRDefault="00011A46" w:rsidP="00051BF5">
            <w:pPr>
              <w:spacing w:before="20" w:after="20"/>
              <w:rPr>
                <w:b/>
                <w:sz w:val="21"/>
              </w:rPr>
            </w:pPr>
            <w:r w:rsidRPr="002B30F0">
              <w:rPr>
                <w:b/>
                <w:sz w:val="21"/>
              </w:rPr>
              <w:t>PWD</w:t>
            </w:r>
          </w:p>
        </w:tc>
      </w:tr>
      <w:tr w:rsidR="00011A46" w:rsidRPr="002B30F0" w14:paraId="7218AE1E" w14:textId="77777777" w:rsidTr="00F54086">
        <w:trPr>
          <w:trHeight w:val="408"/>
          <w:tblHeader/>
        </w:trPr>
        <w:tc>
          <w:tcPr>
            <w:tcW w:w="1535"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1A59E80E" w14:textId="77777777" w:rsidR="00011A46" w:rsidRPr="002B30F0" w:rsidRDefault="00011A46" w:rsidP="00051BF5">
            <w:pPr>
              <w:spacing w:before="20" w:after="20"/>
              <w:ind w:left="102"/>
              <w:rPr>
                <w:b/>
                <w:sz w:val="21"/>
              </w:rPr>
            </w:pPr>
          </w:p>
        </w:tc>
        <w:tc>
          <w:tcPr>
            <w:tcW w:w="708"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06283024" w14:textId="77777777" w:rsidR="00011A46" w:rsidRPr="002B30F0" w:rsidRDefault="00011A46" w:rsidP="00051BF5">
            <w:pPr>
              <w:spacing w:before="20" w:after="20"/>
              <w:rPr>
                <w:b/>
                <w:sz w:val="21"/>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4ECB7A64" w14:textId="77777777" w:rsidR="00011A46" w:rsidRPr="002B30F0" w:rsidRDefault="00011A46" w:rsidP="00051BF5">
            <w:pPr>
              <w:spacing w:before="20" w:after="20"/>
              <w:rPr>
                <w:b/>
                <w:sz w:val="21"/>
              </w:rPr>
            </w:pPr>
            <w:r w:rsidRPr="002B30F0">
              <w:rPr>
                <w:b/>
                <w:sz w:val="21"/>
              </w:rPr>
              <w:t>No.</w:t>
            </w:r>
          </w:p>
        </w:tc>
        <w:tc>
          <w:tcPr>
            <w:tcW w:w="558"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6F2339B3" w14:textId="77777777" w:rsidR="00011A46" w:rsidRPr="002B30F0" w:rsidRDefault="00011A46" w:rsidP="00051BF5">
            <w:pPr>
              <w:spacing w:before="20" w:after="20"/>
              <w:rPr>
                <w:b/>
                <w:sz w:val="21"/>
              </w:rPr>
            </w:pPr>
            <w:r w:rsidRPr="002B30F0">
              <w:rPr>
                <w:b/>
                <w:sz w:val="21"/>
              </w:rPr>
              <w:t>%</w:t>
            </w:r>
          </w:p>
        </w:tc>
        <w:tc>
          <w:tcPr>
            <w:tcW w:w="556"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35696D08" w14:textId="77777777" w:rsidR="00011A46" w:rsidRPr="002B30F0" w:rsidRDefault="00011A46" w:rsidP="00051BF5">
            <w:pPr>
              <w:spacing w:before="20" w:after="20"/>
              <w:rPr>
                <w:b/>
                <w:sz w:val="21"/>
              </w:rPr>
            </w:pPr>
            <w:r w:rsidRPr="002B30F0">
              <w:rPr>
                <w:b/>
                <w:sz w:val="21"/>
              </w:rPr>
              <w:t>No.</w:t>
            </w:r>
          </w:p>
        </w:tc>
        <w:tc>
          <w:tcPr>
            <w:tcW w:w="478"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2888A00D" w14:textId="77777777" w:rsidR="00011A46" w:rsidRPr="002B30F0" w:rsidRDefault="00011A46" w:rsidP="00051BF5">
            <w:pPr>
              <w:spacing w:before="20" w:after="20"/>
              <w:rPr>
                <w:b/>
                <w:sz w:val="21"/>
              </w:rPr>
            </w:pPr>
            <w:r w:rsidRPr="002B30F0">
              <w:rPr>
                <w:b/>
                <w:sz w:val="21"/>
              </w:rPr>
              <w:t>%</w:t>
            </w:r>
          </w:p>
        </w:tc>
        <w:tc>
          <w:tcPr>
            <w:tcW w:w="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C70EBE4" w14:textId="77777777" w:rsidR="00011A46" w:rsidRPr="002B30F0" w:rsidRDefault="00011A46" w:rsidP="00051BF5">
            <w:pPr>
              <w:spacing w:before="20" w:after="20"/>
              <w:rPr>
                <w:b/>
                <w:sz w:val="21"/>
              </w:rPr>
            </w:pPr>
            <w:r w:rsidRPr="002B30F0">
              <w:rPr>
                <w:b/>
                <w:sz w:val="21"/>
              </w:rPr>
              <w:t>No.</w:t>
            </w:r>
          </w:p>
        </w:tc>
        <w:tc>
          <w:tcPr>
            <w:tcW w:w="603"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33164326" w14:textId="77777777" w:rsidR="00011A46" w:rsidRPr="002B30F0" w:rsidRDefault="00011A46" w:rsidP="00051BF5">
            <w:pPr>
              <w:spacing w:before="20" w:after="20"/>
              <w:rPr>
                <w:b/>
                <w:sz w:val="21"/>
              </w:rPr>
            </w:pPr>
            <w:r w:rsidRPr="002B30F0">
              <w:rPr>
                <w:b/>
                <w:sz w:val="21"/>
              </w:rPr>
              <w:t>%</w:t>
            </w:r>
          </w:p>
        </w:tc>
        <w:tc>
          <w:tcPr>
            <w:tcW w:w="643"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781AE0EB" w14:textId="77777777" w:rsidR="00011A46" w:rsidRPr="002B30F0" w:rsidRDefault="00011A46" w:rsidP="00051BF5">
            <w:pPr>
              <w:spacing w:before="20" w:after="20"/>
              <w:rPr>
                <w:b/>
                <w:sz w:val="21"/>
              </w:rPr>
            </w:pPr>
            <w:r w:rsidRPr="002B30F0">
              <w:rPr>
                <w:b/>
                <w:sz w:val="21"/>
              </w:rPr>
              <w:t>No.</w:t>
            </w:r>
          </w:p>
        </w:tc>
        <w:tc>
          <w:tcPr>
            <w:tcW w:w="632"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3A338897" w14:textId="77777777" w:rsidR="00011A46" w:rsidRPr="002B30F0" w:rsidRDefault="00011A46" w:rsidP="00051BF5">
            <w:pPr>
              <w:spacing w:before="20" w:after="20"/>
              <w:rPr>
                <w:b/>
                <w:sz w:val="21"/>
              </w:rPr>
            </w:pPr>
            <w:r w:rsidRPr="002B30F0">
              <w:rPr>
                <w:b/>
                <w:sz w:val="21"/>
              </w:rPr>
              <w:t>%</w:t>
            </w:r>
          </w:p>
        </w:tc>
        <w:tc>
          <w:tcPr>
            <w:tcW w:w="61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660BCE03" w14:textId="77777777" w:rsidR="00011A46" w:rsidRPr="002B30F0" w:rsidRDefault="00011A46" w:rsidP="00051BF5">
            <w:pPr>
              <w:spacing w:before="20" w:after="20"/>
              <w:rPr>
                <w:b/>
                <w:sz w:val="21"/>
              </w:rPr>
            </w:pPr>
            <w:r w:rsidRPr="002B30F0">
              <w:rPr>
                <w:b/>
                <w:sz w:val="21"/>
              </w:rPr>
              <w:t>No.</w:t>
            </w:r>
          </w:p>
        </w:tc>
        <w:tc>
          <w:tcPr>
            <w:tcW w:w="642"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6DEB3C07" w14:textId="77777777" w:rsidR="00011A46" w:rsidRPr="002B30F0" w:rsidRDefault="00011A46" w:rsidP="00051BF5">
            <w:pPr>
              <w:spacing w:before="20" w:after="20"/>
              <w:rPr>
                <w:b/>
                <w:sz w:val="21"/>
              </w:rPr>
            </w:pPr>
            <w:r w:rsidRPr="002B30F0">
              <w:rPr>
                <w:b/>
                <w:sz w:val="21"/>
              </w:rPr>
              <w:t>%</w:t>
            </w:r>
          </w:p>
        </w:tc>
        <w:tc>
          <w:tcPr>
            <w:tcW w:w="608"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746ACACE" w14:textId="77777777" w:rsidR="00011A46" w:rsidRPr="002B30F0" w:rsidRDefault="00011A46" w:rsidP="00051BF5">
            <w:pPr>
              <w:spacing w:before="20" w:after="20"/>
              <w:rPr>
                <w:b/>
                <w:sz w:val="21"/>
              </w:rPr>
            </w:pPr>
            <w:r w:rsidRPr="002B30F0">
              <w:rPr>
                <w:b/>
                <w:sz w:val="21"/>
              </w:rPr>
              <w:t>No.</w:t>
            </w:r>
          </w:p>
        </w:tc>
        <w:tc>
          <w:tcPr>
            <w:tcW w:w="543"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3FF34130" w14:textId="77777777" w:rsidR="00011A46" w:rsidRPr="002B30F0" w:rsidRDefault="00011A46" w:rsidP="00051BF5">
            <w:pPr>
              <w:spacing w:before="20" w:after="20"/>
              <w:rPr>
                <w:b/>
                <w:sz w:val="21"/>
              </w:rPr>
            </w:pPr>
            <w:r w:rsidRPr="002B30F0">
              <w:rPr>
                <w:b/>
                <w:sz w:val="21"/>
              </w:rPr>
              <w:t>%</w:t>
            </w:r>
          </w:p>
        </w:tc>
      </w:tr>
      <w:tr w:rsidR="00011A46" w:rsidRPr="002B30F0" w14:paraId="6B2DF3B1" w14:textId="77777777" w:rsidTr="00F54086">
        <w:trPr>
          <w:trHeight w:val="284"/>
        </w:trPr>
        <w:tc>
          <w:tcPr>
            <w:tcW w:w="1535" w:type="dxa"/>
            <w:tcBorders>
              <w:top w:val="single" w:sz="8" w:space="0" w:color="000000"/>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7DCB361" w14:textId="77777777" w:rsidR="00011A46" w:rsidRPr="002B30F0" w:rsidRDefault="00011A46" w:rsidP="00051BF5">
            <w:pPr>
              <w:spacing w:before="20" w:after="20"/>
              <w:ind w:left="102"/>
              <w:rPr>
                <w:rFonts w:eastAsia="Arial Unicode MS"/>
                <w:sz w:val="21"/>
              </w:rPr>
            </w:pPr>
            <w:r w:rsidRPr="002B30F0">
              <w:rPr>
                <w:sz w:val="21"/>
              </w:rPr>
              <w:t>APS1</w:t>
            </w:r>
          </w:p>
        </w:tc>
        <w:tc>
          <w:tcPr>
            <w:tcW w:w="708" w:type="dxa"/>
            <w:tcBorders>
              <w:top w:val="single" w:sz="8" w:space="0" w:color="000000"/>
              <w:left w:val="nil"/>
              <w:bottom w:val="single" w:sz="4" w:space="0" w:color="auto"/>
              <w:right w:val="single" w:sz="4" w:space="0" w:color="auto"/>
            </w:tcBorders>
            <w:noWrap/>
            <w:tcMar>
              <w:top w:w="15" w:type="dxa"/>
              <w:left w:w="15" w:type="dxa"/>
              <w:bottom w:w="0" w:type="dxa"/>
              <w:right w:w="15" w:type="dxa"/>
            </w:tcMar>
          </w:tcPr>
          <w:p w14:paraId="28DA5B18" w14:textId="77777777" w:rsidR="00011A46" w:rsidRPr="002B30F0" w:rsidRDefault="00011A46" w:rsidP="00051BF5">
            <w:pPr>
              <w:spacing w:before="20" w:after="20"/>
              <w:rPr>
                <w:rFonts w:eastAsia="Arial Unicode MS"/>
                <w:sz w:val="21"/>
              </w:rPr>
            </w:pPr>
            <w:r w:rsidRPr="002B30F0">
              <w:rPr>
                <w:rFonts w:eastAsia="Arial Unicode MS"/>
                <w:sz w:val="21"/>
              </w:rPr>
              <w:t>2</w:t>
            </w:r>
          </w:p>
        </w:tc>
        <w:tc>
          <w:tcPr>
            <w:tcW w:w="428" w:type="dxa"/>
            <w:tcBorders>
              <w:top w:val="single" w:sz="8" w:space="0" w:color="000000"/>
              <w:left w:val="nil"/>
              <w:bottom w:val="single" w:sz="4" w:space="0" w:color="auto"/>
              <w:right w:val="nil"/>
            </w:tcBorders>
            <w:vAlign w:val="bottom"/>
          </w:tcPr>
          <w:p w14:paraId="5BE56CCD"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558"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0B8BE073" w14:textId="77777777" w:rsidR="00011A46" w:rsidRPr="002B30F0" w:rsidRDefault="00011A46" w:rsidP="00051BF5">
            <w:pPr>
              <w:spacing w:before="20" w:after="20"/>
              <w:rPr>
                <w:rFonts w:eastAsia="Arial Unicode MS"/>
                <w:sz w:val="21"/>
              </w:rPr>
            </w:pPr>
            <w:r w:rsidRPr="002B30F0">
              <w:rPr>
                <w:rFonts w:eastAsia="Arial Unicode MS"/>
                <w:sz w:val="21"/>
              </w:rPr>
              <w:t>50</w:t>
            </w:r>
          </w:p>
        </w:tc>
        <w:tc>
          <w:tcPr>
            <w:tcW w:w="556" w:type="dxa"/>
            <w:tcBorders>
              <w:top w:val="single" w:sz="8" w:space="0" w:color="000000"/>
              <w:left w:val="nil"/>
              <w:bottom w:val="single" w:sz="4" w:space="0" w:color="auto"/>
              <w:right w:val="nil"/>
            </w:tcBorders>
            <w:vAlign w:val="bottom"/>
          </w:tcPr>
          <w:p w14:paraId="102E4571"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478"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5A2AB33A"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499" w:type="dxa"/>
            <w:tcBorders>
              <w:top w:val="single" w:sz="8" w:space="0" w:color="000000"/>
              <w:left w:val="nil"/>
              <w:bottom w:val="single" w:sz="4" w:space="0" w:color="auto"/>
              <w:right w:val="nil"/>
            </w:tcBorders>
            <w:vAlign w:val="bottom"/>
          </w:tcPr>
          <w:p w14:paraId="332A943C"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03"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03858550"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43" w:type="dxa"/>
            <w:tcBorders>
              <w:top w:val="single" w:sz="8" w:space="0" w:color="000000"/>
              <w:left w:val="nil"/>
              <w:bottom w:val="single" w:sz="4" w:space="0" w:color="auto"/>
              <w:right w:val="nil"/>
            </w:tcBorders>
            <w:vAlign w:val="bottom"/>
          </w:tcPr>
          <w:p w14:paraId="3457F46D"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32"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2D48D370"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17" w:type="dxa"/>
            <w:tcBorders>
              <w:top w:val="single" w:sz="8" w:space="0" w:color="000000"/>
              <w:left w:val="nil"/>
              <w:bottom w:val="single" w:sz="4" w:space="0" w:color="auto"/>
              <w:right w:val="nil"/>
            </w:tcBorders>
            <w:vAlign w:val="bottom"/>
          </w:tcPr>
          <w:p w14:paraId="5DE4415C"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42"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18AC3FD0"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08" w:type="dxa"/>
            <w:tcBorders>
              <w:top w:val="single" w:sz="8" w:space="0" w:color="000000"/>
              <w:left w:val="nil"/>
              <w:bottom w:val="single" w:sz="4" w:space="0" w:color="auto"/>
              <w:right w:val="nil"/>
            </w:tcBorders>
            <w:vAlign w:val="bottom"/>
          </w:tcPr>
          <w:p w14:paraId="2318DCCA"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543"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0BDAFD24" w14:textId="77777777" w:rsidR="00011A46" w:rsidRPr="002B30F0" w:rsidRDefault="00011A46" w:rsidP="00051BF5">
            <w:pPr>
              <w:spacing w:before="20" w:after="20"/>
              <w:rPr>
                <w:rFonts w:eastAsia="Arial Unicode MS"/>
                <w:sz w:val="21"/>
              </w:rPr>
            </w:pPr>
            <w:r w:rsidRPr="002B30F0">
              <w:rPr>
                <w:rFonts w:eastAsia="Arial Unicode MS"/>
                <w:sz w:val="21"/>
              </w:rPr>
              <w:t>0</w:t>
            </w:r>
          </w:p>
        </w:tc>
      </w:tr>
      <w:tr w:rsidR="00011A46" w:rsidRPr="002B30F0" w14:paraId="7F3D89AA"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EAAE2E" w14:textId="77777777" w:rsidR="00011A46" w:rsidRPr="002B30F0" w:rsidRDefault="00011A46" w:rsidP="00051BF5">
            <w:pPr>
              <w:spacing w:before="20" w:after="20"/>
              <w:ind w:left="102"/>
              <w:rPr>
                <w:rFonts w:eastAsia="Arial Unicode MS"/>
                <w:sz w:val="21"/>
              </w:rPr>
            </w:pPr>
            <w:r w:rsidRPr="002B30F0">
              <w:rPr>
                <w:sz w:val="21"/>
              </w:rPr>
              <w:t>APS2</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22915AB" w14:textId="77777777" w:rsidR="00011A46" w:rsidRPr="002B30F0" w:rsidRDefault="00011A46" w:rsidP="00051BF5">
            <w:pPr>
              <w:spacing w:before="20" w:after="20"/>
              <w:rPr>
                <w:rFonts w:eastAsia="Arial Unicode MS"/>
                <w:sz w:val="21"/>
              </w:rPr>
            </w:pPr>
            <w:r w:rsidRPr="002B30F0">
              <w:rPr>
                <w:rFonts w:eastAsia="Arial Unicode MS"/>
                <w:sz w:val="21"/>
              </w:rPr>
              <w:t>13</w:t>
            </w:r>
          </w:p>
        </w:tc>
        <w:tc>
          <w:tcPr>
            <w:tcW w:w="428" w:type="dxa"/>
            <w:tcBorders>
              <w:top w:val="single" w:sz="4" w:space="0" w:color="auto"/>
              <w:left w:val="nil"/>
              <w:bottom w:val="single" w:sz="4" w:space="0" w:color="auto"/>
              <w:right w:val="nil"/>
            </w:tcBorders>
            <w:shd w:val="clear" w:color="auto" w:fill="auto"/>
            <w:vAlign w:val="bottom"/>
          </w:tcPr>
          <w:p w14:paraId="6D311DBB" w14:textId="77777777" w:rsidR="00011A46" w:rsidRPr="002B30F0" w:rsidRDefault="00011A46" w:rsidP="00051BF5">
            <w:pPr>
              <w:spacing w:before="20" w:after="20"/>
              <w:rPr>
                <w:rFonts w:eastAsia="Arial Unicode MS"/>
                <w:sz w:val="21"/>
              </w:rPr>
            </w:pPr>
            <w:r w:rsidRPr="002B30F0">
              <w:rPr>
                <w:rFonts w:eastAsia="Arial Unicode MS"/>
                <w:sz w:val="21"/>
              </w:rPr>
              <w:t>11</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04E7C42" w14:textId="77777777" w:rsidR="00011A46" w:rsidRPr="002B30F0" w:rsidRDefault="00011A46" w:rsidP="00051BF5">
            <w:pPr>
              <w:spacing w:before="20" w:after="20"/>
              <w:rPr>
                <w:rFonts w:eastAsia="Arial Unicode MS"/>
                <w:sz w:val="21"/>
              </w:rPr>
            </w:pPr>
            <w:r w:rsidRPr="002B30F0">
              <w:rPr>
                <w:rFonts w:eastAsia="Arial Unicode MS"/>
                <w:sz w:val="21"/>
              </w:rPr>
              <w:t>85</w:t>
            </w:r>
          </w:p>
        </w:tc>
        <w:tc>
          <w:tcPr>
            <w:tcW w:w="556" w:type="dxa"/>
            <w:tcBorders>
              <w:top w:val="single" w:sz="4" w:space="0" w:color="auto"/>
              <w:left w:val="nil"/>
              <w:bottom w:val="single" w:sz="4" w:space="0" w:color="auto"/>
              <w:right w:val="nil"/>
            </w:tcBorders>
            <w:shd w:val="clear" w:color="auto" w:fill="auto"/>
            <w:vAlign w:val="bottom"/>
          </w:tcPr>
          <w:p w14:paraId="2E01A40E"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FFF69C8"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499" w:type="dxa"/>
            <w:tcBorders>
              <w:top w:val="single" w:sz="4" w:space="0" w:color="auto"/>
              <w:left w:val="nil"/>
              <w:bottom w:val="single" w:sz="4" w:space="0" w:color="auto"/>
              <w:right w:val="nil"/>
            </w:tcBorders>
            <w:shd w:val="clear" w:color="auto" w:fill="auto"/>
            <w:vAlign w:val="bottom"/>
          </w:tcPr>
          <w:p w14:paraId="5489D614"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6E68E7D" w14:textId="77777777" w:rsidR="00011A46" w:rsidRPr="002B30F0" w:rsidRDefault="00011A46" w:rsidP="00051BF5">
            <w:pPr>
              <w:spacing w:before="20" w:after="20"/>
              <w:rPr>
                <w:rFonts w:eastAsia="Arial Unicode MS"/>
                <w:sz w:val="21"/>
              </w:rPr>
            </w:pPr>
            <w:r w:rsidRPr="002B30F0">
              <w:rPr>
                <w:rFonts w:eastAsia="Arial Unicode MS"/>
                <w:sz w:val="21"/>
              </w:rPr>
              <w:t>8</w:t>
            </w:r>
          </w:p>
        </w:tc>
        <w:tc>
          <w:tcPr>
            <w:tcW w:w="643" w:type="dxa"/>
            <w:tcBorders>
              <w:top w:val="single" w:sz="4" w:space="0" w:color="auto"/>
              <w:left w:val="nil"/>
              <w:bottom w:val="single" w:sz="4" w:space="0" w:color="auto"/>
              <w:right w:val="nil"/>
            </w:tcBorders>
            <w:shd w:val="clear" w:color="auto" w:fill="auto"/>
            <w:vAlign w:val="bottom"/>
          </w:tcPr>
          <w:p w14:paraId="15F5275B"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8F38EA5" w14:textId="77777777" w:rsidR="00011A46" w:rsidRPr="002B30F0" w:rsidRDefault="00011A46" w:rsidP="00051BF5">
            <w:pPr>
              <w:spacing w:before="20" w:after="20"/>
              <w:rPr>
                <w:rFonts w:eastAsia="Arial Unicode MS"/>
                <w:sz w:val="21"/>
              </w:rPr>
            </w:pPr>
            <w:r w:rsidRPr="002B30F0">
              <w:rPr>
                <w:rFonts w:eastAsia="Arial Unicode MS"/>
                <w:sz w:val="21"/>
              </w:rPr>
              <w:t>8</w:t>
            </w:r>
          </w:p>
        </w:tc>
        <w:tc>
          <w:tcPr>
            <w:tcW w:w="617" w:type="dxa"/>
            <w:tcBorders>
              <w:top w:val="single" w:sz="4" w:space="0" w:color="auto"/>
              <w:left w:val="nil"/>
              <w:bottom w:val="single" w:sz="4" w:space="0" w:color="auto"/>
              <w:right w:val="nil"/>
            </w:tcBorders>
            <w:shd w:val="clear" w:color="auto" w:fill="auto"/>
            <w:vAlign w:val="bottom"/>
          </w:tcPr>
          <w:p w14:paraId="32B43FCF"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00C962" w14:textId="77777777" w:rsidR="00011A46" w:rsidRPr="002B30F0" w:rsidRDefault="00011A46" w:rsidP="00051BF5">
            <w:pPr>
              <w:spacing w:before="20" w:after="20"/>
              <w:rPr>
                <w:rFonts w:eastAsia="Arial Unicode MS"/>
                <w:sz w:val="21"/>
              </w:rPr>
            </w:pPr>
            <w:r w:rsidRPr="002B30F0">
              <w:rPr>
                <w:rFonts w:eastAsia="Arial Unicode MS"/>
                <w:sz w:val="21"/>
              </w:rPr>
              <w:t>8</w:t>
            </w:r>
          </w:p>
        </w:tc>
        <w:tc>
          <w:tcPr>
            <w:tcW w:w="608" w:type="dxa"/>
            <w:tcBorders>
              <w:top w:val="single" w:sz="4" w:space="0" w:color="auto"/>
              <w:left w:val="nil"/>
              <w:bottom w:val="single" w:sz="4" w:space="0" w:color="auto"/>
              <w:right w:val="nil"/>
            </w:tcBorders>
            <w:shd w:val="clear" w:color="auto" w:fill="auto"/>
            <w:vAlign w:val="bottom"/>
          </w:tcPr>
          <w:p w14:paraId="613A7EA1"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C18D203" w14:textId="77777777" w:rsidR="00011A46" w:rsidRPr="002B30F0" w:rsidRDefault="00011A46" w:rsidP="00051BF5">
            <w:pPr>
              <w:spacing w:before="20" w:after="20"/>
              <w:rPr>
                <w:rFonts w:eastAsia="Arial Unicode MS"/>
                <w:sz w:val="21"/>
              </w:rPr>
            </w:pPr>
            <w:r w:rsidRPr="002B30F0">
              <w:rPr>
                <w:rFonts w:eastAsia="Arial Unicode MS"/>
                <w:sz w:val="21"/>
              </w:rPr>
              <w:t>0</w:t>
            </w:r>
          </w:p>
        </w:tc>
      </w:tr>
      <w:tr w:rsidR="00011A46" w:rsidRPr="002B30F0" w14:paraId="160C2E8F"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D73105" w14:textId="77777777" w:rsidR="00011A46" w:rsidRPr="002B30F0" w:rsidRDefault="00011A46" w:rsidP="00051BF5">
            <w:pPr>
              <w:spacing w:before="20" w:after="20"/>
              <w:ind w:left="102"/>
              <w:rPr>
                <w:rFonts w:eastAsia="Arial Unicode MS"/>
                <w:sz w:val="21"/>
              </w:rPr>
            </w:pPr>
            <w:r w:rsidRPr="002B30F0">
              <w:rPr>
                <w:sz w:val="21"/>
              </w:rPr>
              <w:t>APS3</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8808D2B" w14:textId="77777777" w:rsidR="00011A46" w:rsidRPr="002B30F0" w:rsidRDefault="00011A46" w:rsidP="00051BF5">
            <w:pPr>
              <w:spacing w:before="20" w:after="20"/>
              <w:rPr>
                <w:rFonts w:eastAsia="Arial Unicode MS"/>
                <w:sz w:val="21"/>
              </w:rPr>
            </w:pPr>
            <w:r w:rsidRPr="002B30F0">
              <w:rPr>
                <w:rFonts w:eastAsia="Arial Unicode MS"/>
                <w:sz w:val="21"/>
              </w:rPr>
              <w:t>16</w:t>
            </w:r>
          </w:p>
        </w:tc>
        <w:tc>
          <w:tcPr>
            <w:tcW w:w="428" w:type="dxa"/>
            <w:tcBorders>
              <w:top w:val="single" w:sz="4" w:space="0" w:color="auto"/>
              <w:left w:val="nil"/>
              <w:bottom w:val="single" w:sz="4" w:space="0" w:color="auto"/>
              <w:right w:val="nil"/>
            </w:tcBorders>
            <w:shd w:val="clear" w:color="auto" w:fill="auto"/>
            <w:vAlign w:val="bottom"/>
          </w:tcPr>
          <w:p w14:paraId="36B48A4E" w14:textId="77777777" w:rsidR="00011A46" w:rsidRPr="002B30F0" w:rsidRDefault="00011A46" w:rsidP="00051BF5">
            <w:pPr>
              <w:spacing w:before="20" w:after="20"/>
              <w:rPr>
                <w:rFonts w:eastAsia="Arial Unicode MS"/>
                <w:sz w:val="21"/>
              </w:rPr>
            </w:pPr>
            <w:r w:rsidRPr="002B30F0">
              <w:rPr>
                <w:rFonts w:eastAsia="Arial Unicode MS"/>
                <w:sz w:val="21"/>
              </w:rPr>
              <w:t>12</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72AAA74" w14:textId="77777777" w:rsidR="00011A46" w:rsidRPr="002B30F0" w:rsidRDefault="00011A46" w:rsidP="00051BF5">
            <w:pPr>
              <w:spacing w:before="20" w:after="20"/>
              <w:rPr>
                <w:rFonts w:eastAsia="Arial Unicode MS"/>
                <w:sz w:val="21"/>
              </w:rPr>
            </w:pPr>
            <w:r w:rsidRPr="002B30F0">
              <w:rPr>
                <w:rFonts w:eastAsia="Arial Unicode MS"/>
                <w:sz w:val="21"/>
              </w:rPr>
              <w:t>75</w:t>
            </w:r>
          </w:p>
        </w:tc>
        <w:tc>
          <w:tcPr>
            <w:tcW w:w="556" w:type="dxa"/>
            <w:tcBorders>
              <w:top w:val="single" w:sz="4" w:space="0" w:color="auto"/>
              <w:left w:val="nil"/>
              <w:bottom w:val="single" w:sz="4" w:space="0" w:color="auto"/>
              <w:right w:val="nil"/>
            </w:tcBorders>
            <w:shd w:val="clear" w:color="auto" w:fill="auto"/>
            <w:vAlign w:val="bottom"/>
          </w:tcPr>
          <w:p w14:paraId="4AD9EEFE" w14:textId="77777777" w:rsidR="00011A46" w:rsidRPr="002B30F0" w:rsidRDefault="00011A46" w:rsidP="00051BF5">
            <w:pPr>
              <w:spacing w:before="20" w:after="20"/>
              <w:rPr>
                <w:rFonts w:eastAsia="Arial Unicode MS"/>
                <w:sz w:val="21"/>
              </w:rPr>
            </w:pPr>
            <w:r w:rsidRPr="002B30F0">
              <w:rPr>
                <w:rFonts w:eastAsia="Arial Unicode MS"/>
                <w:sz w:val="21"/>
              </w:rPr>
              <w:t>2</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5B271B9" w14:textId="77777777" w:rsidR="00011A46" w:rsidRPr="002B30F0" w:rsidRDefault="00011A46" w:rsidP="00051BF5">
            <w:pPr>
              <w:spacing w:before="20" w:after="20"/>
              <w:rPr>
                <w:rFonts w:eastAsia="Arial Unicode MS"/>
                <w:sz w:val="21"/>
              </w:rPr>
            </w:pPr>
            <w:r w:rsidRPr="002B30F0">
              <w:rPr>
                <w:rFonts w:eastAsia="Arial Unicode MS"/>
                <w:sz w:val="21"/>
              </w:rPr>
              <w:t>13</w:t>
            </w:r>
          </w:p>
        </w:tc>
        <w:tc>
          <w:tcPr>
            <w:tcW w:w="499" w:type="dxa"/>
            <w:tcBorders>
              <w:top w:val="single" w:sz="4" w:space="0" w:color="auto"/>
              <w:left w:val="nil"/>
              <w:bottom w:val="single" w:sz="4" w:space="0" w:color="auto"/>
              <w:right w:val="nil"/>
            </w:tcBorders>
            <w:shd w:val="clear" w:color="auto" w:fill="auto"/>
            <w:vAlign w:val="bottom"/>
          </w:tcPr>
          <w:p w14:paraId="49C18BD1"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1DA0F4"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43" w:type="dxa"/>
            <w:tcBorders>
              <w:top w:val="single" w:sz="4" w:space="0" w:color="auto"/>
              <w:left w:val="nil"/>
              <w:bottom w:val="single" w:sz="4" w:space="0" w:color="auto"/>
              <w:right w:val="nil"/>
            </w:tcBorders>
            <w:shd w:val="clear" w:color="auto" w:fill="auto"/>
            <w:vAlign w:val="bottom"/>
          </w:tcPr>
          <w:p w14:paraId="08B463D2"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B662517"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17" w:type="dxa"/>
            <w:tcBorders>
              <w:top w:val="single" w:sz="4" w:space="0" w:color="auto"/>
              <w:left w:val="nil"/>
              <w:bottom w:val="single" w:sz="4" w:space="0" w:color="auto"/>
              <w:right w:val="nil"/>
            </w:tcBorders>
            <w:shd w:val="clear" w:color="auto" w:fill="auto"/>
            <w:vAlign w:val="bottom"/>
          </w:tcPr>
          <w:p w14:paraId="68A9A6DD"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F735F60"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08" w:type="dxa"/>
            <w:tcBorders>
              <w:top w:val="single" w:sz="4" w:space="0" w:color="auto"/>
              <w:left w:val="nil"/>
              <w:bottom w:val="single" w:sz="4" w:space="0" w:color="auto"/>
              <w:right w:val="nil"/>
            </w:tcBorders>
            <w:shd w:val="clear" w:color="auto" w:fill="auto"/>
            <w:vAlign w:val="bottom"/>
          </w:tcPr>
          <w:p w14:paraId="181EBFB7"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EADA126" w14:textId="77777777" w:rsidR="00011A46" w:rsidRPr="002B30F0" w:rsidRDefault="00011A46" w:rsidP="00051BF5">
            <w:pPr>
              <w:spacing w:before="20" w:after="20"/>
              <w:rPr>
                <w:rFonts w:eastAsia="Arial Unicode MS"/>
                <w:sz w:val="21"/>
              </w:rPr>
            </w:pPr>
            <w:r w:rsidRPr="002B30F0">
              <w:rPr>
                <w:rFonts w:eastAsia="Arial Unicode MS"/>
                <w:sz w:val="21"/>
              </w:rPr>
              <w:t>0</w:t>
            </w:r>
          </w:p>
        </w:tc>
      </w:tr>
      <w:tr w:rsidR="00011A46" w:rsidRPr="002B30F0" w14:paraId="55D556E6"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62F23F" w14:textId="77777777" w:rsidR="00011A46" w:rsidRPr="002B30F0" w:rsidRDefault="00011A46" w:rsidP="00051BF5">
            <w:pPr>
              <w:spacing w:before="20" w:after="20"/>
              <w:ind w:left="102"/>
              <w:rPr>
                <w:rFonts w:eastAsia="Arial Unicode MS"/>
                <w:sz w:val="21"/>
              </w:rPr>
            </w:pPr>
            <w:r w:rsidRPr="002B30F0">
              <w:rPr>
                <w:sz w:val="21"/>
              </w:rPr>
              <w:t>APS4</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AF453F9" w14:textId="77777777" w:rsidR="00011A46" w:rsidRPr="002B30F0" w:rsidRDefault="00011A46" w:rsidP="00051BF5">
            <w:pPr>
              <w:spacing w:before="20" w:after="20"/>
              <w:rPr>
                <w:rFonts w:eastAsia="Arial Unicode MS"/>
                <w:sz w:val="21"/>
              </w:rPr>
            </w:pPr>
            <w:r w:rsidRPr="002B30F0">
              <w:rPr>
                <w:rFonts w:eastAsia="Arial Unicode MS"/>
                <w:sz w:val="21"/>
              </w:rPr>
              <w:t>28</w:t>
            </w:r>
          </w:p>
        </w:tc>
        <w:tc>
          <w:tcPr>
            <w:tcW w:w="428" w:type="dxa"/>
            <w:tcBorders>
              <w:top w:val="single" w:sz="4" w:space="0" w:color="auto"/>
              <w:left w:val="nil"/>
              <w:bottom w:val="single" w:sz="4" w:space="0" w:color="auto"/>
              <w:right w:val="nil"/>
            </w:tcBorders>
            <w:shd w:val="clear" w:color="auto" w:fill="auto"/>
            <w:vAlign w:val="bottom"/>
          </w:tcPr>
          <w:p w14:paraId="7A463F4F" w14:textId="77777777" w:rsidR="00011A46" w:rsidRPr="002B30F0" w:rsidRDefault="00011A46" w:rsidP="00051BF5">
            <w:pPr>
              <w:spacing w:before="20" w:after="20"/>
              <w:rPr>
                <w:rFonts w:eastAsia="Arial Unicode MS"/>
                <w:sz w:val="21"/>
              </w:rPr>
            </w:pPr>
            <w:r w:rsidRPr="002B30F0">
              <w:rPr>
                <w:rFonts w:eastAsia="Arial Unicode MS"/>
                <w:sz w:val="21"/>
              </w:rPr>
              <w:t>20</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F7C151" w14:textId="77777777" w:rsidR="00011A46" w:rsidRPr="002B30F0" w:rsidRDefault="00011A46" w:rsidP="00051BF5">
            <w:pPr>
              <w:spacing w:before="20" w:after="20"/>
              <w:rPr>
                <w:rFonts w:eastAsia="Arial Unicode MS"/>
                <w:sz w:val="21"/>
              </w:rPr>
            </w:pPr>
            <w:r w:rsidRPr="002B30F0">
              <w:rPr>
                <w:rFonts w:eastAsia="Arial Unicode MS"/>
                <w:sz w:val="21"/>
              </w:rPr>
              <w:t>71</w:t>
            </w:r>
          </w:p>
        </w:tc>
        <w:tc>
          <w:tcPr>
            <w:tcW w:w="556" w:type="dxa"/>
            <w:tcBorders>
              <w:top w:val="single" w:sz="4" w:space="0" w:color="auto"/>
              <w:left w:val="nil"/>
              <w:bottom w:val="single" w:sz="4" w:space="0" w:color="auto"/>
              <w:right w:val="nil"/>
            </w:tcBorders>
            <w:shd w:val="clear" w:color="auto" w:fill="auto"/>
            <w:vAlign w:val="bottom"/>
          </w:tcPr>
          <w:p w14:paraId="02C037F1"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2EC13D" w14:textId="77777777" w:rsidR="00011A46" w:rsidRPr="002B30F0" w:rsidRDefault="00011A46" w:rsidP="00051BF5">
            <w:pPr>
              <w:spacing w:before="20" w:after="20"/>
              <w:rPr>
                <w:rFonts w:eastAsia="Arial Unicode MS"/>
                <w:sz w:val="21"/>
              </w:rPr>
            </w:pPr>
            <w:r w:rsidRPr="002B30F0">
              <w:rPr>
                <w:rFonts w:eastAsia="Arial Unicode MS"/>
                <w:sz w:val="21"/>
              </w:rPr>
              <w:t>4</w:t>
            </w:r>
          </w:p>
        </w:tc>
        <w:tc>
          <w:tcPr>
            <w:tcW w:w="499" w:type="dxa"/>
            <w:tcBorders>
              <w:top w:val="single" w:sz="4" w:space="0" w:color="auto"/>
              <w:left w:val="nil"/>
              <w:bottom w:val="single" w:sz="4" w:space="0" w:color="auto"/>
              <w:right w:val="nil"/>
            </w:tcBorders>
            <w:shd w:val="clear" w:color="auto" w:fill="auto"/>
            <w:vAlign w:val="bottom"/>
          </w:tcPr>
          <w:p w14:paraId="53B80CD7"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6D1701E" w14:textId="77777777" w:rsidR="00011A46" w:rsidRPr="002B30F0" w:rsidRDefault="00011A46" w:rsidP="00051BF5">
            <w:pPr>
              <w:spacing w:before="20" w:after="20"/>
              <w:rPr>
                <w:rFonts w:eastAsia="Arial Unicode MS"/>
                <w:sz w:val="21"/>
              </w:rPr>
            </w:pPr>
            <w:r w:rsidRPr="002B30F0">
              <w:rPr>
                <w:rFonts w:eastAsia="Arial Unicode MS"/>
                <w:sz w:val="21"/>
              </w:rPr>
              <w:t>4</w:t>
            </w:r>
          </w:p>
        </w:tc>
        <w:tc>
          <w:tcPr>
            <w:tcW w:w="643" w:type="dxa"/>
            <w:tcBorders>
              <w:top w:val="single" w:sz="4" w:space="0" w:color="auto"/>
              <w:left w:val="nil"/>
              <w:bottom w:val="single" w:sz="4" w:space="0" w:color="auto"/>
              <w:right w:val="nil"/>
            </w:tcBorders>
            <w:shd w:val="clear" w:color="auto" w:fill="auto"/>
            <w:vAlign w:val="bottom"/>
          </w:tcPr>
          <w:p w14:paraId="3BC70AD6" w14:textId="77777777" w:rsidR="00011A46" w:rsidRPr="002B30F0" w:rsidRDefault="00011A46" w:rsidP="00051BF5">
            <w:pPr>
              <w:spacing w:before="20" w:after="20"/>
              <w:rPr>
                <w:rFonts w:eastAsia="Arial Unicode MS"/>
                <w:sz w:val="21"/>
              </w:rPr>
            </w:pPr>
            <w:r w:rsidRPr="002B30F0">
              <w:rPr>
                <w:rFonts w:eastAsia="Arial Unicode MS"/>
                <w:sz w:val="21"/>
              </w:rPr>
              <w:t>3</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DF788B6" w14:textId="77777777" w:rsidR="00011A46" w:rsidRPr="002B30F0" w:rsidRDefault="00011A46" w:rsidP="00051BF5">
            <w:pPr>
              <w:spacing w:before="20" w:after="20"/>
              <w:rPr>
                <w:rFonts w:eastAsia="Arial Unicode MS"/>
                <w:sz w:val="21"/>
              </w:rPr>
            </w:pPr>
            <w:r w:rsidRPr="002B30F0">
              <w:rPr>
                <w:rFonts w:eastAsia="Arial Unicode MS"/>
                <w:sz w:val="21"/>
              </w:rPr>
              <w:t>11</w:t>
            </w:r>
          </w:p>
        </w:tc>
        <w:tc>
          <w:tcPr>
            <w:tcW w:w="617" w:type="dxa"/>
            <w:tcBorders>
              <w:top w:val="single" w:sz="4" w:space="0" w:color="auto"/>
              <w:left w:val="nil"/>
              <w:bottom w:val="single" w:sz="4" w:space="0" w:color="auto"/>
              <w:right w:val="nil"/>
            </w:tcBorders>
            <w:shd w:val="clear" w:color="auto" w:fill="auto"/>
            <w:vAlign w:val="bottom"/>
          </w:tcPr>
          <w:p w14:paraId="7C448734" w14:textId="77777777" w:rsidR="00011A46" w:rsidRPr="002B30F0" w:rsidRDefault="00011A46" w:rsidP="00051BF5">
            <w:pPr>
              <w:spacing w:before="20" w:after="20"/>
              <w:rPr>
                <w:rFonts w:eastAsia="Arial Unicode MS"/>
                <w:sz w:val="21"/>
              </w:rPr>
            </w:pPr>
            <w:r w:rsidRPr="002B30F0">
              <w:rPr>
                <w:rFonts w:eastAsia="Arial Unicode MS"/>
                <w:sz w:val="21"/>
              </w:rPr>
              <w:t>2</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C03D4F7" w14:textId="77777777" w:rsidR="00011A46" w:rsidRPr="002B30F0" w:rsidRDefault="00011A46" w:rsidP="00051BF5">
            <w:pPr>
              <w:spacing w:before="20" w:after="20"/>
              <w:rPr>
                <w:rFonts w:eastAsia="Arial Unicode MS"/>
                <w:sz w:val="21"/>
              </w:rPr>
            </w:pPr>
            <w:r w:rsidRPr="002B30F0">
              <w:rPr>
                <w:rFonts w:eastAsia="Arial Unicode MS"/>
                <w:sz w:val="21"/>
              </w:rPr>
              <w:t>7</w:t>
            </w:r>
          </w:p>
        </w:tc>
        <w:tc>
          <w:tcPr>
            <w:tcW w:w="608" w:type="dxa"/>
            <w:tcBorders>
              <w:top w:val="single" w:sz="4" w:space="0" w:color="auto"/>
              <w:left w:val="nil"/>
              <w:bottom w:val="single" w:sz="4" w:space="0" w:color="auto"/>
              <w:right w:val="nil"/>
            </w:tcBorders>
            <w:shd w:val="clear" w:color="auto" w:fill="auto"/>
            <w:vAlign w:val="bottom"/>
          </w:tcPr>
          <w:p w14:paraId="6A0E0A54"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7AF296F" w14:textId="77777777" w:rsidR="00011A46" w:rsidRPr="002B30F0" w:rsidRDefault="00011A46" w:rsidP="00051BF5">
            <w:pPr>
              <w:spacing w:before="20" w:after="20"/>
              <w:rPr>
                <w:rFonts w:eastAsia="Arial Unicode MS"/>
                <w:sz w:val="21"/>
              </w:rPr>
            </w:pPr>
            <w:r w:rsidRPr="002B30F0">
              <w:rPr>
                <w:rFonts w:eastAsia="Arial Unicode MS"/>
                <w:sz w:val="21"/>
              </w:rPr>
              <w:t>0</w:t>
            </w:r>
          </w:p>
        </w:tc>
      </w:tr>
      <w:tr w:rsidR="00011A46" w:rsidRPr="002B30F0" w14:paraId="776313A3"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738BA5" w14:textId="77777777" w:rsidR="00011A46" w:rsidRPr="002B30F0" w:rsidRDefault="00011A46" w:rsidP="00051BF5">
            <w:pPr>
              <w:spacing w:before="20" w:after="20"/>
              <w:ind w:left="102"/>
              <w:rPr>
                <w:rFonts w:eastAsia="Arial Unicode MS"/>
                <w:sz w:val="21"/>
              </w:rPr>
            </w:pPr>
            <w:r w:rsidRPr="002B30F0">
              <w:rPr>
                <w:sz w:val="21"/>
              </w:rPr>
              <w:t>APS5</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0FC12DD5" w14:textId="77777777" w:rsidR="00011A46" w:rsidRPr="002B30F0" w:rsidRDefault="00011A46" w:rsidP="00051BF5">
            <w:pPr>
              <w:spacing w:before="20" w:after="20"/>
              <w:rPr>
                <w:rFonts w:eastAsia="Arial Unicode MS"/>
                <w:sz w:val="21"/>
              </w:rPr>
            </w:pPr>
            <w:r w:rsidRPr="002B30F0">
              <w:rPr>
                <w:rFonts w:eastAsia="Arial Unicode MS"/>
                <w:sz w:val="21"/>
              </w:rPr>
              <w:t>38</w:t>
            </w:r>
          </w:p>
        </w:tc>
        <w:tc>
          <w:tcPr>
            <w:tcW w:w="428" w:type="dxa"/>
            <w:tcBorders>
              <w:top w:val="single" w:sz="4" w:space="0" w:color="auto"/>
              <w:left w:val="nil"/>
              <w:bottom w:val="single" w:sz="4" w:space="0" w:color="auto"/>
              <w:right w:val="nil"/>
            </w:tcBorders>
            <w:shd w:val="clear" w:color="auto" w:fill="auto"/>
            <w:vAlign w:val="bottom"/>
          </w:tcPr>
          <w:p w14:paraId="010805A5" w14:textId="77777777" w:rsidR="00011A46" w:rsidRPr="002B30F0" w:rsidRDefault="00011A46" w:rsidP="00051BF5">
            <w:pPr>
              <w:spacing w:before="20" w:after="20"/>
              <w:rPr>
                <w:rFonts w:eastAsia="Arial Unicode MS"/>
                <w:sz w:val="21"/>
              </w:rPr>
            </w:pPr>
            <w:r w:rsidRPr="002B30F0">
              <w:rPr>
                <w:rFonts w:eastAsia="Arial Unicode MS"/>
                <w:sz w:val="21"/>
              </w:rPr>
              <w:t>25</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BCD4670" w14:textId="77777777" w:rsidR="00011A46" w:rsidRPr="002B30F0" w:rsidRDefault="00011A46" w:rsidP="00051BF5">
            <w:pPr>
              <w:spacing w:before="20" w:after="20"/>
              <w:rPr>
                <w:rFonts w:eastAsia="Arial Unicode MS"/>
                <w:sz w:val="21"/>
              </w:rPr>
            </w:pPr>
            <w:r w:rsidRPr="002B30F0">
              <w:rPr>
                <w:rFonts w:eastAsia="Arial Unicode MS"/>
                <w:sz w:val="21"/>
              </w:rPr>
              <w:t>66</w:t>
            </w:r>
          </w:p>
        </w:tc>
        <w:tc>
          <w:tcPr>
            <w:tcW w:w="556" w:type="dxa"/>
            <w:tcBorders>
              <w:top w:val="single" w:sz="4" w:space="0" w:color="auto"/>
              <w:left w:val="nil"/>
              <w:bottom w:val="single" w:sz="4" w:space="0" w:color="auto"/>
              <w:right w:val="nil"/>
            </w:tcBorders>
            <w:shd w:val="clear" w:color="auto" w:fill="auto"/>
            <w:vAlign w:val="bottom"/>
          </w:tcPr>
          <w:p w14:paraId="7D13F2B4"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152DBB1"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499" w:type="dxa"/>
            <w:tcBorders>
              <w:top w:val="single" w:sz="4" w:space="0" w:color="auto"/>
              <w:left w:val="nil"/>
              <w:bottom w:val="single" w:sz="4" w:space="0" w:color="auto"/>
              <w:right w:val="nil"/>
            </w:tcBorders>
            <w:shd w:val="clear" w:color="auto" w:fill="auto"/>
            <w:vAlign w:val="bottom"/>
          </w:tcPr>
          <w:p w14:paraId="62C2CD92"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65543B0"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643" w:type="dxa"/>
            <w:tcBorders>
              <w:top w:val="single" w:sz="4" w:space="0" w:color="auto"/>
              <w:left w:val="nil"/>
              <w:bottom w:val="single" w:sz="4" w:space="0" w:color="auto"/>
              <w:right w:val="nil"/>
            </w:tcBorders>
            <w:shd w:val="clear" w:color="auto" w:fill="auto"/>
            <w:vAlign w:val="bottom"/>
          </w:tcPr>
          <w:p w14:paraId="7012A095"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5A778AE" w14:textId="77777777" w:rsidR="00011A46" w:rsidRPr="002B30F0" w:rsidRDefault="00011A46" w:rsidP="00051BF5">
            <w:pPr>
              <w:spacing w:before="20" w:after="20"/>
              <w:rPr>
                <w:rFonts w:eastAsia="Arial Unicode MS"/>
                <w:sz w:val="21"/>
              </w:rPr>
            </w:pPr>
            <w:r w:rsidRPr="002B30F0">
              <w:rPr>
                <w:rFonts w:eastAsia="Arial Unicode MS"/>
                <w:sz w:val="21"/>
              </w:rPr>
              <w:t>3</w:t>
            </w:r>
          </w:p>
        </w:tc>
        <w:tc>
          <w:tcPr>
            <w:tcW w:w="617" w:type="dxa"/>
            <w:tcBorders>
              <w:top w:val="single" w:sz="4" w:space="0" w:color="auto"/>
              <w:left w:val="nil"/>
              <w:bottom w:val="single" w:sz="4" w:space="0" w:color="auto"/>
              <w:right w:val="nil"/>
            </w:tcBorders>
            <w:shd w:val="clear" w:color="auto" w:fill="auto"/>
            <w:vAlign w:val="bottom"/>
          </w:tcPr>
          <w:p w14:paraId="54CD6B20" w14:textId="77777777" w:rsidR="00011A46" w:rsidRPr="002B30F0" w:rsidRDefault="00011A46" w:rsidP="00051BF5">
            <w:pPr>
              <w:spacing w:before="20" w:after="20"/>
              <w:rPr>
                <w:rFonts w:eastAsia="Arial Unicode MS"/>
                <w:sz w:val="21"/>
              </w:rPr>
            </w:pPr>
            <w:r w:rsidRPr="002B30F0">
              <w:rPr>
                <w:rFonts w:eastAsia="Arial Unicode MS"/>
                <w:sz w:val="21"/>
              </w:rPr>
              <w:t>2</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7938224" w14:textId="77777777" w:rsidR="00011A46" w:rsidRPr="002B30F0" w:rsidRDefault="00011A46" w:rsidP="00051BF5">
            <w:pPr>
              <w:spacing w:before="20" w:after="20"/>
              <w:rPr>
                <w:rFonts w:eastAsia="Arial Unicode MS"/>
                <w:sz w:val="21"/>
              </w:rPr>
            </w:pPr>
            <w:r w:rsidRPr="002B30F0">
              <w:rPr>
                <w:rFonts w:eastAsia="Arial Unicode MS"/>
                <w:sz w:val="21"/>
              </w:rPr>
              <w:t>5</w:t>
            </w:r>
          </w:p>
        </w:tc>
        <w:tc>
          <w:tcPr>
            <w:tcW w:w="608" w:type="dxa"/>
            <w:tcBorders>
              <w:top w:val="single" w:sz="4" w:space="0" w:color="auto"/>
              <w:left w:val="nil"/>
              <w:bottom w:val="single" w:sz="4" w:space="0" w:color="auto"/>
              <w:right w:val="nil"/>
            </w:tcBorders>
            <w:shd w:val="clear" w:color="auto" w:fill="auto"/>
            <w:vAlign w:val="bottom"/>
          </w:tcPr>
          <w:p w14:paraId="20F47EEA" w14:textId="77777777" w:rsidR="00011A46" w:rsidRPr="002B30F0" w:rsidRDefault="00011A46" w:rsidP="00051BF5">
            <w:pPr>
              <w:spacing w:before="20" w:after="20"/>
              <w:rPr>
                <w:rFonts w:eastAsia="Arial Unicode MS"/>
                <w:sz w:val="21"/>
              </w:rPr>
            </w:pPr>
            <w:r w:rsidRPr="002B30F0">
              <w:rPr>
                <w:rFonts w:eastAsia="Arial Unicode MS"/>
                <w:sz w:val="21"/>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EB596B2" w14:textId="77777777" w:rsidR="00011A46" w:rsidRPr="002B30F0" w:rsidRDefault="00011A46" w:rsidP="00051BF5">
            <w:pPr>
              <w:spacing w:before="20" w:after="20"/>
              <w:rPr>
                <w:rFonts w:eastAsia="Arial Unicode MS"/>
                <w:sz w:val="21"/>
              </w:rPr>
            </w:pPr>
            <w:r w:rsidRPr="002B30F0">
              <w:rPr>
                <w:rFonts w:eastAsia="Arial Unicode MS"/>
                <w:sz w:val="21"/>
              </w:rPr>
              <w:t>0</w:t>
            </w:r>
          </w:p>
        </w:tc>
      </w:tr>
      <w:tr w:rsidR="00011A46" w:rsidRPr="002B30F0" w14:paraId="5FB354D9"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F5406A" w14:textId="77777777" w:rsidR="00011A46" w:rsidRPr="002B30F0" w:rsidRDefault="00011A46" w:rsidP="00051BF5">
            <w:pPr>
              <w:spacing w:before="20" w:after="20"/>
              <w:ind w:left="102"/>
              <w:rPr>
                <w:rFonts w:eastAsia="Arial Unicode MS"/>
                <w:sz w:val="21"/>
              </w:rPr>
            </w:pPr>
            <w:r w:rsidRPr="002B30F0">
              <w:rPr>
                <w:sz w:val="21"/>
              </w:rPr>
              <w:t>APS6</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1B4E113" w14:textId="77777777" w:rsidR="00011A46" w:rsidRPr="002B30F0" w:rsidRDefault="00011A46" w:rsidP="00051BF5">
            <w:pPr>
              <w:spacing w:before="20" w:after="20"/>
              <w:rPr>
                <w:rFonts w:eastAsia="Arial Unicode MS"/>
                <w:sz w:val="21"/>
              </w:rPr>
            </w:pPr>
            <w:r w:rsidRPr="002B30F0">
              <w:rPr>
                <w:rFonts w:eastAsia="Arial Unicode MS"/>
                <w:sz w:val="21"/>
              </w:rPr>
              <w:t>70</w:t>
            </w:r>
          </w:p>
        </w:tc>
        <w:tc>
          <w:tcPr>
            <w:tcW w:w="428" w:type="dxa"/>
            <w:tcBorders>
              <w:top w:val="single" w:sz="4" w:space="0" w:color="auto"/>
              <w:left w:val="nil"/>
              <w:bottom w:val="single" w:sz="4" w:space="0" w:color="auto"/>
              <w:right w:val="nil"/>
            </w:tcBorders>
            <w:shd w:val="clear" w:color="auto" w:fill="auto"/>
            <w:vAlign w:val="bottom"/>
          </w:tcPr>
          <w:p w14:paraId="632B6314" w14:textId="77777777" w:rsidR="00011A46" w:rsidRPr="002B30F0" w:rsidRDefault="00011A46" w:rsidP="00051BF5">
            <w:pPr>
              <w:spacing w:before="20" w:after="20"/>
              <w:rPr>
                <w:rFonts w:eastAsia="Arial Unicode MS"/>
                <w:sz w:val="21"/>
              </w:rPr>
            </w:pPr>
            <w:r w:rsidRPr="002B30F0">
              <w:rPr>
                <w:rFonts w:eastAsia="Arial Unicode MS"/>
                <w:sz w:val="21"/>
              </w:rPr>
              <w:t>42</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284D38E" w14:textId="77777777" w:rsidR="00011A46" w:rsidRPr="002B30F0" w:rsidRDefault="00011A46" w:rsidP="00051BF5">
            <w:pPr>
              <w:spacing w:before="20" w:after="20"/>
              <w:rPr>
                <w:rFonts w:eastAsia="Arial Unicode MS"/>
                <w:sz w:val="21"/>
              </w:rPr>
            </w:pPr>
            <w:r w:rsidRPr="002B30F0">
              <w:rPr>
                <w:rFonts w:eastAsia="Arial Unicode MS"/>
                <w:sz w:val="21"/>
              </w:rPr>
              <w:t>60</w:t>
            </w:r>
          </w:p>
        </w:tc>
        <w:tc>
          <w:tcPr>
            <w:tcW w:w="556" w:type="dxa"/>
            <w:tcBorders>
              <w:top w:val="single" w:sz="4" w:space="0" w:color="auto"/>
              <w:left w:val="nil"/>
              <w:bottom w:val="single" w:sz="4" w:space="0" w:color="auto"/>
              <w:right w:val="nil"/>
            </w:tcBorders>
            <w:shd w:val="clear" w:color="auto" w:fill="auto"/>
            <w:vAlign w:val="bottom"/>
          </w:tcPr>
          <w:p w14:paraId="0CB4A789" w14:textId="77777777" w:rsidR="00011A46" w:rsidRPr="002B30F0" w:rsidRDefault="00011A46" w:rsidP="00051BF5">
            <w:pPr>
              <w:spacing w:before="20" w:after="20"/>
              <w:rPr>
                <w:rFonts w:eastAsia="Arial Unicode MS"/>
                <w:sz w:val="21"/>
              </w:rPr>
            </w:pPr>
            <w:r w:rsidRPr="002B30F0">
              <w:rPr>
                <w:rFonts w:eastAsia="Arial Unicode MS"/>
                <w:sz w:val="21"/>
              </w:rPr>
              <w:t>5</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98BE80C" w14:textId="77777777" w:rsidR="00011A46" w:rsidRPr="002B30F0" w:rsidRDefault="00011A46" w:rsidP="00051BF5">
            <w:pPr>
              <w:spacing w:before="20" w:after="20"/>
              <w:rPr>
                <w:rFonts w:eastAsia="Arial Unicode MS"/>
                <w:sz w:val="21"/>
              </w:rPr>
            </w:pPr>
            <w:r w:rsidRPr="002B30F0">
              <w:rPr>
                <w:rFonts w:eastAsia="Arial Unicode MS"/>
                <w:sz w:val="21"/>
              </w:rPr>
              <w:t>7</w:t>
            </w:r>
          </w:p>
        </w:tc>
        <w:tc>
          <w:tcPr>
            <w:tcW w:w="499" w:type="dxa"/>
            <w:tcBorders>
              <w:top w:val="single" w:sz="4" w:space="0" w:color="auto"/>
              <w:left w:val="nil"/>
              <w:bottom w:val="single" w:sz="4" w:space="0" w:color="auto"/>
              <w:right w:val="nil"/>
            </w:tcBorders>
            <w:shd w:val="clear" w:color="auto" w:fill="auto"/>
            <w:vAlign w:val="bottom"/>
          </w:tcPr>
          <w:p w14:paraId="5751CD74"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843C4B6"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643" w:type="dxa"/>
            <w:tcBorders>
              <w:top w:val="single" w:sz="4" w:space="0" w:color="auto"/>
              <w:left w:val="nil"/>
              <w:bottom w:val="single" w:sz="4" w:space="0" w:color="auto"/>
              <w:right w:val="nil"/>
            </w:tcBorders>
            <w:shd w:val="clear" w:color="auto" w:fill="auto"/>
            <w:vAlign w:val="bottom"/>
          </w:tcPr>
          <w:p w14:paraId="5ADE77B2" w14:textId="77777777" w:rsidR="00011A46" w:rsidRPr="002B30F0" w:rsidRDefault="00011A46" w:rsidP="00051BF5">
            <w:pPr>
              <w:spacing w:before="20" w:after="20"/>
              <w:rPr>
                <w:rFonts w:eastAsia="Arial Unicode MS"/>
                <w:sz w:val="21"/>
              </w:rPr>
            </w:pPr>
            <w:r w:rsidRPr="002B30F0">
              <w:rPr>
                <w:rFonts w:eastAsia="Arial Unicode MS"/>
                <w:sz w:val="21"/>
              </w:rPr>
              <w:t>3</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A2D1FD" w14:textId="77777777" w:rsidR="00011A46" w:rsidRPr="002B30F0" w:rsidRDefault="00011A46" w:rsidP="00051BF5">
            <w:pPr>
              <w:spacing w:before="20" w:after="20"/>
              <w:rPr>
                <w:rFonts w:eastAsia="Arial Unicode MS"/>
                <w:sz w:val="21"/>
              </w:rPr>
            </w:pPr>
            <w:r w:rsidRPr="002B30F0">
              <w:rPr>
                <w:rFonts w:eastAsia="Arial Unicode MS"/>
                <w:sz w:val="21"/>
              </w:rPr>
              <w:t>4</w:t>
            </w:r>
          </w:p>
        </w:tc>
        <w:tc>
          <w:tcPr>
            <w:tcW w:w="617" w:type="dxa"/>
            <w:tcBorders>
              <w:top w:val="single" w:sz="4" w:space="0" w:color="auto"/>
              <w:left w:val="nil"/>
              <w:bottom w:val="single" w:sz="4" w:space="0" w:color="auto"/>
              <w:right w:val="nil"/>
            </w:tcBorders>
            <w:shd w:val="clear" w:color="auto" w:fill="auto"/>
            <w:vAlign w:val="bottom"/>
          </w:tcPr>
          <w:p w14:paraId="385EA716" w14:textId="77777777" w:rsidR="00011A46" w:rsidRPr="002B30F0" w:rsidRDefault="00011A46" w:rsidP="00051BF5">
            <w:pPr>
              <w:spacing w:before="20" w:after="20"/>
              <w:rPr>
                <w:rFonts w:eastAsia="Arial Unicode MS"/>
                <w:sz w:val="21"/>
              </w:rPr>
            </w:pPr>
            <w:r w:rsidRPr="002B30F0">
              <w:rPr>
                <w:rFonts w:eastAsia="Arial Unicode MS"/>
                <w:sz w:val="21"/>
              </w:rPr>
              <w:t>5</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23CB81B" w14:textId="77777777" w:rsidR="00011A46" w:rsidRPr="002B30F0" w:rsidRDefault="00011A46" w:rsidP="00051BF5">
            <w:pPr>
              <w:spacing w:before="20" w:after="20"/>
              <w:rPr>
                <w:rFonts w:eastAsia="Arial Unicode MS"/>
                <w:sz w:val="21"/>
              </w:rPr>
            </w:pPr>
            <w:r w:rsidRPr="002B30F0">
              <w:rPr>
                <w:rFonts w:eastAsia="Arial Unicode MS"/>
                <w:sz w:val="21"/>
              </w:rPr>
              <w:t>7</w:t>
            </w:r>
          </w:p>
        </w:tc>
        <w:tc>
          <w:tcPr>
            <w:tcW w:w="608" w:type="dxa"/>
            <w:tcBorders>
              <w:top w:val="single" w:sz="4" w:space="0" w:color="auto"/>
              <w:left w:val="nil"/>
              <w:bottom w:val="single" w:sz="4" w:space="0" w:color="auto"/>
              <w:right w:val="nil"/>
            </w:tcBorders>
            <w:shd w:val="clear" w:color="auto" w:fill="auto"/>
            <w:vAlign w:val="bottom"/>
          </w:tcPr>
          <w:p w14:paraId="0E6FB7BB" w14:textId="77777777" w:rsidR="00011A46" w:rsidRPr="002B30F0" w:rsidRDefault="00011A46" w:rsidP="00051BF5">
            <w:pPr>
              <w:spacing w:before="20" w:after="20"/>
              <w:rPr>
                <w:rFonts w:eastAsia="Arial Unicode MS"/>
                <w:sz w:val="21"/>
              </w:rPr>
            </w:pPr>
            <w:r w:rsidRPr="002B30F0">
              <w:rPr>
                <w:rFonts w:eastAsia="Arial Unicode MS"/>
                <w:sz w:val="21"/>
              </w:rPr>
              <w:t>1</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EE84531" w14:textId="77777777" w:rsidR="00011A46" w:rsidRPr="002B30F0" w:rsidRDefault="00011A46" w:rsidP="00051BF5">
            <w:pPr>
              <w:spacing w:before="20" w:after="20"/>
              <w:rPr>
                <w:rFonts w:eastAsia="Arial Unicode MS"/>
                <w:sz w:val="21"/>
              </w:rPr>
            </w:pPr>
            <w:r w:rsidRPr="002B30F0">
              <w:rPr>
                <w:rFonts w:eastAsia="Arial Unicode MS"/>
                <w:sz w:val="21"/>
              </w:rPr>
              <w:t>1</w:t>
            </w:r>
          </w:p>
        </w:tc>
      </w:tr>
      <w:tr w:rsidR="00011A46" w:rsidRPr="002B30F0" w14:paraId="7356EB5A"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CADFF8" w14:textId="77777777" w:rsidR="00011A46" w:rsidRPr="002B30F0" w:rsidRDefault="00011A46" w:rsidP="00051BF5">
            <w:pPr>
              <w:spacing w:before="20" w:after="20"/>
              <w:ind w:left="102"/>
              <w:rPr>
                <w:sz w:val="21"/>
              </w:rPr>
            </w:pPr>
            <w:r w:rsidRPr="002B30F0">
              <w:rPr>
                <w:sz w:val="21"/>
              </w:rPr>
              <w:t>EL1</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AFF36CF" w14:textId="77777777" w:rsidR="00011A46" w:rsidRPr="002B30F0" w:rsidRDefault="00011A46" w:rsidP="00051BF5">
            <w:pPr>
              <w:spacing w:before="20" w:after="20"/>
              <w:rPr>
                <w:sz w:val="21"/>
              </w:rPr>
            </w:pPr>
            <w:r w:rsidRPr="002B30F0">
              <w:rPr>
                <w:sz w:val="21"/>
              </w:rPr>
              <w:t>47</w:t>
            </w:r>
          </w:p>
        </w:tc>
        <w:tc>
          <w:tcPr>
            <w:tcW w:w="428" w:type="dxa"/>
            <w:tcBorders>
              <w:top w:val="single" w:sz="4" w:space="0" w:color="auto"/>
              <w:left w:val="nil"/>
              <w:bottom w:val="single" w:sz="4" w:space="0" w:color="auto"/>
              <w:right w:val="nil"/>
            </w:tcBorders>
            <w:shd w:val="clear" w:color="auto" w:fill="auto"/>
            <w:vAlign w:val="bottom"/>
          </w:tcPr>
          <w:p w14:paraId="5BE69E01" w14:textId="77777777" w:rsidR="00011A46" w:rsidRPr="002B30F0" w:rsidRDefault="00011A46" w:rsidP="00051BF5">
            <w:pPr>
              <w:spacing w:before="20" w:after="20"/>
              <w:rPr>
                <w:sz w:val="21"/>
              </w:rPr>
            </w:pPr>
            <w:r w:rsidRPr="002B30F0">
              <w:rPr>
                <w:sz w:val="21"/>
              </w:rPr>
              <w:t>27</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48817A" w14:textId="77777777" w:rsidR="00011A46" w:rsidRPr="002B30F0" w:rsidRDefault="00011A46" w:rsidP="00051BF5">
            <w:pPr>
              <w:spacing w:before="20" w:after="20"/>
              <w:rPr>
                <w:sz w:val="21"/>
              </w:rPr>
            </w:pPr>
            <w:r w:rsidRPr="002B30F0">
              <w:rPr>
                <w:sz w:val="21"/>
              </w:rPr>
              <w:t>57</w:t>
            </w:r>
          </w:p>
        </w:tc>
        <w:tc>
          <w:tcPr>
            <w:tcW w:w="556" w:type="dxa"/>
            <w:tcBorders>
              <w:top w:val="single" w:sz="4" w:space="0" w:color="auto"/>
              <w:left w:val="nil"/>
              <w:bottom w:val="single" w:sz="4" w:space="0" w:color="auto"/>
              <w:right w:val="nil"/>
            </w:tcBorders>
            <w:shd w:val="clear" w:color="auto" w:fill="auto"/>
            <w:vAlign w:val="bottom"/>
          </w:tcPr>
          <w:p w14:paraId="2D9BFB7D" w14:textId="77777777" w:rsidR="00011A46" w:rsidRPr="002B30F0" w:rsidRDefault="00011A46" w:rsidP="00051BF5">
            <w:pPr>
              <w:spacing w:before="20" w:after="20"/>
              <w:rPr>
                <w:sz w:val="21"/>
              </w:rPr>
            </w:pPr>
            <w:r w:rsidRPr="002B30F0">
              <w:rPr>
                <w:sz w:val="21"/>
              </w:rPr>
              <w:t>2</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40BBFE7" w14:textId="77777777" w:rsidR="00011A46" w:rsidRPr="002B30F0" w:rsidRDefault="00011A46" w:rsidP="00051BF5">
            <w:pPr>
              <w:spacing w:before="20" w:after="20"/>
              <w:rPr>
                <w:sz w:val="21"/>
              </w:rPr>
            </w:pPr>
            <w:r w:rsidRPr="002B30F0">
              <w:rPr>
                <w:sz w:val="21"/>
              </w:rPr>
              <w:t>4</w:t>
            </w:r>
          </w:p>
        </w:tc>
        <w:tc>
          <w:tcPr>
            <w:tcW w:w="499" w:type="dxa"/>
            <w:tcBorders>
              <w:top w:val="single" w:sz="4" w:space="0" w:color="auto"/>
              <w:left w:val="nil"/>
              <w:bottom w:val="single" w:sz="4" w:space="0" w:color="auto"/>
              <w:right w:val="nil"/>
            </w:tcBorders>
            <w:shd w:val="clear" w:color="auto" w:fill="auto"/>
            <w:vAlign w:val="bottom"/>
          </w:tcPr>
          <w:p w14:paraId="61CDE46C" w14:textId="77777777" w:rsidR="00011A46" w:rsidRPr="002B30F0" w:rsidRDefault="00011A46" w:rsidP="00051BF5">
            <w:pPr>
              <w:spacing w:before="20" w:after="20"/>
              <w:rPr>
                <w:sz w:val="21"/>
              </w:rPr>
            </w:pPr>
            <w:r w:rsidRPr="002B30F0">
              <w:rPr>
                <w:sz w:val="21"/>
              </w:rPr>
              <w:t>2</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C0E577" w14:textId="77777777" w:rsidR="00011A46" w:rsidRPr="002B30F0" w:rsidRDefault="00011A46" w:rsidP="00051BF5">
            <w:pPr>
              <w:spacing w:before="20" w:after="20"/>
              <w:rPr>
                <w:sz w:val="21"/>
              </w:rPr>
            </w:pPr>
            <w:r w:rsidRPr="002B30F0">
              <w:rPr>
                <w:sz w:val="21"/>
              </w:rPr>
              <w:t>4</w:t>
            </w:r>
          </w:p>
        </w:tc>
        <w:tc>
          <w:tcPr>
            <w:tcW w:w="643" w:type="dxa"/>
            <w:tcBorders>
              <w:top w:val="single" w:sz="4" w:space="0" w:color="auto"/>
              <w:left w:val="nil"/>
              <w:bottom w:val="single" w:sz="4" w:space="0" w:color="auto"/>
              <w:right w:val="nil"/>
            </w:tcBorders>
            <w:shd w:val="clear" w:color="auto" w:fill="auto"/>
            <w:vAlign w:val="bottom"/>
          </w:tcPr>
          <w:p w14:paraId="2D2FE517" w14:textId="77777777" w:rsidR="00011A46" w:rsidRPr="002B30F0" w:rsidRDefault="00011A46" w:rsidP="00051BF5">
            <w:pPr>
              <w:spacing w:before="20" w:after="20"/>
              <w:rPr>
                <w:sz w:val="21"/>
              </w:rPr>
            </w:pPr>
            <w:r w:rsidRPr="002B30F0">
              <w:rPr>
                <w:sz w:val="21"/>
              </w:rPr>
              <w:t>4</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747B8C" w14:textId="77777777" w:rsidR="00011A46" w:rsidRPr="002B30F0" w:rsidRDefault="00011A46" w:rsidP="00051BF5">
            <w:pPr>
              <w:spacing w:before="20" w:after="20"/>
              <w:rPr>
                <w:sz w:val="21"/>
              </w:rPr>
            </w:pPr>
            <w:r w:rsidRPr="002B30F0">
              <w:rPr>
                <w:sz w:val="21"/>
              </w:rPr>
              <w:t>9</w:t>
            </w:r>
          </w:p>
        </w:tc>
        <w:tc>
          <w:tcPr>
            <w:tcW w:w="617" w:type="dxa"/>
            <w:tcBorders>
              <w:top w:val="single" w:sz="4" w:space="0" w:color="auto"/>
              <w:left w:val="nil"/>
              <w:bottom w:val="single" w:sz="4" w:space="0" w:color="auto"/>
              <w:right w:val="nil"/>
            </w:tcBorders>
            <w:shd w:val="clear" w:color="auto" w:fill="auto"/>
            <w:vAlign w:val="bottom"/>
          </w:tcPr>
          <w:p w14:paraId="0CB47BAF" w14:textId="77777777" w:rsidR="00011A46" w:rsidRPr="002B30F0" w:rsidRDefault="00011A46" w:rsidP="00051BF5">
            <w:pPr>
              <w:spacing w:before="20" w:after="20"/>
              <w:rPr>
                <w:sz w:val="21"/>
              </w:rPr>
            </w:pPr>
            <w:r w:rsidRPr="002B30F0">
              <w:rPr>
                <w:sz w:val="21"/>
              </w:rPr>
              <w:t>2</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2F9A98B" w14:textId="77777777" w:rsidR="00011A46" w:rsidRPr="002B30F0" w:rsidRDefault="00011A46" w:rsidP="00051BF5">
            <w:pPr>
              <w:spacing w:before="20" w:after="20"/>
              <w:rPr>
                <w:sz w:val="21"/>
              </w:rPr>
            </w:pPr>
            <w:r w:rsidRPr="002B30F0">
              <w:rPr>
                <w:sz w:val="21"/>
              </w:rPr>
              <w:t>4</w:t>
            </w:r>
          </w:p>
        </w:tc>
        <w:tc>
          <w:tcPr>
            <w:tcW w:w="608" w:type="dxa"/>
            <w:tcBorders>
              <w:top w:val="single" w:sz="4" w:space="0" w:color="auto"/>
              <w:left w:val="nil"/>
              <w:bottom w:val="single" w:sz="4" w:space="0" w:color="auto"/>
              <w:right w:val="nil"/>
            </w:tcBorders>
            <w:shd w:val="clear" w:color="auto" w:fill="auto"/>
            <w:vAlign w:val="bottom"/>
          </w:tcPr>
          <w:p w14:paraId="3EE9D91E" w14:textId="77777777" w:rsidR="00011A46" w:rsidRPr="002B30F0" w:rsidRDefault="00011A46" w:rsidP="00051BF5">
            <w:pPr>
              <w:spacing w:before="20" w:after="20"/>
              <w:rPr>
                <w:sz w:val="21"/>
              </w:rPr>
            </w:pPr>
            <w:r w:rsidRPr="002B30F0">
              <w:rPr>
                <w:sz w:val="21"/>
              </w:rPr>
              <w:t>3</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3B2067" w14:textId="77777777" w:rsidR="00011A46" w:rsidRPr="002B30F0" w:rsidRDefault="00011A46" w:rsidP="00051BF5">
            <w:pPr>
              <w:spacing w:before="20" w:after="20"/>
              <w:rPr>
                <w:sz w:val="21"/>
              </w:rPr>
            </w:pPr>
            <w:r w:rsidRPr="002B30F0">
              <w:rPr>
                <w:sz w:val="21"/>
              </w:rPr>
              <w:t>6</w:t>
            </w:r>
          </w:p>
        </w:tc>
      </w:tr>
      <w:tr w:rsidR="00011A46" w:rsidRPr="002B30F0" w14:paraId="1C3A4030"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8FD706" w14:textId="77777777" w:rsidR="00011A46" w:rsidRPr="002B30F0" w:rsidRDefault="00011A46" w:rsidP="00051BF5">
            <w:pPr>
              <w:spacing w:before="20" w:after="20"/>
              <w:ind w:left="102"/>
              <w:rPr>
                <w:sz w:val="21"/>
              </w:rPr>
            </w:pPr>
            <w:r w:rsidRPr="002B30F0">
              <w:rPr>
                <w:sz w:val="21"/>
              </w:rPr>
              <w:t>EL2</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13900C8" w14:textId="77777777" w:rsidR="00011A46" w:rsidRPr="002B30F0" w:rsidRDefault="00011A46" w:rsidP="00051BF5">
            <w:pPr>
              <w:spacing w:before="20" w:after="20"/>
              <w:rPr>
                <w:sz w:val="21"/>
              </w:rPr>
            </w:pPr>
            <w:r w:rsidRPr="002B30F0">
              <w:rPr>
                <w:sz w:val="21"/>
              </w:rPr>
              <w:t>14</w:t>
            </w:r>
          </w:p>
        </w:tc>
        <w:tc>
          <w:tcPr>
            <w:tcW w:w="428" w:type="dxa"/>
            <w:tcBorders>
              <w:top w:val="single" w:sz="4" w:space="0" w:color="auto"/>
              <w:left w:val="nil"/>
              <w:bottom w:val="single" w:sz="4" w:space="0" w:color="auto"/>
              <w:right w:val="nil"/>
            </w:tcBorders>
            <w:shd w:val="clear" w:color="auto" w:fill="auto"/>
            <w:vAlign w:val="bottom"/>
          </w:tcPr>
          <w:p w14:paraId="32DFDF4F" w14:textId="77777777" w:rsidR="00011A46" w:rsidRPr="002B30F0" w:rsidRDefault="00011A46" w:rsidP="00051BF5">
            <w:pPr>
              <w:spacing w:before="20" w:after="20"/>
              <w:rPr>
                <w:sz w:val="21"/>
              </w:rPr>
            </w:pPr>
            <w:r w:rsidRPr="002B30F0">
              <w:rPr>
                <w:sz w:val="21"/>
              </w:rPr>
              <w:t>7</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186ADD8" w14:textId="77777777" w:rsidR="00011A46" w:rsidRPr="002B30F0" w:rsidRDefault="00011A46" w:rsidP="00051BF5">
            <w:pPr>
              <w:spacing w:before="20" w:after="20"/>
              <w:rPr>
                <w:sz w:val="21"/>
              </w:rPr>
            </w:pPr>
            <w:r w:rsidRPr="002B30F0">
              <w:rPr>
                <w:sz w:val="21"/>
              </w:rPr>
              <w:t>50</w:t>
            </w:r>
          </w:p>
        </w:tc>
        <w:tc>
          <w:tcPr>
            <w:tcW w:w="556" w:type="dxa"/>
            <w:tcBorders>
              <w:top w:val="single" w:sz="4" w:space="0" w:color="auto"/>
              <w:left w:val="nil"/>
              <w:bottom w:val="single" w:sz="4" w:space="0" w:color="auto"/>
              <w:right w:val="nil"/>
            </w:tcBorders>
            <w:shd w:val="clear" w:color="auto" w:fill="auto"/>
            <w:vAlign w:val="bottom"/>
          </w:tcPr>
          <w:p w14:paraId="36C810A2" w14:textId="77777777" w:rsidR="00011A46" w:rsidRPr="002B30F0" w:rsidRDefault="00011A46" w:rsidP="00051BF5">
            <w:pPr>
              <w:spacing w:before="20" w:after="20"/>
              <w:rPr>
                <w:sz w:val="21"/>
              </w:rPr>
            </w:pPr>
            <w:r w:rsidRPr="002B30F0">
              <w:rPr>
                <w:sz w:val="21"/>
              </w:rP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32F689" w14:textId="77777777" w:rsidR="00011A46" w:rsidRPr="002B30F0" w:rsidRDefault="00011A46" w:rsidP="00051BF5">
            <w:pPr>
              <w:spacing w:before="20" w:after="20"/>
              <w:rPr>
                <w:sz w:val="21"/>
              </w:rPr>
            </w:pPr>
            <w:r w:rsidRPr="002B30F0">
              <w:rPr>
                <w:sz w:val="21"/>
              </w:rPr>
              <w:t>0</w:t>
            </w:r>
          </w:p>
        </w:tc>
        <w:tc>
          <w:tcPr>
            <w:tcW w:w="499" w:type="dxa"/>
            <w:tcBorders>
              <w:top w:val="single" w:sz="4" w:space="0" w:color="auto"/>
              <w:left w:val="nil"/>
              <w:bottom w:val="single" w:sz="4" w:space="0" w:color="auto"/>
              <w:right w:val="nil"/>
            </w:tcBorders>
            <w:shd w:val="clear" w:color="auto" w:fill="auto"/>
            <w:vAlign w:val="bottom"/>
          </w:tcPr>
          <w:p w14:paraId="2228BDE3" w14:textId="77777777" w:rsidR="00011A46" w:rsidRPr="002B30F0" w:rsidRDefault="00011A46" w:rsidP="00051BF5">
            <w:pPr>
              <w:spacing w:before="20" w:after="20"/>
              <w:rPr>
                <w:sz w:val="21"/>
              </w:rPr>
            </w:pPr>
            <w:r w:rsidRPr="002B30F0">
              <w:rPr>
                <w:sz w:val="21"/>
              </w:rPr>
              <w:t>1</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0097852" w14:textId="77777777" w:rsidR="00011A46" w:rsidRPr="002B30F0" w:rsidRDefault="00011A46" w:rsidP="00051BF5">
            <w:pPr>
              <w:spacing w:before="20" w:after="20"/>
              <w:rPr>
                <w:sz w:val="21"/>
              </w:rPr>
            </w:pPr>
            <w:r w:rsidRPr="002B30F0">
              <w:rPr>
                <w:sz w:val="21"/>
              </w:rPr>
              <w:t>7</w:t>
            </w:r>
          </w:p>
        </w:tc>
        <w:tc>
          <w:tcPr>
            <w:tcW w:w="643" w:type="dxa"/>
            <w:tcBorders>
              <w:top w:val="single" w:sz="4" w:space="0" w:color="auto"/>
              <w:left w:val="nil"/>
              <w:bottom w:val="single" w:sz="4" w:space="0" w:color="auto"/>
              <w:right w:val="nil"/>
            </w:tcBorders>
            <w:shd w:val="clear" w:color="auto" w:fill="auto"/>
            <w:vAlign w:val="bottom"/>
          </w:tcPr>
          <w:p w14:paraId="5659A6DF" w14:textId="77777777" w:rsidR="00011A46" w:rsidRPr="002B30F0" w:rsidRDefault="00011A46" w:rsidP="00051BF5">
            <w:pPr>
              <w:spacing w:before="20" w:after="20"/>
              <w:rPr>
                <w:sz w:val="21"/>
              </w:rPr>
            </w:pPr>
            <w:r w:rsidRPr="002B30F0">
              <w:rPr>
                <w:sz w:val="21"/>
              </w:rPr>
              <w:t>2</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63A4FC" w14:textId="77777777" w:rsidR="00011A46" w:rsidRPr="002B30F0" w:rsidRDefault="00011A46" w:rsidP="00051BF5">
            <w:pPr>
              <w:spacing w:before="20" w:after="20"/>
              <w:rPr>
                <w:sz w:val="21"/>
              </w:rPr>
            </w:pPr>
            <w:r w:rsidRPr="002B30F0">
              <w:rPr>
                <w:sz w:val="21"/>
              </w:rPr>
              <w:t>14</w:t>
            </w:r>
          </w:p>
        </w:tc>
        <w:tc>
          <w:tcPr>
            <w:tcW w:w="617" w:type="dxa"/>
            <w:tcBorders>
              <w:top w:val="single" w:sz="4" w:space="0" w:color="auto"/>
              <w:left w:val="nil"/>
              <w:bottom w:val="single" w:sz="4" w:space="0" w:color="auto"/>
              <w:right w:val="nil"/>
            </w:tcBorders>
            <w:shd w:val="clear" w:color="auto" w:fill="auto"/>
            <w:vAlign w:val="bottom"/>
          </w:tcPr>
          <w:p w14:paraId="31BD2792" w14:textId="77777777" w:rsidR="00011A46" w:rsidRPr="002B30F0" w:rsidRDefault="00011A46" w:rsidP="00051BF5">
            <w:pPr>
              <w:spacing w:before="20" w:after="20"/>
              <w:rPr>
                <w:sz w:val="21"/>
              </w:rPr>
            </w:pPr>
            <w:r w:rsidRPr="002B30F0">
              <w:rPr>
                <w:sz w:val="21"/>
              </w:rPr>
              <w:t>1</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0A3E594" w14:textId="77777777" w:rsidR="00011A46" w:rsidRPr="002B30F0" w:rsidRDefault="00011A46" w:rsidP="00051BF5">
            <w:pPr>
              <w:spacing w:before="20" w:after="20"/>
              <w:rPr>
                <w:sz w:val="21"/>
              </w:rPr>
            </w:pPr>
            <w:r w:rsidRPr="002B30F0">
              <w:rPr>
                <w:sz w:val="21"/>
              </w:rPr>
              <w:t>14</w:t>
            </w:r>
          </w:p>
        </w:tc>
        <w:tc>
          <w:tcPr>
            <w:tcW w:w="608" w:type="dxa"/>
            <w:tcBorders>
              <w:top w:val="single" w:sz="4" w:space="0" w:color="auto"/>
              <w:left w:val="nil"/>
              <w:bottom w:val="single" w:sz="4" w:space="0" w:color="auto"/>
              <w:right w:val="nil"/>
            </w:tcBorders>
            <w:shd w:val="clear" w:color="auto" w:fill="auto"/>
            <w:vAlign w:val="bottom"/>
          </w:tcPr>
          <w:p w14:paraId="6AAB3AED" w14:textId="77777777" w:rsidR="00011A46" w:rsidRPr="002B30F0" w:rsidRDefault="00011A46" w:rsidP="00051BF5">
            <w:pPr>
              <w:spacing w:before="20" w:after="20"/>
              <w:rPr>
                <w:sz w:val="21"/>
              </w:rPr>
            </w:pPr>
            <w:r w:rsidRPr="002B30F0">
              <w:rPr>
                <w:sz w:val="21"/>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6007FF9" w14:textId="77777777" w:rsidR="00011A46" w:rsidRPr="002B30F0" w:rsidRDefault="00011A46" w:rsidP="00051BF5">
            <w:pPr>
              <w:spacing w:before="20" w:after="20"/>
              <w:rPr>
                <w:sz w:val="21"/>
              </w:rPr>
            </w:pPr>
            <w:r w:rsidRPr="002B30F0">
              <w:rPr>
                <w:sz w:val="21"/>
              </w:rPr>
              <w:t>0</w:t>
            </w:r>
          </w:p>
        </w:tc>
      </w:tr>
      <w:tr w:rsidR="00011A46" w:rsidRPr="002B30F0" w14:paraId="52CAD7A2"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1BD24EB" w14:textId="77777777" w:rsidR="00011A46" w:rsidRPr="002B30F0" w:rsidRDefault="00011A46" w:rsidP="00051BF5">
            <w:pPr>
              <w:spacing w:before="20" w:after="20"/>
              <w:ind w:left="102"/>
              <w:rPr>
                <w:sz w:val="21"/>
              </w:rPr>
            </w:pPr>
            <w:r w:rsidRPr="002B30F0">
              <w:rPr>
                <w:sz w:val="21"/>
              </w:rPr>
              <w:t>SES1</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503DF6AE" w14:textId="77777777" w:rsidR="00011A46" w:rsidRPr="002B30F0" w:rsidRDefault="00011A46" w:rsidP="00051BF5">
            <w:pPr>
              <w:spacing w:before="20" w:after="20"/>
              <w:rPr>
                <w:sz w:val="21"/>
              </w:rPr>
            </w:pPr>
            <w:r w:rsidRPr="002B30F0">
              <w:rPr>
                <w:sz w:val="21"/>
              </w:rPr>
              <w:t>3</w:t>
            </w:r>
          </w:p>
        </w:tc>
        <w:tc>
          <w:tcPr>
            <w:tcW w:w="428" w:type="dxa"/>
            <w:tcBorders>
              <w:top w:val="single" w:sz="4" w:space="0" w:color="auto"/>
              <w:left w:val="nil"/>
              <w:bottom w:val="single" w:sz="4" w:space="0" w:color="auto"/>
              <w:right w:val="nil"/>
            </w:tcBorders>
            <w:shd w:val="clear" w:color="auto" w:fill="auto"/>
          </w:tcPr>
          <w:p w14:paraId="742D4A9A" w14:textId="77777777" w:rsidR="00011A46" w:rsidRPr="002B30F0" w:rsidRDefault="00011A46" w:rsidP="00051BF5">
            <w:pPr>
              <w:spacing w:before="20" w:after="20"/>
              <w:rPr>
                <w:sz w:val="21"/>
              </w:rPr>
            </w:pPr>
            <w:r w:rsidRPr="002B30F0">
              <w:rPr>
                <w:sz w:val="21"/>
              </w:rPr>
              <w:t>1</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0893DB2D" w14:textId="77777777" w:rsidR="00011A46" w:rsidRPr="002B30F0" w:rsidRDefault="00011A46" w:rsidP="00051BF5">
            <w:pPr>
              <w:spacing w:before="20" w:after="20"/>
              <w:rPr>
                <w:sz w:val="21"/>
              </w:rPr>
            </w:pPr>
            <w:r w:rsidRPr="002B30F0">
              <w:rPr>
                <w:sz w:val="21"/>
              </w:rPr>
              <w:t>33</w:t>
            </w:r>
          </w:p>
        </w:tc>
        <w:tc>
          <w:tcPr>
            <w:tcW w:w="556" w:type="dxa"/>
            <w:tcBorders>
              <w:top w:val="single" w:sz="4" w:space="0" w:color="auto"/>
              <w:left w:val="nil"/>
              <w:bottom w:val="single" w:sz="4" w:space="0" w:color="auto"/>
              <w:right w:val="nil"/>
            </w:tcBorders>
            <w:shd w:val="clear" w:color="auto" w:fill="auto"/>
          </w:tcPr>
          <w:p w14:paraId="2B4C101C" w14:textId="77777777" w:rsidR="00011A46" w:rsidRPr="002B30F0" w:rsidRDefault="00011A46" w:rsidP="00051BF5">
            <w:pPr>
              <w:spacing w:before="20" w:after="20"/>
              <w:rPr>
                <w:sz w:val="21"/>
              </w:rPr>
            </w:pPr>
            <w:r w:rsidRPr="002B30F0">
              <w:rPr>
                <w:sz w:val="21"/>
              </w:rP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012D5F2" w14:textId="77777777" w:rsidR="00011A46" w:rsidRPr="002B30F0" w:rsidRDefault="00011A46" w:rsidP="00051BF5">
            <w:pPr>
              <w:spacing w:before="20" w:after="20"/>
              <w:rPr>
                <w:sz w:val="21"/>
              </w:rPr>
            </w:pPr>
            <w:r w:rsidRPr="002B30F0">
              <w:rPr>
                <w:sz w:val="21"/>
              </w:rPr>
              <w:t>0</w:t>
            </w:r>
          </w:p>
        </w:tc>
        <w:tc>
          <w:tcPr>
            <w:tcW w:w="499" w:type="dxa"/>
            <w:tcBorders>
              <w:top w:val="single" w:sz="4" w:space="0" w:color="auto"/>
              <w:left w:val="nil"/>
              <w:bottom w:val="single" w:sz="4" w:space="0" w:color="auto"/>
              <w:right w:val="nil"/>
            </w:tcBorders>
            <w:shd w:val="clear" w:color="auto" w:fill="auto"/>
          </w:tcPr>
          <w:p w14:paraId="0DA65B3E" w14:textId="77777777" w:rsidR="00011A46" w:rsidRPr="002B30F0" w:rsidRDefault="00011A46" w:rsidP="00051BF5">
            <w:pPr>
              <w:spacing w:before="20" w:after="20"/>
              <w:rPr>
                <w:sz w:val="21"/>
              </w:rPr>
            </w:pPr>
            <w:r w:rsidRPr="002B30F0">
              <w:rPr>
                <w:sz w:val="21"/>
              </w:rPr>
              <w:t>0</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2070116" w14:textId="77777777" w:rsidR="00011A46" w:rsidRPr="002B30F0" w:rsidRDefault="00011A46" w:rsidP="00051BF5">
            <w:pPr>
              <w:spacing w:before="20" w:after="20"/>
              <w:rPr>
                <w:sz w:val="21"/>
              </w:rPr>
            </w:pPr>
            <w:r w:rsidRPr="002B30F0">
              <w:rPr>
                <w:sz w:val="21"/>
              </w:rPr>
              <w:t>0</w:t>
            </w:r>
          </w:p>
        </w:tc>
        <w:tc>
          <w:tcPr>
            <w:tcW w:w="643" w:type="dxa"/>
            <w:tcBorders>
              <w:top w:val="single" w:sz="4" w:space="0" w:color="auto"/>
              <w:left w:val="nil"/>
              <w:bottom w:val="single" w:sz="4" w:space="0" w:color="auto"/>
              <w:right w:val="nil"/>
            </w:tcBorders>
            <w:shd w:val="clear" w:color="auto" w:fill="auto"/>
          </w:tcPr>
          <w:p w14:paraId="21C17F3D" w14:textId="77777777" w:rsidR="00011A46" w:rsidRPr="002B30F0" w:rsidRDefault="00011A46" w:rsidP="00051BF5">
            <w:pPr>
              <w:spacing w:before="20" w:after="20"/>
              <w:rPr>
                <w:sz w:val="21"/>
              </w:rPr>
            </w:pPr>
            <w:r w:rsidRPr="002B30F0">
              <w:rPr>
                <w:sz w:val="21"/>
              </w:rPr>
              <w:t>0</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73AFD43" w14:textId="77777777" w:rsidR="00011A46" w:rsidRPr="002B30F0" w:rsidRDefault="00011A46" w:rsidP="00051BF5">
            <w:pPr>
              <w:spacing w:before="20" w:after="20"/>
              <w:rPr>
                <w:sz w:val="21"/>
              </w:rPr>
            </w:pPr>
            <w:r w:rsidRPr="002B30F0">
              <w:rPr>
                <w:sz w:val="21"/>
              </w:rPr>
              <w:t>0</w:t>
            </w:r>
          </w:p>
        </w:tc>
        <w:tc>
          <w:tcPr>
            <w:tcW w:w="617" w:type="dxa"/>
            <w:tcBorders>
              <w:top w:val="single" w:sz="4" w:space="0" w:color="auto"/>
              <w:left w:val="nil"/>
              <w:bottom w:val="single" w:sz="4" w:space="0" w:color="auto"/>
              <w:right w:val="nil"/>
            </w:tcBorders>
            <w:shd w:val="clear" w:color="auto" w:fill="auto"/>
          </w:tcPr>
          <w:p w14:paraId="4D12AC5C" w14:textId="77777777" w:rsidR="00011A46" w:rsidRPr="002B30F0" w:rsidRDefault="00011A46" w:rsidP="00051BF5">
            <w:pPr>
              <w:spacing w:before="20" w:after="20"/>
              <w:rPr>
                <w:sz w:val="21"/>
              </w:rPr>
            </w:pPr>
            <w:r w:rsidRPr="002B30F0">
              <w:rPr>
                <w:sz w:val="21"/>
              </w:rPr>
              <w:t>0</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06B2807" w14:textId="77777777" w:rsidR="00011A46" w:rsidRPr="002B30F0" w:rsidRDefault="00011A46" w:rsidP="00051BF5">
            <w:pPr>
              <w:spacing w:before="20" w:after="20"/>
              <w:rPr>
                <w:sz w:val="21"/>
              </w:rPr>
            </w:pPr>
            <w:r w:rsidRPr="002B30F0">
              <w:rPr>
                <w:sz w:val="21"/>
              </w:rPr>
              <w:t>0</w:t>
            </w:r>
          </w:p>
        </w:tc>
        <w:tc>
          <w:tcPr>
            <w:tcW w:w="608" w:type="dxa"/>
            <w:tcBorders>
              <w:top w:val="single" w:sz="4" w:space="0" w:color="auto"/>
              <w:left w:val="nil"/>
              <w:bottom w:val="single" w:sz="4" w:space="0" w:color="auto"/>
              <w:right w:val="nil"/>
            </w:tcBorders>
            <w:shd w:val="clear" w:color="auto" w:fill="auto"/>
          </w:tcPr>
          <w:p w14:paraId="09EB6FE2" w14:textId="77777777" w:rsidR="00011A46" w:rsidRPr="002B30F0" w:rsidRDefault="00011A46" w:rsidP="00051BF5">
            <w:pPr>
              <w:spacing w:before="20" w:after="20"/>
              <w:rPr>
                <w:sz w:val="21"/>
              </w:rPr>
            </w:pPr>
            <w:r w:rsidRPr="002B30F0">
              <w:rPr>
                <w:sz w:val="21"/>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82FF4B0" w14:textId="77777777" w:rsidR="00011A46" w:rsidRPr="002B30F0" w:rsidRDefault="00011A46" w:rsidP="00051BF5">
            <w:pPr>
              <w:spacing w:before="20" w:after="20"/>
              <w:rPr>
                <w:sz w:val="21"/>
              </w:rPr>
            </w:pPr>
            <w:r w:rsidRPr="002B30F0">
              <w:rPr>
                <w:sz w:val="21"/>
              </w:rPr>
              <w:t>0</w:t>
            </w:r>
          </w:p>
        </w:tc>
      </w:tr>
      <w:tr w:rsidR="00011A46" w:rsidRPr="002B30F0" w14:paraId="4F527CFA"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BF3792" w14:textId="77777777" w:rsidR="00011A46" w:rsidRPr="002B30F0" w:rsidRDefault="00011A46" w:rsidP="00051BF5">
            <w:pPr>
              <w:spacing w:before="20" w:after="20"/>
              <w:ind w:left="102"/>
              <w:rPr>
                <w:sz w:val="21"/>
              </w:rPr>
            </w:pPr>
            <w:r w:rsidRPr="002B30F0">
              <w:rPr>
                <w:sz w:val="21"/>
              </w:rPr>
              <w:t>CEO</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4C3AE16" w14:textId="77777777" w:rsidR="00011A46" w:rsidRPr="002B30F0" w:rsidRDefault="00011A46" w:rsidP="00051BF5">
            <w:pPr>
              <w:spacing w:before="20" w:after="20"/>
              <w:rPr>
                <w:sz w:val="21"/>
              </w:rPr>
            </w:pPr>
            <w:r w:rsidRPr="002B30F0">
              <w:rPr>
                <w:sz w:val="21"/>
              </w:rPr>
              <w:t>1</w:t>
            </w:r>
          </w:p>
        </w:tc>
        <w:tc>
          <w:tcPr>
            <w:tcW w:w="428" w:type="dxa"/>
            <w:tcBorders>
              <w:top w:val="single" w:sz="4" w:space="0" w:color="auto"/>
              <w:left w:val="nil"/>
              <w:bottom w:val="single" w:sz="4" w:space="0" w:color="auto"/>
              <w:right w:val="nil"/>
            </w:tcBorders>
            <w:shd w:val="clear" w:color="auto" w:fill="auto"/>
            <w:vAlign w:val="bottom"/>
          </w:tcPr>
          <w:p w14:paraId="01FA57DD" w14:textId="77777777" w:rsidR="00011A46" w:rsidRPr="002B30F0" w:rsidRDefault="00011A46" w:rsidP="00051BF5">
            <w:pPr>
              <w:spacing w:before="20" w:after="20"/>
              <w:rPr>
                <w:sz w:val="21"/>
              </w:rPr>
            </w:pPr>
            <w:r w:rsidRPr="002B30F0">
              <w:rPr>
                <w:sz w:val="21"/>
              </w:rPr>
              <w:t>0</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0972E7" w14:textId="77777777" w:rsidR="00011A46" w:rsidRPr="002B30F0" w:rsidRDefault="00011A46" w:rsidP="00051BF5">
            <w:pPr>
              <w:spacing w:before="20" w:after="20"/>
              <w:rPr>
                <w:sz w:val="21"/>
              </w:rPr>
            </w:pPr>
            <w:r w:rsidRPr="002B30F0">
              <w:rPr>
                <w:sz w:val="21"/>
              </w:rPr>
              <w:t>0</w:t>
            </w:r>
          </w:p>
        </w:tc>
        <w:tc>
          <w:tcPr>
            <w:tcW w:w="556" w:type="dxa"/>
            <w:tcBorders>
              <w:top w:val="single" w:sz="4" w:space="0" w:color="auto"/>
              <w:left w:val="nil"/>
              <w:bottom w:val="single" w:sz="4" w:space="0" w:color="auto"/>
              <w:right w:val="nil"/>
            </w:tcBorders>
            <w:shd w:val="clear" w:color="auto" w:fill="auto"/>
            <w:vAlign w:val="bottom"/>
          </w:tcPr>
          <w:p w14:paraId="1189FBEA" w14:textId="77777777" w:rsidR="00011A46" w:rsidRPr="002B30F0" w:rsidRDefault="00011A46" w:rsidP="00051BF5">
            <w:pPr>
              <w:spacing w:before="20" w:after="20"/>
              <w:rPr>
                <w:sz w:val="21"/>
              </w:rPr>
            </w:pPr>
            <w:r w:rsidRPr="002B30F0">
              <w:rPr>
                <w:sz w:val="21"/>
              </w:rP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591EB17" w14:textId="77777777" w:rsidR="00011A46" w:rsidRPr="002B30F0" w:rsidRDefault="00011A46" w:rsidP="00051BF5">
            <w:pPr>
              <w:spacing w:before="20" w:after="20"/>
              <w:rPr>
                <w:sz w:val="21"/>
              </w:rPr>
            </w:pPr>
            <w:r w:rsidRPr="002B30F0">
              <w:rPr>
                <w:sz w:val="21"/>
              </w:rPr>
              <w:t>0</w:t>
            </w:r>
          </w:p>
        </w:tc>
        <w:tc>
          <w:tcPr>
            <w:tcW w:w="499" w:type="dxa"/>
            <w:tcBorders>
              <w:top w:val="single" w:sz="4" w:space="0" w:color="auto"/>
              <w:left w:val="nil"/>
              <w:bottom w:val="single" w:sz="4" w:space="0" w:color="auto"/>
              <w:right w:val="nil"/>
            </w:tcBorders>
            <w:shd w:val="clear" w:color="auto" w:fill="auto"/>
            <w:vAlign w:val="bottom"/>
          </w:tcPr>
          <w:p w14:paraId="79F4BC33" w14:textId="77777777" w:rsidR="00011A46" w:rsidRPr="002B30F0" w:rsidRDefault="00011A46" w:rsidP="00051BF5">
            <w:pPr>
              <w:spacing w:before="20" w:after="20"/>
              <w:rPr>
                <w:sz w:val="21"/>
              </w:rPr>
            </w:pPr>
            <w:r w:rsidRPr="002B30F0">
              <w:rPr>
                <w:sz w:val="21"/>
              </w:rPr>
              <w:t>0</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CE4F1A1" w14:textId="77777777" w:rsidR="00011A46" w:rsidRPr="002B30F0" w:rsidRDefault="00011A46" w:rsidP="00051BF5">
            <w:pPr>
              <w:spacing w:before="20" w:after="20"/>
              <w:rPr>
                <w:sz w:val="21"/>
              </w:rPr>
            </w:pPr>
            <w:r w:rsidRPr="002B30F0">
              <w:rPr>
                <w:sz w:val="21"/>
              </w:rPr>
              <w:t>0</w:t>
            </w:r>
          </w:p>
        </w:tc>
        <w:tc>
          <w:tcPr>
            <w:tcW w:w="643" w:type="dxa"/>
            <w:tcBorders>
              <w:top w:val="single" w:sz="4" w:space="0" w:color="auto"/>
              <w:left w:val="nil"/>
              <w:bottom w:val="single" w:sz="4" w:space="0" w:color="auto"/>
              <w:right w:val="nil"/>
            </w:tcBorders>
            <w:shd w:val="clear" w:color="auto" w:fill="auto"/>
            <w:vAlign w:val="bottom"/>
          </w:tcPr>
          <w:p w14:paraId="36168621" w14:textId="77777777" w:rsidR="00011A46" w:rsidRPr="002B30F0" w:rsidRDefault="00011A46" w:rsidP="00051BF5">
            <w:pPr>
              <w:spacing w:before="20" w:after="20"/>
              <w:rPr>
                <w:sz w:val="21"/>
              </w:rPr>
            </w:pPr>
            <w:r w:rsidRPr="002B30F0">
              <w:rPr>
                <w:sz w:val="21"/>
              </w:rPr>
              <w:t>0</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9247542" w14:textId="77777777" w:rsidR="00011A46" w:rsidRPr="002B30F0" w:rsidRDefault="00011A46" w:rsidP="00051BF5">
            <w:pPr>
              <w:spacing w:before="20" w:after="20"/>
              <w:rPr>
                <w:sz w:val="21"/>
              </w:rPr>
            </w:pPr>
            <w:r w:rsidRPr="002B30F0">
              <w:rPr>
                <w:sz w:val="21"/>
              </w:rPr>
              <w:t>0</w:t>
            </w:r>
          </w:p>
        </w:tc>
        <w:tc>
          <w:tcPr>
            <w:tcW w:w="617" w:type="dxa"/>
            <w:tcBorders>
              <w:top w:val="single" w:sz="4" w:space="0" w:color="auto"/>
              <w:left w:val="nil"/>
              <w:bottom w:val="single" w:sz="4" w:space="0" w:color="auto"/>
              <w:right w:val="nil"/>
            </w:tcBorders>
            <w:shd w:val="clear" w:color="auto" w:fill="auto"/>
            <w:vAlign w:val="bottom"/>
          </w:tcPr>
          <w:p w14:paraId="26B33394" w14:textId="77777777" w:rsidR="00011A46" w:rsidRPr="002B30F0" w:rsidRDefault="00011A46" w:rsidP="00051BF5">
            <w:pPr>
              <w:spacing w:before="20" w:after="20"/>
              <w:rPr>
                <w:sz w:val="21"/>
              </w:rPr>
            </w:pPr>
            <w:r w:rsidRPr="002B30F0">
              <w:rPr>
                <w:sz w:val="21"/>
              </w:rPr>
              <w:t>0</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3CE7CFF" w14:textId="77777777" w:rsidR="00011A46" w:rsidRPr="002B30F0" w:rsidRDefault="00011A46" w:rsidP="00051BF5">
            <w:pPr>
              <w:spacing w:before="20" w:after="20"/>
              <w:rPr>
                <w:sz w:val="21"/>
              </w:rPr>
            </w:pPr>
            <w:r w:rsidRPr="002B30F0">
              <w:rPr>
                <w:sz w:val="21"/>
              </w:rPr>
              <w:t>0</w:t>
            </w:r>
          </w:p>
        </w:tc>
        <w:tc>
          <w:tcPr>
            <w:tcW w:w="608" w:type="dxa"/>
            <w:tcBorders>
              <w:top w:val="single" w:sz="4" w:space="0" w:color="auto"/>
              <w:left w:val="nil"/>
              <w:bottom w:val="single" w:sz="4" w:space="0" w:color="auto"/>
              <w:right w:val="nil"/>
            </w:tcBorders>
            <w:shd w:val="clear" w:color="auto" w:fill="auto"/>
            <w:vAlign w:val="bottom"/>
          </w:tcPr>
          <w:p w14:paraId="639E205F" w14:textId="77777777" w:rsidR="00011A46" w:rsidRPr="002B30F0" w:rsidRDefault="00011A46" w:rsidP="00051BF5">
            <w:pPr>
              <w:spacing w:before="20" w:after="20"/>
              <w:rPr>
                <w:sz w:val="21"/>
              </w:rPr>
            </w:pPr>
            <w:r w:rsidRPr="002B30F0">
              <w:rPr>
                <w:sz w:val="21"/>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44CBF44" w14:textId="77777777" w:rsidR="00011A46" w:rsidRPr="002B30F0" w:rsidRDefault="00011A46" w:rsidP="00051BF5">
            <w:pPr>
              <w:spacing w:before="20" w:after="20"/>
              <w:rPr>
                <w:sz w:val="21"/>
              </w:rPr>
            </w:pPr>
            <w:r w:rsidRPr="002B30F0">
              <w:rPr>
                <w:sz w:val="21"/>
              </w:rPr>
              <w:t>0</w:t>
            </w:r>
          </w:p>
        </w:tc>
      </w:tr>
      <w:tr w:rsidR="00011A46" w:rsidRPr="002B30F0" w14:paraId="57B72015" w14:textId="77777777" w:rsidTr="00F54086">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916487" w14:textId="77777777" w:rsidR="00011A46" w:rsidRPr="002B30F0" w:rsidRDefault="00011A46" w:rsidP="00051BF5">
            <w:pPr>
              <w:spacing w:before="20" w:after="20"/>
              <w:ind w:left="102"/>
              <w:rPr>
                <w:b/>
                <w:sz w:val="21"/>
              </w:rPr>
            </w:pPr>
            <w:r w:rsidRPr="002B30F0">
              <w:rPr>
                <w:b/>
                <w:sz w:val="21"/>
              </w:rPr>
              <w:t>Total</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6CA637D" w14:textId="77777777" w:rsidR="00011A46" w:rsidRPr="002B30F0" w:rsidRDefault="00011A46" w:rsidP="00051BF5">
            <w:pPr>
              <w:spacing w:before="20" w:after="20"/>
              <w:rPr>
                <w:b/>
                <w:sz w:val="21"/>
              </w:rPr>
            </w:pPr>
            <w:r w:rsidRPr="002B30F0">
              <w:rPr>
                <w:b/>
                <w:sz w:val="21"/>
              </w:rPr>
              <w:t>232</w:t>
            </w:r>
          </w:p>
        </w:tc>
        <w:tc>
          <w:tcPr>
            <w:tcW w:w="428" w:type="dxa"/>
            <w:tcBorders>
              <w:top w:val="single" w:sz="4" w:space="0" w:color="auto"/>
              <w:left w:val="nil"/>
              <w:bottom w:val="single" w:sz="4" w:space="0" w:color="auto"/>
              <w:right w:val="nil"/>
            </w:tcBorders>
            <w:shd w:val="clear" w:color="auto" w:fill="auto"/>
            <w:vAlign w:val="bottom"/>
          </w:tcPr>
          <w:p w14:paraId="3D578116" w14:textId="77777777" w:rsidR="00011A46" w:rsidRPr="002B30F0" w:rsidRDefault="00011A46" w:rsidP="00051BF5">
            <w:pPr>
              <w:spacing w:before="20" w:after="20"/>
              <w:rPr>
                <w:b/>
                <w:sz w:val="21"/>
              </w:rPr>
            </w:pPr>
            <w:r w:rsidRPr="002B30F0">
              <w:rPr>
                <w:b/>
                <w:sz w:val="21"/>
              </w:rPr>
              <w:t>146</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0FFF831" w14:textId="77777777" w:rsidR="00011A46" w:rsidRPr="002B30F0" w:rsidRDefault="00011A46" w:rsidP="00051BF5">
            <w:pPr>
              <w:spacing w:before="20" w:after="20"/>
              <w:rPr>
                <w:b/>
                <w:sz w:val="21"/>
              </w:rPr>
            </w:pPr>
            <w:r w:rsidRPr="002B30F0">
              <w:rPr>
                <w:b/>
                <w:sz w:val="21"/>
              </w:rPr>
              <w:t>63</w:t>
            </w:r>
          </w:p>
        </w:tc>
        <w:tc>
          <w:tcPr>
            <w:tcW w:w="556" w:type="dxa"/>
            <w:tcBorders>
              <w:top w:val="single" w:sz="4" w:space="0" w:color="auto"/>
              <w:left w:val="nil"/>
              <w:bottom w:val="single" w:sz="4" w:space="0" w:color="auto"/>
              <w:right w:val="nil"/>
            </w:tcBorders>
            <w:shd w:val="clear" w:color="auto" w:fill="auto"/>
            <w:vAlign w:val="bottom"/>
          </w:tcPr>
          <w:p w14:paraId="56E1496A" w14:textId="77777777" w:rsidR="00011A46" w:rsidRPr="002B30F0" w:rsidRDefault="00011A46" w:rsidP="00051BF5">
            <w:pPr>
              <w:spacing w:before="20" w:after="20"/>
              <w:rPr>
                <w:b/>
                <w:sz w:val="21"/>
              </w:rPr>
            </w:pPr>
            <w:r w:rsidRPr="002B30F0">
              <w:rPr>
                <w:b/>
                <w:sz w:val="21"/>
              </w:rPr>
              <w:t>10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BCA4AA4" w14:textId="77777777" w:rsidR="00011A46" w:rsidRPr="002B30F0" w:rsidRDefault="00011A46" w:rsidP="00051BF5">
            <w:pPr>
              <w:spacing w:before="20" w:after="20"/>
              <w:rPr>
                <w:b/>
                <w:sz w:val="21"/>
              </w:rPr>
            </w:pPr>
            <w:r w:rsidRPr="002B30F0">
              <w:rPr>
                <w:b/>
                <w:sz w:val="21"/>
              </w:rPr>
              <w:t>4</w:t>
            </w:r>
          </w:p>
        </w:tc>
        <w:tc>
          <w:tcPr>
            <w:tcW w:w="499" w:type="dxa"/>
            <w:tcBorders>
              <w:top w:val="single" w:sz="4" w:space="0" w:color="auto"/>
              <w:left w:val="nil"/>
              <w:bottom w:val="single" w:sz="4" w:space="0" w:color="auto"/>
              <w:right w:val="nil"/>
            </w:tcBorders>
            <w:shd w:val="clear" w:color="auto" w:fill="auto"/>
            <w:vAlign w:val="bottom"/>
          </w:tcPr>
          <w:p w14:paraId="3A9E34F8" w14:textId="77777777" w:rsidR="00011A46" w:rsidRPr="002B30F0" w:rsidRDefault="00011A46" w:rsidP="00051BF5">
            <w:pPr>
              <w:spacing w:before="20" w:after="20"/>
              <w:rPr>
                <w:b/>
                <w:sz w:val="21"/>
              </w:rPr>
            </w:pPr>
            <w:r w:rsidRPr="002B30F0">
              <w:rPr>
                <w:b/>
                <w:sz w:val="21"/>
              </w:rPr>
              <w:t>6</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262DB31" w14:textId="77777777" w:rsidR="00011A46" w:rsidRPr="002B30F0" w:rsidRDefault="00011A46" w:rsidP="00051BF5">
            <w:pPr>
              <w:spacing w:before="20" w:after="20"/>
              <w:rPr>
                <w:b/>
                <w:sz w:val="21"/>
              </w:rPr>
            </w:pPr>
            <w:r w:rsidRPr="002B30F0">
              <w:rPr>
                <w:b/>
                <w:sz w:val="21"/>
              </w:rPr>
              <w:t>3</w:t>
            </w:r>
          </w:p>
        </w:tc>
        <w:tc>
          <w:tcPr>
            <w:tcW w:w="643" w:type="dxa"/>
            <w:tcBorders>
              <w:top w:val="single" w:sz="4" w:space="0" w:color="auto"/>
              <w:left w:val="nil"/>
              <w:bottom w:val="single" w:sz="4" w:space="0" w:color="auto"/>
              <w:right w:val="nil"/>
            </w:tcBorders>
            <w:shd w:val="clear" w:color="auto" w:fill="auto"/>
            <w:vAlign w:val="bottom"/>
          </w:tcPr>
          <w:p w14:paraId="057FE37C" w14:textId="77777777" w:rsidR="00011A46" w:rsidRPr="002B30F0" w:rsidRDefault="00011A46" w:rsidP="00051BF5">
            <w:pPr>
              <w:spacing w:before="20" w:after="20"/>
              <w:rPr>
                <w:b/>
                <w:sz w:val="21"/>
              </w:rPr>
            </w:pPr>
            <w:r w:rsidRPr="002B30F0">
              <w:rPr>
                <w:b/>
                <w:sz w:val="21"/>
              </w:rPr>
              <w:t>14</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646C91E" w14:textId="77777777" w:rsidR="00011A46" w:rsidRPr="002B30F0" w:rsidRDefault="00011A46" w:rsidP="00051BF5">
            <w:pPr>
              <w:spacing w:before="20" w:after="20"/>
              <w:rPr>
                <w:b/>
                <w:sz w:val="21"/>
              </w:rPr>
            </w:pPr>
            <w:r w:rsidRPr="002B30F0">
              <w:rPr>
                <w:b/>
                <w:sz w:val="21"/>
              </w:rPr>
              <w:t>6</w:t>
            </w:r>
          </w:p>
        </w:tc>
        <w:tc>
          <w:tcPr>
            <w:tcW w:w="617" w:type="dxa"/>
            <w:tcBorders>
              <w:top w:val="single" w:sz="4" w:space="0" w:color="auto"/>
              <w:left w:val="nil"/>
              <w:bottom w:val="single" w:sz="4" w:space="0" w:color="auto"/>
              <w:right w:val="nil"/>
            </w:tcBorders>
            <w:shd w:val="clear" w:color="auto" w:fill="auto"/>
            <w:vAlign w:val="bottom"/>
          </w:tcPr>
          <w:p w14:paraId="349E38CD" w14:textId="77777777" w:rsidR="00011A46" w:rsidRPr="002B30F0" w:rsidRDefault="00011A46" w:rsidP="00051BF5">
            <w:pPr>
              <w:spacing w:before="20" w:after="20"/>
              <w:rPr>
                <w:b/>
                <w:sz w:val="21"/>
              </w:rPr>
            </w:pPr>
            <w:r w:rsidRPr="002B30F0">
              <w:rPr>
                <w:b/>
                <w:sz w:val="21"/>
              </w:rPr>
              <w:t>13</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F5CD17" w14:textId="77777777" w:rsidR="00011A46" w:rsidRPr="002B30F0" w:rsidRDefault="00011A46" w:rsidP="00051BF5">
            <w:pPr>
              <w:spacing w:before="20" w:after="20"/>
              <w:rPr>
                <w:b/>
                <w:sz w:val="21"/>
              </w:rPr>
            </w:pPr>
            <w:r w:rsidRPr="002B30F0">
              <w:rPr>
                <w:b/>
                <w:sz w:val="21"/>
              </w:rPr>
              <w:t>6</w:t>
            </w:r>
          </w:p>
        </w:tc>
        <w:tc>
          <w:tcPr>
            <w:tcW w:w="608" w:type="dxa"/>
            <w:tcBorders>
              <w:top w:val="single" w:sz="4" w:space="0" w:color="auto"/>
              <w:left w:val="nil"/>
              <w:bottom w:val="single" w:sz="4" w:space="0" w:color="auto"/>
              <w:right w:val="nil"/>
            </w:tcBorders>
            <w:shd w:val="clear" w:color="auto" w:fill="auto"/>
            <w:vAlign w:val="bottom"/>
          </w:tcPr>
          <w:p w14:paraId="54C9C32C" w14:textId="77777777" w:rsidR="00011A46" w:rsidRPr="002B30F0" w:rsidRDefault="00011A46" w:rsidP="00051BF5">
            <w:pPr>
              <w:spacing w:before="20" w:after="20"/>
              <w:rPr>
                <w:b/>
                <w:sz w:val="21"/>
              </w:rPr>
            </w:pPr>
            <w:r w:rsidRPr="002B30F0">
              <w:rPr>
                <w:b/>
                <w:sz w:val="21"/>
              </w:rPr>
              <w:t>4</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B514454" w14:textId="77777777" w:rsidR="00011A46" w:rsidRPr="002B30F0" w:rsidRDefault="00011A46" w:rsidP="00051BF5">
            <w:pPr>
              <w:spacing w:before="20" w:after="20"/>
              <w:rPr>
                <w:b/>
                <w:sz w:val="21"/>
              </w:rPr>
            </w:pPr>
            <w:r w:rsidRPr="002B30F0">
              <w:rPr>
                <w:b/>
                <w:sz w:val="21"/>
              </w:rPr>
              <w:t>2</w:t>
            </w:r>
          </w:p>
        </w:tc>
      </w:tr>
    </w:tbl>
    <w:p w14:paraId="2756B01B" w14:textId="77777777" w:rsidR="00011A46" w:rsidRPr="002B30F0" w:rsidRDefault="00011A46" w:rsidP="00011A46">
      <w:pPr>
        <w:keepNext/>
        <w:keepLines/>
        <w:spacing w:after="360"/>
        <w:rPr>
          <w:sz w:val="18"/>
          <w:szCs w:val="18"/>
        </w:rPr>
      </w:pPr>
      <w:r w:rsidRPr="002B30F0">
        <w:rPr>
          <w:sz w:val="18"/>
          <w:szCs w:val="18"/>
        </w:rPr>
        <w:t>APS = Australian Public Service; A&amp;TSI = Aboriginal and Torres Strait Islander; CEO = Chief Executive Officer; EL = Executive level; NESB = Non-English speaking background; NESB1 = Non-English speaking background, second generation (mother); NESB2 = Non-English speaking background, second generation (father); No. = number; PWD = People with a disability; SES = Senior Executive Service</w:t>
      </w:r>
    </w:p>
    <w:p w14:paraId="43AEB38E" w14:textId="77777777" w:rsidR="00011A46" w:rsidRDefault="00011A46" w:rsidP="00011A46">
      <w:pPr>
        <w:rPr>
          <w:lang w:eastAsia="en-US"/>
        </w:rPr>
      </w:pPr>
    </w:p>
    <w:p w14:paraId="202B2DD2" w14:textId="77777777" w:rsidR="00011A46" w:rsidRPr="002B30F0" w:rsidRDefault="00011A46" w:rsidP="00011A46">
      <w:pPr>
        <w:rPr>
          <w:lang w:eastAsia="en-US"/>
        </w:rPr>
      </w:pPr>
    </w:p>
    <w:p w14:paraId="1A30BD42" w14:textId="6DA6C721" w:rsidR="00011A46" w:rsidRPr="005F18ED" w:rsidRDefault="00051BF5" w:rsidP="00F7603B">
      <w:pPr>
        <w:pStyle w:val="Caption"/>
        <w:rPr>
          <w:lang w:eastAsia="en-US"/>
        </w:rPr>
      </w:pPr>
      <w:bookmarkStart w:id="663" w:name="_Toc47522009"/>
      <w:bookmarkStart w:id="664" w:name="_Toc47527938"/>
      <w:bookmarkStart w:id="665" w:name="_Toc47541241"/>
      <w:bookmarkStart w:id="666" w:name="_Toc47549374"/>
      <w:r>
        <w:br w:type="column"/>
      </w:r>
      <w:bookmarkStart w:id="667" w:name="_Toc52869064"/>
      <w:r w:rsidR="00011A46">
        <w:t xml:space="preserve">Table </w:t>
      </w:r>
      <w:r w:rsidR="00F7603B">
        <w:fldChar w:fldCharType="begin"/>
      </w:r>
      <w:r w:rsidR="00F7603B">
        <w:instrText xml:space="preserve"> SEQ Table \* ARABIC </w:instrText>
      </w:r>
      <w:r w:rsidR="00F7603B">
        <w:fldChar w:fldCharType="separate"/>
      </w:r>
      <w:r w:rsidR="001266CC">
        <w:rPr>
          <w:noProof/>
        </w:rPr>
        <w:t>18</w:t>
      </w:r>
      <w:r w:rsidR="00F7603B">
        <w:fldChar w:fldCharType="end"/>
      </w:r>
      <w:r w:rsidR="00F7603B">
        <w:t>:</w:t>
      </w:r>
      <w:r w:rsidR="00011A46">
        <w:t xml:space="preserve"> </w:t>
      </w:r>
      <w:r w:rsidR="00011A46" w:rsidRPr="00926A19">
        <w:t>Salary ranges by classification level 2019–20</w:t>
      </w:r>
      <w:bookmarkEnd w:id="663"/>
      <w:bookmarkEnd w:id="664"/>
      <w:bookmarkEnd w:id="665"/>
      <w:bookmarkEnd w:id="666"/>
      <w:bookmarkEnd w:id="667"/>
    </w:p>
    <w:tbl>
      <w:tblPr>
        <w:tblW w:w="5665"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auto"/>
        </w:tblBorders>
        <w:tblLook w:val="04A0" w:firstRow="1" w:lastRow="0" w:firstColumn="1" w:lastColumn="0" w:noHBand="0" w:noVBand="1"/>
        <w:tblCaption w:val="Table 18 Salary ranges by classification level"/>
        <w:tblDescription w:val="Table shows the salary ranges by classification level for 2018-19 from SES 1 at the highest salary to APS1 at the lowest"/>
      </w:tblPr>
      <w:tblGrid>
        <w:gridCol w:w="1555"/>
        <w:gridCol w:w="1984"/>
        <w:gridCol w:w="2126"/>
      </w:tblGrid>
      <w:tr w:rsidR="00011A46" w:rsidRPr="007E5922" w14:paraId="2E50CA6C" w14:textId="77777777" w:rsidTr="00F54086">
        <w:trPr>
          <w:trHeight w:val="329"/>
          <w:tblHeader/>
        </w:trPr>
        <w:tc>
          <w:tcPr>
            <w:tcW w:w="1555" w:type="dxa"/>
            <w:noWrap/>
            <w:hideMark/>
          </w:tcPr>
          <w:p w14:paraId="5AD93F2D" w14:textId="77777777" w:rsidR="00011A46" w:rsidRPr="007E5922" w:rsidRDefault="00011A46" w:rsidP="00F54086">
            <w:pPr>
              <w:ind w:left="-107"/>
              <w:jc w:val="center"/>
              <w:rPr>
                <w:rFonts w:cs="Arial"/>
                <w:sz w:val="21"/>
                <w:szCs w:val="21"/>
              </w:rPr>
            </w:pPr>
            <w:r w:rsidRPr="007E5922">
              <w:rPr>
                <w:rFonts w:cs="Arial"/>
                <w:sz w:val="21"/>
                <w:szCs w:val="21"/>
              </w:rPr>
              <w:t>Classification</w:t>
            </w:r>
          </w:p>
        </w:tc>
        <w:tc>
          <w:tcPr>
            <w:tcW w:w="1984" w:type="dxa"/>
          </w:tcPr>
          <w:p w14:paraId="5B599602" w14:textId="77777777" w:rsidR="00011A46" w:rsidRPr="007E5922" w:rsidRDefault="00011A46" w:rsidP="00F54086">
            <w:pPr>
              <w:rPr>
                <w:rFonts w:cs="Arial"/>
                <w:sz w:val="21"/>
                <w:szCs w:val="21"/>
              </w:rPr>
            </w:pPr>
            <w:r w:rsidRPr="007E5922">
              <w:rPr>
                <w:rFonts w:cs="Arial"/>
                <w:sz w:val="21"/>
                <w:szCs w:val="21"/>
              </w:rPr>
              <w:t>Minimum salary</w:t>
            </w:r>
            <w:r>
              <w:rPr>
                <w:rFonts w:cs="Arial"/>
                <w:sz w:val="21"/>
                <w:szCs w:val="21"/>
              </w:rPr>
              <w:t xml:space="preserve"> ($)</w:t>
            </w:r>
          </w:p>
        </w:tc>
        <w:tc>
          <w:tcPr>
            <w:tcW w:w="2126" w:type="dxa"/>
          </w:tcPr>
          <w:p w14:paraId="16DCC3D0" w14:textId="77777777" w:rsidR="00011A46" w:rsidRPr="007E5922" w:rsidRDefault="00011A46" w:rsidP="00F54086">
            <w:pPr>
              <w:rPr>
                <w:rFonts w:cs="Arial"/>
                <w:sz w:val="21"/>
                <w:szCs w:val="21"/>
              </w:rPr>
            </w:pPr>
            <w:r w:rsidRPr="007E5922">
              <w:rPr>
                <w:rFonts w:cs="Arial"/>
                <w:sz w:val="21"/>
                <w:szCs w:val="21"/>
              </w:rPr>
              <w:t>Maximum salary</w:t>
            </w:r>
            <w:r>
              <w:rPr>
                <w:rFonts w:cs="Arial"/>
                <w:sz w:val="21"/>
                <w:szCs w:val="21"/>
              </w:rPr>
              <w:t xml:space="preserve"> ($)</w:t>
            </w:r>
          </w:p>
        </w:tc>
      </w:tr>
      <w:tr w:rsidR="00011A46" w:rsidRPr="007E5922" w14:paraId="2A9EA72D" w14:textId="77777777" w:rsidTr="00F54086">
        <w:trPr>
          <w:trHeight w:val="315"/>
        </w:trPr>
        <w:tc>
          <w:tcPr>
            <w:tcW w:w="1555" w:type="dxa"/>
            <w:vAlign w:val="center"/>
            <w:hideMark/>
          </w:tcPr>
          <w:p w14:paraId="6C724C20" w14:textId="692DCD9A" w:rsidR="00011A46" w:rsidRPr="007E5922" w:rsidRDefault="00FC7B1F" w:rsidP="00F54086">
            <w:pPr>
              <w:rPr>
                <w:rFonts w:cs="Arial"/>
                <w:color w:val="222222"/>
                <w:sz w:val="21"/>
                <w:szCs w:val="21"/>
              </w:rPr>
            </w:pPr>
            <w:r>
              <w:rPr>
                <w:rFonts w:cs="Arial"/>
                <w:color w:val="222222"/>
                <w:sz w:val="21"/>
                <w:szCs w:val="21"/>
              </w:rPr>
              <w:t>SES</w:t>
            </w:r>
            <w:r w:rsidR="00011A46" w:rsidRPr="007E5922">
              <w:rPr>
                <w:rFonts w:cs="Arial"/>
                <w:color w:val="222222"/>
                <w:sz w:val="21"/>
                <w:szCs w:val="21"/>
              </w:rPr>
              <w:t>2</w:t>
            </w:r>
            <w:r w:rsidR="00011A46" w:rsidRPr="007E5922">
              <w:rPr>
                <w:rFonts w:cs="Arial"/>
                <w:sz w:val="21"/>
                <w:szCs w:val="21"/>
              </w:rPr>
              <w:t> </w:t>
            </w:r>
          </w:p>
        </w:tc>
        <w:tc>
          <w:tcPr>
            <w:tcW w:w="1984" w:type="dxa"/>
          </w:tcPr>
          <w:p w14:paraId="77DF5EFC" w14:textId="77777777" w:rsidR="00011A46" w:rsidRPr="007E5922" w:rsidRDefault="00011A46" w:rsidP="00F54086">
            <w:pPr>
              <w:jc w:val="center"/>
              <w:rPr>
                <w:rFonts w:cs="Arial"/>
                <w:sz w:val="21"/>
                <w:szCs w:val="21"/>
              </w:rPr>
            </w:pPr>
            <w:r w:rsidRPr="007E5922">
              <w:rPr>
                <w:rFonts w:cs="Arial"/>
                <w:sz w:val="21"/>
                <w:szCs w:val="21"/>
              </w:rPr>
              <w:t>-</w:t>
            </w:r>
          </w:p>
        </w:tc>
        <w:tc>
          <w:tcPr>
            <w:tcW w:w="2126" w:type="dxa"/>
          </w:tcPr>
          <w:p w14:paraId="4F4BD106" w14:textId="77777777" w:rsidR="00011A46" w:rsidRPr="007E5922" w:rsidRDefault="00011A46" w:rsidP="00F54086">
            <w:pPr>
              <w:jc w:val="center"/>
              <w:rPr>
                <w:rFonts w:cs="Arial"/>
                <w:sz w:val="21"/>
                <w:szCs w:val="21"/>
              </w:rPr>
            </w:pPr>
            <w:r w:rsidRPr="007E5922">
              <w:rPr>
                <w:rFonts w:cs="Arial"/>
                <w:sz w:val="21"/>
                <w:szCs w:val="21"/>
              </w:rPr>
              <w:t>-</w:t>
            </w:r>
          </w:p>
        </w:tc>
      </w:tr>
      <w:tr w:rsidR="00011A46" w:rsidRPr="007E5922" w14:paraId="599AF3FF" w14:textId="77777777" w:rsidTr="00F54086">
        <w:trPr>
          <w:trHeight w:val="315"/>
        </w:trPr>
        <w:tc>
          <w:tcPr>
            <w:tcW w:w="1555" w:type="dxa"/>
            <w:vAlign w:val="center"/>
            <w:hideMark/>
          </w:tcPr>
          <w:p w14:paraId="23803494" w14:textId="5F5C11F5" w:rsidR="00011A46" w:rsidRPr="007E5922" w:rsidRDefault="00FC7B1F" w:rsidP="00F54086">
            <w:pPr>
              <w:rPr>
                <w:rFonts w:cs="Arial"/>
                <w:color w:val="222222"/>
                <w:sz w:val="21"/>
                <w:szCs w:val="21"/>
              </w:rPr>
            </w:pPr>
            <w:r>
              <w:rPr>
                <w:rFonts w:cs="Arial"/>
                <w:color w:val="222222"/>
                <w:sz w:val="21"/>
                <w:szCs w:val="21"/>
              </w:rPr>
              <w:t>SES</w:t>
            </w:r>
            <w:r w:rsidR="00011A46" w:rsidRPr="007E5922">
              <w:rPr>
                <w:rFonts w:cs="Arial"/>
                <w:color w:val="222222"/>
                <w:sz w:val="21"/>
                <w:szCs w:val="21"/>
              </w:rPr>
              <w:t>1</w:t>
            </w:r>
          </w:p>
        </w:tc>
        <w:tc>
          <w:tcPr>
            <w:tcW w:w="1984" w:type="dxa"/>
          </w:tcPr>
          <w:p w14:paraId="086DD355" w14:textId="77777777" w:rsidR="00011A46" w:rsidRPr="00B70F83" w:rsidRDefault="00011A46" w:rsidP="00F54086">
            <w:pPr>
              <w:jc w:val="center"/>
              <w:rPr>
                <w:rFonts w:cs="Arial"/>
                <w:sz w:val="21"/>
                <w:szCs w:val="21"/>
              </w:rPr>
            </w:pPr>
            <w:r w:rsidRPr="00B70F83">
              <w:rPr>
                <w:rFonts w:cs="Arial"/>
                <w:sz w:val="21"/>
                <w:szCs w:val="21"/>
              </w:rPr>
              <w:t>151,193</w:t>
            </w:r>
          </w:p>
        </w:tc>
        <w:tc>
          <w:tcPr>
            <w:tcW w:w="2126" w:type="dxa"/>
          </w:tcPr>
          <w:p w14:paraId="785114E1" w14:textId="77777777" w:rsidR="00011A46" w:rsidRPr="00B70F83" w:rsidRDefault="00011A46" w:rsidP="00F54086">
            <w:pPr>
              <w:jc w:val="center"/>
              <w:rPr>
                <w:rFonts w:cs="Arial"/>
                <w:sz w:val="21"/>
                <w:szCs w:val="21"/>
              </w:rPr>
            </w:pPr>
            <w:r w:rsidRPr="00B70F83">
              <w:rPr>
                <w:rFonts w:cs="Arial"/>
                <w:sz w:val="21"/>
                <w:szCs w:val="21"/>
              </w:rPr>
              <w:t>217,632</w:t>
            </w:r>
          </w:p>
        </w:tc>
      </w:tr>
      <w:tr w:rsidR="00011A46" w:rsidRPr="007E5922" w14:paraId="768D188A" w14:textId="77777777" w:rsidTr="00F54086">
        <w:trPr>
          <w:trHeight w:val="315"/>
        </w:trPr>
        <w:tc>
          <w:tcPr>
            <w:tcW w:w="1555" w:type="dxa"/>
            <w:vAlign w:val="center"/>
            <w:hideMark/>
          </w:tcPr>
          <w:p w14:paraId="288F6C02" w14:textId="4E316C6A" w:rsidR="00011A46" w:rsidRPr="007E5922" w:rsidRDefault="00FC7B1F" w:rsidP="00F54086">
            <w:pPr>
              <w:rPr>
                <w:rFonts w:cs="Arial"/>
                <w:color w:val="222222"/>
                <w:sz w:val="21"/>
                <w:szCs w:val="21"/>
              </w:rPr>
            </w:pPr>
            <w:r>
              <w:rPr>
                <w:rFonts w:cs="Arial"/>
                <w:color w:val="222222"/>
                <w:sz w:val="21"/>
                <w:szCs w:val="21"/>
              </w:rPr>
              <w:t>EL</w:t>
            </w:r>
            <w:r w:rsidR="00011A46" w:rsidRPr="007E5922">
              <w:rPr>
                <w:rFonts w:cs="Arial"/>
                <w:color w:val="222222"/>
                <w:sz w:val="21"/>
                <w:szCs w:val="21"/>
              </w:rPr>
              <w:t>2</w:t>
            </w:r>
          </w:p>
        </w:tc>
        <w:tc>
          <w:tcPr>
            <w:tcW w:w="1984" w:type="dxa"/>
          </w:tcPr>
          <w:p w14:paraId="212F518F" w14:textId="77777777" w:rsidR="00011A46" w:rsidRPr="007E5922" w:rsidRDefault="00011A46" w:rsidP="00F54086">
            <w:pPr>
              <w:jc w:val="center"/>
              <w:rPr>
                <w:rFonts w:cs="Arial"/>
                <w:sz w:val="21"/>
                <w:szCs w:val="21"/>
              </w:rPr>
            </w:pPr>
            <w:r>
              <w:rPr>
                <w:rFonts w:cs="Arial"/>
                <w:sz w:val="21"/>
                <w:szCs w:val="21"/>
              </w:rPr>
              <w:t> 119,246</w:t>
            </w:r>
          </w:p>
        </w:tc>
        <w:tc>
          <w:tcPr>
            <w:tcW w:w="2126" w:type="dxa"/>
          </w:tcPr>
          <w:p w14:paraId="2F58A3B5" w14:textId="77777777" w:rsidR="00011A46" w:rsidRPr="007E5922" w:rsidRDefault="00011A46" w:rsidP="00F54086">
            <w:pPr>
              <w:jc w:val="center"/>
              <w:rPr>
                <w:rFonts w:cs="Arial"/>
                <w:sz w:val="21"/>
                <w:szCs w:val="21"/>
              </w:rPr>
            </w:pPr>
            <w:r w:rsidRPr="000E2F82">
              <w:rPr>
                <w:rFonts w:cs="Arial"/>
                <w:sz w:val="21"/>
                <w:szCs w:val="21"/>
              </w:rPr>
              <w:t>149,679</w:t>
            </w:r>
          </w:p>
        </w:tc>
      </w:tr>
      <w:tr w:rsidR="00011A46" w:rsidRPr="007E5922" w14:paraId="75BE7F3B" w14:textId="77777777" w:rsidTr="00F54086">
        <w:trPr>
          <w:trHeight w:val="315"/>
        </w:trPr>
        <w:tc>
          <w:tcPr>
            <w:tcW w:w="1555" w:type="dxa"/>
            <w:vAlign w:val="center"/>
            <w:hideMark/>
          </w:tcPr>
          <w:p w14:paraId="1DF35268" w14:textId="4DEEAEE9" w:rsidR="00011A46" w:rsidRPr="007E5922" w:rsidRDefault="00FC7B1F" w:rsidP="00F54086">
            <w:pPr>
              <w:rPr>
                <w:rFonts w:cs="Arial"/>
                <w:color w:val="222222"/>
                <w:sz w:val="21"/>
                <w:szCs w:val="21"/>
              </w:rPr>
            </w:pPr>
            <w:r>
              <w:rPr>
                <w:rFonts w:cs="Arial"/>
                <w:color w:val="222222"/>
                <w:sz w:val="21"/>
                <w:szCs w:val="21"/>
              </w:rPr>
              <w:t>EL</w:t>
            </w:r>
            <w:r w:rsidR="00011A46" w:rsidRPr="007E5922">
              <w:rPr>
                <w:rFonts w:cs="Arial"/>
                <w:color w:val="222222"/>
                <w:sz w:val="21"/>
                <w:szCs w:val="21"/>
              </w:rPr>
              <w:t>1</w:t>
            </w:r>
          </w:p>
        </w:tc>
        <w:tc>
          <w:tcPr>
            <w:tcW w:w="1984" w:type="dxa"/>
          </w:tcPr>
          <w:p w14:paraId="1AAD2564" w14:textId="77777777" w:rsidR="00011A46" w:rsidRPr="007E5922" w:rsidRDefault="00011A46" w:rsidP="00F54086">
            <w:pPr>
              <w:jc w:val="center"/>
              <w:rPr>
                <w:rFonts w:cs="Arial"/>
                <w:sz w:val="21"/>
                <w:szCs w:val="21"/>
              </w:rPr>
            </w:pPr>
            <w:r>
              <w:rPr>
                <w:rFonts w:cs="Arial"/>
                <w:sz w:val="21"/>
                <w:szCs w:val="21"/>
              </w:rPr>
              <w:t> 101,818</w:t>
            </w:r>
          </w:p>
        </w:tc>
        <w:tc>
          <w:tcPr>
            <w:tcW w:w="2126" w:type="dxa"/>
          </w:tcPr>
          <w:p w14:paraId="7F803D59" w14:textId="77777777" w:rsidR="00011A46" w:rsidRPr="007E5922" w:rsidRDefault="00011A46" w:rsidP="00F54086">
            <w:pPr>
              <w:jc w:val="center"/>
              <w:rPr>
                <w:rFonts w:cs="Arial"/>
                <w:sz w:val="21"/>
                <w:szCs w:val="21"/>
              </w:rPr>
            </w:pPr>
            <w:r>
              <w:rPr>
                <w:rFonts w:cs="Arial"/>
                <w:sz w:val="21"/>
                <w:szCs w:val="21"/>
              </w:rPr>
              <w:t>128,334</w:t>
            </w:r>
          </w:p>
        </w:tc>
      </w:tr>
      <w:tr w:rsidR="00011A46" w:rsidRPr="007E5922" w14:paraId="4AD9E92A" w14:textId="77777777" w:rsidTr="00F54086">
        <w:trPr>
          <w:trHeight w:val="315"/>
        </w:trPr>
        <w:tc>
          <w:tcPr>
            <w:tcW w:w="1555" w:type="dxa"/>
            <w:vAlign w:val="center"/>
            <w:hideMark/>
          </w:tcPr>
          <w:p w14:paraId="2823FD09" w14:textId="09A3AABB" w:rsidR="00011A46" w:rsidRPr="007E5922" w:rsidRDefault="00FC7B1F" w:rsidP="00F54086">
            <w:pPr>
              <w:rPr>
                <w:rFonts w:cs="Arial"/>
                <w:color w:val="222222"/>
                <w:sz w:val="21"/>
                <w:szCs w:val="21"/>
              </w:rPr>
            </w:pPr>
            <w:r>
              <w:rPr>
                <w:rFonts w:cs="Arial"/>
                <w:color w:val="222222"/>
                <w:sz w:val="21"/>
                <w:szCs w:val="21"/>
              </w:rPr>
              <w:t>APS</w:t>
            </w:r>
            <w:r w:rsidR="00011A46" w:rsidRPr="007E5922">
              <w:rPr>
                <w:rFonts w:cs="Arial"/>
                <w:color w:val="222222"/>
                <w:sz w:val="21"/>
                <w:szCs w:val="21"/>
              </w:rPr>
              <w:t>6</w:t>
            </w:r>
          </w:p>
        </w:tc>
        <w:tc>
          <w:tcPr>
            <w:tcW w:w="1984" w:type="dxa"/>
          </w:tcPr>
          <w:p w14:paraId="07AF0CD4" w14:textId="77777777" w:rsidR="00011A46" w:rsidRPr="007E5922" w:rsidRDefault="00011A46" w:rsidP="00F54086">
            <w:pPr>
              <w:jc w:val="center"/>
              <w:rPr>
                <w:rFonts w:cs="Arial"/>
                <w:sz w:val="21"/>
                <w:szCs w:val="21"/>
              </w:rPr>
            </w:pPr>
            <w:r>
              <w:rPr>
                <w:rFonts w:cs="Arial"/>
                <w:sz w:val="21"/>
                <w:szCs w:val="21"/>
              </w:rPr>
              <w:t> 81,441</w:t>
            </w:r>
          </w:p>
        </w:tc>
        <w:tc>
          <w:tcPr>
            <w:tcW w:w="2126" w:type="dxa"/>
          </w:tcPr>
          <w:p w14:paraId="618BCA39" w14:textId="77777777" w:rsidR="00011A46" w:rsidRPr="007E5922" w:rsidRDefault="00011A46" w:rsidP="00F54086">
            <w:pPr>
              <w:jc w:val="center"/>
              <w:rPr>
                <w:rFonts w:cs="Arial"/>
                <w:sz w:val="21"/>
                <w:szCs w:val="21"/>
              </w:rPr>
            </w:pPr>
            <w:r>
              <w:rPr>
                <w:rFonts w:cs="Arial"/>
                <w:sz w:val="21"/>
                <w:szCs w:val="21"/>
              </w:rPr>
              <w:t>92,663</w:t>
            </w:r>
          </w:p>
        </w:tc>
      </w:tr>
      <w:tr w:rsidR="00011A46" w:rsidRPr="007E5922" w14:paraId="08C66779" w14:textId="77777777" w:rsidTr="00F54086">
        <w:trPr>
          <w:trHeight w:val="315"/>
        </w:trPr>
        <w:tc>
          <w:tcPr>
            <w:tcW w:w="1555" w:type="dxa"/>
            <w:vAlign w:val="center"/>
            <w:hideMark/>
          </w:tcPr>
          <w:p w14:paraId="24D2BEC9" w14:textId="1CE904F7" w:rsidR="00011A46" w:rsidRPr="007E5922" w:rsidRDefault="00FC7B1F" w:rsidP="00F54086">
            <w:pPr>
              <w:rPr>
                <w:rFonts w:cs="Arial"/>
                <w:color w:val="222222"/>
                <w:sz w:val="21"/>
                <w:szCs w:val="21"/>
              </w:rPr>
            </w:pPr>
            <w:r>
              <w:rPr>
                <w:rFonts w:cs="Arial"/>
                <w:color w:val="222222"/>
                <w:sz w:val="21"/>
                <w:szCs w:val="21"/>
              </w:rPr>
              <w:t>APS</w:t>
            </w:r>
            <w:r w:rsidR="00011A46" w:rsidRPr="007E5922">
              <w:rPr>
                <w:rFonts w:cs="Arial"/>
                <w:color w:val="222222"/>
                <w:sz w:val="21"/>
                <w:szCs w:val="21"/>
              </w:rPr>
              <w:t>5</w:t>
            </w:r>
          </w:p>
        </w:tc>
        <w:tc>
          <w:tcPr>
            <w:tcW w:w="1984" w:type="dxa"/>
          </w:tcPr>
          <w:p w14:paraId="43EDE648" w14:textId="77777777" w:rsidR="00011A46" w:rsidRPr="007E5922" w:rsidRDefault="00011A46" w:rsidP="00F54086">
            <w:pPr>
              <w:jc w:val="center"/>
              <w:rPr>
                <w:rFonts w:cs="Arial"/>
                <w:sz w:val="21"/>
                <w:szCs w:val="21"/>
              </w:rPr>
            </w:pPr>
            <w:r>
              <w:rPr>
                <w:rFonts w:cs="Arial"/>
                <w:sz w:val="21"/>
                <w:szCs w:val="21"/>
              </w:rPr>
              <w:t> 73,829</w:t>
            </w:r>
          </w:p>
        </w:tc>
        <w:tc>
          <w:tcPr>
            <w:tcW w:w="2126" w:type="dxa"/>
          </w:tcPr>
          <w:p w14:paraId="18A83A04" w14:textId="77777777" w:rsidR="00011A46" w:rsidRPr="007E5922" w:rsidRDefault="00011A46" w:rsidP="00F54086">
            <w:pPr>
              <w:jc w:val="center"/>
              <w:rPr>
                <w:rFonts w:cs="Arial"/>
                <w:sz w:val="21"/>
                <w:szCs w:val="21"/>
              </w:rPr>
            </w:pPr>
            <w:r>
              <w:rPr>
                <w:rFonts w:cs="Arial"/>
                <w:sz w:val="21"/>
                <w:szCs w:val="21"/>
              </w:rPr>
              <w:t>81,015</w:t>
            </w:r>
          </w:p>
        </w:tc>
      </w:tr>
      <w:tr w:rsidR="00011A46" w:rsidRPr="007E5922" w14:paraId="32D97912" w14:textId="77777777" w:rsidTr="00F54086">
        <w:trPr>
          <w:trHeight w:val="315"/>
        </w:trPr>
        <w:tc>
          <w:tcPr>
            <w:tcW w:w="1555" w:type="dxa"/>
            <w:vAlign w:val="center"/>
            <w:hideMark/>
          </w:tcPr>
          <w:p w14:paraId="3E7C5364" w14:textId="198B6FC7" w:rsidR="00011A46" w:rsidRPr="007E5922" w:rsidRDefault="00FC7B1F" w:rsidP="00F54086">
            <w:pPr>
              <w:rPr>
                <w:rFonts w:cs="Arial"/>
                <w:color w:val="222222"/>
                <w:sz w:val="21"/>
                <w:szCs w:val="21"/>
              </w:rPr>
            </w:pPr>
            <w:r>
              <w:rPr>
                <w:rFonts w:cs="Arial"/>
                <w:color w:val="222222"/>
                <w:sz w:val="21"/>
                <w:szCs w:val="21"/>
              </w:rPr>
              <w:t>APS</w:t>
            </w:r>
            <w:r w:rsidR="00011A46" w:rsidRPr="007E5922">
              <w:rPr>
                <w:rFonts w:cs="Arial"/>
                <w:color w:val="222222"/>
                <w:sz w:val="21"/>
                <w:szCs w:val="21"/>
              </w:rPr>
              <w:t>4</w:t>
            </w:r>
          </w:p>
        </w:tc>
        <w:tc>
          <w:tcPr>
            <w:tcW w:w="1984" w:type="dxa"/>
          </w:tcPr>
          <w:p w14:paraId="4297F347" w14:textId="77777777" w:rsidR="00011A46" w:rsidRPr="007E5922" w:rsidRDefault="00011A46" w:rsidP="00F54086">
            <w:pPr>
              <w:jc w:val="center"/>
              <w:rPr>
                <w:rFonts w:cs="Arial"/>
                <w:sz w:val="21"/>
                <w:szCs w:val="21"/>
              </w:rPr>
            </w:pPr>
            <w:r>
              <w:rPr>
                <w:rFonts w:cs="Arial"/>
                <w:sz w:val="21"/>
                <w:szCs w:val="21"/>
              </w:rPr>
              <w:t>66,461</w:t>
            </w:r>
          </w:p>
        </w:tc>
        <w:tc>
          <w:tcPr>
            <w:tcW w:w="2126" w:type="dxa"/>
          </w:tcPr>
          <w:p w14:paraId="5A5CBD5D" w14:textId="77777777" w:rsidR="00011A46" w:rsidRPr="007E5922" w:rsidRDefault="00011A46" w:rsidP="00F54086">
            <w:pPr>
              <w:jc w:val="center"/>
              <w:rPr>
                <w:rFonts w:cs="Arial"/>
                <w:sz w:val="21"/>
                <w:szCs w:val="21"/>
              </w:rPr>
            </w:pPr>
            <w:r>
              <w:rPr>
                <w:rFonts w:cs="Arial"/>
                <w:sz w:val="21"/>
                <w:szCs w:val="21"/>
              </w:rPr>
              <w:t>73,283</w:t>
            </w:r>
          </w:p>
        </w:tc>
      </w:tr>
      <w:tr w:rsidR="00011A46" w:rsidRPr="007E5922" w14:paraId="7F019D34" w14:textId="77777777" w:rsidTr="00F54086">
        <w:trPr>
          <w:trHeight w:val="315"/>
        </w:trPr>
        <w:tc>
          <w:tcPr>
            <w:tcW w:w="1555" w:type="dxa"/>
            <w:vAlign w:val="center"/>
          </w:tcPr>
          <w:p w14:paraId="5C066AAC" w14:textId="61A006DD" w:rsidR="00011A46" w:rsidRPr="007E5922" w:rsidRDefault="00FC7B1F" w:rsidP="00F54086">
            <w:pPr>
              <w:rPr>
                <w:rFonts w:cs="Arial"/>
                <w:color w:val="222222"/>
                <w:sz w:val="21"/>
                <w:szCs w:val="21"/>
              </w:rPr>
            </w:pPr>
            <w:r>
              <w:rPr>
                <w:rFonts w:cs="Arial"/>
                <w:color w:val="222222"/>
                <w:sz w:val="21"/>
                <w:szCs w:val="21"/>
              </w:rPr>
              <w:t>APS</w:t>
            </w:r>
            <w:r w:rsidR="00011A46" w:rsidRPr="007E5922">
              <w:rPr>
                <w:rFonts w:cs="Arial"/>
                <w:color w:val="222222"/>
                <w:sz w:val="21"/>
                <w:szCs w:val="21"/>
              </w:rPr>
              <w:t>3</w:t>
            </w:r>
          </w:p>
        </w:tc>
        <w:tc>
          <w:tcPr>
            <w:tcW w:w="1984" w:type="dxa"/>
          </w:tcPr>
          <w:p w14:paraId="7D373F18" w14:textId="77777777" w:rsidR="00011A46" w:rsidRPr="007E5922" w:rsidRDefault="00011A46" w:rsidP="00F54086">
            <w:pPr>
              <w:jc w:val="center"/>
              <w:rPr>
                <w:rFonts w:cs="Arial"/>
                <w:sz w:val="21"/>
                <w:szCs w:val="21"/>
              </w:rPr>
            </w:pPr>
            <w:r>
              <w:rPr>
                <w:rFonts w:cs="Arial"/>
                <w:sz w:val="21"/>
                <w:szCs w:val="21"/>
              </w:rPr>
              <w:t>59,904</w:t>
            </w:r>
          </w:p>
        </w:tc>
        <w:tc>
          <w:tcPr>
            <w:tcW w:w="2126" w:type="dxa"/>
          </w:tcPr>
          <w:p w14:paraId="4B7C6A2A" w14:textId="77777777" w:rsidR="00011A46" w:rsidRPr="007E5922" w:rsidRDefault="00011A46" w:rsidP="00F54086">
            <w:pPr>
              <w:jc w:val="center"/>
              <w:rPr>
                <w:rFonts w:cs="Arial"/>
                <w:sz w:val="21"/>
                <w:szCs w:val="21"/>
              </w:rPr>
            </w:pPr>
            <w:r>
              <w:rPr>
                <w:rFonts w:cs="Arial"/>
                <w:sz w:val="21"/>
                <w:szCs w:val="21"/>
              </w:rPr>
              <w:t>65,652</w:t>
            </w:r>
          </w:p>
        </w:tc>
      </w:tr>
      <w:tr w:rsidR="00011A46" w:rsidRPr="007E5922" w14:paraId="3429700E" w14:textId="77777777" w:rsidTr="00F54086">
        <w:trPr>
          <w:trHeight w:val="315"/>
        </w:trPr>
        <w:tc>
          <w:tcPr>
            <w:tcW w:w="1555" w:type="dxa"/>
            <w:vAlign w:val="center"/>
          </w:tcPr>
          <w:p w14:paraId="7BF8CCD2" w14:textId="0CFBEF75" w:rsidR="00011A46" w:rsidRPr="007E5922" w:rsidRDefault="00FC7B1F" w:rsidP="00F54086">
            <w:pPr>
              <w:rPr>
                <w:rFonts w:cs="Arial"/>
                <w:color w:val="222222"/>
                <w:sz w:val="21"/>
                <w:szCs w:val="21"/>
              </w:rPr>
            </w:pPr>
            <w:r>
              <w:rPr>
                <w:rFonts w:cs="Arial"/>
                <w:color w:val="222222"/>
                <w:sz w:val="21"/>
                <w:szCs w:val="21"/>
              </w:rPr>
              <w:t>APS</w:t>
            </w:r>
            <w:r w:rsidR="00011A46" w:rsidRPr="007E5922">
              <w:rPr>
                <w:rFonts w:cs="Arial"/>
                <w:color w:val="222222"/>
                <w:sz w:val="21"/>
                <w:szCs w:val="21"/>
              </w:rPr>
              <w:t>2</w:t>
            </w:r>
          </w:p>
        </w:tc>
        <w:tc>
          <w:tcPr>
            <w:tcW w:w="1984" w:type="dxa"/>
          </w:tcPr>
          <w:p w14:paraId="12D69B17" w14:textId="77777777" w:rsidR="00011A46" w:rsidRPr="007E5922" w:rsidRDefault="00011A46" w:rsidP="00F54086">
            <w:pPr>
              <w:jc w:val="center"/>
              <w:rPr>
                <w:rFonts w:cs="Arial"/>
                <w:sz w:val="21"/>
                <w:szCs w:val="21"/>
              </w:rPr>
            </w:pPr>
            <w:r>
              <w:rPr>
                <w:rFonts w:cs="Arial"/>
                <w:sz w:val="21"/>
                <w:szCs w:val="21"/>
              </w:rPr>
              <w:t>52,916</w:t>
            </w:r>
          </w:p>
        </w:tc>
        <w:tc>
          <w:tcPr>
            <w:tcW w:w="2126" w:type="dxa"/>
          </w:tcPr>
          <w:p w14:paraId="4E086C24" w14:textId="77777777" w:rsidR="00011A46" w:rsidRPr="007E5922" w:rsidRDefault="00011A46" w:rsidP="00F54086">
            <w:pPr>
              <w:jc w:val="center"/>
              <w:rPr>
                <w:rFonts w:cs="Arial"/>
                <w:sz w:val="21"/>
                <w:szCs w:val="21"/>
              </w:rPr>
            </w:pPr>
            <w:r>
              <w:rPr>
                <w:rFonts w:cs="Arial"/>
                <w:sz w:val="21"/>
                <w:szCs w:val="21"/>
              </w:rPr>
              <w:t>59,482</w:t>
            </w:r>
          </w:p>
        </w:tc>
      </w:tr>
      <w:tr w:rsidR="00011A46" w:rsidRPr="007E5922" w14:paraId="006C390E" w14:textId="77777777" w:rsidTr="00F54086">
        <w:trPr>
          <w:trHeight w:val="315"/>
        </w:trPr>
        <w:tc>
          <w:tcPr>
            <w:tcW w:w="1555" w:type="dxa"/>
            <w:vAlign w:val="center"/>
          </w:tcPr>
          <w:p w14:paraId="34BC8DCC" w14:textId="3A685E3A" w:rsidR="00011A46" w:rsidRPr="007E5922" w:rsidRDefault="00FC7B1F" w:rsidP="00F54086">
            <w:pPr>
              <w:rPr>
                <w:rFonts w:cs="Arial"/>
                <w:color w:val="222222"/>
                <w:sz w:val="21"/>
                <w:szCs w:val="21"/>
              </w:rPr>
            </w:pPr>
            <w:r>
              <w:rPr>
                <w:rFonts w:cs="Arial"/>
                <w:color w:val="222222"/>
                <w:sz w:val="21"/>
                <w:szCs w:val="21"/>
              </w:rPr>
              <w:t>APS</w:t>
            </w:r>
            <w:r w:rsidR="00011A46" w:rsidRPr="007E5922">
              <w:rPr>
                <w:rFonts w:cs="Arial"/>
                <w:color w:val="222222"/>
                <w:sz w:val="21"/>
                <w:szCs w:val="21"/>
              </w:rPr>
              <w:t>1</w:t>
            </w:r>
          </w:p>
        </w:tc>
        <w:tc>
          <w:tcPr>
            <w:tcW w:w="1984" w:type="dxa"/>
          </w:tcPr>
          <w:p w14:paraId="4098943D" w14:textId="77777777" w:rsidR="00011A46" w:rsidRPr="007E5922" w:rsidRDefault="00011A46" w:rsidP="00F54086">
            <w:pPr>
              <w:jc w:val="center"/>
              <w:rPr>
                <w:rFonts w:cs="Arial"/>
                <w:sz w:val="21"/>
                <w:szCs w:val="21"/>
              </w:rPr>
            </w:pPr>
            <w:r>
              <w:rPr>
                <w:rFonts w:cs="Arial"/>
                <w:sz w:val="21"/>
                <w:szCs w:val="21"/>
              </w:rPr>
              <w:t>42,350</w:t>
            </w:r>
          </w:p>
        </w:tc>
        <w:tc>
          <w:tcPr>
            <w:tcW w:w="2126" w:type="dxa"/>
          </w:tcPr>
          <w:p w14:paraId="387BCCCA" w14:textId="77777777" w:rsidR="00011A46" w:rsidRPr="007E5922" w:rsidRDefault="00011A46" w:rsidP="00F54086">
            <w:pPr>
              <w:jc w:val="center"/>
              <w:rPr>
                <w:rFonts w:cs="Arial"/>
                <w:sz w:val="21"/>
                <w:szCs w:val="21"/>
              </w:rPr>
            </w:pPr>
            <w:r>
              <w:rPr>
                <w:rFonts w:cs="Arial"/>
                <w:sz w:val="21"/>
                <w:szCs w:val="21"/>
              </w:rPr>
              <w:t>52,706</w:t>
            </w:r>
          </w:p>
        </w:tc>
      </w:tr>
    </w:tbl>
    <w:p w14:paraId="52D56F21" w14:textId="77777777" w:rsidR="00011A46" w:rsidRPr="005F67C7" w:rsidRDefault="00011A46" w:rsidP="00011A46">
      <w:pPr>
        <w:spacing w:after="0"/>
      </w:pPr>
    </w:p>
    <w:p w14:paraId="611522CC" w14:textId="77777777" w:rsidR="00011A46" w:rsidRPr="00682C1C" w:rsidRDefault="00011A46" w:rsidP="00011A46"/>
    <w:p w14:paraId="02E4E14D" w14:textId="77777777" w:rsidR="00011A46" w:rsidRDefault="00011A46" w:rsidP="00011A46">
      <w:pPr>
        <w:spacing w:after="200" w:line="276" w:lineRule="auto"/>
        <w:rPr>
          <w:rFonts w:cs="Arial"/>
          <w:b/>
          <w:bCs/>
          <w:iCs/>
          <w:sz w:val="28"/>
          <w:szCs w:val="28"/>
          <w:lang w:eastAsia="en-US"/>
        </w:rPr>
      </w:pPr>
      <w:r>
        <w:rPr>
          <w:lang w:eastAsia="en-US"/>
        </w:rPr>
        <w:br w:type="page"/>
      </w:r>
    </w:p>
    <w:p w14:paraId="21A3FDBF" w14:textId="77777777" w:rsidR="00011A46" w:rsidRDefault="00011A46" w:rsidP="00011A46">
      <w:pPr>
        <w:pStyle w:val="Heading2"/>
        <w:rPr>
          <w:lang w:eastAsia="en-US"/>
        </w:rPr>
      </w:pPr>
      <w:bookmarkStart w:id="668" w:name="_Toc47599470"/>
      <w:bookmarkStart w:id="669" w:name="_Toc47599945"/>
      <w:bookmarkStart w:id="670" w:name="_Toc47617213"/>
      <w:bookmarkStart w:id="671" w:name="_Toc47627544"/>
      <w:bookmarkStart w:id="672" w:name="_Toc47692863"/>
      <w:bookmarkStart w:id="673" w:name="_Toc47692974"/>
      <w:bookmarkStart w:id="674" w:name="_Toc52869037"/>
      <w:r>
        <w:rPr>
          <w:lang w:eastAsia="en-US"/>
        </w:rPr>
        <w:t>Appendix C: Advertising and marketing</w:t>
      </w:r>
      <w:bookmarkEnd w:id="668"/>
      <w:bookmarkEnd w:id="669"/>
      <w:bookmarkEnd w:id="670"/>
      <w:bookmarkEnd w:id="671"/>
      <w:bookmarkEnd w:id="672"/>
      <w:bookmarkEnd w:id="673"/>
      <w:bookmarkEnd w:id="674"/>
    </w:p>
    <w:p w14:paraId="2B4A59C3" w14:textId="7177B8C8" w:rsidR="00011A46" w:rsidRPr="003259FB" w:rsidRDefault="00011A46" w:rsidP="00011A46">
      <w:pPr>
        <w:pStyle w:val="ARBodyText"/>
        <w:rPr>
          <w:rFonts w:eastAsia="Arial"/>
        </w:rPr>
      </w:pPr>
      <w:r w:rsidRPr="00EA5C66">
        <w:t xml:space="preserve">During 2019–20, the Authority undertook numerous advertising campaigns. Details of costs are </w:t>
      </w:r>
      <w:r w:rsidRPr="003259FB">
        <w:t xml:space="preserve">summarised in Table </w:t>
      </w:r>
      <w:r w:rsidR="00F7603B" w:rsidRPr="00F7603B">
        <w:t>1</w:t>
      </w:r>
      <w:r w:rsidR="00F7603B">
        <w:t>9</w:t>
      </w:r>
      <w:r w:rsidRPr="003259FB">
        <w:t>.</w:t>
      </w:r>
    </w:p>
    <w:p w14:paraId="5E62625C" w14:textId="77777777" w:rsidR="00011A46" w:rsidRPr="003259FB" w:rsidRDefault="00011A46" w:rsidP="00011A46">
      <w:pPr>
        <w:pStyle w:val="ARBodyText"/>
        <w:rPr>
          <w:i/>
          <w:szCs w:val="24"/>
          <w:lang w:val="en-US"/>
        </w:rPr>
      </w:pPr>
      <w:r w:rsidRPr="003259FB">
        <w:rPr>
          <w:b/>
          <w:lang w:val="en-US"/>
        </w:rPr>
        <w:t>Recreational fishing project — zoning</w:t>
      </w:r>
      <w:r w:rsidRPr="003259FB">
        <w:rPr>
          <w:b/>
          <w:spacing w:val="-5"/>
          <w:lang w:val="en-US"/>
        </w:rPr>
        <w:t xml:space="preserve"> </w:t>
      </w:r>
      <w:r w:rsidRPr="003259FB">
        <w:rPr>
          <w:b/>
          <w:lang w:val="en-US"/>
        </w:rPr>
        <w:t>education</w:t>
      </w:r>
      <w:r w:rsidRPr="003259FB">
        <w:rPr>
          <w:spacing w:val="-4"/>
          <w:lang w:val="en-US"/>
        </w:rPr>
        <w:t xml:space="preserve"> </w:t>
      </w:r>
    </w:p>
    <w:p w14:paraId="7F643910" w14:textId="0C41199F" w:rsidR="00011A46" w:rsidRPr="00D258EE" w:rsidRDefault="00011A46" w:rsidP="00011A46">
      <w:pPr>
        <w:jc w:val="both"/>
        <w:rPr>
          <w:rFonts w:cs="Arial"/>
          <w:lang w:bidi="en-US"/>
        </w:rPr>
      </w:pPr>
      <w:r>
        <w:rPr>
          <w:rFonts w:cs="Arial"/>
          <w:lang w:bidi="en-US"/>
        </w:rPr>
        <w:t>The Authority conducted separate campaigns to raise zoning awareness with a focus on illegal recreational fishing in no</w:t>
      </w:r>
      <w:r w:rsidR="00861D4D">
        <w:rPr>
          <w:rFonts w:cs="Arial"/>
          <w:lang w:bidi="en-US"/>
        </w:rPr>
        <w:t>-</w:t>
      </w:r>
      <w:r>
        <w:rPr>
          <w:rFonts w:cs="Arial"/>
          <w:lang w:bidi="en-US"/>
        </w:rPr>
        <w:t xml:space="preserve">take green zones. The </w:t>
      </w:r>
      <w:r w:rsidRPr="00D258EE">
        <w:rPr>
          <w:rFonts w:cs="Arial"/>
          <w:lang w:bidi="en-US"/>
        </w:rPr>
        <w:t>zoning education and a</w:t>
      </w:r>
      <w:r>
        <w:rPr>
          <w:rFonts w:cs="Arial"/>
          <w:lang w:bidi="en-US"/>
        </w:rPr>
        <w:t>wareness campaign continued on from the previous financial year and ran throughout 2019–</w:t>
      </w:r>
      <w:r w:rsidRPr="00D258EE">
        <w:rPr>
          <w:rFonts w:cs="Arial"/>
          <w:lang w:bidi="en-US"/>
        </w:rPr>
        <w:t xml:space="preserve">20. Targeted compliance and communication campaigns were held in Yeppoon during July, Gladstone during September, Green Island (Cairns) in December and an Eye on the Reef zoning app awareness and education campaign ran throughout June 2020. </w:t>
      </w:r>
    </w:p>
    <w:p w14:paraId="42EE0C41" w14:textId="536FBC9F" w:rsidR="00011A46" w:rsidRPr="003259FB" w:rsidRDefault="00011A46" w:rsidP="00011A46">
      <w:pPr>
        <w:jc w:val="both"/>
        <w:rPr>
          <w:rFonts w:cs="Arial"/>
        </w:rPr>
      </w:pPr>
      <w:r w:rsidRPr="00D258EE">
        <w:rPr>
          <w:rFonts w:cs="Arial"/>
        </w:rPr>
        <w:t xml:space="preserve">The Eye on the Reef zoning app campaign focused on a single call to action </w:t>
      </w:r>
      <w:r>
        <w:rPr>
          <w:rFonts w:cs="Arial"/>
        </w:rPr>
        <w:t>—</w:t>
      </w:r>
      <w:r w:rsidRPr="00D258EE">
        <w:rPr>
          <w:rFonts w:cs="Arial"/>
        </w:rPr>
        <w:t xml:space="preserve"> to download the Eye on the Reef App. The campaign was rolled out Reef-wide, with innovative billboards in Yeppoon, Airlie Beach and Cairns. A radio advertisement was aired in the Whitsundays and Mackay region as well as via the music </w:t>
      </w:r>
      <w:r>
        <w:rPr>
          <w:rFonts w:cs="Arial"/>
        </w:rPr>
        <w:t>a</w:t>
      </w:r>
      <w:r w:rsidRPr="00D258EE">
        <w:rPr>
          <w:rFonts w:cs="Arial"/>
        </w:rPr>
        <w:t>pp, Spotify. Eye on the Reef zoning app advertising was also strategically placed in various fishing publications to engage with both recreational fishers and yachties. This campaign had a strong digital focus with advertising placed on weather sites Seabreeze and Willy Weather, plus a suite of animated digital ad</w:t>
      </w:r>
      <w:r>
        <w:rPr>
          <w:rFonts w:cs="Arial"/>
        </w:rPr>
        <w:t>vertisements</w:t>
      </w:r>
      <w:r w:rsidRPr="00D258EE">
        <w:rPr>
          <w:rFonts w:cs="Arial"/>
        </w:rPr>
        <w:t xml:space="preserve"> appearing in web browsers and in the feeds of the target audience on Facebook and Instagram. All advertising linked to a new landing page on the </w:t>
      </w:r>
      <w:r>
        <w:rPr>
          <w:rFonts w:cs="Arial"/>
        </w:rPr>
        <w:t>Authority’s</w:t>
      </w:r>
      <w:r w:rsidRPr="00D258EE">
        <w:rPr>
          <w:rFonts w:cs="Arial"/>
        </w:rPr>
        <w:t xml:space="preserve"> website where clear instructions about how to download the free </w:t>
      </w:r>
      <w:r>
        <w:rPr>
          <w:rFonts w:cs="Arial"/>
        </w:rPr>
        <w:t>a</w:t>
      </w:r>
      <w:r w:rsidRPr="00D258EE">
        <w:rPr>
          <w:rFonts w:cs="Arial"/>
        </w:rPr>
        <w:t xml:space="preserve">pp were available. </w:t>
      </w:r>
    </w:p>
    <w:p w14:paraId="4158F3C1" w14:textId="77777777" w:rsidR="00011A46" w:rsidRDefault="00011A46" w:rsidP="00011A46">
      <w:pPr>
        <w:pStyle w:val="ARBodyText"/>
        <w:rPr>
          <w:b/>
          <w:bCs/>
          <w:color w:val="000000" w:themeColor="text1"/>
        </w:rPr>
      </w:pPr>
      <w:r w:rsidRPr="00442612">
        <w:rPr>
          <w:b/>
          <w:bCs/>
          <w:color w:val="000000" w:themeColor="text1"/>
        </w:rPr>
        <w:t>Reef HQ Aquarium marketing</w:t>
      </w:r>
    </w:p>
    <w:p w14:paraId="0C8BFA4C" w14:textId="77777777" w:rsidR="00011A46" w:rsidRPr="00442612" w:rsidRDefault="00011A46" w:rsidP="00011A46">
      <w:pPr>
        <w:pStyle w:val="ARBodyText"/>
        <w:rPr>
          <w:color w:val="000000" w:themeColor="text1"/>
        </w:rPr>
      </w:pPr>
      <w:r w:rsidRPr="00442612">
        <w:rPr>
          <w:color w:val="000000" w:themeColor="text1"/>
        </w:rPr>
        <w:t>A range of advertising promoted the Reef HQ Aquarium, the national education centre for the Great Barrier Reef. This included mainstream and social media promotions, email newsletters and exposure in tourism guides/magazines.</w:t>
      </w:r>
    </w:p>
    <w:p w14:paraId="710DFE83" w14:textId="066E186D" w:rsidR="00011A46" w:rsidRPr="00442612" w:rsidRDefault="00011A46" w:rsidP="00051BF5">
      <w:pPr>
        <w:pStyle w:val="Caption"/>
        <w:spacing w:after="60"/>
        <w:rPr>
          <w:rFonts w:eastAsia="Arial"/>
          <w:color w:val="000000" w:themeColor="text1"/>
          <w:highlight w:val="yellow"/>
        </w:rPr>
      </w:pPr>
      <w:bookmarkStart w:id="675" w:name="_Toc47522010"/>
      <w:bookmarkStart w:id="676" w:name="_Toc47527939"/>
      <w:bookmarkStart w:id="677" w:name="_Toc47541242"/>
      <w:bookmarkStart w:id="678" w:name="_Toc47549375"/>
      <w:bookmarkStart w:id="679" w:name="_Toc52869065"/>
      <w:r w:rsidRPr="007E0DA8">
        <w:t xml:space="preserve">Table </w:t>
      </w:r>
      <w:r w:rsidR="00F7603B">
        <w:fldChar w:fldCharType="begin"/>
      </w:r>
      <w:r w:rsidR="00F7603B">
        <w:instrText xml:space="preserve"> SEQ Table \* ARABIC </w:instrText>
      </w:r>
      <w:r w:rsidR="00F7603B">
        <w:fldChar w:fldCharType="separate"/>
      </w:r>
      <w:r w:rsidR="001266CC">
        <w:rPr>
          <w:noProof/>
        </w:rPr>
        <w:t>19</w:t>
      </w:r>
      <w:r w:rsidR="00F7603B">
        <w:fldChar w:fldCharType="end"/>
      </w:r>
      <w:r w:rsidR="00F7603B">
        <w:t>:</w:t>
      </w:r>
      <w:r w:rsidRPr="007E0DA8">
        <w:t xml:space="preserve"> </w:t>
      </w:r>
      <w:r w:rsidRPr="008C0DB1">
        <w:t>Media advertising organisations used in 2019–20</w:t>
      </w:r>
      <w:bookmarkEnd w:id="675"/>
      <w:bookmarkEnd w:id="676"/>
      <w:bookmarkEnd w:id="677"/>
      <w:bookmarkEnd w:id="678"/>
      <w:bookmarkEnd w:id="679"/>
    </w:p>
    <w:tbl>
      <w:tblPr>
        <w:tblW w:w="5105" w:type="pct"/>
        <w:tblLayout w:type="fixed"/>
        <w:tblCellMar>
          <w:left w:w="0" w:type="dxa"/>
          <w:right w:w="0" w:type="dxa"/>
        </w:tblCellMar>
        <w:tblLook w:val="04A0" w:firstRow="1" w:lastRow="0" w:firstColumn="1" w:lastColumn="0" w:noHBand="0" w:noVBand="1"/>
        <w:tblCaption w:val="Table 19 media advertising organisations used in 2018-19"/>
        <w:tblDescription w:val="Table summarising the cost of advertising campaigns and media organisations in 2017–18 and 2018–19. The biggest spend in 2018-19 was nearly $45,000 for zoning education. The next biggest spend in 2018-19 was on marketing for Reef HQ Aquarium."/>
      </w:tblPr>
      <w:tblGrid>
        <w:gridCol w:w="6653"/>
        <w:gridCol w:w="1569"/>
        <w:gridCol w:w="1319"/>
      </w:tblGrid>
      <w:tr w:rsidR="00011A46" w:rsidRPr="00E90766" w14:paraId="2AE80F31" w14:textId="77777777" w:rsidTr="00967CBC">
        <w:trPr>
          <w:trHeight w:val="424"/>
        </w:trPr>
        <w:tc>
          <w:tcPr>
            <w:tcW w:w="3487" w:type="pct"/>
            <w:tcBorders>
              <w:top w:val="single" w:sz="8" w:space="0" w:color="000000"/>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hideMark/>
          </w:tcPr>
          <w:p w14:paraId="40E9DDAD" w14:textId="77777777" w:rsidR="00011A46" w:rsidRPr="003259FB" w:rsidRDefault="00011A46" w:rsidP="00051BF5">
            <w:pPr>
              <w:pStyle w:val="ARTableText"/>
              <w:spacing w:before="20" w:after="20"/>
              <w:ind w:right="68"/>
            </w:pPr>
            <w:r w:rsidRPr="003259FB">
              <w:t>Advertising campaign and media organisations</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A19E0" w14:textId="77777777" w:rsidR="00011A46" w:rsidRPr="003259FB" w:rsidRDefault="00011A46" w:rsidP="00051BF5">
            <w:pPr>
              <w:pStyle w:val="ARTableText"/>
              <w:spacing w:before="20" w:after="20"/>
              <w:ind w:left="101" w:right="68"/>
              <w:jc w:val="right"/>
            </w:pPr>
            <w:r w:rsidRPr="003259FB">
              <w:t xml:space="preserve">Amount </w:t>
            </w:r>
            <w:r w:rsidRPr="003259FB">
              <w:br/>
              <w:t>2019–20</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14:paraId="3DEF9305" w14:textId="77777777"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Amount 2018–19</w:t>
            </w:r>
          </w:p>
        </w:tc>
      </w:tr>
      <w:tr w:rsidR="00011A46" w:rsidRPr="00E90766" w14:paraId="2EE3A571" w14:textId="77777777" w:rsidTr="00967CBC">
        <w:trPr>
          <w:trHeight w:val="315"/>
        </w:trPr>
        <w:tc>
          <w:tcPr>
            <w:tcW w:w="3487"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239BA59E" w14:textId="77777777" w:rsidR="00011A46" w:rsidRPr="00EE5847" w:rsidRDefault="00D007A3" w:rsidP="00051BF5">
            <w:pPr>
              <w:pStyle w:val="ARTableText"/>
              <w:spacing w:before="20" w:after="20"/>
              <w:ind w:right="68"/>
            </w:pPr>
            <w:hyperlink r:id="rId57" w:history="1">
              <w:r w:rsidR="00011A46" w:rsidRPr="00A7152F">
                <w:rPr>
                  <w:rStyle w:val="Hyperlink"/>
                  <w:color w:val="auto"/>
                  <w:u w:val="none"/>
                </w:rPr>
                <w:t>Zoning education, Universal McCann</w:t>
              </w:r>
            </w:hyperlink>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252D5792" w14:textId="77777777" w:rsidR="00011A46" w:rsidRPr="003259FB" w:rsidRDefault="00011A46" w:rsidP="00051BF5">
            <w:pPr>
              <w:pStyle w:val="ARTableText"/>
              <w:spacing w:before="20" w:after="20"/>
              <w:ind w:left="101" w:right="68"/>
              <w:jc w:val="right"/>
            </w:pPr>
            <w:r>
              <w:t>$</w:t>
            </w:r>
            <w:r w:rsidRPr="003259FB">
              <w:t xml:space="preserve">111,928.33 </w:t>
            </w:r>
          </w:p>
        </w:tc>
        <w:tc>
          <w:tcPr>
            <w:tcW w:w="691" w:type="pct"/>
            <w:tcBorders>
              <w:top w:val="single" w:sz="4" w:space="0" w:color="auto"/>
              <w:left w:val="single" w:sz="4" w:space="0" w:color="auto"/>
              <w:bottom w:val="single" w:sz="4" w:space="0" w:color="auto"/>
              <w:right w:val="single" w:sz="4" w:space="0" w:color="auto"/>
            </w:tcBorders>
          </w:tcPr>
          <w:p w14:paraId="57854638" w14:textId="77777777"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 xml:space="preserve">$44,037.54 </w:t>
            </w:r>
          </w:p>
        </w:tc>
      </w:tr>
      <w:tr w:rsidR="00011A46" w:rsidRPr="00E90766" w14:paraId="3351F2BB" w14:textId="77777777" w:rsidTr="00967CBC">
        <w:trPr>
          <w:trHeight w:val="315"/>
        </w:trPr>
        <w:tc>
          <w:tcPr>
            <w:tcW w:w="3487"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6E4EA462" w14:textId="77777777" w:rsidR="00011A46" w:rsidRDefault="00011A46" w:rsidP="00051BF5">
            <w:pPr>
              <w:pStyle w:val="ARTableText"/>
              <w:spacing w:before="20" w:after="20"/>
              <w:ind w:right="68"/>
            </w:pPr>
            <w:r>
              <w:t>Be Reef Smart, Universal McCann</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5A05369D" w14:textId="77777777" w:rsidR="00011A46" w:rsidRPr="003259FB" w:rsidRDefault="00011A46" w:rsidP="00051BF5">
            <w:pPr>
              <w:pStyle w:val="ARTableText"/>
              <w:spacing w:before="20" w:after="20"/>
              <w:ind w:left="101" w:right="68"/>
              <w:jc w:val="right"/>
            </w:pPr>
            <w:r>
              <w:t>$4764.00</w:t>
            </w:r>
          </w:p>
        </w:tc>
        <w:tc>
          <w:tcPr>
            <w:tcW w:w="691" w:type="pct"/>
            <w:tcBorders>
              <w:top w:val="single" w:sz="4" w:space="0" w:color="auto"/>
              <w:left w:val="single" w:sz="4" w:space="0" w:color="auto"/>
              <w:bottom w:val="single" w:sz="4" w:space="0" w:color="auto"/>
              <w:right w:val="single" w:sz="4" w:space="0" w:color="auto"/>
            </w:tcBorders>
          </w:tcPr>
          <w:p w14:paraId="150D1E59" w14:textId="77777777" w:rsidR="00011A46" w:rsidRPr="00502762" w:rsidRDefault="00011A46" w:rsidP="00051BF5">
            <w:pPr>
              <w:pStyle w:val="ARTableText"/>
              <w:spacing w:before="20" w:after="20"/>
              <w:ind w:left="101" w:right="68"/>
              <w:jc w:val="right"/>
              <w:rPr>
                <w:color w:val="000000" w:themeColor="text1"/>
              </w:rPr>
            </w:pPr>
            <w:r>
              <w:rPr>
                <w:color w:val="000000" w:themeColor="text1"/>
              </w:rPr>
              <w:t>Nil</w:t>
            </w:r>
          </w:p>
        </w:tc>
      </w:tr>
      <w:tr w:rsidR="00011A46" w:rsidRPr="00E90766" w14:paraId="49962F16" w14:textId="77777777" w:rsidTr="00967CBC">
        <w:trPr>
          <w:trHeight w:val="315"/>
        </w:trPr>
        <w:tc>
          <w:tcPr>
            <w:tcW w:w="3487"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69D9C4D3" w14:textId="77777777" w:rsidR="00011A46" w:rsidRPr="003259FB" w:rsidRDefault="00011A46" w:rsidP="00051BF5">
            <w:pPr>
              <w:pStyle w:val="ARTableText"/>
              <w:spacing w:before="20" w:after="20"/>
              <w:ind w:right="68"/>
            </w:pPr>
            <w:r w:rsidRPr="003259FB">
              <w:t xml:space="preserve">Communications and </w:t>
            </w:r>
            <w:r>
              <w:t>r</w:t>
            </w:r>
            <w:r w:rsidRPr="003259FB">
              <w:t xml:space="preserve">egional </w:t>
            </w:r>
            <w:r>
              <w:t>e</w:t>
            </w:r>
            <w:r w:rsidRPr="003259FB">
              <w:t>ngagement, Facebook</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0CB23" w14:textId="77777777" w:rsidR="00011A46" w:rsidRPr="003259FB" w:rsidRDefault="00011A46" w:rsidP="00051BF5">
            <w:pPr>
              <w:pStyle w:val="ARTableText"/>
              <w:spacing w:before="20" w:after="20"/>
              <w:ind w:left="101" w:right="68"/>
              <w:jc w:val="right"/>
            </w:pPr>
            <w:r w:rsidRPr="003259FB">
              <w:t>$</w:t>
            </w:r>
            <w:r>
              <w:t>600.00</w:t>
            </w:r>
            <w:r w:rsidRPr="003259FB">
              <w:t xml:space="preserve"> </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14:paraId="365DDA8D" w14:textId="77777777"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 xml:space="preserve">$3521.33 </w:t>
            </w:r>
          </w:p>
        </w:tc>
      </w:tr>
      <w:tr w:rsidR="00011A46" w:rsidRPr="00E90766" w14:paraId="7D073FB8" w14:textId="77777777" w:rsidTr="00967CBC">
        <w:trPr>
          <w:trHeight w:val="315"/>
        </w:trPr>
        <w:tc>
          <w:tcPr>
            <w:tcW w:w="3487"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21992CFF" w14:textId="77777777" w:rsidR="00011A46" w:rsidRPr="00442612" w:rsidRDefault="00011A46" w:rsidP="00051BF5">
            <w:pPr>
              <w:pStyle w:val="ARTableText"/>
              <w:spacing w:before="20" w:after="20"/>
              <w:ind w:right="68"/>
              <w:rPr>
                <w:color w:val="000000" w:themeColor="text1"/>
              </w:rPr>
            </w:pPr>
            <w:r w:rsidRPr="00442612">
              <w:rPr>
                <w:color w:val="000000" w:themeColor="text1"/>
              </w:rPr>
              <w:t>Reef HQ Aquarium marketing, Universal McCann</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FE97D" w14:textId="77777777" w:rsidR="00011A46" w:rsidRPr="00442612" w:rsidRDefault="00011A46" w:rsidP="00051BF5">
            <w:pPr>
              <w:pStyle w:val="ARTableText"/>
              <w:spacing w:before="20" w:after="20"/>
              <w:ind w:left="101" w:right="68"/>
              <w:jc w:val="right"/>
              <w:rPr>
                <w:color w:val="000000" w:themeColor="text1"/>
              </w:rPr>
            </w:pPr>
            <w:r w:rsidRPr="00442612">
              <w:rPr>
                <w:color w:val="000000" w:themeColor="text1"/>
              </w:rPr>
              <w:t xml:space="preserve">$28,250.19 </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14:paraId="568D1263" w14:textId="77777777"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 xml:space="preserve">$40,866.24 </w:t>
            </w:r>
          </w:p>
        </w:tc>
      </w:tr>
      <w:tr w:rsidR="00011A46" w:rsidRPr="00E90766" w14:paraId="062541EC" w14:textId="77777777" w:rsidTr="00B24908">
        <w:trPr>
          <w:trHeight w:val="315"/>
        </w:trPr>
        <w:tc>
          <w:tcPr>
            <w:tcW w:w="3487"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1A247B4B" w14:textId="77777777" w:rsidR="00011A46" w:rsidRPr="00442612" w:rsidRDefault="00011A46" w:rsidP="00051BF5">
            <w:pPr>
              <w:pStyle w:val="ARTableText"/>
              <w:spacing w:before="20" w:after="20"/>
              <w:ind w:right="68"/>
              <w:rPr>
                <w:color w:val="000000" w:themeColor="text1"/>
              </w:rPr>
            </w:pPr>
            <w:r w:rsidRPr="00442612">
              <w:rPr>
                <w:color w:val="000000" w:themeColor="text1"/>
              </w:rPr>
              <w:t>Reef HQ Aquarium mark</w:t>
            </w:r>
            <w:r w:rsidR="00190BAD">
              <w:rPr>
                <w:color w:val="000000" w:themeColor="text1"/>
              </w:rPr>
              <w:t xml:space="preserve">eting, Southern Cross Austereo, </w:t>
            </w:r>
            <w:r w:rsidRPr="00442612">
              <w:rPr>
                <w:color w:val="000000" w:themeColor="text1"/>
              </w:rPr>
              <w:t>Turtle Hospital 10 Years</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AB30F" w14:textId="1C6190A9" w:rsidR="00011A46" w:rsidRPr="00442612" w:rsidRDefault="00011A46" w:rsidP="00051BF5">
            <w:pPr>
              <w:pStyle w:val="ARTableText"/>
              <w:spacing w:before="20" w:after="20"/>
              <w:ind w:left="101" w:right="68"/>
              <w:jc w:val="right"/>
              <w:rPr>
                <w:color w:val="000000" w:themeColor="text1"/>
              </w:rPr>
            </w:pPr>
            <w:r w:rsidRPr="00442612">
              <w:rPr>
                <w:color w:val="000000" w:themeColor="text1"/>
              </w:rPr>
              <w:t>$5580</w:t>
            </w:r>
            <w:r w:rsidR="00B24908">
              <w:rPr>
                <w:color w:val="000000" w:themeColor="text1"/>
              </w:rPr>
              <w:t>.00</w:t>
            </w:r>
            <w:r w:rsidRPr="00442612">
              <w:rPr>
                <w:color w:val="000000" w:themeColor="text1"/>
              </w:rPr>
              <w:t xml:space="preserve"> </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14:paraId="3DD3EC83" w14:textId="77777777"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 xml:space="preserve">Nil </w:t>
            </w:r>
          </w:p>
        </w:tc>
      </w:tr>
      <w:tr w:rsidR="00011A46" w:rsidRPr="00E90766" w14:paraId="32B9992A" w14:textId="77777777" w:rsidTr="00967CBC">
        <w:trPr>
          <w:trHeight w:val="315"/>
        </w:trPr>
        <w:tc>
          <w:tcPr>
            <w:tcW w:w="3487" w:type="pct"/>
            <w:tcBorders>
              <w:top w:val="single" w:sz="4" w:space="0" w:color="auto"/>
              <w:left w:val="single" w:sz="8" w:space="0" w:color="000000"/>
              <w:bottom w:val="single" w:sz="4" w:space="0" w:color="auto"/>
              <w:right w:val="single" w:sz="4" w:space="0" w:color="auto"/>
            </w:tcBorders>
            <w:shd w:val="clear" w:color="auto" w:fill="auto"/>
            <w:noWrap/>
            <w:tcMar>
              <w:top w:w="0" w:type="dxa"/>
              <w:left w:w="108" w:type="dxa"/>
              <w:bottom w:w="0" w:type="dxa"/>
              <w:right w:w="108" w:type="dxa"/>
            </w:tcMar>
            <w:vAlign w:val="center"/>
          </w:tcPr>
          <w:p w14:paraId="5E5EB687" w14:textId="77777777" w:rsidR="00011A46" w:rsidRPr="00502762" w:rsidRDefault="00011A46" w:rsidP="00051BF5">
            <w:pPr>
              <w:pStyle w:val="ARTableText"/>
              <w:spacing w:before="20" w:after="20"/>
              <w:ind w:right="68"/>
            </w:pPr>
            <w:r w:rsidRPr="00502762">
              <w:t>Reef HQ Aquarium Turtle Hospital marketing, Townsville and Magnetic Island Guide</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728D30EE" w14:textId="5B105E72" w:rsidR="00011A46" w:rsidRPr="00502762" w:rsidRDefault="00011A46" w:rsidP="00051BF5">
            <w:pPr>
              <w:pStyle w:val="ARTableText"/>
              <w:spacing w:before="20" w:after="20"/>
              <w:ind w:left="101" w:right="68"/>
              <w:jc w:val="right"/>
            </w:pPr>
            <w:r w:rsidRPr="00502762">
              <w:t>$960</w:t>
            </w:r>
            <w:r w:rsidR="00B24908">
              <w:t>.00</w:t>
            </w:r>
            <w:r w:rsidRPr="00502762">
              <w:t xml:space="preserve"> </w:t>
            </w:r>
          </w:p>
        </w:tc>
        <w:tc>
          <w:tcPr>
            <w:tcW w:w="691" w:type="pct"/>
            <w:tcBorders>
              <w:top w:val="single" w:sz="4" w:space="0" w:color="auto"/>
              <w:left w:val="single" w:sz="4" w:space="0" w:color="auto"/>
              <w:bottom w:val="single" w:sz="4" w:space="0" w:color="auto"/>
              <w:right w:val="single" w:sz="4" w:space="0" w:color="auto"/>
            </w:tcBorders>
            <w:vAlign w:val="center"/>
          </w:tcPr>
          <w:p w14:paraId="2D9B1D23" w14:textId="31714BDD"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$960</w:t>
            </w:r>
            <w:r w:rsidR="00B24908">
              <w:rPr>
                <w:color w:val="000000" w:themeColor="text1"/>
              </w:rPr>
              <w:t>.00</w:t>
            </w:r>
            <w:r w:rsidRPr="00502762">
              <w:rPr>
                <w:color w:val="000000" w:themeColor="text1"/>
              </w:rPr>
              <w:t xml:space="preserve"> </w:t>
            </w:r>
          </w:p>
        </w:tc>
      </w:tr>
      <w:tr w:rsidR="00011A46" w:rsidRPr="00E90766" w14:paraId="1C431C4D" w14:textId="77777777" w:rsidTr="00967CBC">
        <w:trPr>
          <w:trHeight w:val="315"/>
        </w:trPr>
        <w:tc>
          <w:tcPr>
            <w:tcW w:w="3487"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1535A4BF" w14:textId="77777777" w:rsidR="00011A46" w:rsidRPr="00442612" w:rsidRDefault="00011A46" w:rsidP="00051BF5">
            <w:pPr>
              <w:pStyle w:val="ARTableText"/>
              <w:spacing w:before="20" w:after="20"/>
              <w:ind w:right="68"/>
              <w:rPr>
                <w:color w:val="000000" w:themeColor="text1"/>
              </w:rPr>
            </w:pPr>
            <w:r w:rsidRPr="00442612">
              <w:rPr>
                <w:color w:val="000000" w:themeColor="text1"/>
              </w:rPr>
              <w:t>Reef HQ Aquarium marketing, Sensis</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DE79D" w14:textId="77777777" w:rsidR="00011A46" w:rsidRPr="00442612" w:rsidRDefault="00011A46" w:rsidP="00051BF5">
            <w:pPr>
              <w:pStyle w:val="ARTableText"/>
              <w:spacing w:before="20" w:after="20"/>
              <w:ind w:left="101" w:right="68"/>
              <w:jc w:val="right"/>
              <w:rPr>
                <w:color w:val="000000" w:themeColor="text1"/>
              </w:rPr>
            </w:pPr>
            <w:r w:rsidRPr="00442612">
              <w:rPr>
                <w:color w:val="000000" w:themeColor="text1"/>
              </w:rPr>
              <w:t xml:space="preserve">$309.96 </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14:paraId="38AB3CAA" w14:textId="77777777" w:rsidR="00011A46" w:rsidRPr="00502762" w:rsidRDefault="00011A46" w:rsidP="00051BF5">
            <w:pPr>
              <w:pStyle w:val="ARTableText"/>
              <w:spacing w:before="20" w:after="20"/>
              <w:ind w:left="101" w:right="68"/>
              <w:jc w:val="right"/>
              <w:rPr>
                <w:color w:val="000000" w:themeColor="text1"/>
              </w:rPr>
            </w:pPr>
            <w:r>
              <w:rPr>
                <w:color w:val="000000" w:themeColor="text1"/>
              </w:rPr>
              <w:t>$11</w:t>
            </w:r>
            <w:r w:rsidRPr="00502762">
              <w:rPr>
                <w:color w:val="000000" w:themeColor="text1"/>
              </w:rPr>
              <w:t xml:space="preserve">32.72 </w:t>
            </w:r>
          </w:p>
        </w:tc>
      </w:tr>
      <w:tr w:rsidR="00011A46" w:rsidRPr="00E90766" w14:paraId="28D2A560" w14:textId="77777777" w:rsidTr="00967CBC">
        <w:trPr>
          <w:trHeight w:val="315"/>
        </w:trPr>
        <w:tc>
          <w:tcPr>
            <w:tcW w:w="3487"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55A187F1" w14:textId="77777777" w:rsidR="00011A46" w:rsidRPr="00442612" w:rsidRDefault="00011A46" w:rsidP="00051BF5">
            <w:pPr>
              <w:pStyle w:val="ARTableText"/>
              <w:spacing w:before="20" w:after="20"/>
              <w:ind w:right="68"/>
              <w:rPr>
                <w:color w:val="000000" w:themeColor="text1"/>
              </w:rPr>
            </w:pPr>
            <w:r w:rsidRPr="00442612">
              <w:rPr>
                <w:color w:val="000000" w:themeColor="text1"/>
              </w:rPr>
              <w:t>Reef HQ Aquarium marketing, Facebook</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91DD1" w14:textId="77777777" w:rsidR="00011A46" w:rsidRPr="00442612" w:rsidRDefault="00011A46" w:rsidP="00051BF5">
            <w:pPr>
              <w:pStyle w:val="ARTableText"/>
              <w:spacing w:before="20" w:after="20"/>
              <w:ind w:left="101" w:right="68"/>
              <w:jc w:val="right"/>
              <w:rPr>
                <w:color w:val="000000" w:themeColor="text1"/>
              </w:rPr>
            </w:pPr>
            <w:r w:rsidRPr="00442612">
              <w:rPr>
                <w:color w:val="000000" w:themeColor="text1"/>
              </w:rPr>
              <w:t xml:space="preserve">$746.58 </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14:paraId="7A2998AA" w14:textId="77777777"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 xml:space="preserve">$467.97 </w:t>
            </w:r>
          </w:p>
        </w:tc>
      </w:tr>
      <w:tr w:rsidR="00011A46" w:rsidRPr="00E90766" w14:paraId="2D708CBF" w14:textId="77777777" w:rsidTr="00967CBC">
        <w:trPr>
          <w:trHeight w:val="315"/>
        </w:trPr>
        <w:tc>
          <w:tcPr>
            <w:tcW w:w="3487"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341F11D7" w14:textId="77777777" w:rsidR="00011A46" w:rsidRPr="00FC2094" w:rsidRDefault="00011A46" w:rsidP="00051BF5">
            <w:pPr>
              <w:pStyle w:val="ARTableText"/>
              <w:spacing w:before="20" w:after="20"/>
              <w:ind w:right="68"/>
              <w:rPr>
                <w:color w:val="000000" w:themeColor="text1"/>
              </w:rPr>
            </w:pPr>
            <w:r w:rsidRPr="00FC2094">
              <w:rPr>
                <w:color w:val="000000" w:themeColor="text1"/>
              </w:rPr>
              <w:t>Reef HQ Aquarium marketing, Tripping Magazine</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C4743" w14:textId="154DF214" w:rsidR="00011A46" w:rsidRPr="00FC2094" w:rsidRDefault="00011A46" w:rsidP="00051BF5">
            <w:pPr>
              <w:pStyle w:val="ARTableText"/>
              <w:spacing w:before="20" w:after="20"/>
              <w:ind w:left="101" w:right="68"/>
              <w:jc w:val="right"/>
              <w:rPr>
                <w:color w:val="000000" w:themeColor="text1"/>
              </w:rPr>
            </w:pPr>
            <w:r w:rsidRPr="00FC2094">
              <w:rPr>
                <w:color w:val="000000" w:themeColor="text1"/>
              </w:rPr>
              <w:t>$1050</w:t>
            </w:r>
            <w:r w:rsidR="00B24908">
              <w:rPr>
                <w:color w:val="000000" w:themeColor="text1"/>
              </w:rPr>
              <w:t>.00</w:t>
            </w:r>
            <w:r w:rsidRPr="00FC2094">
              <w:rPr>
                <w:color w:val="000000" w:themeColor="text1"/>
              </w:rPr>
              <w:t xml:space="preserve"> </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14:paraId="3746AD3B" w14:textId="68994648"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$1400</w:t>
            </w:r>
            <w:r w:rsidR="00B24908">
              <w:rPr>
                <w:color w:val="000000" w:themeColor="text1"/>
              </w:rPr>
              <w:t>.00</w:t>
            </w:r>
            <w:r w:rsidRPr="00502762">
              <w:rPr>
                <w:color w:val="000000" w:themeColor="text1"/>
              </w:rPr>
              <w:t xml:space="preserve"> </w:t>
            </w:r>
          </w:p>
        </w:tc>
      </w:tr>
      <w:tr w:rsidR="00011A46" w:rsidRPr="00E90766" w14:paraId="57531F06" w14:textId="77777777" w:rsidTr="00967CBC">
        <w:trPr>
          <w:trHeight w:val="315"/>
        </w:trPr>
        <w:tc>
          <w:tcPr>
            <w:tcW w:w="3487"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51D44CD5" w14:textId="77777777" w:rsidR="00011A46" w:rsidRPr="00442612" w:rsidRDefault="00011A46" w:rsidP="00051BF5">
            <w:pPr>
              <w:pStyle w:val="ARTableText"/>
              <w:spacing w:before="20" w:after="20"/>
              <w:ind w:right="68"/>
              <w:rPr>
                <w:color w:val="000000" w:themeColor="text1"/>
              </w:rPr>
            </w:pPr>
            <w:r w:rsidRPr="00442612">
              <w:rPr>
                <w:color w:val="000000" w:themeColor="text1"/>
              </w:rPr>
              <w:t xml:space="preserve">Reef HQ Aquarium marketing, Duo Magazine </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4723A" w14:textId="062F6FCE" w:rsidR="00011A46" w:rsidRPr="00442612" w:rsidRDefault="00011A46" w:rsidP="00051BF5">
            <w:pPr>
              <w:pStyle w:val="ARTableText"/>
              <w:spacing w:before="20" w:after="20"/>
              <w:ind w:left="101" w:right="68"/>
              <w:jc w:val="right"/>
              <w:rPr>
                <w:color w:val="000000" w:themeColor="text1"/>
              </w:rPr>
            </w:pPr>
            <w:r w:rsidRPr="00442612">
              <w:rPr>
                <w:color w:val="000000" w:themeColor="text1"/>
              </w:rPr>
              <w:t>$300</w:t>
            </w:r>
            <w:r w:rsidR="00B24908">
              <w:rPr>
                <w:color w:val="000000" w:themeColor="text1"/>
              </w:rPr>
              <w:t>.00</w:t>
            </w:r>
            <w:r w:rsidRPr="00442612">
              <w:rPr>
                <w:color w:val="000000" w:themeColor="text1"/>
              </w:rPr>
              <w:t xml:space="preserve"> </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14:paraId="51EEF5A8" w14:textId="77777777"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 xml:space="preserve">$1327.08 </w:t>
            </w:r>
          </w:p>
        </w:tc>
      </w:tr>
      <w:tr w:rsidR="00011A46" w:rsidRPr="00E90766" w14:paraId="26CC69C7" w14:textId="77777777" w:rsidTr="00967CBC">
        <w:trPr>
          <w:trHeight w:val="315"/>
        </w:trPr>
        <w:tc>
          <w:tcPr>
            <w:tcW w:w="3487"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2AD9FFB9" w14:textId="77777777" w:rsidR="00011A46" w:rsidRPr="00442612" w:rsidRDefault="00011A46" w:rsidP="00051BF5">
            <w:pPr>
              <w:pStyle w:val="ARTableText"/>
              <w:spacing w:before="20" w:after="20"/>
              <w:ind w:right="68"/>
              <w:rPr>
                <w:color w:val="000000" w:themeColor="text1"/>
              </w:rPr>
            </w:pPr>
            <w:r w:rsidRPr="00442612">
              <w:rPr>
                <w:color w:val="000000" w:themeColor="text1"/>
              </w:rPr>
              <w:t>Reef HQ Aquarium marketing, Welcome Defence Magazine</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42E2F" w14:textId="77777777" w:rsidR="00011A46" w:rsidRPr="00442612" w:rsidRDefault="00011A46" w:rsidP="00051BF5">
            <w:pPr>
              <w:pStyle w:val="ARTableText"/>
              <w:spacing w:before="20" w:after="20"/>
              <w:ind w:left="101" w:right="68"/>
              <w:jc w:val="right"/>
              <w:rPr>
                <w:color w:val="000000" w:themeColor="text1"/>
              </w:rPr>
            </w:pPr>
            <w:r w:rsidRPr="00442612">
              <w:rPr>
                <w:color w:val="000000" w:themeColor="text1"/>
              </w:rPr>
              <w:t xml:space="preserve">Nil </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C699C" w14:textId="2E9717A8" w:rsidR="00011A46" w:rsidRPr="00502762" w:rsidRDefault="00011A46" w:rsidP="00051BF5">
            <w:pPr>
              <w:pStyle w:val="ARTableText"/>
              <w:spacing w:before="20" w:after="20"/>
              <w:ind w:left="101" w:right="68"/>
              <w:jc w:val="right"/>
              <w:rPr>
                <w:color w:val="000000" w:themeColor="text1"/>
              </w:rPr>
            </w:pPr>
            <w:r w:rsidRPr="00502762">
              <w:rPr>
                <w:color w:val="000000" w:themeColor="text1"/>
              </w:rPr>
              <w:t>$340</w:t>
            </w:r>
            <w:r w:rsidR="00B24908">
              <w:rPr>
                <w:color w:val="000000" w:themeColor="text1"/>
              </w:rPr>
              <w:t>.00</w:t>
            </w:r>
            <w:r w:rsidRPr="00502762">
              <w:rPr>
                <w:color w:val="000000" w:themeColor="text1"/>
              </w:rPr>
              <w:t xml:space="preserve"> </w:t>
            </w:r>
          </w:p>
        </w:tc>
      </w:tr>
      <w:tr w:rsidR="00011A46" w:rsidRPr="00E90766" w14:paraId="0D8F3F34" w14:textId="77777777" w:rsidTr="00967CBC">
        <w:trPr>
          <w:trHeight w:val="315"/>
        </w:trPr>
        <w:tc>
          <w:tcPr>
            <w:tcW w:w="3487"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0B02C48C" w14:textId="77777777" w:rsidR="00011A46" w:rsidRPr="00442612" w:rsidRDefault="00011A46" w:rsidP="00051BF5">
            <w:pPr>
              <w:pStyle w:val="ARTableText"/>
              <w:spacing w:before="20" w:after="20"/>
              <w:ind w:right="68"/>
              <w:rPr>
                <w:color w:val="000000" w:themeColor="text1"/>
              </w:rPr>
            </w:pPr>
            <w:r>
              <w:rPr>
                <w:color w:val="000000" w:themeColor="text1"/>
              </w:rPr>
              <w:t>Reef HQ Aquarium marketing, Pak Mag</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AECC1" w14:textId="389363B3" w:rsidR="00011A46" w:rsidRPr="00442612" w:rsidRDefault="00011A46" w:rsidP="00051BF5">
            <w:pPr>
              <w:pStyle w:val="ARTableText"/>
              <w:spacing w:before="20" w:after="20"/>
              <w:ind w:left="101" w:right="68"/>
              <w:jc w:val="right"/>
              <w:rPr>
                <w:color w:val="000000" w:themeColor="text1"/>
              </w:rPr>
            </w:pPr>
            <w:r>
              <w:rPr>
                <w:color w:val="000000" w:themeColor="text1"/>
              </w:rPr>
              <w:t>$3200</w:t>
            </w:r>
            <w:r w:rsidR="00967CBC">
              <w:rPr>
                <w:color w:val="000000" w:themeColor="text1"/>
              </w:rPr>
              <w:t>.00</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95CF0" w14:textId="77777777" w:rsidR="00011A46" w:rsidRPr="00502762" w:rsidRDefault="00011A46" w:rsidP="00051BF5">
            <w:pPr>
              <w:pStyle w:val="ARTableText"/>
              <w:spacing w:before="20" w:after="20"/>
              <w:ind w:left="101" w:right="68"/>
              <w:jc w:val="right"/>
              <w:rPr>
                <w:color w:val="000000" w:themeColor="text1"/>
              </w:rPr>
            </w:pPr>
            <w:r>
              <w:rPr>
                <w:color w:val="000000" w:themeColor="text1"/>
              </w:rPr>
              <w:t>Nil</w:t>
            </w:r>
          </w:p>
        </w:tc>
      </w:tr>
      <w:tr w:rsidR="00011A46" w:rsidRPr="00E90766" w14:paraId="606B581D" w14:textId="77777777" w:rsidTr="00967CBC">
        <w:trPr>
          <w:trHeight w:val="315"/>
        </w:trPr>
        <w:tc>
          <w:tcPr>
            <w:tcW w:w="3487"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4B786377" w14:textId="77777777" w:rsidR="00011A46" w:rsidRDefault="00011A46" w:rsidP="00051BF5">
            <w:pPr>
              <w:pStyle w:val="ARTableText"/>
              <w:spacing w:before="20" w:after="20"/>
              <w:ind w:right="68"/>
              <w:rPr>
                <w:color w:val="000000" w:themeColor="text1"/>
              </w:rPr>
            </w:pPr>
            <w:r>
              <w:rPr>
                <w:color w:val="000000" w:themeColor="text1"/>
              </w:rPr>
              <w:t>Reef HQ Aquarium marketing, Jorbens Hotel Guides</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CA132" w14:textId="77777777" w:rsidR="00011A46" w:rsidRDefault="00011A46" w:rsidP="00051BF5">
            <w:pPr>
              <w:pStyle w:val="ARTableText"/>
              <w:spacing w:before="20" w:after="20"/>
              <w:ind w:left="101" w:right="68"/>
              <w:jc w:val="right"/>
              <w:rPr>
                <w:color w:val="000000" w:themeColor="text1"/>
              </w:rPr>
            </w:pPr>
            <w:r>
              <w:rPr>
                <w:color w:val="000000" w:themeColor="text1"/>
              </w:rPr>
              <w:t>$681.82</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10FA9F" w14:textId="77777777" w:rsidR="00011A46" w:rsidRDefault="00011A46" w:rsidP="00051BF5">
            <w:pPr>
              <w:pStyle w:val="ARTableText"/>
              <w:spacing w:before="20" w:after="20"/>
              <w:ind w:left="101" w:right="68"/>
              <w:jc w:val="right"/>
              <w:rPr>
                <w:color w:val="000000" w:themeColor="text1"/>
              </w:rPr>
            </w:pPr>
            <w:r>
              <w:rPr>
                <w:color w:val="000000" w:themeColor="text1"/>
              </w:rPr>
              <w:t>Nil</w:t>
            </w:r>
          </w:p>
        </w:tc>
      </w:tr>
      <w:tr w:rsidR="00011A46" w:rsidRPr="00E90766" w14:paraId="62041265" w14:textId="77777777" w:rsidTr="00967CBC">
        <w:trPr>
          <w:trHeight w:val="315"/>
        </w:trPr>
        <w:tc>
          <w:tcPr>
            <w:tcW w:w="3487"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11202CC7" w14:textId="77777777" w:rsidR="00011A46" w:rsidRDefault="00011A46" w:rsidP="00051BF5">
            <w:pPr>
              <w:pStyle w:val="ARTableText"/>
              <w:spacing w:before="20" w:after="20"/>
              <w:ind w:right="68"/>
              <w:rPr>
                <w:color w:val="000000" w:themeColor="text1"/>
              </w:rPr>
            </w:pPr>
            <w:r>
              <w:rPr>
                <w:color w:val="000000" w:themeColor="text1"/>
              </w:rPr>
              <w:t>Reef HQ Aquarium marketing, NQ Touch Association</w:t>
            </w:r>
          </w:p>
        </w:tc>
        <w:tc>
          <w:tcPr>
            <w:tcW w:w="8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2896A" w14:textId="77777777" w:rsidR="00011A46" w:rsidRDefault="00011A46" w:rsidP="00051BF5">
            <w:pPr>
              <w:pStyle w:val="ARTableText"/>
              <w:spacing w:before="20" w:after="20"/>
              <w:ind w:left="101" w:right="68"/>
              <w:jc w:val="right"/>
              <w:rPr>
                <w:color w:val="000000" w:themeColor="text1"/>
              </w:rPr>
            </w:pPr>
            <w:r>
              <w:rPr>
                <w:color w:val="000000" w:themeColor="text1"/>
              </w:rPr>
              <w:t>$693.75</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E670C" w14:textId="77777777" w:rsidR="00011A46" w:rsidRDefault="00011A46" w:rsidP="00051BF5">
            <w:pPr>
              <w:pStyle w:val="ARTableText"/>
              <w:spacing w:before="20" w:after="20"/>
              <w:ind w:left="101" w:right="68"/>
              <w:jc w:val="right"/>
              <w:rPr>
                <w:color w:val="000000" w:themeColor="text1"/>
              </w:rPr>
            </w:pPr>
            <w:r>
              <w:rPr>
                <w:color w:val="000000" w:themeColor="text1"/>
              </w:rPr>
              <w:t>Nil</w:t>
            </w:r>
          </w:p>
        </w:tc>
      </w:tr>
    </w:tbl>
    <w:p w14:paraId="3A7F543D" w14:textId="6AA34C2D" w:rsidR="00011A46" w:rsidRDefault="00011A46" w:rsidP="00011A46">
      <w:pPr>
        <w:pStyle w:val="Heading2"/>
        <w:rPr>
          <w:lang w:eastAsia="en-US"/>
        </w:rPr>
      </w:pPr>
      <w:bookmarkStart w:id="680" w:name="_Toc47599471"/>
      <w:bookmarkStart w:id="681" w:name="_Toc47599946"/>
      <w:bookmarkStart w:id="682" w:name="_Toc47617214"/>
      <w:bookmarkStart w:id="683" w:name="_Toc47627545"/>
      <w:bookmarkStart w:id="684" w:name="_Toc47692864"/>
      <w:bookmarkStart w:id="685" w:name="_Toc47692975"/>
      <w:bookmarkStart w:id="686" w:name="_Toc52869038"/>
      <w:r>
        <w:rPr>
          <w:lang w:eastAsia="en-US"/>
        </w:rPr>
        <w:t>Appendix D: Freedom of information</w:t>
      </w:r>
      <w:bookmarkEnd w:id="680"/>
      <w:bookmarkEnd w:id="681"/>
      <w:bookmarkEnd w:id="682"/>
      <w:bookmarkEnd w:id="683"/>
      <w:bookmarkEnd w:id="684"/>
      <w:bookmarkEnd w:id="685"/>
      <w:r w:rsidR="00FC7B1F">
        <w:rPr>
          <w:lang w:eastAsia="en-US"/>
        </w:rPr>
        <w:t xml:space="preserve"> (FOI)</w:t>
      </w:r>
      <w:bookmarkEnd w:id="686"/>
    </w:p>
    <w:p w14:paraId="41CF83B9" w14:textId="77777777" w:rsidR="00011A46" w:rsidRDefault="00011A46" w:rsidP="00011A46">
      <w:pPr>
        <w:pStyle w:val="ARBodyText"/>
      </w:pPr>
      <w:r w:rsidRPr="00A868B1">
        <w:t xml:space="preserve">The </w:t>
      </w:r>
      <w:r w:rsidRPr="00A868B1">
        <w:rPr>
          <w:i/>
        </w:rPr>
        <w:t>Freedom of Information Act 1982</w:t>
      </w:r>
      <w:r w:rsidRPr="00A868B1">
        <w:t xml:space="preserve"> (FOI Act) provides the community with the right of access to documents held by </w:t>
      </w:r>
      <w:r>
        <w:t>Australian Government agencies.</w:t>
      </w:r>
    </w:p>
    <w:p w14:paraId="50FD28B2" w14:textId="77777777" w:rsidR="00011A46" w:rsidRPr="00A868B1" w:rsidRDefault="00011A46" w:rsidP="00011A46">
      <w:pPr>
        <w:pStyle w:val="ARBodyText"/>
      </w:pPr>
      <w:r w:rsidRPr="00A868B1">
        <w:t>This right of access is limited only by certain exceptions and exemptions</w:t>
      </w:r>
      <w:r>
        <w:t>,</w:t>
      </w:r>
      <w:r w:rsidRPr="00A868B1">
        <w:t xml:space="preserve"> which</w:t>
      </w:r>
      <w:r>
        <w:t xml:space="preserve"> are contained in the FOI Act. </w:t>
      </w:r>
      <w:r w:rsidRPr="00A868B1">
        <w:t>Under the FOI Act, to request access to information an application must:</w:t>
      </w:r>
    </w:p>
    <w:p w14:paraId="1B0F225D" w14:textId="77777777" w:rsidR="00011A46" w:rsidRPr="00A868B1" w:rsidRDefault="00011A46" w:rsidP="00011A46">
      <w:pPr>
        <w:pStyle w:val="ARBodyText"/>
      </w:pPr>
      <w:r w:rsidRPr="00A868B1">
        <w:t>1.</w:t>
      </w:r>
      <w:r w:rsidRPr="00A868B1">
        <w:tab/>
        <w:t>be made in writing</w:t>
      </w:r>
    </w:p>
    <w:p w14:paraId="2EA5FA44" w14:textId="77777777" w:rsidR="00011A46" w:rsidRPr="00A868B1" w:rsidRDefault="00011A46" w:rsidP="00011A46">
      <w:pPr>
        <w:pStyle w:val="ARBodyText"/>
      </w:pPr>
      <w:r w:rsidRPr="00A868B1">
        <w:t>2.</w:t>
      </w:r>
      <w:r w:rsidRPr="00A868B1">
        <w:tab/>
        <w:t>state that the request is an application for the purposes of the FOI Act</w:t>
      </w:r>
    </w:p>
    <w:p w14:paraId="307ECA30" w14:textId="77777777" w:rsidR="00011A46" w:rsidRPr="00A868B1" w:rsidRDefault="00011A46" w:rsidP="00011A46">
      <w:pPr>
        <w:pStyle w:val="ARBodyText"/>
        <w:ind w:left="709" w:hanging="709"/>
      </w:pPr>
      <w:r w:rsidRPr="00A868B1">
        <w:t>3.</w:t>
      </w:r>
      <w:r w:rsidRPr="00A868B1">
        <w:tab/>
        <w:t>provide enough information about the document(s) for a responsible officer of the agency to indemnity it (them)</w:t>
      </w:r>
    </w:p>
    <w:p w14:paraId="0B1F51DB" w14:textId="77777777" w:rsidR="00011A46" w:rsidRPr="00A868B1" w:rsidRDefault="00011A46" w:rsidP="00011A46">
      <w:pPr>
        <w:pStyle w:val="ARBodyText"/>
        <w:ind w:left="709" w:hanging="709"/>
      </w:pPr>
      <w:r w:rsidRPr="00A868B1">
        <w:t>4.</w:t>
      </w:r>
      <w:r w:rsidRPr="00A868B1">
        <w:tab/>
        <w:t>provide an address in Australia at which notices under the FOI Act may be sent to the applicant.</w:t>
      </w:r>
    </w:p>
    <w:p w14:paraId="4B93FDCC" w14:textId="1FA0AF56" w:rsidR="00011A46" w:rsidRPr="00A868B1" w:rsidRDefault="00FC7B1F" w:rsidP="00011A46">
      <w:pPr>
        <w:pStyle w:val="ARBodyText"/>
      </w:pPr>
      <w:r>
        <w:t>FOI</w:t>
      </w:r>
      <w:r w:rsidR="00011A46" w:rsidRPr="00A868B1">
        <w:t xml:space="preserve"> requests should be sent to:</w:t>
      </w:r>
    </w:p>
    <w:p w14:paraId="2853D360" w14:textId="64DFB654" w:rsidR="00011A46" w:rsidRPr="00A868B1" w:rsidRDefault="00011A46" w:rsidP="00011A46">
      <w:pPr>
        <w:pStyle w:val="ARBodyText"/>
      </w:pPr>
      <w:r w:rsidRPr="00A868B1">
        <w:t>The FOI Officer</w:t>
      </w:r>
      <w:r w:rsidR="00F7603B">
        <w:br/>
      </w:r>
      <w:r w:rsidRPr="00A868B1">
        <w:t>C/- Legal Services</w:t>
      </w:r>
      <w:r w:rsidR="00F7603B">
        <w:br/>
      </w:r>
      <w:r w:rsidRPr="00A868B1">
        <w:t>Great Barrier Reef Marine Park Authority</w:t>
      </w:r>
      <w:r w:rsidR="00F7603B">
        <w:br/>
      </w:r>
      <w:r w:rsidRPr="00A868B1">
        <w:t>PO Box 1379</w:t>
      </w:r>
      <w:r w:rsidR="00F7603B">
        <w:br/>
      </w:r>
      <w:r w:rsidRPr="00A868B1">
        <w:t>TOWNSVILLE QLD 4810</w:t>
      </w:r>
      <w:r w:rsidR="00F7603B">
        <w:br/>
      </w:r>
      <w:r w:rsidRPr="00A868B1">
        <w:t xml:space="preserve">Australia </w:t>
      </w:r>
    </w:p>
    <w:p w14:paraId="32E0DC13" w14:textId="77777777" w:rsidR="00011A46" w:rsidRPr="00A868B1" w:rsidRDefault="00011A46" w:rsidP="00011A46">
      <w:pPr>
        <w:pStyle w:val="ARBodyText"/>
      </w:pPr>
      <w:r w:rsidRPr="00A868B1">
        <w:t xml:space="preserve">Alternatively, they can be lodged via email to </w:t>
      </w:r>
      <w:hyperlink r:id="rId58" w:history="1">
        <w:r w:rsidRPr="00A868B1">
          <w:rPr>
            <w:rStyle w:val="Hyperlink"/>
            <w:rFonts w:cs="Arial"/>
          </w:rPr>
          <w:t>FOI@gbrmpa.gov.au</w:t>
        </w:r>
      </w:hyperlink>
      <w:r w:rsidRPr="00A868B1">
        <w:rPr>
          <w:rStyle w:val="Hyperlink"/>
          <w:rFonts w:cs="Arial"/>
        </w:rPr>
        <w:t>.</w:t>
      </w:r>
    </w:p>
    <w:p w14:paraId="77678257" w14:textId="1A250E9D" w:rsidR="00011A46" w:rsidRPr="00A868B1" w:rsidRDefault="00FC7B1F" w:rsidP="00011A46">
      <w:pPr>
        <w:pStyle w:val="ARBodyText"/>
      </w:pPr>
      <w:r>
        <w:t>FOI</w:t>
      </w:r>
      <w:r w:rsidR="00011A46" w:rsidRPr="00A868B1">
        <w:t xml:space="preserve"> requests can also be delivered to the </w:t>
      </w:r>
      <w:r w:rsidR="00011A46">
        <w:t>Authority’s</w:t>
      </w:r>
      <w:r w:rsidR="00011A46" w:rsidRPr="00A868B1">
        <w:t xml:space="preserve"> Townsville office at </w:t>
      </w:r>
      <w:r w:rsidR="00011A46">
        <w:t>Northtown, 280</w:t>
      </w:r>
      <w:r w:rsidR="00011A46" w:rsidRPr="00A868B1">
        <w:t xml:space="preserve"> </w:t>
      </w:r>
      <w:r w:rsidR="00011A46">
        <w:t>Flinders Street, Townsville, Queensland</w:t>
      </w:r>
      <w:r w:rsidR="00011A46" w:rsidRPr="00A868B1">
        <w:t>, 4810.</w:t>
      </w:r>
    </w:p>
    <w:p w14:paraId="590041B5" w14:textId="77777777" w:rsidR="00011A46" w:rsidRPr="00A868B1" w:rsidRDefault="00011A46" w:rsidP="00011A46">
      <w:pPr>
        <w:pStyle w:val="ARBodyText"/>
      </w:pPr>
      <w:r w:rsidRPr="00A868B1">
        <w:t>If the applicant decides to proceed with a request, charges may also be payable for the time spent searching for and retrievi</w:t>
      </w:r>
      <w:r>
        <w:t>ng relevant documents, decision-</w:t>
      </w:r>
      <w:r w:rsidRPr="00A868B1">
        <w:t xml:space="preserve">making time, photocopying and postage, etc. In the event that the </w:t>
      </w:r>
      <w:r>
        <w:t>Authority</w:t>
      </w:r>
      <w:r w:rsidRPr="00A868B1">
        <w:t xml:space="preserve"> decides that an applicant is liable to pay a charge for processing a request, the applicant would be notified of the preliminary assessment of the charge and have the opportunity to contend that the charge should not be imposed or should be reduced.</w:t>
      </w:r>
    </w:p>
    <w:p w14:paraId="79E5B190" w14:textId="4B72D0AD" w:rsidR="00011A46" w:rsidRPr="00A868B1" w:rsidRDefault="00011A46" w:rsidP="00011A46">
      <w:pPr>
        <w:pStyle w:val="ARBodyText"/>
      </w:pPr>
      <w:r w:rsidRPr="00A868B1">
        <w:t xml:space="preserve">If any difficulty arises in identifying a document or in providing access in the form requested, an officer of the agency will contact the applicant </w:t>
      </w:r>
      <w:r>
        <w:t>to resolve the difficulty.</w:t>
      </w:r>
      <w:r w:rsidRPr="00A868B1">
        <w:t xml:space="preserve"> In consultation with the applicant, documents will be made available by mail to the address specified by the applicant or at the official </w:t>
      </w:r>
      <w:r w:rsidR="00FC7B1F">
        <w:t>FOI</w:t>
      </w:r>
      <w:r w:rsidRPr="00A868B1">
        <w:t xml:space="preserve"> access point.</w:t>
      </w:r>
    </w:p>
    <w:p w14:paraId="7BD9E854" w14:textId="77777777" w:rsidR="00011A46" w:rsidRPr="00A868B1" w:rsidRDefault="00011A46" w:rsidP="00011A46">
      <w:pPr>
        <w:pStyle w:val="ARBodyText"/>
      </w:pPr>
      <w:r w:rsidRPr="00A868B1">
        <w:t xml:space="preserve">The authorised decision-makers in respect of a request made under the FOI Act for the agency are the </w:t>
      </w:r>
      <w:r>
        <w:t>CEO</w:t>
      </w:r>
      <w:r w:rsidRPr="00A868B1">
        <w:t>, general managers, director</w:t>
      </w:r>
      <w:r>
        <w:t xml:space="preserve"> of</w:t>
      </w:r>
      <w:r w:rsidRPr="00A868B1">
        <w:t xml:space="preserve"> legal services and senior legal officers.</w:t>
      </w:r>
    </w:p>
    <w:p w14:paraId="71B2EB01" w14:textId="77777777" w:rsidR="00011A46" w:rsidRPr="00A868B1" w:rsidRDefault="00011A46" w:rsidP="00011A46">
      <w:pPr>
        <w:pStyle w:val="ARBodyText"/>
      </w:pPr>
      <w:r w:rsidRPr="00A868B1">
        <w:t xml:space="preserve">Documents released under the FOI Act are listed on the agency’s disclosure log, located at </w:t>
      </w:r>
      <w:hyperlink r:id="rId59" w:history="1">
        <w:r w:rsidRPr="00A868B1">
          <w:rPr>
            <w:rStyle w:val="Hyperlink"/>
            <w:rFonts w:cs="Arial"/>
          </w:rPr>
          <w:t>www.gbrmpa.gov.au/home/freedom-of-information-requests/foi</w:t>
        </w:r>
      </w:hyperlink>
      <w:r>
        <w:t xml:space="preserve">. </w:t>
      </w:r>
      <w:r w:rsidRPr="00A868B1">
        <w:t>This does not include those documents excepted under section 11C of the FOI Act.</w:t>
      </w:r>
    </w:p>
    <w:p w14:paraId="77EE7561" w14:textId="77777777" w:rsidR="00011A46" w:rsidRPr="002D6AFE" w:rsidRDefault="00011A46" w:rsidP="00011A46">
      <w:pPr>
        <w:rPr>
          <w:lang w:eastAsia="en-US"/>
        </w:rPr>
      </w:pPr>
    </w:p>
    <w:p w14:paraId="1219F95C" w14:textId="77777777" w:rsidR="00011A46" w:rsidRDefault="00011A46" w:rsidP="00011A46">
      <w:pPr>
        <w:pStyle w:val="Heading3"/>
      </w:pPr>
      <w:r>
        <w:t xml:space="preserve">Freedom of information operations </w:t>
      </w:r>
    </w:p>
    <w:p w14:paraId="0980004A" w14:textId="77777777" w:rsidR="00011A46" w:rsidRPr="00537B03" w:rsidRDefault="00011A46" w:rsidP="00011A46">
      <w:pPr>
        <w:rPr>
          <w:lang w:eastAsia="en-US"/>
        </w:rPr>
      </w:pPr>
      <w:r w:rsidRPr="00537B03">
        <w:rPr>
          <w:lang w:eastAsia="en-US"/>
        </w:rPr>
        <w:t>During the 20</w:t>
      </w:r>
      <w:r>
        <w:rPr>
          <w:lang w:eastAsia="en-US"/>
        </w:rPr>
        <w:t>19</w:t>
      </w:r>
      <w:r w:rsidRPr="00537B03">
        <w:rPr>
          <w:lang w:eastAsia="en-US"/>
        </w:rPr>
        <w:t>–</w:t>
      </w:r>
      <w:r>
        <w:rPr>
          <w:lang w:eastAsia="en-US"/>
        </w:rPr>
        <w:t>20</w:t>
      </w:r>
      <w:r w:rsidRPr="00537B03">
        <w:rPr>
          <w:lang w:eastAsia="en-US"/>
        </w:rPr>
        <w:t xml:space="preserve"> financial year, the agency received </w:t>
      </w:r>
      <w:r>
        <w:rPr>
          <w:lang w:eastAsia="en-US"/>
        </w:rPr>
        <w:t xml:space="preserve">eight </w:t>
      </w:r>
      <w:r w:rsidRPr="00537B03">
        <w:rPr>
          <w:lang w:eastAsia="en-US"/>
        </w:rPr>
        <w:t>requests for access to documents under the FOI Act.</w:t>
      </w:r>
    </w:p>
    <w:p w14:paraId="1C76CC07" w14:textId="271735B8" w:rsidR="00011A46" w:rsidRDefault="00011A46" w:rsidP="00190BAD">
      <w:pPr>
        <w:rPr>
          <w:rFonts w:cs="Arial"/>
          <w:b/>
          <w:bCs/>
          <w:iCs/>
          <w:sz w:val="28"/>
          <w:szCs w:val="28"/>
          <w:lang w:eastAsia="en-US"/>
        </w:rPr>
      </w:pPr>
      <w:r w:rsidRPr="00537B03">
        <w:rPr>
          <w:lang w:eastAsia="en-US"/>
        </w:rPr>
        <w:t xml:space="preserve">Of those, </w:t>
      </w:r>
      <w:r>
        <w:rPr>
          <w:lang w:eastAsia="en-US"/>
        </w:rPr>
        <w:t xml:space="preserve">three </w:t>
      </w:r>
      <w:r w:rsidRPr="00537B03">
        <w:rPr>
          <w:lang w:eastAsia="en-US"/>
        </w:rPr>
        <w:t>application</w:t>
      </w:r>
      <w:r>
        <w:rPr>
          <w:lang w:eastAsia="en-US"/>
        </w:rPr>
        <w:t xml:space="preserve">s were </w:t>
      </w:r>
      <w:r w:rsidRPr="00537B03">
        <w:rPr>
          <w:lang w:eastAsia="en-US"/>
        </w:rPr>
        <w:t>granted full access,</w:t>
      </w:r>
      <w:r>
        <w:rPr>
          <w:lang w:eastAsia="en-US"/>
        </w:rPr>
        <w:t xml:space="preserve"> four</w:t>
      </w:r>
      <w:r w:rsidRPr="00537B03">
        <w:rPr>
          <w:lang w:eastAsia="en-US"/>
        </w:rPr>
        <w:t xml:space="preserve"> applicatio</w:t>
      </w:r>
      <w:r>
        <w:rPr>
          <w:lang w:eastAsia="en-US"/>
        </w:rPr>
        <w:t>ns were granted partial access and one application</w:t>
      </w:r>
      <w:r w:rsidRPr="00537B03">
        <w:rPr>
          <w:lang w:eastAsia="en-US"/>
        </w:rPr>
        <w:t xml:space="preserve"> </w:t>
      </w:r>
      <w:r>
        <w:rPr>
          <w:lang w:eastAsia="en-US"/>
        </w:rPr>
        <w:t>was</w:t>
      </w:r>
      <w:r w:rsidRPr="00537B03">
        <w:rPr>
          <w:lang w:eastAsia="en-US"/>
        </w:rPr>
        <w:t xml:space="preserve"> refused</w:t>
      </w:r>
      <w:r>
        <w:rPr>
          <w:lang w:eastAsia="en-US"/>
        </w:rPr>
        <w:t xml:space="preserve">. </w:t>
      </w:r>
      <w:r>
        <w:rPr>
          <w:lang w:eastAsia="en-US"/>
        </w:rPr>
        <w:br w:type="page"/>
      </w:r>
    </w:p>
    <w:p w14:paraId="147DDC52" w14:textId="77777777" w:rsidR="00011A46" w:rsidRDefault="00011A46" w:rsidP="004A2DCC">
      <w:pPr>
        <w:pStyle w:val="Heading2"/>
        <w:ind w:left="0" w:firstLine="0"/>
        <w:rPr>
          <w:lang w:eastAsia="en-US"/>
        </w:rPr>
      </w:pPr>
      <w:bookmarkStart w:id="687" w:name="_Toc47599472"/>
      <w:bookmarkStart w:id="688" w:name="_Toc47599947"/>
      <w:bookmarkStart w:id="689" w:name="_Toc47617215"/>
      <w:bookmarkStart w:id="690" w:name="_Toc47627546"/>
      <w:bookmarkStart w:id="691" w:name="_Toc47692865"/>
      <w:bookmarkStart w:id="692" w:name="_Toc47692976"/>
      <w:bookmarkStart w:id="693" w:name="_Toc52869039"/>
      <w:r>
        <w:rPr>
          <w:lang w:eastAsia="en-US"/>
        </w:rPr>
        <w:t>Appendix E: Ecologically sustainable development and environmental performance</w:t>
      </w:r>
      <w:bookmarkEnd w:id="687"/>
      <w:bookmarkEnd w:id="688"/>
      <w:bookmarkEnd w:id="689"/>
      <w:bookmarkEnd w:id="690"/>
      <w:bookmarkEnd w:id="691"/>
      <w:bookmarkEnd w:id="692"/>
      <w:bookmarkEnd w:id="693"/>
    </w:p>
    <w:p w14:paraId="3B79FCF9" w14:textId="7827C7D4" w:rsidR="00011A46" w:rsidRDefault="00011A46" w:rsidP="00011A46">
      <w:pPr>
        <w:pStyle w:val="ARBodyText"/>
        <w:rPr>
          <w:rFonts w:eastAsia="Arial"/>
        </w:rPr>
      </w:pPr>
      <w:r w:rsidRPr="006A02C5">
        <w:rPr>
          <w:rFonts w:eastAsia="Arial"/>
        </w:rPr>
        <w:t xml:space="preserve">Section 516A of the </w:t>
      </w:r>
      <w:r w:rsidRPr="00A0514E">
        <w:rPr>
          <w:rFonts w:eastAsia="Arial"/>
        </w:rPr>
        <w:t>EPBC Act</w:t>
      </w:r>
      <w:r w:rsidRPr="006A02C5">
        <w:rPr>
          <w:rFonts w:eastAsia="Arial"/>
        </w:rPr>
        <w:t xml:space="preserve"> requires Australian Government organisations to report on the</w:t>
      </w:r>
      <w:r w:rsidR="003D79CA">
        <w:rPr>
          <w:rFonts w:eastAsia="Arial"/>
        </w:rPr>
        <w:t>ir</w:t>
      </w:r>
      <w:r w:rsidRPr="006A02C5" w:rsidDel="003D79CA">
        <w:rPr>
          <w:rFonts w:eastAsia="Arial"/>
        </w:rPr>
        <w:t xml:space="preserve"> </w:t>
      </w:r>
      <w:r w:rsidR="003D79CA" w:rsidRPr="006A02C5">
        <w:rPr>
          <w:rFonts w:eastAsia="Arial"/>
        </w:rPr>
        <w:t xml:space="preserve">environmental performance </w:t>
      </w:r>
      <w:r w:rsidR="003D79CA" w:rsidRPr="003D79CA">
        <w:rPr>
          <w:rFonts w:eastAsia="Arial"/>
        </w:rPr>
        <w:t>and how they accord with and advance the principles of</w:t>
      </w:r>
      <w:r w:rsidRPr="006A02C5">
        <w:rPr>
          <w:rFonts w:eastAsia="Arial"/>
        </w:rPr>
        <w:t xml:space="preserve"> ecologically sustainable development.</w:t>
      </w:r>
    </w:p>
    <w:p w14:paraId="51EAA55D" w14:textId="77777777" w:rsidR="00011A46" w:rsidRPr="006A02C5" w:rsidRDefault="00011A46" w:rsidP="00011A46">
      <w:pPr>
        <w:pStyle w:val="ARBodyText"/>
        <w:rPr>
          <w:rFonts w:eastAsia="Arial"/>
        </w:rPr>
      </w:pPr>
      <w:r w:rsidRPr="006A02C5">
        <w:rPr>
          <w:rFonts w:eastAsia="Arial"/>
        </w:rPr>
        <w:t xml:space="preserve">Section 516A also promotes </w:t>
      </w:r>
      <w:r>
        <w:rPr>
          <w:rFonts w:eastAsia="Arial"/>
        </w:rPr>
        <w:t xml:space="preserve">the </w:t>
      </w:r>
      <w:r w:rsidRPr="006A02C5">
        <w:rPr>
          <w:rFonts w:eastAsia="Arial"/>
        </w:rPr>
        <w:t>development of a framework that integrates environmental, economic and social considerations and helps improve the environmental and ecologically sustainable development performance of Australian Government agencies.</w:t>
      </w:r>
    </w:p>
    <w:p w14:paraId="31D6B083" w14:textId="3BFD1993" w:rsidR="00011A46" w:rsidRPr="006A02C5" w:rsidRDefault="00011A46" w:rsidP="00011A46">
      <w:pPr>
        <w:pStyle w:val="ARBodyText"/>
        <w:rPr>
          <w:rFonts w:eastAsia="Arial"/>
        </w:rPr>
      </w:pPr>
      <w:r w:rsidRPr="006A02C5">
        <w:rPr>
          <w:rFonts w:eastAsia="Arial"/>
        </w:rPr>
        <w:t xml:space="preserve">The following is a summary of the Authority’s </w:t>
      </w:r>
      <w:r>
        <w:rPr>
          <w:rFonts w:eastAsia="Arial"/>
        </w:rPr>
        <w:t>2019–20</w:t>
      </w:r>
      <w:r w:rsidRPr="006A02C5">
        <w:rPr>
          <w:rFonts w:eastAsia="Arial"/>
        </w:rPr>
        <w:t xml:space="preserve"> activities </w:t>
      </w:r>
      <w:r>
        <w:rPr>
          <w:rFonts w:eastAsia="Arial"/>
        </w:rPr>
        <w:t>per</w:t>
      </w:r>
      <w:r w:rsidRPr="006A02C5">
        <w:rPr>
          <w:rFonts w:eastAsia="Arial"/>
        </w:rPr>
        <w:t xml:space="preserve"> section 516A of the EPBC Act.</w:t>
      </w:r>
    </w:p>
    <w:p w14:paraId="143E4F42" w14:textId="77777777" w:rsidR="00011A46" w:rsidRPr="00DA3229" w:rsidRDefault="00011A46" w:rsidP="00011A46">
      <w:pPr>
        <w:pStyle w:val="Heading3"/>
        <w:rPr>
          <w:rFonts w:eastAsia="Arial"/>
        </w:rPr>
      </w:pPr>
      <w:bookmarkStart w:id="694" w:name="_Toc522097152"/>
      <w:bookmarkStart w:id="695" w:name="_Toc522097347"/>
      <w:bookmarkStart w:id="696" w:name="_Toc524523516"/>
      <w:bookmarkStart w:id="697" w:name="_Toc524530917"/>
      <w:bookmarkStart w:id="698" w:name="_Toc527558331"/>
      <w:r w:rsidRPr="00DA3229">
        <w:rPr>
          <w:rFonts w:eastAsia="Arial"/>
        </w:rPr>
        <w:t>How the activities of the organisation and the administration of legislation by the organisation accord with the principles of ecologically sustainable development (section 516A(6)(a))</w:t>
      </w:r>
      <w:bookmarkEnd w:id="694"/>
      <w:bookmarkEnd w:id="695"/>
      <w:bookmarkEnd w:id="696"/>
      <w:bookmarkEnd w:id="697"/>
      <w:bookmarkEnd w:id="698"/>
    </w:p>
    <w:p w14:paraId="35735D43" w14:textId="77777777" w:rsidR="00011A46" w:rsidRPr="006A02C5" w:rsidRDefault="00011A46" w:rsidP="00011A46">
      <w:pPr>
        <w:pStyle w:val="ARBodyText"/>
        <w:rPr>
          <w:rFonts w:eastAsia="Arial"/>
        </w:rPr>
      </w:pPr>
      <w:r w:rsidRPr="006A02C5">
        <w:rPr>
          <w:rFonts w:eastAsia="Arial"/>
        </w:rPr>
        <w:t>The following activities of the Authority accord with the principles of ecologically sustainable development (section 516A(6)(a)):</w:t>
      </w:r>
    </w:p>
    <w:p w14:paraId="25CD955B" w14:textId="77777777" w:rsidR="00011A46" w:rsidRPr="006A02C5" w:rsidRDefault="00011A46" w:rsidP="00011A46">
      <w:pPr>
        <w:pStyle w:val="AR-Bullet"/>
        <w:rPr>
          <w:rFonts w:eastAsia="Arial"/>
        </w:rPr>
      </w:pPr>
      <w:r w:rsidRPr="00A0514E">
        <w:rPr>
          <w:rStyle w:val="ARBodyTextChar"/>
          <w:rFonts w:eastAsia="Arial"/>
        </w:rPr>
        <w:t>administering and enforcing the Marine Park Act,</w:t>
      </w:r>
      <w:r w:rsidRPr="006A02C5">
        <w:rPr>
          <w:rFonts w:eastAsia="Arial"/>
        </w:rPr>
        <w:t xml:space="preserve"> which explicitly recognises these principles</w:t>
      </w:r>
    </w:p>
    <w:p w14:paraId="5AE77882" w14:textId="77777777" w:rsidR="00011A46" w:rsidRPr="006A02C5" w:rsidRDefault="00011A46" w:rsidP="00011A46">
      <w:pPr>
        <w:pStyle w:val="AR-Bullet"/>
        <w:rPr>
          <w:rFonts w:eastAsia="Arial"/>
        </w:rPr>
      </w:pPr>
      <w:r w:rsidRPr="006A02C5">
        <w:rPr>
          <w:rFonts w:eastAsia="Arial"/>
        </w:rPr>
        <w:t xml:space="preserve">working with the Department of </w:t>
      </w:r>
      <w:r>
        <w:rPr>
          <w:rFonts w:eastAsia="Arial"/>
        </w:rPr>
        <w:t xml:space="preserve">Agriculture, Water and the </w:t>
      </w:r>
      <w:r w:rsidRPr="006A02C5">
        <w:rPr>
          <w:rFonts w:eastAsia="Arial"/>
        </w:rPr>
        <w:t>Environment, other agencies and stakeholders to promote ecologically sustainable development focused on:</w:t>
      </w:r>
    </w:p>
    <w:p w14:paraId="7D06F2C2" w14:textId="77777777" w:rsidR="00011A46" w:rsidRPr="006A02C5" w:rsidRDefault="00011A46" w:rsidP="00011A46">
      <w:pPr>
        <w:pStyle w:val="ARsubbullet"/>
        <w:rPr>
          <w:rFonts w:eastAsia="Arial"/>
        </w:rPr>
      </w:pPr>
      <w:r w:rsidRPr="006A02C5">
        <w:rPr>
          <w:rFonts w:eastAsia="Arial"/>
        </w:rPr>
        <w:t xml:space="preserve">ensuring the long-term protection, ecologically sustainable use, understanding and enjoyment of </w:t>
      </w:r>
      <w:r>
        <w:rPr>
          <w:rFonts w:eastAsia="Arial"/>
        </w:rPr>
        <w:t xml:space="preserve">the Reef </w:t>
      </w:r>
      <w:r w:rsidRPr="006A02C5">
        <w:rPr>
          <w:rFonts w:eastAsia="Arial"/>
        </w:rPr>
        <w:t xml:space="preserve">for all Australians and the international community through the control, care and development of the </w:t>
      </w:r>
      <w:r>
        <w:rPr>
          <w:rFonts w:eastAsia="Arial"/>
        </w:rPr>
        <w:t>Marine Park</w:t>
      </w:r>
    </w:p>
    <w:p w14:paraId="0E9BED06" w14:textId="77777777" w:rsidR="00011A46" w:rsidRPr="006A02C5" w:rsidRDefault="00011A46" w:rsidP="00011A46">
      <w:pPr>
        <w:pStyle w:val="ARsubbullet"/>
        <w:rPr>
          <w:rFonts w:eastAsia="Arial"/>
        </w:rPr>
      </w:pPr>
      <w:r w:rsidRPr="006A02C5">
        <w:rPr>
          <w:rFonts w:eastAsia="Arial"/>
        </w:rPr>
        <w:t>providing policy advice to the Environment Minister to ensure the Authority’s environment</w:t>
      </w:r>
      <w:r>
        <w:rPr>
          <w:rFonts w:eastAsia="Arial"/>
        </w:rPr>
        <w:t>al</w:t>
      </w:r>
      <w:r w:rsidRPr="006A02C5">
        <w:rPr>
          <w:rFonts w:eastAsia="Arial"/>
        </w:rPr>
        <w:t xml:space="preserve"> policies are mutually supportive.</w:t>
      </w:r>
    </w:p>
    <w:p w14:paraId="0EE0AC11" w14:textId="77777777" w:rsidR="00011A46" w:rsidRDefault="00011A46" w:rsidP="00011A46">
      <w:pPr>
        <w:pStyle w:val="ARBodyText"/>
      </w:pPr>
      <w:r w:rsidRPr="006A02C5">
        <w:t xml:space="preserve">During </w:t>
      </w:r>
      <w:r>
        <w:t>2019–20</w:t>
      </w:r>
      <w:r w:rsidRPr="006A02C5">
        <w:t xml:space="preserve">, </w:t>
      </w:r>
      <w:r w:rsidRPr="00A96319">
        <w:t xml:space="preserve">the Authority played a lead role in delivering the Reef 2050 Plan together with the Australian and Queensland governments and other key partners. </w:t>
      </w:r>
      <w:r>
        <w:t xml:space="preserve">This plan will set the overarching strategic framework of the Australian and Queensland governments for the Reef to address key pressures and threats. </w:t>
      </w:r>
    </w:p>
    <w:p w14:paraId="5C35B415" w14:textId="77777777" w:rsidR="00011A46" w:rsidRDefault="00011A46" w:rsidP="00011A46">
      <w:pPr>
        <w:pStyle w:val="ARBodyText"/>
      </w:pPr>
      <w:r w:rsidRPr="00300731">
        <w:t xml:space="preserve">Major progress was made towards developing the </w:t>
      </w:r>
      <w:r w:rsidRPr="00D8449D">
        <w:t>RIMReP</w:t>
      </w:r>
      <w:r w:rsidRPr="00300731" w:rsidDel="00F31927">
        <w:t xml:space="preserve"> </w:t>
      </w:r>
      <w:r w:rsidRPr="00300731">
        <w:t>as one of the Authority’s most significant actions under the Reef 2050 Plan. The program’s vision</w:t>
      </w:r>
      <w:r>
        <w:t xml:space="preserve"> is to develop a knowledge system that enables resilience-based management of the Great Barrier Reef and its catchment, and provides managers with a comprehensive understanding of how the Reef 2050 Plan is progressing.</w:t>
      </w:r>
    </w:p>
    <w:p w14:paraId="134A7468" w14:textId="3CDFCC65" w:rsidR="00011A46" w:rsidRPr="006A02C5" w:rsidRDefault="00011A46" w:rsidP="00011A46">
      <w:pPr>
        <w:pStyle w:val="ARBodyText"/>
        <w:rPr>
          <w:rFonts w:eastAsia="Arial"/>
        </w:rPr>
      </w:pPr>
      <w:r w:rsidRPr="006A02C5">
        <w:rPr>
          <w:rFonts w:eastAsia="Arial"/>
        </w:rPr>
        <w:t xml:space="preserve">The range of activities presented in </w:t>
      </w:r>
      <w:r w:rsidR="003D573B">
        <w:rPr>
          <w:rFonts w:eastAsia="Arial"/>
        </w:rPr>
        <w:t xml:space="preserve">Part 3 </w:t>
      </w:r>
      <w:r w:rsidRPr="006A02C5">
        <w:rPr>
          <w:rFonts w:eastAsia="Arial"/>
        </w:rPr>
        <w:t>of this annual report include</w:t>
      </w:r>
      <w:r>
        <w:rPr>
          <w:rFonts w:eastAsia="Arial"/>
        </w:rPr>
        <w:t>s</w:t>
      </w:r>
      <w:r w:rsidRPr="006A02C5">
        <w:rPr>
          <w:rFonts w:eastAsia="Arial"/>
        </w:rPr>
        <w:t xml:space="preserve"> activities that integrate environmental, social and economic considerations. In addition, the day-to-day business of the agency — ensuring the long-term sustainability of</w:t>
      </w:r>
      <w:r w:rsidRPr="006A02C5">
        <w:rPr>
          <w:rFonts w:eastAsia="Arial"/>
          <w:spacing w:val="1"/>
        </w:rPr>
        <w:t xml:space="preserve"> </w:t>
      </w:r>
      <w:r w:rsidRPr="006A02C5">
        <w:rPr>
          <w:rFonts w:eastAsia="Arial"/>
        </w:rPr>
        <w:t>biodiversity</w:t>
      </w:r>
      <w:r w:rsidRPr="006A02C5">
        <w:rPr>
          <w:rFonts w:eastAsia="Arial"/>
          <w:spacing w:val="2"/>
        </w:rPr>
        <w:t xml:space="preserve"> </w:t>
      </w:r>
      <w:r w:rsidRPr="006A02C5">
        <w:rPr>
          <w:rFonts w:eastAsia="Arial"/>
        </w:rPr>
        <w:t>of</w:t>
      </w:r>
      <w:r w:rsidRPr="006A02C5">
        <w:rPr>
          <w:rFonts w:eastAsia="Arial"/>
          <w:spacing w:val="2"/>
        </w:rPr>
        <w:t xml:space="preserve"> </w:t>
      </w:r>
      <w:r w:rsidRPr="006A02C5">
        <w:rPr>
          <w:rFonts w:eastAsia="Arial"/>
        </w:rPr>
        <w:t>the</w:t>
      </w:r>
      <w:r w:rsidRPr="006A02C5">
        <w:rPr>
          <w:rFonts w:eastAsia="Arial"/>
          <w:spacing w:val="1"/>
        </w:rPr>
        <w:t xml:space="preserve"> </w:t>
      </w:r>
      <w:r w:rsidRPr="006A02C5">
        <w:rPr>
          <w:rFonts w:eastAsia="Arial"/>
        </w:rPr>
        <w:t>G</w:t>
      </w:r>
      <w:r w:rsidRPr="006A02C5">
        <w:rPr>
          <w:rFonts w:eastAsia="Arial"/>
          <w:spacing w:val="-5"/>
        </w:rPr>
        <w:t>r</w:t>
      </w:r>
      <w:r w:rsidRPr="006A02C5">
        <w:rPr>
          <w:rFonts w:eastAsia="Arial"/>
        </w:rPr>
        <w:t>eat</w:t>
      </w:r>
      <w:r w:rsidRPr="006A02C5">
        <w:rPr>
          <w:rFonts w:eastAsia="Arial"/>
          <w:spacing w:val="2"/>
        </w:rPr>
        <w:t xml:space="preserve"> </w:t>
      </w:r>
      <w:r w:rsidRPr="006A02C5">
        <w:rPr>
          <w:rFonts w:eastAsia="Arial"/>
        </w:rPr>
        <w:t>Barrier</w:t>
      </w:r>
      <w:r w:rsidRPr="006A02C5">
        <w:rPr>
          <w:rFonts w:eastAsia="Arial"/>
          <w:spacing w:val="2"/>
        </w:rPr>
        <w:t xml:space="preserve"> </w:t>
      </w:r>
      <w:r w:rsidRPr="006A02C5">
        <w:rPr>
          <w:rFonts w:eastAsia="Arial"/>
        </w:rPr>
        <w:t>Reef —</w:t>
      </w:r>
      <w:r w:rsidRPr="006A02C5">
        <w:rPr>
          <w:rFonts w:eastAsia="Arial"/>
          <w:w w:val="97"/>
        </w:rPr>
        <w:t xml:space="preserve"> </w:t>
      </w:r>
      <w:r w:rsidRPr="006A02C5">
        <w:rPr>
          <w:rFonts w:eastAsia="Arial"/>
        </w:rPr>
        <w:t>is</w:t>
      </w:r>
      <w:r w:rsidRPr="006A02C5">
        <w:rPr>
          <w:rFonts w:eastAsia="Arial"/>
          <w:spacing w:val="1"/>
        </w:rPr>
        <w:t xml:space="preserve"> </w:t>
      </w:r>
      <w:r w:rsidRPr="006A02C5">
        <w:rPr>
          <w:rFonts w:eastAsia="Arial"/>
        </w:rPr>
        <w:t>achieved</w:t>
      </w:r>
      <w:r w:rsidRPr="006A02C5">
        <w:rPr>
          <w:rFonts w:eastAsia="Arial"/>
          <w:spacing w:val="1"/>
        </w:rPr>
        <w:t xml:space="preserve"> </w:t>
      </w:r>
      <w:r w:rsidRPr="006A02C5">
        <w:rPr>
          <w:rFonts w:eastAsia="Arial"/>
        </w:rPr>
        <w:t>by</w:t>
      </w:r>
      <w:r w:rsidRPr="006A02C5">
        <w:rPr>
          <w:rFonts w:eastAsia="Arial"/>
          <w:spacing w:val="2"/>
        </w:rPr>
        <w:t xml:space="preserve"> </w:t>
      </w:r>
      <w:r w:rsidRPr="006A02C5">
        <w:rPr>
          <w:rFonts w:eastAsia="Arial"/>
        </w:rPr>
        <w:t>managing</w:t>
      </w:r>
      <w:r w:rsidRPr="006A02C5">
        <w:rPr>
          <w:rFonts w:eastAsia="Arial"/>
          <w:spacing w:val="1"/>
        </w:rPr>
        <w:t xml:space="preserve"> </w:t>
      </w:r>
      <w:r w:rsidRPr="006A02C5">
        <w:rPr>
          <w:rFonts w:eastAsia="Arial"/>
        </w:rPr>
        <w:t>the</w:t>
      </w:r>
      <w:r w:rsidRPr="006A02C5">
        <w:rPr>
          <w:rFonts w:eastAsia="Arial"/>
          <w:spacing w:val="1"/>
        </w:rPr>
        <w:t xml:space="preserve"> </w:t>
      </w:r>
      <w:r>
        <w:rPr>
          <w:rFonts w:eastAsia="Arial"/>
        </w:rPr>
        <w:t>z</w:t>
      </w:r>
      <w:r w:rsidRPr="006A02C5">
        <w:rPr>
          <w:rFonts w:eastAsia="Arial"/>
        </w:rPr>
        <w:t>oning</w:t>
      </w:r>
      <w:r w:rsidRPr="006A02C5">
        <w:rPr>
          <w:rFonts w:eastAsia="Arial"/>
          <w:spacing w:val="2"/>
        </w:rPr>
        <w:t xml:space="preserve"> </w:t>
      </w:r>
      <w:r>
        <w:rPr>
          <w:rFonts w:eastAsia="Arial"/>
        </w:rPr>
        <w:t>p</w:t>
      </w:r>
      <w:r w:rsidRPr="006A02C5">
        <w:rPr>
          <w:rFonts w:eastAsia="Arial"/>
        </w:rPr>
        <w:t>lan, which was int</w:t>
      </w:r>
      <w:r w:rsidRPr="006A02C5">
        <w:rPr>
          <w:rFonts w:eastAsia="Arial"/>
          <w:spacing w:val="-4"/>
        </w:rPr>
        <w:t>r</w:t>
      </w:r>
      <w:r w:rsidRPr="006A02C5">
        <w:rPr>
          <w:rFonts w:eastAsia="Arial"/>
        </w:rPr>
        <w:t>oduced</w:t>
      </w:r>
      <w:r w:rsidRPr="006A02C5">
        <w:rPr>
          <w:rFonts w:eastAsia="Arial"/>
          <w:spacing w:val="7"/>
        </w:rPr>
        <w:t xml:space="preserve"> </w:t>
      </w:r>
      <w:r w:rsidRPr="006A02C5">
        <w:rPr>
          <w:rFonts w:eastAsia="Arial"/>
        </w:rPr>
        <w:t>on</w:t>
      </w:r>
      <w:r w:rsidRPr="006A02C5">
        <w:rPr>
          <w:rFonts w:eastAsia="Arial"/>
          <w:spacing w:val="8"/>
        </w:rPr>
        <w:t xml:space="preserve"> </w:t>
      </w:r>
      <w:r w:rsidRPr="006A02C5">
        <w:rPr>
          <w:rFonts w:eastAsia="Arial"/>
        </w:rPr>
        <w:t>1</w:t>
      </w:r>
      <w:r w:rsidRPr="006A02C5">
        <w:rPr>
          <w:rFonts w:eastAsia="Arial"/>
          <w:spacing w:val="8"/>
        </w:rPr>
        <w:t xml:space="preserve"> </w:t>
      </w:r>
      <w:r w:rsidRPr="006A02C5">
        <w:rPr>
          <w:rFonts w:eastAsia="Arial"/>
        </w:rPr>
        <w:t>July</w:t>
      </w:r>
      <w:r w:rsidRPr="006A02C5">
        <w:rPr>
          <w:rFonts w:eastAsia="Arial"/>
          <w:spacing w:val="8"/>
        </w:rPr>
        <w:t xml:space="preserve"> </w:t>
      </w:r>
      <w:r w:rsidRPr="006A02C5">
        <w:rPr>
          <w:rFonts w:eastAsia="Arial"/>
        </w:rPr>
        <w:t>2004</w:t>
      </w:r>
      <w:r w:rsidRPr="006A02C5">
        <w:rPr>
          <w:rFonts w:eastAsia="Arial"/>
          <w:spacing w:val="8"/>
        </w:rPr>
        <w:t xml:space="preserve"> </w:t>
      </w:r>
      <w:r w:rsidRPr="006A02C5">
        <w:rPr>
          <w:rFonts w:eastAsia="Arial"/>
        </w:rPr>
        <w:t>in</w:t>
      </w:r>
      <w:r w:rsidRPr="006A02C5">
        <w:rPr>
          <w:rFonts w:eastAsia="Arial"/>
          <w:spacing w:val="8"/>
        </w:rPr>
        <w:t xml:space="preserve"> </w:t>
      </w:r>
      <w:r w:rsidRPr="006A02C5">
        <w:rPr>
          <w:rFonts w:eastAsia="Arial"/>
        </w:rPr>
        <w:t>consultation</w:t>
      </w:r>
      <w:r w:rsidRPr="006A02C5">
        <w:rPr>
          <w:rFonts w:eastAsia="Arial"/>
          <w:w w:val="102"/>
        </w:rPr>
        <w:t xml:space="preserve"> </w:t>
      </w:r>
      <w:r w:rsidRPr="006A02C5">
        <w:rPr>
          <w:rFonts w:eastAsia="Arial"/>
        </w:rPr>
        <w:t>with</w:t>
      </w:r>
      <w:r w:rsidRPr="006A02C5">
        <w:rPr>
          <w:rFonts w:eastAsia="Arial"/>
          <w:spacing w:val="12"/>
        </w:rPr>
        <w:t xml:space="preserve"> </w:t>
      </w:r>
      <w:r w:rsidRPr="006A02C5">
        <w:rPr>
          <w:rFonts w:eastAsia="Arial"/>
        </w:rPr>
        <w:t>stakeholders,</w:t>
      </w:r>
      <w:r w:rsidRPr="006A02C5">
        <w:rPr>
          <w:rFonts w:eastAsia="Arial"/>
          <w:spacing w:val="12"/>
        </w:rPr>
        <w:t xml:space="preserve"> </w:t>
      </w:r>
      <w:r w:rsidRPr="006A02C5">
        <w:rPr>
          <w:rFonts w:eastAsia="Arial"/>
        </w:rPr>
        <w:t>communities</w:t>
      </w:r>
      <w:r w:rsidRPr="006A02C5">
        <w:rPr>
          <w:rFonts w:eastAsia="Arial"/>
          <w:spacing w:val="12"/>
        </w:rPr>
        <w:t xml:space="preserve"> </w:t>
      </w:r>
      <w:r w:rsidRPr="006A02C5">
        <w:rPr>
          <w:rFonts w:eastAsia="Arial"/>
        </w:rPr>
        <w:t>and</w:t>
      </w:r>
      <w:r w:rsidRPr="006A02C5">
        <w:rPr>
          <w:rFonts w:eastAsia="Arial"/>
          <w:w w:val="101"/>
        </w:rPr>
        <w:t xml:space="preserve"> </w:t>
      </w:r>
      <w:r w:rsidRPr="006A02C5">
        <w:rPr>
          <w:rFonts w:eastAsia="Arial"/>
        </w:rPr>
        <w:t>agencies.</w:t>
      </w:r>
    </w:p>
    <w:p w14:paraId="2A60670A" w14:textId="77777777" w:rsidR="00011A46" w:rsidRPr="006A02C5" w:rsidRDefault="00011A46" w:rsidP="00011A46">
      <w:pPr>
        <w:pStyle w:val="ARBodyText"/>
        <w:rPr>
          <w:rFonts w:eastAsia="Arial"/>
        </w:rPr>
      </w:pPr>
      <w:r w:rsidRPr="006A02C5">
        <w:rPr>
          <w:rFonts w:eastAsia="Arial"/>
        </w:rPr>
        <w:t>The</w:t>
      </w:r>
      <w:r w:rsidRPr="006A02C5">
        <w:rPr>
          <w:rFonts w:eastAsia="Arial"/>
          <w:spacing w:val="7"/>
        </w:rPr>
        <w:t xml:space="preserve"> </w:t>
      </w:r>
      <w:r w:rsidRPr="006A02C5">
        <w:rPr>
          <w:rFonts w:eastAsia="Arial"/>
        </w:rPr>
        <w:t>following</w:t>
      </w:r>
      <w:r w:rsidRPr="006A02C5">
        <w:rPr>
          <w:rFonts w:eastAsia="Arial"/>
          <w:spacing w:val="8"/>
        </w:rPr>
        <w:t xml:space="preserve"> </w:t>
      </w:r>
      <w:r w:rsidRPr="006A02C5">
        <w:rPr>
          <w:rFonts w:eastAsia="Arial"/>
        </w:rPr>
        <w:t>activities</w:t>
      </w:r>
      <w:r w:rsidRPr="006A02C5">
        <w:rPr>
          <w:rFonts w:eastAsia="Arial"/>
          <w:spacing w:val="8"/>
        </w:rPr>
        <w:t xml:space="preserve"> </w:t>
      </w:r>
      <w:r w:rsidRPr="006A02C5">
        <w:rPr>
          <w:rFonts w:eastAsia="Arial"/>
        </w:rPr>
        <w:t>acco</w:t>
      </w:r>
      <w:r w:rsidRPr="006A02C5">
        <w:rPr>
          <w:rFonts w:eastAsia="Arial"/>
          <w:spacing w:val="-4"/>
        </w:rPr>
        <w:t>r</w:t>
      </w:r>
      <w:r w:rsidRPr="006A02C5">
        <w:rPr>
          <w:rFonts w:eastAsia="Arial"/>
        </w:rPr>
        <w:t>d</w:t>
      </w:r>
      <w:r w:rsidRPr="006A02C5">
        <w:rPr>
          <w:rFonts w:eastAsia="Arial"/>
          <w:spacing w:val="7"/>
        </w:rPr>
        <w:t xml:space="preserve"> </w:t>
      </w:r>
      <w:r w:rsidRPr="006A02C5">
        <w:rPr>
          <w:rFonts w:eastAsia="Arial"/>
        </w:rPr>
        <w:t>with</w:t>
      </w:r>
      <w:r w:rsidRPr="006A02C5">
        <w:rPr>
          <w:rFonts w:eastAsia="Arial"/>
          <w:spacing w:val="8"/>
        </w:rPr>
        <w:t xml:space="preserve"> </w:t>
      </w:r>
      <w:r w:rsidRPr="006A02C5">
        <w:rPr>
          <w:rFonts w:eastAsia="Arial"/>
        </w:rPr>
        <w:t>the</w:t>
      </w:r>
      <w:r w:rsidRPr="006A02C5">
        <w:rPr>
          <w:rFonts w:eastAsia="Arial"/>
          <w:w w:val="101"/>
        </w:rPr>
        <w:t xml:space="preserve"> </w:t>
      </w:r>
      <w:r w:rsidRPr="006A02C5">
        <w:rPr>
          <w:rFonts w:eastAsia="Arial"/>
        </w:rPr>
        <w:t>principles</w:t>
      </w:r>
      <w:r w:rsidRPr="006A02C5">
        <w:rPr>
          <w:rFonts w:eastAsia="Arial"/>
          <w:spacing w:val="10"/>
        </w:rPr>
        <w:t xml:space="preserve"> </w:t>
      </w:r>
      <w:r w:rsidRPr="006A02C5">
        <w:rPr>
          <w:rFonts w:eastAsia="Arial"/>
        </w:rPr>
        <w:t>of</w:t>
      </w:r>
      <w:r w:rsidRPr="006A02C5">
        <w:rPr>
          <w:rFonts w:eastAsia="Arial"/>
          <w:spacing w:val="10"/>
        </w:rPr>
        <w:t xml:space="preserve"> </w:t>
      </w:r>
      <w:r w:rsidRPr="006A02C5">
        <w:rPr>
          <w:rFonts w:eastAsia="Arial"/>
        </w:rPr>
        <w:t>ecologically</w:t>
      </w:r>
      <w:r w:rsidRPr="006A02C5">
        <w:rPr>
          <w:rFonts w:eastAsia="Arial"/>
          <w:spacing w:val="10"/>
        </w:rPr>
        <w:t xml:space="preserve"> </w:t>
      </w:r>
      <w:r w:rsidRPr="006A02C5">
        <w:rPr>
          <w:rFonts w:eastAsia="Arial"/>
        </w:rPr>
        <w:t>sustainable development,</w:t>
      </w:r>
      <w:r w:rsidRPr="006A02C5">
        <w:rPr>
          <w:rFonts w:eastAsia="Arial"/>
          <w:spacing w:val="6"/>
        </w:rPr>
        <w:t xml:space="preserve"> </w:t>
      </w:r>
      <w:r w:rsidRPr="006A02C5">
        <w:rPr>
          <w:rFonts w:eastAsia="Arial"/>
        </w:rPr>
        <w:t>especially</w:t>
      </w:r>
      <w:r w:rsidRPr="006A02C5">
        <w:rPr>
          <w:rFonts w:eastAsia="Arial"/>
          <w:spacing w:val="7"/>
        </w:rPr>
        <w:t xml:space="preserve"> </w:t>
      </w:r>
      <w:r w:rsidRPr="006A02C5">
        <w:rPr>
          <w:rFonts w:eastAsia="Arial"/>
        </w:rPr>
        <w:t>by</w:t>
      </w:r>
      <w:r w:rsidRPr="006A02C5">
        <w:rPr>
          <w:rFonts w:eastAsia="Arial"/>
          <w:spacing w:val="7"/>
        </w:rPr>
        <w:t xml:space="preserve"> </w:t>
      </w:r>
      <w:r w:rsidRPr="006A02C5">
        <w:rPr>
          <w:rFonts w:eastAsia="Arial"/>
        </w:rPr>
        <w:t>employing</w:t>
      </w:r>
      <w:r w:rsidRPr="006A02C5">
        <w:rPr>
          <w:rFonts w:eastAsia="Arial"/>
          <w:spacing w:val="7"/>
        </w:rPr>
        <w:t xml:space="preserve"> </w:t>
      </w:r>
      <w:r w:rsidRPr="006A02C5">
        <w:rPr>
          <w:rFonts w:eastAsia="Arial"/>
        </w:rPr>
        <w:t>or</w:t>
      </w:r>
      <w:r w:rsidRPr="006A02C5">
        <w:rPr>
          <w:rFonts w:eastAsia="Arial"/>
          <w:w w:val="102"/>
        </w:rPr>
        <w:t xml:space="preserve"> </w:t>
      </w:r>
      <w:r w:rsidRPr="006A02C5">
        <w:rPr>
          <w:rFonts w:eastAsia="Arial"/>
        </w:rPr>
        <w:t>p</w:t>
      </w:r>
      <w:r w:rsidRPr="006A02C5">
        <w:rPr>
          <w:rFonts w:eastAsia="Arial"/>
          <w:spacing w:val="-4"/>
        </w:rPr>
        <w:t>r</w:t>
      </w:r>
      <w:r w:rsidRPr="006A02C5">
        <w:rPr>
          <w:rFonts w:eastAsia="Arial"/>
        </w:rPr>
        <w:t>omoting</w:t>
      </w:r>
      <w:r w:rsidRPr="006A02C5">
        <w:rPr>
          <w:rFonts w:eastAsia="Arial"/>
          <w:spacing w:val="7"/>
        </w:rPr>
        <w:t xml:space="preserve"> </w:t>
      </w:r>
      <w:r w:rsidRPr="006A02C5">
        <w:rPr>
          <w:rFonts w:eastAsia="Arial"/>
        </w:rPr>
        <w:t>the</w:t>
      </w:r>
      <w:r w:rsidRPr="006A02C5">
        <w:rPr>
          <w:rFonts w:eastAsia="Arial"/>
          <w:spacing w:val="7"/>
        </w:rPr>
        <w:t xml:space="preserve"> </w:t>
      </w:r>
      <w:r w:rsidRPr="006A02C5">
        <w:rPr>
          <w:rFonts w:eastAsia="Arial"/>
        </w:rPr>
        <w:t>use</w:t>
      </w:r>
      <w:r w:rsidRPr="006A02C5">
        <w:rPr>
          <w:rFonts w:eastAsia="Arial"/>
          <w:spacing w:val="8"/>
        </w:rPr>
        <w:t xml:space="preserve"> </w:t>
      </w:r>
      <w:r w:rsidRPr="006A02C5">
        <w:rPr>
          <w:rFonts w:eastAsia="Arial"/>
        </w:rPr>
        <w:t>of</w:t>
      </w:r>
      <w:r w:rsidRPr="006A02C5">
        <w:rPr>
          <w:rFonts w:eastAsia="Arial"/>
          <w:spacing w:val="7"/>
        </w:rPr>
        <w:t xml:space="preserve"> </w:t>
      </w:r>
      <w:r w:rsidRPr="006A02C5">
        <w:rPr>
          <w:rFonts w:eastAsia="Arial"/>
        </w:rPr>
        <w:t>the</w:t>
      </w:r>
      <w:r w:rsidRPr="006A02C5">
        <w:rPr>
          <w:rFonts w:eastAsia="Arial"/>
          <w:spacing w:val="8"/>
        </w:rPr>
        <w:t xml:space="preserve"> </w:t>
      </w:r>
      <w:r w:rsidRPr="006A02C5">
        <w:rPr>
          <w:rFonts w:eastAsia="Arial"/>
        </w:rPr>
        <w:t>p</w:t>
      </w:r>
      <w:r w:rsidRPr="006A02C5">
        <w:rPr>
          <w:rFonts w:eastAsia="Arial"/>
          <w:spacing w:val="-4"/>
        </w:rPr>
        <w:t>r</w:t>
      </w:r>
      <w:r w:rsidRPr="006A02C5">
        <w:rPr>
          <w:rFonts w:eastAsia="Arial"/>
        </w:rPr>
        <w:t>ecautionary principle:</w:t>
      </w:r>
    </w:p>
    <w:p w14:paraId="4F5DB962" w14:textId="77777777" w:rsidR="00011A46" w:rsidRPr="003C7836" w:rsidRDefault="00011A46" w:rsidP="00011A46">
      <w:pPr>
        <w:pStyle w:val="AR-Bullet"/>
        <w:rPr>
          <w:rFonts w:eastAsia="Arial"/>
        </w:rPr>
      </w:pPr>
      <w:r w:rsidRPr="003C7836">
        <w:rPr>
          <w:rFonts w:eastAsia="Arial"/>
        </w:rPr>
        <w:t>making</w:t>
      </w:r>
      <w:r w:rsidRPr="003C7836">
        <w:rPr>
          <w:rFonts w:eastAsia="Arial"/>
          <w:spacing w:val="-1"/>
        </w:rPr>
        <w:t xml:space="preserve"> </w:t>
      </w:r>
      <w:r w:rsidRPr="003C7836">
        <w:rPr>
          <w:rFonts w:eastAsia="Arial"/>
        </w:rPr>
        <w:t>decisions</w:t>
      </w:r>
      <w:r w:rsidRPr="003C7836">
        <w:rPr>
          <w:rFonts w:eastAsia="Arial"/>
          <w:spacing w:val="-1"/>
        </w:rPr>
        <w:t xml:space="preserve"> </w:t>
      </w:r>
      <w:r w:rsidRPr="003C7836">
        <w:rPr>
          <w:rFonts w:eastAsia="Arial"/>
        </w:rPr>
        <w:t>under the</w:t>
      </w:r>
      <w:r w:rsidRPr="003C7836">
        <w:rPr>
          <w:rFonts w:eastAsia="Arial"/>
          <w:spacing w:val="-1"/>
        </w:rPr>
        <w:t xml:space="preserve"> </w:t>
      </w:r>
      <w:r w:rsidRPr="003C7836">
        <w:rPr>
          <w:rFonts w:eastAsia="Arial"/>
        </w:rPr>
        <w:t>Marine Park Act</w:t>
      </w:r>
    </w:p>
    <w:p w14:paraId="599DBAC5" w14:textId="77777777" w:rsidR="00011A46" w:rsidRPr="003C7836" w:rsidRDefault="00011A46" w:rsidP="00011A46">
      <w:pPr>
        <w:pStyle w:val="AR-Bullet"/>
        <w:rPr>
          <w:rFonts w:eastAsia="Arial"/>
        </w:rPr>
      </w:pPr>
      <w:r w:rsidRPr="003C7836">
        <w:rPr>
          <w:rFonts w:eastAsia="Arial"/>
          <w:spacing w:val="-4"/>
        </w:rPr>
        <w:t>r</w:t>
      </w:r>
      <w:r w:rsidRPr="003C7836">
        <w:rPr>
          <w:rFonts w:eastAsia="Arial"/>
        </w:rPr>
        <w:t>eleasing</w:t>
      </w:r>
      <w:r w:rsidRPr="003C7836">
        <w:rPr>
          <w:rFonts w:eastAsia="Arial"/>
          <w:spacing w:val="3"/>
        </w:rPr>
        <w:t xml:space="preserve"> </w:t>
      </w:r>
      <w:r w:rsidRPr="003C7836">
        <w:rPr>
          <w:rFonts w:eastAsia="Arial"/>
        </w:rPr>
        <w:t>publications</w:t>
      </w:r>
      <w:r w:rsidRPr="003C7836">
        <w:rPr>
          <w:rFonts w:eastAsia="Arial"/>
          <w:spacing w:val="3"/>
        </w:rPr>
        <w:t xml:space="preserve"> </w:t>
      </w:r>
      <w:r w:rsidRPr="003C7836">
        <w:rPr>
          <w:rFonts w:eastAsia="Arial"/>
        </w:rPr>
        <w:t>on</w:t>
      </w:r>
      <w:r w:rsidRPr="003C7836">
        <w:rPr>
          <w:rFonts w:eastAsia="Arial"/>
          <w:spacing w:val="3"/>
        </w:rPr>
        <w:t xml:space="preserve"> </w:t>
      </w:r>
      <w:r w:rsidRPr="003C7836">
        <w:rPr>
          <w:rFonts w:eastAsia="Arial"/>
        </w:rPr>
        <w:t>climate</w:t>
      </w:r>
      <w:r w:rsidRPr="003C7836">
        <w:rPr>
          <w:rFonts w:eastAsia="Arial"/>
          <w:spacing w:val="4"/>
        </w:rPr>
        <w:t xml:space="preserve"> </w:t>
      </w:r>
      <w:r w:rsidRPr="003C7836">
        <w:rPr>
          <w:rFonts w:eastAsia="Arial"/>
        </w:rPr>
        <w:t>change and</w:t>
      </w:r>
      <w:r w:rsidRPr="003C7836">
        <w:rPr>
          <w:rFonts w:eastAsia="Arial"/>
          <w:spacing w:val="-5"/>
        </w:rPr>
        <w:t xml:space="preserve"> </w:t>
      </w:r>
      <w:r w:rsidRPr="003C7836">
        <w:rPr>
          <w:rFonts w:eastAsia="Arial"/>
        </w:rPr>
        <w:t>the</w:t>
      </w:r>
      <w:r w:rsidRPr="003C7836">
        <w:rPr>
          <w:rFonts w:eastAsia="Arial"/>
          <w:spacing w:val="-4"/>
        </w:rPr>
        <w:t xml:space="preserve"> </w:t>
      </w:r>
      <w:r w:rsidRPr="003C7836">
        <w:rPr>
          <w:rFonts w:eastAsia="Arial"/>
        </w:rPr>
        <w:t>G</w:t>
      </w:r>
      <w:r w:rsidRPr="003C7836">
        <w:rPr>
          <w:rFonts w:eastAsia="Arial"/>
          <w:spacing w:val="-5"/>
        </w:rPr>
        <w:t>r</w:t>
      </w:r>
      <w:r w:rsidRPr="003C7836">
        <w:rPr>
          <w:rFonts w:eastAsia="Arial"/>
        </w:rPr>
        <w:t>eat</w:t>
      </w:r>
      <w:r w:rsidRPr="003C7836">
        <w:rPr>
          <w:rFonts w:eastAsia="Arial"/>
          <w:spacing w:val="-4"/>
        </w:rPr>
        <w:t xml:space="preserve"> </w:t>
      </w:r>
      <w:r w:rsidRPr="003C7836">
        <w:rPr>
          <w:rFonts w:eastAsia="Arial"/>
        </w:rPr>
        <w:t>Barrier</w:t>
      </w:r>
      <w:r w:rsidRPr="003C7836">
        <w:rPr>
          <w:rFonts w:eastAsia="Arial"/>
          <w:spacing w:val="-4"/>
        </w:rPr>
        <w:t xml:space="preserve"> </w:t>
      </w:r>
      <w:r w:rsidRPr="003C7836">
        <w:rPr>
          <w:rFonts w:eastAsia="Arial"/>
        </w:rPr>
        <w:t>Reef</w:t>
      </w:r>
    </w:p>
    <w:p w14:paraId="1312ED10" w14:textId="77777777" w:rsidR="00011A46" w:rsidRPr="003C7836" w:rsidRDefault="00011A46" w:rsidP="00011A46">
      <w:pPr>
        <w:pStyle w:val="AR-Bullet"/>
        <w:rPr>
          <w:rFonts w:eastAsia="Arial"/>
        </w:rPr>
      </w:pPr>
      <w:r w:rsidRPr="003C7836">
        <w:rPr>
          <w:rFonts w:eastAsia="Arial"/>
        </w:rPr>
        <w:t>making</w:t>
      </w:r>
      <w:r w:rsidRPr="003C7836">
        <w:rPr>
          <w:rFonts w:eastAsia="Arial"/>
          <w:spacing w:val="1"/>
        </w:rPr>
        <w:t xml:space="preserve"> </w:t>
      </w:r>
      <w:r w:rsidRPr="003C7836">
        <w:rPr>
          <w:rFonts w:eastAsia="Arial"/>
        </w:rPr>
        <w:t>information</w:t>
      </w:r>
      <w:r w:rsidRPr="003C7836">
        <w:rPr>
          <w:rFonts w:eastAsia="Arial"/>
          <w:spacing w:val="1"/>
        </w:rPr>
        <w:t xml:space="preserve"> </w:t>
      </w:r>
      <w:r w:rsidRPr="003C7836">
        <w:rPr>
          <w:rFonts w:eastAsia="Arial"/>
          <w:spacing w:val="-4"/>
        </w:rPr>
        <w:t>r</w:t>
      </w:r>
      <w:r w:rsidRPr="003C7836">
        <w:rPr>
          <w:rFonts w:eastAsia="Arial"/>
        </w:rPr>
        <w:t>eadily</w:t>
      </w:r>
      <w:r w:rsidRPr="003C7836">
        <w:rPr>
          <w:rFonts w:eastAsia="Arial"/>
          <w:spacing w:val="1"/>
        </w:rPr>
        <w:t xml:space="preserve"> </w:t>
      </w:r>
      <w:r w:rsidRPr="003C7836">
        <w:rPr>
          <w:rFonts w:eastAsia="Arial"/>
        </w:rPr>
        <w:t>available</w:t>
      </w:r>
      <w:r w:rsidRPr="003C7836">
        <w:rPr>
          <w:rFonts w:eastAsia="Arial"/>
          <w:spacing w:val="1"/>
        </w:rPr>
        <w:t xml:space="preserve"> </w:t>
      </w:r>
      <w:r w:rsidRPr="003C7836">
        <w:rPr>
          <w:rFonts w:eastAsia="Arial"/>
        </w:rPr>
        <w:t>on</w:t>
      </w:r>
      <w:r w:rsidRPr="003C7836">
        <w:rPr>
          <w:rFonts w:eastAsia="Arial"/>
          <w:w w:val="101"/>
        </w:rPr>
        <w:t xml:space="preserve"> </w:t>
      </w:r>
      <w:r w:rsidRPr="003C7836">
        <w:rPr>
          <w:rFonts w:eastAsia="Arial"/>
        </w:rPr>
        <w:t>the</w:t>
      </w:r>
      <w:r w:rsidRPr="003C7836">
        <w:rPr>
          <w:rFonts w:eastAsia="Arial"/>
          <w:spacing w:val="7"/>
        </w:rPr>
        <w:t xml:space="preserve"> </w:t>
      </w:r>
      <w:r w:rsidRPr="003C7836">
        <w:rPr>
          <w:rFonts w:eastAsia="Arial"/>
        </w:rPr>
        <w:t>agency</w:t>
      </w:r>
      <w:r w:rsidRPr="003C7836">
        <w:rPr>
          <w:rFonts w:eastAsia="Arial"/>
          <w:spacing w:val="-14"/>
        </w:rPr>
        <w:t>’</w:t>
      </w:r>
      <w:r w:rsidRPr="003C7836">
        <w:rPr>
          <w:rFonts w:eastAsia="Arial"/>
        </w:rPr>
        <w:t>s</w:t>
      </w:r>
      <w:r w:rsidRPr="003C7836">
        <w:rPr>
          <w:rFonts w:eastAsia="Arial"/>
          <w:spacing w:val="7"/>
        </w:rPr>
        <w:t xml:space="preserve"> </w:t>
      </w:r>
      <w:r w:rsidRPr="003C7836">
        <w:rPr>
          <w:rFonts w:eastAsia="Arial"/>
        </w:rPr>
        <w:t>exte</w:t>
      </w:r>
      <w:r w:rsidRPr="003C7836">
        <w:rPr>
          <w:rFonts w:eastAsia="Arial"/>
          <w:spacing w:val="3"/>
        </w:rPr>
        <w:t>r</w:t>
      </w:r>
      <w:r w:rsidRPr="003C7836">
        <w:rPr>
          <w:rFonts w:eastAsia="Arial"/>
        </w:rPr>
        <w:t>nal</w:t>
      </w:r>
      <w:r w:rsidRPr="003C7836">
        <w:rPr>
          <w:rFonts w:eastAsia="Arial"/>
          <w:spacing w:val="8"/>
        </w:rPr>
        <w:t xml:space="preserve"> </w:t>
      </w:r>
      <w:r w:rsidRPr="003C7836">
        <w:rPr>
          <w:rFonts w:eastAsia="Arial"/>
        </w:rPr>
        <w:t>website</w:t>
      </w:r>
    </w:p>
    <w:p w14:paraId="581D3BF4" w14:textId="77777777" w:rsidR="00011A46" w:rsidRPr="003C7836" w:rsidRDefault="00011A46" w:rsidP="00011A46">
      <w:pPr>
        <w:pStyle w:val="AR-Bullet"/>
        <w:rPr>
          <w:rFonts w:eastAsia="Arial"/>
        </w:rPr>
      </w:pPr>
      <w:r w:rsidRPr="003C7836">
        <w:rPr>
          <w:rFonts w:eastAsia="Arial"/>
        </w:rPr>
        <w:t>working</w:t>
      </w:r>
      <w:r w:rsidRPr="003C7836">
        <w:rPr>
          <w:rFonts w:eastAsia="Arial"/>
          <w:spacing w:val="9"/>
        </w:rPr>
        <w:t xml:space="preserve"> </w:t>
      </w:r>
      <w:r w:rsidRPr="003C7836">
        <w:rPr>
          <w:rFonts w:eastAsia="Arial"/>
        </w:rPr>
        <w:t>with</w:t>
      </w:r>
      <w:r w:rsidRPr="003C7836">
        <w:rPr>
          <w:rFonts w:eastAsia="Arial"/>
          <w:spacing w:val="9"/>
        </w:rPr>
        <w:t xml:space="preserve"> </w:t>
      </w:r>
      <w:r w:rsidRPr="003C7836">
        <w:rPr>
          <w:rFonts w:eastAsia="Arial"/>
        </w:rPr>
        <w:t>the</w:t>
      </w:r>
      <w:r w:rsidRPr="003C7836">
        <w:rPr>
          <w:rFonts w:eastAsia="Arial"/>
          <w:spacing w:val="9"/>
        </w:rPr>
        <w:t xml:space="preserve"> </w:t>
      </w:r>
      <w:r w:rsidRPr="003C7836">
        <w:rPr>
          <w:rFonts w:eastAsia="Arial"/>
          <w:spacing w:val="1"/>
        </w:rPr>
        <w:t xml:space="preserve">Australian and Queensland governments </w:t>
      </w:r>
      <w:r w:rsidRPr="003C7836">
        <w:rPr>
          <w:rFonts w:eastAsia="Arial"/>
        </w:rPr>
        <w:t>to</w:t>
      </w:r>
      <w:r w:rsidRPr="003C7836">
        <w:rPr>
          <w:rFonts w:eastAsia="Arial"/>
          <w:w w:val="106"/>
        </w:rPr>
        <w:t xml:space="preserve"> </w:t>
      </w:r>
      <w:r w:rsidRPr="003C7836">
        <w:rPr>
          <w:rFonts w:eastAsia="Arial"/>
        </w:rPr>
        <w:t>progress implementation of the</w:t>
      </w:r>
      <w:r w:rsidRPr="003C7836">
        <w:rPr>
          <w:rFonts w:eastAsia="Arial"/>
          <w:spacing w:val="5"/>
        </w:rPr>
        <w:t xml:space="preserve"> </w:t>
      </w:r>
      <w:r w:rsidRPr="003C7836">
        <w:t>Reef 2050 Plan</w:t>
      </w:r>
      <w:r w:rsidRPr="003C7836">
        <w:rPr>
          <w:rFonts w:eastAsia="Arial"/>
          <w:w w:val="98"/>
        </w:rPr>
        <w:t xml:space="preserve"> </w:t>
      </w:r>
      <w:r w:rsidRPr="003C7836">
        <w:rPr>
          <w:rFonts w:eastAsia="Arial"/>
        </w:rPr>
        <w:t>for</w:t>
      </w:r>
      <w:r w:rsidRPr="003C7836">
        <w:rPr>
          <w:rFonts w:eastAsia="Arial"/>
          <w:spacing w:val="-4"/>
        </w:rPr>
        <w:t xml:space="preserve"> </w:t>
      </w:r>
      <w:r w:rsidRPr="003C7836">
        <w:rPr>
          <w:rFonts w:eastAsia="Arial"/>
        </w:rPr>
        <w:t>the</w:t>
      </w:r>
      <w:r w:rsidRPr="003C7836">
        <w:rPr>
          <w:rFonts w:eastAsia="Arial"/>
          <w:spacing w:val="-4"/>
        </w:rPr>
        <w:t xml:space="preserve"> Great Barrier </w:t>
      </w:r>
      <w:r w:rsidRPr="003C7836">
        <w:rPr>
          <w:rFonts w:eastAsia="Arial"/>
        </w:rPr>
        <w:t>Reef.</w:t>
      </w:r>
    </w:p>
    <w:p w14:paraId="7491E1DE" w14:textId="77777777" w:rsidR="00011A46" w:rsidRPr="006A02C5" w:rsidRDefault="00011A46" w:rsidP="00011A46">
      <w:pPr>
        <w:pStyle w:val="ARBodyText"/>
        <w:rPr>
          <w:rFonts w:eastAsia="Arial"/>
        </w:rPr>
      </w:pPr>
      <w:r w:rsidRPr="006A02C5">
        <w:rPr>
          <w:rFonts w:eastAsia="Arial"/>
        </w:rPr>
        <w:t>The</w:t>
      </w:r>
      <w:r w:rsidRPr="006A02C5">
        <w:rPr>
          <w:rFonts w:eastAsia="Arial"/>
          <w:spacing w:val="7"/>
        </w:rPr>
        <w:t xml:space="preserve"> </w:t>
      </w:r>
      <w:r w:rsidRPr="006A02C5">
        <w:rPr>
          <w:rFonts w:eastAsia="Arial"/>
        </w:rPr>
        <w:t>following</w:t>
      </w:r>
      <w:r w:rsidRPr="006A02C5">
        <w:rPr>
          <w:rFonts w:eastAsia="Arial"/>
          <w:spacing w:val="8"/>
        </w:rPr>
        <w:t xml:space="preserve"> agency </w:t>
      </w:r>
      <w:r w:rsidRPr="006A02C5">
        <w:rPr>
          <w:rFonts w:eastAsia="Arial"/>
        </w:rPr>
        <w:t>activities</w:t>
      </w:r>
      <w:r w:rsidRPr="006A02C5">
        <w:rPr>
          <w:rFonts w:eastAsia="Arial"/>
          <w:spacing w:val="8"/>
        </w:rPr>
        <w:t xml:space="preserve"> </w:t>
      </w:r>
      <w:r w:rsidRPr="006A02C5">
        <w:rPr>
          <w:rFonts w:eastAsia="Arial"/>
        </w:rPr>
        <w:t>acco</w:t>
      </w:r>
      <w:r w:rsidRPr="006A02C5">
        <w:rPr>
          <w:rFonts w:eastAsia="Arial"/>
          <w:spacing w:val="-4"/>
        </w:rPr>
        <w:t>r</w:t>
      </w:r>
      <w:r w:rsidRPr="006A02C5">
        <w:rPr>
          <w:rFonts w:eastAsia="Arial"/>
        </w:rPr>
        <w:t>d</w:t>
      </w:r>
      <w:r w:rsidRPr="006A02C5">
        <w:rPr>
          <w:rFonts w:eastAsia="Arial"/>
          <w:spacing w:val="7"/>
        </w:rPr>
        <w:t xml:space="preserve"> </w:t>
      </w:r>
      <w:r w:rsidRPr="006A02C5">
        <w:rPr>
          <w:rFonts w:eastAsia="Arial"/>
        </w:rPr>
        <w:t>with</w:t>
      </w:r>
      <w:r w:rsidRPr="006A02C5">
        <w:rPr>
          <w:rFonts w:eastAsia="Arial"/>
          <w:spacing w:val="8"/>
        </w:rPr>
        <w:t xml:space="preserve"> </w:t>
      </w:r>
      <w:r w:rsidRPr="006A02C5">
        <w:rPr>
          <w:rFonts w:eastAsia="Arial"/>
        </w:rPr>
        <w:t>the</w:t>
      </w:r>
      <w:r w:rsidRPr="006A02C5">
        <w:rPr>
          <w:rFonts w:eastAsia="Arial"/>
          <w:w w:val="101"/>
        </w:rPr>
        <w:t xml:space="preserve"> </w:t>
      </w:r>
      <w:r w:rsidRPr="006A02C5">
        <w:rPr>
          <w:rFonts w:eastAsia="Arial"/>
        </w:rPr>
        <w:t>principles</w:t>
      </w:r>
      <w:r w:rsidRPr="006A02C5">
        <w:rPr>
          <w:rFonts w:eastAsia="Arial"/>
          <w:spacing w:val="10"/>
        </w:rPr>
        <w:t xml:space="preserve"> </w:t>
      </w:r>
      <w:r w:rsidRPr="006A02C5">
        <w:rPr>
          <w:rFonts w:eastAsia="Arial"/>
        </w:rPr>
        <w:t>of</w:t>
      </w:r>
      <w:r w:rsidRPr="006A02C5">
        <w:rPr>
          <w:rFonts w:eastAsia="Arial"/>
          <w:spacing w:val="10"/>
        </w:rPr>
        <w:t xml:space="preserve"> </w:t>
      </w:r>
      <w:r w:rsidRPr="006A02C5">
        <w:rPr>
          <w:rFonts w:eastAsia="Arial"/>
        </w:rPr>
        <w:t>ecologically</w:t>
      </w:r>
      <w:r w:rsidRPr="006A02C5">
        <w:rPr>
          <w:rFonts w:eastAsia="Arial"/>
          <w:spacing w:val="10"/>
        </w:rPr>
        <w:t xml:space="preserve"> </w:t>
      </w:r>
      <w:r w:rsidRPr="006A02C5">
        <w:rPr>
          <w:rFonts w:eastAsia="Arial"/>
        </w:rPr>
        <w:t>sustainable development</w:t>
      </w:r>
      <w:r w:rsidRPr="006A02C5">
        <w:rPr>
          <w:rFonts w:eastAsia="Arial"/>
          <w:spacing w:val="10"/>
        </w:rPr>
        <w:t xml:space="preserve"> </w:t>
      </w:r>
      <w:r w:rsidRPr="006A02C5">
        <w:rPr>
          <w:rFonts w:eastAsia="Arial"/>
        </w:rPr>
        <w:t>by</w:t>
      </w:r>
      <w:r w:rsidRPr="006A02C5">
        <w:rPr>
          <w:rFonts w:eastAsia="Arial"/>
          <w:spacing w:val="10"/>
        </w:rPr>
        <w:t xml:space="preserve"> </w:t>
      </w:r>
      <w:r w:rsidRPr="006A02C5">
        <w:rPr>
          <w:rFonts w:eastAsia="Arial"/>
        </w:rPr>
        <w:t>aiming</w:t>
      </w:r>
      <w:r w:rsidRPr="006A02C5">
        <w:rPr>
          <w:rFonts w:eastAsia="Arial"/>
          <w:spacing w:val="11"/>
        </w:rPr>
        <w:t xml:space="preserve"> </w:t>
      </w:r>
      <w:r w:rsidRPr="006A02C5">
        <w:rPr>
          <w:rFonts w:eastAsia="Arial"/>
        </w:rPr>
        <w:t>to</w:t>
      </w:r>
      <w:r w:rsidRPr="006A02C5">
        <w:rPr>
          <w:rFonts w:eastAsia="Arial"/>
          <w:spacing w:val="10"/>
        </w:rPr>
        <w:t xml:space="preserve"> </w:t>
      </w:r>
      <w:r w:rsidRPr="006A02C5">
        <w:rPr>
          <w:rFonts w:eastAsia="Arial"/>
        </w:rPr>
        <w:t>p</w:t>
      </w:r>
      <w:r w:rsidRPr="006A02C5">
        <w:rPr>
          <w:rFonts w:eastAsia="Arial"/>
          <w:spacing w:val="-4"/>
        </w:rPr>
        <w:t>r</w:t>
      </w:r>
      <w:r w:rsidRPr="006A02C5">
        <w:rPr>
          <w:rFonts w:eastAsia="Arial"/>
        </w:rPr>
        <w:t>omote</w:t>
      </w:r>
      <w:r w:rsidRPr="006A02C5">
        <w:rPr>
          <w:rFonts w:eastAsia="Arial"/>
          <w:w w:val="102"/>
        </w:rPr>
        <w:t xml:space="preserve"> </w:t>
      </w:r>
      <w:r>
        <w:rPr>
          <w:rFonts w:eastAsia="Arial"/>
          <w:w w:val="102"/>
        </w:rPr>
        <w:t xml:space="preserve">the </w:t>
      </w:r>
      <w:r w:rsidRPr="006A02C5">
        <w:rPr>
          <w:rFonts w:eastAsia="Arial"/>
        </w:rPr>
        <w:t>conservation</w:t>
      </w:r>
      <w:r w:rsidRPr="006A02C5">
        <w:rPr>
          <w:rFonts w:eastAsia="Arial"/>
          <w:spacing w:val="6"/>
        </w:rPr>
        <w:t xml:space="preserve"> </w:t>
      </w:r>
      <w:r w:rsidRPr="006A02C5">
        <w:rPr>
          <w:rFonts w:eastAsia="Arial"/>
        </w:rPr>
        <w:t>of</w:t>
      </w:r>
      <w:r w:rsidRPr="006A02C5">
        <w:rPr>
          <w:rFonts w:eastAsia="Arial"/>
          <w:spacing w:val="6"/>
        </w:rPr>
        <w:t xml:space="preserve"> </w:t>
      </w:r>
      <w:r w:rsidRPr="006A02C5">
        <w:rPr>
          <w:rFonts w:eastAsia="Arial"/>
        </w:rPr>
        <w:t>the</w:t>
      </w:r>
      <w:r w:rsidRPr="006A02C5">
        <w:rPr>
          <w:rFonts w:eastAsia="Arial"/>
          <w:spacing w:val="6"/>
        </w:rPr>
        <w:t xml:space="preserve"> </w:t>
      </w:r>
      <w:r w:rsidRPr="006A02C5">
        <w:rPr>
          <w:rFonts w:eastAsia="Arial"/>
        </w:rPr>
        <w:t>envi</w:t>
      </w:r>
      <w:r w:rsidRPr="006A02C5">
        <w:rPr>
          <w:rFonts w:eastAsia="Arial"/>
          <w:spacing w:val="-5"/>
        </w:rPr>
        <w:t>r</w:t>
      </w:r>
      <w:r w:rsidRPr="006A02C5">
        <w:rPr>
          <w:rFonts w:eastAsia="Arial"/>
        </w:rPr>
        <w:t>onment</w:t>
      </w:r>
      <w:r w:rsidRPr="006A02C5">
        <w:rPr>
          <w:rFonts w:eastAsia="Arial"/>
          <w:spacing w:val="6"/>
        </w:rPr>
        <w:t xml:space="preserve"> </w:t>
      </w:r>
      <w:r w:rsidRPr="006A02C5">
        <w:rPr>
          <w:rFonts w:eastAsia="Arial"/>
        </w:rPr>
        <w:t>for</w:t>
      </w:r>
      <w:r w:rsidRPr="006A02C5">
        <w:rPr>
          <w:rFonts w:eastAsia="Arial"/>
          <w:spacing w:val="6"/>
        </w:rPr>
        <w:t xml:space="preserve"> </w:t>
      </w:r>
      <w:r w:rsidRPr="006A02C5">
        <w:rPr>
          <w:rFonts w:eastAsia="Arial"/>
        </w:rPr>
        <w:t>the</w:t>
      </w:r>
      <w:r w:rsidRPr="006A02C5">
        <w:rPr>
          <w:rFonts w:eastAsia="Arial"/>
          <w:w w:val="101"/>
        </w:rPr>
        <w:t xml:space="preserve"> </w:t>
      </w:r>
      <w:r w:rsidRPr="006A02C5">
        <w:rPr>
          <w:rFonts w:eastAsia="Arial"/>
        </w:rPr>
        <w:t>benefit</w:t>
      </w:r>
      <w:r w:rsidRPr="006A02C5">
        <w:rPr>
          <w:rFonts w:eastAsia="Arial"/>
          <w:spacing w:val="4"/>
        </w:rPr>
        <w:t xml:space="preserve"> </w:t>
      </w:r>
      <w:r w:rsidRPr="006A02C5">
        <w:rPr>
          <w:rFonts w:eastAsia="Arial"/>
        </w:rPr>
        <w:t>of</w:t>
      </w:r>
      <w:r w:rsidRPr="006A02C5">
        <w:rPr>
          <w:rFonts w:eastAsia="Arial"/>
          <w:spacing w:val="5"/>
        </w:rPr>
        <w:t xml:space="preserve"> </w:t>
      </w:r>
      <w:r w:rsidRPr="006A02C5">
        <w:rPr>
          <w:rFonts w:eastAsia="Arial"/>
        </w:rPr>
        <w:t>futu</w:t>
      </w:r>
      <w:r w:rsidRPr="006A02C5">
        <w:rPr>
          <w:rFonts w:eastAsia="Arial"/>
          <w:spacing w:val="-4"/>
        </w:rPr>
        <w:t>r</w:t>
      </w:r>
      <w:r w:rsidRPr="006A02C5">
        <w:rPr>
          <w:rFonts w:eastAsia="Arial"/>
        </w:rPr>
        <w:t>e</w:t>
      </w:r>
      <w:r w:rsidRPr="006A02C5">
        <w:rPr>
          <w:rFonts w:eastAsia="Arial"/>
          <w:spacing w:val="5"/>
        </w:rPr>
        <w:t xml:space="preserve"> </w:t>
      </w:r>
      <w:r w:rsidRPr="006A02C5">
        <w:rPr>
          <w:rFonts w:eastAsia="Arial"/>
        </w:rPr>
        <w:t>generations:</w:t>
      </w:r>
    </w:p>
    <w:p w14:paraId="1B9306E0" w14:textId="77777777" w:rsidR="00011A46" w:rsidRPr="006A02C5" w:rsidRDefault="00011A46" w:rsidP="00011A46">
      <w:pPr>
        <w:pStyle w:val="AR-Bullet"/>
        <w:rPr>
          <w:rFonts w:eastAsia="Arial"/>
        </w:rPr>
      </w:pPr>
      <w:r w:rsidRPr="006A02C5">
        <w:rPr>
          <w:rFonts w:eastAsia="Arial"/>
        </w:rPr>
        <w:t>c</w:t>
      </w:r>
      <w:r w:rsidRPr="006A02C5">
        <w:rPr>
          <w:rFonts w:eastAsia="Arial"/>
          <w:w w:val="105"/>
        </w:rPr>
        <w:t>ontributing</w:t>
      </w:r>
      <w:r w:rsidRPr="006A02C5">
        <w:rPr>
          <w:rFonts w:eastAsia="Arial"/>
          <w:spacing w:val="-23"/>
          <w:w w:val="105"/>
        </w:rPr>
        <w:t xml:space="preserve"> </w:t>
      </w:r>
      <w:r w:rsidRPr="006A02C5">
        <w:rPr>
          <w:rFonts w:eastAsia="Arial"/>
          <w:w w:val="105"/>
        </w:rPr>
        <w:t>to</w:t>
      </w:r>
      <w:r w:rsidRPr="006A02C5">
        <w:rPr>
          <w:rFonts w:eastAsia="Arial"/>
          <w:spacing w:val="-22"/>
          <w:w w:val="105"/>
        </w:rPr>
        <w:t xml:space="preserve"> </w:t>
      </w:r>
      <w:r w:rsidRPr="006A02C5">
        <w:rPr>
          <w:rFonts w:eastAsia="Arial"/>
          <w:w w:val="105"/>
        </w:rPr>
        <w:t>the</w:t>
      </w:r>
      <w:r w:rsidRPr="006A02C5">
        <w:rPr>
          <w:rFonts w:eastAsia="Arial"/>
          <w:spacing w:val="-23"/>
          <w:w w:val="105"/>
        </w:rPr>
        <w:t xml:space="preserve"> </w:t>
      </w:r>
      <w:r w:rsidRPr="006A02C5">
        <w:rPr>
          <w:rFonts w:eastAsia="Arial"/>
          <w:w w:val="105"/>
        </w:rPr>
        <w:t>conservation</w:t>
      </w:r>
      <w:r w:rsidRPr="006A02C5">
        <w:rPr>
          <w:rFonts w:eastAsia="Arial"/>
          <w:spacing w:val="-22"/>
          <w:w w:val="105"/>
        </w:rPr>
        <w:t xml:space="preserve"> </w:t>
      </w:r>
      <w:r w:rsidRPr="006A02C5">
        <w:rPr>
          <w:rFonts w:eastAsia="Arial"/>
          <w:w w:val="105"/>
        </w:rPr>
        <w:t>of</w:t>
      </w:r>
      <w:r w:rsidRPr="006A02C5">
        <w:rPr>
          <w:rFonts w:eastAsia="Arial"/>
          <w:w w:val="104"/>
        </w:rPr>
        <w:t xml:space="preserve"> </w:t>
      </w:r>
      <w:r w:rsidRPr="006A02C5">
        <w:rPr>
          <w:rFonts w:eastAsia="Arial"/>
        </w:rPr>
        <w:t>biodiversit</w:t>
      </w:r>
      <w:r w:rsidRPr="006A02C5">
        <w:rPr>
          <w:rFonts w:eastAsia="Arial"/>
          <w:spacing w:val="-14"/>
        </w:rPr>
        <w:t xml:space="preserve">y </w:t>
      </w:r>
      <w:r w:rsidRPr="006A02C5">
        <w:rPr>
          <w:rFonts w:eastAsia="Arial"/>
        </w:rPr>
        <w:t>through:</w:t>
      </w:r>
    </w:p>
    <w:p w14:paraId="727B7159" w14:textId="77777777" w:rsidR="00011A46" w:rsidRPr="00A96319" w:rsidRDefault="00011A46" w:rsidP="00011A46">
      <w:pPr>
        <w:pStyle w:val="ARsubbullet"/>
        <w:rPr>
          <w:rFonts w:eastAsia="Arial"/>
        </w:rPr>
      </w:pPr>
      <w:r w:rsidRPr="00A96319">
        <w:rPr>
          <w:rFonts w:eastAsia="Arial"/>
        </w:rPr>
        <w:t>encouraging</w:t>
      </w:r>
      <w:r w:rsidRPr="00A96319">
        <w:rPr>
          <w:rFonts w:eastAsia="Arial"/>
          <w:spacing w:val="4"/>
        </w:rPr>
        <w:t xml:space="preserve"> </w:t>
      </w:r>
      <w:r w:rsidRPr="00A96319">
        <w:rPr>
          <w:rFonts w:eastAsia="Arial"/>
        </w:rPr>
        <w:t>integrated</w:t>
      </w:r>
      <w:r w:rsidRPr="00A96319">
        <w:rPr>
          <w:rFonts w:eastAsia="Arial"/>
          <w:w w:val="101"/>
        </w:rPr>
        <w:t xml:space="preserve"> </w:t>
      </w:r>
      <w:r w:rsidRPr="00A96319">
        <w:rPr>
          <w:rFonts w:eastAsia="Arial"/>
        </w:rPr>
        <w:t>coastal</w:t>
      </w:r>
      <w:r w:rsidRPr="00A96319">
        <w:rPr>
          <w:rFonts w:eastAsia="Arial"/>
          <w:spacing w:val="6"/>
        </w:rPr>
        <w:t xml:space="preserve"> </w:t>
      </w:r>
      <w:r w:rsidRPr="00A96319">
        <w:rPr>
          <w:rFonts w:eastAsia="Arial"/>
        </w:rPr>
        <w:t>management</w:t>
      </w:r>
      <w:r w:rsidRPr="00A96319">
        <w:rPr>
          <w:rFonts w:eastAsia="Arial"/>
          <w:spacing w:val="7"/>
        </w:rPr>
        <w:t xml:space="preserve"> </w:t>
      </w:r>
      <w:r w:rsidRPr="00A96319">
        <w:rPr>
          <w:rFonts w:eastAsia="Arial"/>
        </w:rPr>
        <w:t>and</w:t>
      </w:r>
      <w:r w:rsidRPr="00A96319">
        <w:rPr>
          <w:rFonts w:eastAsia="Arial"/>
          <w:spacing w:val="7"/>
        </w:rPr>
        <w:t xml:space="preserve"> </w:t>
      </w:r>
      <w:r w:rsidRPr="00A96319">
        <w:rPr>
          <w:rFonts w:eastAsia="Arial"/>
        </w:rPr>
        <w:t>imp</w:t>
      </w:r>
      <w:r w:rsidRPr="00A96319">
        <w:rPr>
          <w:rFonts w:eastAsia="Arial"/>
          <w:spacing w:val="-4"/>
        </w:rPr>
        <w:t>r</w:t>
      </w:r>
      <w:r w:rsidRPr="00A96319">
        <w:rPr>
          <w:rFonts w:eastAsia="Arial"/>
        </w:rPr>
        <w:t>ov</w:t>
      </w:r>
      <w:r>
        <w:rPr>
          <w:rFonts w:eastAsia="Arial"/>
        </w:rPr>
        <w:t>ing</w:t>
      </w:r>
      <w:r w:rsidRPr="00A96319">
        <w:rPr>
          <w:rFonts w:eastAsia="Arial"/>
          <w:w w:val="101"/>
        </w:rPr>
        <w:t xml:space="preserve"> </w:t>
      </w:r>
      <w:r w:rsidRPr="00A96319">
        <w:rPr>
          <w:rFonts w:eastAsia="Arial"/>
        </w:rPr>
        <w:t>knowledge</w:t>
      </w:r>
      <w:r w:rsidRPr="00A96319">
        <w:rPr>
          <w:rFonts w:eastAsia="Arial"/>
          <w:spacing w:val="5"/>
        </w:rPr>
        <w:t xml:space="preserve"> </w:t>
      </w:r>
      <w:r w:rsidRPr="00A96319">
        <w:rPr>
          <w:rFonts w:eastAsia="Arial"/>
        </w:rPr>
        <w:t>on</w:t>
      </w:r>
      <w:r w:rsidRPr="00A96319">
        <w:rPr>
          <w:rFonts w:eastAsia="Arial"/>
          <w:spacing w:val="5"/>
        </w:rPr>
        <w:t xml:space="preserve"> </w:t>
      </w:r>
      <w:r w:rsidRPr="00A96319">
        <w:rPr>
          <w:rFonts w:eastAsia="Arial"/>
        </w:rPr>
        <w:t>the</w:t>
      </w:r>
      <w:r w:rsidRPr="00A96319">
        <w:rPr>
          <w:rFonts w:eastAsia="Arial"/>
          <w:spacing w:val="5"/>
        </w:rPr>
        <w:t xml:space="preserve"> </w:t>
      </w:r>
      <w:r w:rsidRPr="00A96319">
        <w:rPr>
          <w:rFonts w:eastAsia="Arial"/>
          <w:spacing w:val="-4"/>
        </w:rPr>
        <w:t>r</w:t>
      </w:r>
      <w:r w:rsidRPr="00A96319">
        <w:rPr>
          <w:rFonts w:eastAsia="Arial"/>
        </w:rPr>
        <w:t>ole</w:t>
      </w:r>
      <w:r w:rsidRPr="00A96319">
        <w:rPr>
          <w:rFonts w:eastAsia="Arial"/>
          <w:spacing w:val="5"/>
        </w:rPr>
        <w:t xml:space="preserve"> </w:t>
      </w:r>
      <w:r w:rsidRPr="00A96319">
        <w:rPr>
          <w:rFonts w:eastAsia="Arial"/>
        </w:rPr>
        <w:t>that</w:t>
      </w:r>
      <w:r w:rsidRPr="00A96319">
        <w:rPr>
          <w:rFonts w:eastAsia="Arial"/>
          <w:spacing w:val="5"/>
        </w:rPr>
        <w:t xml:space="preserve"> </w:t>
      </w:r>
      <w:r w:rsidRPr="00A96319">
        <w:rPr>
          <w:rFonts w:eastAsia="Arial"/>
        </w:rPr>
        <w:t>coastal</w:t>
      </w:r>
      <w:r w:rsidRPr="00A96319">
        <w:rPr>
          <w:rFonts w:eastAsia="Arial"/>
          <w:w w:val="101"/>
        </w:rPr>
        <w:t xml:space="preserve"> </w:t>
      </w:r>
      <w:r w:rsidRPr="00A96319">
        <w:rPr>
          <w:rFonts w:eastAsia="Arial"/>
        </w:rPr>
        <w:t>ecosystems</w:t>
      </w:r>
      <w:r w:rsidRPr="00A96319">
        <w:rPr>
          <w:rFonts w:eastAsia="Arial"/>
          <w:spacing w:val="2"/>
        </w:rPr>
        <w:t xml:space="preserve"> </w:t>
      </w:r>
      <w:r w:rsidRPr="00A96319">
        <w:rPr>
          <w:rFonts w:eastAsia="Arial"/>
        </w:rPr>
        <w:t>play</w:t>
      </w:r>
      <w:r w:rsidRPr="00A96319">
        <w:rPr>
          <w:rFonts w:eastAsia="Arial"/>
          <w:spacing w:val="3"/>
        </w:rPr>
        <w:t xml:space="preserve"> </w:t>
      </w:r>
      <w:r w:rsidRPr="00A96319">
        <w:rPr>
          <w:rFonts w:eastAsia="Arial"/>
        </w:rPr>
        <w:t>in</w:t>
      </w:r>
      <w:r w:rsidRPr="00A96319">
        <w:rPr>
          <w:rFonts w:eastAsia="Arial"/>
          <w:spacing w:val="2"/>
        </w:rPr>
        <w:t xml:space="preserve"> </w:t>
      </w:r>
      <w:r w:rsidRPr="00A96319">
        <w:rPr>
          <w:rFonts w:eastAsia="Arial"/>
        </w:rPr>
        <w:t>the</w:t>
      </w:r>
      <w:r w:rsidRPr="00A96319">
        <w:rPr>
          <w:rFonts w:eastAsia="Arial"/>
          <w:spacing w:val="3"/>
        </w:rPr>
        <w:t xml:space="preserve"> </w:t>
      </w:r>
      <w:r w:rsidRPr="00A96319">
        <w:rPr>
          <w:rFonts w:eastAsia="Arial"/>
        </w:rPr>
        <w:t>health</w:t>
      </w:r>
      <w:r w:rsidRPr="00A96319">
        <w:rPr>
          <w:rFonts w:eastAsia="Arial"/>
          <w:spacing w:val="3"/>
        </w:rPr>
        <w:t xml:space="preserve"> </w:t>
      </w:r>
      <w:r w:rsidRPr="00A96319">
        <w:rPr>
          <w:rFonts w:eastAsia="Arial"/>
        </w:rPr>
        <w:t>of</w:t>
      </w:r>
      <w:r w:rsidRPr="00A96319">
        <w:rPr>
          <w:rFonts w:eastAsia="Arial"/>
          <w:spacing w:val="2"/>
        </w:rPr>
        <w:t xml:space="preserve"> </w:t>
      </w:r>
      <w:r w:rsidRPr="00A96319">
        <w:rPr>
          <w:rFonts w:eastAsia="Arial"/>
        </w:rPr>
        <w:t>the</w:t>
      </w:r>
      <w:r w:rsidRPr="00A96319">
        <w:rPr>
          <w:rFonts w:eastAsia="Arial"/>
          <w:w w:val="101"/>
        </w:rPr>
        <w:t xml:space="preserve"> </w:t>
      </w:r>
      <w:r w:rsidRPr="00A96319">
        <w:rPr>
          <w:rFonts w:eastAsia="Arial"/>
        </w:rPr>
        <w:t>Reef</w:t>
      </w:r>
    </w:p>
    <w:p w14:paraId="04B86975" w14:textId="77777777" w:rsidR="00011A46" w:rsidRPr="00A96319" w:rsidRDefault="00011A46" w:rsidP="00011A46">
      <w:pPr>
        <w:pStyle w:val="ARsubbullet"/>
        <w:rPr>
          <w:rFonts w:eastAsia="Arial"/>
        </w:rPr>
      </w:pPr>
      <w:r w:rsidRPr="00A96319">
        <w:rPr>
          <w:rFonts w:eastAsia="Arial"/>
        </w:rPr>
        <w:t>encouraging collective action by community, industry and government to reduce the impacts of marine debris on the Reef</w:t>
      </w:r>
    </w:p>
    <w:p w14:paraId="31B26660" w14:textId="77777777" w:rsidR="00011A46" w:rsidRPr="00A96319" w:rsidRDefault="00011A46" w:rsidP="00011A46">
      <w:pPr>
        <w:pStyle w:val="ARsubbullet"/>
        <w:rPr>
          <w:rFonts w:eastAsia="Arial"/>
        </w:rPr>
      </w:pPr>
      <w:r w:rsidRPr="00A96319">
        <w:rPr>
          <w:rFonts w:eastAsia="Arial"/>
        </w:rPr>
        <w:t>continuing</w:t>
      </w:r>
      <w:r w:rsidRPr="00A96319">
        <w:rPr>
          <w:rFonts w:eastAsia="Arial"/>
          <w:spacing w:val="6"/>
        </w:rPr>
        <w:t xml:space="preserve"> </w:t>
      </w:r>
      <w:r w:rsidRPr="00A96319">
        <w:rPr>
          <w:rFonts w:eastAsia="Arial"/>
        </w:rPr>
        <w:t>to</w:t>
      </w:r>
      <w:r w:rsidRPr="00A96319">
        <w:rPr>
          <w:rFonts w:eastAsia="Arial"/>
          <w:spacing w:val="7"/>
        </w:rPr>
        <w:t xml:space="preserve"> </w:t>
      </w:r>
      <w:r w:rsidRPr="00A96319">
        <w:rPr>
          <w:rFonts w:eastAsia="Arial"/>
        </w:rPr>
        <w:t>add</w:t>
      </w:r>
      <w:r w:rsidRPr="00A96319">
        <w:rPr>
          <w:rFonts w:eastAsia="Arial"/>
          <w:spacing w:val="-4"/>
        </w:rPr>
        <w:t>r</w:t>
      </w:r>
      <w:r w:rsidRPr="00A96319">
        <w:rPr>
          <w:rFonts w:eastAsia="Arial"/>
        </w:rPr>
        <w:t>ess</w:t>
      </w:r>
      <w:r w:rsidRPr="00A96319">
        <w:rPr>
          <w:rFonts w:eastAsia="Arial"/>
          <w:spacing w:val="7"/>
        </w:rPr>
        <w:t xml:space="preserve"> </w:t>
      </w:r>
      <w:r w:rsidRPr="00A96319">
        <w:rPr>
          <w:rFonts w:eastAsia="Arial"/>
        </w:rPr>
        <w:t>the</w:t>
      </w:r>
      <w:r w:rsidRPr="00A96319">
        <w:rPr>
          <w:rFonts w:eastAsia="Arial"/>
          <w:spacing w:val="7"/>
        </w:rPr>
        <w:t xml:space="preserve"> </w:t>
      </w:r>
      <w:r w:rsidRPr="00A96319">
        <w:rPr>
          <w:rFonts w:eastAsia="Arial"/>
        </w:rPr>
        <w:t>impacts</w:t>
      </w:r>
      <w:r w:rsidRPr="00A96319">
        <w:rPr>
          <w:rFonts w:eastAsia="Arial"/>
          <w:spacing w:val="5"/>
        </w:rPr>
        <w:t xml:space="preserve"> </w:t>
      </w:r>
      <w:r w:rsidRPr="00A96319">
        <w:rPr>
          <w:rFonts w:eastAsia="Arial"/>
        </w:rPr>
        <w:t>of</w:t>
      </w:r>
      <w:r w:rsidRPr="00A96319">
        <w:rPr>
          <w:rFonts w:eastAsia="Arial"/>
          <w:spacing w:val="6"/>
        </w:rPr>
        <w:t xml:space="preserve"> </w:t>
      </w:r>
      <w:r w:rsidRPr="00A96319">
        <w:rPr>
          <w:rFonts w:eastAsia="Arial"/>
        </w:rPr>
        <w:t>fishing</w:t>
      </w:r>
      <w:r w:rsidRPr="00A96319">
        <w:rPr>
          <w:rFonts w:eastAsia="Arial"/>
          <w:spacing w:val="6"/>
        </w:rPr>
        <w:t xml:space="preserve"> </w:t>
      </w:r>
      <w:r>
        <w:rPr>
          <w:rFonts w:eastAsia="Arial"/>
          <w:spacing w:val="6"/>
        </w:rPr>
        <w:t>activities,</w:t>
      </w:r>
      <w:r w:rsidRPr="00A96319">
        <w:rPr>
          <w:rFonts w:eastAsia="Arial"/>
          <w:spacing w:val="6"/>
        </w:rPr>
        <w:t xml:space="preserve"> </w:t>
      </w:r>
      <w:r w:rsidRPr="00A96319">
        <w:rPr>
          <w:rFonts w:eastAsia="Arial"/>
        </w:rPr>
        <w:t>illegal</w:t>
      </w:r>
      <w:r w:rsidRPr="00A96319">
        <w:rPr>
          <w:rFonts w:eastAsia="Arial"/>
          <w:spacing w:val="6"/>
        </w:rPr>
        <w:t xml:space="preserve"> </w:t>
      </w:r>
      <w:r w:rsidRPr="00A96319">
        <w:rPr>
          <w:rFonts w:eastAsia="Arial"/>
        </w:rPr>
        <w:t>fishing</w:t>
      </w:r>
      <w:r w:rsidRPr="00A96319">
        <w:rPr>
          <w:rFonts w:eastAsia="Arial"/>
          <w:w w:val="101"/>
        </w:rPr>
        <w:t xml:space="preserve"> </w:t>
      </w:r>
      <w:r w:rsidRPr="00A96319">
        <w:rPr>
          <w:rFonts w:eastAsia="Arial"/>
        </w:rPr>
        <w:t>and</w:t>
      </w:r>
      <w:r w:rsidRPr="00A96319">
        <w:rPr>
          <w:rFonts w:eastAsia="Arial"/>
          <w:spacing w:val="17"/>
        </w:rPr>
        <w:t xml:space="preserve"> </w:t>
      </w:r>
      <w:r w:rsidRPr="00A96319">
        <w:rPr>
          <w:rFonts w:eastAsia="Arial"/>
        </w:rPr>
        <w:t>poaching</w:t>
      </w:r>
    </w:p>
    <w:p w14:paraId="240E458C" w14:textId="77777777" w:rsidR="00011A46" w:rsidRPr="00A96319" w:rsidRDefault="00011A46" w:rsidP="00011A46">
      <w:pPr>
        <w:pStyle w:val="ARsubbullet"/>
        <w:rPr>
          <w:rFonts w:eastAsia="Arial"/>
        </w:rPr>
      </w:pPr>
      <w:r w:rsidRPr="00A96319">
        <w:rPr>
          <w:rFonts w:eastAsia="Arial"/>
        </w:rPr>
        <w:t>imp</w:t>
      </w:r>
      <w:r w:rsidRPr="00A96319">
        <w:rPr>
          <w:rFonts w:eastAsia="Arial"/>
          <w:spacing w:val="-4"/>
        </w:rPr>
        <w:t>r</w:t>
      </w:r>
      <w:r w:rsidRPr="00A96319">
        <w:rPr>
          <w:rFonts w:eastAsia="Arial"/>
        </w:rPr>
        <w:t>oving</w:t>
      </w:r>
      <w:r w:rsidRPr="00A96319">
        <w:rPr>
          <w:rFonts w:eastAsia="Arial"/>
          <w:spacing w:val="6"/>
        </w:rPr>
        <w:t xml:space="preserve"> </w:t>
      </w:r>
      <w:r w:rsidRPr="00A96319">
        <w:rPr>
          <w:rFonts w:eastAsia="Arial"/>
        </w:rPr>
        <w:t>the</w:t>
      </w:r>
      <w:r w:rsidRPr="00A96319">
        <w:rPr>
          <w:rFonts w:eastAsia="Arial"/>
          <w:spacing w:val="7"/>
        </w:rPr>
        <w:t xml:space="preserve"> </w:t>
      </w:r>
      <w:r w:rsidRPr="00A96319">
        <w:rPr>
          <w:rFonts w:eastAsia="Arial"/>
        </w:rPr>
        <w:t>quality</w:t>
      </w:r>
      <w:r w:rsidRPr="00A96319">
        <w:rPr>
          <w:rFonts w:eastAsia="Arial"/>
          <w:spacing w:val="6"/>
        </w:rPr>
        <w:t xml:space="preserve"> </w:t>
      </w:r>
      <w:r w:rsidRPr="00A96319">
        <w:rPr>
          <w:rFonts w:eastAsia="Arial"/>
        </w:rPr>
        <w:t>and</w:t>
      </w:r>
      <w:r w:rsidRPr="00A96319">
        <w:rPr>
          <w:rFonts w:eastAsia="Arial"/>
          <w:spacing w:val="7"/>
        </w:rPr>
        <w:t xml:space="preserve"> </w:t>
      </w:r>
      <w:r w:rsidRPr="00A96319">
        <w:rPr>
          <w:rFonts w:eastAsia="Arial"/>
        </w:rPr>
        <w:t>extent</w:t>
      </w:r>
      <w:r w:rsidRPr="00A96319">
        <w:rPr>
          <w:rFonts w:eastAsia="Arial"/>
          <w:spacing w:val="6"/>
        </w:rPr>
        <w:t xml:space="preserve"> </w:t>
      </w:r>
      <w:r w:rsidRPr="00A96319">
        <w:rPr>
          <w:rFonts w:eastAsia="Arial"/>
        </w:rPr>
        <w:t>of</w:t>
      </w:r>
      <w:r w:rsidRPr="00A96319">
        <w:rPr>
          <w:rFonts w:eastAsia="Arial"/>
          <w:w w:val="104"/>
        </w:rPr>
        <w:t xml:space="preserve"> </w:t>
      </w:r>
      <w:r w:rsidRPr="00A96319">
        <w:rPr>
          <w:rFonts w:eastAsia="Arial"/>
        </w:rPr>
        <w:t>information</w:t>
      </w:r>
      <w:r w:rsidRPr="00A96319">
        <w:rPr>
          <w:rFonts w:eastAsia="Arial"/>
          <w:spacing w:val="-1"/>
        </w:rPr>
        <w:t xml:space="preserve"> </w:t>
      </w:r>
      <w:r w:rsidRPr="00A96319">
        <w:rPr>
          <w:rFonts w:eastAsia="Arial"/>
        </w:rPr>
        <w:t xml:space="preserve">on the </w:t>
      </w:r>
      <w:r>
        <w:rPr>
          <w:rFonts w:eastAsia="Arial"/>
        </w:rPr>
        <w:t>water quality of the Reef</w:t>
      </w:r>
      <w:r w:rsidRPr="00A96319">
        <w:rPr>
          <w:rFonts w:eastAsia="Arial"/>
        </w:rPr>
        <w:t xml:space="preserve"> </w:t>
      </w:r>
    </w:p>
    <w:p w14:paraId="528EC913" w14:textId="7A66F2E7" w:rsidR="00011A46" w:rsidRPr="00A96319" w:rsidRDefault="00011A46" w:rsidP="00011A46">
      <w:pPr>
        <w:pStyle w:val="ARsubbullet"/>
        <w:rPr>
          <w:rFonts w:eastAsia="Arial"/>
        </w:rPr>
      </w:pPr>
      <w:r w:rsidRPr="00A96319">
        <w:rPr>
          <w:rFonts w:eastAsia="Arial"/>
        </w:rPr>
        <w:t xml:space="preserve">continuing </w:t>
      </w:r>
      <w:r>
        <w:rPr>
          <w:rFonts w:eastAsia="Arial"/>
        </w:rPr>
        <w:t xml:space="preserve">to </w:t>
      </w:r>
      <w:r w:rsidRPr="00A96319">
        <w:rPr>
          <w:rFonts w:eastAsia="Arial"/>
        </w:rPr>
        <w:t>implement</w:t>
      </w:r>
      <w:r w:rsidRPr="00A96319">
        <w:rPr>
          <w:rFonts w:eastAsia="Arial"/>
          <w:spacing w:val="12"/>
        </w:rPr>
        <w:t xml:space="preserve"> </w:t>
      </w:r>
      <w:r w:rsidRPr="00A96319">
        <w:rPr>
          <w:rFonts w:eastAsia="Arial"/>
        </w:rPr>
        <w:t>the</w:t>
      </w:r>
      <w:r w:rsidRPr="00A96319">
        <w:rPr>
          <w:rFonts w:eastAsia="Arial"/>
          <w:w w:val="101"/>
        </w:rPr>
        <w:t xml:space="preserve"> </w:t>
      </w:r>
      <w:r w:rsidRPr="00A96319">
        <w:rPr>
          <w:rFonts w:eastAsia="Arial"/>
        </w:rPr>
        <w:t>Marine</w:t>
      </w:r>
      <w:r w:rsidRPr="00A96319">
        <w:rPr>
          <w:rFonts w:eastAsia="Arial"/>
          <w:spacing w:val="1"/>
        </w:rPr>
        <w:t xml:space="preserve"> </w:t>
      </w:r>
      <w:r w:rsidRPr="00A96319">
        <w:rPr>
          <w:rFonts w:eastAsia="Arial"/>
        </w:rPr>
        <w:t>Monitoring</w:t>
      </w:r>
      <w:r w:rsidRPr="00A96319">
        <w:rPr>
          <w:rFonts w:eastAsia="Arial"/>
          <w:spacing w:val="2"/>
        </w:rPr>
        <w:t xml:space="preserve"> P</w:t>
      </w:r>
      <w:r w:rsidRPr="00A96319">
        <w:rPr>
          <w:rFonts w:eastAsia="Arial"/>
          <w:spacing w:val="-4"/>
        </w:rPr>
        <w:t>r</w:t>
      </w:r>
      <w:r w:rsidRPr="00A96319">
        <w:rPr>
          <w:rFonts w:eastAsia="Arial"/>
        </w:rPr>
        <w:t>ogram</w:t>
      </w:r>
      <w:r w:rsidRPr="00A96319">
        <w:rPr>
          <w:rFonts w:eastAsia="Arial"/>
          <w:spacing w:val="2"/>
        </w:rPr>
        <w:t xml:space="preserve"> — </w:t>
      </w:r>
      <w:r w:rsidRPr="00A96319">
        <w:rPr>
          <w:rFonts w:eastAsia="Arial"/>
        </w:rPr>
        <w:t>a</w:t>
      </w:r>
      <w:r w:rsidRPr="00A96319">
        <w:rPr>
          <w:rFonts w:eastAsia="Arial"/>
          <w:w w:val="96"/>
        </w:rPr>
        <w:t xml:space="preserve"> </w:t>
      </w:r>
      <w:r w:rsidRPr="00A96319">
        <w:rPr>
          <w:rFonts w:eastAsia="Arial"/>
        </w:rPr>
        <w:t>component</w:t>
      </w:r>
      <w:r w:rsidRPr="00A96319">
        <w:rPr>
          <w:rFonts w:eastAsia="Arial"/>
          <w:spacing w:val="7"/>
        </w:rPr>
        <w:t xml:space="preserve"> </w:t>
      </w:r>
      <w:r w:rsidRPr="00A96319">
        <w:rPr>
          <w:rFonts w:eastAsia="Arial"/>
        </w:rPr>
        <w:t>of</w:t>
      </w:r>
      <w:r w:rsidRPr="00A96319">
        <w:rPr>
          <w:rFonts w:eastAsia="Arial"/>
          <w:spacing w:val="8"/>
        </w:rPr>
        <w:t xml:space="preserve"> </w:t>
      </w:r>
      <w:r w:rsidRPr="00A96319">
        <w:rPr>
          <w:rFonts w:eastAsia="Arial"/>
        </w:rPr>
        <w:t>the</w:t>
      </w:r>
      <w:r w:rsidRPr="00A96319">
        <w:rPr>
          <w:rFonts w:eastAsia="Arial"/>
          <w:spacing w:val="7"/>
        </w:rPr>
        <w:t xml:space="preserve"> </w:t>
      </w:r>
      <w:bookmarkStart w:id="699" w:name="_Hlk14600994"/>
      <w:r w:rsidRPr="005F3D26">
        <w:rPr>
          <w:rFonts w:eastAsia="Arial"/>
        </w:rPr>
        <w:t xml:space="preserve">Paddock to Reef Integrated Monitoring, Modelling and Reporting Program under the Reef </w:t>
      </w:r>
      <w:r w:rsidR="000E0231">
        <w:rPr>
          <w:rFonts w:eastAsia="Arial"/>
        </w:rPr>
        <w:t>2050</w:t>
      </w:r>
      <w:r w:rsidRPr="005F3D26">
        <w:rPr>
          <w:rFonts w:eastAsia="Arial"/>
        </w:rPr>
        <w:t xml:space="preserve"> Plan</w:t>
      </w:r>
      <w:bookmarkEnd w:id="699"/>
    </w:p>
    <w:p w14:paraId="4AC4C71A" w14:textId="77777777" w:rsidR="00011A46" w:rsidRPr="00A96319" w:rsidRDefault="00011A46" w:rsidP="00011A46">
      <w:pPr>
        <w:pStyle w:val="ARsubbullet"/>
        <w:rPr>
          <w:rFonts w:eastAsia="Arial"/>
        </w:rPr>
      </w:pPr>
      <w:r w:rsidRPr="00A96319">
        <w:rPr>
          <w:rFonts w:eastAsia="Arial"/>
        </w:rPr>
        <w:t>contributing</w:t>
      </w:r>
      <w:r w:rsidRPr="00A96319">
        <w:rPr>
          <w:rFonts w:eastAsia="Arial"/>
          <w:spacing w:val="13"/>
        </w:rPr>
        <w:t xml:space="preserve"> </w:t>
      </w:r>
      <w:r w:rsidRPr="00A96319">
        <w:rPr>
          <w:rFonts w:eastAsia="Arial"/>
        </w:rPr>
        <w:t>to</w:t>
      </w:r>
      <w:r w:rsidRPr="00A96319">
        <w:rPr>
          <w:rFonts w:eastAsia="Arial"/>
          <w:spacing w:val="14"/>
        </w:rPr>
        <w:t xml:space="preserve"> </w:t>
      </w:r>
      <w:r w:rsidRPr="00A96319">
        <w:rPr>
          <w:rFonts w:eastAsia="Arial"/>
        </w:rPr>
        <w:t>the</w:t>
      </w:r>
      <w:r w:rsidRPr="00A96319">
        <w:rPr>
          <w:rFonts w:eastAsia="Arial"/>
          <w:spacing w:val="14"/>
        </w:rPr>
        <w:t xml:space="preserve"> </w:t>
      </w:r>
      <w:r w:rsidRPr="00A96319">
        <w:rPr>
          <w:rFonts w:eastAsia="Arial"/>
        </w:rPr>
        <w:t>conservation</w:t>
      </w:r>
      <w:r w:rsidRPr="00A96319">
        <w:rPr>
          <w:rFonts w:eastAsia="Arial"/>
          <w:spacing w:val="14"/>
        </w:rPr>
        <w:t xml:space="preserve"> </w:t>
      </w:r>
      <w:r w:rsidRPr="00A96319">
        <w:rPr>
          <w:rFonts w:eastAsia="Arial"/>
        </w:rPr>
        <w:t>of</w:t>
      </w:r>
      <w:r w:rsidRPr="00A96319">
        <w:rPr>
          <w:rFonts w:eastAsia="Arial"/>
          <w:w w:val="104"/>
        </w:rPr>
        <w:t xml:space="preserve"> </w:t>
      </w:r>
      <w:r w:rsidRPr="00A96319">
        <w:rPr>
          <w:rFonts w:eastAsia="Arial"/>
        </w:rPr>
        <w:t>biodiversity</w:t>
      </w:r>
      <w:r w:rsidRPr="00A96319">
        <w:rPr>
          <w:rFonts w:eastAsia="Arial"/>
          <w:spacing w:val="7"/>
        </w:rPr>
        <w:t xml:space="preserve"> </w:t>
      </w:r>
      <w:r w:rsidRPr="00A96319">
        <w:rPr>
          <w:rFonts w:eastAsia="Arial"/>
        </w:rPr>
        <w:t>in</w:t>
      </w:r>
      <w:r w:rsidRPr="00A96319">
        <w:rPr>
          <w:rFonts w:eastAsia="Arial"/>
          <w:spacing w:val="7"/>
        </w:rPr>
        <w:t xml:space="preserve"> </w:t>
      </w:r>
      <w:r w:rsidRPr="00A96319">
        <w:rPr>
          <w:rFonts w:eastAsia="Arial"/>
        </w:rPr>
        <w:t>marine</w:t>
      </w:r>
      <w:r w:rsidRPr="00A96319">
        <w:rPr>
          <w:rFonts w:eastAsia="Arial"/>
          <w:spacing w:val="8"/>
        </w:rPr>
        <w:t xml:space="preserve"> </w:t>
      </w:r>
      <w:r w:rsidRPr="00A96319">
        <w:rPr>
          <w:rFonts w:eastAsia="Arial"/>
        </w:rPr>
        <w:t>ecosystems,</w:t>
      </w:r>
      <w:r w:rsidRPr="00A96319">
        <w:rPr>
          <w:rFonts w:eastAsia="Arial"/>
          <w:w w:val="101"/>
        </w:rPr>
        <w:t xml:space="preserve"> </w:t>
      </w:r>
      <w:r w:rsidRPr="00A96319">
        <w:rPr>
          <w:rFonts w:eastAsia="Arial"/>
        </w:rPr>
        <w:t>including</w:t>
      </w:r>
      <w:r w:rsidRPr="00A96319">
        <w:rPr>
          <w:rFonts w:eastAsia="Arial"/>
          <w:spacing w:val="20"/>
        </w:rPr>
        <w:t xml:space="preserve"> </w:t>
      </w:r>
      <w:r w:rsidRPr="00A96319">
        <w:rPr>
          <w:rFonts w:eastAsia="Arial"/>
        </w:rPr>
        <w:t>th</w:t>
      </w:r>
      <w:r w:rsidRPr="00A96319">
        <w:rPr>
          <w:rFonts w:eastAsia="Arial"/>
          <w:spacing w:val="-4"/>
        </w:rPr>
        <w:t>r</w:t>
      </w:r>
      <w:r w:rsidRPr="00A96319">
        <w:rPr>
          <w:rFonts w:eastAsia="Arial"/>
        </w:rPr>
        <w:t>ough</w:t>
      </w:r>
      <w:r w:rsidRPr="00A96319">
        <w:rPr>
          <w:rFonts w:eastAsia="Arial"/>
          <w:spacing w:val="20"/>
        </w:rPr>
        <w:t xml:space="preserve"> </w:t>
      </w:r>
      <w:r w:rsidRPr="00A96319">
        <w:rPr>
          <w:rFonts w:eastAsia="Arial"/>
        </w:rPr>
        <w:t>continued</w:t>
      </w:r>
      <w:r w:rsidRPr="00A96319">
        <w:rPr>
          <w:rFonts w:eastAsia="Arial"/>
          <w:w w:val="102"/>
        </w:rPr>
        <w:t xml:space="preserve"> </w:t>
      </w:r>
      <w:r w:rsidRPr="00A96319">
        <w:rPr>
          <w:rFonts w:eastAsia="Arial"/>
        </w:rPr>
        <w:t>implementation</w:t>
      </w:r>
      <w:r w:rsidRPr="00A96319">
        <w:rPr>
          <w:rFonts w:eastAsia="Arial"/>
          <w:spacing w:val="3"/>
        </w:rPr>
        <w:t xml:space="preserve"> </w:t>
      </w:r>
      <w:r w:rsidRPr="00A96319">
        <w:rPr>
          <w:rFonts w:eastAsia="Arial"/>
        </w:rPr>
        <w:t>of</w:t>
      </w:r>
      <w:r w:rsidRPr="00A96319">
        <w:rPr>
          <w:rFonts w:eastAsia="Arial"/>
          <w:spacing w:val="3"/>
        </w:rPr>
        <w:t xml:space="preserve"> </w:t>
      </w:r>
      <w:r w:rsidRPr="00A96319">
        <w:rPr>
          <w:rFonts w:eastAsia="Arial"/>
        </w:rPr>
        <w:t>the</w:t>
      </w:r>
      <w:r w:rsidRPr="00A96319">
        <w:rPr>
          <w:rFonts w:eastAsia="Arial"/>
          <w:spacing w:val="3"/>
        </w:rPr>
        <w:t xml:space="preserve"> </w:t>
      </w:r>
      <w:bookmarkStart w:id="700" w:name="_Hlk14601013"/>
      <w:r w:rsidRPr="00A96319">
        <w:rPr>
          <w:rFonts w:eastAsia="Arial"/>
        </w:rPr>
        <w:t>Rep</w:t>
      </w:r>
      <w:r w:rsidRPr="00A96319">
        <w:rPr>
          <w:rFonts w:eastAsia="Arial"/>
          <w:spacing w:val="-5"/>
        </w:rPr>
        <w:t>r</w:t>
      </w:r>
      <w:r w:rsidRPr="00A96319">
        <w:rPr>
          <w:rFonts w:eastAsia="Arial"/>
        </w:rPr>
        <w:t>esentative</w:t>
      </w:r>
      <w:r w:rsidRPr="00A96319">
        <w:rPr>
          <w:rFonts w:eastAsia="Arial"/>
          <w:w w:val="99"/>
        </w:rPr>
        <w:t xml:space="preserve"> </w:t>
      </w:r>
      <w:r w:rsidRPr="00A96319">
        <w:rPr>
          <w:rFonts w:eastAsia="Arial"/>
        </w:rPr>
        <w:t>A</w:t>
      </w:r>
      <w:r w:rsidRPr="00A96319">
        <w:rPr>
          <w:rFonts w:eastAsia="Arial"/>
          <w:spacing w:val="-5"/>
        </w:rPr>
        <w:t>r</w:t>
      </w:r>
      <w:r w:rsidRPr="00A96319">
        <w:rPr>
          <w:rFonts w:eastAsia="Arial"/>
        </w:rPr>
        <w:t>eas</w:t>
      </w:r>
      <w:r w:rsidRPr="00A96319">
        <w:rPr>
          <w:rFonts w:eastAsia="Arial"/>
          <w:spacing w:val="-9"/>
        </w:rPr>
        <w:t xml:space="preserve"> </w:t>
      </w:r>
      <w:r>
        <w:rPr>
          <w:rFonts w:eastAsia="Arial"/>
          <w:spacing w:val="-9"/>
        </w:rPr>
        <w:t>P</w:t>
      </w:r>
      <w:r w:rsidRPr="00A96319">
        <w:rPr>
          <w:rFonts w:eastAsia="Arial"/>
          <w:spacing w:val="-5"/>
        </w:rPr>
        <w:t>r</w:t>
      </w:r>
      <w:r w:rsidRPr="00A96319">
        <w:rPr>
          <w:rFonts w:eastAsia="Arial"/>
        </w:rPr>
        <w:t>ogram</w:t>
      </w:r>
      <w:bookmarkEnd w:id="700"/>
    </w:p>
    <w:p w14:paraId="7A170B2E" w14:textId="77777777" w:rsidR="00011A46" w:rsidRPr="006A02C5" w:rsidRDefault="00011A46" w:rsidP="00011A46">
      <w:pPr>
        <w:pStyle w:val="AR-Bullet"/>
        <w:rPr>
          <w:rFonts w:eastAsia="Arial"/>
        </w:rPr>
      </w:pPr>
      <w:r w:rsidRPr="006A02C5">
        <w:rPr>
          <w:rFonts w:eastAsia="Arial"/>
        </w:rPr>
        <w:t>p</w:t>
      </w:r>
      <w:r w:rsidRPr="006A02C5">
        <w:rPr>
          <w:rFonts w:eastAsia="Arial"/>
          <w:spacing w:val="-5"/>
        </w:rPr>
        <w:t>r</w:t>
      </w:r>
      <w:r w:rsidRPr="006A02C5">
        <w:rPr>
          <w:rFonts w:eastAsia="Arial"/>
        </w:rPr>
        <w:t>otecting</w:t>
      </w:r>
      <w:r w:rsidRPr="006A02C5">
        <w:rPr>
          <w:rFonts w:eastAsia="Arial"/>
          <w:spacing w:val="2"/>
        </w:rPr>
        <w:t xml:space="preserve"> </w:t>
      </w:r>
      <w:r w:rsidRPr="006A02C5">
        <w:rPr>
          <w:rFonts w:eastAsia="Arial"/>
        </w:rPr>
        <w:t>the</w:t>
      </w:r>
      <w:r w:rsidRPr="006A02C5">
        <w:rPr>
          <w:rFonts w:eastAsia="Arial"/>
          <w:spacing w:val="3"/>
        </w:rPr>
        <w:t xml:space="preserve"> </w:t>
      </w:r>
      <w:r>
        <w:rPr>
          <w:rFonts w:eastAsia="Arial"/>
          <w:spacing w:val="-12"/>
        </w:rPr>
        <w:t>W</w:t>
      </w:r>
      <w:r w:rsidRPr="006A02C5">
        <w:rPr>
          <w:rFonts w:eastAsia="Arial"/>
        </w:rPr>
        <w:t>orld</w:t>
      </w:r>
      <w:r w:rsidRPr="006A02C5">
        <w:rPr>
          <w:rFonts w:eastAsia="Arial"/>
          <w:spacing w:val="3"/>
        </w:rPr>
        <w:t xml:space="preserve"> </w:t>
      </w:r>
      <w:r>
        <w:rPr>
          <w:rFonts w:eastAsia="Arial"/>
        </w:rPr>
        <w:t>H</w:t>
      </w:r>
      <w:r w:rsidRPr="006A02C5">
        <w:rPr>
          <w:rFonts w:eastAsia="Arial"/>
        </w:rPr>
        <w:t>eritage</w:t>
      </w:r>
      <w:r w:rsidRPr="006A02C5">
        <w:rPr>
          <w:rFonts w:eastAsia="Arial"/>
          <w:spacing w:val="3"/>
        </w:rPr>
        <w:t xml:space="preserve"> </w:t>
      </w:r>
      <w:r w:rsidRPr="006A02C5">
        <w:rPr>
          <w:rFonts w:eastAsia="Arial"/>
        </w:rPr>
        <w:t>values</w:t>
      </w:r>
      <w:r w:rsidRPr="006A02C5">
        <w:rPr>
          <w:rFonts w:eastAsia="Arial"/>
          <w:spacing w:val="3"/>
        </w:rPr>
        <w:t xml:space="preserve"> </w:t>
      </w:r>
      <w:r w:rsidRPr="006A02C5">
        <w:rPr>
          <w:rFonts w:eastAsia="Arial"/>
        </w:rPr>
        <w:t>of</w:t>
      </w:r>
      <w:r w:rsidRPr="006A02C5">
        <w:rPr>
          <w:rFonts w:eastAsia="Arial"/>
          <w:w w:val="104"/>
        </w:rPr>
        <w:t xml:space="preserve"> </w:t>
      </w:r>
      <w:r w:rsidRPr="006A02C5">
        <w:rPr>
          <w:rFonts w:eastAsia="Arial"/>
        </w:rPr>
        <w:t>Australia</w:t>
      </w:r>
      <w:r w:rsidRPr="006A02C5">
        <w:rPr>
          <w:rFonts w:eastAsia="Arial"/>
          <w:spacing w:val="-14"/>
        </w:rPr>
        <w:t>’</w:t>
      </w:r>
      <w:r w:rsidRPr="006A02C5">
        <w:rPr>
          <w:rFonts w:eastAsia="Arial"/>
        </w:rPr>
        <w:t>s</w:t>
      </w:r>
      <w:r w:rsidRPr="006A02C5">
        <w:rPr>
          <w:rFonts w:eastAsia="Arial"/>
          <w:spacing w:val="-3"/>
        </w:rPr>
        <w:t xml:space="preserve"> </w:t>
      </w:r>
      <w:r w:rsidRPr="006A02C5">
        <w:rPr>
          <w:rFonts w:eastAsia="Arial"/>
        </w:rPr>
        <w:t>G</w:t>
      </w:r>
      <w:r w:rsidRPr="006A02C5">
        <w:rPr>
          <w:rFonts w:eastAsia="Arial"/>
          <w:spacing w:val="-5"/>
        </w:rPr>
        <w:t>r</w:t>
      </w:r>
      <w:r w:rsidRPr="006A02C5">
        <w:rPr>
          <w:rFonts w:eastAsia="Arial"/>
        </w:rPr>
        <w:t>eat</w:t>
      </w:r>
      <w:r w:rsidRPr="006A02C5">
        <w:rPr>
          <w:rFonts w:eastAsia="Arial"/>
          <w:spacing w:val="-3"/>
        </w:rPr>
        <w:t xml:space="preserve"> </w:t>
      </w:r>
      <w:r w:rsidRPr="006A02C5">
        <w:rPr>
          <w:rFonts w:eastAsia="Arial"/>
        </w:rPr>
        <w:t>Barrier</w:t>
      </w:r>
      <w:r w:rsidRPr="006A02C5">
        <w:rPr>
          <w:rFonts w:eastAsia="Arial"/>
          <w:spacing w:val="-3"/>
        </w:rPr>
        <w:t xml:space="preserve"> </w:t>
      </w:r>
      <w:r w:rsidRPr="006A02C5">
        <w:rPr>
          <w:rFonts w:eastAsia="Arial"/>
        </w:rPr>
        <w:t>Reef</w:t>
      </w:r>
      <w:r w:rsidRPr="006A02C5">
        <w:rPr>
          <w:rFonts w:eastAsia="Arial"/>
          <w:spacing w:val="-3"/>
        </w:rPr>
        <w:t xml:space="preserve"> </w:t>
      </w:r>
      <w:r w:rsidRPr="006A02C5">
        <w:rPr>
          <w:rFonts w:eastAsia="Arial"/>
        </w:rPr>
        <w:t>th</w:t>
      </w:r>
      <w:r w:rsidRPr="006A02C5">
        <w:rPr>
          <w:rFonts w:eastAsia="Arial"/>
          <w:spacing w:val="-4"/>
        </w:rPr>
        <w:t>r</w:t>
      </w:r>
      <w:r w:rsidRPr="006A02C5">
        <w:rPr>
          <w:rFonts w:eastAsia="Arial"/>
        </w:rPr>
        <w:t>ough:</w:t>
      </w:r>
    </w:p>
    <w:p w14:paraId="6114E2A3" w14:textId="77777777" w:rsidR="00011A46" w:rsidRPr="006A02C5" w:rsidRDefault="00011A46" w:rsidP="00011A46">
      <w:pPr>
        <w:pStyle w:val="ARsubbullet"/>
        <w:rPr>
          <w:rFonts w:eastAsia="Arial"/>
        </w:rPr>
      </w:pPr>
      <w:r w:rsidRPr="006A02C5">
        <w:rPr>
          <w:rFonts w:eastAsia="Arial"/>
          <w:spacing w:val="-4"/>
        </w:rPr>
        <w:t>r</w:t>
      </w:r>
      <w:r w:rsidRPr="006A02C5">
        <w:rPr>
          <w:rFonts w:eastAsia="Arial"/>
        </w:rPr>
        <w:t>egulation,</w:t>
      </w:r>
      <w:r w:rsidRPr="006A02C5">
        <w:rPr>
          <w:rFonts w:eastAsia="Arial"/>
          <w:spacing w:val="9"/>
        </w:rPr>
        <w:t xml:space="preserve"> </w:t>
      </w:r>
      <w:r w:rsidRPr="006A02C5">
        <w:rPr>
          <w:rFonts w:eastAsia="Arial"/>
        </w:rPr>
        <w:t>including</w:t>
      </w:r>
      <w:r w:rsidRPr="006A02C5">
        <w:rPr>
          <w:rFonts w:eastAsia="Arial"/>
          <w:spacing w:val="9"/>
        </w:rPr>
        <w:t xml:space="preserve"> </w:t>
      </w:r>
      <w:r w:rsidRPr="006A02C5">
        <w:rPr>
          <w:rFonts w:eastAsia="Arial"/>
        </w:rPr>
        <w:t>the</w:t>
      </w:r>
      <w:r w:rsidRPr="006A02C5">
        <w:rPr>
          <w:rFonts w:eastAsia="Arial"/>
          <w:spacing w:val="9"/>
        </w:rPr>
        <w:t xml:space="preserve"> </w:t>
      </w:r>
      <w:r w:rsidRPr="006A02C5">
        <w:rPr>
          <w:rFonts w:eastAsia="Arial"/>
        </w:rPr>
        <w:t>consideration</w:t>
      </w:r>
      <w:r w:rsidRPr="006A02C5">
        <w:rPr>
          <w:rFonts w:eastAsia="Arial"/>
          <w:w w:val="101"/>
        </w:rPr>
        <w:t xml:space="preserve"> </w:t>
      </w:r>
      <w:r w:rsidRPr="006A02C5">
        <w:rPr>
          <w:rFonts w:eastAsia="Arial"/>
        </w:rPr>
        <w:t>of</w:t>
      </w:r>
      <w:r w:rsidRPr="006A02C5">
        <w:rPr>
          <w:rFonts w:eastAsia="Arial"/>
          <w:spacing w:val="12"/>
        </w:rPr>
        <w:t xml:space="preserve"> </w:t>
      </w:r>
      <w:r w:rsidRPr="006A02C5">
        <w:rPr>
          <w:rFonts w:eastAsia="Arial"/>
        </w:rPr>
        <w:t>p</w:t>
      </w:r>
      <w:r w:rsidRPr="006A02C5">
        <w:rPr>
          <w:rFonts w:eastAsia="Arial"/>
          <w:spacing w:val="-4"/>
        </w:rPr>
        <w:t>r</w:t>
      </w:r>
      <w:r w:rsidRPr="006A02C5">
        <w:rPr>
          <w:rFonts w:eastAsia="Arial"/>
        </w:rPr>
        <w:t>oposed</w:t>
      </w:r>
      <w:r w:rsidRPr="006A02C5">
        <w:rPr>
          <w:rFonts w:eastAsia="Arial"/>
          <w:spacing w:val="13"/>
        </w:rPr>
        <w:t xml:space="preserve"> </w:t>
      </w:r>
      <w:r w:rsidRPr="006A02C5">
        <w:rPr>
          <w:rFonts w:eastAsia="Arial"/>
        </w:rPr>
        <w:t>actions</w:t>
      </w:r>
      <w:r w:rsidRPr="006A02C5">
        <w:rPr>
          <w:rFonts w:eastAsia="Arial"/>
          <w:spacing w:val="13"/>
        </w:rPr>
        <w:t xml:space="preserve"> </w:t>
      </w:r>
      <w:r w:rsidRPr="006A02C5">
        <w:rPr>
          <w:rFonts w:eastAsia="Arial"/>
        </w:rPr>
        <w:t>p</w:t>
      </w:r>
      <w:r w:rsidRPr="006A02C5">
        <w:rPr>
          <w:rFonts w:eastAsia="Arial"/>
          <w:spacing w:val="-4"/>
        </w:rPr>
        <w:t>r</w:t>
      </w:r>
      <w:r w:rsidRPr="006A02C5">
        <w:rPr>
          <w:rFonts w:eastAsia="Arial"/>
        </w:rPr>
        <w:t>edominantly</w:t>
      </w:r>
      <w:r w:rsidRPr="006A02C5">
        <w:rPr>
          <w:rFonts w:eastAsia="Arial"/>
          <w:spacing w:val="13"/>
        </w:rPr>
        <w:t xml:space="preserve"> </w:t>
      </w:r>
      <w:r w:rsidRPr="006A02C5">
        <w:rPr>
          <w:rFonts w:eastAsia="Arial"/>
        </w:rPr>
        <w:t>in, or</w:t>
      </w:r>
      <w:r w:rsidRPr="006A02C5">
        <w:rPr>
          <w:rFonts w:eastAsia="Arial"/>
          <w:spacing w:val="-1"/>
        </w:rPr>
        <w:t xml:space="preserve"> </w:t>
      </w:r>
      <w:r w:rsidRPr="006A02C5">
        <w:rPr>
          <w:rFonts w:eastAsia="Arial"/>
        </w:rPr>
        <w:t>adjacent to, the</w:t>
      </w:r>
      <w:r w:rsidRPr="006A02C5">
        <w:rPr>
          <w:rFonts w:eastAsia="Arial"/>
          <w:spacing w:val="-1"/>
        </w:rPr>
        <w:t xml:space="preserve"> </w:t>
      </w:r>
      <w:r w:rsidRPr="006A02C5">
        <w:rPr>
          <w:rFonts w:eastAsia="Arial"/>
        </w:rPr>
        <w:t>G</w:t>
      </w:r>
      <w:r w:rsidRPr="006A02C5">
        <w:rPr>
          <w:rFonts w:eastAsia="Arial"/>
          <w:spacing w:val="-5"/>
        </w:rPr>
        <w:t>r</w:t>
      </w:r>
      <w:r w:rsidRPr="006A02C5">
        <w:rPr>
          <w:rFonts w:eastAsia="Arial"/>
        </w:rPr>
        <w:t>eat Barrier Reef</w:t>
      </w:r>
      <w:r w:rsidRPr="006A02C5">
        <w:rPr>
          <w:rFonts w:eastAsia="Arial"/>
          <w:w w:val="97"/>
        </w:rPr>
        <w:t xml:space="preserve"> </w:t>
      </w:r>
      <w:r w:rsidRPr="006A02C5">
        <w:rPr>
          <w:rFonts w:eastAsia="Arial"/>
        </w:rPr>
        <w:t>and</w:t>
      </w:r>
      <w:r w:rsidRPr="006A02C5">
        <w:rPr>
          <w:rFonts w:eastAsia="Arial"/>
          <w:spacing w:val="1"/>
        </w:rPr>
        <w:t xml:space="preserve"> </w:t>
      </w:r>
      <w:r w:rsidRPr="006A02C5">
        <w:rPr>
          <w:rFonts w:eastAsia="Arial"/>
        </w:rPr>
        <w:t>the</w:t>
      </w:r>
      <w:r w:rsidRPr="006A02C5">
        <w:rPr>
          <w:rFonts w:eastAsia="Arial"/>
          <w:spacing w:val="2"/>
        </w:rPr>
        <w:t xml:space="preserve"> </w:t>
      </w:r>
      <w:r w:rsidRPr="006A02C5">
        <w:rPr>
          <w:rFonts w:eastAsia="Arial"/>
          <w:spacing w:val="-12"/>
        </w:rPr>
        <w:t>W</w:t>
      </w:r>
      <w:r w:rsidRPr="006A02C5">
        <w:rPr>
          <w:rFonts w:eastAsia="Arial"/>
        </w:rPr>
        <w:t>et</w:t>
      </w:r>
      <w:r w:rsidRPr="006A02C5">
        <w:rPr>
          <w:rFonts w:eastAsia="Arial"/>
          <w:spacing w:val="2"/>
        </w:rPr>
        <w:t xml:space="preserve"> </w:t>
      </w:r>
      <w:r w:rsidRPr="006A02C5">
        <w:rPr>
          <w:rFonts w:eastAsia="Arial"/>
          <w:spacing w:val="-19"/>
        </w:rPr>
        <w:t>T</w:t>
      </w:r>
      <w:r w:rsidRPr="006A02C5">
        <w:rPr>
          <w:rFonts w:eastAsia="Arial"/>
          <w:spacing w:val="-4"/>
        </w:rPr>
        <w:t>r</w:t>
      </w:r>
      <w:r w:rsidRPr="006A02C5">
        <w:rPr>
          <w:rFonts w:eastAsia="Arial"/>
        </w:rPr>
        <w:t>opics</w:t>
      </w:r>
      <w:r w:rsidRPr="006A02C5">
        <w:rPr>
          <w:rFonts w:eastAsia="Arial"/>
          <w:spacing w:val="2"/>
        </w:rPr>
        <w:t xml:space="preserve"> </w:t>
      </w:r>
      <w:r w:rsidRPr="006A02C5">
        <w:rPr>
          <w:rFonts w:eastAsia="Arial"/>
        </w:rPr>
        <w:t>of</w:t>
      </w:r>
      <w:r w:rsidRPr="006A02C5">
        <w:rPr>
          <w:rFonts w:eastAsia="Arial"/>
          <w:spacing w:val="2"/>
        </w:rPr>
        <w:t xml:space="preserve"> </w:t>
      </w:r>
      <w:r w:rsidRPr="006A02C5">
        <w:rPr>
          <w:rFonts w:eastAsia="Arial"/>
        </w:rPr>
        <w:t>Queensland World Heritage Area</w:t>
      </w:r>
    </w:p>
    <w:p w14:paraId="79477C06" w14:textId="77777777" w:rsidR="00011A46" w:rsidRPr="006A02C5" w:rsidRDefault="00011A46" w:rsidP="00011A46">
      <w:pPr>
        <w:pStyle w:val="ARsubbullet"/>
        <w:rPr>
          <w:rFonts w:eastAsia="Arial"/>
        </w:rPr>
      </w:pPr>
      <w:r w:rsidRPr="006A02C5">
        <w:rPr>
          <w:rFonts w:eastAsia="Arial"/>
        </w:rPr>
        <w:t>communication, education and engagement,</w:t>
      </w:r>
      <w:r w:rsidRPr="006A02C5">
        <w:rPr>
          <w:rFonts w:eastAsia="Arial"/>
          <w:w w:val="101"/>
        </w:rPr>
        <w:t xml:space="preserve"> </w:t>
      </w:r>
      <w:r w:rsidRPr="006A02C5">
        <w:rPr>
          <w:rFonts w:eastAsia="Arial"/>
        </w:rPr>
        <w:t>including</w:t>
      </w:r>
      <w:r w:rsidRPr="006A02C5">
        <w:rPr>
          <w:rFonts w:eastAsia="Arial"/>
          <w:spacing w:val="11"/>
        </w:rPr>
        <w:t xml:space="preserve"> </w:t>
      </w:r>
      <w:r w:rsidRPr="006A02C5">
        <w:rPr>
          <w:rFonts w:eastAsia="Arial"/>
        </w:rPr>
        <w:t>the</w:t>
      </w:r>
      <w:r w:rsidRPr="006A02C5">
        <w:rPr>
          <w:rFonts w:eastAsia="Arial"/>
          <w:spacing w:val="11"/>
        </w:rPr>
        <w:t xml:space="preserve"> </w:t>
      </w:r>
      <w:r w:rsidRPr="006A02C5">
        <w:rPr>
          <w:rFonts w:eastAsia="Arial"/>
        </w:rPr>
        <w:t>active</w:t>
      </w:r>
      <w:r w:rsidRPr="006A02C5">
        <w:rPr>
          <w:rFonts w:eastAsia="Arial"/>
          <w:spacing w:val="11"/>
        </w:rPr>
        <w:t xml:space="preserve"> </w:t>
      </w:r>
      <w:r w:rsidRPr="006A02C5">
        <w:rPr>
          <w:rFonts w:eastAsia="Arial"/>
        </w:rPr>
        <w:t>p</w:t>
      </w:r>
      <w:r w:rsidRPr="006A02C5">
        <w:rPr>
          <w:rFonts w:eastAsia="Arial"/>
          <w:spacing w:val="-4"/>
        </w:rPr>
        <w:t>r</w:t>
      </w:r>
      <w:r w:rsidRPr="006A02C5">
        <w:rPr>
          <w:rFonts w:eastAsia="Arial"/>
        </w:rPr>
        <w:t>omotion</w:t>
      </w:r>
      <w:r w:rsidRPr="006A02C5">
        <w:rPr>
          <w:rFonts w:eastAsia="Arial"/>
          <w:spacing w:val="11"/>
        </w:rPr>
        <w:t xml:space="preserve"> </w:t>
      </w:r>
      <w:r w:rsidRPr="006A02C5">
        <w:rPr>
          <w:rFonts w:eastAsia="Arial"/>
        </w:rPr>
        <w:t>of</w:t>
      </w:r>
      <w:r w:rsidRPr="006A02C5">
        <w:rPr>
          <w:rFonts w:eastAsia="Arial"/>
          <w:spacing w:val="11"/>
        </w:rPr>
        <w:t xml:space="preserve"> </w:t>
      </w:r>
      <w:r w:rsidRPr="006A02C5">
        <w:rPr>
          <w:rFonts w:eastAsia="Arial"/>
        </w:rPr>
        <w:t>the</w:t>
      </w:r>
      <w:r w:rsidRPr="006A02C5">
        <w:rPr>
          <w:rFonts w:eastAsia="Arial"/>
          <w:w w:val="101"/>
        </w:rPr>
        <w:t xml:space="preserve"> </w:t>
      </w:r>
      <w:r w:rsidRPr="006A02C5">
        <w:rPr>
          <w:rFonts w:eastAsia="Arial"/>
          <w:spacing w:val="-12"/>
        </w:rPr>
        <w:t>W</w:t>
      </w:r>
      <w:r w:rsidRPr="006A02C5">
        <w:rPr>
          <w:rFonts w:eastAsia="Arial"/>
        </w:rPr>
        <w:t>orld</w:t>
      </w:r>
      <w:r w:rsidRPr="006A02C5">
        <w:rPr>
          <w:rFonts w:eastAsia="Arial"/>
          <w:spacing w:val="-2"/>
        </w:rPr>
        <w:t xml:space="preserve"> </w:t>
      </w:r>
      <w:r w:rsidRPr="006A02C5">
        <w:rPr>
          <w:rFonts w:eastAsia="Arial"/>
        </w:rPr>
        <w:t>Heritage</w:t>
      </w:r>
      <w:r w:rsidRPr="006A02C5">
        <w:rPr>
          <w:rFonts w:eastAsia="Arial"/>
          <w:spacing w:val="-2"/>
        </w:rPr>
        <w:t xml:space="preserve"> </w:t>
      </w:r>
      <w:r w:rsidRPr="006A02C5">
        <w:rPr>
          <w:rFonts w:eastAsia="Arial"/>
        </w:rPr>
        <w:t>values</w:t>
      </w:r>
      <w:r w:rsidRPr="006A02C5">
        <w:rPr>
          <w:rFonts w:eastAsia="Arial"/>
          <w:spacing w:val="-1"/>
        </w:rPr>
        <w:t xml:space="preserve"> </w:t>
      </w:r>
      <w:r w:rsidRPr="006A02C5">
        <w:rPr>
          <w:rFonts w:eastAsia="Arial"/>
        </w:rPr>
        <w:t>of</w:t>
      </w:r>
      <w:r w:rsidRPr="006A02C5">
        <w:rPr>
          <w:rFonts w:eastAsia="Arial"/>
          <w:spacing w:val="-2"/>
        </w:rPr>
        <w:t xml:space="preserve"> </w:t>
      </w:r>
      <w:r w:rsidRPr="006A02C5">
        <w:rPr>
          <w:rFonts w:eastAsia="Arial"/>
        </w:rPr>
        <w:t>the</w:t>
      </w:r>
      <w:r w:rsidRPr="006A02C5">
        <w:rPr>
          <w:rFonts w:eastAsia="Arial"/>
          <w:spacing w:val="-1"/>
        </w:rPr>
        <w:t xml:space="preserve"> </w:t>
      </w:r>
      <w:r w:rsidRPr="006A02C5">
        <w:rPr>
          <w:rFonts w:eastAsia="Arial"/>
        </w:rPr>
        <w:t>G</w:t>
      </w:r>
      <w:r w:rsidRPr="006A02C5">
        <w:rPr>
          <w:rFonts w:eastAsia="Arial"/>
          <w:spacing w:val="-5"/>
        </w:rPr>
        <w:t>r</w:t>
      </w:r>
      <w:r w:rsidRPr="006A02C5">
        <w:rPr>
          <w:rFonts w:eastAsia="Arial"/>
        </w:rPr>
        <w:t>eat</w:t>
      </w:r>
      <w:r w:rsidRPr="006A02C5">
        <w:rPr>
          <w:rFonts w:eastAsia="Arial"/>
          <w:w w:val="99"/>
        </w:rPr>
        <w:t xml:space="preserve"> </w:t>
      </w:r>
      <w:r w:rsidRPr="006A02C5">
        <w:rPr>
          <w:rFonts w:eastAsia="Arial"/>
        </w:rPr>
        <w:t>Barrier</w:t>
      </w:r>
      <w:r w:rsidRPr="006A02C5">
        <w:rPr>
          <w:rFonts w:eastAsia="Arial"/>
          <w:spacing w:val="-17"/>
        </w:rPr>
        <w:t xml:space="preserve"> </w:t>
      </w:r>
      <w:r w:rsidRPr="006A02C5">
        <w:rPr>
          <w:rFonts w:eastAsia="Arial"/>
        </w:rPr>
        <w:t>Reef</w:t>
      </w:r>
    </w:p>
    <w:p w14:paraId="466DF933" w14:textId="77777777" w:rsidR="00011A46" w:rsidRPr="006A02C5" w:rsidRDefault="00011A46" w:rsidP="00011A46">
      <w:pPr>
        <w:pStyle w:val="AR-Bullet"/>
        <w:rPr>
          <w:rFonts w:eastAsia="Arial"/>
        </w:rPr>
      </w:pPr>
      <w:r w:rsidRPr="006A02C5">
        <w:rPr>
          <w:rFonts w:eastAsia="Arial"/>
          <w:spacing w:val="-12"/>
        </w:rPr>
        <w:t>w</w:t>
      </w:r>
      <w:r w:rsidRPr="006A02C5">
        <w:rPr>
          <w:rFonts w:eastAsia="Arial"/>
        </w:rPr>
        <w:t>orking</w:t>
      </w:r>
      <w:r w:rsidRPr="006A02C5">
        <w:rPr>
          <w:rFonts w:eastAsia="Arial"/>
          <w:spacing w:val="9"/>
        </w:rPr>
        <w:t xml:space="preserve"> </w:t>
      </w:r>
      <w:r w:rsidRPr="006A02C5">
        <w:rPr>
          <w:rFonts w:eastAsia="Arial"/>
        </w:rPr>
        <w:t>in</w:t>
      </w:r>
      <w:r w:rsidRPr="006A02C5">
        <w:rPr>
          <w:rFonts w:eastAsia="Arial"/>
          <w:spacing w:val="10"/>
        </w:rPr>
        <w:t xml:space="preserve"> </w:t>
      </w:r>
      <w:r w:rsidRPr="006A02C5">
        <w:rPr>
          <w:rFonts w:eastAsia="Arial"/>
        </w:rPr>
        <w:t>partnership</w:t>
      </w:r>
      <w:r w:rsidRPr="006A02C5">
        <w:rPr>
          <w:rFonts w:eastAsia="Arial"/>
          <w:spacing w:val="9"/>
        </w:rPr>
        <w:t xml:space="preserve"> </w:t>
      </w:r>
      <w:r w:rsidRPr="006A02C5">
        <w:rPr>
          <w:rFonts w:eastAsia="Arial"/>
        </w:rPr>
        <w:t>with</w:t>
      </w:r>
      <w:r w:rsidRPr="006A02C5">
        <w:rPr>
          <w:rFonts w:eastAsia="Arial"/>
          <w:spacing w:val="10"/>
        </w:rPr>
        <w:t xml:space="preserve"> </w:t>
      </w:r>
      <w:r w:rsidRPr="006A02C5">
        <w:rPr>
          <w:rFonts w:eastAsia="Arial"/>
        </w:rPr>
        <w:t>stakeholder</w:t>
      </w:r>
      <w:r w:rsidRPr="006A02C5">
        <w:rPr>
          <w:rFonts w:eastAsia="Arial"/>
          <w:w w:val="101"/>
        </w:rPr>
        <w:t xml:space="preserve"> </w:t>
      </w:r>
      <w:r w:rsidRPr="006A02C5">
        <w:rPr>
          <w:rFonts w:eastAsia="Arial"/>
        </w:rPr>
        <w:t>g</w:t>
      </w:r>
      <w:r w:rsidRPr="006A02C5">
        <w:rPr>
          <w:rFonts w:eastAsia="Arial"/>
          <w:spacing w:val="-4"/>
        </w:rPr>
        <w:t>r</w:t>
      </w:r>
      <w:r w:rsidRPr="006A02C5">
        <w:rPr>
          <w:rFonts w:eastAsia="Arial"/>
        </w:rPr>
        <w:t>oups, directly or through programs,</w:t>
      </w:r>
      <w:r w:rsidRPr="006A02C5">
        <w:rPr>
          <w:rFonts w:eastAsia="Arial"/>
          <w:spacing w:val="27"/>
        </w:rPr>
        <w:t xml:space="preserve"> </w:t>
      </w:r>
      <w:r w:rsidRPr="006A02C5">
        <w:rPr>
          <w:rFonts w:eastAsia="Arial"/>
        </w:rPr>
        <w:t>including:</w:t>
      </w:r>
    </w:p>
    <w:p w14:paraId="03FDFFA9" w14:textId="5AFE18F6" w:rsidR="00011A46" w:rsidRPr="006A02C5" w:rsidRDefault="00011A46" w:rsidP="00011A46">
      <w:pPr>
        <w:pStyle w:val="ARsubbullet"/>
        <w:rPr>
          <w:rFonts w:eastAsia="Arial"/>
        </w:rPr>
      </w:pPr>
      <w:r w:rsidRPr="006A02C5">
        <w:rPr>
          <w:rFonts w:eastAsia="Arial"/>
        </w:rPr>
        <w:t>the</w:t>
      </w:r>
      <w:r w:rsidRPr="006A02C5">
        <w:rPr>
          <w:rFonts w:eastAsia="Arial"/>
          <w:spacing w:val="-2"/>
        </w:rPr>
        <w:t xml:space="preserve"> </w:t>
      </w:r>
      <w:r w:rsidRPr="006A02C5">
        <w:rPr>
          <w:rFonts w:eastAsia="Arial"/>
        </w:rPr>
        <w:t>Reef</w:t>
      </w:r>
      <w:r w:rsidRPr="006A02C5">
        <w:rPr>
          <w:rFonts w:eastAsia="Arial"/>
          <w:spacing w:val="-2"/>
        </w:rPr>
        <w:t xml:space="preserve"> </w:t>
      </w:r>
      <w:r w:rsidRPr="006A02C5">
        <w:rPr>
          <w:rFonts w:eastAsia="Arial"/>
        </w:rPr>
        <w:t>Gua</w:t>
      </w:r>
      <w:r w:rsidRPr="006A02C5">
        <w:rPr>
          <w:rFonts w:eastAsia="Arial"/>
          <w:spacing w:val="-5"/>
        </w:rPr>
        <w:t>r</w:t>
      </w:r>
      <w:r w:rsidRPr="006A02C5">
        <w:rPr>
          <w:rFonts w:eastAsia="Arial"/>
        </w:rPr>
        <w:t xml:space="preserve">dian </w:t>
      </w:r>
      <w:r>
        <w:rPr>
          <w:rFonts w:eastAsia="Arial"/>
        </w:rPr>
        <w:t>P</w:t>
      </w:r>
      <w:r w:rsidRPr="006A02C5">
        <w:rPr>
          <w:rFonts w:eastAsia="Arial"/>
          <w:spacing w:val="-4"/>
        </w:rPr>
        <w:t>r</w:t>
      </w:r>
      <w:r w:rsidRPr="006A02C5">
        <w:rPr>
          <w:rFonts w:eastAsia="Arial"/>
        </w:rPr>
        <w:t>ogram</w:t>
      </w:r>
      <w:r w:rsidR="000E0231">
        <w:rPr>
          <w:rFonts w:eastAsia="Arial"/>
        </w:rPr>
        <w:t>s</w:t>
      </w:r>
      <w:r w:rsidRPr="006A02C5">
        <w:rPr>
          <w:rFonts w:eastAsia="Arial"/>
        </w:rPr>
        <w:t xml:space="preserve">, primarily focused on </w:t>
      </w:r>
      <w:r w:rsidR="00796B8A" w:rsidRPr="006A02C5">
        <w:rPr>
          <w:rFonts w:eastAsia="Arial"/>
        </w:rPr>
        <w:t>local government</w:t>
      </w:r>
      <w:r w:rsidR="00796B8A">
        <w:rPr>
          <w:rFonts w:eastAsia="Arial"/>
        </w:rPr>
        <w:t xml:space="preserve">s, </w:t>
      </w:r>
      <w:r w:rsidRPr="006A02C5">
        <w:rPr>
          <w:rFonts w:eastAsia="Arial"/>
        </w:rPr>
        <w:t>schools</w:t>
      </w:r>
      <w:r w:rsidR="00796B8A">
        <w:rPr>
          <w:rFonts w:eastAsia="Arial"/>
        </w:rPr>
        <w:t xml:space="preserve"> </w:t>
      </w:r>
      <w:r w:rsidRPr="006A02C5">
        <w:rPr>
          <w:rFonts w:eastAsia="Arial"/>
        </w:rPr>
        <w:t xml:space="preserve">and fishers </w:t>
      </w:r>
    </w:p>
    <w:p w14:paraId="4245999C" w14:textId="77777777" w:rsidR="00011A46" w:rsidRPr="006A02C5" w:rsidRDefault="00011A46" w:rsidP="00011A46">
      <w:pPr>
        <w:pStyle w:val="ARsubbullet"/>
        <w:rPr>
          <w:rFonts w:eastAsia="Arial"/>
        </w:rPr>
      </w:pPr>
      <w:r w:rsidRPr="006A02C5">
        <w:rPr>
          <w:rFonts w:eastAsia="Arial"/>
          <w:spacing w:val="-19"/>
        </w:rPr>
        <w:t>T</w:t>
      </w:r>
      <w:r w:rsidRPr="006A02C5">
        <w:rPr>
          <w:rFonts w:eastAsia="Arial"/>
        </w:rPr>
        <w:t>raditional</w:t>
      </w:r>
      <w:r w:rsidRPr="006A02C5">
        <w:rPr>
          <w:rFonts w:eastAsia="Arial"/>
          <w:spacing w:val="8"/>
        </w:rPr>
        <w:t xml:space="preserve"> </w:t>
      </w:r>
      <w:r w:rsidRPr="006A02C5">
        <w:rPr>
          <w:rFonts w:eastAsia="Arial"/>
        </w:rPr>
        <w:t>Owners, by</w:t>
      </w:r>
      <w:r w:rsidRPr="006A02C5">
        <w:rPr>
          <w:rFonts w:eastAsia="Arial"/>
          <w:w w:val="106"/>
        </w:rPr>
        <w:t xml:space="preserve"> </w:t>
      </w:r>
      <w:r w:rsidRPr="006A02C5">
        <w:rPr>
          <w:rFonts w:eastAsia="Arial"/>
        </w:rPr>
        <w:t>developing</w:t>
      </w:r>
      <w:r w:rsidRPr="006A02C5">
        <w:rPr>
          <w:rFonts w:eastAsia="Arial"/>
          <w:spacing w:val="5"/>
        </w:rPr>
        <w:t xml:space="preserve"> </w:t>
      </w:r>
      <w:r w:rsidRPr="006A02C5">
        <w:rPr>
          <w:rFonts w:eastAsia="Arial"/>
        </w:rPr>
        <w:t>sustainable</w:t>
      </w:r>
      <w:r w:rsidRPr="006A02C5">
        <w:rPr>
          <w:rFonts w:eastAsia="Arial"/>
          <w:spacing w:val="6"/>
        </w:rPr>
        <w:t xml:space="preserve"> </w:t>
      </w:r>
      <w:r w:rsidRPr="006A02C5">
        <w:rPr>
          <w:rFonts w:eastAsia="Arial"/>
        </w:rPr>
        <w:t>traditional</w:t>
      </w:r>
      <w:r w:rsidRPr="006A02C5">
        <w:rPr>
          <w:rFonts w:eastAsia="Arial"/>
          <w:spacing w:val="5"/>
        </w:rPr>
        <w:t xml:space="preserve"> </w:t>
      </w:r>
      <w:r w:rsidRPr="006A02C5">
        <w:rPr>
          <w:rFonts w:eastAsia="Arial"/>
        </w:rPr>
        <w:t>use</w:t>
      </w:r>
      <w:r w:rsidRPr="006A02C5">
        <w:rPr>
          <w:rFonts w:eastAsia="Arial"/>
          <w:spacing w:val="6"/>
        </w:rPr>
        <w:t xml:space="preserve"> </w:t>
      </w:r>
      <w:r w:rsidRPr="006A02C5">
        <w:rPr>
          <w:rFonts w:eastAsia="Arial"/>
        </w:rPr>
        <w:t>of</w:t>
      </w:r>
      <w:r w:rsidRPr="006A02C5">
        <w:rPr>
          <w:rFonts w:eastAsia="Arial"/>
          <w:w w:val="104"/>
        </w:rPr>
        <w:t xml:space="preserve"> </w:t>
      </w:r>
      <w:r w:rsidRPr="006A02C5">
        <w:rPr>
          <w:rFonts w:eastAsia="Arial"/>
        </w:rPr>
        <w:t>marine</w:t>
      </w:r>
      <w:r w:rsidRPr="006A02C5">
        <w:rPr>
          <w:rFonts w:eastAsia="Arial"/>
          <w:spacing w:val="4"/>
        </w:rPr>
        <w:t xml:space="preserve"> </w:t>
      </w:r>
      <w:r w:rsidRPr="006A02C5">
        <w:rPr>
          <w:rFonts w:eastAsia="Arial"/>
          <w:spacing w:val="-4"/>
        </w:rPr>
        <w:t>r</w:t>
      </w:r>
      <w:r w:rsidRPr="006A02C5">
        <w:rPr>
          <w:rFonts w:eastAsia="Arial"/>
        </w:rPr>
        <w:t>esou</w:t>
      </w:r>
      <w:r w:rsidRPr="006A02C5">
        <w:rPr>
          <w:rFonts w:eastAsia="Arial"/>
          <w:spacing w:val="-5"/>
        </w:rPr>
        <w:t>r</w:t>
      </w:r>
      <w:r w:rsidRPr="006A02C5">
        <w:rPr>
          <w:rFonts w:eastAsia="Arial"/>
        </w:rPr>
        <w:t>ces</w:t>
      </w:r>
      <w:r w:rsidRPr="006A02C5">
        <w:rPr>
          <w:rFonts w:eastAsia="Arial"/>
          <w:spacing w:val="4"/>
        </w:rPr>
        <w:t xml:space="preserve"> </w:t>
      </w:r>
      <w:r w:rsidRPr="006A02C5">
        <w:rPr>
          <w:rFonts w:eastAsia="Arial"/>
        </w:rPr>
        <w:t>practices</w:t>
      </w:r>
    </w:p>
    <w:p w14:paraId="0322DDC0" w14:textId="77777777" w:rsidR="00011A46" w:rsidRPr="006A02C5" w:rsidRDefault="00011A46" w:rsidP="00011A46">
      <w:pPr>
        <w:pStyle w:val="ARsubbullet"/>
        <w:rPr>
          <w:rFonts w:eastAsia="Arial"/>
        </w:rPr>
      </w:pPr>
      <w:r w:rsidRPr="006A02C5">
        <w:rPr>
          <w:rFonts w:eastAsia="Arial"/>
        </w:rPr>
        <w:t>advisory</w:t>
      </w:r>
      <w:r w:rsidRPr="006A02C5">
        <w:rPr>
          <w:rFonts w:eastAsia="Arial"/>
          <w:spacing w:val="6"/>
        </w:rPr>
        <w:t xml:space="preserve"> </w:t>
      </w:r>
      <w:r w:rsidRPr="006A02C5">
        <w:rPr>
          <w:rFonts w:eastAsia="Arial"/>
        </w:rPr>
        <w:t>g</w:t>
      </w:r>
      <w:r w:rsidRPr="006A02C5">
        <w:rPr>
          <w:rFonts w:eastAsia="Arial"/>
          <w:spacing w:val="-4"/>
        </w:rPr>
        <w:t>r</w:t>
      </w:r>
      <w:r w:rsidRPr="006A02C5">
        <w:rPr>
          <w:rFonts w:eastAsia="Arial"/>
        </w:rPr>
        <w:t>oups, which</w:t>
      </w:r>
      <w:r w:rsidRPr="006A02C5">
        <w:rPr>
          <w:rFonts w:eastAsia="Arial"/>
          <w:w w:val="106"/>
        </w:rPr>
        <w:t xml:space="preserve"> </w:t>
      </w:r>
      <w:r w:rsidRPr="006A02C5">
        <w:rPr>
          <w:rFonts w:eastAsia="Arial"/>
        </w:rPr>
        <w:t>assist</w:t>
      </w:r>
      <w:r w:rsidRPr="006A02C5">
        <w:rPr>
          <w:rFonts w:eastAsia="Arial"/>
          <w:spacing w:val="3"/>
        </w:rPr>
        <w:t xml:space="preserve"> </w:t>
      </w:r>
      <w:r w:rsidRPr="006A02C5">
        <w:rPr>
          <w:rFonts w:eastAsia="Arial"/>
        </w:rPr>
        <w:t>in</w:t>
      </w:r>
      <w:r w:rsidRPr="006A02C5">
        <w:rPr>
          <w:rFonts w:eastAsia="Arial"/>
          <w:spacing w:val="3"/>
        </w:rPr>
        <w:t xml:space="preserve"> </w:t>
      </w:r>
      <w:r w:rsidRPr="006A02C5">
        <w:rPr>
          <w:rFonts w:eastAsia="Arial"/>
        </w:rPr>
        <w:t>the</w:t>
      </w:r>
      <w:r w:rsidRPr="006A02C5">
        <w:rPr>
          <w:rFonts w:eastAsia="Arial"/>
          <w:spacing w:val="3"/>
        </w:rPr>
        <w:t xml:space="preserve"> </w:t>
      </w:r>
      <w:r w:rsidRPr="006A02C5">
        <w:rPr>
          <w:rFonts w:eastAsia="Arial"/>
        </w:rPr>
        <w:t>management</w:t>
      </w:r>
      <w:r w:rsidRPr="006A02C5">
        <w:rPr>
          <w:rFonts w:eastAsia="Arial"/>
          <w:spacing w:val="3"/>
        </w:rPr>
        <w:t xml:space="preserve"> </w:t>
      </w:r>
      <w:r w:rsidRPr="006A02C5">
        <w:rPr>
          <w:rFonts w:eastAsia="Arial"/>
        </w:rPr>
        <w:t>of</w:t>
      </w:r>
      <w:r w:rsidRPr="006A02C5">
        <w:rPr>
          <w:rFonts w:eastAsia="Arial"/>
          <w:spacing w:val="3"/>
        </w:rPr>
        <w:t xml:space="preserve"> </w:t>
      </w:r>
      <w:r w:rsidRPr="006A02C5">
        <w:rPr>
          <w:rFonts w:eastAsia="Arial"/>
        </w:rPr>
        <w:t>particular</w:t>
      </w:r>
      <w:r w:rsidRPr="006A02C5">
        <w:rPr>
          <w:rFonts w:eastAsia="Arial"/>
          <w:w w:val="101"/>
        </w:rPr>
        <w:t xml:space="preserve"> </w:t>
      </w:r>
      <w:r w:rsidRPr="006A02C5">
        <w:rPr>
          <w:rFonts w:eastAsia="Arial"/>
        </w:rPr>
        <w:t>issues</w:t>
      </w:r>
      <w:r w:rsidRPr="006A02C5">
        <w:rPr>
          <w:rFonts w:eastAsia="Arial"/>
          <w:spacing w:val="2"/>
        </w:rPr>
        <w:t xml:space="preserve"> </w:t>
      </w:r>
      <w:r w:rsidRPr="006A02C5">
        <w:rPr>
          <w:rFonts w:eastAsia="Arial"/>
        </w:rPr>
        <w:t>in</w:t>
      </w:r>
      <w:r w:rsidRPr="006A02C5">
        <w:rPr>
          <w:rFonts w:eastAsia="Arial"/>
          <w:spacing w:val="2"/>
        </w:rPr>
        <w:t xml:space="preserve"> </w:t>
      </w:r>
      <w:r w:rsidRPr="006A02C5">
        <w:rPr>
          <w:rFonts w:eastAsia="Arial"/>
        </w:rPr>
        <w:t>Marine</w:t>
      </w:r>
      <w:r w:rsidRPr="006A02C5">
        <w:rPr>
          <w:rFonts w:eastAsia="Arial"/>
          <w:spacing w:val="2"/>
        </w:rPr>
        <w:t xml:space="preserve"> </w:t>
      </w:r>
      <w:r w:rsidRPr="006A02C5">
        <w:rPr>
          <w:rFonts w:eastAsia="Arial"/>
        </w:rPr>
        <w:t>Park</w:t>
      </w:r>
      <w:r w:rsidRPr="006A02C5">
        <w:rPr>
          <w:rFonts w:eastAsia="Arial"/>
          <w:spacing w:val="2"/>
        </w:rPr>
        <w:t xml:space="preserve"> </w:t>
      </w:r>
      <w:r w:rsidRPr="006A02C5">
        <w:rPr>
          <w:rFonts w:eastAsia="Arial"/>
        </w:rPr>
        <w:t>locations</w:t>
      </w:r>
      <w:r w:rsidRPr="006A02C5">
        <w:rPr>
          <w:rFonts w:eastAsia="Arial"/>
          <w:spacing w:val="2"/>
        </w:rPr>
        <w:t xml:space="preserve"> </w:t>
      </w:r>
      <w:r w:rsidRPr="006A02C5">
        <w:rPr>
          <w:rFonts w:eastAsia="Arial"/>
        </w:rPr>
        <w:t>and</w:t>
      </w:r>
      <w:r w:rsidRPr="006A02C5">
        <w:rPr>
          <w:rFonts w:eastAsia="Arial"/>
          <w:w w:val="101"/>
        </w:rPr>
        <w:t xml:space="preserve"> </w:t>
      </w:r>
      <w:r w:rsidRPr="006A02C5">
        <w:rPr>
          <w:rFonts w:eastAsia="Arial"/>
        </w:rPr>
        <w:t>operational</w:t>
      </w:r>
      <w:r w:rsidRPr="006A02C5">
        <w:rPr>
          <w:rFonts w:eastAsia="Arial"/>
          <w:spacing w:val="21"/>
        </w:rPr>
        <w:t xml:space="preserve"> </w:t>
      </w:r>
      <w:r w:rsidRPr="006A02C5">
        <w:rPr>
          <w:rFonts w:eastAsia="Arial"/>
        </w:rPr>
        <w:t>p</w:t>
      </w:r>
      <w:r w:rsidRPr="006A02C5">
        <w:rPr>
          <w:rFonts w:eastAsia="Arial"/>
          <w:spacing w:val="-4"/>
        </w:rPr>
        <w:t>r</w:t>
      </w:r>
      <w:r w:rsidRPr="006A02C5">
        <w:rPr>
          <w:rFonts w:eastAsia="Arial"/>
        </w:rPr>
        <w:t>ograms.</w:t>
      </w:r>
    </w:p>
    <w:p w14:paraId="6BA1CDB0" w14:textId="77777777" w:rsidR="00011A46" w:rsidRPr="006A02C5" w:rsidRDefault="00011A46" w:rsidP="00011A46">
      <w:pPr>
        <w:pStyle w:val="ARBodyText"/>
        <w:rPr>
          <w:rFonts w:eastAsia="Arial"/>
        </w:rPr>
      </w:pPr>
      <w:r w:rsidRPr="006A02C5">
        <w:rPr>
          <w:rFonts w:eastAsia="Arial"/>
        </w:rPr>
        <w:t>The</w:t>
      </w:r>
      <w:r w:rsidRPr="006A02C5">
        <w:rPr>
          <w:rFonts w:eastAsia="Arial"/>
          <w:spacing w:val="7"/>
        </w:rPr>
        <w:t xml:space="preserve"> </w:t>
      </w:r>
      <w:r w:rsidRPr="006A02C5">
        <w:rPr>
          <w:rFonts w:eastAsia="Arial"/>
        </w:rPr>
        <w:t>following</w:t>
      </w:r>
      <w:r w:rsidRPr="006A02C5">
        <w:rPr>
          <w:rFonts w:eastAsia="Arial"/>
          <w:spacing w:val="8"/>
        </w:rPr>
        <w:t xml:space="preserve"> Authority </w:t>
      </w:r>
      <w:r w:rsidRPr="006A02C5">
        <w:rPr>
          <w:rFonts w:eastAsia="Arial"/>
        </w:rPr>
        <w:t>activities</w:t>
      </w:r>
      <w:r w:rsidRPr="006A02C5">
        <w:rPr>
          <w:rFonts w:eastAsia="Arial"/>
          <w:spacing w:val="8"/>
        </w:rPr>
        <w:t xml:space="preserve"> </w:t>
      </w:r>
      <w:r w:rsidRPr="006A02C5">
        <w:rPr>
          <w:rFonts w:eastAsia="Arial"/>
        </w:rPr>
        <w:t>acco</w:t>
      </w:r>
      <w:r w:rsidRPr="006A02C5">
        <w:rPr>
          <w:rFonts w:eastAsia="Arial"/>
          <w:spacing w:val="-4"/>
        </w:rPr>
        <w:t>r</w:t>
      </w:r>
      <w:r w:rsidRPr="006A02C5">
        <w:rPr>
          <w:rFonts w:eastAsia="Arial"/>
        </w:rPr>
        <w:t>d</w:t>
      </w:r>
      <w:r w:rsidRPr="006A02C5">
        <w:rPr>
          <w:rFonts w:eastAsia="Arial"/>
          <w:spacing w:val="7"/>
        </w:rPr>
        <w:t xml:space="preserve"> </w:t>
      </w:r>
      <w:r w:rsidRPr="006A02C5">
        <w:rPr>
          <w:rFonts w:eastAsia="Arial"/>
        </w:rPr>
        <w:t>with</w:t>
      </w:r>
      <w:r w:rsidRPr="006A02C5">
        <w:rPr>
          <w:rFonts w:eastAsia="Arial"/>
          <w:spacing w:val="8"/>
        </w:rPr>
        <w:t xml:space="preserve"> </w:t>
      </w:r>
      <w:r w:rsidRPr="006A02C5">
        <w:rPr>
          <w:rFonts w:eastAsia="Arial"/>
        </w:rPr>
        <w:t>the</w:t>
      </w:r>
      <w:r w:rsidRPr="006A02C5">
        <w:rPr>
          <w:rFonts w:eastAsia="Arial"/>
          <w:w w:val="101"/>
        </w:rPr>
        <w:t xml:space="preserve"> </w:t>
      </w:r>
      <w:r w:rsidRPr="006A02C5">
        <w:rPr>
          <w:rFonts w:eastAsia="Arial"/>
        </w:rPr>
        <w:t>principles</w:t>
      </w:r>
      <w:r w:rsidRPr="006A02C5">
        <w:rPr>
          <w:rFonts w:eastAsia="Arial"/>
          <w:spacing w:val="10"/>
        </w:rPr>
        <w:t xml:space="preserve"> </w:t>
      </w:r>
      <w:r w:rsidRPr="006A02C5">
        <w:rPr>
          <w:rFonts w:eastAsia="Arial"/>
        </w:rPr>
        <w:t>of</w:t>
      </w:r>
      <w:r w:rsidRPr="006A02C5">
        <w:rPr>
          <w:rFonts w:eastAsia="Arial"/>
          <w:spacing w:val="10"/>
        </w:rPr>
        <w:t xml:space="preserve"> </w:t>
      </w:r>
      <w:r w:rsidRPr="006A02C5">
        <w:rPr>
          <w:rFonts w:eastAsia="Arial"/>
        </w:rPr>
        <w:t>ecologically</w:t>
      </w:r>
      <w:r w:rsidRPr="006A02C5">
        <w:rPr>
          <w:rFonts w:eastAsia="Arial"/>
          <w:spacing w:val="10"/>
        </w:rPr>
        <w:t xml:space="preserve"> </w:t>
      </w:r>
      <w:r w:rsidRPr="006A02C5">
        <w:rPr>
          <w:rFonts w:eastAsia="Arial"/>
        </w:rPr>
        <w:t>sustainable development</w:t>
      </w:r>
      <w:r w:rsidRPr="006A02C5">
        <w:rPr>
          <w:rFonts w:eastAsia="Arial"/>
          <w:spacing w:val="5"/>
        </w:rPr>
        <w:t xml:space="preserve"> </w:t>
      </w:r>
      <w:r w:rsidRPr="006A02C5">
        <w:rPr>
          <w:rFonts w:eastAsia="Arial"/>
        </w:rPr>
        <w:t>by</w:t>
      </w:r>
      <w:r w:rsidRPr="006A02C5">
        <w:rPr>
          <w:rFonts w:eastAsia="Arial"/>
          <w:spacing w:val="6"/>
        </w:rPr>
        <w:t xml:space="preserve"> </w:t>
      </w:r>
      <w:r w:rsidRPr="006A02C5">
        <w:rPr>
          <w:rFonts w:eastAsia="Arial"/>
        </w:rPr>
        <w:t>aiming</w:t>
      </w:r>
      <w:r w:rsidRPr="006A02C5">
        <w:rPr>
          <w:rFonts w:eastAsia="Arial"/>
          <w:spacing w:val="6"/>
        </w:rPr>
        <w:t xml:space="preserve"> </w:t>
      </w:r>
      <w:r w:rsidRPr="006A02C5">
        <w:rPr>
          <w:rFonts w:eastAsia="Arial"/>
        </w:rPr>
        <w:t>to</w:t>
      </w:r>
      <w:r w:rsidRPr="006A02C5">
        <w:rPr>
          <w:rFonts w:eastAsia="Arial"/>
          <w:spacing w:val="6"/>
        </w:rPr>
        <w:t xml:space="preserve"> </w:t>
      </w:r>
      <w:r w:rsidRPr="006A02C5">
        <w:rPr>
          <w:rFonts w:eastAsia="Arial"/>
        </w:rPr>
        <w:t>imp</w:t>
      </w:r>
      <w:r w:rsidRPr="006A02C5">
        <w:rPr>
          <w:rFonts w:eastAsia="Arial"/>
          <w:spacing w:val="-4"/>
        </w:rPr>
        <w:t>r</w:t>
      </w:r>
      <w:r w:rsidRPr="006A02C5">
        <w:rPr>
          <w:rFonts w:eastAsia="Arial"/>
        </w:rPr>
        <w:t>ove</w:t>
      </w:r>
      <w:r w:rsidRPr="006A02C5">
        <w:rPr>
          <w:rFonts w:eastAsia="Arial"/>
          <w:spacing w:val="6"/>
        </w:rPr>
        <w:t xml:space="preserve"> </w:t>
      </w:r>
      <w:r w:rsidRPr="006A02C5">
        <w:rPr>
          <w:rFonts w:eastAsia="Arial"/>
        </w:rPr>
        <w:t>valuation, pricing</w:t>
      </w:r>
      <w:r w:rsidRPr="006A02C5">
        <w:rPr>
          <w:rFonts w:eastAsia="Arial"/>
          <w:spacing w:val="6"/>
        </w:rPr>
        <w:t xml:space="preserve"> </w:t>
      </w:r>
      <w:r w:rsidRPr="006A02C5">
        <w:rPr>
          <w:rFonts w:eastAsia="Arial"/>
        </w:rPr>
        <w:t>and</w:t>
      </w:r>
      <w:r w:rsidRPr="006A02C5">
        <w:rPr>
          <w:rFonts w:eastAsia="Arial"/>
          <w:spacing w:val="6"/>
        </w:rPr>
        <w:t xml:space="preserve"> </w:t>
      </w:r>
      <w:r w:rsidRPr="006A02C5">
        <w:rPr>
          <w:rFonts w:eastAsia="Arial"/>
        </w:rPr>
        <w:t>incentive</w:t>
      </w:r>
      <w:r w:rsidRPr="006A02C5">
        <w:rPr>
          <w:rFonts w:eastAsia="Arial"/>
          <w:spacing w:val="6"/>
        </w:rPr>
        <w:t xml:space="preserve"> </w:t>
      </w:r>
      <w:r w:rsidRPr="006A02C5">
        <w:rPr>
          <w:rFonts w:eastAsia="Arial"/>
        </w:rPr>
        <w:t>mechanisms:</w:t>
      </w:r>
    </w:p>
    <w:p w14:paraId="395CC8F5" w14:textId="77777777" w:rsidR="00011A46" w:rsidRPr="006A02C5" w:rsidRDefault="00011A46" w:rsidP="00011A46">
      <w:pPr>
        <w:pStyle w:val="AR-Bullet"/>
        <w:rPr>
          <w:rFonts w:eastAsia="Arial"/>
        </w:rPr>
      </w:pPr>
      <w:r w:rsidRPr="006A02C5">
        <w:rPr>
          <w:rFonts w:eastAsia="Arial"/>
        </w:rPr>
        <w:t>maintaining</w:t>
      </w:r>
      <w:r w:rsidRPr="006A02C5">
        <w:rPr>
          <w:rFonts w:eastAsia="Arial"/>
          <w:spacing w:val="12"/>
        </w:rPr>
        <w:t xml:space="preserve"> </w:t>
      </w:r>
      <w:r w:rsidRPr="006A02C5">
        <w:rPr>
          <w:rFonts w:eastAsia="Arial"/>
        </w:rPr>
        <w:t>an</w:t>
      </w:r>
      <w:r w:rsidRPr="006A02C5">
        <w:rPr>
          <w:rFonts w:eastAsia="Arial"/>
          <w:spacing w:val="13"/>
        </w:rPr>
        <w:t xml:space="preserve"> </w:t>
      </w:r>
      <w:r w:rsidRPr="006A02C5">
        <w:rPr>
          <w:rFonts w:eastAsia="Arial"/>
        </w:rPr>
        <w:t>acc</w:t>
      </w:r>
      <w:r w:rsidRPr="006A02C5">
        <w:rPr>
          <w:rFonts w:eastAsia="Arial"/>
          <w:spacing w:val="-4"/>
        </w:rPr>
        <w:t>r</w:t>
      </w:r>
      <w:r w:rsidRPr="006A02C5">
        <w:rPr>
          <w:rFonts w:eastAsia="Arial"/>
        </w:rPr>
        <w:t>editation</w:t>
      </w:r>
      <w:r w:rsidRPr="006A02C5">
        <w:rPr>
          <w:rFonts w:eastAsia="Arial"/>
          <w:spacing w:val="13"/>
        </w:rPr>
        <w:t xml:space="preserve"> </w:t>
      </w:r>
      <w:r w:rsidRPr="006A02C5">
        <w:rPr>
          <w:rFonts w:eastAsia="Arial"/>
        </w:rPr>
        <w:t>p</w:t>
      </w:r>
      <w:r w:rsidRPr="006A02C5">
        <w:rPr>
          <w:rFonts w:eastAsia="Arial"/>
          <w:spacing w:val="-4"/>
        </w:rPr>
        <w:t>r</w:t>
      </w:r>
      <w:r w:rsidRPr="006A02C5">
        <w:rPr>
          <w:rFonts w:eastAsia="Arial"/>
        </w:rPr>
        <w:t>ogram</w:t>
      </w:r>
      <w:r w:rsidRPr="006A02C5">
        <w:rPr>
          <w:rFonts w:eastAsia="Arial"/>
          <w:w w:val="101"/>
        </w:rPr>
        <w:t xml:space="preserve"> focused on high standard </w:t>
      </w:r>
      <w:r w:rsidRPr="006A02C5">
        <w:rPr>
          <w:rFonts w:eastAsia="Arial"/>
        </w:rPr>
        <w:t>tourism</w:t>
      </w:r>
      <w:r w:rsidRPr="006A02C5">
        <w:rPr>
          <w:rFonts w:eastAsia="Arial"/>
          <w:spacing w:val="13"/>
        </w:rPr>
        <w:t xml:space="preserve"> </w:t>
      </w:r>
      <w:r w:rsidRPr="006A02C5">
        <w:rPr>
          <w:rFonts w:eastAsia="Arial"/>
        </w:rPr>
        <w:t>operations</w:t>
      </w:r>
    </w:p>
    <w:p w14:paraId="37963EB0" w14:textId="77777777" w:rsidR="00011A46" w:rsidRPr="006A02C5" w:rsidRDefault="00011A46" w:rsidP="00011A46">
      <w:pPr>
        <w:pStyle w:val="AR-Bullet"/>
        <w:rPr>
          <w:rFonts w:eastAsia="Arial"/>
        </w:rPr>
      </w:pPr>
      <w:r w:rsidRPr="006A02C5">
        <w:rPr>
          <w:rFonts w:eastAsia="Arial"/>
          <w:spacing w:val="-12"/>
        </w:rPr>
        <w:t>w</w:t>
      </w:r>
      <w:r w:rsidRPr="006A02C5">
        <w:rPr>
          <w:rFonts w:eastAsia="Arial"/>
        </w:rPr>
        <w:t>orking</w:t>
      </w:r>
      <w:r w:rsidRPr="006A02C5">
        <w:rPr>
          <w:rFonts w:eastAsia="Arial"/>
          <w:spacing w:val="5"/>
        </w:rPr>
        <w:t xml:space="preserve"> </w:t>
      </w:r>
      <w:r w:rsidRPr="006A02C5">
        <w:rPr>
          <w:rFonts w:eastAsia="Arial"/>
        </w:rPr>
        <w:t>in</w:t>
      </w:r>
      <w:r w:rsidRPr="006A02C5">
        <w:rPr>
          <w:rFonts w:eastAsia="Arial"/>
          <w:spacing w:val="6"/>
        </w:rPr>
        <w:t xml:space="preserve"> </w:t>
      </w:r>
      <w:r w:rsidRPr="006A02C5">
        <w:rPr>
          <w:rFonts w:eastAsia="Arial"/>
        </w:rPr>
        <w:t>partnership</w:t>
      </w:r>
      <w:r w:rsidRPr="006A02C5">
        <w:rPr>
          <w:rFonts w:eastAsia="Arial"/>
          <w:spacing w:val="6"/>
        </w:rPr>
        <w:t xml:space="preserve"> </w:t>
      </w:r>
      <w:r w:rsidRPr="006A02C5">
        <w:rPr>
          <w:rFonts w:eastAsia="Arial"/>
        </w:rPr>
        <w:t>with</w:t>
      </w:r>
      <w:r w:rsidRPr="006A02C5">
        <w:rPr>
          <w:rFonts w:eastAsia="Arial"/>
          <w:spacing w:val="6"/>
        </w:rPr>
        <w:t xml:space="preserve"> </w:t>
      </w:r>
      <w:r w:rsidRPr="006A02C5">
        <w:rPr>
          <w:rFonts w:eastAsia="Arial"/>
        </w:rPr>
        <w:t>G</w:t>
      </w:r>
      <w:r w:rsidRPr="006A02C5">
        <w:rPr>
          <w:rFonts w:eastAsia="Arial"/>
          <w:spacing w:val="-5"/>
        </w:rPr>
        <w:t>r</w:t>
      </w:r>
      <w:r w:rsidRPr="006A02C5">
        <w:rPr>
          <w:rFonts w:eastAsia="Arial"/>
        </w:rPr>
        <w:t>eat</w:t>
      </w:r>
      <w:r w:rsidRPr="006A02C5">
        <w:rPr>
          <w:rFonts w:eastAsia="Arial"/>
          <w:w w:val="99"/>
        </w:rPr>
        <w:t xml:space="preserve"> </w:t>
      </w:r>
      <w:r w:rsidRPr="006A02C5">
        <w:rPr>
          <w:rFonts w:eastAsia="Arial"/>
        </w:rPr>
        <w:t>Barrier</w:t>
      </w:r>
      <w:r w:rsidRPr="006A02C5">
        <w:rPr>
          <w:rFonts w:eastAsia="Arial"/>
          <w:spacing w:val="-1"/>
        </w:rPr>
        <w:t xml:space="preserve"> </w:t>
      </w:r>
      <w:r w:rsidRPr="006A02C5">
        <w:rPr>
          <w:rFonts w:eastAsia="Arial"/>
        </w:rPr>
        <w:t>Reef businesses and industry</w:t>
      </w:r>
      <w:r w:rsidRPr="006A02C5">
        <w:rPr>
          <w:rFonts w:eastAsia="Arial"/>
          <w:spacing w:val="-1"/>
        </w:rPr>
        <w:t xml:space="preserve"> </w:t>
      </w:r>
      <w:r w:rsidRPr="006A02C5">
        <w:rPr>
          <w:rFonts w:eastAsia="Arial"/>
        </w:rPr>
        <w:t>to</w:t>
      </w:r>
      <w:r w:rsidRPr="006A02C5">
        <w:rPr>
          <w:rFonts w:eastAsia="Arial"/>
          <w:w w:val="106"/>
        </w:rPr>
        <w:t xml:space="preserve"> </w:t>
      </w:r>
      <w:r w:rsidRPr="006A02C5">
        <w:rPr>
          <w:rFonts w:eastAsia="Arial"/>
        </w:rPr>
        <w:t>imp</w:t>
      </w:r>
      <w:r w:rsidRPr="006A02C5">
        <w:rPr>
          <w:rFonts w:eastAsia="Arial"/>
          <w:spacing w:val="-4"/>
        </w:rPr>
        <w:t>r</w:t>
      </w:r>
      <w:r w:rsidRPr="006A02C5">
        <w:rPr>
          <w:rFonts w:eastAsia="Arial"/>
        </w:rPr>
        <w:t>ove</w:t>
      </w:r>
      <w:r w:rsidRPr="006A02C5">
        <w:rPr>
          <w:rFonts w:eastAsia="Arial"/>
          <w:spacing w:val="7"/>
        </w:rPr>
        <w:t xml:space="preserve"> </w:t>
      </w:r>
      <w:r w:rsidRPr="006A02C5">
        <w:rPr>
          <w:rFonts w:eastAsia="Arial"/>
        </w:rPr>
        <w:t>their acceptance and valuation of envi</w:t>
      </w:r>
      <w:r w:rsidRPr="006A02C5">
        <w:rPr>
          <w:rFonts w:eastAsia="Arial"/>
          <w:spacing w:val="-5"/>
        </w:rPr>
        <w:t>r</w:t>
      </w:r>
      <w:r w:rsidRPr="006A02C5">
        <w:rPr>
          <w:rFonts w:eastAsia="Arial"/>
        </w:rPr>
        <w:t>onmental</w:t>
      </w:r>
      <w:r w:rsidRPr="006A02C5">
        <w:rPr>
          <w:rFonts w:eastAsia="Arial"/>
          <w:spacing w:val="5"/>
        </w:rPr>
        <w:t xml:space="preserve"> </w:t>
      </w:r>
      <w:r w:rsidRPr="006A02C5">
        <w:rPr>
          <w:rFonts w:eastAsia="Arial"/>
        </w:rPr>
        <w:t>and</w:t>
      </w:r>
      <w:r w:rsidRPr="006A02C5">
        <w:rPr>
          <w:rFonts w:eastAsia="Arial"/>
          <w:spacing w:val="5"/>
        </w:rPr>
        <w:t xml:space="preserve"> </w:t>
      </w:r>
      <w:r w:rsidRPr="006A02C5">
        <w:rPr>
          <w:rFonts w:eastAsia="Arial"/>
        </w:rPr>
        <w:t>social</w:t>
      </w:r>
      <w:r w:rsidRPr="006A02C5">
        <w:rPr>
          <w:rFonts w:eastAsia="Arial"/>
          <w:spacing w:val="5"/>
        </w:rPr>
        <w:t xml:space="preserve"> </w:t>
      </w:r>
      <w:r w:rsidRPr="006A02C5">
        <w:rPr>
          <w:rFonts w:eastAsia="Arial"/>
        </w:rPr>
        <w:t>costs</w:t>
      </w:r>
      <w:r w:rsidRPr="006A02C5">
        <w:rPr>
          <w:rFonts w:eastAsia="Arial"/>
          <w:spacing w:val="5"/>
        </w:rPr>
        <w:t xml:space="preserve"> </w:t>
      </w:r>
      <w:r w:rsidRPr="006A02C5">
        <w:rPr>
          <w:rFonts w:eastAsia="Arial"/>
        </w:rPr>
        <w:t>and</w:t>
      </w:r>
      <w:r w:rsidRPr="006A02C5">
        <w:rPr>
          <w:rFonts w:eastAsia="Arial"/>
          <w:w w:val="101"/>
        </w:rPr>
        <w:t xml:space="preserve"> </w:t>
      </w:r>
      <w:r w:rsidRPr="006A02C5">
        <w:rPr>
          <w:rFonts w:eastAsia="Arial"/>
        </w:rPr>
        <w:t>benefits.</w:t>
      </w:r>
      <w:r w:rsidRPr="006A02C5">
        <w:rPr>
          <w:rFonts w:eastAsia="Arial"/>
          <w:spacing w:val="3"/>
        </w:rPr>
        <w:t xml:space="preserve"> A</w:t>
      </w:r>
      <w:r w:rsidRPr="006A02C5">
        <w:rPr>
          <w:rFonts w:eastAsia="Arial"/>
        </w:rPr>
        <w:t>ctivities</w:t>
      </w:r>
      <w:r w:rsidRPr="006A02C5">
        <w:rPr>
          <w:rFonts w:eastAsia="Arial"/>
          <w:spacing w:val="4"/>
        </w:rPr>
        <w:t xml:space="preserve"> </w:t>
      </w:r>
      <w:r w:rsidRPr="006A02C5">
        <w:rPr>
          <w:rFonts w:eastAsia="Arial"/>
        </w:rPr>
        <w:t>in</w:t>
      </w:r>
      <w:r w:rsidRPr="006A02C5">
        <w:rPr>
          <w:rFonts w:eastAsia="Arial"/>
          <w:spacing w:val="3"/>
        </w:rPr>
        <w:t xml:space="preserve"> </w:t>
      </w:r>
      <w:r>
        <w:rPr>
          <w:rFonts w:eastAsia="Arial"/>
        </w:rPr>
        <w:t>2019–20</w:t>
      </w:r>
      <w:r w:rsidRPr="006A02C5">
        <w:rPr>
          <w:rFonts w:eastAsia="Arial"/>
          <w:spacing w:val="4"/>
        </w:rPr>
        <w:t xml:space="preserve"> </w:t>
      </w:r>
      <w:r w:rsidRPr="006A02C5">
        <w:rPr>
          <w:rFonts w:eastAsia="Arial"/>
        </w:rPr>
        <w:t>included:</w:t>
      </w:r>
    </w:p>
    <w:p w14:paraId="19EFBE0E" w14:textId="61106923" w:rsidR="00011A46" w:rsidRPr="00A96319" w:rsidRDefault="00011A46" w:rsidP="00011A46">
      <w:pPr>
        <w:pStyle w:val="ARsubbullet"/>
        <w:rPr>
          <w:rFonts w:eastAsia="Arial"/>
        </w:rPr>
      </w:pPr>
      <w:r w:rsidRPr="00A96319">
        <w:rPr>
          <w:rFonts w:eastAsia="Arial"/>
        </w:rPr>
        <w:t>maintaining the Eye on the Reef Sightings Network, a reef monitoring and assessment program that enables anyone who visits the Reef to contribute to its long-term protection by collecting valuable information about reef health, marine animals and incidents</w:t>
      </w:r>
    </w:p>
    <w:p w14:paraId="1D5AE9F1" w14:textId="77777777" w:rsidR="00011A46" w:rsidRPr="00A96319" w:rsidRDefault="00011A46" w:rsidP="00011A46">
      <w:pPr>
        <w:pStyle w:val="ARsubbullet"/>
        <w:rPr>
          <w:rFonts w:eastAsia="Arial"/>
        </w:rPr>
      </w:pPr>
      <w:r w:rsidRPr="00A96319">
        <w:rPr>
          <w:rFonts w:eastAsia="Arial"/>
        </w:rPr>
        <w:t>training tourism industry staff to monitor and record the health of the Reef at their high value tourism sites</w:t>
      </w:r>
      <w:r>
        <w:rPr>
          <w:rFonts w:eastAsia="Arial"/>
        </w:rPr>
        <w:t>.</w:t>
      </w:r>
    </w:p>
    <w:p w14:paraId="43CD87A2" w14:textId="77777777" w:rsidR="00011A46" w:rsidRPr="006A02C5" w:rsidRDefault="00011A46" w:rsidP="00011A46">
      <w:pPr>
        <w:pStyle w:val="Heading3"/>
        <w:rPr>
          <w:rFonts w:eastAsia="Arial"/>
        </w:rPr>
      </w:pPr>
      <w:bookmarkStart w:id="701" w:name="_Toc522097153"/>
      <w:bookmarkStart w:id="702" w:name="_Toc522097348"/>
      <w:bookmarkStart w:id="703" w:name="_Toc524523517"/>
      <w:bookmarkStart w:id="704" w:name="_Toc524530918"/>
      <w:bookmarkStart w:id="705" w:name="_Toc527558332"/>
      <w:bookmarkStart w:id="706" w:name="_Toc14726998"/>
      <w:bookmarkStart w:id="707" w:name="_Toc15294962"/>
      <w:bookmarkStart w:id="708" w:name="_Toc15295298"/>
      <w:r w:rsidRPr="006A02C5">
        <w:rPr>
          <w:rFonts w:eastAsia="Arial"/>
        </w:rPr>
        <w:t>How the outcomes specified in a relevant</w:t>
      </w:r>
      <w:r w:rsidRPr="006A02C5">
        <w:rPr>
          <w:rFonts w:eastAsia="Arial"/>
          <w:spacing w:val="-14"/>
        </w:rPr>
        <w:t xml:space="preserve"> </w:t>
      </w:r>
      <w:r w:rsidRPr="006A02C5">
        <w:rPr>
          <w:rFonts w:eastAsia="Arial"/>
        </w:rPr>
        <w:t>Appropriations</w:t>
      </w:r>
      <w:r w:rsidRPr="006A02C5">
        <w:rPr>
          <w:rFonts w:eastAsia="Arial"/>
          <w:spacing w:val="-14"/>
        </w:rPr>
        <w:t xml:space="preserve"> </w:t>
      </w:r>
      <w:r w:rsidRPr="006A02C5">
        <w:rPr>
          <w:rFonts w:eastAsia="Arial"/>
        </w:rPr>
        <w:t>Act</w:t>
      </w:r>
      <w:r w:rsidRPr="006A02C5">
        <w:rPr>
          <w:rFonts w:eastAsia="Arial"/>
          <w:spacing w:val="-9"/>
        </w:rPr>
        <w:t xml:space="preserve"> </w:t>
      </w:r>
      <w:r w:rsidRPr="006A02C5">
        <w:rPr>
          <w:rFonts w:eastAsia="Arial"/>
        </w:rPr>
        <w:t>contribute</w:t>
      </w:r>
      <w:r w:rsidRPr="006A02C5">
        <w:rPr>
          <w:rFonts w:eastAsia="Arial"/>
          <w:w w:val="99"/>
        </w:rPr>
        <w:t xml:space="preserve"> </w:t>
      </w:r>
      <w:r w:rsidRPr="006A02C5">
        <w:rPr>
          <w:rFonts w:eastAsia="Arial"/>
        </w:rPr>
        <w:t>to</w:t>
      </w:r>
      <w:r w:rsidRPr="006A02C5">
        <w:rPr>
          <w:rFonts w:eastAsia="Arial"/>
          <w:spacing w:val="-11"/>
        </w:rPr>
        <w:t xml:space="preserve"> </w:t>
      </w:r>
      <w:r w:rsidRPr="006A02C5">
        <w:rPr>
          <w:rFonts w:eastAsia="Arial"/>
        </w:rPr>
        <w:t>ecologically</w:t>
      </w:r>
      <w:r w:rsidRPr="006A02C5">
        <w:rPr>
          <w:rFonts w:eastAsia="Arial"/>
          <w:spacing w:val="-11"/>
        </w:rPr>
        <w:t xml:space="preserve"> </w:t>
      </w:r>
      <w:r w:rsidRPr="006A02C5">
        <w:rPr>
          <w:rFonts w:eastAsia="Arial"/>
        </w:rPr>
        <w:t>sustainable</w:t>
      </w:r>
      <w:r w:rsidRPr="006A02C5">
        <w:rPr>
          <w:rFonts w:eastAsia="Arial"/>
          <w:spacing w:val="-11"/>
        </w:rPr>
        <w:t xml:space="preserve"> </w:t>
      </w:r>
      <w:r w:rsidRPr="006A02C5">
        <w:rPr>
          <w:rFonts w:eastAsia="Arial"/>
        </w:rPr>
        <w:t>development</w:t>
      </w:r>
      <w:r w:rsidRPr="006A02C5">
        <w:rPr>
          <w:rFonts w:eastAsia="Arial"/>
          <w:w w:val="99"/>
        </w:rPr>
        <w:t xml:space="preserve"> </w:t>
      </w:r>
      <w:r w:rsidRPr="006A02C5">
        <w:rPr>
          <w:rFonts w:eastAsia="Arial"/>
        </w:rPr>
        <w:t>(section</w:t>
      </w:r>
      <w:r w:rsidRPr="006A02C5">
        <w:rPr>
          <w:rFonts w:eastAsia="Arial"/>
          <w:spacing w:val="-7"/>
        </w:rPr>
        <w:t xml:space="preserve"> </w:t>
      </w:r>
      <w:r w:rsidRPr="006A02C5">
        <w:rPr>
          <w:rFonts w:eastAsia="Arial"/>
        </w:rPr>
        <w:t>516A(6)(b))</w:t>
      </w:r>
      <w:bookmarkEnd w:id="701"/>
      <w:bookmarkEnd w:id="702"/>
      <w:bookmarkEnd w:id="703"/>
      <w:bookmarkEnd w:id="704"/>
      <w:bookmarkEnd w:id="705"/>
      <w:bookmarkEnd w:id="706"/>
      <w:bookmarkEnd w:id="707"/>
      <w:bookmarkEnd w:id="708"/>
    </w:p>
    <w:p w14:paraId="3ED93DD3" w14:textId="77777777" w:rsidR="00011A46" w:rsidRPr="006A02C5" w:rsidRDefault="00011A46" w:rsidP="00011A46">
      <w:pPr>
        <w:pStyle w:val="ARBodyText"/>
        <w:rPr>
          <w:rFonts w:eastAsia="Arial"/>
        </w:rPr>
      </w:pPr>
      <w:r w:rsidRPr="006A02C5">
        <w:rPr>
          <w:rFonts w:eastAsia="Arial"/>
        </w:rPr>
        <w:t>The</w:t>
      </w:r>
      <w:r w:rsidRPr="006A02C5">
        <w:rPr>
          <w:rFonts w:eastAsia="Arial"/>
          <w:spacing w:val="-2"/>
        </w:rPr>
        <w:t xml:space="preserve"> </w:t>
      </w:r>
      <w:r w:rsidRPr="006A02C5">
        <w:rPr>
          <w:rFonts w:eastAsia="Arial"/>
        </w:rPr>
        <w:t>outcome</w:t>
      </w:r>
      <w:r w:rsidRPr="006A02C5">
        <w:rPr>
          <w:rFonts w:eastAsia="Arial"/>
          <w:spacing w:val="-3"/>
        </w:rPr>
        <w:t xml:space="preserve"> </w:t>
      </w:r>
      <w:r w:rsidRPr="006A02C5">
        <w:rPr>
          <w:rFonts w:eastAsia="Arial"/>
        </w:rPr>
        <w:t>for</w:t>
      </w:r>
      <w:r w:rsidRPr="006A02C5">
        <w:rPr>
          <w:rFonts w:eastAsia="Arial"/>
          <w:spacing w:val="-2"/>
        </w:rPr>
        <w:t xml:space="preserve"> </w:t>
      </w:r>
      <w:r w:rsidRPr="006A02C5">
        <w:rPr>
          <w:rFonts w:eastAsia="Arial"/>
        </w:rPr>
        <w:t>the</w:t>
      </w:r>
      <w:r w:rsidRPr="006A02C5">
        <w:rPr>
          <w:rFonts w:eastAsia="Arial"/>
          <w:spacing w:val="-2"/>
        </w:rPr>
        <w:t xml:space="preserve"> </w:t>
      </w:r>
      <w:r w:rsidRPr="006A02C5">
        <w:rPr>
          <w:rFonts w:eastAsia="Arial"/>
        </w:rPr>
        <w:t>Authority</w:t>
      </w:r>
      <w:r w:rsidRPr="006A02C5">
        <w:rPr>
          <w:rFonts w:eastAsia="Arial"/>
          <w:spacing w:val="1"/>
        </w:rPr>
        <w:t xml:space="preserve"> </w:t>
      </w:r>
      <w:r w:rsidRPr="006A02C5">
        <w:rPr>
          <w:rFonts w:eastAsia="Arial"/>
        </w:rPr>
        <w:t>is:</w:t>
      </w:r>
    </w:p>
    <w:p w14:paraId="2F2597AD" w14:textId="77777777" w:rsidR="00011A46" w:rsidRPr="006A02C5" w:rsidRDefault="00011A46" w:rsidP="00011A46">
      <w:pPr>
        <w:pStyle w:val="ARBodyText"/>
        <w:rPr>
          <w:rFonts w:eastAsia="Arial"/>
        </w:rPr>
      </w:pPr>
      <w:r w:rsidRPr="006A02C5">
        <w:rPr>
          <w:rFonts w:eastAsia="Arial"/>
          <w:i/>
        </w:rPr>
        <w:t>The</w:t>
      </w:r>
      <w:r w:rsidRPr="006A02C5">
        <w:rPr>
          <w:rFonts w:eastAsia="Arial"/>
          <w:i/>
          <w:spacing w:val="15"/>
        </w:rPr>
        <w:t xml:space="preserve"> </w:t>
      </w:r>
      <w:r w:rsidRPr="006A02C5">
        <w:rPr>
          <w:rFonts w:eastAsia="Arial"/>
          <w:i/>
        </w:rPr>
        <w:t>long-term</w:t>
      </w:r>
      <w:r w:rsidRPr="006A02C5">
        <w:rPr>
          <w:rFonts w:eastAsia="Arial"/>
          <w:i/>
          <w:spacing w:val="16"/>
        </w:rPr>
        <w:t xml:space="preserve"> </w:t>
      </w:r>
      <w:r w:rsidRPr="006A02C5">
        <w:rPr>
          <w:rFonts w:eastAsia="Arial"/>
          <w:i/>
        </w:rPr>
        <w:t>p</w:t>
      </w:r>
      <w:r w:rsidRPr="006A02C5">
        <w:rPr>
          <w:rFonts w:eastAsia="Arial"/>
          <w:i/>
          <w:spacing w:val="-4"/>
        </w:rPr>
        <w:t>r</w:t>
      </w:r>
      <w:r w:rsidRPr="006A02C5">
        <w:rPr>
          <w:rFonts w:eastAsia="Arial"/>
          <w:i/>
        </w:rPr>
        <w:t>otection,</w:t>
      </w:r>
      <w:r w:rsidRPr="006A02C5">
        <w:rPr>
          <w:rFonts w:eastAsia="Arial"/>
          <w:i/>
          <w:spacing w:val="15"/>
        </w:rPr>
        <w:t xml:space="preserve"> </w:t>
      </w:r>
      <w:r w:rsidRPr="006A02C5">
        <w:rPr>
          <w:rFonts w:eastAsia="Arial"/>
          <w:i/>
        </w:rPr>
        <w:t>ecologically</w:t>
      </w:r>
      <w:r w:rsidRPr="006A02C5">
        <w:rPr>
          <w:rFonts w:eastAsia="Arial"/>
          <w:i/>
          <w:w w:val="101"/>
        </w:rPr>
        <w:t xml:space="preserve"> </w:t>
      </w:r>
      <w:r w:rsidRPr="006A02C5">
        <w:rPr>
          <w:rFonts w:eastAsia="Arial"/>
          <w:i/>
        </w:rPr>
        <w:t>sustainable</w:t>
      </w:r>
      <w:r w:rsidRPr="006A02C5">
        <w:rPr>
          <w:rFonts w:eastAsia="Arial"/>
          <w:i/>
          <w:spacing w:val="-10"/>
        </w:rPr>
        <w:t xml:space="preserve"> </w:t>
      </w:r>
      <w:r w:rsidRPr="006A02C5">
        <w:rPr>
          <w:rFonts w:eastAsia="Arial"/>
          <w:i/>
        </w:rPr>
        <w:t>use,</w:t>
      </w:r>
      <w:r w:rsidRPr="006A02C5">
        <w:rPr>
          <w:rFonts w:eastAsia="Arial"/>
          <w:i/>
          <w:spacing w:val="-9"/>
        </w:rPr>
        <w:t xml:space="preserve"> </w:t>
      </w:r>
      <w:r w:rsidRPr="006A02C5">
        <w:rPr>
          <w:rFonts w:eastAsia="Arial"/>
          <w:i/>
        </w:rPr>
        <w:t>understanding</w:t>
      </w:r>
      <w:r w:rsidRPr="006A02C5">
        <w:rPr>
          <w:rFonts w:eastAsia="Arial"/>
          <w:i/>
          <w:spacing w:val="-10"/>
        </w:rPr>
        <w:t xml:space="preserve"> </w:t>
      </w:r>
      <w:r w:rsidRPr="006A02C5">
        <w:rPr>
          <w:rFonts w:eastAsia="Arial"/>
          <w:i/>
        </w:rPr>
        <w:t>and enjoyment</w:t>
      </w:r>
      <w:r w:rsidRPr="006A02C5">
        <w:rPr>
          <w:rFonts w:eastAsia="Arial"/>
          <w:i/>
          <w:spacing w:val="-4"/>
        </w:rPr>
        <w:t xml:space="preserve"> </w:t>
      </w:r>
      <w:r w:rsidRPr="006A02C5">
        <w:rPr>
          <w:rFonts w:eastAsia="Arial"/>
          <w:i/>
        </w:rPr>
        <w:t>of</w:t>
      </w:r>
      <w:r w:rsidRPr="006A02C5">
        <w:rPr>
          <w:rFonts w:eastAsia="Arial"/>
          <w:i/>
          <w:spacing w:val="-3"/>
        </w:rPr>
        <w:t xml:space="preserve"> </w:t>
      </w:r>
      <w:r w:rsidRPr="006A02C5">
        <w:rPr>
          <w:rFonts w:eastAsia="Arial"/>
          <w:i/>
        </w:rPr>
        <w:t>the</w:t>
      </w:r>
      <w:r w:rsidRPr="006A02C5">
        <w:rPr>
          <w:rFonts w:eastAsia="Arial"/>
          <w:i/>
          <w:spacing w:val="-3"/>
        </w:rPr>
        <w:t xml:space="preserve"> </w:t>
      </w:r>
      <w:r w:rsidRPr="006A02C5">
        <w:rPr>
          <w:rFonts w:eastAsia="Arial"/>
          <w:i/>
        </w:rPr>
        <w:t>G</w:t>
      </w:r>
      <w:r w:rsidRPr="006A02C5">
        <w:rPr>
          <w:rFonts w:eastAsia="Arial"/>
          <w:i/>
          <w:spacing w:val="-5"/>
        </w:rPr>
        <w:t>r</w:t>
      </w:r>
      <w:r w:rsidRPr="006A02C5">
        <w:rPr>
          <w:rFonts w:eastAsia="Arial"/>
          <w:i/>
        </w:rPr>
        <w:t>eat</w:t>
      </w:r>
      <w:r w:rsidRPr="006A02C5">
        <w:rPr>
          <w:rFonts w:eastAsia="Arial"/>
          <w:i/>
          <w:spacing w:val="-3"/>
        </w:rPr>
        <w:t xml:space="preserve"> </w:t>
      </w:r>
      <w:r w:rsidRPr="006A02C5">
        <w:rPr>
          <w:rFonts w:eastAsia="Arial"/>
          <w:i/>
        </w:rPr>
        <w:t>Barrier</w:t>
      </w:r>
      <w:r w:rsidRPr="006A02C5">
        <w:rPr>
          <w:rFonts w:eastAsia="Arial"/>
          <w:i/>
          <w:spacing w:val="-4"/>
        </w:rPr>
        <w:t xml:space="preserve"> </w:t>
      </w:r>
      <w:r w:rsidRPr="006A02C5">
        <w:rPr>
          <w:rFonts w:eastAsia="Arial"/>
          <w:i/>
        </w:rPr>
        <w:t>Reef</w:t>
      </w:r>
      <w:r w:rsidRPr="006A02C5">
        <w:rPr>
          <w:rFonts w:eastAsia="Arial"/>
          <w:i/>
          <w:spacing w:val="-3"/>
        </w:rPr>
        <w:t xml:space="preserve"> </w:t>
      </w:r>
      <w:r w:rsidRPr="006A02C5">
        <w:rPr>
          <w:rFonts w:eastAsia="Arial"/>
          <w:i/>
        </w:rPr>
        <w:t>for</w:t>
      </w:r>
      <w:r w:rsidRPr="006A02C5">
        <w:rPr>
          <w:rFonts w:eastAsia="Arial"/>
          <w:i/>
          <w:spacing w:val="-3"/>
        </w:rPr>
        <w:t xml:space="preserve"> </w:t>
      </w:r>
      <w:r w:rsidRPr="006A02C5">
        <w:rPr>
          <w:rFonts w:eastAsia="Arial"/>
          <w:i/>
        </w:rPr>
        <w:t>all</w:t>
      </w:r>
      <w:r w:rsidRPr="006A02C5">
        <w:rPr>
          <w:rFonts w:eastAsia="Arial"/>
          <w:i/>
          <w:w w:val="96"/>
        </w:rPr>
        <w:t xml:space="preserve"> </w:t>
      </w:r>
      <w:r w:rsidRPr="006A02C5">
        <w:rPr>
          <w:rFonts w:eastAsia="Arial"/>
          <w:i/>
        </w:rPr>
        <w:t>Australians</w:t>
      </w:r>
      <w:r w:rsidRPr="006A02C5">
        <w:rPr>
          <w:rFonts w:eastAsia="Arial"/>
          <w:i/>
          <w:spacing w:val="-2"/>
        </w:rPr>
        <w:t xml:space="preserve"> </w:t>
      </w:r>
      <w:r w:rsidRPr="006A02C5">
        <w:rPr>
          <w:rFonts w:eastAsia="Arial"/>
          <w:i/>
        </w:rPr>
        <w:t>and</w:t>
      </w:r>
      <w:r w:rsidRPr="006A02C5">
        <w:rPr>
          <w:rFonts w:eastAsia="Arial"/>
          <w:i/>
          <w:spacing w:val="-1"/>
        </w:rPr>
        <w:t xml:space="preserve"> </w:t>
      </w:r>
      <w:r w:rsidRPr="006A02C5">
        <w:rPr>
          <w:rFonts w:eastAsia="Arial"/>
          <w:i/>
        </w:rPr>
        <w:t>the</w:t>
      </w:r>
      <w:r w:rsidRPr="006A02C5">
        <w:rPr>
          <w:rFonts w:eastAsia="Arial"/>
          <w:i/>
          <w:spacing w:val="-1"/>
        </w:rPr>
        <w:t xml:space="preserve"> </w:t>
      </w:r>
      <w:r w:rsidRPr="006A02C5">
        <w:rPr>
          <w:rFonts w:eastAsia="Arial"/>
          <w:i/>
        </w:rPr>
        <w:t>inte</w:t>
      </w:r>
      <w:r w:rsidRPr="006A02C5">
        <w:rPr>
          <w:rFonts w:eastAsia="Arial"/>
          <w:i/>
          <w:spacing w:val="3"/>
        </w:rPr>
        <w:t>r</w:t>
      </w:r>
      <w:r w:rsidRPr="006A02C5">
        <w:rPr>
          <w:rFonts w:eastAsia="Arial"/>
          <w:i/>
        </w:rPr>
        <w:t>national</w:t>
      </w:r>
      <w:r w:rsidRPr="006A02C5">
        <w:rPr>
          <w:rFonts w:eastAsia="Arial"/>
          <w:i/>
          <w:spacing w:val="-1"/>
        </w:rPr>
        <w:t xml:space="preserve"> </w:t>
      </w:r>
      <w:r w:rsidRPr="006A02C5">
        <w:rPr>
          <w:rFonts w:eastAsia="Arial"/>
          <w:i/>
        </w:rPr>
        <w:t>communit</w:t>
      </w:r>
      <w:r w:rsidRPr="006A02C5">
        <w:rPr>
          <w:rFonts w:eastAsia="Arial"/>
          <w:i/>
          <w:spacing w:val="-14"/>
        </w:rPr>
        <w:t>y</w:t>
      </w:r>
      <w:r w:rsidRPr="006A02C5">
        <w:rPr>
          <w:rFonts w:eastAsia="Arial"/>
          <w:i/>
        </w:rPr>
        <w:t xml:space="preserve"> th</w:t>
      </w:r>
      <w:r w:rsidRPr="006A02C5">
        <w:rPr>
          <w:rFonts w:eastAsia="Arial"/>
          <w:i/>
          <w:spacing w:val="-4"/>
        </w:rPr>
        <w:t>r</w:t>
      </w:r>
      <w:r w:rsidRPr="006A02C5">
        <w:rPr>
          <w:rFonts w:eastAsia="Arial"/>
          <w:i/>
        </w:rPr>
        <w:t>ough</w:t>
      </w:r>
      <w:r w:rsidRPr="006A02C5">
        <w:rPr>
          <w:rFonts w:eastAsia="Arial"/>
          <w:i/>
          <w:spacing w:val="4"/>
        </w:rPr>
        <w:t xml:space="preserve"> </w:t>
      </w:r>
      <w:r w:rsidRPr="006A02C5">
        <w:rPr>
          <w:rFonts w:eastAsia="Arial"/>
          <w:i/>
        </w:rPr>
        <w:t>the</w:t>
      </w:r>
      <w:r w:rsidRPr="006A02C5">
        <w:rPr>
          <w:rFonts w:eastAsia="Arial"/>
          <w:i/>
          <w:spacing w:val="5"/>
        </w:rPr>
        <w:t xml:space="preserve"> </w:t>
      </w:r>
      <w:r w:rsidRPr="006A02C5">
        <w:rPr>
          <w:rFonts w:eastAsia="Arial"/>
          <w:i/>
        </w:rPr>
        <w:t>ca</w:t>
      </w:r>
      <w:r w:rsidRPr="006A02C5">
        <w:rPr>
          <w:rFonts w:eastAsia="Arial"/>
          <w:i/>
          <w:spacing w:val="-4"/>
        </w:rPr>
        <w:t>r</w:t>
      </w:r>
      <w:r w:rsidRPr="006A02C5">
        <w:rPr>
          <w:rFonts w:eastAsia="Arial"/>
          <w:i/>
        </w:rPr>
        <w:t>e</w:t>
      </w:r>
      <w:r w:rsidRPr="006A02C5">
        <w:rPr>
          <w:rFonts w:eastAsia="Arial"/>
          <w:i/>
          <w:spacing w:val="4"/>
        </w:rPr>
        <w:t xml:space="preserve"> </w:t>
      </w:r>
      <w:r w:rsidRPr="006A02C5">
        <w:rPr>
          <w:rFonts w:eastAsia="Arial"/>
          <w:i/>
        </w:rPr>
        <w:t>and</w:t>
      </w:r>
      <w:r w:rsidRPr="006A02C5">
        <w:rPr>
          <w:rFonts w:eastAsia="Arial"/>
          <w:i/>
          <w:spacing w:val="5"/>
        </w:rPr>
        <w:t xml:space="preserve"> </w:t>
      </w:r>
      <w:r w:rsidRPr="006A02C5">
        <w:rPr>
          <w:rFonts w:eastAsia="Arial"/>
          <w:i/>
        </w:rPr>
        <w:t>development</w:t>
      </w:r>
      <w:r w:rsidRPr="006A02C5">
        <w:rPr>
          <w:rFonts w:eastAsia="Arial"/>
          <w:i/>
          <w:spacing w:val="5"/>
        </w:rPr>
        <w:t xml:space="preserve"> </w:t>
      </w:r>
      <w:r w:rsidRPr="006A02C5">
        <w:rPr>
          <w:rFonts w:eastAsia="Arial"/>
          <w:i/>
        </w:rPr>
        <w:t>of</w:t>
      </w:r>
      <w:r w:rsidRPr="006A02C5">
        <w:rPr>
          <w:rFonts w:eastAsia="Arial"/>
          <w:i/>
          <w:spacing w:val="4"/>
        </w:rPr>
        <w:t xml:space="preserve"> </w:t>
      </w:r>
      <w:r w:rsidRPr="006A02C5">
        <w:rPr>
          <w:rFonts w:eastAsia="Arial"/>
          <w:i/>
        </w:rPr>
        <w:t>the</w:t>
      </w:r>
      <w:r w:rsidRPr="006A02C5">
        <w:rPr>
          <w:rFonts w:eastAsia="Arial"/>
          <w:i/>
          <w:w w:val="101"/>
        </w:rPr>
        <w:t xml:space="preserve"> </w:t>
      </w:r>
      <w:r w:rsidRPr="006A02C5">
        <w:rPr>
          <w:rFonts w:eastAsia="Arial"/>
          <w:i/>
        </w:rPr>
        <w:t>Marine</w:t>
      </w:r>
      <w:r w:rsidRPr="006A02C5">
        <w:rPr>
          <w:rFonts w:eastAsia="Arial"/>
          <w:i/>
          <w:spacing w:val="-23"/>
        </w:rPr>
        <w:t xml:space="preserve"> </w:t>
      </w:r>
      <w:r w:rsidRPr="006A02C5">
        <w:rPr>
          <w:rFonts w:eastAsia="Arial"/>
          <w:i/>
        </w:rPr>
        <w:t>Park</w:t>
      </w:r>
      <w:r w:rsidRPr="006A02C5">
        <w:rPr>
          <w:rFonts w:eastAsia="Arial"/>
        </w:rPr>
        <w:t>.</w:t>
      </w:r>
    </w:p>
    <w:p w14:paraId="5038A163" w14:textId="77777777" w:rsidR="00011A46" w:rsidRPr="006A02C5" w:rsidRDefault="00011A46" w:rsidP="00011A46">
      <w:pPr>
        <w:pStyle w:val="ARBodyText"/>
        <w:rPr>
          <w:rFonts w:eastAsia="Arial"/>
        </w:rPr>
      </w:pPr>
      <w:r w:rsidRPr="006A02C5">
        <w:rPr>
          <w:rFonts w:eastAsia="Arial"/>
        </w:rPr>
        <w:t>This</w:t>
      </w:r>
      <w:r w:rsidRPr="006A02C5">
        <w:rPr>
          <w:rFonts w:eastAsia="Arial"/>
          <w:spacing w:val="7"/>
        </w:rPr>
        <w:t xml:space="preserve"> </w:t>
      </w:r>
      <w:r w:rsidRPr="006A02C5">
        <w:rPr>
          <w:rFonts w:eastAsia="Arial"/>
        </w:rPr>
        <w:t>outcome</w:t>
      </w:r>
      <w:r w:rsidRPr="006A02C5">
        <w:rPr>
          <w:rFonts w:eastAsia="Arial"/>
          <w:spacing w:val="8"/>
        </w:rPr>
        <w:t xml:space="preserve"> </w:t>
      </w:r>
      <w:r w:rsidRPr="006A02C5">
        <w:rPr>
          <w:rFonts w:eastAsia="Arial"/>
        </w:rPr>
        <w:t>is</w:t>
      </w:r>
      <w:r w:rsidRPr="006A02C5">
        <w:rPr>
          <w:rFonts w:eastAsia="Arial"/>
          <w:spacing w:val="8"/>
        </w:rPr>
        <w:t xml:space="preserve"> </w:t>
      </w:r>
      <w:r w:rsidRPr="006A02C5">
        <w:rPr>
          <w:rFonts w:eastAsia="Arial"/>
        </w:rPr>
        <w:t>explicit</w:t>
      </w:r>
      <w:r w:rsidRPr="006A02C5">
        <w:rPr>
          <w:rFonts w:eastAsia="Arial"/>
          <w:spacing w:val="8"/>
        </w:rPr>
        <w:t xml:space="preserve"> </w:t>
      </w:r>
      <w:r w:rsidRPr="006A02C5">
        <w:rPr>
          <w:rFonts w:eastAsia="Arial"/>
        </w:rPr>
        <w:t>in</w:t>
      </w:r>
      <w:r w:rsidRPr="006A02C5">
        <w:rPr>
          <w:rFonts w:eastAsia="Arial"/>
          <w:spacing w:val="8"/>
        </w:rPr>
        <w:t xml:space="preserve"> </w:t>
      </w:r>
      <w:r w:rsidRPr="006A02C5">
        <w:rPr>
          <w:rFonts w:eastAsia="Arial"/>
        </w:rPr>
        <w:t>p</w:t>
      </w:r>
      <w:r w:rsidRPr="006A02C5">
        <w:rPr>
          <w:rFonts w:eastAsia="Arial"/>
          <w:spacing w:val="-4"/>
        </w:rPr>
        <w:t>r</w:t>
      </w:r>
      <w:r w:rsidRPr="006A02C5">
        <w:rPr>
          <w:rFonts w:eastAsia="Arial"/>
        </w:rPr>
        <w:t>oviding</w:t>
      </w:r>
      <w:r w:rsidRPr="006A02C5">
        <w:rPr>
          <w:rFonts w:eastAsia="Arial"/>
          <w:spacing w:val="8"/>
        </w:rPr>
        <w:t xml:space="preserve"> </w:t>
      </w:r>
      <w:r w:rsidRPr="006A02C5">
        <w:rPr>
          <w:rFonts w:eastAsia="Arial"/>
        </w:rPr>
        <w:t>for</w:t>
      </w:r>
      <w:r w:rsidRPr="006A02C5">
        <w:rPr>
          <w:rFonts w:eastAsia="Arial"/>
          <w:w w:val="103"/>
        </w:rPr>
        <w:t xml:space="preserve"> </w:t>
      </w:r>
      <w:r>
        <w:rPr>
          <w:rFonts w:eastAsia="Arial"/>
          <w:w w:val="103"/>
        </w:rPr>
        <w:t xml:space="preserve">the </w:t>
      </w:r>
      <w:r w:rsidRPr="006A02C5">
        <w:rPr>
          <w:rFonts w:eastAsia="Arial"/>
        </w:rPr>
        <w:t>ecologically</w:t>
      </w:r>
      <w:r w:rsidRPr="006A02C5">
        <w:rPr>
          <w:rFonts w:eastAsia="Arial"/>
          <w:spacing w:val="2"/>
        </w:rPr>
        <w:t xml:space="preserve"> </w:t>
      </w:r>
      <w:r w:rsidRPr="006A02C5">
        <w:rPr>
          <w:rFonts w:eastAsia="Arial"/>
        </w:rPr>
        <w:t>sustainable</w:t>
      </w:r>
      <w:r w:rsidRPr="006A02C5">
        <w:rPr>
          <w:rFonts w:eastAsia="Arial"/>
          <w:spacing w:val="2"/>
        </w:rPr>
        <w:t xml:space="preserve"> </w:t>
      </w:r>
      <w:r w:rsidRPr="006A02C5">
        <w:rPr>
          <w:rFonts w:eastAsia="Arial"/>
        </w:rPr>
        <w:t>use</w:t>
      </w:r>
      <w:r w:rsidRPr="006A02C5">
        <w:rPr>
          <w:rFonts w:eastAsia="Arial"/>
          <w:spacing w:val="3"/>
        </w:rPr>
        <w:t xml:space="preserve"> </w:t>
      </w:r>
      <w:r w:rsidRPr="006A02C5">
        <w:rPr>
          <w:rFonts w:eastAsia="Arial"/>
        </w:rPr>
        <w:t>of</w:t>
      </w:r>
      <w:r w:rsidRPr="006A02C5">
        <w:rPr>
          <w:rFonts w:eastAsia="Arial"/>
          <w:spacing w:val="2"/>
        </w:rPr>
        <w:t xml:space="preserve"> </w:t>
      </w:r>
      <w:r w:rsidRPr="006A02C5">
        <w:rPr>
          <w:rFonts w:eastAsia="Arial"/>
        </w:rPr>
        <w:t>the</w:t>
      </w:r>
      <w:r w:rsidRPr="006A02C5">
        <w:rPr>
          <w:rFonts w:eastAsia="Arial"/>
          <w:spacing w:val="3"/>
        </w:rPr>
        <w:t xml:space="preserve"> </w:t>
      </w:r>
      <w:r w:rsidRPr="006A02C5">
        <w:rPr>
          <w:rFonts w:eastAsia="Arial"/>
        </w:rPr>
        <w:t>Marine Park</w:t>
      </w:r>
      <w:r w:rsidRPr="006A02C5">
        <w:rPr>
          <w:rFonts w:eastAsia="Arial"/>
          <w:spacing w:val="1"/>
        </w:rPr>
        <w:t xml:space="preserve"> </w:t>
      </w:r>
      <w:r w:rsidRPr="006A02C5">
        <w:rPr>
          <w:rFonts w:eastAsia="Arial"/>
        </w:rPr>
        <w:t>and</w:t>
      </w:r>
      <w:r w:rsidRPr="006A02C5">
        <w:rPr>
          <w:rFonts w:eastAsia="Arial"/>
          <w:spacing w:val="2"/>
        </w:rPr>
        <w:t xml:space="preserve"> </w:t>
      </w:r>
      <w:r w:rsidRPr="006A02C5">
        <w:rPr>
          <w:rFonts w:eastAsia="Arial"/>
        </w:rPr>
        <w:t>is</w:t>
      </w:r>
      <w:r w:rsidRPr="006A02C5">
        <w:rPr>
          <w:rFonts w:eastAsia="Arial"/>
          <w:spacing w:val="2"/>
        </w:rPr>
        <w:t xml:space="preserve"> </w:t>
      </w:r>
      <w:r w:rsidRPr="006A02C5">
        <w:rPr>
          <w:rFonts w:eastAsia="Arial"/>
        </w:rPr>
        <w:t>achieved</w:t>
      </w:r>
      <w:r w:rsidRPr="006A02C5">
        <w:rPr>
          <w:rFonts w:eastAsia="Arial"/>
          <w:spacing w:val="1"/>
        </w:rPr>
        <w:t xml:space="preserve"> </w:t>
      </w:r>
      <w:r w:rsidRPr="006A02C5">
        <w:rPr>
          <w:rFonts w:eastAsia="Arial"/>
        </w:rPr>
        <w:t>th</w:t>
      </w:r>
      <w:r w:rsidRPr="006A02C5">
        <w:rPr>
          <w:rFonts w:eastAsia="Arial"/>
          <w:spacing w:val="-4"/>
        </w:rPr>
        <w:t>r</w:t>
      </w:r>
      <w:r w:rsidRPr="006A02C5">
        <w:rPr>
          <w:rFonts w:eastAsia="Arial"/>
        </w:rPr>
        <w:t>ough</w:t>
      </w:r>
      <w:r w:rsidRPr="006A02C5">
        <w:rPr>
          <w:rFonts w:eastAsia="Arial"/>
          <w:spacing w:val="2"/>
        </w:rPr>
        <w:t xml:space="preserve"> </w:t>
      </w:r>
      <w:r w:rsidRPr="006A02C5">
        <w:rPr>
          <w:rFonts w:eastAsia="Arial"/>
        </w:rPr>
        <w:t>the</w:t>
      </w:r>
      <w:r w:rsidRPr="006A02C5">
        <w:rPr>
          <w:rFonts w:eastAsia="Arial"/>
          <w:spacing w:val="2"/>
        </w:rPr>
        <w:t xml:space="preserve"> </w:t>
      </w:r>
      <w:r w:rsidRPr="006A02C5">
        <w:rPr>
          <w:rFonts w:eastAsia="Arial"/>
        </w:rPr>
        <w:t>delivery</w:t>
      </w:r>
      <w:r w:rsidRPr="006A02C5">
        <w:rPr>
          <w:rFonts w:eastAsia="Arial"/>
          <w:spacing w:val="1"/>
        </w:rPr>
        <w:t xml:space="preserve"> </w:t>
      </w:r>
      <w:r w:rsidRPr="006A02C5">
        <w:rPr>
          <w:rFonts w:eastAsia="Arial"/>
        </w:rPr>
        <w:t>of</w:t>
      </w:r>
      <w:r w:rsidRPr="006A02C5">
        <w:rPr>
          <w:rFonts w:eastAsia="Arial"/>
          <w:w w:val="104"/>
        </w:rPr>
        <w:t xml:space="preserve"> </w:t>
      </w:r>
      <w:r w:rsidRPr="006A02C5">
        <w:rPr>
          <w:rFonts w:eastAsia="Arial"/>
        </w:rPr>
        <w:t>th</w:t>
      </w:r>
      <w:r w:rsidRPr="006A02C5">
        <w:rPr>
          <w:rFonts w:eastAsia="Arial"/>
          <w:spacing w:val="-4"/>
        </w:rPr>
        <w:t>r</w:t>
      </w:r>
      <w:r w:rsidRPr="006A02C5">
        <w:rPr>
          <w:rFonts w:eastAsia="Arial"/>
        </w:rPr>
        <w:t>ee</w:t>
      </w:r>
      <w:r w:rsidRPr="006A02C5">
        <w:rPr>
          <w:rFonts w:eastAsia="Arial"/>
          <w:spacing w:val="6"/>
        </w:rPr>
        <w:t xml:space="preserve"> </w:t>
      </w:r>
      <w:r w:rsidRPr="006A02C5">
        <w:rPr>
          <w:rFonts w:eastAsia="Arial"/>
        </w:rPr>
        <w:t>objectives:</w:t>
      </w:r>
    </w:p>
    <w:p w14:paraId="27942F21" w14:textId="77777777" w:rsidR="00011A46" w:rsidRPr="006A02C5" w:rsidRDefault="00011A46" w:rsidP="00011A46">
      <w:pPr>
        <w:pStyle w:val="AR-Bullet"/>
        <w:rPr>
          <w:rFonts w:eastAsia="Calibri"/>
        </w:rPr>
      </w:pPr>
      <w:r w:rsidRPr="006A02C5">
        <w:rPr>
          <w:rFonts w:eastAsia="Arial"/>
        </w:rPr>
        <w:t>t</w:t>
      </w:r>
      <w:r w:rsidRPr="006A02C5">
        <w:rPr>
          <w:rFonts w:eastAsia="Calibri"/>
        </w:rPr>
        <w:t>o protect and restore the Reef’s ecosystem health, resilience and biodiversity</w:t>
      </w:r>
    </w:p>
    <w:p w14:paraId="7AE0C87F" w14:textId="77777777" w:rsidR="00011A46" w:rsidRPr="006A02C5" w:rsidRDefault="00011A46" w:rsidP="00011A46">
      <w:pPr>
        <w:pStyle w:val="AR-Bullet"/>
        <w:rPr>
          <w:rFonts w:eastAsia="Calibri"/>
        </w:rPr>
      </w:pPr>
      <w:r w:rsidRPr="006A02C5">
        <w:rPr>
          <w:rFonts w:eastAsia="Calibri"/>
        </w:rPr>
        <w:t>to safeguard the Reef’s heritage</w:t>
      </w:r>
    </w:p>
    <w:p w14:paraId="1C78A33B" w14:textId="77777777" w:rsidR="00011A46" w:rsidRPr="006A02C5" w:rsidRDefault="00011A46" w:rsidP="00011A46">
      <w:pPr>
        <w:pStyle w:val="AR-Bullet"/>
        <w:rPr>
          <w:rFonts w:eastAsia="Arial"/>
        </w:rPr>
      </w:pPr>
      <w:r w:rsidRPr="006A02C5">
        <w:rPr>
          <w:rFonts w:eastAsia="Calibri"/>
        </w:rPr>
        <w:t>to ensure use of the Marine Park is ecologically sustainable and benefits current and future generations.</w:t>
      </w:r>
    </w:p>
    <w:p w14:paraId="5B1AC1E8" w14:textId="363DB722" w:rsidR="00011A46" w:rsidRPr="006A02C5" w:rsidRDefault="00011A46" w:rsidP="00011A46">
      <w:pPr>
        <w:pStyle w:val="ARBodyText"/>
        <w:rPr>
          <w:rFonts w:eastAsia="Arial"/>
        </w:rPr>
      </w:pPr>
      <w:r w:rsidRPr="006A02C5">
        <w:rPr>
          <w:rFonts w:eastAsia="Arial"/>
        </w:rPr>
        <w:t>A</w:t>
      </w:r>
      <w:r w:rsidRPr="006A02C5">
        <w:rPr>
          <w:rFonts w:eastAsia="Arial"/>
          <w:spacing w:val="4"/>
        </w:rPr>
        <w:t xml:space="preserve"> </w:t>
      </w:r>
      <w:r w:rsidRPr="006A02C5">
        <w:rPr>
          <w:rFonts w:eastAsia="Arial"/>
        </w:rPr>
        <w:t>comp</w:t>
      </w:r>
      <w:r w:rsidRPr="006A02C5">
        <w:rPr>
          <w:rFonts w:eastAsia="Arial"/>
          <w:spacing w:val="-4"/>
        </w:rPr>
        <w:t>r</w:t>
      </w:r>
      <w:r w:rsidRPr="006A02C5">
        <w:rPr>
          <w:rFonts w:eastAsia="Arial"/>
        </w:rPr>
        <w:t>ehensive</w:t>
      </w:r>
      <w:r w:rsidRPr="006A02C5">
        <w:rPr>
          <w:rFonts w:eastAsia="Arial"/>
          <w:spacing w:val="5"/>
        </w:rPr>
        <w:t xml:space="preserve"> </w:t>
      </w:r>
      <w:r w:rsidRPr="006A02C5">
        <w:rPr>
          <w:rFonts w:eastAsia="Arial"/>
        </w:rPr>
        <w:t>assessment</w:t>
      </w:r>
      <w:r w:rsidRPr="006A02C5">
        <w:rPr>
          <w:rFonts w:eastAsia="Arial"/>
          <w:spacing w:val="5"/>
        </w:rPr>
        <w:t xml:space="preserve"> </w:t>
      </w:r>
      <w:r w:rsidRPr="006A02C5">
        <w:rPr>
          <w:rFonts w:eastAsia="Arial"/>
        </w:rPr>
        <w:t>of</w:t>
      </w:r>
      <w:r w:rsidRPr="006A02C5">
        <w:rPr>
          <w:rFonts w:eastAsia="Arial"/>
          <w:spacing w:val="5"/>
        </w:rPr>
        <w:t xml:space="preserve"> </w:t>
      </w:r>
      <w:r w:rsidRPr="006A02C5">
        <w:rPr>
          <w:rFonts w:eastAsia="Arial"/>
        </w:rPr>
        <w:t>work</w:t>
      </w:r>
      <w:r w:rsidRPr="006A02C5">
        <w:rPr>
          <w:rFonts w:eastAsia="Arial"/>
          <w:w w:val="103"/>
        </w:rPr>
        <w:t xml:space="preserve"> </w:t>
      </w:r>
      <w:r w:rsidRPr="006A02C5">
        <w:rPr>
          <w:rFonts w:eastAsia="Arial"/>
        </w:rPr>
        <w:t>undertaken</w:t>
      </w:r>
      <w:r w:rsidRPr="006A02C5">
        <w:rPr>
          <w:rFonts w:eastAsia="Arial"/>
          <w:spacing w:val="2"/>
        </w:rPr>
        <w:t xml:space="preserve"> </w:t>
      </w:r>
      <w:r w:rsidRPr="006A02C5">
        <w:rPr>
          <w:rFonts w:eastAsia="Arial"/>
        </w:rPr>
        <w:t>under</w:t>
      </w:r>
      <w:r w:rsidRPr="006A02C5">
        <w:rPr>
          <w:rFonts w:eastAsia="Arial"/>
          <w:spacing w:val="2"/>
        </w:rPr>
        <w:t xml:space="preserve"> </w:t>
      </w:r>
      <w:r w:rsidRPr="006A02C5">
        <w:rPr>
          <w:rFonts w:eastAsia="Arial"/>
        </w:rPr>
        <w:t>these</w:t>
      </w:r>
      <w:r w:rsidRPr="006A02C5">
        <w:rPr>
          <w:rFonts w:eastAsia="Arial"/>
          <w:spacing w:val="3"/>
        </w:rPr>
        <w:t xml:space="preserve"> </w:t>
      </w:r>
      <w:r w:rsidRPr="006A02C5">
        <w:rPr>
          <w:rFonts w:eastAsia="Arial"/>
        </w:rPr>
        <w:t>th</w:t>
      </w:r>
      <w:r w:rsidRPr="006A02C5">
        <w:rPr>
          <w:rFonts w:eastAsia="Arial"/>
          <w:spacing w:val="-4"/>
        </w:rPr>
        <w:t>r</w:t>
      </w:r>
      <w:r w:rsidRPr="006A02C5">
        <w:rPr>
          <w:rFonts w:eastAsia="Arial"/>
        </w:rPr>
        <w:t>ee</w:t>
      </w:r>
      <w:r w:rsidRPr="006A02C5">
        <w:rPr>
          <w:rFonts w:eastAsia="Arial"/>
          <w:spacing w:val="2"/>
        </w:rPr>
        <w:t xml:space="preserve"> </w:t>
      </w:r>
      <w:r w:rsidRPr="006A02C5">
        <w:rPr>
          <w:rFonts w:eastAsia="Arial"/>
        </w:rPr>
        <w:t>objectives</w:t>
      </w:r>
      <w:r w:rsidRPr="006A02C5">
        <w:rPr>
          <w:rFonts w:eastAsia="Arial"/>
          <w:w w:val="102"/>
        </w:rPr>
        <w:t xml:space="preserve"> </w:t>
      </w:r>
      <w:r w:rsidRPr="006A02C5">
        <w:rPr>
          <w:rFonts w:eastAsia="Arial"/>
        </w:rPr>
        <w:t>during</w:t>
      </w:r>
      <w:r w:rsidRPr="006A02C5">
        <w:rPr>
          <w:rFonts w:eastAsia="Arial"/>
          <w:spacing w:val="2"/>
        </w:rPr>
        <w:t xml:space="preserve"> </w:t>
      </w:r>
      <w:r>
        <w:rPr>
          <w:rFonts w:eastAsia="Arial"/>
        </w:rPr>
        <w:t>2019–20</w:t>
      </w:r>
      <w:r w:rsidRPr="006A02C5">
        <w:rPr>
          <w:rFonts w:eastAsia="Arial"/>
          <w:spacing w:val="2"/>
        </w:rPr>
        <w:t xml:space="preserve"> </w:t>
      </w:r>
      <w:r w:rsidRPr="006A02C5">
        <w:rPr>
          <w:rFonts w:eastAsia="Arial"/>
        </w:rPr>
        <w:t>is</w:t>
      </w:r>
      <w:r w:rsidRPr="006A02C5">
        <w:rPr>
          <w:rFonts w:eastAsia="Arial"/>
          <w:spacing w:val="2"/>
        </w:rPr>
        <w:t xml:space="preserve"> </w:t>
      </w:r>
      <w:r w:rsidRPr="006A02C5">
        <w:rPr>
          <w:rFonts w:eastAsia="Arial"/>
        </w:rPr>
        <w:t>p</w:t>
      </w:r>
      <w:r w:rsidRPr="006A02C5">
        <w:rPr>
          <w:rFonts w:eastAsia="Arial"/>
          <w:spacing w:val="-4"/>
        </w:rPr>
        <w:t>r</w:t>
      </w:r>
      <w:r w:rsidRPr="006A02C5">
        <w:rPr>
          <w:rFonts w:eastAsia="Arial"/>
        </w:rPr>
        <w:t>ovided</w:t>
      </w:r>
      <w:r w:rsidRPr="006A02C5">
        <w:rPr>
          <w:rFonts w:eastAsia="Arial"/>
          <w:spacing w:val="2"/>
        </w:rPr>
        <w:t xml:space="preserve"> </w:t>
      </w:r>
      <w:r w:rsidRPr="006A02C5">
        <w:rPr>
          <w:rFonts w:eastAsia="Arial"/>
        </w:rPr>
        <w:t>in</w:t>
      </w:r>
      <w:r w:rsidRPr="006A02C5">
        <w:rPr>
          <w:rFonts w:eastAsia="Arial"/>
          <w:spacing w:val="2"/>
        </w:rPr>
        <w:t xml:space="preserve"> </w:t>
      </w:r>
      <w:r w:rsidR="003D573B">
        <w:rPr>
          <w:rFonts w:eastAsia="Arial"/>
        </w:rPr>
        <w:t>Part 3</w:t>
      </w:r>
      <w:r w:rsidRPr="006A02C5">
        <w:rPr>
          <w:rFonts w:eastAsia="Arial"/>
          <w:spacing w:val="2"/>
        </w:rPr>
        <w:t xml:space="preserve"> </w:t>
      </w:r>
      <w:r w:rsidRPr="006A02C5">
        <w:rPr>
          <w:rFonts w:eastAsia="Arial"/>
        </w:rPr>
        <w:t>of</w:t>
      </w:r>
      <w:r w:rsidRPr="006A02C5">
        <w:rPr>
          <w:rFonts w:eastAsia="Arial"/>
          <w:spacing w:val="3"/>
        </w:rPr>
        <w:t xml:space="preserve"> </w:t>
      </w:r>
      <w:r w:rsidRPr="006A02C5">
        <w:rPr>
          <w:rFonts w:eastAsia="Arial"/>
        </w:rPr>
        <w:t>this</w:t>
      </w:r>
      <w:r w:rsidRPr="006A02C5">
        <w:rPr>
          <w:rFonts w:eastAsia="Arial"/>
          <w:spacing w:val="2"/>
        </w:rPr>
        <w:t xml:space="preserve"> </w:t>
      </w:r>
      <w:r w:rsidRPr="006A02C5">
        <w:rPr>
          <w:rFonts w:eastAsia="Arial"/>
        </w:rPr>
        <w:t>annual</w:t>
      </w:r>
      <w:r w:rsidRPr="006A02C5">
        <w:rPr>
          <w:rFonts w:eastAsia="Arial"/>
          <w:spacing w:val="2"/>
        </w:rPr>
        <w:t xml:space="preserve"> </w:t>
      </w:r>
      <w:r w:rsidRPr="006A02C5">
        <w:rPr>
          <w:rFonts w:eastAsia="Arial"/>
          <w:spacing w:val="-4"/>
        </w:rPr>
        <w:t>r</w:t>
      </w:r>
      <w:r w:rsidRPr="006A02C5">
        <w:rPr>
          <w:rFonts w:eastAsia="Arial"/>
        </w:rPr>
        <w:t>eport.</w:t>
      </w:r>
    </w:p>
    <w:p w14:paraId="2C8DD951" w14:textId="77777777" w:rsidR="00011A46" w:rsidRPr="006A02C5" w:rsidRDefault="00011A46" w:rsidP="00011A46">
      <w:pPr>
        <w:pStyle w:val="Heading3"/>
        <w:rPr>
          <w:rFonts w:eastAsia="Arial"/>
        </w:rPr>
      </w:pPr>
      <w:bookmarkStart w:id="709" w:name="_Toc522097154"/>
      <w:bookmarkStart w:id="710" w:name="_Toc522097349"/>
      <w:bookmarkStart w:id="711" w:name="_Toc524523518"/>
      <w:bookmarkStart w:id="712" w:name="_Toc524530919"/>
      <w:bookmarkStart w:id="713" w:name="_Toc527558333"/>
      <w:bookmarkStart w:id="714" w:name="_Toc14726999"/>
      <w:bookmarkStart w:id="715" w:name="_Toc15294963"/>
      <w:bookmarkStart w:id="716" w:name="_Toc15295299"/>
      <w:r w:rsidRPr="006A02C5">
        <w:rPr>
          <w:rFonts w:eastAsia="Arial"/>
        </w:rPr>
        <w:t>Effect of the organisation</w:t>
      </w:r>
      <w:r w:rsidRPr="006A02C5">
        <w:rPr>
          <w:rFonts w:eastAsia="Arial"/>
          <w:spacing w:val="-7"/>
        </w:rPr>
        <w:t>’</w:t>
      </w:r>
      <w:r w:rsidRPr="006A02C5">
        <w:rPr>
          <w:rFonts w:eastAsia="Arial"/>
        </w:rPr>
        <w:t>s activities on the</w:t>
      </w:r>
      <w:r w:rsidRPr="006A02C5">
        <w:rPr>
          <w:rFonts w:eastAsia="Arial"/>
          <w:spacing w:val="-6"/>
        </w:rPr>
        <w:t xml:space="preserve"> </w:t>
      </w:r>
      <w:r w:rsidRPr="006A02C5">
        <w:rPr>
          <w:rFonts w:eastAsia="Arial"/>
        </w:rPr>
        <w:t>environment</w:t>
      </w:r>
      <w:r w:rsidRPr="006A02C5">
        <w:rPr>
          <w:rFonts w:eastAsia="Arial"/>
          <w:spacing w:val="-6"/>
        </w:rPr>
        <w:t xml:space="preserve"> </w:t>
      </w:r>
      <w:r w:rsidRPr="006A02C5">
        <w:rPr>
          <w:rFonts w:eastAsia="Arial"/>
        </w:rPr>
        <w:t>(section</w:t>
      </w:r>
      <w:r w:rsidRPr="006A02C5">
        <w:rPr>
          <w:rFonts w:eastAsia="Arial"/>
          <w:spacing w:val="-6"/>
        </w:rPr>
        <w:t xml:space="preserve"> </w:t>
      </w:r>
      <w:r w:rsidRPr="006A02C5">
        <w:rPr>
          <w:rFonts w:eastAsia="Arial"/>
        </w:rPr>
        <w:t>516A(6)(c))</w:t>
      </w:r>
      <w:bookmarkEnd w:id="709"/>
      <w:bookmarkEnd w:id="710"/>
      <w:bookmarkEnd w:id="711"/>
      <w:bookmarkEnd w:id="712"/>
      <w:bookmarkEnd w:id="713"/>
      <w:bookmarkEnd w:id="714"/>
      <w:bookmarkEnd w:id="715"/>
      <w:bookmarkEnd w:id="716"/>
    </w:p>
    <w:p w14:paraId="58D6D1D0" w14:textId="77777777" w:rsidR="00011A46" w:rsidRPr="006A02C5" w:rsidRDefault="00011A46" w:rsidP="00011A46">
      <w:pPr>
        <w:pStyle w:val="ARBodyText"/>
        <w:rPr>
          <w:rFonts w:eastAsia="Arial"/>
        </w:rPr>
      </w:pPr>
      <w:r w:rsidRPr="006A02C5">
        <w:rPr>
          <w:rFonts w:eastAsia="Arial"/>
        </w:rPr>
        <w:t>The Authority</w:t>
      </w:r>
      <w:r w:rsidRPr="006A02C5">
        <w:rPr>
          <w:rFonts w:eastAsia="Arial"/>
          <w:spacing w:val="1"/>
        </w:rPr>
        <w:t xml:space="preserve"> </w:t>
      </w:r>
      <w:r w:rsidRPr="006A02C5">
        <w:rPr>
          <w:rFonts w:eastAsia="Arial"/>
        </w:rPr>
        <w:t xml:space="preserve">is </w:t>
      </w:r>
      <w:r w:rsidRPr="006A02C5">
        <w:rPr>
          <w:rFonts w:eastAsia="Arial"/>
          <w:spacing w:val="-4"/>
        </w:rPr>
        <w:t>r</w:t>
      </w:r>
      <w:r w:rsidRPr="006A02C5">
        <w:rPr>
          <w:rFonts w:eastAsia="Arial"/>
        </w:rPr>
        <w:t>esponsible</w:t>
      </w:r>
      <w:r w:rsidRPr="006A02C5">
        <w:rPr>
          <w:rFonts w:eastAsia="Arial"/>
          <w:spacing w:val="1"/>
        </w:rPr>
        <w:t xml:space="preserve"> </w:t>
      </w:r>
      <w:r w:rsidRPr="006A02C5">
        <w:rPr>
          <w:rFonts w:eastAsia="Arial"/>
        </w:rPr>
        <w:t>for managing one</w:t>
      </w:r>
      <w:r w:rsidRPr="006A02C5">
        <w:rPr>
          <w:rFonts w:eastAsia="Arial"/>
          <w:spacing w:val="4"/>
        </w:rPr>
        <w:t xml:space="preserve"> </w:t>
      </w:r>
      <w:r w:rsidRPr="006A02C5">
        <w:rPr>
          <w:rFonts w:eastAsia="Arial"/>
        </w:rPr>
        <w:t>of</w:t>
      </w:r>
      <w:r w:rsidRPr="006A02C5">
        <w:rPr>
          <w:rFonts w:eastAsia="Arial"/>
          <w:spacing w:val="4"/>
        </w:rPr>
        <w:t xml:space="preserve"> </w:t>
      </w:r>
      <w:r w:rsidRPr="006A02C5">
        <w:rPr>
          <w:rFonts w:eastAsia="Arial"/>
        </w:rPr>
        <w:t>the</w:t>
      </w:r>
      <w:r w:rsidRPr="006A02C5">
        <w:rPr>
          <w:rFonts w:eastAsia="Arial"/>
          <w:spacing w:val="4"/>
        </w:rPr>
        <w:t xml:space="preserve"> </w:t>
      </w:r>
      <w:r w:rsidRPr="006A02C5">
        <w:rPr>
          <w:rFonts w:eastAsia="Arial"/>
        </w:rPr>
        <w:t>world</w:t>
      </w:r>
      <w:r w:rsidRPr="006A02C5">
        <w:rPr>
          <w:rFonts w:eastAsia="Arial"/>
          <w:spacing w:val="-14"/>
        </w:rPr>
        <w:t>’</w:t>
      </w:r>
      <w:r w:rsidRPr="006A02C5">
        <w:rPr>
          <w:rFonts w:eastAsia="Arial"/>
        </w:rPr>
        <w:t>s</w:t>
      </w:r>
      <w:r w:rsidRPr="006A02C5">
        <w:rPr>
          <w:rFonts w:eastAsia="Arial"/>
          <w:spacing w:val="4"/>
        </w:rPr>
        <w:t xml:space="preserve"> </w:t>
      </w:r>
      <w:r w:rsidRPr="006A02C5">
        <w:rPr>
          <w:rFonts w:eastAsia="Arial"/>
        </w:rPr>
        <w:t>p</w:t>
      </w:r>
      <w:r w:rsidRPr="006A02C5">
        <w:rPr>
          <w:rFonts w:eastAsia="Arial"/>
          <w:spacing w:val="-4"/>
        </w:rPr>
        <w:t>r</w:t>
      </w:r>
      <w:r w:rsidRPr="006A02C5">
        <w:rPr>
          <w:rFonts w:eastAsia="Arial"/>
        </w:rPr>
        <w:t>emier</w:t>
      </w:r>
      <w:r w:rsidRPr="006A02C5">
        <w:rPr>
          <w:rFonts w:eastAsia="Arial"/>
          <w:spacing w:val="4"/>
        </w:rPr>
        <w:t xml:space="preserve"> </w:t>
      </w:r>
      <w:r w:rsidRPr="006A02C5">
        <w:rPr>
          <w:rFonts w:eastAsia="Arial"/>
        </w:rPr>
        <w:t>natural</w:t>
      </w:r>
      <w:r w:rsidRPr="006A02C5">
        <w:rPr>
          <w:rFonts w:eastAsia="Arial"/>
          <w:spacing w:val="4"/>
        </w:rPr>
        <w:t xml:space="preserve"> </w:t>
      </w:r>
      <w:r w:rsidRPr="006A02C5">
        <w:rPr>
          <w:rFonts w:eastAsia="Arial"/>
          <w:spacing w:val="-4"/>
        </w:rPr>
        <w:t>r</w:t>
      </w:r>
      <w:r w:rsidRPr="006A02C5">
        <w:rPr>
          <w:rFonts w:eastAsia="Arial"/>
        </w:rPr>
        <w:t>esou</w:t>
      </w:r>
      <w:r w:rsidRPr="006A02C5">
        <w:rPr>
          <w:rFonts w:eastAsia="Arial"/>
          <w:spacing w:val="-5"/>
        </w:rPr>
        <w:t>r</w:t>
      </w:r>
      <w:r w:rsidRPr="006A02C5">
        <w:rPr>
          <w:rFonts w:eastAsia="Arial"/>
        </w:rPr>
        <w:t>ces</w:t>
      </w:r>
      <w:r w:rsidRPr="006A02C5">
        <w:rPr>
          <w:rFonts w:eastAsia="Arial"/>
          <w:w w:val="101"/>
        </w:rPr>
        <w:t xml:space="preserve"> </w:t>
      </w:r>
      <w:r w:rsidRPr="006A02C5">
        <w:rPr>
          <w:rFonts w:eastAsia="Arial"/>
        </w:rPr>
        <w:t>th</w:t>
      </w:r>
      <w:r w:rsidRPr="006A02C5">
        <w:rPr>
          <w:rFonts w:eastAsia="Arial"/>
          <w:spacing w:val="-4"/>
        </w:rPr>
        <w:t>r</w:t>
      </w:r>
      <w:r w:rsidRPr="006A02C5">
        <w:rPr>
          <w:rFonts w:eastAsia="Arial"/>
        </w:rPr>
        <w:t>ough</w:t>
      </w:r>
      <w:r w:rsidRPr="006A02C5">
        <w:rPr>
          <w:rFonts w:eastAsia="Arial"/>
          <w:spacing w:val="5"/>
        </w:rPr>
        <w:t xml:space="preserve"> </w:t>
      </w:r>
      <w:r w:rsidRPr="006A02C5">
        <w:rPr>
          <w:rFonts w:eastAsia="Arial"/>
        </w:rPr>
        <w:t>the</w:t>
      </w:r>
      <w:r w:rsidRPr="006A02C5">
        <w:rPr>
          <w:rFonts w:eastAsia="Arial"/>
          <w:spacing w:val="6"/>
        </w:rPr>
        <w:t xml:space="preserve"> </w:t>
      </w:r>
      <w:r w:rsidRPr="006A02C5">
        <w:rPr>
          <w:rFonts w:eastAsia="Arial"/>
        </w:rPr>
        <w:t>ca</w:t>
      </w:r>
      <w:r w:rsidRPr="006A02C5">
        <w:rPr>
          <w:rFonts w:eastAsia="Arial"/>
          <w:spacing w:val="-4"/>
        </w:rPr>
        <w:t>r</w:t>
      </w:r>
      <w:r w:rsidRPr="006A02C5">
        <w:rPr>
          <w:rFonts w:eastAsia="Arial"/>
        </w:rPr>
        <w:t>e</w:t>
      </w:r>
      <w:r w:rsidRPr="006A02C5">
        <w:rPr>
          <w:rFonts w:eastAsia="Arial"/>
          <w:spacing w:val="5"/>
        </w:rPr>
        <w:t xml:space="preserve"> </w:t>
      </w:r>
      <w:r w:rsidRPr="006A02C5">
        <w:rPr>
          <w:rFonts w:eastAsia="Arial"/>
        </w:rPr>
        <w:t>and</w:t>
      </w:r>
      <w:r w:rsidRPr="006A02C5">
        <w:rPr>
          <w:rFonts w:eastAsia="Arial"/>
          <w:spacing w:val="6"/>
        </w:rPr>
        <w:t xml:space="preserve"> </w:t>
      </w:r>
      <w:r w:rsidRPr="006A02C5">
        <w:rPr>
          <w:rFonts w:eastAsia="Arial"/>
        </w:rPr>
        <w:t>development</w:t>
      </w:r>
      <w:r w:rsidRPr="006A02C5">
        <w:rPr>
          <w:rFonts w:eastAsia="Arial"/>
          <w:spacing w:val="5"/>
        </w:rPr>
        <w:t xml:space="preserve"> </w:t>
      </w:r>
      <w:r w:rsidRPr="006A02C5">
        <w:rPr>
          <w:rFonts w:eastAsia="Arial"/>
        </w:rPr>
        <w:t>of</w:t>
      </w:r>
      <w:r w:rsidRPr="006A02C5">
        <w:rPr>
          <w:rFonts w:eastAsia="Arial"/>
          <w:spacing w:val="6"/>
        </w:rPr>
        <w:t xml:space="preserve"> </w:t>
      </w:r>
      <w:r w:rsidRPr="006A02C5">
        <w:rPr>
          <w:rFonts w:eastAsia="Arial"/>
        </w:rPr>
        <w:t>the</w:t>
      </w:r>
      <w:r w:rsidRPr="006A02C5">
        <w:rPr>
          <w:rFonts w:eastAsia="Arial"/>
          <w:w w:val="101"/>
        </w:rPr>
        <w:t xml:space="preserve"> </w:t>
      </w:r>
      <w:r w:rsidRPr="006A02C5">
        <w:rPr>
          <w:rFonts w:eastAsia="Arial"/>
        </w:rPr>
        <w:t>Marine</w:t>
      </w:r>
      <w:r w:rsidRPr="006A02C5">
        <w:rPr>
          <w:rFonts w:eastAsia="Arial"/>
          <w:spacing w:val="-6"/>
        </w:rPr>
        <w:t xml:space="preserve"> </w:t>
      </w:r>
      <w:r w:rsidRPr="006A02C5">
        <w:rPr>
          <w:rFonts w:eastAsia="Arial"/>
        </w:rPr>
        <w:t>Park.</w:t>
      </w:r>
      <w:r w:rsidRPr="006A02C5">
        <w:rPr>
          <w:rFonts w:eastAsia="Arial"/>
          <w:spacing w:val="-7"/>
        </w:rPr>
        <w:t xml:space="preserve"> </w:t>
      </w:r>
      <w:r>
        <w:rPr>
          <w:rFonts w:eastAsia="Arial"/>
        </w:rPr>
        <w:t>It</w:t>
      </w:r>
      <w:r w:rsidRPr="006A02C5">
        <w:rPr>
          <w:rFonts w:eastAsia="Arial"/>
        </w:rPr>
        <w:t xml:space="preserve"> manages the</w:t>
      </w:r>
      <w:r w:rsidRPr="006A02C5">
        <w:rPr>
          <w:rFonts w:eastAsia="Arial"/>
          <w:spacing w:val="1"/>
        </w:rPr>
        <w:t xml:space="preserve"> </w:t>
      </w:r>
      <w:r w:rsidRPr="006A02C5">
        <w:rPr>
          <w:rFonts w:eastAsia="Arial"/>
        </w:rPr>
        <w:t>Marine</w:t>
      </w:r>
      <w:r w:rsidRPr="006A02C5">
        <w:rPr>
          <w:rFonts w:eastAsia="Arial"/>
          <w:spacing w:val="1"/>
        </w:rPr>
        <w:t xml:space="preserve"> </w:t>
      </w:r>
      <w:r w:rsidRPr="006A02C5">
        <w:rPr>
          <w:rFonts w:eastAsia="Arial"/>
        </w:rPr>
        <w:t>Park as</w:t>
      </w:r>
      <w:r w:rsidRPr="006A02C5">
        <w:rPr>
          <w:rFonts w:eastAsia="Arial"/>
          <w:spacing w:val="1"/>
        </w:rPr>
        <w:t xml:space="preserve"> </w:t>
      </w:r>
      <w:r w:rsidRPr="006A02C5">
        <w:rPr>
          <w:rFonts w:eastAsia="Arial"/>
        </w:rPr>
        <w:t>a</w:t>
      </w:r>
      <w:r w:rsidRPr="006A02C5">
        <w:rPr>
          <w:rFonts w:eastAsia="Arial"/>
          <w:spacing w:val="1"/>
        </w:rPr>
        <w:t xml:space="preserve"> </w:t>
      </w:r>
      <w:r w:rsidRPr="006A02C5">
        <w:rPr>
          <w:rFonts w:eastAsia="Arial"/>
        </w:rPr>
        <w:t>multiple-use</w:t>
      </w:r>
      <w:r w:rsidRPr="006A02C5">
        <w:rPr>
          <w:rFonts w:eastAsia="Arial"/>
          <w:spacing w:val="-2"/>
        </w:rPr>
        <w:t xml:space="preserve"> </w:t>
      </w:r>
      <w:r w:rsidRPr="006A02C5">
        <w:rPr>
          <w:rFonts w:eastAsia="Arial"/>
        </w:rPr>
        <w:t>a</w:t>
      </w:r>
      <w:r w:rsidRPr="006A02C5">
        <w:rPr>
          <w:rFonts w:eastAsia="Arial"/>
          <w:spacing w:val="-5"/>
        </w:rPr>
        <w:t>r</w:t>
      </w:r>
      <w:r w:rsidRPr="006A02C5">
        <w:rPr>
          <w:rFonts w:eastAsia="Arial"/>
        </w:rPr>
        <w:t>ea</w:t>
      </w:r>
      <w:r w:rsidRPr="006A02C5">
        <w:rPr>
          <w:rFonts w:eastAsia="Arial"/>
          <w:spacing w:val="-2"/>
        </w:rPr>
        <w:t xml:space="preserve"> </w:t>
      </w:r>
      <w:r w:rsidRPr="006A02C5">
        <w:rPr>
          <w:rFonts w:eastAsia="Arial"/>
        </w:rPr>
        <w:t>and</w:t>
      </w:r>
      <w:r w:rsidRPr="006A02C5">
        <w:rPr>
          <w:rFonts w:eastAsia="Arial"/>
          <w:spacing w:val="-2"/>
        </w:rPr>
        <w:t xml:space="preserve"> </w:t>
      </w:r>
      <w:r w:rsidRPr="006A02C5">
        <w:rPr>
          <w:rFonts w:eastAsia="Arial"/>
        </w:rPr>
        <w:t>permits</w:t>
      </w:r>
      <w:r w:rsidRPr="006A02C5">
        <w:rPr>
          <w:rFonts w:eastAsia="Arial"/>
          <w:spacing w:val="-2"/>
        </w:rPr>
        <w:t xml:space="preserve"> </w:t>
      </w:r>
      <w:r w:rsidRPr="006A02C5">
        <w:rPr>
          <w:rFonts w:eastAsia="Arial"/>
        </w:rPr>
        <w:t>such</w:t>
      </w:r>
      <w:r w:rsidRPr="006A02C5">
        <w:rPr>
          <w:rFonts w:eastAsia="Arial"/>
          <w:spacing w:val="-2"/>
        </w:rPr>
        <w:t xml:space="preserve"> </w:t>
      </w:r>
      <w:r w:rsidRPr="006A02C5">
        <w:rPr>
          <w:rFonts w:eastAsia="Arial"/>
        </w:rPr>
        <w:t>uses</w:t>
      </w:r>
      <w:r w:rsidRPr="006A02C5">
        <w:rPr>
          <w:rFonts w:eastAsia="Arial"/>
          <w:spacing w:val="-2"/>
        </w:rPr>
        <w:t xml:space="preserve"> </w:t>
      </w:r>
      <w:r>
        <w:rPr>
          <w:rFonts w:eastAsia="Arial"/>
        </w:rPr>
        <w:t>that</w:t>
      </w:r>
      <w:r w:rsidRPr="006A02C5">
        <w:rPr>
          <w:rFonts w:eastAsia="Arial"/>
          <w:spacing w:val="-2"/>
        </w:rPr>
        <w:t xml:space="preserve"> </w:t>
      </w:r>
      <w:r w:rsidRPr="006A02C5">
        <w:rPr>
          <w:rFonts w:eastAsia="Arial"/>
        </w:rPr>
        <w:t>a</w:t>
      </w:r>
      <w:r w:rsidRPr="006A02C5">
        <w:rPr>
          <w:rFonts w:eastAsia="Arial"/>
          <w:spacing w:val="-5"/>
        </w:rPr>
        <w:t>r</w:t>
      </w:r>
      <w:r w:rsidRPr="006A02C5">
        <w:rPr>
          <w:rFonts w:eastAsia="Arial"/>
        </w:rPr>
        <w:t>e ecologically</w:t>
      </w:r>
      <w:r w:rsidRPr="006A02C5">
        <w:rPr>
          <w:rFonts w:eastAsia="Arial"/>
          <w:spacing w:val="4"/>
        </w:rPr>
        <w:t xml:space="preserve"> </w:t>
      </w:r>
      <w:r w:rsidRPr="006A02C5">
        <w:rPr>
          <w:rFonts w:eastAsia="Arial"/>
        </w:rPr>
        <w:t>sustainable</w:t>
      </w:r>
      <w:r w:rsidRPr="006A02C5">
        <w:rPr>
          <w:rFonts w:eastAsia="Arial"/>
          <w:spacing w:val="5"/>
        </w:rPr>
        <w:t xml:space="preserve"> </w:t>
      </w:r>
      <w:r w:rsidRPr="006A02C5">
        <w:rPr>
          <w:rFonts w:eastAsia="Arial"/>
        </w:rPr>
        <w:t>and</w:t>
      </w:r>
      <w:r w:rsidRPr="006A02C5">
        <w:rPr>
          <w:rFonts w:eastAsia="Arial"/>
          <w:spacing w:val="4"/>
        </w:rPr>
        <w:t xml:space="preserve"> </w:t>
      </w:r>
      <w:r w:rsidRPr="006A02C5">
        <w:rPr>
          <w:rFonts w:eastAsia="Arial"/>
        </w:rPr>
        <w:t>allowed</w:t>
      </w:r>
      <w:r w:rsidRPr="006A02C5">
        <w:rPr>
          <w:rFonts w:eastAsia="Arial"/>
          <w:w w:val="103"/>
        </w:rPr>
        <w:t xml:space="preserve"> </w:t>
      </w:r>
      <w:r w:rsidRPr="006A02C5">
        <w:rPr>
          <w:rFonts w:eastAsia="Arial"/>
        </w:rPr>
        <w:t>by</w:t>
      </w:r>
      <w:r w:rsidRPr="006A02C5">
        <w:rPr>
          <w:rFonts w:eastAsia="Arial"/>
          <w:spacing w:val="5"/>
        </w:rPr>
        <w:t xml:space="preserve"> </w:t>
      </w:r>
      <w:r w:rsidRPr="006A02C5">
        <w:rPr>
          <w:rFonts w:eastAsia="Arial"/>
        </w:rPr>
        <w:t>legislation.</w:t>
      </w:r>
    </w:p>
    <w:p w14:paraId="443C0D27" w14:textId="77777777" w:rsidR="00011A46" w:rsidRPr="006A02C5" w:rsidRDefault="00011A46" w:rsidP="00011A46">
      <w:pPr>
        <w:pStyle w:val="ARBodyText"/>
        <w:rPr>
          <w:rFonts w:eastAsia="Arial"/>
        </w:rPr>
      </w:pPr>
      <w:r w:rsidRPr="006A02C5">
        <w:rPr>
          <w:rFonts w:eastAsia="Arial"/>
        </w:rPr>
        <w:t>In</w:t>
      </w:r>
      <w:r w:rsidRPr="006A02C5">
        <w:rPr>
          <w:rFonts w:eastAsia="Arial"/>
          <w:spacing w:val="5"/>
        </w:rPr>
        <w:t xml:space="preserve"> </w:t>
      </w:r>
      <w:r w:rsidRPr="006A02C5">
        <w:rPr>
          <w:rFonts w:eastAsia="Arial"/>
        </w:rPr>
        <w:t>conjunction</w:t>
      </w:r>
      <w:r w:rsidRPr="006A02C5">
        <w:rPr>
          <w:rFonts w:eastAsia="Arial"/>
          <w:spacing w:val="6"/>
        </w:rPr>
        <w:t xml:space="preserve"> </w:t>
      </w:r>
      <w:r w:rsidRPr="006A02C5">
        <w:rPr>
          <w:rFonts w:eastAsia="Arial"/>
        </w:rPr>
        <w:t>with</w:t>
      </w:r>
      <w:r w:rsidRPr="006A02C5">
        <w:rPr>
          <w:rFonts w:eastAsia="Arial"/>
          <w:spacing w:val="6"/>
        </w:rPr>
        <w:t xml:space="preserve"> </w:t>
      </w:r>
      <w:r w:rsidRPr="006A02C5">
        <w:rPr>
          <w:rFonts w:eastAsia="Arial"/>
        </w:rPr>
        <w:t>its</w:t>
      </w:r>
      <w:r w:rsidRPr="006A02C5">
        <w:rPr>
          <w:rFonts w:eastAsia="Arial"/>
          <w:spacing w:val="5"/>
        </w:rPr>
        <w:t xml:space="preserve"> </w:t>
      </w:r>
      <w:r w:rsidRPr="006A02C5">
        <w:rPr>
          <w:rFonts w:eastAsia="Arial"/>
        </w:rPr>
        <w:t>partners,</w:t>
      </w:r>
      <w:r w:rsidRPr="006A02C5">
        <w:rPr>
          <w:rFonts w:eastAsia="Arial"/>
          <w:spacing w:val="6"/>
        </w:rPr>
        <w:t xml:space="preserve"> </w:t>
      </w:r>
      <w:r w:rsidRPr="006A02C5">
        <w:rPr>
          <w:rFonts w:eastAsia="Arial"/>
        </w:rPr>
        <w:t>the</w:t>
      </w:r>
      <w:r w:rsidRPr="006A02C5">
        <w:rPr>
          <w:rFonts w:eastAsia="Arial"/>
          <w:spacing w:val="6"/>
        </w:rPr>
        <w:t xml:space="preserve"> </w:t>
      </w:r>
      <w:r w:rsidRPr="006A02C5">
        <w:rPr>
          <w:rFonts w:eastAsia="Arial"/>
        </w:rPr>
        <w:t>Authority maintained</w:t>
      </w:r>
      <w:r w:rsidRPr="006A02C5">
        <w:rPr>
          <w:rFonts w:eastAsia="Arial"/>
          <w:spacing w:val="9"/>
        </w:rPr>
        <w:t xml:space="preserve"> </w:t>
      </w:r>
      <w:r w:rsidRPr="006A02C5">
        <w:rPr>
          <w:rFonts w:eastAsia="Arial"/>
        </w:rPr>
        <w:t>compliance</w:t>
      </w:r>
      <w:r w:rsidRPr="006A02C5">
        <w:rPr>
          <w:rFonts w:eastAsia="Arial"/>
          <w:spacing w:val="9"/>
        </w:rPr>
        <w:t xml:space="preserve"> </w:t>
      </w:r>
      <w:r w:rsidRPr="006A02C5">
        <w:rPr>
          <w:rFonts w:eastAsia="Arial"/>
        </w:rPr>
        <w:t>and</w:t>
      </w:r>
      <w:r w:rsidRPr="006A02C5">
        <w:rPr>
          <w:rFonts w:eastAsia="Arial"/>
          <w:spacing w:val="9"/>
        </w:rPr>
        <w:t xml:space="preserve"> </w:t>
      </w:r>
      <w:r w:rsidRPr="006A02C5">
        <w:rPr>
          <w:rFonts w:eastAsia="Arial"/>
        </w:rPr>
        <w:t>enfo</w:t>
      </w:r>
      <w:r w:rsidRPr="006A02C5">
        <w:rPr>
          <w:rFonts w:eastAsia="Arial"/>
          <w:spacing w:val="-4"/>
        </w:rPr>
        <w:t>r</w:t>
      </w:r>
      <w:r w:rsidRPr="006A02C5">
        <w:rPr>
          <w:rFonts w:eastAsia="Arial"/>
        </w:rPr>
        <w:t>cement</w:t>
      </w:r>
      <w:r w:rsidRPr="006A02C5">
        <w:rPr>
          <w:rFonts w:eastAsia="Arial"/>
          <w:w w:val="101"/>
        </w:rPr>
        <w:t xml:space="preserve"> </w:t>
      </w:r>
      <w:r w:rsidRPr="006A02C5">
        <w:rPr>
          <w:rFonts w:eastAsia="Arial"/>
        </w:rPr>
        <w:t>activities</w:t>
      </w:r>
      <w:r w:rsidRPr="006A02C5">
        <w:rPr>
          <w:rFonts w:eastAsia="Arial"/>
          <w:spacing w:val="5"/>
        </w:rPr>
        <w:t xml:space="preserve"> </w:t>
      </w:r>
      <w:r w:rsidRPr="006A02C5">
        <w:rPr>
          <w:rFonts w:eastAsia="Arial"/>
        </w:rPr>
        <w:t>during</w:t>
      </w:r>
      <w:r w:rsidRPr="006A02C5">
        <w:rPr>
          <w:rFonts w:eastAsia="Arial"/>
          <w:spacing w:val="5"/>
        </w:rPr>
        <w:t xml:space="preserve"> </w:t>
      </w:r>
      <w:r>
        <w:rPr>
          <w:rFonts w:eastAsia="Arial"/>
        </w:rPr>
        <w:t>2019–20</w:t>
      </w:r>
      <w:r w:rsidRPr="006A02C5">
        <w:rPr>
          <w:rFonts w:eastAsia="Arial"/>
        </w:rPr>
        <w:t>,</w:t>
      </w:r>
      <w:r w:rsidRPr="006A02C5">
        <w:rPr>
          <w:rFonts w:eastAsia="Arial"/>
          <w:spacing w:val="6"/>
        </w:rPr>
        <w:t xml:space="preserve"> </w:t>
      </w:r>
      <w:r w:rsidRPr="006A02C5">
        <w:rPr>
          <w:rFonts w:eastAsia="Arial"/>
        </w:rPr>
        <w:t>with</w:t>
      </w:r>
      <w:r w:rsidRPr="006A02C5">
        <w:rPr>
          <w:rFonts w:eastAsia="Arial"/>
          <w:spacing w:val="5"/>
        </w:rPr>
        <w:t xml:space="preserve"> </w:t>
      </w:r>
      <w:r w:rsidRPr="006A02C5">
        <w:rPr>
          <w:rFonts w:eastAsia="Arial"/>
        </w:rPr>
        <w:t>funding</w:t>
      </w:r>
      <w:r w:rsidRPr="006A02C5">
        <w:rPr>
          <w:rFonts w:eastAsia="Arial"/>
          <w:w w:val="102"/>
        </w:rPr>
        <w:t xml:space="preserve"> </w:t>
      </w:r>
      <w:r w:rsidRPr="006A02C5">
        <w:rPr>
          <w:rFonts w:eastAsia="Arial"/>
        </w:rPr>
        <w:t>p</w:t>
      </w:r>
      <w:r w:rsidRPr="006A02C5">
        <w:rPr>
          <w:rFonts w:eastAsia="Arial"/>
          <w:spacing w:val="-4"/>
        </w:rPr>
        <w:t>r</w:t>
      </w:r>
      <w:r w:rsidRPr="006A02C5">
        <w:rPr>
          <w:rFonts w:eastAsia="Arial"/>
        </w:rPr>
        <w:t>ovided</w:t>
      </w:r>
      <w:r w:rsidRPr="006A02C5">
        <w:rPr>
          <w:rFonts w:eastAsia="Arial"/>
          <w:spacing w:val="4"/>
        </w:rPr>
        <w:t xml:space="preserve"> </w:t>
      </w:r>
      <w:r w:rsidRPr="006A02C5">
        <w:rPr>
          <w:rFonts w:eastAsia="Arial"/>
        </w:rPr>
        <w:t>by</w:t>
      </w:r>
      <w:r w:rsidRPr="006A02C5">
        <w:rPr>
          <w:rFonts w:eastAsia="Arial"/>
          <w:spacing w:val="4"/>
        </w:rPr>
        <w:t xml:space="preserve"> </w:t>
      </w:r>
      <w:r w:rsidRPr="006A02C5">
        <w:rPr>
          <w:rFonts w:eastAsia="Arial"/>
        </w:rPr>
        <w:t>both</w:t>
      </w:r>
      <w:r w:rsidRPr="006A02C5">
        <w:rPr>
          <w:rFonts w:eastAsia="Arial"/>
          <w:spacing w:val="5"/>
        </w:rPr>
        <w:t xml:space="preserve"> the </w:t>
      </w:r>
      <w:r w:rsidRPr="006A02C5">
        <w:rPr>
          <w:rFonts w:eastAsia="Arial"/>
        </w:rPr>
        <w:t>Australian</w:t>
      </w:r>
      <w:r w:rsidRPr="006A02C5">
        <w:rPr>
          <w:rFonts w:eastAsia="Arial"/>
          <w:spacing w:val="4"/>
        </w:rPr>
        <w:t xml:space="preserve"> </w:t>
      </w:r>
      <w:r w:rsidRPr="006A02C5">
        <w:rPr>
          <w:rFonts w:eastAsia="Arial"/>
        </w:rPr>
        <w:t>and</w:t>
      </w:r>
      <w:r w:rsidRPr="006A02C5">
        <w:rPr>
          <w:rFonts w:eastAsia="Arial"/>
          <w:spacing w:val="5"/>
        </w:rPr>
        <w:t xml:space="preserve"> </w:t>
      </w:r>
      <w:r w:rsidRPr="006A02C5">
        <w:rPr>
          <w:rFonts w:eastAsia="Arial"/>
        </w:rPr>
        <w:t>Queensland</w:t>
      </w:r>
      <w:r w:rsidRPr="006A02C5">
        <w:rPr>
          <w:rFonts w:eastAsia="Arial"/>
          <w:w w:val="99"/>
        </w:rPr>
        <w:t xml:space="preserve"> </w:t>
      </w:r>
      <w:r w:rsidRPr="006A02C5">
        <w:rPr>
          <w:rFonts w:eastAsia="Arial"/>
        </w:rPr>
        <w:t>gove</w:t>
      </w:r>
      <w:r w:rsidRPr="006A02C5">
        <w:rPr>
          <w:rFonts w:eastAsia="Arial"/>
          <w:spacing w:val="3"/>
        </w:rPr>
        <w:t>r</w:t>
      </w:r>
      <w:r w:rsidRPr="006A02C5">
        <w:rPr>
          <w:rFonts w:eastAsia="Arial"/>
        </w:rPr>
        <w:t>nments</w:t>
      </w:r>
      <w:r w:rsidRPr="006A02C5">
        <w:rPr>
          <w:rFonts w:eastAsia="Arial"/>
          <w:spacing w:val="5"/>
        </w:rPr>
        <w:t xml:space="preserve"> </w:t>
      </w:r>
      <w:r w:rsidRPr="006A02C5">
        <w:rPr>
          <w:rFonts w:eastAsia="Arial"/>
        </w:rPr>
        <w:t>for</w:t>
      </w:r>
      <w:r w:rsidRPr="006A02C5">
        <w:rPr>
          <w:rFonts w:eastAsia="Arial"/>
          <w:spacing w:val="5"/>
        </w:rPr>
        <w:t xml:space="preserve"> </w:t>
      </w:r>
      <w:r w:rsidRPr="006A02C5">
        <w:rPr>
          <w:rFonts w:eastAsia="Arial"/>
        </w:rPr>
        <w:t>field</w:t>
      </w:r>
      <w:r w:rsidRPr="006A02C5">
        <w:rPr>
          <w:rFonts w:eastAsia="Arial"/>
          <w:spacing w:val="5"/>
        </w:rPr>
        <w:t xml:space="preserve"> </w:t>
      </w:r>
      <w:r w:rsidRPr="006A02C5">
        <w:rPr>
          <w:rFonts w:eastAsia="Arial"/>
        </w:rPr>
        <w:t>management.</w:t>
      </w:r>
    </w:p>
    <w:p w14:paraId="4ED15CEB" w14:textId="77777777" w:rsidR="00011A46" w:rsidRPr="006A02C5" w:rsidRDefault="00011A46" w:rsidP="00011A46">
      <w:pPr>
        <w:pStyle w:val="ARBodyText"/>
        <w:rPr>
          <w:rFonts w:eastAsia="Arial"/>
          <w:spacing w:val="-17"/>
        </w:rPr>
      </w:pPr>
      <w:r w:rsidRPr="006A02C5">
        <w:rPr>
          <w:rFonts w:eastAsia="Arial"/>
        </w:rPr>
        <w:t>The</w:t>
      </w:r>
      <w:r w:rsidRPr="006A02C5">
        <w:rPr>
          <w:rFonts w:eastAsia="Arial"/>
          <w:spacing w:val="3"/>
        </w:rPr>
        <w:t xml:space="preserve"> </w:t>
      </w:r>
      <w:r w:rsidRPr="006A02C5">
        <w:rPr>
          <w:rFonts w:eastAsia="Arial"/>
        </w:rPr>
        <w:t>Authority</w:t>
      </w:r>
      <w:r w:rsidRPr="006A02C5">
        <w:rPr>
          <w:rFonts w:eastAsia="Arial"/>
          <w:spacing w:val="3"/>
        </w:rPr>
        <w:t xml:space="preserve"> </w:t>
      </w:r>
      <w:r w:rsidRPr="006A02C5">
        <w:rPr>
          <w:rFonts w:eastAsia="Arial"/>
        </w:rPr>
        <w:t>worked</w:t>
      </w:r>
      <w:r w:rsidRPr="006A02C5">
        <w:rPr>
          <w:rFonts w:eastAsia="Arial"/>
          <w:spacing w:val="3"/>
        </w:rPr>
        <w:t xml:space="preserve"> </w:t>
      </w:r>
      <w:r w:rsidRPr="00A96319">
        <w:rPr>
          <w:rFonts w:eastAsia="Arial"/>
        </w:rPr>
        <w:t>with</w:t>
      </w:r>
      <w:r w:rsidRPr="00A96319">
        <w:rPr>
          <w:rFonts w:eastAsia="Arial"/>
          <w:spacing w:val="4"/>
        </w:rPr>
        <w:t xml:space="preserve"> the community, local councils, </w:t>
      </w:r>
      <w:r w:rsidRPr="00A96319">
        <w:rPr>
          <w:rFonts w:eastAsia="Arial"/>
        </w:rPr>
        <w:t>volunteer</w:t>
      </w:r>
      <w:r w:rsidRPr="00A96319">
        <w:rPr>
          <w:rFonts w:eastAsia="Arial"/>
          <w:spacing w:val="3"/>
        </w:rPr>
        <w:t xml:space="preserve"> </w:t>
      </w:r>
      <w:r w:rsidRPr="00A96319">
        <w:rPr>
          <w:rFonts w:eastAsia="Arial"/>
        </w:rPr>
        <w:t>Local</w:t>
      </w:r>
      <w:r w:rsidRPr="00A96319">
        <w:rPr>
          <w:rFonts w:eastAsia="Arial"/>
          <w:w w:val="101"/>
        </w:rPr>
        <w:t xml:space="preserve"> </w:t>
      </w:r>
      <w:r w:rsidRPr="00A96319">
        <w:rPr>
          <w:rFonts w:eastAsia="Arial"/>
        </w:rPr>
        <w:t>Marine Advisory Committees and</w:t>
      </w:r>
      <w:r w:rsidRPr="00A96319">
        <w:rPr>
          <w:rFonts w:eastAsia="Arial"/>
          <w:spacing w:val="1"/>
        </w:rPr>
        <w:t xml:space="preserve"> </w:t>
      </w:r>
      <w:r w:rsidRPr="00A96319">
        <w:rPr>
          <w:rFonts w:eastAsia="Arial"/>
        </w:rPr>
        <w:t>Reef</w:t>
      </w:r>
      <w:r w:rsidRPr="00A96319">
        <w:rPr>
          <w:rFonts w:eastAsia="Arial"/>
          <w:w w:val="97"/>
        </w:rPr>
        <w:t xml:space="preserve"> </w:t>
      </w:r>
      <w:r w:rsidRPr="00A96319">
        <w:rPr>
          <w:rFonts w:eastAsia="Arial"/>
        </w:rPr>
        <w:t>Gua</w:t>
      </w:r>
      <w:r w:rsidRPr="00A96319">
        <w:rPr>
          <w:rFonts w:eastAsia="Arial"/>
          <w:spacing w:val="-5"/>
        </w:rPr>
        <w:t>r</w:t>
      </w:r>
      <w:r w:rsidRPr="00A96319">
        <w:rPr>
          <w:rFonts w:eastAsia="Arial"/>
        </w:rPr>
        <w:t>dian</w:t>
      </w:r>
      <w:r w:rsidRPr="00A96319">
        <w:rPr>
          <w:rFonts w:eastAsia="Arial"/>
          <w:spacing w:val="6"/>
        </w:rPr>
        <w:t xml:space="preserve"> </w:t>
      </w:r>
      <w:r>
        <w:rPr>
          <w:rFonts w:eastAsia="Arial"/>
        </w:rPr>
        <w:t>S</w:t>
      </w:r>
      <w:r w:rsidRPr="00A96319">
        <w:rPr>
          <w:rFonts w:eastAsia="Arial"/>
        </w:rPr>
        <w:t>chools</w:t>
      </w:r>
      <w:r w:rsidRPr="00A96319">
        <w:rPr>
          <w:rFonts w:eastAsia="Arial"/>
          <w:spacing w:val="7"/>
        </w:rPr>
        <w:t xml:space="preserve"> </w:t>
      </w:r>
      <w:r w:rsidRPr="00A96319">
        <w:rPr>
          <w:rFonts w:eastAsia="Arial"/>
        </w:rPr>
        <w:t>to</w:t>
      </w:r>
      <w:r w:rsidRPr="00A96319">
        <w:rPr>
          <w:rFonts w:eastAsia="Arial"/>
          <w:spacing w:val="6"/>
        </w:rPr>
        <w:t xml:space="preserve"> </w:t>
      </w:r>
      <w:r w:rsidRPr="00A96319">
        <w:rPr>
          <w:rFonts w:eastAsia="Arial"/>
        </w:rPr>
        <w:t>undertake</w:t>
      </w:r>
      <w:r w:rsidRPr="00A96319">
        <w:rPr>
          <w:rFonts w:eastAsia="Arial"/>
          <w:spacing w:val="7"/>
        </w:rPr>
        <w:t xml:space="preserve"> </w:t>
      </w:r>
      <w:r w:rsidRPr="00A96319">
        <w:rPr>
          <w:rFonts w:eastAsia="Arial"/>
        </w:rPr>
        <w:t>rubbish</w:t>
      </w:r>
      <w:r w:rsidRPr="00A96319">
        <w:rPr>
          <w:rFonts w:eastAsia="Arial"/>
          <w:w w:val="102"/>
        </w:rPr>
        <w:t xml:space="preserve"> </w:t>
      </w:r>
      <w:r w:rsidRPr="00A96319">
        <w:rPr>
          <w:rFonts w:eastAsia="Arial"/>
          <w:spacing w:val="-4"/>
        </w:rPr>
        <w:t>r</w:t>
      </w:r>
      <w:r w:rsidRPr="00A96319">
        <w:rPr>
          <w:rFonts w:eastAsia="Arial"/>
        </w:rPr>
        <w:t>emoval</w:t>
      </w:r>
      <w:r w:rsidRPr="00A96319">
        <w:rPr>
          <w:rFonts w:eastAsia="Arial"/>
          <w:spacing w:val="3"/>
        </w:rPr>
        <w:t xml:space="preserve"> </w:t>
      </w:r>
      <w:r w:rsidRPr="00A96319">
        <w:rPr>
          <w:rFonts w:eastAsia="Arial"/>
        </w:rPr>
        <w:t>f</w:t>
      </w:r>
      <w:r w:rsidRPr="00A96319">
        <w:rPr>
          <w:rFonts w:eastAsia="Arial"/>
          <w:spacing w:val="-4"/>
        </w:rPr>
        <w:t>r</w:t>
      </w:r>
      <w:r w:rsidRPr="00A96319">
        <w:rPr>
          <w:rFonts w:eastAsia="Arial"/>
        </w:rPr>
        <w:t>om</w:t>
      </w:r>
      <w:r w:rsidRPr="00A96319">
        <w:rPr>
          <w:rFonts w:eastAsia="Arial"/>
          <w:spacing w:val="4"/>
        </w:rPr>
        <w:t xml:space="preserve"> </w:t>
      </w:r>
      <w:r w:rsidRPr="00A96319">
        <w:rPr>
          <w:rFonts w:eastAsia="Arial"/>
        </w:rPr>
        <w:t>sensitive</w:t>
      </w:r>
      <w:r w:rsidRPr="00A96319">
        <w:rPr>
          <w:rFonts w:eastAsia="Arial"/>
          <w:spacing w:val="4"/>
        </w:rPr>
        <w:t xml:space="preserve"> </w:t>
      </w:r>
      <w:r w:rsidRPr="00A96319">
        <w:rPr>
          <w:rFonts w:eastAsia="Arial"/>
        </w:rPr>
        <w:t>sites,</w:t>
      </w:r>
      <w:r w:rsidRPr="00A96319">
        <w:rPr>
          <w:rFonts w:eastAsia="Arial"/>
          <w:spacing w:val="4"/>
        </w:rPr>
        <w:t xml:space="preserve"> </w:t>
      </w:r>
      <w:r w:rsidRPr="00A96319">
        <w:rPr>
          <w:rFonts w:eastAsia="Arial"/>
          <w:spacing w:val="-4"/>
        </w:rPr>
        <w:t>r</w:t>
      </w:r>
      <w:r w:rsidRPr="00A96319">
        <w:rPr>
          <w:rFonts w:eastAsia="Arial"/>
        </w:rPr>
        <w:t>educe</w:t>
      </w:r>
      <w:r w:rsidRPr="00A96319">
        <w:rPr>
          <w:rFonts w:eastAsia="Arial"/>
          <w:spacing w:val="3"/>
        </w:rPr>
        <w:t xml:space="preserve"> </w:t>
      </w:r>
      <w:r w:rsidRPr="00A96319">
        <w:rPr>
          <w:rFonts w:eastAsia="Arial"/>
        </w:rPr>
        <w:t>dumping</w:t>
      </w:r>
      <w:r w:rsidRPr="00A96319">
        <w:rPr>
          <w:rFonts w:eastAsia="Arial"/>
          <w:w w:val="102"/>
        </w:rPr>
        <w:t xml:space="preserve"> </w:t>
      </w:r>
      <w:r w:rsidRPr="00A96319">
        <w:rPr>
          <w:rFonts w:eastAsia="Arial"/>
        </w:rPr>
        <w:t>and</w:t>
      </w:r>
      <w:r w:rsidRPr="00A96319">
        <w:rPr>
          <w:rFonts w:eastAsia="Arial"/>
          <w:spacing w:val="4"/>
        </w:rPr>
        <w:t xml:space="preserve"> </w:t>
      </w:r>
      <w:r w:rsidRPr="00A96319">
        <w:rPr>
          <w:rFonts w:eastAsia="Arial"/>
        </w:rPr>
        <w:t>encourage</w:t>
      </w:r>
      <w:r w:rsidRPr="00A96319">
        <w:rPr>
          <w:rFonts w:eastAsia="Arial"/>
          <w:spacing w:val="4"/>
        </w:rPr>
        <w:t xml:space="preserve"> </w:t>
      </w:r>
      <w:r w:rsidRPr="00A96319">
        <w:rPr>
          <w:rFonts w:eastAsia="Arial"/>
        </w:rPr>
        <w:t>positive</w:t>
      </w:r>
      <w:r w:rsidRPr="00A96319">
        <w:rPr>
          <w:rFonts w:eastAsia="Arial"/>
          <w:spacing w:val="4"/>
        </w:rPr>
        <w:t xml:space="preserve"> </w:t>
      </w:r>
      <w:r w:rsidRPr="00A96319">
        <w:rPr>
          <w:rFonts w:eastAsia="Arial"/>
        </w:rPr>
        <w:t>envi</w:t>
      </w:r>
      <w:r w:rsidRPr="00A96319">
        <w:rPr>
          <w:rFonts w:eastAsia="Arial"/>
          <w:spacing w:val="-5"/>
        </w:rPr>
        <w:t>r</w:t>
      </w:r>
      <w:r w:rsidRPr="00A96319">
        <w:rPr>
          <w:rFonts w:eastAsia="Arial"/>
        </w:rPr>
        <w:t>onmental behaviour</w:t>
      </w:r>
      <w:r w:rsidRPr="00A96319">
        <w:rPr>
          <w:rFonts w:eastAsia="Arial"/>
          <w:spacing w:val="-17"/>
        </w:rPr>
        <w:t>.</w:t>
      </w:r>
    </w:p>
    <w:p w14:paraId="50E695B6" w14:textId="77777777" w:rsidR="00011A46" w:rsidRPr="006A02C5" w:rsidRDefault="00011A46" w:rsidP="00011A46">
      <w:pPr>
        <w:pStyle w:val="Heading3"/>
        <w:rPr>
          <w:rFonts w:eastAsia="Arial"/>
        </w:rPr>
      </w:pPr>
      <w:bookmarkStart w:id="717" w:name="_Toc522097155"/>
      <w:bookmarkStart w:id="718" w:name="_Toc522097350"/>
      <w:bookmarkStart w:id="719" w:name="_Toc524523519"/>
      <w:bookmarkStart w:id="720" w:name="_Toc524530920"/>
      <w:bookmarkStart w:id="721" w:name="_Toc527558334"/>
      <w:bookmarkStart w:id="722" w:name="_Toc14727000"/>
      <w:bookmarkStart w:id="723" w:name="_Toc15294964"/>
      <w:bookmarkStart w:id="724" w:name="_Toc15295300"/>
      <w:r w:rsidRPr="006A02C5">
        <w:rPr>
          <w:rFonts w:eastAsia="Arial"/>
        </w:rPr>
        <w:t>Measures</w:t>
      </w:r>
      <w:r w:rsidRPr="006A02C5">
        <w:rPr>
          <w:rFonts w:eastAsia="Arial"/>
          <w:spacing w:val="-3"/>
        </w:rPr>
        <w:t xml:space="preserve"> </w:t>
      </w:r>
      <w:r w:rsidRPr="006A02C5">
        <w:rPr>
          <w:rFonts w:eastAsia="Arial"/>
        </w:rPr>
        <w:t>being</w:t>
      </w:r>
      <w:r w:rsidRPr="006A02C5">
        <w:rPr>
          <w:rFonts w:eastAsia="Arial"/>
          <w:spacing w:val="-2"/>
        </w:rPr>
        <w:t xml:space="preserve"> </w:t>
      </w:r>
      <w:r w:rsidRPr="006A02C5">
        <w:rPr>
          <w:rFonts w:eastAsia="Arial"/>
        </w:rPr>
        <w:t>taken</w:t>
      </w:r>
      <w:r w:rsidRPr="006A02C5">
        <w:rPr>
          <w:rFonts w:eastAsia="Arial"/>
          <w:spacing w:val="-3"/>
        </w:rPr>
        <w:t xml:space="preserve"> </w:t>
      </w:r>
      <w:r w:rsidRPr="006A02C5">
        <w:rPr>
          <w:rFonts w:eastAsia="Arial"/>
        </w:rPr>
        <w:t>by</w:t>
      </w:r>
      <w:r w:rsidRPr="006A02C5">
        <w:rPr>
          <w:rFonts w:eastAsia="Arial"/>
          <w:spacing w:val="-1"/>
        </w:rPr>
        <w:t xml:space="preserve"> </w:t>
      </w:r>
      <w:r w:rsidRPr="006A02C5">
        <w:rPr>
          <w:rFonts w:eastAsia="Arial"/>
        </w:rPr>
        <w:t>the organisation</w:t>
      </w:r>
      <w:r w:rsidRPr="006A02C5">
        <w:rPr>
          <w:rFonts w:eastAsia="Arial"/>
          <w:spacing w:val="-5"/>
        </w:rPr>
        <w:t xml:space="preserve"> </w:t>
      </w:r>
      <w:r w:rsidRPr="006A02C5">
        <w:rPr>
          <w:rFonts w:eastAsia="Arial"/>
        </w:rPr>
        <w:t>to</w:t>
      </w:r>
      <w:r w:rsidRPr="006A02C5">
        <w:rPr>
          <w:rFonts w:eastAsia="Arial"/>
          <w:spacing w:val="-4"/>
        </w:rPr>
        <w:t xml:space="preserve"> </w:t>
      </w:r>
      <w:r w:rsidRPr="006A02C5">
        <w:rPr>
          <w:rFonts w:eastAsia="Arial"/>
        </w:rPr>
        <w:t>minimise</w:t>
      </w:r>
      <w:r w:rsidRPr="006A02C5">
        <w:rPr>
          <w:rFonts w:eastAsia="Arial"/>
          <w:spacing w:val="-5"/>
        </w:rPr>
        <w:t xml:space="preserve"> </w:t>
      </w:r>
      <w:r w:rsidRPr="006A02C5">
        <w:rPr>
          <w:rFonts w:eastAsia="Arial"/>
        </w:rPr>
        <w:t>the</w:t>
      </w:r>
      <w:r w:rsidRPr="006A02C5">
        <w:rPr>
          <w:rFonts w:eastAsia="Arial"/>
          <w:spacing w:val="-4"/>
        </w:rPr>
        <w:t xml:space="preserve"> </w:t>
      </w:r>
      <w:r w:rsidRPr="006A02C5">
        <w:rPr>
          <w:rFonts w:eastAsia="Arial"/>
        </w:rPr>
        <w:t>impact</w:t>
      </w:r>
      <w:r w:rsidRPr="006A02C5">
        <w:rPr>
          <w:rFonts w:eastAsia="Arial"/>
          <w:spacing w:val="-5"/>
        </w:rPr>
        <w:t xml:space="preserve"> </w:t>
      </w:r>
      <w:r w:rsidRPr="006A02C5">
        <w:rPr>
          <w:rFonts w:eastAsia="Arial"/>
        </w:rPr>
        <w:t>of</w:t>
      </w:r>
      <w:r w:rsidRPr="006A02C5">
        <w:rPr>
          <w:rFonts w:eastAsia="Arial"/>
          <w:w w:val="99"/>
        </w:rPr>
        <w:t xml:space="preserve"> </w:t>
      </w:r>
      <w:r w:rsidRPr="006A02C5">
        <w:rPr>
          <w:rFonts w:eastAsia="Arial"/>
        </w:rPr>
        <w:t>its</w:t>
      </w:r>
      <w:r w:rsidRPr="006A02C5">
        <w:rPr>
          <w:rFonts w:eastAsia="Arial"/>
          <w:spacing w:val="-5"/>
        </w:rPr>
        <w:t xml:space="preserve"> </w:t>
      </w:r>
      <w:r w:rsidRPr="006A02C5">
        <w:rPr>
          <w:rFonts w:eastAsia="Arial"/>
        </w:rPr>
        <w:t>activities</w:t>
      </w:r>
      <w:r w:rsidRPr="006A02C5">
        <w:rPr>
          <w:rFonts w:eastAsia="Arial"/>
          <w:spacing w:val="-5"/>
        </w:rPr>
        <w:t xml:space="preserve"> </w:t>
      </w:r>
      <w:r w:rsidRPr="006A02C5">
        <w:rPr>
          <w:rFonts w:eastAsia="Arial"/>
        </w:rPr>
        <w:t>on</w:t>
      </w:r>
      <w:r w:rsidRPr="006A02C5">
        <w:rPr>
          <w:rFonts w:eastAsia="Arial"/>
          <w:spacing w:val="-5"/>
        </w:rPr>
        <w:t xml:space="preserve"> </w:t>
      </w:r>
      <w:r w:rsidRPr="006A02C5">
        <w:rPr>
          <w:rFonts w:eastAsia="Arial"/>
        </w:rPr>
        <w:t>the</w:t>
      </w:r>
      <w:r w:rsidRPr="006A02C5">
        <w:rPr>
          <w:rFonts w:eastAsia="Arial"/>
          <w:spacing w:val="-4"/>
        </w:rPr>
        <w:t xml:space="preserve"> </w:t>
      </w:r>
      <w:r w:rsidRPr="006A02C5">
        <w:rPr>
          <w:rFonts w:eastAsia="Arial"/>
        </w:rPr>
        <w:t>environment</w:t>
      </w:r>
      <w:r w:rsidRPr="006A02C5">
        <w:rPr>
          <w:rFonts w:eastAsia="Arial"/>
          <w:spacing w:val="-4"/>
        </w:rPr>
        <w:t xml:space="preserve"> </w:t>
      </w:r>
      <w:r w:rsidRPr="006A02C5">
        <w:rPr>
          <w:rFonts w:eastAsia="Arial"/>
        </w:rPr>
        <w:t>(section</w:t>
      </w:r>
      <w:r w:rsidRPr="006A02C5">
        <w:rPr>
          <w:rFonts w:eastAsia="Arial"/>
          <w:w w:val="99"/>
        </w:rPr>
        <w:t xml:space="preserve"> </w:t>
      </w:r>
      <w:r w:rsidRPr="006A02C5">
        <w:rPr>
          <w:rFonts w:eastAsia="Arial"/>
        </w:rPr>
        <w:t>516A(6)(d))</w:t>
      </w:r>
      <w:bookmarkEnd w:id="717"/>
      <w:bookmarkEnd w:id="718"/>
      <w:bookmarkEnd w:id="719"/>
      <w:bookmarkEnd w:id="720"/>
      <w:bookmarkEnd w:id="721"/>
      <w:bookmarkEnd w:id="722"/>
      <w:bookmarkEnd w:id="723"/>
      <w:bookmarkEnd w:id="724"/>
    </w:p>
    <w:p w14:paraId="390A4800" w14:textId="77777777" w:rsidR="00011A46" w:rsidRPr="006A02C5" w:rsidRDefault="00011A46" w:rsidP="00011A46">
      <w:pPr>
        <w:pStyle w:val="ARBodyText"/>
        <w:rPr>
          <w:rFonts w:eastAsia="Arial"/>
        </w:rPr>
      </w:pPr>
      <w:r w:rsidRPr="006A02C5">
        <w:rPr>
          <w:rFonts w:eastAsia="Arial"/>
        </w:rPr>
        <w:t>The</w:t>
      </w:r>
      <w:r w:rsidRPr="006A02C5">
        <w:rPr>
          <w:rFonts w:eastAsia="Arial"/>
          <w:spacing w:val="5"/>
        </w:rPr>
        <w:t xml:space="preserve"> </w:t>
      </w:r>
      <w:r w:rsidRPr="006A02C5">
        <w:rPr>
          <w:rFonts w:eastAsia="Arial"/>
        </w:rPr>
        <w:t>Authority</w:t>
      </w:r>
      <w:r w:rsidRPr="006A02C5">
        <w:rPr>
          <w:rFonts w:eastAsia="Arial"/>
          <w:spacing w:val="5"/>
        </w:rPr>
        <w:t xml:space="preserve"> </w:t>
      </w:r>
      <w:r w:rsidRPr="006A02C5">
        <w:rPr>
          <w:rFonts w:eastAsia="Arial"/>
        </w:rPr>
        <w:t>maintains</w:t>
      </w:r>
      <w:r w:rsidRPr="006A02C5">
        <w:rPr>
          <w:rFonts w:eastAsia="Arial"/>
          <w:spacing w:val="5"/>
        </w:rPr>
        <w:t xml:space="preserve"> </w:t>
      </w:r>
      <w:r w:rsidRPr="006A02C5">
        <w:rPr>
          <w:rFonts w:eastAsia="Arial"/>
        </w:rPr>
        <w:t>a</w:t>
      </w:r>
      <w:r w:rsidRPr="006A02C5">
        <w:rPr>
          <w:rFonts w:eastAsia="Arial"/>
          <w:spacing w:val="5"/>
        </w:rPr>
        <w:t xml:space="preserve"> </w:t>
      </w:r>
      <w:r w:rsidRPr="006A02C5">
        <w:rPr>
          <w:rFonts w:eastAsia="Arial"/>
        </w:rPr>
        <w:t>st</w:t>
      </w:r>
      <w:r w:rsidRPr="006A02C5">
        <w:rPr>
          <w:rFonts w:eastAsia="Arial"/>
          <w:spacing w:val="-4"/>
        </w:rPr>
        <w:t>r</w:t>
      </w:r>
      <w:r w:rsidRPr="006A02C5">
        <w:rPr>
          <w:rFonts w:eastAsia="Arial"/>
        </w:rPr>
        <w:t>ong</w:t>
      </w:r>
      <w:r w:rsidRPr="006A02C5">
        <w:rPr>
          <w:rFonts w:eastAsia="Arial"/>
          <w:spacing w:val="5"/>
        </w:rPr>
        <w:t xml:space="preserve"> </w:t>
      </w:r>
      <w:r w:rsidRPr="006A02C5">
        <w:rPr>
          <w:rFonts w:eastAsia="Arial"/>
        </w:rPr>
        <w:t>commitment</w:t>
      </w:r>
      <w:r w:rsidRPr="006A02C5">
        <w:rPr>
          <w:rFonts w:eastAsia="Arial"/>
          <w:w w:val="103"/>
        </w:rPr>
        <w:t xml:space="preserve"> </w:t>
      </w:r>
      <w:r w:rsidRPr="006A02C5">
        <w:rPr>
          <w:rFonts w:eastAsia="Arial"/>
        </w:rPr>
        <w:t>to</w:t>
      </w:r>
      <w:r w:rsidRPr="006A02C5">
        <w:rPr>
          <w:rFonts w:eastAsia="Arial"/>
          <w:spacing w:val="10"/>
        </w:rPr>
        <w:t xml:space="preserve"> </w:t>
      </w:r>
      <w:r>
        <w:rPr>
          <w:rFonts w:eastAsia="Arial"/>
          <w:spacing w:val="10"/>
        </w:rPr>
        <w:t xml:space="preserve">the </w:t>
      </w:r>
      <w:r w:rsidRPr="006A02C5">
        <w:rPr>
          <w:rFonts w:eastAsia="Arial"/>
        </w:rPr>
        <w:t>continuous</w:t>
      </w:r>
      <w:r w:rsidRPr="006A02C5">
        <w:rPr>
          <w:rFonts w:eastAsia="Arial"/>
          <w:spacing w:val="10"/>
        </w:rPr>
        <w:t xml:space="preserve"> </w:t>
      </w:r>
      <w:r w:rsidRPr="006A02C5">
        <w:rPr>
          <w:rFonts w:eastAsia="Arial"/>
        </w:rPr>
        <w:t>imp</w:t>
      </w:r>
      <w:r w:rsidRPr="006A02C5">
        <w:rPr>
          <w:rFonts w:eastAsia="Arial"/>
          <w:spacing w:val="-4"/>
        </w:rPr>
        <w:t>r</w:t>
      </w:r>
      <w:r w:rsidRPr="006A02C5">
        <w:rPr>
          <w:rFonts w:eastAsia="Arial"/>
        </w:rPr>
        <w:t>ovement</w:t>
      </w:r>
      <w:r w:rsidRPr="006A02C5">
        <w:rPr>
          <w:rFonts w:eastAsia="Arial"/>
          <w:spacing w:val="10"/>
        </w:rPr>
        <w:t xml:space="preserve"> </w:t>
      </w:r>
      <w:r w:rsidRPr="006A02C5">
        <w:rPr>
          <w:rFonts w:eastAsia="Arial"/>
        </w:rPr>
        <w:t>of</w:t>
      </w:r>
      <w:r w:rsidRPr="006A02C5">
        <w:rPr>
          <w:rFonts w:eastAsia="Arial"/>
          <w:spacing w:val="11"/>
        </w:rPr>
        <w:t xml:space="preserve"> </w:t>
      </w:r>
      <w:r w:rsidRPr="006A02C5">
        <w:rPr>
          <w:rFonts w:eastAsia="Arial"/>
        </w:rPr>
        <w:t>its</w:t>
      </w:r>
      <w:r w:rsidRPr="006A02C5">
        <w:rPr>
          <w:rFonts w:eastAsia="Arial"/>
          <w:spacing w:val="10"/>
        </w:rPr>
        <w:t xml:space="preserve"> </w:t>
      </w:r>
      <w:r w:rsidRPr="006A02C5">
        <w:rPr>
          <w:rFonts w:eastAsia="Arial"/>
        </w:rPr>
        <w:t>own</w:t>
      </w:r>
      <w:r w:rsidRPr="006A02C5">
        <w:rPr>
          <w:rFonts w:eastAsia="Arial"/>
          <w:w w:val="102"/>
        </w:rPr>
        <w:t xml:space="preserve"> </w:t>
      </w:r>
      <w:r w:rsidRPr="006A02C5">
        <w:rPr>
          <w:rFonts w:eastAsia="Arial"/>
        </w:rPr>
        <w:t>envi</w:t>
      </w:r>
      <w:r w:rsidRPr="006A02C5">
        <w:rPr>
          <w:rFonts w:eastAsia="Arial"/>
          <w:spacing w:val="-5"/>
        </w:rPr>
        <w:t>r</w:t>
      </w:r>
      <w:r w:rsidRPr="006A02C5">
        <w:rPr>
          <w:rFonts w:eastAsia="Arial"/>
        </w:rPr>
        <w:t>onmental</w:t>
      </w:r>
      <w:r w:rsidRPr="006A02C5">
        <w:rPr>
          <w:rFonts w:eastAsia="Arial"/>
          <w:spacing w:val="-2"/>
        </w:rPr>
        <w:t xml:space="preserve"> </w:t>
      </w:r>
      <w:r w:rsidRPr="006A02C5">
        <w:rPr>
          <w:rFonts w:eastAsia="Arial"/>
        </w:rPr>
        <w:t>performance.</w:t>
      </w:r>
      <w:r w:rsidRPr="006A02C5">
        <w:rPr>
          <w:rFonts w:eastAsia="Arial"/>
          <w:spacing w:val="-2"/>
        </w:rPr>
        <w:t xml:space="preserve"> </w:t>
      </w:r>
      <w:r>
        <w:rPr>
          <w:rFonts w:eastAsia="Arial"/>
          <w:spacing w:val="-2"/>
        </w:rPr>
        <w:t>The reconstitution of a Green Office Committee provides opportunities to minimise impacts.</w:t>
      </w:r>
    </w:p>
    <w:p w14:paraId="5A78FC85" w14:textId="77777777" w:rsidR="00011A46" w:rsidRPr="006A02C5" w:rsidRDefault="00011A46" w:rsidP="00011A46">
      <w:pPr>
        <w:pStyle w:val="ARBodyText"/>
        <w:rPr>
          <w:rFonts w:eastAsia="Calibri"/>
        </w:rPr>
      </w:pPr>
      <w:r w:rsidRPr="006A02C5">
        <w:rPr>
          <w:rFonts w:eastAsia="Calibri"/>
        </w:rPr>
        <w:t>Reef HQ Aquarium continues to deliver in the area of energy efficiency and minimising environmental impacts. Sustainability is a key component of value for money procurement decisions and includes reducing energy consumption through the use of energy</w:t>
      </w:r>
      <w:r>
        <w:rPr>
          <w:rFonts w:eastAsia="Calibri"/>
        </w:rPr>
        <w:t>-</w:t>
      </w:r>
      <w:r w:rsidRPr="006A02C5">
        <w:rPr>
          <w:rFonts w:eastAsia="Calibri"/>
        </w:rPr>
        <w:t xml:space="preserve">efficient building materials, </w:t>
      </w:r>
      <w:r>
        <w:rPr>
          <w:rFonts w:eastAsia="Calibri"/>
        </w:rPr>
        <w:t xml:space="preserve">and the </w:t>
      </w:r>
      <w:r w:rsidRPr="006A02C5">
        <w:rPr>
          <w:rFonts w:eastAsia="Calibri"/>
        </w:rPr>
        <w:t xml:space="preserve">installation of more efficient lighting, pumps and other equipment. </w:t>
      </w:r>
    </w:p>
    <w:p w14:paraId="6E7C4FF5" w14:textId="77777777" w:rsidR="00011A46" w:rsidRPr="006A02C5" w:rsidRDefault="00011A46" w:rsidP="00011A46">
      <w:pPr>
        <w:pStyle w:val="ARBodyText"/>
        <w:rPr>
          <w:rFonts w:eastAsia="Calibri"/>
        </w:rPr>
      </w:pPr>
      <w:r w:rsidRPr="006A02C5">
        <w:rPr>
          <w:rFonts w:eastAsia="Calibri"/>
        </w:rPr>
        <w:t>Inspiring behavioural change to reduce waste and increase environmental awareness has been achieved in a number of ways, including:</w:t>
      </w:r>
    </w:p>
    <w:p w14:paraId="32145B72" w14:textId="77777777" w:rsidR="00011A46" w:rsidRPr="00804F37" w:rsidRDefault="00011A46" w:rsidP="00011A46">
      <w:pPr>
        <w:pStyle w:val="AR-Bullet"/>
        <w:rPr>
          <w:rFonts w:eastAsia="Calibri"/>
        </w:rPr>
      </w:pPr>
      <w:r w:rsidRPr="00804F37">
        <w:rPr>
          <w:rFonts w:eastAsia="Calibri"/>
        </w:rPr>
        <w:t>engaging staff and visitors in reducing peak energy demand through internal temperature control adjustment, keeping doors closed and switching off lights</w:t>
      </w:r>
    </w:p>
    <w:p w14:paraId="5204FE8D" w14:textId="77777777" w:rsidR="00011A46" w:rsidRPr="00804F37" w:rsidRDefault="00011A46" w:rsidP="00011A46">
      <w:pPr>
        <w:pStyle w:val="AR-Bullet"/>
        <w:rPr>
          <w:rFonts w:eastAsia="Calibri"/>
        </w:rPr>
      </w:pPr>
      <w:r w:rsidRPr="00804F37">
        <w:rPr>
          <w:rFonts w:eastAsia="Calibri"/>
        </w:rPr>
        <w:t>installing a new hydration station, removing single</w:t>
      </w:r>
      <w:r>
        <w:rPr>
          <w:rFonts w:eastAsia="Calibri"/>
        </w:rPr>
        <w:t>-</w:t>
      </w:r>
      <w:r w:rsidRPr="00804F37">
        <w:rPr>
          <w:rFonts w:eastAsia="Calibri"/>
        </w:rPr>
        <w:t xml:space="preserve">use coffee cups, using recyclable and biodegradable containers in the café and retail areas, </w:t>
      </w:r>
      <w:r>
        <w:rPr>
          <w:rFonts w:eastAsia="Calibri"/>
        </w:rPr>
        <w:t xml:space="preserve">for example </w:t>
      </w:r>
      <w:r w:rsidRPr="00804F37">
        <w:rPr>
          <w:rFonts w:eastAsia="Calibri"/>
        </w:rPr>
        <w:t>bamboo straws and serving bowls</w:t>
      </w:r>
      <w:r>
        <w:rPr>
          <w:rFonts w:eastAsia="Calibri"/>
        </w:rPr>
        <w:t>,</w:t>
      </w:r>
      <w:r w:rsidRPr="00804F37">
        <w:rPr>
          <w:rFonts w:eastAsia="Calibri"/>
        </w:rPr>
        <w:t xml:space="preserve"> as part of a holistic retail sustainability strategy</w:t>
      </w:r>
    </w:p>
    <w:p w14:paraId="24A654C5" w14:textId="77777777" w:rsidR="00011A46" w:rsidRPr="00804F37" w:rsidRDefault="00011A46" w:rsidP="00011A46">
      <w:pPr>
        <w:pStyle w:val="AR-Bullet"/>
        <w:rPr>
          <w:rFonts w:eastAsia="Calibri"/>
        </w:rPr>
      </w:pPr>
      <w:r w:rsidRPr="00804F37">
        <w:rPr>
          <w:rFonts w:eastAsia="Calibri"/>
        </w:rPr>
        <w:t>showcasing sustainable material choices as part of talks and tours.</w:t>
      </w:r>
    </w:p>
    <w:p w14:paraId="1C0ED279" w14:textId="77777777" w:rsidR="00011A46" w:rsidRDefault="00011A46" w:rsidP="00011A46">
      <w:pPr>
        <w:pStyle w:val="ARBodyText"/>
      </w:pPr>
      <w:r w:rsidRPr="006A02C5">
        <w:rPr>
          <w:rFonts w:eastAsia="Calibri"/>
        </w:rPr>
        <w:t>The investment in renewable energy that began with the installation of a 153</w:t>
      </w:r>
      <w:r>
        <w:rPr>
          <w:rFonts w:eastAsia="Calibri"/>
        </w:rPr>
        <w:t>kW</w:t>
      </w:r>
      <w:r w:rsidRPr="006A02C5">
        <w:rPr>
          <w:rFonts w:eastAsia="Calibri"/>
        </w:rPr>
        <w:t xml:space="preserve"> peak photovoltaic system in 2011–12 and an additional 44</w:t>
      </w:r>
      <w:r>
        <w:rPr>
          <w:rFonts w:eastAsia="Calibri"/>
        </w:rPr>
        <w:t>kW</w:t>
      </w:r>
      <w:r w:rsidRPr="006A02C5">
        <w:rPr>
          <w:rFonts w:eastAsia="Calibri"/>
        </w:rPr>
        <w:t xml:space="preserve"> in early 2013–14 was fully repaid in 2017. </w:t>
      </w:r>
      <w:r w:rsidRPr="00804F37">
        <w:rPr>
          <w:rFonts w:eastAsia="Calibri"/>
        </w:rPr>
        <w:t xml:space="preserve">Reef HQ Aquarium’s consumption remained 50 per cent less than the 2005–06 baseline (when </w:t>
      </w:r>
      <w:r>
        <w:rPr>
          <w:rFonts w:eastAsia="Calibri"/>
        </w:rPr>
        <w:t xml:space="preserve">the </w:t>
      </w:r>
      <w:r w:rsidRPr="00804F37">
        <w:rPr>
          <w:rFonts w:eastAsia="Calibri"/>
        </w:rPr>
        <w:t>energy</w:t>
      </w:r>
      <w:r>
        <w:rPr>
          <w:rFonts w:eastAsia="Calibri"/>
        </w:rPr>
        <w:t>-</w:t>
      </w:r>
      <w:r w:rsidRPr="00804F37">
        <w:rPr>
          <w:rFonts w:eastAsia="Calibri"/>
        </w:rPr>
        <w:t>saving retrofit began)</w:t>
      </w:r>
      <w:r>
        <w:rPr>
          <w:rFonts w:eastAsia="Calibri"/>
        </w:rPr>
        <w:t>.</w:t>
      </w:r>
      <w:r w:rsidRPr="00804F37" w:rsidDel="0004211B">
        <w:rPr>
          <w:rFonts w:eastAsia="Calibri"/>
        </w:rPr>
        <w:t xml:space="preserve"> </w:t>
      </w:r>
      <w:r>
        <w:t>During</w:t>
      </w:r>
      <w:r w:rsidRPr="00804F37">
        <w:t xml:space="preserve"> </w:t>
      </w:r>
      <w:r>
        <w:t>the reporting period, Reef HQ A</w:t>
      </w:r>
      <w:r w:rsidRPr="00804F37">
        <w:t xml:space="preserve">quarium’s solar power station produced </w:t>
      </w:r>
      <w:r>
        <w:t>289MW</w:t>
      </w:r>
      <w:r w:rsidRPr="00804F37">
        <w:t xml:space="preserve"> of energy.</w:t>
      </w:r>
      <w:r w:rsidRPr="006A02C5">
        <w:t xml:space="preserve"> </w:t>
      </w:r>
    </w:p>
    <w:p w14:paraId="7FAD3BAD" w14:textId="2681DB47" w:rsidR="00011A46" w:rsidRDefault="00011A46" w:rsidP="00011A46">
      <w:pPr>
        <w:pStyle w:val="ARBodyText"/>
      </w:pPr>
      <w:r>
        <w:t xml:space="preserve">Reef HQ Aquarium continues to improve </w:t>
      </w:r>
      <w:r w:rsidR="003D0796">
        <w:t xml:space="preserve">its </w:t>
      </w:r>
      <w:r>
        <w:t xml:space="preserve">sustainability </w:t>
      </w:r>
      <w:r w:rsidR="003D0796">
        <w:t xml:space="preserve">through the </w:t>
      </w:r>
      <w:r>
        <w:t>built environment and energy efficiency and has maintained a 50 per cent reduction of energy use from the baseline. New smart power management systems will further maximise the use of solar power generation.</w:t>
      </w:r>
    </w:p>
    <w:p w14:paraId="33D7663E" w14:textId="32597241" w:rsidR="00011A46" w:rsidRDefault="00011A46" w:rsidP="00011A46">
      <w:pPr>
        <w:pStyle w:val="BodyText1"/>
      </w:pPr>
      <w:r>
        <w:t xml:space="preserve">Reef HQ Aquarium has partnered with Glaciem </w:t>
      </w:r>
      <w:r w:rsidR="00FC7B1F">
        <w:t xml:space="preserve">Cooling </w:t>
      </w:r>
      <w:r>
        <w:t>Technologies in a</w:t>
      </w:r>
      <w:r w:rsidRPr="00FE308A">
        <w:t xml:space="preserve"> trial </w:t>
      </w:r>
      <w:r>
        <w:t xml:space="preserve">that is </w:t>
      </w:r>
      <w:r w:rsidRPr="00FE308A">
        <w:t xml:space="preserve">helping to deliver a new cooling solution for refrigeration </w:t>
      </w:r>
      <w:r>
        <w:t xml:space="preserve">that </w:t>
      </w:r>
      <w:r w:rsidRPr="00FE308A">
        <w:t>could help to optimise the use of renewable ener</w:t>
      </w:r>
      <w:r>
        <w:t xml:space="preserve">gy and reduce emissions </w:t>
      </w:r>
      <w:r w:rsidR="003D0796">
        <w:t>from</w:t>
      </w:r>
      <w:r>
        <w:t xml:space="preserve"> h</w:t>
      </w:r>
      <w:r w:rsidRPr="00FE308A">
        <w:t xml:space="preserve">eating, </w:t>
      </w:r>
      <w:r>
        <w:t>v</w:t>
      </w:r>
      <w:r w:rsidRPr="00FE308A">
        <w:t xml:space="preserve">entilation, </w:t>
      </w:r>
      <w:r>
        <w:t>a</w:t>
      </w:r>
      <w:r w:rsidRPr="00FE308A">
        <w:t xml:space="preserve">ir </w:t>
      </w:r>
      <w:r>
        <w:t>c</w:t>
      </w:r>
      <w:r w:rsidRPr="00FE308A">
        <w:t xml:space="preserve">onditioning and </w:t>
      </w:r>
      <w:r>
        <w:t>r</w:t>
      </w:r>
      <w:r w:rsidRPr="00FE308A">
        <w:t>efrigeration.</w:t>
      </w:r>
      <w:r>
        <w:t xml:space="preserve"> The project involves the installation of a 4000kg ice storage unit connected to the existing Reef HQ Aquarium cooling system. Renewable energy is first captured via the 256kW Reef HQ Aquarium solar power system and stored as thermal energy (ice) through the use of natural refrigerants. T</w:t>
      </w:r>
      <w:r w:rsidRPr="00D77A18">
        <w:t>he use of natural refrigerants rather than the commonly used synthetic alternative</w:t>
      </w:r>
      <w:r>
        <w:t>,</w:t>
      </w:r>
      <w:r w:rsidRPr="00D77A18">
        <w:t xml:space="preserve"> which are harmful to the environment, </w:t>
      </w:r>
      <w:r>
        <w:t>will enable Reef HQ Aquarium to further showcase innovative sustainability solutions. This system will enable the storage of solar power, which can then be used most efficiently to power Reef HQ Aquarium</w:t>
      </w:r>
      <w:r w:rsidR="00EC1A96">
        <w:t>’s</w:t>
      </w:r>
      <w:r>
        <w:t xml:space="preserve"> air conditioning and aquarium tank cooling (which takes up to 50 per cent of </w:t>
      </w:r>
      <w:r w:rsidR="00EC1A96">
        <w:t xml:space="preserve">Reef HQ Aquarium’s </w:t>
      </w:r>
      <w:r>
        <w:t>current energy), while reducing CO</w:t>
      </w:r>
      <w:r w:rsidRPr="00BB7CA2">
        <w:rPr>
          <w:vertAlign w:val="subscript"/>
        </w:rPr>
        <w:t>2</w:t>
      </w:r>
      <w:r>
        <w:t xml:space="preserve"> emissions. </w:t>
      </w:r>
    </w:p>
    <w:p w14:paraId="697A1EE1" w14:textId="77777777" w:rsidR="00011A46" w:rsidRPr="006A02C5" w:rsidRDefault="00011A46" w:rsidP="00011A46">
      <w:pPr>
        <w:pStyle w:val="ARBodyText"/>
      </w:pPr>
      <w:r>
        <w:t>The technology, developed by Glaciem Cooling Technologies Pty Ltd is being installed at three organisations around Australia, including Reef HQ Aquarium. The project is funded by the Australia Renewable Energy Agency as part of its Advancing Renewable Program.</w:t>
      </w:r>
    </w:p>
    <w:p w14:paraId="0CFF8D16" w14:textId="7979D78C" w:rsidR="00011A46" w:rsidRPr="006A02C5" w:rsidRDefault="00011A46" w:rsidP="00011A46">
      <w:pPr>
        <w:pStyle w:val="ARBodyText"/>
        <w:rPr>
          <w:rFonts w:eastAsia="Arial"/>
        </w:rPr>
      </w:pPr>
      <w:r w:rsidRPr="006A02C5">
        <w:rPr>
          <w:rFonts w:eastAsia="Arial"/>
        </w:rPr>
        <w:t>Other</w:t>
      </w:r>
      <w:r w:rsidRPr="006A02C5">
        <w:rPr>
          <w:rFonts w:eastAsia="Arial"/>
          <w:spacing w:val="-1"/>
        </w:rPr>
        <w:t xml:space="preserve"> </w:t>
      </w:r>
      <w:r w:rsidRPr="006A02C5">
        <w:rPr>
          <w:rFonts w:eastAsia="Arial"/>
        </w:rPr>
        <w:t>measu</w:t>
      </w:r>
      <w:r w:rsidRPr="006A02C5">
        <w:rPr>
          <w:rFonts w:eastAsia="Arial"/>
          <w:spacing w:val="-5"/>
        </w:rPr>
        <w:t>r</w:t>
      </w:r>
      <w:r w:rsidRPr="006A02C5">
        <w:rPr>
          <w:rFonts w:eastAsia="Arial"/>
        </w:rPr>
        <w:t>es</w:t>
      </w:r>
      <w:r w:rsidRPr="006A02C5">
        <w:rPr>
          <w:rFonts w:eastAsia="Arial"/>
          <w:spacing w:val="-1"/>
        </w:rPr>
        <w:t xml:space="preserve"> </w:t>
      </w:r>
      <w:r w:rsidR="003D0796">
        <w:rPr>
          <w:rFonts w:eastAsia="Arial"/>
          <w:spacing w:val="-1"/>
        </w:rPr>
        <w:t>carried out</w:t>
      </w:r>
      <w:r w:rsidRPr="006A02C5">
        <w:rPr>
          <w:rFonts w:eastAsia="Arial"/>
          <w:spacing w:val="-1"/>
        </w:rPr>
        <w:t xml:space="preserve"> </w:t>
      </w:r>
      <w:r>
        <w:rPr>
          <w:rFonts w:eastAsia="Arial"/>
        </w:rPr>
        <w:t>over</w:t>
      </w:r>
      <w:r w:rsidRPr="006A02C5">
        <w:rPr>
          <w:rFonts w:eastAsia="Arial"/>
          <w:spacing w:val="-1"/>
        </w:rPr>
        <w:t xml:space="preserve"> </w:t>
      </w:r>
      <w:r w:rsidRPr="006A02C5">
        <w:rPr>
          <w:rFonts w:eastAsia="Arial"/>
        </w:rPr>
        <w:t>the</w:t>
      </w:r>
      <w:r w:rsidRPr="006A02C5">
        <w:rPr>
          <w:rFonts w:eastAsia="Arial"/>
          <w:spacing w:val="-1"/>
        </w:rPr>
        <w:t xml:space="preserve"> </w:t>
      </w:r>
      <w:r w:rsidRPr="006A02C5">
        <w:rPr>
          <w:rFonts w:eastAsia="Arial"/>
        </w:rPr>
        <w:t>last</w:t>
      </w:r>
      <w:r w:rsidRPr="006A02C5">
        <w:rPr>
          <w:rFonts w:eastAsia="Arial"/>
          <w:spacing w:val="-1"/>
        </w:rPr>
        <w:t xml:space="preserve"> </w:t>
      </w:r>
      <w:r w:rsidR="003D0796" w:rsidRPr="006A02C5">
        <w:rPr>
          <w:rFonts w:eastAsia="Arial"/>
        </w:rPr>
        <w:t>year</w:t>
      </w:r>
      <w:r w:rsidR="003D0796" w:rsidRPr="006A02C5">
        <w:rPr>
          <w:rFonts w:eastAsia="Arial"/>
          <w:w w:val="98"/>
        </w:rPr>
        <w:t xml:space="preserve"> </w:t>
      </w:r>
      <w:r w:rsidRPr="006A02C5">
        <w:rPr>
          <w:rFonts w:eastAsia="Arial"/>
        </w:rPr>
        <w:t>include:</w:t>
      </w:r>
    </w:p>
    <w:p w14:paraId="42D43552" w14:textId="77777777" w:rsidR="00011A46" w:rsidRDefault="00011A46" w:rsidP="00011A46">
      <w:pPr>
        <w:pStyle w:val="AR-Bullet"/>
      </w:pPr>
      <w:r>
        <w:t>using</w:t>
      </w:r>
      <w:r>
        <w:rPr>
          <w:spacing w:val="7"/>
        </w:rPr>
        <w:t xml:space="preserve"> </w:t>
      </w:r>
      <w:r>
        <w:t>the building</w:t>
      </w:r>
      <w:r>
        <w:rPr>
          <w:spacing w:val="1"/>
        </w:rPr>
        <w:t xml:space="preserve"> </w:t>
      </w:r>
      <w:r>
        <w:t>management</w:t>
      </w:r>
      <w:r>
        <w:rPr>
          <w:spacing w:val="1"/>
        </w:rPr>
        <w:t xml:space="preserve"> </w:t>
      </w:r>
      <w:r>
        <w:t>system to redirect and manage energy consumption at Reef HQ Aquarium</w:t>
      </w:r>
    </w:p>
    <w:p w14:paraId="620E6AB2" w14:textId="716DA882" w:rsidR="00011A46" w:rsidRDefault="00011A46" w:rsidP="00011A46">
      <w:pPr>
        <w:pStyle w:val="AR-Bullet"/>
      </w:pPr>
      <w:r>
        <w:t>increased focus on source reduction across Authority’s office locations to</w:t>
      </w:r>
      <w:r>
        <w:rPr>
          <w:spacing w:val="7"/>
        </w:rPr>
        <w:t xml:space="preserve"> </w:t>
      </w:r>
      <w:r>
        <w:rPr>
          <w:spacing w:val="-4"/>
        </w:rPr>
        <w:t>r</w:t>
      </w:r>
      <w:r>
        <w:t>educe</w:t>
      </w:r>
      <w:r>
        <w:rPr>
          <w:spacing w:val="7"/>
        </w:rPr>
        <w:t xml:space="preserve"> </w:t>
      </w:r>
      <w:r>
        <w:t>the</w:t>
      </w:r>
      <w:r>
        <w:rPr>
          <w:spacing w:val="7"/>
        </w:rPr>
        <w:t xml:space="preserve"> </w:t>
      </w:r>
      <w:r>
        <w:t>volume</w:t>
      </w:r>
      <w:r>
        <w:rPr>
          <w:spacing w:val="7"/>
        </w:rPr>
        <w:t xml:space="preserve"> </w:t>
      </w:r>
      <w:r>
        <w:t>of</w:t>
      </w:r>
      <w:r>
        <w:rPr>
          <w:spacing w:val="7"/>
        </w:rPr>
        <w:t xml:space="preserve"> </w:t>
      </w:r>
      <w:r w:rsidR="00F831B9">
        <w:rPr>
          <w:spacing w:val="-4"/>
        </w:rPr>
        <w:t>waste</w:t>
      </w:r>
      <w:r w:rsidR="00F831B9">
        <w:t xml:space="preserve"> </w:t>
      </w:r>
      <w:r>
        <w:t>going</w:t>
      </w:r>
      <w:r>
        <w:rPr>
          <w:spacing w:val="11"/>
        </w:rPr>
        <w:t xml:space="preserve"> </w:t>
      </w:r>
      <w:r>
        <w:t>to</w:t>
      </w:r>
      <w:r>
        <w:rPr>
          <w:spacing w:val="11"/>
        </w:rPr>
        <w:t xml:space="preserve"> </w:t>
      </w:r>
      <w:r>
        <w:t>landfill</w:t>
      </w:r>
    </w:p>
    <w:p w14:paraId="5E201BAF" w14:textId="77777777" w:rsidR="00011A46" w:rsidRPr="00A5602E" w:rsidRDefault="00011A46" w:rsidP="00011A46">
      <w:pPr>
        <w:pStyle w:val="AR-Bullet"/>
      </w:pPr>
      <w:r w:rsidRPr="00A5602E">
        <w:t>using</w:t>
      </w:r>
      <w:r w:rsidRPr="00A5602E">
        <w:rPr>
          <w:spacing w:val="6"/>
        </w:rPr>
        <w:t xml:space="preserve"> </w:t>
      </w:r>
      <w:r w:rsidRPr="00A11172">
        <w:t>an</w:t>
      </w:r>
      <w:r w:rsidRPr="00624D40">
        <w:rPr>
          <w:spacing w:val="6"/>
        </w:rPr>
        <w:t xml:space="preserve"> </w:t>
      </w:r>
      <w:r w:rsidRPr="00624D40">
        <w:t>automated</w:t>
      </w:r>
      <w:r w:rsidRPr="00624D40">
        <w:rPr>
          <w:spacing w:val="6"/>
        </w:rPr>
        <w:t xml:space="preserve"> </w:t>
      </w:r>
      <w:r w:rsidRPr="00624D40">
        <w:t>office lighting</w:t>
      </w:r>
      <w:r w:rsidRPr="00624D40">
        <w:rPr>
          <w:spacing w:val="2"/>
        </w:rPr>
        <w:t xml:space="preserve"> </w:t>
      </w:r>
      <w:r w:rsidRPr="00624D40">
        <w:t>system</w:t>
      </w:r>
      <w:r w:rsidRPr="00624D40">
        <w:rPr>
          <w:spacing w:val="3"/>
        </w:rPr>
        <w:t xml:space="preserve"> (</w:t>
      </w:r>
      <w:r w:rsidRPr="00A7152F">
        <w:t xml:space="preserve">timed as well as motion sensors in discrete rooms) </w:t>
      </w:r>
      <w:r w:rsidRPr="00A5602E">
        <w:t>in</w:t>
      </w:r>
      <w:r w:rsidRPr="00A11172">
        <w:rPr>
          <w:spacing w:val="3"/>
        </w:rPr>
        <w:t xml:space="preserve"> </w:t>
      </w:r>
      <w:r w:rsidRPr="00624D40">
        <w:t>the</w:t>
      </w:r>
      <w:r w:rsidRPr="00624D40">
        <w:rPr>
          <w:spacing w:val="3"/>
        </w:rPr>
        <w:t xml:space="preserve"> </w:t>
      </w:r>
      <w:r w:rsidRPr="00624D40">
        <w:t>main</w:t>
      </w:r>
      <w:r w:rsidRPr="00624D40">
        <w:rPr>
          <w:spacing w:val="2"/>
        </w:rPr>
        <w:t xml:space="preserve"> </w:t>
      </w:r>
      <w:r w:rsidRPr="00624D40">
        <w:rPr>
          <w:spacing w:val="-22"/>
        </w:rPr>
        <w:t>T</w:t>
      </w:r>
      <w:r w:rsidRPr="00624D40">
        <w:t>ownsville building</w:t>
      </w:r>
      <w:r w:rsidRPr="00624D40">
        <w:rPr>
          <w:spacing w:val="10"/>
        </w:rPr>
        <w:t xml:space="preserve"> </w:t>
      </w:r>
      <w:r w:rsidRPr="00624D40">
        <w:t>to</w:t>
      </w:r>
      <w:r w:rsidRPr="00624D40">
        <w:rPr>
          <w:spacing w:val="11"/>
        </w:rPr>
        <w:t xml:space="preserve"> </w:t>
      </w:r>
      <w:r w:rsidRPr="00624D40">
        <w:rPr>
          <w:spacing w:val="-4"/>
        </w:rPr>
        <w:t>r</w:t>
      </w:r>
      <w:r w:rsidRPr="00624D40">
        <w:t>educe</w:t>
      </w:r>
      <w:r w:rsidRPr="00624D40">
        <w:rPr>
          <w:spacing w:val="10"/>
        </w:rPr>
        <w:t xml:space="preserve"> </w:t>
      </w:r>
      <w:r w:rsidRPr="00624D40">
        <w:t>ene</w:t>
      </w:r>
      <w:r w:rsidRPr="00624D40">
        <w:rPr>
          <w:spacing w:val="-7"/>
        </w:rPr>
        <w:t>r</w:t>
      </w:r>
      <w:r w:rsidRPr="00624D40">
        <w:t>gy</w:t>
      </w:r>
      <w:r w:rsidRPr="00624D40">
        <w:rPr>
          <w:spacing w:val="11"/>
        </w:rPr>
        <w:t xml:space="preserve"> </w:t>
      </w:r>
      <w:r w:rsidRPr="00624D40">
        <w:t>consumption</w:t>
      </w:r>
      <w:r w:rsidRPr="00A7152F">
        <w:t> </w:t>
      </w:r>
    </w:p>
    <w:p w14:paraId="10D2ED6E" w14:textId="5FDEFF4B" w:rsidR="00011A46" w:rsidRPr="00A5602E" w:rsidRDefault="00011A46" w:rsidP="00011A46">
      <w:pPr>
        <w:pStyle w:val="AR-Bullet"/>
      </w:pPr>
      <w:r w:rsidRPr="00A11172">
        <w:t>maintaining the triple-tier Ecotourism Australia’s ECO Certification of Reef HQ Aquarium for</w:t>
      </w:r>
      <w:r w:rsidRPr="00624D40">
        <w:t xml:space="preserve"> Advanced Ecotourism, Climate Action Business and Respecting our Culture — the aquarium is one of only 15 organisations nationwide to achieve this</w:t>
      </w:r>
      <w:r w:rsidRPr="00A7152F">
        <w:t xml:space="preserve">. The </w:t>
      </w:r>
      <w:r w:rsidR="00F831B9">
        <w:t>certification</w:t>
      </w:r>
      <w:r w:rsidRPr="00A7152F">
        <w:t xml:space="preserve"> requires a visit by Ecotourism Australia to audit and verify, which has not been able to occur due to COVID-19. The certification has been continued on the basis that they have been unable to visit</w:t>
      </w:r>
    </w:p>
    <w:p w14:paraId="06EB5B2C" w14:textId="77777777" w:rsidR="00011A46" w:rsidRDefault="00011A46" w:rsidP="00011A46">
      <w:pPr>
        <w:pStyle w:val="AR-Bullet"/>
      </w:pPr>
      <w:r>
        <w:t>choosing environmentally sustainable materials for Reef HQ Aquarium exhibits where possible (not all materials can be sustainable, e.g. PVC pipes)</w:t>
      </w:r>
    </w:p>
    <w:p w14:paraId="0E156208" w14:textId="77777777" w:rsidR="00011A46" w:rsidRPr="00A5602E" w:rsidRDefault="00011A46" w:rsidP="00011A46">
      <w:pPr>
        <w:pStyle w:val="AR-Bullet"/>
      </w:pPr>
      <w:r>
        <w:t xml:space="preserve">taking Australian Greenhouse Office specifications on fuel consumption targets into </w:t>
      </w:r>
      <w:r w:rsidRPr="00A5602E">
        <w:t>account when making vehicle leasing decisions</w:t>
      </w:r>
      <w:r>
        <w:t>; f</w:t>
      </w:r>
      <w:r w:rsidRPr="00A7152F">
        <w:t>uel consumption targets are now included in selection processes</w:t>
      </w:r>
    </w:p>
    <w:p w14:paraId="655E857A" w14:textId="77777777" w:rsidR="00011A46" w:rsidRPr="00A5602E" w:rsidRDefault="00011A46" w:rsidP="00011A46">
      <w:pPr>
        <w:pStyle w:val="AR-Bullet"/>
      </w:pPr>
      <w:r w:rsidRPr="00A11172">
        <w:t>using hybrid energy vehicles for fleet use and usin</w:t>
      </w:r>
      <w:r w:rsidRPr="00624D40">
        <w:t>g only ethanol-inclusive fuels (E10) in</w:t>
      </w:r>
      <w:r w:rsidRPr="00624D40">
        <w:rPr>
          <w:spacing w:val="-14"/>
        </w:rPr>
        <w:t xml:space="preserve"> </w:t>
      </w:r>
      <w:r w:rsidRPr="00624D40">
        <w:t>those vehicles</w:t>
      </w:r>
      <w:r>
        <w:t>; the</w:t>
      </w:r>
      <w:r w:rsidRPr="00A7152F">
        <w:t xml:space="preserve"> Authority has two hybrid vehicles in its fleet </w:t>
      </w:r>
    </w:p>
    <w:p w14:paraId="7633787A" w14:textId="77777777" w:rsidR="00011A46" w:rsidRPr="00624D40" w:rsidRDefault="00011A46" w:rsidP="00011A46">
      <w:pPr>
        <w:pStyle w:val="AR-Bullet"/>
      </w:pPr>
      <w:r w:rsidRPr="00A11172">
        <w:t xml:space="preserve">undertaking pest control using methods designed to minimise environmental impact </w:t>
      </w:r>
    </w:p>
    <w:p w14:paraId="2FA1D463" w14:textId="77777777" w:rsidR="00011A46" w:rsidRPr="00A5602E" w:rsidRDefault="00011A46" w:rsidP="00011A46">
      <w:pPr>
        <w:pStyle w:val="AR-Bullet"/>
      </w:pPr>
      <w:r w:rsidRPr="00624D40">
        <w:t xml:space="preserve">using energy-efficient multi-function devices (photocopiers, printers, scanners) and programming them for duplex printing to reduce paper usage and </w:t>
      </w:r>
      <w:r w:rsidRPr="00A7152F">
        <w:t>having a standby mode</w:t>
      </w:r>
    </w:p>
    <w:p w14:paraId="6E5D9B60" w14:textId="77777777" w:rsidR="00011A46" w:rsidRPr="00624D40" w:rsidRDefault="00011A46" w:rsidP="00011A46">
      <w:pPr>
        <w:pStyle w:val="AR-Bullet"/>
      </w:pPr>
      <w:r w:rsidRPr="00A11172">
        <w:t xml:space="preserve">sending photocopier toner cartridges, disused desktop phones and disused mobile phones for recycling. IT systems that have a memory (hard drives and </w:t>
      </w:r>
      <w:r w:rsidRPr="00624D40">
        <w:t xml:space="preserve">mobile phones) are destroyed </w:t>
      </w:r>
      <w:r>
        <w:t>as per</w:t>
      </w:r>
      <w:r w:rsidRPr="00A11172">
        <w:t xml:space="preserve"> </w:t>
      </w:r>
      <w:r w:rsidRPr="00624D40">
        <w:t>the Authority’s security policy</w:t>
      </w:r>
      <w:r>
        <w:t xml:space="preserve"> and all </w:t>
      </w:r>
      <w:r w:rsidRPr="00624D40">
        <w:t>other e-waste is recycled locally</w:t>
      </w:r>
    </w:p>
    <w:p w14:paraId="181EA1AC" w14:textId="77777777" w:rsidR="00011A46" w:rsidRPr="00A5602E" w:rsidRDefault="00011A46" w:rsidP="00011A46">
      <w:pPr>
        <w:pStyle w:val="AR-Bullet"/>
      </w:pPr>
      <w:r w:rsidRPr="00624D40">
        <w:t xml:space="preserve">collecting fluorescent tubes, batteries and cardboard waste for recycling </w:t>
      </w:r>
      <w:r w:rsidRPr="00A7152F">
        <w:t>via a segregated waste system</w:t>
      </w:r>
    </w:p>
    <w:p w14:paraId="6A2CF742" w14:textId="77777777" w:rsidR="00011A46" w:rsidRDefault="00011A46" w:rsidP="00011A46">
      <w:pPr>
        <w:pStyle w:val="AR-Bullet"/>
      </w:pPr>
      <w:r>
        <w:t>actively encouraging staff to recycle office paper and cardboard, which is collected by a local recycling company</w:t>
      </w:r>
    </w:p>
    <w:p w14:paraId="5A168C85" w14:textId="77777777" w:rsidR="00011A46" w:rsidRDefault="00011A46" w:rsidP="00011A46">
      <w:pPr>
        <w:pStyle w:val="AR-Bullet"/>
      </w:pPr>
      <w:r>
        <w:t>recycling packaging and envelopes</w:t>
      </w:r>
    </w:p>
    <w:p w14:paraId="2E19B996" w14:textId="77777777" w:rsidR="00011A46" w:rsidRDefault="00011A46" w:rsidP="00011A46">
      <w:pPr>
        <w:pStyle w:val="AR-Bullet"/>
      </w:pPr>
      <w:r>
        <w:t>printing corporate publications on recycled paper</w:t>
      </w:r>
    </w:p>
    <w:p w14:paraId="2BF17F38" w14:textId="08F4BE82" w:rsidR="00011A46" w:rsidRDefault="00011A46" w:rsidP="00011A46">
      <w:pPr>
        <w:pStyle w:val="AR-Bullet"/>
      </w:pPr>
      <w:r>
        <w:t>photocopier paper contains a percentage of recycled material</w:t>
      </w:r>
    </w:p>
    <w:p w14:paraId="6AAA4502" w14:textId="77777777" w:rsidR="00011A46" w:rsidRDefault="00011A46" w:rsidP="00011A46">
      <w:pPr>
        <w:pStyle w:val="AR-Bullet"/>
      </w:pPr>
      <w:r>
        <w:t>providing documents electronically where possible to reduce paper use; the Authority is trialling electronic signatures and has reduced the number of physical files (scanning)</w:t>
      </w:r>
    </w:p>
    <w:p w14:paraId="21264A60" w14:textId="77777777" w:rsidR="00011A46" w:rsidRDefault="00011A46" w:rsidP="00011A46">
      <w:pPr>
        <w:pStyle w:val="AR-Bullet"/>
      </w:pPr>
      <w:r>
        <w:t>using recycled toilet paper and hand towels in toilets and using dual-flush toilets as a water conservation measure.</w:t>
      </w:r>
      <w:r>
        <w:rPr>
          <w:color w:val="1F497D"/>
        </w:rPr>
        <w:t xml:space="preserve"> </w:t>
      </w:r>
    </w:p>
    <w:p w14:paraId="550006E3" w14:textId="77777777" w:rsidR="00011A46" w:rsidRPr="006A02C5" w:rsidRDefault="00011A46" w:rsidP="00011A46">
      <w:pPr>
        <w:pStyle w:val="Heading3"/>
        <w:rPr>
          <w:rFonts w:eastAsia="Arial"/>
        </w:rPr>
      </w:pPr>
      <w:bookmarkStart w:id="725" w:name="_Toc522097156"/>
      <w:bookmarkStart w:id="726" w:name="_Toc522097351"/>
      <w:bookmarkStart w:id="727" w:name="_Toc524523520"/>
      <w:bookmarkStart w:id="728" w:name="_Toc524530921"/>
      <w:bookmarkStart w:id="729" w:name="_Toc527558335"/>
      <w:bookmarkStart w:id="730" w:name="_Toc14727001"/>
      <w:bookmarkStart w:id="731" w:name="_Toc15294965"/>
      <w:bookmarkStart w:id="732" w:name="_Toc15295301"/>
      <w:r w:rsidRPr="006A02C5">
        <w:rPr>
          <w:rFonts w:eastAsia="Arial"/>
        </w:rPr>
        <w:t>Mechanisms for reviewing and increasing the effectiveness of these measures (section 516A(6)(e))</w:t>
      </w:r>
      <w:bookmarkEnd w:id="725"/>
      <w:bookmarkEnd w:id="726"/>
      <w:bookmarkEnd w:id="727"/>
      <w:bookmarkEnd w:id="728"/>
      <w:bookmarkEnd w:id="729"/>
      <w:bookmarkEnd w:id="730"/>
      <w:bookmarkEnd w:id="731"/>
      <w:bookmarkEnd w:id="732"/>
    </w:p>
    <w:p w14:paraId="7D150D46" w14:textId="77777777" w:rsidR="00011A46" w:rsidRDefault="00011A46" w:rsidP="00011A46">
      <w:pPr>
        <w:pStyle w:val="ARBodyText"/>
        <w:rPr>
          <w:rFonts w:eastAsia="Arial"/>
        </w:rPr>
      </w:pPr>
      <w:r w:rsidRPr="006A02C5">
        <w:rPr>
          <w:rFonts w:eastAsia="Arial"/>
        </w:rPr>
        <w:t xml:space="preserve">Close analysis of energy performance helps the Authority determine how it can most effectively adopt the minimum energy performance measures to meet its needs and the Australian Government’s targets. </w:t>
      </w:r>
    </w:p>
    <w:p w14:paraId="2BAB3C54" w14:textId="77777777" w:rsidR="00011A46" w:rsidRDefault="00011A46" w:rsidP="00011A46">
      <w:pPr>
        <w:pStyle w:val="ARBodyText"/>
        <w:rPr>
          <w:rFonts w:eastAsia="Arial"/>
        </w:rPr>
      </w:pPr>
      <w:r w:rsidRPr="00804F37">
        <w:rPr>
          <w:rFonts w:eastAsia="Arial"/>
        </w:rPr>
        <w:t xml:space="preserve">In considering lease arrangements for future office accommodation, the Authority </w:t>
      </w:r>
      <w:r>
        <w:rPr>
          <w:rFonts w:eastAsia="Arial"/>
        </w:rPr>
        <w:t>will</w:t>
      </w:r>
      <w:r w:rsidRPr="00804F37">
        <w:rPr>
          <w:rFonts w:eastAsia="Arial"/>
        </w:rPr>
        <w:t xml:space="preserve"> </w:t>
      </w:r>
      <w:r>
        <w:rPr>
          <w:rFonts w:eastAsia="Arial"/>
        </w:rPr>
        <w:t xml:space="preserve">consider </w:t>
      </w:r>
      <w:r w:rsidRPr="00804F37">
        <w:rPr>
          <w:rFonts w:eastAsia="Arial"/>
        </w:rPr>
        <w:t>a range of efficiency options, including seeking to achieve a minimum of 4.5-star National Australian Built Environment Rating System rating.</w:t>
      </w:r>
      <w:r w:rsidRPr="006A02C5">
        <w:rPr>
          <w:rFonts w:eastAsia="Arial"/>
        </w:rPr>
        <w:t xml:space="preserve"> </w:t>
      </w:r>
    </w:p>
    <w:p w14:paraId="63362CC5" w14:textId="77777777" w:rsidR="00011A46" w:rsidRDefault="00011A46" w:rsidP="00011A46"/>
    <w:p w14:paraId="30605BA2" w14:textId="77777777" w:rsidR="00011A46" w:rsidRPr="00715F06" w:rsidRDefault="00011A46" w:rsidP="00011A46"/>
    <w:p w14:paraId="7BA81610" w14:textId="77777777" w:rsidR="00011A46" w:rsidRDefault="00011A46" w:rsidP="00011A46">
      <w:pPr>
        <w:spacing w:after="200" w:line="276" w:lineRule="auto"/>
        <w:rPr>
          <w:rFonts w:cs="Arial"/>
          <w:b/>
          <w:bCs/>
          <w:iCs/>
          <w:sz w:val="28"/>
          <w:szCs w:val="28"/>
          <w:lang w:eastAsia="en-US"/>
        </w:rPr>
      </w:pPr>
      <w:r>
        <w:rPr>
          <w:lang w:eastAsia="en-US"/>
        </w:rPr>
        <w:br w:type="page"/>
      </w:r>
    </w:p>
    <w:p w14:paraId="7A635733" w14:textId="77777777" w:rsidR="00011A46" w:rsidRDefault="00011A46" w:rsidP="00011A46">
      <w:pPr>
        <w:pStyle w:val="Heading2"/>
        <w:rPr>
          <w:lang w:eastAsia="en-US"/>
        </w:rPr>
      </w:pPr>
      <w:bookmarkStart w:id="733" w:name="_Toc47599473"/>
      <w:bookmarkStart w:id="734" w:name="_Toc47599948"/>
      <w:bookmarkStart w:id="735" w:name="_Toc47617216"/>
      <w:bookmarkStart w:id="736" w:name="_Toc47627547"/>
      <w:bookmarkStart w:id="737" w:name="_Toc47692866"/>
      <w:bookmarkStart w:id="738" w:name="_Toc47692977"/>
      <w:bookmarkStart w:id="739" w:name="_Toc52869040"/>
      <w:r>
        <w:rPr>
          <w:lang w:eastAsia="en-US"/>
        </w:rPr>
        <w:t>Appendix F: Papers and presentations by agency staff</w:t>
      </w:r>
      <w:bookmarkEnd w:id="733"/>
      <w:bookmarkEnd w:id="734"/>
      <w:bookmarkEnd w:id="735"/>
      <w:bookmarkEnd w:id="736"/>
      <w:bookmarkEnd w:id="737"/>
      <w:bookmarkEnd w:id="738"/>
      <w:bookmarkEnd w:id="739"/>
    </w:p>
    <w:p w14:paraId="5015353D" w14:textId="77777777" w:rsidR="00011A46" w:rsidRDefault="00011A46" w:rsidP="00011A46">
      <w:pPr>
        <w:pStyle w:val="BodyText1"/>
      </w:pPr>
    </w:p>
    <w:p w14:paraId="58A84CC9" w14:textId="7300CF1D" w:rsidR="00011A46" w:rsidRDefault="00011A46" w:rsidP="00011A46">
      <w:pPr>
        <w:pStyle w:val="Heading3"/>
      </w:pPr>
      <w:r>
        <w:t xml:space="preserve">Publications (as at </w:t>
      </w:r>
      <w:r w:rsidR="00473AD5">
        <w:t>30 June 2020</w:t>
      </w:r>
      <w:r>
        <w:t>)</w:t>
      </w:r>
    </w:p>
    <w:p w14:paraId="4B969CE0" w14:textId="77777777" w:rsidR="00011A46" w:rsidRPr="00D154B8" w:rsidRDefault="00011A46" w:rsidP="00011A46">
      <w:pPr>
        <w:pStyle w:val="BodyText1"/>
      </w:pPr>
      <w:r w:rsidRPr="00D154B8">
        <w:t xml:space="preserve">Bell, I.P., Meager, J.J., Eguchi, T., Dobbs, K.A., Miller, J.D. and Madden Hof, C.A., 2020, Twenty-eight years of decline: </w:t>
      </w:r>
      <w:r>
        <w:t>n</w:t>
      </w:r>
      <w:r w:rsidRPr="00D154B8">
        <w:t>esting population demographics and trajectory of the north-east Queensland endangered hawksbill turtle </w:t>
      </w:r>
      <w:r w:rsidRPr="00D154B8">
        <w:rPr>
          <w:i/>
          <w:iCs/>
        </w:rPr>
        <w:t>(Eretmochelys imbricata)</w:t>
      </w:r>
      <w:r w:rsidRPr="00D154B8">
        <w:t>, </w:t>
      </w:r>
      <w:r w:rsidRPr="00D154B8">
        <w:rPr>
          <w:i/>
          <w:iCs/>
        </w:rPr>
        <w:t xml:space="preserve">Biological </w:t>
      </w:r>
      <w:r>
        <w:rPr>
          <w:i/>
          <w:iCs/>
        </w:rPr>
        <w:t>C</w:t>
      </w:r>
      <w:r w:rsidRPr="00D154B8">
        <w:rPr>
          <w:i/>
          <w:iCs/>
        </w:rPr>
        <w:t>onservation, </w:t>
      </w:r>
      <w:r w:rsidRPr="00D154B8">
        <w:t>241: 108376.</w:t>
      </w:r>
    </w:p>
    <w:p w14:paraId="6C0D1FC1" w14:textId="77777777" w:rsidR="00011A46" w:rsidRPr="00D154B8" w:rsidRDefault="00011A46" w:rsidP="00011A46">
      <w:pPr>
        <w:pStyle w:val="BodyText1"/>
      </w:pPr>
      <w:r w:rsidRPr="00D154B8">
        <w:t>Cumming, G.S. and Dobbs, K.A., 2019, Understanding regulatory frameworks for large marine protected areas: permits of the Great Barrier Reef Marine Park, </w:t>
      </w:r>
      <w:r w:rsidRPr="00D154B8">
        <w:rPr>
          <w:i/>
          <w:iCs/>
        </w:rPr>
        <w:t>Biological Conservation, </w:t>
      </w:r>
      <w:r w:rsidRPr="00D154B8">
        <w:t>237: 3-11.</w:t>
      </w:r>
    </w:p>
    <w:p w14:paraId="4E881BE9" w14:textId="77777777" w:rsidR="00011A46" w:rsidRDefault="00011A46" w:rsidP="00011A46">
      <w:pPr>
        <w:pStyle w:val="BodyText1"/>
      </w:pPr>
      <w:r w:rsidRPr="00D154B8">
        <w:t>Day, J.C., Kenchington, R.A., Tanzer, J.M. and Cameron, D.S., 2019, Marine zoning revisited: How decades of zoning the Great Barrier Reef has evolved as an effective spatial planning approach for marine ecosystem-based management, </w:t>
      </w:r>
      <w:r w:rsidRPr="00D154B8">
        <w:rPr>
          <w:i/>
          <w:iCs/>
        </w:rPr>
        <w:t>Aquatic Conservation: Marine and Freshwater Ecosystems, </w:t>
      </w:r>
      <w:r w:rsidRPr="00D154B8">
        <w:t>29: 9-32.</w:t>
      </w:r>
    </w:p>
    <w:p w14:paraId="56A38998" w14:textId="77777777" w:rsidR="00011A46" w:rsidRDefault="00011A46" w:rsidP="00011A46">
      <w:pPr>
        <w:pStyle w:val="BodyText1"/>
        <w:rPr>
          <w:lang w:val="en-US"/>
        </w:rPr>
      </w:pPr>
      <w:r w:rsidRPr="00694650">
        <w:rPr>
          <w:lang w:val="en-US"/>
        </w:rPr>
        <w:t>Dichmont, C.M., Dowling, N.A., Pascoe, S., Cannard, T., Pears, R.J., Breen, S., Roberts, T., Leigh, G.M. and Mangel, M., 2020, Operationalizing triple bottom line harvest strategies, </w:t>
      </w:r>
      <w:r w:rsidRPr="00694650">
        <w:rPr>
          <w:i/>
          <w:iCs/>
          <w:lang w:val="en-US"/>
        </w:rPr>
        <w:t>ICES Journal of Marine Science, </w:t>
      </w:r>
      <w:r w:rsidRPr="00694650">
        <w:rPr>
          <w:lang w:val="en-US"/>
        </w:rPr>
        <w:t>fsaa033: 10.1093/icesjms/fsaa033.</w:t>
      </w:r>
    </w:p>
    <w:p w14:paraId="5AE25ECA" w14:textId="77777777" w:rsidR="00011A46" w:rsidRPr="00D154B8" w:rsidRDefault="00011A46" w:rsidP="00011A46">
      <w:pPr>
        <w:pStyle w:val="BodyText1"/>
      </w:pPr>
      <w:r w:rsidRPr="00D154B8">
        <w:t>Emms, M.A., Saenz</w:t>
      </w:r>
      <w:r>
        <w:t>-</w:t>
      </w:r>
      <w:r w:rsidRPr="00D154B8">
        <w:t>Agudelo, P., Giles, E.C., Gatins, R., Nanninga, G.B., Scott, A., Hobbs, J.A., Frisch, A.J., Mills, S.C. and Beldade, R., 2020, Comparative phylogeography of three host sea anemones in the Indo</w:t>
      </w:r>
      <w:r>
        <w:t>-</w:t>
      </w:r>
      <w:r w:rsidRPr="00D154B8">
        <w:t>Pacific,</w:t>
      </w:r>
      <w:r w:rsidRPr="00D154B8">
        <w:rPr>
          <w:rFonts w:cs="Arial"/>
        </w:rPr>
        <w:t> </w:t>
      </w:r>
      <w:r w:rsidRPr="00D154B8">
        <w:rPr>
          <w:i/>
          <w:iCs/>
        </w:rPr>
        <w:t>Journal of Biogeography, </w:t>
      </w:r>
      <w:r w:rsidRPr="00D154B8">
        <w:t>47(2): 487-500.</w:t>
      </w:r>
    </w:p>
    <w:p w14:paraId="395B4BAB" w14:textId="77777777" w:rsidR="00011A46" w:rsidRDefault="00011A46" w:rsidP="00011A46">
      <w:pPr>
        <w:pStyle w:val="BodyText1"/>
      </w:pPr>
      <w:r w:rsidRPr="00D154B8">
        <w:t>Fidelman, P., McGrath, C., Newlands, M., Dobbs, K., Jago, B. and Hussey, K., 2019, Regulatory implications of coral reef restoration and adaptation under a changing climate, </w:t>
      </w:r>
      <w:r w:rsidRPr="00D154B8">
        <w:rPr>
          <w:i/>
          <w:iCs/>
        </w:rPr>
        <w:t>Environmental Science and Policy, </w:t>
      </w:r>
      <w:r w:rsidRPr="00D154B8">
        <w:t>100: 221-229.</w:t>
      </w:r>
    </w:p>
    <w:p w14:paraId="7E72A241" w14:textId="77777777" w:rsidR="00011A46" w:rsidRPr="005C1D44" w:rsidRDefault="00011A46" w:rsidP="00011A46">
      <w:pPr>
        <w:pStyle w:val="BodyText1"/>
      </w:pPr>
      <w:r>
        <w:t xml:space="preserve">Fletcher, </w:t>
      </w:r>
      <w:r w:rsidRPr="005C1D44">
        <w:t>C</w:t>
      </w:r>
      <w:r>
        <w:t>.</w:t>
      </w:r>
      <w:r w:rsidRPr="005C1D44">
        <w:t>S</w:t>
      </w:r>
      <w:r>
        <w:t>.</w:t>
      </w:r>
      <w:r w:rsidRPr="005C1D44">
        <w:t xml:space="preserve">, </w:t>
      </w:r>
      <w:r w:rsidRPr="005C1D44">
        <w:rPr>
          <w:bCs/>
        </w:rPr>
        <w:t>Bonin</w:t>
      </w:r>
      <w:r>
        <w:rPr>
          <w:bCs/>
        </w:rPr>
        <w:t>,</w:t>
      </w:r>
      <w:r w:rsidRPr="005C1D44">
        <w:rPr>
          <w:bCs/>
        </w:rPr>
        <w:t xml:space="preserve"> M.C.</w:t>
      </w:r>
      <w:r>
        <w:t xml:space="preserve"> and</w:t>
      </w:r>
      <w:r w:rsidRPr="005C1D44">
        <w:t xml:space="preserve"> Westcott</w:t>
      </w:r>
      <w:r>
        <w:t>,</w:t>
      </w:r>
      <w:r w:rsidRPr="005C1D44">
        <w:t xml:space="preserve"> D</w:t>
      </w:r>
      <w:r>
        <w:t>.</w:t>
      </w:r>
      <w:r w:rsidRPr="005C1D44">
        <w:t>A</w:t>
      </w:r>
      <w:r>
        <w:t>.,</w:t>
      </w:r>
      <w:r w:rsidRPr="005C1D44">
        <w:t xml:space="preserve"> 2020</w:t>
      </w:r>
      <w:r>
        <w:t>,</w:t>
      </w:r>
      <w:r w:rsidRPr="005C1D44">
        <w:t xml:space="preserve"> </w:t>
      </w:r>
      <w:r w:rsidRPr="005C1D44">
        <w:rPr>
          <w:i/>
        </w:rPr>
        <w:t xml:space="preserve">An ecologically-based operational strategy for COTS </w:t>
      </w:r>
      <w:r>
        <w:rPr>
          <w:i/>
        </w:rPr>
        <w:t>c</w:t>
      </w:r>
      <w:r w:rsidRPr="005C1D44">
        <w:rPr>
          <w:i/>
        </w:rPr>
        <w:t xml:space="preserve">ontrol: </w:t>
      </w:r>
      <w:r>
        <w:rPr>
          <w:i/>
        </w:rPr>
        <w:t>i</w:t>
      </w:r>
      <w:r w:rsidRPr="005C1D44">
        <w:rPr>
          <w:i/>
        </w:rPr>
        <w:t>ntegrated decision-making from the site to the regional scale. Report to the National Environmental Science Programme</w:t>
      </w:r>
      <w:r w:rsidRPr="005C1D44">
        <w:t>. Reef and Rainforest Research Centre Limited, Cairns (65pp.).</w:t>
      </w:r>
    </w:p>
    <w:p w14:paraId="0EC78E3A" w14:textId="77777777" w:rsidR="00011A46" w:rsidRDefault="00011A46" w:rsidP="00011A46">
      <w:pPr>
        <w:pStyle w:val="BodyText1"/>
      </w:pPr>
      <w:r w:rsidRPr="00D154B8">
        <w:t>Frisch, A.J., Hobbs, J.A., Hansen, S.T., Williamson, D.H., Bonin, M.C., Jones, G.P. and Rizzari, J.R., 2019, Recovery potential of mutualistic anemone and anemonefish populations, </w:t>
      </w:r>
      <w:r w:rsidRPr="00D154B8">
        <w:rPr>
          <w:i/>
          <w:iCs/>
        </w:rPr>
        <w:t>Fisheries Research, </w:t>
      </w:r>
      <w:r w:rsidRPr="00D154B8">
        <w:t>218: 1-9.</w:t>
      </w:r>
    </w:p>
    <w:p w14:paraId="18A80F3B" w14:textId="77777777" w:rsidR="00011A46" w:rsidRPr="005C1D44" w:rsidRDefault="00011A46" w:rsidP="00011A46">
      <w:pPr>
        <w:pStyle w:val="BodyText1"/>
      </w:pPr>
      <w:r w:rsidRPr="005C1D44">
        <w:rPr>
          <w:lang w:val="en-US"/>
        </w:rPr>
        <w:t>Kroon</w:t>
      </w:r>
      <w:r>
        <w:rPr>
          <w:lang w:val="en-US"/>
        </w:rPr>
        <w:t>,</w:t>
      </w:r>
      <w:r w:rsidRPr="005C1D44">
        <w:rPr>
          <w:lang w:val="en-US"/>
        </w:rPr>
        <w:t xml:space="preserve"> F</w:t>
      </w:r>
      <w:r>
        <w:rPr>
          <w:lang w:val="en-US"/>
        </w:rPr>
        <w:t>.</w:t>
      </w:r>
      <w:r w:rsidRPr="005C1D44">
        <w:rPr>
          <w:lang w:val="en-US"/>
        </w:rPr>
        <w:t>J</w:t>
      </w:r>
      <w:r>
        <w:rPr>
          <w:lang w:val="en-US"/>
        </w:rPr>
        <w:t>.</w:t>
      </w:r>
      <w:r w:rsidRPr="005C1D44">
        <w:rPr>
          <w:lang w:val="en-US"/>
        </w:rPr>
        <w:t>, Lefèfvre</w:t>
      </w:r>
      <w:r>
        <w:rPr>
          <w:lang w:val="en-US"/>
        </w:rPr>
        <w:t>,</w:t>
      </w:r>
      <w:r w:rsidRPr="005C1D44">
        <w:rPr>
          <w:lang w:val="en-US"/>
        </w:rPr>
        <w:t xml:space="preserve"> C</w:t>
      </w:r>
      <w:r>
        <w:rPr>
          <w:lang w:val="en-US"/>
        </w:rPr>
        <w:t>.</w:t>
      </w:r>
      <w:r w:rsidRPr="005C1D44">
        <w:rPr>
          <w:lang w:val="en-US"/>
        </w:rPr>
        <w:t>D</w:t>
      </w:r>
      <w:r>
        <w:rPr>
          <w:lang w:val="en-US"/>
        </w:rPr>
        <w:t>.</w:t>
      </w:r>
      <w:r w:rsidRPr="005C1D44">
        <w:rPr>
          <w:lang w:val="en-US"/>
        </w:rPr>
        <w:t>, Doyle</w:t>
      </w:r>
      <w:r>
        <w:rPr>
          <w:lang w:val="en-US"/>
        </w:rPr>
        <w:t>,</w:t>
      </w:r>
      <w:r w:rsidRPr="005C1D44">
        <w:rPr>
          <w:lang w:val="en-US"/>
        </w:rPr>
        <w:t xml:space="preserve"> J</w:t>
      </w:r>
      <w:r>
        <w:rPr>
          <w:lang w:val="en-US"/>
        </w:rPr>
        <w:t>.</w:t>
      </w:r>
      <w:r w:rsidRPr="005C1D44">
        <w:rPr>
          <w:lang w:val="en-US"/>
        </w:rPr>
        <w:t>R</w:t>
      </w:r>
      <w:r>
        <w:rPr>
          <w:lang w:val="en-US"/>
        </w:rPr>
        <w:t>.</w:t>
      </w:r>
      <w:r w:rsidRPr="005C1D44">
        <w:rPr>
          <w:lang w:val="en-US"/>
        </w:rPr>
        <w:t>, Patel</w:t>
      </w:r>
      <w:r>
        <w:rPr>
          <w:lang w:val="en-US"/>
        </w:rPr>
        <w:t>,</w:t>
      </w:r>
      <w:r w:rsidRPr="005C1D44">
        <w:rPr>
          <w:lang w:val="en-US"/>
        </w:rPr>
        <w:t xml:space="preserve"> F</w:t>
      </w:r>
      <w:r>
        <w:rPr>
          <w:lang w:val="en-US"/>
        </w:rPr>
        <w:t>.</w:t>
      </w:r>
      <w:r w:rsidRPr="005C1D44">
        <w:rPr>
          <w:lang w:val="en-US"/>
        </w:rPr>
        <w:t>, Milton</w:t>
      </w:r>
      <w:r>
        <w:rPr>
          <w:lang w:val="en-US"/>
        </w:rPr>
        <w:t>,</w:t>
      </w:r>
      <w:r w:rsidRPr="005C1D44">
        <w:rPr>
          <w:lang w:val="en-US"/>
        </w:rPr>
        <w:t xml:space="preserve"> G</w:t>
      </w:r>
      <w:r>
        <w:rPr>
          <w:lang w:val="en-US"/>
        </w:rPr>
        <w:t>.</w:t>
      </w:r>
      <w:r w:rsidRPr="005C1D44">
        <w:rPr>
          <w:lang w:val="en-US"/>
        </w:rPr>
        <w:t>, Severati</w:t>
      </w:r>
      <w:r>
        <w:rPr>
          <w:lang w:val="en-US"/>
        </w:rPr>
        <w:t>,</w:t>
      </w:r>
      <w:r w:rsidRPr="005C1D44">
        <w:rPr>
          <w:lang w:val="en-US"/>
        </w:rPr>
        <w:t xml:space="preserve"> A</w:t>
      </w:r>
      <w:r>
        <w:rPr>
          <w:lang w:val="en-US"/>
        </w:rPr>
        <w:t>.</w:t>
      </w:r>
      <w:r w:rsidRPr="005C1D44">
        <w:rPr>
          <w:lang w:val="en-US"/>
        </w:rPr>
        <w:t>, Kenway</w:t>
      </w:r>
      <w:r>
        <w:rPr>
          <w:lang w:val="en-US"/>
        </w:rPr>
        <w:t>,</w:t>
      </w:r>
      <w:r w:rsidRPr="005C1D44">
        <w:rPr>
          <w:lang w:val="en-US"/>
        </w:rPr>
        <w:t xml:space="preserve"> M</w:t>
      </w:r>
      <w:r>
        <w:rPr>
          <w:lang w:val="en-US"/>
        </w:rPr>
        <w:t>.</w:t>
      </w:r>
      <w:r w:rsidRPr="005C1D44">
        <w:rPr>
          <w:lang w:val="en-US"/>
        </w:rPr>
        <w:t>, Johansson</w:t>
      </w:r>
      <w:r>
        <w:rPr>
          <w:lang w:val="en-US"/>
        </w:rPr>
        <w:t>,</w:t>
      </w:r>
      <w:r w:rsidRPr="005C1D44">
        <w:rPr>
          <w:lang w:val="en-US"/>
        </w:rPr>
        <w:t xml:space="preserve"> C</w:t>
      </w:r>
      <w:r>
        <w:rPr>
          <w:lang w:val="en-US"/>
        </w:rPr>
        <w:t>.</w:t>
      </w:r>
      <w:r w:rsidRPr="005C1D44">
        <w:rPr>
          <w:lang w:val="en-US"/>
        </w:rPr>
        <w:t>L</w:t>
      </w:r>
      <w:r>
        <w:rPr>
          <w:lang w:val="en-US"/>
        </w:rPr>
        <w:t>.</w:t>
      </w:r>
      <w:r w:rsidRPr="005C1D44">
        <w:rPr>
          <w:lang w:val="en-US"/>
        </w:rPr>
        <w:t>, Schnebert</w:t>
      </w:r>
      <w:r>
        <w:rPr>
          <w:lang w:val="en-US"/>
        </w:rPr>
        <w:t>,</w:t>
      </w:r>
      <w:r w:rsidRPr="005C1D44">
        <w:rPr>
          <w:lang w:val="en-US"/>
        </w:rPr>
        <w:t xml:space="preserve"> S</w:t>
      </w:r>
      <w:r>
        <w:rPr>
          <w:lang w:val="en-US"/>
        </w:rPr>
        <w:t>.</w:t>
      </w:r>
      <w:r w:rsidRPr="005C1D44">
        <w:rPr>
          <w:lang w:val="en-US"/>
        </w:rPr>
        <w:t>, Thomas-Hall</w:t>
      </w:r>
      <w:r>
        <w:rPr>
          <w:lang w:val="en-US"/>
        </w:rPr>
        <w:t>,</w:t>
      </w:r>
      <w:r w:rsidRPr="005C1D44">
        <w:rPr>
          <w:lang w:val="en-US"/>
        </w:rPr>
        <w:t xml:space="preserve"> P</w:t>
      </w:r>
      <w:r>
        <w:rPr>
          <w:lang w:val="en-US"/>
        </w:rPr>
        <w:t>.</w:t>
      </w:r>
      <w:r w:rsidRPr="005C1D44">
        <w:rPr>
          <w:lang w:val="en-US"/>
        </w:rPr>
        <w:t xml:space="preserve">, </w:t>
      </w:r>
      <w:r w:rsidRPr="005C1D44">
        <w:rPr>
          <w:bCs/>
          <w:lang w:val="en-US"/>
        </w:rPr>
        <w:t>Bonin, M.C.</w:t>
      </w:r>
      <w:r w:rsidRPr="005C1D44">
        <w:rPr>
          <w:lang w:val="en-US"/>
        </w:rPr>
        <w:t xml:space="preserve">, </w:t>
      </w:r>
      <w:r w:rsidRPr="005C1D44">
        <w:rPr>
          <w:bCs/>
          <w:lang w:val="en-US"/>
        </w:rPr>
        <w:t>Cameron, D.</w:t>
      </w:r>
      <w:r>
        <w:rPr>
          <w:bCs/>
          <w:lang w:val="en-US"/>
        </w:rPr>
        <w:t xml:space="preserve"> and</w:t>
      </w:r>
      <w:r w:rsidRPr="005C1D44">
        <w:rPr>
          <w:b/>
          <w:bCs/>
          <w:lang w:val="en-US"/>
        </w:rPr>
        <w:t xml:space="preserve"> </w:t>
      </w:r>
      <w:r w:rsidRPr="005C1D44">
        <w:rPr>
          <w:lang w:val="en-US"/>
        </w:rPr>
        <w:t>Westcott</w:t>
      </w:r>
      <w:r>
        <w:rPr>
          <w:lang w:val="en-US"/>
        </w:rPr>
        <w:t>,</w:t>
      </w:r>
      <w:r w:rsidRPr="005C1D44">
        <w:rPr>
          <w:lang w:val="en-US"/>
        </w:rPr>
        <w:t xml:space="preserve"> D</w:t>
      </w:r>
      <w:r>
        <w:rPr>
          <w:lang w:val="en-US"/>
        </w:rPr>
        <w:t>.</w:t>
      </w:r>
      <w:r w:rsidRPr="005C1D44">
        <w:rPr>
          <w:lang w:val="en-US"/>
        </w:rPr>
        <w:t>A</w:t>
      </w:r>
      <w:r>
        <w:rPr>
          <w:lang w:val="en-US"/>
        </w:rPr>
        <w:t xml:space="preserve">., </w:t>
      </w:r>
      <w:r w:rsidRPr="005C1D44">
        <w:rPr>
          <w:lang w:val="en-US"/>
        </w:rPr>
        <w:t>2020</w:t>
      </w:r>
      <w:r>
        <w:rPr>
          <w:lang w:val="en-US"/>
        </w:rPr>
        <w:t xml:space="preserve">, </w:t>
      </w:r>
      <w:r w:rsidRPr="005C1D44">
        <w:rPr>
          <w:lang w:val="en-US"/>
        </w:rPr>
        <w:t xml:space="preserve">DNA-based identification of predators of the corallivorus Crown-of-thorns </w:t>
      </w:r>
      <w:r>
        <w:rPr>
          <w:lang w:val="en-US"/>
        </w:rPr>
        <w:t>s</w:t>
      </w:r>
      <w:r w:rsidRPr="005C1D44">
        <w:rPr>
          <w:lang w:val="en-US"/>
        </w:rPr>
        <w:t>tarfish (</w:t>
      </w:r>
      <w:r w:rsidRPr="005C1D44">
        <w:rPr>
          <w:i/>
          <w:iCs/>
          <w:lang w:val="en-US"/>
        </w:rPr>
        <w:t>Acanthaster cf. solaris</w:t>
      </w:r>
      <w:r w:rsidRPr="005C1D44">
        <w:rPr>
          <w:lang w:val="en-US"/>
        </w:rPr>
        <w:t>) from fish faeces and gut contents</w:t>
      </w:r>
      <w:r>
        <w:rPr>
          <w:lang w:val="en-US"/>
        </w:rPr>
        <w:t>,</w:t>
      </w:r>
      <w:r w:rsidRPr="005C1D44">
        <w:rPr>
          <w:lang w:val="en-US"/>
        </w:rPr>
        <w:t xml:space="preserve"> </w:t>
      </w:r>
      <w:r w:rsidRPr="005C1D44">
        <w:rPr>
          <w:i/>
          <w:iCs/>
          <w:lang w:val="en-US"/>
        </w:rPr>
        <w:t>Scientific Reports</w:t>
      </w:r>
      <w:r>
        <w:rPr>
          <w:i/>
          <w:iCs/>
          <w:lang w:val="en-US"/>
        </w:rPr>
        <w:t>,</w:t>
      </w:r>
      <w:r w:rsidRPr="005C1D44">
        <w:rPr>
          <w:i/>
          <w:iCs/>
          <w:lang w:val="en-US"/>
        </w:rPr>
        <w:t xml:space="preserve"> </w:t>
      </w:r>
      <w:r w:rsidRPr="00E723C4">
        <w:rPr>
          <w:iCs/>
          <w:lang w:val="en-US"/>
        </w:rPr>
        <w:t>10:</w:t>
      </w:r>
      <w:r>
        <w:rPr>
          <w:iCs/>
          <w:lang w:val="en-US"/>
        </w:rPr>
        <w:t xml:space="preserve"> </w:t>
      </w:r>
      <w:r w:rsidRPr="00E723C4">
        <w:rPr>
          <w:iCs/>
          <w:lang w:val="en-US"/>
        </w:rPr>
        <w:t>8184.</w:t>
      </w:r>
    </w:p>
    <w:p w14:paraId="025CFAD7" w14:textId="77777777" w:rsidR="00011A46" w:rsidRPr="00D154B8" w:rsidRDefault="00011A46" w:rsidP="00011A46">
      <w:pPr>
        <w:pStyle w:val="BodyText1"/>
      </w:pPr>
      <w:r w:rsidRPr="00D154B8">
        <w:t>McLeod, I.M., Williamson, D.H., Taylor, S., Srinivasan, M., Read, M., Boxer, C., Mattocks, N. and Ceccarelli, D.M., 2019, Bommies away! Logistics and early effects of repositioning 400 tonnes of displaced coral colonies following cyclone impacts on the Great Barrier Reef, </w:t>
      </w:r>
      <w:r w:rsidRPr="00D154B8">
        <w:rPr>
          <w:i/>
          <w:iCs/>
        </w:rPr>
        <w:t>Ecological Management &amp; Restoration, </w:t>
      </w:r>
      <w:r w:rsidRPr="00D154B8">
        <w:t>20(3): 262-265.</w:t>
      </w:r>
    </w:p>
    <w:p w14:paraId="440FCA9E" w14:textId="77777777" w:rsidR="00011A46" w:rsidRDefault="00011A46" w:rsidP="00011A46">
      <w:pPr>
        <w:pStyle w:val="BodyText1"/>
      </w:pPr>
      <w:r w:rsidRPr="00D154B8">
        <w:t xml:space="preserve">Rasheed, M., Chartrand, K., Collier, C., Carter, A., McKenna, S., Honchin, C. and Fletcher, A., </w:t>
      </w:r>
      <w:r>
        <w:t xml:space="preserve">2019, </w:t>
      </w:r>
      <w:r w:rsidRPr="00D154B8">
        <w:t xml:space="preserve">Developing light thresholds for tropical seagrasses and applying them in real time management of dredging and coastal development, </w:t>
      </w:r>
      <w:r w:rsidRPr="00D154B8">
        <w:rPr>
          <w:i/>
          <w:iCs/>
        </w:rPr>
        <w:t>AMSA 2019: Marine Science for a Blue Economy</w:t>
      </w:r>
      <w:r>
        <w:rPr>
          <w:i/>
          <w:iCs/>
        </w:rPr>
        <w:t>,</w:t>
      </w:r>
      <w:r w:rsidRPr="00D154B8">
        <w:t xml:space="preserve"> 7-11 July 2019, pp. 121.</w:t>
      </w:r>
    </w:p>
    <w:p w14:paraId="2CDCF84D" w14:textId="77777777" w:rsidR="00011A46" w:rsidRPr="00D154B8" w:rsidRDefault="00011A46" w:rsidP="00011A46">
      <w:pPr>
        <w:pStyle w:val="BodyText1"/>
      </w:pPr>
      <w:r w:rsidRPr="00D154B8">
        <w:t>Thiault, L., Weekers, D., Curnock, M., Marshall, N., Pert, P.L., Beeden, R., Dyer, M. and Claudet, J., 2020, Predicting poaching risk in marine protected areas for improved patrol efficiency, </w:t>
      </w:r>
      <w:r w:rsidRPr="00D154B8">
        <w:rPr>
          <w:i/>
          <w:iCs/>
        </w:rPr>
        <w:t>Journal of Environmental Management, </w:t>
      </w:r>
      <w:r w:rsidRPr="00D154B8">
        <w:t>254: 109808.</w:t>
      </w:r>
    </w:p>
    <w:p w14:paraId="342E77D7" w14:textId="77777777" w:rsidR="00011A46" w:rsidRDefault="00011A46" w:rsidP="00011A46">
      <w:pPr>
        <w:pStyle w:val="BodyText1"/>
      </w:pPr>
      <w:r w:rsidRPr="00A47EF6">
        <w:rPr>
          <w:lang w:val="en-US"/>
        </w:rPr>
        <w:t>Thomas, C.R., Bennett, W.W., Garcia, C., Simmonds, A., Honchin, C., Turner, R., Hof, C.A.M. and Bell, I., 2020</w:t>
      </w:r>
      <w:r>
        <w:rPr>
          <w:lang w:val="en-US"/>
        </w:rPr>
        <w:t>,</w:t>
      </w:r>
      <w:r w:rsidRPr="00A47EF6">
        <w:rPr>
          <w:lang w:val="en-US"/>
        </w:rPr>
        <w:t xml:space="preserve"> Coastal bays and coral cays: </w:t>
      </w:r>
      <w:r>
        <w:rPr>
          <w:lang w:val="en-US"/>
        </w:rPr>
        <w:t>m</w:t>
      </w:r>
      <w:r w:rsidRPr="00A47EF6">
        <w:rPr>
          <w:lang w:val="en-US"/>
        </w:rPr>
        <w:t xml:space="preserve">ulti-element study of </w:t>
      </w:r>
      <w:r w:rsidRPr="00A47EF6">
        <w:rPr>
          <w:i/>
          <w:lang w:val="en-US"/>
        </w:rPr>
        <w:t>Chelonia mydas</w:t>
      </w:r>
      <w:r w:rsidRPr="00A47EF6">
        <w:rPr>
          <w:lang w:val="en-US"/>
        </w:rPr>
        <w:t xml:space="preserve"> forage in the Great Barrier Reef (2015–2017)</w:t>
      </w:r>
      <w:r>
        <w:rPr>
          <w:lang w:val="en-US"/>
        </w:rPr>
        <w:t>,</w:t>
      </w:r>
      <w:r w:rsidRPr="00A47EF6">
        <w:rPr>
          <w:lang w:val="en-US"/>
        </w:rPr>
        <w:t> </w:t>
      </w:r>
      <w:r w:rsidRPr="00A47EF6">
        <w:rPr>
          <w:i/>
          <w:iCs/>
          <w:lang w:val="en-US"/>
        </w:rPr>
        <w:t xml:space="preserve">Science of </w:t>
      </w:r>
      <w:r>
        <w:rPr>
          <w:i/>
          <w:iCs/>
          <w:lang w:val="en-US"/>
        </w:rPr>
        <w:t>t</w:t>
      </w:r>
      <w:r w:rsidRPr="00A47EF6">
        <w:rPr>
          <w:i/>
          <w:iCs/>
          <w:lang w:val="en-US"/>
        </w:rPr>
        <w:t>he Total Environment</w:t>
      </w:r>
      <w:r w:rsidRPr="00A47EF6">
        <w:rPr>
          <w:lang w:val="en-US"/>
        </w:rPr>
        <w:t>,</w:t>
      </w:r>
      <w:r>
        <w:rPr>
          <w:lang w:val="en-US"/>
        </w:rPr>
        <w:t xml:space="preserve"> 740: </w:t>
      </w:r>
      <w:r w:rsidRPr="00A47EF6">
        <w:rPr>
          <w:lang w:val="en-US"/>
        </w:rPr>
        <w:t>140042.</w:t>
      </w:r>
    </w:p>
    <w:p w14:paraId="75B85316" w14:textId="77777777" w:rsidR="00011A46" w:rsidRDefault="00011A46" w:rsidP="00011A46">
      <w:pPr>
        <w:pStyle w:val="BodyText1"/>
      </w:pPr>
      <w:r w:rsidRPr="00D154B8">
        <w:t xml:space="preserve">Waltham, N.J., Burrows, D., Wegscheidl, C., Buelow, C., Ronan, M., Connolly, N., Groves, P., Audas, D., Creighton, C. and Sheaves, M., 2019, Lost floodplain wetland environments and efforts to restore connectivity, habitat, and water quality settings on the </w:t>
      </w:r>
      <w:r>
        <w:t>G</w:t>
      </w:r>
      <w:r w:rsidRPr="00D154B8">
        <w:t xml:space="preserve">reat </w:t>
      </w:r>
      <w:r>
        <w:t>B</w:t>
      </w:r>
      <w:r w:rsidRPr="00D154B8">
        <w:t xml:space="preserve">arrier </w:t>
      </w:r>
      <w:r>
        <w:t>R</w:t>
      </w:r>
      <w:r w:rsidRPr="00D154B8">
        <w:t>eef, </w:t>
      </w:r>
      <w:r w:rsidRPr="00D154B8">
        <w:rPr>
          <w:i/>
          <w:iCs/>
        </w:rPr>
        <w:t>Frontiers in Marine Science, </w:t>
      </w:r>
      <w:r w:rsidRPr="00D154B8">
        <w:t>6: 71.</w:t>
      </w:r>
    </w:p>
    <w:p w14:paraId="3B5866FB" w14:textId="77777777" w:rsidR="00011A46" w:rsidRDefault="00011A46" w:rsidP="00011A46">
      <w:pPr>
        <w:pStyle w:val="BodyText1"/>
        <w:rPr>
          <w:lang w:val="en-US"/>
        </w:rPr>
      </w:pPr>
      <w:r w:rsidRPr="00611B38">
        <w:rPr>
          <w:lang w:val="en-US"/>
        </w:rPr>
        <w:t>Weekers, D., Mazerolle, L. and Zahnow, R., 2020, Space-time patterns of poaching risk: Using the near-repeat hypothesis to inform compliance enforcement in marine protected areas, </w:t>
      </w:r>
      <w:r w:rsidRPr="00611B38">
        <w:rPr>
          <w:i/>
          <w:iCs/>
          <w:lang w:val="en-US"/>
        </w:rPr>
        <w:t>Biological Conservation, </w:t>
      </w:r>
      <w:r w:rsidRPr="00611B38">
        <w:rPr>
          <w:lang w:val="en-US"/>
        </w:rPr>
        <w:t>248: 108652.</w:t>
      </w:r>
    </w:p>
    <w:p w14:paraId="49738BEA" w14:textId="77777777" w:rsidR="00011A46" w:rsidRDefault="00011A46" w:rsidP="00011A46">
      <w:pPr>
        <w:pStyle w:val="BodyText1"/>
      </w:pPr>
      <w:r w:rsidRPr="00D154B8">
        <w:t xml:space="preserve">Wilmes, J.C., Schultz, D.J., Hoey, A.S., </w:t>
      </w:r>
      <w:r>
        <w:t>Messmer, V. and Pratchett, M.S.</w:t>
      </w:r>
      <w:r w:rsidRPr="00D154B8">
        <w:t xml:space="preserve"> (in press), Habitat associations of settlement-stage crown-of-thorns starfish on Australia’s Great Barrier Reef, </w:t>
      </w:r>
      <w:r w:rsidRPr="00D154B8">
        <w:rPr>
          <w:i/>
          <w:iCs/>
        </w:rPr>
        <w:t>Coral Reefs, </w:t>
      </w:r>
      <w:r w:rsidRPr="00D154B8">
        <w:t>doi: 10.1007/s00338-6.</w:t>
      </w:r>
    </w:p>
    <w:p w14:paraId="70CB7CF3" w14:textId="77777777" w:rsidR="00011A46" w:rsidRDefault="00011A46" w:rsidP="00011A46">
      <w:pPr>
        <w:pStyle w:val="BodyText1"/>
      </w:pPr>
    </w:p>
    <w:p w14:paraId="49857A87" w14:textId="5EC0EAE1" w:rsidR="00011A46" w:rsidRDefault="00011A46" w:rsidP="00011A46">
      <w:pPr>
        <w:pStyle w:val="Heading3"/>
      </w:pPr>
      <w:r>
        <w:t>Presentations (as at 30</w:t>
      </w:r>
      <w:r w:rsidR="00473AD5">
        <w:t xml:space="preserve"> June 2020</w:t>
      </w:r>
      <w:r>
        <w:t>)</w:t>
      </w:r>
    </w:p>
    <w:p w14:paraId="20BA5773" w14:textId="77777777" w:rsidR="00011A46" w:rsidRDefault="00011A46" w:rsidP="00011A46">
      <w:pPr>
        <w:pStyle w:val="BodyText1"/>
      </w:pPr>
      <w:r>
        <w:t>Dobbs, K., 2019, ‘</w:t>
      </w:r>
      <w:r w:rsidRPr="00CD50F1">
        <w:t>Commonwealth Blue Charter Action Group for Coral Reef Protection and Restoration</w:t>
      </w:r>
      <w:r>
        <w:t>’, 11 July 2019.</w:t>
      </w:r>
    </w:p>
    <w:p w14:paraId="27B9986B" w14:textId="77777777" w:rsidR="00011A46" w:rsidRDefault="00011A46" w:rsidP="00011A46">
      <w:pPr>
        <w:pStyle w:val="BodyText1"/>
      </w:pPr>
      <w:r>
        <w:t>Wachenfeld, D., 2019, ‘</w:t>
      </w:r>
      <w:r w:rsidRPr="00CD50F1">
        <w:t>Reef condition update for GBRF Board</w:t>
      </w:r>
      <w:r>
        <w:t xml:space="preserve">’, </w:t>
      </w:r>
      <w:r w:rsidRPr="001E3C40">
        <w:t>Great Barrier Reef Foundation Board meeting</w:t>
      </w:r>
      <w:r>
        <w:t>, 15 August 2019.</w:t>
      </w:r>
    </w:p>
    <w:p w14:paraId="1618F8D8" w14:textId="77777777" w:rsidR="00011A46" w:rsidRDefault="00011A46" w:rsidP="00011A46">
      <w:pPr>
        <w:pStyle w:val="BodyText1"/>
      </w:pPr>
      <w:r>
        <w:t>Wachenfeld, D., 2019, ‘</w:t>
      </w:r>
      <w:r w:rsidRPr="00CD50F1">
        <w:t>Briefing on Reef condition and management to WWF Board</w:t>
      </w:r>
      <w:r>
        <w:t xml:space="preserve">’, </w:t>
      </w:r>
      <w:r w:rsidRPr="001E3C40">
        <w:t>Visit to GBRMPA by WWF Board, Executive, guests</w:t>
      </w:r>
      <w:r>
        <w:t>, 16 August 2019.</w:t>
      </w:r>
    </w:p>
    <w:p w14:paraId="570F443E" w14:textId="77777777" w:rsidR="00011A46" w:rsidRDefault="00011A46" w:rsidP="00011A46">
      <w:pPr>
        <w:pStyle w:val="BodyText1"/>
      </w:pPr>
      <w:r>
        <w:t>Wachenfeld, D., 2019, ‘</w:t>
      </w:r>
      <w:r w:rsidRPr="00CD50F1">
        <w:t>Presentation for Board networking function</w:t>
      </w:r>
      <w:r>
        <w:t xml:space="preserve">’, </w:t>
      </w:r>
      <w:r w:rsidRPr="001E3C40">
        <w:t>MPA Board networking function</w:t>
      </w:r>
      <w:r>
        <w:t>, 19 August 2019.</w:t>
      </w:r>
    </w:p>
    <w:p w14:paraId="7FB9ED30" w14:textId="77777777" w:rsidR="00011A46" w:rsidRDefault="00011A46" w:rsidP="00011A46">
      <w:pPr>
        <w:pStyle w:val="BodyText1"/>
      </w:pPr>
      <w:r>
        <w:t>Wachenfeld, D., 2019, ‘</w:t>
      </w:r>
      <w:r w:rsidRPr="00CD50F1">
        <w:t>Brief on Reef condition and management for Bruce Lendon</w:t>
      </w:r>
      <w:r>
        <w:t>’, 2 September 2019.</w:t>
      </w:r>
    </w:p>
    <w:p w14:paraId="1ACD5582" w14:textId="77777777" w:rsidR="00011A46" w:rsidRDefault="00011A46" w:rsidP="00011A46">
      <w:pPr>
        <w:pStyle w:val="BodyText1"/>
      </w:pPr>
      <w:r>
        <w:t>Hoey, J. and Schauble, C., 2019, ‘</w:t>
      </w:r>
      <w:r w:rsidRPr="00CD50F1">
        <w:t>Presentation of findings to LMAC's in September 2019</w:t>
      </w:r>
      <w:r>
        <w:t xml:space="preserve">’, </w:t>
      </w:r>
      <w:r w:rsidRPr="001E3C40">
        <w:t xml:space="preserve">Local Marine Advisory Committee's </w:t>
      </w:r>
      <w:r>
        <w:t>(</w:t>
      </w:r>
      <w:r w:rsidRPr="001E3C40">
        <w:t>various</w:t>
      </w:r>
      <w:r>
        <w:t>), 4 September 2019.</w:t>
      </w:r>
    </w:p>
    <w:p w14:paraId="5256147F" w14:textId="77777777" w:rsidR="00011A46" w:rsidRDefault="00011A46" w:rsidP="00011A46">
      <w:pPr>
        <w:pStyle w:val="BodyText1"/>
      </w:pPr>
      <w:r>
        <w:t>Wachenfeld, D., 2019, ‘</w:t>
      </w:r>
      <w:r w:rsidRPr="00CD50F1">
        <w:t>Briefing for new Australian delegate to UNESCO</w:t>
      </w:r>
      <w:r>
        <w:t xml:space="preserve">: </w:t>
      </w:r>
      <w:r w:rsidRPr="00CD50F1">
        <w:t>Megan</w:t>
      </w:r>
      <w:r>
        <w:t xml:space="preserve"> Anderson’, 24 September 2019.</w:t>
      </w:r>
    </w:p>
    <w:p w14:paraId="4B5D35C9" w14:textId="77777777" w:rsidR="00011A46" w:rsidRDefault="00011A46" w:rsidP="00011A46">
      <w:pPr>
        <w:pStyle w:val="BodyText1"/>
      </w:pPr>
      <w:r>
        <w:t>Wachenfeld, D., 2019, ‘</w:t>
      </w:r>
      <w:r w:rsidRPr="00CD50F1">
        <w:t>Presentation for the DoEE World Heritage Forum</w:t>
      </w:r>
      <w:r>
        <w:t xml:space="preserve">’, </w:t>
      </w:r>
      <w:r w:rsidRPr="001E3C40">
        <w:t>World Heritage Forum</w:t>
      </w:r>
      <w:r>
        <w:t>, 26 September 2019.</w:t>
      </w:r>
    </w:p>
    <w:p w14:paraId="51E53E34" w14:textId="77777777" w:rsidR="00011A46" w:rsidRDefault="00011A46" w:rsidP="00011A46">
      <w:pPr>
        <w:pStyle w:val="BodyText1"/>
      </w:pPr>
      <w:r>
        <w:t>Wachenfeld, D., 2019, ‘</w:t>
      </w:r>
      <w:r w:rsidRPr="00736922">
        <w:rPr>
          <w:i/>
        </w:rPr>
        <w:t>Outlook Report 2019</w:t>
      </w:r>
      <w:r>
        <w:t xml:space="preserve">: </w:t>
      </w:r>
      <w:r w:rsidRPr="00CD50F1">
        <w:t>Update for Reef HQ volunteers</w:t>
      </w:r>
      <w:r>
        <w:t>’, 1 October 2019.</w:t>
      </w:r>
    </w:p>
    <w:p w14:paraId="62903717" w14:textId="77777777" w:rsidR="00011A46" w:rsidRDefault="00011A46" w:rsidP="00011A46">
      <w:pPr>
        <w:pStyle w:val="BodyText1"/>
      </w:pPr>
      <w:r>
        <w:t>Wachenfeld, D., 2019, ‘</w:t>
      </w:r>
      <w:r w:rsidRPr="00736922">
        <w:rPr>
          <w:i/>
        </w:rPr>
        <w:t>Outlook Report 2019</w:t>
      </w:r>
      <w:r>
        <w:t xml:space="preserve">: </w:t>
      </w:r>
      <w:r w:rsidRPr="00CD50F1">
        <w:t>Briefing on Outlook Report for GBRF Board</w:t>
      </w:r>
      <w:r>
        <w:t xml:space="preserve">’, </w:t>
      </w:r>
      <w:r w:rsidRPr="001E3C40">
        <w:t>Great Barrier Reef Foundation Board</w:t>
      </w:r>
      <w:r>
        <w:t>, 3 October 2019.</w:t>
      </w:r>
    </w:p>
    <w:p w14:paraId="519E6444" w14:textId="77777777" w:rsidR="00011A46" w:rsidRDefault="00011A46" w:rsidP="00011A46">
      <w:pPr>
        <w:pStyle w:val="BodyText1"/>
      </w:pPr>
      <w:r>
        <w:t>Wachenfeld, D., 2019, ‘</w:t>
      </w:r>
      <w:r w:rsidRPr="00CD50F1">
        <w:t>Outlook Report brief for IUCN</w:t>
      </w:r>
      <w:r>
        <w:t>’, 8 October 2019.</w:t>
      </w:r>
    </w:p>
    <w:p w14:paraId="447968A8" w14:textId="77777777" w:rsidR="00011A46" w:rsidRDefault="00011A46" w:rsidP="00011A46">
      <w:pPr>
        <w:pStyle w:val="BodyText1"/>
      </w:pPr>
      <w:r>
        <w:t>Wachenfeld, D., 2019, ‘</w:t>
      </w:r>
      <w:r w:rsidRPr="00CD50F1">
        <w:t>Brief on Outlook Report to UNESCO (Fanny Douvere)</w:t>
      </w:r>
      <w:r>
        <w:t>’, 10 October 2019.</w:t>
      </w:r>
    </w:p>
    <w:p w14:paraId="00B0DAB7" w14:textId="77777777" w:rsidR="00011A46" w:rsidRDefault="00011A46" w:rsidP="00011A46">
      <w:pPr>
        <w:pStyle w:val="BodyText1"/>
      </w:pPr>
      <w:r>
        <w:t>Wachenfeld, D., 2019, ‘</w:t>
      </w:r>
      <w:r w:rsidRPr="00CD50F1">
        <w:t>Brief on Outlook Report for Norwegian delegation to UNESCO</w:t>
      </w:r>
      <w:r>
        <w:t>’, 10 October 2019.</w:t>
      </w:r>
    </w:p>
    <w:p w14:paraId="1BC33E41" w14:textId="77777777" w:rsidR="00011A46" w:rsidRDefault="00011A46" w:rsidP="00011A46">
      <w:pPr>
        <w:pStyle w:val="BodyText1"/>
      </w:pPr>
      <w:r>
        <w:t>Wachenfeld, D., 2019, ‘</w:t>
      </w:r>
      <w:r w:rsidRPr="00CD50F1">
        <w:t>Presentation to Master Reef Guides Cohort 3</w:t>
      </w:r>
      <w:r>
        <w:t xml:space="preserve">’, </w:t>
      </w:r>
      <w:r w:rsidRPr="001E3C40">
        <w:t>Master Reef Guides Field School</w:t>
      </w:r>
      <w:r>
        <w:t>, 15 October 2019.</w:t>
      </w:r>
    </w:p>
    <w:p w14:paraId="2C37F7B1" w14:textId="77777777" w:rsidR="00011A46" w:rsidRDefault="00011A46" w:rsidP="00011A46">
      <w:pPr>
        <w:pStyle w:val="BodyText1"/>
      </w:pPr>
      <w:r>
        <w:t>Cowlishaw, M., 2019, ‘</w:t>
      </w:r>
      <w:r w:rsidRPr="00CD50F1">
        <w:t>Reef 2050 Review Update for Reef Guardian Councils Steering Committee Meeting</w:t>
      </w:r>
      <w:r>
        <w:t xml:space="preserve">’, </w:t>
      </w:r>
      <w:r w:rsidRPr="001E3C40">
        <w:t>Reef Guardian Councils Steering Committee</w:t>
      </w:r>
      <w:r>
        <w:t>, 17 October 2019.</w:t>
      </w:r>
    </w:p>
    <w:p w14:paraId="7A26097E" w14:textId="77777777" w:rsidR="00011A46" w:rsidRDefault="00011A46" w:rsidP="00011A46">
      <w:pPr>
        <w:pStyle w:val="BodyText1"/>
      </w:pPr>
      <w:r>
        <w:t>Hoey, J., 2019, ‘</w:t>
      </w:r>
      <w:r w:rsidRPr="00736922">
        <w:rPr>
          <w:i/>
        </w:rPr>
        <w:t>Outlook Report 2019</w:t>
      </w:r>
      <w:r w:rsidRPr="00CD50F1">
        <w:t xml:space="preserve"> - What it means for Reef Guardian Councils and communities</w:t>
      </w:r>
      <w:r>
        <w:t xml:space="preserve">’, </w:t>
      </w:r>
      <w:r w:rsidRPr="001E3C40">
        <w:t>Reef Guardian Councils Steering Committee</w:t>
      </w:r>
      <w:r>
        <w:t>, 17 October 2019.</w:t>
      </w:r>
    </w:p>
    <w:p w14:paraId="20471435" w14:textId="77777777" w:rsidR="00011A46" w:rsidRDefault="00011A46" w:rsidP="00011A46">
      <w:pPr>
        <w:pStyle w:val="BodyText1"/>
      </w:pPr>
      <w:r>
        <w:t>Cowlishaw, M., 2019, ‘</w:t>
      </w:r>
      <w:r w:rsidRPr="00CD50F1">
        <w:t>Targets update for joint RAC and IEP Workshop</w:t>
      </w:r>
      <w:r>
        <w:t xml:space="preserve">’, </w:t>
      </w:r>
      <w:r w:rsidRPr="001E3C40">
        <w:t>Reef 2050 Joint RAC and IEP Workshop</w:t>
      </w:r>
      <w:r>
        <w:t>, 24 October 2019.</w:t>
      </w:r>
    </w:p>
    <w:p w14:paraId="61DF0700" w14:textId="77777777" w:rsidR="00011A46" w:rsidRDefault="00011A46" w:rsidP="00011A46">
      <w:pPr>
        <w:pStyle w:val="BodyText1"/>
      </w:pPr>
      <w:r>
        <w:t>Schauble, C., 2019, ‘</w:t>
      </w:r>
      <w:r w:rsidRPr="00736922">
        <w:rPr>
          <w:i/>
        </w:rPr>
        <w:t>Outlook Report 2019</w:t>
      </w:r>
      <w:r w:rsidRPr="00CD50F1">
        <w:t xml:space="preserve"> presentation to QDAF (Qld Fisheries staff)</w:t>
      </w:r>
      <w:r>
        <w:t>’, 28 October 2019.</w:t>
      </w:r>
    </w:p>
    <w:p w14:paraId="441C6B5C" w14:textId="77777777" w:rsidR="00011A46" w:rsidRDefault="00011A46" w:rsidP="00011A46">
      <w:pPr>
        <w:pStyle w:val="BodyText1"/>
      </w:pPr>
      <w:r>
        <w:t>Wachenfeld, D., 2019, ‘</w:t>
      </w:r>
      <w:r w:rsidRPr="00CD50F1">
        <w:t>Brief for Ministerial Forum on current Reef health and forecasts for coming summer</w:t>
      </w:r>
      <w:r>
        <w:t xml:space="preserve">’, </w:t>
      </w:r>
      <w:r w:rsidRPr="001E3C40">
        <w:t>Great Barrier Reef Ministerial Forum</w:t>
      </w:r>
      <w:r>
        <w:t>, 19 November 2019.</w:t>
      </w:r>
    </w:p>
    <w:p w14:paraId="114F7287" w14:textId="77777777" w:rsidR="00011A46" w:rsidRDefault="00011A46" w:rsidP="00011A46">
      <w:pPr>
        <w:pStyle w:val="BodyText1"/>
      </w:pPr>
      <w:r>
        <w:t xml:space="preserve">Houlden, B., 2019, ‘GBR WQ Synthesis Workshop - Marine Monitoring Program’, </w:t>
      </w:r>
      <w:r w:rsidRPr="001E3C40">
        <w:t>Great Barrier Reef Water Quality Synthesis Workshop</w:t>
      </w:r>
      <w:r>
        <w:t>, 25 November 2019.</w:t>
      </w:r>
    </w:p>
    <w:p w14:paraId="2FE9712C" w14:textId="77777777" w:rsidR="00011A46" w:rsidRDefault="00011A46" w:rsidP="00011A46">
      <w:pPr>
        <w:pStyle w:val="BodyText1"/>
      </w:pPr>
      <w:r>
        <w:t>Kerry, J., 2019, ‘</w:t>
      </w:r>
      <w:r w:rsidRPr="00CD50F1">
        <w:t>Presentation to Prof. Graeme Samuel (leading EPBC Act review) on State of the Reef</w:t>
      </w:r>
      <w:r>
        <w:t>’, 12 December 2019.</w:t>
      </w:r>
    </w:p>
    <w:p w14:paraId="29A76D71" w14:textId="77777777" w:rsidR="00011A46" w:rsidRDefault="00011A46" w:rsidP="00011A46">
      <w:pPr>
        <w:pStyle w:val="BodyText1"/>
      </w:pPr>
      <w:r>
        <w:t>Wachenfeld, D., 2020, ‘</w:t>
      </w:r>
      <w:r w:rsidRPr="00CD50F1">
        <w:t>Briefing for TRAC on reef condition</w:t>
      </w:r>
      <w:r>
        <w:t xml:space="preserve">’, </w:t>
      </w:r>
      <w:r w:rsidRPr="001E3C40">
        <w:t>Tourism Reef Advisory Committee</w:t>
      </w:r>
      <w:r>
        <w:t>, 29 January 2020.</w:t>
      </w:r>
    </w:p>
    <w:p w14:paraId="171E5455" w14:textId="77777777" w:rsidR="00011A46" w:rsidRDefault="00011A46" w:rsidP="00011A46">
      <w:pPr>
        <w:pStyle w:val="BodyText1"/>
      </w:pPr>
      <w:r>
        <w:t>Wachenfeld, D., 2020, ‘</w:t>
      </w:r>
      <w:r w:rsidRPr="00CD50F1">
        <w:t>Briefing on health and outlook for the Reef for delegation from German parliament</w:t>
      </w:r>
      <w:r>
        <w:t>’, 20 February 2020.</w:t>
      </w:r>
    </w:p>
    <w:p w14:paraId="0195F0E9" w14:textId="77777777" w:rsidR="00011A46" w:rsidRDefault="00011A46" w:rsidP="00011A46">
      <w:pPr>
        <w:pStyle w:val="BodyText1"/>
      </w:pPr>
      <w:r>
        <w:t>Wachenfeld, D., 2020, ‘</w:t>
      </w:r>
      <w:r w:rsidRPr="00CD50F1">
        <w:t>Reef condition briefing for Andrew Metcalfe (new Secretary of DAWE)</w:t>
      </w:r>
      <w:r>
        <w:t>’, 12 March 2020.</w:t>
      </w:r>
    </w:p>
    <w:p w14:paraId="7047DEAD" w14:textId="77777777" w:rsidR="00011A46" w:rsidRDefault="00011A46" w:rsidP="00011A46">
      <w:pPr>
        <w:pStyle w:val="BodyText1"/>
      </w:pPr>
      <w:r>
        <w:t xml:space="preserve">Wachenfeld, D., Beeden, R. and Johnson, M., 2020, </w:t>
      </w:r>
      <w:r w:rsidRPr="00CD50F1">
        <w:t>Briefing for MPA on 'science for management'</w:t>
      </w:r>
      <w:r>
        <w:t xml:space="preserve">, </w:t>
      </w:r>
      <w:r w:rsidRPr="001E3C40">
        <w:t>Marine Park Authority Board meeting</w:t>
      </w:r>
      <w:r>
        <w:t xml:space="preserve">, 23 June 2020. </w:t>
      </w:r>
    </w:p>
    <w:p w14:paraId="1036905B" w14:textId="77777777" w:rsidR="00011A46" w:rsidRDefault="00011A46" w:rsidP="00011A46">
      <w:pPr>
        <w:spacing w:after="160" w:line="259" w:lineRule="auto"/>
        <w:rPr>
          <w:rFonts w:asciiTheme="majorHAnsi" w:eastAsiaTheme="majorEastAsia" w:hAnsiTheme="majorHAnsi" w:cstheme="majorBidi"/>
          <w:color w:val="365F91" w:themeColor="accent1" w:themeShade="BF"/>
          <w:sz w:val="26"/>
          <w:szCs w:val="26"/>
        </w:rPr>
      </w:pPr>
    </w:p>
    <w:p w14:paraId="184CBBAB" w14:textId="77777777" w:rsidR="00011A46" w:rsidRDefault="00011A46" w:rsidP="00011A46">
      <w:pPr>
        <w:spacing w:after="200" w:line="276" w:lineRule="auto"/>
        <w:rPr>
          <w:rFonts w:cs="Arial"/>
          <w:b/>
          <w:bCs/>
          <w:iCs/>
          <w:sz w:val="28"/>
          <w:szCs w:val="28"/>
          <w:lang w:eastAsia="en-US"/>
        </w:rPr>
      </w:pPr>
      <w:r>
        <w:rPr>
          <w:lang w:eastAsia="en-US"/>
        </w:rPr>
        <w:br w:type="page"/>
      </w:r>
    </w:p>
    <w:p w14:paraId="52C842F8" w14:textId="77777777" w:rsidR="00011A46" w:rsidRPr="003B1C63" w:rsidRDefault="00011A46" w:rsidP="00011A46">
      <w:pPr>
        <w:pStyle w:val="Heading2"/>
        <w:rPr>
          <w:lang w:eastAsia="en-US"/>
        </w:rPr>
      </w:pPr>
      <w:bookmarkStart w:id="740" w:name="_Toc47599474"/>
      <w:bookmarkStart w:id="741" w:name="_Toc47599949"/>
      <w:bookmarkStart w:id="742" w:name="_Toc47617217"/>
      <w:bookmarkStart w:id="743" w:name="_Toc47627548"/>
      <w:bookmarkStart w:id="744" w:name="_Toc47692867"/>
      <w:bookmarkStart w:id="745" w:name="_Toc47692978"/>
      <w:bookmarkStart w:id="746" w:name="_Toc52869041"/>
      <w:r>
        <w:rPr>
          <w:lang w:eastAsia="en-US"/>
        </w:rPr>
        <w:t>Appendix G: Queensland Government financials</w:t>
      </w:r>
      <w:bookmarkEnd w:id="740"/>
      <w:bookmarkEnd w:id="741"/>
      <w:bookmarkEnd w:id="742"/>
      <w:bookmarkEnd w:id="743"/>
      <w:bookmarkEnd w:id="744"/>
      <w:bookmarkEnd w:id="745"/>
      <w:bookmarkEnd w:id="746"/>
    </w:p>
    <w:p w14:paraId="67BE189B" w14:textId="18024C19" w:rsidR="00011A46" w:rsidRDefault="00051BF5" w:rsidP="00011A46">
      <w:pPr>
        <w:rPr>
          <w:lang w:eastAsia="en-US"/>
        </w:rPr>
      </w:pPr>
      <w:r w:rsidRPr="00861FA6">
        <w:t xml:space="preserve">To obtain an accessible copy of the Queensland Government financials covering the </w:t>
      </w:r>
      <w:r w:rsidR="00FC7B1F">
        <w:t xml:space="preserve">RJFMP </w:t>
      </w:r>
      <w:r w:rsidRPr="00861FA6">
        <w:t>for the Great Barrier Reef Marine Park Authority</w:t>
      </w:r>
      <w:r>
        <w:t>, phone 07 475</w:t>
      </w:r>
      <w:r w:rsidRPr="00861FA6">
        <w:t>0 0700.</w:t>
      </w:r>
    </w:p>
    <w:p w14:paraId="774A8F9B" w14:textId="77777777" w:rsidR="00F7603B" w:rsidRDefault="00F7603B" w:rsidP="00011A46">
      <w:pPr>
        <w:rPr>
          <w:lang w:eastAsia="en-US"/>
        </w:rPr>
      </w:pPr>
    </w:p>
    <w:p w14:paraId="7562AF65" w14:textId="70EF31D0" w:rsidR="00F7603B" w:rsidRDefault="00F7603B" w:rsidP="00F7603B">
      <w:pPr>
        <w:pStyle w:val="Heading1"/>
        <w:rPr>
          <w:lang w:eastAsia="en-US"/>
        </w:rPr>
      </w:pPr>
      <w:bookmarkStart w:id="747" w:name="_Toc47599475"/>
      <w:bookmarkStart w:id="748" w:name="_Toc47599950"/>
      <w:bookmarkStart w:id="749" w:name="_Toc47617218"/>
      <w:bookmarkStart w:id="750" w:name="_Toc47627549"/>
      <w:bookmarkStart w:id="751" w:name="_Toc47692868"/>
      <w:bookmarkStart w:id="752" w:name="_Toc47692979"/>
      <w:bookmarkStart w:id="753" w:name="_Toc52869042"/>
      <w:r>
        <w:rPr>
          <w:lang w:eastAsia="en-US"/>
        </w:rPr>
        <w:t>Part 7 Acronyms and index</w:t>
      </w:r>
      <w:bookmarkEnd w:id="747"/>
      <w:bookmarkEnd w:id="748"/>
      <w:bookmarkEnd w:id="749"/>
      <w:bookmarkEnd w:id="750"/>
      <w:bookmarkEnd w:id="751"/>
      <w:bookmarkEnd w:id="752"/>
      <w:bookmarkEnd w:id="753"/>
    </w:p>
    <w:p w14:paraId="71679011" w14:textId="2B29C971" w:rsidR="00F7603B" w:rsidRDefault="00F7603B" w:rsidP="00F7603B">
      <w:pPr>
        <w:pStyle w:val="Heading2"/>
        <w:rPr>
          <w:lang w:eastAsia="en-US"/>
        </w:rPr>
      </w:pPr>
      <w:bookmarkStart w:id="754" w:name="_Toc47599476"/>
      <w:bookmarkStart w:id="755" w:name="_Toc47599951"/>
      <w:bookmarkStart w:id="756" w:name="_Toc47617219"/>
      <w:bookmarkStart w:id="757" w:name="_Toc47627550"/>
      <w:bookmarkStart w:id="758" w:name="_Toc47692869"/>
      <w:bookmarkStart w:id="759" w:name="_Toc47692980"/>
      <w:bookmarkStart w:id="760" w:name="_Toc52869043"/>
      <w:r>
        <w:rPr>
          <w:lang w:eastAsia="en-US"/>
        </w:rPr>
        <w:t>Acronyms</w:t>
      </w:r>
      <w:bookmarkEnd w:id="754"/>
      <w:bookmarkEnd w:id="755"/>
      <w:bookmarkEnd w:id="756"/>
      <w:bookmarkEnd w:id="757"/>
      <w:bookmarkEnd w:id="758"/>
      <w:bookmarkEnd w:id="759"/>
      <w:bookmarkEnd w:id="760"/>
    </w:p>
    <w:p w14:paraId="428FE402" w14:textId="77777777" w:rsidR="00913E9D" w:rsidRDefault="00913E9D" w:rsidP="00913E9D">
      <w:pPr>
        <w:pStyle w:val="ARBodyText"/>
        <w:tabs>
          <w:tab w:val="left" w:pos="1134"/>
        </w:tabs>
        <w:rPr>
          <w:lang w:eastAsia="en-AU"/>
        </w:rPr>
      </w:pPr>
      <w:r>
        <w:rPr>
          <w:lang w:eastAsia="en-AU"/>
        </w:rPr>
        <w:t>AC</w:t>
      </w:r>
      <w:r>
        <w:rPr>
          <w:lang w:eastAsia="en-AU"/>
        </w:rPr>
        <w:tab/>
        <w:t>Audit committee</w:t>
      </w:r>
    </w:p>
    <w:p w14:paraId="79D90101" w14:textId="77777777" w:rsidR="00913E9D" w:rsidRPr="00C51A02" w:rsidRDefault="00913E9D" w:rsidP="00913E9D">
      <w:pPr>
        <w:pStyle w:val="ARBodyText"/>
        <w:tabs>
          <w:tab w:val="left" w:pos="1134"/>
        </w:tabs>
        <w:rPr>
          <w:lang w:eastAsia="en-AU"/>
        </w:rPr>
      </w:pPr>
      <w:r w:rsidRPr="00C51A02">
        <w:rPr>
          <w:lang w:eastAsia="en-AU"/>
        </w:rPr>
        <w:t>AIMS</w:t>
      </w:r>
      <w:r w:rsidRPr="00C51A02">
        <w:rPr>
          <w:lang w:eastAsia="en-AU"/>
        </w:rPr>
        <w:tab/>
        <w:t>Australian Institute of Marine Science</w:t>
      </w:r>
    </w:p>
    <w:p w14:paraId="01610DD4" w14:textId="3FFFD3FD" w:rsidR="00190BAD" w:rsidRDefault="00190BAD" w:rsidP="00913E9D">
      <w:pPr>
        <w:pStyle w:val="ARBodyText"/>
        <w:tabs>
          <w:tab w:val="left" w:pos="1134"/>
        </w:tabs>
        <w:rPr>
          <w:lang w:eastAsia="en-AU"/>
        </w:rPr>
      </w:pPr>
      <w:r w:rsidRPr="00190BAD">
        <w:rPr>
          <w:lang w:eastAsia="en-AU"/>
        </w:rPr>
        <w:t>AM</w:t>
      </w:r>
      <w:r w:rsidRPr="00190BAD">
        <w:rPr>
          <w:lang w:eastAsia="en-AU"/>
        </w:rPr>
        <w:tab/>
        <w:t>Member of the Order</w:t>
      </w:r>
    </w:p>
    <w:p w14:paraId="70F77672" w14:textId="26A8255F" w:rsidR="00190BAD" w:rsidRPr="00190BAD" w:rsidRDefault="00190BAD" w:rsidP="00913E9D">
      <w:pPr>
        <w:pStyle w:val="ARBodyText"/>
        <w:tabs>
          <w:tab w:val="left" w:pos="1134"/>
        </w:tabs>
        <w:rPr>
          <w:lang w:eastAsia="en-AU"/>
        </w:rPr>
      </w:pPr>
      <w:r>
        <w:rPr>
          <w:lang w:eastAsia="en-AU"/>
        </w:rPr>
        <w:t>AMSA</w:t>
      </w:r>
      <w:r>
        <w:rPr>
          <w:lang w:eastAsia="en-AU"/>
        </w:rPr>
        <w:tab/>
        <w:t>Australian Maritime Safety Authority</w:t>
      </w:r>
    </w:p>
    <w:p w14:paraId="0164722B" w14:textId="77777777" w:rsidR="00913E9D" w:rsidRPr="00C51A02" w:rsidRDefault="00913E9D" w:rsidP="00913E9D">
      <w:pPr>
        <w:pStyle w:val="ARBodyText"/>
        <w:tabs>
          <w:tab w:val="left" w:pos="1134"/>
        </w:tabs>
        <w:rPr>
          <w:lang w:eastAsia="en-AU"/>
        </w:rPr>
      </w:pPr>
      <w:r>
        <w:rPr>
          <w:lang w:eastAsia="en-AU"/>
        </w:rPr>
        <w:t>ANAO</w:t>
      </w:r>
      <w:r>
        <w:rPr>
          <w:lang w:eastAsia="en-AU"/>
        </w:rPr>
        <w:tab/>
        <w:t>Australian National Audit Office</w:t>
      </w:r>
    </w:p>
    <w:p w14:paraId="057C9F0F" w14:textId="77777777" w:rsidR="00913E9D" w:rsidRDefault="00913E9D" w:rsidP="00913E9D">
      <w:pPr>
        <w:pStyle w:val="ARBodyText"/>
        <w:tabs>
          <w:tab w:val="left" w:pos="1134"/>
        </w:tabs>
        <w:rPr>
          <w:lang w:eastAsia="en-AU"/>
        </w:rPr>
      </w:pPr>
      <w:r w:rsidRPr="00C51A02">
        <w:rPr>
          <w:lang w:eastAsia="en-AU"/>
        </w:rPr>
        <w:t>APS</w:t>
      </w:r>
      <w:r w:rsidRPr="00C51A02">
        <w:rPr>
          <w:lang w:eastAsia="en-AU"/>
        </w:rPr>
        <w:tab/>
        <w:t>Australian Public Service</w:t>
      </w:r>
    </w:p>
    <w:p w14:paraId="1BAE70CD" w14:textId="20C7E354" w:rsidR="00190BAD" w:rsidRPr="00C51A02" w:rsidRDefault="00190BAD" w:rsidP="00913E9D">
      <w:pPr>
        <w:pStyle w:val="ARBodyText"/>
        <w:tabs>
          <w:tab w:val="left" w:pos="1134"/>
        </w:tabs>
        <w:rPr>
          <w:lang w:eastAsia="en-AU"/>
        </w:rPr>
      </w:pPr>
      <w:r>
        <w:rPr>
          <w:lang w:eastAsia="en-AU"/>
        </w:rPr>
        <w:t>APSC</w:t>
      </w:r>
      <w:r>
        <w:rPr>
          <w:lang w:eastAsia="en-AU"/>
        </w:rPr>
        <w:tab/>
        <w:t>Australian Public Service Commission</w:t>
      </w:r>
    </w:p>
    <w:p w14:paraId="18EEC836" w14:textId="77777777" w:rsidR="00913E9D" w:rsidRPr="00C51A02" w:rsidRDefault="00913E9D" w:rsidP="00913E9D">
      <w:pPr>
        <w:pStyle w:val="ARBodyText"/>
        <w:tabs>
          <w:tab w:val="left" w:pos="1134"/>
        </w:tabs>
        <w:rPr>
          <w:lang w:eastAsia="en-AU"/>
        </w:rPr>
      </w:pPr>
      <w:r w:rsidRPr="00C51A02">
        <w:rPr>
          <w:lang w:eastAsia="en-AU"/>
        </w:rPr>
        <w:t>A</w:t>
      </w:r>
      <w:r>
        <w:rPr>
          <w:lang w:eastAsia="en-AU"/>
        </w:rPr>
        <w:t>&amp;</w:t>
      </w:r>
      <w:r w:rsidRPr="00C51A02">
        <w:rPr>
          <w:lang w:eastAsia="en-AU"/>
        </w:rPr>
        <w:t>TSI</w:t>
      </w:r>
      <w:r w:rsidRPr="00C51A02">
        <w:rPr>
          <w:lang w:eastAsia="en-AU"/>
        </w:rPr>
        <w:tab/>
        <w:t>Aboriginal and Torres Strait Islander</w:t>
      </w:r>
    </w:p>
    <w:p w14:paraId="1CC8E6EC" w14:textId="77777777" w:rsidR="00913E9D" w:rsidRDefault="00913E9D" w:rsidP="00913E9D">
      <w:pPr>
        <w:pStyle w:val="ARBodyText"/>
        <w:tabs>
          <w:tab w:val="left" w:pos="1134"/>
        </w:tabs>
        <w:rPr>
          <w:lang w:eastAsia="en-AU"/>
        </w:rPr>
      </w:pPr>
      <w:r w:rsidRPr="00C51A02">
        <w:rPr>
          <w:lang w:eastAsia="en-AU"/>
        </w:rPr>
        <w:t>CEO</w:t>
      </w:r>
      <w:r w:rsidRPr="00C51A02">
        <w:rPr>
          <w:lang w:eastAsia="en-AU"/>
        </w:rPr>
        <w:tab/>
        <w:t>Chief Executive Officer</w:t>
      </w:r>
    </w:p>
    <w:p w14:paraId="624FA7C0" w14:textId="77777777" w:rsidR="00913E9D" w:rsidRPr="00C51A02" w:rsidRDefault="00913E9D" w:rsidP="00913E9D">
      <w:pPr>
        <w:pStyle w:val="ARBodyText"/>
        <w:tabs>
          <w:tab w:val="left" w:pos="1134"/>
        </w:tabs>
        <w:rPr>
          <w:lang w:eastAsia="en-AU"/>
        </w:rPr>
      </w:pPr>
      <w:r w:rsidRPr="00FF72D3">
        <w:rPr>
          <w:lang w:eastAsia="en-AU"/>
        </w:rPr>
        <w:t>COTS</w:t>
      </w:r>
      <w:r w:rsidRPr="00FF72D3">
        <w:rPr>
          <w:lang w:eastAsia="en-AU"/>
        </w:rPr>
        <w:tab/>
        <w:t>Crown-of-thorns starfish</w:t>
      </w:r>
    </w:p>
    <w:p w14:paraId="24E35D8C" w14:textId="2E658689" w:rsidR="00913E9D" w:rsidRPr="00C51A02" w:rsidRDefault="00913E9D" w:rsidP="00913E9D">
      <w:pPr>
        <w:pStyle w:val="ARBodyText"/>
        <w:tabs>
          <w:tab w:val="left" w:pos="1134"/>
        </w:tabs>
        <w:rPr>
          <w:lang w:eastAsia="en-AU"/>
        </w:rPr>
      </w:pPr>
      <w:r w:rsidRPr="00C51A02">
        <w:rPr>
          <w:lang w:eastAsia="en-AU"/>
        </w:rPr>
        <w:t>CSIRO</w:t>
      </w:r>
      <w:r w:rsidRPr="00C51A02">
        <w:rPr>
          <w:lang w:eastAsia="en-AU"/>
        </w:rPr>
        <w:tab/>
        <w:t>Commonwealth Scientific and Industrial Research Organisation</w:t>
      </w:r>
    </w:p>
    <w:p w14:paraId="418893CF" w14:textId="77777777" w:rsidR="00913E9D" w:rsidRPr="00C51A02" w:rsidRDefault="00913E9D" w:rsidP="00913E9D">
      <w:pPr>
        <w:pStyle w:val="ARBodyText"/>
        <w:tabs>
          <w:tab w:val="left" w:pos="1134"/>
        </w:tabs>
        <w:rPr>
          <w:lang w:eastAsia="en-AU"/>
        </w:rPr>
      </w:pPr>
      <w:r w:rsidRPr="00C51A02">
        <w:rPr>
          <w:lang w:eastAsia="en-AU"/>
        </w:rPr>
        <w:t>EIS</w:t>
      </w:r>
      <w:r w:rsidRPr="00C51A02">
        <w:rPr>
          <w:lang w:eastAsia="en-AU"/>
        </w:rPr>
        <w:tab/>
        <w:t>Environmental impact statement</w:t>
      </w:r>
    </w:p>
    <w:p w14:paraId="2F9B3EC6" w14:textId="77777777" w:rsidR="00913E9D" w:rsidRPr="00C51A02" w:rsidRDefault="00913E9D" w:rsidP="00913E9D">
      <w:pPr>
        <w:pStyle w:val="ARBodyText"/>
        <w:tabs>
          <w:tab w:val="left" w:pos="1134"/>
        </w:tabs>
        <w:rPr>
          <w:lang w:eastAsia="en-AU"/>
        </w:rPr>
      </w:pPr>
      <w:r w:rsidRPr="00C51A02">
        <w:rPr>
          <w:lang w:eastAsia="en-AU"/>
        </w:rPr>
        <w:t>EL</w:t>
      </w:r>
      <w:r w:rsidRPr="00C51A02">
        <w:rPr>
          <w:lang w:eastAsia="en-AU"/>
        </w:rPr>
        <w:tab/>
        <w:t>Executive level</w:t>
      </w:r>
    </w:p>
    <w:p w14:paraId="71C3EBD9" w14:textId="77777777" w:rsidR="00913E9D" w:rsidRDefault="00913E9D" w:rsidP="00913E9D">
      <w:pPr>
        <w:pStyle w:val="ARBodyText"/>
        <w:tabs>
          <w:tab w:val="left" w:pos="1134"/>
        </w:tabs>
        <w:rPr>
          <w:lang w:eastAsia="en-AU"/>
        </w:rPr>
      </w:pPr>
      <w:r w:rsidRPr="00C51A02">
        <w:rPr>
          <w:lang w:eastAsia="en-AU"/>
        </w:rPr>
        <w:t>EMC</w:t>
      </w:r>
      <w:r w:rsidRPr="00C51A02">
        <w:rPr>
          <w:lang w:eastAsia="en-AU"/>
        </w:rPr>
        <w:tab/>
        <w:t>Environmental management charge</w:t>
      </w:r>
    </w:p>
    <w:p w14:paraId="043BCD56" w14:textId="77777777" w:rsidR="00913E9D" w:rsidRPr="00C51A02" w:rsidRDefault="00913E9D" w:rsidP="00913E9D">
      <w:pPr>
        <w:pStyle w:val="ARBodyText"/>
        <w:tabs>
          <w:tab w:val="left" w:pos="1134"/>
        </w:tabs>
        <w:rPr>
          <w:lang w:eastAsia="en-AU"/>
        </w:rPr>
      </w:pPr>
      <w:r w:rsidRPr="00C51A02">
        <w:rPr>
          <w:lang w:eastAsia="en-AU"/>
        </w:rPr>
        <w:t>ENA</w:t>
      </w:r>
      <w:r w:rsidRPr="00C51A02">
        <w:rPr>
          <w:lang w:eastAsia="en-AU"/>
        </w:rPr>
        <w:tab/>
        <w:t>Equipment notification approval</w:t>
      </w:r>
    </w:p>
    <w:p w14:paraId="05410622" w14:textId="77777777" w:rsidR="00913E9D" w:rsidRDefault="00913E9D" w:rsidP="00913E9D">
      <w:pPr>
        <w:pStyle w:val="ARBodyText"/>
        <w:tabs>
          <w:tab w:val="left" w:pos="1134"/>
        </w:tabs>
        <w:rPr>
          <w:i/>
          <w:lang w:eastAsia="en-AU"/>
        </w:rPr>
      </w:pPr>
      <w:r w:rsidRPr="00C51A02">
        <w:rPr>
          <w:lang w:eastAsia="en-AU"/>
        </w:rPr>
        <w:t>EPBC Act</w:t>
      </w:r>
      <w:r w:rsidRPr="00C51A02">
        <w:rPr>
          <w:lang w:eastAsia="en-AU"/>
        </w:rPr>
        <w:tab/>
      </w:r>
      <w:r w:rsidRPr="00C51A02">
        <w:rPr>
          <w:i/>
          <w:lang w:eastAsia="en-AU"/>
        </w:rPr>
        <w:t>Environment Protection and Biodiversity Conservation Act 1999</w:t>
      </w:r>
    </w:p>
    <w:p w14:paraId="5839E50D" w14:textId="641D26FF" w:rsidR="00190BAD" w:rsidRPr="00190BAD" w:rsidRDefault="00190BAD" w:rsidP="00913E9D">
      <w:pPr>
        <w:pStyle w:val="ARBodyText"/>
        <w:tabs>
          <w:tab w:val="left" w:pos="1134"/>
        </w:tabs>
        <w:rPr>
          <w:lang w:eastAsia="en-AU"/>
        </w:rPr>
      </w:pPr>
      <w:r w:rsidRPr="00190BAD">
        <w:rPr>
          <w:lang w:eastAsia="en-AU"/>
        </w:rPr>
        <w:t>FINFO</w:t>
      </w:r>
      <w:r w:rsidRPr="00190BAD">
        <w:rPr>
          <w:lang w:eastAsia="en-AU"/>
        </w:rPr>
        <w:tab/>
        <w:t>Further information</w:t>
      </w:r>
    </w:p>
    <w:p w14:paraId="5AD48217" w14:textId="481AD5A2" w:rsidR="00684B74" w:rsidRDefault="00684B74" w:rsidP="00913E9D">
      <w:pPr>
        <w:pStyle w:val="ARBodyText"/>
        <w:tabs>
          <w:tab w:val="left" w:pos="1134"/>
        </w:tabs>
        <w:rPr>
          <w:lang w:eastAsia="en-AU"/>
        </w:rPr>
      </w:pPr>
      <w:r>
        <w:rPr>
          <w:lang w:eastAsia="en-AU"/>
        </w:rPr>
        <w:t>FANs</w:t>
      </w:r>
      <w:r>
        <w:rPr>
          <w:lang w:eastAsia="en-AU"/>
        </w:rPr>
        <w:tab/>
        <w:t xml:space="preserve">Future Act Notifications </w:t>
      </w:r>
    </w:p>
    <w:p w14:paraId="2A94E812" w14:textId="067BEA34" w:rsidR="00913E9D" w:rsidRPr="00C51A02" w:rsidRDefault="00913E9D" w:rsidP="00913E9D">
      <w:pPr>
        <w:pStyle w:val="ARBodyText"/>
        <w:tabs>
          <w:tab w:val="left" w:pos="1134"/>
        </w:tabs>
        <w:rPr>
          <w:i/>
          <w:lang w:eastAsia="en-AU"/>
        </w:rPr>
      </w:pPr>
      <w:r w:rsidRPr="00C51A02">
        <w:rPr>
          <w:lang w:eastAsia="en-AU"/>
        </w:rPr>
        <w:t>FNA</w:t>
      </w:r>
      <w:r w:rsidRPr="00C51A02">
        <w:rPr>
          <w:lang w:eastAsia="en-AU"/>
        </w:rPr>
        <w:tab/>
        <w:t>Facility notification approval</w:t>
      </w:r>
    </w:p>
    <w:p w14:paraId="2D97CA57" w14:textId="77777777" w:rsidR="00913E9D" w:rsidRDefault="00913E9D" w:rsidP="00913E9D">
      <w:pPr>
        <w:pStyle w:val="ARBodyText"/>
        <w:tabs>
          <w:tab w:val="left" w:pos="1134"/>
        </w:tabs>
        <w:rPr>
          <w:lang w:eastAsia="en-AU"/>
        </w:rPr>
      </w:pPr>
      <w:r w:rsidRPr="00C51A02">
        <w:rPr>
          <w:lang w:eastAsia="en-AU"/>
        </w:rPr>
        <w:t>FOI</w:t>
      </w:r>
      <w:r w:rsidRPr="00C51A02">
        <w:rPr>
          <w:lang w:eastAsia="en-AU"/>
        </w:rPr>
        <w:tab/>
        <w:t>Freedom o</w:t>
      </w:r>
      <w:r>
        <w:rPr>
          <w:lang w:eastAsia="en-AU"/>
        </w:rPr>
        <w:t>f</w:t>
      </w:r>
      <w:r w:rsidRPr="00C51A02">
        <w:rPr>
          <w:lang w:eastAsia="en-AU"/>
        </w:rPr>
        <w:t xml:space="preserve"> information</w:t>
      </w:r>
    </w:p>
    <w:p w14:paraId="333A303E" w14:textId="77777777" w:rsidR="00913E9D" w:rsidRPr="00C51A02" w:rsidRDefault="00913E9D" w:rsidP="00913E9D">
      <w:pPr>
        <w:pStyle w:val="ARBodyText"/>
        <w:tabs>
          <w:tab w:val="left" w:pos="1134"/>
        </w:tabs>
        <w:rPr>
          <w:lang w:eastAsia="en-AU"/>
        </w:rPr>
      </w:pPr>
      <w:r w:rsidRPr="00FF72D3">
        <w:rPr>
          <w:lang w:eastAsia="en-AU"/>
        </w:rPr>
        <w:t>GBR</w:t>
      </w:r>
      <w:r w:rsidRPr="00FF72D3">
        <w:rPr>
          <w:lang w:eastAsia="en-AU"/>
        </w:rPr>
        <w:tab/>
        <w:t>Great Barrier Reef</w:t>
      </w:r>
    </w:p>
    <w:p w14:paraId="5A597CAF" w14:textId="77777777" w:rsidR="00913E9D" w:rsidRPr="00C51A02" w:rsidRDefault="00913E9D" w:rsidP="00913E9D">
      <w:pPr>
        <w:pStyle w:val="ARBodyText"/>
        <w:tabs>
          <w:tab w:val="left" w:pos="1134"/>
        </w:tabs>
        <w:rPr>
          <w:i/>
          <w:lang w:eastAsia="en-AU"/>
        </w:rPr>
      </w:pPr>
      <w:r w:rsidRPr="00C51A02">
        <w:rPr>
          <w:lang w:eastAsia="en-AU"/>
        </w:rPr>
        <w:t>GBRMPA</w:t>
      </w:r>
      <w:r w:rsidRPr="00C51A02">
        <w:rPr>
          <w:lang w:eastAsia="en-AU"/>
        </w:rPr>
        <w:tab/>
        <w:t>Great Barrier Reef Marine Park Authority</w:t>
      </w:r>
      <w:r w:rsidRPr="00C51A02">
        <w:rPr>
          <w:i/>
          <w:lang w:eastAsia="en-AU"/>
        </w:rPr>
        <w:t xml:space="preserve"> </w:t>
      </w:r>
    </w:p>
    <w:p w14:paraId="36112E53" w14:textId="77777777" w:rsidR="00913E9D" w:rsidRDefault="00913E9D" w:rsidP="00913E9D">
      <w:pPr>
        <w:pStyle w:val="ARBodyText"/>
        <w:tabs>
          <w:tab w:val="left" w:pos="1134"/>
        </w:tabs>
        <w:rPr>
          <w:lang w:eastAsia="en-AU"/>
        </w:rPr>
      </w:pPr>
      <w:r w:rsidRPr="00FF72D3">
        <w:rPr>
          <w:lang w:eastAsia="en-AU"/>
        </w:rPr>
        <w:t>GST</w:t>
      </w:r>
      <w:r w:rsidRPr="00FF72D3">
        <w:rPr>
          <w:lang w:eastAsia="en-AU"/>
        </w:rPr>
        <w:tab/>
        <w:t>Goods and services tax</w:t>
      </w:r>
    </w:p>
    <w:p w14:paraId="1AB0D83A" w14:textId="4709CCE0" w:rsidR="00EA677A" w:rsidRPr="00C51A02" w:rsidRDefault="00EA677A" w:rsidP="00913E9D">
      <w:pPr>
        <w:pStyle w:val="ARBodyText"/>
        <w:tabs>
          <w:tab w:val="left" w:pos="1134"/>
        </w:tabs>
        <w:rPr>
          <w:lang w:eastAsia="en-AU"/>
        </w:rPr>
      </w:pPr>
      <w:r>
        <w:rPr>
          <w:lang w:eastAsia="en-AU"/>
        </w:rPr>
        <w:t>HR</w:t>
      </w:r>
      <w:r>
        <w:rPr>
          <w:lang w:eastAsia="en-AU"/>
        </w:rPr>
        <w:tab/>
        <w:t>Human resources</w:t>
      </w:r>
    </w:p>
    <w:p w14:paraId="4C2AFD72" w14:textId="77777777" w:rsidR="00913E9D" w:rsidRDefault="00913E9D" w:rsidP="00913E9D">
      <w:pPr>
        <w:pStyle w:val="ARBodyText"/>
        <w:tabs>
          <w:tab w:val="left" w:pos="1134"/>
        </w:tabs>
        <w:rPr>
          <w:lang w:eastAsia="en-AU"/>
        </w:rPr>
      </w:pPr>
      <w:r w:rsidRPr="00C51A02">
        <w:rPr>
          <w:lang w:eastAsia="en-AU"/>
        </w:rPr>
        <w:t>ICRI</w:t>
      </w:r>
      <w:r w:rsidRPr="00C51A02">
        <w:rPr>
          <w:lang w:eastAsia="en-AU"/>
        </w:rPr>
        <w:tab/>
        <w:t>International Coral Reef Initiative</w:t>
      </w:r>
    </w:p>
    <w:p w14:paraId="5E057F7F" w14:textId="308C92CA" w:rsidR="00EA677A" w:rsidRDefault="00EA677A" w:rsidP="00913E9D">
      <w:pPr>
        <w:pStyle w:val="ARBodyText"/>
        <w:tabs>
          <w:tab w:val="left" w:pos="1134"/>
        </w:tabs>
        <w:rPr>
          <w:lang w:eastAsia="en-AU"/>
        </w:rPr>
      </w:pPr>
      <w:r>
        <w:rPr>
          <w:lang w:eastAsia="en-AU"/>
        </w:rPr>
        <w:t>IT</w:t>
      </w:r>
      <w:r>
        <w:rPr>
          <w:lang w:eastAsia="en-AU"/>
        </w:rPr>
        <w:tab/>
        <w:t>Information technology</w:t>
      </w:r>
    </w:p>
    <w:p w14:paraId="5DB131B8" w14:textId="77777777" w:rsidR="00A85E1A" w:rsidRDefault="00A85E1A" w:rsidP="00A85E1A">
      <w:pPr>
        <w:pStyle w:val="ARBodyText"/>
        <w:tabs>
          <w:tab w:val="left" w:pos="1134"/>
        </w:tabs>
        <w:rPr>
          <w:lang w:eastAsia="en-AU"/>
        </w:rPr>
      </w:pPr>
      <w:r w:rsidRPr="00EA677A">
        <w:rPr>
          <w:lang w:eastAsia="en-AU"/>
        </w:rPr>
        <w:t>IRAC</w:t>
      </w:r>
      <w:r w:rsidRPr="00EA677A">
        <w:rPr>
          <w:lang w:eastAsia="en-AU"/>
        </w:rPr>
        <w:tab/>
        <w:t>Indigenous Reef Advisory Committee</w:t>
      </w:r>
    </w:p>
    <w:p w14:paraId="31BE0106" w14:textId="2D4D088E" w:rsidR="00913E9D" w:rsidRDefault="00913E9D" w:rsidP="00913E9D">
      <w:pPr>
        <w:pStyle w:val="ARBodyText"/>
        <w:tabs>
          <w:tab w:val="left" w:pos="1134"/>
        </w:tabs>
        <w:rPr>
          <w:lang w:eastAsia="en-AU"/>
        </w:rPr>
      </w:pPr>
      <w:r w:rsidRPr="00FF72D3">
        <w:rPr>
          <w:lang w:eastAsia="en-AU"/>
        </w:rPr>
        <w:t>IUCN</w:t>
      </w:r>
      <w:r w:rsidRPr="00FF72D3">
        <w:rPr>
          <w:lang w:eastAsia="en-AU"/>
        </w:rPr>
        <w:tab/>
        <w:t>International Union for the Conservation of Nature</w:t>
      </w:r>
    </w:p>
    <w:p w14:paraId="28B9C971" w14:textId="491436C7" w:rsidR="00A85E1A" w:rsidRPr="00EA677A" w:rsidRDefault="00A85E1A" w:rsidP="00EA677A">
      <w:pPr>
        <w:pStyle w:val="ARBodyText"/>
        <w:tabs>
          <w:tab w:val="left" w:pos="1134"/>
        </w:tabs>
        <w:rPr>
          <w:lang w:eastAsia="en-AU"/>
        </w:rPr>
      </w:pPr>
      <w:r>
        <w:rPr>
          <w:lang w:eastAsia="en-AU"/>
        </w:rPr>
        <w:t>JCU</w:t>
      </w:r>
      <w:r>
        <w:rPr>
          <w:lang w:eastAsia="en-AU"/>
        </w:rPr>
        <w:tab/>
        <w:t>James Cook University</w:t>
      </w:r>
    </w:p>
    <w:p w14:paraId="66739CB5" w14:textId="4D03DAA9" w:rsidR="00EA677A" w:rsidRPr="00EA677A" w:rsidRDefault="00EA677A" w:rsidP="00913E9D">
      <w:pPr>
        <w:pStyle w:val="ARBodyText"/>
        <w:tabs>
          <w:tab w:val="left" w:pos="1134"/>
        </w:tabs>
        <w:rPr>
          <w:lang w:eastAsia="en-AU"/>
        </w:rPr>
      </w:pPr>
      <w:r w:rsidRPr="00EA677A">
        <w:rPr>
          <w:lang w:eastAsia="en-AU"/>
        </w:rPr>
        <w:t>LMAC</w:t>
      </w:r>
      <w:r w:rsidRPr="00EA677A">
        <w:rPr>
          <w:lang w:eastAsia="en-AU"/>
        </w:rPr>
        <w:tab/>
        <w:t xml:space="preserve">Local Marine Advisory Committee </w:t>
      </w:r>
    </w:p>
    <w:p w14:paraId="09D1E486" w14:textId="77777777" w:rsidR="00913E9D" w:rsidRDefault="00913E9D" w:rsidP="00913E9D">
      <w:pPr>
        <w:pStyle w:val="ARBodyText"/>
        <w:tabs>
          <w:tab w:val="left" w:pos="1134"/>
        </w:tabs>
        <w:rPr>
          <w:lang w:eastAsia="en-AU"/>
        </w:rPr>
      </w:pPr>
      <w:r w:rsidRPr="00C51A02">
        <w:rPr>
          <w:lang w:eastAsia="en-AU"/>
        </w:rPr>
        <w:t>MNA</w:t>
      </w:r>
      <w:r w:rsidRPr="00C51A02">
        <w:rPr>
          <w:lang w:eastAsia="en-AU"/>
        </w:rPr>
        <w:tab/>
        <w:t>Mooring notification approval</w:t>
      </w:r>
    </w:p>
    <w:p w14:paraId="50C2E46C" w14:textId="0747DB03" w:rsidR="00EA677A" w:rsidRPr="00C51A02" w:rsidRDefault="00EA677A" w:rsidP="00913E9D">
      <w:pPr>
        <w:pStyle w:val="ARBodyText"/>
        <w:tabs>
          <w:tab w:val="left" w:pos="1134"/>
        </w:tabs>
        <w:rPr>
          <w:lang w:eastAsia="en-AU"/>
        </w:rPr>
      </w:pPr>
      <w:r>
        <w:rPr>
          <w:lang w:eastAsia="en-AU"/>
        </w:rPr>
        <w:t>MP</w:t>
      </w:r>
      <w:r>
        <w:rPr>
          <w:lang w:eastAsia="en-AU"/>
        </w:rPr>
        <w:tab/>
        <w:t>Member of Parliament</w:t>
      </w:r>
    </w:p>
    <w:p w14:paraId="54389855" w14:textId="77777777" w:rsidR="00913E9D" w:rsidRDefault="00913E9D" w:rsidP="00913E9D">
      <w:pPr>
        <w:pStyle w:val="ARBodyText"/>
        <w:tabs>
          <w:tab w:val="left" w:pos="1134"/>
        </w:tabs>
        <w:rPr>
          <w:lang w:eastAsia="en-AU"/>
        </w:rPr>
      </w:pPr>
      <w:r w:rsidRPr="00C51A02">
        <w:rPr>
          <w:lang w:eastAsia="en-AU"/>
        </w:rPr>
        <w:t>MPA</w:t>
      </w:r>
      <w:r w:rsidRPr="00C51A02">
        <w:rPr>
          <w:lang w:eastAsia="en-AU"/>
        </w:rPr>
        <w:tab/>
        <w:t>Marine Park Authority</w:t>
      </w:r>
    </w:p>
    <w:p w14:paraId="0BF4E9DC" w14:textId="742D8927" w:rsidR="00EA677A" w:rsidRPr="00EA677A" w:rsidRDefault="00EA677A" w:rsidP="00913E9D">
      <w:pPr>
        <w:pStyle w:val="ARBodyText"/>
        <w:tabs>
          <w:tab w:val="left" w:pos="1134"/>
        </w:tabs>
        <w:rPr>
          <w:lang w:eastAsia="en-AU"/>
        </w:rPr>
      </w:pPr>
      <w:r w:rsidRPr="00EA677A">
        <w:rPr>
          <w:lang w:eastAsia="en-AU"/>
        </w:rPr>
        <w:t>NAIDOC</w:t>
      </w:r>
      <w:r w:rsidRPr="00EA677A">
        <w:rPr>
          <w:lang w:eastAsia="en-AU"/>
        </w:rPr>
        <w:tab/>
        <w:t>National Aborigines and Islands Day Observance Committee</w:t>
      </w:r>
    </w:p>
    <w:p w14:paraId="1A38E2CD" w14:textId="77777777" w:rsidR="00913E9D" w:rsidRDefault="00913E9D" w:rsidP="00913E9D">
      <w:pPr>
        <w:pStyle w:val="ARBodyText"/>
        <w:tabs>
          <w:tab w:val="left" w:pos="1134"/>
        </w:tabs>
        <w:rPr>
          <w:lang w:eastAsia="en-AU"/>
        </w:rPr>
      </w:pPr>
      <w:r w:rsidRPr="00C51A02">
        <w:rPr>
          <w:lang w:eastAsia="en-AU"/>
        </w:rPr>
        <w:t>NESB</w:t>
      </w:r>
      <w:r w:rsidRPr="00C51A02">
        <w:rPr>
          <w:lang w:eastAsia="en-AU"/>
        </w:rPr>
        <w:tab/>
        <w:t>Non-English speaking background</w:t>
      </w:r>
    </w:p>
    <w:p w14:paraId="136197DC" w14:textId="77777777" w:rsidR="00913E9D" w:rsidRDefault="00913E9D" w:rsidP="00913E9D">
      <w:pPr>
        <w:pStyle w:val="ARBodyText"/>
        <w:tabs>
          <w:tab w:val="left" w:pos="1134"/>
        </w:tabs>
        <w:rPr>
          <w:lang w:eastAsia="en-AU"/>
        </w:rPr>
      </w:pPr>
      <w:r>
        <w:rPr>
          <w:lang w:eastAsia="en-AU"/>
        </w:rPr>
        <w:t>NESP</w:t>
      </w:r>
      <w:r>
        <w:rPr>
          <w:lang w:eastAsia="en-AU"/>
        </w:rPr>
        <w:tab/>
        <w:t>National Environmental Science Programme</w:t>
      </w:r>
    </w:p>
    <w:p w14:paraId="70033326" w14:textId="6A3754CA" w:rsidR="00EA677A" w:rsidRPr="00C51A02" w:rsidRDefault="00EA677A" w:rsidP="00913E9D">
      <w:pPr>
        <w:pStyle w:val="ARBodyText"/>
        <w:tabs>
          <w:tab w:val="left" w:pos="1134"/>
        </w:tabs>
        <w:rPr>
          <w:lang w:eastAsia="en-AU"/>
        </w:rPr>
      </w:pPr>
      <w:r>
        <w:rPr>
          <w:lang w:eastAsia="en-AU"/>
        </w:rPr>
        <w:t>PAAF</w:t>
      </w:r>
      <w:r w:rsidR="00FF72D3">
        <w:rPr>
          <w:lang w:eastAsia="en-AU"/>
        </w:rPr>
        <w:tab/>
        <w:t>Permit Application Assessment Fee</w:t>
      </w:r>
    </w:p>
    <w:p w14:paraId="0B5BDDE3" w14:textId="224E6E8C" w:rsidR="00EA677A" w:rsidRPr="00C51A02" w:rsidRDefault="00EA677A" w:rsidP="00913E9D">
      <w:pPr>
        <w:pStyle w:val="ARBodyText"/>
        <w:tabs>
          <w:tab w:val="left" w:pos="1134"/>
        </w:tabs>
        <w:rPr>
          <w:lang w:eastAsia="en-AU"/>
        </w:rPr>
      </w:pPr>
      <w:r>
        <w:rPr>
          <w:lang w:eastAsia="en-AU"/>
        </w:rPr>
        <w:t>PhD</w:t>
      </w:r>
      <w:r>
        <w:rPr>
          <w:lang w:eastAsia="en-AU"/>
        </w:rPr>
        <w:tab/>
      </w:r>
      <w:r w:rsidR="00FF72D3">
        <w:rPr>
          <w:lang w:eastAsia="en-AU"/>
        </w:rPr>
        <w:t>Doctor of Philosophy</w:t>
      </w:r>
    </w:p>
    <w:p w14:paraId="3054FB89" w14:textId="77777777" w:rsidR="00913E9D" w:rsidRDefault="00913E9D" w:rsidP="00913E9D">
      <w:pPr>
        <w:pStyle w:val="ARBodyText"/>
        <w:tabs>
          <w:tab w:val="left" w:pos="1134"/>
        </w:tabs>
        <w:rPr>
          <w:i/>
          <w:lang w:eastAsia="en-AU"/>
        </w:rPr>
      </w:pPr>
      <w:r w:rsidRPr="00C51A02">
        <w:rPr>
          <w:lang w:eastAsia="en-AU"/>
        </w:rPr>
        <w:t>PGPA Act</w:t>
      </w:r>
      <w:r w:rsidRPr="00C51A02">
        <w:rPr>
          <w:lang w:eastAsia="en-AU"/>
        </w:rPr>
        <w:tab/>
      </w:r>
      <w:r w:rsidRPr="00C51A02">
        <w:rPr>
          <w:i/>
          <w:lang w:eastAsia="en-AU"/>
        </w:rPr>
        <w:t>Public Governance, Performance and Accountabil</w:t>
      </w:r>
      <w:r>
        <w:rPr>
          <w:i/>
          <w:lang w:eastAsia="en-AU"/>
        </w:rPr>
        <w:t>i</w:t>
      </w:r>
      <w:r w:rsidRPr="00C51A02">
        <w:rPr>
          <w:i/>
          <w:lang w:eastAsia="en-AU"/>
        </w:rPr>
        <w:t>ty Act 2013</w:t>
      </w:r>
    </w:p>
    <w:p w14:paraId="474291CF" w14:textId="77777777" w:rsidR="00913E9D" w:rsidRPr="00010625" w:rsidRDefault="00913E9D" w:rsidP="00913E9D">
      <w:pPr>
        <w:pStyle w:val="ARBodyText"/>
        <w:tabs>
          <w:tab w:val="left" w:pos="1276"/>
        </w:tabs>
        <w:rPr>
          <w:lang w:eastAsia="en-AU"/>
        </w:rPr>
      </w:pPr>
      <w:r w:rsidRPr="00010625">
        <w:rPr>
          <w:lang w:eastAsia="en-AU"/>
        </w:rPr>
        <w:t>PGPA Rule</w:t>
      </w:r>
      <w:r>
        <w:rPr>
          <w:lang w:eastAsia="en-AU"/>
        </w:rPr>
        <w:tab/>
        <w:t>Public Governance, Performance and Accountability Rule</w:t>
      </w:r>
    </w:p>
    <w:p w14:paraId="42A5E19C" w14:textId="77777777" w:rsidR="00913E9D" w:rsidRDefault="00913E9D" w:rsidP="00913E9D">
      <w:pPr>
        <w:pStyle w:val="ARBodyText"/>
        <w:tabs>
          <w:tab w:val="left" w:pos="1134"/>
        </w:tabs>
        <w:rPr>
          <w:lang w:eastAsia="en-AU"/>
        </w:rPr>
      </w:pPr>
      <w:r w:rsidRPr="00C51A02">
        <w:rPr>
          <w:lang w:eastAsia="en-AU"/>
        </w:rPr>
        <w:t>PWD</w:t>
      </w:r>
      <w:r w:rsidRPr="00C51A02">
        <w:rPr>
          <w:lang w:eastAsia="en-AU"/>
        </w:rPr>
        <w:tab/>
        <w:t>People with a disability</w:t>
      </w:r>
    </w:p>
    <w:p w14:paraId="70CCF1E3" w14:textId="77777777" w:rsidR="00913E9D" w:rsidRPr="00C51A02" w:rsidRDefault="00913E9D" w:rsidP="00913E9D">
      <w:pPr>
        <w:pStyle w:val="ARBodyText"/>
        <w:tabs>
          <w:tab w:val="left" w:pos="1134"/>
        </w:tabs>
        <w:rPr>
          <w:lang w:eastAsia="en-AU"/>
        </w:rPr>
      </w:pPr>
      <w:r>
        <w:rPr>
          <w:lang w:eastAsia="en-AU"/>
        </w:rPr>
        <w:t>QBFP</w:t>
      </w:r>
      <w:r>
        <w:rPr>
          <w:lang w:eastAsia="en-AU"/>
        </w:rPr>
        <w:tab/>
        <w:t>Queensland Boating and Fisheries Patrol</w:t>
      </w:r>
    </w:p>
    <w:p w14:paraId="016897F7" w14:textId="77777777" w:rsidR="00913E9D" w:rsidRDefault="00913E9D" w:rsidP="00913E9D">
      <w:pPr>
        <w:pStyle w:val="ARBodyText"/>
        <w:tabs>
          <w:tab w:val="left" w:pos="1134"/>
        </w:tabs>
        <w:rPr>
          <w:lang w:eastAsia="en-AU"/>
        </w:rPr>
      </w:pPr>
      <w:r w:rsidRPr="00C51A02">
        <w:rPr>
          <w:lang w:eastAsia="en-AU"/>
        </w:rPr>
        <w:t>QPWS</w:t>
      </w:r>
      <w:r w:rsidRPr="00C51A02">
        <w:rPr>
          <w:lang w:eastAsia="en-AU"/>
        </w:rPr>
        <w:tab/>
        <w:t>Queensland Parks and Wildlife Service</w:t>
      </w:r>
    </w:p>
    <w:p w14:paraId="249A9402" w14:textId="77777777" w:rsidR="00913E9D" w:rsidRPr="00C51A02" w:rsidRDefault="00913E9D" w:rsidP="00913E9D">
      <w:pPr>
        <w:pStyle w:val="ARBodyText"/>
        <w:tabs>
          <w:tab w:val="left" w:pos="1134"/>
        </w:tabs>
        <w:rPr>
          <w:lang w:eastAsia="en-AU"/>
        </w:rPr>
      </w:pPr>
      <w:r w:rsidRPr="00FF72D3">
        <w:rPr>
          <w:lang w:eastAsia="en-AU"/>
        </w:rPr>
        <w:t>RAP</w:t>
      </w:r>
      <w:r w:rsidRPr="00FF72D3">
        <w:rPr>
          <w:lang w:eastAsia="en-AU"/>
        </w:rPr>
        <w:tab/>
        <w:t>Reconciliation Action Plan</w:t>
      </w:r>
    </w:p>
    <w:p w14:paraId="592CC9D2" w14:textId="77777777" w:rsidR="00913E9D" w:rsidRDefault="00913E9D" w:rsidP="00913E9D">
      <w:pPr>
        <w:pStyle w:val="ARBodyText"/>
        <w:tabs>
          <w:tab w:val="left" w:pos="1134"/>
        </w:tabs>
        <w:rPr>
          <w:lang w:eastAsia="en-AU"/>
        </w:rPr>
      </w:pPr>
      <w:r w:rsidRPr="00C51A02">
        <w:rPr>
          <w:lang w:eastAsia="en-AU"/>
        </w:rPr>
        <w:t>RIMReP</w:t>
      </w:r>
      <w:r w:rsidRPr="00C51A02">
        <w:rPr>
          <w:lang w:eastAsia="en-AU"/>
        </w:rPr>
        <w:tab/>
        <w:t>Reef 2050 Integrated Monitoring and Reporting Program</w:t>
      </w:r>
    </w:p>
    <w:p w14:paraId="6C293205" w14:textId="51C598E2" w:rsidR="00EA677A" w:rsidRPr="00EA677A" w:rsidRDefault="00EA677A" w:rsidP="00913E9D">
      <w:pPr>
        <w:pStyle w:val="ARBodyText"/>
        <w:tabs>
          <w:tab w:val="left" w:pos="1134"/>
        </w:tabs>
        <w:rPr>
          <w:lang w:eastAsia="en-AU"/>
        </w:rPr>
      </w:pPr>
      <w:r w:rsidRPr="00EA677A">
        <w:rPr>
          <w:lang w:eastAsia="en-AU"/>
        </w:rPr>
        <w:t>RJFMP</w:t>
      </w:r>
      <w:r w:rsidRPr="00EA677A">
        <w:rPr>
          <w:lang w:eastAsia="en-AU"/>
        </w:rPr>
        <w:tab/>
        <w:t>Reef Joint Field Management Program</w:t>
      </w:r>
    </w:p>
    <w:p w14:paraId="53D5CDE5" w14:textId="77777777" w:rsidR="00913E9D" w:rsidRPr="00C51A02" w:rsidRDefault="00913E9D" w:rsidP="00913E9D">
      <w:pPr>
        <w:pStyle w:val="ARBodyText"/>
        <w:tabs>
          <w:tab w:val="left" w:pos="1134"/>
        </w:tabs>
        <w:rPr>
          <w:lang w:eastAsia="en-AU"/>
        </w:rPr>
      </w:pPr>
      <w:r w:rsidRPr="00C51A02">
        <w:rPr>
          <w:lang w:eastAsia="en-AU"/>
        </w:rPr>
        <w:t>SES</w:t>
      </w:r>
      <w:r w:rsidRPr="00C51A02">
        <w:rPr>
          <w:lang w:eastAsia="en-AU"/>
        </w:rPr>
        <w:tab/>
        <w:t>Senior Executive Service</w:t>
      </w:r>
    </w:p>
    <w:p w14:paraId="4C48AE5F" w14:textId="77777777" w:rsidR="00913E9D" w:rsidRDefault="00913E9D" w:rsidP="00913E9D">
      <w:pPr>
        <w:pStyle w:val="ARBodyText"/>
        <w:tabs>
          <w:tab w:val="left" w:pos="1134"/>
        </w:tabs>
        <w:rPr>
          <w:lang w:eastAsia="en-AU"/>
        </w:rPr>
      </w:pPr>
      <w:r w:rsidRPr="00C51A02">
        <w:rPr>
          <w:lang w:eastAsia="en-AU"/>
        </w:rPr>
        <w:t>SME</w:t>
      </w:r>
      <w:r w:rsidRPr="00C51A02">
        <w:rPr>
          <w:lang w:eastAsia="en-AU"/>
        </w:rPr>
        <w:tab/>
        <w:t>Small and medium enterprises</w:t>
      </w:r>
    </w:p>
    <w:p w14:paraId="09BF1130" w14:textId="7CBD949F" w:rsidR="00EA677A" w:rsidRPr="00EA677A" w:rsidRDefault="00EA677A" w:rsidP="00913E9D">
      <w:pPr>
        <w:pStyle w:val="ARBodyText"/>
        <w:tabs>
          <w:tab w:val="left" w:pos="1134"/>
        </w:tabs>
        <w:rPr>
          <w:lang w:eastAsia="en-AU"/>
        </w:rPr>
      </w:pPr>
      <w:r w:rsidRPr="00EA677A">
        <w:rPr>
          <w:lang w:eastAsia="en-AU"/>
        </w:rPr>
        <w:t>SOCC</w:t>
      </w:r>
      <w:r w:rsidRPr="00EA677A">
        <w:rPr>
          <w:lang w:eastAsia="en-AU"/>
        </w:rPr>
        <w:tab/>
        <w:t xml:space="preserve">Species of conservation concern </w:t>
      </w:r>
    </w:p>
    <w:p w14:paraId="632756BA" w14:textId="2CD895B1" w:rsidR="00A871CE" w:rsidRPr="00A871CE" w:rsidRDefault="00A871CE" w:rsidP="00913E9D">
      <w:pPr>
        <w:pStyle w:val="ARBodyText"/>
        <w:tabs>
          <w:tab w:val="left" w:pos="1134"/>
        </w:tabs>
        <w:rPr>
          <w:lang w:eastAsia="en-AU"/>
        </w:rPr>
      </w:pPr>
      <w:r w:rsidRPr="00A871CE">
        <w:rPr>
          <w:lang w:eastAsia="en-AU"/>
        </w:rPr>
        <w:t>TRAC</w:t>
      </w:r>
      <w:r w:rsidRPr="00A871CE">
        <w:rPr>
          <w:lang w:eastAsia="en-AU"/>
        </w:rPr>
        <w:tab/>
        <w:t xml:space="preserve">Tourism Reef Advisory Committee </w:t>
      </w:r>
    </w:p>
    <w:p w14:paraId="6D79EBBC" w14:textId="77777777" w:rsidR="00913E9D" w:rsidRDefault="00913E9D" w:rsidP="00913E9D">
      <w:pPr>
        <w:pStyle w:val="ARBodyText"/>
        <w:tabs>
          <w:tab w:val="left" w:pos="1134"/>
        </w:tabs>
        <w:rPr>
          <w:lang w:eastAsia="en-AU"/>
        </w:rPr>
      </w:pPr>
      <w:r w:rsidRPr="00C51A02">
        <w:rPr>
          <w:lang w:eastAsia="en-AU"/>
        </w:rPr>
        <w:t>TUMRA</w:t>
      </w:r>
      <w:r w:rsidRPr="00C51A02">
        <w:rPr>
          <w:lang w:eastAsia="en-AU"/>
        </w:rPr>
        <w:tab/>
        <w:t>Traditional Use of Marine Resources Agreement</w:t>
      </w:r>
    </w:p>
    <w:p w14:paraId="55DCDA70" w14:textId="72DF6F38" w:rsidR="00EA677A" w:rsidRPr="00C51A02" w:rsidRDefault="00EA677A" w:rsidP="00913E9D">
      <w:pPr>
        <w:pStyle w:val="ARBodyText"/>
        <w:tabs>
          <w:tab w:val="left" w:pos="1134"/>
        </w:tabs>
        <w:rPr>
          <w:lang w:eastAsia="en-AU"/>
        </w:rPr>
      </w:pPr>
      <w:r>
        <w:rPr>
          <w:lang w:eastAsia="en-AU"/>
        </w:rPr>
        <w:t>UNESCO</w:t>
      </w:r>
      <w:r w:rsidR="00A871CE">
        <w:rPr>
          <w:lang w:eastAsia="en-AU"/>
        </w:rPr>
        <w:tab/>
      </w:r>
      <w:r w:rsidR="00A871CE" w:rsidRPr="00A871CE">
        <w:rPr>
          <w:lang w:eastAsia="en-AU"/>
        </w:rPr>
        <w:t>United Nations Educational, Scientific and Cultural Organization</w:t>
      </w:r>
    </w:p>
    <w:p w14:paraId="79558A26" w14:textId="77777777" w:rsidR="00913E9D" w:rsidRPr="00C51A02" w:rsidRDefault="00913E9D" w:rsidP="00913E9D">
      <w:pPr>
        <w:pStyle w:val="ARBodyText"/>
        <w:tabs>
          <w:tab w:val="left" w:pos="1134"/>
        </w:tabs>
        <w:rPr>
          <w:lang w:eastAsia="en-AU"/>
        </w:rPr>
      </w:pPr>
      <w:r w:rsidRPr="00C51A02">
        <w:rPr>
          <w:lang w:eastAsia="en-AU"/>
        </w:rPr>
        <w:t>VIN</w:t>
      </w:r>
      <w:r w:rsidRPr="00C51A02">
        <w:rPr>
          <w:lang w:eastAsia="en-AU"/>
        </w:rPr>
        <w:tab/>
        <w:t>Vessel identification number</w:t>
      </w:r>
    </w:p>
    <w:p w14:paraId="61A1C193" w14:textId="77777777" w:rsidR="00913E9D" w:rsidRDefault="00913E9D" w:rsidP="00913E9D">
      <w:pPr>
        <w:pStyle w:val="ARBodyText"/>
        <w:tabs>
          <w:tab w:val="left" w:pos="1134"/>
        </w:tabs>
        <w:rPr>
          <w:lang w:eastAsia="en-AU"/>
        </w:rPr>
      </w:pPr>
      <w:r w:rsidRPr="00C51A02">
        <w:rPr>
          <w:lang w:eastAsia="en-AU"/>
        </w:rPr>
        <w:t xml:space="preserve">VNA </w:t>
      </w:r>
      <w:r w:rsidRPr="00C51A02">
        <w:rPr>
          <w:lang w:eastAsia="en-AU"/>
        </w:rPr>
        <w:tab/>
        <w:t>Vessel notification approval</w:t>
      </w:r>
    </w:p>
    <w:p w14:paraId="35BCFD3F" w14:textId="12F50EED" w:rsidR="00EA677A" w:rsidRPr="00C51A02" w:rsidRDefault="00EA677A" w:rsidP="00913E9D">
      <w:pPr>
        <w:pStyle w:val="ARBodyText"/>
        <w:tabs>
          <w:tab w:val="left" w:pos="1134"/>
        </w:tabs>
        <w:rPr>
          <w:lang w:eastAsia="en-AU"/>
        </w:rPr>
      </w:pPr>
      <w:r>
        <w:rPr>
          <w:lang w:eastAsia="en-AU"/>
        </w:rPr>
        <w:t>VMS</w:t>
      </w:r>
      <w:r w:rsidR="00A871CE">
        <w:rPr>
          <w:lang w:eastAsia="en-AU"/>
        </w:rPr>
        <w:tab/>
        <w:t>Vessel monitoring system</w:t>
      </w:r>
    </w:p>
    <w:p w14:paraId="1BEE3488" w14:textId="77777777" w:rsidR="00913E9D" w:rsidRPr="00913E9D" w:rsidRDefault="00913E9D" w:rsidP="00913E9D">
      <w:pPr>
        <w:rPr>
          <w:lang w:eastAsia="en-US"/>
        </w:rPr>
      </w:pPr>
    </w:p>
    <w:p w14:paraId="0A7A5BE7" w14:textId="77777777" w:rsidR="00913E9D" w:rsidRDefault="00913E9D">
      <w:pPr>
        <w:spacing w:after="200" w:line="276" w:lineRule="auto"/>
        <w:rPr>
          <w:rFonts w:cs="Arial"/>
          <w:b/>
          <w:bCs/>
          <w:iCs/>
          <w:sz w:val="28"/>
          <w:szCs w:val="28"/>
          <w:lang w:eastAsia="en-US"/>
        </w:rPr>
      </w:pPr>
      <w:r>
        <w:rPr>
          <w:lang w:eastAsia="en-US"/>
        </w:rPr>
        <w:br w:type="page"/>
      </w:r>
    </w:p>
    <w:p w14:paraId="2D0EC860" w14:textId="04BE100C" w:rsidR="00F7603B" w:rsidRDefault="00F7603B" w:rsidP="00F7603B">
      <w:pPr>
        <w:pStyle w:val="Heading2"/>
        <w:rPr>
          <w:lang w:eastAsia="en-US"/>
        </w:rPr>
      </w:pPr>
      <w:bookmarkStart w:id="761" w:name="_Toc47599477"/>
      <w:bookmarkStart w:id="762" w:name="_Toc47599952"/>
      <w:bookmarkStart w:id="763" w:name="_Toc47617220"/>
      <w:bookmarkStart w:id="764" w:name="_Toc47627551"/>
      <w:bookmarkStart w:id="765" w:name="_Toc47692870"/>
      <w:bookmarkStart w:id="766" w:name="_Toc47692981"/>
      <w:bookmarkStart w:id="767" w:name="_Toc52869044"/>
      <w:r>
        <w:rPr>
          <w:lang w:eastAsia="en-US"/>
        </w:rPr>
        <w:t>Glossary</w:t>
      </w:r>
      <w:bookmarkEnd w:id="761"/>
      <w:bookmarkEnd w:id="762"/>
      <w:bookmarkEnd w:id="763"/>
      <w:bookmarkEnd w:id="764"/>
      <w:bookmarkEnd w:id="765"/>
      <w:bookmarkEnd w:id="766"/>
      <w:bookmarkEnd w:id="767"/>
    </w:p>
    <w:p w14:paraId="4BCA1FD7" w14:textId="77777777" w:rsidR="00913E9D" w:rsidRPr="00AA6CC6" w:rsidRDefault="00913E9D" w:rsidP="00913E9D">
      <w:pPr>
        <w:pStyle w:val="ARBodyText"/>
        <w:ind w:left="2268" w:hanging="2268"/>
        <w:rPr>
          <w:lang w:eastAsia="en-AU"/>
        </w:rPr>
      </w:pPr>
      <w:r w:rsidRPr="00AA6CC6">
        <w:rPr>
          <w:lang w:eastAsia="en-AU"/>
        </w:rPr>
        <w:t>Appropriation</w:t>
      </w:r>
      <w:r w:rsidRPr="00AA6CC6">
        <w:rPr>
          <w:lang w:eastAsia="en-AU"/>
        </w:rPr>
        <w:tab/>
        <w:t xml:space="preserve">Public funds </w:t>
      </w:r>
      <w:r>
        <w:rPr>
          <w:lang w:eastAsia="en-AU"/>
        </w:rPr>
        <w:t>a</w:t>
      </w:r>
      <w:r w:rsidRPr="00AA6CC6">
        <w:rPr>
          <w:lang w:eastAsia="en-AU"/>
        </w:rPr>
        <w:t>ppropriated for a specific purpose.</w:t>
      </w:r>
    </w:p>
    <w:p w14:paraId="24344AE8" w14:textId="54D67CA4" w:rsidR="00913E9D" w:rsidRDefault="00913E9D" w:rsidP="00913E9D">
      <w:pPr>
        <w:pStyle w:val="ARBodyText"/>
        <w:ind w:left="2268" w:hanging="2268"/>
        <w:rPr>
          <w:lang w:eastAsia="en-AU"/>
        </w:rPr>
      </w:pPr>
      <w:r w:rsidRPr="00AA6CC6">
        <w:rPr>
          <w:lang w:eastAsia="en-AU"/>
        </w:rPr>
        <w:t>Biodiversity</w:t>
      </w:r>
      <w:r w:rsidRPr="00AA6CC6">
        <w:rPr>
          <w:lang w:eastAsia="en-AU"/>
        </w:rPr>
        <w:tab/>
        <w:t>The variability among living organisms from all sources including terrestrial, marine and other aquatic ecosystems, and the ecological complexes of which they are part.</w:t>
      </w:r>
    </w:p>
    <w:p w14:paraId="437894EA" w14:textId="4AB4A739" w:rsidR="00C86BFB" w:rsidRPr="00AA6CC6" w:rsidRDefault="00C86BFB" w:rsidP="00C86BFB">
      <w:pPr>
        <w:pStyle w:val="ARBodyText"/>
        <w:tabs>
          <w:tab w:val="left" w:pos="1134"/>
        </w:tabs>
        <w:rPr>
          <w:lang w:eastAsia="en-AU"/>
        </w:rPr>
      </w:pPr>
      <w:r>
        <w:rPr>
          <w:lang w:eastAsia="en-AU"/>
        </w:rPr>
        <w:t>COVID-19</w:t>
      </w:r>
      <w:r>
        <w:rPr>
          <w:lang w:eastAsia="en-AU"/>
        </w:rPr>
        <w:tab/>
      </w:r>
      <w:r>
        <w:rPr>
          <w:lang w:eastAsia="en-AU"/>
        </w:rPr>
        <w:tab/>
      </w:r>
      <w:r>
        <w:rPr>
          <w:lang w:eastAsia="en-AU"/>
        </w:rPr>
        <w:tab/>
      </w:r>
      <w:r>
        <w:rPr>
          <w:sz w:val="24"/>
          <w:szCs w:val="24"/>
        </w:rPr>
        <w:t>The infectious disease caused by Coronavirus</w:t>
      </w:r>
    </w:p>
    <w:p w14:paraId="052A6AEB" w14:textId="77777777" w:rsidR="00913E9D" w:rsidRPr="00AA6CC6" w:rsidRDefault="00913E9D" w:rsidP="00913E9D">
      <w:pPr>
        <w:pStyle w:val="ARBodyText"/>
        <w:ind w:left="2268" w:hanging="2268"/>
        <w:rPr>
          <w:lang w:eastAsia="en-AU"/>
        </w:rPr>
      </w:pPr>
      <w:r w:rsidRPr="00AA6CC6">
        <w:rPr>
          <w:lang w:eastAsia="en-AU"/>
        </w:rPr>
        <w:t>Ecosystem resilience</w:t>
      </w:r>
      <w:r w:rsidRPr="00AA6CC6">
        <w:rPr>
          <w:lang w:eastAsia="en-AU"/>
        </w:rPr>
        <w:tab/>
        <w:t>The capacity of an ecosystem to recover from disturbance or withstand ongoing pressures.</w:t>
      </w:r>
    </w:p>
    <w:p w14:paraId="47547B88" w14:textId="77777777" w:rsidR="00913E9D" w:rsidRPr="00AA6CC6" w:rsidRDefault="00913E9D" w:rsidP="00913E9D">
      <w:pPr>
        <w:pStyle w:val="ARBodyText"/>
        <w:ind w:left="2268" w:hanging="2268"/>
        <w:rPr>
          <w:lang w:eastAsia="en-AU"/>
        </w:rPr>
      </w:pPr>
      <w:r w:rsidRPr="00AA6CC6">
        <w:rPr>
          <w:lang w:eastAsia="en-AU"/>
        </w:rPr>
        <w:t>Environmental management charge</w:t>
      </w:r>
    </w:p>
    <w:p w14:paraId="0F13F929" w14:textId="77777777" w:rsidR="00913E9D" w:rsidRPr="00AA6CC6" w:rsidRDefault="00913E9D" w:rsidP="00913E9D">
      <w:pPr>
        <w:pStyle w:val="ARBodyText"/>
        <w:ind w:left="2268"/>
        <w:rPr>
          <w:lang w:eastAsia="en-AU"/>
        </w:rPr>
      </w:pPr>
      <w:r w:rsidRPr="00AA6CC6">
        <w:rPr>
          <w:lang w:eastAsia="en-AU"/>
        </w:rPr>
        <w:t>A charge associated with some commercial activities in the Great Barrier Reef Marine Park, including tourism operations, non-tourist charter operations, and facilities. The activities are undertaken with permission granted by the Great Barrier Reef Marine Park Authority.</w:t>
      </w:r>
    </w:p>
    <w:p w14:paraId="0C4A4AD4" w14:textId="77777777" w:rsidR="00913E9D" w:rsidRDefault="00913E9D" w:rsidP="00913E9D">
      <w:pPr>
        <w:pStyle w:val="ARBodyText"/>
        <w:ind w:left="2268" w:hanging="2268"/>
        <w:rPr>
          <w:lang w:eastAsia="en-AU"/>
        </w:rPr>
      </w:pPr>
      <w:r>
        <w:rPr>
          <w:lang w:eastAsia="en-AU"/>
        </w:rPr>
        <w:t>Outstanding universal value</w:t>
      </w:r>
    </w:p>
    <w:p w14:paraId="19254B95" w14:textId="48431DB6" w:rsidR="00913E9D" w:rsidRDefault="00913E9D" w:rsidP="00913E9D">
      <w:pPr>
        <w:pStyle w:val="ARBodyText"/>
        <w:ind w:left="2268" w:hanging="2268"/>
        <w:rPr>
          <w:lang w:eastAsia="en-AU"/>
        </w:rPr>
      </w:pPr>
      <w:r>
        <w:rPr>
          <w:lang w:eastAsia="en-AU"/>
        </w:rPr>
        <w:tab/>
        <w:t>Under the World Heritage Convention a property is considered to have outstanding universal value if it is of ‘cultural and/or natural significance which is so exceptional as to transcend national boundaries and to be of common importance for present and future generations of all humanity’.</w:t>
      </w:r>
    </w:p>
    <w:p w14:paraId="46D15F2E" w14:textId="77777777" w:rsidR="00913E9D" w:rsidRPr="00AA6CC6" w:rsidRDefault="00913E9D" w:rsidP="00913E9D">
      <w:pPr>
        <w:pStyle w:val="ARBodyText"/>
        <w:ind w:left="2268" w:hanging="2268"/>
        <w:rPr>
          <w:lang w:eastAsia="en-AU"/>
        </w:rPr>
      </w:pPr>
      <w:r w:rsidRPr="00AA6CC6">
        <w:rPr>
          <w:lang w:eastAsia="en-AU"/>
        </w:rPr>
        <w:t>Photovoltaic</w:t>
      </w:r>
      <w:r w:rsidRPr="00AA6CC6">
        <w:rPr>
          <w:lang w:eastAsia="en-AU"/>
        </w:rPr>
        <w:tab/>
        <w:t>A potential sources of electric current under the influence of light or similar radiation.</w:t>
      </w:r>
    </w:p>
    <w:p w14:paraId="693D4F8F" w14:textId="77777777" w:rsidR="00913E9D" w:rsidRPr="00AA6CC6" w:rsidRDefault="00913E9D" w:rsidP="00913E9D">
      <w:pPr>
        <w:pStyle w:val="ARBodyText"/>
        <w:ind w:left="2268" w:hanging="2268"/>
        <w:rPr>
          <w:lang w:eastAsia="en-AU"/>
        </w:rPr>
      </w:pPr>
      <w:r w:rsidRPr="00AA6CC6">
        <w:rPr>
          <w:lang w:eastAsia="en-AU"/>
        </w:rPr>
        <w:t>Plan of management</w:t>
      </w:r>
      <w:r w:rsidRPr="00AA6CC6">
        <w:rPr>
          <w:lang w:eastAsia="en-AU"/>
        </w:rPr>
        <w:tab/>
        <w:t>A plan prepared for intensively used, or particularly vulnerable, groups of island and reefs and for the protection of vulnerable species or ecological communities.</w:t>
      </w:r>
    </w:p>
    <w:p w14:paraId="702217B5" w14:textId="77777777" w:rsidR="00913E9D" w:rsidRPr="00AA6CC6" w:rsidRDefault="00913E9D" w:rsidP="00913E9D">
      <w:pPr>
        <w:pStyle w:val="ARBodyText"/>
        <w:ind w:left="2268" w:hanging="2268"/>
        <w:rPr>
          <w:lang w:eastAsia="en-AU"/>
        </w:rPr>
      </w:pPr>
      <w:r w:rsidRPr="00AA6CC6">
        <w:rPr>
          <w:lang w:eastAsia="en-AU"/>
        </w:rPr>
        <w:t>Portfolio budget statement</w:t>
      </w:r>
    </w:p>
    <w:p w14:paraId="66F47722" w14:textId="77777777" w:rsidR="00913E9D" w:rsidRPr="00AA6CC6" w:rsidRDefault="00913E9D" w:rsidP="00913E9D">
      <w:pPr>
        <w:pStyle w:val="ARBodyText"/>
        <w:ind w:left="2268"/>
        <w:rPr>
          <w:lang w:eastAsia="en-AU"/>
        </w:rPr>
      </w:pPr>
      <w:r w:rsidRPr="00AA6CC6">
        <w:rPr>
          <w:lang w:eastAsia="en-AU"/>
        </w:rPr>
        <w:t>A statement to inform Senators, Members of Parliament and the public of the proposed allocation of resources to government outcomes by agencies within the portfolio.</w:t>
      </w:r>
    </w:p>
    <w:p w14:paraId="4B8B4145" w14:textId="77777777" w:rsidR="00913E9D" w:rsidRPr="00AA6CC6" w:rsidRDefault="00913E9D" w:rsidP="00913E9D">
      <w:pPr>
        <w:pStyle w:val="ARBodyText"/>
        <w:ind w:left="2268" w:hanging="2268"/>
        <w:rPr>
          <w:lang w:eastAsia="en-AU"/>
        </w:rPr>
      </w:pPr>
      <w:r w:rsidRPr="00AA6CC6">
        <w:rPr>
          <w:lang w:eastAsia="en-AU"/>
        </w:rPr>
        <w:t>Traditional Use of Marine Resources Agreement</w:t>
      </w:r>
    </w:p>
    <w:p w14:paraId="3853DFD0" w14:textId="360243CB" w:rsidR="00913E9D" w:rsidRPr="00AA6CC6" w:rsidRDefault="00913E9D" w:rsidP="00913E9D">
      <w:pPr>
        <w:pStyle w:val="ARBodyText"/>
        <w:ind w:left="2268"/>
        <w:rPr>
          <w:lang w:eastAsia="en-AU"/>
        </w:rPr>
      </w:pPr>
      <w:r w:rsidRPr="00AA6CC6">
        <w:rPr>
          <w:lang w:eastAsia="en-AU"/>
        </w:rPr>
        <w:t>A formal agreement that describes how a Traditional Owner group works in partnership with the Australian and Queensland governments to manage tradi</w:t>
      </w:r>
      <w:r w:rsidR="00FC7B1F">
        <w:rPr>
          <w:lang w:eastAsia="en-AU"/>
        </w:rPr>
        <w:t>tional use activities on their S</w:t>
      </w:r>
      <w:r w:rsidRPr="00AA6CC6">
        <w:rPr>
          <w:lang w:eastAsia="en-AU"/>
        </w:rPr>
        <w:t xml:space="preserve">ea </w:t>
      </w:r>
      <w:r w:rsidR="00FC7B1F">
        <w:rPr>
          <w:lang w:eastAsia="en-AU"/>
        </w:rPr>
        <w:t>C</w:t>
      </w:r>
      <w:r w:rsidRPr="00AA6CC6">
        <w:rPr>
          <w:lang w:eastAsia="en-AU"/>
        </w:rPr>
        <w:t>ountry.</w:t>
      </w:r>
    </w:p>
    <w:p w14:paraId="47BC8DC3" w14:textId="77777777" w:rsidR="00913E9D" w:rsidRPr="00913E9D" w:rsidRDefault="00913E9D" w:rsidP="00913E9D">
      <w:pPr>
        <w:rPr>
          <w:lang w:eastAsia="en-US"/>
        </w:rPr>
      </w:pPr>
    </w:p>
    <w:p w14:paraId="053608E5" w14:textId="77777777" w:rsidR="00913E9D" w:rsidRDefault="00913E9D">
      <w:pPr>
        <w:spacing w:after="200" w:line="276" w:lineRule="auto"/>
        <w:rPr>
          <w:rFonts w:cs="Arial"/>
          <w:b/>
          <w:bCs/>
          <w:iCs/>
          <w:sz w:val="28"/>
          <w:szCs w:val="28"/>
          <w:lang w:eastAsia="en-US"/>
        </w:rPr>
      </w:pPr>
      <w:r>
        <w:rPr>
          <w:lang w:eastAsia="en-US"/>
        </w:rPr>
        <w:br w:type="page"/>
      </w:r>
    </w:p>
    <w:p w14:paraId="7D21C139" w14:textId="44C906EC" w:rsidR="00F7603B" w:rsidRDefault="00F7603B" w:rsidP="00F7603B">
      <w:pPr>
        <w:pStyle w:val="Heading2"/>
        <w:rPr>
          <w:lang w:eastAsia="en-US"/>
        </w:rPr>
      </w:pPr>
      <w:bookmarkStart w:id="768" w:name="_Toc47599478"/>
      <w:bookmarkStart w:id="769" w:name="_Toc47599953"/>
      <w:bookmarkStart w:id="770" w:name="_Toc47617221"/>
      <w:bookmarkStart w:id="771" w:name="_Toc47627552"/>
      <w:bookmarkStart w:id="772" w:name="_Toc47692871"/>
      <w:bookmarkStart w:id="773" w:name="_Toc47692982"/>
      <w:bookmarkStart w:id="774" w:name="_Toc52869045"/>
      <w:r>
        <w:rPr>
          <w:lang w:eastAsia="en-US"/>
        </w:rPr>
        <w:t>List of requirements</w:t>
      </w:r>
      <w:bookmarkEnd w:id="768"/>
      <w:bookmarkEnd w:id="769"/>
      <w:bookmarkEnd w:id="770"/>
      <w:bookmarkEnd w:id="771"/>
      <w:bookmarkEnd w:id="772"/>
      <w:bookmarkEnd w:id="773"/>
      <w:bookmarkEnd w:id="774"/>
    </w:p>
    <w:tbl>
      <w:tblPr>
        <w:tblW w:w="8951" w:type="dxa"/>
        <w:tblInd w:w="98" w:type="dxa"/>
        <w:shd w:val="clear" w:color="auto" w:fill="FFFFFF"/>
        <w:tblCellMar>
          <w:left w:w="0" w:type="dxa"/>
          <w:right w:w="0" w:type="dxa"/>
        </w:tblCellMar>
        <w:tblLook w:val="04A0" w:firstRow="1" w:lastRow="0" w:firstColumn="1" w:lastColumn="0" w:noHBand="0" w:noVBand="1"/>
      </w:tblPr>
      <w:tblGrid>
        <w:gridCol w:w="1575"/>
        <w:gridCol w:w="1673"/>
        <w:gridCol w:w="3475"/>
        <w:gridCol w:w="2216"/>
        <w:gridCol w:w="12"/>
      </w:tblGrid>
      <w:tr w:rsidR="00913E9D" w:rsidRPr="00F738A3" w14:paraId="2AEEE1D8" w14:textId="77777777" w:rsidTr="005D1B8C">
        <w:trPr>
          <w:trHeight w:val="483"/>
        </w:trPr>
        <w:tc>
          <w:tcPr>
            <w:tcW w:w="15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1B5456" w14:textId="77777777" w:rsidR="00913E9D" w:rsidRPr="00F738A3" w:rsidRDefault="00913E9D" w:rsidP="005D1B8C">
            <w:pPr>
              <w:keepNext/>
              <w:jc w:val="center"/>
              <w:rPr>
                <w:rFonts w:cs="Arial"/>
                <w:b/>
                <w:bCs/>
                <w:sz w:val="18"/>
                <w:szCs w:val="18"/>
              </w:rPr>
            </w:pPr>
            <w:r w:rsidRPr="00F738A3">
              <w:rPr>
                <w:rFonts w:cs="Arial"/>
                <w:b/>
                <w:bCs/>
                <w:sz w:val="18"/>
                <w:szCs w:val="18"/>
              </w:rPr>
              <w:t>PGPA Rule Reference</w:t>
            </w:r>
          </w:p>
        </w:tc>
        <w:tc>
          <w:tcPr>
            <w:tcW w:w="16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67F67D3" w14:textId="77777777" w:rsidR="00913E9D" w:rsidRPr="00F738A3" w:rsidRDefault="00913E9D" w:rsidP="005D1B8C">
            <w:pPr>
              <w:keepNext/>
              <w:jc w:val="center"/>
              <w:rPr>
                <w:rFonts w:cs="Arial"/>
                <w:b/>
                <w:bCs/>
                <w:sz w:val="18"/>
                <w:szCs w:val="18"/>
              </w:rPr>
            </w:pPr>
            <w:r w:rsidRPr="00F738A3">
              <w:rPr>
                <w:rFonts w:cs="Arial"/>
                <w:b/>
                <w:bCs/>
                <w:sz w:val="18"/>
                <w:szCs w:val="18"/>
              </w:rPr>
              <w:t>Part of Report</w:t>
            </w:r>
          </w:p>
        </w:tc>
        <w:tc>
          <w:tcPr>
            <w:tcW w:w="34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BEB170" w14:textId="77777777" w:rsidR="00913E9D" w:rsidRPr="00F738A3" w:rsidRDefault="00913E9D" w:rsidP="005D1B8C">
            <w:pPr>
              <w:keepNext/>
              <w:rPr>
                <w:rFonts w:cs="Arial"/>
                <w:b/>
                <w:bCs/>
                <w:sz w:val="18"/>
                <w:szCs w:val="18"/>
              </w:rPr>
            </w:pPr>
            <w:r w:rsidRPr="00F738A3">
              <w:rPr>
                <w:rFonts w:cs="Arial"/>
                <w:b/>
                <w:bCs/>
                <w:sz w:val="18"/>
                <w:szCs w:val="18"/>
              </w:rPr>
              <w:t>Description</w:t>
            </w:r>
          </w:p>
        </w:tc>
        <w:tc>
          <w:tcPr>
            <w:tcW w:w="222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EAA00D7" w14:textId="77777777" w:rsidR="00913E9D" w:rsidRPr="00F738A3" w:rsidRDefault="00913E9D" w:rsidP="005D1B8C">
            <w:pPr>
              <w:keepNext/>
              <w:rPr>
                <w:rFonts w:cs="Arial"/>
                <w:b/>
                <w:bCs/>
                <w:sz w:val="18"/>
                <w:szCs w:val="18"/>
              </w:rPr>
            </w:pPr>
            <w:r w:rsidRPr="00F738A3">
              <w:rPr>
                <w:rFonts w:cs="Arial"/>
                <w:b/>
                <w:bCs/>
                <w:sz w:val="18"/>
                <w:szCs w:val="18"/>
              </w:rPr>
              <w:t>Requirement</w:t>
            </w:r>
          </w:p>
        </w:tc>
      </w:tr>
      <w:tr w:rsidR="00913E9D" w:rsidRPr="00F738A3" w14:paraId="259E3860" w14:textId="77777777" w:rsidTr="005D1B8C">
        <w:trPr>
          <w:cantSplit/>
          <w:trHeight w:val="483"/>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5AD59D" w14:textId="77777777" w:rsidR="00913E9D" w:rsidRPr="00F738A3" w:rsidRDefault="00913E9D" w:rsidP="005D1B8C">
            <w:pPr>
              <w:jc w:val="center"/>
              <w:rPr>
                <w:rFonts w:cs="Arial"/>
                <w:b/>
                <w:bCs/>
                <w:sz w:val="18"/>
                <w:szCs w:val="18"/>
              </w:rPr>
            </w:pPr>
            <w:r w:rsidRPr="00F738A3">
              <w:rPr>
                <w:rFonts w:cs="Arial"/>
                <w:b/>
                <w:bCs/>
                <w:sz w:val="18"/>
                <w:szCs w:val="18"/>
              </w:rPr>
              <w:t>17AD(g)</w:t>
            </w:r>
          </w:p>
        </w:tc>
        <w:tc>
          <w:tcPr>
            <w:tcW w:w="51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C1C014" w14:textId="77777777" w:rsidR="00913E9D" w:rsidRPr="00F738A3" w:rsidRDefault="00913E9D" w:rsidP="005D1B8C">
            <w:pPr>
              <w:rPr>
                <w:rFonts w:cs="Arial"/>
                <w:b/>
                <w:bCs/>
                <w:sz w:val="18"/>
                <w:szCs w:val="18"/>
              </w:rPr>
            </w:pPr>
            <w:r w:rsidRPr="00F738A3">
              <w:rPr>
                <w:rFonts w:cs="Arial"/>
                <w:b/>
                <w:bCs/>
                <w:sz w:val="18"/>
                <w:szCs w:val="18"/>
              </w:rPr>
              <w:t>Letter of transmittal</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F28326" w14:textId="77777777" w:rsidR="00913E9D" w:rsidRPr="00F738A3" w:rsidRDefault="00913E9D" w:rsidP="005D1B8C">
            <w:pPr>
              <w:rPr>
                <w:rFonts w:cs="Arial"/>
                <w:b/>
                <w:bCs/>
                <w:sz w:val="18"/>
                <w:szCs w:val="18"/>
              </w:rPr>
            </w:pPr>
            <w:r w:rsidRPr="00F738A3">
              <w:rPr>
                <w:rFonts w:cs="Arial"/>
                <w:sz w:val="18"/>
                <w:szCs w:val="18"/>
              </w:rPr>
              <w:t> </w:t>
            </w:r>
          </w:p>
        </w:tc>
      </w:tr>
      <w:tr w:rsidR="00913E9D" w:rsidRPr="00F738A3" w14:paraId="4730FEA0"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E5801C" w14:textId="77777777" w:rsidR="00913E9D" w:rsidRPr="00F738A3" w:rsidRDefault="00913E9D" w:rsidP="005D1B8C">
            <w:pPr>
              <w:jc w:val="center"/>
              <w:rPr>
                <w:rFonts w:cs="Arial"/>
                <w:b/>
                <w:bCs/>
                <w:sz w:val="18"/>
                <w:szCs w:val="18"/>
              </w:rPr>
            </w:pPr>
            <w:r w:rsidRPr="00F738A3">
              <w:rPr>
                <w:rFonts w:cs="Arial"/>
                <w:sz w:val="18"/>
                <w:szCs w:val="18"/>
              </w:rPr>
              <w:t>17AI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7085B8"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C6ABA1" w14:textId="77777777" w:rsidR="00913E9D" w:rsidRPr="00F738A3" w:rsidRDefault="00913E9D" w:rsidP="005D1B8C">
            <w:pPr>
              <w:rPr>
                <w:rFonts w:cs="Arial"/>
                <w:b/>
                <w:bCs/>
                <w:sz w:val="18"/>
                <w:szCs w:val="18"/>
              </w:rPr>
            </w:pPr>
            <w:r w:rsidRPr="00F738A3">
              <w:rPr>
                <w:rFonts w:cs="Arial"/>
                <w:sz w:val="18"/>
                <w:szCs w:val="18"/>
              </w:rPr>
              <w:t>A copy of the letter of transmittal signed and dated by accountable authority on date final text approved, with statement that the report has been prepared in accordance with section 46 of the Act and any enabling legislation that specifies additional requirements in relation to the annual report.</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B2F36B"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45BBD91C" w14:textId="77777777" w:rsidTr="005D1B8C">
        <w:trPr>
          <w:cantSplit/>
          <w:trHeight w:val="430"/>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A52727" w14:textId="77777777" w:rsidR="00913E9D" w:rsidRPr="00F738A3" w:rsidRDefault="00913E9D" w:rsidP="005D1B8C">
            <w:pPr>
              <w:jc w:val="center"/>
              <w:rPr>
                <w:rFonts w:cs="Arial"/>
                <w:b/>
                <w:bCs/>
                <w:sz w:val="18"/>
                <w:szCs w:val="18"/>
              </w:rPr>
            </w:pPr>
            <w:r w:rsidRPr="00F738A3">
              <w:rPr>
                <w:rFonts w:cs="Arial"/>
                <w:b/>
                <w:bCs/>
                <w:sz w:val="18"/>
                <w:szCs w:val="18"/>
              </w:rPr>
              <w:t>17AD(h)</w:t>
            </w:r>
          </w:p>
        </w:tc>
        <w:tc>
          <w:tcPr>
            <w:tcW w:w="51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DBD3A5" w14:textId="77777777" w:rsidR="00913E9D" w:rsidRPr="00F738A3" w:rsidRDefault="00913E9D" w:rsidP="005D1B8C">
            <w:pPr>
              <w:rPr>
                <w:rFonts w:cs="Arial"/>
                <w:b/>
                <w:bCs/>
                <w:sz w:val="18"/>
                <w:szCs w:val="18"/>
              </w:rPr>
            </w:pPr>
            <w:r w:rsidRPr="00F738A3">
              <w:rPr>
                <w:rFonts w:cs="Arial"/>
                <w:b/>
                <w:bCs/>
                <w:sz w:val="18"/>
                <w:szCs w:val="18"/>
              </w:rPr>
              <w:t>Aids to access</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531791" w14:textId="77777777" w:rsidR="00913E9D" w:rsidRPr="00F738A3" w:rsidRDefault="00913E9D" w:rsidP="005D1B8C">
            <w:pPr>
              <w:rPr>
                <w:rFonts w:cs="Arial"/>
                <w:b/>
                <w:bCs/>
                <w:sz w:val="18"/>
                <w:szCs w:val="18"/>
              </w:rPr>
            </w:pPr>
            <w:r w:rsidRPr="00F738A3">
              <w:rPr>
                <w:rFonts w:cs="Arial"/>
                <w:sz w:val="18"/>
                <w:szCs w:val="18"/>
              </w:rPr>
              <w:t> </w:t>
            </w:r>
          </w:p>
        </w:tc>
      </w:tr>
      <w:tr w:rsidR="00913E9D" w:rsidRPr="00F738A3" w14:paraId="30857D2F"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84F34B" w14:textId="77777777" w:rsidR="00913E9D" w:rsidRPr="00F738A3" w:rsidRDefault="00913E9D" w:rsidP="005D1B8C">
            <w:pPr>
              <w:jc w:val="center"/>
              <w:rPr>
                <w:rFonts w:cs="Arial"/>
                <w:b/>
                <w:bCs/>
                <w:sz w:val="18"/>
                <w:szCs w:val="18"/>
              </w:rPr>
            </w:pPr>
            <w:r w:rsidRPr="00F738A3">
              <w:rPr>
                <w:rFonts w:cs="Arial"/>
                <w:sz w:val="18"/>
                <w:szCs w:val="18"/>
              </w:rPr>
              <w:t>17AJ(a)</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766235"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A25C8D" w14:textId="77777777" w:rsidR="00913E9D" w:rsidRPr="00F738A3" w:rsidRDefault="00913E9D" w:rsidP="005D1B8C">
            <w:pPr>
              <w:rPr>
                <w:rFonts w:cs="Arial"/>
                <w:b/>
                <w:bCs/>
                <w:sz w:val="18"/>
                <w:szCs w:val="18"/>
              </w:rPr>
            </w:pPr>
            <w:r w:rsidRPr="00F738A3">
              <w:rPr>
                <w:rFonts w:cs="Arial"/>
                <w:sz w:val="18"/>
                <w:szCs w:val="18"/>
              </w:rPr>
              <w:t>Table of contents.</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C56A23"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5EBA8654"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203DF5" w14:textId="77777777" w:rsidR="00913E9D" w:rsidRPr="00F738A3" w:rsidRDefault="00913E9D" w:rsidP="005D1B8C">
            <w:pPr>
              <w:jc w:val="center"/>
              <w:rPr>
                <w:rFonts w:cs="Arial"/>
                <w:b/>
                <w:bCs/>
                <w:sz w:val="18"/>
                <w:szCs w:val="18"/>
              </w:rPr>
            </w:pPr>
            <w:r w:rsidRPr="00F738A3">
              <w:rPr>
                <w:rFonts w:cs="Arial"/>
                <w:sz w:val="18"/>
                <w:szCs w:val="18"/>
              </w:rPr>
              <w:t>17AJ(b)</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F5A2BA"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709D0A" w14:textId="77777777" w:rsidR="00913E9D" w:rsidRPr="00F738A3" w:rsidRDefault="00913E9D" w:rsidP="005D1B8C">
            <w:pPr>
              <w:rPr>
                <w:rFonts w:cs="Arial"/>
                <w:b/>
                <w:bCs/>
                <w:sz w:val="18"/>
                <w:szCs w:val="18"/>
              </w:rPr>
            </w:pPr>
            <w:r w:rsidRPr="00F738A3">
              <w:rPr>
                <w:rFonts w:cs="Arial"/>
                <w:sz w:val="18"/>
                <w:szCs w:val="18"/>
              </w:rPr>
              <w:t>Alphabetical index.</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455429"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32FD9890"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C031C3" w14:textId="77777777" w:rsidR="00913E9D" w:rsidRPr="00F738A3" w:rsidRDefault="00913E9D" w:rsidP="005D1B8C">
            <w:pPr>
              <w:jc w:val="center"/>
              <w:rPr>
                <w:rFonts w:cs="Arial"/>
                <w:b/>
                <w:bCs/>
                <w:sz w:val="18"/>
                <w:szCs w:val="18"/>
              </w:rPr>
            </w:pPr>
            <w:r w:rsidRPr="00F738A3">
              <w:rPr>
                <w:rFonts w:cs="Arial"/>
                <w:sz w:val="18"/>
                <w:szCs w:val="18"/>
              </w:rPr>
              <w:t>17AJ(c)</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41D93C"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37B302" w14:textId="77777777" w:rsidR="00913E9D" w:rsidRPr="00F738A3" w:rsidRDefault="00913E9D" w:rsidP="005D1B8C">
            <w:pPr>
              <w:rPr>
                <w:rFonts w:cs="Arial"/>
                <w:b/>
                <w:bCs/>
                <w:sz w:val="18"/>
                <w:szCs w:val="18"/>
              </w:rPr>
            </w:pPr>
            <w:r w:rsidRPr="00F738A3">
              <w:rPr>
                <w:rFonts w:cs="Arial"/>
                <w:sz w:val="18"/>
                <w:szCs w:val="18"/>
              </w:rPr>
              <w:t>Glossary of abbreviations and acronyms.</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DB0FE6"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1E7C0E3E"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D29405" w14:textId="77777777" w:rsidR="00913E9D" w:rsidRPr="00F738A3" w:rsidRDefault="00913E9D" w:rsidP="005D1B8C">
            <w:pPr>
              <w:jc w:val="center"/>
              <w:rPr>
                <w:rFonts w:cs="Arial"/>
                <w:b/>
                <w:bCs/>
                <w:sz w:val="18"/>
                <w:szCs w:val="18"/>
              </w:rPr>
            </w:pPr>
            <w:r w:rsidRPr="00F738A3">
              <w:rPr>
                <w:rFonts w:cs="Arial"/>
                <w:sz w:val="18"/>
                <w:szCs w:val="18"/>
              </w:rPr>
              <w:t>17AJ(d)</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855723"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6CB2F5" w14:textId="77777777" w:rsidR="00913E9D" w:rsidRPr="00F738A3" w:rsidRDefault="00913E9D" w:rsidP="005D1B8C">
            <w:pPr>
              <w:rPr>
                <w:rFonts w:cs="Arial"/>
                <w:b/>
                <w:bCs/>
                <w:sz w:val="18"/>
                <w:szCs w:val="18"/>
              </w:rPr>
            </w:pPr>
            <w:r w:rsidRPr="00F738A3">
              <w:rPr>
                <w:rFonts w:cs="Arial"/>
                <w:sz w:val="18"/>
                <w:szCs w:val="18"/>
              </w:rPr>
              <w:t>List of requirements.</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1A214A"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69672A09"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3B2BD4" w14:textId="77777777" w:rsidR="00913E9D" w:rsidRPr="00F738A3" w:rsidRDefault="00913E9D" w:rsidP="005D1B8C">
            <w:pPr>
              <w:jc w:val="center"/>
              <w:rPr>
                <w:rFonts w:cs="Arial"/>
                <w:b/>
                <w:bCs/>
                <w:sz w:val="18"/>
                <w:szCs w:val="18"/>
              </w:rPr>
            </w:pPr>
            <w:r w:rsidRPr="00F738A3">
              <w:rPr>
                <w:rFonts w:cs="Arial"/>
                <w:sz w:val="18"/>
                <w:szCs w:val="18"/>
              </w:rPr>
              <w:t>17AJ(e)</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0D2C8C"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72CA1A" w14:textId="77777777" w:rsidR="00913E9D" w:rsidRPr="00F738A3" w:rsidRDefault="00913E9D" w:rsidP="005D1B8C">
            <w:pPr>
              <w:rPr>
                <w:rFonts w:cs="Arial"/>
                <w:b/>
                <w:bCs/>
                <w:sz w:val="18"/>
                <w:szCs w:val="18"/>
              </w:rPr>
            </w:pPr>
            <w:r w:rsidRPr="00F738A3">
              <w:rPr>
                <w:rFonts w:cs="Arial"/>
                <w:sz w:val="18"/>
                <w:szCs w:val="18"/>
              </w:rPr>
              <w:t>Details of contact officer.</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C04015"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7DDF17DA"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C49541" w14:textId="77777777" w:rsidR="00913E9D" w:rsidRPr="00F738A3" w:rsidRDefault="00913E9D" w:rsidP="005D1B8C">
            <w:pPr>
              <w:jc w:val="center"/>
              <w:rPr>
                <w:rFonts w:cs="Arial"/>
                <w:b/>
                <w:bCs/>
                <w:sz w:val="18"/>
                <w:szCs w:val="18"/>
              </w:rPr>
            </w:pPr>
            <w:r w:rsidRPr="00F738A3">
              <w:rPr>
                <w:rFonts w:cs="Arial"/>
                <w:sz w:val="18"/>
                <w:szCs w:val="18"/>
              </w:rPr>
              <w:t>17AJ(f)</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9EAD5D"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6D9EF4" w14:textId="77777777" w:rsidR="00913E9D" w:rsidRPr="00F738A3" w:rsidRDefault="00913E9D" w:rsidP="005D1B8C">
            <w:pPr>
              <w:rPr>
                <w:rFonts w:cs="Arial"/>
                <w:b/>
                <w:bCs/>
                <w:sz w:val="18"/>
                <w:szCs w:val="18"/>
              </w:rPr>
            </w:pPr>
            <w:r w:rsidRPr="00F738A3">
              <w:rPr>
                <w:rFonts w:cs="Arial"/>
                <w:sz w:val="18"/>
                <w:szCs w:val="18"/>
              </w:rPr>
              <w:t>Entity’s website address.</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77CC22"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36B36544"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A30EC9" w14:textId="77777777" w:rsidR="00913E9D" w:rsidRPr="00F738A3" w:rsidRDefault="00913E9D" w:rsidP="005D1B8C">
            <w:pPr>
              <w:jc w:val="center"/>
              <w:rPr>
                <w:rFonts w:cs="Arial"/>
                <w:b/>
                <w:bCs/>
                <w:sz w:val="18"/>
                <w:szCs w:val="18"/>
              </w:rPr>
            </w:pPr>
            <w:r w:rsidRPr="00F738A3">
              <w:rPr>
                <w:rFonts w:cs="Arial"/>
                <w:sz w:val="18"/>
                <w:szCs w:val="18"/>
              </w:rPr>
              <w:t>17AJ(g)</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7B3A50"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7914A9" w14:textId="77777777" w:rsidR="00913E9D" w:rsidRPr="00F738A3" w:rsidRDefault="00913E9D" w:rsidP="005D1B8C">
            <w:pPr>
              <w:rPr>
                <w:rFonts w:cs="Arial"/>
                <w:b/>
                <w:bCs/>
                <w:sz w:val="18"/>
                <w:szCs w:val="18"/>
              </w:rPr>
            </w:pPr>
            <w:r w:rsidRPr="00F738A3">
              <w:rPr>
                <w:rFonts w:cs="Arial"/>
                <w:sz w:val="18"/>
                <w:szCs w:val="18"/>
              </w:rPr>
              <w:t>Electronic address of report.</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1A6C23"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5E9D13E9" w14:textId="77777777" w:rsidTr="005D1B8C">
        <w:trPr>
          <w:cantSplit/>
          <w:trHeight w:val="446"/>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40A06C" w14:textId="77777777" w:rsidR="00913E9D" w:rsidRPr="00F738A3" w:rsidRDefault="00913E9D" w:rsidP="005D1B8C">
            <w:pPr>
              <w:jc w:val="center"/>
              <w:rPr>
                <w:rFonts w:cs="Arial"/>
                <w:b/>
                <w:bCs/>
                <w:sz w:val="18"/>
                <w:szCs w:val="18"/>
              </w:rPr>
            </w:pPr>
            <w:r w:rsidRPr="00F738A3">
              <w:rPr>
                <w:rFonts w:cs="Arial"/>
                <w:b/>
                <w:bCs/>
                <w:sz w:val="18"/>
                <w:szCs w:val="18"/>
              </w:rPr>
              <w:t>17AD(a)</w:t>
            </w:r>
          </w:p>
        </w:tc>
        <w:tc>
          <w:tcPr>
            <w:tcW w:w="51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5703FD" w14:textId="77777777" w:rsidR="00913E9D" w:rsidRPr="00F738A3" w:rsidRDefault="00913E9D" w:rsidP="005D1B8C">
            <w:pPr>
              <w:rPr>
                <w:rFonts w:cs="Arial"/>
                <w:b/>
                <w:bCs/>
                <w:sz w:val="18"/>
                <w:szCs w:val="18"/>
              </w:rPr>
            </w:pPr>
            <w:r w:rsidRPr="00F738A3">
              <w:rPr>
                <w:rFonts w:cs="Arial"/>
                <w:b/>
                <w:bCs/>
                <w:sz w:val="18"/>
                <w:szCs w:val="18"/>
              </w:rPr>
              <w:t>Review by accountable authority</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40AF97" w14:textId="77777777" w:rsidR="00913E9D" w:rsidRPr="00F738A3" w:rsidRDefault="00913E9D" w:rsidP="005D1B8C">
            <w:pPr>
              <w:rPr>
                <w:rFonts w:cs="Arial"/>
                <w:b/>
                <w:bCs/>
                <w:sz w:val="18"/>
                <w:szCs w:val="18"/>
              </w:rPr>
            </w:pPr>
            <w:r w:rsidRPr="00F738A3">
              <w:rPr>
                <w:rFonts w:cs="Arial"/>
                <w:sz w:val="18"/>
                <w:szCs w:val="18"/>
              </w:rPr>
              <w:t> </w:t>
            </w:r>
          </w:p>
        </w:tc>
      </w:tr>
      <w:tr w:rsidR="00913E9D" w:rsidRPr="00F738A3" w14:paraId="44F40C07"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11CC9A" w14:textId="77777777" w:rsidR="00913E9D" w:rsidRPr="00F738A3" w:rsidRDefault="00913E9D" w:rsidP="005D1B8C">
            <w:pPr>
              <w:jc w:val="center"/>
              <w:rPr>
                <w:rFonts w:cs="Arial"/>
                <w:b/>
                <w:bCs/>
                <w:sz w:val="18"/>
                <w:szCs w:val="18"/>
              </w:rPr>
            </w:pPr>
            <w:r w:rsidRPr="00F738A3">
              <w:rPr>
                <w:rFonts w:cs="Arial"/>
                <w:sz w:val="18"/>
                <w:szCs w:val="18"/>
              </w:rPr>
              <w:t>17AD(a)</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E30C90" w14:textId="77777777" w:rsidR="00913E9D" w:rsidRPr="00F738A3" w:rsidRDefault="00913E9D" w:rsidP="005D1B8C">
            <w:pPr>
              <w:jc w:val="cente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6590E9" w14:textId="77777777" w:rsidR="00913E9D" w:rsidRPr="00F738A3" w:rsidRDefault="00913E9D" w:rsidP="005D1B8C">
            <w:pPr>
              <w:rPr>
                <w:rFonts w:cs="Arial"/>
                <w:b/>
                <w:bCs/>
                <w:sz w:val="18"/>
                <w:szCs w:val="18"/>
              </w:rPr>
            </w:pPr>
            <w:r w:rsidRPr="00F738A3">
              <w:rPr>
                <w:rFonts w:cs="Arial"/>
                <w:sz w:val="18"/>
                <w:szCs w:val="18"/>
              </w:rPr>
              <w:t>A review by the accountable authority of the entity.</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74EEA4"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17A57C7C" w14:textId="77777777" w:rsidTr="005D1B8C">
        <w:trPr>
          <w:cantSplit/>
          <w:trHeight w:val="501"/>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7E4B86" w14:textId="77777777" w:rsidR="00913E9D" w:rsidRPr="00F738A3" w:rsidRDefault="00913E9D" w:rsidP="005D1B8C">
            <w:pPr>
              <w:jc w:val="center"/>
              <w:rPr>
                <w:rFonts w:cs="Arial"/>
                <w:b/>
                <w:bCs/>
                <w:sz w:val="18"/>
                <w:szCs w:val="18"/>
              </w:rPr>
            </w:pPr>
            <w:r w:rsidRPr="00F738A3">
              <w:rPr>
                <w:rFonts w:cs="Arial"/>
                <w:b/>
                <w:bCs/>
                <w:sz w:val="18"/>
                <w:szCs w:val="18"/>
              </w:rPr>
              <w:t>17AD(b)</w:t>
            </w:r>
          </w:p>
        </w:tc>
        <w:tc>
          <w:tcPr>
            <w:tcW w:w="737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242B7F" w14:textId="77777777" w:rsidR="00913E9D" w:rsidRPr="00F738A3" w:rsidRDefault="00913E9D" w:rsidP="005D1B8C">
            <w:pPr>
              <w:rPr>
                <w:rFonts w:cs="Arial"/>
                <w:b/>
                <w:bCs/>
                <w:sz w:val="18"/>
                <w:szCs w:val="18"/>
              </w:rPr>
            </w:pPr>
            <w:r w:rsidRPr="00F738A3">
              <w:rPr>
                <w:rFonts w:cs="Arial"/>
                <w:b/>
                <w:bCs/>
                <w:sz w:val="18"/>
                <w:szCs w:val="18"/>
              </w:rPr>
              <w:t>Overview of the entity</w:t>
            </w:r>
          </w:p>
        </w:tc>
      </w:tr>
      <w:tr w:rsidR="00913E9D" w:rsidRPr="00F738A3" w14:paraId="7840460F"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A55040" w14:textId="77777777" w:rsidR="00913E9D" w:rsidRPr="00F738A3" w:rsidRDefault="00913E9D" w:rsidP="005D1B8C">
            <w:pPr>
              <w:jc w:val="center"/>
              <w:rPr>
                <w:rFonts w:cs="Arial"/>
                <w:b/>
                <w:bCs/>
                <w:sz w:val="18"/>
                <w:szCs w:val="18"/>
              </w:rPr>
            </w:pPr>
            <w:r w:rsidRPr="00F738A3">
              <w:rPr>
                <w:rFonts w:cs="Arial"/>
                <w:sz w:val="18"/>
                <w:szCs w:val="18"/>
              </w:rPr>
              <w:t>17AE(1)(a)(i)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0491B9" w14:textId="77777777" w:rsidR="00913E9D" w:rsidRPr="00F738A3" w:rsidRDefault="00913E9D" w:rsidP="005D1B8C">
            <w:pPr>
              <w:jc w:val="cente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574451" w14:textId="77777777" w:rsidR="00913E9D" w:rsidRPr="00F738A3" w:rsidRDefault="00913E9D" w:rsidP="005D1B8C">
            <w:pPr>
              <w:rPr>
                <w:rFonts w:cs="Arial"/>
                <w:b/>
                <w:bCs/>
                <w:sz w:val="18"/>
                <w:szCs w:val="18"/>
              </w:rPr>
            </w:pPr>
            <w:r w:rsidRPr="00F738A3">
              <w:rPr>
                <w:rFonts w:cs="Arial"/>
                <w:sz w:val="18"/>
                <w:szCs w:val="18"/>
              </w:rPr>
              <w:t>A description of the role and functions of the entity.</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E4B6AA"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46A5F336"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CCB764" w14:textId="77777777" w:rsidR="00913E9D" w:rsidRPr="00F738A3" w:rsidRDefault="00913E9D" w:rsidP="005D1B8C">
            <w:pPr>
              <w:jc w:val="center"/>
              <w:rPr>
                <w:rFonts w:cs="Arial"/>
                <w:b/>
                <w:bCs/>
                <w:sz w:val="18"/>
                <w:szCs w:val="18"/>
              </w:rPr>
            </w:pPr>
            <w:r w:rsidRPr="00F738A3">
              <w:rPr>
                <w:rFonts w:cs="Arial"/>
                <w:sz w:val="18"/>
                <w:szCs w:val="18"/>
              </w:rPr>
              <w:t>17AE(1)(a)(ii)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A4609A" w14:textId="77777777" w:rsidR="00913E9D" w:rsidRPr="00F738A3" w:rsidRDefault="00913E9D" w:rsidP="005D1B8C">
            <w:pPr>
              <w:jc w:val="cente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1AD5A7" w14:textId="77777777" w:rsidR="00913E9D" w:rsidRPr="00F738A3" w:rsidRDefault="00913E9D" w:rsidP="005D1B8C">
            <w:pPr>
              <w:rPr>
                <w:rFonts w:cs="Arial"/>
                <w:b/>
                <w:bCs/>
                <w:sz w:val="18"/>
                <w:szCs w:val="18"/>
              </w:rPr>
            </w:pPr>
            <w:r w:rsidRPr="00F738A3">
              <w:rPr>
                <w:rFonts w:cs="Arial"/>
                <w:sz w:val="18"/>
                <w:szCs w:val="18"/>
              </w:rPr>
              <w:t>A description of the organisational structure of the entity.</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833C1C"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5AD3B18F"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702DF7" w14:textId="77777777" w:rsidR="00913E9D" w:rsidRPr="00F738A3" w:rsidRDefault="00913E9D" w:rsidP="005D1B8C">
            <w:pPr>
              <w:jc w:val="center"/>
              <w:rPr>
                <w:rFonts w:cs="Arial"/>
                <w:b/>
                <w:bCs/>
                <w:sz w:val="18"/>
                <w:szCs w:val="18"/>
              </w:rPr>
            </w:pPr>
            <w:r w:rsidRPr="00F738A3">
              <w:rPr>
                <w:rFonts w:cs="Arial"/>
                <w:sz w:val="18"/>
                <w:szCs w:val="18"/>
              </w:rPr>
              <w:t>17AE(1)(a)(iii)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A04448" w14:textId="77777777" w:rsidR="00913E9D" w:rsidRPr="00F738A3" w:rsidRDefault="00913E9D" w:rsidP="005D1B8C">
            <w:pPr>
              <w:jc w:val="cente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68590C" w14:textId="77777777" w:rsidR="00913E9D" w:rsidRPr="00F738A3" w:rsidRDefault="00913E9D" w:rsidP="005D1B8C">
            <w:pPr>
              <w:rPr>
                <w:rFonts w:cs="Arial"/>
                <w:b/>
                <w:bCs/>
                <w:sz w:val="18"/>
                <w:szCs w:val="18"/>
              </w:rPr>
            </w:pPr>
            <w:r w:rsidRPr="00F738A3">
              <w:rPr>
                <w:rFonts w:cs="Arial"/>
                <w:sz w:val="18"/>
                <w:szCs w:val="18"/>
              </w:rPr>
              <w:t>A description of the outcomes and programmes administered by the entity.</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2CE180"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7FA41217"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64F9CCF" w14:textId="77777777" w:rsidR="00913E9D" w:rsidRPr="00F738A3" w:rsidRDefault="00913E9D" w:rsidP="005D1B8C">
            <w:pPr>
              <w:jc w:val="center"/>
              <w:rPr>
                <w:rFonts w:cs="Arial"/>
                <w:b/>
                <w:bCs/>
                <w:sz w:val="18"/>
                <w:szCs w:val="18"/>
              </w:rPr>
            </w:pPr>
            <w:r w:rsidRPr="00F738A3">
              <w:rPr>
                <w:rFonts w:cs="Arial"/>
                <w:sz w:val="18"/>
                <w:szCs w:val="18"/>
              </w:rPr>
              <w:t>17AE(1)(a)(iv)</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3F6D38" w14:textId="77777777" w:rsidR="00913E9D" w:rsidRPr="00F738A3" w:rsidRDefault="00913E9D" w:rsidP="005D1B8C">
            <w:pPr>
              <w:jc w:val="cente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4DC3C7" w14:textId="77777777" w:rsidR="00913E9D" w:rsidRPr="00F738A3" w:rsidRDefault="00913E9D" w:rsidP="005D1B8C">
            <w:pPr>
              <w:rPr>
                <w:rFonts w:cs="Arial"/>
                <w:b/>
                <w:bCs/>
                <w:sz w:val="18"/>
                <w:szCs w:val="18"/>
              </w:rPr>
            </w:pPr>
            <w:r w:rsidRPr="00F738A3">
              <w:rPr>
                <w:rFonts w:cs="Arial"/>
                <w:sz w:val="18"/>
                <w:szCs w:val="18"/>
              </w:rPr>
              <w:t>A description of the purposes of the entity as included in corporate plan.</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5C793E"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79AAB261"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4570300" w14:textId="77777777" w:rsidR="00913E9D" w:rsidRPr="00F738A3" w:rsidRDefault="00913E9D" w:rsidP="005D1B8C">
            <w:pPr>
              <w:jc w:val="center"/>
              <w:rPr>
                <w:rFonts w:cs="Arial"/>
                <w:sz w:val="18"/>
                <w:szCs w:val="18"/>
              </w:rPr>
            </w:pPr>
            <w:r w:rsidRPr="00F738A3">
              <w:rPr>
                <w:rFonts w:cs="Arial"/>
                <w:sz w:val="18"/>
                <w:szCs w:val="18"/>
              </w:rPr>
              <w:t>17AE(1)(aa)(i)</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291B0093" w14:textId="77777777" w:rsidR="00913E9D" w:rsidRPr="00F738A3" w:rsidRDefault="00913E9D" w:rsidP="005D1B8C">
            <w:pPr>
              <w:jc w:val="center"/>
              <w:rPr>
                <w:rFonts w:cs="Arial"/>
                <w:sz w:val="18"/>
                <w:szCs w:val="18"/>
              </w:rPr>
            </w:pP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0BF1DE9F" w14:textId="77777777" w:rsidR="00913E9D" w:rsidRPr="00F738A3" w:rsidRDefault="00913E9D" w:rsidP="005D1B8C">
            <w:pPr>
              <w:rPr>
                <w:rFonts w:cs="Arial"/>
                <w:sz w:val="18"/>
                <w:szCs w:val="18"/>
              </w:rPr>
            </w:pPr>
            <w:r w:rsidRPr="00F738A3">
              <w:rPr>
                <w:rFonts w:cs="Arial"/>
                <w:sz w:val="18"/>
                <w:szCs w:val="18"/>
              </w:rPr>
              <w:t>Name of the accountable authority or each member of the accountable authority</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8F63DB8" w14:textId="77777777" w:rsidR="00913E9D" w:rsidRPr="00F738A3" w:rsidRDefault="00913E9D" w:rsidP="005D1B8C">
            <w:pPr>
              <w:rPr>
                <w:rFonts w:cs="Arial"/>
                <w:sz w:val="18"/>
                <w:szCs w:val="18"/>
              </w:rPr>
            </w:pPr>
            <w:r w:rsidRPr="00F738A3">
              <w:rPr>
                <w:rFonts w:cs="Arial"/>
                <w:sz w:val="18"/>
                <w:szCs w:val="18"/>
              </w:rPr>
              <w:t>Mandatory</w:t>
            </w:r>
          </w:p>
        </w:tc>
      </w:tr>
      <w:tr w:rsidR="00913E9D" w:rsidRPr="00F738A3" w14:paraId="46717576"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248A1AB7" w14:textId="77777777" w:rsidR="00913E9D" w:rsidRPr="00F738A3" w:rsidRDefault="00913E9D" w:rsidP="005D1B8C">
            <w:pPr>
              <w:jc w:val="center"/>
              <w:rPr>
                <w:rFonts w:cs="Arial"/>
                <w:sz w:val="18"/>
                <w:szCs w:val="18"/>
              </w:rPr>
            </w:pPr>
            <w:r w:rsidRPr="00F738A3">
              <w:rPr>
                <w:rFonts w:cs="Arial"/>
                <w:sz w:val="18"/>
                <w:szCs w:val="18"/>
              </w:rPr>
              <w:t>17AE(1)(aa)(ii)</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12FB279" w14:textId="77777777" w:rsidR="00913E9D" w:rsidRPr="00F738A3" w:rsidRDefault="00913E9D" w:rsidP="005D1B8C">
            <w:pPr>
              <w:jc w:val="center"/>
              <w:rPr>
                <w:rFonts w:cs="Arial"/>
                <w:sz w:val="18"/>
                <w:szCs w:val="18"/>
              </w:rPr>
            </w:pP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DDEBD8B" w14:textId="77777777" w:rsidR="00913E9D" w:rsidRPr="00F738A3" w:rsidRDefault="00913E9D" w:rsidP="005D1B8C">
            <w:pPr>
              <w:rPr>
                <w:rFonts w:cs="Arial"/>
                <w:sz w:val="18"/>
                <w:szCs w:val="18"/>
              </w:rPr>
            </w:pPr>
            <w:r w:rsidRPr="00F738A3">
              <w:rPr>
                <w:rFonts w:cs="Arial"/>
                <w:sz w:val="18"/>
                <w:szCs w:val="18"/>
              </w:rPr>
              <w:t>Position title of the accountable authority or each member of the accountable authority</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51A8BC8" w14:textId="77777777" w:rsidR="00913E9D" w:rsidRPr="00F738A3" w:rsidRDefault="00913E9D" w:rsidP="005D1B8C">
            <w:pPr>
              <w:rPr>
                <w:rFonts w:cs="Arial"/>
                <w:sz w:val="18"/>
                <w:szCs w:val="18"/>
              </w:rPr>
            </w:pPr>
            <w:r w:rsidRPr="00F738A3">
              <w:rPr>
                <w:rFonts w:cs="Arial"/>
                <w:sz w:val="18"/>
                <w:szCs w:val="18"/>
              </w:rPr>
              <w:t>Mandatory</w:t>
            </w:r>
          </w:p>
        </w:tc>
      </w:tr>
      <w:tr w:rsidR="00913E9D" w:rsidRPr="00F738A3" w14:paraId="2F2D1EAC"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09B408BC" w14:textId="77777777" w:rsidR="00913E9D" w:rsidRPr="00F738A3" w:rsidRDefault="00913E9D" w:rsidP="005D1B8C">
            <w:pPr>
              <w:jc w:val="center"/>
              <w:rPr>
                <w:rFonts w:cs="Arial"/>
                <w:sz w:val="18"/>
                <w:szCs w:val="18"/>
              </w:rPr>
            </w:pPr>
            <w:r w:rsidRPr="00F738A3">
              <w:rPr>
                <w:rFonts w:cs="Arial"/>
                <w:sz w:val="18"/>
                <w:szCs w:val="18"/>
              </w:rPr>
              <w:t>17AE(1)(aa)(iii)</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ABFD81B" w14:textId="77777777" w:rsidR="00913E9D" w:rsidRPr="00F738A3" w:rsidRDefault="00913E9D" w:rsidP="005D1B8C">
            <w:pPr>
              <w:jc w:val="center"/>
              <w:rPr>
                <w:rFonts w:cs="Arial"/>
                <w:sz w:val="18"/>
                <w:szCs w:val="18"/>
              </w:rPr>
            </w:pP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0CD26C69" w14:textId="77777777" w:rsidR="00913E9D" w:rsidRPr="00F738A3" w:rsidRDefault="00913E9D" w:rsidP="005D1B8C">
            <w:pPr>
              <w:rPr>
                <w:rFonts w:cs="Arial"/>
                <w:sz w:val="18"/>
                <w:szCs w:val="18"/>
              </w:rPr>
            </w:pPr>
            <w:r w:rsidRPr="00F738A3">
              <w:rPr>
                <w:rFonts w:cs="Arial"/>
                <w:sz w:val="18"/>
                <w:szCs w:val="18"/>
              </w:rPr>
              <w:t>Period as the accountable authority or member of the accountable authority within the reporting period</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F95C17F" w14:textId="77777777" w:rsidR="00913E9D" w:rsidRPr="00F738A3" w:rsidRDefault="00913E9D" w:rsidP="005D1B8C">
            <w:pPr>
              <w:rPr>
                <w:rFonts w:cs="Arial"/>
                <w:sz w:val="18"/>
                <w:szCs w:val="18"/>
              </w:rPr>
            </w:pPr>
            <w:r w:rsidRPr="00F738A3">
              <w:rPr>
                <w:rFonts w:cs="Arial"/>
                <w:sz w:val="18"/>
                <w:szCs w:val="18"/>
              </w:rPr>
              <w:t>Mandatory</w:t>
            </w:r>
          </w:p>
        </w:tc>
      </w:tr>
      <w:tr w:rsidR="00913E9D" w:rsidRPr="00F738A3" w14:paraId="67F98A43"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0FE77EF" w14:textId="77777777" w:rsidR="00913E9D" w:rsidRPr="00F738A3" w:rsidRDefault="00913E9D" w:rsidP="005D1B8C">
            <w:pPr>
              <w:jc w:val="center"/>
              <w:rPr>
                <w:rFonts w:cs="Arial"/>
                <w:b/>
                <w:bCs/>
                <w:sz w:val="18"/>
                <w:szCs w:val="18"/>
              </w:rPr>
            </w:pPr>
            <w:r w:rsidRPr="00F738A3">
              <w:rPr>
                <w:rFonts w:cs="Arial"/>
                <w:sz w:val="18"/>
                <w:szCs w:val="18"/>
              </w:rPr>
              <w:t>17AE(1)(b)</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D4C08A7" w14:textId="77777777" w:rsidR="00913E9D" w:rsidRPr="00F738A3" w:rsidRDefault="00913E9D" w:rsidP="005D1B8C">
            <w:pPr>
              <w:jc w:val="center"/>
              <w:rPr>
                <w:rFonts w:cs="Arial"/>
                <w:b/>
                <w:bCs/>
                <w:sz w:val="18"/>
                <w:szCs w:val="18"/>
              </w:rPr>
            </w:pPr>
            <w:r w:rsidRPr="00F738A3">
              <w:rPr>
                <w:rFonts w:cs="Arial"/>
                <w:sz w:val="18"/>
                <w:szCs w:val="18"/>
              </w:rPr>
              <w:t> </w:t>
            </w: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18F4E030" w14:textId="77777777" w:rsidR="00913E9D" w:rsidRPr="00F738A3" w:rsidRDefault="00913E9D" w:rsidP="005D1B8C">
            <w:pPr>
              <w:rPr>
                <w:rFonts w:cs="Arial"/>
                <w:b/>
                <w:bCs/>
                <w:sz w:val="18"/>
                <w:szCs w:val="18"/>
              </w:rPr>
            </w:pPr>
            <w:r w:rsidRPr="00F738A3">
              <w:rPr>
                <w:rFonts w:cs="Arial"/>
                <w:sz w:val="18"/>
                <w:szCs w:val="18"/>
              </w:rPr>
              <w:t>An outline of the structure of the portfolio of the entity.</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5494C1C" w14:textId="77777777" w:rsidR="00913E9D" w:rsidRPr="00F738A3" w:rsidRDefault="00913E9D" w:rsidP="005D1B8C">
            <w:pPr>
              <w:rPr>
                <w:rFonts w:cs="Arial"/>
                <w:b/>
                <w:bCs/>
                <w:sz w:val="18"/>
                <w:szCs w:val="18"/>
              </w:rPr>
            </w:pPr>
            <w:r w:rsidRPr="00F738A3">
              <w:rPr>
                <w:rFonts w:cs="Arial"/>
                <w:sz w:val="18"/>
                <w:szCs w:val="18"/>
              </w:rPr>
              <w:t xml:space="preserve">Portfolio departments </w:t>
            </w:r>
            <w:r w:rsidRPr="00F738A3">
              <w:rPr>
                <w:rFonts w:cs="Arial"/>
                <w:sz w:val="18"/>
                <w:szCs w:val="18"/>
              </w:rPr>
              <w:noBreakHyphen/>
              <w:t xml:space="preserve"> mandatory</w:t>
            </w:r>
          </w:p>
        </w:tc>
      </w:tr>
      <w:tr w:rsidR="00913E9D" w:rsidRPr="00F738A3" w14:paraId="2552F1ED"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3A201A" w14:textId="77777777" w:rsidR="00913E9D" w:rsidRPr="00F738A3" w:rsidRDefault="00913E9D" w:rsidP="005D1B8C">
            <w:pPr>
              <w:jc w:val="center"/>
              <w:rPr>
                <w:rFonts w:cs="Arial"/>
                <w:b/>
                <w:bCs/>
                <w:sz w:val="18"/>
                <w:szCs w:val="18"/>
              </w:rPr>
            </w:pPr>
            <w:r w:rsidRPr="00F738A3">
              <w:rPr>
                <w:rFonts w:cs="Arial"/>
                <w:sz w:val="18"/>
                <w:szCs w:val="18"/>
              </w:rPr>
              <w:t>17AE(2)</w:t>
            </w:r>
          </w:p>
        </w:tc>
        <w:tc>
          <w:tcPr>
            <w:tcW w:w="1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EE77A3" w14:textId="77777777" w:rsidR="00913E9D" w:rsidRPr="00F738A3" w:rsidRDefault="00913E9D" w:rsidP="005D1B8C">
            <w:pPr>
              <w:jc w:val="center"/>
              <w:rPr>
                <w:rFonts w:cs="Arial"/>
                <w:b/>
                <w:bCs/>
                <w:sz w:val="18"/>
                <w:szCs w:val="18"/>
              </w:rPr>
            </w:pPr>
            <w:r w:rsidRPr="00F738A3">
              <w:rPr>
                <w:rFonts w:cs="Arial"/>
                <w:sz w:val="18"/>
                <w:szCs w:val="18"/>
              </w:rPr>
              <w:t> </w:t>
            </w: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707B28" w14:textId="77777777" w:rsidR="00913E9D" w:rsidRPr="00F738A3" w:rsidRDefault="00913E9D" w:rsidP="005D1B8C">
            <w:pPr>
              <w:rPr>
                <w:rFonts w:cs="Arial"/>
                <w:b/>
                <w:bCs/>
                <w:sz w:val="18"/>
                <w:szCs w:val="18"/>
              </w:rPr>
            </w:pPr>
            <w:r w:rsidRPr="00F738A3">
              <w:rPr>
                <w:rFonts w:cs="Arial"/>
                <w:sz w:val="18"/>
                <w:szCs w:val="18"/>
              </w:rPr>
              <w:t>Where the outcomes and programs administered by the entity differ from any Portfolio Budget Statement, Portfolio Additional Estimates Statement or other portfolio estimates statement that was prepared for the entity for the period, include details of variation and reasons for change.</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31B0A7" w14:textId="77777777" w:rsidR="00913E9D" w:rsidRPr="00F738A3" w:rsidRDefault="00913E9D" w:rsidP="005D1B8C">
            <w:pPr>
              <w:rPr>
                <w:rFonts w:cs="Arial"/>
                <w:b/>
                <w:bCs/>
                <w:sz w:val="18"/>
                <w:szCs w:val="18"/>
              </w:rPr>
            </w:pPr>
            <w:r w:rsidRPr="00F738A3">
              <w:rPr>
                <w:rFonts w:cs="Arial"/>
                <w:sz w:val="18"/>
                <w:szCs w:val="18"/>
              </w:rPr>
              <w:t>If applicable, Mandatory</w:t>
            </w:r>
          </w:p>
        </w:tc>
      </w:tr>
      <w:tr w:rsidR="00913E9D" w:rsidRPr="00F738A3" w14:paraId="7B985D9A" w14:textId="77777777" w:rsidTr="005D1B8C">
        <w:trPr>
          <w:cantSplit/>
          <w:trHeight w:val="51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A17E34A" w14:textId="77777777" w:rsidR="00913E9D" w:rsidRPr="00F738A3" w:rsidRDefault="00913E9D" w:rsidP="005D1B8C">
            <w:pPr>
              <w:jc w:val="center"/>
              <w:rPr>
                <w:rFonts w:cs="Arial"/>
                <w:b/>
                <w:bCs/>
                <w:sz w:val="18"/>
                <w:szCs w:val="18"/>
              </w:rPr>
            </w:pPr>
            <w:r w:rsidRPr="00F738A3">
              <w:rPr>
                <w:rFonts w:cs="Arial"/>
                <w:b/>
                <w:bCs/>
                <w:sz w:val="18"/>
                <w:szCs w:val="18"/>
              </w:rPr>
              <w:t>17AD(c)</w:t>
            </w:r>
          </w:p>
        </w:tc>
        <w:tc>
          <w:tcPr>
            <w:tcW w:w="514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177980E" w14:textId="77777777" w:rsidR="00913E9D" w:rsidRPr="00F738A3" w:rsidRDefault="00913E9D" w:rsidP="005D1B8C">
            <w:pPr>
              <w:rPr>
                <w:rFonts w:cs="Arial"/>
                <w:b/>
                <w:bCs/>
                <w:sz w:val="18"/>
                <w:szCs w:val="18"/>
              </w:rPr>
            </w:pPr>
            <w:r w:rsidRPr="00F738A3">
              <w:rPr>
                <w:rFonts w:cs="Arial"/>
                <w:b/>
                <w:bCs/>
                <w:sz w:val="18"/>
                <w:szCs w:val="18"/>
              </w:rPr>
              <w:t>Report on the Performance of the entity</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4110276" w14:textId="77777777" w:rsidR="00913E9D" w:rsidRPr="00F738A3" w:rsidRDefault="00913E9D" w:rsidP="005D1B8C">
            <w:pPr>
              <w:rPr>
                <w:rFonts w:cs="Arial"/>
                <w:b/>
                <w:bCs/>
                <w:sz w:val="18"/>
                <w:szCs w:val="18"/>
              </w:rPr>
            </w:pPr>
            <w:r w:rsidRPr="00F738A3">
              <w:rPr>
                <w:rFonts w:cs="Arial"/>
                <w:sz w:val="18"/>
                <w:szCs w:val="18"/>
              </w:rPr>
              <w:t> </w:t>
            </w:r>
          </w:p>
        </w:tc>
      </w:tr>
      <w:tr w:rsidR="00913E9D" w:rsidRPr="00F738A3" w14:paraId="14505FBF"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4BE877" w14:textId="77777777" w:rsidR="00913E9D" w:rsidRPr="00F738A3" w:rsidRDefault="00913E9D" w:rsidP="005D1B8C">
            <w:pPr>
              <w:jc w:val="center"/>
              <w:rPr>
                <w:rFonts w:cs="Arial"/>
                <w:b/>
                <w:bCs/>
                <w:sz w:val="18"/>
                <w:szCs w:val="18"/>
              </w:rPr>
            </w:pPr>
            <w:r w:rsidRPr="00F738A3">
              <w:rPr>
                <w:rFonts w:cs="Arial"/>
                <w:sz w:val="18"/>
                <w:szCs w:val="18"/>
              </w:rPr>
              <w:t> </w:t>
            </w:r>
          </w:p>
        </w:tc>
        <w:tc>
          <w:tcPr>
            <w:tcW w:w="514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21D919" w14:textId="77777777" w:rsidR="00913E9D" w:rsidRPr="00F738A3" w:rsidRDefault="00913E9D" w:rsidP="005D1B8C">
            <w:pPr>
              <w:rPr>
                <w:rFonts w:cs="Arial"/>
                <w:b/>
                <w:bCs/>
                <w:sz w:val="18"/>
                <w:szCs w:val="18"/>
              </w:rPr>
            </w:pPr>
            <w:r w:rsidRPr="00F738A3">
              <w:rPr>
                <w:rFonts w:cs="Arial"/>
                <w:b/>
                <w:bCs/>
                <w:i/>
                <w:iCs/>
                <w:sz w:val="18"/>
                <w:szCs w:val="18"/>
              </w:rPr>
              <w:t>Annual performance Statements</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9272F1" w14:textId="77777777" w:rsidR="00913E9D" w:rsidRPr="00F738A3" w:rsidRDefault="00913E9D" w:rsidP="005D1B8C">
            <w:pPr>
              <w:rPr>
                <w:rFonts w:cs="Arial"/>
                <w:b/>
                <w:bCs/>
                <w:sz w:val="18"/>
                <w:szCs w:val="18"/>
              </w:rPr>
            </w:pPr>
            <w:r w:rsidRPr="00F738A3">
              <w:rPr>
                <w:rFonts w:cs="Arial"/>
                <w:sz w:val="18"/>
                <w:szCs w:val="18"/>
              </w:rPr>
              <w:t> </w:t>
            </w:r>
          </w:p>
        </w:tc>
      </w:tr>
      <w:tr w:rsidR="00913E9D" w:rsidRPr="00F738A3" w14:paraId="1079CEA5" w14:textId="77777777" w:rsidTr="005D1B8C">
        <w:trPr>
          <w:cantSplit/>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75CDD8" w14:textId="77777777" w:rsidR="00913E9D" w:rsidRPr="00F738A3" w:rsidRDefault="00913E9D" w:rsidP="005D1B8C">
            <w:pPr>
              <w:jc w:val="center"/>
              <w:rPr>
                <w:rFonts w:cs="Arial"/>
                <w:b/>
                <w:bCs/>
                <w:sz w:val="18"/>
                <w:szCs w:val="18"/>
              </w:rPr>
            </w:pPr>
            <w:r w:rsidRPr="00F738A3">
              <w:rPr>
                <w:rFonts w:cs="Arial"/>
                <w:sz w:val="18"/>
                <w:szCs w:val="18"/>
              </w:rPr>
              <w:t>17AD(c)(i); 16F</w:t>
            </w:r>
          </w:p>
        </w:tc>
        <w:tc>
          <w:tcPr>
            <w:tcW w:w="167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66BECB"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4B25E18" w14:textId="77777777" w:rsidR="00913E9D" w:rsidRPr="00F738A3" w:rsidRDefault="00913E9D" w:rsidP="005D1B8C">
            <w:pPr>
              <w:rPr>
                <w:rFonts w:cs="Arial"/>
                <w:b/>
                <w:bCs/>
                <w:sz w:val="18"/>
                <w:szCs w:val="18"/>
              </w:rPr>
            </w:pPr>
            <w:r w:rsidRPr="00F738A3">
              <w:rPr>
                <w:rFonts w:cs="Arial"/>
                <w:sz w:val="18"/>
                <w:szCs w:val="18"/>
              </w:rPr>
              <w:t>Annual performance statement in accordance with paragraph 39(1)(b) of the Act and section 16F of the Rule.</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9D08B39"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668CA4C3"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F9479D" w14:textId="77777777" w:rsidR="00913E9D" w:rsidRPr="00F738A3" w:rsidRDefault="00913E9D" w:rsidP="005D1B8C">
            <w:pPr>
              <w:jc w:val="center"/>
              <w:rPr>
                <w:rFonts w:cs="Arial"/>
                <w:b/>
                <w:bCs/>
                <w:sz w:val="18"/>
                <w:szCs w:val="18"/>
              </w:rPr>
            </w:pPr>
            <w:r w:rsidRPr="00F738A3">
              <w:rPr>
                <w:rFonts w:cs="Arial"/>
                <w:b/>
                <w:bCs/>
                <w:i/>
                <w:iCs/>
                <w:sz w:val="18"/>
                <w:szCs w:val="18"/>
              </w:rPr>
              <w:t>17AD(c)(ii)</w:t>
            </w:r>
          </w:p>
        </w:tc>
        <w:tc>
          <w:tcPr>
            <w:tcW w:w="737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3D2A4E" w14:textId="77777777" w:rsidR="00913E9D" w:rsidRPr="00F738A3" w:rsidRDefault="00913E9D" w:rsidP="005D1B8C">
            <w:pPr>
              <w:rPr>
                <w:rFonts w:cs="Arial"/>
                <w:b/>
                <w:bCs/>
                <w:sz w:val="18"/>
                <w:szCs w:val="18"/>
              </w:rPr>
            </w:pPr>
            <w:r w:rsidRPr="00F738A3">
              <w:rPr>
                <w:rFonts w:cs="Arial"/>
                <w:b/>
                <w:bCs/>
                <w:i/>
                <w:iCs/>
                <w:sz w:val="18"/>
                <w:szCs w:val="18"/>
              </w:rPr>
              <w:t>Report on Financial Performance</w:t>
            </w:r>
          </w:p>
        </w:tc>
      </w:tr>
      <w:tr w:rsidR="00913E9D" w:rsidRPr="00F738A3" w14:paraId="25244DB2"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99B00C" w14:textId="77777777" w:rsidR="00913E9D" w:rsidRPr="00F738A3" w:rsidRDefault="00913E9D" w:rsidP="005D1B8C">
            <w:pPr>
              <w:jc w:val="center"/>
              <w:rPr>
                <w:rFonts w:cs="Arial"/>
                <w:b/>
                <w:bCs/>
                <w:sz w:val="18"/>
                <w:szCs w:val="18"/>
              </w:rPr>
            </w:pPr>
            <w:r w:rsidRPr="00F738A3">
              <w:rPr>
                <w:rFonts w:cs="Arial"/>
                <w:sz w:val="18"/>
                <w:szCs w:val="18"/>
              </w:rPr>
              <w:t>17AF(1)(a)</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0382B7"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BA95D2" w14:textId="77777777" w:rsidR="00913E9D" w:rsidRPr="00F738A3" w:rsidRDefault="00913E9D" w:rsidP="005D1B8C">
            <w:pPr>
              <w:rPr>
                <w:rFonts w:cs="Arial"/>
                <w:b/>
                <w:bCs/>
                <w:sz w:val="18"/>
                <w:szCs w:val="18"/>
              </w:rPr>
            </w:pPr>
            <w:r w:rsidRPr="00F738A3">
              <w:rPr>
                <w:rFonts w:cs="Arial"/>
                <w:sz w:val="18"/>
                <w:szCs w:val="18"/>
              </w:rPr>
              <w:t>A discussion and analysis of the entity’s financial performance.</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12967F"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193F0C2C"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CC56B0B" w14:textId="77777777" w:rsidR="00913E9D" w:rsidRPr="00F738A3" w:rsidRDefault="00913E9D" w:rsidP="005D1B8C">
            <w:pPr>
              <w:jc w:val="center"/>
              <w:rPr>
                <w:rFonts w:cs="Arial"/>
                <w:b/>
                <w:bCs/>
                <w:sz w:val="18"/>
                <w:szCs w:val="18"/>
              </w:rPr>
            </w:pPr>
            <w:r w:rsidRPr="00F738A3">
              <w:rPr>
                <w:rFonts w:cs="Arial"/>
                <w:sz w:val="18"/>
                <w:szCs w:val="18"/>
              </w:rPr>
              <w:t>17AF(1)(b)</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CA88CD7"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292FFA16" w14:textId="77777777" w:rsidR="00913E9D" w:rsidRPr="00F738A3" w:rsidRDefault="00913E9D" w:rsidP="005D1B8C">
            <w:pPr>
              <w:rPr>
                <w:rFonts w:cs="Arial"/>
                <w:b/>
                <w:bCs/>
                <w:sz w:val="18"/>
                <w:szCs w:val="18"/>
              </w:rPr>
            </w:pPr>
            <w:r w:rsidRPr="00F738A3">
              <w:rPr>
                <w:rFonts w:cs="Arial"/>
                <w:sz w:val="18"/>
                <w:szCs w:val="18"/>
              </w:rPr>
              <w:t>A table summarising the total resources and total payments of the entity.</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099D9A3"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4037CDCD"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C2B22D" w14:textId="77777777" w:rsidR="00913E9D" w:rsidRPr="00F738A3" w:rsidRDefault="00913E9D" w:rsidP="005D1B8C">
            <w:pPr>
              <w:jc w:val="center"/>
              <w:rPr>
                <w:rFonts w:cs="Arial"/>
                <w:b/>
                <w:bCs/>
                <w:sz w:val="18"/>
                <w:szCs w:val="18"/>
              </w:rPr>
            </w:pPr>
            <w:r w:rsidRPr="00F738A3">
              <w:rPr>
                <w:rFonts w:cs="Arial"/>
                <w:sz w:val="18"/>
                <w:szCs w:val="18"/>
              </w:rPr>
              <w:t>17AF(2)</w:t>
            </w:r>
          </w:p>
        </w:tc>
        <w:tc>
          <w:tcPr>
            <w:tcW w:w="1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3A390C"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AB4CE3" w14:textId="77777777" w:rsidR="00913E9D" w:rsidRPr="00F738A3" w:rsidRDefault="00913E9D" w:rsidP="005D1B8C">
            <w:pPr>
              <w:rPr>
                <w:rFonts w:cs="Arial"/>
                <w:sz w:val="18"/>
                <w:szCs w:val="18"/>
              </w:rPr>
            </w:pPr>
            <w:r w:rsidRPr="00F738A3">
              <w:rPr>
                <w:rFonts w:cs="Arial"/>
                <w:sz w:val="18"/>
                <w:szCs w:val="18"/>
              </w:rPr>
              <w:t>If there may be significant changes in the financial results during or after the previous or current reporting period, information on those changes, including: the cause of any operating loss of the entity; how the entity has responded to the loss and the actions that have been taken in relation to the loss; and any matter or circumstances that it can reasonably be anticipated will have a significant impact on the entity’s future operation or financial results.</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B17DE6" w14:textId="7AB6761C" w:rsidR="00913E9D" w:rsidRPr="00F738A3" w:rsidRDefault="00FC7B1F" w:rsidP="005D1B8C">
            <w:pPr>
              <w:rPr>
                <w:rFonts w:cs="Arial"/>
                <w:b/>
                <w:bCs/>
                <w:sz w:val="18"/>
                <w:szCs w:val="18"/>
              </w:rPr>
            </w:pPr>
            <w:r>
              <w:rPr>
                <w:rFonts w:cs="Arial"/>
                <w:sz w:val="18"/>
                <w:szCs w:val="18"/>
              </w:rPr>
              <w:t>If applicable, Mandatory</w:t>
            </w:r>
          </w:p>
        </w:tc>
      </w:tr>
      <w:tr w:rsidR="00913E9D" w:rsidRPr="00F738A3" w14:paraId="30E3BFDF" w14:textId="77777777" w:rsidTr="005D1B8C">
        <w:trPr>
          <w:cantSplit/>
          <w:trHeight w:val="485"/>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DF0505" w14:textId="77777777" w:rsidR="00913E9D" w:rsidRPr="00F738A3" w:rsidRDefault="00913E9D" w:rsidP="005D1B8C">
            <w:pPr>
              <w:jc w:val="center"/>
              <w:rPr>
                <w:rFonts w:cs="Arial"/>
                <w:b/>
                <w:bCs/>
                <w:sz w:val="18"/>
                <w:szCs w:val="18"/>
              </w:rPr>
            </w:pPr>
            <w:r w:rsidRPr="00F738A3">
              <w:rPr>
                <w:rFonts w:cs="Arial"/>
                <w:b/>
                <w:bCs/>
                <w:sz w:val="18"/>
                <w:szCs w:val="18"/>
              </w:rPr>
              <w:t>17AD(d)</w:t>
            </w:r>
          </w:p>
        </w:tc>
        <w:tc>
          <w:tcPr>
            <w:tcW w:w="7376" w:type="dxa"/>
            <w:gridSpan w:val="4"/>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1D0589A" w14:textId="77777777" w:rsidR="00913E9D" w:rsidRPr="00F738A3" w:rsidRDefault="00913E9D" w:rsidP="005D1B8C">
            <w:pPr>
              <w:rPr>
                <w:rFonts w:cs="Arial"/>
                <w:b/>
                <w:bCs/>
                <w:sz w:val="18"/>
                <w:szCs w:val="18"/>
              </w:rPr>
            </w:pPr>
            <w:r w:rsidRPr="00F738A3">
              <w:rPr>
                <w:rFonts w:cs="Arial"/>
                <w:b/>
                <w:bCs/>
                <w:sz w:val="18"/>
                <w:szCs w:val="18"/>
              </w:rPr>
              <w:t>Management and Accountability</w:t>
            </w:r>
          </w:p>
        </w:tc>
      </w:tr>
      <w:tr w:rsidR="00913E9D" w:rsidRPr="00F738A3" w14:paraId="256CB23A"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44A322" w14:textId="77777777" w:rsidR="00913E9D" w:rsidRPr="00F738A3" w:rsidRDefault="00913E9D" w:rsidP="005D1B8C">
            <w:pPr>
              <w:jc w:val="center"/>
              <w:rPr>
                <w:rFonts w:cs="Arial"/>
                <w:b/>
                <w:bCs/>
                <w:sz w:val="18"/>
                <w:szCs w:val="18"/>
              </w:rPr>
            </w:pPr>
            <w:r w:rsidRPr="00F738A3">
              <w:rPr>
                <w:rFonts w:cs="Arial"/>
                <w:b/>
                <w:bCs/>
                <w:i/>
                <w:iCs/>
                <w:sz w:val="18"/>
                <w:szCs w:val="18"/>
              </w:rPr>
              <w:t> </w:t>
            </w:r>
          </w:p>
        </w:tc>
        <w:tc>
          <w:tcPr>
            <w:tcW w:w="737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332704" w14:textId="77777777" w:rsidR="00913E9D" w:rsidRPr="00F738A3" w:rsidRDefault="00913E9D" w:rsidP="005D1B8C">
            <w:pPr>
              <w:rPr>
                <w:rFonts w:cs="Arial"/>
                <w:b/>
                <w:bCs/>
                <w:sz w:val="18"/>
                <w:szCs w:val="18"/>
              </w:rPr>
            </w:pPr>
            <w:r w:rsidRPr="00F738A3">
              <w:rPr>
                <w:rFonts w:cs="Arial"/>
                <w:b/>
                <w:bCs/>
                <w:i/>
                <w:iCs/>
                <w:sz w:val="18"/>
                <w:szCs w:val="18"/>
              </w:rPr>
              <w:t>Corporate Governance</w:t>
            </w:r>
          </w:p>
        </w:tc>
      </w:tr>
      <w:tr w:rsidR="00913E9D" w:rsidRPr="00F738A3" w14:paraId="2365198E"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FE1284" w14:textId="77777777" w:rsidR="00913E9D" w:rsidRPr="00F738A3" w:rsidRDefault="00913E9D" w:rsidP="005D1B8C">
            <w:pPr>
              <w:jc w:val="center"/>
              <w:rPr>
                <w:rFonts w:cs="Arial"/>
                <w:b/>
                <w:bCs/>
                <w:sz w:val="18"/>
                <w:szCs w:val="18"/>
              </w:rPr>
            </w:pPr>
            <w:r w:rsidRPr="00F738A3">
              <w:rPr>
                <w:rFonts w:cs="Arial"/>
                <w:sz w:val="18"/>
                <w:szCs w:val="18"/>
              </w:rPr>
              <w:t>17AG(2)(a)</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193BAE"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134100" w14:textId="77777777" w:rsidR="00913E9D" w:rsidRPr="00F738A3" w:rsidRDefault="00913E9D" w:rsidP="005D1B8C">
            <w:pPr>
              <w:rPr>
                <w:rFonts w:cs="Arial"/>
                <w:b/>
                <w:bCs/>
                <w:sz w:val="18"/>
                <w:szCs w:val="18"/>
              </w:rPr>
            </w:pPr>
            <w:r w:rsidRPr="00F738A3">
              <w:rPr>
                <w:rFonts w:cs="Arial"/>
                <w:sz w:val="18"/>
                <w:szCs w:val="18"/>
              </w:rPr>
              <w:t>Information on compliance with section 10 (fraud systems)</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B17F15"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01E0B804"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9216A7" w14:textId="77777777" w:rsidR="00913E9D" w:rsidRPr="00F738A3" w:rsidRDefault="00913E9D" w:rsidP="005D1B8C">
            <w:pPr>
              <w:jc w:val="center"/>
              <w:rPr>
                <w:rFonts w:cs="Arial"/>
                <w:b/>
                <w:bCs/>
                <w:sz w:val="18"/>
                <w:szCs w:val="18"/>
              </w:rPr>
            </w:pPr>
            <w:r w:rsidRPr="00F738A3">
              <w:rPr>
                <w:rFonts w:cs="Arial"/>
                <w:sz w:val="18"/>
                <w:szCs w:val="18"/>
              </w:rPr>
              <w:t>17AG(2)(b)(i)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7BFC1B"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835FF8" w14:textId="77777777" w:rsidR="00913E9D" w:rsidRPr="00F738A3" w:rsidRDefault="00913E9D" w:rsidP="005D1B8C">
            <w:pPr>
              <w:rPr>
                <w:rFonts w:cs="Arial"/>
                <w:b/>
                <w:bCs/>
                <w:sz w:val="18"/>
                <w:szCs w:val="18"/>
              </w:rPr>
            </w:pPr>
            <w:r w:rsidRPr="00F738A3">
              <w:rPr>
                <w:rFonts w:cs="Arial"/>
                <w:sz w:val="18"/>
                <w:szCs w:val="18"/>
              </w:rPr>
              <w:t>A certification by accountable authority that fraud risk assessments and fraud control plans have been prepared.</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055D7F"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426923F9"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003411" w14:textId="77777777" w:rsidR="00913E9D" w:rsidRPr="00F738A3" w:rsidRDefault="00913E9D" w:rsidP="005D1B8C">
            <w:pPr>
              <w:jc w:val="center"/>
              <w:rPr>
                <w:rFonts w:cs="Arial"/>
                <w:b/>
                <w:bCs/>
                <w:sz w:val="18"/>
                <w:szCs w:val="18"/>
              </w:rPr>
            </w:pPr>
            <w:r w:rsidRPr="00F738A3">
              <w:rPr>
                <w:rFonts w:cs="Arial"/>
                <w:sz w:val="18"/>
                <w:szCs w:val="18"/>
              </w:rPr>
              <w:t>17AG(2)(b)(ii)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DA3604"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56E6A9" w14:textId="77777777" w:rsidR="00913E9D" w:rsidRPr="00F738A3" w:rsidRDefault="00913E9D" w:rsidP="005D1B8C">
            <w:pPr>
              <w:rPr>
                <w:rFonts w:cs="Arial"/>
                <w:b/>
                <w:bCs/>
                <w:sz w:val="18"/>
                <w:szCs w:val="18"/>
              </w:rPr>
            </w:pPr>
            <w:r w:rsidRPr="00F738A3">
              <w:rPr>
                <w:rFonts w:cs="Arial"/>
                <w:sz w:val="18"/>
                <w:szCs w:val="18"/>
              </w:rPr>
              <w:t>A certification by accountable authority that appropriate mechanisms for preventing, detecting incidents of, investigating or otherwise dealing with, and recording or reporting fraud that meet the specific needs of the entity are in place.</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DBA581"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6B13644F"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95E6B1" w14:textId="77777777" w:rsidR="00913E9D" w:rsidRPr="00F738A3" w:rsidRDefault="00913E9D" w:rsidP="005D1B8C">
            <w:pPr>
              <w:jc w:val="center"/>
              <w:rPr>
                <w:rFonts w:cs="Arial"/>
                <w:b/>
                <w:bCs/>
                <w:sz w:val="18"/>
                <w:szCs w:val="18"/>
              </w:rPr>
            </w:pPr>
            <w:r w:rsidRPr="00F738A3">
              <w:rPr>
                <w:rFonts w:cs="Arial"/>
                <w:sz w:val="18"/>
                <w:szCs w:val="18"/>
              </w:rPr>
              <w:t>17AG(2)(b)(iii)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BFE8F8"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5955AD" w14:textId="77777777" w:rsidR="00913E9D" w:rsidRPr="00F738A3" w:rsidRDefault="00913E9D" w:rsidP="005D1B8C">
            <w:pPr>
              <w:rPr>
                <w:rFonts w:cs="Arial"/>
                <w:b/>
                <w:bCs/>
                <w:sz w:val="18"/>
                <w:szCs w:val="18"/>
              </w:rPr>
            </w:pPr>
            <w:r w:rsidRPr="00F738A3">
              <w:rPr>
                <w:rFonts w:cs="Arial"/>
                <w:sz w:val="18"/>
                <w:szCs w:val="18"/>
              </w:rPr>
              <w:t>A certification by accountable authority that all reasonable measures have been taken to deal appropriately with fraud relating to the entity.</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3890AF"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22C0996C"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61FC29A0" w14:textId="77777777" w:rsidR="00913E9D" w:rsidRPr="00F738A3" w:rsidRDefault="00913E9D" w:rsidP="005D1B8C">
            <w:pPr>
              <w:jc w:val="center"/>
              <w:rPr>
                <w:rFonts w:cs="Arial"/>
                <w:b/>
                <w:bCs/>
                <w:sz w:val="18"/>
                <w:szCs w:val="18"/>
              </w:rPr>
            </w:pPr>
            <w:r w:rsidRPr="00F738A3">
              <w:rPr>
                <w:rFonts w:cs="Arial"/>
                <w:sz w:val="18"/>
                <w:szCs w:val="18"/>
              </w:rPr>
              <w:t>17AG(2)(c)</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21D5D3F1"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23307ED9" w14:textId="77777777" w:rsidR="00913E9D" w:rsidRPr="00F738A3" w:rsidRDefault="00913E9D" w:rsidP="005D1B8C">
            <w:pPr>
              <w:rPr>
                <w:rFonts w:cs="Arial"/>
                <w:b/>
                <w:bCs/>
                <w:sz w:val="18"/>
                <w:szCs w:val="18"/>
              </w:rPr>
            </w:pPr>
            <w:r w:rsidRPr="00F738A3">
              <w:rPr>
                <w:rFonts w:cs="Arial"/>
                <w:sz w:val="18"/>
                <w:szCs w:val="18"/>
              </w:rPr>
              <w:t>An outline of structures and processes in place for the entity to implement principles and objectives of corporate governance.</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67F0A73" w14:textId="77777777" w:rsidR="00913E9D" w:rsidRPr="00F738A3" w:rsidRDefault="00913E9D" w:rsidP="005D1B8C">
            <w:pPr>
              <w:rPr>
                <w:rFonts w:cs="Arial"/>
                <w:b/>
                <w:bCs/>
                <w:sz w:val="18"/>
                <w:szCs w:val="18"/>
              </w:rPr>
            </w:pPr>
            <w:r w:rsidRPr="00F738A3">
              <w:rPr>
                <w:rFonts w:cs="Arial"/>
                <w:sz w:val="18"/>
                <w:szCs w:val="18"/>
              </w:rPr>
              <w:t>Mandatory</w:t>
            </w:r>
          </w:p>
        </w:tc>
      </w:tr>
      <w:tr w:rsidR="00913E9D" w:rsidRPr="00F738A3" w14:paraId="0306A6FD"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51CA8E30" w14:textId="77777777" w:rsidR="00913E9D" w:rsidRPr="00F738A3" w:rsidRDefault="00913E9D" w:rsidP="005D1B8C">
            <w:pPr>
              <w:jc w:val="center"/>
              <w:rPr>
                <w:rFonts w:cs="Arial"/>
                <w:b/>
                <w:bCs/>
                <w:sz w:val="18"/>
                <w:szCs w:val="18"/>
              </w:rPr>
            </w:pPr>
            <w:r w:rsidRPr="00F738A3">
              <w:rPr>
                <w:rFonts w:cs="Arial"/>
                <w:sz w:val="18"/>
                <w:szCs w:val="18"/>
              </w:rPr>
              <w:t>17AG(2)(d) – (e)</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2BDABFD" w14:textId="77777777" w:rsidR="00913E9D" w:rsidRPr="00F738A3" w:rsidRDefault="00913E9D" w:rsidP="005D1B8C">
            <w:pPr>
              <w:rPr>
                <w:rFonts w:cs="Arial"/>
                <w:b/>
                <w:bCs/>
                <w:sz w:val="18"/>
                <w:szCs w:val="18"/>
              </w:rPr>
            </w:pPr>
            <w:r w:rsidRPr="00F738A3">
              <w:rPr>
                <w:rFonts w:cs="Arial"/>
                <w:sz w:val="18"/>
                <w:szCs w:val="18"/>
              </w:rPr>
              <w:t> </w:t>
            </w: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217BFFF9" w14:textId="77777777" w:rsidR="00913E9D" w:rsidRPr="00F738A3" w:rsidRDefault="00913E9D" w:rsidP="005D1B8C">
            <w:pPr>
              <w:rPr>
                <w:rFonts w:cs="Arial"/>
                <w:b/>
                <w:bCs/>
                <w:sz w:val="18"/>
                <w:szCs w:val="18"/>
              </w:rPr>
            </w:pPr>
            <w:r w:rsidRPr="00F738A3">
              <w:rPr>
                <w:rFonts w:cs="Arial"/>
                <w:sz w:val="18"/>
                <w:szCs w:val="18"/>
              </w:rPr>
              <w:t>A statement of significant issues reported to Minister under paragraph 19(1)(e) of the Act that relates to non</w:t>
            </w:r>
            <w:r w:rsidRPr="00F738A3">
              <w:rPr>
                <w:rFonts w:cs="Arial"/>
                <w:sz w:val="18"/>
                <w:szCs w:val="18"/>
              </w:rPr>
              <w:noBreakHyphen/>
              <w:t>compliance with Finance law and action taken to remedy non</w:t>
            </w:r>
            <w:r w:rsidRPr="00F738A3">
              <w:rPr>
                <w:rFonts w:cs="Arial"/>
                <w:sz w:val="18"/>
                <w:szCs w:val="18"/>
              </w:rPr>
              <w:noBreakHyphen/>
              <w:t>compliance.</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2D17BEFC" w14:textId="77777777" w:rsidR="00913E9D" w:rsidRPr="00F738A3" w:rsidRDefault="00913E9D" w:rsidP="005D1B8C">
            <w:pPr>
              <w:rPr>
                <w:rFonts w:cs="Arial"/>
                <w:b/>
                <w:bCs/>
                <w:sz w:val="18"/>
                <w:szCs w:val="18"/>
              </w:rPr>
            </w:pPr>
            <w:r w:rsidRPr="00F738A3">
              <w:rPr>
                <w:rFonts w:cs="Arial"/>
                <w:sz w:val="18"/>
                <w:szCs w:val="18"/>
              </w:rPr>
              <w:t>If applicable, Mandatory</w:t>
            </w:r>
          </w:p>
        </w:tc>
      </w:tr>
      <w:tr w:rsidR="00913E9D" w:rsidRPr="00F738A3" w14:paraId="01DBE546"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3140D86E" w14:textId="77777777" w:rsidR="00913E9D" w:rsidRPr="00F738A3" w:rsidRDefault="00913E9D" w:rsidP="005D1B8C">
            <w:pPr>
              <w:jc w:val="center"/>
              <w:rPr>
                <w:rFonts w:cs="Arial"/>
                <w:sz w:val="18"/>
                <w:szCs w:val="18"/>
              </w:rPr>
            </w:pPr>
          </w:p>
        </w:tc>
        <w:tc>
          <w:tcPr>
            <w:tcW w:w="7376" w:type="dxa"/>
            <w:gridSpan w:val="4"/>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FBBC75C" w14:textId="77777777" w:rsidR="00913E9D" w:rsidRPr="00CA15EF" w:rsidRDefault="00913E9D" w:rsidP="005D1B8C">
            <w:pPr>
              <w:rPr>
                <w:rFonts w:cs="Arial"/>
                <w:b/>
                <w:i/>
                <w:sz w:val="18"/>
                <w:szCs w:val="18"/>
              </w:rPr>
            </w:pPr>
            <w:r w:rsidRPr="00CA15EF">
              <w:rPr>
                <w:rFonts w:cs="Arial"/>
                <w:b/>
                <w:i/>
                <w:sz w:val="18"/>
                <w:szCs w:val="18"/>
              </w:rPr>
              <w:t>Audit Committee</w:t>
            </w:r>
          </w:p>
        </w:tc>
      </w:tr>
      <w:tr w:rsidR="00913E9D" w:rsidRPr="00F738A3" w14:paraId="5BFC5CB1"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BF76187" w14:textId="77777777" w:rsidR="00913E9D" w:rsidRPr="00F738A3" w:rsidRDefault="00913E9D" w:rsidP="005D1B8C">
            <w:pPr>
              <w:jc w:val="center"/>
              <w:rPr>
                <w:rFonts w:cs="Arial"/>
                <w:sz w:val="18"/>
                <w:szCs w:val="18"/>
              </w:rPr>
            </w:pPr>
            <w:r w:rsidRPr="007304BA">
              <w:rPr>
                <w:rFonts w:cs="Arial"/>
                <w:sz w:val="18"/>
                <w:szCs w:val="18"/>
              </w:rPr>
              <w:t>17AG(2A)(a)</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C65739B" w14:textId="77777777" w:rsidR="00913E9D" w:rsidRPr="00F738A3" w:rsidRDefault="00913E9D" w:rsidP="005D1B8C">
            <w:pPr>
              <w:rPr>
                <w:rFonts w:cs="Arial"/>
                <w:sz w:val="18"/>
                <w:szCs w:val="18"/>
              </w:rPr>
            </w:pP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B10B995" w14:textId="77777777" w:rsidR="00913E9D" w:rsidRPr="00F738A3" w:rsidRDefault="00913E9D" w:rsidP="005D1B8C">
            <w:pPr>
              <w:rPr>
                <w:rFonts w:cs="Arial"/>
                <w:sz w:val="18"/>
                <w:szCs w:val="18"/>
              </w:rPr>
            </w:pPr>
            <w:r w:rsidRPr="007304BA">
              <w:rPr>
                <w:rFonts w:cs="Arial"/>
                <w:sz w:val="18"/>
                <w:szCs w:val="18"/>
              </w:rPr>
              <w:t>A direct electronic address of the charter determining the functions of the entity’s audit committee.</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BAC4C6A" w14:textId="77777777" w:rsidR="00913E9D" w:rsidRPr="00F738A3" w:rsidRDefault="00913E9D" w:rsidP="005D1B8C">
            <w:pPr>
              <w:rPr>
                <w:rFonts w:cs="Arial"/>
                <w:sz w:val="18"/>
                <w:szCs w:val="18"/>
              </w:rPr>
            </w:pPr>
            <w:r w:rsidRPr="007304BA">
              <w:rPr>
                <w:rFonts w:cs="Arial"/>
                <w:sz w:val="18"/>
                <w:szCs w:val="18"/>
              </w:rPr>
              <w:t>Mandatory</w:t>
            </w:r>
          </w:p>
        </w:tc>
      </w:tr>
      <w:tr w:rsidR="00913E9D" w:rsidRPr="00F738A3" w14:paraId="51CD8DBC"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7B7CD880" w14:textId="77777777" w:rsidR="00913E9D" w:rsidRPr="00F738A3" w:rsidRDefault="00913E9D" w:rsidP="005D1B8C">
            <w:pPr>
              <w:jc w:val="center"/>
              <w:rPr>
                <w:rFonts w:cs="Arial"/>
                <w:sz w:val="18"/>
                <w:szCs w:val="18"/>
              </w:rPr>
            </w:pPr>
            <w:r w:rsidRPr="007304BA">
              <w:rPr>
                <w:rFonts w:cs="Arial"/>
                <w:sz w:val="18"/>
                <w:szCs w:val="18"/>
              </w:rPr>
              <w:t>17AG(2A)(b)</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F8A9D68" w14:textId="77777777" w:rsidR="00913E9D" w:rsidRPr="00F738A3" w:rsidRDefault="00913E9D" w:rsidP="005D1B8C">
            <w:pPr>
              <w:rPr>
                <w:rFonts w:cs="Arial"/>
                <w:sz w:val="18"/>
                <w:szCs w:val="18"/>
              </w:rPr>
            </w:pP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3C5A92E" w14:textId="77777777" w:rsidR="00913E9D" w:rsidRPr="00F738A3" w:rsidRDefault="00913E9D" w:rsidP="005D1B8C">
            <w:pPr>
              <w:rPr>
                <w:rFonts w:cs="Arial"/>
                <w:sz w:val="18"/>
                <w:szCs w:val="18"/>
              </w:rPr>
            </w:pPr>
            <w:r w:rsidRPr="007304BA">
              <w:rPr>
                <w:rFonts w:cs="Arial"/>
                <w:sz w:val="18"/>
                <w:szCs w:val="18"/>
              </w:rPr>
              <w:t>The name of each member of the entity’s audit committee.</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0F7E9B4" w14:textId="77777777" w:rsidR="00913E9D" w:rsidRPr="00F738A3" w:rsidRDefault="00913E9D" w:rsidP="005D1B8C">
            <w:pPr>
              <w:rPr>
                <w:rFonts w:cs="Arial"/>
                <w:sz w:val="18"/>
                <w:szCs w:val="18"/>
              </w:rPr>
            </w:pPr>
            <w:r w:rsidRPr="007304BA">
              <w:rPr>
                <w:rFonts w:cs="Arial"/>
                <w:sz w:val="18"/>
                <w:szCs w:val="18"/>
              </w:rPr>
              <w:t>Mandatory</w:t>
            </w:r>
          </w:p>
        </w:tc>
      </w:tr>
      <w:tr w:rsidR="00913E9D" w:rsidRPr="00F738A3" w14:paraId="5A9E99C6"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5C33BFD" w14:textId="77777777" w:rsidR="00913E9D" w:rsidRPr="00F738A3" w:rsidRDefault="00913E9D" w:rsidP="005D1B8C">
            <w:pPr>
              <w:jc w:val="center"/>
              <w:rPr>
                <w:rFonts w:cs="Arial"/>
                <w:sz w:val="18"/>
                <w:szCs w:val="18"/>
              </w:rPr>
            </w:pPr>
            <w:r w:rsidRPr="007304BA">
              <w:rPr>
                <w:rFonts w:cs="Arial"/>
                <w:sz w:val="18"/>
                <w:szCs w:val="18"/>
              </w:rPr>
              <w:t>17AG(2A)(c)</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DE138D2" w14:textId="77777777" w:rsidR="00913E9D" w:rsidRPr="00F738A3" w:rsidRDefault="00913E9D" w:rsidP="005D1B8C">
            <w:pPr>
              <w:rPr>
                <w:rFonts w:cs="Arial"/>
                <w:sz w:val="18"/>
                <w:szCs w:val="18"/>
              </w:rPr>
            </w:pP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44D96F3" w14:textId="77777777" w:rsidR="00913E9D" w:rsidRPr="00F738A3" w:rsidRDefault="00913E9D" w:rsidP="005D1B8C">
            <w:pPr>
              <w:rPr>
                <w:rFonts w:cs="Arial"/>
                <w:sz w:val="18"/>
                <w:szCs w:val="18"/>
              </w:rPr>
            </w:pPr>
            <w:r w:rsidRPr="007304BA">
              <w:rPr>
                <w:rFonts w:cs="Arial"/>
                <w:sz w:val="18"/>
                <w:szCs w:val="18"/>
              </w:rPr>
              <w:t>The qualifications, knowledge, skills or experience of each member of the entity’s audit committee.</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FA4A6C5" w14:textId="77777777" w:rsidR="00913E9D" w:rsidRPr="00F738A3" w:rsidRDefault="00913E9D" w:rsidP="005D1B8C">
            <w:pPr>
              <w:rPr>
                <w:rFonts w:cs="Arial"/>
                <w:sz w:val="18"/>
                <w:szCs w:val="18"/>
              </w:rPr>
            </w:pPr>
            <w:r w:rsidRPr="007304BA">
              <w:rPr>
                <w:rFonts w:cs="Arial"/>
                <w:sz w:val="18"/>
                <w:szCs w:val="18"/>
              </w:rPr>
              <w:t>Mandatory</w:t>
            </w:r>
          </w:p>
        </w:tc>
      </w:tr>
      <w:tr w:rsidR="00913E9D" w:rsidRPr="00F738A3" w14:paraId="75A264DF"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117E2257" w14:textId="77777777" w:rsidR="00913E9D" w:rsidRPr="00F738A3" w:rsidRDefault="00913E9D" w:rsidP="005D1B8C">
            <w:pPr>
              <w:jc w:val="center"/>
              <w:rPr>
                <w:rFonts w:cs="Arial"/>
                <w:sz w:val="18"/>
                <w:szCs w:val="18"/>
              </w:rPr>
            </w:pPr>
            <w:r w:rsidRPr="007304BA">
              <w:rPr>
                <w:rFonts w:cs="Arial"/>
                <w:sz w:val="18"/>
                <w:szCs w:val="18"/>
              </w:rPr>
              <w:t>17AG(2A)(d)</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EF81C2D" w14:textId="77777777" w:rsidR="00913E9D" w:rsidRPr="00F738A3" w:rsidRDefault="00913E9D" w:rsidP="005D1B8C">
            <w:pPr>
              <w:rPr>
                <w:rFonts w:cs="Arial"/>
                <w:sz w:val="18"/>
                <w:szCs w:val="18"/>
              </w:rPr>
            </w:pP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F5DC981" w14:textId="77777777" w:rsidR="00913E9D" w:rsidRPr="00F738A3" w:rsidRDefault="00913E9D" w:rsidP="005D1B8C">
            <w:pPr>
              <w:rPr>
                <w:rFonts w:cs="Arial"/>
                <w:sz w:val="18"/>
                <w:szCs w:val="18"/>
              </w:rPr>
            </w:pPr>
            <w:r w:rsidRPr="007304BA">
              <w:rPr>
                <w:rFonts w:cs="Arial"/>
                <w:sz w:val="18"/>
                <w:szCs w:val="18"/>
              </w:rPr>
              <w:t>Information about the attendance of each member of the entity’s audit committee at committee meetings.</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C084DED" w14:textId="77777777" w:rsidR="00913E9D" w:rsidRPr="00F738A3" w:rsidRDefault="00913E9D" w:rsidP="005D1B8C">
            <w:pPr>
              <w:rPr>
                <w:rFonts w:cs="Arial"/>
                <w:sz w:val="18"/>
                <w:szCs w:val="18"/>
              </w:rPr>
            </w:pPr>
            <w:r w:rsidRPr="007304BA">
              <w:rPr>
                <w:rFonts w:cs="Arial"/>
                <w:sz w:val="18"/>
                <w:szCs w:val="18"/>
              </w:rPr>
              <w:t>Mandatory</w:t>
            </w:r>
          </w:p>
        </w:tc>
      </w:tr>
      <w:tr w:rsidR="00913E9D" w:rsidRPr="00F738A3" w14:paraId="0C31B7AF"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7204AECD" w14:textId="77777777" w:rsidR="00913E9D" w:rsidRPr="00F738A3" w:rsidRDefault="00913E9D" w:rsidP="005D1B8C">
            <w:pPr>
              <w:jc w:val="center"/>
              <w:rPr>
                <w:rFonts w:cs="Arial"/>
                <w:sz w:val="18"/>
                <w:szCs w:val="18"/>
              </w:rPr>
            </w:pPr>
            <w:r w:rsidRPr="007304BA">
              <w:rPr>
                <w:rFonts w:cs="Arial"/>
                <w:sz w:val="18"/>
                <w:szCs w:val="18"/>
              </w:rPr>
              <w:t>17AG(2A)(e)</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8B2EEFA" w14:textId="77777777" w:rsidR="00913E9D" w:rsidRPr="00F738A3" w:rsidRDefault="00913E9D" w:rsidP="005D1B8C">
            <w:pPr>
              <w:rPr>
                <w:rFonts w:cs="Arial"/>
                <w:sz w:val="18"/>
                <w:szCs w:val="18"/>
              </w:rPr>
            </w:pP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386B414" w14:textId="77777777" w:rsidR="00913E9D" w:rsidRPr="00F738A3" w:rsidRDefault="00913E9D" w:rsidP="005D1B8C">
            <w:pPr>
              <w:rPr>
                <w:rFonts w:cs="Arial"/>
                <w:sz w:val="18"/>
                <w:szCs w:val="18"/>
              </w:rPr>
            </w:pPr>
            <w:r w:rsidRPr="007304BA">
              <w:rPr>
                <w:rFonts w:cs="Arial"/>
                <w:sz w:val="18"/>
                <w:szCs w:val="18"/>
              </w:rPr>
              <w:t>The remuneration of each member of the entity’s audit committee.</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1B73324" w14:textId="77777777" w:rsidR="00913E9D" w:rsidRPr="00F738A3" w:rsidRDefault="00913E9D" w:rsidP="005D1B8C">
            <w:pPr>
              <w:rPr>
                <w:rFonts w:cs="Arial"/>
                <w:sz w:val="18"/>
                <w:szCs w:val="18"/>
              </w:rPr>
            </w:pPr>
            <w:r w:rsidRPr="007304BA">
              <w:rPr>
                <w:rFonts w:cs="Arial"/>
                <w:sz w:val="18"/>
                <w:szCs w:val="18"/>
              </w:rPr>
              <w:t>Mandatory</w:t>
            </w:r>
          </w:p>
        </w:tc>
      </w:tr>
      <w:tr w:rsidR="00913E9D" w:rsidRPr="00F738A3" w14:paraId="27D32AAB"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60729D" w14:textId="77777777" w:rsidR="00913E9D" w:rsidRPr="00F738A3" w:rsidRDefault="00913E9D" w:rsidP="005D1B8C">
            <w:pPr>
              <w:keepNext/>
              <w:jc w:val="center"/>
              <w:rPr>
                <w:rFonts w:cs="Arial"/>
                <w:b/>
                <w:bCs/>
                <w:sz w:val="18"/>
                <w:szCs w:val="18"/>
              </w:rPr>
            </w:pPr>
            <w:r w:rsidRPr="00F738A3">
              <w:rPr>
                <w:rFonts w:cs="Arial"/>
                <w:sz w:val="18"/>
                <w:szCs w:val="18"/>
              </w:rPr>
              <w:t> </w:t>
            </w:r>
          </w:p>
        </w:tc>
        <w:tc>
          <w:tcPr>
            <w:tcW w:w="737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19DA2A" w14:textId="77777777" w:rsidR="00913E9D" w:rsidRPr="00F738A3" w:rsidRDefault="00913E9D" w:rsidP="005D1B8C">
            <w:pPr>
              <w:keepNext/>
              <w:rPr>
                <w:rFonts w:cs="Arial"/>
                <w:b/>
                <w:bCs/>
                <w:sz w:val="18"/>
                <w:szCs w:val="18"/>
              </w:rPr>
            </w:pPr>
            <w:r w:rsidRPr="00F738A3">
              <w:rPr>
                <w:rFonts w:cs="Arial"/>
                <w:b/>
                <w:bCs/>
                <w:i/>
                <w:iCs/>
                <w:sz w:val="18"/>
                <w:szCs w:val="18"/>
              </w:rPr>
              <w:t>External Scrutiny</w:t>
            </w:r>
          </w:p>
        </w:tc>
      </w:tr>
      <w:tr w:rsidR="00913E9D" w:rsidRPr="00F738A3" w14:paraId="4716F7A1"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189871" w14:textId="77777777" w:rsidR="00913E9D" w:rsidRPr="00F738A3" w:rsidRDefault="00913E9D" w:rsidP="005D1B8C">
            <w:pPr>
              <w:keepNext/>
              <w:jc w:val="center"/>
              <w:rPr>
                <w:rFonts w:cs="Arial"/>
                <w:b/>
                <w:bCs/>
                <w:sz w:val="18"/>
                <w:szCs w:val="18"/>
              </w:rPr>
            </w:pPr>
            <w:r w:rsidRPr="00F738A3">
              <w:rPr>
                <w:rFonts w:cs="Arial"/>
                <w:sz w:val="18"/>
                <w:szCs w:val="18"/>
              </w:rPr>
              <w:t>17AG(3)</w:t>
            </w:r>
          </w:p>
        </w:tc>
        <w:tc>
          <w:tcPr>
            <w:tcW w:w="1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9D1B57" w14:textId="77777777" w:rsidR="00913E9D" w:rsidRPr="00F738A3" w:rsidRDefault="00913E9D" w:rsidP="005D1B8C">
            <w:pPr>
              <w:keepNext/>
              <w:rPr>
                <w:rFonts w:cs="Arial"/>
                <w:b/>
                <w:bCs/>
                <w:sz w:val="18"/>
                <w:szCs w:val="18"/>
              </w:rPr>
            </w:pPr>
            <w:r w:rsidRPr="00F738A3">
              <w:rPr>
                <w:rFonts w:cs="Arial"/>
                <w:sz w:val="18"/>
                <w:szCs w:val="18"/>
              </w:rPr>
              <w:t> </w:t>
            </w: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2EAEDA" w14:textId="77777777" w:rsidR="00913E9D" w:rsidRPr="00F738A3" w:rsidRDefault="00913E9D" w:rsidP="005D1B8C">
            <w:pPr>
              <w:keepNext/>
              <w:rPr>
                <w:rFonts w:cs="Arial"/>
                <w:b/>
                <w:bCs/>
                <w:sz w:val="18"/>
                <w:szCs w:val="18"/>
              </w:rPr>
            </w:pPr>
            <w:r w:rsidRPr="00F738A3">
              <w:rPr>
                <w:rFonts w:cs="Arial"/>
                <w:sz w:val="18"/>
                <w:szCs w:val="18"/>
              </w:rPr>
              <w:t>Information on the most significant developments in external scrutiny and the entity’s response to the scrutiny.</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F6974C" w14:textId="77777777" w:rsidR="00913E9D" w:rsidRPr="00F738A3" w:rsidRDefault="00913E9D" w:rsidP="005D1B8C">
            <w:pPr>
              <w:keepNext/>
              <w:rPr>
                <w:rFonts w:cs="Arial"/>
                <w:b/>
                <w:bCs/>
                <w:sz w:val="18"/>
                <w:szCs w:val="18"/>
              </w:rPr>
            </w:pPr>
            <w:r w:rsidRPr="00F738A3">
              <w:rPr>
                <w:rFonts w:cs="Arial"/>
                <w:sz w:val="18"/>
                <w:szCs w:val="18"/>
              </w:rPr>
              <w:t>Mandatory</w:t>
            </w:r>
          </w:p>
        </w:tc>
      </w:tr>
      <w:tr w:rsidR="00913E9D" w:rsidRPr="00F738A3" w14:paraId="15E59274" w14:textId="77777777" w:rsidTr="005D1B8C">
        <w:trPr>
          <w:cantSplit/>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26BE18" w14:textId="77777777" w:rsidR="00913E9D" w:rsidRPr="00F738A3" w:rsidRDefault="00913E9D" w:rsidP="005D1B8C">
            <w:pPr>
              <w:jc w:val="center"/>
              <w:rPr>
                <w:rFonts w:cs="Arial"/>
                <w:b/>
                <w:bCs/>
                <w:sz w:val="18"/>
                <w:szCs w:val="18"/>
              </w:rPr>
            </w:pPr>
            <w:r w:rsidRPr="00F738A3">
              <w:rPr>
                <w:rFonts w:cs="Arial"/>
                <w:sz w:val="18"/>
                <w:szCs w:val="18"/>
              </w:rPr>
              <w:t>17AG(3)(a)</w:t>
            </w:r>
          </w:p>
        </w:tc>
        <w:tc>
          <w:tcPr>
            <w:tcW w:w="167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4577A0F" w14:textId="77777777" w:rsidR="00913E9D" w:rsidRPr="00F738A3" w:rsidRDefault="00913E9D" w:rsidP="005D1B8C">
            <w:pPr>
              <w:rPr>
                <w:rFonts w:cs="Arial"/>
                <w:b/>
                <w:bCs/>
                <w:sz w:val="18"/>
                <w:szCs w:val="18"/>
              </w:rPr>
            </w:pPr>
            <w:r w:rsidRPr="00F738A3">
              <w:rPr>
                <w:rFonts w:cs="Arial"/>
                <w:i/>
                <w:iCs/>
                <w:sz w:val="18"/>
                <w:szCs w:val="18"/>
              </w:rPr>
              <w:t> </w:t>
            </w:r>
          </w:p>
        </w:tc>
        <w:tc>
          <w:tcPr>
            <w:tcW w:w="34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AF25509" w14:textId="77777777" w:rsidR="00913E9D" w:rsidRPr="00F738A3" w:rsidRDefault="00913E9D" w:rsidP="005D1B8C">
            <w:pPr>
              <w:rPr>
                <w:rFonts w:cs="Arial"/>
                <w:b/>
                <w:bCs/>
                <w:sz w:val="18"/>
                <w:szCs w:val="18"/>
              </w:rPr>
            </w:pPr>
            <w:r w:rsidRPr="00F738A3">
              <w:rPr>
                <w:rFonts w:cs="Arial"/>
                <w:sz w:val="18"/>
                <w:szCs w:val="18"/>
              </w:rPr>
              <w:t>Information on judicial decisions and decisions of administrative tribunals and by the Australian Information Commissioner that may have a significant effect on the operations of the entity.</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DB50DF7" w14:textId="77777777" w:rsidR="00913E9D" w:rsidRPr="00F738A3" w:rsidRDefault="00913E9D" w:rsidP="005D1B8C">
            <w:pPr>
              <w:rPr>
                <w:rFonts w:cs="Arial"/>
                <w:b/>
                <w:bCs/>
                <w:sz w:val="18"/>
                <w:szCs w:val="18"/>
              </w:rPr>
            </w:pPr>
            <w:r w:rsidRPr="00F738A3">
              <w:rPr>
                <w:rFonts w:cs="Arial"/>
                <w:sz w:val="18"/>
                <w:szCs w:val="18"/>
              </w:rPr>
              <w:t>If applicable, Mandatory</w:t>
            </w:r>
          </w:p>
        </w:tc>
      </w:tr>
      <w:tr w:rsidR="00913E9D" w:rsidRPr="00F738A3" w14:paraId="18BF3251"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233017D3" w14:textId="77777777" w:rsidR="00913E9D" w:rsidRPr="00F738A3" w:rsidRDefault="00913E9D" w:rsidP="005D1B8C">
            <w:pPr>
              <w:jc w:val="center"/>
              <w:rPr>
                <w:rFonts w:cs="Arial"/>
                <w:b/>
                <w:bCs/>
                <w:sz w:val="18"/>
                <w:szCs w:val="18"/>
              </w:rPr>
            </w:pPr>
            <w:r w:rsidRPr="00F738A3">
              <w:rPr>
                <w:rFonts w:cs="Arial"/>
                <w:sz w:val="18"/>
                <w:szCs w:val="18"/>
              </w:rPr>
              <w:t>17AG(3)(b)</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70ECF86" w14:textId="77777777" w:rsidR="00913E9D" w:rsidRPr="00F738A3" w:rsidRDefault="00913E9D" w:rsidP="005D1B8C">
            <w:pPr>
              <w:rPr>
                <w:rFonts w:cs="Arial"/>
                <w:b/>
                <w:bCs/>
                <w:sz w:val="18"/>
                <w:szCs w:val="18"/>
              </w:rPr>
            </w:pPr>
            <w:r w:rsidRPr="00F738A3">
              <w:rPr>
                <w:rFonts w:cs="Arial"/>
                <w:i/>
                <w:iCs/>
                <w:sz w:val="18"/>
                <w:szCs w:val="18"/>
              </w:rPr>
              <w:t> </w:t>
            </w: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E3C014C" w14:textId="77777777" w:rsidR="00913E9D" w:rsidRPr="00F738A3" w:rsidRDefault="00913E9D" w:rsidP="005D1B8C">
            <w:pPr>
              <w:rPr>
                <w:rFonts w:cs="Arial"/>
                <w:b/>
                <w:bCs/>
                <w:sz w:val="18"/>
                <w:szCs w:val="18"/>
              </w:rPr>
            </w:pPr>
            <w:r w:rsidRPr="00F738A3">
              <w:rPr>
                <w:rFonts w:cs="Arial"/>
                <w:sz w:val="18"/>
                <w:szCs w:val="18"/>
              </w:rPr>
              <w:t>Information on any reports on operations of the entity by the Auditor</w:t>
            </w:r>
            <w:r w:rsidRPr="00F738A3">
              <w:rPr>
                <w:rFonts w:cs="Arial"/>
                <w:sz w:val="18"/>
                <w:szCs w:val="18"/>
              </w:rPr>
              <w:noBreakHyphen/>
              <w:t>General (other than report under section 43 of the Act), a Parliamentary Committee, or the Commonwealth Ombudsman.</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F0AB499" w14:textId="77777777" w:rsidR="00913E9D" w:rsidRPr="00F738A3" w:rsidRDefault="00913E9D" w:rsidP="005D1B8C">
            <w:pPr>
              <w:rPr>
                <w:rFonts w:cs="Arial"/>
                <w:b/>
                <w:bCs/>
                <w:sz w:val="18"/>
                <w:szCs w:val="18"/>
              </w:rPr>
            </w:pPr>
            <w:r w:rsidRPr="00F738A3">
              <w:rPr>
                <w:rFonts w:cs="Arial"/>
                <w:sz w:val="18"/>
                <w:szCs w:val="18"/>
              </w:rPr>
              <w:t>If applicable, Mandatory</w:t>
            </w:r>
          </w:p>
        </w:tc>
      </w:tr>
      <w:tr w:rsidR="00913E9D" w:rsidRPr="00F738A3" w14:paraId="0CA8ED47"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FA1401" w14:textId="77777777" w:rsidR="00913E9D" w:rsidRPr="00F738A3" w:rsidRDefault="00913E9D" w:rsidP="005D1B8C">
            <w:pPr>
              <w:jc w:val="center"/>
              <w:rPr>
                <w:rFonts w:cs="Arial"/>
                <w:b/>
                <w:bCs/>
                <w:sz w:val="18"/>
                <w:szCs w:val="18"/>
              </w:rPr>
            </w:pPr>
            <w:r w:rsidRPr="00F738A3">
              <w:rPr>
                <w:rFonts w:cs="Arial"/>
                <w:sz w:val="18"/>
                <w:szCs w:val="18"/>
              </w:rPr>
              <w:t>17AG(3)(c)</w:t>
            </w:r>
          </w:p>
        </w:tc>
        <w:tc>
          <w:tcPr>
            <w:tcW w:w="1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DE6E9E" w14:textId="77777777" w:rsidR="00913E9D" w:rsidRPr="00F738A3" w:rsidRDefault="00913E9D" w:rsidP="005D1B8C">
            <w:pPr>
              <w:rPr>
                <w:rFonts w:cs="Arial"/>
                <w:b/>
                <w:bCs/>
                <w:sz w:val="18"/>
                <w:szCs w:val="18"/>
              </w:rPr>
            </w:pPr>
            <w:r w:rsidRPr="00F738A3">
              <w:rPr>
                <w:rFonts w:cs="Arial"/>
                <w:i/>
                <w:iCs/>
                <w:sz w:val="18"/>
                <w:szCs w:val="18"/>
              </w:rPr>
              <w:t> </w:t>
            </w: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464771" w14:textId="77777777" w:rsidR="00913E9D" w:rsidRPr="00F738A3" w:rsidRDefault="00913E9D" w:rsidP="005D1B8C">
            <w:pPr>
              <w:rPr>
                <w:rFonts w:cs="Arial"/>
                <w:b/>
                <w:bCs/>
                <w:sz w:val="18"/>
                <w:szCs w:val="18"/>
              </w:rPr>
            </w:pPr>
            <w:r w:rsidRPr="00F738A3">
              <w:rPr>
                <w:rFonts w:cs="Arial"/>
                <w:sz w:val="18"/>
                <w:szCs w:val="18"/>
              </w:rPr>
              <w:t>Information on any capability reviews on the entity that were released during the period.</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2F7BB0" w14:textId="77777777" w:rsidR="00913E9D" w:rsidRPr="00F738A3" w:rsidRDefault="00913E9D" w:rsidP="005D1B8C">
            <w:pPr>
              <w:rPr>
                <w:rFonts w:cs="Arial"/>
                <w:b/>
                <w:bCs/>
                <w:sz w:val="18"/>
                <w:szCs w:val="18"/>
              </w:rPr>
            </w:pPr>
            <w:r w:rsidRPr="00F738A3">
              <w:rPr>
                <w:rFonts w:cs="Arial"/>
                <w:sz w:val="18"/>
                <w:szCs w:val="18"/>
              </w:rPr>
              <w:t>If applicable, Mandatory</w:t>
            </w:r>
          </w:p>
        </w:tc>
      </w:tr>
      <w:tr w:rsidR="00913E9D" w:rsidRPr="00F738A3" w14:paraId="013D0BA8" w14:textId="77777777" w:rsidTr="005D1B8C">
        <w:trPr>
          <w:cantSplit/>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A36435" w14:textId="77777777" w:rsidR="00913E9D" w:rsidRPr="00F738A3" w:rsidRDefault="00913E9D" w:rsidP="005D1B8C">
            <w:pPr>
              <w:jc w:val="center"/>
              <w:rPr>
                <w:rFonts w:cs="Arial"/>
                <w:b/>
                <w:bCs/>
                <w:sz w:val="20"/>
              </w:rPr>
            </w:pPr>
            <w:r w:rsidRPr="00F738A3">
              <w:rPr>
                <w:rFonts w:cs="Arial"/>
                <w:sz w:val="20"/>
              </w:rPr>
              <w:t> </w:t>
            </w:r>
          </w:p>
        </w:tc>
        <w:tc>
          <w:tcPr>
            <w:tcW w:w="7376" w:type="dxa"/>
            <w:gridSpan w:val="4"/>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2480D8F" w14:textId="77777777" w:rsidR="00913E9D" w:rsidRPr="00F738A3" w:rsidRDefault="00913E9D" w:rsidP="005D1B8C">
            <w:pPr>
              <w:rPr>
                <w:rFonts w:cs="Arial"/>
                <w:b/>
                <w:bCs/>
                <w:sz w:val="20"/>
              </w:rPr>
            </w:pPr>
            <w:r w:rsidRPr="00F738A3">
              <w:rPr>
                <w:rFonts w:cs="Arial"/>
                <w:b/>
                <w:bCs/>
                <w:i/>
                <w:iCs/>
                <w:sz w:val="20"/>
              </w:rPr>
              <w:t>Management of Human Resources</w:t>
            </w:r>
          </w:p>
        </w:tc>
      </w:tr>
      <w:tr w:rsidR="00913E9D" w:rsidRPr="00F738A3" w14:paraId="43DBDB9A"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F4E44E" w14:textId="77777777" w:rsidR="00913E9D" w:rsidRPr="00F738A3" w:rsidRDefault="00913E9D" w:rsidP="005D1B8C">
            <w:pPr>
              <w:jc w:val="center"/>
              <w:rPr>
                <w:rFonts w:cs="Arial"/>
                <w:b/>
                <w:bCs/>
                <w:sz w:val="20"/>
              </w:rPr>
            </w:pPr>
            <w:r w:rsidRPr="00F738A3">
              <w:rPr>
                <w:rFonts w:cs="Arial"/>
                <w:sz w:val="20"/>
              </w:rPr>
              <w:t>17AG(4)(a)</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E7479F" w14:textId="77777777" w:rsidR="00913E9D" w:rsidRPr="00F738A3" w:rsidRDefault="00913E9D" w:rsidP="005D1B8C">
            <w:pPr>
              <w:rPr>
                <w:rFonts w:cs="Arial"/>
                <w:b/>
                <w:bCs/>
                <w:sz w:val="20"/>
              </w:rPr>
            </w:pPr>
            <w:r w:rsidRPr="00F738A3">
              <w:rPr>
                <w:rFonts w:cs="Arial"/>
                <w:sz w:val="20"/>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B38874" w14:textId="77777777" w:rsidR="00913E9D" w:rsidRPr="00F738A3" w:rsidRDefault="00913E9D" w:rsidP="005D1B8C">
            <w:pPr>
              <w:rPr>
                <w:rFonts w:cs="Arial"/>
                <w:b/>
                <w:bCs/>
                <w:sz w:val="20"/>
              </w:rPr>
            </w:pPr>
            <w:r w:rsidRPr="00F738A3">
              <w:rPr>
                <w:rFonts w:cs="Arial"/>
                <w:sz w:val="20"/>
              </w:rPr>
              <w:t>An assessment of the entity’s effectiveness in managing and developing employees to achieve entity objectives.</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86724D" w14:textId="77777777" w:rsidR="00913E9D" w:rsidRPr="00F738A3" w:rsidRDefault="00913E9D" w:rsidP="005D1B8C">
            <w:pPr>
              <w:rPr>
                <w:rFonts w:cs="Arial"/>
                <w:b/>
                <w:bCs/>
                <w:sz w:val="20"/>
              </w:rPr>
            </w:pPr>
            <w:r w:rsidRPr="00F738A3">
              <w:rPr>
                <w:rFonts w:cs="Arial"/>
                <w:sz w:val="20"/>
              </w:rPr>
              <w:t>Mandatory</w:t>
            </w:r>
          </w:p>
        </w:tc>
      </w:tr>
      <w:tr w:rsidR="00913E9D" w:rsidRPr="00F738A3" w14:paraId="53F7DEA5"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4847571" w14:textId="77777777" w:rsidR="00913E9D" w:rsidRPr="00F738A3" w:rsidRDefault="00913E9D" w:rsidP="005D1B8C">
            <w:pPr>
              <w:rPr>
                <w:rFonts w:cs="Arial"/>
                <w:sz w:val="20"/>
              </w:rPr>
            </w:pPr>
            <w:r w:rsidRPr="00F738A3">
              <w:rPr>
                <w:rFonts w:cs="Arial"/>
                <w:sz w:val="20"/>
              </w:rPr>
              <w:t>17AG(4)(aa)</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489A495D" w14:textId="77777777" w:rsidR="00913E9D" w:rsidRPr="00F738A3" w:rsidRDefault="00913E9D" w:rsidP="005D1B8C">
            <w:pPr>
              <w:rPr>
                <w:rFonts w:cs="Arial"/>
                <w:sz w:val="20"/>
              </w:rPr>
            </w:pP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1FD6267" w14:textId="77777777" w:rsidR="00913E9D" w:rsidRPr="00F738A3" w:rsidRDefault="00913E9D" w:rsidP="005D1B8C">
            <w:pPr>
              <w:pStyle w:val="Tabletext0"/>
              <w:rPr>
                <w:rFonts w:ascii="Arial" w:hAnsi="Arial" w:cs="Arial"/>
                <w:color w:val="000000"/>
              </w:rPr>
            </w:pPr>
            <w:r w:rsidRPr="00F738A3">
              <w:rPr>
                <w:rFonts w:ascii="Arial" w:hAnsi="Arial" w:cs="Arial"/>
                <w:color w:val="000000"/>
              </w:rPr>
              <w:t>Statistics on the entity’s employees on an ongoing and non</w:t>
            </w:r>
            <w:r w:rsidRPr="00F738A3">
              <w:rPr>
                <w:rFonts w:ascii="Arial" w:hAnsi="Arial" w:cs="Arial"/>
                <w:color w:val="000000"/>
              </w:rPr>
              <w:noBreakHyphen/>
              <w:t>ongoing basis, including the following:</w:t>
            </w:r>
          </w:p>
          <w:p w14:paraId="50B4FFA7" w14:textId="77777777" w:rsidR="00913E9D" w:rsidRPr="00F738A3" w:rsidRDefault="00913E9D" w:rsidP="005D1B8C">
            <w:pPr>
              <w:pStyle w:val="Tablea"/>
              <w:rPr>
                <w:rFonts w:ascii="Arial" w:hAnsi="Arial" w:cs="Arial"/>
                <w:color w:val="000000"/>
              </w:rPr>
            </w:pPr>
            <w:r w:rsidRPr="00F738A3">
              <w:rPr>
                <w:rFonts w:ascii="Arial" w:hAnsi="Arial" w:cs="Arial"/>
                <w:color w:val="000000"/>
              </w:rPr>
              <w:t>(a) statistics on full</w:t>
            </w:r>
            <w:r w:rsidRPr="00F738A3">
              <w:rPr>
                <w:rFonts w:ascii="Arial" w:hAnsi="Arial" w:cs="Arial"/>
                <w:color w:val="000000"/>
              </w:rPr>
              <w:noBreakHyphen/>
              <w:t>time employees;</w:t>
            </w:r>
          </w:p>
          <w:p w14:paraId="4AC09BA2" w14:textId="77777777" w:rsidR="00913E9D" w:rsidRPr="00F738A3" w:rsidRDefault="00913E9D" w:rsidP="005D1B8C">
            <w:pPr>
              <w:pStyle w:val="Tablea"/>
              <w:rPr>
                <w:rFonts w:ascii="Arial" w:hAnsi="Arial" w:cs="Arial"/>
                <w:color w:val="000000"/>
              </w:rPr>
            </w:pPr>
            <w:r w:rsidRPr="00F738A3">
              <w:rPr>
                <w:rFonts w:ascii="Arial" w:hAnsi="Arial" w:cs="Arial"/>
                <w:color w:val="000000"/>
              </w:rPr>
              <w:t>(b) statistics on part</w:t>
            </w:r>
            <w:r w:rsidRPr="00F738A3">
              <w:rPr>
                <w:rFonts w:ascii="Arial" w:hAnsi="Arial" w:cs="Arial"/>
                <w:color w:val="000000"/>
              </w:rPr>
              <w:noBreakHyphen/>
              <w:t>time employees;</w:t>
            </w:r>
          </w:p>
          <w:p w14:paraId="5A1F7A41" w14:textId="77777777" w:rsidR="00913E9D" w:rsidRPr="00F738A3" w:rsidRDefault="00913E9D" w:rsidP="005D1B8C">
            <w:pPr>
              <w:pStyle w:val="Tablea"/>
              <w:rPr>
                <w:rFonts w:ascii="Arial" w:hAnsi="Arial" w:cs="Arial"/>
                <w:color w:val="000000"/>
              </w:rPr>
            </w:pPr>
            <w:r w:rsidRPr="00F738A3">
              <w:rPr>
                <w:rFonts w:ascii="Arial" w:hAnsi="Arial" w:cs="Arial"/>
                <w:color w:val="000000"/>
              </w:rPr>
              <w:t>(c) statistics on gender</w:t>
            </w:r>
          </w:p>
          <w:p w14:paraId="04A1F8BE" w14:textId="77777777" w:rsidR="00913E9D" w:rsidRPr="00F738A3" w:rsidRDefault="00913E9D" w:rsidP="005D1B8C">
            <w:pPr>
              <w:rPr>
                <w:rFonts w:cs="Arial"/>
                <w:sz w:val="20"/>
              </w:rPr>
            </w:pPr>
            <w:r w:rsidRPr="00F738A3">
              <w:rPr>
                <w:rFonts w:cs="Arial"/>
                <w:sz w:val="20"/>
              </w:rPr>
              <w:t>(d) statistics on staff location</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4D03E6E" w14:textId="77777777" w:rsidR="00913E9D" w:rsidRPr="00F738A3" w:rsidRDefault="00913E9D" w:rsidP="005D1B8C">
            <w:pPr>
              <w:rPr>
                <w:rFonts w:cs="Arial"/>
                <w:sz w:val="20"/>
              </w:rPr>
            </w:pPr>
            <w:r w:rsidRPr="00F738A3">
              <w:rPr>
                <w:rFonts w:cs="Arial"/>
                <w:sz w:val="20"/>
              </w:rPr>
              <w:t>Mandatory</w:t>
            </w:r>
          </w:p>
        </w:tc>
      </w:tr>
      <w:tr w:rsidR="00913E9D" w:rsidRPr="00F738A3" w14:paraId="554E9109"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25543A" w14:textId="77777777" w:rsidR="00913E9D" w:rsidRPr="00F738A3" w:rsidRDefault="00913E9D" w:rsidP="005D1B8C">
            <w:pPr>
              <w:jc w:val="center"/>
              <w:rPr>
                <w:rFonts w:cs="Arial"/>
                <w:b/>
                <w:bCs/>
                <w:sz w:val="20"/>
              </w:rPr>
            </w:pPr>
            <w:r w:rsidRPr="00F738A3">
              <w:rPr>
                <w:rFonts w:cs="Arial"/>
                <w:sz w:val="20"/>
              </w:rPr>
              <w:t>17AG(4)(b)</w:t>
            </w:r>
          </w:p>
        </w:tc>
        <w:tc>
          <w:tcPr>
            <w:tcW w:w="1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1D31AE" w14:textId="77777777" w:rsidR="00913E9D" w:rsidRPr="00F738A3" w:rsidRDefault="00913E9D" w:rsidP="005D1B8C">
            <w:pPr>
              <w:rPr>
                <w:rFonts w:cs="Arial"/>
                <w:b/>
                <w:bCs/>
                <w:sz w:val="20"/>
              </w:rPr>
            </w:pPr>
            <w:r w:rsidRPr="00F738A3">
              <w:rPr>
                <w:rFonts w:cs="Arial"/>
                <w:i/>
                <w:iCs/>
                <w:sz w:val="20"/>
              </w:rPr>
              <w:t> </w:t>
            </w: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07964F" w14:textId="77777777" w:rsidR="00913E9D" w:rsidRPr="00F738A3" w:rsidRDefault="00913E9D" w:rsidP="005D1B8C">
            <w:pPr>
              <w:rPr>
                <w:rFonts w:cs="Arial"/>
                <w:b/>
                <w:bCs/>
                <w:sz w:val="20"/>
              </w:rPr>
            </w:pPr>
            <w:r w:rsidRPr="00F738A3">
              <w:rPr>
                <w:rFonts w:cs="Arial"/>
                <w:sz w:val="20"/>
              </w:rPr>
              <w:t>Statistics on the entity’s APS employees on an ongoing and non</w:t>
            </w:r>
            <w:r w:rsidRPr="00F738A3">
              <w:rPr>
                <w:rFonts w:cs="Arial"/>
                <w:sz w:val="20"/>
              </w:rPr>
              <w:noBreakHyphen/>
              <w:t>ongoing basis; including the following:</w:t>
            </w:r>
          </w:p>
          <w:p w14:paraId="7B1E3414" w14:textId="77777777" w:rsidR="00913E9D" w:rsidRPr="00F738A3" w:rsidRDefault="00913E9D" w:rsidP="005D1B8C">
            <w:pPr>
              <w:ind w:left="714" w:hanging="669"/>
              <w:rPr>
                <w:rFonts w:cs="Arial"/>
                <w:b/>
                <w:bCs/>
                <w:sz w:val="20"/>
              </w:rPr>
            </w:pPr>
            <w:r w:rsidRPr="00F738A3">
              <w:rPr>
                <w:rFonts w:cs="Arial"/>
                <w:sz w:val="20"/>
              </w:rPr>
              <w:t>         Statistics on staffing   classification level;</w:t>
            </w:r>
          </w:p>
          <w:p w14:paraId="50C0EC3C" w14:textId="77777777" w:rsidR="00913E9D" w:rsidRPr="00F738A3" w:rsidRDefault="00913E9D" w:rsidP="005D1B8C">
            <w:pPr>
              <w:ind w:left="720" w:hanging="669"/>
              <w:rPr>
                <w:rFonts w:cs="Arial"/>
                <w:b/>
                <w:bCs/>
                <w:sz w:val="20"/>
              </w:rPr>
            </w:pPr>
            <w:r w:rsidRPr="00F738A3">
              <w:rPr>
                <w:rFonts w:cs="Arial"/>
                <w:sz w:val="20"/>
              </w:rPr>
              <w:t>         Statistics on full</w:t>
            </w:r>
            <w:r w:rsidRPr="00F738A3">
              <w:rPr>
                <w:rFonts w:cs="Arial"/>
                <w:sz w:val="20"/>
              </w:rPr>
              <w:noBreakHyphen/>
              <w:t>time employees;</w:t>
            </w:r>
          </w:p>
          <w:p w14:paraId="14339523" w14:textId="77777777" w:rsidR="00913E9D" w:rsidRPr="00F738A3" w:rsidRDefault="00913E9D" w:rsidP="005D1B8C">
            <w:pPr>
              <w:ind w:left="720" w:hanging="669"/>
              <w:rPr>
                <w:rFonts w:cs="Arial"/>
                <w:b/>
                <w:bCs/>
                <w:sz w:val="20"/>
              </w:rPr>
            </w:pPr>
            <w:r w:rsidRPr="00F738A3">
              <w:rPr>
                <w:rFonts w:cs="Arial"/>
                <w:sz w:val="20"/>
              </w:rPr>
              <w:t>         Statistics on part</w:t>
            </w:r>
            <w:r w:rsidRPr="00F738A3">
              <w:rPr>
                <w:rFonts w:cs="Arial"/>
                <w:sz w:val="20"/>
              </w:rPr>
              <w:noBreakHyphen/>
              <w:t>time employees;</w:t>
            </w:r>
          </w:p>
          <w:p w14:paraId="19ED234E" w14:textId="77777777" w:rsidR="00913E9D" w:rsidRPr="00F738A3" w:rsidRDefault="00913E9D" w:rsidP="005D1B8C">
            <w:pPr>
              <w:ind w:left="720" w:hanging="669"/>
              <w:rPr>
                <w:rFonts w:cs="Arial"/>
                <w:b/>
                <w:bCs/>
                <w:sz w:val="20"/>
              </w:rPr>
            </w:pPr>
            <w:r w:rsidRPr="00F738A3">
              <w:rPr>
                <w:rFonts w:cs="Arial"/>
                <w:sz w:val="20"/>
              </w:rPr>
              <w:t>         Statistics on gender;</w:t>
            </w:r>
          </w:p>
          <w:p w14:paraId="397014AB" w14:textId="77777777" w:rsidR="00913E9D" w:rsidRPr="00F738A3" w:rsidRDefault="00913E9D" w:rsidP="005D1B8C">
            <w:pPr>
              <w:ind w:left="720" w:hanging="669"/>
              <w:rPr>
                <w:rFonts w:cs="Arial"/>
                <w:b/>
                <w:bCs/>
                <w:sz w:val="20"/>
              </w:rPr>
            </w:pPr>
            <w:r w:rsidRPr="00F738A3">
              <w:rPr>
                <w:rFonts w:cs="Arial"/>
                <w:sz w:val="20"/>
              </w:rPr>
              <w:t>         Statistics on staff location;</w:t>
            </w:r>
          </w:p>
          <w:p w14:paraId="1BD5B9D7" w14:textId="77777777" w:rsidR="00913E9D" w:rsidRPr="00F738A3" w:rsidRDefault="00913E9D" w:rsidP="005D1B8C">
            <w:pPr>
              <w:ind w:left="720" w:hanging="669"/>
              <w:rPr>
                <w:rFonts w:cs="Arial"/>
                <w:b/>
                <w:bCs/>
                <w:sz w:val="20"/>
              </w:rPr>
            </w:pPr>
            <w:r w:rsidRPr="00F738A3">
              <w:rPr>
                <w:rFonts w:cs="Arial"/>
                <w:sz w:val="20"/>
              </w:rPr>
              <w:t>         Statistics on employees who identify as Indigenous.</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473F26" w14:textId="77777777" w:rsidR="00913E9D" w:rsidRPr="00F738A3" w:rsidRDefault="00913E9D" w:rsidP="005D1B8C">
            <w:pPr>
              <w:rPr>
                <w:rFonts w:cs="Arial"/>
                <w:b/>
                <w:bCs/>
                <w:sz w:val="20"/>
              </w:rPr>
            </w:pPr>
            <w:r w:rsidRPr="00F738A3">
              <w:rPr>
                <w:rFonts w:cs="Arial"/>
                <w:sz w:val="20"/>
              </w:rPr>
              <w:t>Mandatory</w:t>
            </w:r>
          </w:p>
        </w:tc>
      </w:tr>
      <w:tr w:rsidR="00913E9D" w:rsidRPr="00F738A3" w14:paraId="65FB348D" w14:textId="77777777" w:rsidTr="005D1B8C">
        <w:trPr>
          <w:cantSplit/>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1EE667" w14:textId="77777777" w:rsidR="00913E9D" w:rsidRPr="00F738A3" w:rsidRDefault="00913E9D" w:rsidP="005D1B8C">
            <w:pPr>
              <w:jc w:val="center"/>
              <w:rPr>
                <w:rFonts w:cs="Arial"/>
                <w:b/>
                <w:bCs/>
                <w:sz w:val="20"/>
              </w:rPr>
            </w:pPr>
            <w:r w:rsidRPr="00F738A3">
              <w:rPr>
                <w:rFonts w:cs="Arial"/>
                <w:sz w:val="20"/>
              </w:rPr>
              <w:t>17AG(4)(c)</w:t>
            </w:r>
          </w:p>
        </w:tc>
        <w:tc>
          <w:tcPr>
            <w:tcW w:w="167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679D8FB" w14:textId="77777777" w:rsidR="00913E9D" w:rsidRPr="00F738A3" w:rsidRDefault="00913E9D" w:rsidP="005D1B8C">
            <w:pPr>
              <w:rPr>
                <w:rFonts w:cs="Arial"/>
                <w:b/>
                <w:bCs/>
                <w:sz w:val="20"/>
              </w:rPr>
            </w:pPr>
            <w:r w:rsidRPr="00F738A3">
              <w:rPr>
                <w:rFonts w:cs="Arial"/>
                <w:i/>
                <w:iCs/>
                <w:sz w:val="20"/>
              </w:rPr>
              <w:t> </w:t>
            </w:r>
          </w:p>
        </w:tc>
        <w:tc>
          <w:tcPr>
            <w:tcW w:w="34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B85EDAC" w14:textId="77777777" w:rsidR="00913E9D" w:rsidRPr="00F738A3" w:rsidRDefault="00913E9D" w:rsidP="005D1B8C">
            <w:pPr>
              <w:rPr>
                <w:rFonts w:cs="Arial"/>
                <w:b/>
                <w:bCs/>
                <w:sz w:val="20"/>
              </w:rPr>
            </w:pPr>
            <w:r w:rsidRPr="00F738A3">
              <w:rPr>
                <w:rFonts w:cs="Arial"/>
                <w:sz w:val="20"/>
              </w:rPr>
              <w:t>Information on any enterprise agreements, individual flexibility arrangements, Australian workplace agreements, common law contracts and determinations under subsection 24(1) of the </w:t>
            </w:r>
            <w:r w:rsidRPr="00F738A3">
              <w:rPr>
                <w:rFonts w:cs="Arial"/>
                <w:i/>
                <w:iCs/>
                <w:sz w:val="20"/>
              </w:rPr>
              <w:t>Public Service Act 1999</w:t>
            </w:r>
            <w:r w:rsidRPr="00F738A3">
              <w:rPr>
                <w:rFonts w:cs="Arial"/>
                <w:sz w:val="20"/>
              </w:rPr>
              <w:t>.</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BFBCD2E" w14:textId="77777777" w:rsidR="00913E9D" w:rsidRPr="00F738A3" w:rsidRDefault="00913E9D" w:rsidP="005D1B8C">
            <w:pPr>
              <w:rPr>
                <w:rFonts w:cs="Arial"/>
                <w:b/>
                <w:bCs/>
                <w:sz w:val="20"/>
              </w:rPr>
            </w:pPr>
            <w:r w:rsidRPr="00F738A3">
              <w:rPr>
                <w:rFonts w:cs="Arial"/>
                <w:sz w:val="20"/>
              </w:rPr>
              <w:t>Mandatory</w:t>
            </w:r>
          </w:p>
        </w:tc>
      </w:tr>
      <w:tr w:rsidR="00913E9D" w:rsidRPr="00F738A3" w14:paraId="70DBE42C"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1BF311" w14:textId="77777777" w:rsidR="00913E9D" w:rsidRPr="00F738A3" w:rsidRDefault="00913E9D" w:rsidP="005D1B8C">
            <w:pPr>
              <w:jc w:val="center"/>
              <w:rPr>
                <w:rFonts w:cs="Arial"/>
                <w:b/>
                <w:bCs/>
                <w:sz w:val="20"/>
              </w:rPr>
            </w:pPr>
            <w:r w:rsidRPr="00F738A3">
              <w:rPr>
                <w:rFonts w:cs="Arial"/>
                <w:sz w:val="20"/>
              </w:rPr>
              <w:t>17AG(4)(c)(i)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48B7F4" w14:textId="77777777" w:rsidR="00913E9D" w:rsidRPr="00F738A3" w:rsidRDefault="00913E9D" w:rsidP="005D1B8C">
            <w:pPr>
              <w:rPr>
                <w:rFonts w:cs="Arial"/>
                <w:b/>
                <w:bCs/>
                <w:sz w:val="20"/>
              </w:rPr>
            </w:pPr>
            <w:r w:rsidRPr="00F738A3">
              <w:rPr>
                <w:rFonts w:cs="Arial"/>
                <w:i/>
                <w:iCs/>
                <w:sz w:val="20"/>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C5F151" w14:textId="77777777" w:rsidR="00913E9D" w:rsidRPr="00F738A3" w:rsidRDefault="00913E9D" w:rsidP="005D1B8C">
            <w:pPr>
              <w:rPr>
                <w:rFonts w:cs="Arial"/>
                <w:b/>
                <w:bCs/>
                <w:sz w:val="20"/>
              </w:rPr>
            </w:pPr>
            <w:r w:rsidRPr="00F738A3">
              <w:rPr>
                <w:rFonts w:cs="Arial"/>
                <w:sz w:val="20"/>
              </w:rPr>
              <w:t>Information on the number of SES and non</w:t>
            </w:r>
            <w:r w:rsidRPr="00F738A3">
              <w:rPr>
                <w:rFonts w:cs="Arial"/>
                <w:sz w:val="20"/>
              </w:rPr>
              <w:noBreakHyphen/>
              <w:t>SES employees covered by agreements etc identified in paragraph 17AG(4)(c).</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C79CEC" w14:textId="77777777" w:rsidR="00913E9D" w:rsidRPr="00F738A3" w:rsidRDefault="00913E9D" w:rsidP="005D1B8C">
            <w:pPr>
              <w:rPr>
                <w:rFonts w:cs="Arial"/>
                <w:b/>
                <w:bCs/>
                <w:sz w:val="20"/>
              </w:rPr>
            </w:pPr>
            <w:r w:rsidRPr="00F738A3">
              <w:rPr>
                <w:rFonts w:cs="Arial"/>
                <w:sz w:val="20"/>
              </w:rPr>
              <w:t>Mandatory</w:t>
            </w:r>
          </w:p>
        </w:tc>
      </w:tr>
      <w:tr w:rsidR="00913E9D" w:rsidRPr="00F738A3" w14:paraId="1EC24FC1"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3ECD4F0A" w14:textId="77777777" w:rsidR="00913E9D" w:rsidRPr="00F738A3" w:rsidRDefault="00913E9D" w:rsidP="005D1B8C">
            <w:pPr>
              <w:jc w:val="center"/>
              <w:rPr>
                <w:rFonts w:cs="Arial"/>
                <w:b/>
                <w:bCs/>
                <w:sz w:val="20"/>
              </w:rPr>
            </w:pPr>
            <w:r w:rsidRPr="00F738A3">
              <w:rPr>
                <w:rFonts w:cs="Arial"/>
                <w:sz w:val="20"/>
              </w:rPr>
              <w:t>17AG(4)(c)(ii)</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655E1191" w14:textId="77777777" w:rsidR="00913E9D" w:rsidRPr="00F738A3" w:rsidRDefault="00913E9D" w:rsidP="005D1B8C">
            <w:pPr>
              <w:rPr>
                <w:rFonts w:cs="Arial"/>
                <w:b/>
                <w:bCs/>
                <w:sz w:val="20"/>
              </w:rPr>
            </w:pPr>
            <w:r w:rsidRPr="00F738A3">
              <w:rPr>
                <w:rFonts w:cs="Arial"/>
                <w:i/>
                <w:iCs/>
                <w:sz w:val="20"/>
              </w:rPr>
              <w:t> </w:t>
            </w: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64D4C6D5" w14:textId="77777777" w:rsidR="00913E9D" w:rsidRPr="00F738A3" w:rsidRDefault="00913E9D" w:rsidP="005D1B8C">
            <w:pPr>
              <w:rPr>
                <w:rFonts w:cs="Arial"/>
                <w:b/>
                <w:bCs/>
                <w:sz w:val="20"/>
              </w:rPr>
            </w:pPr>
            <w:r w:rsidRPr="00F738A3">
              <w:rPr>
                <w:rFonts w:cs="Arial"/>
                <w:sz w:val="20"/>
              </w:rPr>
              <w:t>The salary ranges available for APS employees by classification level.</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1DCCD71" w14:textId="77777777" w:rsidR="00913E9D" w:rsidRPr="00F738A3" w:rsidRDefault="00913E9D" w:rsidP="005D1B8C">
            <w:pPr>
              <w:rPr>
                <w:rFonts w:cs="Arial"/>
                <w:b/>
                <w:bCs/>
                <w:sz w:val="20"/>
              </w:rPr>
            </w:pPr>
            <w:r w:rsidRPr="00F738A3">
              <w:rPr>
                <w:rFonts w:cs="Arial"/>
                <w:sz w:val="20"/>
              </w:rPr>
              <w:t>Mandatory</w:t>
            </w:r>
          </w:p>
        </w:tc>
      </w:tr>
      <w:tr w:rsidR="00913E9D" w:rsidRPr="00F738A3" w14:paraId="7E74BEC5"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F7A6194" w14:textId="77777777" w:rsidR="00913E9D" w:rsidRPr="00F738A3" w:rsidRDefault="00913E9D" w:rsidP="005D1B8C">
            <w:pPr>
              <w:jc w:val="center"/>
              <w:rPr>
                <w:rFonts w:cs="Arial"/>
                <w:b/>
                <w:bCs/>
                <w:sz w:val="20"/>
              </w:rPr>
            </w:pPr>
            <w:r w:rsidRPr="00F738A3">
              <w:rPr>
                <w:rFonts w:cs="Arial"/>
                <w:sz w:val="20"/>
              </w:rPr>
              <w:t>17AG(4)(c)(iii)</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4FE22AA" w14:textId="77777777" w:rsidR="00913E9D" w:rsidRPr="00F738A3" w:rsidRDefault="00913E9D" w:rsidP="005D1B8C">
            <w:pPr>
              <w:rPr>
                <w:rFonts w:cs="Arial"/>
                <w:b/>
                <w:bCs/>
                <w:sz w:val="20"/>
              </w:rPr>
            </w:pP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849A91" w14:textId="77777777" w:rsidR="00913E9D" w:rsidRPr="00F738A3" w:rsidRDefault="00913E9D" w:rsidP="005D1B8C">
            <w:pPr>
              <w:rPr>
                <w:rFonts w:cs="Arial"/>
                <w:b/>
                <w:bCs/>
                <w:sz w:val="20"/>
              </w:rPr>
            </w:pPr>
            <w:r w:rsidRPr="00F738A3">
              <w:rPr>
                <w:rFonts w:cs="Arial"/>
                <w:sz w:val="20"/>
              </w:rPr>
              <w:t>A description of non</w:t>
            </w:r>
            <w:r w:rsidRPr="00F738A3">
              <w:rPr>
                <w:rFonts w:cs="Arial"/>
                <w:sz w:val="20"/>
              </w:rPr>
              <w:noBreakHyphen/>
              <w:t>salary benefits provided to employees.</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2A791A" w14:textId="77777777" w:rsidR="00913E9D" w:rsidRPr="00F738A3" w:rsidRDefault="00913E9D" w:rsidP="005D1B8C">
            <w:pPr>
              <w:rPr>
                <w:rFonts w:cs="Arial"/>
                <w:b/>
                <w:bCs/>
                <w:sz w:val="20"/>
              </w:rPr>
            </w:pPr>
            <w:r w:rsidRPr="00F738A3">
              <w:rPr>
                <w:rFonts w:cs="Arial"/>
                <w:sz w:val="20"/>
              </w:rPr>
              <w:t>Mandatory</w:t>
            </w:r>
          </w:p>
        </w:tc>
      </w:tr>
      <w:tr w:rsidR="00913E9D" w:rsidRPr="00F738A3" w14:paraId="54EFAFE5" w14:textId="77777777" w:rsidTr="005D1B8C">
        <w:trPr>
          <w:cantSplit/>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C79416" w14:textId="77777777" w:rsidR="00913E9D" w:rsidRPr="00F738A3" w:rsidRDefault="00913E9D" w:rsidP="005D1B8C">
            <w:pPr>
              <w:jc w:val="center"/>
              <w:rPr>
                <w:rFonts w:cs="Arial"/>
                <w:b/>
                <w:bCs/>
                <w:sz w:val="20"/>
              </w:rPr>
            </w:pPr>
            <w:r w:rsidRPr="00F738A3">
              <w:rPr>
                <w:rFonts w:cs="Arial"/>
                <w:sz w:val="20"/>
              </w:rPr>
              <w:t>17AG(4)(d)(i)</w:t>
            </w:r>
          </w:p>
        </w:tc>
        <w:tc>
          <w:tcPr>
            <w:tcW w:w="167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688E809" w14:textId="77777777" w:rsidR="00913E9D" w:rsidRPr="00F738A3" w:rsidRDefault="00913E9D" w:rsidP="005D1B8C">
            <w:pPr>
              <w:rPr>
                <w:rFonts w:cs="Arial"/>
                <w:b/>
                <w:bCs/>
                <w:sz w:val="20"/>
              </w:rPr>
            </w:pPr>
            <w:r w:rsidRPr="00F738A3">
              <w:rPr>
                <w:rFonts w:cs="Arial"/>
                <w:i/>
                <w:iCs/>
                <w:sz w:val="20"/>
              </w:rPr>
              <w:t> </w:t>
            </w:r>
          </w:p>
        </w:tc>
        <w:tc>
          <w:tcPr>
            <w:tcW w:w="34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D3A6527" w14:textId="77777777" w:rsidR="00913E9D" w:rsidRPr="00F738A3" w:rsidRDefault="00913E9D" w:rsidP="005D1B8C">
            <w:pPr>
              <w:rPr>
                <w:rFonts w:cs="Arial"/>
                <w:b/>
                <w:bCs/>
                <w:sz w:val="20"/>
              </w:rPr>
            </w:pPr>
            <w:r w:rsidRPr="00F738A3">
              <w:rPr>
                <w:rFonts w:cs="Arial"/>
                <w:sz w:val="20"/>
              </w:rPr>
              <w:t>Information on the number of employees at each classification level who received performance pay.</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44778BC" w14:textId="77777777" w:rsidR="00913E9D" w:rsidRPr="00F738A3" w:rsidRDefault="00913E9D" w:rsidP="005D1B8C">
            <w:pPr>
              <w:rPr>
                <w:rFonts w:cs="Arial"/>
                <w:b/>
                <w:bCs/>
                <w:sz w:val="20"/>
              </w:rPr>
            </w:pPr>
            <w:r w:rsidRPr="00F738A3">
              <w:rPr>
                <w:rFonts w:cs="Arial"/>
                <w:sz w:val="20"/>
              </w:rPr>
              <w:t>If applicable, Mandatory</w:t>
            </w:r>
          </w:p>
        </w:tc>
      </w:tr>
      <w:tr w:rsidR="00913E9D" w:rsidRPr="00F738A3" w14:paraId="5CC9003B"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3BB7BD" w14:textId="77777777" w:rsidR="00913E9D" w:rsidRPr="00F738A3" w:rsidRDefault="00913E9D" w:rsidP="005D1B8C">
            <w:pPr>
              <w:jc w:val="center"/>
              <w:rPr>
                <w:rFonts w:cs="Arial"/>
                <w:b/>
                <w:bCs/>
                <w:sz w:val="20"/>
              </w:rPr>
            </w:pPr>
            <w:r w:rsidRPr="00F738A3">
              <w:rPr>
                <w:rFonts w:cs="Arial"/>
                <w:sz w:val="20"/>
              </w:rPr>
              <w:t>17AG(4)(d)(ii)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049571" w14:textId="77777777" w:rsidR="00913E9D" w:rsidRPr="00F738A3" w:rsidRDefault="00913E9D" w:rsidP="005D1B8C">
            <w:pPr>
              <w:rPr>
                <w:rFonts w:cs="Arial"/>
                <w:b/>
                <w:bCs/>
                <w:sz w:val="20"/>
              </w:rPr>
            </w:pPr>
            <w:r w:rsidRPr="00F738A3">
              <w:rPr>
                <w:rFonts w:cs="Arial"/>
                <w:i/>
                <w:iCs/>
                <w:sz w:val="20"/>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E5EA57" w14:textId="77777777" w:rsidR="00913E9D" w:rsidRPr="00F738A3" w:rsidRDefault="00913E9D" w:rsidP="005D1B8C">
            <w:pPr>
              <w:rPr>
                <w:rFonts w:cs="Arial"/>
                <w:b/>
                <w:bCs/>
                <w:sz w:val="20"/>
              </w:rPr>
            </w:pPr>
            <w:r w:rsidRPr="00F738A3">
              <w:rPr>
                <w:rFonts w:cs="Arial"/>
                <w:sz w:val="20"/>
              </w:rPr>
              <w:t>Information on aggregate amounts of performance pay at each classification level.</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5BE0BA" w14:textId="77777777" w:rsidR="00913E9D" w:rsidRPr="00F738A3" w:rsidRDefault="00913E9D" w:rsidP="005D1B8C">
            <w:pPr>
              <w:rPr>
                <w:rFonts w:cs="Arial"/>
                <w:b/>
                <w:bCs/>
                <w:sz w:val="20"/>
              </w:rPr>
            </w:pPr>
            <w:r w:rsidRPr="00F738A3">
              <w:rPr>
                <w:rFonts w:cs="Arial"/>
                <w:sz w:val="20"/>
              </w:rPr>
              <w:t>If applicable, Mandatory</w:t>
            </w:r>
          </w:p>
        </w:tc>
      </w:tr>
      <w:tr w:rsidR="00913E9D" w:rsidRPr="00F738A3" w14:paraId="5A57C6A5" w14:textId="77777777" w:rsidTr="005D1B8C">
        <w:trPr>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1ACE46" w14:textId="77777777" w:rsidR="00913E9D" w:rsidRPr="00F738A3" w:rsidRDefault="00913E9D" w:rsidP="005D1B8C">
            <w:pPr>
              <w:jc w:val="center"/>
              <w:rPr>
                <w:rFonts w:cs="Arial"/>
                <w:b/>
                <w:bCs/>
                <w:sz w:val="20"/>
              </w:rPr>
            </w:pPr>
            <w:r w:rsidRPr="00F738A3">
              <w:rPr>
                <w:rFonts w:cs="Arial"/>
                <w:sz w:val="20"/>
              </w:rPr>
              <w:t>17AG(4)(d)(iii)</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680A0D" w14:textId="77777777" w:rsidR="00913E9D" w:rsidRPr="00F738A3" w:rsidRDefault="00913E9D" w:rsidP="005D1B8C">
            <w:pPr>
              <w:rPr>
                <w:rFonts w:cs="Arial"/>
                <w:b/>
                <w:bCs/>
                <w:sz w:val="20"/>
              </w:rPr>
            </w:pPr>
            <w:r w:rsidRPr="00F738A3">
              <w:rPr>
                <w:rFonts w:cs="Arial"/>
                <w:i/>
                <w:iCs/>
                <w:sz w:val="20"/>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567E85" w14:textId="77777777" w:rsidR="00913E9D" w:rsidRPr="00F738A3" w:rsidRDefault="00913E9D" w:rsidP="005D1B8C">
            <w:pPr>
              <w:rPr>
                <w:rFonts w:cs="Arial"/>
                <w:b/>
                <w:bCs/>
                <w:sz w:val="20"/>
              </w:rPr>
            </w:pPr>
            <w:r w:rsidRPr="00F738A3">
              <w:rPr>
                <w:rFonts w:cs="Arial"/>
                <w:sz w:val="20"/>
              </w:rPr>
              <w:t>Information on the average amount of performance payment, and range of such payments, at each classification level.</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40A070" w14:textId="77777777" w:rsidR="00913E9D" w:rsidRPr="00F738A3" w:rsidRDefault="00913E9D" w:rsidP="005D1B8C">
            <w:pPr>
              <w:rPr>
                <w:rFonts w:cs="Arial"/>
                <w:b/>
                <w:bCs/>
                <w:sz w:val="20"/>
              </w:rPr>
            </w:pPr>
            <w:r w:rsidRPr="00F738A3">
              <w:rPr>
                <w:rFonts w:cs="Arial"/>
                <w:sz w:val="20"/>
              </w:rPr>
              <w:t>If applicable, Mandatory</w:t>
            </w:r>
          </w:p>
        </w:tc>
      </w:tr>
      <w:tr w:rsidR="00913E9D" w:rsidRPr="00F738A3" w14:paraId="00308FD8"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46C9F99" w14:textId="77777777" w:rsidR="00913E9D" w:rsidRPr="00F738A3" w:rsidRDefault="00913E9D" w:rsidP="005D1B8C">
            <w:pPr>
              <w:jc w:val="center"/>
              <w:rPr>
                <w:rFonts w:cs="Arial"/>
                <w:b/>
                <w:bCs/>
                <w:sz w:val="20"/>
              </w:rPr>
            </w:pPr>
            <w:r w:rsidRPr="00F738A3">
              <w:rPr>
                <w:rFonts w:cs="Arial"/>
                <w:sz w:val="20"/>
              </w:rPr>
              <w:t>17AG(4)(d)(iv)</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633B3DC" w14:textId="77777777" w:rsidR="00913E9D" w:rsidRPr="00F738A3" w:rsidRDefault="00913E9D" w:rsidP="005D1B8C">
            <w:pPr>
              <w:rPr>
                <w:rFonts w:cs="Arial"/>
                <w:b/>
                <w:bCs/>
                <w:sz w:val="20"/>
              </w:rPr>
            </w:pPr>
            <w:r w:rsidRPr="00F738A3">
              <w:rPr>
                <w:rFonts w:cs="Arial"/>
                <w:i/>
                <w:iCs/>
                <w:sz w:val="20"/>
              </w:rPr>
              <w:t> </w:t>
            </w: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887BB65" w14:textId="77777777" w:rsidR="00913E9D" w:rsidRPr="00F738A3" w:rsidRDefault="00913E9D" w:rsidP="005D1B8C">
            <w:pPr>
              <w:rPr>
                <w:rFonts w:cs="Arial"/>
                <w:b/>
                <w:bCs/>
                <w:sz w:val="20"/>
              </w:rPr>
            </w:pPr>
            <w:r w:rsidRPr="00F738A3">
              <w:rPr>
                <w:rFonts w:cs="Arial"/>
                <w:sz w:val="20"/>
              </w:rPr>
              <w:t>Information on aggregate amount of performance payments.</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A2CB535" w14:textId="77777777" w:rsidR="00913E9D" w:rsidRPr="00F738A3" w:rsidRDefault="00913E9D" w:rsidP="005D1B8C">
            <w:pPr>
              <w:rPr>
                <w:rFonts w:cs="Arial"/>
                <w:b/>
                <w:bCs/>
                <w:sz w:val="20"/>
              </w:rPr>
            </w:pPr>
            <w:r w:rsidRPr="00F738A3">
              <w:rPr>
                <w:rFonts w:cs="Arial"/>
                <w:sz w:val="20"/>
              </w:rPr>
              <w:t>If applicable, Mandatory</w:t>
            </w:r>
          </w:p>
        </w:tc>
      </w:tr>
      <w:tr w:rsidR="00913E9D" w:rsidRPr="00F738A3" w14:paraId="6CE64DE9"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0AFFEC" w14:textId="77777777" w:rsidR="00913E9D" w:rsidRPr="00F738A3" w:rsidRDefault="00913E9D" w:rsidP="005D1B8C">
            <w:pPr>
              <w:keepNext/>
              <w:rPr>
                <w:rFonts w:cs="Arial"/>
                <w:b/>
                <w:bCs/>
                <w:sz w:val="20"/>
              </w:rPr>
            </w:pPr>
            <w:r w:rsidRPr="00F738A3">
              <w:rPr>
                <w:rFonts w:cs="Arial"/>
                <w:b/>
                <w:bCs/>
                <w:i/>
                <w:iCs/>
                <w:sz w:val="20"/>
              </w:rPr>
              <w:t> </w:t>
            </w:r>
          </w:p>
        </w:tc>
        <w:tc>
          <w:tcPr>
            <w:tcW w:w="514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08F240" w14:textId="77777777" w:rsidR="00913E9D" w:rsidRPr="00F738A3" w:rsidRDefault="00913E9D" w:rsidP="005D1B8C">
            <w:pPr>
              <w:keepNext/>
              <w:rPr>
                <w:rFonts w:cs="Arial"/>
                <w:b/>
                <w:bCs/>
                <w:sz w:val="20"/>
              </w:rPr>
            </w:pPr>
            <w:r w:rsidRPr="00F738A3">
              <w:rPr>
                <w:rFonts w:cs="Arial"/>
                <w:b/>
                <w:bCs/>
                <w:i/>
                <w:iCs/>
                <w:sz w:val="20"/>
              </w:rPr>
              <w:t>Assets Management</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427099" w14:textId="77777777" w:rsidR="00913E9D" w:rsidRPr="00F738A3" w:rsidRDefault="00913E9D" w:rsidP="005D1B8C">
            <w:pPr>
              <w:keepNext/>
              <w:rPr>
                <w:rFonts w:cs="Arial"/>
                <w:b/>
                <w:bCs/>
                <w:sz w:val="20"/>
              </w:rPr>
            </w:pPr>
            <w:r w:rsidRPr="00F738A3">
              <w:rPr>
                <w:rFonts w:cs="Arial"/>
                <w:sz w:val="20"/>
              </w:rPr>
              <w:t> </w:t>
            </w:r>
          </w:p>
        </w:tc>
      </w:tr>
      <w:tr w:rsidR="00913E9D" w:rsidRPr="00F738A3" w14:paraId="546F490C" w14:textId="77777777" w:rsidTr="005D1B8C">
        <w:trPr>
          <w:cantSplit/>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47C38D" w14:textId="77777777" w:rsidR="00913E9D" w:rsidRPr="00F738A3" w:rsidRDefault="00913E9D" w:rsidP="005D1B8C">
            <w:pPr>
              <w:keepNext/>
              <w:jc w:val="center"/>
              <w:rPr>
                <w:rFonts w:cs="Arial"/>
                <w:b/>
                <w:bCs/>
                <w:sz w:val="20"/>
              </w:rPr>
            </w:pPr>
            <w:r w:rsidRPr="00F738A3">
              <w:rPr>
                <w:rFonts w:cs="Arial"/>
                <w:sz w:val="20"/>
              </w:rPr>
              <w:t>17AG(5)</w:t>
            </w:r>
          </w:p>
        </w:tc>
        <w:tc>
          <w:tcPr>
            <w:tcW w:w="167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E25F0C9" w14:textId="77777777" w:rsidR="00913E9D" w:rsidRPr="00F738A3" w:rsidRDefault="00913E9D" w:rsidP="005D1B8C">
            <w:pPr>
              <w:keepNext/>
              <w:rPr>
                <w:rFonts w:cs="Arial"/>
                <w:b/>
                <w:bCs/>
                <w:sz w:val="20"/>
              </w:rPr>
            </w:pPr>
            <w:r w:rsidRPr="00F738A3">
              <w:rPr>
                <w:rFonts w:cs="Arial"/>
                <w:sz w:val="20"/>
              </w:rPr>
              <w:t> </w:t>
            </w:r>
          </w:p>
        </w:tc>
        <w:tc>
          <w:tcPr>
            <w:tcW w:w="34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930C76" w14:textId="77777777" w:rsidR="00913E9D" w:rsidRPr="00F738A3" w:rsidRDefault="00913E9D" w:rsidP="005D1B8C">
            <w:pPr>
              <w:keepNext/>
              <w:rPr>
                <w:rFonts w:cs="Arial"/>
                <w:sz w:val="20"/>
              </w:rPr>
            </w:pPr>
            <w:r w:rsidRPr="00F738A3">
              <w:rPr>
                <w:rFonts w:cs="Arial"/>
                <w:sz w:val="20"/>
              </w:rPr>
              <w:t>An assessment of effectiveness of assets management where asset management is a significant part of the entity’s activities</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451E29D" w14:textId="77777777" w:rsidR="00913E9D" w:rsidRPr="00F738A3" w:rsidRDefault="00913E9D" w:rsidP="005D1B8C">
            <w:pPr>
              <w:keepNext/>
              <w:rPr>
                <w:rFonts w:cs="Arial"/>
                <w:b/>
                <w:bCs/>
                <w:sz w:val="20"/>
              </w:rPr>
            </w:pPr>
            <w:r w:rsidRPr="00F738A3">
              <w:rPr>
                <w:rFonts w:cs="Arial"/>
                <w:sz w:val="20"/>
              </w:rPr>
              <w:t>If applicable, mandatory</w:t>
            </w:r>
          </w:p>
        </w:tc>
      </w:tr>
      <w:tr w:rsidR="00913E9D" w:rsidRPr="00F738A3" w14:paraId="7DF84B30" w14:textId="77777777" w:rsidTr="005D1B8C">
        <w:trPr>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4C522B0C" w14:textId="77777777" w:rsidR="00913E9D" w:rsidRPr="00F738A3" w:rsidRDefault="00913E9D" w:rsidP="005D1B8C">
            <w:pPr>
              <w:jc w:val="center"/>
              <w:rPr>
                <w:rFonts w:cs="Arial"/>
                <w:b/>
                <w:bCs/>
                <w:sz w:val="20"/>
              </w:rPr>
            </w:pPr>
            <w:r w:rsidRPr="00F738A3">
              <w:rPr>
                <w:rFonts w:cs="Arial"/>
                <w:sz w:val="20"/>
              </w:rPr>
              <w:t> </w:t>
            </w:r>
          </w:p>
        </w:tc>
        <w:tc>
          <w:tcPr>
            <w:tcW w:w="514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74A5576" w14:textId="77777777" w:rsidR="00913E9D" w:rsidRPr="00F738A3" w:rsidRDefault="00913E9D" w:rsidP="005D1B8C">
            <w:pPr>
              <w:rPr>
                <w:rFonts w:cs="Arial"/>
                <w:b/>
                <w:bCs/>
                <w:sz w:val="20"/>
              </w:rPr>
            </w:pPr>
            <w:r w:rsidRPr="00F738A3">
              <w:rPr>
                <w:rFonts w:cs="Arial"/>
                <w:b/>
                <w:bCs/>
                <w:i/>
                <w:iCs/>
                <w:sz w:val="20"/>
              </w:rPr>
              <w:t>Purchasing</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49BD4B23" w14:textId="77777777" w:rsidR="00913E9D" w:rsidRPr="00F738A3" w:rsidRDefault="00913E9D" w:rsidP="005D1B8C">
            <w:pPr>
              <w:rPr>
                <w:rFonts w:cs="Arial"/>
                <w:b/>
                <w:bCs/>
                <w:sz w:val="20"/>
              </w:rPr>
            </w:pPr>
            <w:r w:rsidRPr="00F738A3">
              <w:rPr>
                <w:rFonts w:cs="Arial"/>
                <w:sz w:val="20"/>
              </w:rPr>
              <w:t> </w:t>
            </w:r>
          </w:p>
        </w:tc>
      </w:tr>
      <w:tr w:rsidR="00913E9D" w:rsidRPr="00F738A3" w14:paraId="46787C1C"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696999" w14:textId="77777777" w:rsidR="00913E9D" w:rsidRPr="00F738A3" w:rsidRDefault="00913E9D" w:rsidP="005D1B8C">
            <w:pPr>
              <w:jc w:val="center"/>
              <w:rPr>
                <w:rFonts w:cs="Arial"/>
                <w:b/>
                <w:bCs/>
                <w:sz w:val="20"/>
              </w:rPr>
            </w:pPr>
            <w:r w:rsidRPr="00F738A3">
              <w:rPr>
                <w:rFonts w:cs="Arial"/>
                <w:sz w:val="20"/>
              </w:rPr>
              <w:t>17AG(6)</w:t>
            </w:r>
          </w:p>
        </w:tc>
        <w:tc>
          <w:tcPr>
            <w:tcW w:w="1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04E17C" w14:textId="77777777" w:rsidR="00913E9D" w:rsidRPr="00F738A3" w:rsidRDefault="00913E9D" w:rsidP="005D1B8C">
            <w:pPr>
              <w:rPr>
                <w:rFonts w:cs="Arial"/>
                <w:b/>
                <w:bCs/>
                <w:sz w:val="20"/>
              </w:rPr>
            </w:pPr>
            <w:r w:rsidRPr="00F738A3">
              <w:rPr>
                <w:rFonts w:cs="Arial"/>
                <w:sz w:val="20"/>
              </w:rPr>
              <w:t> </w:t>
            </w: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4B0FCB" w14:textId="77777777" w:rsidR="00913E9D" w:rsidRPr="00F738A3" w:rsidRDefault="00913E9D" w:rsidP="005D1B8C">
            <w:pPr>
              <w:rPr>
                <w:rFonts w:cs="Arial"/>
                <w:b/>
                <w:bCs/>
                <w:sz w:val="20"/>
              </w:rPr>
            </w:pPr>
            <w:r w:rsidRPr="00F738A3">
              <w:rPr>
                <w:rFonts w:cs="Arial"/>
                <w:sz w:val="20"/>
              </w:rPr>
              <w:t xml:space="preserve">An assessment of entity performance against the </w:t>
            </w:r>
            <w:r w:rsidRPr="00F738A3">
              <w:rPr>
                <w:rFonts w:cs="Arial"/>
                <w:i/>
                <w:iCs/>
                <w:sz w:val="20"/>
              </w:rPr>
              <w:t>Commonwealth Procurement Rules</w:t>
            </w:r>
            <w:r w:rsidRPr="00F738A3">
              <w:rPr>
                <w:rFonts w:cs="Arial"/>
                <w:sz w:val="20"/>
              </w:rPr>
              <w:t>.</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A985A3" w14:textId="77777777" w:rsidR="00913E9D" w:rsidRPr="00F738A3" w:rsidRDefault="00913E9D" w:rsidP="005D1B8C">
            <w:pPr>
              <w:rPr>
                <w:rFonts w:cs="Arial"/>
                <w:b/>
                <w:bCs/>
                <w:sz w:val="20"/>
              </w:rPr>
            </w:pPr>
            <w:r w:rsidRPr="00F738A3">
              <w:rPr>
                <w:rFonts w:cs="Arial"/>
                <w:sz w:val="20"/>
              </w:rPr>
              <w:t>Mandatory</w:t>
            </w:r>
          </w:p>
        </w:tc>
      </w:tr>
      <w:tr w:rsidR="00913E9D" w:rsidRPr="00F738A3" w14:paraId="52E075BE" w14:textId="77777777" w:rsidTr="005D1B8C">
        <w:trPr>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73E0A01" w14:textId="77777777" w:rsidR="00913E9D" w:rsidRPr="00F738A3" w:rsidRDefault="00913E9D" w:rsidP="005D1B8C">
            <w:pPr>
              <w:jc w:val="center"/>
              <w:rPr>
                <w:rFonts w:cs="Arial"/>
                <w:b/>
                <w:bCs/>
                <w:sz w:val="20"/>
              </w:rPr>
            </w:pPr>
          </w:p>
        </w:tc>
        <w:tc>
          <w:tcPr>
            <w:tcW w:w="514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1274F2" w14:textId="77777777" w:rsidR="00913E9D" w:rsidRPr="00F738A3" w:rsidRDefault="00913E9D" w:rsidP="005D1B8C">
            <w:pPr>
              <w:rPr>
                <w:rFonts w:cs="Arial"/>
                <w:b/>
                <w:bCs/>
                <w:sz w:val="20"/>
              </w:rPr>
            </w:pPr>
            <w:r w:rsidRPr="00F738A3">
              <w:rPr>
                <w:rFonts w:cs="Arial"/>
                <w:b/>
                <w:bCs/>
                <w:i/>
                <w:iCs/>
                <w:sz w:val="20"/>
              </w:rPr>
              <w:t>Consultants</w:t>
            </w:r>
            <w:r>
              <w:rPr>
                <w:rFonts w:cs="Arial"/>
                <w:b/>
                <w:bCs/>
                <w:i/>
                <w:iCs/>
                <w:sz w:val="20"/>
              </w:rPr>
              <w:t xml:space="preserve"> </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1D44AD" w14:textId="77777777" w:rsidR="00913E9D" w:rsidRPr="00F738A3" w:rsidRDefault="00913E9D" w:rsidP="005D1B8C">
            <w:pPr>
              <w:rPr>
                <w:rFonts w:cs="Arial"/>
                <w:b/>
                <w:bCs/>
                <w:sz w:val="20"/>
              </w:rPr>
            </w:pPr>
          </w:p>
        </w:tc>
      </w:tr>
      <w:tr w:rsidR="00913E9D" w:rsidRPr="00F738A3" w14:paraId="5A898A1E"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0811CC26" w14:textId="77777777" w:rsidR="00913E9D" w:rsidRPr="00F738A3" w:rsidDel="00C3302B" w:rsidRDefault="00913E9D" w:rsidP="005D1B8C">
            <w:pPr>
              <w:jc w:val="center"/>
              <w:rPr>
                <w:rFonts w:cs="Arial"/>
                <w:sz w:val="20"/>
              </w:rPr>
            </w:pPr>
            <w:r>
              <w:rPr>
                <w:rFonts w:cs="Arial"/>
                <w:sz w:val="20"/>
              </w:rPr>
              <w:t>17AG(7)(a)</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DD18447" w14:textId="77777777" w:rsidR="00913E9D" w:rsidRPr="00F738A3" w:rsidDel="00C3302B" w:rsidRDefault="00913E9D" w:rsidP="005D1B8C">
            <w:pPr>
              <w:rPr>
                <w:rFonts w:cs="Arial"/>
                <w:sz w:val="20"/>
              </w:rPr>
            </w:pPr>
            <w:r>
              <w:rPr>
                <w:rFonts w:cs="Arial"/>
                <w:sz w:val="20"/>
              </w:rPr>
              <w:t> </w:t>
            </w: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9CC73A7" w14:textId="77777777" w:rsidR="00913E9D" w:rsidRPr="00F738A3" w:rsidDel="00C3302B" w:rsidRDefault="00913E9D" w:rsidP="005D1B8C">
            <w:pPr>
              <w:rPr>
                <w:rFonts w:cs="Arial"/>
                <w:sz w:val="20"/>
              </w:rPr>
            </w:pPr>
            <w:r>
              <w:rPr>
                <w:rFonts w:cs="Arial"/>
                <w:sz w:val="20"/>
              </w:rPr>
              <w:t>A summary statement detailing the number of new contracts engaging consultants entered into during the period; the total actual expenditure on all new consultancy contracts entered into during the period (inclusive of GST); the number of ongoing consultancy contracts that were entered into during a previous reporting period; and the total actual expenditure in the reporting year on the ongoing consultancy contracts (inclusive of GST).</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37DC209" w14:textId="77777777" w:rsidR="00913E9D" w:rsidRPr="00F738A3" w:rsidDel="00C3302B" w:rsidRDefault="00913E9D" w:rsidP="005D1B8C">
            <w:pPr>
              <w:rPr>
                <w:rFonts w:cs="Arial"/>
                <w:sz w:val="20"/>
              </w:rPr>
            </w:pPr>
            <w:r>
              <w:rPr>
                <w:rFonts w:cs="Arial"/>
                <w:sz w:val="20"/>
              </w:rPr>
              <w:t>Mandatory</w:t>
            </w:r>
          </w:p>
        </w:tc>
      </w:tr>
      <w:tr w:rsidR="00913E9D" w:rsidRPr="00F738A3" w14:paraId="7C6DBA9E"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984793D" w14:textId="77777777" w:rsidR="00913E9D" w:rsidRPr="00F738A3" w:rsidDel="00C3302B" w:rsidRDefault="00913E9D" w:rsidP="005D1B8C">
            <w:pPr>
              <w:jc w:val="center"/>
              <w:rPr>
                <w:rFonts w:cs="Arial"/>
                <w:sz w:val="20"/>
              </w:rPr>
            </w:pPr>
            <w:r>
              <w:rPr>
                <w:rFonts w:cs="Arial"/>
                <w:sz w:val="20"/>
              </w:rPr>
              <w:t>17AG(7)(b)</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A2BF8EC" w14:textId="77777777" w:rsidR="00913E9D" w:rsidRPr="00F738A3" w:rsidDel="00C3302B" w:rsidRDefault="00913E9D" w:rsidP="005D1B8C">
            <w:pPr>
              <w:rPr>
                <w:rFonts w:cs="Arial"/>
                <w:sz w:val="20"/>
              </w:rPr>
            </w:pPr>
            <w:r>
              <w:rPr>
                <w:rFonts w:cs="Arial"/>
                <w:sz w:val="20"/>
              </w:rPr>
              <w:t> </w:t>
            </w: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3F92E75" w14:textId="77777777" w:rsidR="00913E9D" w:rsidRPr="00F738A3" w:rsidDel="00C3302B" w:rsidRDefault="00913E9D" w:rsidP="005D1B8C">
            <w:pPr>
              <w:rPr>
                <w:rFonts w:cs="Arial"/>
                <w:sz w:val="20"/>
              </w:rPr>
            </w:pPr>
            <w:r>
              <w:rPr>
                <w:rFonts w:cs="Arial"/>
                <w:sz w:val="20"/>
              </w:rPr>
              <w:t>A statement that “</w:t>
            </w:r>
            <w:r>
              <w:rPr>
                <w:rFonts w:cs="Arial"/>
                <w:i/>
                <w:iCs/>
                <w:sz w:val="20"/>
              </w:rPr>
              <w:t>During [reporting period], [specified number] new consultancy contracts were entered into involving total actual expenditure of $[specified million]. In addition, [specified number] ongoing consultancy contracts were active during the period, involving total actual expenditure of $[specified million]</w:t>
            </w:r>
            <w:r>
              <w:rPr>
                <w:rFonts w:cs="Arial"/>
                <w:sz w:val="20"/>
              </w:rPr>
              <w:t>”.</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978053D" w14:textId="77777777" w:rsidR="00913E9D" w:rsidRPr="00F738A3" w:rsidDel="00C3302B" w:rsidRDefault="00913E9D" w:rsidP="005D1B8C">
            <w:pPr>
              <w:rPr>
                <w:rFonts w:cs="Arial"/>
                <w:sz w:val="20"/>
              </w:rPr>
            </w:pPr>
            <w:r>
              <w:rPr>
                <w:rFonts w:cs="Arial"/>
                <w:sz w:val="20"/>
              </w:rPr>
              <w:t>Mandatory</w:t>
            </w:r>
          </w:p>
        </w:tc>
      </w:tr>
      <w:tr w:rsidR="00913E9D" w:rsidRPr="00F738A3" w14:paraId="7EFA21DB"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189D27DA" w14:textId="77777777" w:rsidR="00913E9D" w:rsidRPr="00F738A3" w:rsidDel="00C3302B" w:rsidRDefault="00913E9D" w:rsidP="005D1B8C">
            <w:pPr>
              <w:jc w:val="center"/>
              <w:rPr>
                <w:rFonts w:cs="Arial"/>
                <w:sz w:val="20"/>
              </w:rPr>
            </w:pPr>
            <w:r>
              <w:rPr>
                <w:rFonts w:cs="Arial"/>
                <w:sz w:val="20"/>
              </w:rPr>
              <w:t>17AG(7)(c)</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00E91C3" w14:textId="77777777" w:rsidR="00913E9D" w:rsidRPr="00F738A3" w:rsidDel="00C3302B" w:rsidRDefault="00913E9D" w:rsidP="005D1B8C">
            <w:pPr>
              <w:rPr>
                <w:rFonts w:cs="Arial"/>
                <w:sz w:val="20"/>
              </w:rPr>
            </w:pPr>
            <w:r>
              <w:rPr>
                <w:rFonts w:cs="Arial"/>
                <w:sz w:val="20"/>
              </w:rPr>
              <w:t> </w:t>
            </w: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9FACF31" w14:textId="77777777" w:rsidR="00913E9D" w:rsidRPr="00F738A3" w:rsidDel="00C3302B" w:rsidRDefault="00913E9D" w:rsidP="005D1B8C">
            <w:pPr>
              <w:rPr>
                <w:rFonts w:cs="Arial"/>
                <w:sz w:val="20"/>
              </w:rPr>
            </w:pPr>
            <w:r>
              <w:rPr>
                <w:rFonts w:cs="Arial"/>
                <w:sz w:val="20"/>
              </w:rPr>
              <w:t>A summary of the policies and procedures for selecting and engaging consultants and the main categories of purposes for which consultants were selected and engaged.</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5EB4D1D" w14:textId="77777777" w:rsidR="00913E9D" w:rsidRPr="00F738A3" w:rsidDel="00C3302B" w:rsidRDefault="00913E9D" w:rsidP="005D1B8C">
            <w:pPr>
              <w:rPr>
                <w:rFonts w:cs="Arial"/>
                <w:sz w:val="20"/>
              </w:rPr>
            </w:pPr>
            <w:r>
              <w:rPr>
                <w:rFonts w:cs="Arial"/>
                <w:sz w:val="20"/>
              </w:rPr>
              <w:t>Mandatory</w:t>
            </w:r>
          </w:p>
        </w:tc>
      </w:tr>
      <w:tr w:rsidR="00913E9D" w:rsidRPr="00F738A3" w14:paraId="16A1BBF8" w14:textId="77777777" w:rsidTr="005D1B8C">
        <w:trPr>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CF1C3F8" w14:textId="77777777" w:rsidR="00913E9D" w:rsidRPr="00F738A3" w:rsidDel="00C3302B" w:rsidRDefault="00913E9D" w:rsidP="005D1B8C">
            <w:pPr>
              <w:jc w:val="center"/>
              <w:rPr>
                <w:rFonts w:cs="Arial"/>
                <w:sz w:val="20"/>
              </w:rPr>
            </w:pPr>
            <w:r>
              <w:rPr>
                <w:rFonts w:cs="Arial"/>
                <w:sz w:val="20"/>
              </w:rPr>
              <w:t>17AG(7)(d)</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1F7F336" w14:textId="77777777" w:rsidR="00913E9D" w:rsidRPr="00F738A3" w:rsidDel="00C3302B" w:rsidRDefault="00913E9D" w:rsidP="005D1B8C">
            <w:pPr>
              <w:rPr>
                <w:rFonts w:cs="Arial"/>
                <w:sz w:val="20"/>
              </w:rPr>
            </w:pPr>
            <w:r>
              <w:rPr>
                <w:rFonts w:cs="Arial"/>
                <w:sz w:val="20"/>
              </w:rPr>
              <w:t> </w:t>
            </w: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03A2A98" w14:textId="77777777" w:rsidR="00913E9D" w:rsidRPr="00F738A3" w:rsidDel="00C3302B" w:rsidRDefault="00913E9D" w:rsidP="005D1B8C">
            <w:pPr>
              <w:rPr>
                <w:rFonts w:cs="Arial"/>
                <w:sz w:val="20"/>
              </w:rPr>
            </w:pPr>
            <w:r>
              <w:rPr>
                <w:rFonts w:cs="Arial"/>
                <w:sz w:val="20"/>
              </w:rPr>
              <w:t>A statement that “</w:t>
            </w:r>
            <w:r>
              <w:rPr>
                <w:rFonts w:cs="Arial"/>
                <w:i/>
                <w:iCs/>
                <w:sz w:val="20"/>
              </w:rPr>
              <w:t>Annual reports contain information about actual expenditure on contracts for consultancies. Information on the value of contracts and consultancies is available on the AusTender website.</w:t>
            </w:r>
            <w:r>
              <w:rPr>
                <w:rFonts w:cs="Arial"/>
                <w:sz w:val="20"/>
              </w:rPr>
              <w:t>”</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280EA1A" w14:textId="77777777" w:rsidR="00913E9D" w:rsidRPr="00F738A3" w:rsidDel="00C3302B" w:rsidRDefault="00913E9D" w:rsidP="005D1B8C">
            <w:pPr>
              <w:rPr>
                <w:rFonts w:cs="Arial"/>
                <w:sz w:val="20"/>
              </w:rPr>
            </w:pPr>
            <w:r>
              <w:rPr>
                <w:rFonts w:cs="Arial"/>
                <w:sz w:val="20"/>
              </w:rPr>
              <w:t>Mandatory</w:t>
            </w:r>
          </w:p>
        </w:tc>
      </w:tr>
      <w:tr w:rsidR="00913E9D" w:rsidRPr="00F738A3" w14:paraId="7E2BBF18" w14:textId="77777777" w:rsidTr="005D1B8C">
        <w:trPr>
          <w:cantSplit/>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B4C85F" w14:textId="77777777" w:rsidR="00913E9D" w:rsidRPr="00F738A3" w:rsidRDefault="00913E9D" w:rsidP="005D1B8C">
            <w:pPr>
              <w:jc w:val="center"/>
              <w:rPr>
                <w:rFonts w:cs="Arial"/>
                <w:b/>
                <w:bCs/>
                <w:sz w:val="20"/>
              </w:rPr>
            </w:pPr>
            <w:r w:rsidRPr="00F738A3">
              <w:rPr>
                <w:rFonts w:cs="Arial"/>
                <w:sz w:val="20"/>
              </w:rPr>
              <w:t> </w:t>
            </w:r>
          </w:p>
        </w:tc>
        <w:tc>
          <w:tcPr>
            <w:tcW w:w="514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377D5F5" w14:textId="77777777" w:rsidR="00913E9D" w:rsidRPr="00F738A3" w:rsidRDefault="00913E9D" w:rsidP="005D1B8C">
            <w:pPr>
              <w:rPr>
                <w:rFonts w:cs="Arial"/>
                <w:b/>
                <w:bCs/>
                <w:sz w:val="20"/>
              </w:rPr>
            </w:pPr>
            <w:r w:rsidRPr="00F738A3">
              <w:rPr>
                <w:rFonts w:cs="Arial"/>
                <w:b/>
                <w:bCs/>
                <w:i/>
                <w:iCs/>
                <w:sz w:val="20"/>
              </w:rPr>
              <w:t>Australian National Audit Office Access Clauses</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757CBA0" w14:textId="77777777" w:rsidR="00913E9D" w:rsidRPr="00F738A3" w:rsidRDefault="00913E9D" w:rsidP="005D1B8C">
            <w:pPr>
              <w:rPr>
                <w:rFonts w:cs="Arial"/>
                <w:b/>
                <w:bCs/>
                <w:sz w:val="20"/>
              </w:rPr>
            </w:pPr>
            <w:r w:rsidRPr="00F738A3">
              <w:rPr>
                <w:rFonts w:cs="Arial"/>
                <w:sz w:val="20"/>
              </w:rPr>
              <w:t> </w:t>
            </w:r>
          </w:p>
        </w:tc>
      </w:tr>
      <w:tr w:rsidR="00913E9D" w:rsidRPr="00F738A3" w14:paraId="4C7B54EA" w14:textId="77777777" w:rsidTr="005D1B8C">
        <w:trPr>
          <w:cantSplit/>
          <w:trHeight w:val="2364"/>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4EF33A" w14:textId="77777777" w:rsidR="00913E9D" w:rsidRPr="00F738A3" w:rsidRDefault="00913E9D" w:rsidP="005D1B8C">
            <w:pPr>
              <w:jc w:val="center"/>
              <w:rPr>
                <w:rFonts w:cs="Arial"/>
                <w:b/>
                <w:bCs/>
                <w:sz w:val="20"/>
              </w:rPr>
            </w:pPr>
            <w:r w:rsidRPr="00F738A3">
              <w:rPr>
                <w:rFonts w:cs="Arial"/>
                <w:sz w:val="20"/>
              </w:rPr>
              <w:t>17AG(8)</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D5ED7C" w14:textId="77777777" w:rsidR="00913E9D" w:rsidRPr="00F738A3" w:rsidRDefault="00913E9D" w:rsidP="005D1B8C">
            <w:pPr>
              <w:rPr>
                <w:rFonts w:cs="Arial"/>
                <w:b/>
                <w:bCs/>
                <w:sz w:val="20"/>
              </w:rPr>
            </w:pPr>
            <w:r w:rsidRPr="00F738A3">
              <w:rPr>
                <w:rFonts w:cs="Arial"/>
                <w:i/>
                <w:iCs/>
                <w:sz w:val="20"/>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0479CD" w14:textId="77777777" w:rsidR="00913E9D" w:rsidRPr="00F738A3" w:rsidRDefault="00913E9D" w:rsidP="005D1B8C">
            <w:pPr>
              <w:rPr>
                <w:rFonts w:cs="Arial"/>
                <w:sz w:val="20"/>
              </w:rPr>
            </w:pPr>
            <w:r w:rsidRPr="00F738A3">
              <w:rPr>
                <w:rFonts w:cs="Arial"/>
                <w:sz w:val="20"/>
              </w:rPr>
              <w:t>If an entity entered into a contract with a value of more than $100 000 (inclusive of GST) and the contract did not provide the Auditor</w:t>
            </w:r>
            <w:r w:rsidRPr="00F738A3">
              <w:rPr>
                <w:rFonts w:cs="Arial"/>
                <w:sz w:val="20"/>
              </w:rPr>
              <w:noBreakHyphen/>
              <w:t>General with access to the contractor’s premises, the report must include the name of the contractor, purpose and value of the contract, and the reason why a clause allowing access was not included in the contract.</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C17973" w14:textId="77777777" w:rsidR="00913E9D" w:rsidRPr="00F738A3" w:rsidRDefault="00913E9D" w:rsidP="005D1B8C">
            <w:pPr>
              <w:rPr>
                <w:rFonts w:cs="Arial"/>
                <w:sz w:val="20"/>
              </w:rPr>
            </w:pPr>
            <w:r w:rsidRPr="00F738A3">
              <w:rPr>
                <w:rFonts w:cs="Arial"/>
                <w:sz w:val="20"/>
              </w:rPr>
              <w:t>If applicable, Mandatory</w:t>
            </w:r>
          </w:p>
          <w:p w14:paraId="4B5D11A9" w14:textId="77777777" w:rsidR="00913E9D" w:rsidRPr="00F738A3" w:rsidRDefault="00913E9D" w:rsidP="005D1B8C">
            <w:pPr>
              <w:rPr>
                <w:rFonts w:cs="Arial"/>
                <w:b/>
                <w:bCs/>
                <w:sz w:val="20"/>
              </w:rPr>
            </w:pPr>
          </w:p>
        </w:tc>
      </w:tr>
      <w:tr w:rsidR="00913E9D" w:rsidRPr="00F738A3" w14:paraId="613B627B" w14:textId="77777777" w:rsidTr="005D1B8C">
        <w:trPr>
          <w:gridAfter w:val="1"/>
          <w:wAfter w:w="12" w:type="dxa"/>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756AA7" w14:textId="77777777" w:rsidR="00913E9D" w:rsidRPr="00F738A3" w:rsidRDefault="00913E9D" w:rsidP="005D1B8C">
            <w:pPr>
              <w:jc w:val="center"/>
              <w:rPr>
                <w:rFonts w:cs="Arial"/>
                <w:b/>
                <w:bCs/>
                <w:sz w:val="20"/>
              </w:rPr>
            </w:pPr>
            <w:r w:rsidRPr="00F738A3">
              <w:rPr>
                <w:rFonts w:cs="Arial"/>
                <w:sz w:val="20"/>
              </w:rPr>
              <w:t> </w:t>
            </w:r>
          </w:p>
        </w:tc>
        <w:tc>
          <w:tcPr>
            <w:tcW w:w="514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8953BF" w14:textId="77777777" w:rsidR="00913E9D" w:rsidRPr="00F738A3" w:rsidRDefault="00913E9D" w:rsidP="005D1B8C">
            <w:pPr>
              <w:rPr>
                <w:rFonts w:cs="Arial"/>
                <w:b/>
                <w:bCs/>
                <w:sz w:val="20"/>
              </w:rPr>
            </w:pPr>
            <w:r w:rsidRPr="00F738A3">
              <w:rPr>
                <w:rFonts w:cs="Arial"/>
                <w:b/>
                <w:bCs/>
                <w:i/>
                <w:iCs/>
                <w:sz w:val="20"/>
              </w:rPr>
              <w:t>Exempt contracts</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5EA05F" w14:textId="77777777" w:rsidR="00913E9D" w:rsidRPr="00F738A3" w:rsidRDefault="00913E9D" w:rsidP="005D1B8C">
            <w:pPr>
              <w:rPr>
                <w:rFonts w:cs="Arial"/>
                <w:b/>
                <w:bCs/>
                <w:sz w:val="20"/>
              </w:rPr>
            </w:pPr>
            <w:r w:rsidRPr="00F738A3">
              <w:rPr>
                <w:rFonts w:cs="Arial"/>
                <w:sz w:val="20"/>
              </w:rPr>
              <w:t> </w:t>
            </w:r>
          </w:p>
        </w:tc>
      </w:tr>
      <w:tr w:rsidR="00913E9D" w:rsidRPr="00F738A3" w14:paraId="3B8E2E17" w14:textId="77777777" w:rsidTr="005D1B8C">
        <w:trPr>
          <w:gridAfter w:val="1"/>
          <w:wAfter w:w="12" w:type="dxa"/>
          <w:cantSplit/>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3E3E0032" w14:textId="77777777" w:rsidR="00913E9D" w:rsidRPr="00F738A3" w:rsidRDefault="00913E9D" w:rsidP="005D1B8C">
            <w:pPr>
              <w:jc w:val="center"/>
              <w:rPr>
                <w:rFonts w:cs="Arial"/>
                <w:b/>
                <w:bCs/>
                <w:sz w:val="20"/>
              </w:rPr>
            </w:pPr>
            <w:r w:rsidRPr="00F738A3">
              <w:rPr>
                <w:rFonts w:cs="Arial"/>
                <w:sz w:val="20"/>
              </w:rPr>
              <w:t>17AG(9)</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B9A4D23" w14:textId="77777777" w:rsidR="00913E9D" w:rsidRPr="00F738A3" w:rsidRDefault="00913E9D" w:rsidP="005D1B8C">
            <w:pPr>
              <w:rPr>
                <w:rFonts w:cs="Arial"/>
                <w:b/>
                <w:bCs/>
                <w:sz w:val="20"/>
              </w:rPr>
            </w:pPr>
            <w:r w:rsidRPr="00F738A3">
              <w:rPr>
                <w:rFonts w:cs="Arial"/>
                <w:sz w:val="20"/>
              </w:rPr>
              <w:t> </w:t>
            </w: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198E22CA" w14:textId="77777777" w:rsidR="00913E9D" w:rsidRPr="00F738A3" w:rsidRDefault="00913E9D" w:rsidP="005D1B8C">
            <w:pPr>
              <w:rPr>
                <w:rFonts w:cs="Arial"/>
                <w:b/>
                <w:bCs/>
                <w:sz w:val="20"/>
              </w:rPr>
            </w:pPr>
            <w:r w:rsidRPr="00F738A3">
              <w:rPr>
                <w:rFonts w:cs="Arial"/>
                <w:sz w:val="20"/>
              </w:rPr>
              <w:t>If an entity entered into a contract or there is a standing offer with a value greater than $10 000 (inclusive of GST) which has been exempted from being published in AusTender because it would disclose exempt matters under the FOI Act, the annual report must include a statement that the contract or standing offer has been exempted, and the value of the contract or standing offer, to the extent that doing so does not disclose the exempt matters.</w:t>
            </w:r>
          </w:p>
        </w:tc>
        <w:tc>
          <w:tcPr>
            <w:tcW w:w="221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7CD96896" w14:textId="77777777" w:rsidR="00913E9D" w:rsidRPr="00F738A3" w:rsidRDefault="00913E9D" w:rsidP="005D1B8C">
            <w:pPr>
              <w:rPr>
                <w:rFonts w:cs="Arial"/>
                <w:b/>
                <w:bCs/>
                <w:sz w:val="20"/>
              </w:rPr>
            </w:pPr>
            <w:r w:rsidRPr="00F738A3">
              <w:rPr>
                <w:rFonts w:cs="Arial"/>
                <w:sz w:val="20"/>
              </w:rPr>
              <w:t>If applicable, Mandatory</w:t>
            </w:r>
          </w:p>
        </w:tc>
      </w:tr>
      <w:tr w:rsidR="00913E9D" w:rsidRPr="00F738A3" w14:paraId="3CC7058B" w14:textId="77777777" w:rsidTr="005D1B8C">
        <w:trPr>
          <w:gridAfter w:val="1"/>
          <w:wAfter w:w="12" w:type="dxa"/>
          <w:cantSplit/>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8AFBE6" w14:textId="77777777" w:rsidR="00913E9D" w:rsidRPr="00F738A3" w:rsidRDefault="00913E9D" w:rsidP="005D1B8C">
            <w:pPr>
              <w:keepNext/>
              <w:jc w:val="center"/>
              <w:rPr>
                <w:rFonts w:cs="Arial"/>
                <w:b/>
                <w:bCs/>
                <w:sz w:val="20"/>
              </w:rPr>
            </w:pPr>
            <w:r w:rsidRPr="00F738A3">
              <w:rPr>
                <w:rFonts w:cs="Arial"/>
                <w:sz w:val="20"/>
              </w:rPr>
              <w:t> </w:t>
            </w:r>
          </w:p>
        </w:tc>
        <w:tc>
          <w:tcPr>
            <w:tcW w:w="514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6EE94B2" w14:textId="77777777" w:rsidR="00913E9D" w:rsidRPr="00F738A3" w:rsidRDefault="00913E9D" w:rsidP="005D1B8C">
            <w:pPr>
              <w:keepNext/>
              <w:rPr>
                <w:rFonts w:cs="Arial"/>
                <w:b/>
                <w:bCs/>
                <w:sz w:val="20"/>
              </w:rPr>
            </w:pPr>
            <w:r w:rsidRPr="00F738A3">
              <w:rPr>
                <w:rFonts w:cs="Arial"/>
                <w:b/>
                <w:bCs/>
                <w:i/>
                <w:iCs/>
                <w:sz w:val="20"/>
              </w:rPr>
              <w:t>Small business</w:t>
            </w:r>
          </w:p>
        </w:tc>
        <w:tc>
          <w:tcPr>
            <w:tcW w:w="221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9CB7150" w14:textId="77777777" w:rsidR="00913E9D" w:rsidRPr="00F738A3" w:rsidRDefault="00913E9D" w:rsidP="005D1B8C">
            <w:pPr>
              <w:keepNext/>
              <w:rPr>
                <w:rFonts w:cs="Arial"/>
                <w:b/>
                <w:bCs/>
                <w:sz w:val="20"/>
              </w:rPr>
            </w:pPr>
            <w:r w:rsidRPr="00F738A3">
              <w:rPr>
                <w:rFonts w:cs="Arial"/>
                <w:sz w:val="20"/>
              </w:rPr>
              <w:t> </w:t>
            </w:r>
          </w:p>
        </w:tc>
      </w:tr>
      <w:tr w:rsidR="00913E9D" w:rsidRPr="00F738A3" w14:paraId="3A37EEDA" w14:textId="77777777" w:rsidTr="005D1B8C">
        <w:trPr>
          <w:gridAfter w:val="1"/>
          <w:wAfter w:w="12" w:type="dxa"/>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2C8C86" w14:textId="77777777" w:rsidR="00913E9D" w:rsidRPr="00F738A3" w:rsidRDefault="00913E9D" w:rsidP="005D1B8C">
            <w:pPr>
              <w:keepNext/>
              <w:jc w:val="center"/>
              <w:rPr>
                <w:rFonts w:cs="Arial"/>
                <w:b/>
                <w:bCs/>
                <w:sz w:val="20"/>
              </w:rPr>
            </w:pPr>
            <w:r w:rsidRPr="00F738A3">
              <w:rPr>
                <w:rFonts w:cs="Arial"/>
                <w:sz w:val="20"/>
              </w:rPr>
              <w:t>17AG(10)(a)</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17C127" w14:textId="77777777" w:rsidR="00913E9D" w:rsidRPr="00F738A3" w:rsidRDefault="00913E9D" w:rsidP="005D1B8C">
            <w:pPr>
              <w:keepNext/>
              <w:rPr>
                <w:rFonts w:cs="Arial"/>
                <w:b/>
                <w:bCs/>
                <w:sz w:val="20"/>
              </w:rPr>
            </w:pPr>
            <w:r w:rsidRPr="00F738A3">
              <w:rPr>
                <w:rFonts w:cs="Arial"/>
                <w:sz w:val="20"/>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59D227" w14:textId="77777777" w:rsidR="00913E9D" w:rsidRPr="00F738A3" w:rsidRDefault="00913E9D" w:rsidP="005D1B8C">
            <w:pPr>
              <w:keepNext/>
              <w:rPr>
                <w:rFonts w:cs="Arial"/>
                <w:b/>
                <w:bCs/>
                <w:sz w:val="20"/>
              </w:rPr>
            </w:pPr>
            <w:r w:rsidRPr="00F738A3">
              <w:rPr>
                <w:rFonts w:cs="Arial"/>
                <w:sz w:val="20"/>
              </w:rPr>
              <w:t>A statement that </w:t>
            </w:r>
            <w:r w:rsidRPr="00F738A3">
              <w:rPr>
                <w:rFonts w:cs="Arial"/>
                <w:i/>
                <w:iCs/>
                <w:sz w:val="20"/>
              </w:rPr>
              <w:t>“[Name of entity] supports small business participation in the Commonwealth Government procurement market. Small and Medium Enterprises (SME) and Small Enterprise participation statistics are available on the Department of Finance’s website.”</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E00BF7" w14:textId="77777777" w:rsidR="00913E9D" w:rsidRPr="00F738A3" w:rsidRDefault="00913E9D" w:rsidP="005D1B8C">
            <w:pPr>
              <w:keepNext/>
              <w:rPr>
                <w:rFonts w:cs="Arial"/>
                <w:b/>
                <w:bCs/>
                <w:sz w:val="20"/>
              </w:rPr>
            </w:pPr>
            <w:r w:rsidRPr="00F738A3">
              <w:rPr>
                <w:rFonts w:cs="Arial"/>
                <w:sz w:val="20"/>
              </w:rPr>
              <w:t>Mandatory</w:t>
            </w:r>
          </w:p>
        </w:tc>
      </w:tr>
      <w:tr w:rsidR="00913E9D" w:rsidRPr="00F738A3" w14:paraId="4E62FCB5" w14:textId="77777777" w:rsidTr="005D1B8C">
        <w:trPr>
          <w:gridAfter w:val="1"/>
          <w:wAfter w:w="12" w:type="dxa"/>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0ED2FF3C" w14:textId="77777777" w:rsidR="00913E9D" w:rsidRPr="00F738A3" w:rsidRDefault="00913E9D" w:rsidP="005D1B8C">
            <w:pPr>
              <w:jc w:val="center"/>
              <w:rPr>
                <w:rFonts w:cs="Arial"/>
                <w:b/>
                <w:bCs/>
                <w:sz w:val="20"/>
              </w:rPr>
            </w:pPr>
            <w:r w:rsidRPr="00F738A3">
              <w:rPr>
                <w:rFonts w:cs="Arial"/>
                <w:sz w:val="20"/>
              </w:rPr>
              <w:t>17AG(10)(b)</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4F9652B3" w14:textId="77777777" w:rsidR="00913E9D" w:rsidRPr="00F738A3" w:rsidRDefault="00913E9D" w:rsidP="005D1B8C">
            <w:pPr>
              <w:rPr>
                <w:rFonts w:cs="Arial"/>
                <w:b/>
                <w:bCs/>
                <w:sz w:val="20"/>
              </w:rPr>
            </w:pPr>
            <w:r w:rsidRPr="00F738A3">
              <w:rPr>
                <w:rFonts w:cs="Arial"/>
                <w:sz w:val="20"/>
              </w:rPr>
              <w:t> </w:t>
            </w: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4EF75D1" w14:textId="77777777" w:rsidR="00913E9D" w:rsidRPr="00F738A3" w:rsidRDefault="00913E9D" w:rsidP="005D1B8C">
            <w:pPr>
              <w:rPr>
                <w:rFonts w:cs="Arial"/>
                <w:b/>
                <w:bCs/>
                <w:sz w:val="20"/>
              </w:rPr>
            </w:pPr>
            <w:r w:rsidRPr="00F738A3">
              <w:rPr>
                <w:rFonts w:cs="Arial"/>
                <w:sz w:val="20"/>
              </w:rPr>
              <w:t>An outline of the ways in which the procurement practices of the entity support small and medium enterprises.</w:t>
            </w:r>
          </w:p>
        </w:tc>
        <w:tc>
          <w:tcPr>
            <w:tcW w:w="221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187B623" w14:textId="77777777" w:rsidR="00913E9D" w:rsidRPr="00F738A3" w:rsidRDefault="00913E9D" w:rsidP="005D1B8C">
            <w:pPr>
              <w:rPr>
                <w:rFonts w:cs="Arial"/>
                <w:b/>
                <w:bCs/>
                <w:sz w:val="20"/>
              </w:rPr>
            </w:pPr>
            <w:r w:rsidRPr="00F738A3">
              <w:rPr>
                <w:rFonts w:cs="Arial"/>
                <w:sz w:val="20"/>
              </w:rPr>
              <w:t>Mandatory</w:t>
            </w:r>
          </w:p>
        </w:tc>
      </w:tr>
      <w:tr w:rsidR="00913E9D" w:rsidRPr="00F738A3" w14:paraId="1203E9B8" w14:textId="77777777" w:rsidTr="005D1B8C">
        <w:trPr>
          <w:gridAfter w:val="1"/>
          <w:wAfter w:w="12" w:type="dxa"/>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859B19" w14:textId="77777777" w:rsidR="00913E9D" w:rsidRPr="00F738A3" w:rsidRDefault="00913E9D" w:rsidP="005D1B8C">
            <w:pPr>
              <w:jc w:val="center"/>
              <w:rPr>
                <w:rFonts w:cs="Arial"/>
                <w:b/>
                <w:bCs/>
                <w:sz w:val="20"/>
              </w:rPr>
            </w:pPr>
            <w:r w:rsidRPr="00F738A3">
              <w:rPr>
                <w:rFonts w:cs="Arial"/>
                <w:sz w:val="20"/>
              </w:rPr>
              <w:t>17AG(10)(c)</w:t>
            </w:r>
          </w:p>
        </w:tc>
        <w:tc>
          <w:tcPr>
            <w:tcW w:w="1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9BF03E" w14:textId="77777777" w:rsidR="00913E9D" w:rsidRPr="00F738A3" w:rsidRDefault="00913E9D" w:rsidP="005D1B8C">
            <w:pPr>
              <w:rPr>
                <w:rFonts w:cs="Arial"/>
                <w:b/>
                <w:bCs/>
                <w:sz w:val="20"/>
              </w:rPr>
            </w:pPr>
            <w:r w:rsidRPr="00F738A3">
              <w:rPr>
                <w:rFonts w:cs="Arial"/>
                <w:sz w:val="20"/>
              </w:rPr>
              <w:t> </w:t>
            </w: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5C2C0E" w14:textId="77777777" w:rsidR="00913E9D" w:rsidRPr="00F738A3" w:rsidRDefault="00913E9D" w:rsidP="005D1B8C">
            <w:pPr>
              <w:rPr>
                <w:rFonts w:cs="Arial"/>
                <w:b/>
                <w:bCs/>
                <w:sz w:val="20"/>
              </w:rPr>
            </w:pPr>
            <w:r w:rsidRPr="00F738A3">
              <w:rPr>
                <w:rFonts w:cs="Arial"/>
                <w:sz w:val="20"/>
              </w:rPr>
              <w:t>If the entity is considered by the Department administered by the Finance Minister as material in nature—a statement that “</w:t>
            </w:r>
            <w:r w:rsidRPr="00F738A3">
              <w:rPr>
                <w:rFonts w:cs="Arial"/>
                <w:i/>
                <w:iCs/>
                <w:sz w:val="20"/>
              </w:rPr>
              <w:t>[Name of entity] recognises the importance of ensuring that small businesses are paid on time. The results of the Survey of Australian Government Payments to Small Business are available on the Treasury’s website</w:t>
            </w:r>
            <w:r w:rsidRPr="00F738A3">
              <w:rPr>
                <w:rFonts w:cs="Arial"/>
                <w:sz w:val="20"/>
              </w:rPr>
              <w:t>.”</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12CB08" w14:textId="77777777" w:rsidR="00913E9D" w:rsidRPr="00F738A3" w:rsidRDefault="00913E9D" w:rsidP="005D1B8C">
            <w:pPr>
              <w:rPr>
                <w:rFonts w:cs="Arial"/>
                <w:b/>
                <w:bCs/>
                <w:sz w:val="20"/>
              </w:rPr>
            </w:pPr>
            <w:r w:rsidRPr="00F738A3">
              <w:rPr>
                <w:rFonts w:cs="Arial"/>
                <w:sz w:val="20"/>
              </w:rPr>
              <w:t>If applicable, Mandatory</w:t>
            </w:r>
          </w:p>
        </w:tc>
      </w:tr>
      <w:tr w:rsidR="00913E9D" w:rsidRPr="00F738A3" w14:paraId="7718023A" w14:textId="77777777" w:rsidTr="005D1B8C">
        <w:trPr>
          <w:gridAfter w:val="1"/>
          <w:wAfter w:w="12" w:type="dxa"/>
          <w:cantSplit/>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29FC54" w14:textId="77777777" w:rsidR="00913E9D" w:rsidRPr="00F738A3" w:rsidRDefault="00913E9D" w:rsidP="005D1B8C">
            <w:pPr>
              <w:jc w:val="center"/>
              <w:rPr>
                <w:rFonts w:cs="Arial"/>
                <w:b/>
                <w:bCs/>
                <w:sz w:val="20"/>
              </w:rPr>
            </w:pPr>
            <w:r w:rsidRPr="00F738A3">
              <w:rPr>
                <w:rFonts w:cs="Arial"/>
                <w:sz w:val="20"/>
              </w:rPr>
              <w:t> </w:t>
            </w:r>
          </w:p>
        </w:tc>
        <w:tc>
          <w:tcPr>
            <w:tcW w:w="514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4C1FD1A" w14:textId="77777777" w:rsidR="00913E9D" w:rsidRPr="00F738A3" w:rsidRDefault="00913E9D" w:rsidP="005D1B8C">
            <w:pPr>
              <w:rPr>
                <w:rFonts w:cs="Arial"/>
                <w:b/>
                <w:bCs/>
                <w:sz w:val="20"/>
              </w:rPr>
            </w:pPr>
            <w:r w:rsidRPr="00F738A3">
              <w:rPr>
                <w:rFonts w:cs="Arial"/>
                <w:b/>
                <w:bCs/>
                <w:i/>
                <w:iCs/>
                <w:sz w:val="20"/>
              </w:rPr>
              <w:t>Financial Statements</w:t>
            </w:r>
          </w:p>
        </w:tc>
        <w:tc>
          <w:tcPr>
            <w:tcW w:w="221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117BF70" w14:textId="77777777" w:rsidR="00913E9D" w:rsidRPr="00F738A3" w:rsidRDefault="00913E9D" w:rsidP="005D1B8C">
            <w:pPr>
              <w:rPr>
                <w:rFonts w:cs="Arial"/>
                <w:b/>
                <w:bCs/>
                <w:sz w:val="20"/>
              </w:rPr>
            </w:pPr>
            <w:r w:rsidRPr="00F738A3">
              <w:rPr>
                <w:rFonts w:cs="Arial"/>
                <w:sz w:val="20"/>
              </w:rPr>
              <w:t> </w:t>
            </w:r>
          </w:p>
        </w:tc>
      </w:tr>
      <w:tr w:rsidR="00913E9D" w:rsidRPr="00F738A3" w14:paraId="4EB5C166" w14:textId="77777777" w:rsidTr="005D1B8C">
        <w:trPr>
          <w:gridAfter w:val="1"/>
          <w:wAfter w:w="12" w:type="dxa"/>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1A6367" w14:textId="77777777" w:rsidR="00913E9D" w:rsidRPr="00F738A3" w:rsidRDefault="00913E9D" w:rsidP="005D1B8C">
            <w:pPr>
              <w:jc w:val="center"/>
              <w:rPr>
                <w:rFonts w:cs="Arial"/>
                <w:b/>
                <w:bCs/>
                <w:sz w:val="20"/>
              </w:rPr>
            </w:pPr>
            <w:r w:rsidRPr="00F738A3">
              <w:rPr>
                <w:rFonts w:cs="Arial"/>
                <w:sz w:val="20"/>
              </w:rPr>
              <w:t>17AD(e)</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645BD4" w14:textId="77777777" w:rsidR="00913E9D" w:rsidRPr="00F738A3" w:rsidRDefault="00913E9D" w:rsidP="005D1B8C">
            <w:pPr>
              <w:rPr>
                <w:rFonts w:cs="Arial"/>
                <w:b/>
                <w:bCs/>
                <w:sz w:val="20"/>
              </w:rPr>
            </w:pPr>
            <w:r w:rsidRPr="00F738A3">
              <w:rPr>
                <w:rFonts w:cs="Arial"/>
                <w:sz w:val="20"/>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23C622" w14:textId="77777777" w:rsidR="00913E9D" w:rsidRPr="00F738A3" w:rsidRDefault="00913E9D" w:rsidP="005D1B8C">
            <w:pPr>
              <w:rPr>
                <w:rFonts w:cs="Arial"/>
                <w:b/>
                <w:bCs/>
                <w:sz w:val="20"/>
              </w:rPr>
            </w:pPr>
            <w:r w:rsidRPr="00F738A3">
              <w:rPr>
                <w:rFonts w:cs="Arial"/>
                <w:sz w:val="20"/>
              </w:rPr>
              <w:t>Inclusion of the annual financial statements in accordance with subsection 43(4) of the Act.</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74D254" w14:textId="77777777" w:rsidR="00913E9D" w:rsidRPr="00F738A3" w:rsidRDefault="00913E9D" w:rsidP="005D1B8C">
            <w:pPr>
              <w:rPr>
                <w:rFonts w:cs="Arial"/>
                <w:b/>
                <w:bCs/>
                <w:sz w:val="20"/>
              </w:rPr>
            </w:pPr>
            <w:r w:rsidRPr="00F738A3">
              <w:rPr>
                <w:rFonts w:cs="Arial"/>
                <w:sz w:val="20"/>
              </w:rPr>
              <w:t>Mandatory</w:t>
            </w:r>
          </w:p>
        </w:tc>
      </w:tr>
      <w:tr w:rsidR="00913E9D" w:rsidRPr="00F738A3" w14:paraId="709B24AC" w14:textId="77777777" w:rsidTr="005D1B8C">
        <w:trPr>
          <w:gridAfter w:val="1"/>
          <w:wAfter w:w="12" w:type="dxa"/>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DC93A93" w14:textId="77777777" w:rsidR="00913E9D" w:rsidRPr="00F738A3" w:rsidRDefault="00913E9D" w:rsidP="005D1B8C">
            <w:pPr>
              <w:jc w:val="center"/>
              <w:rPr>
                <w:rFonts w:cs="Arial"/>
                <w:sz w:val="20"/>
              </w:rPr>
            </w:pPr>
          </w:p>
        </w:tc>
        <w:tc>
          <w:tcPr>
            <w:tcW w:w="51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BD8EF0C" w14:textId="77777777" w:rsidR="00913E9D" w:rsidRPr="00F738A3" w:rsidRDefault="00913E9D" w:rsidP="005D1B8C">
            <w:pPr>
              <w:rPr>
                <w:rFonts w:cs="Arial"/>
                <w:b/>
                <w:bCs/>
                <w:i/>
                <w:iCs/>
                <w:sz w:val="20"/>
              </w:rPr>
            </w:pPr>
            <w:r w:rsidRPr="00F738A3">
              <w:rPr>
                <w:rFonts w:cs="Arial"/>
                <w:b/>
                <w:bCs/>
                <w:i/>
                <w:iCs/>
                <w:sz w:val="20"/>
              </w:rPr>
              <w:t>Executive Remuneration</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576A6F" w14:textId="77777777" w:rsidR="00913E9D" w:rsidRPr="00F738A3" w:rsidRDefault="00913E9D" w:rsidP="005D1B8C">
            <w:pPr>
              <w:rPr>
                <w:rFonts w:cs="Arial"/>
                <w:sz w:val="20"/>
              </w:rPr>
            </w:pPr>
          </w:p>
        </w:tc>
      </w:tr>
      <w:tr w:rsidR="00913E9D" w:rsidRPr="00F738A3" w14:paraId="414B975F" w14:textId="77777777" w:rsidTr="005D1B8C">
        <w:trPr>
          <w:gridAfter w:val="1"/>
          <w:wAfter w:w="12" w:type="dxa"/>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ADAE089" w14:textId="77777777" w:rsidR="00913E9D" w:rsidRPr="00F738A3" w:rsidRDefault="00913E9D" w:rsidP="005D1B8C">
            <w:pPr>
              <w:jc w:val="center"/>
              <w:rPr>
                <w:rFonts w:cs="Arial"/>
                <w:sz w:val="20"/>
              </w:rPr>
            </w:pPr>
            <w:r w:rsidRPr="00F738A3">
              <w:rPr>
                <w:sz w:val="20"/>
              </w:rPr>
              <w:t>17AD(da)</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E4999A" w14:textId="77777777" w:rsidR="00913E9D" w:rsidRPr="00F738A3" w:rsidRDefault="00913E9D" w:rsidP="005D1B8C">
            <w:pPr>
              <w:rPr>
                <w:rFonts w:cs="Arial"/>
                <w:sz w:val="20"/>
              </w:rPr>
            </w:pP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1E55468" w14:textId="77777777" w:rsidR="00913E9D" w:rsidRPr="00F738A3" w:rsidRDefault="00913E9D" w:rsidP="005D1B8C">
            <w:pPr>
              <w:rPr>
                <w:rFonts w:cs="Arial"/>
                <w:sz w:val="20"/>
              </w:rPr>
            </w:pPr>
            <w:r w:rsidRPr="00F738A3">
              <w:rPr>
                <w:sz w:val="20"/>
              </w:rPr>
              <w:t>Information about executive remuneration in accordance with Subdivision C of Division 3A of Part 2</w:t>
            </w:r>
            <w:r w:rsidRPr="00F738A3">
              <w:rPr>
                <w:sz w:val="20"/>
              </w:rPr>
              <w:noBreakHyphen/>
              <w:t>3 of the Rule.</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E3DABE" w14:textId="77777777" w:rsidR="00913E9D" w:rsidRPr="00F738A3" w:rsidRDefault="00913E9D" w:rsidP="005D1B8C">
            <w:pPr>
              <w:rPr>
                <w:rFonts w:cs="Arial"/>
                <w:sz w:val="20"/>
              </w:rPr>
            </w:pPr>
            <w:r w:rsidRPr="00F738A3">
              <w:rPr>
                <w:rFonts w:cs="Arial"/>
                <w:sz w:val="20"/>
              </w:rPr>
              <w:t>Mandatory</w:t>
            </w:r>
          </w:p>
        </w:tc>
      </w:tr>
      <w:tr w:rsidR="00913E9D" w:rsidRPr="00F738A3" w14:paraId="05C8B1C9" w14:textId="77777777" w:rsidTr="005D1B8C">
        <w:trPr>
          <w:gridAfter w:val="1"/>
          <w:wAfter w:w="12" w:type="dxa"/>
          <w:cantSplit/>
          <w:trHeight w:val="482"/>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FAE42B" w14:textId="77777777" w:rsidR="00913E9D" w:rsidRPr="00F738A3" w:rsidRDefault="00913E9D" w:rsidP="005D1B8C">
            <w:pPr>
              <w:jc w:val="center"/>
              <w:rPr>
                <w:rFonts w:cs="Arial"/>
                <w:b/>
                <w:bCs/>
                <w:sz w:val="20"/>
              </w:rPr>
            </w:pPr>
            <w:r w:rsidRPr="00F738A3">
              <w:rPr>
                <w:rFonts w:cs="Arial"/>
                <w:b/>
                <w:bCs/>
                <w:sz w:val="20"/>
              </w:rPr>
              <w:t>17AD(f)</w:t>
            </w:r>
          </w:p>
        </w:tc>
        <w:tc>
          <w:tcPr>
            <w:tcW w:w="736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0FF221" w14:textId="77777777" w:rsidR="00913E9D" w:rsidRPr="00F738A3" w:rsidRDefault="00913E9D" w:rsidP="005D1B8C">
            <w:pPr>
              <w:rPr>
                <w:rFonts w:cs="Arial"/>
                <w:b/>
                <w:bCs/>
                <w:sz w:val="20"/>
              </w:rPr>
            </w:pPr>
            <w:r w:rsidRPr="00F738A3">
              <w:rPr>
                <w:rFonts w:cs="Arial"/>
                <w:b/>
                <w:bCs/>
                <w:sz w:val="20"/>
              </w:rPr>
              <w:t>Other Mandatory Information</w:t>
            </w:r>
          </w:p>
        </w:tc>
      </w:tr>
      <w:tr w:rsidR="00913E9D" w:rsidRPr="00F738A3" w14:paraId="30804737" w14:textId="77777777" w:rsidTr="005D1B8C">
        <w:trPr>
          <w:gridAfter w:val="1"/>
          <w:wAfter w:w="12" w:type="dxa"/>
          <w:cantSplit/>
          <w:trHeight w:val="67"/>
        </w:trPr>
        <w:tc>
          <w:tcPr>
            <w:tcW w:w="157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F591EAB" w14:textId="77777777" w:rsidR="00913E9D" w:rsidRPr="00F738A3" w:rsidRDefault="00913E9D" w:rsidP="005D1B8C">
            <w:pPr>
              <w:jc w:val="center"/>
              <w:rPr>
                <w:rFonts w:cs="Arial"/>
                <w:b/>
                <w:bCs/>
                <w:sz w:val="20"/>
              </w:rPr>
            </w:pPr>
            <w:r w:rsidRPr="00F738A3">
              <w:rPr>
                <w:rFonts w:cs="Arial"/>
                <w:sz w:val="20"/>
              </w:rPr>
              <w:t>17AH(1)(a)(i)</w:t>
            </w:r>
          </w:p>
        </w:tc>
        <w:tc>
          <w:tcPr>
            <w:tcW w:w="167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8FA7E3C" w14:textId="77777777" w:rsidR="00913E9D" w:rsidRPr="00F738A3" w:rsidRDefault="00913E9D" w:rsidP="005D1B8C">
            <w:pPr>
              <w:rPr>
                <w:rFonts w:cs="Arial"/>
                <w:b/>
                <w:bCs/>
                <w:sz w:val="20"/>
              </w:rPr>
            </w:pPr>
            <w:r w:rsidRPr="00F738A3">
              <w:rPr>
                <w:rFonts w:cs="Arial"/>
                <w:i/>
                <w:iCs/>
                <w:sz w:val="20"/>
              </w:rPr>
              <w:t> </w:t>
            </w:r>
          </w:p>
        </w:tc>
        <w:tc>
          <w:tcPr>
            <w:tcW w:w="34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CC97DDD" w14:textId="77777777" w:rsidR="00913E9D" w:rsidRPr="00F738A3" w:rsidRDefault="00913E9D" w:rsidP="005D1B8C">
            <w:pPr>
              <w:rPr>
                <w:rFonts w:cs="Arial"/>
                <w:b/>
                <w:bCs/>
                <w:sz w:val="20"/>
              </w:rPr>
            </w:pPr>
            <w:r w:rsidRPr="00F738A3">
              <w:rPr>
                <w:rFonts w:cs="Arial"/>
                <w:sz w:val="20"/>
              </w:rPr>
              <w:t>If the entity conducted advertising campaigns, a statement that </w:t>
            </w:r>
            <w:r w:rsidRPr="00F738A3">
              <w:rPr>
                <w:rFonts w:cs="Arial"/>
                <w:i/>
                <w:iCs/>
                <w:sz w:val="20"/>
              </w:rPr>
              <w:t>“During [reporting period], the [name of entity] conducted the following advertising campaigns: [name of advertising campaigns undertaken]. Further information on those advertising campaigns is available at [address of entity’s website] and in the reports on Australian Government advertising prepared by the Department of Finance. Those reports are available on the Department of Finance’s website.”</w:t>
            </w:r>
          </w:p>
        </w:tc>
        <w:tc>
          <w:tcPr>
            <w:tcW w:w="221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8EE7EB9" w14:textId="77777777" w:rsidR="00913E9D" w:rsidRPr="00F738A3" w:rsidRDefault="00913E9D" w:rsidP="005D1B8C">
            <w:pPr>
              <w:rPr>
                <w:rFonts w:cs="Arial"/>
                <w:b/>
                <w:bCs/>
                <w:sz w:val="20"/>
              </w:rPr>
            </w:pPr>
            <w:r w:rsidRPr="00F738A3">
              <w:rPr>
                <w:rFonts w:cs="Arial"/>
                <w:sz w:val="20"/>
              </w:rPr>
              <w:t>If applicable, Mandatory</w:t>
            </w:r>
          </w:p>
        </w:tc>
      </w:tr>
      <w:tr w:rsidR="00913E9D" w:rsidRPr="00F738A3" w14:paraId="48A90175" w14:textId="77777777" w:rsidTr="005D1B8C">
        <w:trPr>
          <w:gridAfter w:val="1"/>
          <w:wAfter w:w="12" w:type="dxa"/>
          <w:cantSplit/>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38D1D0" w14:textId="77777777" w:rsidR="00913E9D" w:rsidRPr="00F738A3" w:rsidRDefault="00913E9D" w:rsidP="005D1B8C">
            <w:pPr>
              <w:jc w:val="center"/>
              <w:rPr>
                <w:rFonts w:cs="Arial"/>
                <w:sz w:val="20"/>
              </w:rPr>
            </w:pPr>
            <w:r w:rsidRPr="00F738A3">
              <w:rPr>
                <w:rFonts w:cs="Arial"/>
                <w:sz w:val="20"/>
              </w:rPr>
              <w:t>17AH(1)(a)(ii)</w:t>
            </w:r>
          </w:p>
        </w:tc>
        <w:tc>
          <w:tcPr>
            <w:tcW w:w="1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2D5E151" w14:textId="77777777" w:rsidR="00913E9D" w:rsidRPr="00F738A3" w:rsidRDefault="00913E9D" w:rsidP="005D1B8C">
            <w:pPr>
              <w:rPr>
                <w:rFonts w:cs="Arial"/>
                <w:sz w:val="20"/>
              </w:rPr>
            </w:pPr>
            <w:r w:rsidRPr="00F738A3">
              <w:rPr>
                <w:rFonts w:cs="Arial"/>
                <w:sz w:val="20"/>
              </w:rPr>
              <w:t> </w:t>
            </w: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31C893" w14:textId="77777777" w:rsidR="00913E9D" w:rsidRPr="00F738A3" w:rsidRDefault="00913E9D" w:rsidP="005D1B8C">
            <w:pPr>
              <w:rPr>
                <w:rFonts w:cs="Arial"/>
                <w:sz w:val="20"/>
              </w:rPr>
            </w:pPr>
            <w:r w:rsidRPr="00F738A3">
              <w:rPr>
                <w:rFonts w:cs="Arial"/>
                <w:sz w:val="20"/>
              </w:rPr>
              <w:t>If the entity did not conduct advertising campaigns, a statement to that effect.</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E89BAC" w14:textId="77777777" w:rsidR="00913E9D" w:rsidRPr="00F738A3" w:rsidRDefault="00913E9D" w:rsidP="005D1B8C">
            <w:pPr>
              <w:rPr>
                <w:rFonts w:cs="Arial"/>
                <w:sz w:val="20"/>
              </w:rPr>
            </w:pPr>
            <w:r w:rsidRPr="00F738A3">
              <w:rPr>
                <w:rFonts w:cs="Arial"/>
                <w:sz w:val="20"/>
              </w:rPr>
              <w:t>If applicable, Mandatory</w:t>
            </w:r>
          </w:p>
        </w:tc>
      </w:tr>
      <w:tr w:rsidR="00913E9D" w:rsidRPr="00F738A3" w14:paraId="66388FB8" w14:textId="77777777" w:rsidTr="005D1B8C">
        <w:trPr>
          <w:gridAfter w:val="1"/>
          <w:wAfter w:w="12" w:type="dxa"/>
          <w:trHeight w:val="67"/>
        </w:trPr>
        <w:tc>
          <w:tcPr>
            <w:tcW w:w="1575"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16A9B59B" w14:textId="77777777" w:rsidR="00913E9D" w:rsidRPr="00F738A3" w:rsidRDefault="00913E9D" w:rsidP="005D1B8C">
            <w:pPr>
              <w:jc w:val="center"/>
              <w:rPr>
                <w:rFonts w:cs="Arial"/>
                <w:b/>
                <w:bCs/>
                <w:sz w:val="20"/>
              </w:rPr>
            </w:pPr>
            <w:r w:rsidRPr="00F738A3">
              <w:rPr>
                <w:rFonts w:cs="Arial"/>
                <w:sz w:val="20"/>
              </w:rPr>
              <w:t>17AH(1)(b)</w:t>
            </w:r>
          </w:p>
        </w:tc>
        <w:tc>
          <w:tcPr>
            <w:tcW w:w="167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7A8B575" w14:textId="77777777" w:rsidR="00913E9D" w:rsidRPr="00F738A3" w:rsidRDefault="00913E9D" w:rsidP="005D1B8C">
            <w:pPr>
              <w:rPr>
                <w:rFonts w:cs="Arial"/>
                <w:b/>
                <w:bCs/>
                <w:sz w:val="20"/>
              </w:rPr>
            </w:pPr>
            <w:r w:rsidRPr="00F738A3">
              <w:rPr>
                <w:rFonts w:cs="Arial"/>
                <w:sz w:val="20"/>
              </w:rPr>
              <w:t> </w:t>
            </w:r>
          </w:p>
        </w:tc>
        <w:tc>
          <w:tcPr>
            <w:tcW w:w="34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E45FB2E" w14:textId="77777777" w:rsidR="00913E9D" w:rsidRPr="00F738A3" w:rsidRDefault="00913E9D" w:rsidP="005D1B8C">
            <w:pPr>
              <w:rPr>
                <w:rFonts w:cs="Arial"/>
                <w:b/>
                <w:bCs/>
                <w:sz w:val="20"/>
              </w:rPr>
            </w:pPr>
            <w:r w:rsidRPr="00F738A3">
              <w:rPr>
                <w:rFonts w:cs="Arial"/>
                <w:sz w:val="20"/>
              </w:rPr>
              <w:t>A statement that </w:t>
            </w:r>
            <w:r w:rsidRPr="00F738A3">
              <w:rPr>
                <w:rFonts w:cs="Arial"/>
                <w:i/>
                <w:iCs/>
                <w:sz w:val="20"/>
              </w:rPr>
              <w:t>“Information on grants awarded by [name of entity] during [reporting period] is available at [address of entity’s website].”</w:t>
            </w:r>
          </w:p>
        </w:tc>
        <w:tc>
          <w:tcPr>
            <w:tcW w:w="221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DC1FDF6" w14:textId="77777777" w:rsidR="00913E9D" w:rsidRPr="00F738A3" w:rsidRDefault="00913E9D" w:rsidP="005D1B8C">
            <w:pPr>
              <w:rPr>
                <w:rFonts w:cs="Arial"/>
                <w:b/>
                <w:bCs/>
                <w:sz w:val="20"/>
              </w:rPr>
            </w:pPr>
            <w:r w:rsidRPr="00F738A3">
              <w:rPr>
                <w:rFonts w:cs="Arial"/>
                <w:sz w:val="20"/>
              </w:rPr>
              <w:t>If applicable, Mandatory</w:t>
            </w:r>
          </w:p>
        </w:tc>
      </w:tr>
      <w:tr w:rsidR="00913E9D" w:rsidRPr="00F738A3" w14:paraId="3693B2A8" w14:textId="77777777" w:rsidTr="005D1B8C">
        <w:trPr>
          <w:gridAfter w:val="1"/>
          <w:wAfter w:w="12" w:type="dxa"/>
          <w:trHeight w:val="67"/>
        </w:trPr>
        <w:tc>
          <w:tcPr>
            <w:tcW w:w="15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EE7F61" w14:textId="77777777" w:rsidR="00913E9D" w:rsidRPr="00F738A3" w:rsidRDefault="00913E9D" w:rsidP="005D1B8C">
            <w:pPr>
              <w:jc w:val="center"/>
              <w:rPr>
                <w:rFonts w:cs="Arial"/>
                <w:b/>
                <w:bCs/>
                <w:sz w:val="20"/>
              </w:rPr>
            </w:pPr>
            <w:r w:rsidRPr="00F738A3">
              <w:rPr>
                <w:rFonts w:cs="Arial"/>
                <w:sz w:val="20"/>
              </w:rPr>
              <w:t>17AH(1)(c)</w:t>
            </w:r>
          </w:p>
        </w:tc>
        <w:tc>
          <w:tcPr>
            <w:tcW w:w="16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99778B" w14:textId="77777777" w:rsidR="00913E9D" w:rsidRPr="00F738A3" w:rsidRDefault="00913E9D" w:rsidP="005D1B8C">
            <w:pPr>
              <w:jc w:val="center"/>
              <w:rPr>
                <w:rFonts w:cs="Arial"/>
                <w:b/>
                <w:bCs/>
                <w:sz w:val="20"/>
              </w:rPr>
            </w:pPr>
            <w:r w:rsidRPr="00F738A3">
              <w:rPr>
                <w:rFonts w:cs="Arial"/>
                <w:sz w:val="20"/>
              </w:rPr>
              <w:t> </w:t>
            </w:r>
          </w:p>
        </w:tc>
        <w:tc>
          <w:tcPr>
            <w:tcW w:w="3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8BD807" w14:textId="77777777" w:rsidR="00913E9D" w:rsidRPr="00F738A3" w:rsidRDefault="00913E9D" w:rsidP="005D1B8C">
            <w:pPr>
              <w:rPr>
                <w:rFonts w:cs="Arial"/>
                <w:b/>
                <w:bCs/>
                <w:sz w:val="20"/>
              </w:rPr>
            </w:pPr>
            <w:r w:rsidRPr="00F738A3">
              <w:rPr>
                <w:rFonts w:cs="Arial"/>
                <w:sz w:val="20"/>
              </w:rPr>
              <w:t>Outline of mechanisms of disability reporting, including reference to website for further information.</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EB57CA" w14:textId="77777777" w:rsidR="00913E9D" w:rsidRPr="00F738A3" w:rsidRDefault="00913E9D" w:rsidP="005D1B8C">
            <w:pPr>
              <w:rPr>
                <w:rFonts w:cs="Arial"/>
                <w:b/>
                <w:bCs/>
                <w:sz w:val="20"/>
              </w:rPr>
            </w:pPr>
            <w:r w:rsidRPr="00F738A3">
              <w:rPr>
                <w:rFonts w:cs="Arial"/>
                <w:sz w:val="20"/>
              </w:rPr>
              <w:t>Mandatory</w:t>
            </w:r>
          </w:p>
        </w:tc>
      </w:tr>
      <w:tr w:rsidR="00913E9D" w:rsidRPr="00F738A3" w14:paraId="5C46D239" w14:textId="77777777" w:rsidTr="005D1B8C">
        <w:trPr>
          <w:gridAfter w:val="1"/>
          <w:wAfter w:w="12" w:type="dxa"/>
          <w:trHeight w:val="67"/>
        </w:trPr>
        <w:tc>
          <w:tcPr>
            <w:tcW w:w="157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399B70" w14:textId="77777777" w:rsidR="00913E9D" w:rsidRPr="00F738A3" w:rsidRDefault="00913E9D" w:rsidP="005D1B8C">
            <w:pPr>
              <w:jc w:val="center"/>
              <w:rPr>
                <w:rFonts w:cs="Arial"/>
                <w:b/>
                <w:bCs/>
                <w:sz w:val="20"/>
              </w:rPr>
            </w:pPr>
            <w:r w:rsidRPr="00F738A3">
              <w:rPr>
                <w:rFonts w:cs="Arial"/>
                <w:sz w:val="20"/>
              </w:rPr>
              <w:t>17AH(1)(d)</w:t>
            </w:r>
          </w:p>
        </w:tc>
        <w:tc>
          <w:tcPr>
            <w:tcW w:w="167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C0D11AC" w14:textId="77777777" w:rsidR="00913E9D" w:rsidRPr="00F738A3" w:rsidRDefault="00913E9D" w:rsidP="005D1B8C">
            <w:pPr>
              <w:jc w:val="center"/>
              <w:rPr>
                <w:rFonts w:cs="Arial"/>
                <w:b/>
                <w:bCs/>
                <w:sz w:val="20"/>
              </w:rPr>
            </w:pPr>
            <w:r w:rsidRPr="00F738A3">
              <w:rPr>
                <w:rFonts w:cs="Arial"/>
                <w:sz w:val="20"/>
              </w:rPr>
              <w:t> </w:t>
            </w:r>
          </w:p>
        </w:tc>
        <w:tc>
          <w:tcPr>
            <w:tcW w:w="34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C6BC23C" w14:textId="77777777" w:rsidR="00913E9D" w:rsidRPr="00F738A3" w:rsidRDefault="00913E9D" w:rsidP="005D1B8C">
            <w:pPr>
              <w:rPr>
                <w:rFonts w:cs="Arial"/>
                <w:b/>
                <w:bCs/>
                <w:sz w:val="20"/>
              </w:rPr>
            </w:pPr>
            <w:r w:rsidRPr="00F738A3">
              <w:rPr>
                <w:rFonts w:cs="Arial"/>
                <w:sz w:val="20"/>
              </w:rPr>
              <w:t>Website reference to where the entity’s Information Publication Scheme statement pursuant to Part II of FOI Act</w:t>
            </w:r>
            <w:r w:rsidRPr="00F738A3">
              <w:rPr>
                <w:rFonts w:cs="Arial"/>
                <w:i/>
                <w:iCs/>
                <w:sz w:val="20"/>
              </w:rPr>
              <w:t> </w:t>
            </w:r>
            <w:r w:rsidRPr="00F738A3">
              <w:rPr>
                <w:rFonts w:cs="Arial"/>
                <w:sz w:val="20"/>
              </w:rPr>
              <w:t>can be found.</w:t>
            </w:r>
          </w:p>
        </w:tc>
        <w:tc>
          <w:tcPr>
            <w:tcW w:w="221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D074DF7" w14:textId="77777777" w:rsidR="00913E9D" w:rsidRPr="00F738A3" w:rsidRDefault="00913E9D" w:rsidP="005D1B8C">
            <w:pPr>
              <w:rPr>
                <w:rFonts w:cs="Arial"/>
                <w:b/>
                <w:bCs/>
                <w:sz w:val="20"/>
              </w:rPr>
            </w:pPr>
            <w:r w:rsidRPr="00F738A3">
              <w:rPr>
                <w:rFonts w:cs="Arial"/>
                <w:sz w:val="20"/>
              </w:rPr>
              <w:t>Mandatory</w:t>
            </w:r>
          </w:p>
        </w:tc>
      </w:tr>
      <w:tr w:rsidR="00913E9D" w:rsidRPr="00F738A3" w14:paraId="5294A9AB" w14:textId="77777777" w:rsidTr="005D1B8C">
        <w:trPr>
          <w:gridAfter w:val="1"/>
          <w:wAfter w:w="12" w:type="dxa"/>
          <w:cantSplit/>
          <w:trHeight w:val="67"/>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FBB837" w14:textId="77777777" w:rsidR="00913E9D" w:rsidRPr="00F738A3" w:rsidRDefault="00913E9D" w:rsidP="005D1B8C">
            <w:pPr>
              <w:jc w:val="center"/>
              <w:rPr>
                <w:rFonts w:cs="Arial"/>
                <w:b/>
                <w:bCs/>
                <w:sz w:val="20"/>
              </w:rPr>
            </w:pPr>
            <w:r w:rsidRPr="00F738A3">
              <w:rPr>
                <w:rFonts w:cs="Arial"/>
                <w:sz w:val="20"/>
              </w:rPr>
              <w:t>17AH(1)(e)</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D6D1DA" w14:textId="77777777" w:rsidR="00913E9D" w:rsidRPr="00F738A3" w:rsidRDefault="00913E9D" w:rsidP="005D1B8C">
            <w:pPr>
              <w:jc w:val="center"/>
              <w:rPr>
                <w:rFonts w:cs="Arial"/>
                <w:b/>
                <w:bCs/>
                <w:sz w:val="20"/>
              </w:rPr>
            </w:pPr>
            <w:r w:rsidRPr="00F738A3">
              <w:rPr>
                <w:rFonts w:cs="Arial"/>
                <w:sz w:val="20"/>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3D50B0" w14:textId="77777777" w:rsidR="00913E9D" w:rsidRPr="00F738A3" w:rsidRDefault="00913E9D" w:rsidP="005D1B8C">
            <w:pPr>
              <w:rPr>
                <w:rFonts w:cs="Arial"/>
                <w:b/>
                <w:bCs/>
                <w:sz w:val="20"/>
              </w:rPr>
            </w:pPr>
            <w:r w:rsidRPr="00F738A3">
              <w:rPr>
                <w:rFonts w:cs="Arial"/>
                <w:sz w:val="20"/>
              </w:rPr>
              <w:t>Correction of material errors in previous annual report</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4D6E7E" w14:textId="77777777" w:rsidR="00913E9D" w:rsidRPr="00F738A3" w:rsidRDefault="00913E9D" w:rsidP="005D1B8C">
            <w:pPr>
              <w:rPr>
                <w:rFonts w:cs="Arial"/>
                <w:b/>
                <w:bCs/>
                <w:sz w:val="20"/>
              </w:rPr>
            </w:pPr>
            <w:r w:rsidRPr="00F738A3">
              <w:rPr>
                <w:rFonts w:cs="Arial"/>
                <w:sz w:val="20"/>
              </w:rPr>
              <w:t>If applicable, mandatory</w:t>
            </w:r>
          </w:p>
        </w:tc>
      </w:tr>
      <w:tr w:rsidR="00913E9D" w:rsidRPr="00F738A3" w14:paraId="1ED1FB46" w14:textId="77777777" w:rsidTr="005D1B8C">
        <w:trPr>
          <w:gridAfter w:val="1"/>
          <w:wAfter w:w="12" w:type="dxa"/>
          <w:cantSplit/>
          <w:trHeight w:val="91"/>
        </w:trPr>
        <w:tc>
          <w:tcPr>
            <w:tcW w:w="15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3DF36B" w14:textId="77777777" w:rsidR="00913E9D" w:rsidRPr="00F738A3" w:rsidRDefault="00913E9D" w:rsidP="005D1B8C">
            <w:pPr>
              <w:jc w:val="center"/>
              <w:rPr>
                <w:rFonts w:cs="Arial"/>
                <w:b/>
                <w:bCs/>
                <w:sz w:val="20"/>
              </w:rPr>
            </w:pPr>
            <w:r w:rsidRPr="00F738A3">
              <w:rPr>
                <w:rFonts w:cs="Arial"/>
                <w:sz w:val="20"/>
              </w:rPr>
              <w:t>17AH(2)</w:t>
            </w:r>
          </w:p>
        </w:tc>
        <w:tc>
          <w:tcPr>
            <w:tcW w:w="1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B011BB" w14:textId="77777777" w:rsidR="00913E9D" w:rsidRPr="00F738A3" w:rsidRDefault="00913E9D" w:rsidP="005D1B8C">
            <w:pPr>
              <w:jc w:val="center"/>
              <w:rPr>
                <w:rFonts w:cs="Arial"/>
                <w:b/>
                <w:bCs/>
                <w:sz w:val="20"/>
              </w:rPr>
            </w:pPr>
            <w:r w:rsidRPr="00F738A3">
              <w:rPr>
                <w:rFonts w:cs="Arial"/>
                <w:sz w:val="20"/>
              </w:rPr>
              <w:t> </w:t>
            </w:r>
          </w:p>
        </w:tc>
        <w:tc>
          <w:tcPr>
            <w:tcW w:w="3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A5262D" w14:textId="77777777" w:rsidR="00913E9D" w:rsidRPr="00F738A3" w:rsidRDefault="00913E9D" w:rsidP="005D1B8C">
            <w:pPr>
              <w:rPr>
                <w:rFonts w:cs="Arial"/>
                <w:b/>
                <w:bCs/>
                <w:sz w:val="20"/>
              </w:rPr>
            </w:pPr>
            <w:r w:rsidRPr="00F738A3">
              <w:rPr>
                <w:rFonts w:cs="Arial"/>
                <w:sz w:val="20"/>
              </w:rPr>
              <w:t>Information required by other legislation</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B64DC2" w14:textId="77777777" w:rsidR="00913E9D" w:rsidRPr="00F738A3" w:rsidRDefault="00913E9D" w:rsidP="005D1B8C">
            <w:pPr>
              <w:rPr>
                <w:rFonts w:cs="Arial"/>
                <w:b/>
                <w:bCs/>
                <w:sz w:val="20"/>
              </w:rPr>
            </w:pPr>
            <w:r w:rsidRPr="00F738A3">
              <w:rPr>
                <w:rFonts w:cs="Arial"/>
                <w:sz w:val="20"/>
              </w:rPr>
              <w:t>Mandatory</w:t>
            </w:r>
          </w:p>
        </w:tc>
      </w:tr>
    </w:tbl>
    <w:p w14:paraId="33A46525" w14:textId="77777777" w:rsidR="00913E9D" w:rsidRPr="00913E9D" w:rsidRDefault="00913E9D" w:rsidP="00913E9D">
      <w:pPr>
        <w:rPr>
          <w:lang w:eastAsia="en-US"/>
        </w:rPr>
      </w:pPr>
    </w:p>
    <w:p w14:paraId="551AFE82" w14:textId="77777777" w:rsidR="00913E9D" w:rsidRDefault="00913E9D">
      <w:pPr>
        <w:spacing w:after="200" w:line="276" w:lineRule="auto"/>
        <w:rPr>
          <w:rFonts w:cs="Arial"/>
          <w:b/>
          <w:bCs/>
          <w:iCs/>
          <w:sz w:val="28"/>
          <w:szCs w:val="28"/>
          <w:lang w:eastAsia="en-US"/>
        </w:rPr>
      </w:pPr>
      <w:r>
        <w:rPr>
          <w:lang w:eastAsia="en-US"/>
        </w:rPr>
        <w:br w:type="page"/>
      </w:r>
    </w:p>
    <w:p w14:paraId="6DB9C724" w14:textId="705EA806" w:rsidR="00F7603B" w:rsidRDefault="00F7603B" w:rsidP="00F7603B">
      <w:pPr>
        <w:pStyle w:val="Heading2"/>
        <w:rPr>
          <w:lang w:eastAsia="en-US"/>
        </w:rPr>
      </w:pPr>
      <w:bookmarkStart w:id="775" w:name="_Toc47599479"/>
      <w:bookmarkStart w:id="776" w:name="_Toc47599954"/>
      <w:bookmarkStart w:id="777" w:name="_Toc47617222"/>
      <w:bookmarkStart w:id="778" w:name="_Toc47627553"/>
      <w:bookmarkStart w:id="779" w:name="_Toc47692872"/>
      <w:bookmarkStart w:id="780" w:name="_Toc47692983"/>
      <w:bookmarkStart w:id="781" w:name="_Toc52869046"/>
      <w:r>
        <w:rPr>
          <w:lang w:eastAsia="en-US"/>
        </w:rPr>
        <w:t>Alphabetical index</w:t>
      </w:r>
      <w:bookmarkEnd w:id="775"/>
      <w:bookmarkEnd w:id="776"/>
      <w:bookmarkEnd w:id="777"/>
      <w:bookmarkEnd w:id="778"/>
      <w:bookmarkEnd w:id="779"/>
      <w:bookmarkEnd w:id="780"/>
      <w:bookmarkEnd w:id="781"/>
    </w:p>
    <w:p w14:paraId="70356ED6" w14:textId="1F3BA138" w:rsidR="00B97B73" w:rsidRDefault="00B97B73" w:rsidP="00B97B73">
      <w:pPr>
        <w:widowControl w:val="0"/>
        <w:autoSpaceDE w:val="0"/>
        <w:autoSpaceDN w:val="0"/>
        <w:adjustRightInd w:val="0"/>
        <w:spacing w:after="0"/>
        <w:ind w:left="144" w:hanging="144"/>
        <w:rPr>
          <w:rFonts w:ascii="Times New Roman" w:hAnsi="Times New Roman"/>
          <w:i/>
          <w:iCs/>
          <w:sz w:val="20"/>
        </w:rPr>
        <w:sectPr w:rsidR="00B97B73" w:rsidSect="0063600C">
          <w:pgSz w:w="12240" w:h="15840"/>
          <w:pgMar w:top="1440" w:right="1440" w:bottom="1440" w:left="1440" w:header="720" w:footer="720" w:gutter="0"/>
          <w:cols w:space="720"/>
          <w:docGrid w:linePitch="360"/>
        </w:sectPr>
      </w:pPr>
    </w:p>
    <w:p w14:paraId="32E47B31" w14:textId="02C06E35"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Aboriginal and Torres Strait Islander Heritage Strategy</w:t>
      </w:r>
      <w:r w:rsidRPr="003150D5">
        <w:rPr>
          <w:rFonts w:ascii="Times New Roman" w:hAnsi="Times New Roman"/>
          <w:sz w:val="20"/>
        </w:rPr>
        <w:t xml:space="preserve"> for the Marine Park  11, 29, 46, 51–2</w:t>
      </w:r>
    </w:p>
    <w:p w14:paraId="0256E39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Aboriginal and Torres Strait Islander peoples</w:t>
      </w:r>
    </w:p>
    <w:p w14:paraId="5A64E03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Reflect Reconciliation Action Plan  48, 89</w:t>
      </w:r>
    </w:p>
    <w:p w14:paraId="6AFA236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return to country with Traditional Owners  47</w:t>
      </w:r>
    </w:p>
    <w:p w14:paraId="192C0DB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Indigenous </w:t>
      </w:r>
      <w:r w:rsidRPr="003150D5">
        <w:rPr>
          <w:rFonts w:ascii="Times New Roman" w:hAnsi="Times New Roman"/>
          <w:i/>
          <w:iCs/>
          <w:sz w:val="20"/>
        </w:rPr>
        <w:t>headings</w:t>
      </w:r>
      <w:r w:rsidRPr="003150D5">
        <w:rPr>
          <w:rFonts w:ascii="Times New Roman" w:hAnsi="Times New Roman"/>
          <w:sz w:val="20"/>
        </w:rPr>
        <w:t>; Traditional Owners</w:t>
      </w:r>
    </w:p>
    <w:p w14:paraId="4A16F86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access for people with disabilities  95–6</w:t>
      </w:r>
    </w:p>
    <w:p w14:paraId="6E454A5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Accountable Authority  17, 18, 21</w:t>
      </w:r>
    </w:p>
    <w:p w14:paraId="7342805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instructions  100</w:t>
      </w:r>
    </w:p>
    <w:p w14:paraId="5941759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acronyms  120–1</w:t>
      </w:r>
    </w:p>
    <w:p w14:paraId="3F4A38A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Acting Chief Operating Officer, Corporate Services  85</w:t>
      </w:r>
    </w:p>
    <w:p w14:paraId="1D6BCA4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Administrative Appeals Tribunal, applications before  36–7</w:t>
      </w:r>
    </w:p>
    <w:p w14:paraId="4B3C432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advertising and marketing  109</w:t>
      </w:r>
    </w:p>
    <w:p w14:paraId="61E86FC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advisory committees  113</w:t>
      </w:r>
    </w:p>
    <w:p w14:paraId="2D150BD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Indigenous Reef Advisory Committee  13, 90</w:t>
      </w:r>
    </w:p>
    <w:p w14:paraId="1B75370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Local Marine Advisory Committee  23, 65, 79, 90, 113</w:t>
      </w:r>
    </w:p>
    <w:p w14:paraId="7ACD49F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purpose  89</w:t>
      </w:r>
    </w:p>
    <w:p w14:paraId="309C09B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Advisory Committees  79, 89–90</w:t>
      </w:r>
    </w:p>
    <w:p w14:paraId="6D2E4C5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Tourism Reef Advisory Committee  13, 90</w:t>
      </w:r>
    </w:p>
    <w:p w14:paraId="24334D5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aerial surveillance  48, 49, 54</w:t>
      </w:r>
    </w:p>
    <w:p w14:paraId="5F2A00C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Airlie Beach, outreach education  51, 109</w:t>
      </w:r>
    </w:p>
    <w:p w14:paraId="696BCE4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annual operating plan  92</w:t>
      </w:r>
    </w:p>
    <w:p w14:paraId="67D504F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annual performance statements  21–78</w:t>
      </w:r>
    </w:p>
    <w:p w14:paraId="722C075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Program Area 1  15, 22–8, 91</w:t>
      </w:r>
    </w:p>
    <w:p w14:paraId="1E217FE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Program Area 2  15, 29–55, 91</w:t>
      </w:r>
    </w:p>
    <w:p w14:paraId="063378F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Program Area 3  15, 56–69, 91</w:t>
      </w:r>
    </w:p>
    <w:p w14:paraId="7FB34A6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Program Area 4  15, 70–8, 91</w:t>
      </w:r>
    </w:p>
    <w:p w14:paraId="1C39581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Annual Permission Compliance Plan  37</w:t>
      </w:r>
    </w:p>
    <w:p w14:paraId="5EF6012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APS Statistical Bulletin  96</w:t>
      </w:r>
    </w:p>
    <w:p w14:paraId="1E977DA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APS Values and Code of Conduct  92</w:t>
      </w:r>
    </w:p>
    <w:p w14:paraId="34BD326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AS8001-2008 Fraud and corruption control</w:t>
      </w:r>
      <w:r w:rsidRPr="003150D5">
        <w:rPr>
          <w:rFonts w:ascii="Times New Roman" w:hAnsi="Times New Roman"/>
          <w:sz w:val="20"/>
        </w:rPr>
        <w:t xml:space="preserve">  89</w:t>
      </w:r>
    </w:p>
    <w:p w14:paraId="5942BFF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asset management  99</w:t>
      </w:r>
    </w:p>
    <w:p w14:paraId="70CAD21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Assistant Minister for Waste Reduction and Environmental Management  17, 26</w:t>
      </w:r>
    </w:p>
    <w:p w14:paraId="2FEBF15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Association of Marine Park Tourism Operators  63</w:t>
      </w:r>
    </w:p>
    <w:p w14:paraId="099656A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Audit and Risk Committee  85–8, 94</w:t>
      </w:r>
    </w:p>
    <w:p w14:paraId="6787C39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Charter of Operation  86, 88, 92</w:t>
      </w:r>
    </w:p>
    <w:p w14:paraId="5E66B5F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functions and responsibilities  88</w:t>
      </w:r>
    </w:p>
    <w:p w14:paraId="2560B81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internal audit reports  88</w:t>
      </w:r>
    </w:p>
    <w:p w14:paraId="0A8292D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meetings and attendance  87</w:t>
      </w:r>
    </w:p>
    <w:p w14:paraId="4E47DEB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members  85–7</w:t>
      </w:r>
    </w:p>
    <w:p w14:paraId="36386E3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remuneration of members  86</w:t>
      </w:r>
    </w:p>
    <w:p w14:paraId="2DEA373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Auditor-General</w:t>
      </w:r>
    </w:p>
    <w:p w14:paraId="0D54E1A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access by  100</w:t>
      </w:r>
    </w:p>
    <w:p w14:paraId="0C6228C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reports  92</w:t>
      </w:r>
    </w:p>
    <w:p w14:paraId="2CC4057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audits</w:t>
      </w:r>
    </w:p>
    <w:p w14:paraId="771324A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external  92</w:t>
      </w:r>
    </w:p>
    <w:p w14:paraId="3473481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internal  39, 88, 92</w:t>
      </w:r>
    </w:p>
    <w:p w14:paraId="45A126D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AusTender (website)  76, 100</w:t>
      </w:r>
    </w:p>
    <w:p w14:paraId="525CF94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Australia Renewable Energy Agency  114</w:t>
      </w:r>
    </w:p>
    <w:p w14:paraId="53D4D2F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Australian Border Force water patrols  49</w:t>
      </w:r>
    </w:p>
    <w:p w14:paraId="26AE3F5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Australian Geographic  63</w:t>
      </w:r>
    </w:p>
    <w:p w14:paraId="05C014B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Australian Government Agriculture Water and the Environment Portfolio  15</w:t>
      </w:r>
    </w:p>
    <w:p w14:paraId="34E787D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Australian Institute of Marine Science (AIMS)  10, 22, 24</w:t>
      </w:r>
    </w:p>
    <w:p w14:paraId="315361B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Australian National Audit Office, reports  39, 41, 92</w:t>
      </w:r>
    </w:p>
    <w:p w14:paraId="66D90AD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Australian Public Service Commission</w:t>
      </w:r>
    </w:p>
    <w:p w14:paraId="2F82A88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COVID-19 advice  95, 98</w:t>
      </w:r>
    </w:p>
    <w:p w14:paraId="4287767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State of the Service reports  96</w:t>
      </w:r>
    </w:p>
    <w:p w14:paraId="61D89B0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Authority Board  13, 16, 34, 79–84, 89, 90, 94</w:t>
      </w:r>
    </w:p>
    <w:p w14:paraId="4DBF652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meeting schedule and attendance  83–4</w:t>
      </w:r>
    </w:p>
    <w:p w14:paraId="429889A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membership  17–18, 79, 80–3</w:t>
      </w:r>
    </w:p>
    <w:p w14:paraId="70E652A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new appointments  13, 79</w:t>
      </w:r>
    </w:p>
    <w:p w14:paraId="4EFE330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responsibilities  79–80</w:t>
      </w:r>
    </w:p>
    <w:p w14:paraId="08F8635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Authority Consultative Group  94</w:t>
      </w:r>
    </w:p>
    <w:p w14:paraId="3C07EB9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16E65B7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Banks, Simon  85, 94, 97, 98</w:t>
      </w:r>
    </w:p>
    <w:p w14:paraId="1E4FF35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‘Be Reef Smart’ educational campaign  30, 56</w:t>
      </w:r>
    </w:p>
    <w:p w14:paraId="7C374E4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case study  69</w:t>
      </w:r>
    </w:p>
    <w:p w14:paraId="70C22B4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Bell, Peter  86, 86–7</w:t>
      </w:r>
    </w:p>
    <w:p w14:paraId="6402C21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biodiversity conservation  112</w:t>
      </w:r>
    </w:p>
    <w:p w14:paraId="58DDE0D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Blueprint </w:t>
      </w:r>
      <w:r w:rsidRPr="003150D5">
        <w:rPr>
          <w:rFonts w:ascii="Times New Roman" w:hAnsi="Times New Roman"/>
          <w:i/>
          <w:iCs/>
          <w:sz w:val="20"/>
        </w:rPr>
        <w:t>see</w:t>
      </w:r>
      <w:r w:rsidRPr="003150D5">
        <w:rPr>
          <w:rFonts w:ascii="Times New Roman" w:hAnsi="Times New Roman"/>
          <w:sz w:val="20"/>
        </w:rPr>
        <w:t xml:space="preserve"> Great Barrier Reef Blueprint for Resilience</w:t>
      </w:r>
    </w:p>
    <w:p w14:paraId="5306D60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Board (GBRMPA) </w:t>
      </w:r>
      <w:r w:rsidRPr="003150D5">
        <w:rPr>
          <w:rFonts w:ascii="Times New Roman" w:hAnsi="Times New Roman"/>
          <w:i/>
          <w:iCs/>
          <w:sz w:val="20"/>
        </w:rPr>
        <w:t>see</w:t>
      </w:r>
      <w:r w:rsidRPr="003150D5">
        <w:rPr>
          <w:rFonts w:ascii="Times New Roman" w:hAnsi="Times New Roman"/>
          <w:sz w:val="20"/>
        </w:rPr>
        <w:t xml:space="preserve"> Authority Board</w:t>
      </w:r>
    </w:p>
    <w:p w14:paraId="484D4FB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Brisbane office  79, 106</w:t>
      </w:r>
    </w:p>
    <w:p w14:paraId="58F7E76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business continuity  98</w:t>
      </w:r>
    </w:p>
    <w:p w14:paraId="39758F5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bycatch  63, 68</w:t>
      </w:r>
    </w:p>
    <w:p w14:paraId="6E09FC6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102449B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Cairns Area Plan of Management 1998  17</w:t>
      </w:r>
    </w:p>
    <w:p w14:paraId="5B2DC78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Cairns office  64, 79, 106</w:t>
      </w:r>
    </w:p>
    <w:p w14:paraId="064C672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Canberra office  79, 96, 106</w:t>
      </w:r>
    </w:p>
    <w:p w14:paraId="3C1E063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capability development  71</w:t>
      </w:r>
    </w:p>
    <w:p w14:paraId="66E1CEB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Capacity Building for Indigenous Rangers Strategy  18</w:t>
      </w:r>
    </w:p>
    <w:p w14:paraId="7FC40EA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capital management plans  99</w:t>
      </w:r>
    </w:p>
    <w:p w14:paraId="1F741F0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Capricorn-Bunker Group</w:t>
      </w:r>
    </w:p>
    <w:p w14:paraId="44D60B2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acoustic monitoring of seabird species nesting  72</w:t>
      </w:r>
    </w:p>
    <w:p w14:paraId="6276D44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Crown-of-thorns Starfish Control Program, case study  78</w:t>
      </w:r>
    </w:p>
    <w:p w14:paraId="03BB4E7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casual staff  20</w:t>
      </w:r>
    </w:p>
    <w:p w14:paraId="43BED3F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Chairperson  79, 80</w:t>
      </w:r>
    </w:p>
    <w:p w14:paraId="0AD5D02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Chief Executive Officer  3, 16, 17, 18, 21, 80–1</w:t>
      </w:r>
    </w:p>
    <w:p w14:paraId="479EDE2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review by  10–14</w:t>
      </w:r>
    </w:p>
    <w:p w14:paraId="34BC64C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climate change, position statement by the Authority  10, 22, 25</w:t>
      </w:r>
    </w:p>
    <w:p w14:paraId="3A737A3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coastal ecosystems  112</w:t>
      </w:r>
    </w:p>
    <w:p w14:paraId="7B23775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positions statement  25</w:t>
      </w:r>
    </w:p>
    <w:p w14:paraId="1AA6917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collaboration, with research partners  10, 15, 22, 24</w:t>
      </w:r>
    </w:p>
    <w:p w14:paraId="032726B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Comcare  94</w:t>
      </w:r>
    </w:p>
    <w:p w14:paraId="10054C4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Comcover risk management benchmarking program  88</w:t>
      </w:r>
    </w:p>
    <w:p w14:paraId="364C9ED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commercial fisheries</w:t>
      </w:r>
    </w:p>
    <w:p w14:paraId="34771E9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aerial surveillance  49, 54</w:t>
      </w:r>
    </w:p>
    <w:p w14:paraId="58DD30F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compliance  47, 49–50, 50, 54</w:t>
      </w:r>
    </w:p>
    <w:p w14:paraId="38AC50B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non-compliance  50, 54</w:t>
      </w:r>
    </w:p>
    <w:p w14:paraId="45A1664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offences  50</w:t>
      </w:r>
    </w:p>
    <w:p w14:paraId="5BDD9DE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vessel tracking  47, 49–50, 54</w:t>
      </w:r>
    </w:p>
    <w:p w14:paraId="5FFFF7F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Commonwealth Blue Charter  25</w:t>
      </w:r>
    </w:p>
    <w:p w14:paraId="79D8B66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Commonwealth offences (recreational fishing)  49</w:t>
      </w:r>
    </w:p>
    <w:p w14:paraId="09D9F73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Commonwealth Ombudsman  93</w:t>
      </w:r>
    </w:p>
    <w:p w14:paraId="09EEC1F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Commonwealth Procurement Rules  100, 101</w:t>
      </w:r>
    </w:p>
    <w:p w14:paraId="2794F72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communication activities  67</w:t>
      </w:r>
    </w:p>
    <w:p w14:paraId="18DA70C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community reef education  31, 56, 60</w:t>
      </w:r>
    </w:p>
    <w:p w14:paraId="0F2470E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community volunteers  24</w:t>
      </w:r>
    </w:p>
    <w:p w14:paraId="040D4BF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competitive tendering and contracting  100</w:t>
      </w:r>
    </w:p>
    <w:p w14:paraId="0D2896C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compliance  11, 54–5</w:t>
      </w:r>
    </w:p>
    <w:p w14:paraId="692D2BC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commercial fishing  47, 49–50, 50, 54</w:t>
      </w:r>
    </w:p>
    <w:p w14:paraId="04F5692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compliance patrol vessel days  48</w:t>
      </w:r>
    </w:p>
    <w:p w14:paraId="55D0D52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management and surveillance  46–51</w:t>
      </w:r>
    </w:p>
    <w:p w14:paraId="478E82B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Marine Park  46–9, 54</w:t>
      </w:r>
    </w:p>
    <w:p w14:paraId="4139E49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non-compliance activities  30, 38–9, 50, 51, 54</w:t>
      </w:r>
    </w:p>
    <w:p w14:paraId="6502AE6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offences  48</w:t>
      </w:r>
    </w:p>
    <w:p w14:paraId="32EA48F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permissions  37–9, 42, 49</w:t>
      </w:r>
    </w:p>
    <w:p w14:paraId="60FDFC8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recreational fishing  50–1</w:t>
      </w:r>
    </w:p>
    <w:p w14:paraId="0ACCB35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recreational use and fishing  48</w:t>
      </w:r>
    </w:p>
    <w:p w14:paraId="6A09A9B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Joint Field Management Program  11, 29, 46–9</w:t>
      </w:r>
    </w:p>
    <w:p w14:paraId="0FC17EE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surveillance  45, 48, 54</w:t>
      </w:r>
    </w:p>
    <w:p w14:paraId="0D2ECD4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zoning  50–1</w:t>
      </w:r>
    </w:p>
    <w:p w14:paraId="5784B57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conservation actions and outcomes  70, 72, 76–8</w:t>
      </w:r>
    </w:p>
    <w:p w14:paraId="193360D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consultancy services  100</w:t>
      </w:r>
    </w:p>
    <w:p w14:paraId="6315F4A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contracts  100</w:t>
      </w:r>
    </w:p>
    <w:p w14:paraId="5C58D7B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coral bleaching  10, 70</w:t>
      </w:r>
    </w:p>
    <w:p w14:paraId="5758177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coral bommies restoration project, Manta Ray Bay  70, 76</w:t>
      </w:r>
    </w:p>
    <w:p w14:paraId="698817F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coral monitoring  24</w:t>
      </w:r>
    </w:p>
    <w:p w14:paraId="250CA81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coral nurseries  32</w:t>
      </w:r>
    </w:p>
    <w:p w14:paraId="71984A4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Coral Reef Fin Fish Fishery  50</w:t>
      </w:r>
    </w:p>
    <w:p w14:paraId="7A663EC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coral reefs, protection from crown-of-thorns starfish  70, 73</w:t>
      </w:r>
    </w:p>
    <w:p w14:paraId="3F84943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coral restoration  70, 76</w:t>
      </w:r>
    </w:p>
    <w:p w14:paraId="5C37F0E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corporate governance  13, 79–93</w:t>
      </w:r>
    </w:p>
    <w:p w14:paraId="6921BAB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advisory committees </w:t>
      </w:r>
      <w:r w:rsidRPr="003150D5">
        <w:rPr>
          <w:rFonts w:ascii="Times New Roman" w:hAnsi="Times New Roman"/>
          <w:i/>
          <w:iCs/>
          <w:sz w:val="20"/>
        </w:rPr>
        <w:t>see</w:t>
      </w:r>
      <w:r w:rsidRPr="003150D5">
        <w:rPr>
          <w:rFonts w:ascii="Times New Roman" w:hAnsi="Times New Roman"/>
          <w:sz w:val="20"/>
        </w:rPr>
        <w:t xml:space="preserve"> advisory committees</w:t>
      </w:r>
    </w:p>
    <w:p w14:paraId="4E04CE6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annual operating plan  92</w:t>
      </w:r>
    </w:p>
    <w:p w14:paraId="2970248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Audit and Risk Committee  85–8, 94</w:t>
      </w:r>
    </w:p>
    <w:p w14:paraId="4E3655B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Authority Board  34, 79–84, 89, 90</w:t>
      </w:r>
    </w:p>
    <w:p w14:paraId="15822A7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corporate and operational plans  90–1</w:t>
      </w:r>
    </w:p>
    <w:p w14:paraId="3DA2DAF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ethical standards  92</w:t>
      </w:r>
    </w:p>
    <w:p w14:paraId="2BB5F14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Executive Management Group  17, 20, 84–5, 94, 95</w:t>
      </w:r>
    </w:p>
    <w:p w14:paraId="7DF5B3D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independent review  79</w:t>
      </w:r>
    </w:p>
    <w:p w14:paraId="5602104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purchasing  99–101</w:t>
      </w:r>
    </w:p>
    <w:p w14:paraId="283782A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risk management  88–9</w:t>
      </w:r>
    </w:p>
    <w:p w14:paraId="749D35F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Service Charter 2020–2024  92</w:t>
      </w:r>
    </w:p>
    <w:p w14:paraId="4E2BF5A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Corporate Plan 2019–20  9, 15, 21, 23, 30, 37, 44, 46, 57, 71, 92</w:t>
      </w:r>
    </w:p>
    <w:p w14:paraId="077C1F6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Corporate Services (branch)  16, 20, 79, 85</w:t>
      </w:r>
    </w:p>
    <w:p w14:paraId="3FCD5F1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Cost Recovery Implementation Statement  43</w:t>
      </w:r>
    </w:p>
    <w:p w14:paraId="44C53FA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COVID-19 pandemic</w:t>
      </w:r>
    </w:p>
    <w:p w14:paraId="5E26FA9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additional operational appropriation due to  18, 19</w:t>
      </w:r>
    </w:p>
    <w:p w14:paraId="18699EA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financial relief for EMC  13, 30, 32, 41, 68</w:t>
      </w:r>
    </w:p>
    <w:p w14:paraId="26F7131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impact on Authority and its activities  10, 13, 44, 45, 54, 56, 59, 68, 89, 95, 98, 101, 114</w:t>
      </w:r>
    </w:p>
    <w:p w14:paraId="6FA3AD8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impact on ICRI activities  25</w:t>
      </w:r>
    </w:p>
    <w:p w14:paraId="7544BD8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impact on Reef HQ Aquarium  56, 57, 60, 95, 99</w:t>
      </w:r>
    </w:p>
    <w:p w14:paraId="6928BC5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impact on Reef Joint Field Management Program  47, 48</w:t>
      </w:r>
    </w:p>
    <w:p w14:paraId="5ACE21A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impact on tourism industry  10, 68, 73</w:t>
      </w:r>
    </w:p>
    <w:p w14:paraId="30EE11E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and issuance of FANs by email (</w:t>
      </w:r>
      <w:r w:rsidRPr="003150D5">
        <w:rPr>
          <w:rFonts w:ascii="Times New Roman" w:hAnsi="Times New Roman"/>
          <w:i/>
          <w:iCs/>
          <w:sz w:val="20"/>
        </w:rPr>
        <w:t>Native Title Act 1993</w:t>
      </w:r>
      <w:r w:rsidRPr="003150D5">
        <w:rPr>
          <w:rFonts w:ascii="Times New Roman" w:hAnsi="Times New Roman"/>
          <w:sz w:val="20"/>
        </w:rPr>
        <w:t>) (Cth)  31–2</w:t>
      </w:r>
    </w:p>
    <w:p w14:paraId="3830DB8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response to assist permit holders and stakeholders  13, 30, 32–3, 54</w:t>
      </w:r>
    </w:p>
    <w:p w14:paraId="4561938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Craik, Wendy  79</w:t>
      </w:r>
    </w:p>
    <w:p w14:paraId="4B651CD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Crowe Australasia  92</w:t>
      </w:r>
    </w:p>
    <w:p w14:paraId="011182C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Crown-of-thorns Starfish Control Program  11–12, 18, 26, 40, 70, 73–5</w:t>
      </w:r>
    </w:p>
    <w:p w14:paraId="17D22DF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Capricorn Bunker Group, case study  78</w:t>
      </w:r>
    </w:p>
    <w:p w14:paraId="7539F5E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collaboration with NESP  73, 74, 78</w:t>
      </w:r>
    </w:p>
    <w:p w14:paraId="4B9BABD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collaboration with RJFMP  70, 74, 78</w:t>
      </w:r>
    </w:p>
    <w:p w14:paraId="2E1B742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cull dive teams  12, 74</w:t>
      </w:r>
    </w:p>
    <w:p w14:paraId="6E42CB7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desktop audits  37</w:t>
      </w:r>
    </w:p>
    <w:p w14:paraId="1385486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funding  12, 19</w:t>
      </w:r>
    </w:p>
    <w:p w14:paraId="7B37C16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achievements  73–4</w:t>
      </w:r>
    </w:p>
    <w:p w14:paraId="2504784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location of high value reefs managed by  74, 75</w:t>
      </w:r>
    </w:p>
    <w:p w14:paraId="3786CAB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new methods for surveillance and control  74</w:t>
      </w:r>
    </w:p>
    <w:p w14:paraId="491B3AD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outbreaks  73</w:t>
      </w:r>
    </w:p>
    <w:p w14:paraId="34AD806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outcomes of control programs  12, 74, 75</w:t>
      </w:r>
    </w:p>
    <w:p w14:paraId="7F23ECF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protection of coral from impacts on high value reefs  70, 73</w:t>
      </w:r>
    </w:p>
    <w:p w14:paraId="2047DCF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science-based approach to control  73, 74, 78</w:t>
      </w:r>
    </w:p>
    <w:p w14:paraId="7FF4999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surveillance  74</w:t>
      </w:r>
    </w:p>
    <w:p w14:paraId="65B60A7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surveys  74</w:t>
      </w:r>
    </w:p>
    <w:p w14:paraId="13BCE0A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vessels to control outbreaks  12, 73, 74</w:t>
      </w:r>
    </w:p>
    <w:p w14:paraId="5002796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Crown-of-thorns Starfish Response Project  70, 74</w:t>
      </w:r>
    </w:p>
    <w:p w14:paraId="09F9048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Crown-of-thorns Starfish Strategic Management Framework</w:t>
      </w:r>
      <w:r w:rsidRPr="003150D5">
        <w:rPr>
          <w:rFonts w:ascii="Times New Roman" w:hAnsi="Times New Roman"/>
          <w:sz w:val="20"/>
        </w:rPr>
        <w:t xml:space="preserve">  12, 70, 74</w:t>
      </w:r>
    </w:p>
    <w:p w14:paraId="312F257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CSIRO  10, 22, 24</w:t>
      </w:r>
    </w:p>
    <w:p w14:paraId="78BCA36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77D4FB6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Daydream Island, fabricated reef frames  36</w:t>
      </w:r>
    </w:p>
    <w:p w14:paraId="40BDBB1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defence activities, management  43</w:t>
      </w:r>
    </w:p>
    <w:p w14:paraId="49BF5A5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delegations (purchasing)  99–100</w:t>
      </w:r>
    </w:p>
    <w:p w14:paraId="4CFA890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Department of Agriculture, Water and the Environment  12, 18, 43, 79</w:t>
      </w:r>
    </w:p>
    <w:p w14:paraId="426803A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agency relationship with  26, 79, 111</w:t>
      </w:r>
    </w:p>
    <w:p w14:paraId="2B60C7E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coordination between EPBC Act and Marine Park Act  43–4</w:t>
      </w:r>
    </w:p>
    <w:p w14:paraId="3AE2BA0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COVID-19 advice  95</w:t>
      </w:r>
    </w:p>
    <w:p w14:paraId="2707336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memorandum of understanding  43–4</w:t>
      </w:r>
    </w:p>
    <w:p w14:paraId="5A4AB06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risk to species of conservation concern (SOCC)  63, 68</w:t>
      </w:r>
    </w:p>
    <w:p w14:paraId="7E5D768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Department of Defence  43</w:t>
      </w:r>
    </w:p>
    <w:p w14:paraId="62989AC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memorandum of understanding  43</w:t>
      </w:r>
    </w:p>
    <w:p w14:paraId="137631F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Department of the Environment and Energy, Portfolio Budget Statements 2019–20  9, 23, 30, 57, 71</w:t>
      </w:r>
    </w:p>
    <w:p w14:paraId="38668AC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Department of Finance  99, 101</w:t>
      </w:r>
    </w:p>
    <w:p w14:paraId="50E6857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Department of Foreign Affairs and Trade  18, 27</w:t>
      </w:r>
    </w:p>
    <w:p w14:paraId="369A7D7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Department of Health, COVID-19 advice  95, 98</w:t>
      </w:r>
    </w:p>
    <w:p w14:paraId="5FCC45A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Department of Prime Minister and Cabinet  18</w:t>
      </w:r>
    </w:p>
    <w:p w14:paraId="3A97ED9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digital communication highlights  68</w:t>
      </w:r>
    </w:p>
    <w:p w14:paraId="71823A8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disability action plan  95</w:t>
      </w:r>
    </w:p>
    <w:p w14:paraId="2C0C3F3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Douglas Shoal Remediation Project  70, 76</w:t>
      </w:r>
    </w:p>
    <w:p w14:paraId="6CE2B3B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dredging permits  33, 35</w:t>
      </w:r>
    </w:p>
    <w:p w14:paraId="50165CC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drones  72, 73</w:t>
      </w:r>
    </w:p>
    <w:p w14:paraId="04F2601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Drupella</w:t>
      </w:r>
      <w:r w:rsidRPr="003150D5">
        <w:rPr>
          <w:rFonts w:ascii="Times New Roman" w:hAnsi="Times New Roman"/>
          <w:sz w:val="20"/>
        </w:rPr>
        <w:t xml:space="preserve"> species control  40</w:t>
      </w:r>
    </w:p>
    <w:p w14:paraId="615C25D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2725B09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East Coast Inshore Fin Fish Fishery  68</w:t>
      </w:r>
    </w:p>
    <w:p w14:paraId="6BF506E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ECO Certification  114</w:t>
      </w:r>
    </w:p>
    <w:p w14:paraId="321752B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ecologically sustainable development and environmental performance  111</w:t>
      </w:r>
    </w:p>
    <w:p w14:paraId="43CC2AB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effect of the organisation’s activities on the environment  113</w:t>
      </w:r>
    </w:p>
    <w:p w14:paraId="0A9077B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how the activities of the organisaation and the administration of legislation by the organisation accord with the principles of ecologically sustainable development  111–12</w:t>
      </w:r>
    </w:p>
    <w:p w14:paraId="634D864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how the outcomes specified in a relevant Appropriations Act contribute to ESD  113</w:t>
      </w:r>
    </w:p>
    <w:p w14:paraId="3024AFE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measures being taken by the organisation to minimise the impact of its activities on the environment  113–14</w:t>
      </w:r>
    </w:p>
    <w:p w14:paraId="0A7DED0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mechanisms for reviewing and increasing the effectiveness of these measures  115</w:t>
      </w:r>
    </w:p>
    <w:p w14:paraId="1BFB7F9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ecosystem resilience, draft Intervention policy  11, 29–30, 46, 49, 70, 73</w:t>
      </w:r>
    </w:p>
    <w:p w14:paraId="1A5A670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Ecotourism Australia  114</w:t>
      </w:r>
    </w:p>
    <w:p w14:paraId="192E25B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education programs  11, 13–14, 68</w:t>
      </w:r>
    </w:p>
    <w:p w14:paraId="1A6AD37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‘Be Reef Smart’  30, 56, 69</w:t>
      </w:r>
    </w:p>
    <w:p w14:paraId="0F3EAC0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community reef education  30, 56, 60</w:t>
      </w:r>
    </w:p>
    <w:p w14:paraId="725B87A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formal reef education  56, 60</w:t>
      </w:r>
    </w:p>
    <w:p w14:paraId="3C6FE11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outreach reef education  51, 54, 56, 61–2, 68, 112</w:t>
      </w:r>
    </w:p>
    <w:p w14:paraId="2B1B1DE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‘Protect Your Patch’ campaign  51, 56, 64, 72</w:t>
      </w:r>
    </w:p>
    <w:p w14:paraId="4A55F12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Discovery Course  49, 57, 62</w:t>
      </w:r>
    </w:p>
    <w:p w14:paraId="5E10D8F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zoning education  50–1, 54, 62, 109</w:t>
      </w:r>
    </w:p>
    <w:p w14:paraId="475FF18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Reef Guardian Schools program; stewardship</w:t>
      </w:r>
    </w:p>
    <w:p w14:paraId="46C2205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Education, Stewardship, and Partnership Program  18</w:t>
      </w:r>
    </w:p>
    <w:p w14:paraId="2060527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EduTourism (educational tourism)  56, 60–1</w:t>
      </w:r>
    </w:p>
    <w:p w14:paraId="2A48B8C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Elliot, Bruce  17, 97</w:t>
      </w:r>
    </w:p>
    <w:p w14:paraId="42E4CB4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employee assistance program  94</w:t>
      </w:r>
    </w:p>
    <w:p w14:paraId="5E577D1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employees </w:t>
      </w:r>
      <w:r w:rsidRPr="003150D5">
        <w:rPr>
          <w:rFonts w:ascii="Times New Roman" w:hAnsi="Times New Roman"/>
          <w:i/>
          <w:iCs/>
          <w:sz w:val="20"/>
        </w:rPr>
        <w:t>see</w:t>
      </w:r>
      <w:r w:rsidRPr="003150D5">
        <w:rPr>
          <w:rFonts w:ascii="Times New Roman" w:hAnsi="Times New Roman"/>
          <w:sz w:val="20"/>
        </w:rPr>
        <w:t xml:space="preserve"> staff</w:t>
      </w:r>
    </w:p>
    <w:p w14:paraId="5D65F54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employment agreements  92, 96–8</w:t>
      </w:r>
    </w:p>
    <w:p w14:paraId="2B807C0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energy efficiency  113–14, 115</w:t>
      </w:r>
    </w:p>
    <w:p w14:paraId="7B23692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enforcement  29</w:t>
      </w:r>
    </w:p>
    <w:p w14:paraId="18857E4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Enterprise Agreement 2018–2021  92, 96</w:t>
      </w:r>
    </w:p>
    <w:p w14:paraId="544AD29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Entsch, Hon Warren  17, 26</w:t>
      </w:r>
    </w:p>
    <w:p w14:paraId="557DF8C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Environment Protection and Biodiversity Conservation Act 1999</w:t>
      </w:r>
      <w:r w:rsidRPr="003150D5">
        <w:rPr>
          <w:rFonts w:ascii="Times New Roman" w:hAnsi="Times New Roman"/>
          <w:sz w:val="20"/>
        </w:rPr>
        <w:t xml:space="preserve">  34, 111</w:t>
      </w:r>
    </w:p>
    <w:p w14:paraId="5CBD787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coordination with Marine Park Act  43–4</w:t>
      </w:r>
    </w:p>
    <w:p w14:paraId="6BC2E0A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Environment Protection (Sea Dumping) Act 1981</w:t>
      </w:r>
      <w:r w:rsidRPr="003150D5">
        <w:rPr>
          <w:rFonts w:ascii="Times New Roman" w:hAnsi="Times New Roman"/>
          <w:sz w:val="20"/>
        </w:rPr>
        <w:t xml:space="preserve">  31, 36</w:t>
      </w:r>
    </w:p>
    <w:p w14:paraId="2E30E00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environmental management charge  30, 37, 41–2, 54</w:t>
      </w:r>
    </w:p>
    <w:p w14:paraId="240E338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administrative actions for non-compliance  41–2</w:t>
      </w:r>
    </w:p>
    <w:p w14:paraId="4FDC49A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financial relief in response to COVID-19 pandemic  13, 30, 32, 41, 68</w:t>
      </w:r>
    </w:p>
    <w:p w14:paraId="5101F2D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location data use  45</w:t>
      </w:r>
    </w:p>
    <w:p w14:paraId="52CF03C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environmental performance  113–15</w:t>
      </w:r>
    </w:p>
    <w:p w14:paraId="6AD05D3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environmental site supervision  37</w:t>
      </w:r>
    </w:p>
    <w:p w14:paraId="569570E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environmental spills  70, 71, 76</w:t>
      </w:r>
    </w:p>
    <w:p w14:paraId="3E19516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ethical standards  92</w:t>
      </w:r>
    </w:p>
    <w:p w14:paraId="6C55473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Evans, Hon Trevor  17, 26</w:t>
      </w:r>
    </w:p>
    <w:p w14:paraId="1E9AF96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Executive Management Group  17, 20, 84–5, 94</w:t>
      </w:r>
    </w:p>
    <w:p w14:paraId="3A5EC33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remuneration  96, 97, 108</w:t>
      </w:r>
    </w:p>
    <w:p w14:paraId="6073731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response to COVID-19 pandemic  95</w:t>
      </w:r>
    </w:p>
    <w:p w14:paraId="4813F57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exempt contracts  100</w:t>
      </w:r>
    </w:p>
    <w:p w14:paraId="40BD304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expenses  19</w:t>
      </w:r>
    </w:p>
    <w:p w14:paraId="34F1B6E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for Outcome 1  104</w:t>
      </w:r>
    </w:p>
    <w:p w14:paraId="3803CFE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external audit  92</w:t>
      </w:r>
    </w:p>
    <w:p w14:paraId="054CC6E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external scrutiny  92–3</w:t>
      </w:r>
    </w:p>
    <w:p w14:paraId="6D76BBB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Eye on the Reef  63, 63–4, 112</w:t>
      </w:r>
    </w:p>
    <w:p w14:paraId="7F0D5A9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number of records of protected species  63–4</w:t>
      </w:r>
    </w:p>
    <w:p w14:paraId="3E59225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Rapid Monitoring  64</w:t>
      </w:r>
    </w:p>
    <w:p w14:paraId="7C87CC4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Health and Impact Surveys  64</w:t>
      </w:r>
    </w:p>
    <w:p w14:paraId="00B3D99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Sightings Network  64, 112</w:t>
      </w:r>
    </w:p>
    <w:p w14:paraId="0EAF58F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survey and record data  63–4</w:t>
      </w:r>
    </w:p>
    <w:p w14:paraId="77F5A14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Tourism Weekly Monitoring  64</w:t>
      </w:r>
    </w:p>
    <w:p w14:paraId="2539DF9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training workshops  61</w:t>
      </w:r>
    </w:p>
    <w:p w14:paraId="3842EF7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zoning app campaign  51, 54, 56, 62, 109</w:t>
      </w:r>
    </w:p>
    <w:p w14:paraId="7AEA1CC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p>
    <w:p w14:paraId="025F932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Facebook  61, 63, 109</w:t>
      </w:r>
    </w:p>
    <w:p w14:paraId="279D1F4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Federal Court of Australia, applications before  36–7</w:t>
      </w:r>
    </w:p>
    <w:p w14:paraId="51C6A88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feral goat eradication</w:t>
      </w:r>
    </w:p>
    <w:p w14:paraId="4D3C7F4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motion-detection cameras and drones use  72</w:t>
      </w:r>
    </w:p>
    <w:p w14:paraId="24EB11F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St Bees Island  70, 77</w:t>
      </w:r>
    </w:p>
    <w:p w14:paraId="691D2EC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Field Management Compliance Unit  49</w:t>
      </w:r>
    </w:p>
    <w:p w14:paraId="1F97B64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field reporting system </w:t>
      </w:r>
      <w:r w:rsidRPr="003150D5">
        <w:rPr>
          <w:rFonts w:ascii="Times New Roman" w:hAnsi="Times New Roman"/>
          <w:i/>
          <w:iCs/>
          <w:sz w:val="20"/>
        </w:rPr>
        <w:t>see</w:t>
      </w:r>
      <w:r w:rsidRPr="003150D5">
        <w:rPr>
          <w:rFonts w:ascii="Times New Roman" w:hAnsi="Times New Roman"/>
          <w:sz w:val="20"/>
        </w:rPr>
        <w:t xml:space="preserve"> Reef Joint Field Management Program</w:t>
      </w:r>
    </w:p>
    <w:p w14:paraId="1A376CB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finances overview  18–19</w:t>
      </w:r>
    </w:p>
    <w:p w14:paraId="5B51D26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financial statements</w:t>
      </w:r>
    </w:p>
    <w:p w14:paraId="6D01051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GBRMPA  102</w:t>
      </w:r>
    </w:p>
    <w:p w14:paraId="5B2E31F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Joint Field Management Program  119</w:t>
      </w:r>
    </w:p>
    <w:p w14:paraId="16403B2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fisheries</w:t>
      </w:r>
    </w:p>
    <w:p w14:paraId="392B3B1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commercial  49–50, 54</w:t>
      </w:r>
    </w:p>
    <w:p w14:paraId="4A87947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sustainable  48, 59, 64</w:t>
      </w:r>
    </w:p>
    <w:p w14:paraId="4E5847C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recreational fishing</w:t>
      </w:r>
    </w:p>
    <w:p w14:paraId="2BC6FC0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Flying Fish V</w:t>
      </w:r>
      <w:r w:rsidRPr="003150D5">
        <w:rPr>
          <w:rFonts w:ascii="Times New Roman" w:hAnsi="Times New Roman"/>
          <w:sz w:val="20"/>
        </w:rPr>
        <w:t xml:space="preserve"> (vessel)  78</w:t>
      </w:r>
    </w:p>
    <w:p w14:paraId="0BC07F9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formal reef education  56</w:t>
      </w:r>
    </w:p>
    <w:p w14:paraId="72EBFA9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Fraser, Duane  82–3, 84, 97</w:t>
      </w:r>
    </w:p>
    <w:p w14:paraId="61F9E6F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fraud control  3, 89</w:t>
      </w:r>
    </w:p>
    <w:p w14:paraId="4B1EB03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Fraud Control Policy and Plan  89</w:t>
      </w:r>
    </w:p>
    <w:p w14:paraId="735A9B3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Fraud Incident Investigation Policy  89</w:t>
      </w:r>
    </w:p>
    <w:p w14:paraId="7602B05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Freedom of Information</w:t>
      </w:r>
    </w:p>
    <w:p w14:paraId="60345F4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operations  110</w:t>
      </w:r>
    </w:p>
    <w:p w14:paraId="54375CD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requests  110</w:t>
      </w:r>
    </w:p>
    <w:p w14:paraId="6AF1733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Freedom of Information Act 1982</w:t>
      </w:r>
      <w:r w:rsidRPr="003150D5">
        <w:rPr>
          <w:rFonts w:ascii="Times New Roman" w:hAnsi="Times New Roman"/>
          <w:sz w:val="20"/>
        </w:rPr>
        <w:t xml:space="preserve">  110</w:t>
      </w:r>
    </w:p>
    <w:p w14:paraId="4BDE711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Future Leader Eco Challenges  59</w:t>
      </w:r>
    </w:p>
    <w:p w14:paraId="2FA4F39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6621D43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General Manager, Corporate Services  16, 20</w:t>
      </w:r>
    </w:p>
    <w:p w14:paraId="3AD69B6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General Manager, Reef Protection  16, 20, 84, 98</w:t>
      </w:r>
    </w:p>
    <w:p w14:paraId="561436A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General Manager, Reef Strategy  16, 20, 85</w:t>
      </w:r>
    </w:p>
    <w:p w14:paraId="6080762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Girringun TUMRA Region  53</w:t>
      </w:r>
    </w:p>
    <w:p w14:paraId="3B41DB2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Glaciem Cooling Technologies Pty Ltd  114</w:t>
      </w:r>
    </w:p>
    <w:p w14:paraId="68818CA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Gladstone area, outreach education  51, 54, 56, 62, 109</w:t>
      </w:r>
    </w:p>
    <w:p w14:paraId="4CFEF8C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Gladstone office  79, 106</w:t>
      </w:r>
    </w:p>
    <w:p w14:paraId="6C9AD70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global greenhouse gas emissions  10, 25</w:t>
      </w:r>
    </w:p>
    <w:p w14:paraId="0B377D7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glossary  122</w:t>
      </w:r>
    </w:p>
    <w:p w14:paraId="6AD3E22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governance review of the Authority  79</w:t>
      </w:r>
    </w:p>
    <w:p w14:paraId="5D98531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implementation of recommendations  79</w:t>
      </w:r>
    </w:p>
    <w:p w14:paraId="37B8F16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grant programs  65, 101</w:t>
      </w:r>
    </w:p>
    <w:p w14:paraId="4D10BD0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112</w:t>
      </w:r>
    </w:p>
    <w:p w14:paraId="1631790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general reference map  4</w:t>
      </w:r>
    </w:p>
    <w:p w14:paraId="02FC210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Blueprint for Resilience  26, 29, 48, 72, 73, 90, 91</w:t>
      </w:r>
    </w:p>
    <w:p w14:paraId="1D8C31E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Coast Marine Park  15</w:t>
      </w:r>
    </w:p>
    <w:p w14:paraId="266370B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(Declaration of Amalgamated Marine Park Area) Proclamation 2004  17</w:t>
      </w:r>
    </w:p>
    <w:p w14:paraId="4FE9033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Foundation</w:t>
      </w:r>
    </w:p>
    <w:p w14:paraId="392E095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co-hosts ‘Managing for Resilience’ workshop  27</w:t>
      </w:r>
    </w:p>
    <w:p w14:paraId="362806D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funds Crown-of-thorns Starfish Control Program  12, 19</w:t>
      </w:r>
    </w:p>
    <w:p w14:paraId="389B82E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funds Reef Restoration and Adaptation Program  11, 73</w:t>
      </w:r>
    </w:p>
    <w:p w14:paraId="40FAC4F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Local Action Community Reef Protection Grants  65</w:t>
      </w:r>
    </w:p>
    <w:p w14:paraId="6F63362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Islands Initiative funding  77</w:t>
      </w:r>
    </w:p>
    <w:p w14:paraId="4C20A09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Trust Partnership with  19, 26, 60, 72, 73</w:t>
      </w:r>
    </w:p>
    <w:p w14:paraId="1ABDFD4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Great Barrier Reef Intergovernmental Agreement 2015</w:t>
      </w:r>
      <w:r w:rsidRPr="003150D5">
        <w:rPr>
          <w:rFonts w:ascii="Times New Roman" w:hAnsi="Times New Roman"/>
          <w:sz w:val="20"/>
        </w:rPr>
        <w:t xml:space="preserve">  45</w:t>
      </w:r>
    </w:p>
    <w:p w14:paraId="05AB462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Great Barrier Reef Joint Field Management Program </w:t>
      </w:r>
      <w:r w:rsidRPr="003150D5">
        <w:rPr>
          <w:rFonts w:ascii="Times New Roman" w:hAnsi="Times New Roman"/>
          <w:i/>
          <w:iCs/>
          <w:sz w:val="20"/>
        </w:rPr>
        <w:t>see</w:t>
      </w:r>
      <w:r w:rsidRPr="003150D5">
        <w:rPr>
          <w:rFonts w:ascii="Times New Roman" w:hAnsi="Times New Roman"/>
          <w:sz w:val="20"/>
        </w:rPr>
        <w:t xml:space="preserve"> Reef Joint Field Management Program</w:t>
      </w:r>
    </w:p>
    <w:p w14:paraId="16AEC4B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Marine Park  4, 46</w:t>
      </w:r>
    </w:p>
    <w:p w14:paraId="49BE9BE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management  113</w:t>
      </w:r>
    </w:p>
    <w:p w14:paraId="3070599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understanding Reef resilience  24, 26, 72–3</w:t>
      </w:r>
    </w:p>
    <w:p w14:paraId="612AD4A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Great Barrier Reef Marine Park Act 1975</w:t>
      </w:r>
      <w:r w:rsidRPr="003150D5">
        <w:rPr>
          <w:rFonts w:ascii="Times New Roman" w:hAnsi="Times New Roman"/>
          <w:sz w:val="20"/>
        </w:rPr>
        <w:t xml:space="preserve">  3, 15, 17, 31, 79, 89, 91, 111</w:t>
      </w:r>
    </w:p>
    <w:p w14:paraId="432D8EE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amendments to  18, 44</w:t>
      </w:r>
    </w:p>
    <w:p w14:paraId="45CFBAD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coordination with EPBC Act  43–4</w:t>
      </w:r>
    </w:p>
    <w:p w14:paraId="4D3E8C5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Marine Park Authority  15–20</w:t>
      </w:r>
    </w:p>
    <w:p w14:paraId="7399AF3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Accountable Authority  17, 18, 21, 100</w:t>
      </w:r>
    </w:p>
    <w:p w14:paraId="69E43FE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advisory committees </w:t>
      </w:r>
      <w:r w:rsidRPr="003150D5">
        <w:rPr>
          <w:rFonts w:ascii="Times New Roman" w:hAnsi="Times New Roman"/>
          <w:i/>
          <w:iCs/>
          <w:sz w:val="20"/>
        </w:rPr>
        <w:t>see</w:t>
      </w:r>
      <w:r w:rsidRPr="003150D5">
        <w:rPr>
          <w:rFonts w:ascii="Times New Roman" w:hAnsi="Times New Roman"/>
          <w:sz w:val="20"/>
        </w:rPr>
        <w:t xml:space="preserve"> advisory committees</w:t>
      </w:r>
    </w:p>
    <w:p w14:paraId="74754AA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annual operating plan  92</w:t>
      </w:r>
    </w:p>
    <w:p w14:paraId="52BEB80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Audit and Risk Committee  85–8, 92</w:t>
      </w:r>
    </w:p>
    <w:p w14:paraId="79A77F1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Authority Board  16, 17–18, 34, 79–84, 89, 94</w:t>
      </w:r>
    </w:p>
    <w:p w14:paraId="29C3BAA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Chief Executive Officer’s review  10–14</w:t>
      </w:r>
    </w:p>
    <w:p w14:paraId="54DC40C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corporate governance  79–93</w:t>
      </w:r>
    </w:p>
    <w:p w14:paraId="20AD0CC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corporate and operational plans  90–1</w:t>
      </w:r>
    </w:p>
    <w:p w14:paraId="29CFC78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Corporate Plan 2019–20  9, 15, 21, 23, 30, 37, 44, 46, 57, 71, 92</w:t>
      </w:r>
    </w:p>
    <w:p w14:paraId="2327018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Executive Management Group  17, 20, 84–5, 94, 95</w:t>
      </w:r>
    </w:p>
    <w:p w14:paraId="2A717BD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independent review  79</w:t>
      </w:r>
    </w:p>
    <w:p w14:paraId="5EA7E57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legislative framework  17–18</w:t>
      </w:r>
    </w:p>
    <w:p w14:paraId="6A1B706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Marine Park management  113</w:t>
      </w:r>
    </w:p>
    <w:p w14:paraId="39B32B2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organisational structure  16</w:t>
      </w:r>
    </w:p>
    <w:p w14:paraId="298A6E6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outcome and program areas  15, 91–2</w:t>
      </w:r>
    </w:p>
    <w:p w14:paraId="3EBB127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overview  15–20</w:t>
      </w:r>
    </w:p>
    <w:p w14:paraId="29C0CC1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purpose, goals and approaches  15</w:t>
      </w:r>
    </w:p>
    <w:p w14:paraId="6461FB7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responsible Ministers  3, 15, 17</w:t>
      </w:r>
    </w:p>
    <w:p w14:paraId="1DF9337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Service Charter 2020–2024  92</w:t>
      </w:r>
    </w:p>
    <w:p w14:paraId="7C3916C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Great Barrier Reef Marine Park Authority Enterprise Agreement 2018–2021</w:t>
      </w:r>
      <w:r w:rsidRPr="003150D5">
        <w:rPr>
          <w:rFonts w:ascii="Times New Roman" w:hAnsi="Times New Roman"/>
          <w:sz w:val="20"/>
        </w:rPr>
        <w:t xml:space="preserve">  92, 96</w:t>
      </w:r>
    </w:p>
    <w:p w14:paraId="352BBE5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Great Barrier Reef Marine Park (Environmental Management Charge – Excise) Act 1993</w:t>
      </w:r>
      <w:r w:rsidRPr="003150D5">
        <w:rPr>
          <w:rFonts w:ascii="Times New Roman" w:hAnsi="Times New Roman"/>
          <w:sz w:val="20"/>
        </w:rPr>
        <w:t xml:space="preserve">  17, 31</w:t>
      </w:r>
    </w:p>
    <w:p w14:paraId="6A32C92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Great Barrier Reef Marine Park (Environmental Management Charge – General) Act 1993</w:t>
      </w:r>
      <w:r w:rsidRPr="003150D5">
        <w:rPr>
          <w:rFonts w:ascii="Times New Roman" w:hAnsi="Times New Roman"/>
          <w:sz w:val="20"/>
        </w:rPr>
        <w:t xml:space="preserve">  17, 31</w:t>
      </w:r>
    </w:p>
    <w:p w14:paraId="395CC9E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Marine Park Regulations 1983 and 2019  17, 18, 31, 32, 33, 44</w:t>
      </w:r>
    </w:p>
    <w:p w14:paraId="37BB1EE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Great Barrier Reef Marine Park Zoning Plan 2003</w:t>
      </w:r>
      <w:r w:rsidRPr="003150D5">
        <w:rPr>
          <w:rFonts w:ascii="Times New Roman" w:hAnsi="Times New Roman"/>
          <w:sz w:val="20"/>
        </w:rPr>
        <w:t xml:space="preserve">  17, 29, 31, 36, 43, 46</w:t>
      </w:r>
    </w:p>
    <w:p w14:paraId="209D584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National Education Centre, funding from  18</w:t>
      </w:r>
    </w:p>
    <w:p w14:paraId="4F50D69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Great Barrier Reef Outlook Report 2019</w:t>
      </w:r>
      <w:r w:rsidRPr="003150D5">
        <w:rPr>
          <w:rFonts w:ascii="Times New Roman" w:hAnsi="Times New Roman"/>
          <w:sz w:val="20"/>
        </w:rPr>
        <w:t xml:space="preserve"> </w:t>
      </w:r>
      <w:r w:rsidRPr="003150D5">
        <w:rPr>
          <w:rFonts w:ascii="Times New Roman" w:hAnsi="Times New Roman"/>
          <w:i/>
          <w:iCs/>
          <w:sz w:val="20"/>
        </w:rPr>
        <w:t>see</w:t>
      </w:r>
      <w:r w:rsidRPr="003150D5">
        <w:rPr>
          <w:rFonts w:ascii="Times New Roman" w:hAnsi="Times New Roman"/>
          <w:sz w:val="20"/>
        </w:rPr>
        <w:t xml:space="preserve"> </w:t>
      </w:r>
      <w:r w:rsidRPr="003150D5">
        <w:rPr>
          <w:rFonts w:ascii="Times New Roman" w:hAnsi="Times New Roman"/>
          <w:i/>
          <w:iCs/>
          <w:sz w:val="20"/>
        </w:rPr>
        <w:t>Outlook Report 2019</w:t>
      </w:r>
    </w:p>
    <w:p w14:paraId="6B45322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Region, map  4</w:t>
      </w:r>
    </w:p>
    <w:p w14:paraId="58A2C19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Great Barrier Reef Region Strategic Assessment Program Report</w:t>
      </w:r>
      <w:r w:rsidRPr="003150D5">
        <w:rPr>
          <w:rFonts w:ascii="Times New Roman" w:hAnsi="Times New Roman"/>
          <w:sz w:val="20"/>
        </w:rPr>
        <w:t xml:space="preserve"> (2014)  15</w:t>
      </w:r>
    </w:p>
    <w:p w14:paraId="76E97E3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Great Barrier Reef World Heritage Area  4, 44, 47, 48, 62, 71, 89</w:t>
      </w:r>
    </w:p>
    <w:p w14:paraId="769C054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aerial surveillance  49</w:t>
      </w:r>
    </w:p>
    <w:p w14:paraId="5A846EF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outstanding universal values  62</w:t>
      </w:r>
    </w:p>
    <w:p w14:paraId="25A17CF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Green Island (Cairns)</w:t>
      </w:r>
    </w:p>
    <w:p w14:paraId="3F436F3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outreach education  51, 54, 56, 62, 109</w:t>
      </w:r>
    </w:p>
    <w:p w14:paraId="190E4AE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removal of run-down underwater observatory  32</w:t>
      </w:r>
    </w:p>
    <w:p w14:paraId="545C430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Green Office Committee  113</w:t>
      </w:r>
    </w:p>
    <w:p w14:paraId="7285405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groundings </w:t>
      </w:r>
      <w:r w:rsidRPr="003150D5">
        <w:rPr>
          <w:rFonts w:ascii="Times New Roman" w:hAnsi="Times New Roman"/>
          <w:i/>
          <w:iCs/>
          <w:sz w:val="20"/>
        </w:rPr>
        <w:t>see</w:t>
      </w:r>
      <w:r w:rsidRPr="003150D5">
        <w:rPr>
          <w:rFonts w:ascii="Times New Roman" w:hAnsi="Times New Roman"/>
          <w:sz w:val="20"/>
        </w:rPr>
        <w:t xml:space="preserve"> ship groundings</w:t>
      </w:r>
    </w:p>
    <w:p w14:paraId="7D01EB5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guide to the report  9</w:t>
      </w:r>
    </w:p>
    <w:p w14:paraId="4DAD9F1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Gunggandji TUMRA Region  53</w:t>
      </w:r>
    </w:p>
    <w:p w14:paraId="18BD7B1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3828089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Hardy Reef, sewage/greywater discharge  36</w:t>
      </w:r>
    </w:p>
    <w:p w14:paraId="72DF07A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hazard inspection  94</w:t>
      </w:r>
    </w:p>
    <w:p w14:paraId="7136BB8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Health and Safety Representatives  94</w:t>
      </w:r>
    </w:p>
    <w:p w14:paraId="5BC647D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health and wellbeing program  94</w:t>
      </w:r>
    </w:p>
    <w:p w14:paraId="60C017A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heritage values, World Heritage  112</w:t>
      </w:r>
    </w:p>
    <w:p w14:paraId="4457E26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High Standard Tourism Operator Program  56, 62, 68</w:t>
      </w:r>
    </w:p>
    <w:p w14:paraId="7A95F5A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at Global Eco Asia Pacific Conference in Cairns  62</w:t>
      </w:r>
    </w:p>
    <w:p w14:paraId="65FE6FF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Hinchinbrook Plan of Management 2004  17</w:t>
      </w:r>
    </w:p>
    <w:p w14:paraId="6D19740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Hook Island, removal of run-down underwater observatory  32</w:t>
      </w:r>
    </w:p>
    <w:p w14:paraId="0485E81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human behaviour change workshops  62</w:t>
      </w:r>
    </w:p>
    <w:p w14:paraId="2025C4C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human resource management  93–8</w:t>
      </w:r>
    </w:p>
    <w:p w14:paraId="63F9C00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providing access for people with disabilities  95–6</w:t>
      </w:r>
    </w:p>
    <w:p w14:paraId="7F48DB4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services provided  93</w:t>
      </w:r>
    </w:p>
    <w:p w14:paraId="291133F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training and staff development  93–4</w:t>
      </w:r>
    </w:p>
    <w:p w14:paraId="140390A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workplace diversity  95, 107</w:t>
      </w:r>
    </w:p>
    <w:p w14:paraId="67D03AA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workplace health and safety  94–5</w:t>
      </w:r>
    </w:p>
    <w:p w14:paraId="3A67853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staff</w:t>
      </w:r>
    </w:p>
    <w:p w14:paraId="306E79A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hybrid energy vehicles  115</w:t>
      </w:r>
    </w:p>
    <w:p w14:paraId="193ED4D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1A78F52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illegal activity, suspected, detected by aerial surveillance  49</w:t>
      </w:r>
    </w:p>
    <w:p w14:paraId="2D61D55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illegal fishing  51, 112</w:t>
      </w:r>
    </w:p>
    <w:p w14:paraId="1D41AA2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incident response  70, 71, 76</w:t>
      </w:r>
    </w:p>
    <w:p w14:paraId="7B2A055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independent review of the Authority  79</w:t>
      </w:r>
    </w:p>
    <w:p w14:paraId="161CC78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Indigenous heritage strategy </w:t>
      </w:r>
      <w:r w:rsidRPr="003150D5">
        <w:rPr>
          <w:rFonts w:ascii="Times New Roman" w:hAnsi="Times New Roman"/>
          <w:i/>
          <w:iCs/>
          <w:sz w:val="20"/>
        </w:rPr>
        <w:t>see</w:t>
      </w:r>
      <w:r w:rsidRPr="003150D5">
        <w:rPr>
          <w:rFonts w:ascii="Times New Roman" w:hAnsi="Times New Roman"/>
          <w:sz w:val="20"/>
        </w:rPr>
        <w:t xml:space="preserve"> </w:t>
      </w:r>
      <w:r w:rsidRPr="003150D5">
        <w:rPr>
          <w:rFonts w:ascii="Times New Roman" w:hAnsi="Times New Roman"/>
          <w:i/>
          <w:iCs/>
          <w:sz w:val="20"/>
        </w:rPr>
        <w:t>Aboriginal and Torres Strait Islander Heritage Strategy</w:t>
      </w:r>
      <w:r w:rsidRPr="003150D5">
        <w:rPr>
          <w:rFonts w:ascii="Times New Roman" w:hAnsi="Times New Roman"/>
          <w:sz w:val="20"/>
        </w:rPr>
        <w:t xml:space="preserve"> for the Marine Park</w:t>
      </w:r>
    </w:p>
    <w:p w14:paraId="691E907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Indigenous Land and Sea Rangers  47</w:t>
      </w:r>
    </w:p>
    <w:p w14:paraId="549998B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Indigenous Land Use Agreements (ILUA)  53</w:t>
      </w:r>
    </w:p>
    <w:p w14:paraId="2385BDF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Indigenous Procurement Policy  100</w:t>
      </w:r>
    </w:p>
    <w:p w14:paraId="5CD579C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Indigenous rangers  24</w:t>
      </w:r>
    </w:p>
    <w:p w14:paraId="04ACD6D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capacity building  18</w:t>
      </w:r>
    </w:p>
    <w:p w14:paraId="75BA443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incident reporting to  51</w:t>
      </w:r>
    </w:p>
    <w:p w14:paraId="05D759C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training  11</w:t>
      </w:r>
    </w:p>
    <w:p w14:paraId="319C0DD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Indigenous Reef Advisory Committee  13, 90</w:t>
      </w:r>
    </w:p>
    <w:p w14:paraId="4ACCF10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Indigenous students, outreach reef education for  56, 61</w:t>
      </w:r>
    </w:p>
    <w:p w14:paraId="3347DBF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influenza vaccinations  94</w:t>
      </w:r>
    </w:p>
    <w:p w14:paraId="66CF13B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infringement notices  48, 51, 54</w:t>
      </w:r>
    </w:p>
    <w:p w14:paraId="3134EE3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inshore marine environment, monitoring  24</w:t>
      </w:r>
    </w:p>
    <w:p w14:paraId="56A2679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Instagram  63</w:t>
      </w:r>
    </w:p>
    <w:p w14:paraId="2F6C5ED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integrated coastal management  112</w:t>
      </w:r>
    </w:p>
    <w:p w14:paraId="6B7E981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integrated monitoring and reporting program </w:t>
      </w:r>
      <w:r w:rsidRPr="003150D5">
        <w:rPr>
          <w:rFonts w:ascii="Times New Roman" w:hAnsi="Times New Roman"/>
          <w:i/>
          <w:iCs/>
          <w:sz w:val="20"/>
        </w:rPr>
        <w:t>see</w:t>
      </w:r>
      <w:r w:rsidRPr="003150D5">
        <w:rPr>
          <w:rFonts w:ascii="Times New Roman" w:hAnsi="Times New Roman"/>
          <w:sz w:val="20"/>
        </w:rPr>
        <w:t xml:space="preserve"> Reef 2050 Integrated Monitoring and Reporting Program</w:t>
      </w:r>
    </w:p>
    <w:p w14:paraId="729EC46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internal audits  39, 88, 92</w:t>
      </w:r>
    </w:p>
    <w:p w14:paraId="4FE2DB2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International Coral Reef Initiative  24–5</w:t>
      </w:r>
    </w:p>
    <w:p w14:paraId="4CFF02C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Authority as co-chair of the Secretariat  22, 24–5</w:t>
      </w:r>
    </w:p>
    <w:p w14:paraId="6E1A2CF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Authority co-hosts ‘Managing for Resilience’ workshop as sideline to General Meeting  27</w:t>
      </w:r>
    </w:p>
    <w:p w14:paraId="7D3BBAB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Authority hosts 34th General Meeting in Townsville and Port Douglas  22, 25, 27</w:t>
      </w:r>
    </w:p>
    <w:p w14:paraId="77763D1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ICRI Secretariat Plan of Action 2018–2020  25</w:t>
      </w:r>
    </w:p>
    <w:p w14:paraId="0E119F8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impact of COVID-19 pandemic on activities  25</w:t>
      </w:r>
    </w:p>
    <w:p w14:paraId="5520C1B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international engagement  24–5, 27</w:t>
      </w:r>
    </w:p>
    <w:p w14:paraId="64B5AAD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International Tropical Marine Ecosystems Management Symposium  25</w:t>
      </w:r>
    </w:p>
    <w:p w14:paraId="28677D2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Intervention Policy to build ecosystem resilience, draft  11, 29–30, 46, 49, 70, 73</w:t>
      </w:r>
    </w:p>
    <w:p w14:paraId="253A125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island conservation projects  70</w:t>
      </w:r>
    </w:p>
    <w:p w14:paraId="3FDEA27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5B0CA48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John Brewer Reef</w:t>
      </w:r>
    </w:p>
    <w:p w14:paraId="0F107FF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site planning  44</w:t>
      </w:r>
    </w:p>
    <w:p w14:paraId="070A3E6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underwater artwork  36</w:t>
      </w:r>
    </w:p>
    <w:p w14:paraId="2F08280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Johnson, Margaret  17, 85, 86, 87, 97</w:t>
      </w:r>
    </w:p>
    <w:p w14:paraId="66F4094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Johnston, Emma  81–2, 83, 84, 97</w:t>
      </w:r>
    </w:p>
    <w:p w14:paraId="3B15C5B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JT Academy  56, 61</w:t>
      </w:r>
    </w:p>
    <w:p w14:paraId="4D4F935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JTReefDreaming program  61</w:t>
      </w:r>
    </w:p>
    <w:p w14:paraId="00D351F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judicial decisions  92</w:t>
      </w:r>
    </w:p>
    <w:p w14:paraId="45FCF5E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14738CF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key management personnel, remuneration  97</w:t>
      </w:r>
    </w:p>
    <w:p w14:paraId="2FF2EAE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knowledge stream (Policy and Planning Strategic Roadmap)  44, 45–6</w:t>
      </w:r>
    </w:p>
    <w:p w14:paraId="152B0C6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Kuuku Ya’u People Marine Park ILUA  53</w:t>
      </w:r>
    </w:p>
    <w:p w14:paraId="2F873C0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7217DC3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Lady Elliot Island, revegetation project  70, 77</w:t>
      </w:r>
    </w:p>
    <w:p w14:paraId="1868493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Lady Musgrave Island Reef, crown-of-thorns starfish control  78</w:t>
      </w:r>
    </w:p>
    <w:p w14:paraId="73CD294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Lama Lama TUMRA  53</w:t>
      </w:r>
    </w:p>
    <w:p w14:paraId="20B57D6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Land and Sea Country Partnerships program  18</w:t>
      </w:r>
    </w:p>
    <w:p w14:paraId="6D97E45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legal services  110</w:t>
      </w:r>
    </w:p>
    <w:p w14:paraId="7720430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legislative framework  17–18</w:t>
      </w:r>
    </w:p>
    <w:p w14:paraId="2BB8914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letter of transmittal  3</w:t>
      </w:r>
    </w:p>
    <w:p w14:paraId="62AB198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Ley, Hon Sussan  3, 17, 26</w:t>
      </w:r>
    </w:p>
    <w:p w14:paraId="58FE3E3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list of requirements  123–30</w:t>
      </w:r>
    </w:p>
    <w:p w14:paraId="2CA64B8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Local Government Association Queensland  60</w:t>
      </w:r>
    </w:p>
    <w:p w14:paraId="02AB673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Local Marine Advisory Committees  23, 65, 79, 90, 113</w:t>
      </w:r>
    </w:p>
    <w:p w14:paraId="04A24F5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and Local Action Community Reef Protection Grants  65</w:t>
      </w:r>
    </w:p>
    <w:p w14:paraId="61C996B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p>
    <w:p w14:paraId="0DA7D57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Mackay area, outreach education  51</w:t>
      </w:r>
    </w:p>
    <w:p w14:paraId="7AB535D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Mackay office  64, 79, 99, 106</w:t>
      </w:r>
    </w:p>
    <w:p w14:paraId="14DF130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MacPherson, Rhona  85</w:t>
      </w:r>
    </w:p>
    <w:p w14:paraId="4CE9EE0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management and accountability  79–93</w:t>
      </w:r>
    </w:p>
    <w:p w14:paraId="455E41E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Mandubarra TUMRA  53</w:t>
      </w:r>
    </w:p>
    <w:p w14:paraId="4C12812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Manta Ray Bay coral bommies restoration project  70, 76</w:t>
      </w:r>
    </w:p>
    <w:p w14:paraId="7CF166E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marine debris  25, 112</w:t>
      </w:r>
    </w:p>
    <w:p w14:paraId="5406369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Marine Monitoring Program  18, 22, 24, 112</w:t>
      </w:r>
    </w:p>
    <w:p w14:paraId="0D69040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annual result sharing workshop  22</w:t>
      </w:r>
    </w:p>
    <w:p w14:paraId="10CBDA0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monitoring programs; Reef 2050 Integrated Monitoring and Reporting Program</w:t>
      </w:r>
    </w:p>
    <w:p w14:paraId="777830C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Marine Park and Sea Country planning  11, 29</w:t>
      </w:r>
    </w:p>
    <w:p w14:paraId="58F54F1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Maritime Border Command  49</w:t>
      </w:r>
    </w:p>
    <w:p w14:paraId="55E8E42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maritime incident response  70, 71, 76</w:t>
      </w:r>
    </w:p>
    <w:p w14:paraId="6286679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marketing and advertising  109</w:t>
      </w:r>
    </w:p>
    <w:p w14:paraId="5941E6F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Master Reef Guides program  28, 63, 68</w:t>
      </w:r>
    </w:p>
    <w:p w14:paraId="5047B33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social media followers  63</w:t>
      </w:r>
    </w:p>
    <w:p w14:paraId="69B3BC2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virtual Masterclass  63</w:t>
      </w:r>
    </w:p>
    <w:p w14:paraId="2F46A06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media and advertising organisations used  109</w:t>
      </w:r>
    </w:p>
    <w:p w14:paraId="43836C2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Mid-Year Economic Fiscal Outlook (2019–20)  18</w:t>
      </w:r>
    </w:p>
    <w:p w14:paraId="23D8CF8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Minister for the Environment  3, 15, 17, 26, 79, 111</w:t>
      </w:r>
    </w:p>
    <w:p w14:paraId="4F9DA90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monitoring programs  24, 112</w:t>
      </w:r>
    </w:p>
    <w:p w14:paraId="6E6A8CF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commercial fishing vessels  47, 49–50, 54</w:t>
      </w:r>
    </w:p>
    <w:p w14:paraId="08ADEF1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Eye on the Reef  64</w:t>
      </w:r>
    </w:p>
    <w:p w14:paraId="13BB053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health  26–7, 64</w:t>
      </w:r>
    </w:p>
    <w:p w14:paraId="08C445C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and research  24</w:t>
      </w:r>
    </w:p>
    <w:p w14:paraId="6CB6D17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Marine Monitoring Program; Reef 2050 Integrated Monitoring and Reporting Program</w:t>
      </w:r>
    </w:p>
    <w:p w14:paraId="3C8EB61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Morgan, Filly  85, 86, 87</w:t>
      </w:r>
    </w:p>
    <w:p w14:paraId="49EBA37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Morris, Wendy  81, 83, 84, 97</w:t>
      </w:r>
    </w:p>
    <w:p w14:paraId="6FEBA8C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motion-detection cameras  72</w:t>
      </w:r>
    </w:p>
    <w:p w14:paraId="3EB7E21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2F6984E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NAIDOC Week  89</w:t>
      </w:r>
    </w:p>
    <w:p w14:paraId="7E1CE8C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National Archives of Australia Digital Continuity 2020 policy  41</w:t>
      </w:r>
    </w:p>
    <w:p w14:paraId="361C4B4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National Australian Built Environment Rating System rating  115</w:t>
      </w:r>
    </w:p>
    <w:p w14:paraId="7681BDC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National Disability Strategy 2010–2020  96</w:t>
      </w:r>
    </w:p>
    <w:p w14:paraId="6A5AA8A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National Environmental Science Programme (NESP)  26</w:t>
      </w:r>
    </w:p>
    <w:p w14:paraId="3305DAF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science-based approach to crown-of-thorns starfish control  73, 74, 78</w:t>
      </w:r>
    </w:p>
    <w:p w14:paraId="02AE726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National Reconciliation Week  89</w:t>
      </w:r>
    </w:p>
    <w:p w14:paraId="79679B2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Native Title Act 1993</w:t>
      </w:r>
      <w:r w:rsidRPr="003150D5">
        <w:rPr>
          <w:rFonts w:ascii="Times New Roman" w:hAnsi="Times New Roman"/>
          <w:sz w:val="20"/>
        </w:rPr>
        <w:t xml:space="preserve"> (Cth)</w:t>
      </w:r>
    </w:p>
    <w:p w14:paraId="16B7264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secured agreement to issue FANs by email  31–2</w:t>
      </w:r>
    </w:p>
    <w:p w14:paraId="0B44EBF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temporary postponement of future act notifications (FANs)  30, 32</w:t>
      </w:r>
    </w:p>
    <w:p w14:paraId="6E1DC2C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natural resource management groups  24</w:t>
      </w:r>
    </w:p>
    <w:p w14:paraId="06C5B71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Nature Conservancy  27</w:t>
      </w:r>
    </w:p>
    <w:p w14:paraId="6A0DB7C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non-compliance activities  13, 30, 38–9, 51, 54, 72</w:t>
      </w:r>
    </w:p>
    <w:p w14:paraId="2B4F757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Norway High Level Panel on Building a Sustainable Ocean Economy  25</w:t>
      </w:r>
    </w:p>
    <w:p w14:paraId="225AA7A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0ADEA5C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O’Connor Marsden &amp; Associates Pty Ltd  92</w:t>
      </w:r>
    </w:p>
    <w:p w14:paraId="1A8BBE8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offences  48, 49, 50, 51</w:t>
      </w:r>
    </w:p>
    <w:p w14:paraId="7E183F9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Office of the Great Barrier Reef (Qld)  60, 79</w:t>
      </w:r>
    </w:p>
    <w:p w14:paraId="034B7C5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offices of the Authority  64, 79, 99, 106</w:t>
      </w:r>
    </w:p>
    <w:p w14:paraId="01ECCC6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oil spill training  71, 76</w:t>
      </w:r>
    </w:p>
    <w:p w14:paraId="746B306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organisational structure  16</w:t>
      </w:r>
    </w:p>
    <w:p w14:paraId="4F2C3F0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Outcome 1 (GBRMPA)  15</w:t>
      </w:r>
    </w:p>
    <w:p w14:paraId="6F7B6FB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goals  15</w:t>
      </w:r>
    </w:p>
    <w:p w14:paraId="6D79E72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resources for  104</w:t>
      </w:r>
    </w:p>
    <w:p w14:paraId="78A64A3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Program 1.1 (GBRMPA)</w:t>
      </w:r>
    </w:p>
    <w:p w14:paraId="1E7AFC7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Outlook Report 2019</w:t>
      </w:r>
      <w:r w:rsidRPr="003150D5">
        <w:rPr>
          <w:rFonts w:ascii="Times New Roman" w:hAnsi="Times New Roman"/>
          <w:sz w:val="20"/>
        </w:rPr>
        <w:t xml:space="preserve">  10, 12, 22, 23, 26, 60, 64, 89, 90, 91</w:t>
      </w:r>
    </w:p>
    <w:p w14:paraId="6F34809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case study  28</w:t>
      </w:r>
    </w:p>
    <w:p w14:paraId="4C367B3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delivery to the Minister for the Environment  26</w:t>
      </w:r>
    </w:p>
    <w:p w14:paraId="612112B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downloads of the report  23</w:t>
      </w:r>
    </w:p>
    <w:p w14:paraId="4CD6EED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educational materials based on  28</w:t>
      </w:r>
    </w:p>
    <w:p w14:paraId="6C96509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findings form basis of review of Reef 2050 Plan  12, 23, 25, 26</w:t>
      </w:r>
    </w:p>
    <w:p w14:paraId="5D9F064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media stories as result of  28</w:t>
      </w:r>
    </w:p>
    <w:p w14:paraId="38BFAB1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outreach reef education  56, 61–2, 68, 112</w:t>
      </w:r>
    </w:p>
    <w:p w14:paraId="2C12F25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outstanding universal value  62</w:t>
      </w:r>
    </w:p>
    <w:p w14:paraId="6DE79F7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overview  15–20</w:t>
      </w:r>
    </w:p>
    <w:p w14:paraId="69DC6F7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48AE0C8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Paddock to Reef Integrated Monitoring, Modelling and Reporting Program  112</w:t>
      </w:r>
    </w:p>
    <w:p w14:paraId="5822F25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papers by staff  116–17</w:t>
      </w:r>
    </w:p>
    <w:p w14:paraId="4FB75A3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Parliamentary Standing Committee on Public Works  93</w:t>
      </w:r>
    </w:p>
    <w:p w14:paraId="480C66F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partnership arrangements  12, 15, 56, 65</w:t>
      </w:r>
    </w:p>
    <w:p w14:paraId="1ED7D98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with Great Barrier Reef Foundation Trust Partnership  26, 60, 72, 73</w:t>
      </w:r>
    </w:p>
    <w:p w14:paraId="59C176F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with Reef Joint Field Management Program </w:t>
      </w:r>
      <w:r w:rsidRPr="003150D5">
        <w:rPr>
          <w:rFonts w:ascii="Times New Roman" w:hAnsi="Times New Roman"/>
          <w:i/>
          <w:iCs/>
          <w:sz w:val="20"/>
        </w:rPr>
        <w:t>see</w:t>
      </w:r>
      <w:r w:rsidRPr="003150D5">
        <w:rPr>
          <w:rFonts w:ascii="Times New Roman" w:hAnsi="Times New Roman"/>
          <w:sz w:val="20"/>
        </w:rPr>
        <w:t xml:space="preserve"> Reef Joint Field Management Program</w:t>
      </w:r>
    </w:p>
    <w:p w14:paraId="6DFE014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with research partners  10, 15, 22, 24</w:t>
      </w:r>
    </w:p>
    <w:p w14:paraId="4482E97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with tourism industry  63, 72, 112</w:t>
      </w:r>
    </w:p>
    <w:p w14:paraId="6D424AD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with Traditional Owners  11, 12, 15, 18, 22, 45–6, 49, 72, 112</w:t>
      </w:r>
    </w:p>
    <w:p w14:paraId="233D520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With Reef Guardian Councils  59</w:t>
      </w:r>
    </w:p>
    <w:p w14:paraId="0280943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patrol vessels  47</w:t>
      </w:r>
    </w:p>
    <w:p w14:paraId="19C2A1E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people with disabilities, access for  95–6</w:t>
      </w:r>
    </w:p>
    <w:p w14:paraId="5AC9DCE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performance, annual performance statement  21–78</w:t>
      </w:r>
    </w:p>
    <w:p w14:paraId="0D2D884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performance pay  98</w:t>
      </w:r>
    </w:p>
    <w:p w14:paraId="26D1E24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permission system  12–13, 31–44, 54</w:t>
      </w:r>
    </w:p>
    <w:p w14:paraId="5CE1EF5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and Administrative Appeals Tribunal  36–7</w:t>
      </w:r>
    </w:p>
    <w:p w14:paraId="62A7D5F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Annual Permissions Compliance Plan  37</w:t>
      </w:r>
    </w:p>
    <w:p w14:paraId="5BC92EA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compliance  37–9, 42, 54</w:t>
      </w:r>
    </w:p>
    <w:p w14:paraId="500F1A5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coordination with EPBC Act  43–4</w:t>
      </w:r>
    </w:p>
    <w:p w14:paraId="6E72C13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Cost Recovery Implementation Statement  43</w:t>
      </w:r>
    </w:p>
    <w:p w14:paraId="436A4E1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enhancements  34</w:t>
      </w:r>
    </w:p>
    <w:p w14:paraId="60439C2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environmental management charge  30, 32, 37, 41–2</w:t>
      </w:r>
    </w:p>
    <w:p w14:paraId="1CCA7A6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environmental site supervision  37</w:t>
      </w:r>
    </w:p>
    <w:p w14:paraId="1EC6B36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and Federal Court of Australia  36–7</w:t>
      </w:r>
    </w:p>
    <w:p w14:paraId="47DC9B0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fees  43</w:t>
      </w:r>
    </w:p>
    <w:p w14:paraId="75335E7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internal audit of compliance functions  39</w:t>
      </w:r>
    </w:p>
    <w:p w14:paraId="4EBCB52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achievements  31–2</w:t>
      </w:r>
    </w:p>
    <w:p w14:paraId="387F828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managed permissions  35</w:t>
      </w:r>
    </w:p>
    <w:p w14:paraId="0EC010B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management of defence activities  43</w:t>
      </w:r>
    </w:p>
    <w:p w14:paraId="794E573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management of port activities  43</w:t>
      </w:r>
    </w:p>
    <w:p w14:paraId="4D74697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non-compliance  13, 30, 38–9</w:t>
      </w:r>
    </w:p>
    <w:p w14:paraId="05FED29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notifications and directions  36</w:t>
      </w:r>
    </w:p>
    <w:p w14:paraId="1BE10AC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other decisions  36</w:t>
      </w:r>
    </w:p>
    <w:p w14:paraId="2368133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Management System  12, 39–41</w:t>
      </w:r>
    </w:p>
    <w:p w14:paraId="6AB52BE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regulatory framework  31</w:t>
      </w:r>
    </w:p>
    <w:p w14:paraId="4361DC0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risk-based solutions to permissions  45</w:t>
      </w:r>
    </w:p>
    <w:p w14:paraId="1C42478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service level standards  42</w:t>
      </w:r>
    </w:p>
    <w:p w14:paraId="35BF5AE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source of recorded permission non-compliance  39</w:t>
      </w:r>
    </w:p>
    <w:p w14:paraId="090F9E6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stakeholder workshops  37</w:t>
      </w:r>
    </w:p>
    <w:p w14:paraId="373D5FC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types of permissions managed  35</w:t>
      </w:r>
    </w:p>
    <w:p w14:paraId="489097F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permits</w:t>
      </w:r>
    </w:p>
    <w:p w14:paraId="6E22681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Permission System Service Charter  42</w:t>
      </w:r>
    </w:p>
    <w:p w14:paraId="3900559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permits  12–13, 29, 31</w:t>
      </w:r>
    </w:p>
    <w:p w14:paraId="5CE102E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applications received and decisions made  33–4</w:t>
      </w:r>
    </w:p>
    <w:p w14:paraId="3F3A6CA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applications refused, reconsidered or appealed  36</w:t>
      </w:r>
    </w:p>
    <w:p w14:paraId="3F68319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assessment approaches  33, 34</w:t>
      </w:r>
    </w:p>
    <w:p w14:paraId="1B435AA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COVID-19 response to assist permit holders and stakeholders  13, 30, 32–3, 54</w:t>
      </w:r>
    </w:p>
    <w:p w14:paraId="01F9889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increase in applications under assessment due to COVID-19  34, 35</w:t>
      </w:r>
    </w:p>
    <w:p w14:paraId="5CFAE7F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notifiable entities under the </w:t>
      </w:r>
      <w:r w:rsidRPr="003150D5">
        <w:rPr>
          <w:rFonts w:ascii="Times New Roman" w:hAnsi="Times New Roman"/>
          <w:i/>
          <w:iCs/>
          <w:sz w:val="20"/>
        </w:rPr>
        <w:t>Native Title Act 1993</w:t>
      </w:r>
      <w:r w:rsidRPr="003150D5">
        <w:rPr>
          <w:rFonts w:ascii="Times New Roman" w:hAnsi="Times New Roman"/>
          <w:sz w:val="20"/>
        </w:rPr>
        <w:t xml:space="preserve"> (Cth) regarding FANs  31</w:t>
      </w:r>
    </w:p>
    <w:p w14:paraId="20A1F56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number of applications under assessment at any one time  35</w:t>
      </w:r>
    </w:p>
    <w:p w14:paraId="004F646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number of decisions made  33, 34</w:t>
      </w:r>
    </w:p>
    <w:p w14:paraId="00CAA46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Permits Online system  40–1</w:t>
      </w:r>
    </w:p>
    <w:p w14:paraId="79128C2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temporary fishing ground for tropical rock lobster harvest fisheries  32, 45</w:t>
      </w:r>
    </w:p>
    <w:p w14:paraId="57971F2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pesticide monitoring  24</w:t>
      </w:r>
    </w:p>
    <w:p w14:paraId="5B93D55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plans of management  17, 31, 46</w:t>
      </w:r>
    </w:p>
    <w:p w14:paraId="516C5C3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plastic pollution, reducing  25</w:t>
      </w:r>
    </w:p>
    <w:p w14:paraId="4519D21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poaching  112</w:t>
      </w:r>
    </w:p>
    <w:p w14:paraId="0A9D93B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Poiner, Ian  80, 83, 84, 97</w:t>
      </w:r>
    </w:p>
    <w:p w14:paraId="5A38F21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Chairperson</w:t>
      </w:r>
    </w:p>
    <w:p w14:paraId="55ACBDB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Policy and Planning Section (GBRMPA)  54</w:t>
      </w:r>
    </w:p>
    <w:p w14:paraId="5EF7E3E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Policy and Planning Strategic Roadmap  11, 29, 44–6, 54, 65</w:t>
      </w:r>
    </w:p>
    <w:p w14:paraId="66EE485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flexibility in the Authority’s management approach  44</w:t>
      </w:r>
    </w:p>
    <w:p w14:paraId="5E5A196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streams of work  44</w:t>
      </w:r>
    </w:p>
    <w:p w14:paraId="418C8E0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port activities, management  43</w:t>
      </w:r>
    </w:p>
    <w:p w14:paraId="4831A30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Port Curtis Coral Coast Regional TUMRA  50</w:t>
      </w:r>
    </w:p>
    <w:p w14:paraId="3348CA8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Portfolio Budget Statements 2019–20  9, 15, 23, 30, 57, 71</w:t>
      </w:r>
    </w:p>
    <w:p w14:paraId="0A8EFF6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position statements on threats to the Reef  25–6</w:t>
      </w:r>
    </w:p>
    <w:p w14:paraId="2AE8E22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climate change  10, 22, 25</w:t>
      </w:r>
    </w:p>
    <w:p w14:paraId="4338631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presentations by staff  117–18</w:t>
      </w:r>
    </w:p>
    <w:p w14:paraId="653EEF7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procurement initiatives to support small business  101</w:t>
      </w:r>
    </w:p>
    <w:p w14:paraId="3A751D8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Program 1.1 (GBRMPA), expenses and resources  104</w:t>
      </w:r>
    </w:p>
    <w:p w14:paraId="39FA2BC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Program area 1: providing expert knowledge to influence and advise key decision makers on managing, reducing or avoiding significant threats to the Reef  15, 22–8, 91</w:t>
      </w:r>
    </w:p>
    <w:p w14:paraId="4D6DDDB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analysis of performance against purpose  25–6</w:t>
      </w:r>
    </w:p>
    <w:p w14:paraId="0AE065D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case study: hosting of the International Coral Reef Initiative (ICRI) General Meeting  27</w:t>
      </w:r>
    </w:p>
    <w:p w14:paraId="5DAFBC3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case study: </w:t>
      </w:r>
      <w:r w:rsidRPr="003150D5">
        <w:rPr>
          <w:rFonts w:ascii="Times New Roman" w:hAnsi="Times New Roman"/>
          <w:i/>
          <w:iCs/>
          <w:sz w:val="20"/>
        </w:rPr>
        <w:t>Outlook Report 2019</w:t>
      </w:r>
      <w:r w:rsidRPr="003150D5">
        <w:rPr>
          <w:rFonts w:ascii="Times New Roman" w:hAnsi="Times New Roman"/>
          <w:sz w:val="20"/>
        </w:rPr>
        <w:t xml:space="preserve">  28</w:t>
      </w:r>
    </w:p>
    <w:p w14:paraId="39D3DB3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achievements  22</w:t>
      </w:r>
    </w:p>
    <w:p w14:paraId="0F8E0CB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performance results  22–3</w:t>
      </w:r>
    </w:p>
    <w:p w14:paraId="578AE81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results against performance criteria  23–5</w:t>
      </w:r>
    </w:p>
    <w:p w14:paraId="06F61D1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Program area 2: regulating and ensuring Marine Park user compliance  15, 29–55, 91</w:t>
      </w:r>
    </w:p>
    <w:p w14:paraId="2AC5A17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analysis of performance against purpose  54–5</w:t>
      </w:r>
    </w:p>
    <w:p w14:paraId="7AD023F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achievements  29–30</w:t>
      </w:r>
    </w:p>
    <w:p w14:paraId="1E010E2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performance results  30</w:t>
      </w:r>
    </w:p>
    <w:p w14:paraId="2989C4F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results against performance criteria  31–49</w:t>
      </w:r>
    </w:p>
    <w:p w14:paraId="255611C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Program area 3: educating and fostering stewardship to enhance protection of the Reef  15, 56–69, 91</w:t>
      </w:r>
    </w:p>
    <w:p w14:paraId="71F57F5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analysis of performance against purpose  68–9</w:t>
      </w:r>
    </w:p>
    <w:p w14:paraId="7222602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case study: Be Reef Smart  69</w:t>
      </w:r>
    </w:p>
    <w:p w14:paraId="2BD0941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achievements  56–7</w:t>
      </w:r>
    </w:p>
    <w:p w14:paraId="7BCCEB1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performance results  57</w:t>
      </w:r>
    </w:p>
    <w:p w14:paraId="7F6319C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results against performance criteria  57–67</w:t>
      </w:r>
    </w:p>
    <w:p w14:paraId="17E00A0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Program area 4: enhancing reef resilience through continuous improvement and new initiatives across all aspects of management  15, 70–8, 92</w:t>
      </w:r>
    </w:p>
    <w:p w14:paraId="08ECC32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analysis of performance against purpose  76–7</w:t>
      </w:r>
    </w:p>
    <w:p w14:paraId="7E083DA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case study: Conservation action to control a coral-eating pest in the Capricorn Bunker Group  78</w:t>
      </w:r>
    </w:p>
    <w:p w14:paraId="1D324B9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achievements  70</w:t>
      </w:r>
    </w:p>
    <w:p w14:paraId="2D8ADFE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performance results  71</w:t>
      </w:r>
    </w:p>
    <w:p w14:paraId="43BCB16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results against performance criteria  71–6</w:t>
      </w:r>
    </w:p>
    <w:p w14:paraId="38EDB7D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Project Dragonfly Earth Expeditions Australia Program  61</w:t>
      </w:r>
    </w:p>
    <w:p w14:paraId="12B3B37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property and facilities management  98–9</w:t>
      </w:r>
    </w:p>
    <w:p w14:paraId="12F9953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‘Protect Your Patch’ education campaign  51, 56, 64</w:t>
      </w:r>
    </w:p>
    <w:p w14:paraId="0BDDE11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protected species, records and sightings  63–4</w:t>
      </w:r>
    </w:p>
    <w:p w14:paraId="5A10996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protective security  98</w:t>
      </w:r>
    </w:p>
    <w:p w14:paraId="49D9D5C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Public Governance, Performance and Accountability Act 2013</w:t>
      </w:r>
      <w:r w:rsidRPr="003150D5">
        <w:rPr>
          <w:rFonts w:ascii="Times New Roman" w:hAnsi="Times New Roman"/>
          <w:sz w:val="20"/>
        </w:rPr>
        <w:t xml:space="preserve">  3, 18, 21, 79, 85, 89, 91</w:t>
      </w:r>
    </w:p>
    <w:p w14:paraId="44EB8A4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Public Governance, Performance and Accountability Rule 2014  85, 89</w:t>
      </w:r>
    </w:p>
    <w:p w14:paraId="1B240B0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Public Services Act 1999</w:t>
      </w:r>
      <w:r w:rsidRPr="003150D5">
        <w:rPr>
          <w:rFonts w:ascii="Times New Roman" w:hAnsi="Times New Roman"/>
          <w:sz w:val="20"/>
        </w:rPr>
        <w:t xml:space="preserve">  3, 18, 79, 92</w:t>
      </w:r>
    </w:p>
    <w:p w14:paraId="50C8BBF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Public Works Committee Act 1969</w:t>
      </w:r>
      <w:r w:rsidRPr="003150D5">
        <w:rPr>
          <w:rFonts w:ascii="Times New Roman" w:hAnsi="Times New Roman"/>
          <w:sz w:val="20"/>
        </w:rPr>
        <w:t xml:space="preserve">  93</w:t>
      </w:r>
    </w:p>
    <w:p w14:paraId="3FE03FE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publications  116–17</w:t>
      </w:r>
    </w:p>
    <w:p w14:paraId="18FFA7A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purchasing  99–101</w:t>
      </w:r>
    </w:p>
    <w:p w14:paraId="22D08B3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357A728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Boating and Fisheries Patrol  47</w:t>
      </w:r>
    </w:p>
    <w:p w14:paraId="3587CCC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Department of Agriculture and Fisheries  43</w:t>
      </w:r>
    </w:p>
    <w:p w14:paraId="35C7C92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appeal over Shark Control Program  37</w:t>
      </w:r>
    </w:p>
    <w:p w14:paraId="4C7DD03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commercial fisheries vessel tracking  49–50</w:t>
      </w:r>
    </w:p>
    <w:p w14:paraId="11A9940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human behaviour change workshops  62</w:t>
      </w:r>
    </w:p>
    <w:p w14:paraId="31A1171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temporary fishing ground for tropical rock lobster harvest fisheries  32</w:t>
      </w:r>
    </w:p>
    <w:p w14:paraId="0C0027A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Department of Environment and Science  19, 43, 52</w:t>
      </w:r>
    </w:p>
    <w:p w14:paraId="7CFCDD2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Department of Transport and Main Roads  43</w:t>
      </w:r>
    </w:p>
    <w:p w14:paraId="0BBDB5B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fisheries reform  49, 59, 63, 68</w:t>
      </w:r>
    </w:p>
    <w:p w14:paraId="07F18B3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Government</w:t>
      </w:r>
    </w:p>
    <w:p w14:paraId="5875C2D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financials for Reef Joint Field Management Program  119</w:t>
      </w:r>
    </w:p>
    <w:p w14:paraId="38C0D5D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Reef 2050 Integrated Monitoring and Reporting Program </w:t>
      </w:r>
      <w:r w:rsidRPr="003150D5">
        <w:rPr>
          <w:rFonts w:ascii="Times New Roman" w:hAnsi="Times New Roman"/>
          <w:i/>
          <w:iCs/>
          <w:sz w:val="20"/>
        </w:rPr>
        <w:t>see</w:t>
      </w:r>
      <w:r w:rsidRPr="003150D5">
        <w:rPr>
          <w:rFonts w:ascii="Times New Roman" w:hAnsi="Times New Roman"/>
          <w:sz w:val="20"/>
        </w:rPr>
        <w:t xml:space="preserve"> Reef 2050 Integrated Monitoring and Reporting Program (RIMReP)</w:t>
      </w:r>
    </w:p>
    <w:p w14:paraId="58D7D51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Reef Joint Field Management Program </w:t>
      </w:r>
      <w:r w:rsidRPr="003150D5">
        <w:rPr>
          <w:rFonts w:ascii="Times New Roman" w:hAnsi="Times New Roman"/>
          <w:i/>
          <w:iCs/>
          <w:sz w:val="20"/>
        </w:rPr>
        <w:t>see</w:t>
      </w:r>
      <w:r w:rsidRPr="003150D5">
        <w:rPr>
          <w:rFonts w:ascii="Times New Roman" w:hAnsi="Times New Roman"/>
          <w:sz w:val="20"/>
        </w:rPr>
        <w:t xml:space="preserve"> Reef Joint Field Management Program</w:t>
      </w:r>
    </w:p>
    <w:p w14:paraId="6B15F01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review of the Reef 2050 Plan  12, 25, 26</w:t>
      </w:r>
    </w:p>
    <w:p w14:paraId="43A7EF4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Shark Control Program  37</w:t>
      </w:r>
    </w:p>
    <w:p w14:paraId="1C926F4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offences (recreational fishing)  49</w:t>
      </w:r>
    </w:p>
    <w:p w14:paraId="38C2AD8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Parks and Wildlife Service</w:t>
      </w:r>
    </w:p>
    <w:p w14:paraId="1F883EF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agency partnership with  11, 38</w:t>
      </w:r>
    </w:p>
    <w:p w14:paraId="48E3FCD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feral goats eradication, St Bees Island  77</w:t>
      </w:r>
    </w:p>
    <w:p w14:paraId="6D67BB0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notifiable entries under </w:t>
      </w:r>
      <w:r w:rsidRPr="003150D5">
        <w:rPr>
          <w:rFonts w:ascii="Times New Roman" w:hAnsi="Times New Roman"/>
          <w:i/>
          <w:iCs/>
          <w:sz w:val="20"/>
        </w:rPr>
        <w:t>Native Title Act 1993</w:t>
      </w:r>
      <w:r w:rsidRPr="003150D5">
        <w:rPr>
          <w:rFonts w:ascii="Times New Roman" w:hAnsi="Times New Roman"/>
          <w:sz w:val="20"/>
        </w:rPr>
        <w:t xml:space="preserve"> (Cth) regarding FANs  31</w:t>
      </w:r>
    </w:p>
    <w:p w14:paraId="3F7E6C6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risk-based solutions to permissions joint project  45</w:t>
      </w:r>
    </w:p>
    <w:p w14:paraId="7011B79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Reef Joint Field Management Program</w:t>
      </w:r>
    </w:p>
    <w:p w14:paraId="72BDAFB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Port Association, memorandum of understanding  43</w:t>
      </w:r>
    </w:p>
    <w:p w14:paraId="720BDE5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Representative Body Alliance  32</w:t>
      </w:r>
    </w:p>
    <w:p w14:paraId="4C5EADF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Queensland State of the Environment Report</w:t>
      </w:r>
      <w:r w:rsidRPr="003150D5">
        <w:rPr>
          <w:rFonts w:ascii="Times New Roman" w:hAnsi="Times New Roman"/>
          <w:sz w:val="20"/>
        </w:rPr>
        <w:t xml:space="preserve">  23</w:t>
      </w:r>
    </w:p>
    <w:p w14:paraId="6744B34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Queensland Sustainable Fisheries Strategy 2017–2027</w:t>
      </w:r>
      <w:r w:rsidRPr="003150D5">
        <w:rPr>
          <w:rFonts w:ascii="Times New Roman" w:hAnsi="Times New Roman"/>
          <w:sz w:val="20"/>
        </w:rPr>
        <w:t xml:space="preserve">  49, 59, 63</w:t>
      </w:r>
    </w:p>
    <w:p w14:paraId="519E566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concerns over incidental capture of Species of Conservation Concern  63, 68</w:t>
      </w:r>
    </w:p>
    <w:p w14:paraId="42657C5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implementation  68</w:t>
      </w:r>
    </w:p>
    <w:p w14:paraId="4A5F138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University of Technology  73</w:t>
      </w:r>
    </w:p>
    <w:p w14:paraId="3C7D15A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Water Directorate  60</w:t>
      </w:r>
    </w:p>
    <w:p w14:paraId="25B4B24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Queensland Water Police and Maritime Border Command  47</w:t>
      </w:r>
    </w:p>
    <w:p w14:paraId="202875B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4B387CC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Raine Island</w:t>
      </w:r>
    </w:p>
    <w:p w14:paraId="5117472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acoustic monitoring of seabird species nesting  72</w:t>
      </w:r>
    </w:p>
    <w:p w14:paraId="0511050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Recovery Project  77</w:t>
      </w:r>
    </w:p>
    <w:p w14:paraId="78FB767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Turtle Conservation Project  70, 73, 77</w:t>
      </w:r>
    </w:p>
    <w:p w14:paraId="61FBF27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Rapid Monitoring  64</w:t>
      </w:r>
    </w:p>
    <w:p w14:paraId="1992A80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Reconciliation Action Plan  89</w:t>
      </w:r>
    </w:p>
    <w:p w14:paraId="2A44459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recreational fishing</w:t>
      </w:r>
    </w:p>
    <w:p w14:paraId="182DBAA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compliance with Marine Park zoning  50–1</w:t>
      </w:r>
    </w:p>
    <w:p w14:paraId="2D5E262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compliance and monitoring  48, 54–5</w:t>
      </w:r>
    </w:p>
    <w:p w14:paraId="0FEA9AA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infringement notices  48, 51, 54–5</w:t>
      </w:r>
    </w:p>
    <w:p w14:paraId="363CF05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non-compliance  51</w:t>
      </w:r>
    </w:p>
    <w:p w14:paraId="5ADDC98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offences  48–9, 51</w:t>
      </w:r>
    </w:p>
    <w:p w14:paraId="0988D3D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partnerships  65</w:t>
      </w:r>
    </w:p>
    <w:p w14:paraId="61331DB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reporting of suspected illegal activity  51</w:t>
      </w:r>
    </w:p>
    <w:p w14:paraId="0106F98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voluntary codes of practice  65</w:t>
      </w:r>
    </w:p>
    <w:p w14:paraId="03A05F6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zoning education campaigns  54, 109</w:t>
      </w:r>
    </w:p>
    <w:p w14:paraId="3A79C43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recreational use  48</w:t>
      </w:r>
    </w:p>
    <w:p w14:paraId="6C68913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recycling and use of recycled products  115</w:t>
      </w:r>
    </w:p>
    <w:p w14:paraId="02976D1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2050 Integrated Monitoring and Reporting Program (RIMReP)  12, 18, 22, 24, 44, 111</w:t>
      </w:r>
    </w:p>
    <w:p w14:paraId="0640756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milestone  12</w:t>
      </w:r>
    </w:p>
    <w:p w14:paraId="71E4C1C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Knowledge System  12, 22, 24, 26, 72</w:t>
      </w:r>
    </w:p>
    <w:p w14:paraId="6FEB5D4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Reef 2050 Long-term Sustainability Plan</w:t>
      </w:r>
      <w:r w:rsidRPr="003150D5">
        <w:rPr>
          <w:rFonts w:ascii="Times New Roman" w:hAnsi="Times New Roman"/>
          <w:sz w:val="20"/>
        </w:rPr>
        <w:t xml:space="preserve"> (Reef 2050 Plan)  15, 23, 24, 25, 29, 46, 48, 74, 90, 91, 111, 112</w:t>
      </w:r>
    </w:p>
    <w:p w14:paraId="3365737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five-yearly review and update  12, 25, 26</w:t>
      </w:r>
    </w:p>
    <w:p w14:paraId="560C330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review based on findings from </w:t>
      </w:r>
      <w:r w:rsidRPr="003150D5">
        <w:rPr>
          <w:rFonts w:ascii="Times New Roman" w:hAnsi="Times New Roman"/>
          <w:i/>
          <w:iCs/>
          <w:sz w:val="20"/>
        </w:rPr>
        <w:t>Outlook Report 2019</w:t>
      </w:r>
      <w:r w:rsidRPr="003150D5">
        <w:rPr>
          <w:rFonts w:ascii="Times New Roman" w:hAnsi="Times New Roman"/>
          <w:sz w:val="20"/>
        </w:rPr>
        <w:t xml:space="preserve">  12, 23, 25, 26</w:t>
      </w:r>
    </w:p>
    <w:p w14:paraId="2D0EDC0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2050 Plan Joint Secretariat  25</w:t>
      </w:r>
    </w:p>
    <w:p w14:paraId="2E1CBB4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2050 Water Quality Improvement Plan 2018–22  24</w:t>
      </w:r>
    </w:p>
    <w:p w14:paraId="1F48B95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2050 Water Quality Report Card  24</w:t>
      </w:r>
    </w:p>
    <w:p w14:paraId="43FAAA0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Advisory Committees  79, 89–90</w:t>
      </w:r>
    </w:p>
    <w:p w14:paraId="02589DB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Beat Junior Outlook poster series for schools  28, 61</w:t>
      </w:r>
    </w:p>
    <w:p w14:paraId="1CA7358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Reef Blueprint </w:t>
      </w:r>
      <w:r w:rsidRPr="003150D5">
        <w:rPr>
          <w:rFonts w:ascii="Times New Roman" w:hAnsi="Times New Roman"/>
          <w:i/>
          <w:iCs/>
          <w:sz w:val="20"/>
        </w:rPr>
        <w:t>see</w:t>
      </w:r>
      <w:r w:rsidRPr="003150D5">
        <w:rPr>
          <w:rFonts w:ascii="Times New Roman" w:hAnsi="Times New Roman"/>
          <w:sz w:val="20"/>
        </w:rPr>
        <w:t xml:space="preserve"> </w:t>
      </w:r>
      <w:r w:rsidRPr="003150D5">
        <w:rPr>
          <w:rFonts w:ascii="Times New Roman" w:hAnsi="Times New Roman"/>
          <w:i/>
          <w:iCs/>
          <w:sz w:val="20"/>
        </w:rPr>
        <w:t>Great Barrier Reef blueprint for resilience</w:t>
      </w:r>
    </w:p>
    <w:p w14:paraId="55BDFAF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Discovery Course  57, 62</w:t>
      </w:r>
    </w:p>
    <w:p w14:paraId="74512AD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Indigenous Heritage Module  51</w:t>
      </w:r>
    </w:p>
    <w:p w14:paraId="68E68AB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education programs  31, 50–1, 54, 59, 60–1, 64, 68, 69, 109</w:t>
      </w:r>
    </w:p>
    <w:p w14:paraId="6F65A43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Engagement (branch)  20</w:t>
      </w:r>
    </w:p>
    <w:p w14:paraId="2959C23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Guardian Council Steering Committee  60</w:t>
      </w:r>
    </w:p>
    <w:p w14:paraId="737CE27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Guardian Council Working Group  60</w:t>
      </w:r>
    </w:p>
    <w:p w14:paraId="1907EBC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Guardian Councils  23, 59, 59–60</w:t>
      </w:r>
    </w:p>
    <w:p w14:paraId="5FEE274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e-newsletter  57, 60</w:t>
      </w:r>
    </w:p>
    <w:p w14:paraId="4E64FE9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Terms of Reference  60</w:t>
      </w:r>
    </w:p>
    <w:p w14:paraId="1388E5F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voluntary codes of practice for recreational fishing  65</w:t>
      </w:r>
    </w:p>
    <w:p w14:paraId="05EB042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Guardian Fishers  59</w:t>
      </w:r>
    </w:p>
    <w:p w14:paraId="240B3AB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members on Queensland Government convened fisheries working groups  59</w:t>
      </w:r>
    </w:p>
    <w:p w14:paraId="5DD748B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to work with Seafood Industry Australia  59</w:t>
      </w:r>
    </w:p>
    <w:p w14:paraId="270D084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wins awards  59</w:t>
      </w:r>
    </w:p>
    <w:p w14:paraId="3A03019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Guardian Schools Program  56, 59, 113</w:t>
      </w:r>
    </w:p>
    <w:p w14:paraId="2061562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Future Leaders Eco Challenges  59</w:t>
      </w:r>
    </w:p>
    <w:p w14:paraId="5133BF0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impact of COVID-19 pandemic on delivery  59</w:t>
      </w:r>
    </w:p>
    <w:p w14:paraId="4934891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network meetings  59</w:t>
      </w:r>
    </w:p>
    <w:p w14:paraId="7F7B585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number of schools involved  59</w:t>
      </w:r>
    </w:p>
    <w:p w14:paraId="39F91BE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Beat Series: Junior Outlook  28, 61</w:t>
      </w:r>
    </w:p>
    <w:p w14:paraId="24AF86F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transitions to digital educational resources  13</w:t>
      </w:r>
    </w:p>
    <w:p w14:paraId="7CD89D3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welcomes new schools to  57, 59</w:t>
      </w:r>
    </w:p>
    <w:p w14:paraId="1D146D1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Guardians Programs  59–60, 64, 112</w:t>
      </w:r>
    </w:p>
    <w:p w14:paraId="33AA266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health  10, 11</w:t>
      </w:r>
    </w:p>
    <w:p w14:paraId="218F505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monitoring of  26–7, 64</w:t>
      </w:r>
    </w:p>
    <w:p w14:paraId="1209480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survey and record data  64</w:t>
      </w:r>
    </w:p>
    <w:p w14:paraId="091C55F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w:t>
      </w:r>
      <w:r w:rsidRPr="003150D5">
        <w:rPr>
          <w:rFonts w:ascii="Times New Roman" w:hAnsi="Times New Roman"/>
          <w:i/>
          <w:iCs/>
          <w:sz w:val="20"/>
        </w:rPr>
        <w:t>Outlook Report 2019</w:t>
      </w:r>
    </w:p>
    <w:p w14:paraId="1F1B758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Health and Impact Surveys  64, 74</w:t>
      </w:r>
    </w:p>
    <w:p w14:paraId="7B793CE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HQ Aquarium  56</w:t>
      </w:r>
    </w:p>
    <w:p w14:paraId="7522108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Asset Management Plan  99</w:t>
      </w:r>
    </w:p>
    <w:p w14:paraId="36E013A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casual staff  20</w:t>
      </w:r>
    </w:p>
    <w:p w14:paraId="4D5FECE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community reef education  60</w:t>
      </w:r>
    </w:p>
    <w:p w14:paraId="74111D7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digital engagement  68</w:t>
      </w:r>
    </w:p>
    <w:p w14:paraId="4FA3F7C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ECO Certification  114</w:t>
      </w:r>
    </w:p>
    <w:p w14:paraId="60658B3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EduTourism (educational tourism)  56, 60–1</w:t>
      </w:r>
    </w:p>
    <w:p w14:paraId="329BD6B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energy efficiency  113–14</w:t>
      </w:r>
    </w:p>
    <w:p w14:paraId="1F87FFD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exhibitions and exhibits  57, 115</w:t>
      </w:r>
    </w:p>
    <w:p w14:paraId="3F6FD0F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forced closure due to COVID-19  56, 57, 60, 95, 99</w:t>
      </w:r>
    </w:p>
    <w:p w14:paraId="3FB1AF5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formal reef education programs  56, 60</w:t>
      </w:r>
    </w:p>
    <w:p w14:paraId="1E9F606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funding for critical infrastructure upgrade  13, 18, 57, 93</w:t>
      </w:r>
    </w:p>
    <w:p w14:paraId="6341850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highlights  58</w:t>
      </w:r>
    </w:p>
    <w:p w14:paraId="6398B62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marketing  109</w:t>
      </w:r>
    </w:p>
    <w:p w14:paraId="748FFB5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Master Plan  56, 57</w:t>
      </w:r>
    </w:p>
    <w:p w14:paraId="52AADD6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outreach education programs  56, 61, 68</w:t>
      </w:r>
    </w:p>
    <w:p w14:paraId="7FFD72B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ReefTube – education lessons online  61</w:t>
      </w:r>
    </w:p>
    <w:p w14:paraId="3927BC3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social media use  67</w:t>
      </w:r>
    </w:p>
    <w:p w14:paraId="446B5D4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solar power station  114</w:t>
      </w:r>
    </w:p>
    <w:p w14:paraId="65E6061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study abroad programs  61</w:t>
      </w:r>
    </w:p>
    <w:p w14:paraId="448595D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virtual Reef Connections program  13, 56, 61, 68</w:t>
      </w:r>
    </w:p>
    <w:p w14:paraId="53D3783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visitor numbers  56, 57</w:t>
      </w:r>
    </w:p>
    <w:p w14:paraId="72B76E2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volunteers  20, 59</w:t>
      </w:r>
    </w:p>
    <w:p w14:paraId="020ACE4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HQ Volunteers Association  59</w:t>
      </w:r>
    </w:p>
    <w:p w14:paraId="73974AA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Joint Field Management Program  15, 24, 29, 46–51, 56, 62, 70, 71, 112</w:t>
      </w:r>
    </w:p>
    <w:p w14:paraId="0E1908D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aerial surveillance  48</w:t>
      </w:r>
    </w:p>
    <w:p w14:paraId="71744AC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commercial fishing offences  50</w:t>
      </w:r>
    </w:p>
    <w:p w14:paraId="1564F8F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commercial fishing vessel tracking  49–50</w:t>
      </w:r>
    </w:p>
    <w:p w14:paraId="5DAF618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compliance  11, 29, 46–9, 54–5</w:t>
      </w:r>
    </w:p>
    <w:p w14:paraId="2C3CB34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compliance patrol vessel days  48</w:t>
      </w:r>
    </w:p>
    <w:p w14:paraId="2FB5CE8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conservation outcomes  70, 72, 76–8</w:t>
      </w:r>
    </w:p>
    <w:p w14:paraId="6CC206C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COVID-19 pandemic impacts  47, 48</w:t>
      </w:r>
    </w:p>
    <w:p w14:paraId="6A8B27C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Crown-of-thorns Starfish Response Project  70, 74, 78</w:t>
      </w:r>
    </w:p>
    <w:p w14:paraId="7781161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death of Marine Parks Ranger  95</w:t>
      </w:r>
    </w:p>
    <w:p w14:paraId="2E3A522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Eye on the Reef zoning app awareness and education campaign  51, 54, 56, 62, 109</w:t>
      </w:r>
    </w:p>
    <w:p w14:paraId="0E6F0A6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field reporting system  47</w:t>
      </w:r>
    </w:p>
    <w:p w14:paraId="54EDB4A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financial statement  119</w:t>
      </w:r>
    </w:p>
    <w:p w14:paraId="3E394CB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funding and expansion  11, 15, 18, 47</w:t>
      </w:r>
    </w:p>
    <w:p w14:paraId="374078E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infringement notices issued  48, 51, 54–5</w:t>
      </w:r>
    </w:p>
    <w:p w14:paraId="3F6ACB6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achievements  47</w:t>
      </w:r>
    </w:p>
    <w:p w14:paraId="7F0ACD1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localised reef restoration activities  70, 76</w:t>
      </w:r>
    </w:p>
    <w:p w14:paraId="5C6AE9E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maritime incident response  70, 71, 76</w:t>
      </w:r>
    </w:p>
    <w:p w14:paraId="0C9C618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offences  48, 49</w:t>
      </w:r>
    </w:p>
    <w:p w14:paraId="6656D96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on-water management  11</w:t>
      </w:r>
    </w:p>
    <w:p w14:paraId="2CE012D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Protect your Patch campaigns  51, 56, 62, 64</w:t>
      </w:r>
    </w:p>
    <w:p w14:paraId="2B3EF58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recreational fishing offences  48–9, 51</w:t>
      </w:r>
    </w:p>
    <w:p w14:paraId="295E23D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incident response framework  70, 71, 76</w:t>
      </w:r>
    </w:p>
    <w:p w14:paraId="1B90F8B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seabird surveys  72</w:t>
      </w:r>
    </w:p>
    <w:p w14:paraId="23A284F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surveillance activities  48, 54</w:t>
      </w:r>
    </w:p>
    <w:p w14:paraId="2CD47EB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Technology Coordinator appointed  72</w:t>
      </w:r>
    </w:p>
    <w:p w14:paraId="6F0E94D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technology needs analysis  72</w:t>
      </w:r>
    </w:p>
    <w:p w14:paraId="1D70CBD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vessel days  47</w:t>
      </w:r>
    </w:p>
    <w:p w14:paraId="0B48680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vessel monitoring system (VMS)  50, 54, 72</w:t>
      </w:r>
    </w:p>
    <w:p w14:paraId="73CC5AA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wins Gold Award for Excellence  11</w:t>
      </w:r>
    </w:p>
    <w:p w14:paraId="01BE2DF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Knowledge System  12, 23, 24, 26, 72</w:t>
      </w:r>
    </w:p>
    <w:p w14:paraId="77F5C48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Management System (RMS)  12, 39–41</w:t>
      </w:r>
    </w:p>
    <w:p w14:paraId="2A81558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improvements  39–40</w:t>
      </w:r>
    </w:p>
    <w:p w14:paraId="3EBBB8F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management of post-permit requirements  41</w:t>
      </w:r>
    </w:p>
    <w:p w14:paraId="42B4E00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number and method of permit application submissions  40</w:t>
      </w:r>
    </w:p>
    <w:p w14:paraId="3002909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Permits Online  40–1</w:t>
      </w:r>
    </w:p>
    <w:p w14:paraId="6D72690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Protection (branch)  16, 20, 79, 85, 98</w:t>
      </w:r>
    </w:p>
    <w:p w14:paraId="5933AF1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Reef Ranger</w:t>
      </w:r>
      <w:r w:rsidRPr="003150D5">
        <w:rPr>
          <w:rFonts w:ascii="Times New Roman" w:hAnsi="Times New Roman"/>
          <w:sz w:val="20"/>
        </w:rPr>
        <w:t xml:space="preserve"> (patrol vessel)  47</w:t>
      </w:r>
    </w:p>
    <w:p w14:paraId="2ED01FA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resilience</w:t>
      </w:r>
    </w:p>
    <w:p w14:paraId="015C1D6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enhancing  11, 24, 26, 70–8</w:t>
      </w:r>
    </w:p>
    <w:p w14:paraId="45E0749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Resilient Reefs Network decision support tool  72–3</w:t>
      </w:r>
    </w:p>
    <w:p w14:paraId="4EE5E14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Great Barrier Reef Blueprint for Resilience</w:t>
      </w:r>
    </w:p>
    <w:p w14:paraId="64015CD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Restoration and Adaptation Program (RRAP)  11, 70, 73</w:t>
      </w:r>
    </w:p>
    <w:p w14:paraId="235315A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snapshot: summer 2019–20  10, 22, 24</w:t>
      </w:r>
    </w:p>
    <w:p w14:paraId="4572329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Strategy (branch)  16, 20, 79, 85</w:t>
      </w:r>
    </w:p>
    <w:p w14:paraId="490C521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 Trust Partnership with Great Barrier Reef Foundation  19, 26, 60, 72, 73</w:t>
      </w:r>
    </w:p>
    <w:p w14:paraId="78B5A71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ReefED e-newsletter for teachers  59</w:t>
      </w:r>
    </w:p>
    <w:p w14:paraId="6BD76DA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ReefTube – education lessons online  61</w:t>
      </w:r>
    </w:p>
    <w:p w14:paraId="4295785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Reflect Reconciliation Action Plan  48, 89</w:t>
      </w:r>
    </w:p>
    <w:p w14:paraId="7B36FDD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regional engagement  64</w:t>
      </w:r>
    </w:p>
    <w:p w14:paraId="07B4351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regulatory framework  29–53</w:t>
      </w:r>
    </w:p>
    <w:p w14:paraId="27645D4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aspects  29</w:t>
      </w:r>
    </w:p>
    <w:p w14:paraId="505B956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tools  29</w:t>
      </w:r>
    </w:p>
    <w:p w14:paraId="647E9E9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compliance; permission system; permits; Policy and Planning Strategic Roadmap</w:t>
      </w:r>
    </w:p>
    <w:p w14:paraId="6897572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Reichelt, Russell  80</w:t>
      </w:r>
    </w:p>
    <w:p w14:paraId="10F771E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Remaining Connected Program  68</w:t>
      </w:r>
    </w:p>
    <w:p w14:paraId="7FD857C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remuneration</w:t>
      </w:r>
    </w:p>
    <w:p w14:paraId="29ABFFA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Audit and Risk Committee members  86</w:t>
      </w:r>
    </w:p>
    <w:p w14:paraId="467B707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Executive Management Group  96, 97, 108</w:t>
      </w:r>
    </w:p>
    <w:p w14:paraId="0896C4C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key management personnel  97</w:t>
      </w:r>
    </w:p>
    <w:p w14:paraId="1B06B7B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staff  96, 108</w:t>
      </w:r>
    </w:p>
    <w:p w14:paraId="6BC2C9A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renewable energy, investment in  114</w:t>
      </w:r>
    </w:p>
    <w:p w14:paraId="2ABE4A1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Representative Areas program  112</w:t>
      </w:r>
    </w:p>
    <w:p w14:paraId="612DCA3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research and monitoring  24</w:t>
      </w:r>
    </w:p>
    <w:p w14:paraId="34B2B89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Reef 2050 Integrated Monitoring and Reporting Program (RIMReP)</w:t>
      </w:r>
    </w:p>
    <w:p w14:paraId="475FEC7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research partners and collaboration  10, 15, 22, 24</w:t>
      </w:r>
    </w:p>
    <w:p w14:paraId="460078B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resilience stream (Policy and Planning Strategic Roadmap)  44, 46</w:t>
      </w:r>
    </w:p>
    <w:p w14:paraId="1B24B1C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Resilient Reefs Network decision support tool  72–3</w:t>
      </w:r>
    </w:p>
    <w:p w14:paraId="69C4948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resource statement and resources for outcomes (GBRMPA)  103–4</w:t>
      </w:r>
    </w:p>
    <w:p w14:paraId="3581ECB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responsible ministers  3, 15, 17</w:t>
      </w:r>
    </w:p>
    <w:p w14:paraId="5462BF6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restoration and adaptation activities  11, 70, 76</w:t>
      </w:r>
    </w:p>
    <w:p w14:paraId="6B55E8F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Reef Restoration and Adaptation Program (RRAP)</w:t>
      </w:r>
    </w:p>
    <w:p w14:paraId="59D688E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revegetation project, Lady Elliot Island  70, 77</w:t>
      </w:r>
    </w:p>
    <w:p w14:paraId="164E922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revenue  19</w:t>
      </w:r>
    </w:p>
    <w:p w14:paraId="5F48ED2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risk management  88–9</w:t>
      </w:r>
    </w:p>
    <w:p w14:paraId="0BBDEF7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risk stream (Policy and Planning Strategic Roadmap)  44, 45</w:t>
      </w:r>
    </w:p>
    <w:p w14:paraId="1098985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Robba, Zach  95</w:t>
      </w:r>
    </w:p>
    <w:p w14:paraId="491877C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Rockhampton office, relocation to Yeppoon  99</w:t>
      </w:r>
    </w:p>
    <w:p w14:paraId="4AB8D08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Rockhampton recreational fishing code of practice  65</w:t>
      </w:r>
    </w:p>
    <w:p w14:paraId="2F24E22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Rodin, Ian  85, 86, 87</w:t>
      </w:r>
    </w:p>
    <w:p w14:paraId="350599F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rubbish removal  113</w:t>
      </w:r>
    </w:p>
    <w:p w14:paraId="32F136E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6AD349E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St Bees Island, feral goat eradication  70, 77</w:t>
      </w:r>
    </w:p>
    <w:p w14:paraId="46C6050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Sea Country Communications Plan</w:t>
      </w:r>
      <w:r w:rsidRPr="003150D5">
        <w:rPr>
          <w:rFonts w:ascii="Times New Roman" w:hAnsi="Times New Roman"/>
          <w:sz w:val="20"/>
        </w:rPr>
        <w:t xml:space="preserve">  51</w:t>
      </w:r>
    </w:p>
    <w:p w14:paraId="35BC5BC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Sea Country Connections Program  60</w:t>
      </w:r>
    </w:p>
    <w:p w14:paraId="1619A08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Sea Country planning/projects  11, 29, 45, 51, 52</w:t>
      </w:r>
    </w:p>
    <w:p w14:paraId="703066E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Sea Country Values Mapping Project</w:t>
      </w:r>
      <w:r w:rsidRPr="003150D5">
        <w:rPr>
          <w:rFonts w:ascii="Times New Roman" w:hAnsi="Times New Roman"/>
          <w:sz w:val="20"/>
        </w:rPr>
        <w:t xml:space="preserve">  45, 51</w:t>
      </w:r>
    </w:p>
    <w:p w14:paraId="0BE9BD6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Sea Installations Act 1987</w:t>
      </w:r>
      <w:r w:rsidRPr="003150D5">
        <w:rPr>
          <w:rFonts w:ascii="Times New Roman" w:hAnsi="Times New Roman"/>
          <w:sz w:val="20"/>
        </w:rPr>
        <w:t xml:space="preserve">  31</w:t>
      </w:r>
    </w:p>
    <w:p w14:paraId="21133B6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seabird surveys  72</w:t>
      </w:r>
    </w:p>
    <w:p w14:paraId="79DBDB3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Seafood Industry Australia  59</w:t>
      </w:r>
    </w:p>
    <w:p w14:paraId="0275377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seagrass monitoring  24</w:t>
      </w:r>
    </w:p>
    <w:p w14:paraId="65DE183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Sefton, Robbie  13, 79, 83, 84, 97</w:t>
      </w:r>
    </w:p>
    <w:p w14:paraId="1453C81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Senior Executive </w:t>
      </w:r>
      <w:r w:rsidRPr="003150D5">
        <w:rPr>
          <w:rFonts w:ascii="Times New Roman" w:hAnsi="Times New Roman"/>
          <w:i/>
          <w:iCs/>
          <w:sz w:val="20"/>
        </w:rPr>
        <w:t>see</w:t>
      </w:r>
      <w:r w:rsidRPr="003150D5">
        <w:rPr>
          <w:rFonts w:ascii="Times New Roman" w:hAnsi="Times New Roman"/>
          <w:sz w:val="20"/>
        </w:rPr>
        <w:t xml:space="preserve"> Executive Management Group</w:t>
      </w:r>
    </w:p>
    <w:p w14:paraId="6D30814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Service Charter 2020–2024  92</w:t>
      </w:r>
    </w:p>
    <w:p w14:paraId="78DCA05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service level standards, permission system  42</w:t>
      </w:r>
    </w:p>
    <w:p w14:paraId="42FF125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Shark Control Program  37</w:t>
      </w:r>
    </w:p>
    <w:p w14:paraId="4E6EDE5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sharks  62</w:t>
      </w:r>
    </w:p>
    <w:p w14:paraId="0E54371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Shen Neng 1</w:t>
      </w:r>
      <w:r w:rsidRPr="003150D5">
        <w:rPr>
          <w:rFonts w:ascii="Times New Roman" w:hAnsi="Times New Roman"/>
          <w:sz w:val="20"/>
        </w:rPr>
        <w:t xml:space="preserve"> (ship)  76</w:t>
      </w:r>
    </w:p>
    <w:p w14:paraId="4FD29A3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ship groundings  70, 71</w:t>
      </w:r>
    </w:p>
    <w:p w14:paraId="5D730B8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‘order to remove notices’  71</w:t>
      </w:r>
    </w:p>
    <w:p w14:paraId="218EABF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Shoalwater Bay (Dugong) Plan of Management 1997  17</w:t>
      </w:r>
    </w:p>
    <w:p w14:paraId="7968D03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Sightings Network  64, 112</w:t>
      </w:r>
    </w:p>
    <w:p w14:paraId="4509B15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small business procurement initiatives  101</w:t>
      </w:r>
    </w:p>
    <w:p w14:paraId="1FE62AB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social media  63, 67, 109</w:t>
      </w:r>
    </w:p>
    <w:p w14:paraId="5C01272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solar power station, Reef HQ Aquarium  114</w:t>
      </w:r>
    </w:p>
    <w:p w14:paraId="33474B3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Special Envoy for the Great Barrier Reef  17, 26</w:t>
      </w:r>
    </w:p>
    <w:p w14:paraId="511CA31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Species of Conservation Concern (SOCC), risk of capture  63, 68</w:t>
      </w:r>
    </w:p>
    <w:p w14:paraId="52A89E3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staff  13, 20, 105–8</w:t>
      </w:r>
    </w:p>
    <w:p w14:paraId="29CA720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casual staff  20</w:t>
      </w:r>
    </w:p>
    <w:p w14:paraId="5686674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employee assistance program  94</w:t>
      </w:r>
    </w:p>
    <w:p w14:paraId="7D346FE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employment agreements  93, 96</w:t>
      </w:r>
    </w:p>
    <w:p w14:paraId="5FB690D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health and wellbeing program  94</w:t>
      </w:r>
    </w:p>
    <w:p w14:paraId="79E0704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location  106</w:t>
      </w:r>
    </w:p>
    <w:p w14:paraId="32407FF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non-salary benefits  96</w:t>
      </w:r>
    </w:p>
    <w:p w14:paraId="6F7A838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numbers and classification  20, 105–6</w:t>
      </w:r>
    </w:p>
    <w:p w14:paraId="4A1550A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overview  20, 105–8</w:t>
      </w:r>
    </w:p>
    <w:p w14:paraId="2EC3D28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papers and presentations  116–18</w:t>
      </w:r>
    </w:p>
    <w:p w14:paraId="2970B0A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remuneration  96, 108</w:t>
      </w:r>
    </w:p>
    <w:p w14:paraId="6334E8A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salary ranges by classification  108</w:t>
      </w:r>
    </w:p>
    <w:p w14:paraId="7FCF2D0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statistics  95, 105–8</w:t>
      </w:r>
    </w:p>
    <w:p w14:paraId="49FF733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training and development  71, 76, 93–4</w:t>
      </w:r>
    </w:p>
    <w:p w14:paraId="67F48AD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working from home  95, 98</w:t>
      </w:r>
    </w:p>
    <w:p w14:paraId="2B7FC70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workplace diversity  95, 107</w:t>
      </w:r>
    </w:p>
    <w:p w14:paraId="60033EB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workplace health and safety  94–5</w:t>
      </w:r>
    </w:p>
    <w:p w14:paraId="7789F74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Executive Management Group; key management personnel</w:t>
      </w:r>
    </w:p>
    <w:p w14:paraId="02DF4D5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stakeholders</w:t>
      </w:r>
    </w:p>
    <w:p w14:paraId="4BA786A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working with  12, 22, 112</w:t>
      </w:r>
    </w:p>
    <w:p w14:paraId="74E6AD42"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specific groups, e.g. Traditional Owners</w:t>
      </w:r>
    </w:p>
    <w:p w14:paraId="5091AAF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stewardship  56–69</w:t>
      </w:r>
    </w:p>
    <w:p w14:paraId="7F58DEC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Guardians program  59–60, 112</w:t>
      </w:r>
    </w:p>
    <w:p w14:paraId="0F68889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tourism operators role in  63, 68</w:t>
      </w:r>
    </w:p>
    <w:p w14:paraId="384BBC6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education programs</w:t>
      </w:r>
    </w:p>
    <w:p w14:paraId="4C86945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Stewart, Dave  82, 83, 84</w:t>
      </w:r>
    </w:p>
    <w:p w14:paraId="61F5321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strategic advice and position statements  25–6</w:t>
      </w:r>
    </w:p>
    <w:p w14:paraId="16901C9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study abroad programs, Reef HQ Aquarium  61</w:t>
      </w:r>
    </w:p>
    <w:p w14:paraId="31A66E9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surveillance  45, 48, 54</w:t>
      </w:r>
    </w:p>
    <w:p w14:paraId="58EDF34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sustainable fisheries  49, 59, 63, 68</w:t>
      </w:r>
    </w:p>
    <w:p w14:paraId="3B9B6CE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sustainable material choices  114</w:t>
      </w:r>
    </w:p>
    <w:p w14:paraId="54AE6A0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‘Sustainable Tourism Strategy’  46</w:t>
      </w:r>
    </w:p>
    <w:p w14:paraId="4227908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02DF4A2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Talisman Sabre (military exercise)  43</w:t>
      </w:r>
    </w:p>
    <w:p w14:paraId="4B2D8BB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Thomas, Josh  3, 14, 17, 21, 80–1, 83, 84, 97</w:t>
      </w:r>
    </w:p>
    <w:p w14:paraId="2D55F6D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Accountable Authority; Chief Executive Officer</w:t>
      </w:r>
    </w:p>
    <w:p w14:paraId="55EBCDF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Threatened Species Scientific Committee  63</w:t>
      </w:r>
    </w:p>
    <w:p w14:paraId="5249E64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Thurston, Johnathan  56, 61</w:t>
      </w:r>
    </w:p>
    <w:p w14:paraId="781438A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tools stream (Policy and Planning Strategic Roadmap)  44, 46</w:t>
      </w:r>
    </w:p>
    <w:p w14:paraId="3ACEA9C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Tourism and Events Queensland</w:t>
      </w:r>
    </w:p>
    <w:p w14:paraId="2554E16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Master Reef Guide Program  63</w:t>
      </w:r>
    </w:p>
    <w:p w14:paraId="44592F7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Project Thrive  61</w:t>
      </w:r>
    </w:p>
    <w:p w14:paraId="2C80029D" w14:textId="77777777" w:rsidR="00B97B73" w:rsidRPr="003150D5" w:rsidRDefault="00B97B73" w:rsidP="00B97B73">
      <w:pPr>
        <w:widowControl w:val="0"/>
        <w:autoSpaceDE w:val="0"/>
        <w:autoSpaceDN w:val="0"/>
        <w:adjustRightInd w:val="0"/>
        <w:spacing w:after="0"/>
        <w:ind w:left="144" w:hanging="144"/>
        <w:outlineLvl w:val="1"/>
        <w:rPr>
          <w:rFonts w:ascii="Times New Roman" w:eastAsiaTheme="majorEastAsia" w:hAnsi="Times New Roman"/>
          <w:sz w:val="20"/>
        </w:rPr>
      </w:pPr>
      <w:r w:rsidRPr="003150D5">
        <w:rPr>
          <w:rFonts w:ascii="Times New Roman" w:eastAsiaTheme="majorEastAsia" w:hAnsi="Times New Roman"/>
          <w:sz w:val="20"/>
        </w:rPr>
        <w:t>Tourism Australia  63</w:t>
      </w:r>
    </w:p>
    <w:p w14:paraId="45F114F4"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tourism industry</w:t>
      </w:r>
    </w:p>
    <w:p w14:paraId="4CBDBF4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COVID-19 pandemic impact on  10, 68, 73</w:t>
      </w:r>
    </w:p>
    <w:p w14:paraId="265F596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engagement workshops  30</w:t>
      </w:r>
    </w:p>
    <w:p w14:paraId="32F501F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environmental management charge  41</w:t>
      </w:r>
    </w:p>
    <w:p w14:paraId="7C58E96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human behaviour change workshops  62</w:t>
      </w:r>
    </w:p>
    <w:p w14:paraId="79FFB0C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Master Reef Guides program  63, 68</w:t>
      </w:r>
    </w:p>
    <w:p w14:paraId="612D5BF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novel activities and facilities  32</w:t>
      </w:r>
    </w:p>
    <w:p w14:paraId="242F04C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partnerships with  63, 72, 113</w:t>
      </w:r>
    </w:p>
    <w:p w14:paraId="3AD80B0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Discovery Course  49, 57, 62</w:t>
      </w:r>
    </w:p>
    <w:p w14:paraId="0D2C149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‘Sustainable Tourism Strategy’  46</w:t>
      </w:r>
    </w:p>
    <w:p w14:paraId="6F1EA0C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Tourism Industry Roadshow (Authority’s program)  30, 46, 65, 66</w:t>
      </w:r>
    </w:p>
    <w:p w14:paraId="050B97F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tourism operators</w:t>
      </w:r>
    </w:p>
    <w:p w14:paraId="28D0A65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accreditation program  112</w:t>
      </w:r>
    </w:p>
    <w:p w14:paraId="6789E40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High Standard Operator program  56, 62, 68</w:t>
      </w:r>
    </w:p>
    <w:p w14:paraId="2FFE59AE"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Master Reef Guides program  63</w:t>
      </w:r>
    </w:p>
    <w:p w14:paraId="4BC34054"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Remaining Connected Program  68</w:t>
      </w:r>
    </w:p>
    <w:p w14:paraId="1C87A15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stewardship role  62, 68</w:t>
      </w:r>
    </w:p>
    <w:p w14:paraId="1A467E9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Tourism Industry Roadshow for  30, 46, 65, 66</w:t>
      </w:r>
    </w:p>
    <w:p w14:paraId="1D73793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training courses and workshops  62</w:t>
      </w:r>
    </w:p>
    <w:p w14:paraId="71FD1CD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Tourism Reef Advisory Committee  13, 90</w:t>
      </w:r>
    </w:p>
    <w:p w14:paraId="1647A43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Tourism Weekly Monitoring  64</w:t>
      </w:r>
    </w:p>
    <w:p w14:paraId="5572C80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Townsville office headquarters  79, 96, 99</w:t>
      </w:r>
    </w:p>
    <w:p w14:paraId="2F70F21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i/>
          <w:iCs/>
          <w:sz w:val="20"/>
        </w:rPr>
        <w:t>Traditional Owner Place Specific Assessment Guidelines</w:t>
      </w:r>
      <w:r w:rsidRPr="003150D5">
        <w:rPr>
          <w:rFonts w:ascii="Times New Roman" w:hAnsi="Times New Roman"/>
          <w:sz w:val="20"/>
        </w:rPr>
        <w:t xml:space="preserve">  45, 51</w:t>
      </w:r>
    </w:p>
    <w:p w14:paraId="1B050B2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Traditional Owner stream (Policy and Planning Strategic Roadmap)  44, 45–6</w:t>
      </w:r>
    </w:p>
    <w:p w14:paraId="2B893E4B"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Traditional Owners  94</w:t>
      </w:r>
    </w:p>
    <w:p w14:paraId="4B27916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 xml:space="preserve">and </w:t>
      </w:r>
      <w:r w:rsidRPr="003150D5">
        <w:rPr>
          <w:rFonts w:ascii="Times New Roman" w:hAnsi="Times New Roman"/>
          <w:i/>
          <w:iCs/>
          <w:sz w:val="20"/>
        </w:rPr>
        <w:t>Aboriginal and Torres Strait Islander Heritage Strategy</w:t>
      </w:r>
      <w:r w:rsidRPr="003150D5">
        <w:rPr>
          <w:rFonts w:ascii="Times New Roman" w:hAnsi="Times New Roman"/>
          <w:sz w:val="20"/>
        </w:rPr>
        <w:t xml:space="preserve">  11, 29, 46, 51–2</w:t>
      </w:r>
    </w:p>
    <w:p w14:paraId="4801BAD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co-management options  52</w:t>
      </w:r>
    </w:p>
    <w:p w14:paraId="05699A35"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and FANs  30, 32</w:t>
      </w:r>
    </w:p>
    <w:p w14:paraId="3F4D9D6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literature review of aspirations  46</w:t>
      </w:r>
    </w:p>
    <w:p w14:paraId="1F9C2A19"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partnerships with  11, 12, 15, 18, 22, 45–6, 52, 72, 112</w:t>
      </w:r>
    </w:p>
    <w:p w14:paraId="4507C4F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Reflect Reconciliation Action Plan  48, 89</w:t>
      </w:r>
    </w:p>
    <w:p w14:paraId="561C274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and return to country for Aboriginal people and Torres Strait Islander people  47</w:t>
      </w:r>
    </w:p>
    <w:p w14:paraId="111C7A3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Sea Country planning/projects/management  11, 29, 45, 52, 60</w:t>
      </w:r>
    </w:p>
    <w:p w14:paraId="0C8916C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i/>
          <w:iCs/>
          <w:sz w:val="20"/>
        </w:rPr>
        <w:t>see also</w:t>
      </w:r>
      <w:r w:rsidRPr="003150D5">
        <w:rPr>
          <w:rFonts w:ascii="Times New Roman" w:hAnsi="Times New Roman"/>
          <w:sz w:val="20"/>
        </w:rPr>
        <w:t xml:space="preserve"> Aboriginal and Torres Strait Islander peoples</w:t>
      </w:r>
    </w:p>
    <w:p w14:paraId="023C7E4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Traditional Use of Marine Resources Agreements (TUMRAs)  29, 45, 52–3</w:t>
      </w:r>
    </w:p>
    <w:p w14:paraId="65C45DE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accreditation applications  34</w:t>
      </w:r>
    </w:p>
    <w:p w14:paraId="39533C0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delays in delivery of program activities due to COVID-19 restrictions  45</w:t>
      </w:r>
    </w:p>
    <w:p w14:paraId="4933234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development and implementation  112</w:t>
      </w:r>
    </w:p>
    <w:p w14:paraId="49DE0861"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map showing location of  53</w:t>
      </w:r>
    </w:p>
    <w:p w14:paraId="65F44F0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support of Sea Country management aspirations  52</w:t>
      </w:r>
    </w:p>
    <w:p w14:paraId="6889691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training</w:t>
      </w:r>
    </w:p>
    <w:p w14:paraId="7A912FC7"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Eye on the Reef workshops  61</w:t>
      </w:r>
    </w:p>
    <w:p w14:paraId="2EE2EDB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Indigenous rangers  11</w:t>
      </w:r>
    </w:p>
    <w:p w14:paraId="52C73CA8"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oil spill training for staff  71</w:t>
      </w:r>
    </w:p>
    <w:p w14:paraId="406EE06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staff development  71, 93–4</w:t>
      </w:r>
    </w:p>
    <w:p w14:paraId="78A4CF46"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for tourism staff  62</w:t>
      </w:r>
    </w:p>
    <w:p w14:paraId="65B09F2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tropical rock lobster fishery  32, 45</w:t>
      </w:r>
    </w:p>
    <w:p w14:paraId="43D746C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TUMRAs </w:t>
      </w:r>
      <w:r w:rsidRPr="003150D5">
        <w:rPr>
          <w:rFonts w:ascii="Times New Roman" w:hAnsi="Times New Roman"/>
          <w:i/>
          <w:iCs/>
          <w:sz w:val="20"/>
        </w:rPr>
        <w:t>see</w:t>
      </w:r>
      <w:r w:rsidRPr="003150D5">
        <w:rPr>
          <w:rFonts w:ascii="Times New Roman" w:hAnsi="Times New Roman"/>
          <w:sz w:val="20"/>
        </w:rPr>
        <w:t xml:space="preserve"> Traditional Use of Marine Resources Agreements</w:t>
      </w:r>
    </w:p>
    <w:p w14:paraId="34C43549"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Turtle Conservation Project, Raine Island  70, 73, 77</w:t>
      </w:r>
    </w:p>
    <w:p w14:paraId="663D134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501A4C6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underwater artwork  32, 36</w:t>
      </w:r>
    </w:p>
    <w:p w14:paraId="1BF13C8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10AB89E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vessel days  47, 48</w:t>
      </w:r>
    </w:p>
    <w:p w14:paraId="1FD5C5E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vessel groundings  70, 71</w:t>
      </w:r>
    </w:p>
    <w:p w14:paraId="6716BD4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vessel monitoring system (VMS)  50, 54, 72</w:t>
      </w:r>
    </w:p>
    <w:p w14:paraId="6E67749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vessel salvage  36</w:t>
      </w:r>
    </w:p>
    <w:p w14:paraId="11F119CE"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vessel sinkings  70, 71</w:t>
      </w:r>
    </w:p>
    <w:p w14:paraId="6977B00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vessel tracking  47, 49–50</w:t>
      </w:r>
    </w:p>
    <w:p w14:paraId="2FA7EAB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virtual Reef Connections Program  13, 56, 61, 68</w:t>
      </w:r>
    </w:p>
    <w:p w14:paraId="57E4F60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visitors</w:t>
      </w:r>
    </w:p>
    <w:p w14:paraId="05BE57B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environmental management charge  41</w:t>
      </w:r>
    </w:p>
    <w:p w14:paraId="7236ADD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Reef HQ Aquarium  56, 58</w:t>
      </w:r>
    </w:p>
    <w:p w14:paraId="36B6EB3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volunteers  20, 24, 59</w:t>
      </w:r>
    </w:p>
    <w:p w14:paraId="226A712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6882B1CA" w14:textId="77777777" w:rsidR="00B97B73" w:rsidRPr="003150D5" w:rsidRDefault="00B97B73" w:rsidP="00B97B73">
      <w:pPr>
        <w:widowControl w:val="0"/>
        <w:autoSpaceDE w:val="0"/>
        <w:autoSpaceDN w:val="0"/>
        <w:adjustRightInd w:val="0"/>
        <w:spacing w:after="0"/>
        <w:ind w:left="144" w:hanging="144"/>
        <w:outlineLvl w:val="1"/>
        <w:rPr>
          <w:rFonts w:ascii="Times New Roman" w:eastAsiaTheme="majorEastAsia" w:hAnsi="Times New Roman"/>
          <w:sz w:val="20"/>
        </w:rPr>
      </w:pPr>
      <w:r w:rsidRPr="003150D5">
        <w:rPr>
          <w:rFonts w:ascii="Times New Roman" w:eastAsiaTheme="majorEastAsia" w:hAnsi="Times New Roman"/>
          <w:sz w:val="20"/>
        </w:rPr>
        <w:t>water-based patrols by Australian Border Force  49</w:t>
      </w:r>
    </w:p>
    <w:p w14:paraId="78EB7210"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water quality</w:t>
      </w:r>
    </w:p>
    <w:p w14:paraId="7B83CE4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improving quality of information in  112</w:t>
      </w:r>
    </w:p>
    <w:p w14:paraId="0A8DDE1A"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monitoring  24</w:t>
      </w:r>
    </w:p>
    <w:p w14:paraId="7F8E509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website use  67</w:t>
      </w:r>
    </w:p>
    <w:p w14:paraId="11B716E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Wet Tropics of Queensland World Heritage Area  112</w:t>
      </w:r>
    </w:p>
    <w:p w14:paraId="37F5CE8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Whitsunday region</w:t>
      </w:r>
    </w:p>
    <w:p w14:paraId="6C0085C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‘Historical Timeline and Seasonal Sightings Calendar’  62</w:t>
      </w:r>
    </w:p>
    <w:p w14:paraId="6B1A003B"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Use Map  62</w:t>
      </w:r>
    </w:p>
    <w:p w14:paraId="5F87D3E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Whitsundays Action Plan  30, 45, 46</w:t>
      </w:r>
    </w:p>
    <w:p w14:paraId="78D8A06D"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and ‘Be Reef Smart’ educational campaign  69</w:t>
      </w:r>
    </w:p>
    <w:p w14:paraId="298F643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Whitsundays Plan of Management 1998  117</w:t>
      </w:r>
    </w:p>
    <w:p w14:paraId="7D03898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Woppaburra Heritage Assessment Guidelines  45, 51</w:t>
      </w:r>
    </w:p>
    <w:p w14:paraId="0BC02F8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Woppaburra TUMRA  50, 51</w:t>
      </w:r>
    </w:p>
    <w:p w14:paraId="66EC111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workplace diversity  95, 107</w:t>
      </w:r>
    </w:p>
    <w:p w14:paraId="09590218"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workplace health and safety  94–5</w:t>
      </w:r>
    </w:p>
    <w:p w14:paraId="36B1F88F"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COVID-19 response  95, 98</w:t>
      </w:r>
    </w:p>
    <w:p w14:paraId="6499555F"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Workplace Health and Safety Committee  94</w:t>
      </w:r>
    </w:p>
    <w:p w14:paraId="696D0C07"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 xml:space="preserve">World Heritage Centre, and </w:t>
      </w:r>
      <w:r w:rsidRPr="003150D5">
        <w:rPr>
          <w:rFonts w:ascii="Times New Roman" w:hAnsi="Times New Roman"/>
          <w:i/>
          <w:iCs/>
          <w:sz w:val="20"/>
        </w:rPr>
        <w:t>Outlook Report 2019</w:t>
      </w:r>
      <w:r w:rsidRPr="003150D5">
        <w:rPr>
          <w:rFonts w:ascii="Times New Roman" w:hAnsi="Times New Roman"/>
          <w:sz w:val="20"/>
        </w:rPr>
        <w:t xml:space="preserve">  23</w:t>
      </w:r>
    </w:p>
    <w:p w14:paraId="177365AD"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World Heritage Marine Programme  25</w:t>
      </w:r>
    </w:p>
    <w:p w14:paraId="41105E5C"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world heritage values  112</w:t>
      </w:r>
    </w:p>
    <w:p w14:paraId="2C00D853"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Wuthathi TUMRA Region  53</w:t>
      </w:r>
    </w:p>
    <w:p w14:paraId="3777A705"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044F2D82"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Yeppoon, outreach education  51, 54, 62, 67, 109</w:t>
      </w:r>
    </w:p>
    <w:p w14:paraId="6C917AA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Yeppoon office  64, 79, 96, 99, 106</w:t>
      </w:r>
    </w:p>
    <w:p w14:paraId="241BAC9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Yirrganydji TUMRA Region  53</w:t>
      </w:r>
    </w:p>
    <w:p w14:paraId="54B8043A"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Yuku-Baja-Muliku TUMRA Region  53</w:t>
      </w:r>
    </w:p>
    <w:p w14:paraId="3286FED6"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p>
    <w:p w14:paraId="7FEB2271" w14:textId="77777777" w:rsidR="00B97B73" w:rsidRPr="003150D5" w:rsidRDefault="00B97B73" w:rsidP="00B97B73">
      <w:pPr>
        <w:widowControl w:val="0"/>
        <w:autoSpaceDE w:val="0"/>
        <w:autoSpaceDN w:val="0"/>
        <w:adjustRightInd w:val="0"/>
        <w:spacing w:after="0"/>
        <w:ind w:left="144" w:hanging="144"/>
        <w:outlineLvl w:val="1"/>
        <w:rPr>
          <w:rFonts w:ascii="Times New Roman" w:hAnsi="Times New Roman"/>
          <w:sz w:val="20"/>
        </w:rPr>
      </w:pPr>
      <w:r w:rsidRPr="003150D5">
        <w:rPr>
          <w:rFonts w:ascii="Times New Roman" w:hAnsi="Times New Roman"/>
          <w:sz w:val="20"/>
        </w:rPr>
        <w:t>zoning</w:t>
      </w:r>
    </w:p>
    <w:p w14:paraId="7A954CE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access to zoning information  49</w:t>
      </w:r>
    </w:p>
    <w:p w14:paraId="4CB4EDF3"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apps  51, 56, 62, 109</w:t>
      </w:r>
    </w:p>
    <w:p w14:paraId="541952A0"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compliance  50–1</w:t>
      </w:r>
    </w:p>
    <w:p w14:paraId="6A83ABAC" w14:textId="77777777" w:rsidR="00B97B73" w:rsidRPr="003150D5" w:rsidRDefault="00B97B73" w:rsidP="00B97B73">
      <w:pPr>
        <w:widowControl w:val="0"/>
        <w:autoSpaceDE w:val="0"/>
        <w:autoSpaceDN w:val="0"/>
        <w:adjustRightInd w:val="0"/>
        <w:spacing w:after="0"/>
        <w:ind w:left="360" w:hanging="144"/>
        <w:outlineLvl w:val="2"/>
        <w:rPr>
          <w:rFonts w:ascii="Times New Roman" w:hAnsi="Times New Roman"/>
          <w:sz w:val="20"/>
        </w:rPr>
      </w:pPr>
      <w:r w:rsidRPr="003150D5">
        <w:rPr>
          <w:rFonts w:ascii="Times New Roman" w:hAnsi="Times New Roman"/>
          <w:sz w:val="20"/>
        </w:rPr>
        <w:t>education  50, 54, 62, 109</w:t>
      </w:r>
    </w:p>
    <w:p w14:paraId="585DE6BC" w14:textId="77777777" w:rsidR="00B97B73" w:rsidRPr="003150D5" w:rsidRDefault="00B97B73" w:rsidP="00B97B73">
      <w:pPr>
        <w:widowControl w:val="0"/>
        <w:autoSpaceDE w:val="0"/>
        <w:autoSpaceDN w:val="0"/>
        <w:adjustRightInd w:val="0"/>
        <w:spacing w:after="0"/>
        <w:ind w:left="360" w:hanging="144"/>
        <w:outlineLvl w:val="2"/>
        <w:rPr>
          <w:rFonts w:asciiTheme="majorHAnsi" w:eastAsiaTheme="majorEastAsia" w:hAnsiTheme="majorHAnsi"/>
          <w:b/>
          <w:bCs/>
          <w:sz w:val="20"/>
        </w:rPr>
      </w:pPr>
      <w:r w:rsidRPr="003150D5">
        <w:rPr>
          <w:rFonts w:ascii="Times New Roman" w:hAnsi="Times New Roman"/>
          <w:sz w:val="20"/>
        </w:rPr>
        <w:t>maps and plans  29, 46, 51, 64, 111</w:t>
      </w:r>
    </w:p>
    <w:p w14:paraId="02C2DD76" w14:textId="77777777" w:rsidR="00011A46" w:rsidRDefault="00011A46" w:rsidP="00011A46">
      <w:pPr>
        <w:spacing w:after="160" w:line="259" w:lineRule="auto"/>
        <w:rPr>
          <w:rFonts w:asciiTheme="majorHAnsi" w:eastAsiaTheme="majorEastAsia" w:hAnsiTheme="majorHAnsi" w:cstheme="majorBidi"/>
          <w:color w:val="365F91" w:themeColor="accent1" w:themeShade="BF"/>
          <w:sz w:val="26"/>
          <w:szCs w:val="26"/>
        </w:rPr>
      </w:pPr>
    </w:p>
    <w:p w14:paraId="49849D8F" w14:textId="77777777" w:rsidR="00B97B73" w:rsidRDefault="00B97B73" w:rsidP="00011A46">
      <w:pPr>
        <w:rPr>
          <w:rFonts w:eastAsiaTheme="majorEastAsia"/>
        </w:rPr>
        <w:sectPr w:rsidR="00B97B73" w:rsidSect="00B97B73">
          <w:type w:val="continuous"/>
          <w:pgSz w:w="12240" w:h="15840"/>
          <w:pgMar w:top="1440" w:right="1440" w:bottom="1440" w:left="1440" w:header="720" w:footer="720" w:gutter="0"/>
          <w:cols w:num="2" w:space="720"/>
          <w:docGrid w:linePitch="360"/>
        </w:sectPr>
      </w:pPr>
    </w:p>
    <w:p w14:paraId="0FD25998" w14:textId="4CEA09BE" w:rsidR="001914F1" w:rsidRPr="00011A46" w:rsidRDefault="001914F1" w:rsidP="00011A46">
      <w:pPr>
        <w:rPr>
          <w:rFonts w:eastAsiaTheme="majorEastAsia"/>
        </w:rPr>
      </w:pPr>
    </w:p>
    <w:sectPr w:rsidR="001914F1" w:rsidRPr="00011A46" w:rsidSect="00B97B7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50EEF" w14:textId="77777777" w:rsidR="00D007A3" w:rsidRDefault="00D007A3" w:rsidP="00CC6A42">
      <w:pPr>
        <w:spacing w:after="0"/>
      </w:pPr>
      <w:r>
        <w:separator/>
      </w:r>
    </w:p>
  </w:endnote>
  <w:endnote w:type="continuationSeparator" w:id="0">
    <w:p w14:paraId="2CEB914F" w14:textId="77777777" w:rsidR="00D007A3" w:rsidRDefault="00D007A3" w:rsidP="00CC6A42">
      <w:pPr>
        <w:spacing w:after="0"/>
      </w:pPr>
      <w:r>
        <w:continuationSeparator/>
      </w:r>
    </w:p>
  </w:endnote>
  <w:endnote w:type="continuationNotice" w:id="1">
    <w:p w14:paraId="7A41340E" w14:textId="77777777" w:rsidR="00D007A3" w:rsidRDefault="00D007A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59DB9" w14:textId="77777777" w:rsidR="00D007A3" w:rsidRDefault="00D00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737255"/>
      <w:docPartObj>
        <w:docPartGallery w:val="Page Numbers (Bottom of Page)"/>
        <w:docPartUnique/>
      </w:docPartObj>
    </w:sdtPr>
    <w:sdtEndPr>
      <w:rPr>
        <w:noProof/>
      </w:rPr>
    </w:sdtEndPr>
    <w:sdtContent>
      <w:p w14:paraId="11AE7465" w14:textId="5EC72BE3" w:rsidR="00D007A3" w:rsidRDefault="00D007A3">
        <w:pPr>
          <w:pStyle w:val="Footer"/>
          <w:jc w:val="right"/>
        </w:pPr>
        <w:r>
          <w:fldChar w:fldCharType="begin"/>
        </w:r>
        <w:r>
          <w:instrText xml:space="preserve"> PAGE   \* MERGEFORMAT </w:instrText>
        </w:r>
        <w:r>
          <w:fldChar w:fldCharType="separate"/>
        </w:r>
        <w:r w:rsidR="004E6C51">
          <w:rPr>
            <w:noProof/>
          </w:rPr>
          <w:t>67</w:t>
        </w:r>
        <w:r>
          <w:rPr>
            <w:noProof/>
          </w:rPr>
          <w:fldChar w:fldCharType="end"/>
        </w:r>
      </w:p>
    </w:sdtContent>
  </w:sdt>
  <w:p w14:paraId="146E10C5" w14:textId="77777777" w:rsidR="00D007A3" w:rsidRDefault="00D007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DBD24" w14:textId="77777777" w:rsidR="00D007A3" w:rsidRDefault="00D00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D708A" w14:textId="77777777" w:rsidR="00D007A3" w:rsidRDefault="00D007A3" w:rsidP="00CC6A42">
      <w:pPr>
        <w:spacing w:after="0"/>
      </w:pPr>
      <w:r>
        <w:separator/>
      </w:r>
    </w:p>
  </w:footnote>
  <w:footnote w:type="continuationSeparator" w:id="0">
    <w:p w14:paraId="6E1CE305" w14:textId="77777777" w:rsidR="00D007A3" w:rsidRDefault="00D007A3" w:rsidP="00CC6A42">
      <w:pPr>
        <w:spacing w:after="0"/>
      </w:pPr>
      <w:r>
        <w:continuationSeparator/>
      </w:r>
    </w:p>
  </w:footnote>
  <w:footnote w:type="continuationNotice" w:id="1">
    <w:p w14:paraId="1BBB100E" w14:textId="77777777" w:rsidR="00D007A3" w:rsidRDefault="00D007A3">
      <w:pPr>
        <w:spacing w:after="0"/>
      </w:pPr>
    </w:p>
  </w:footnote>
  <w:footnote w:id="2">
    <w:p w14:paraId="3B86487E" w14:textId="77777777" w:rsidR="00D007A3" w:rsidRPr="00CD5E86" w:rsidRDefault="00D007A3" w:rsidP="00011A46">
      <w:pPr>
        <w:pStyle w:val="FootnoteText"/>
        <w:rPr>
          <w:lang w:val="en-US"/>
        </w:rPr>
      </w:pPr>
      <w:r>
        <w:rPr>
          <w:rStyle w:val="FootnoteReference"/>
        </w:rPr>
        <w:footnoteRef/>
      </w:r>
      <w:r>
        <w:t xml:space="preserve"> </w:t>
      </w:r>
      <w:r w:rsidRPr="00CD5E86">
        <w:rPr>
          <w:sz w:val="20"/>
          <w:lang w:val="en"/>
        </w:rPr>
        <w:t>The Governor-General appointed Mr Duane Fraser to the Marine Park Authority Board on 3 October 2019 and Board members welcomed Mr Fraser at MPA 257.</w:t>
      </w:r>
    </w:p>
  </w:footnote>
  <w:footnote w:id="3">
    <w:p w14:paraId="2997D7DA" w14:textId="3FFE4646" w:rsidR="00D007A3" w:rsidRPr="0039609B" w:rsidRDefault="00D007A3" w:rsidP="00011A46">
      <w:pPr>
        <w:pStyle w:val="FootnoteText"/>
        <w:rPr>
          <w:lang w:val="en-US"/>
        </w:rPr>
      </w:pPr>
      <w:r>
        <w:rPr>
          <w:rStyle w:val="FootnoteReference"/>
        </w:rPr>
        <w:footnoteRef/>
      </w:r>
      <w:r>
        <w:t xml:space="preserve"> </w:t>
      </w:r>
      <w:r w:rsidRPr="00CD5E86">
        <w:rPr>
          <w:sz w:val="20"/>
          <w:lang w:val="en"/>
        </w:rPr>
        <w:t xml:space="preserve">The Governor-General appointed </w:t>
      </w:r>
      <w:r>
        <w:rPr>
          <w:sz w:val="20"/>
          <w:lang w:val="en"/>
        </w:rPr>
        <w:t>Robbie Sefton</w:t>
      </w:r>
      <w:r w:rsidRPr="00CD5E86">
        <w:rPr>
          <w:sz w:val="20"/>
          <w:lang w:val="en"/>
        </w:rPr>
        <w:t xml:space="preserve"> to the Marine Park Authority Board on </w:t>
      </w:r>
      <w:r>
        <w:rPr>
          <w:sz w:val="20"/>
          <w:lang w:val="en"/>
        </w:rPr>
        <w:t>28 May 2020</w:t>
      </w:r>
      <w:r w:rsidRPr="00CD5E86">
        <w:rPr>
          <w:sz w:val="20"/>
          <w:lang w:val="en"/>
        </w:rPr>
        <w:t xml:space="preserve"> and Board members welcomed </w:t>
      </w:r>
      <w:r>
        <w:rPr>
          <w:sz w:val="20"/>
          <w:lang w:val="en"/>
        </w:rPr>
        <w:t>Robbie Sefton at MPA 261</w:t>
      </w:r>
      <w:r w:rsidRPr="00CD5E86">
        <w:rPr>
          <w:sz w:val="20"/>
          <w:lang w:val="en"/>
        </w:rPr>
        <w:t>.</w:t>
      </w:r>
    </w:p>
  </w:footnote>
  <w:footnote w:id="4">
    <w:p w14:paraId="3E01F930" w14:textId="7BF3B4D4" w:rsidR="00D007A3" w:rsidRPr="00092300" w:rsidRDefault="00D007A3" w:rsidP="00092300">
      <w:pPr>
        <w:rPr>
          <w:rFonts w:ascii="Calibri" w:hAnsi="Calibri"/>
          <w:color w:val="auto"/>
          <w:sz w:val="20"/>
        </w:rPr>
      </w:pPr>
      <w:r>
        <w:rPr>
          <w:rStyle w:val="FootnoteReference"/>
        </w:rPr>
        <w:footnoteRef/>
      </w:r>
      <w:r>
        <w:t xml:space="preserve"> </w:t>
      </w:r>
      <w:r>
        <w:rPr>
          <w:sz w:val="20"/>
        </w:rPr>
        <w:t>Mr David Stewart, Authority Board member, is not remunerated by the Authority as his position on the Authority Board is held as a Queensland Government representative.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26E9E" w14:textId="77777777" w:rsidR="00D007A3" w:rsidRDefault="00D007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2B0CB" w14:textId="77777777" w:rsidR="00D007A3" w:rsidRDefault="00D007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E5D95" w14:textId="77777777" w:rsidR="00D007A3" w:rsidRDefault="00D007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80E38"/>
    <w:multiLevelType w:val="hybridMultilevel"/>
    <w:tmpl w:val="6756D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E7769"/>
    <w:multiLevelType w:val="hybridMultilevel"/>
    <w:tmpl w:val="8192463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67B48CA"/>
    <w:multiLevelType w:val="hybridMultilevel"/>
    <w:tmpl w:val="71CC1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038EA"/>
    <w:multiLevelType w:val="hybridMultilevel"/>
    <w:tmpl w:val="F6F224F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BA28C6"/>
    <w:multiLevelType w:val="hybridMultilevel"/>
    <w:tmpl w:val="CEFAC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E05374"/>
    <w:multiLevelType w:val="hybridMultilevel"/>
    <w:tmpl w:val="9DD80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7F01AC"/>
    <w:multiLevelType w:val="hybridMultilevel"/>
    <w:tmpl w:val="A4FE5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143858"/>
    <w:multiLevelType w:val="hybridMultilevel"/>
    <w:tmpl w:val="9DBE3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6235B0"/>
    <w:multiLevelType w:val="hybridMultilevel"/>
    <w:tmpl w:val="F5AA2A7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B25634"/>
    <w:multiLevelType w:val="hybridMultilevel"/>
    <w:tmpl w:val="ACBEA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0279A"/>
    <w:multiLevelType w:val="hybridMultilevel"/>
    <w:tmpl w:val="B3A0A3F6"/>
    <w:lvl w:ilvl="0" w:tplc="B4B064A0">
      <w:numFmt w:val="bullet"/>
      <w:lvlText w:val="•"/>
      <w:lvlJc w:val="left"/>
      <w:pPr>
        <w:ind w:left="720" w:hanging="360"/>
      </w:pPr>
      <w:rPr>
        <w:rFonts w:ascii="Arial" w:eastAsia="Times New Roman" w:hAnsi="Aria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2028D1"/>
    <w:multiLevelType w:val="hybridMultilevel"/>
    <w:tmpl w:val="41747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A7376F"/>
    <w:multiLevelType w:val="hybridMultilevel"/>
    <w:tmpl w:val="950C8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D92D99"/>
    <w:multiLevelType w:val="hybridMultilevel"/>
    <w:tmpl w:val="1666C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8F5168"/>
    <w:multiLevelType w:val="hybridMultilevel"/>
    <w:tmpl w:val="751AE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E056EE"/>
    <w:multiLevelType w:val="hybridMultilevel"/>
    <w:tmpl w:val="6002B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E23E34"/>
    <w:multiLevelType w:val="hybridMultilevel"/>
    <w:tmpl w:val="37263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12707D"/>
    <w:multiLevelType w:val="hybridMultilevel"/>
    <w:tmpl w:val="921A9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52624F"/>
    <w:multiLevelType w:val="hybridMultilevel"/>
    <w:tmpl w:val="5DDEA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6052E6"/>
    <w:multiLevelType w:val="hybridMultilevel"/>
    <w:tmpl w:val="32CC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A61360"/>
    <w:multiLevelType w:val="hybridMultilevel"/>
    <w:tmpl w:val="DA0E0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20482C"/>
    <w:multiLevelType w:val="hybridMultilevel"/>
    <w:tmpl w:val="1BC49756"/>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AB4EC6"/>
    <w:multiLevelType w:val="hybridMultilevel"/>
    <w:tmpl w:val="909E62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E843D7"/>
    <w:multiLevelType w:val="hybridMultilevel"/>
    <w:tmpl w:val="929C0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DA7D88"/>
    <w:multiLevelType w:val="hybridMultilevel"/>
    <w:tmpl w:val="237E1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4508FC"/>
    <w:multiLevelType w:val="hybridMultilevel"/>
    <w:tmpl w:val="D0480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4D6671"/>
    <w:multiLevelType w:val="singleLevel"/>
    <w:tmpl w:val="E5408B54"/>
    <w:lvl w:ilvl="0">
      <w:start w:val="1"/>
      <w:numFmt w:val="bullet"/>
      <w:pStyle w:val="DotPoint"/>
      <w:lvlText w:val=""/>
      <w:lvlJc w:val="left"/>
      <w:pPr>
        <w:tabs>
          <w:tab w:val="num" w:pos="360"/>
        </w:tabs>
        <w:ind w:left="284" w:hanging="284"/>
      </w:pPr>
      <w:rPr>
        <w:rFonts w:ascii="Symbol" w:hAnsi="Symbol" w:hint="default"/>
        <w:sz w:val="24"/>
      </w:rPr>
    </w:lvl>
  </w:abstractNum>
  <w:abstractNum w:abstractNumId="27" w15:restartNumberingAfterBreak="0">
    <w:nsid w:val="4C8A113C"/>
    <w:multiLevelType w:val="hybridMultilevel"/>
    <w:tmpl w:val="BE5C7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1E4375"/>
    <w:multiLevelType w:val="hybridMultilevel"/>
    <w:tmpl w:val="2BBAF88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4861BE"/>
    <w:multiLevelType w:val="hybridMultilevel"/>
    <w:tmpl w:val="E306E6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56265CF"/>
    <w:multiLevelType w:val="hybridMultilevel"/>
    <w:tmpl w:val="2034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953820"/>
    <w:multiLevelType w:val="hybridMultilevel"/>
    <w:tmpl w:val="D8DAE2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456429"/>
    <w:multiLevelType w:val="multilevel"/>
    <w:tmpl w:val="987C45B0"/>
    <w:lvl w:ilvl="0">
      <w:start w:val="1"/>
      <w:numFmt w:val="decimal"/>
      <w:pStyle w:val="ListNumber"/>
      <w:lvlText w:val="%1."/>
      <w:lvlJc w:val="left"/>
      <w:pPr>
        <w:ind w:left="369" w:hanging="369"/>
      </w:pPr>
      <w:rPr>
        <w:rFonts w:ascii="Arial" w:hAnsi="Arial" w:hint="default"/>
        <w:sz w:val="22"/>
      </w:rPr>
    </w:lvl>
    <w:lvl w:ilvl="1">
      <w:start w:val="1"/>
      <w:numFmt w:val="lowerLetter"/>
      <w:pStyle w:val="ListNumb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none"/>
      <w:lvlText w:val="%4"/>
      <w:lvlJc w:val="left"/>
      <w:pPr>
        <w:ind w:left="1476"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33" w15:restartNumberingAfterBreak="0">
    <w:nsid w:val="68886672"/>
    <w:multiLevelType w:val="hybridMultilevel"/>
    <w:tmpl w:val="BFA48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984FF9"/>
    <w:multiLevelType w:val="hybridMultilevel"/>
    <w:tmpl w:val="8558FFD6"/>
    <w:lvl w:ilvl="0" w:tplc="40D2415E">
      <w:start w:val="1"/>
      <w:numFmt w:val="bullet"/>
      <w:pStyle w:val="AR-Bullet"/>
      <w:lvlText w:val=""/>
      <w:lvlJc w:val="left"/>
      <w:pPr>
        <w:ind w:left="720" w:hanging="360"/>
      </w:pPr>
      <w:rPr>
        <w:rFonts w:ascii="Symbol" w:hAnsi="Symbol" w:hint="default"/>
      </w:rPr>
    </w:lvl>
    <w:lvl w:ilvl="1" w:tplc="C8EA408E">
      <w:start w:val="1"/>
      <w:numFmt w:val="bullet"/>
      <w:pStyle w:val="AR-BulletInden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7F7AC2"/>
    <w:multiLevelType w:val="hybridMultilevel"/>
    <w:tmpl w:val="715C39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9315D7"/>
    <w:multiLevelType w:val="hybridMultilevel"/>
    <w:tmpl w:val="114AB0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4745BAE"/>
    <w:multiLevelType w:val="hybridMultilevel"/>
    <w:tmpl w:val="A13AA032"/>
    <w:lvl w:ilvl="0" w:tplc="0C090001">
      <w:start w:val="1"/>
      <w:numFmt w:val="bullet"/>
      <w:lvlText w:val=""/>
      <w:lvlJc w:val="left"/>
      <w:pPr>
        <w:ind w:left="720" w:hanging="360"/>
      </w:pPr>
      <w:rPr>
        <w:rFonts w:ascii="Symbol" w:hAnsi="Symbol" w:hint="default"/>
      </w:rPr>
    </w:lvl>
    <w:lvl w:ilvl="1" w:tplc="21FE5036">
      <w:start w:val="1"/>
      <w:numFmt w:val="bullet"/>
      <w:pStyle w:val="ARsub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8670BD"/>
    <w:multiLevelType w:val="hybridMultilevel"/>
    <w:tmpl w:val="A336F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E81FDC"/>
    <w:multiLevelType w:val="hybridMultilevel"/>
    <w:tmpl w:val="AC0A848C"/>
    <w:lvl w:ilvl="0" w:tplc="831E8144">
      <w:start w:val="1"/>
      <w:numFmt w:val="bullet"/>
      <w:pStyle w:val="ListParagrap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9466FC"/>
    <w:multiLevelType w:val="hybridMultilevel"/>
    <w:tmpl w:val="F5AA2A7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9"/>
  </w:num>
  <w:num w:numId="2">
    <w:abstractNumId w:val="10"/>
  </w:num>
  <w:num w:numId="3">
    <w:abstractNumId w:val="34"/>
  </w:num>
  <w:num w:numId="4">
    <w:abstractNumId w:val="27"/>
  </w:num>
  <w:num w:numId="5">
    <w:abstractNumId w:val="1"/>
  </w:num>
  <w:num w:numId="6">
    <w:abstractNumId w:val="26"/>
  </w:num>
  <w:num w:numId="7">
    <w:abstractNumId w:val="3"/>
  </w:num>
  <w:num w:numId="8">
    <w:abstractNumId w:val="28"/>
  </w:num>
  <w:num w:numId="9">
    <w:abstractNumId w:val="15"/>
  </w:num>
  <w:num w:numId="10">
    <w:abstractNumId w:val="6"/>
  </w:num>
  <w:num w:numId="11">
    <w:abstractNumId w:val="16"/>
  </w:num>
  <w:num w:numId="12">
    <w:abstractNumId w:val="35"/>
  </w:num>
  <w:num w:numId="13">
    <w:abstractNumId w:val="18"/>
  </w:num>
  <w:num w:numId="14">
    <w:abstractNumId w:val="21"/>
  </w:num>
  <w:num w:numId="15">
    <w:abstractNumId w:val="22"/>
  </w:num>
  <w:num w:numId="16">
    <w:abstractNumId w:val="9"/>
  </w:num>
  <w:num w:numId="17">
    <w:abstractNumId w:val="32"/>
  </w:num>
  <w:num w:numId="18">
    <w:abstractNumId w:val="0"/>
  </w:num>
  <w:num w:numId="19">
    <w:abstractNumId w:val="14"/>
  </w:num>
  <w:num w:numId="20">
    <w:abstractNumId w:val="13"/>
  </w:num>
  <w:num w:numId="21">
    <w:abstractNumId w:val="19"/>
  </w:num>
  <w:num w:numId="22">
    <w:abstractNumId w:val="2"/>
  </w:num>
  <w:num w:numId="23">
    <w:abstractNumId w:val="31"/>
  </w:num>
  <w:num w:numId="24">
    <w:abstractNumId w:val="37"/>
  </w:num>
  <w:num w:numId="25">
    <w:abstractNumId w:val="29"/>
  </w:num>
  <w:num w:numId="26">
    <w:abstractNumId w:val="36"/>
  </w:num>
  <w:num w:numId="27">
    <w:abstractNumId w:val="7"/>
  </w:num>
  <w:num w:numId="28">
    <w:abstractNumId w:val="24"/>
  </w:num>
  <w:num w:numId="29">
    <w:abstractNumId w:val="33"/>
  </w:num>
  <w:num w:numId="30">
    <w:abstractNumId w:val="20"/>
  </w:num>
  <w:num w:numId="31">
    <w:abstractNumId w:val="8"/>
  </w:num>
  <w:num w:numId="32">
    <w:abstractNumId w:val="40"/>
  </w:num>
  <w:num w:numId="33">
    <w:abstractNumId w:val="38"/>
  </w:num>
  <w:num w:numId="34">
    <w:abstractNumId w:val="12"/>
  </w:num>
  <w:num w:numId="35">
    <w:abstractNumId w:val="30"/>
  </w:num>
  <w:num w:numId="36">
    <w:abstractNumId w:val="5"/>
  </w:num>
  <w:num w:numId="37">
    <w:abstractNumId w:val="25"/>
  </w:num>
  <w:num w:numId="38">
    <w:abstractNumId w:val="11"/>
  </w:num>
  <w:num w:numId="39">
    <w:abstractNumId w:val="23"/>
  </w:num>
  <w:num w:numId="40">
    <w:abstractNumId w:val="4"/>
  </w:num>
  <w:num w:numId="41">
    <w:abstractNumId w:val="17"/>
  </w:num>
  <w:num w:numId="42">
    <w:abstractNumId w:val="39"/>
  </w:num>
  <w:num w:numId="43">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47"/>
    <w:rsid w:val="000029DE"/>
    <w:rsid w:val="00003D5A"/>
    <w:rsid w:val="00004DB6"/>
    <w:rsid w:val="00006978"/>
    <w:rsid w:val="00006C0E"/>
    <w:rsid w:val="00007543"/>
    <w:rsid w:val="00011A46"/>
    <w:rsid w:val="00012798"/>
    <w:rsid w:val="000153D2"/>
    <w:rsid w:val="0001578D"/>
    <w:rsid w:val="0002029E"/>
    <w:rsid w:val="00022509"/>
    <w:rsid w:val="00025AEC"/>
    <w:rsid w:val="0002627B"/>
    <w:rsid w:val="00033050"/>
    <w:rsid w:val="00033526"/>
    <w:rsid w:val="00033730"/>
    <w:rsid w:val="0003498C"/>
    <w:rsid w:val="0003558F"/>
    <w:rsid w:val="000355AB"/>
    <w:rsid w:val="00041824"/>
    <w:rsid w:val="000420FC"/>
    <w:rsid w:val="000470F1"/>
    <w:rsid w:val="00051BF5"/>
    <w:rsid w:val="0005206F"/>
    <w:rsid w:val="000531AA"/>
    <w:rsid w:val="00054612"/>
    <w:rsid w:val="000574B7"/>
    <w:rsid w:val="00062AD0"/>
    <w:rsid w:val="0006311B"/>
    <w:rsid w:val="000642C0"/>
    <w:rsid w:val="00066BAA"/>
    <w:rsid w:val="000701CB"/>
    <w:rsid w:val="00072877"/>
    <w:rsid w:val="00073266"/>
    <w:rsid w:val="00073A39"/>
    <w:rsid w:val="0007487F"/>
    <w:rsid w:val="00075AEC"/>
    <w:rsid w:val="00085BDD"/>
    <w:rsid w:val="00085EA0"/>
    <w:rsid w:val="000876BC"/>
    <w:rsid w:val="00091CE3"/>
    <w:rsid w:val="00092300"/>
    <w:rsid w:val="00095C73"/>
    <w:rsid w:val="00095E8B"/>
    <w:rsid w:val="000A0648"/>
    <w:rsid w:val="000A421D"/>
    <w:rsid w:val="000A73AF"/>
    <w:rsid w:val="000B0917"/>
    <w:rsid w:val="000B2726"/>
    <w:rsid w:val="000B467E"/>
    <w:rsid w:val="000B68F1"/>
    <w:rsid w:val="000C2AF9"/>
    <w:rsid w:val="000C3539"/>
    <w:rsid w:val="000C3D96"/>
    <w:rsid w:val="000C705C"/>
    <w:rsid w:val="000D1AEC"/>
    <w:rsid w:val="000D312F"/>
    <w:rsid w:val="000D398E"/>
    <w:rsid w:val="000D4296"/>
    <w:rsid w:val="000D5E93"/>
    <w:rsid w:val="000E0231"/>
    <w:rsid w:val="000E0E54"/>
    <w:rsid w:val="000E377D"/>
    <w:rsid w:val="000F0CB3"/>
    <w:rsid w:val="000F4B34"/>
    <w:rsid w:val="000F4D4B"/>
    <w:rsid w:val="000F5FF2"/>
    <w:rsid w:val="000F7004"/>
    <w:rsid w:val="000F71F4"/>
    <w:rsid w:val="0010152D"/>
    <w:rsid w:val="00101AC8"/>
    <w:rsid w:val="00101BF7"/>
    <w:rsid w:val="00102C82"/>
    <w:rsid w:val="00107086"/>
    <w:rsid w:val="00110930"/>
    <w:rsid w:val="0011470C"/>
    <w:rsid w:val="0011663E"/>
    <w:rsid w:val="00116CF6"/>
    <w:rsid w:val="001258EA"/>
    <w:rsid w:val="001266CC"/>
    <w:rsid w:val="00132796"/>
    <w:rsid w:val="00133187"/>
    <w:rsid w:val="001351EC"/>
    <w:rsid w:val="001454C4"/>
    <w:rsid w:val="001543D2"/>
    <w:rsid w:val="0015745A"/>
    <w:rsid w:val="0016451C"/>
    <w:rsid w:val="00172F0D"/>
    <w:rsid w:val="00175B6C"/>
    <w:rsid w:val="00177B9F"/>
    <w:rsid w:val="00182B8C"/>
    <w:rsid w:val="00184CCA"/>
    <w:rsid w:val="00184F0B"/>
    <w:rsid w:val="00185504"/>
    <w:rsid w:val="00185BCF"/>
    <w:rsid w:val="00185E11"/>
    <w:rsid w:val="001865CC"/>
    <w:rsid w:val="00186A56"/>
    <w:rsid w:val="00187108"/>
    <w:rsid w:val="001877B7"/>
    <w:rsid w:val="00190BAD"/>
    <w:rsid w:val="001914DA"/>
    <w:rsid w:val="001914F1"/>
    <w:rsid w:val="00191CF9"/>
    <w:rsid w:val="001954D2"/>
    <w:rsid w:val="0019553D"/>
    <w:rsid w:val="001A0CDF"/>
    <w:rsid w:val="001A44E9"/>
    <w:rsid w:val="001A51DE"/>
    <w:rsid w:val="001A668B"/>
    <w:rsid w:val="001A73DE"/>
    <w:rsid w:val="001B716A"/>
    <w:rsid w:val="001C36D9"/>
    <w:rsid w:val="001C5847"/>
    <w:rsid w:val="001C5D48"/>
    <w:rsid w:val="001D146F"/>
    <w:rsid w:val="001D1F00"/>
    <w:rsid w:val="001D237D"/>
    <w:rsid w:val="001D28EE"/>
    <w:rsid w:val="001D2D96"/>
    <w:rsid w:val="001D2F39"/>
    <w:rsid w:val="001D54C1"/>
    <w:rsid w:val="001E42FE"/>
    <w:rsid w:val="001E527D"/>
    <w:rsid w:val="001E5CAD"/>
    <w:rsid w:val="001E5FF2"/>
    <w:rsid w:val="001F014C"/>
    <w:rsid w:val="001F517E"/>
    <w:rsid w:val="001F6ADB"/>
    <w:rsid w:val="00204830"/>
    <w:rsid w:val="0020614A"/>
    <w:rsid w:val="00211A4A"/>
    <w:rsid w:val="00215C6B"/>
    <w:rsid w:val="002278AD"/>
    <w:rsid w:val="0023647A"/>
    <w:rsid w:val="00243631"/>
    <w:rsid w:val="00244C91"/>
    <w:rsid w:val="00247BBE"/>
    <w:rsid w:val="00252336"/>
    <w:rsid w:val="00255763"/>
    <w:rsid w:val="002571DB"/>
    <w:rsid w:val="0026027D"/>
    <w:rsid w:val="00264EB4"/>
    <w:rsid w:val="00267AD3"/>
    <w:rsid w:val="00272718"/>
    <w:rsid w:val="00272738"/>
    <w:rsid w:val="002806D5"/>
    <w:rsid w:val="00280995"/>
    <w:rsid w:val="0028203E"/>
    <w:rsid w:val="002821EB"/>
    <w:rsid w:val="0029505E"/>
    <w:rsid w:val="0029699B"/>
    <w:rsid w:val="002A1A04"/>
    <w:rsid w:val="002A356E"/>
    <w:rsid w:val="002A6DB9"/>
    <w:rsid w:val="002B121D"/>
    <w:rsid w:val="002B3F80"/>
    <w:rsid w:val="002B4867"/>
    <w:rsid w:val="002B6551"/>
    <w:rsid w:val="002C1B84"/>
    <w:rsid w:val="002D1F32"/>
    <w:rsid w:val="002D2ADE"/>
    <w:rsid w:val="002D411E"/>
    <w:rsid w:val="002D462E"/>
    <w:rsid w:val="002D4677"/>
    <w:rsid w:val="002D470A"/>
    <w:rsid w:val="002D52DC"/>
    <w:rsid w:val="002D7090"/>
    <w:rsid w:val="002E208B"/>
    <w:rsid w:val="002E37FB"/>
    <w:rsid w:val="002E4CF6"/>
    <w:rsid w:val="002E63FA"/>
    <w:rsid w:val="002F2B2A"/>
    <w:rsid w:val="002F2F3D"/>
    <w:rsid w:val="002F2FA6"/>
    <w:rsid w:val="002F30E3"/>
    <w:rsid w:val="0031157A"/>
    <w:rsid w:val="00314C27"/>
    <w:rsid w:val="00316E69"/>
    <w:rsid w:val="00327096"/>
    <w:rsid w:val="003279D2"/>
    <w:rsid w:val="00330521"/>
    <w:rsid w:val="00337888"/>
    <w:rsid w:val="00337C30"/>
    <w:rsid w:val="0034288C"/>
    <w:rsid w:val="0034482A"/>
    <w:rsid w:val="00345F79"/>
    <w:rsid w:val="00346186"/>
    <w:rsid w:val="00354781"/>
    <w:rsid w:val="00355CB2"/>
    <w:rsid w:val="00365063"/>
    <w:rsid w:val="00371BA8"/>
    <w:rsid w:val="00372AAD"/>
    <w:rsid w:val="00374724"/>
    <w:rsid w:val="00381475"/>
    <w:rsid w:val="003853B7"/>
    <w:rsid w:val="003900F2"/>
    <w:rsid w:val="003A00D5"/>
    <w:rsid w:val="003A245D"/>
    <w:rsid w:val="003A2779"/>
    <w:rsid w:val="003A7451"/>
    <w:rsid w:val="003B147A"/>
    <w:rsid w:val="003D0796"/>
    <w:rsid w:val="003D573B"/>
    <w:rsid w:val="003D79CA"/>
    <w:rsid w:val="003E1724"/>
    <w:rsid w:val="003E4230"/>
    <w:rsid w:val="003E5101"/>
    <w:rsid w:val="003F06C5"/>
    <w:rsid w:val="00400CE5"/>
    <w:rsid w:val="00403ED3"/>
    <w:rsid w:val="004054EA"/>
    <w:rsid w:val="004100BF"/>
    <w:rsid w:val="00412DBB"/>
    <w:rsid w:val="00415E6F"/>
    <w:rsid w:val="004204A6"/>
    <w:rsid w:val="00431C15"/>
    <w:rsid w:val="004323E1"/>
    <w:rsid w:val="00435055"/>
    <w:rsid w:val="004438B6"/>
    <w:rsid w:val="00451BE9"/>
    <w:rsid w:val="004523FB"/>
    <w:rsid w:val="004528EB"/>
    <w:rsid w:val="004530FB"/>
    <w:rsid w:val="004541CA"/>
    <w:rsid w:val="004571AD"/>
    <w:rsid w:val="00463321"/>
    <w:rsid w:val="0046494F"/>
    <w:rsid w:val="004662B1"/>
    <w:rsid w:val="0047173C"/>
    <w:rsid w:val="0047219D"/>
    <w:rsid w:val="004734B4"/>
    <w:rsid w:val="00473AD5"/>
    <w:rsid w:val="00474724"/>
    <w:rsid w:val="004806CF"/>
    <w:rsid w:val="00481E94"/>
    <w:rsid w:val="00487D7C"/>
    <w:rsid w:val="00493B67"/>
    <w:rsid w:val="0049594A"/>
    <w:rsid w:val="00496D31"/>
    <w:rsid w:val="00496E7A"/>
    <w:rsid w:val="004A0A45"/>
    <w:rsid w:val="004A2DCC"/>
    <w:rsid w:val="004A4329"/>
    <w:rsid w:val="004A52C3"/>
    <w:rsid w:val="004B0F30"/>
    <w:rsid w:val="004B4AE2"/>
    <w:rsid w:val="004B7CB9"/>
    <w:rsid w:val="004C2F5F"/>
    <w:rsid w:val="004C5795"/>
    <w:rsid w:val="004D5969"/>
    <w:rsid w:val="004D645A"/>
    <w:rsid w:val="004E16B9"/>
    <w:rsid w:val="004E1F5A"/>
    <w:rsid w:val="004E4659"/>
    <w:rsid w:val="004E513E"/>
    <w:rsid w:val="004E6C51"/>
    <w:rsid w:val="004F10E5"/>
    <w:rsid w:val="004F7AD0"/>
    <w:rsid w:val="004F7CBE"/>
    <w:rsid w:val="005019B4"/>
    <w:rsid w:val="005026B8"/>
    <w:rsid w:val="00502CB6"/>
    <w:rsid w:val="00504931"/>
    <w:rsid w:val="00510B3C"/>
    <w:rsid w:val="00521820"/>
    <w:rsid w:val="00522CEE"/>
    <w:rsid w:val="00524131"/>
    <w:rsid w:val="005323BD"/>
    <w:rsid w:val="005348BD"/>
    <w:rsid w:val="00537E7F"/>
    <w:rsid w:val="00540B45"/>
    <w:rsid w:val="00541B09"/>
    <w:rsid w:val="00546252"/>
    <w:rsid w:val="00546491"/>
    <w:rsid w:val="005477A5"/>
    <w:rsid w:val="00551115"/>
    <w:rsid w:val="005538D3"/>
    <w:rsid w:val="00554D4E"/>
    <w:rsid w:val="00555D75"/>
    <w:rsid w:val="005564FA"/>
    <w:rsid w:val="00561B52"/>
    <w:rsid w:val="0056214B"/>
    <w:rsid w:val="005625AF"/>
    <w:rsid w:val="00564756"/>
    <w:rsid w:val="00567C81"/>
    <w:rsid w:val="00572B5B"/>
    <w:rsid w:val="00584CC1"/>
    <w:rsid w:val="00597C5B"/>
    <w:rsid w:val="005A42BB"/>
    <w:rsid w:val="005B07E0"/>
    <w:rsid w:val="005B2570"/>
    <w:rsid w:val="005C0969"/>
    <w:rsid w:val="005C35F0"/>
    <w:rsid w:val="005D0942"/>
    <w:rsid w:val="005D10F1"/>
    <w:rsid w:val="005D1B8C"/>
    <w:rsid w:val="005D1FE0"/>
    <w:rsid w:val="005D30FF"/>
    <w:rsid w:val="005D5ED3"/>
    <w:rsid w:val="005D777C"/>
    <w:rsid w:val="005E6F38"/>
    <w:rsid w:val="005F14E4"/>
    <w:rsid w:val="005F1E07"/>
    <w:rsid w:val="005F3404"/>
    <w:rsid w:val="005F49B4"/>
    <w:rsid w:val="005F5F6F"/>
    <w:rsid w:val="005F6145"/>
    <w:rsid w:val="00600072"/>
    <w:rsid w:val="00601641"/>
    <w:rsid w:val="0060279A"/>
    <w:rsid w:val="00606A8D"/>
    <w:rsid w:val="00607571"/>
    <w:rsid w:val="00613F7B"/>
    <w:rsid w:val="006140E8"/>
    <w:rsid w:val="0061723E"/>
    <w:rsid w:val="00624381"/>
    <w:rsid w:val="00625417"/>
    <w:rsid w:val="00625AF0"/>
    <w:rsid w:val="006262D1"/>
    <w:rsid w:val="00627713"/>
    <w:rsid w:val="0063600C"/>
    <w:rsid w:val="00652461"/>
    <w:rsid w:val="00653E33"/>
    <w:rsid w:val="00660BC9"/>
    <w:rsid w:val="006719C7"/>
    <w:rsid w:val="00671FD9"/>
    <w:rsid w:val="00672B9A"/>
    <w:rsid w:val="006770D7"/>
    <w:rsid w:val="006770EB"/>
    <w:rsid w:val="006772E2"/>
    <w:rsid w:val="006817A5"/>
    <w:rsid w:val="00682450"/>
    <w:rsid w:val="00682B91"/>
    <w:rsid w:val="00684B74"/>
    <w:rsid w:val="006862E8"/>
    <w:rsid w:val="00687C5C"/>
    <w:rsid w:val="00693F02"/>
    <w:rsid w:val="006A1E25"/>
    <w:rsid w:val="006A2578"/>
    <w:rsid w:val="006A6C61"/>
    <w:rsid w:val="006B364B"/>
    <w:rsid w:val="006B5AF3"/>
    <w:rsid w:val="006C3737"/>
    <w:rsid w:val="006D2225"/>
    <w:rsid w:val="006D25D8"/>
    <w:rsid w:val="006D2B35"/>
    <w:rsid w:val="006D4F76"/>
    <w:rsid w:val="006D7EFA"/>
    <w:rsid w:val="006E111C"/>
    <w:rsid w:val="006E7728"/>
    <w:rsid w:val="006F07A2"/>
    <w:rsid w:val="006F2CF8"/>
    <w:rsid w:val="006F353E"/>
    <w:rsid w:val="00702577"/>
    <w:rsid w:val="007033D0"/>
    <w:rsid w:val="0070475C"/>
    <w:rsid w:val="00705487"/>
    <w:rsid w:val="00707420"/>
    <w:rsid w:val="00712485"/>
    <w:rsid w:val="00716E96"/>
    <w:rsid w:val="00726ECA"/>
    <w:rsid w:val="0073351F"/>
    <w:rsid w:val="00735634"/>
    <w:rsid w:val="00735B81"/>
    <w:rsid w:val="00736015"/>
    <w:rsid w:val="00736922"/>
    <w:rsid w:val="00736A58"/>
    <w:rsid w:val="00742476"/>
    <w:rsid w:val="007440C6"/>
    <w:rsid w:val="007478AC"/>
    <w:rsid w:val="00750645"/>
    <w:rsid w:val="007516E1"/>
    <w:rsid w:val="00757ECB"/>
    <w:rsid w:val="007669CA"/>
    <w:rsid w:val="00766A83"/>
    <w:rsid w:val="007677BA"/>
    <w:rsid w:val="0077031A"/>
    <w:rsid w:val="00771050"/>
    <w:rsid w:val="0078360B"/>
    <w:rsid w:val="0078470A"/>
    <w:rsid w:val="007848D1"/>
    <w:rsid w:val="007853A7"/>
    <w:rsid w:val="00787CBB"/>
    <w:rsid w:val="00791DDC"/>
    <w:rsid w:val="00791EB8"/>
    <w:rsid w:val="00793B56"/>
    <w:rsid w:val="00796B8A"/>
    <w:rsid w:val="007A11DE"/>
    <w:rsid w:val="007A18F1"/>
    <w:rsid w:val="007A45A4"/>
    <w:rsid w:val="007A4B7E"/>
    <w:rsid w:val="007A7EF7"/>
    <w:rsid w:val="007B2FFE"/>
    <w:rsid w:val="007B7286"/>
    <w:rsid w:val="007C35DA"/>
    <w:rsid w:val="007C37F7"/>
    <w:rsid w:val="007C56A1"/>
    <w:rsid w:val="007C6152"/>
    <w:rsid w:val="007C64D4"/>
    <w:rsid w:val="007D35A0"/>
    <w:rsid w:val="007D592F"/>
    <w:rsid w:val="007D5EF6"/>
    <w:rsid w:val="007D6242"/>
    <w:rsid w:val="007D6C41"/>
    <w:rsid w:val="007E0C1A"/>
    <w:rsid w:val="007E3837"/>
    <w:rsid w:val="007E4AE4"/>
    <w:rsid w:val="007E603B"/>
    <w:rsid w:val="007E6BF7"/>
    <w:rsid w:val="007F154A"/>
    <w:rsid w:val="007F3466"/>
    <w:rsid w:val="007F3E19"/>
    <w:rsid w:val="007F721E"/>
    <w:rsid w:val="00800168"/>
    <w:rsid w:val="00800EDA"/>
    <w:rsid w:val="00804F2F"/>
    <w:rsid w:val="0080653E"/>
    <w:rsid w:val="00806FAE"/>
    <w:rsid w:val="008101E5"/>
    <w:rsid w:val="00810A33"/>
    <w:rsid w:val="008110B5"/>
    <w:rsid w:val="008124F6"/>
    <w:rsid w:val="00814E8B"/>
    <w:rsid w:val="00817A89"/>
    <w:rsid w:val="008200BB"/>
    <w:rsid w:val="008215C5"/>
    <w:rsid w:val="00825601"/>
    <w:rsid w:val="00825A97"/>
    <w:rsid w:val="008274D6"/>
    <w:rsid w:val="00827AEB"/>
    <w:rsid w:val="008335D5"/>
    <w:rsid w:val="0083533D"/>
    <w:rsid w:val="008367A4"/>
    <w:rsid w:val="00842618"/>
    <w:rsid w:val="008441CD"/>
    <w:rsid w:val="008443A4"/>
    <w:rsid w:val="008453FD"/>
    <w:rsid w:val="00845B58"/>
    <w:rsid w:val="00847018"/>
    <w:rsid w:val="00852C76"/>
    <w:rsid w:val="00856723"/>
    <w:rsid w:val="00860E2F"/>
    <w:rsid w:val="00861D4D"/>
    <w:rsid w:val="00862C21"/>
    <w:rsid w:val="00863B67"/>
    <w:rsid w:val="00864C97"/>
    <w:rsid w:val="00871A95"/>
    <w:rsid w:val="00872C33"/>
    <w:rsid w:val="008734D9"/>
    <w:rsid w:val="008751F1"/>
    <w:rsid w:val="0087596F"/>
    <w:rsid w:val="00876ED8"/>
    <w:rsid w:val="00876EDA"/>
    <w:rsid w:val="00877316"/>
    <w:rsid w:val="00884C86"/>
    <w:rsid w:val="0088750C"/>
    <w:rsid w:val="00890782"/>
    <w:rsid w:val="0089099E"/>
    <w:rsid w:val="008949B8"/>
    <w:rsid w:val="0089767E"/>
    <w:rsid w:val="008A0004"/>
    <w:rsid w:val="008A15D4"/>
    <w:rsid w:val="008A2F4C"/>
    <w:rsid w:val="008A32E5"/>
    <w:rsid w:val="008B11FF"/>
    <w:rsid w:val="008B5E1E"/>
    <w:rsid w:val="008C64C0"/>
    <w:rsid w:val="008D032A"/>
    <w:rsid w:val="008D3AFB"/>
    <w:rsid w:val="008D42EE"/>
    <w:rsid w:val="008D6CC9"/>
    <w:rsid w:val="008D6F1C"/>
    <w:rsid w:val="008E24CD"/>
    <w:rsid w:val="008E2A2E"/>
    <w:rsid w:val="008E70A4"/>
    <w:rsid w:val="008F23CF"/>
    <w:rsid w:val="008F356E"/>
    <w:rsid w:val="008F4BBC"/>
    <w:rsid w:val="008F5C6F"/>
    <w:rsid w:val="008F6C14"/>
    <w:rsid w:val="00900364"/>
    <w:rsid w:val="009006EF"/>
    <w:rsid w:val="00904F44"/>
    <w:rsid w:val="009068B1"/>
    <w:rsid w:val="00913E9D"/>
    <w:rsid w:val="0091430A"/>
    <w:rsid w:val="00914E2B"/>
    <w:rsid w:val="009167C1"/>
    <w:rsid w:val="00917AD0"/>
    <w:rsid w:val="00920B44"/>
    <w:rsid w:val="00923E7C"/>
    <w:rsid w:val="009268D3"/>
    <w:rsid w:val="00926F38"/>
    <w:rsid w:val="00927642"/>
    <w:rsid w:val="00927A66"/>
    <w:rsid w:val="009302C3"/>
    <w:rsid w:val="00934B24"/>
    <w:rsid w:val="009359DD"/>
    <w:rsid w:val="00936B36"/>
    <w:rsid w:val="00936C94"/>
    <w:rsid w:val="0093719E"/>
    <w:rsid w:val="0095226E"/>
    <w:rsid w:val="00952ABD"/>
    <w:rsid w:val="00952E2B"/>
    <w:rsid w:val="00953A04"/>
    <w:rsid w:val="00954DC5"/>
    <w:rsid w:val="00955490"/>
    <w:rsid w:val="009623EB"/>
    <w:rsid w:val="00962ABA"/>
    <w:rsid w:val="00965057"/>
    <w:rsid w:val="00967CBC"/>
    <w:rsid w:val="00970B43"/>
    <w:rsid w:val="00973DDA"/>
    <w:rsid w:val="00975621"/>
    <w:rsid w:val="00975641"/>
    <w:rsid w:val="00982BD8"/>
    <w:rsid w:val="00996E92"/>
    <w:rsid w:val="009A4E98"/>
    <w:rsid w:val="009A7748"/>
    <w:rsid w:val="009A7F63"/>
    <w:rsid w:val="009A7F95"/>
    <w:rsid w:val="009B051A"/>
    <w:rsid w:val="009B076E"/>
    <w:rsid w:val="009B1162"/>
    <w:rsid w:val="009B2528"/>
    <w:rsid w:val="009B4288"/>
    <w:rsid w:val="009B4D59"/>
    <w:rsid w:val="009B4D6C"/>
    <w:rsid w:val="009C156C"/>
    <w:rsid w:val="009C1A7A"/>
    <w:rsid w:val="009C335F"/>
    <w:rsid w:val="009C5231"/>
    <w:rsid w:val="009D11D3"/>
    <w:rsid w:val="009D2679"/>
    <w:rsid w:val="009D2BDA"/>
    <w:rsid w:val="009D3A21"/>
    <w:rsid w:val="009D521A"/>
    <w:rsid w:val="009D54F3"/>
    <w:rsid w:val="009F0946"/>
    <w:rsid w:val="009F30BE"/>
    <w:rsid w:val="009F5AA1"/>
    <w:rsid w:val="009F72BA"/>
    <w:rsid w:val="00A012A3"/>
    <w:rsid w:val="00A06F6C"/>
    <w:rsid w:val="00A1534F"/>
    <w:rsid w:val="00A21282"/>
    <w:rsid w:val="00A24FF5"/>
    <w:rsid w:val="00A250C6"/>
    <w:rsid w:val="00A32AA0"/>
    <w:rsid w:val="00A3600C"/>
    <w:rsid w:val="00A42902"/>
    <w:rsid w:val="00A4641B"/>
    <w:rsid w:val="00A51341"/>
    <w:rsid w:val="00A537B0"/>
    <w:rsid w:val="00A57A94"/>
    <w:rsid w:val="00A627EB"/>
    <w:rsid w:val="00A63265"/>
    <w:rsid w:val="00A63F12"/>
    <w:rsid w:val="00A6512F"/>
    <w:rsid w:val="00A741BE"/>
    <w:rsid w:val="00A85E1A"/>
    <w:rsid w:val="00A871CE"/>
    <w:rsid w:val="00A942B1"/>
    <w:rsid w:val="00A95E0C"/>
    <w:rsid w:val="00A95F82"/>
    <w:rsid w:val="00A97313"/>
    <w:rsid w:val="00A97456"/>
    <w:rsid w:val="00AA2D9B"/>
    <w:rsid w:val="00AA5DF9"/>
    <w:rsid w:val="00AB1611"/>
    <w:rsid w:val="00AB2220"/>
    <w:rsid w:val="00AB3DFD"/>
    <w:rsid w:val="00AB5DC0"/>
    <w:rsid w:val="00AB7101"/>
    <w:rsid w:val="00AB75D8"/>
    <w:rsid w:val="00AC57E3"/>
    <w:rsid w:val="00AC5F80"/>
    <w:rsid w:val="00AD1ACE"/>
    <w:rsid w:val="00AD1C25"/>
    <w:rsid w:val="00AE214A"/>
    <w:rsid w:val="00AE228C"/>
    <w:rsid w:val="00AE29D6"/>
    <w:rsid w:val="00AE4F37"/>
    <w:rsid w:val="00AF222D"/>
    <w:rsid w:val="00AF7F13"/>
    <w:rsid w:val="00B015E2"/>
    <w:rsid w:val="00B0507F"/>
    <w:rsid w:val="00B102EB"/>
    <w:rsid w:val="00B12411"/>
    <w:rsid w:val="00B151F9"/>
    <w:rsid w:val="00B2175D"/>
    <w:rsid w:val="00B221C6"/>
    <w:rsid w:val="00B22D47"/>
    <w:rsid w:val="00B24908"/>
    <w:rsid w:val="00B2503C"/>
    <w:rsid w:val="00B26296"/>
    <w:rsid w:val="00B414EA"/>
    <w:rsid w:val="00B45988"/>
    <w:rsid w:val="00B46A74"/>
    <w:rsid w:val="00B474C0"/>
    <w:rsid w:val="00B52476"/>
    <w:rsid w:val="00B62E60"/>
    <w:rsid w:val="00B64BEE"/>
    <w:rsid w:val="00B64EC9"/>
    <w:rsid w:val="00B71148"/>
    <w:rsid w:val="00B766FE"/>
    <w:rsid w:val="00B81FAB"/>
    <w:rsid w:val="00B8301C"/>
    <w:rsid w:val="00B83B95"/>
    <w:rsid w:val="00B846BF"/>
    <w:rsid w:val="00B873CD"/>
    <w:rsid w:val="00B9074F"/>
    <w:rsid w:val="00B96274"/>
    <w:rsid w:val="00B97B73"/>
    <w:rsid w:val="00BA0159"/>
    <w:rsid w:val="00BA0CDA"/>
    <w:rsid w:val="00BA7EE5"/>
    <w:rsid w:val="00BB1F50"/>
    <w:rsid w:val="00BB1FE4"/>
    <w:rsid w:val="00BB423B"/>
    <w:rsid w:val="00BC30C7"/>
    <w:rsid w:val="00BC43BA"/>
    <w:rsid w:val="00BD26F5"/>
    <w:rsid w:val="00BD4228"/>
    <w:rsid w:val="00BD5992"/>
    <w:rsid w:val="00BD6CB3"/>
    <w:rsid w:val="00BE0A91"/>
    <w:rsid w:val="00BE38DC"/>
    <w:rsid w:val="00BE528D"/>
    <w:rsid w:val="00BE5576"/>
    <w:rsid w:val="00BE7D5E"/>
    <w:rsid w:val="00BF0531"/>
    <w:rsid w:val="00BF6197"/>
    <w:rsid w:val="00C0445A"/>
    <w:rsid w:val="00C058D8"/>
    <w:rsid w:val="00C0704D"/>
    <w:rsid w:val="00C071C8"/>
    <w:rsid w:val="00C07C26"/>
    <w:rsid w:val="00C11CA4"/>
    <w:rsid w:val="00C130B8"/>
    <w:rsid w:val="00C1421A"/>
    <w:rsid w:val="00C161EC"/>
    <w:rsid w:val="00C21868"/>
    <w:rsid w:val="00C237EE"/>
    <w:rsid w:val="00C26713"/>
    <w:rsid w:val="00C27D18"/>
    <w:rsid w:val="00C30387"/>
    <w:rsid w:val="00C321ED"/>
    <w:rsid w:val="00C34302"/>
    <w:rsid w:val="00C3740B"/>
    <w:rsid w:val="00C50C9B"/>
    <w:rsid w:val="00C50FE1"/>
    <w:rsid w:val="00C51B5D"/>
    <w:rsid w:val="00C5354C"/>
    <w:rsid w:val="00C64DFF"/>
    <w:rsid w:val="00C65DCD"/>
    <w:rsid w:val="00C77543"/>
    <w:rsid w:val="00C86593"/>
    <w:rsid w:val="00C86687"/>
    <w:rsid w:val="00C86BFB"/>
    <w:rsid w:val="00C92E51"/>
    <w:rsid w:val="00C94611"/>
    <w:rsid w:val="00C95C64"/>
    <w:rsid w:val="00CA15EF"/>
    <w:rsid w:val="00CA3D19"/>
    <w:rsid w:val="00CA5400"/>
    <w:rsid w:val="00CA7A34"/>
    <w:rsid w:val="00CB2E35"/>
    <w:rsid w:val="00CB61A2"/>
    <w:rsid w:val="00CC2E11"/>
    <w:rsid w:val="00CC3006"/>
    <w:rsid w:val="00CC4143"/>
    <w:rsid w:val="00CC47FD"/>
    <w:rsid w:val="00CC5436"/>
    <w:rsid w:val="00CC5F54"/>
    <w:rsid w:val="00CC6A42"/>
    <w:rsid w:val="00CD0DD9"/>
    <w:rsid w:val="00CD19B5"/>
    <w:rsid w:val="00CD20DF"/>
    <w:rsid w:val="00CD34A3"/>
    <w:rsid w:val="00CD3ED2"/>
    <w:rsid w:val="00CD3FC6"/>
    <w:rsid w:val="00CD767B"/>
    <w:rsid w:val="00CE0D0D"/>
    <w:rsid w:val="00CE6687"/>
    <w:rsid w:val="00CE7FC9"/>
    <w:rsid w:val="00D007A3"/>
    <w:rsid w:val="00D007BC"/>
    <w:rsid w:val="00D01A54"/>
    <w:rsid w:val="00D026B9"/>
    <w:rsid w:val="00D03445"/>
    <w:rsid w:val="00D067A5"/>
    <w:rsid w:val="00D1030E"/>
    <w:rsid w:val="00D117F6"/>
    <w:rsid w:val="00D1319C"/>
    <w:rsid w:val="00D17F88"/>
    <w:rsid w:val="00D21102"/>
    <w:rsid w:val="00D2262E"/>
    <w:rsid w:val="00D23F5B"/>
    <w:rsid w:val="00D26748"/>
    <w:rsid w:val="00D32D31"/>
    <w:rsid w:val="00D334BC"/>
    <w:rsid w:val="00D34A1E"/>
    <w:rsid w:val="00D37E2F"/>
    <w:rsid w:val="00D41BE7"/>
    <w:rsid w:val="00D42024"/>
    <w:rsid w:val="00D4244B"/>
    <w:rsid w:val="00D449C7"/>
    <w:rsid w:val="00D45228"/>
    <w:rsid w:val="00D459F7"/>
    <w:rsid w:val="00D4704E"/>
    <w:rsid w:val="00D4782B"/>
    <w:rsid w:val="00D63AC6"/>
    <w:rsid w:val="00D6432C"/>
    <w:rsid w:val="00D717A2"/>
    <w:rsid w:val="00D72488"/>
    <w:rsid w:val="00D730CC"/>
    <w:rsid w:val="00D77128"/>
    <w:rsid w:val="00D91B1C"/>
    <w:rsid w:val="00D94C55"/>
    <w:rsid w:val="00DB0D7C"/>
    <w:rsid w:val="00DB2875"/>
    <w:rsid w:val="00DC1DC5"/>
    <w:rsid w:val="00DC402C"/>
    <w:rsid w:val="00DC5F24"/>
    <w:rsid w:val="00DC7BD4"/>
    <w:rsid w:val="00DD1262"/>
    <w:rsid w:val="00DD4B96"/>
    <w:rsid w:val="00DD501E"/>
    <w:rsid w:val="00DD56C8"/>
    <w:rsid w:val="00DD67D9"/>
    <w:rsid w:val="00DD78A1"/>
    <w:rsid w:val="00DE05EE"/>
    <w:rsid w:val="00DE1C9F"/>
    <w:rsid w:val="00DE3940"/>
    <w:rsid w:val="00DF08AA"/>
    <w:rsid w:val="00DF3C0E"/>
    <w:rsid w:val="00DF4A19"/>
    <w:rsid w:val="00E054AD"/>
    <w:rsid w:val="00E0660E"/>
    <w:rsid w:val="00E10F2F"/>
    <w:rsid w:val="00E11E69"/>
    <w:rsid w:val="00E2408E"/>
    <w:rsid w:val="00E24E77"/>
    <w:rsid w:val="00E25124"/>
    <w:rsid w:val="00E25ACE"/>
    <w:rsid w:val="00E33946"/>
    <w:rsid w:val="00E33D34"/>
    <w:rsid w:val="00E360D6"/>
    <w:rsid w:val="00E36C2A"/>
    <w:rsid w:val="00E43549"/>
    <w:rsid w:val="00E47279"/>
    <w:rsid w:val="00E60715"/>
    <w:rsid w:val="00E60AEF"/>
    <w:rsid w:val="00E60BC0"/>
    <w:rsid w:val="00E629C0"/>
    <w:rsid w:val="00E645F6"/>
    <w:rsid w:val="00E64ABA"/>
    <w:rsid w:val="00E67189"/>
    <w:rsid w:val="00E67B40"/>
    <w:rsid w:val="00E708EB"/>
    <w:rsid w:val="00E70EE6"/>
    <w:rsid w:val="00E725C4"/>
    <w:rsid w:val="00E72F32"/>
    <w:rsid w:val="00E75458"/>
    <w:rsid w:val="00E75A21"/>
    <w:rsid w:val="00E80635"/>
    <w:rsid w:val="00E82104"/>
    <w:rsid w:val="00E83DAF"/>
    <w:rsid w:val="00E83F5B"/>
    <w:rsid w:val="00E9152C"/>
    <w:rsid w:val="00E91C70"/>
    <w:rsid w:val="00E92A8F"/>
    <w:rsid w:val="00E95E47"/>
    <w:rsid w:val="00E97041"/>
    <w:rsid w:val="00EA29F9"/>
    <w:rsid w:val="00EA4562"/>
    <w:rsid w:val="00EA5A4A"/>
    <w:rsid w:val="00EA6381"/>
    <w:rsid w:val="00EA677A"/>
    <w:rsid w:val="00EB0F88"/>
    <w:rsid w:val="00EB483C"/>
    <w:rsid w:val="00EC1A96"/>
    <w:rsid w:val="00EC29C3"/>
    <w:rsid w:val="00EC480D"/>
    <w:rsid w:val="00ED0437"/>
    <w:rsid w:val="00ED0E6D"/>
    <w:rsid w:val="00ED3C1E"/>
    <w:rsid w:val="00ED57D1"/>
    <w:rsid w:val="00ED7154"/>
    <w:rsid w:val="00EE0C10"/>
    <w:rsid w:val="00EF4F9E"/>
    <w:rsid w:val="00EF6589"/>
    <w:rsid w:val="00F04D73"/>
    <w:rsid w:val="00F10175"/>
    <w:rsid w:val="00F109EB"/>
    <w:rsid w:val="00F135CF"/>
    <w:rsid w:val="00F15551"/>
    <w:rsid w:val="00F1606F"/>
    <w:rsid w:val="00F16C28"/>
    <w:rsid w:val="00F17B65"/>
    <w:rsid w:val="00F17D38"/>
    <w:rsid w:val="00F2311A"/>
    <w:rsid w:val="00F27EB2"/>
    <w:rsid w:val="00F325DF"/>
    <w:rsid w:val="00F33F27"/>
    <w:rsid w:val="00F35768"/>
    <w:rsid w:val="00F368BE"/>
    <w:rsid w:val="00F3699E"/>
    <w:rsid w:val="00F41D87"/>
    <w:rsid w:val="00F458A4"/>
    <w:rsid w:val="00F519C9"/>
    <w:rsid w:val="00F52AE0"/>
    <w:rsid w:val="00F54086"/>
    <w:rsid w:val="00F5617D"/>
    <w:rsid w:val="00F56792"/>
    <w:rsid w:val="00F573D5"/>
    <w:rsid w:val="00F60C96"/>
    <w:rsid w:val="00F6266A"/>
    <w:rsid w:val="00F6437B"/>
    <w:rsid w:val="00F709D7"/>
    <w:rsid w:val="00F73637"/>
    <w:rsid w:val="00F7603B"/>
    <w:rsid w:val="00F77511"/>
    <w:rsid w:val="00F831B9"/>
    <w:rsid w:val="00F84D52"/>
    <w:rsid w:val="00F84FFF"/>
    <w:rsid w:val="00F90EBF"/>
    <w:rsid w:val="00F91554"/>
    <w:rsid w:val="00F9168C"/>
    <w:rsid w:val="00F924D4"/>
    <w:rsid w:val="00F942D7"/>
    <w:rsid w:val="00F95CEB"/>
    <w:rsid w:val="00FA172D"/>
    <w:rsid w:val="00FA3765"/>
    <w:rsid w:val="00FB13CF"/>
    <w:rsid w:val="00FB2B9D"/>
    <w:rsid w:val="00FB51D8"/>
    <w:rsid w:val="00FB6B55"/>
    <w:rsid w:val="00FB6D3E"/>
    <w:rsid w:val="00FC067C"/>
    <w:rsid w:val="00FC0F03"/>
    <w:rsid w:val="00FC1B79"/>
    <w:rsid w:val="00FC4B1B"/>
    <w:rsid w:val="00FC7164"/>
    <w:rsid w:val="00FC7703"/>
    <w:rsid w:val="00FC7B1F"/>
    <w:rsid w:val="00FD0A9E"/>
    <w:rsid w:val="00FD2E08"/>
    <w:rsid w:val="00FD4BC4"/>
    <w:rsid w:val="00FD52DC"/>
    <w:rsid w:val="00FD57B5"/>
    <w:rsid w:val="00FD62A6"/>
    <w:rsid w:val="00FE0B5C"/>
    <w:rsid w:val="00FE1146"/>
    <w:rsid w:val="00FE4D78"/>
    <w:rsid w:val="00FE5BCE"/>
    <w:rsid w:val="00FF23BD"/>
    <w:rsid w:val="00FF2E96"/>
    <w:rsid w:val="00FF37DD"/>
    <w:rsid w:val="00FF44C8"/>
    <w:rsid w:val="00FF72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4023"/>
  <w15:docId w15:val="{A0740698-4725-4AEE-AD03-8D9C95C0F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A34"/>
    <w:pPr>
      <w:spacing w:after="120" w:line="240" w:lineRule="auto"/>
    </w:pPr>
    <w:rPr>
      <w:rFonts w:ascii="Arial" w:eastAsia="Times New Roman" w:hAnsi="Arial" w:cs="Times New Roman"/>
      <w:color w:val="000000"/>
      <w:szCs w:val="20"/>
      <w:lang w:val="en-AU" w:eastAsia="en-AU"/>
    </w:rPr>
  </w:style>
  <w:style w:type="paragraph" w:styleId="Heading1">
    <w:name w:val="heading 1"/>
    <w:aliases w:val="AR - Heading 1"/>
    <w:basedOn w:val="Normal"/>
    <w:next w:val="Normal"/>
    <w:link w:val="Heading1Char"/>
    <w:uiPriority w:val="9"/>
    <w:qFormat/>
    <w:rsid w:val="00CA7A34"/>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CA7A34"/>
    <w:pPr>
      <w:keepNext/>
      <w:spacing w:before="240"/>
      <w:ind w:left="720" w:hanging="720"/>
      <w:outlineLvl w:val="1"/>
    </w:pPr>
    <w:rPr>
      <w:rFonts w:cs="Arial"/>
      <w:b/>
      <w:bCs/>
      <w:iCs/>
      <w:sz w:val="28"/>
      <w:szCs w:val="28"/>
    </w:rPr>
  </w:style>
  <w:style w:type="paragraph" w:styleId="Heading3">
    <w:name w:val="heading 3"/>
    <w:basedOn w:val="Normal"/>
    <w:next w:val="Normal"/>
    <w:link w:val="Heading3Char"/>
    <w:uiPriority w:val="9"/>
    <w:unhideWhenUsed/>
    <w:qFormat/>
    <w:rsid w:val="00CA7A34"/>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
    <w:unhideWhenUsed/>
    <w:qFormat/>
    <w:rsid w:val="0015745A"/>
    <w:pPr>
      <w:keepNext/>
      <w:keepLines/>
      <w:spacing w:before="40" w:after="0"/>
      <w:outlineLvl w:val="3"/>
    </w:pPr>
    <w:rPr>
      <w:rFonts w:asciiTheme="majorHAnsi" w:eastAsiaTheme="majorEastAsia" w:hAnsiTheme="majorHAnsi" w:cstheme="majorBid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 - Heading 1 Char"/>
    <w:basedOn w:val="DefaultParagraphFont"/>
    <w:link w:val="Heading1"/>
    <w:uiPriority w:val="9"/>
    <w:rsid w:val="00CA7A34"/>
    <w:rPr>
      <w:rFonts w:ascii="Arial" w:eastAsia="Times New Roman" w:hAnsi="Arial" w:cs="Arial"/>
      <w:b/>
      <w:bCs/>
      <w:color w:val="000000"/>
      <w:kern w:val="32"/>
      <w:sz w:val="40"/>
      <w:szCs w:val="32"/>
      <w:lang w:val="en-AU" w:eastAsia="en-AU"/>
    </w:rPr>
  </w:style>
  <w:style w:type="character" w:customStyle="1" w:styleId="Heading2Char">
    <w:name w:val="Heading 2 Char"/>
    <w:basedOn w:val="DefaultParagraphFont"/>
    <w:link w:val="Heading2"/>
    <w:rsid w:val="00CA7A34"/>
    <w:rPr>
      <w:rFonts w:ascii="Arial" w:eastAsia="Times New Roman" w:hAnsi="Arial" w:cs="Arial"/>
      <w:b/>
      <w:bCs/>
      <w:iCs/>
      <w:color w:val="000000"/>
      <w:sz w:val="28"/>
      <w:szCs w:val="28"/>
      <w:lang w:val="en-AU" w:eastAsia="en-AU"/>
    </w:rPr>
  </w:style>
  <w:style w:type="character" w:customStyle="1" w:styleId="Heading3Char">
    <w:name w:val="Heading 3 Char"/>
    <w:basedOn w:val="DefaultParagraphFont"/>
    <w:link w:val="Heading3"/>
    <w:uiPriority w:val="9"/>
    <w:rsid w:val="00CA7A34"/>
    <w:rPr>
      <w:rFonts w:asciiTheme="majorHAnsi" w:eastAsiaTheme="majorEastAsia" w:hAnsiTheme="majorHAnsi" w:cstheme="majorBidi"/>
      <w:color w:val="243F60" w:themeColor="accent1" w:themeShade="7F"/>
      <w:sz w:val="24"/>
      <w:szCs w:val="24"/>
      <w:lang w:val="en-AU" w:eastAsia="en-US"/>
    </w:rPr>
  </w:style>
  <w:style w:type="character" w:customStyle="1" w:styleId="Heading4Char">
    <w:name w:val="Heading 4 Char"/>
    <w:basedOn w:val="DefaultParagraphFont"/>
    <w:link w:val="Heading4"/>
    <w:uiPriority w:val="9"/>
    <w:rsid w:val="0015745A"/>
    <w:rPr>
      <w:rFonts w:asciiTheme="majorHAnsi" w:eastAsiaTheme="majorEastAsia" w:hAnsiTheme="majorHAnsi" w:cstheme="majorBidi"/>
      <w:iCs/>
      <w:color w:val="365F91" w:themeColor="accent1" w:themeShade="BF"/>
      <w:szCs w:val="20"/>
      <w:lang w:val="en-AU" w:eastAsia="en-AU"/>
    </w:rPr>
  </w:style>
  <w:style w:type="paragraph" w:styleId="ListParagraph">
    <w:name w:val="List Paragraph"/>
    <w:aliases w:val="Bullet,Dot pt,DDM Gen Text,List Paragraph1,NFP GP Bulleted List,Recommendation,List Paragraph11,1 heading,Bullet point,L,bullet point list,Dot point 1.5 line spacing,List Paragraph - bullets,Rec para,CV text,F5 List Paragraph,Bullet 1,列"/>
    <w:basedOn w:val="Normal"/>
    <w:link w:val="ListParagraphChar"/>
    <w:uiPriority w:val="34"/>
    <w:qFormat/>
    <w:rsid w:val="00CA7A34"/>
    <w:pPr>
      <w:numPr>
        <w:numId w:val="1"/>
      </w:numPr>
    </w:pPr>
  </w:style>
  <w:style w:type="character" w:customStyle="1" w:styleId="ListParagraphChar">
    <w:name w:val="List Paragraph Char"/>
    <w:aliases w:val="Bullet Char,Dot pt Char,DDM Gen Text Char,List Paragraph1 Char,NFP GP Bulleted List Char,Recommendation Char,List Paragraph11 Char,1 heading Char,Bullet point Char,L Char,bullet point list Char,Dot point 1.5 line spacing Char,列 Char"/>
    <w:basedOn w:val="DefaultParagraphFont"/>
    <w:link w:val="ListParagraph"/>
    <w:uiPriority w:val="34"/>
    <w:qFormat/>
    <w:locked/>
    <w:rsid w:val="00CA7A34"/>
    <w:rPr>
      <w:rFonts w:ascii="Arial" w:eastAsia="Times New Roman" w:hAnsi="Arial" w:cs="Times New Roman"/>
      <w:color w:val="000000"/>
      <w:szCs w:val="20"/>
      <w:lang w:val="en-AU" w:eastAsia="en-AU"/>
    </w:rPr>
  </w:style>
  <w:style w:type="paragraph" w:customStyle="1" w:styleId="BulletLast">
    <w:name w:val="BulletLast"/>
    <w:basedOn w:val="ListParagraph"/>
    <w:qFormat/>
    <w:rsid w:val="00CA7A34"/>
    <w:pPr>
      <w:spacing w:after="240"/>
    </w:pPr>
  </w:style>
  <w:style w:type="paragraph" w:customStyle="1" w:styleId="NormalBeforeBullet">
    <w:name w:val="NormalBeforeBullet"/>
    <w:basedOn w:val="Normal"/>
    <w:link w:val="NormalBeforeBulletChar"/>
    <w:qFormat/>
    <w:rsid w:val="00CA7A34"/>
    <w:pPr>
      <w:keepNext/>
    </w:pPr>
  </w:style>
  <w:style w:type="character" w:customStyle="1" w:styleId="NormalBeforeBulletChar">
    <w:name w:val="NormalBeforeBullet Char"/>
    <w:basedOn w:val="DefaultParagraphFont"/>
    <w:link w:val="NormalBeforeBullet"/>
    <w:rsid w:val="00CC6A42"/>
    <w:rPr>
      <w:rFonts w:ascii="Arial" w:eastAsia="Times New Roman" w:hAnsi="Arial" w:cs="Times New Roman"/>
      <w:color w:val="000000"/>
      <w:szCs w:val="20"/>
      <w:lang w:val="en-AU" w:eastAsia="en-AU"/>
    </w:rPr>
  </w:style>
  <w:style w:type="paragraph" w:customStyle="1" w:styleId="TableNameSub">
    <w:name w:val="TableNameSub"/>
    <w:basedOn w:val="Normal"/>
    <w:next w:val="Normal"/>
    <w:qFormat/>
    <w:rsid w:val="00CA7A34"/>
    <w:pPr>
      <w:keepNext/>
      <w:tabs>
        <w:tab w:val="left" w:pos="1080"/>
      </w:tabs>
      <w:spacing w:before="120"/>
      <w:ind w:left="1080" w:hanging="1080"/>
    </w:pPr>
    <w:rPr>
      <w:rFonts w:ascii="Times New Roman Bold" w:hAnsi="Times New Roman Bold"/>
      <w:b/>
      <w:bCs/>
      <w:szCs w:val="21"/>
    </w:rPr>
  </w:style>
  <w:style w:type="paragraph" w:customStyle="1" w:styleId="BodyText1">
    <w:name w:val="Body Text1"/>
    <w:basedOn w:val="Normal"/>
    <w:link w:val="BodytextChar"/>
    <w:qFormat/>
    <w:rsid w:val="00CA7A34"/>
    <w:rPr>
      <w:color w:val="auto"/>
      <w:lang w:eastAsia="en-US"/>
    </w:rPr>
  </w:style>
  <w:style w:type="character" w:customStyle="1" w:styleId="BodytextChar">
    <w:name w:val="Body text Char"/>
    <w:basedOn w:val="DefaultParagraphFont"/>
    <w:link w:val="BodyText1"/>
    <w:rsid w:val="00CA7A34"/>
    <w:rPr>
      <w:rFonts w:ascii="Arial" w:eastAsia="Times New Roman" w:hAnsi="Arial" w:cs="Times New Roman"/>
      <w:szCs w:val="20"/>
      <w:lang w:val="en-AU" w:eastAsia="en-US"/>
    </w:rPr>
  </w:style>
  <w:style w:type="paragraph" w:customStyle="1" w:styleId="ARBodyText">
    <w:name w:val="AR Body Text"/>
    <w:basedOn w:val="Normal"/>
    <w:link w:val="ARBodyTextChar"/>
    <w:qFormat/>
    <w:rsid w:val="00CA7A34"/>
    <w:rPr>
      <w:color w:val="auto"/>
      <w:lang w:eastAsia="en-US"/>
    </w:rPr>
  </w:style>
  <w:style w:type="character" w:customStyle="1" w:styleId="ARBodyTextChar">
    <w:name w:val="AR Body Text Char"/>
    <w:basedOn w:val="DefaultParagraphFont"/>
    <w:link w:val="ARBodyText"/>
    <w:rsid w:val="00CA7A34"/>
    <w:rPr>
      <w:rFonts w:ascii="Arial" w:eastAsia="Times New Roman" w:hAnsi="Arial" w:cs="Times New Roman"/>
      <w:szCs w:val="20"/>
      <w:lang w:val="en-AU" w:eastAsia="en-US"/>
    </w:rPr>
  </w:style>
  <w:style w:type="paragraph" w:customStyle="1" w:styleId="AR-Bullet">
    <w:name w:val="AR - Bullet"/>
    <w:basedOn w:val="Normal"/>
    <w:link w:val="AR-BulletChar"/>
    <w:qFormat/>
    <w:rsid w:val="00CA7A34"/>
    <w:pPr>
      <w:numPr>
        <w:numId w:val="3"/>
      </w:numPr>
    </w:pPr>
    <w:rPr>
      <w:color w:val="auto"/>
    </w:rPr>
  </w:style>
  <w:style w:type="character" w:customStyle="1" w:styleId="AR-BulletChar">
    <w:name w:val="AR - Bullet Char"/>
    <w:basedOn w:val="DefaultParagraphFont"/>
    <w:link w:val="AR-Bullet"/>
    <w:rsid w:val="00CA7A34"/>
    <w:rPr>
      <w:rFonts w:ascii="Arial" w:eastAsia="Times New Roman" w:hAnsi="Arial" w:cs="Times New Roman"/>
      <w:szCs w:val="20"/>
      <w:lang w:val="en-AU" w:eastAsia="en-AU"/>
    </w:rPr>
  </w:style>
  <w:style w:type="paragraph" w:customStyle="1" w:styleId="AR-BulletIndent">
    <w:name w:val="AR - Bullet Indent"/>
    <w:basedOn w:val="Normal"/>
    <w:qFormat/>
    <w:rsid w:val="00CA7A34"/>
    <w:pPr>
      <w:numPr>
        <w:ilvl w:val="1"/>
        <w:numId w:val="3"/>
      </w:numPr>
      <w:spacing w:before="60"/>
    </w:pPr>
    <w:rPr>
      <w:color w:val="auto"/>
    </w:rPr>
  </w:style>
  <w:style w:type="table" w:styleId="ListTable2">
    <w:name w:val="List Table 2"/>
    <w:basedOn w:val="TableNormal"/>
    <w:uiPriority w:val="47"/>
    <w:rsid w:val="00CA7A34"/>
    <w:pPr>
      <w:spacing w:after="0" w:line="240" w:lineRule="auto"/>
    </w:pPr>
    <w:rPr>
      <w:rFonts w:eastAsiaTheme="minorHAnsi"/>
      <w:lang w:val="en-AU"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RTableText">
    <w:name w:val="AR Table Text"/>
    <w:basedOn w:val="Normal"/>
    <w:link w:val="ARTableTextChar"/>
    <w:qFormat/>
    <w:rsid w:val="00CA7A34"/>
    <w:pPr>
      <w:spacing w:before="60" w:after="60"/>
    </w:pPr>
    <w:rPr>
      <w:color w:val="auto"/>
      <w:sz w:val="21"/>
      <w:szCs w:val="22"/>
    </w:rPr>
  </w:style>
  <w:style w:type="character" w:customStyle="1" w:styleId="ARTableTextChar">
    <w:name w:val="AR Table Text Char"/>
    <w:basedOn w:val="DefaultParagraphFont"/>
    <w:link w:val="ARTableText"/>
    <w:rsid w:val="00CA7A34"/>
    <w:rPr>
      <w:rFonts w:ascii="Arial" w:eastAsia="Times New Roman" w:hAnsi="Arial" w:cs="Times New Roman"/>
      <w:sz w:val="21"/>
      <w:lang w:val="en-AU" w:eastAsia="en-AU"/>
    </w:rPr>
  </w:style>
  <w:style w:type="character" w:styleId="CommentReference">
    <w:name w:val="annotation reference"/>
    <w:basedOn w:val="DefaultParagraphFont"/>
    <w:uiPriority w:val="99"/>
    <w:semiHidden/>
    <w:unhideWhenUsed/>
    <w:rsid w:val="00CA7A34"/>
    <w:rPr>
      <w:sz w:val="16"/>
      <w:szCs w:val="16"/>
    </w:rPr>
  </w:style>
  <w:style w:type="paragraph" w:styleId="CommentText">
    <w:name w:val="annotation text"/>
    <w:basedOn w:val="Normal"/>
    <w:link w:val="CommentTextChar"/>
    <w:uiPriority w:val="99"/>
    <w:unhideWhenUsed/>
    <w:rsid w:val="00CA7A34"/>
    <w:rPr>
      <w:sz w:val="20"/>
    </w:rPr>
  </w:style>
  <w:style w:type="character" w:customStyle="1" w:styleId="CommentTextChar">
    <w:name w:val="Comment Text Char"/>
    <w:basedOn w:val="DefaultParagraphFont"/>
    <w:link w:val="CommentText"/>
    <w:uiPriority w:val="99"/>
    <w:rsid w:val="00CA7A34"/>
    <w:rPr>
      <w:rFonts w:ascii="Arial" w:eastAsia="Times New Roman" w:hAnsi="Arial" w:cs="Times New Roman"/>
      <w:color w:val="000000"/>
      <w:sz w:val="20"/>
      <w:szCs w:val="20"/>
      <w:lang w:val="en-AU" w:eastAsia="en-AU"/>
    </w:rPr>
  </w:style>
  <w:style w:type="character" w:styleId="Hyperlink">
    <w:name w:val="Hyperlink"/>
    <w:basedOn w:val="DefaultParagraphFont"/>
    <w:uiPriority w:val="99"/>
    <w:unhideWhenUsed/>
    <w:rsid w:val="00CA7A34"/>
    <w:rPr>
      <w:color w:val="0000FF"/>
      <w:u w:val="single"/>
    </w:rPr>
  </w:style>
  <w:style w:type="paragraph" w:styleId="BalloonText">
    <w:name w:val="Balloon Text"/>
    <w:basedOn w:val="Normal"/>
    <w:link w:val="BalloonTextChar"/>
    <w:uiPriority w:val="99"/>
    <w:semiHidden/>
    <w:unhideWhenUsed/>
    <w:rsid w:val="00CA7A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A34"/>
    <w:rPr>
      <w:rFonts w:ascii="Segoe UI" w:eastAsia="Times New Roman" w:hAnsi="Segoe UI" w:cs="Segoe UI"/>
      <w:color w:val="000000"/>
      <w:sz w:val="18"/>
      <w:szCs w:val="18"/>
      <w:lang w:val="en-AU" w:eastAsia="en-AU"/>
    </w:rPr>
  </w:style>
  <w:style w:type="paragraph" w:customStyle="1" w:styleId="AR-TITLE2">
    <w:name w:val="AR - TITLE 2"/>
    <w:basedOn w:val="Normal"/>
    <w:link w:val="AR-TITLE2Char"/>
    <w:qFormat/>
    <w:locked/>
    <w:rsid w:val="00CA7A34"/>
    <w:pPr>
      <w:keepLines/>
      <w:spacing w:after="0"/>
      <w:jc w:val="center"/>
    </w:pPr>
    <w:rPr>
      <w:b/>
      <w:kern w:val="20"/>
      <w:sz w:val="32"/>
      <w:szCs w:val="32"/>
    </w:rPr>
  </w:style>
  <w:style w:type="character" w:customStyle="1" w:styleId="AR-TITLE2Char">
    <w:name w:val="AR - TITLE 2 Char"/>
    <w:basedOn w:val="DefaultParagraphFont"/>
    <w:link w:val="AR-TITLE2"/>
    <w:rsid w:val="00CA7A34"/>
    <w:rPr>
      <w:rFonts w:ascii="Arial" w:eastAsia="Times New Roman" w:hAnsi="Arial" w:cs="Times New Roman"/>
      <w:b/>
      <w:color w:val="000000"/>
      <w:kern w:val="20"/>
      <w:sz w:val="32"/>
      <w:szCs w:val="32"/>
      <w:lang w:val="en-AU" w:eastAsia="en-AU"/>
    </w:rPr>
  </w:style>
  <w:style w:type="paragraph" w:customStyle="1" w:styleId="ARTablename">
    <w:name w:val="AR Table name"/>
    <w:basedOn w:val="Normal"/>
    <w:link w:val="ARTablenameChar"/>
    <w:qFormat/>
    <w:rsid w:val="00CA7A34"/>
    <w:pPr>
      <w:spacing w:before="120"/>
    </w:pPr>
    <w:rPr>
      <w:rFonts w:ascii="Times New Roman" w:hAnsi="Times New Roman"/>
      <w:b/>
    </w:rPr>
  </w:style>
  <w:style w:type="character" w:customStyle="1" w:styleId="ARTablenameChar">
    <w:name w:val="AR Table name Char"/>
    <w:basedOn w:val="DefaultParagraphFont"/>
    <w:link w:val="ARTablename"/>
    <w:rsid w:val="00CA7A34"/>
    <w:rPr>
      <w:rFonts w:ascii="Times New Roman" w:eastAsia="Times New Roman" w:hAnsi="Times New Roman" w:cs="Times New Roman"/>
      <w:b/>
      <w:color w:val="000000"/>
      <w:szCs w:val="20"/>
      <w:lang w:val="en-AU" w:eastAsia="en-AU"/>
    </w:rPr>
  </w:style>
  <w:style w:type="paragraph" w:styleId="Caption">
    <w:name w:val="caption"/>
    <w:basedOn w:val="Normal"/>
    <w:next w:val="Normal"/>
    <w:uiPriority w:val="35"/>
    <w:unhideWhenUsed/>
    <w:qFormat/>
    <w:rsid w:val="00CA7A34"/>
    <w:pPr>
      <w:spacing w:after="200"/>
    </w:pPr>
    <w:rPr>
      <w:i/>
      <w:iCs/>
      <w:color w:val="1F497D" w:themeColor="text2"/>
      <w:sz w:val="18"/>
      <w:szCs w:val="18"/>
    </w:rPr>
  </w:style>
  <w:style w:type="paragraph" w:customStyle="1" w:styleId="TableName">
    <w:name w:val="TableName"/>
    <w:basedOn w:val="Normal"/>
    <w:qFormat/>
    <w:rsid w:val="0015745A"/>
    <w:pPr>
      <w:keepNext/>
      <w:tabs>
        <w:tab w:val="left" w:pos="1080"/>
      </w:tabs>
      <w:spacing w:before="120"/>
      <w:ind w:left="1080" w:hanging="1080"/>
    </w:pPr>
    <w:rPr>
      <w:rFonts w:ascii="Times New Roman Bold" w:hAnsi="Times New Roman Bold" w:cs="Arial"/>
      <w:b/>
      <w:bCs/>
      <w:szCs w:val="21"/>
    </w:rPr>
  </w:style>
  <w:style w:type="character" w:customStyle="1" w:styleId="CommentSubjectChar">
    <w:name w:val="Comment Subject Char"/>
    <w:basedOn w:val="CommentTextChar"/>
    <w:link w:val="CommentSubject"/>
    <w:uiPriority w:val="99"/>
    <w:semiHidden/>
    <w:rsid w:val="0015745A"/>
    <w:rPr>
      <w:rFonts w:ascii="Arial" w:eastAsia="Times New Roman" w:hAnsi="Arial" w:cs="Times New Roman"/>
      <w:b/>
      <w:bCs/>
      <w:color w:val="000000"/>
      <w:sz w:val="20"/>
      <w:szCs w:val="20"/>
      <w:lang w:val="en-AU" w:eastAsia="en-AU"/>
    </w:rPr>
  </w:style>
  <w:style w:type="paragraph" w:styleId="CommentSubject">
    <w:name w:val="annotation subject"/>
    <w:basedOn w:val="CommentText"/>
    <w:next w:val="CommentText"/>
    <w:link w:val="CommentSubjectChar"/>
    <w:uiPriority w:val="99"/>
    <w:semiHidden/>
    <w:unhideWhenUsed/>
    <w:rsid w:val="0015745A"/>
    <w:rPr>
      <w:b/>
      <w:bCs/>
    </w:rPr>
  </w:style>
  <w:style w:type="paragraph" w:styleId="Header">
    <w:name w:val="header"/>
    <w:basedOn w:val="Normal"/>
    <w:link w:val="HeaderChar"/>
    <w:uiPriority w:val="99"/>
    <w:unhideWhenUsed/>
    <w:rsid w:val="0015745A"/>
    <w:pPr>
      <w:tabs>
        <w:tab w:val="center" w:pos="4513"/>
        <w:tab w:val="right" w:pos="9026"/>
      </w:tabs>
      <w:spacing w:after="0"/>
    </w:pPr>
  </w:style>
  <w:style w:type="character" w:customStyle="1" w:styleId="HeaderChar">
    <w:name w:val="Header Char"/>
    <w:basedOn w:val="DefaultParagraphFont"/>
    <w:link w:val="Header"/>
    <w:uiPriority w:val="99"/>
    <w:rsid w:val="0015745A"/>
    <w:rPr>
      <w:rFonts w:ascii="Arial" w:eastAsia="Times New Roman" w:hAnsi="Arial" w:cs="Times New Roman"/>
      <w:color w:val="000000"/>
      <w:szCs w:val="20"/>
      <w:lang w:val="en-AU" w:eastAsia="en-AU"/>
    </w:rPr>
  </w:style>
  <w:style w:type="character" w:customStyle="1" w:styleId="FooterChar">
    <w:name w:val="Footer Char"/>
    <w:basedOn w:val="DefaultParagraphFont"/>
    <w:link w:val="Footer"/>
    <w:uiPriority w:val="99"/>
    <w:rsid w:val="0015745A"/>
    <w:rPr>
      <w:rFonts w:ascii="Arial" w:eastAsia="Times New Roman" w:hAnsi="Arial" w:cs="Times New Roman"/>
      <w:color w:val="000000"/>
      <w:szCs w:val="20"/>
      <w:lang w:val="en-AU" w:eastAsia="en-AU"/>
    </w:rPr>
  </w:style>
  <w:style w:type="paragraph" w:styleId="Footer">
    <w:name w:val="footer"/>
    <w:basedOn w:val="Normal"/>
    <w:link w:val="FooterChar"/>
    <w:uiPriority w:val="99"/>
    <w:unhideWhenUsed/>
    <w:rsid w:val="0015745A"/>
    <w:pPr>
      <w:tabs>
        <w:tab w:val="center" w:pos="4513"/>
        <w:tab w:val="right" w:pos="9026"/>
      </w:tabs>
      <w:spacing w:after="0"/>
    </w:pPr>
  </w:style>
  <w:style w:type="paragraph" w:customStyle="1" w:styleId="Default">
    <w:name w:val="Default"/>
    <w:rsid w:val="0015745A"/>
    <w:pPr>
      <w:autoSpaceDE w:val="0"/>
      <w:autoSpaceDN w:val="0"/>
      <w:adjustRightInd w:val="0"/>
      <w:spacing w:after="0" w:line="240" w:lineRule="auto"/>
    </w:pPr>
    <w:rPr>
      <w:rFonts w:ascii="Arial" w:eastAsiaTheme="minorHAnsi" w:hAnsi="Arial" w:cs="Arial"/>
      <w:color w:val="000000"/>
      <w:sz w:val="24"/>
      <w:szCs w:val="24"/>
      <w:lang w:val="en-AU" w:eastAsia="en-US"/>
    </w:rPr>
  </w:style>
  <w:style w:type="paragraph" w:customStyle="1" w:styleId="DotPoint">
    <w:name w:val="DotPoint"/>
    <w:basedOn w:val="Normal"/>
    <w:locked/>
    <w:rsid w:val="0015745A"/>
    <w:pPr>
      <w:numPr>
        <w:numId w:val="6"/>
      </w:numPr>
      <w:spacing w:after="0"/>
    </w:pPr>
    <w:rPr>
      <w:color w:val="auto"/>
      <w:sz w:val="24"/>
      <w:lang w:eastAsia="en-US"/>
    </w:rPr>
  </w:style>
  <w:style w:type="paragraph" w:customStyle="1" w:styleId="ARHeading4">
    <w:name w:val="AR Heading 4"/>
    <w:basedOn w:val="ARBodyText"/>
    <w:link w:val="ARHeading4Char"/>
    <w:qFormat/>
    <w:rsid w:val="0015745A"/>
    <w:rPr>
      <w:b/>
    </w:rPr>
  </w:style>
  <w:style w:type="character" w:customStyle="1" w:styleId="ARHeading4Char">
    <w:name w:val="AR Heading 4 Char"/>
    <w:basedOn w:val="ARBodyTextChar"/>
    <w:link w:val="ARHeading4"/>
    <w:rsid w:val="0015745A"/>
    <w:rPr>
      <w:rFonts w:ascii="Arial" w:eastAsia="Times New Roman" w:hAnsi="Arial" w:cs="Times New Roman"/>
      <w:b/>
      <w:szCs w:val="20"/>
      <w:lang w:val="en-AU" w:eastAsia="en-US"/>
    </w:rPr>
  </w:style>
  <w:style w:type="character" w:styleId="Emphasis">
    <w:name w:val="Emphasis"/>
    <w:basedOn w:val="DefaultParagraphFont"/>
    <w:uiPriority w:val="20"/>
    <w:qFormat/>
    <w:rsid w:val="0015745A"/>
    <w:rPr>
      <w:i/>
      <w:iCs/>
    </w:rPr>
  </w:style>
  <w:style w:type="paragraph" w:styleId="FootnoteText">
    <w:name w:val="footnote text"/>
    <w:basedOn w:val="Normal"/>
    <w:link w:val="FootnoteTextChar"/>
    <w:uiPriority w:val="99"/>
    <w:semiHidden/>
    <w:rsid w:val="0015745A"/>
    <w:pPr>
      <w:spacing w:after="0"/>
    </w:pPr>
    <w:rPr>
      <w:color w:val="auto"/>
      <w:sz w:val="24"/>
      <w:lang w:eastAsia="en-US"/>
    </w:rPr>
  </w:style>
  <w:style w:type="character" w:customStyle="1" w:styleId="FootnoteTextChar">
    <w:name w:val="Footnote Text Char"/>
    <w:basedOn w:val="DefaultParagraphFont"/>
    <w:link w:val="FootnoteText"/>
    <w:uiPriority w:val="99"/>
    <w:semiHidden/>
    <w:rsid w:val="0015745A"/>
    <w:rPr>
      <w:rFonts w:ascii="Arial" w:eastAsia="Times New Roman" w:hAnsi="Arial" w:cs="Times New Roman"/>
      <w:sz w:val="24"/>
      <w:szCs w:val="20"/>
      <w:lang w:val="en-AU" w:eastAsia="en-US"/>
    </w:rPr>
  </w:style>
  <w:style w:type="paragraph" w:customStyle="1" w:styleId="AR-PARAGRAPH">
    <w:name w:val="AR - PARAGRAPH"/>
    <w:basedOn w:val="Normal"/>
    <w:link w:val="AR-PARAGRAPHChar"/>
    <w:qFormat/>
    <w:rsid w:val="0015745A"/>
    <w:pPr>
      <w:spacing w:before="60"/>
    </w:pPr>
    <w:rPr>
      <w:color w:val="auto"/>
    </w:rPr>
  </w:style>
  <w:style w:type="character" w:customStyle="1" w:styleId="AR-PARAGRAPHChar">
    <w:name w:val="AR - PARAGRAPH Char"/>
    <w:basedOn w:val="DefaultParagraphFont"/>
    <w:link w:val="AR-PARAGRAPH"/>
    <w:rsid w:val="0015745A"/>
    <w:rPr>
      <w:rFonts w:ascii="Arial" w:eastAsia="Times New Roman" w:hAnsi="Arial" w:cs="Times New Roman"/>
      <w:szCs w:val="20"/>
      <w:lang w:val="en-AU" w:eastAsia="en-AU"/>
    </w:rPr>
  </w:style>
  <w:style w:type="paragraph" w:customStyle="1" w:styleId="FigureName">
    <w:name w:val="FigureName"/>
    <w:basedOn w:val="Normal"/>
    <w:next w:val="Normal"/>
    <w:qFormat/>
    <w:rsid w:val="0015745A"/>
    <w:pPr>
      <w:keepNext/>
      <w:keepLines/>
      <w:tabs>
        <w:tab w:val="left" w:pos="1080"/>
      </w:tabs>
      <w:spacing w:before="120"/>
      <w:ind w:left="1077" w:hanging="1077"/>
    </w:pPr>
    <w:rPr>
      <w:rFonts w:cs="Arial"/>
      <w:b/>
      <w:bCs/>
    </w:rPr>
  </w:style>
  <w:style w:type="table" w:customStyle="1" w:styleId="TableGrid13">
    <w:name w:val="Table Grid13"/>
    <w:basedOn w:val="TableNormal"/>
    <w:next w:val="TableGrid"/>
    <w:uiPriority w:val="59"/>
    <w:rsid w:val="0015745A"/>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5745A"/>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bleName0">
    <w:name w:val="AR Table Name"/>
    <w:basedOn w:val="Normal"/>
    <w:link w:val="ARTableNameChar0"/>
    <w:qFormat/>
    <w:rsid w:val="0015745A"/>
    <w:pPr>
      <w:spacing w:before="120"/>
    </w:pPr>
    <w:rPr>
      <w:b/>
      <w:color w:val="auto"/>
      <w:lang w:eastAsia="en-US"/>
    </w:rPr>
  </w:style>
  <w:style w:type="character" w:customStyle="1" w:styleId="ARTableNameChar0">
    <w:name w:val="AR Table Name Char"/>
    <w:basedOn w:val="DefaultParagraphFont"/>
    <w:link w:val="ARTableName0"/>
    <w:rsid w:val="0015745A"/>
    <w:rPr>
      <w:rFonts w:ascii="Arial" w:eastAsia="Times New Roman" w:hAnsi="Arial" w:cs="Times New Roman"/>
      <w:b/>
      <w:szCs w:val="20"/>
      <w:lang w:val="en-AU" w:eastAsia="en-US"/>
    </w:rPr>
  </w:style>
  <w:style w:type="paragraph" w:customStyle="1" w:styleId="Figuretext">
    <w:name w:val="Figure text"/>
    <w:basedOn w:val="Normal"/>
    <w:link w:val="FiguretextChar"/>
    <w:qFormat/>
    <w:rsid w:val="0015745A"/>
    <w:pPr>
      <w:keepNext/>
      <w:spacing w:before="60" w:after="60"/>
    </w:pPr>
    <w:rPr>
      <w:rFonts w:eastAsiaTheme="minorHAnsi" w:cs="Arial"/>
      <w:i/>
      <w:sz w:val="20"/>
      <w:szCs w:val="21"/>
    </w:rPr>
  </w:style>
  <w:style w:type="character" w:customStyle="1" w:styleId="FiguretextChar">
    <w:name w:val="Figure text Char"/>
    <w:basedOn w:val="DefaultParagraphFont"/>
    <w:link w:val="Figuretext"/>
    <w:rsid w:val="0015745A"/>
    <w:rPr>
      <w:rFonts w:ascii="Arial" w:eastAsiaTheme="minorHAnsi" w:hAnsi="Arial" w:cs="Arial"/>
      <w:i/>
      <w:color w:val="000000"/>
      <w:sz w:val="20"/>
      <w:szCs w:val="21"/>
      <w:lang w:val="en-AU" w:eastAsia="en-AU"/>
    </w:rPr>
  </w:style>
  <w:style w:type="paragraph" w:customStyle="1" w:styleId="BodyTextNumbering">
    <w:name w:val="Body Text Numbering"/>
    <w:link w:val="BodyTextNumberingChar"/>
    <w:qFormat/>
    <w:rsid w:val="0015745A"/>
    <w:pPr>
      <w:spacing w:before="240" w:after="40" w:line="240" w:lineRule="auto"/>
    </w:pPr>
    <w:rPr>
      <w:rFonts w:ascii="Arial" w:hAnsi="Arial" w:cs="Times New Roman"/>
      <w:color w:val="000000" w:themeColor="text1"/>
      <w:szCs w:val="32"/>
      <w:lang w:val="en-AU" w:eastAsia="en-AU"/>
    </w:rPr>
  </w:style>
  <w:style w:type="character" w:customStyle="1" w:styleId="BodyTextNumberingChar">
    <w:name w:val="Body Text Numbering Char"/>
    <w:basedOn w:val="DefaultParagraphFont"/>
    <w:link w:val="BodyTextNumbering"/>
    <w:locked/>
    <w:rsid w:val="0015745A"/>
    <w:rPr>
      <w:rFonts w:ascii="Arial" w:hAnsi="Arial" w:cs="Times New Roman"/>
      <w:color w:val="000000" w:themeColor="text1"/>
      <w:szCs w:val="32"/>
      <w:lang w:val="en-AU" w:eastAsia="en-AU"/>
    </w:rPr>
  </w:style>
  <w:style w:type="character" w:customStyle="1" w:styleId="SubtitleChar">
    <w:name w:val="Subtitle Char"/>
    <w:basedOn w:val="DefaultParagraphFont"/>
    <w:link w:val="Subtitle"/>
    <w:uiPriority w:val="11"/>
    <w:rsid w:val="0015745A"/>
    <w:rPr>
      <w:color w:val="5A5A5A" w:themeColor="text1" w:themeTint="A5"/>
      <w:spacing w:val="15"/>
      <w:lang w:eastAsia="en-US"/>
    </w:rPr>
  </w:style>
  <w:style w:type="paragraph" w:styleId="Subtitle">
    <w:name w:val="Subtitle"/>
    <w:basedOn w:val="Normal"/>
    <w:next w:val="Normal"/>
    <w:link w:val="SubtitleChar"/>
    <w:uiPriority w:val="11"/>
    <w:qFormat/>
    <w:rsid w:val="0015745A"/>
    <w:pPr>
      <w:numPr>
        <w:ilvl w:val="1"/>
      </w:numPr>
      <w:spacing w:after="160" w:line="259" w:lineRule="auto"/>
    </w:pPr>
    <w:rPr>
      <w:rFonts w:asciiTheme="minorHAnsi" w:eastAsiaTheme="minorEastAsia" w:hAnsiTheme="minorHAnsi" w:cstheme="minorBidi"/>
      <w:color w:val="5A5A5A" w:themeColor="text1" w:themeTint="A5"/>
      <w:spacing w:val="15"/>
      <w:szCs w:val="22"/>
      <w:lang w:val="en-US" w:eastAsia="en-US"/>
    </w:rPr>
  </w:style>
  <w:style w:type="paragraph" w:styleId="NormalWeb">
    <w:name w:val="Normal (Web)"/>
    <w:basedOn w:val="Normal"/>
    <w:uiPriority w:val="99"/>
    <w:unhideWhenUsed/>
    <w:rsid w:val="0015745A"/>
    <w:pPr>
      <w:spacing w:before="100" w:beforeAutospacing="1" w:after="150" w:line="384" w:lineRule="atLeast"/>
    </w:pPr>
    <w:rPr>
      <w:rFonts w:ascii="Times New Roman" w:eastAsiaTheme="minorHAnsi" w:hAnsi="Times New Roman"/>
      <w:color w:val="auto"/>
      <w:sz w:val="24"/>
      <w:szCs w:val="24"/>
    </w:rPr>
  </w:style>
  <w:style w:type="paragraph" w:customStyle="1" w:styleId="Pa2">
    <w:name w:val="Pa2"/>
    <w:basedOn w:val="Normal"/>
    <w:next w:val="Normal"/>
    <w:uiPriority w:val="99"/>
    <w:rsid w:val="008D3AFB"/>
    <w:pPr>
      <w:autoSpaceDE w:val="0"/>
      <w:autoSpaceDN w:val="0"/>
      <w:adjustRightInd w:val="0"/>
      <w:spacing w:after="0" w:line="161" w:lineRule="atLeast"/>
    </w:pPr>
    <w:rPr>
      <w:rFonts w:ascii="Helvetica 45 Light" w:eastAsiaTheme="minorHAnsi" w:hAnsi="Helvetica 45 Light" w:cstheme="minorBidi"/>
      <w:color w:val="auto"/>
      <w:sz w:val="24"/>
      <w:szCs w:val="24"/>
      <w:lang w:eastAsia="en-US"/>
    </w:rPr>
  </w:style>
  <w:style w:type="paragraph" w:styleId="ListNumber">
    <w:name w:val="List Number"/>
    <w:basedOn w:val="Normal"/>
    <w:uiPriority w:val="99"/>
    <w:qFormat/>
    <w:rsid w:val="008D3AFB"/>
    <w:pPr>
      <w:numPr>
        <w:numId w:val="17"/>
      </w:numPr>
      <w:spacing w:after="200" w:line="276" w:lineRule="auto"/>
    </w:pPr>
    <w:rPr>
      <w:rFonts w:eastAsia="Calibri"/>
      <w:color w:val="auto"/>
      <w:szCs w:val="22"/>
      <w:lang w:eastAsia="en-US"/>
    </w:rPr>
  </w:style>
  <w:style w:type="paragraph" w:styleId="ListNumber2">
    <w:name w:val="List Number 2"/>
    <w:basedOn w:val="Normal"/>
    <w:uiPriority w:val="99"/>
    <w:rsid w:val="008D3AFB"/>
    <w:pPr>
      <w:spacing w:after="200" w:line="276" w:lineRule="auto"/>
      <w:ind w:left="738" w:hanging="369"/>
    </w:pPr>
    <w:rPr>
      <w:rFonts w:eastAsia="Calibri"/>
      <w:color w:val="auto"/>
      <w:szCs w:val="22"/>
      <w:lang w:eastAsia="en-US"/>
    </w:rPr>
  </w:style>
  <w:style w:type="paragraph" w:styleId="ListNumber3">
    <w:name w:val="List Number 3"/>
    <w:basedOn w:val="Normal"/>
    <w:uiPriority w:val="99"/>
    <w:rsid w:val="008D3AFB"/>
    <w:pPr>
      <w:spacing w:after="200" w:line="276" w:lineRule="auto"/>
      <w:ind w:left="1107" w:hanging="369"/>
    </w:pPr>
    <w:rPr>
      <w:rFonts w:eastAsia="Calibri"/>
      <w:color w:val="auto"/>
      <w:szCs w:val="22"/>
      <w:lang w:eastAsia="en-US"/>
    </w:rPr>
  </w:style>
  <w:style w:type="paragraph" w:styleId="ListNumber4">
    <w:name w:val="List Number 4"/>
    <w:basedOn w:val="Normal"/>
    <w:uiPriority w:val="99"/>
    <w:rsid w:val="008D3AFB"/>
    <w:pPr>
      <w:spacing w:after="200" w:line="276" w:lineRule="auto"/>
      <w:ind w:left="1476" w:hanging="369"/>
    </w:pPr>
    <w:rPr>
      <w:rFonts w:eastAsia="Calibri"/>
      <w:color w:val="auto"/>
      <w:szCs w:val="22"/>
      <w:lang w:eastAsia="en-US"/>
    </w:rPr>
  </w:style>
  <w:style w:type="paragraph" w:styleId="ListNumber5">
    <w:name w:val="List Number 5"/>
    <w:basedOn w:val="Normal"/>
    <w:uiPriority w:val="99"/>
    <w:rsid w:val="008D3AFB"/>
    <w:pPr>
      <w:spacing w:after="200" w:line="276" w:lineRule="auto"/>
      <w:ind w:left="1845" w:hanging="369"/>
    </w:pPr>
    <w:rPr>
      <w:rFonts w:eastAsia="Calibri"/>
      <w:color w:val="auto"/>
      <w:szCs w:val="22"/>
      <w:lang w:eastAsia="en-US"/>
    </w:rPr>
  </w:style>
  <w:style w:type="paragraph" w:customStyle="1" w:styleId="ARFigure">
    <w:name w:val="AR Figure"/>
    <w:basedOn w:val="AR-PARAGRAPH"/>
    <w:link w:val="ARFigureChar"/>
    <w:qFormat/>
    <w:rsid w:val="00CC6A42"/>
    <w:pPr>
      <w:spacing w:before="120"/>
    </w:pPr>
    <w:rPr>
      <w:b/>
      <w:i/>
    </w:rPr>
  </w:style>
  <w:style w:type="character" w:customStyle="1" w:styleId="ARFigureChar">
    <w:name w:val="AR Figure Char"/>
    <w:basedOn w:val="AR-PARAGRAPHChar"/>
    <w:link w:val="ARFigure"/>
    <w:rsid w:val="00CC6A42"/>
    <w:rPr>
      <w:rFonts w:ascii="Arial" w:eastAsia="Times New Roman" w:hAnsi="Arial" w:cs="Times New Roman"/>
      <w:b/>
      <w:i/>
      <w:szCs w:val="20"/>
      <w:lang w:val="en-AU" w:eastAsia="en-AU"/>
    </w:rPr>
  </w:style>
  <w:style w:type="table" w:styleId="GridTable4-Accent1">
    <w:name w:val="Grid Table 4 Accent 1"/>
    <w:basedOn w:val="TableNormal"/>
    <w:uiPriority w:val="49"/>
    <w:rsid w:val="00CC6A42"/>
    <w:pPr>
      <w:spacing w:after="0" w:line="240" w:lineRule="auto"/>
    </w:pPr>
    <w:rPr>
      <w:rFonts w:eastAsiaTheme="minorHAnsi"/>
      <w:lang w:val="en-AU"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Rsubbullet">
    <w:name w:val="AR sub bullet"/>
    <w:basedOn w:val="NormalBeforeBullet"/>
    <w:link w:val="ARsubbulletChar"/>
    <w:qFormat/>
    <w:rsid w:val="00CC6A42"/>
    <w:pPr>
      <w:numPr>
        <w:ilvl w:val="1"/>
        <w:numId w:val="24"/>
      </w:numPr>
      <w:ind w:left="1077" w:hanging="357"/>
    </w:pPr>
    <w:rPr>
      <w:rFonts w:cs="Arial"/>
    </w:rPr>
  </w:style>
  <w:style w:type="character" w:customStyle="1" w:styleId="ARsubbulletChar">
    <w:name w:val="AR sub bullet Char"/>
    <w:basedOn w:val="NormalBeforeBulletChar"/>
    <w:link w:val="ARsubbullet"/>
    <w:rsid w:val="00CC6A42"/>
    <w:rPr>
      <w:rFonts w:ascii="Arial" w:eastAsia="Times New Roman" w:hAnsi="Arial" w:cs="Arial"/>
      <w:color w:val="000000"/>
      <w:szCs w:val="20"/>
      <w:lang w:val="en-AU" w:eastAsia="en-AU"/>
    </w:rPr>
  </w:style>
  <w:style w:type="paragraph" w:styleId="NoSpacing">
    <w:name w:val="No Spacing"/>
    <w:link w:val="NoSpacingChar"/>
    <w:uiPriority w:val="1"/>
    <w:qFormat/>
    <w:rsid w:val="00CC6A42"/>
    <w:pPr>
      <w:spacing w:before="100" w:after="0" w:line="240" w:lineRule="auto"/>
    </w:pPr>
    <w:rPr>
      <w:sz w:val="20"/>
      <w:szCs w:val="20"/>
      <w:lang w:val="en-AU" w:eastAsia="en-US"/>
    </w:rPr>
  </w:style>
  <w:style w:type="character" w:customStyle="1" w:styleId="NoSpacingChar">
    <w:name w:val="No Spacing Char"/>
    <w:basedOn w:val="DefaultParagraphFont"/>
    <w:link w:val="NoSpacing"/>
    <w:uiPriority w:val="1"/>
    <w:rsid w:val="00CC6A42"/>
    <w:rPr>
      <w:sz w:val="20"/>
      <w:szCs w:val="20"/>
      <w:lang w:val="en-AU" w:eastAsia="en-US"/>
    </w:rPr>
  </w:style>
  <w:style w:type="character" w:styleId="FootnoteReference">
    <w:name w:val="footnote reference"/>
    <w:basedOn w:val="DefaultParagraphFont"/>
    <w:semiHidden/>
    <w:rsid w:val="00CC6A42"/>
    <w:rPr>
      <w:vertAlign w:val="superscript"/>
    </w:rPr>
  </w:style>
  <w:style w:type="paragraph" w:customStyle="1" w:styleId="BulletBeforeDash">
    <w:name w:val="BulletBeforeDash"/>
    <w:basedOn w:val="Normal"/>
    <w:rsid w:val="00CC6A42"/>
    <w:pPr>
      <w:tabs>
        <w:tab w:val="num" w:pos="360"/>
      </w:tabs>
      <w:spacing w:after="0"/>
      <w:ind w:left="360" w:hanging="360"/>
    </w:pPr>
  </w:style>
  <w:style w:type="paragraph" w:customStyle="1" w:styleId="TFAbbrevsSpace">
    <w:name w:val="TFAbbrevs+Space"/>
    <w:basedOn w:val="Normal"/>
    <w:next w:val="Normal"/>
    <w:rsid w:val="00CC6A42"/>
    <w:pPr>
      <w:keepNext/>
      <w:keepLines/>
      <w:spacing w:after="360"/>
    </w:pPr>
    <w:rPr>
      <w:sz w:val="18"/>
      <w:szCs w:val="18"/>
    </w:rPr>
  </w:style>
  <w:style w:type="paragraph" w:customStyle="1" w:styleId="TableText">
    <w:name w:val="TableText"/>
    <w:basedOn w:val="Normal"/>
    <w:link w:val="TableTextChar"/>
    <w:qFormat/>
    <w:rsid w:val="00CC6A42"/>
    <w:pPr>
      <w:keepNext/>
      <w:spacing w:before="60" w:after="60"/>
    </w:pPr>
    <w:rPr>
      <w:rFonts w:cs="Arial"/>
      <w:sz w:val="21"/>
      <w:szCs w:val="21"/>
    </w:rPr>
  </w:style>
  <w:style w:type="character" w:customStyle="1" w:styleId="TableTextChar">
    <w:name w:val="TableText Char"/>
    <w:basedOn w:val="DefaultParagraphFont"/>
    <w:link w:val="TableText"/>
    <w:rsid w:val="00CC6A42"/>
    <w:rPr>
      <w:rFonts w:ascii="Arial" w:eastAsia="Times New Roman" w:hAnsi="Arial" w:cs="Arial"/>
      <w:color w:val="000000"/>
      <w:sz w:val="21"/>
      <w:szCs w:val="21"/>
      <w:lang w:val="en-AU" w:eastAsia="en-AU"/>
    </w:rPr>
  </w:style>
  <w:style w:type="paragraph" w:customStyle="1" w:styleId="TableHeading">
    <w:name w:val="TableHeading"/>
    <w:basedOn w:val="TableText"/>
    <w:qFormat/>
    <w:rsid w:val="00CC6A42"/>
    <w:rPr>
      <w:b/>
      <w:bCs/>
    </w:rPr>
  </w:style>
  <w:style w:type="paragraph" w:customStyle="1" w:styleId="TableTextCA">
    <w:name w:val="TableTextCA"/>
    <w:basedOn w:val="TableText"/>
    <w:qFormat/>
    <w:rsid w:val="00CC6A42"/>
    <w:pPr>
      <w:jc w:val="center"/>
    </w:pPr>
  </w:style>
  <w:style w:type="paragraph" w:customStyle="1" w:styleId="TableHeadingCA">
    <w:name w:val="TableHeadingCA"/>
    <w:basedOn w:val="TableHeading"/>
    <w:rsid w:val="00CC6A42"/>
    <w:pPr>
      <w:jc w:val="center"/>
    </w:pPr>
    <w:rPr>
      <w:rFonts w:cs="Times New Roman"/>
    </w:rPr>
  </w:style>
  <w:style w:type="paragraph" w:customStyle="1" w:styleId="TFListNotesSpace">
    <w:name w:val="TFListNotes+Space"/>
    <w:basedOn w:val="TableText"/>
    <w:next w:val="Normal"/>
    <w:rsid w:val="00CC6A42"/>
    <w:pPr>
      <w:keepNext w:val="0"/>
      <w:keepLines/>
      <w:spacing w:before="0" w:after="360"/>
      <w:ind w:left="170" w:hanging="170"/>
    </w:pPr>
    <w:rPr>
      <w:rFonts w:cs="Times New Roman"/>
      <w:sz w:val="18"/>
      <w:szCs w:val="18"/>
    </w:rPr>
  </w:style>
  <w:style w:type="paragraph" w:styleId="Revision">
    <w:name w:val="Revision"/>
    <w:hidden/>
    <w:uiPriority w:val="99"/>
    <w:semiHidden/>
    <w:rsid w:val="00011A46"/>
    <w:pPr>
      <w:spacing w:after="0" w:line="240" w:lineRule="auto"/>
    </w:pPr>
    <w:rPr>
      <w:rFonts w:ascii="Arial" w:eastAsia="Times New Roman" w:hAnsi="Arial" w:cs="Times New Roman"/>
      <w:color w:val="000000"/>
      <w:szCs w:val="20"/>
      <w:lang w:val="en-AU" w:eastAsia="en-AU"/>
    </w:rPr>
  </w:style>
  <w:style w:type="paragraph" w:customStyle="1" w:styleId="AR-TITLE1">
    <w:name w:val="AR - TITLE 1"/>
    <w:basedOn w:val="Normal"/>
    <w:link w:val="AR-TITLE1Char"/>
    <w:qFormat/>
    <w:locked/>
    <w:rsid w:val="00F54086"/>
    <w:pPr>
      <w:keepLines/>
      <w:tabs>
        <w:tab w:val="left" w:pos="1701"/>
      </w:tabs>
      <w:spacing w:before="120" w:after="240"/>
      <w:ind w:left="1701" w:hanging="1701"/>
    </w:pPr>
    <w:rPr>
      <w:b/>
      <w:color w:val="auto"/>
      <w:kern w:val="20"/>
      <w:sz w:val="40"/>
      <w:lang w:eastAsia="en-US"/>
    </w:rPr>
  </w:style>
  <w:style w:type="character" w:customStyle="1" w:styleId="AR-TITLE1Char">
    <w:name w:val="AR - TITLE 1 Char"/>
    <w:basedOn w:val="DefaultParagraphFont"/>
    <w:link w:val="AR-TITLE1"/>
    <w:rsid w:val="00F54086"/>
    <w:rPr>
      <w:rFonts w:ascii="Arial" w:eastAsia="Times New Roman" w:hAnsi="Arial" w:cs="Times New Roman"/>
      <w:b/>
      <w:kern w:val="20"/>
      <w:sz w:val="40"/>
      <w:szCs w:val="20"/>
      <w:lang w:val="en-AU" w:eastAsia="en-US"/>
    </w:rPr>
  </w:style>
  <w:style w:type="paragraph" w:customStyle="1" w:styleId="SEparadotpoints">
    <w:name w:val="SE para dot points"/>
    <w:basedOn w:val="ListParagraph"/>
    <w:qFormat/>
    <w:rsid w:val="00F54086"/>
    <w:pPr>
      <w:framePr w:wrap="around" w:hAnchor="text"/>
      <w:numPr>
        <w:numId w:val="0"/>
      </w:numPr>
      <w:ind w:left="502" w:hanging="360"/>
    </w:pPr>
    <w:rPr>
      <w:rFonts w:eastAsia="Calibri"/>
      <w:color w:val="auto"/>
      <w:szCs w:val="22"/>
      <w:lang w:val="en" w:eastAsia="en-US" w:bidi="en-US"/>
    </w:rPr>
  </w:style>
  <w:style w:type="paragraph" w:styleId="TOCHeading">
    <w:name w:val="TOC Heading"/>
    <w:basedOn w:val="Heading1"/>
    <w:next w:val="Normal"/>
    <w:uiPriority w:val="39"/>
    <w:unhideWhenUsed/>
    <w:qFormat/>
    <w:rsid w:val="0029505E"/>
    <w:pPr>
      <w:keepLines/>
      <w:pageBreakBefore w:val="0"/>
      <w:spacing w:before="240" w:after="0" w:line="259" w:lineRule="auto"/>
      <w:ind w:left="0" w:firstLine="0"/>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TOC2">
    <w:name w:val="toc 2"/>
    <w:basedOn w:val="Normal"/>
    <w:next w:val="Normal"/>
    <w:autoRedefine/>
    <w:uiPriority w:val="39"/>
    <w:unhideWhenUsed/>
    <w:rsid w:val="0029505E"/>
    <w:pPr>
      <w:spacing w:after="100"/>
      <w:ind w:left="220"/>
    </w:pPr>
  </w:style>
  <w:style w:type="paragraph" w:styleId="TOC1">
    <w:name w:val="toc 1"/>
    <w:basedOn w:val="Normal"/>
    <w:next w:val="Normal"/>
    <w:autoRedefine/>
    <w:uiPriority w:val="39"/>
    <w:unhideWhenUsed/>
    <w:rsid w:val="0029505E"/>
    <w:pPr>
      <w:spacing w:after="100"/>
    </w:pPr>
  </w:style>
  <w:style w:type="paragraph" w:styleId="TOC3">
    <w:name w:val="toc 3"/>
    <w:basedOn w:val="Normal"/>
    <w:next w:val="Normal"/>
    <w:autoRedefine/>
    <w:uiPriority w:val="39"/>
    <w:unhideWhenUsed/>
    <w:rsid w:val="0029505E"/>
    <w:pPr>
      <w:spacing w:after="100"/>
      <w:ind w:left="440"/>
    </w:pPr>
  </w:style>
  <w:style w:type="paragraph" w:styleId="TOC4">
    <w:name w:val="toc 4"/>
    <w:basedOn w:val="Normal"/>
    <w:next w:val="Normal"/>
    <w:autoRedefine/>
    <w:uiPriority w:val="39"/>
    <w:unhideWhenUsed/>
    <w:rsid w:val="0029505E"/>
    <w:pPr>
      <w:spacing w:after="100" w:line="259" w:lineRule="auto"/>
      <w:ind w:left="660"/>
    </w:pPr>
    <w:rPr>
      <w:rFonts w:asciiTheme="minorHAnsi" w:eastAsiaTheme="minorEastAsia" w:hAnsiTheme="minorHAnsi" w:cstheme="minorBidi"/>
      <w:color w:val="auto"/>
      <w:szCs w:val="22"/>
    </w:rPr>
  </w:style>
  <w:style w:type="paragraph" w:styleId="TOC5">
    <w:name w:val="toc 5"/>
    <w:basedOn w:val="Normal"/>
    <w:next w:val="Normal"/>
    <w:autoRedefine/>
    <w:uiPriority w:val="39"/>
    <w:unhideWhenUsed/>
    <w:rsid w:val="0029505E"/>
    <w:pPr>
      <w:spacing w:after="100" w:line="259" w:lineRule="auto"/>
      <w:ind w:left="880"/>
    </w:pPr>
    <w:rPr>
      <w:rFonts w:asciiTheme="minorHAnsi" w:eastAsiaTheme="minorEastAsia" w:hAnsiTheme="minorHAnsi" w:cstheme="minorBidi"/>
      <w:color w:val="auto"/>
      <w:szCs w:val="22"/>
    </w:rPr>
  </w:style>
  <w:style w:type="paragraph" w:styleId="TOC6">
    <w:name w:val="toc 6"/>
    <w:basedOn w:val="Normal"/>
    <w:next w:val="Normal"/>
    <w:autoRedefine/>
    <w:uiPriority w:val="39"/>
    <w:unhideWhenUsed/>
    <w:rsid w:val="0029505E"/>
    <w:pPr>
      <w:spacing w:after="100" w:line="259" w:lineRule="auto"/>
      <w:ind w:left="1100"/>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29505E"/>
    <w:pPr>
      <w:spacing w:after="100" w:line="259" w:lineRule="auto"/>
      <w:ind w:left="1320"/>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29505E"/>
    <w:pPr>
      <w:spacing w:after="100" w:line="259" w:lineRule="auto"/>
      <w:ind w:left="1540"/>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29505E"/>
    <w:pPr>
      <w:spacing w:after="100" w:line="259" w:lineRule="auto"/>
      <w:ind w:left="1760"/>
    </w:pPr>
    <w:rPr>
      <w:rFonts w:asciiTheme="minorHAnsi" w:eastAsiaTheme="minorEastAsia" w:hAnsiTheme="minorHAnsi" w:cstheme="minorBidi"/>
      <w:color w:val="auto"/>
      <w:szCs w:val="22"/>
    </w:rPr>
  </w:style>
  <w:style w:type="paragraph" w:styleId="TableofFigures">
    <w:name w:val="table of figures"/>
    <w:basedOn w:val="Normal"/>
    <w:next w:val="Normal"/>
    <w:uiPriority w:val="99"/>
    <w:unhideWhenUsed/>
    <w:rsid w:val="0029505E"/>
    <w:pPr>
      <w:spacing w:after="0"/>
    </w:pPr>
  </w:style>
  <w:style w:type="character" w:customStyle="1" w:styleId="ms-rtefontsize-3">
    <w:name w:val="ms-rtefontsize-3"/>
    <w:basedOn w:val="DefaultParagraphFont"/>
    <w:rsid w:val="005348BD"/>
  </w:style>
  <w:style w:type="paragraph" w:customStyle="1" w:styleId="Tablea">
    <w:name w:val="Table(a)"/>
    <w:aliases w:val="ta"/>
    <w:basedOn w:val="Normal"/>
    <w:rsid w:val="005D30FF"/>
    <w:pPr>
      <w:spacing w:before="60" w:after="0"/>
      <w:ind w:left="284" w:hanging="284"/>
    </w:pPr>
    <w:rPr>
      <w:rFonts w:ascii="Times New Roman" w:hAnsi="Times New Roman"/>
      <w:color w:val="auto"/>
      <w:sz w:val="20"/>
    </w:rPr>
  </w:style>
  <w:style w:type="paragraph" w:customStyle="1" w:styleId="Tabletext0">
    <w:name w:val="Tabletext"/>
    <w:aliases w:val="tt"/>
    <w:basedOn w:val="Normal"/>
    <w:rsid w:val="005D30FF"/>
    <w:pPr>
      <w:spacing w:before="60" w:after="0" w:line="240" w:lineRule="atLeast"/>
    </w:pPr>
    <w:rPr>
      <w:rFonts w:ascii="Times New Roman" w:hAnsi="Times New Roman"/>
      <w:color w:val="auto"/>
      <w:sz w:val="20"/>
    </w:rPr>
  </w:style>
  <w:style w:type="character" w:styleId="FollowedHyperlink">
    <w:name w:val="FollowedHyperlink"/>
    <w:basedOn w:val="DefaultParagraphFont"/>
    <w:uiPriority w:val="99"/>
    <w:semiHidden/>
    <w:unhideWhenUsed/>
    <w:rsid w:val="009B051A"/>
    <w:rPr>
      <w:color w:val="800080" w:themeColor="followedHyperlink"/>
      <w:u w:val="single"/>
    </w:rPr>
  </w:style>
  <w:style w:type="paragraph" w:customStyle="1" w:styleId="p1">
    <w:name w:val="p1"/>
    <w:basedOn w:val="Normal"/>
    <w:uiPriority w:val="99"/>
    <w:rsid w:val="00E60BC0"/>
    <w:pPr>
      <w:spacing w:before="100" w:beforeAutospacing="1" w:after="100" w:afterAutospacing="1"/>
    </w:pPr>
    <w:rPr>
      <w:rFonts w:ascii="Times New Roman" w:eastAsiaTheme="minorHAnsi" w:hAnsi="Times New Roman"/>
      <w:color w:val="auto"/>
      <w:sz w:val="24"/>
      <w:szCs w:val="24"/>
    </w:rPr>
  </w:style>
  <w:style w:type="paragraph" w:customStyle="1" w:styleId="p2">
    <w:name w:val="p2"/>
    <w:basedOn w:val="Normal"/>
    <w:rsid w:val="00E60BC0"/>
    <w:pPr>
      <w:spacing w:before="100" w:beforeAutospacing="1" w:after="100" w:afterAutospacing="1"/>
    </w:pPr>
    <w:rPr>
      <w:rFonts w:ascii="Times New Roman" w:eastAsiaTheme="minorHAnsi" w:hAnsi="Times New Roman"/>
      <w:color w:val="auto"/>
      <w:sz w:val="24"/>
      <w:szCs w:val="24"/>
    </w:rPr>
  </w:style>
  <w:style w:type="character" w:customStyle="1" w:styleId="s1">
    <w:name w:val="s1"/>
    <w:basedOn w:val="DefaultParagraphFont"/>
    <w:rsid w:val="00E60BC0"/>
  </w:style>
  <w:style w:type="paragraph" w:styleId="PlainText">
    <w:name w:val="Plain Text"/>
    <w:basedOn w:val="Normal"/>
    <w:link w:val="PlainTextChar"/>
    <w:uiPriority w:val="99"/>
    <w:unhideWhenUsed/>
    <w:rsid w:val="00D77128"/>
    <w:pPr>
      <w:spacing w:after="0"/>
    </w:pPr>
    <w:rPr>
      <w:rFonts w:ascii="Calibri" w:eastAsiaTheme="minorHAnsi" w:hAnsi="Calibri" w:cs="Calibri"/>
      <w:color w:val="auto"/>
      <w:szCs w:val="22"/>
      <w:lang w:eastAsia="en-US"/>
    </w:rPr>
  </w:style>
  <w:style w:type="character" w:customStyle="1" w:styleId="PlainTextChar">
    <w:name w:val="Plain Text Char"/>
    <w:basedOn w:val="DefaultParagraphFont"/>
    <w:link w:val="PlainText"/>
    <w:uiPriority w:val="99"/>
    <w:rsid w:val="00D77128"/>
    <w:rPr>
      <w:rFonts w:ascii="Calibri" w:eastAsiaTheme="minorHAnsi" w:hAnsi="Calibri" w:cs="Calibri"/>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6657">
      <w:bodyDiv w:val="1"/>
      <w:marLeft w:val="0"/>
      <w:marRight w:val="0"/>
      <w:marTop w:val="0"/>
      <w:marBottom w:val="0"/>
      <w:divBdr>
        <w:top w:val="none" w:sz="0" w:space="0" w:color="auto"/>
        <w:left w:val="none" w:sz="0" w:space="0" w:color="auto"/>
        <w:bottom w:val="none" w:sz="0" w:space="0" w:color="auto"/>
        <w:right w:val="none" w:sz="0" w:space="0" w:color="auto"/>
      </w:divBdr>
    </w:div>
    <w:div w:id="89741306">
      <w:bodyDiv w:val="1"/>
      <w:marLeft w:val="0"/>
      <w:marRight w:val="0"/>
      <w:marTop w:val="0"/>
      <w:marBottom w:val="0"/>
      <w:divBdr>
        <w:top w:val="none" w:sz="0" w:space="0" w:color="auto"/>
        <w:left w:val="none" w:sz="0" w:space="0" w:color="auto"/>
        <w:bottom w:val="none" w:sz="0" w:space="0" w:color="auto"/>
        <w:right w:val="none" w:sz="0" w:space="0" w:color="auto"/>
      </w:divBdr>
    </w:div>
    <w:div w:id="512187015">
      <w:bodyDiv w:val="1"/>
      <w:marLeft w:val="0"/>
      <w:marRight w:val="0"/>
      <w:marTop w:val="0"/>
      <w:marBottom w:val="0"/>
      <w:divBdr>
        <w:top w:val="none" w:sz="0" w:space="0" w:color="auto"/>
        <w:left w:val="none" w:sz="0" w:space="0" w:color="auto"/>
        <w:bottom w:val="none" w:sz="0" w:space="0" w:color="auto"/>
        <w:right w:val="none" w:sz="0" w:space="0" w:color="auto"/>
      </w:divBdr>
    </w:div>
    <w:div w:id="617182734">
      <w:bodyDiv w:val="1"/>
      <w:marLeft w:val="0"/>
      <w:marRight w:val="0"/>
      <w:marTop w:val="0"/>
      <w:marBottom w:val="0"/>
      <w:divBdr>
        <w:top w:val="none" w:sz="0" w:space="0" w:color="auto"/>
        <w:left w:val="none" w:sz="0" w:space="0" w:color="auto"/>
        <w:bottom w:val="none" w:sz="0" w:space="0" w:color="auto"/>
        <w:right w:val="none" w:sz="0" w:space="0" w:color="auto"/>
      </w:divBdr>
    </w:div>
    <w:div w:id="627902176">
      <w:bodyDiv w:val="1"/>
      <w:marLeft w:val="0"/>
      <w:marRight w:val="0"/>
      <w:marTop w:val="0"/>
      <w:marBottom w:val="0"/>
      <w:divBdr>
        <w:top w:val="none" w:sz="0" w:space="0" w:color="auto"/>
        <w:left w:val="none" w:sz="0" w:space="0" w:color="auto"/>
        <w:bottom w:val="none" w:sz="0" w:space="0" w:color="auto"/>
        <w:right w:val="none" w:sz="0" w:space="0" w:color="auto"/>
      </w:divBdr>
    </w:div>
    <w:div w:id="888153794">
      <w:bodyDiv w:val="1"/>
      <w:marLeft w:val="0"/>
      <w:marRight w:val="0"/>
      <w:marTop w:val="0"/>
      <w:marBottom w:val="0"/>
      <w:divBdr>
        <w:top w:val="none" w:sz="0" w:space="0" w:color="auto"/>
        <w:left w:val="none" w:sz="0" w:space="0" w:color="auto"/>
        <w:bottom w:val="none" w:sz="0" w:space="0" w:color="auto"/>
        <w:right w:val="none" w:sz="0" w:space="0" w:color="auto"/>
      </w:divBdr>
    </w:div>
    <w:div w:id="1014067307">
      <w:bodyDiv w:val="1"/>
      <w:marLeft w:val="0"/>
      <w:marRight w:val="0"/>
      <w:marTop w:val="0"/>
      <w:marBottom w:val="0"/>
      <w:divBdr>
        <w:top w:val="none" w:sz="0" w:space="0" w:color="auto"/>
        <w:left w:val="none" w:sz="0" w:space="0" w:color="auto"/>
        <w:bottom w:val="none" w:sz="0" w:space="0" w:color="auto"/>
        <w:right w:val="none" w:sz="0" w:space="0" w:color="auto"/>
      </w:divBdr>
    </w:div>
    <w:div w:id="1015227382">
      <w:bodyDiv w:val="1"/>
      <w:marLeft w:val="0"/>
      <w:marRight w:val="0"/>
      <w:marTop w:val="0"/>
      <w:marBottom w:val="0"/>
      <w:divBdr>
        <w:top w:val="none" w:sz="0" w:space="0" w:color="auto"/>
        <w:left w:val="none" w:sz="0" w:space="0" w:color="auto"/>
        <w:bottom w:val="none" w:sz="0" w:space="0" w:color="auto"/>
        <w:right w:val="none" w:sz="0" w:space="0" w:color="auto"/>
      </w:divBdr>
    </w:div>
    <w:div w:id="1161581273">
      <w:bodyDiv w:val="1"/>
      <w:marLeft w:val="0"/>
      <w:marRight w:val="0"/>
      <w:marTop w:val="0"/>
      <w:marBottom w:val="0"/>
      <w:divBdr>
        <w:top w:val="none" w:sz="0" w:space="0" w:color="auto"/>
        <w:left w:val="none" w:sz="0" w:space="0" w:color="auto"/>
        <w:bottom w:val="none" w:sz="0" w:space="0" w:color="auto"/>
        <w:right w:val="none" w:sz="0" w:space="0" w:color="auto"/>
      </w:divBdr>
    </w:div>
    <w:div w:id="1460151413">
      <w:bodyDiv w:val="1"/>
      <w:marLeft w:val="0"/>
      <w:marRight w:val="0"/>
      <w:marTop w:val="0"/>
      <w:marBottom w:val="0"/>
      <w:divBdr>
        <w:top w:val="none" w:sz="0" w:space="0" w:color="auto"/>
        <w:left w:val="none" w:sz="0" w:space="0" w:color="auto"/>
        <w:bottom w:val="none" w:sz="0" w:space="0" w:color="auto"/>
        <w:right w:val="none" w:sz="0" w:space="0" w:color="auto"/>
      </w:divBdr>
    </w:div>
    <w:div w:id="1550996276">
      <w:bodyDiv w:val="1"/>
      <w:marLeft w:val="0"/>
      <w:marRight w:val="0"/>
      <w:marTop w:val="0"/>
      <w:marBottom w:val="0"/>
      <w:divBdr>
        <w:top w:val="none" w:sz="0" w:space="0" w:color="auto"/>
        <w:left w:val="none" w:sz="0" w:space="0" w:color="auto"/>
        <w:bottom w:val="none" w:sz="0" w:space="0" w:color="auto"/>
        <w:right w:val="none" w:sz="0" w:space="0" w:color="auto"/>
      </w:divBdr>
    </w:div>
    <w:div w:id="1585216728">
      <w:bodyDiv w:val="1"/>
      <w:marLeft w:val="0"/>
      <w:marRight w:val="0"/>
      <w:marTop w:val="0"/>
      <w:marBottom w:val="0"/>
      <w:divBdr>
        <w:top w:val="none" w:sz="0" w:space="0" w:color="auto"/>
        <w:left w:val="none" w:sz="0" w:space="0" w:color="auto"/>
        <w:bottom w:val="none" w:sz="0" w:space="0" w:color="auto"/>
        <w:right w:val="none" w:sz="0" w:space="0" w:color="auto"/>
      </w:divBdr>
    </w:div>
    <w:div w:id="1617637288">
      <w:bodyDiv w:val="1"/>
      <w:marLeft w:val="0"/>
      <w:marRight w:val="0"/>
      <w:marTop w:val="0"/>
      <w:marBottom w:val="0"/>
      <w:divBdr>
        <w:top w:val="none" w:sz="0" w:space="0" w:color="auto"/>
        <w:left w:val="none" w:sz="0" w:space="0" w:color="auto"/>
        <w:bottom w:val="none" w:sz="0" w:space="0" w:color="auto"/>
        <w:right w:val="none" w:sz="0" w:space="0" w:color="auto"/>
      </w:divBdr>
    </w:div>
    <w:div w:id="1776094781">
      <w:bodyDiv w:val="1"/>
      <w:marLeft w:val="0"/>
      <w:marRight w:val="0"/>
      <w:marTop w:val="0"/>
      <w:marBottom w:val="0"/>
      <w:divBdr>
        <w:top w:val="none" w:sz="0" w:space="0" w:color="auto"/>
        <w:left w:val="none" w:sz="0" w:space="0" w:color="auto"/>
        <w:bottom w:val="none" w:sz="0" w:space="0" w:color="auto"/>
        <w:right w:val="none" w:sz="0" w:space="0" w:color="auto"/>
      </w:divBdr>
    </w:div>
    <w:div w:id="1791316496">
      <w:bodyDiv w:val="1"/>
      <w:marLeft w:val="0"/>
      <w:marRight w:val="0"/>
      <w:marTop w:val="0"/>
      <w:marBottom w:val="0"/>
      <w:divBdr>
        <w:top w:val="none" w:sz="0" w:space="0" w:color="auto"/>
        <w:left w:val="none" w:sz="0" w:space="0" w:color="auto"/>
        <w:bottom w:val="none" w:sz="0" w:space="0" w:color="auto"/>
        <w:right w:val="none" w:sz="0" w:space="0" w:color="auto"/>
      </w:divBdr>
    </w:div>
    <w:div w:id="1808274580">
      <w:bodyDiv w:val="1"/>
      <w:marLeft w:val="0"/>
      <w:marRight w:val="0"/>
      <w:marTop w:val="0"/>
      <w:marBottom w:val="0"/>
      <w:divBdr>
        <w:top w:val="none" w:sz="0" w:space="0" w:color="auto"/>
        <w:left w:val="none" w:sz="0" w:space="0" w:color="auto"/>
        <w:bottom w:val="none" w:sz="0" w:space="0" w:color="auto"/>
        <w:right w:val="none" w:sz="0" w:space="0" w:color="auto"/>
      </w:divBdr>
    </w:div>
    <w:div w:id="206637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ces/by/3.0/au" TargetMode="External"/><Relationship Id="rId18" Type="http://schemas.openxmlformats.org/officeDocument/2006/relationships/hyperlink" Target="http://thedock.gbrmpa.gov.au/sites/Projects/P000235/Documents/Final-versions/www.gbrmpa.gov.au" TargetMode="External"/><Relationship Id="rId26" Type="http://schemas.openxmlformats.org/officeDocument/2006/relationships/hyperlink" Target="https://www.aims.gov.au/" TargetMode="External"/><Relationship Id="rId39" Type="http://schemas.openxmlformats.org/officeDocument/2006/relationships/chart" Target="charts/chart9.xml"/><Relationship Id="rId21" Type="http://schemas.openxmlformats.org/officeDocument/2006/relationships/hyperlink" Target="https://www.aims.gov.au/" TargetMode="External"/><Relationship Id="rId34" Type="http://schemas.openxmlformats.org/officeDocument/2006/relationships/chart" Target="charts/chart5.xml"/><Relationship Id="rId42" Type="http://schemas.openxmlformats.org/officeDocument/2006/relationships/image" Target="media/image5.jpeg"/><Relationship Id="rId47" Type="http://schemas.openxmlformats.org/officeDocument/2006/relationships/hyperlink" Target="http://hdl.handle.net/11017/3625"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hdl.handle.net/11017/3474" TargetMode="External"/><Relationship Id="rId11" Type="http://schemas.openxmlformats.org/officeDocument/2006/relationships/endnotes" Target="endnotes.xml"/><Relationship Id="rId24" Type="http://schemas.openxmlformats.org/officeDocument/2006/relationships/hyperlink" Target="http://www.gbrmpa.gov.au/our-work/outlook-report-2019" TargetMode="External"/><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0.xml"/><Relationship Id="rId45" Type="http://schemas.openxmlformats.org/officeDocument/2006/relationships/image" Target="media/image8.png"/><Relationship Id="rId53" Type="http://schemas.openxmlformats.org/officeDocument/2006/relationships/footer" Target="footer2.xml"/><Relationship Id="rId58" Type="http://schemas.openxmlformats.org/officeDocument/2006/relationships/hyperlink" Target="mailto:FOI@gbrmpa.gov.au"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hyperlink" Target="https://www.csiro.au/" TargetMode="External"/><Relationship Id="rId27" Type="http://schemas.openxmlformats.org/officeDocument/2006/relationships/hyperlink" Target="https://www.csiro.au/" TargetMode="External"/><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image" Target="media/image6.png"/><Relationship Id="rId48" Type="http://schemas.openxmlformats.org/officeDocument/2006/relationships/hyperlink" Target="http://elibrary.gbrmpa.gov.au/jspui/bitstream/11017/3383/1/GBRMPA-Reflect-Reconciliation-Action-Plan.pdf" TargetMode="External"/><Relationship Id="rId56" Type="http://schemas.openxmlformats.org/officeDocument/2006/relationships/hyperlink" Target="mailto:info@gbrmpa.gov.au"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creativecommons.org/licences/by/4.0" TargetMode="External"/><Relationship Id="rId17" Type="http://schemas.openxmlformats.org/officeDocument/2006/relationships/hyperlink" Target="mailto:info@gbrmpa.gov.au" TargetMode="External"/><Relationship Id="rId25" Type="http://schemas.openxmlformats.org/officeDocument/2006/relationships/hyperlink" Target="http://hdl.handle.net/11017/3587" TargetMode="External"/><Relationship Id="rId33" Type="http://schemas.openxmlformats.org/officeDocument/2006/relationships/chart" Target="charts/chart4.xml"/><Relationship Id="rId38" Type="http://schemas.openxmlformats.org/officeDocument/2006/relationships/hyperlink" Target="http://www.gbrmpa.gov.au/our-work/policy-and-planning-roadmap" TargetMode="External"/><Relationship Id="rId46" Type="http://schemas.openxmlformats.org/officeDocument/2006/relationships/chart" Target="charts/chart12.xml"/><Relationship Id="rId59" Type="http://schemas.openxmlformats.org/officeDocument/2006/relationships/hyperlink" Target="http://www.gbrmpa.gov.au/home/freedom-of-information-requests/foi" TargetMode="External"/><Relationship Id="rId20" Type="http://schemas.openxmlformats.org/officeDocument/2006/relationships/hyperlink" Target="http://hdl.handle.net/11017/3587" TargetMode="External"/><Relationship Id="rId41" Type="http://schemas.openxmlformats.org/officeDocument/2006/relationships/chart" Target="charts/chart11.xm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gbrmpa.gov.au/about-us/corporate-information/annual-report" TargetMode="External"/><Relationship Id="rId23" Type="http://schemas.openxmlformats.org/officeDocument/2006/relationships/image" Target="media/image4.png"/><Relationship Id="rId28" Type="http://schemas.openxmlformats.org/officeDocument/2006/relationships/hyperlink" Target="https://www.icriforum.org/sites/default/files/ICRI_Plan_Action_2018-20.pdf" TargetMode="External"/><Relationship Id="rId36" Type="http://schemas.openxmlformats.org/officeDocument/2006/relationships/chart" Target="charts/chart7.xml"/><Relationship Id="rId49" Type="http://schemas.openxmlformats.org/officeDocument/2006/relationships/image" Target="media/image9.png"/><Relationship Id="rId57" Type="http://schemas.openxmlformats.org/officeDocument/2006/relationships/hyperlink" Target="http://thedock.gbrmpa.gov.au/sites/Comms/Documents/2020-21%20FMP%20Budget/Copy%20of%20UM%20spend%20for%2019_20.xlsx" TargetMode="External"/><Relationship Id="rId10" Type="http://schemas.openxmlformats.org/officeDocument/2006/relationships/footnotes" Target="footnotes.xml"/><Relationship Id="rId31" Type="http://schemas.openxmlformats.org/officeDocument/2006/relationships/chart" Target="charts/chart2.xml"/><Relationship Id="rId44" Type="http://schemas.openxmlformats.org/officeDocument/2006/relationships/image" Target="media/image7.png"/><Relationship Id="rId52" Type="http://schemas.openxmlformats.org/officeDocument/2006/relationships/footer" Target="footer1.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http://thedock.gbrmpa.gov.au/sites/Projects/P000389/Documents/Forms/Document/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thedock.gbrmpa.gov.au/sites/Permittees/Documents/Assessments-and-Permissions-Stats/Annual-Report-2019-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gbrmpa.gov.au\Homes\kerrys\Queries\2019-20%20Sta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thedock.gbrmpa.gov.au/sites/Permittees/Documents/Assessments-and-Permissions-Stats/RMS-Annual-Report-Stats-2018-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thedock.gbrmpa.gov.au/sites/Permittees/Documents/Assessments-and-Permissions-Stats/Annual-Report-2019-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oleObject" Target="http://thedock.gbrmpa.gov.au/sites/Permittees/Documents/Assessments-and-Permissions-Stats/Application-stats-from-RMS-queries-20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thedock.gbrmpa.gov.au/sites/Permittees/Documents/Assessments-and-Permissions-Stats/Annual-Report-2019-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Sheet5!$C$3</c:f>
              <c:strCache>
                <c:ptCount val="1"/>
                <c:pt idx="0">
                  <c:v>Routine</c:v>
                </c:pt>
              </c:strCache>
            </c:strRef>
          </c:tx>
          <c:spPr>
            <a:solidFill>
              <a:schemeClr val="accent1"/>
            </a:solidFill>
            <a:ln>
              <a:noFill/>
            </a:ln>
            <a:effectLst/>
          </c:spPr>
          <c:invertIfNegative val="0"/>
          <c:cat>
            <c:multiLvlStrRef>
              <c:f>Sheet5!$A$4:$B$15</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Sheet5!$C$4:$C$15</c:f>
              <c:numCache>
                <c:formatCode>General</c:formatCode>
                <c:ptCount val="12"/>
                <c:pt idx="0">
                  <c:v>2</c:v>
                </c:pt>
                <c:pt idx="1">
                  <c:v>2</c:v>
                </c:pt>
                <c:pt idx="2">
                  <c:v>2</c:v>
                </c:pt>
                <c:pt idx="4">
                  <c:v>3</c:v>
                </c:pt>
                <c:pt idx="5">
                  <c:v>3</c:v>
                </c:pt>
                <c:pt idx="6">
                  <c:v>4</c:v>
                </c:pt>
                <c:pt idx="7">
                  <c:v>7</c:v>
                </c:pt>
                <c:pt idx="8">
                  <c:v>2</c:v>
                </c:pt>
                <c:pt idx="9">
                  <c:v>1</c:v>
                </c:pt>
                <c:pt idx="10">
                  <c:v>1</c:v>
                </c:pt>
              </c:numCache>
            </c:numRef>
          </c:val>
          <c:extLst>
            <c:ext xmlns:c16="http://schemas.microsoft.com/office/drawing/2014/chart" uri="{C3380CC4-5D6E-409C-BE32-E72D297353CC}">
              <c16:uniqueId val="{00000000-7397-49DD-B092-6A30B3FB1F07}"/>
            </c:ext>
          </c:extLst>
        </c:ser>
        <c:ser>
          <c:idx val="1"/>
          <c:order val="1"/>
          <c:tx>
            <c:strRef>
              <c:f>Sheet5!$D$3</c:f>
              <c:strCache>
                <c:ptCount val="1"/>
                <c:pt idx="0">
                  <c:v>Tailored</c:v>
                </c:pt>
              </c:strCache>
            </c:strRef>
          </c:tx>
          <c:spPr>
            <a:solidFill>
              <a:schemeClr val="accent2"/>
            </a:solidFill>
            <a:ln>
              <a:noFill/>
            </a:ln>
            <a:effectLst/>
          </c:spPr>
          <c:invertIfNegative val="0"/>
          <c:cat>
            <c:multiLvlStrRef>
              <c:f>Sheet5!$A$4:$B$15</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Sheet5!$D$4:$D$15</c:f>
              <c:numCache>
                <c:formatCode>General</c:formatCode>
                <c:ptCount val="12"/>
                <c:pt idx="0">
                  <c:v>23</c:v>
                </c:pt>
                <c:pt idx="1">
                  <c:v>17</c:v>
                </c:pt>
                <c:pt idx="2">
                  <c:v>8</c:v>
                </c:pt>
                <c:pt idx="3">
                  <c:v>17</c:v>
                </c:pt>
                <c:pt idx="4">
                  <c:v>14</c:v>
                </c:pt>
                <c:pt idx="5">
                  <c:v>9</c:v>
                </c:pt>
                <c:pt idx="6">
                  <c:v>25</c:v>
                </c:pt>
                <c:pt idx="7">
                  <c:v>22</c:v>
                </c:pt>
                <c:pt idx="8">
                  <c:v>35</c:v>
                </c:pt>
                <c:pt idx="9">
                  <c:v>23</c:v>
                </c:pt>
                <c:pt idx="10">
                  <c:v>18</c:v>
                </c:pt>
                <c:pt idx="11">
                  <c:v>29</c:v>
                </c:pt>
              </c:numCache>
            </c:numRef>
          </c:val>
          <c:extLst>
            <c:ext xmlns:c16="http://schemas.microsoft.com/office/drawing/2014/chart" uri="{C3380CC4-5D6E-409C-BE32-E72D297353CC}">
              <c16:uniqueId val="{00000001-7397-49DD-B092-6A30B3FB1F07}"/>
            </c:ext>
          </c:extLst>
        </c:ser>
        <c:ser>
          <c:idx val="2"/>
          <c:order val="2"/>
          <c:tx>
            <c:strRef>
              <c:f>Sheet5!$E$3</c:f>
              <c:strCache>
                <c:ptCount val="1"/>
                <c:pt idx="0">
                  <c:v>Tailored FINFO</c:v>
                </c:pt>
              </c:strCache>
            </c:strRef>
          </c:tx>
          <c:spPr>
            <a:solidFill>
              <a:schemeClr val="accent3"/>
            </a:solidFill>
            <a:ln>
              <a:noFill/>
            </a:ln>
            <a:effectLst/>
          </c:spPr>
          <c:invertIfNegative val="0"/>
          <c:cat>
            <c:multiLvlStrRef>
              <c:f>Sheet5!$A$4:$B$15</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Sheet5!$E$4:$E$15</c:f>
              <c:numCache>
                <c:formatCode>General</c:formatCode>
                <c:ptCount val="12"/>
                <c:pt idx="0">
                  <c:v>8</c:v>
                </c:pt>
                <c:pt idx="1">
                  <c:v>7</c:v>
                </c:pt>
                <c:pt idx="2">
                  <c:v>8</c:v>
                </c:pt>
                <c:pt idx="3">
                  <c:v>6</c:v>
                </c:pt>
                <c:pt idx="4">
                  <c:v>5</c:v>
                </c:pt>
                <c:pt idx="5">
                  <c:v>1</c:v>
                </c:pt>
                <c:pt idx="6">
                  <c:v>5</c:v>
                </c:pt>
                <c:pt idx="7">
                  <c:v>1</c:v>
                </c:pt>
                <c:pt idx="8">
                  <c:v>8</c:v>
                </c:pt>
                <c:pt idx="9">
                  <c:v>2</c:v>
                </c:pt>
                <c:pt idx="10">
                  <c:v>1</c:v>
                </c:pt>
              </c:numCache>
            </c:numRef>
          </c:val>
          <c:extLst>
            <c:ext xmlns:c16="http://schemas.microsoft.com/office/drawing/2014/chart" uri="{C3380CC4-5D6E-409C-BE32-E72D297353CC}">
              <c16:uniqueId val="{00000002-7397-49DD-B092-6A30B3FB1F07}"/>
            </c:ext>
          </c:extLst>
        </c:ser>
        <c:ser>
          <c:idx val="3"/>
          <c:order val="3"/>
          <c:tx>
            <c:strRef>
              <c:f>Sheet5!$F$3</c:f>
              <c:strCache>
                <c:ptCount val="1"/>
                <c:pt idx="0">
                  <c:v>Public Information Package</c:v>
                </c:pt>
              </c:strCache>
            </c:strRef>
          </c:tx>
          <c:spPr>
            <a:solidFill>
              <a:schemeClr val="accent4"/>
            </a:solidFill>
            <a:ln>
              <a:noFill/>
            </a:ln>
            <a:effectLst/>
          </c:spPr>
          <c:invertIfNegative val="0"/>
          <c:cat>
            <c:multiLvlStrRef>
              <c:f>Sheet5!$A$4:$B$15</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Sheet5!$F$4:$F$15</c:f>
              <c:numCache>
                <c:formatCode>General</c:formatCode>
                <c:ptCount val="12"/>
                <c:pt idx="1">
                  <c:v>1</c:v>
                </c:pt>
                <c:pt idx="9">
                  <c:v>1</c:v>
                </c:pt>
                <c:pt idx="10">
                  <c:v>1</c:v>
                </c:pt>
              </c:numCache>
            </c:numRef>
          </c:val>
          <c:extLst>
            <c:ext xmlns:c16="http://schemas.microsoft.com/office/drawing/2014/chart" uri="{C3380CC4-5D6E-409C-BE32-E72D297353CC}">
              <c16:uniqueId val="{00000003-7397-49DD-B092-6A30B3FB1F07}"/>
            </c:ext>
          </c:extLst>
        </c:ser>
        <c:ser>
          <c:idx val="4"/>
          <c:order val="4"/>
          <c:tx>
            <c:strRef>
              <c:f>Sheet5!$G$3</c:f>
              <c:strCache>
                <c:ptCount val="1"/>
                <c:pt idx="0">
                  <c:v>Environmental Impact Statement (EIS)</c:v>
                </c:pt>
              </c:strCache>
            </c:strRef>
          </c:tx>
          <c:spPr>
            <a:solidFill>
              <a:schemeClr val="accent5"/>
            </a:solidFill>
            <a:ln>
              <a:noFill/>
            </a:ln>
            <a:effectLst/>
          </c:spPr>
          <c:invertIfNegative val="0"/>
          <c:cat>
            <c:multiLvlStrRef>
              <c:f>Sheet5!$A$4:$B$15</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Sheet5!$G$4:$G$15</c:f>
              <c:numCache>
                <c:formatCode>General</c:formatCode>
                <c:ptCount val="12"/>
                <c:pt idx="10">
                  <c:v>1</c:v>
                </c:pt>
              </c:numCache>
            </c:numRef>
          </c:val>
          <c:extLst>
            <c:ext xmlns:c16="http://schemas.microsoft.com/office/drawing/2014/chart" uri="{C3380CC4-5D6E-409C-BE32-E72D297353CC}">
              <c16:uniqueId val="{00000004-7397-49DD-B092-6A30B3FB1F07}"/>
            </c:ext>
          </c:extLst>
        </c:ser>
        <c:dLbls>
          <c:showLegendKey val="0"/>
          <c:showVal val="0"/>
          <c:showCatName val="0"/>
          <c:showSerName val="0"/>
          <c:showPercent val="0"/>
          <c:showBubbleSize val="0"/>
        </c:dLbls>
        <c:gapWidth val="150"/>
        <c:overlap val="100"/>
        <c:axId val="572050080"/>
        <c:axId val="572066944"/>
      </c:barChart>
      <c:catAx>
        <c:axId val="572050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Applications received by month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066944"/>
        <c:crosses val="autoZero"/>
        <c:auto val="1"/>
        <c:lblAlgn val="ctr"/>
        <c:lblOffset val="100"/>
        <c:noMultiLvlLbl val="0"/>
      </c:catAx>
      <c:valAx>
        <c:axId val="572066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applications received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05008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2010-11</c:v>
                </c:pt>
                <c:pt idx="1">
                  <c:v>2011-12</c:v>
                </c:pt>
                <c:pt idx="2">
                  <c:v>2012-13</c:v>
                </c:pt>
                <c:pt idx="3">
                  <c:v>2013-14</c:v>
                </c:pt>
                <c:pt idx="4">
                  <c:v>2014-15</c:v>
                </c:pt>
                <c:pt idx="5">
                  <c:v>2015-16</c:v>
                </c:pt>
                <c:pt idx="6">
                  <c:v>2016-17</c:v>
                </c:pt>
                <c:pt idx="7">
                  <c:v>2017-18</c:v>
                </c:pt>
                <c:pt idx="8">
                  <c:v>2018-19</c:v>
                </c:pt>
                <c:pt idx="9">
                  <c:v>2019-20</c:v>
                </c:pt>
              </c:strCache>
            </c:strRef>
          </c:cat>
          <c:val>
            <c:numRef>
              <c:f>Sheet1!$B$2:$B$11</c:f>
              <c:numCache>
                <c:formatCode>General</c:formatCode>
                <c:ptCount val="10"/>
                <c:pt idx="0">
                  <c:v>165</c:v>
                </c:pt>
                <c:pt idx="1">
                  <c:v>131</c:v>
                </c:pt>
                <c:pt idx="2">
                  <c:v>430</c:v>
                </c:pt>
                <c:pt idx="3">
                  <c:v>410</c:v>
                </c:pt>
                <c:pt idx="4">
                  <c:v>492</c:v>
                </c:pt>
                <c:pt idx="5">
                  <c:v>516</c:v>
                </c:pt>
                <c:pt idx="6">
                  <c:v>475</c:v>
                </c:pt>
                <c:pt idx="7">
                  <c:v>629</c:v>
                </c:pt>
                <c:pt idx="8">
                  <c:v>622</c:v>
                </c:pt>
                <c:pt idx="9">
                  <c:v>669</c:v>
                </c:pt>
              </c:numCache>
            </c:numRef>
          </c:val>
          <c:extLst>
            <c:ext xmlns:c16="http://schemas.microsoft.com/office/drawing/2014/chart" uri="{C3380CC4-5D6E-409C-BE32-E72D297353CC}">
              <c16:uniqueId val="{00000000-BF60-4D09-996A-A7E0DC1A4BFB}"/>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2010-11</c:v>
                </c:pt>
                <c:pt idx="1">
                  <c:v>2011-12</c:v>
                </c:pt>
                <c:pt idx="2">
                  <c:v>2012-13</c:v>
                </c:pt>
                <c:pt idx="3">
                  <c:v>2013-14</c:v>
                </c:pt>
                <c:pt idx="4">
                  <c:v>2014-15</c:v>
                </c:pt>
                <c:pt idx="5">
                  <c:v>2015-16</c:v>
                </c:pt>
                <c:pt idx="6">
                  <c:v>2016-17</c:v>
                </c:pt>
                <c:pt idx="7">
                  <c:v>2017-18</c:v>
                </c:pt>
                <c:pt idx="8">
                  <c:v>2018-19</c:v>
                </c:pt>
                <c:pt idx="9">
                  <c:v>2019-20</c:v>
                </c:pt>
              </c:strCache>
            </c:strRef>
          </c:cat>
          <c:val>
            <c:numRef>
              <c:f>Sheet1!$C$2:$C$11</c:f>
              <c:numCache>
                <c:formatCode>General</c:formatCode>
                <c:ptCount val="10"/>
                <c:pt idx="0">
                  <c:v>6</c:v>
                </c:pt>
                <c:pt idx="1">
                  <c:v>2</c:v>
                </c:pt>
                <c:pt idx="2">
                  <c:v>29</c:v>
                </c:pt>
                <c:pt idx="3">
                  <c:v>23</c:v>
                </c:pt>
                <c:pt idx="4">
                  <c:v>46</c:v>
                </c:pt>
                <c:pt idx="5">
                  <c:v>16</c:v>
                </c:pt>
                <c:pt idx="6">
                  <c:v>39</c:v>
                </c:pt>
                <c:pt idx="7">
                  <c:v>24</c:v>
                </c:pt>
                <c:pt idx="8">
                  <c:v>11</c:v>
                </c:pt>
                <c:pt idx="9">
                  <c:v>35</c:v>
                </c:pt>
              </c:numCache>
            </c:numRef>
          </c:val>
          <c:extLst>
            <c:ext xmlns:c16="http://schemas.microsoft.com/office/drawing/2014/chart" uri="{C3380CC4-5D6E-409C-BE32-E72D297353CC}">
              <c16:uniqueId val="{00000001-BF60-4D09-996A-A7E0DC1A4BFB}"/>
            </c:ext>
          </c:extLst>
        </c:ser>
        <c:dLbls>
          <c:showLegendKey val="0"/>
          <c:showVal val="0"/>
          <c:showCatName val="0"/>
          <c:showSerName val="0"/>
          <c:showPercent val="0"/>
          <c:showBubbleSize val="0"/>
        </c:dLbls>
        <c:gapWidth val="219"/>
        <c:overlap val="-27"/>
        <c:axId val="1133863792"/>
        <c:axId val="1133858896"/>
      </c:barChart>
      <c:catAx>
        <c:axId val="113386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33858896"/>
        <c:crosses val="autoZero"/>
        <c:auto val="1"/>
        <c:lblAlgn val="ctr"/>
        <c:lblOffset val="100"/>
        <c:noMultiLvlLbl val="0"/>
      </c:catAx>
      <c:valAx>
        <c:axId val="11338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33863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sz="1100">
                <a:latin typeface="Arial" panose="020B0604020202020204" pitchFamily="34" charset="0"/>
                <a:cs typeface="Arial" panose="020B0604020202020204" pitchFamily="34" charset="0"/>
              </a:rPr>
              <a:t>Commercial line fishing offences since 2015</a:t>
            </a:r>
          </a:p>
        </c:rich>
      </c:tx>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Sheet1!$A$1:$A$5</c:f>
              <c:strCache>
                <c:ptCount val="5"/>
                <c:pt idx="0">
                  <c:v>2015-16</c:v>
                </c:pt>
                <c:pt idx="1">
                  <c:v>2016-17</c:v>
                </c:pt>
                <c:pt idx="2">
                  <c:v>2017-18</c:v>
                </c:pt>
                <c:pt idx="3">
                  <c:v>2018-19</c:v>
                </c:pt>
                <c:pt idx="4">
                  <c:v>2019-20</c:v>
                </c:pt>
              </c:strCache>
            </c:strRef>
          </c:cat>
          <c:val>
            <c:numRef>
              <c:f>Sheet1!$B$1:$B$5</c:f>
              <c:numCache>
                <c:formatCode>General</c:formatCode>
                <c:ptCount val="5"/>
                <c:pt idx="0">
                  <c:v>26</c:v>
                </c:pt>
                <c:pt idx="1">
                  <c:v>5</c:v>
                </c:pt>
                <c:pt idx="2">
                  <c:v>28</c:v>
                </c:pt>
                <c:pt idx="3">
                  <c:v>39</c:v>
                </c:pt>
                <c:pt idx="4">
                  <c:v>145</c:v>
                </c:pt>
              </c:numCache>
            </c:numRef>
          </c:val>
          <c:extLst>
            <c:ext xmlns:c16="http://schemas.microsoft.com/office/drawing/2014/chart" uri="{C3380CC4-5D6E-409C-BE32-E72D297353CC}">
              <c16:uniqueId val="{00000000-D78A-434F-A12A-0B87598CD36C}"/>
            </c:ext>
          </c:extLst>
        </c:ser>
        <c:dLbls>
          <c:showLegendKey val="0"/>
          <c:showVal val="0"/>
          <c:showCatName val="0"/>
          <c:showSerName val="0"/>
          <c:showPercent val="0"/>
          <c:showBubbleSize val="0"/>
        </c:dLbls>
        <c:gapWidth val="219"/>
        <c:overlap val="-27"/>
        <c:axId val="1133865424"/>
        <c:axId val="1133859440"/>
      </c:barChart>
      <c:catAx>
        <c:axId val="113386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33859440"/>
        <c:crosses val="autoZero"/>
        <c:auto val="1"/>
        <c:lblAlgn val="ctr"/>
        <c:lblOffset val="100"/>
        <c:noMultiLvlLbl val="0"/>
      </c:catAx>
      <c:valAx>
        <c:axId val="113385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33865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61863908802444E-2"/>
          <c:y val="0.11354950422863806"/>
          <c:w val="0.41128988548599293"/>
          <c:h val="0.7468908573928257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A8E-428C-B097-E31EF98784B8}"/>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2A8E-428C-B097-E31EF98784B8}"/>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2A8E-428C-B097-E31EF98784B8}"/>
              </c:ext>
            </c:extLst>
          </c:dPt>
          <c:dLbls>
            <c:dLbl>
              <c:idx val="0"/>
              <c:layout>
                <c:manualLayout>
                  <c:x val="-0.15165350463313892"/>
                  <c:y val="-2.180446194225725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A8E-428C-B097-E31EF98784B8}"/>
                </c:ext>
              </c:extLst>
            </c:dLbl>
            <c:dLbl>
              <c:idx val="1"/>
              <c:layout>
                <c:manualLayout>
                  <c:x val="0.13370917964822174"/>
                  <c:y val="-0.13766622922134741"/>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A8E-428C-B097-E31EF98784B8}"/>
                </c:ext>
              </c:extLst>
            </c:dLbl>
            <c:dLbl>
              <c:idx val="2"/>
              <c:layout>
                <c:manualLayout>
                  <c:x val="8.1291864548365636E-2"/>
                  <c:y val="0.1638542578011081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A8E-428C-B097-E31EF98784B8}"/>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Sheet1!$D$20:$D$22</c:f>
              <c:strCache>
                <c:ptCount val="3"/>
                <c:pt idx="0">
                  <c:v>Proactive monitoring</c:v>
                </c:pt>
                <c:pt idx="1">
                  <c:v>Thresholds achieved</c:v>
                </c:pt>
                <c:pt idx="2">
                  <c:v>Control underway</c:v>
                </c:pt>
              </c:strCache>
            </c:strRef>
          </c:cat>
          <c:val>
            <c:numRef>
              <c:f>Sheet1!$C$20:$C$22</c:f>
              <c:numCache>
                <c:formatCode>0.0%</c:formatCode>
                <c:ptCount val="3"/>
                <c:pt idx="0">
                  <c:v>0.40298507462686567</c:v>
                </c:pt>
                <c:pt idx="1">
                  <c:v>0.41791044776119401</c:v>
                </c:pt>
                <c:pt idx="2">
                  <c:v>0.17910447761194029</c:v>
                </c:pt>
              </c:numCache>
            </c:numRef>
          </c:val>
          <c:extLst>
            <c:ext xmlns:c16="http://schemas.microsoft.com/office/drawing/2014/chart" uri="{C3380CC4-5D6E-409C-BE32-E72D297353CC}">
              <c16:uniqueId val="{00000006-2A8E-428C-B097-E31EF98784B8}"/>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47660518542934421"/>
          <c:y val="0.30266039661708954"/>
          <c:w val="0.48681922621243817"/>
          <c:h val="0.30208661417322835"/>
        </c:manualLayout>
      </c:layout>
      <c:overlay val="0"/>
      <c:spPr>
        <a:noFill/>
        <a:ln>
          <a:noFill/>
        </a:ln>
        <a:effectLst/>
      </c:spPr>
      <c:txPr>
        <a:bodyPr rot="0" spcFirstLastPara="1" vertOverflow="ellipsis" vert="horz" wrap="square" anchor="t" anchorCtr="0"/>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[2019-20 Stats.xlsx]Sheet5!PivotTable1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s>
    <c:plotArea>
      <c:layout/>
      <c:barChart>
        <c:barDir val="col"/>
        <c:grouping val="stacked"/>
        <c:varyColors val="0"/>
        <c:ser>
          <c:idx val="0"/>
          <c:order val="0"/>
          <c:tx>
            <c:strRef>
              <c:f>Sheet5!$B$3:$B$4</c:f>
              <c:strCache>
                <c:ptCount val="1"/>
                <c:pt idx="0">
                  <c:v>Routine</c:v>
                </c:pt>
              </c:strCache>
            </c:strRef>
          </c:tx>
          <c:spPr>
            <a:solidFill>
              <a:schemeClr val="accent1"/>
            </a:solidFill>
            <a:ln>
              <a:noFill/>
            </a:ln>
            <a:effectLst/>
          </c:spPr>
          <c:invertIfNegative val="0"/>
          <c:cat>
            <c:multiLvlStrRef>
              <c:f>Sheet5!$A$5:$A$19</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Sheet5!$B$5:$B$19</c:f>
              <c:numCache>
                <c:formatCode>General</c:formatCode>
                <c:ptCount val="12"/>
                <c:pt idx="0">
                  <c:v>2</c:v>
                </c:pt>
                <c:pt idx="1">
                  <c:v>2</c:v>
                </c:pt>
                <c:pt idx="3">
                  <c:v>2</c:v>
                </c:pt>
                <c:pt idx="4">
                  <c:v>2</c:v>
                </c:pt>
                <c:pt idx="5">
                  <c:v>3</c:v>
                </c:pt>
                <c:pt idx="6">
                  <c:v>2</c:v>
                </c:pt>
                <c:pt idx="7">
                  <c:v>4</c:v>
                </c:pt>
                <c:pt idx="8">
                  <c:v>7</c:v>
                </c:pt>
                <c:pt idx="10">
                  <c:v>2</c:v>
                </c:pt>
                <c:pt idx="11">
                  <c:v>1</c:v>
                </c:pt>
              </c:numCache>
            </c:numRef>
          </c:val>
          <c:extLst>
            <c:ext xmlns:c16="http://schemas.microsoft.com/office/drawing/2014/chart" uri="{C3380CC4-5D6E-409C-BE32-E72D297353CC}">
              <c16:uniqueId val="{00000000-BADD-4C66-A40C-E4EF60E07787}"/>
            </c:ext>
          </c:extLst>
        </c:ser>
        <c:ser>
          <c:idx val="1"/>
          <c:order val="1"/>
          <c:tx>
            <c:strRef>
              <c:f>Sheet5!$C$3:$C$4</c:f>
              <c:strCache>
                <c:ptCount val="1"/>
                <c:pt idx="0">
                  <c:v>Tailored</c:v>
                </c:pt>
              </c:strCache>
            </c:strRef>
          </c:tx>
          <c:spPr>
            <a:solidFill>
              <a:schemeClr val="accent2"/>
            </a:solidFill>
            <a:ln>
              <a:noFill/>
            </a:ln>
            <a:effectLst/>
          </c:spPr>
          <c:invertIfNegative val="0"/>
          <c:cat>
            <c:multiLvlStrRef>
              <c:f>Sheet5!$A$5:$A$19</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Sheet5!$C$5:$C$19</c:f>
              <c:numCache>
                <c:formatCode>General</c:formatCode>
                <c:ptCount val="12"/>
                <c:pt idx="0">
                  <c:v>12</c:v>
                </c:pt>
                <c:pt idx="1">
                  <c:v>18</c:v>
                </c:pt>
                <c:pt idx="2">
                  <c:v>9</c:v>
                </c:pt>
                <c:pt idx="3">
                  <c:v>25</c:v>
                </c:pt>
                <c:pt idx="4">
                  <c:v>14</c:v>
                </c:pt>
                <c:pt idx="5">
                  <c:v>13</c:v>
                </c:pt>
                <c:pt idx="6">
                  <c:v>12</c:v>
                </c:pt>
                <c:pt idx="7">
                  <c:v>17</c:v>
                </c:pt>
                <c:pt idx="8">
                  <c:v>16</c:v>
                </c:pt>
                <c:pt idx="9">
                  <c:v>18</c:v>
                </c:pt>
                <c:pt idx="10">
                  <c:v>13</c:v>
                </c:pt>
                <c:pt idx="11">
                  <c:v>12</c:v>
                </c:pt>
              </c:numCache>
            </c:numRef>
          </c:val>
          <c:extLst>
            <c:ext xmlns:c16="http://schemas.microsoft.com/office/drawing/2014/chart" uri="{C3380CC4-5D6E-409C-BE32-E72D297353CC}">
              <c16:uniqueId val="{00000001-BADD-4C66-A40C-E4EF60E07787}"/>
            </c:ext>
          </c:extLst>
        </c:ser>
        <c:ser>
          <c:idx val="2"/>
          <c:order val="2"/>
          <c:tx>
            <c:strRef>
              <c:f>Sheet5!$D$3:$D$4</c:f>
              <c:strCache>
                <c:ptCount val="1"/>
                <c:pt idx="0">
                  <c:v>Tailored FINFO</c:v>
                </c:pt>
              </c:strCache>
            </c:strRef>
          </c:tx>
          <c:spPr>
            <a:solidFill>
              <a:schemeClr val="accent3"/>
            </a:solidFill>
            <a:ln>
              <a:noFill/>
            </a:ln>
            <a:effectLst/>
          </c:spPr>
          <c:invertIfNegative val="0"/>
          <c:cat>
            <c:multiLvlStrRef>
              <c:f>Sheet5!$A$5:$A$19</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Sheet5!$D$5:$D$19</c:f>
              <c:numCache>
                <c:formatCode>General</c:formatCode>
                <c:ptCount val="12"/>
                <c:pt idx="0">
                  <c:v>7</c:v>
                </c:pt>
                <c:pt idx="1">
                  <c:v>7</c:v>
                </c:pt>
                <c:pt idx="2">
                  <c:v>11</c:v>
                </c:pt>
                <c:pt idx="3">
                  <c:v>10</c:v>
                </c:pt>
                <c:pt idx="4">
                  <c:v>6</c:v>
                </c:pt>
                <c:pt idx="5">
                  <c:v>6</c:v>
                </c:pt>
                <c:pt idx="6">
                  <c:v>2</c:v>
                </c:pt>
                <c:pt idx="7">
                  <c:v>5</c:v>
                </c:pt>
                <c:pt idx="8">
                  <c:v>5</c:v>
                </c:pt>
                <c:pt idx="9">
                  <c:v>5</c:v>
                </c:pt>
                <c:pt idx="10">
                  <c:v>9</c:v>
                </c:pt>
                <c:pt idx="11">
                  <c:v>2</c:v>
                </c:pt>
              </c:numCache>
            </c:numRef>
          </c:val>
          <c:extLst>
            <c:ext xmlns:c16="http://schemas.microsoft.com/office/drawing/2014/chart" uri="{C3380CC4-5D6E-409C-BE32-E72D297353CC}">
              <c16:uniqueId val="{00000002-BADD-4C66-A40C-E4EF60E07787}"/>
            </c:ext>
          </c:extLst>
        </c:ser>
        <c:ser>
          <c:idx val="3"/>
          <c:order val="3"/>
          <c:tx>
            <c:strRef>
              <c:f>Sheet5!$E$3:$E$4</c:f>
              <c:strCache>
                <c:ptCount val="1"/>
                <c:pt idx="0">
                  <c:v>Public Information Package</c:v>
                </c:pt>
              </c:strCache>
            </c:strRef>
          </c:tx>
          <c:spPr>
            <a:solidFill>
              <a:schemeClr val="accent4"/>
            </a:solidFill>
            <a:ln>
              <a:noFill/>
            </a:ln>
            <a:effectLst/>
          </c:spPr>
          <c:invertIfNegative val="0"/>
          <c:cat>
            <c:multiLvlStrRef>
              <c:f>Sheet5!$A$5:$A$19</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Sheet5!$E$5:$E$19</c:f>
              <c:numCache>
                <c:formatCode>General</c:formatCode>
                <c:ptCount val="12"/>
                <c:pt idx="0">
                  <c:v>1</c:v>
                </c:pt>
                <c:pt idx="5">
                  <c:v>1</c:v>
                </c:pt>
                <c:pt idx="7">
                  <c:v>1</c:v>
                </c:pt>
              </c:numCache>
            </c:numRef>
          </c:val>
          <c:extLst>
            <c:ext xmlns:c16="http://schemas.microsoft.com/office/drawing/2014/chart" uri="{C3380CC4-5D6E-409C-BE32-E72D297353CC}">
              <c16:uniqueId val="{00000003-BADD-4C66-A40C-E4EF60E07787}"/>
            </c:ext>
          </c:extLst>
        </c:ser>
        <c:dLbls>
          <c:showLegendKey val="0"/>
          <c:showVal val="0"/>
          <c:showCatName val="0"/>
          <c:showSerName val="0"/>
          <c:showPercent val="0"/>
          <c:showBubbleSize val="0"/>
        </c:dLbls>
        <c:gapWidth val="150"/>
        <c:overlap val="100"/>
        <c:axId val="572052800"/>
        <c:axId val="572053888"/>
      </c:barChart>
      <c:catAx>
        <c:axId val="572052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Decisions made by month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053888"/>
        <c:crosses val="autoZero"/>
        <c:auto val="1"/>
        <c:lblAlgn val="ctr"/>
        <c:lblOffset val="100"/>
        <c:noMultiLvlLbl val="0"/>
      </c:catAx>
      <c:valAx>
        <c:axId val="572053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decisions made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05280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'Figure 6'!$A$4</c:f>
              <c:strCache>
                <c:ptCount val="1"/>
                <c:pt idx="0">
                  <c:v>Number of permit applications (pre-4 Oct)</c:v>
                </c:pt>
              </c:strCache>
            </c:strRef>
          </c:tx>
          <c:spPr>
            <a:solidFill>
              <a:schemeClr val="accent2"/>
            </a:solidFill>
            <a:ln>
              <a:noFill/>
            </a:ln>
            <a:effectLst/>
          </c:spPr>
          <c:invertIfNegative val="0"/>
          <c:cat>
            <c:multiLvlStrRef>
              <c:f>'Figure 6'!$B$1:$EQ$2</c:f>
              <c:multiLvlStrCache>
                <c:ptCount val="146"/>
                <c:lvl>
                  <c:pt idx="0">
                    <c:v>25-Sep-17</c:v>
                  </c:pt>
                  <c:pt idx="1">
                    <c:v>02-Oct-17</c:v>
                  </c:pt>
                  <c:pt idx="2">
                    <c:v>09-Oct-17</c:v>
                  </c:pt>
                  <c:pt idx="3">
                    <c:v>16-Oct-17</c:v>
                  </c:pt>
                  <c:pt idx="4">
                    <c:v>23-Oct-17</c:v>
                  </c:pt>
                  <c:pt idx="5">
                    <c:v>30-Oct-17</c:v>
                  </c:pt>
                  <c:pt idx="6">
                    <c:v>06-Nov-17</c:v>
                  </c:pt>
                  <c:pt idx="7">
                    <c:v>13-Nov-17</c:v>
                  </c:pt>
                  <c:pt idx="8">
                    <c:v>20-Nov-17</c:v>
                  </c:pt>
                  <c:pt idx="9">
                    <c:v>27-Nov-17</c:v>
                  </c:pt>
                  <c:pt idx="10">
                    <c:v>04-Dec-17</c:v>
                  </c:pt>
                  <c:pt idx="11">
                    <c:v>11-Dec-17</c:v>
                  </c:pt>
                  <c:pt idx="12">
                    <c:v>18-Dec-17</c:v>
                  </c:pt>
                  <c:pt idx="13">
                    <c:v>25-Dec-17</c:v>
                  </c:pt>
                  <c:pt idx="14">
                    <c:v>01-Jan-18</c:v>
                  </c:pt>
                  <c:pt idx="15">
                    <c:v>08-Jan-18</c:v>
                  </c:pt>
                  <c:pt idx="16">
                    <c:v>15-Jan-18</c:v>
                  </c:pt>
                  <c:pt idx="17">
                    <c:v>22-Jan-18</c:v>
                  </c:pt>
                  <c:pt idx="18">
                    <c:v>29-Jan-18</c:v>
                  </c:pt>
                  <c:pt idx="19">
                    <c:v>05-Feb-18</c:v>
                  </c:pt>
                  <c:pt idx="20">
                    <c:v>12-Feb-18</c:v>
                  </c:pt>
                  <c:pt idx="21">
                    <c:v>19-Feb-18</c:v>
                  </c:pt>
                  <c:pt idx="22">
                    <c:v>26-Feb-18</c:v>
                  </c:pt>
                  <c:pt idx="23">
                    <c:v>05-Mar-18</c:v>
                  </c:pt>
                  <c:pt idx="24">
                    <c:v>12-Mar-18</c:v>
                  </c:pt>
                  <c:pt idx="25">
                    <c:v>19-Mar-18</c:v>
                  </c:pt>
                  <c:pt idx="26">
                    <c:v>26-Mar-18</c:v>
                  </c:pt>
                  <c:pt idx="27">
                    <c:v>02-Apr-18</c:v>
                  </c:pt>
                  <c:pt idx="28">
                    <c:v>09-Apr-18</c:v>
                  </c:pt>
                  <c:pt idx="29">
                    <c:v>16-Apr-18</c:v>
                  </c:pt>
                  <c:pt idx="30">
                    <c:v>23-Apr-18</c:v>
                  </c:pt>
                  <c:pt idx="31">
                    <c:v>30-Apr-18</c:v>
                  </c:pt>
                  <c:pt idx="32">
                    <c:v>08-May-18</c:v>
                  </c:pt>
                  <c:pt idx="33">
                    <c:v>14-May-18</c:v>
                  </c:pt>
                  <c:pt idx="34">
                    <c:v>21-May-18</c:v>
                  </c:pt>
                  <c:pt idx="35">
                    <c:v>28-May-18</c:v>
                  </c:pt>
                  <c:pt idx="36">
                    <c:v>04-Jun-18</c:v>
                  </c:pt>
                  <c:pt idx="37">
                    <c:v>11-Jun-18</c:v>
                  </c:pt>
                  <c:pt idx="38">
                    <c:v>18-Jun-18</c:v>
                  </c:pt>
                  <c:pt idx="39">
                    <c:v>25-Jun-18</c:v>
                  </c:pt>
                  <c:pt idx="40">
                    <c:v>02-Jul-18</c:v>
                  </c:pt>
                  <c:pt idx="41">
                    <c:v>09-Jul-18</c:v>
                  </c:pt>
                  <c:pt idx="42">
                    <c:v>16-Jul-18</c:v>
                  </c:pt>
                  <c:pt idx="43">
                    <c:v>23-Jul-18</c:v>
                  </c:pt>
                  <c:pt idx="44">
                    <c:v>30-Jul-18</c:v>
                  </c:pt>
                  <c:pt idx="45">
                    <c:v>06-Aug-18</c:v>
                  </c:pt>
                  <c:pt idx="46">
                    <c:v>13-Aug-18</c:v>
                  </c:pt>
                  <c:pt idx="47">
                    <c:v>20-Aug-18</c:v>
                  </c:pt>
                  <c:pt idx="48">
                    <c:v>27-Aug-18</c:v>
                  </c:pt>
                  <c:pt idx="49">
                    <c:v>03-Sep-18</c:v>
                  </c:pt>
                  <c:pt idx="50">
                    <c:v>10-Sep-18</c:v>
                  </c:pt>
                  <c:pt idx="51">
                    <c:v>17-Sep-18</c:v>
                  </c:pt>
                  <c:pt idx="52">
                    <c:v>24-Sep-18</c:v>
                  </c:pt>
                  <c:pt idx="53">
                    <c:v>01-Oct-18</c:v>
                  </c:pt>
                  <c:pt idx="54">
                    <c:v>08-Oct-18</c:v>
                  </c:pt>
                  <c:pt idx="55">
                    <c:v>15-Oct-18</c:v>
                  </c:pt>
                  <c:pt idx="56">
                    <c:v>22-Oct-18</c:v>
                  </c:pt>
                  <c:pt idx="57">
                    <c:v>29-Oct-18</c:v>
                  </c:pt>
                  <c:pt idx="58">
                    <c:v>05-Nov-18</c:v>
                  </c:pt>
                  <c:pt idx="59">
                    <c:v>12-Nov-18</c:v>
                  </c:pt>
                  <c:pt idx="60">
                    <c:v>19-Nov-18</c:v>
                  </c:pt>
                  <c:pt idx="61">
                    <c:v>26-Nov-18</c:v>
                  </c:pt>
                  <c:pt idx="62">
                    <c:v>03-Dec-18</c:v>
                  </c:pt>
                  <c:pt idx="63">
                    <c:v>10-Dec-18</c:v>
                  </c:pt>
                  <c:pt idx="64">
                    <c:v>17-Dec-18</c:v>
                  </c:pt>
                  <c:pt idx="65">
                    <c:v>24-Dec-18</c:v>
                  </c:pt>
                  <c:pt idx="66">
                    <c:v>31-Dec-18</c:v>
                  </c:pt>
                  <c:pt idx="67">
                    <c:v>07-Jan-19</c:v>
                  </c:pt>
                  <c:pt idx="68">
                    <c:v>14-Jan-19</c:v>
                  </c:pt>
                  <c:pt idx="69">
                    <c:v>21-Jan-19</c:v>
                  </c:pt>
                  <c:pt idx="70">
                    <c:v>28-Jan-19</c:v>
                  </c:pt>
                  <c:pt idx="71">
                    <c:v>04-Feb-19</c:v>
                  </c:pt>
                  <c:pt idx="72">
                    <c:v>11-Feb-19</c:v>
                  </c:pt>
                  <c:pt idx="73">
                    <c:v>18-Feb-19</c:v>
                  </c:pt>
                  <c:pt idx="74">
                    <c:v>25-Feb-19</c:v>
                  </c:pt>
                  <c:pt idx="75">
                    <c:v>04-Mar-19</c:v>
                  </c:pt>
                  <c:pt idx="76">
                    <c:v>11-Mar-19</c:v>
                  </c:pt>
                  <c:pt idx="77">
                    <c:v>18-Mar-19</c:v>
                  </c:pt>
                  <c:pt idx="78">
                    <c:v>25-Mar-19</c:v>
                  </c:pt>
                  <c:pt idx="79">
                    <c:v>01-Apr-19</c:v>
                  </c:pt>
                  <c:pt idx="80">
                    <c:v>08-Apr-19</c:v>
                  </c:pt>
                  <c:pt idx="81">
                    <c:v>15-Apr-19</c:v>
                  </c:pt>
                  <c:pt idx="82">
                    <c:v>22-Apr-19</c:v>
                  </c:pt>
                  <c:pt idx="83">
                    <c:v>29-Apr-19</c:v>
                  </c:pt>
                  <c:pt idx="84">
                    <c:v>06-May-19</c:v>
                  </c:pt>
                  <c:pt idx="85">
                    <c:v>13-May-19</c:v>
                  </c:pt>
                  <c:pt idx="86">
                    <c:v>20-May-19</c:v>
                  </c:pt>
                  <c:pt idx="87">
                    <c:v>27-May-19</c:v>
                  </c:pt>
                  <c:pt idx="88">
                    <c:v>03-Jun-19</c:v>
                  </c:pt>
                  <c:pt idx="89">
                    <c:v>10-Jun-19</c:v>
                  </c:pt>
                  <c:pt idx="90">
                    <c:v>17-Jun-19</c:v>
                  </c:pt>
                  <c:pt idx="91">
                    <c:v>24-Jun-19</c:v>
                  </c:pt>
                  <c:pt idx="92">
                    <c:v>30-Jun-19</c:v>
                  </c:pt>
                  <c:pt idx="93">
                    <c:v>08-Jul-19</c:v>
                  </c:pt>
                  <c:pt idx="94">
                    <c:v>15-Jul-19</c:v>
                  </c:pt>
                  <c:pt idx="95">
                    <c:v>22-Jul-19</c:v>
                  </c:pt>
                  <c:pt idx="96">
                    <c:v>29-Jul-19</c:v>
                  </c:pt>
                  <c:pt idx="97">
                    <c:v>05-Aug-19</c:v>
                  </c:pt>
                  <c:pt idx="98">
                    <c:v>12-Aug-19</c:v>
                  </c:pt>
                  <c:pt idx="99">
                    <c:v>19-Aug-19</c:v>
                  </c:pt>
                  <c:pt idx="100">
                    <c:v>26-Aug-19</c:v>
                  </c:pt>
                  <c:pt idx="101">
                    <c:v>02-Sep-19</c:v>
                  </c:pt>
                  <c:pt idx="102">
                    <c:v>09-Sep-19</c:v>
                  </c:pt>
                  <c:pt idx="103">
                    <c:v>16-Sep-19</c:v>
                  </c:pt>
                  <c:pt idx="104">
                    <c:v>15-Sep-19</c:v>
                  </c:pt>
                  <c:pt idx="105">
                    <c:v>22-Sep-19</c:v>
                  </c:pt>
                  <c:pt idx="106">
                    <c:v>29-Sep-19</c:v>
                  </c:pt>
                  <c:pt idx="107">
                    <c:v>06-Oct-19</c:v>
                  </c:pt>
                  <c:pt idx="108">
                    <c:v>13-Oct-19</c:v>
                  </c:pt>
                  <c:pt idx="109">
                    <c:v>20-Oct-19</c:v>
                  </c:pt>
                  <c:pt idx="110">
                    <c:v>27-Oct-19</c:v>
                  </c:pt>
                  <c:pt idx="111">
                    <c:v>03-Nov-19</c:v>
                  </c:pt>
                  <c:pt idx="112">
                    <c:v>10-Nov-19</c:v>
                  </c:pt>
                  <c:pt idx="113">
                    <c:v>17-Nov-19</c:v>
                  </c:pt>
                  <c:pt idx="114">
                    <c:v>24-Nov-19</c:v>
                  </c:pt>
                  <c:pt idx="115">
                    <c:v>01-Dec-19</c:v>
                  </c:pt>
                  <c:pt idx="116">
                    <c:v>08-Dec-19</c:v>
                  </c:pt>
                  <c:pt idx="117">
                    <c:v>15-Dec-19</c:v>
                  </c:pt>
                  <c:pt idx="118">
                    <c:v>22-Dec-19</c:v>
                  </c:pt>
                  <c:pt idx="119">
                    <c:v>01-Jan-20</c:v>
                  </c:pt>
                  <c:pt idx="120">
                    <c:v>05-Jan-20</c:v>
                  </c:pt>
                  <c:pt idx="121">
                    <c:v>12-Jan-20</c:v>
                  </c:pt>
                  <c:pt idx="122">
                    <c:v>19-Jan-20</c:v>
                  </c:pt>
                  <c:pt idx="123">
                    <c:v>26-Jan-20</c:v>
                  </c:pt>
                  <c:pt idx="124">
                    <c:v>02-Feb-20</c:v>
                  </c:pt>
                  <c:pt idx="125">
                    <c:v>09-Feb-20</c:v>
                  </c:pt>
                  <c:pt idx="126">
                    <c:v>16-Feb-20</c:v>
                  </c:pt>
                  <c:pt idx="127">
                    <c:v>23-Feb-20</c:v>
                  </c:pt>
                  <c:pt idx="128">
                    <c:v>01-Mar-20</c:v>
                  </c:pt>
                  <c:pt idx="129">
                    <c:v>08-Mar-20</c:v>
                  </c:pt>
                  <c:pt idx="130">
                    <c:v>15-Mar-20</c:v>
                  </c:pt>
                  <c:pt idx="131">
                    <c:v>22-Mar-20</c:v>
                  </c:pt>
                  <c:pt idx="132">
                    <c:v>29-Mar-20</c:v>
                  </c:pt>
                  <c:pt idx="133">
                    <c:v>05-Apr-20</c:v>
                  </c:pt>
                  <c:pt idx="134">
                    <c:v>12-Apr-20</c:v>
                  </c:pt>
                  <c:pt idx="135">
                    <c:v>19-Apr-20</c:v>
                  </c:pt>
                  <c:pt idx="136">
                    <c:v>27-Apr-20</c:v>
                  </c:pt>
                  <c:pt idx="137">
                    <c:v>04-May-20</c:v>
                  </c:pt>
                  <c:pt idx="138">
                    <c:v>11-May-20</c:v>
                  </c:pt>
                  <c:pt idx="139">
                    <c:v>18-May-20</c:v>
                  </c:pt>
                  <c:pt idx="140">
                    <c:v>25-May-20</c:v>
                  </c:pt>
                  <c:pt idx="141">
                    <c:v>01-Jun-20</c:v>
                  </c:pt>
                  <c:pt idx="142">
                    <c:v>08-Jun-20</c:v>
                  </c:pt>
                  <c:pt idx="143">
                    <c:v>15-Jun-20</c:v>
                  </c:pt>
                  <c:pt idx="144">
                    <c:v>22-Jun-20</c:v>
                  </c:pt>
                  <c:pt idx="145">
                    <c:v>29-Jun-20</c:v>
                  </c:pt>
                </c:lvl>
                <c:lvl>
                  <c:pt idx="0">
                    <c:v>2017-18</c:v>
                  </c:pt>
                  <c:pt idx="40">
                    <c:v>2018-19</c:v>
                  </c:pt>
                  <c:pt idx="93">
                    <c:v>2019-20</c:v>
                  </c:pt>
                </c:lvl>
              </c:multiLvlStrCache>
            </c:multiLvlStrRef>
          </c:cat>
          <c:val>
            <c:numRef>
              <c:f>'Figure 6'!$B$4:$EQ$4</c:f>
              <c:numCache>
                <c:formatCode>General</c:formatCode>
                <c:ptCount val="146"/>
                <c:pt idx="0">
                  <c:v>241</c:v>
                </c:pt>
                <c:pt idx="1">
                  <c:v>235</c:v>
                </c:pt>
                <c:pt idx="2">
                  <c:v>233</c:v>
                </c:pt>
                <c:pt idx="3">
                  <c:v>221</c:v>
                </c:pt>
                <c:pt idx="4">
                  <c:v>208</c:v>
                </c:pt>
                <c:pt idx="5">
                  <c:v>198</c:v>
                </c:pt>
                <c:pt idx="6">
                  <c:v>190</c:v>
                </c:pt>
                <c:pt idx="7">
                  <c:v>184</c:v>
                </c:pt>
                <c:pt idx="8">
                  <c:v>179</c:v>
                </c:pt>
                <c:pt idx="9">
                  <c:v>175</c:v>
                </c:pt>
                <c:pt idx="10">
                  <c:v>169</c:v>
                </c:pt>
                <c:pt idx="11">
                  <c:v>155</c:v>
                </c:pt>
                <c:pt idx="12">
                  <c:v>148</c:v>
                </c:pt>
                <c:pt idx="13">
                  <c:v>142</c:v>
                </c:pt>
                <c:pt idx="14">
                  <c:v>142</c:v>
                </c:pt>
                <c:pt idx="15">
                  <c:v>142</c:v>
                </c:pt>
                <c:pt idx="16">
                  <c:v>141</c:v>
                </c:pt>
                <c:pt idx="17">
                  <c:v>134</c:v>
                </c:pt>
                <c:pt idx="18">
                  <c:v>134</c:v>
                </c:pt>
                <c:pt idx="19">
                  <c:v>130</c:v>
                </c:pt>
                <c:pt idx="20">
                  <c:v>128</c:v>
                </c:pt>
                <c:pt idx="21">
                  <c:v>120</c:v>
                </c:pt>
                <c:pt idx="22">
                  <c:v>116</c:v>
                </c:pt>
                <c:pt idx="23">
                  <c:v>114</c:v>
                </c:pt>
                <c:pt idx="24">
                  <c:v>112</c:v>
                </c:pt>
                <c:pt idx="25">
                  <c:v>105</c:v>
                </c:pt>
                <c:pt idx="26">
                  <c:v>101</c:v>
                </c:pt>
                <c:pt idx="27">
                  <c:v>98</c:v>
                </c:pt>
                <c:pt idx="28">
                  <c:v>96</c:v>
                </c:pt>
                <c:pt idx="29">
                  <c:v>95</c:v>
                </c:pt>
                <c:pt idx="30">
                  <c:v>94</c:v>
                </c:pt>
                <c:pt idx="31">
                  <c:v>93</c:v>
                </c:pt>
                <c:pt idx="32">
                  <c:v>91</c:v>
                </c:pt>
                <c:pt idx="33">
                  <c:v>89</c:v>
                </c:pt>
                <c:pt idx="34">
                  <c:v>87</c:v>
                </c:pt>
                <c:pt idx="35">
                  <c:v>87</c:v>
                </c:pt>
                <c:pt idx="36">
                  <c:v>86</c:v>
                </c:pt>
                <c:pt idx="37">
                  <c:v>84</c:v>
                </c:pt>
                <c:pt idx="38">
                  <c:v>81</c:v>
                </c:pt>
                <c:pt idx="39">
                  <c:v>78</c:v>
                </c:pt>
                <c:pt idx="40">
                  <c:v>78</c:v>
                </c:pt>
                <c:pt idx="41">
                  <c:v>77</c:v>
                </c:pt>
                <c:pt idx="42">
                  <c:v>74</c:v>
                </c:pt>
                <c:pt idx="43">
                  <c:v>74</c:v>
                </c:pt>
                <c:pt idx="44">
                  <c:v>73</c:v>
                </c:pt>
                <c:pt idx="45">
                  <c:v>72</c:v>
                </c:pt>
                <c:pt idx="46">
                  <c:v>71</c:v>
                </c:pt>
                <c:pt idx="47">
                  <c:v>71</c:v>
                </c:pt>
                <c:pt idx="48">
                  <c:v>69</c:v>
                </c:pt>
                <c:pt idx="49">
                  <c:v>66</c:v>
                </c:pt>
                <c:pt idx="50">
                  <c:v>65</c:v>
                </c:pt>
                <c:pt idx="51">
                  <c:v>64</c:v>
                </c:pt>
                <c:pt idx="52">
                  <c:v>63</c:v>
                </c:pt>
                <c:pt idx="53">
                  <c:v>63</c:v>
                </c:pt>
                <c:pt idx="54">
                  <c:v>61</c:v>
                </c:pt>
                <c:pt idx="55">
                  <c:v>60</c:v>
                </c:pt>
                <c:pt idx="56">
                  <c:v>56</c:v>
                </c:pt>
                <c:pt idx="57">
                  <c:v>55</c:v>
                </c:pt>
                <c:pt idx="58">
                  <c:v>54</c:v>
                </c:pt>
                <c:pt idx="59">
                  <c:v>54</c:v>
                </c:pt>
                <c:pt idx="60">
                  <c:v>52</c:v>
                </c:pt>
                <c:pt idx="61">
                  <c:v>48</c:v>
                </c:pt>
                <c:pt idx="62">
                  <c:v>47</c:v>
                </c:pt>
                <c:pt idx="63">
                  <c:v>47</c:v>
                </c:pt>
                <c:pt idx="64">
                  <c:v>47</c:v>
                </c:pt>
                <c:pt idx="65">
                  <c:v>47</c:v>
                </c:pt>
                <c:pt idx="66">
                  <c:v>47</c:v>
                </c:pt>
                <c:pt idx="67">
                  <c:v>47</c:v>
                </c:pt>
                <c:pt idx="68">
                  <c:v>47</c:v>
                </c:pt>
                <c:pt idx="69">
                  <c:v>47</c:v>
                </c:pt>
                <c:pt idx="70">
                  <c:v>47</c:v>
                </c:pt>
                <c:pt idx="71">
                  <c:v>47</c:v>
                </c:pt>
                <c:pt idx="72">
                  <c:v>47</c:v>
                </c:pt>
                <c:pt idx="73">
                  <c:v>45</c:v>
                </c:pt>
                <c:pt idx="74">
                  <c:v>45</c:v>
                </c:pt>
                <c:pt idx="75">
                  <c:v>45</c:v>
                </c:pt>
                <c:pt idx="76">
                  <c:v>45</c:v>
                </c:pt>
                <c:pt idx="77">
                  <c:v>45</c:v>
                </c:pt>
                <c:pt idx="78">
                  <c:v>45</c:v>
                </c:pt>
                <c:pt idx="79">
                  <c:v>45</c:v>
                </c:pt>
                <c:pt idx="80">
                  <c:v>42</c:v>
                </c:pt>
                <c:pt idx="81">
                  <c:v>41</c:v>
                </c:pt>
                <c:pt idx="82">
                  <c:v>38</c:v>
                </c:pt>
                <c:pt idx="83">
                  <c:v>38</c:v>
                </c:pt>
                <c:pt idx="84">
                  <c:v>37</c:v>
                </c:pt>
                <c:pt idx="85">
                  <c:v>35</c:v>
                </c:pt>
                <c:pt idx="86">
                  <c:v>35</c:v>
                </c:pt>
                <c:pt idx="87">
                  <c:v>35</c:v>
                </c:pt>
                <c:pt idx="88">
                  <c:v>31</c:v>
                </c:pt>
                <c:pt idx="89">
                  <c:v>30</c:v>
                </c:pt>
                <c:pt idx="90">
                  <c:v>30</c:v>
                </c:pt>
                <c:pt idx="91">
                  <c:v>27</c:v>
                </c:pt>
                <c:pt idx="92">
                  <c:v>23</c:v>
                </c:pt>
                <c:pt idx="93">
                  <c:v>23</c:v>
                </c:pt>
                <c:pt idx="94">
                  <c:v>23</c:v>
                </c:pt>
                <c:pt idx="95">
                  <c:v>22</c:v>
                </c:pt>
                <c:pt idx="96">
                  <c:v>22</c:v>
                </c:pt>
                <c:pt idx="97">
                  <c:v>21</c:v>
                </c:pt>
                <c:pt idx="98">
                  <c:v>19</c:v>
                </c:pt>
                <c:pt idx="99">
                  <c:v>19</c:v>
                </c:pt>
                <c:pt idx="100">
                  <c:v>19</c:v>
                </c:pt>
                <c:pt idx="101">
                  <c:v>18</c:v>
                </c:pt>
                <c:pt idx="102">
                  <c:v>18</c:v>
                </c:pt>
                <c:pt idx="103">
                  <c:v>18</c:v>
                </c:pt>
                <c:pt idx="104">
                  <c:v>18</c:v>
                </c:pt>
                <c:pt idx="105">
                  <c:v>16</c:v>
                </c:pt>
                <c:pt idx="106">
                  <c:v>15</c:v>
                </c:pt>
                <c:pt idx="107">
                  <c:v>15</c:v>
                </c:pt>
                <c:pt idx="108">
                  <c:v>14</c:v>
                </c:pt>
                <c:pt idx="109">
                  <c:v>14</c:v>
                </c:pt>
                <c:pt idx="110">
                  <c:v>13</c:v>
                </c:pt>
                <c:pt idx="111">
                  <c:v>12</c:v>
                </c:pt>
                <c:pt idx="112">
                  <c:v>12</c:v>
                </c:pt>
                <c:pt idx="113">
                  <c:v>12</c:v>
                </c:pt>
                <c:pt idx="114">
                  <c:v>12</c:v>
                </c:pt>
                <c:pt idx="115">
                  <c:v>11</c:v>
                </c:pt>
                <c:pt idx="116">
                  <c:v>10</c:v>
                </c:pt>
                <c:pt idx="117">
                  <c:v>10</c:v>
                </c:pt>
                <c:pt idx="118">
                  <c:v>10</c:v>
                </c:pt>
                <c:pt idx="119">
                  <c:v>10</c:v>
                </c:pt>
                <c:pt idx="120">
                  <c:v>10</c:v>
                </c:pt>
                <c:pt idx="121">
                  <c:v>10</c:v>
                </c:pt>
                <c:pt idx="122">
                  <c:v>9</c:v>
                </c:pt>
                <c:pt idx="123">
                  <c:v>9</c:v>
                </c:pt>
                <c:pt idx="124">
                  <c:v>9</c:v>
                </c:pt>
                <c:pt idx="125">
                  <c:v>9</c:v>
                </c:pt>
                <c:pt idx="126">
                  <c:v>9</c:v>
                </c:pt>
                <c:pt idx="127">
                  <c:v>9</c:v>
                </c:pt>
                <c:pt idx="128">
                  <c:v>9</c:v>
                </c:pt>
                <c:pt idx="129">
                  <c:v>9</c:v>
                </c:pt>
                <c:pt idx="130">
                  <c:v>9</c:v>
                </c:pt>
                <c:pt idx="131">
                  <c:v>9</c:v>
                </c:pt>
                <c:pt idx="132">
                  <c:v>9</c:v>
                </c:pt>
                <c:pt idx="133">
                  <c:v>9</c:v>
                </c:pt>
                <c:pt idx="134">
                  <c:v>9</c:v>
                </c:pt>
                <c:pt idx="135">
                  <c:v>9</c:v>
                </c:pt>
                <c:pt idx="136">
                  <c:v>9</c:v>
                </c:pt>
                <c:pt idx="137">
                  <c:v>9</c:v>
                </c:pt>
                <c:pt idx="138">
                  <c:v>9</c:v>
                </c:pt>
                <c:pt idx="139">
                  <c:v>9</c:v>
                </c:pt>
                <c:pt idx="140">
                  <c:v>9</c:v>
                </c:pt>
                <c:pt idx="141">
                  <c:v>9</c:v>
                </c:pt>
                <c:pt idx="142">
                  <c:v>9</c:v>
                </c:pt>
                <c:pt idx="143">
                  <c:v>9</c:v>
                </c:pt>
                <c:pt idx="144">
                  <c:v>8</c:v>
                </c:pt>
                <c:pt idx="145">
                  <c:v>8</c:v>
                </c:pt>
              </c:numCache>
            </c:numRef>
          </c:val>
          <c:extLst>
            <c:ext xmlns:c16="http://schemas.microsoft.com/office/drawing/2014/chart" uri="{C3380CC4-5D6E-409C-BE32-E72D297353CC}">
              <c16:uniqueId val="{00000000-91A5-437A-A403-18E348481D96}"/>
            </c:ext>
          </c:extLst>
        </c:ser>
        <c:dLbls>
          <c:showLegendKey val="0"/>
          <c:showVal val="0"/>
          <c:showCatName val="0"/>
          <c:showSerName val="0"/>
          <c:showPercent val="0"/>
          <c:showBubbleSize val="0"/>
        </c:dLbls>
        <c:gapWidth val="219"/>
        <c:axId val="572054432"/>
        <c:axId val="2131452880"/>
      </c:barChart>
      <c:lineChart>
        <c:grouping val="standard"/>
        <c:varyColors val="0"/>
        <c:ser>
          <c:idx val="0"/>
          <c:order val="0"/>
          <c:tx>
            <c:strRef>
              <c:f>'Figure 6'!$A$3</c:f>
              <c:strCache>
                <c:ptCount val="1"/>
                <c:pt idx="0">
                  <c:v>Total  number of applications</c:v>
                </c:pt>
              </c:strCache>
            </c:strRef>
          </c:tx>
          <c:spPr>
            <a:ln w="28575" cap="rnd">
              <a:solidFill>
                <a:schemeClr val="accent1"/>
              </a:solidFill>
              <a:round/>
            </a:ln>
            <a:effectLst/>
          </c:spPr>
          <c:marker>
            <c:symbol val="none"/>
          </c:marker>
          <c:cat>
            <c:multiLvlStrRef>
              <c:f>'Figure 6'!$B$1:$EQ$2</c:f>
              <c:multiLvlStrCache>
                <c:ptCount val="146"/>
                <c:lvl>
                  <c:pt idx="0">
                    <c:v>25-Sep-17</c:v>
                  </c:pt>
                  <c:pt idx="1">
                    <c:v>02-Oct-17</c:v>
                  </c:pt>
                  <c:pt idx="2">
                    <c:v>09-Oct-17</c:v>
                  </c:pt>
                  <c:pt idx="3">
                    <c:v>16-Oct-17</c:v>
                  </c:pt>
                  <c:pt idx="4">
                    <c:v>23-Oct-17</c:v>
                  </c:pt>
                  <c:pt idx="5">
                    <c:v>30-Oct-17</c:v>
                  </c:pt>
                  <c:pt idx="6">
                    <c:v>06-Nov-17</c:v>
                  </c:pt>
                  <c:pt idx="7">
                    <c:v>13-Nov-17</c:v>
                  </c:pt>
                  <c:pt idx="8">
                    <c:v>20-Nov-17</c:v>
                  </c:pt>
                  <c:pt idx="9">
                    <c:v>27-Nov-17</c:v>
                  </c:pt>
                  <c:pt idx="10">
                    <c:v>04-Dec-17</c:v>
                  </c:pt>
                  <c:pt idx="11">
                    <c:v>11-Dec-17</c:v>
                  </c:pt>
                  <c:pt idx="12">
                    <c:v>18-Dec-17</c:v>
                  </c:pt>
                  <c:pt idx="13">
                    <c:v>25-Dec-17</c:v>
                  </c:pt>
                  <c:pt idx="14">
                    <c:v>01-Jan-18</c:v>
                  </c:pt>
                  <c:pt idx="15">
                    <c:v>08-Jan-18</c:v>
                  </c:pt>
                  <c:pt idx="16">
                    <c:v>15-Jan-18</c:v>
                  </c:pt>
                  <c:pt idx="17">
                    <c:v>22-Jan-18</c:v>
                  </c:pt>
                  <c:pt idx="18">
                    <c:v>29-Jan-18</c:v>
                  </c:pt>
                  <c:pt idx="19">
                    <c:v>05-Feb-18</c:v>
                  </c:pt>
                  <c:pt idx="20">
                    <c:v>12-Feb-18</c:v>
                  </c:pt>
                  <c:pt idx="21">
                    <c:v>19-Feb-18</c:v>
                  </c:pt>
                  <c:pt idx="22">
                    <c:v>26-Feb-18</c:v>
                  </c:pt>
                  <c:pt idx="23">
                    <c:v>05-Mar-18</c:v>
                  </c:pt>
                  <c:pt idx="24">
                    <c:v>12-Mar-18</c:v>
                  </c:pt>
                  <c:pt idx="25">
                    <c:v>19-Mar-18</c:v>
                  </c:pt>
                  <c:pt idx="26">
                    <c:v>26-Mar-18</c:v>
                  </c:pt>
                  <c:pt idx="27">
                    <c:v>02-Apr-18</c:v>
                  </c:pt>
                  <c:pt idx="28">
                    <c:v>09-Apr-18</c:v>
                  </c:pt>
                  <c:pt idx="29">
                    <c:v>16-Apr-18</c:v>
                  </c:pt>
                  <c:pt idx="30">
                    <c:v>23-Apr-18</c:v>
                  </c:pt>
                  <c:pt idx="31">
                    <c:v>30-Apr-18</c:v>
                  </c:pt>
                  <c:pt idx="32">
                    <c:v>08-May-18</c:v>
                  </c:pt>
                  <c:pt idx="33">
                    <c:v>14-May-18</c:v>
                  </c:pt>
                  <c:pt idx="34">
                    <c:v>21-May-18</c:v>
                  </c:pt>
                  <c:pt idx="35">
                    <c:v>28-May-18</c:v>
                  </c:pt>
                  <c:pt idx="36">
                    <c:v>04-Jun-18</c:v>
                  </c:pt>
                  <c:pt idx="37">
                    <c:v>11-Jun-18</c:v>
                  </c:pt>
                  <c:pt idx="38">
                    <c:v>18-Jun-18</c:v>
                  </c:pt>
                  <c:pt idx="39">
                    <c:v>25-Jun-18</c:v>
                  </c:pt>
                  <c:pt idx="40">
                    <c:v>02-Jul-18</c:v>
                  </c:pt>
                  <c:pt idx="41">
                    <c:v>09-Jul-18</c:v>
                  </c:pt>
                  <c:pt idx="42">
                    <c:v>16-Jul-18</c:v>
                  </c:pt>
                  <c:pt idx="43">
                    <c:v>23-Jul-18</c:v>
                  </c:pt>
                  <c:pt idx="44">
                    <c:v>30-Jul-18</c:v>
                  </c:pt>
                  <c:pt idx="45">
                    <c:v>06-Aug-18</c:v>
                  </c:pt>
                  <c:pt idx="46">
                    <c:v>13-Aug-18</c:v>
                  </c:pt>
                  <c:pt idx="47">
                    <c:v>20-Aug-18</c:v>
                  </c:pt>
                  <c:pt idx="48">
                    <c:v>27-Aug-18</c:v>
                  </c:pt>
                  <c:pt idx="49">
                    <c:v>03-Sep-18</c:v>
                  </c:pt>
                  <c:pt idx="50">
                    <c:v>10-Sep-18</c:v>
                  </c:pt>
                  <c:pt idx="51">
                    <c:v>17-Sep-18</c:v>
                  </c:pt>
                  <c:pt idx="52">
                    <c:v>24-Sep-18</c:v>
                  </c:pt>
                  <c:pt idx="53">
                    <c:v>01-Oct-18</c:v>
                  </c:pt>
                  <c:pt idx="54">
                    <c:v>08-Oct-18</c:v>
                  </c:pt>
                  <c:pt idx="55">
                    <c:v>15-Oct-18</c:v>
                  </c:pt>
                  <c:pt idx="56">
                    <c:v>22-Oct-18</c:v>
                  </c:pt>
                  <c:pt idx="57">
                    <c:v>29-Oct-18</c:v>
                  </c:pt>
                  <c:pt idx="58">
                    <c:v>05-Nov-18</c:v>
                  </c:pt>
                  <c:pt idx="59">
                    <c:v>12-Nov-18</c:v>
                  </c:pt>
                  <c:pt idx="60">
                    <c:v>19-Nov-18</c:v>
                  </c:pt>
                  <c:pt idx="61">
                    <c:v>26-Nov-18</c:v>
                  </c:pt>
                  <c:pt idx="62">
                    <c:v>03-Dec-18</c:v>
                  </c:pt>
                  <c:pt idx="63">
                    <c:v>10-Dec-18</c:v>
                  </c:pt>
                  <c:pt idx="64">
                    <c:v>17-Dec-18</c:v>
                  </c:pt>
                  <c:pt idx="65">
                    <c:v>24-Dec-18</c:v>
                  </c:pt>
                  <c:pt idx="66">
                    <c:v>31-Dec-18</c:v>
                  </c:pt>
                  <c:pt idx="67">
                    <c:v>07-Jan-19</c:v>
                  </c:pt>
                  <c:pt idx="68">
                    <c:v>14-Jan-19</c:v>
                  </c:pt>
                  <c:pt idx="69">
                    <c:v>21-Jan-19</c:v>
                  </c:pt>
                  <c:pt idx="70">
                    <c:v>28-Jan-19</c:v>
                  </c:pt>
                  <c:pt idx="71">
                    <c:v>04-Feb-19</c:v>
                  </c:pt>
                  <c:pt idx="72">
                    <c:v>11-Feb-19</c:v>
                  </c:pt>
                  <c:pt idx="73">
                    <c:v>18-Feb-19</c:v>
                  </c:pt>
                  <c:pt idx="74">
                    <c:v>25-Feb-19</c:v>
                  </c:pt>
                  <c:pt idx="75">
                    <c:v>04-Mar-19</c:v>
                  </c:pt>
                  <c:pt idx="76">
                    <c:v>11-Mar-19</c:v>
                  </c:pt>
                  <c:pt idx="77">
                    <c:v>18-Mar-19</c:v>
                  </c:pt>
                  <c:pt idx="78">
                    <c:v>25-Mar-19</c:v>
                  </c:pt>
                  <c:pt idx="79">
                    <c:v>01-Apr-19</c:v>
                  </c:pt>
                  <c:pt idx="80">
                    <c:v>08-Apr-19</c:v>
                  </c:pt>
                  <c:pt idx="81">
                    <c:v>15-Apr-19</c:v>
                  </c:pt>
                  <c:pt idx="82">
                    <c:v>22-Apr-19</c:v>
                  </c:pt>
                  <c:pt idx="83">
                    <c:v>29-Apr-19</c:v>
                  </c:pt>
                  <c:pt idx="84">
                    <c:v>06-May-19</c:v>
                  </c:pt>
                  <c:pt idx="85">
                    <c:v>13-May-19</c:v>
                  </c:pt>
                  <c:pt idx="86">
                    <c:v>20-May-19</c:v>
                  </c:pt>
                  <c:pt idx="87">
                    <c:v>27-May-19</c:v>
                  </c:pt>
                  <c:pt idx="88">
                    <c:v>03-Jun-19</c:v>
                  </c:pt>
                  <c:pt idx="89">
                    <c:v>10-Jun-19</c:v>
                  </c:pt>
                  <c:pt idx="90">
                    <c:v>17-Jun-19</c:v>
                  </c:pt>
                  <c:pt idx="91">
                    <c:v>24-Jun-19</c:v>
                  </c:pt>
                  <c:pt idx="92">
                    <c:v>30-Jun-19</c:v>
                  </c:pt>
                  <c:pt idx="93">
                    <c:v>08-Jul-19</c:v>
                  </c:pt>
                  <c:pt idx="94">
                    <c:v>15-Jul-19</c:v>
                  </c:pt>
                  <c:pt idx="95">
                    <c:v>22-Jul-19</c:v>
                  </c:pt>
                  <c:pt idx="96">
                    <c:v>29-Jul-19</c:v>
                  </c:pt>
                  <c:pt idx="97">
                    <c:v>05-Aug-19</c:v>
                  </c:pt>
                  <c:pt idx="98">
                    <c:v>12-Aug-19</c:v>
                  </c:pt>
                  <c:pt idx="99">
                    <c:v>19-Aug-19</c:v>
                  </c:pt>
                  <c:pt idx="100">
                    <c:v>26-Aug-19</c:v>
                  </c:pt>
                  <c:pt idx="101">
                    <c:v>02-Sep-19</c:v>
                  </c:pt>
                  <c:pt idx="102">
                    <c:v>09-Sep-19</c:v>
                  </c:pt>
                  <c:pt idx="103">
                    <c:v>16-Sep-19</c:v>
                  </c:pt>
                  <c:pt idx="104">
                    <c:v>15-Sep-19</c:v>
                  </c:pt>
                  <c:pt idx="105">
                    <c:v>22-Sep-19</c:v>
                  </c:pt>
                  <c:pt idx="106">
                    <c:v>29-Sep-19</c:v>
                  </c:pt>
                  <c:pt idx="107">
                    <c:v>06-Oct-19</c:v>
                  </c:pt>
                  <c:pt idx="108">
                    <c:v>13-Oct-19</c:v>
                  </c:pt>
                  <c:pt idx="109">
                    <c:v>20-Oct-19</c:v>
                  </c:pt>
                  <c:pt idx="110">
                    <c:v>27-Oct-19</c:v>
                  </c:pt>
                  <c:pt idx="111">
                    <c:v>03-Nov-19</c:v>
                  </c:pt>
                  <c:pt idx="112">
                    <c:v>10-Nov-19</c:v>
                  </c:pt>
                  <c:pt idx="113">
                    <c:v>17-Nov-19</c:v>
                  </c:pt>
                  <c:pt idx="114">
                    <c:v>24-Nov-19</c:v>
                  </c:pt>
                  <c:pt idx="115">
                    <c:v>01-Dec-19</c:v>
                  </c:pt>
                  <c:pt idx="116">
                    <c:v>08-Dec-19</c:v>
                  </c:pt>
                  <c:pt idx="117">
                    <c:v>15-Dec-19</c:v>
                  </c:pt>
                  <c:pt idx="118">
                    <c:v>22-Dec-19</c:v>
                  </c:pt>
                  <c:pt idx="119">
                    <c:v>01-Jan-20</c:v>
                  </c:pt>
                  <c:pt idx="120">
                    <c:v>05-Jan-20</c:v>
                  </c:pt>
                  <c:pt idx="121">
                    <c:v>12-Jan-20</c:v>
                  </c:pt>
                  <c:pt idx="122">
                    <c:v>19-Jan-20</c:v>
                  </c:pt>
                  <c:pt idx="123">
                    <c:v>26-Jan-20</c:v>
                  </c:pt>
                  <c:pt idx="124">
                    <c:v>02-Feb-20</c:v>
                  </c:pt>
                  <c:pt idx="125">
                    <c:v>09-Feb-20</c:v>
                  </c:pt>
                  <c:pt idx="126">
                    <c:v>16-Feb-20</c:v>
                  </c:pt>
                  <c:pt idx="127">
                    <c:v>23-Feb-20</c:v>
                  </c:pt>
                  <c:pt idx="128">
                    <c:v>01-Mar-20</c:v>
                  </c:pt>
                  <c:pt idx="129">
                    <c:v>08-Mar-20</c:v>
                  </c:pt>
                  <c:pt idx="130">
                    <c:v>15-Mar-20</c:v>
                  </c:pt>
                  <c:pt idx="131">
                    <c:v>22-Mar-20</c:v>
                  </c:pt>
                  <c:pt idx="132">
                    <c:v>29-Mar-20</c:v>
                  </c:pt>
                  <c:pt idx="133">
                    <c:v>05-Apr-20</c:v>
                  </c:pt>
                  <c:pt idx="134">
                    <c:v>12-Apr-20</c:v>
                  </c:pt>
                  <c:pt idx="135">
                    <c:v>19-Apr-20</c:v>
                  </c:pt>
                  <c:pt idx="136">
                    <c:v>27-Apr-20</c:v>
                  </c:pt>
                  <c:pt idx="137">
                    <c:v>04-May-20</c:v>
                  </c:pt>
                  <c:pt idx="138">
                    <c:v>11-May-20</c:v>
                  </c:pt>
                  <c:pt idx="139">
                    <c:v>18-May-20</c:v>
                  </c:pt>
                  <c:pt idx="140">
                    <c:v>25-May-20</c:v>
                  </c:pt>
                  <c:pt idx="141">
                    <c:v>01-Jun-20</c:v>
                  </c:pt>
                  <c:pt idx="142">
                    <c:v>08-Jun-20</c:v>
                  </c:pt>
                  <c:pt idx="143">
                    <c:v>15-Jun-20</c:v>
                  </c:pt>
                  <c:pt idx="144">
                    <c:v>22-Jun-20</c:v>
                  </c:pt>
                  <c:pt idx="145">
                    <c:v>29-Jun-20</c:v>
                  </c:pt>
                </c:lvl>
                <c:lvl>
                  <c:pt idx="0">
                    <c:v>2017-18</c:v>
                  </c:pt>
                  <c:pt idx="40">
                    <c:v>2018-19</c:v>
                  </c:pt>
                  <c:pt idx="93">
                    <c:v>2019-20</c:v>
                  </c:pt>
                </c:lvl>
              </c:multiLvlStrCache>
            </c:multiLvlStrRef>
          </c:cat>
          <c:val>
            <c:numRef>
              <c:f>'Figure 6'!$B$3:$EQ$3</c:f>
              <c:numCache>
                <c:formatCode>General</c:formatCode>
                <c:ptCount val="146"/>
                <c:pt idx="0">
                  <c:v>241</c:v>
                </c:pt>
                <c:pt idx="1">
                  <c:v>235</c:v>
                </c:pt>
                <c:pt idx="2">
                  <c:v>233</c:v>
                </c:pt>
                <c:pt idx="3">
                  <c:v>221</c:v>
                </c:pt>
                <c:pt idx="4">
                  <c:v>223</c:v>
                </c:pt>
                <c:pt idx="5">
                  <c:v>222</c:v>
                </c:pt>
                <c:pt idx="6">
                  <c:v>221</c:v>
                </c:pt>
                <c:pt idx="7">
                  <c:v>214</c:v>
                </c:pt>
                <c:pt idx="8">
                  <c:v>214</c:v>
                </c:pt>
                <c:pt idx="9">
                  <c:v>210</c:v>
                </c:pt>
                <c:pt idx="10">
                  <c:v>209</c:v>
                </c:pt>
                <c:pt idx="11">
                  <c:v>207</c:v>
                </c:pt>
                <c:pt idx="12">
                  <c:v>203</c:v>
                </c:pt>
                <c:pt idx="13">
                  <c:v>194</c:v>
                </c:pt>
                <c:pt idx="14">
                  <c:v>194</c:v>
                </c:pt>
                <c:pt idx="15">
                  <c:v>197</c:v>
                </c:pt>
                <c:pt idx="16">
                  <c:v>211</c:v>
                </c:pt>
                <c:pt idx="17">
                  <c:v>208</c:v>
                </c:pt>
                <c:pt idx="18">
                  <c:v>224</c:v>
                </c:pt>
                <c:pt idx="19">
                  <c:v>224</c:v>
                </c:pt>
                <c:pt idx="20">
                  <c:v>224</c:v>
                </c:pt>
                <c:pt idx="21">
                  <c:v>206</c:v>
                </c:pt>
                <c:pt idx="22">
                  <c:v>190</c:v>
                </c:pt>
                <c:pt idx="23">
                  <c:v>196</c:v>
                </c:pt>
                <c:pt idx="24">
                  <c:v>205</c:v>
                </c:pt>
                <c:pt idx="25">
                  <c:v>202</c:v>
                </c:pt>
                <c:pt idx="26">
                  <c:v>194</c:v>
                </c:pt>
                <c:pt idx="27">
                  <c:v>198</c:v>
                </c:pt>
                <c:pt idx="28">
                  <c:v>191</c:v>
                </c:pt>
                <c:pt idx="29">
                  <c:v>191</c:v>
                </c:pt>
                <c:pt idx="30">
                  <c:v>194</c:v>
                </c:pt>
                <c:pt idx="31">
                  <c:v>200</c:v>
                </c:pt>
                <c:pt idx="32">
                  <c:v>189</c:v>
                </c:pt>
                <c:pt idx="33">
                  <c:v>185</c:v>
                </c:pt>
                <c:pt idx="34">
                  <c:v>177</c:v>
                </c:pt>
                <c:pt idx="35">
                  <c:v>185</c:v>
                </c:pt>
                <c:pt idx="36">
                  <c:v>172</c:v>
                </c:pt>
                <c:pt idx="37">
                  <c:v>168</c:v>
                </c:pt>
                <c:pt idx="38">
                  <c:v>166</c:v>
                </c:pt>
                <c:pt idx="39">
                  <c:v>153</c:v>
                </c:pt>
                <c:pt idx="40">
                  <c:v>147</c:v>
                </c:pt>
                <c:pt idx="41">
                  <c:v>155</c:v>
                </c:pt>
                <c:pt idx="42">
                  <c:v>158</c:v>
                </c:pt>
                <c:pt idx="43">
                  <c:v>161</c:v>
                </c:pt>
                <c:pt idx="44">
                  <c:v>163</c:v>
                </c:pt>
                <c:pt idx="45">
                  <c:v>161</c:v>
                </c:pt>
                <c:pt idx="46">
                  <c:v>166</c:v>
                </c:pt>
                <c:pt idx="47">
                  <c:v>175</c:v>
                </c:pt>
                <c:pt idx="48">
                  <c:v>184</c:v>
                </c:pt>
                <c:pt idx="49">
                  <c:v>168</c:v>
                </c:pt>
                <c:pt idx="50">
                  <c:v>175</c:v>
                </c:pt>
                <c:pt idx="51">
                  <c:v>171</c:v>
                </c:pt>
                <c:pt idx="52">
                  <c:v>171</c:v>
                </c:pt>
                <c:pt idx="53">
                  <c:v>174</c:v>
                </c:pt>
                <c:pt idx="54">
                  <c:v>172</c:v>
                </c:pt>
                <c:pt idx="55">
                  <c:v>171</c:v>
                </c:pt>
                <c:pt idx="56">
                  <c:v>176</c:v>
                </c:pt>
                <c:pt idx="57">
                  <c:v>178</c:v>
                </c:pt>
                <c:pt idx="58">
                  <c:v>174</c:v>
                </c:pt>
                <c:pt idx="59">
                  <c:v>177</c:v>
                </c:pt>
                <c:pt idx="60">
                  <c:v>170</c:v>
                </c:pt>
                <c:pt idx="61">
                  <c:v>165</c:v>
                </c:pt>
                <c:pt idx="62">
                  <c:v>165</c:v>
                </c:pt>
                <c:pt idx="63">
                  <c:v>166</c:v>
                </c:pt>
                <c:pt idx="64">
                  <c:v>161</c:v>
                </c:pt>
                <c:pt idx="65">
                  <c:v>161</c:v>
                </c:pt>
                <c:pt idx="66">
                  <c:v>161</c:v>
                </c:pt>
                <c:pt idx="67">
                  <c:v>161</c:v>
                </c:pt>
                <c:pt idx="68">
                  <c:v>151</c:v>
                </c:pt>
                <c:pt idx="69">
                  <c:v>148</c:v>
                </c:pt>
                <c:pt idx="70">
                  <c:v>150</c:v>
                </c:pt>
                <c:pt idx="71">
                  <c:v>150</c:v>
                </c:pt>
                <c:pt idx="72">
                  <c:v>155</c:v>
                </c:pt>
                <c:pt idx="73">
                  <c:v>159</c:v>
                </c:pt>
                <c:pt idx="74">
                  <c:v>166</c:v>
                </c:pt>
                <c:pt idx="75">
                  <c:v>169</c:v>
                </c:pt>
                <c:pt idx="76">
                  <c:v>157</c:v>
                </c:pt>
                <c:pt idx="77">
                  <c:v>159</c:v>
                </c:pt>
                <c:pt idx="78">
                  <c:v>168</c:v>
                </c:pt>
                <c:pt idx="79">
                  <c:v>168</c:v>
                </c:pt>
                <c:pt idx="80">
                  <c:v>172</c:v>
                </c:pt>
                <c:pt idx="81">
                  <c:v>163</c:v>
                </c:pt>
                <c:pt idx="82">
                  <c:v>146</c:v>
                </c:pt>
                <c:pt idx="83">
                  <c:v>144</c:v>
                </c:pt>
                <c:pt idx="84">
                  <c:v>148</c:v>
                </c:pt>
                <c:pt idx="85">
                  <c:v>152</c:v>
                </c:pt>
                <c:pt idx="86">
                  <c:v>151</c:v>
                </c:pt>
                <c:pt idx="87">
                  <c:v>151</c:v>
                </c:pt>
                <c:pt idx="88">
                  <c:v>143</c:v>
                </c:pt>
                <c:pt idx="89">
                  <c:v>143</c:v>
                </c:pt>
                <c:pt idx="90">
                  <c:v>134</c:v>
                </c:pt>
                <c:pt idx="91">
                  <c:v>131</c:v>
                </c:pt>
                <c:pt idx="92">
                  <c:v>117</c:v>
                </c:pt>
                <c:pt idx="93">
                  <c:v>118</c:v>
                </c:pt>
                <c:pt idx="94">
                  <c:v>113</c:v>
                </c:pt>
                <c:pt idx="95">
                  <c:v>107</c:v>
                </c:pt>
                <c:pt idx="96">
                  <c:v>115</c:v>
                </c:pt>
                <c:pt idx="97">
                  <c:v>118</c:v>
                </c:pt>
                <c:pt idx="98">
                  <c:v>115</c:v>
                </c:pt>
                <c:pt idx="99">
                  <c:v>135</c:v>
                </c:pt>
                <c:pt idx="100">
                  <c:v>134</c:v>
                </c:pt>
                <c:pt idx="101">
                  <c:v>120</c:v>
                </c:pt>
                <c:pt idx="102">
                  <c:v>112</c:v>
                </c:pt>
                <c:pt idx="103">
                  <c:v>112</c:v>
                </c:pt>
                <c:pt idx="104">
                  <c:v>112</c:v>
                </c:pt>
                <c:pt idx="105">
                  <c:v>111</c:v>
                </c:pt>
                <c:pt idx="106">
                  <c:v>109</c:v>
                </c:pt>
                <c:pt idx="107">
                  <c:v>105</c:v>
                </c:pt>
                <c:pt idx="108">
                  <c:v>107</c:v>
                </c:pt>
                <c:pt idx="109">
                  <c:v>103</c:v>
                </c:pt>
                <c:pt idx="110">
                  <c:v>96</c:v>
                </c:pt>
                <c:pt idx="111">
                  <c:v>104</c:v>
                </c:pt>
                <c:pt idx="112">
                  <c:v>93</c:v>
                </c:pt>
                <c:pt idx="113">
                  <c:v>102</c:v>
                </c:pt>
                <c:pt idx="114">
                  <c:v>101</c:v>
                </c:pt>
                <c:pt idx="115">
                  <c:v>103</c:v>
                </c:pt>
                <c:pt idx="116">
                  <c:v>96</c:v>
                </c:pt>
                <c:pt idx="117">
                  <c:v>87</c:v>
                </c:pt>
                <c:pt idx="118">
                  <c:v>87</c:v>
                </c:pt>
                <c:pt idx="119">
                  <c:v>87</c:v>
                </c:pt>
                <c:pt idx="120">
                  <c:v>91</c:v>
                </c:pt>
                <c:pt idx="121">
                  <c:v>82</c:v>
                </c:pt>
                <c:pt idx="122">
                  <c:v>84</c:v>
                </c:pt>
                <c:pt idx="123">
                  <c:v>99</c:v>
                </c:pt>
                <c:pt idx="124">
                  <c:v>104</c:v>
                </c:pt>
                <c:pt idx="125">
                  <c:v>99</c:v>
                </c:pt>
                <c:pt idx="126">
                  <c:v>104</c:v>
                </c:pt>
                <c:pt idx="127">
                  <c:v>94</c:v>
                </c:pt>
                <c:pt idx="128">
                  <c:v>101</c:v>
                </c:pt>
                <c:pt idx="129">
                  <c:v>109</c:v>
                </c:pt>
                <c:pt idx="130">
                  <c:v>105</c:v>
                </c:pt>
                <c:pt idx="131">
                  <c:v>109</c:v>
                </c:pt>
                <c:pt idx="132">
                  <c:v>121</c:v>
                </c:pt>
                <c:pt idx="133">
                  <c:v>125</c:v>
                </c:pt>
                <c:pt idx="134">
                  <c:v>118</c:v>
                </c:pt>
                <c:pt idx="135">
                  <c:v>116</c:v>
                </c:pt>
                <c:pt idx="136">
                  <c:v>116</c:v>
                </c:pt>
                <c:pt idx="137">
                  <c:v>124</c:v>
                </c:pt>
                <c:pt idx="138">
                  <c:v>118</c:v>
                </c:pt>
                <c:pt idx="139">
                  <c:v>122</c:v>
                </c:pt>
                <c:pt idx="140">
                  <c:v>121</c:v>
                </c:pt>
                <c:pt idx="141">
                  <c:v>119</c:v>
                </c:pt>
                <c:pt idx="142">
                  <c:v>121</c:v>
                </c:pt>
                <c:pt idx="143">
                  <c:v>130</c:v>
                </c:pt>
                <c:pt idx="144">
                  <c:v>130</c:v>
                </c:pt>
                <c:pt idx="145">
                  <c:v>133</c:v>
                </c:pt>
              </c:numCache>
            </c:numRef>
          </c:val>
          <c:smooth val="0"/>
          <c:extLst>
            <c:ext xmlns:c16="http://schemas.microsoft.com/office/drawing/2014/chart" uri="{C3380CC4-5D6E-409C-BE32-E72D297353CC}">
              <c16:uniqueId val="{00000001-91A5-437A-A403-18E348481D96}"/>
            </c:ext>
          </c:extLst>
        </c:ser>
        <c:dLbls>
          <c:showLegendKey val="0"/>
          <c:showVal val="0"/>
          <c:showCatName val="0"/>
          <c:showSerName val="0"/>
          <c:showPercent val="0"/>
          <c:showBubbleSize val="0"/>
        </c:dLbls>
        <c:marker val="1"/>
        <c:smooth val="0"/>
        <c:axId val="572054432"/>
        <c:axId val="2131452880"/>
      </c:lineChart>
      <c:catAx>
        <c:axId val="57205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452880"/>
        <c:crosses val="autoZero"/>
        <c:auto val="1"/>
        <c:lblAlgn val="ctr"/>
        <c:lblOffset val="100"/>
        <c:noMultiLvlLbl val="0"/>
      </c:catAx>
      <c:valAx>
        <c:axId val="213145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054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[Annual-Report-2019-20.xlsx]Figure 8!PivotTable12</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'Figure 8'!$B$3</c:f>
              <c:strCache>
                <c:ptCount val="1"/>
                <c:pt idx="0">
                  <c:v>Total</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'Figure 8'!$A$4:$A$14</c:f>
              <c:strCache>
                <c:ptCount val="10"/>
                <c:pt idx="0">
                  <c:v>Education</c:v>
                </c:pt>
                <c:pt idx="1">
                  <c:v>Facilities</c:v>
                </c:pt>
                <c:pt idx="2">
                  <c:v>Harvest fishery</c:v>
                </c:pt>
                <c:pt idx="3">
                  <c:v>Moorings</c:v>
                </c:pt>
                <c:pt idx="4">
                  <c:v>Non-tourist charters</c:v>
                </c:pt>
                <c:pt idx="5">
                  <c:v>Other activities</c:v>
                </c:pt>
                <c:pt idx="6">
                  <c:v>Other vessel/aircraft</c:v>
                </c:pt>
                <c:pt idx="7">
                  <c:v>Removal of threatening species</c:v>
                </c:pt>
                <c:pt idx="8">
                  <c:v>Research</c:v>
                </c:pt>
                <c:pt idx="9">
                  <c:v>Tourism</c:v>
                </c:pt>
              </c:strCache>
            </c:strRef>
          </c:cat>
          <c:val>
            <c:numRef>
              <c:f>'Figure 8'!$B$4:$B$14</c:f>
              <c:numCache>
                <c:formatCode>General</c:formatCode>
                <c:ptCount val="10"/>
                <c:pt idx="0">
                  <c:v>90</c:v>
                </c:pt>
                <c:pt idx="1">
                  <c:v>310</c:v>
                </c:pt>
                <c:pt idx="2">
                  <c:v>163</c:v>
                </c:pt>
                <c:pt idx="3">
                  <c:v>675</c:v>
                </c:pt>
                <c:pt idx="4">
                  <c:v>916</c:v>
                </c:pt>
                <c:pt idx="5">
                  <c:v>139</c:v>
                </c:pt>
                <c:pt idx="6">
                  <c:v>190</c:v>
                </c:pt>
                <c:pt idx="7">
                  <c:v>72</c:v>
                </c:pt>
                <c:pt idx="8">
                  <c:v>293</c:v>
                </c:pt>
                <c:pt idx="9">
                  <c:v>1826</c:v>
                </c:pt>
              </c:numCache>
            </c:numRef>
          </c:val>
          <c:extLst>
            <c:ext xmlns:c16="http://schemas.microsoft.com/office/drawing/2014/chart" uri="{C3380CC4-5D6E-409C-BE32-E72D297353CC}">
              <c16:uniqueId val="{00000000-5754-4347-97C5-C624B091D78F}"/>
            </c:ext>
          </c:extLst>
        </c:ser>
        <c:dLbls>
          <c:dLblPos val="outEnd"/>
          <c:showLegendKey val="0"/>
          <c:showVal val="1"/>
          <c:showCatName val="0"/>
          <c:showSerName val="0"/>
          <c:showPercent val="0"/>
          <c:showBubbleSize val="0"/>
        </c:dLbls>
        <c:gapWidth val="150"/>
        <c:axId val="2131453968"/>
        <c:axId val="2131455600"/>
      </c:barChart>
      <c:catAx>
        <c:axId val="2131453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Types of permissions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455600"/>
        <c:crosses val="autoZero"/>
        <c:auto val="1"/>
        <c:lblAlgn val="ctr"/>
        <c:lblOffset val="100"/>
        <c:noMultiLvlLbl val="0"/>
      </c:catAx>
      <c:valAx>
        <c:axId val="2131455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permissions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453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677279470500972E-2"/>
          <c:y val="7.9114434347193771E-2"/>
          <c:w val="0.57955608809768344"/>
          <c:h val="0.77625703383347455"/>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63F-43B2-A33C-7CF5CF4812F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63F-43B2-A33C-7CF5CF4812F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63F-43B2-A33C-7CF5CF4812F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63F-43B2-A33C-7CF5CF4812F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63F-43B2-A33C-7CF5CF4812F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63F-43B2-A33C-7CF5CF4812F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63F-43B2-A33C-7CF5CF4812F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63F-43B2-A33C-7CF5CF4812F2}"/>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63F-43B2-A33C-7CF5CF4812F2}"/>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63F-43B2-A33C-7CF5CF4812F2}"/>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A63F-43B2-A33C-7CF5CF4812F2}"/>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A63F-43B2-A33C-7CF5CF4812F2}"/>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A63F-43B2-A33C-7CF5CF4812F2}"/>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A63F-43B2-A33C-7CF5CF4812F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Sheet1!$U$4:$U$17</c:f>
              <c:strCache>
                <c:ptCount val="14"/>
                <c:pt idx="0">
                  <c:v>comply with MNA/VNA/FNA/ENA*</c:v>
                </c:pt>
                <c:pt idx="1">
                  <c:v>display VIN, produce permit, mooring number </c:v>
                </c:pt>
                <c:pt idx="2">
                  <c:v>report/notify</c:v>
                </c:pt>
                <c:pt idx="3">
                  <c:v>submit/comply with plan/schedule of works</c:v>
                </c:pt>
                <c:pt idx="4">
                  <c:v>exceed limits (locations, zones volumes, quantities, species)</c:v>
                </c:pt>
                <c:pt idx="5">
                  <c:v>other</c:v>
                </c:pt>
                <c:pt idx="6">
                  <c:v>methodology</c:v>
                </c:pt>
                <c:pt idx="7">
                  <c:v>Environmental Site Supervision</c:v>
                </c:pt>
                <c:pt idx="8">
                  <c:v>execute a deed</c:v>
                </c:pt>
                <c:pt idx="9">
                  <c:v>install / maintain facility </c:v>
                </c:pt>
                <c:pt idx="10">
                  <c:v>eco-certification</c:v>
                </c:pt>
                <c:pt idx="11">
                  <c:v>insurance</c:v>
                </c:pt>
                <c:pt idx="12">
                  <c:v>submit a bond</c:v>
                </c:pt>
                <c:pt idx="13">
                  <c:v>Plan of Management / booking </c:v>
                </c:pt>
              </c:strCache>
            </c:strRef>
          </c:cat>
          <c:val>
            <c:numRef>
              <c:f>Sheet1!$V$4:$V$17</c:f>
              <c:numCache>
                <c:formatCode>General</c:formatCode>
                <c:ptCount val="14"/>
                <c:pt idx="0">
                  <c:v>61</c:v>
                </c:pt>
                <c:pt idx="1">
                  <c:v>49</c:v>
                </c:pt>
                <c:pt idx="2">
                  <c:v>37</c:v>
                </c:pt>
                <c:pt idx="3">
                  <c:v>14</c:v>
                </c:pt>
                <c:pt idx="4">
                  <c:v>12</c:v>
                </c:pt>
                <c:pt idx="5">
                  <c:v>7</c:v>
                </c:pt>
                <c:pt idx="6">
                  <c:v>6</c:v>
                </c:pt>
                <c:pt idx="7">
                  <c:v>4</c:v>
                </c:pt>
                <c:pt idx="8">
                  <c:v>4</c:v>
                </c:pt>
                <c:pt idx="9">
                  <c:v>7</c:v>
                </c:pt>
                <c:pt idx="10">
                  <c:v>3</c:v>
                </c:pt>
                <c:pt idx="11">
                  <c:v>2</c:v>
                </c:pt>
                <c:pt idx="12">
                  <c:v>2</c:v>
                </c:pt>
                <c:pt idx="13">
                  <c:v>2</c:v>
                </c:pt>
              </c:numCache>
            </c:numRef>
          </c:val>
          <c:extLst>
            <c:ext xmlns:c16="http://schemas.microsoft.com/office/drawing/2014/chart" uri="{C3380CC4-5D6E-409C-BE32-E72D297353CC}">
              <c16:uniqueId val="{0000001C-A63F-43B2-A33C-7CF5CF4812F2}"/>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3"/>
          <c:order val="0"/>
          <c:tx>
            <c:strRef>
              <c:f>Sheet1!$E$49</c:f>
              <c:strCache>
                <c:ptCount val="1"/>
                <c:pt idx="0">
                  <c:v>15-16</c:v>
                </c:pt>
              </c:strCache>
            </c:strRef>
          </c:tx>
          <c:spPr>
            <a:solidFill>
              <a:schemeClr val="accent4"/>
            </a:solidFill>
            <a:ln>
              <a:noFill/>
            </a:ln>
            <a:effectLst/>
          </c:spPr>
          <c:invertIfNegative val="0"/>
          <c:cat>
            <c:strRef>
              <c:f>Sheet1!$A$50:$A$60</c:f>
              <c:strCache>
                <c:ptCount val="10"/>
                <c:pt idx="0">
                  <c:v>Audit/ process</c:v>
                </c:pt>
                <c:pt idx="1">
                  <c:v>Internal</c:v>
                </c:pt>
                <c:pt idx="2">
                  <c:v>QPWS</c:v>
                </c:pt>
                <c:pt idx="3">
                  <c:v>QBFP</c:v>
                </c:pt>
                <c:pt idx="4">
                  <c:v>Other Government</c:v>
                </c:pt>
                <c:pt idx="5">
                  <c:v>Permit holders</c:v>
                </c:pt>
                <c:pt idx="6">
                  <c:v>Tourist/ public</c:v>
                </c:pt>
                <c:pt idx="7">
                  <c:v>Media </c:v>
                </c:pt>
                <c:pt idx="8">
                  <c:v>Self-reported</c:v>
                </c:pt>
                <c:pt idx="9">
                  <c:v>Permit holder submissions</c:v>
                </c:pt>
              </c:strCache>
            </c:strRef>
          </c:cat>
          <c:val>
            <c:numRef>
              <c:f>Sheet1!$E$50:$E$60</c:f>
              <c:numCache>
                <c:formatCode>General</c:formatCode>
                <c:ptCount val="10"/>
                <c:pt idx="0">
                  <c:v>92</c:v>
                </c:pt>
                <c:pt idx="1">
                  <c:v>31</c:v>
                </c:pt>
                <c:pt idx="2">
                  <c:v>12</c:v>
                </c:pt>
                <c:pt idx="3">
                  <c:v>0</c:v>
                </c:pt>
                <c:pt idx="4">
                  <c:v>4</c:v>
                </c:pt>
                <c:pt idx="5">
                  <c:v>4</c:v>
                </c:pt>
                <c:pt idx="6">
                  <c:v>2</c:v>
                </c:pt>
                <c:pt idx="7">
                  <c:v>1</c:v>
                </c:pt>
                <c:pt idx="8">
                  <c:v>2</c:v>
                </c:pt>
                <c:pt idx="9">
                  <c:v>7</c:v>
                </c:pt>
              </c:numCache>
            </c:numRef>
          </c:val>
          <c:extLst>
            <c:ext xmlns:c16="http://schemas.microsoft.com/office/drawing/2014/chart" uri="{C3380CC4-5D6E-409C-BE32-E72D297353CC}">
              <c16:uniqueId val="{00000000-F540-439E-8D50-56949F6B97D0}"/>
            </c:ext>
          </c:extLst>
        </c:ser>
        <c:ser>
          <c:idx val="4"/>
          <c:order val="1"/>
          <c:tx>
            <c:strRef>
              <c:f>Sheet1!$F$49</c:f>
              <c:strCache>
                <c:ptCount val="1"/>
                <c:pt idx="0">
                  <c:v>16-17</c:v>
                </c:pt>
              </c:strCache>
            </c:strRef>
          </c:tx>
          <c:spPr>
            <a:solidFill>
              <a:schemeClr val="accent5"/>
            </a:solidFill>
            <a:ln>
              <a:noFill/>
            </a:ln>
            <a:effectLst/>
          </c:spPr>
          <c:invertIfNegative val="0"/>
          <c:cat>
            <c:strRef>
              <c:f>Sheet1!$A$50:$A$60</c:f>
              <c:strCache>
                <c:ptCount val="10"/>
                <c:pt idx="0">
                  <c:v>Audit/ process</c:v>
                </c:pt>
                <c:pt idx="1">
                  <c:v>Internal</c:v>
                </c:pt>
                <c:pt idx="2">
                  <c:v>QPWS</c:v>
                </c:pt>
                <c:pt idx="3">
                  <c:v>QBFP</c:v>
                </c:pt>
                <c:pt idx="4">
                  <c:v>Other Government</c:v>
                </c:pt>
                <c:pt idx="5">
                  <c:v>Permit holders</c:v>
                </c:pt>
                <c:pt idx="6">
                  <c:v>Tourist/ public</c:v>
                </c:pt>
                <c:pt idx="7">
                  <c:v>Media </c:v>
                </c:pt>
                <c:pt idx="8">
                  <c:v>Self-reported</c:v>
                </c:pt>
                <c:pt idx="9">
                  <c:v>Permit holder submissions</c:v>
                </c:pt>
              </c:strCache>
            </c:strRef>
          </c:cat>
          <c:val>
            <c:numRef>
              <c:f>Sheet1!$F$50:$F$60</c:f>
              <c:numCache>
                <c:formatCode>General</c:formatCode>
                <c:ptCount val="10"/>
                <c:pt idx="0">
                  <c:v>254</c:v>
                </c:pt>
                <c:pt idx="1">
                  <c:v>30</c:v>
                </c:pt>
                <c:pt idx="2">
                  <c:v>12</c:v>
                </c:pt>
                <c:pt idx="3">
                  <c:v>0</c:v>
                </c:pt>
                <c:pt idx="4">
                  <c:v>0</c:v>
                </c:pt>
                <c:pt idx="5">
                  <c:v>15</c:v>
                </c:pt>
                <c:pt idx="6">
                  <c:v>3</c:v>
                </c:pt>
                <c:pt idx="7">
                  <c:v>1</c:v>
                </c:pt>
                <c:pt idx="8">
                  <c:v>1</c:v>
                </c:pt>
                <c:pt idx="9">
                  <c:v>8</c:v>
                </c:pt>
              </c:numCache>
            </c:numRef>
          </c:val>
          <c:extLst>
            <c:ext xmlns:c16="http://schemas.microsoft.com/office/drawing/2014/chart" uri="{C3380CC4-5D6E-409C-BE32-E72D297353CC}">
              <c16:uniqueId val="{00000001-F540-439E-8D50-56949F6B97D0}"/>
            </c:ext>
          </c:extLst>
        </c:ser>
        <c:ser>
          <c:idx val="5"/>
          <c:order val="2"/>
          <c:tx>
            <c:strRef>
              <c:f>Sheet1!$G$49</c:f>
              <c:strCache>
                <c:ptCount val="1"/>
                <c:pt idx="0">
                  <c:v>17-18</c:v>
                </c:pt>
              </c:strCache>
            </c:strRef>
          </c:tx>
          <c:spPr>
            <a:solidFill>
              <a:schemeClr val="accent6"/>
            </a:solidFill>
            <a:ln>
              <a:noFill/>
            </a:ln>
            <a:effectLst/>
          </c:spPr>
          <c:invertIfNegative val="0"/>
          <c:cat>
            <c:strRef>
              <c:f>Sheet1!$A$50:$A$60</c:f>
              <c:strCache>
                <c:ptCount val="10"/>
                <c:pt idx="0">
                  <c:v>Audit/ process</c:v>
                </c:pt>
                <c:pt idx="1">
                  <c:v>Internal</c:v>
                </c:pt>
                <c:pt idx="2">
                  <c:v>QPWS</c:v>
                </c:pt>
                <c:pt idx="3">
                  <c:v>QBFP</c:v>
                </c:pt>
                <c:pt idx="4">
                  <c:v>Other Government</c:v>
                </c:pt>
                <c:pt idx="5">
                  <c:v>Permit holders</c:v>
                </c:pt>
                <c:pt idx="6">
                  <c:v>Tourist/ public</c:v>
                </c:pt>
                <c:pt idx="7">
                  <c:v>Media </c:v>
                </c:pt>
                <c:pt idx="8">
                  <c:v>Self-reported</c:v>
                </c:pt>
                <c:pt idx="9">
                  <c:v>Permit holder submissions</c:v>
                </c:pt>
              </c:strCache>
            </c:strRef>
          </c:cat>
          <c:val>
            <c:numRef>
              <c:f>Sheet1!$G$50:$G$60</c:f>
              <c:numCache>
                <c:formatCode>General</c:formatCode>
                <c:ptCount val="10"/>
                <c:pt idx="0">
                  <c:v>38</c:v>
                </c:pt>
                <c:pt idx="1">
                  <c:v>28</c:v>
                </c:pt>
                <c:pt idx="2">
                  <c:v>45</c:v>
                </c:pt>
                <c:pt idx="3">
                  <c:v>4</c:v>
                </c:pt>
                <c:pt idx="4">
                  <c:v>0</c:v>
                </c:pt>
                <c:pt idx="5">
                  <c:v>8</c:v>
                </c:pt>
                <c:pt idx="6">
                  <c:v>5</c:v>
                </c:pt>
                <c:pt idx="7">
                  <c:v>1</c:v>
                </c:pt>
                <c:pt idx="8">
                  <c:v>7</c:v>
                </c:pt>
                <c:pt idx="9">
                  <c:v>9</c:v>
                </c:pt>
              </c:numCache>
            </c:numRef>
          </c:val>
          <c:extLst>
            <c:ext xmlns:c16="http://schemas.microsoft.com/office/drawing/2014/chart" uri="{C3380CC4-5D6E-409C-BE32-E72D297353CC}">
              <c16:uniqueId val="{00000002-F540-439E-8D50-56949F6B97D0}"/>
            </c:ext>
          </c:extLst>
        </c:ser>
        <c:ser>
          <c:idx val="6"/>
          <c:order val="3"/>
          <c:tx>
            <c:strRef>
              <c:f>Sheet1!$H$49</c:f>
              <c:strCache>
                <c:ptCount val="1"/>
                <c:pt idx="0">
                  <c:v>18-19</c:v>
                </c:pt>
              </c:strCache>
            </c:strRef>
          </c:tx>
          <c:spPr>
            <a:solidFill>
              <a:schemeClr val="accent1">
                <a:lumMod val="60000"/>
              </a:schemeClr>
            </a:solidFill>
            <a:ln>
              <a:noFill/>
            </a:ln>
            <a:effectLst/>
          </c:spPr>
          <c:invertIfNegative val="0"/>
          <c:cat>
            <c:strRef>
              <c:f>Sheet1!$A$50:$A$60</c:f>
              <c:strCache>
                <c:ptCount val="10"/>
                <c:pt idx="0">
                  <c:v>Audit/ process</c:v>
                </c:pt>
                <c:pt idx="1">
                  <c:v>Internal</c:v>
                </c:pt>
                <c:pt idx="2">
                  <c:v>QPWS</c:v>
                </c:pt>
                <c:pt idx="3">
                  <c:v>QBFP</c:v>
                </c:pt>
                <c:pt idx="4">
                  <c:v>Other Government</c:v>
                </c:pt>
                <c:pt idx="5">
                  <c:v>Permit holders</c:v>
                </c:pt>
                <c:pt idx="6">
                  <c:v>Tourist/ public</c:v>
                </c:pt>
                <c:pt idx="7">
                  <c:v>Media </c:v>
                </c:pt>
                <c:pt idx="8">
                  <c:v>Self-reported</c:v>
                </c:pt>
                <c:pt idx="9">
                  <c:v>Permit holder submissions</c:v>
                </c:pt>
              </c:strCache>
            </c:strRef>
          </c:cat>
          <c:val>
            <c:numRef>
              <c:f>Sheet1!$H$50:$H$60</c:f>
              <c:numCache>
                <c:formatCode>General</c:formatCode>
                <c:ptCount val="10"/>
                <c:pt idx="0">
                  <c:v>36</c:v>
                </c:pt>
                <c:pt idx="1">
                  <c:v>19</c:v>
                </c:pt>
                <c:pt idx="2">
                  <c:v>49</c:v>
                </c:pt>
                <c:pt idx="3">
                  <c:v>4</c:v>
                </c:pt>
                <c:pt idx="4">
                  <c:v>2</c:v>
                </c:pt>
                <c:pt idx="5">
                  <c:v>2</c:v>
                </c:pt>
                <c:pt idx="6">
                  <c:v>2</c:v>
                </c:pt>
                <c:pt idx="7">
                  <c:v>7</c:v>
                </c:pt>
                <c:pt idx="8">
                  <c:v>8</c:v>
                </c:pt>
                <c:pt idx="9">
                  <c:v>7</c:v>
                </c:pt>
              </c:numCache>
            </c:numRef>
          </c:val>
          <c:extLst>
            <c:ext xmlns:c16="http://schemas.microsoft.com/office/drawing/2014/chart" uri="{C3380CC4-5D6E-409C-BE32-E72D297353CC}">
              <c16:uniqueId val="{00000003-F540-439E-8D50-56949F6B97D0}"/>
            </c:ext>
          </c:extLst>
        </c:ser>
        <c:ser>
          <c:idx val="7"/>
          <c:order val="4"/>
          <c:tx>
            <c:strRef>
              <c:f>Sheet1!$I$49</c:f>
              <c:strCache>
                <c:ptCount val="1"/>
                <c:pt idx="0">
                  <c:v>19-20</c:v>
                </c:pt>
              </c:strCache>
            </c:strRef>
          </c:tx>
          <c:spPr>
            <a:solidFill>
              <a:schemeClr val="accent2">
                <a:lumMod val="60000"/>
              </a:schemeClr>
            </a:solidFill>
            <a:ln>
              <a:noFill/>
            </a:ln>
            <a:effectLst/>
          </c:spPr>
          <c:invertIfNegative val="0"/>
          <c:cat>
            <c:strRef>
              <c:f>Sheet1!$A$50:$A$60</c:f>
              <c:strCache>
                <c:ptCount val="10"/>
                <c:pt idx="0">
                  <c:v>Audit/ process</c:v>
                </c:pt>
                <c:pt idx="1">
                  <c:v>Internal</c:v>
                </c:pt>
                <c:pt idx="2">
                  <c:v>QPWS</c:v>
                </c:pt>
                <c:pt idx="3">
                  <c:v>QBFP</c:v>
                </c:pt>
                <c:pt idx="4">
                  <c:v>Other Government</c:v>
                </c:pt>
                <c:pt idx="5">
                  <c:v>Permit holders</c:v>
                </c:pt>
                <c:pt idx="6">
                  <c:v>Tourist/ public</c:v>
                </c:pt>
                <c:pt idx="7">
                  <c:v>Media </c:v>
                </c:pt>
                <c:pt idx="8">
                  <c:v>Self-reported</c:v>
                </c:pt>
                <c:pt idx="9">
                  <c:v>Permit holder submissions</c:v>
                </c:pt>
              </c:strCache>
            </c:strRef>
          </c:cat>
          <c:val>
            <c:numRef>
              <c:f>Sheet1!$I$50:$I$60</c:f>
              <c:numCache>
                <c:formatCode>General</c:formatCode>
                <c:ptCount val="10"/>
                <c:pt idx="0">
                  <c:v>83</c:v>
                </c:pt>
                <c:pt idx="1">
                  <c:v>33</c:v>
                </c:pt>
                <c:pt idx="2">
                  <c:v>67</c:v>
                </c:pt>
                <c:pt idx="3">
                  <c:v>3</c:v>
                </c:pt>
                <c:pt idx="4">
                  <c:v>1</c:v>
                </c:pt>
                <c:pt idx="5">
                  <c:v>11</c:v>
                </c:pt>
                <c:pt idx="6">
                  <c:v>3</c:v>
                </c:pt>
                <c:pt idx="7">
                  <c:v>0</c:v>
                </c:pt>
                <c:pt idx="8">
                  <c:v>9</c:v>
                </c:pt>
                <c:pt idx="9">
                  <c:v>0</c:v>
                </c:pt>
              </c:numCache>
            </c:numRef>
          </c:val>
          <c:extLst>
            <c:ext xmlns:c16="http://schemas.microsoft.com/office/drawing/2014/chart" uri="{C3380CC4-5D6E-409C-BE32-E72D297353CC}">
              <c16:uniqueId val="{00000004-F540-439E-8D50-56949F6B97D0}"/>
            </c:ext>
          </c:extLst>
        </c:ser>
        <c:ser>
          <c:idx val="0"/>
          <c:order val="5"/>
          <c:tx>
            <c:strRef>
              <c:f>Sheet1!$B$49</c:f>
              <c:strCache>
                <c:ptCount val="1"/>
                <c:pt idx="0">
                  <c:v>15-16</c:v>
                </c:pt>
              </c:strCache>
            </c:strRef>
          </c:tx>
          <c:spPr>
            <a:solidFill>
              <a:schemeClr val="accent1"/>
            </a:solidFill>
            <a:ln>
              <a:noFill/>
            </a:ln>
            <a:effectLst/>
          </c:spPr>
          <c:invertIfNegative val="0"/>
          <c:cat>
            <c:strRef>
              <c:f>Sheet1!$A$50:$A$60</c:f>
              <c:strCache>
                <c:ptCount val="11"/>
                <c:pt idx="0">
                  <c:v>Audit/ process</c:v>
                </c:pt>
                <c:pt idx="1">
                  <c:v>Internal</c:v>
                </c:pt>
                <c:pt idx="2">
                  <c:v>QPWS</c:v>
                </c:pt>
                <c:pt idx="3">
                  <c:v>QBFP</c:v>
                </c:pt>
                <c:pt idx="4">
                  <c:v>Other Government</c:v>
                </c:pt>
                <c:pt idx="5">
                  <c:v>Permit holders</c:v>
                </c:pt>
                <c:pt idx="6">
                  <c:v>Tourist/ public</c:v>
                </c:pt>
                <c:pt idx="7">
                  <c:v>Media </c:v>
                </c:pt>
                <c:pt idx="8">
                  <c:v>Self-reported</c:v>
                </c:pt>
                <c:pt idx="9">
                  <c:v>Permit holder submissions</c:v>
                </c:pt>
                <c:pt idx="10">
                  <c:v>TOTAL </c:v>
                </c:pt>
              </c:strCache>
            </c:strRef>
          </c:cat>
          <c:val>
            <c:numRef>
              <c:f>Sheet1!$B$50:$B$59</c:f>
            </c:numRef>
          </c:val>
          <c:extLst>
            <c:ext xmlns:c16="http://schemas.microsoft.com/office/drawing/2014/chart" uri="{C3380CC4-5D6E-409C-BE32-E72D297353CC}">
              <c16:uniqueId val="{00000005-F540-439E-8D50-56949F6B97D0}"/>
            </c:ext>
          </c:extLst>
        </c:ser>
        <c:ser>
          <c:idx val="1"/>
          <c:order val="6"/>
          <c:tx>
            <c:strRef>
              <c:f>Sheet1!$C$49</c:f>
              <c:strCache>
                <c:ptCount val="1"/>
                <c:pt idx="0">
                  <c:v>16-17</c:v>
                </c:pt>
              </c:strCache>
            </c:strRef>
          </c:tx>
          <c:spPr>
            <a:solidFill>
              <a:schemeClr val="accent2"/>
            </a:solidFill>
            <a:ln>
              <a:noFill/>
            </a:ln>
            <a:effectLst/>
          </c:spPr>
          <c:invertIfNegative val="0"/>
          <c:cat>
            <c:strRef>
              <c:f>Sheet1!$A$50:$A$60</c:f>
              <c:strCache>
                <c:ptCount val="11"/>
                <c:pt idx="0">
                  <c:v>Audit/ process</c:v>
                </c:pt>
                <c:pt idx="1">
                  <c:v>Internal</c:v>
                </c:pt>
                <c:pt idx="2">
                  <c:v>QPWS</c:v>
                </c:pt>
                <c:pt idx="3">
                  <c:v>QBFP</c:v>
                </c:pt>
                <c:pt idx="4">
                  <c:v>Other Government</c:v>
                </c:pt>
                <c:pt idx="5">
                  <c:v>Permit holders</c:v>
                </c:pt>
                <c:pt idx="6">
                  <c:v>Tourist/ public</c:v>
                </c:pt>
                <c:pt idx="7">
                  <c:v>Media </c:v>
                </c:pt>
                <c:pt idx="8">
                  <c:v>Self-reported</c:v>
                </c:pt>
                <c:pt idx="9">
                  <c:v>Permit holder submissions</c:v>
                </c:pt>
                <c:pt idx="10">
                  <c:v>TOTAL </c:v>
                </c:pt>
              </c:strCache>
            </c:strRef>
          </c:cat>
          <c:val>
            <c:numRef>
              <c:f>Sheet1!$C$50:$C$59</c:f>
            </c:numRef>
          </c:val>
          <c:extLst>
            <c:ext xmlns:c16="http://schemas.microsoft.com/office/drawing/2014/chart" uri="{C3380CC4-5D6E-409C-BE32-E72D297353CC}">
              <c16:uniqueId val="{00000006-F540-439E-8D50-56949F6B97D0}"/>
            </c:ext>
          </c:extLst>
        </c:ser>
        <c:ser>
          <c:idx val="2"/>
          <c:order val="7"/>
          <c:tx>
            <c:strRef>
              <c:f>Sheet1!$D$49</c:f>
              <c:strCache>
                <c:ptCount val="1"/>
                <c:pt idx="0">
                  <c:v>17-18</c:v>
                </c:pt>
              </c:strCache>
            </c:strRef>
          </c:tx>
          <c:spPr>
            <a:solidFill>
              <a:schemeClr val="accent3"/>
            </a:solidFill>
            <a:ln>
              <a:noFill/>
            </a:ln>
            <a:effectLst/>
          </c:spPr>
          <c:invertIfNegative val="0"/>
          <c:cat>
            <c:strRef>
              <c:f>Sheet1!$A$50:$A$60</c:f>
              <c:strCache>
                <c:ptCount val="11"/>
                <c:pt idx="0">
                  <c:v>Audit/ process</c:v>
                </c:pt>
                <c:pt idx="1">
                  <c:v>Internal</c:v>
                </c:pt>
                <c:pt idx="2">
                  <c:v>QPWS</c:v>
                </c:pt>
                <c:pt idx="3">
                  <c:v>QBFP</c:v>
                </c:pt>
                <c:pt idx="4">
                  <c:v>Other Government</c:v>
                </c:pt>
                <c:pt idx="5">
                  <c:v>Permit holders</c:v>
                </c:pt>
                <c:pt idx="6">
                  <c:v>Tourist/ public</c:v>
                </c:pt>
                <c:pt idx="7">
                  <c:v>Media </c:v>
                </c:pt>
                <c:pt idx="8">
                  <c:v>Self-reported</c:v>
                </c:pt>
                <c:pt idx="9">
                  <c:v>Permit holder submissions</c:v>
                </c:pt>
                <c:pt idx="10">
                  <c:v>TOTAL </c:v>
                </c:pt>
              </c:strCache>
            </c:strRef>
          </c:cat>
          <c:val>
            <c:numRef>
              <c:f>Sheet1!$D$50:$D$59</c:f>
            </c:numRef>
          </c:val>
          <c:extLst>
            <c:ext xmlns:c16="http://schemas.microsoft.com/office/drawing/2014/chart" uri="{C3380CC4-5D6E-409C-BE32-E72D297353CC}">
              <c16:uniqueId val="{00000007-F540-439E-8D50-56949F6B97D0}"/>
            </c:ext>
          </c:extLst>
        </c:ser>
        <c:dLbls>
          <c:showLegendKey val="0"/>
          <c:showVal val="0"/>
          <c:showCatName val="0"/>
          <c:showSerName val="0"/>
          <c:showPercent val="0"/>
          <c:showBubbleSize val="0"/>
        </c:dLbls>
        <c:gapWidth val="150"/>
        <c:overlap val="100"/>
        <c:axId val="2131457776"/>
        <c:axId val="2131456144"/>
      </c:barChart>
      <c:catAx>
        <c:axId val="213145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456144"/>
        <c:crosses val="autoZero"/>
        <c:auto val="1"/>
        <c:lblAlgn val="ctr"/>
        <c:lblOffset val="100"/>
        <c:noMultiLvlLbl val="0"/>
      </c:catAx>
      <c:valAx>
        <c:axId val="2131456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457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Sheet3!$C$1</c:f>
              <c:strCache>
                <c:ptCount val="1"/>
                <c:pt idx="0">
                  <c:v>Internally initiated</c:v>
                </c:pt>
              </c:strCache>
            </c:strRef>
          </c:tx>
          <c:spPr>
            <a:solidFill>
              <a:schemeClr val="accent1"/>
            </a:solidFill>
            <a:ln>
              <a:noFill/>
            </a:ln>
            <a:effectLst/>
          </c:spPr>
          <c:invertIfNegative val="0"/>
          <c:cat>
            <c:multiLvlStrRef>
              <c:f>Sheet3!$A$2:$B$34</c:f>
              <c:multiLvlStrCache>
                <c:ptCount val="33"/>
                <c:lvl>
                  <c:pt idx="0">
                    <c:v>Oct</c:v>
                  </c:pt>
                  <c:pt idx="1">
                    <c:v>Nov</c:v>
                  </c:pt>
                  <c:pt idx="2">
                    <c:v>Dec</c:v>
                  </c:pt>
                  <c:pt idx="3">
                    <c:v>Jan</c:v>
                  </c:pt>
                  <c:pt idx="4">
                    <c:v>Feb</c:v>
                  </c:pt>
                  <c:pt idx="5">
                    <c:v>Mar</c:v>
                  </c:pt>
                  <c:pt idx="6">
                    <c:v>Apr</c:v>
                  </c:pt>
                  <c:pt idx="7">
                    <c:v>May</c:v>
                  </c:pt>
                  <c:pt idx="8">
                    <c:v>Jun</c:v>
                  </c:pt>
                  <c:pt idx="9">
                    <c:v>Jul</c:v>
                  </c:pt>
                  <c:pt idx="10">
                    <c:v>Aug</c:v>
                  </c:pt>
                  <c:pt idx="11">
                    <c:v>Sep</c:v>
                  </c:pt>
                  <c:pt idx="12">
                    <c:v>Oct</c:v>
                  </c:pt>
                  <c:pt idx="13">
                    <c:v>Nov</c:v>
                  </c:pt>
                  <c:pt idx="14">
                    <c:v>Dec</c:v>
                  </c:pt>
                  <c:pt idx="15">
                    <c:v>Jan</c:v>
                  </c:pt>
                  <c:pt idx="16">
                    <c:v>Feb</c:v>
                  </c:pt>
                  <c:pt idx="17">
                    <c:v>Mar</c:v>
                  </c:pt>
                  <c:pt idx="18">
                    <c:v>Apr</c:v>
                  </c:pt>
                  <c:pt idx="19">
                    <c:v>May</c:v>
                  </c:pt>
                  <c:pt idx="20">
                    <c:v>Jun</c:v>
                  </c:pt>
                  <c:pt idx="21">
                    <c:v>Jul</c:v>
                  </c:pt>
                  <c:pt idx="22">
                    <c:v>Aug</c:v>
                  </c:pt>
                  <c:pt idx="23">
                    <c:v>Sep</c:v>
                  </c:pt>
                  <c:pt idx="24">
                    <c:v>Oct</c:v>
                  </c:pt>
                  <c:pt idx="25">
                    <c:v>Nov</c:v>
                  </c:pt>
                  <c:pt idx="26">
                    <c:v>Dec</c:v>
                  </c:pt>
                  <c:pt idx="27">
                    <c:v>Jan</c:v>
                  </c:pt>
                  <c:pt idx="28">
                    <c:v>Feb</c:v>
                  </c:pt>
                  <c:pt idx="29">
                    <c:v>Mar</c:v>
                  </c:pt>
                  <c:pt idx="30">
                    <c:v>Apr</c:v>
                  </c:pt>
                  <c:pt idx="31">
                    <c:v>May</c:v>
                  </c:pt>
                  <c:pt idx="32">
                    <c:v>Jun</c:v>
                  </c:pt>
                </c:lvl>
                <c:lvl>
                  <c:pt idx="0">
                    <c:v>2017</c:v>
                  </c:pt>
                  <c:pt idx="1">
                    <c:v>2017</c:v>
                  </c:pt>
                  <c:pt idx="2">
                    <c:v>2017</c:v>
                  </c:pt>
                  <c:pt idx="3">
                    <c:v>2018</c:v>
                  </c:pt>
                  <c:pt idx="4">
                    <c:v>2018</c:v>
                  </c:pt>
                  <c:pt idx="5">
                    <c:v>2018</c:v>
                  </c:pt>
                  <c:pt idx="6">
                    <c:v>2018</c:v>
                  </c:pt>
                  <c:pt idx="7">
                    <c:v>2018</c:v>
                  </c:pt>
                  <c:pt idx="8">
                    <c:v>2018</c:v>
                  </c:pt>
                  <c:pt idx="9">
                    <c:v>2018</c:v>
                  </c:pt>
                  <c:pt idx="10">
                    <c:v>2018</c:v>
                  </c:pt>
                  <c:pt idx="11">
                    <c:v>2018</c:v>
                  </c:pt>
                  <c:pt idx="12">
                    <c:v>2018</c:v>
                  </c:pt>
                  <c:pt idx="13">
                    <c:v>2018</c:v>
                  </c:pt>
                  <c:pt idx="14">
                    <c:v>2018</c:v>
                  </c:pt>
                  <c:pt idx="15">
                    <c:v>2019</c:v>
                  </c:pt>
                  <c:pt idx="16">
                    <c:v>2019</c:v>
                  </c:pt>
                  <c:pt idx="17">
                    <c:v>2019</c:v>
                  </c:pt>
                  <c:pt idx="18">
                    <c:v>2019</c:v>
                  </c:pt>
                  <c:pt idx="19">
                    <c:v>2019</c:v>
                  </c:pt>
                  <c:pt idx="20">
                    <c:v>2019</c:v>
                  </c:pt>
                  <c:pt idx="21">
                    <c:v>2019</c:v>
                  </c:pt>
                  <c:pt idx="22">
                    <c:v>2019</c:v>
                  </c:pt>
                  <c:pt idx="23">
                    <c:v>2019</c:v>
                  </c:pt>
                  <c:pt idx="24">
                    <c:v>2019</c:v>
                  </c:pt>
                  <c:pt idx="25">
                    <c:v>2019</c:v>
                  </c:pt>
                  <c:pt idx="26">
                    <c:v>2019</c:v>
                  </c:pt>
                  <c:pt idx="27">
                    <c:v>2020</c:v>
                  </c:pt>
                  <c:pt idx="28">
                    <c:v>2020</c:v>
                  </c:pt>
                  <c:pt idx="29">
                    <c:v>2020</c:v>
                  </c:pt>
                  <c:pt idx="30">
                    <c:v>2020</c:v>
                  </c:pt>
                  <c:pt idx="31">
                    <c:v>2020</c:v>
                  </c:pt>
                  <c:pt idx="32">
                    <c:v>2020</c:v>
                  </c:pt>
                </c:lvl>
              </c:multiLvlStrCache>
            </c:multiLvlStrRef>
          </c:cat>
          <c:val>
            <c:numRef>
              <c:f>Sheet3!$C$2:$C$34</c:f>
              <c:numCache>
                <c:formatCode>0%</c:formatCode>
                <c:ptCount val="33"/>
                <c:pt idx="0">
                  <c:v>0.22727272727272727</c:v>
                </c:pt>
                <c:pt idx="1">
                  <c:v>0</c:v>
                </c:pt>
                <c:pt idx="2">
                  <c:v>0</c:v>
                </c:pt>
                <c:pt idx="3">
                  <c:v>0.1</c:v>
                </c:pt>
                <c:pt idx="4">
                  <c:v>0.16</c:v>
                </c:pt>
                <c:pt idx="5">
                  <c:v>0.18181818181818182</c:v>
                </c:pt>
                <c:pt idx="6">
                  <c:v>8.3333333333333329E-2</c:v>
                </c:pt>
                <c:pt idx="7">
                  <c:v>0.1111111111111111</c:v>
                </c:pt>
                <c:pt idx="8">
                  <c:v>0</c:v>
                </c:pt>
                <c:pt idx="9">
                  <c:v>0</c:v>
                </c:pt>
                <c:pt idx="10">
                  <c:v>2.5000000000000001E-2</c:v>
                </c:pt>
                <c:pt idx="11">
                  <c:v>0</c:v>
                </c:pt>
                <c:pt idx="12">
                  <c:v>6.4516129032258063E-2</c:v>
                </c:pt>
                <c:pt idx="13">
                  <c:v>0</c:v>
                </c:pt>
                <c:pt idx="14">
                  <c:v>7.6923076923076927E-2</c:v>
                </c:pt>
                <c:pt idx="15">
                  <c:v>0.05</c:v>
                </c:pt>
                <c:pt idx="16">
                  <c:v>9.0909090909090912E-2</c:v>
                </c:pt>
                <c:pt idx="17">
                  <c:v>0</c:v>
                </c:pt>
                <c:pt idx="18">
                  <c:v>0</c:v>
                </c:pt>
                <c:pt idx="19">
                  <c:v>0</c:v>
                </c:pt>
                <c:pt idx="20">
                  <c:v>0</c:v>
                </c:pt>
                <c:pt idx="21">
                  <c:v>0</c:v>
                </c:pt>
                <c:pt idx="22">
                  <c:v>7.407407407407407E-2</c:v>
                </c:pt>
                <c:pt idx="23">
                  <c:v>0.16666666666666666</c:v>
                </c:pt>
                <c:pt idx="24">
                  <c:v>4.3478260869565216E-2</c:v>
                </c:pt>
                <c:pt idx="25">
                  <c:v>4.5454545454545456E-2</c:v>
                </c:pt>
                <c:pt idx="26">
                  <c:v>0</c:v>
                </c:pt>
                <c:pt idx="27">
                  <c:v>0</c:v>
                </c:pt>
                <c:pt idx="28">
                  <c:v>3.3333333333333333E-2</c:v>
                </c:pt>
                <c:pt idx="29">
                  <c:v>0.33333333333333331</c:v>
                </c:pt>
                <c:pt idx="30">
                  <c:v>0.51851851851851849</c:v>
                </c:pt>
                <c:pt idx="31">
                  <c:v>0.36363636363636365</c:v>
                </c:pt>
                <c:pt idx="32">
                  <c:v>0.58823529411764708</c:v>
                </c:pt>
              </c:numCache>
            </c:numRef>
          </c:val>
          <c:extLst>
            <c:ext xmlns:c16="http://schemas.microsoft.com/office/drawing/2014/chart" uri="{C3380CC4-5D6E-409C-BE32-E72D297353CC}">
              <c16:uniqueId val="{00000000-B523-44A0-A491-9E4194A5D4D2}"/>
            </c:ext>
          </c:extLst>
        </c:ser>
        <c:ser>
          <c:idx val="1"/>
          <c:order val="1"/>
          <c:tx>
            <c:strRef>
              <c:f>Sheet3!$D$1</c:f>
              <c:strCache>
                <c:ptCount val="1"/>
                <c:pt idx="0">
                  <c:v>Online submission</c:v>
                </c:pt>
              </c:strCache>
            </c:strRef>
          </c:tx>
          <c:spPr>
            <a:solidFill>
              <a:schemeClr val="accent2"/>
            </a:solidFill>
            <a:ln>
              <a:noFill/>
            </a:ln>
            <a:effectLst/>
          </c:spPr>
          <c:invertIfNegative val="0"/>
          <c:cat>
            <c:multiLvlStrRef>
              <c:f>Sheet3!$A$2:$B$34</c:f>
              <c:multiLvlStrCache>
                <c:ptCount val="33"/>
                <c:lvl>
                  <c:pt idx="0">
                    <c:v>Oct</c:v>
                  </c:pt>
                  <c:pt idx="1">
                    <c:v>Nov</c:v>
                  </c:pt>
                  <c:pt idx="2">
                    <c:v>Dec</c:v>
                  </c:pt>
                  <c:pt idx="3">
                    <c:v>Jan</c:v>
                  </c:pt>
                  <c:pt idx="4">
                    <c:v>Feb</c:v>
                  </c:pt>
                  <c:pt idx="5">
                    <c:v>Mar</c:v>
                  </c:pt>
                  <c:pt idx="6">
                    <c:v>Apr</c:v>
                  </c:pt>
                  <c:pt idx="7">
                    <c:v>May</c:v>
                  </c:pt>
                  <c:pt idx="8">
                    <c:v>Jun</c:v>
                  </c:pt>
                  <c:pt idx="9">
                    <c:v>Jul</c:v>
                  </c:pt>
                  <c:pt idx="10">
                    <c:v>Aug</c:v>
                  </c:pt>
                  <c:pt idx="11">
                    <c:v>Sep</c:v>
                  </c:pt>
                  <c:pt idx="12">
                    <c:v>Oct</c:v>
                  </c:pt>
                  <c:pt idx="13">
                    <c:v>Nov</c:v>
                  </c:pt>
                  <c:pt idx="14">
                    <c:v>Dec</c:v>
                  </c:pt>
                  <c:pt idx="15">
                    <c:v>Jan</c:v>
                  </c:pt>
                  <c:pt idx="16">
                    <c:v>Feb</c:v>
                  </c:pt>
                  <c:pt idx="17">
                    <c:v>Mar</c:v>
                  </c:pt>
                  <c:pt idx="18">
                    <c:v>Apr</c:v>
                  </c:pt>
                  <c:pt idx="19">
                    <c:v>May</c:v>
                  </c:pt>
                  <c:pt idx="20">
                    <c:v>Jun</c:v>
                  </c:pt>
                  <c:pt idx="21">
                    <c:v>Jul</c:v>
                  </c:pt>
                  <c:pt idx="22">
                    <c:v>Aug</c:v>
                  </c:pt>
                  <c:pt idx="23">
                    <c:v>Sep</c:v>
                  </c:pt>
                  <c:pt idx="24">
                    <c:v>Oct</c:v>
                  </c:pt>
                  <c:pt idx="25">
                    <c:v>Nov</c:v>
                  </c:pt>
                  <c:pt idx="26">
                    <c:v>Dec</c:v>
                  </c:pt>
                  <c:pt idx="27">
                    <c:v>Jan</c:v>
                  </c:pt>
                  <c:pt idx="28">
                    <c:v>Feb</c:v>
                  </c:pt>
                  <c:pt idx="29">
                    <c:v>Mar</c:v>
                  </c:pt>
                  <c:pt idx="30">
                    <c:v>Apr</c:v>
                  </c:pt>
                  <c:pt idx="31">
                    <c:v>May</c:v>
                  </c:pt>
                  <c:pt idx="32">
                    <c:v>Jun</c:v>
                  </c:pt>
                </c:lvl>
                <c:lvl>
                  <c:pt idx="0">
                    <c:v>2017</c:v>
                  </c:pt>
                  <c:pt idx="1">
                    <c:v>2017</c:v>
                  </c:pt>
                  <c:pt idx="2">
                    <c:v>2017</c:v>
                  </c:pt>
                  <c:pt idx="3">
                    <c:v>2018</c:v>
                  </c:pt>
                  <c:pt idx="4">
                    <c:v>2018</c:v>
                  </c:pt>
                  <c:pt idx="5">
                    <c:v>2018</c:v>
                  </c:pt>
                  <c:pt idx="6">
                    <c:v>2018</c:v>
                  </c:pt>
                  <c:pt idx="7">
                    <c:v>2018</c:v>
                  </c:pt>
                  <c:pt idx="8">
                    <c:v>2018</c:v>
                  </c:pt>
                  <c:pt idx="9">
                    <c:v>2018</c:v>
                  </c:pt>
                  <c:pt idx="10">
                    <c:v>2018</c:v>
                  </c:pt>
                  <c:pt idx="11">
                    <c:v>2018</c:v>
                  </c:pt>
                  <c:pt idx="12">
                    <c:v>2018</c:v>
                  </c:pt>
                  <c:pt idx="13">
                    <c:v>2018</c:v>
                  </c:pt>
                  <c:pt idx="14">
                    <c:v>2018</c:v>
                  </c:pt>
                  <c:pt idx="15">
                    <c:v>2019</c:v>
                  </c:pt>
                  <c:pt idx="16">
                    <c:v>2019</c:v>
                  </c:pt>
                  <c:pt idx="17">
                    <c:v>2019</c:v>
                  </c:pt>
                  <c:pt idx="18">
                    <c:v>2019</c:v>
                  </c:pt>
                  <c:pt idx="19">
                    <c:v>2019</c:v>
                  </c:pt>
                  <c:pt idx="20">
                    <c:v>2019</c:v>
                  </c:pt>
                  <c:pt idx="21">
                    <c:v>2019</c:v>
                  </c:pt>
                  <c:pt idx="22">
                    <c:v>2019</c:v>
                  </c:pt>
                  <c:pt idx="23">
                    <c:v>2019</c:v>
                  </c:pt>
                  <c:pt idx="24">
                    <c:v>2019</c:v>
                  </c:pt>
                  <c:pt idx="25">
                    <c:v>2019</c:v>
                  </c:pt>
                  <c:pt idx="26">
                    <c:v>2019</c:v>
                  </c:pt>
                  <c:pt idx="27">
                    <c:v>2020</c:v>
                  </c:pt>
                  <c:pt idx="28">
                    <c:v>2020</c:v>
                  </c:pt>
                  <c:pt idx="29">
                    <c:v>2020</c:v>
                  </c:pt>
                  <c:pt idx="30">
                    <c:v>2020</c:v>
                  </c:pt>
                  <c:pt idx="31">
                    <c:v>2020</c:v>
                  </c:pt>
                  <c:pt idx="32">
                    <c:v>2020</c:v>
                  </c:pt>
                </c:lvl>
              </c:multiLvlStrCache>
            </c:multiLvlStrRef>
          </c:cat>
          <c:val>
            <c:numRef>
              <c:f>Sheet3!$D$2:$D$34</c:f>
              <c:numCache>
                <c:formatCode>0%</c:formatCode>
                <c:ptCount val="33"/>
                <c:pt idx="0">
                  <c:v>0.77272727272727271</c:v>
                </c:pt>
                <c:pt idx="1">
                  <c:v>1</c:v>
                </c:pt>
                <c:pt idx="2">
                  <c:v>1</c:v>
                </c:pt>
                <c:pt idx="3">
                  <c:v>0.9</c:v>
                </c:pt>
                <c:pt idx="4">
                  <c:v>0.84</c:v>
                </c:pt>
                <c:pt idx="5">
                  <c:v>0.81818181818181823</c:v>
                </c:pt>
                <c:pt idx="6">
                  <c:v>0.91666666666666663</c:v>
                </c:pt>
                <c:pt idx="7">
                  <c:v>0.88888888888888884</c:v>
                </c:pt>
                <c:pt idx="8">
                  <c:v>1</c:v>
                </c:pt>
                <c:pt idx="9">
                  <c:v>1</c:v>
                </c:pt>
                <c:pt idx="10">
                  <c:v>0.97499999999999998</c:v>
                </c:pt>
                <c:pt idx="11">
                  <c:v>1</c:v>
                </c:pt>
                <c:pt idx="12">
                  <c:v>0.93548387096774188</c:v>
                </c:pt>
                <c:pt idx="13">
                  <c:v>1</c:v>
                </c:pt>
                <c:pt idx="14">
                  <c:v>0.92307692307692313</c:v>
                </c:pt>
                <c:pt idx="15">
                  <c:v>0.95</c:v>
                </c:pt>
                <c:pt idx="16">
                  <c:v>0.90909090909090906</c:v>
                </c:pt>
                <c:pt idx="17">
                  <c:v>1</c:v>
                </c:pt>
                <c:pt idx="18">
                  <c:v>1</c:v>
                </c:pt>
                <c:pt idx="19">
                  <c:v>1</c:v>
                </c:pt>
                <c:pt idx="20">
                  <c:v>1</c:v>
                </c:pt>
                <c:pt idx="21">
                  <c:v>1</c:v>
                </c:pt>
                <c:pt idx="22">
                  <c:v>0.92592592592592593</c:v>
                </c:pt>
                <c:pt idx="23">
                  <c:v>0.83333333333333337</c:v>
                </c:pt>
                <c:pt idx="24">
                  <c:v>0.95652173913043481</c:v>
                </c:pt>
                <c:pt idx="25">
                  <c:v>0.95454545454545459</c:v>
                </c:pt>
                <c:pt idx="26">
                  <c:v>1</c:v>
                </c:pt>
                <c:pt idx="27">
                  <c:v>1</c:v>
                </c:pt>
                <c:pt idx="28">
                  <c:v>0.96666666666666667</c:v>
                </c:pt>
                <c:pt idx="29">
                  <c:v>0.66666666666666663</c:v>
                </c:pt>
                <c:pt idx="30">
                  <c:v>0.48148148148148145</c:v>
                </c:pt>
                <c:pt idx="31">
                  <c:v>0.63636363636363635</c:v>
                </c:pt>
                <c:pt idx="32">
                  <c:v>0.41176470588235292</c:v>
                </c:pt>
              </c:numCache>
            </c:numRef>
          </c:val>
          <c:extLst>
            <c:ext xmlns:c16="http://schemas.microsoft.com/office/drawing/2014/chart" uri="{C3380CC4-5D6E-409C-BE32-E72D297353CC}">
              <c16:uniqueId val="{00000001-B523-44A0-A491-9E4194A5D4D2}"/>
            </c:ext>
          </c:extLst>
        </c:ser>
        <c:dLbls>
          <c:showLegendKey val="0"/>
          <c:showVal val="0"/>
          <c:showCatName val="0"/>
          <c:showSerName val="0"/>
          <c:showPercent val="0"/>
          <c:showBubbleSize val="0"/>
        </c:dLbls>
        <c:gapWidth val="219"/>
        <c:overlap val="-27"/>
        <c:axId val="575992848"/>
        <c:axId val="575993392"/>
      </c:barChart>
      <c:lineChart>
        <c:grouping val="standard"/>
        <c:varyColors val="0"/>
        <c:ser>
          <c:idx val="2"/>
          <c:order val="2"/>
          <c:tx>
            <c:strRef>
              <c:f>Sheet3!$E$1</c:f>
              <c:strCache>
                <c:ptCount val="1"/>
                <c:pt idx="0">
                  <c:v>Number of applications</c:v>
                </c:pt>
              </c:strCache>
            </c:strRef>
          </c:tx>
          <c:spPr>
            <a:ln w="28575" cap="rnd">
              <a:solidFill>
                <a:schemeClr val="tx1"/>
              </a:solidFill>
              <a:round/>
            </a:ln>
            <a:effectLst/>
          </c:spPr>
          <c:marker>
            <c:symbol val="none"/>
          </c:marker>
          <c:cat>
            <c:multiLvlStrRef>
              <c:f>Sheet3!$A$2:$B$34</c:f>
              <c:multiLvlStrCache>
                <c:ptCount val="33"/>
                <c:lvl>
                  <c:pt idx="0">
                    <c:v>Oct</c:v>
                  </c:pt>
                  <c:pt idx="1">
                    <c:v>Nov</c:v>
                  </c:pt>
                  <c:pt idx="2">
                    <c:v>Dec</c:v>
                  </c:pt>
                  <c:pt idx="3">
                    <c:v>Jan</c:v>
                  </c:pt>
                  <c:pt idx="4">
                    <c:v>Feb</c:v>
                  </c:pt>
                  <c:pt idx="5">
                    <c:v>Mar</c:v>
                  </c:pt>
                  <c:pt idx="6">
                    <c:v>Apr</c:v>
                  </c:pt>
                  <c:pt idx="7">
                    <c:v>May</c:v>
                  </c:pt>
                  <c:pt idx="8">
                    <c:v>Jun</c:v>
                  </c:pt>
                  <c:pt idx="9">
                    <c:v>Jul</c:v>
                  </c:pt>
                  <c:pt idx="10">
                    <c:v>Aug</c:v>
                  </c:pt>
                  <c:pt idx="11">
                    <c:v>Sep</c:v>
                  </c:pt>
                  <c:pt idx="12">
                    <c:v>Oct</c:v>
                  </c:pt>
                  <c:pt idx="13">
                    <c:v>Nov</c:v>
                  </c:pt>
                  <c:pt idx="14">
                    <c:v>Dec</c:v>
                  </c:pt>
                  <c:pt idx="15">
                    <c:v>Jan</c:v>
                  </c:pt>
                  <c:pt idx="16">
                    <c:v>Feb</c:v>
                  </c:pt>
                  <c:pt idx="17">
                    <c:v>Mar</c:v>
                  </c:pt>
                  <c:pt idx="18">
                    <c:v>Apr</c:v>
                  </c:pt>
                  <c:pt idx="19">
                    <c:v>May</c:v>
                  </c:pt>
                  <c:pt idx="20">
                    <c:v>Jun</c:v>
                  </c:pt>
                  <c:pt idx="21">
                    <c:v>Jul</c:v>
                  </c:pt>
                  <c:pt idx="22">
                    <c:v>Aug</c:v>
                  </c:pt>
                  <c:pt idx="23">
                    <c:v>Sep</c:v>
                  </c:pt>
                  <c:pt idx="24">
                    <c:v>Oct</c:v>
                  </c:pt>
                  <c:pt idx="25">
                    <c:v>Nov</c:v>
                  </c:pt>
                  <c:pt idx="26">
                    <c:v>Dec</c:v>
                  </c:pt>
                  <c:pt idx="27">
                    <c:v>Jan</c:v>
                  </c:pt>
                  <c:pt idx="28">
                    <c:v>Feb</c:v>
                  </c:pt>
                  <c:pt idx="29">
                    <c:v>Mar</c:v>
                  </c:pt>
                  <c:pt idx="30">
                    <c:v>Apr</c:v>
                  </c:pt>
                  <c:pt idx="31">
                    <c:v>May</c:v>
                  </c:pt>
                  <c:pt idx="32">
                    <c:v>Jun</c:v>
                  </c:pt>
                </c:lvl>
                <c:lvl>
                  <c:pt idx="0">
                    <c:v>2017</c:v>
                  </c:pt>
                  <c:pt idx="1">
                    <c:v>2017</c:v>
                  </c:pt>
                  <c:pt idx="2">
                    <c:v>2017</c:v>
                  </c:pt>
                  <c:pt idx="3">
                    <c:v>2018</c:v>
                  </c:pt>
                  <c:pt idx="4">
                    <c:v>2018</c:v>
                  </c:pt>
                  <c:pt idx="5">
                    <c:v>2018</c:v>
                  </c:pt>
                  <c:pt idx="6">
                    <c:v>2018</c:v>
                  </c:pt>
                  <c:pt idx="7">
                    <c:v>2018</c:v>
                  </c:pt>
                  <c:pt idx="8">
                    <c:v>2018</c:v>
                  </c:pt>
                  <c:pt idx="9">
                    <c:v>2018</c:v>
                  </c:pt>
                  <c:pt idx="10">
                    <c:v>2018</c:v>
                  </c:pt>
                  <c:pt idx="11">
                    <c:v>2018</c:v>
                  </c:pt>
                  <c:pt idx="12">
                    <c:v>2018</c:v>
                  </c:pt>
                  <c:pt idx="13">
                    <c:v>2018</c:v>
                  </c:pt>
                  <c:pt idx="14">
                    <c:v>2018</c:v>
                  </c:pt>
                  <c:pt idx="15">
                    <c:v>2019</c:v>
                  </c:pt>
                  <c:pt idx="16">
                    <c:v>2019</c:v>
                  </c:pt>
                  <c:pt idx="17">
                    <c:v>2019</c:v>
                  </c:pt>
                  <c:pt idx="18">
                    <c:v>2019</c:v>
                  </c:pt>
                  <c:pt idx="19">
                    <c:v>2019</c:v>
                  </c:pt>
                  <c:pt idx="20">
                    <c:v>2019</c:v>
                  </c:pt>
                  <c:pt idx="21">
                    <c:v>2019</c:v>
                  </c:pt>
                  <c:pt idx="22">
                    <c:v>2019</c:v>
                  </c:pt>
                  <c:pt idx="23">
                    <c:v>2019</c:v>
                  </c:pt>
                  <c:pt idx="24">
                    <c:v>2019</c:v>
                  </c:pt>
                  <c:pt idx="25">
                    <c:v>2019</c:v>
                  </c:pt>
                  <c:pt idx="26">
                    <c:v>2019</c:v>
                  </c:pt>
                  <c:pt idx="27">
                    <c:v>2020</c:v>
                  </c:pt>
                  <c:pt idx="28">
                    <c:v>2020</c:v>
                  </c:pt>
                  <c:pt idx="29">
                    <c:v>2020</c:v>
                  </c:pt>
                  <c:pt idx="30">
                    <c:v>2020</c:v>
                  </c:pt>
                  <c:pt idx="31">
                    <c:v>2020</c:v>
                  </c:pt>
                  <c:pt idx="32">
                    <c:v>2020</c:v>
                  </c:pt>
                </c:lvl>
              </c:multiLvlStrCache>
            </c:multiLvlStrRef>
          </c:cat>
          <c:val>
            <c:numRef>
              <c:f>Sheet3!$E$2:$E$34</c:f>
              <c:numCache>
                <c:formatCode>General</c:formatCode>
                <c:ptCount val="33"/>
                <c:pt idx="0">
                  <c:v>22</c:v>
                </c:pt>
                <c:pt idx="1">
                  <c:v>15</c:v>
                </c:pt>
                <c:pt idx="2">
                  <c:v>15</c:v>
                </c:pt>
                <c:pt idx="3">
                  <c:v>30</c:v>
                </c:pt>
                <c:pt idx="4">
                  <c:v>25</c:v>
                </c:pt>
                <c:pt idx="5">
                  <c:v>22</c:v>
                </c:pt>
                <c:pt idx="6">
                  <c:v>24</c:v>
                </c:pt>
                <c:pt idx="7">
                  <c:v>36</c:v>
                </c:pt>
                <c:pt idx="8">
                  <c:v>19</c:v>
                </c:pt>
                <c:pt idx="9">
                  <c:v>30</c:v>
                </c:pt>
                <c:pt idx="10">
                  <c:v>40</c:v>
                </c:pt>
                <c:pt idx="11">
                  <c:v>26</c:v>
                </c:pt>
                <c:pt idx="12">
                  <c:v>31</c:v>
                </c:pt>
                <c:pt idx="13">
                  <c:v>25</c:v>
                </c:pt>
                <c:pt idx="14">
                  <c:v>13</c:v>
                </c:pt>
                <c:pt idx="15">
                  <c:v>20</c:v>
                </c:pt>
                <c:pt idx="16">
                  <c:v>33</c:v>
                </c:pt>
                <c:pt idx="17">
                  <c:v>33</c:v>
                </c:pt>
                <c:pt idx="18">
                  <c:v>19</c:v>
                </c:pt>
                <c:pt idx="19">
                  <c:v>26</c:v>
                </c:pt>
                <c:pt idx="20">
                  <c:v>16</c:v>
                </c:pt>
                <c:pt idx="21">
                  <c:v>33</c:v>
                </c:pt>
                <c:pt idx="22">
                  <c:v>27</c:v>
                </c:pt>
                <c:pt idx="23">
                  <c:v>18</c:v>
                </c:pt>
                <c:pt idx="24">
                  <c:v>23</c:v>
                </c:pt>
                <c:pt idx="25">
                  <c:v>22</c:v>
                </c:pt>
                <c:pt idx="26">
                  <c:v>13</c:v>
                </c:pt>
                <c:pt idx="27">
                  <c:v>34</c:v>
                </c:pt>
                <c:pt idx="28">
                  <c:v>30</c:v>
                </c:pt>
                <c:pt idx="29">
                  <c:v>45</c:v>
                </c:pt>
                <c:pt idx="30">
                  <c:v>27</c:v>
                </c:pt>
                <c:pt idx="31">
                  <c:v>22</c:v>
                </c:pt>
                <c:pt idx="32">
                  <c:v>17</c:v>
                </c:pt>
              </c:numCache>
            </c:numRef>
          </c:val>
          <c:smooth val="0"/>
          <c:extLst>
            <c:ext xmlns:c16="http://schemas.microsoft.com/office/drawing/2014/chart" uri="{C3380CC4-5D6E-409C-BE32-E72D297353CC}">
              <c16:uniqueId val="{00000002-B523-44A0-A491-9E4194A5D4D2}"/>
            </c:ext>
          </c:extLst>
        </c:ser>
        <c:dLbls>
          <c:showLegendKey val="0"/>
          <c:showVal val="0"/>
          <c:showCatName val="0"/>
          <c:showSerName val="0"/>
          <c:showPercent val="0"/>
          <c:showBubbleSize val="0"/>
        </c:dLbls>
        <c:marker val="1"/>
        <c:smooth val="0"/>
        <c:axId val="575597904"/>
        <c:axId val="575993936"/>
      </c:lineChart>
      <c:catAx>
        <c:axId val="57599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993392"/>
        <c:crosses val="autoZero"/>
        <c:auto val="1"/>
        <c:lblAlgn val="ctr"/>
        <c:lblOffset val="100"/>
        <c:noMultiLvlLbl val="1"/>
      </c:catAx>
      <c:valAx>
        <c:axId val="57599339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Submission method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992848"/>
        <c:crosses val="autoZero"/>
        <c:crossBetween val="between"/>
        <c:majorUnit val="0.1"/>
      </c:valAx>
      <c:valAx>
        <c:axId val="57599393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applications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597904"/>
        <c:crosses val="max"/>
        <c:crossBetween val="between"/>
      </c:valAx>
      <c:catAx>
        <c:axId val="575597904"/>
        <c:scaling>
          <c:orientation val="minMax"/>
        </c:scaling>
        <c:delete val="1"/>
        <c:axPos val="b"/>
        <c:numFmt formatCode="General" sourceLinked="1"/>
        <c:majorTickMark val="out"/>
        <c:minorTickMark val="none"/>
        <c:tickLblPos val="nextTo"/>
        <c:crossAx val="57599393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[Annual-Report-2019-20.xlsx]NA Changes!PivotTable20</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s>
    <c:plotArea>
      <c:layout/>
      <c:barChart>
        <c:barDir val="col"/>
        <c:grouping val="stacked"/>
        <c:varyColors val="0"/>
        <c:ser>
          <c:idx val="0"/>
          <c:order val="0"/>
          <c:tx>
            <c:strRef>
              <c:f>'NA Changes'!$B$3:$B$4</c:f>
              <c:strCache>
                <c:ptCount val="1"/>
                <c:pt idx="0">
                  <c:v>Barge</c:v>
                </c:pt>
              </c:strCache>
            </c:strRef>
          </c:tx>
          <c:spPr>
            <a:solidFill>
              <a:schemeClr val="accent1"/>
            </a:solidFill>
            <a:ln>
              <a:noFill/>
            </a:ln>
            <a:effectLst/>
          </c:spPr>
          <c:invertIfNegative val="0"/>
          <c:cat>
            <c:multiLvlStrRef>
              <c:f>'NA Changes'!$A$5:$A$19</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'NA Changes'!$B$5:$B$19</c:f>
              <c:numCache>
                <c:formatCode>General</c:formatCode>
                <c:ptCount val="12"/>
                <c:pt idx="0">
                  <c:v>1</c:v>
                </c:pt>
                <c:pt idx="7">
                  <c:v>2</c:v>
                </c:pt>
              </c:numCache>
            </c:numRef>
          </c:val>
          <c:extLst>
            <c:ext xmlns:c16="http://schemas.microsoft.com/office/drawing/2014/chart" uri="{C3380CC4-5D6E-409C-BE32-E72D297353CC}">
              <c16:uniqueId val="{00000000-92BE-4098-97DA-8E8C14E8BB20}"/>
            </c:ext>
          </c:extLst>
        </c:ser>
        <c:ser>
          <c:idx val="1"/>
          <c:order val="1"/>
          <c:tx>
            <c:strRef>
              <c:f>'NA Changes'!$C$3:$C$4</c:f>
              <c:strCache>
                <c:ptCount val="1"/>
                <c:pt idx="0">
                  <c:v>Ship</c:v>
                </c:pt>
              </c:strCache>
            </c:strRef>
          </c:tx>
          <c:spPr>
            <a:solidFill>
              <a:schemeClr val="accent2"/>
            </a:solidFill>
            <a:ln>
              <a:noFill/>
            </a:ln>
            <a:effectLst/>
          </c:spPr>
          <c:invertIfNegative val="0"/>
          <c:cat>
            <c:multiLvlStrRef>
              <c:f>'NA Changes'!$A$5:$A$19</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'NA Changes'!$C$5:$C$19</c:f>
              <c:numCache>
                <c:formatCode>General</c:formatCode>
                <c:ptCount val="12"/>
                <c:pt idx="0">
                  <c:v>4</c:v>
                </c:pt>
                <c:pt idx="1">
                  <c:v>1</c:v>
                </c:pt>
                <c:pt idx="5">
                  <c:v>2</c:v>
                </c:pt>
                <c:pt idx="7">
                  <c:v>1</c:v>
                </c:pt>
                <c:pt idx="9">
                  <c:v>1</c:v>
                </c:pt>
              </c:numCache>
            </c:numRef>
          </c:val>
          <c:extLst>
            <c:ext xmlns:c16="http://schemas.microsoft.com/office/drawing/2014/chart" uri="{C3380CC4-5D6E-409C-BE32-E72D297353CC}">
              <c16:uniqueId val="{00000001-92BE-4098-97DA-8E8C14E8BB20}"/>
            </c:ext>
          </c:extLst>
        </c:ser>
        <c:ser>
          <c:idx val="2"/>
          <c:order val="2"/>
          <c:tx>
            <c:strRef>
              <c:f>'NA Changes'!$D$3:$D$4</c:f>
              <c:strCache>
                <c:ptCount val="1"/>
                <c:pt idx="0">
                  <c:v>Tug</c:v>
                </c:pt>
              </c:strCache>
            </c:strRef>
          </c:tx>
          <c:spPr>
            <a:solidFill>
              <a:schemeClr val="accent3"/>
            </a:solidFill>
            <a:ln>
              <a:noFill/>
            </a:ln>
            <a:effectLst/>
          </c:spPr>
          <c:invertIfNegative val="0"/>
          <c:cat>
            <c:multiLvlStrRef>
              <c:f>'NA Changes'!$A$5:$A$19</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'NA Changes'!$D$5:$D$19</c:f>
              <c:numCache>
                <c:formatCode>General</c:formatCode>
                <c:ptCount val="12"/>
                <c:pt idx="0">
                  <c:v>1</c:v>
                </c:pt>
              </c:numCache>
            </c:numRef>
          </c:val>
          <c:extLst>
            <c:ext xmlns:c16="http://schemas.microsoft.com/office/drawing/2014/chart" uri="{C3380CC4-5D6E-409C-BE32-E72D297353CC}">
              <c16:uniqueId val="{00000002-92BE-4098-97DA-8E8C14E8BB20}"/>
            </c:ext>
          </c:extLst>
        </c:ser>
        <c:ser>
          <c:idx val="3"/>
          <c:order val="3"/>
          <c:tx>
            <c:strRef>
              <c:f>'NA Changes'!$E$3:$E$4</c:f>
              <c:strCache>
                <c:ptCount val="1"/>
                <c:pt idx="0">
                  <c:v>Vessel</c:v>
                </c:pt>
              </c:strCache>
            </c:strRef>
          </c:tx>
          <c:spPr>
            <a:solidFill>
              <a:schemeClr val="accent4"/>
            </a:solidFill>
            <a:ln>
              <a:noFill/>
            </a:ln>
            <a:effectLst/>
          </c:spPr>
          <c:invertIfNegative val="0"/>
          <c:cat>
            <c:multiLvlStrRef>
              <c:f>'NA Changes'!$A$5:$A$19</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'NA Changes'!$E$5:$E$19</c:f>
              <c:numCache>
                <c:formatCode>General</c:formatCode>
                <c:ptCount val="12"/>
                <c:pt idx="0">
                  <c:v>8</c:v>
                </c:pt>
                <c:pt idx="1">
                  <c:v>3</c:v>
                </c:pt>
                <c:pt idx="2">
                  <c:v>2</c:v>
                </c:pt>
                <c:pt idx="3">
                  <c:v>1</c:v>
                </c:pt>
                <c:pt idx="4">
                  <c:v>5</c:v>
                </c:pt>
                <c:pt idx="5">
                  <c:v>3</c:v>
                </c:pt>
                <c:pt idx="6">
                  <c:v>10</c:v>
                </c:pt>
                <c:pt idx="7">
                  <c:v>4</c:v>
                </c:pt>
                <c:pt idx="10">
                  <c:v>2</c:v>
                </c:pt>
              </c:numCache>
            </c:numRef>
          </c:val>
          <c:extLst>
            <c:ext xmlns:c16="http://schemas.microsoft.com/office/drawing/2014/chart" uri="{C3380CC4-5D6E-409C-BE32-E72D297353CC}">
              <c16:uniqueId val="{00000003-92BE-4098-97DA-8E8C14E8BB20}"/>
            </c:ext>
          </c:extLst>
        </c:ser>
        <c:ser>
          <c:idx val="4"/>
          <c:order val="4"/>
          <c:tx>
            <c:strRef>
              <c:f>'NA Changes'!$F$3:$F$4</c:f>
              <c:strCache>
                <c:ptCount val="1"/>
                <c:pt idx="0">
                  <c:v>(blank)</c:v>
                </c:pt>
              </c:strCache>
            </c:strRef>
          </c:tx>
          <c:spPr>
            <a:solidFill>
              <a:schemeClr val="accent5"/>
            </a:solidFill>
            <a:ln>
              <a:noFill/>
            </a:ln>
            <a:effectLst/>
          </c:spPr>
          <c:invertIfNegative val="0"/>
          <c:cat>
            <c:multiLvlStrRef>
              <c:f>'NA Changes'!$A$5:$A$19</c:f>
              <c:multiLvlStrCache>
                <c:ptCount val="12"/>
                <c:lvl>
                  <c:pt idx="0">
                    <c:v>Jul</c:v>
                  </c:pt>
                  <c:pt idx="1">
                    <c:v>Aug</c:v>
                  </c:pt>
                  <c:pt idx="2">
                    <c:v>Sep</c:v>
                  </c:pt>
                  <c:pt idx="3">
                    <c:v>Oct</c:v>
                  </c:pt>
                  <c:pt idx="4">
                    <c:v>Nov</c:v>
                  </c:pt>
                  <c:pt idx="5">
                    <c:v>Dec</c:v>
                  </c:pt>
                  <c:pt idx="6">
                    <c:v>Jan</c:v>
                  </c:pt>
                  <c:pt idx="7">
                    <c:v>Feb</c:v>
                  </c:pt>
                  <c:pt idx="8">
                    <c:v>Mar</c:v>
                  </c:pt>
                  <c:pt idx="9">
                    <c:v>Apr</c:v>
                  </c:pt>
                  <c:pt idx="10">
                    <c:v>May</c:v>
                  </c:pt>
                  <c:pt idx="11">
                    <c:v>Jun</c:v>
                  </c:pt>
                </c:lvl>
                <c:lvl>
                  <c:pt idx="0">
                    <c:v>2019</c:v>
                  </c:pt>
                  <c:pt idx="6">
                    <c:v>2020</c:v>
                  </c:pt>
                </c:lvl>
              </c:multiLvlStrCache>
            </c:multiLvlStrRef>
          </c:cat>
          <c:val>
            <c:numRef>
              <c:f>'NA Changes'!$F$5:$F$19</c:f>
              <c:numCache>
                <c:formatCode>General</c:formatCode>
                <c:ptCount val="12"/>
              </c:numCache>
            </c:numRef>
          </c:val>
          <c:extLst>
            <c:ext xmlns:c16="http://schemas.microsoft.com/office/drawing/2014/chart" uri="{C3380CC4-5D6E-409C-BE32-E72D297353CC}">
              <c16:uniqueId val="{00000004-92BE-4098-97DA-8E8C14E8BB20}"/>
            </c:ext>
          </c:extLst>
        </c:ser>
        <c:dLbls>
          <c:showLegendKey val="0"/>
          <c:showVal val="0"/>
          <c:showCatName val="0"/>
          <c:showSerName val="0"/>
          <c:showPercent val="0"/>
          <c:showBubbleSize val="0"/>
        </c:dLbls>
        <c:gapWidth val="150"/>
        <c:overlap val="100"/>
        <c:axId val="575598992"/>
        <c:axId val="575607152"/>
      </c:barChart>
      <c:catAx>
        <c:axId val="57559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607152"/>
        <c:crosses val="autoZero"/>
        <c:auto val="1"/>
        <c:lblAlgn val="ctr"/>
        <c:lblOffset val="100"/>
        <c:noMultiLvlLbl val="0"/>
      </c:catAx>
      <c:valAx>
        <c:axId val="575607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598992"/>
        <c:crosses val="autoZero"/>
        <c:crossBetween val="between"/>
      </c:valAx>
      <c:spPr>
        <a:noFill/>
        <a:ln>
          <a:noFill/>
        </a:ln>
        <a:effectLst/>
      </c:spPr>
    </c:plotArea>
    <c:legend>
      <c:legendPos val="r"/>
      <c:legendEntry>
        <c:idx val="0"/>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Sheet1!$D$3</c:f>
              <c:strCache>
                <c:ptCount val="1"/>
                <c:pt idx="0">
                  <c:v>Prosecutions</c:v>
                </c:pt>
              </c:strCache>
            </c:strRef>
          </c:tx>
          <c:spPr>
            <a:solidFill>
              <a:schemeClr val="accent2"/>
            </a:solidFill>
            <a:ln>
              <a:noFill/>
            </a:ln>
            <a:effectLst/>
          </c:spPr>
          <c:invertIfNegative val="0"/>
          <c:cat>
            <c:strRef>
              <c:f>Sheet1!$A$4:$A$8</c:f>
              <c:strCache>
                <c:ptCount val="5"/>
                <c:pt idx="0">
                  <c:v>2015-2016</c:v>
                </c:pt>
                <c:pt idx="1">
                  <c:v>2016-2017</c:v>
                </c:pt>
                <c:pt idx="2">
                  <c:v>2017-2018</c:v>
                </c:pt>
                <c:pt idx="3">
                  <c:v>2018-2019</c:v>
                </c:pt>
                <c:pt idx="4">
                  <c:v>2019-2020 </c:v>
                </c:pt>
              </c:strCache>
            </c:strRef>
          </c:cat>
          <c:val>
            <c:numRef>
              <c:f>Sheet1!$D$4:$D$8</c:f>
              <c:numCache>
                <c:formatCode>General</c:formatCode>
                <c:ptCount val="5"/>
                <c:pt idx="0">
                  <c:v>62</c:v>
                </c:pt>
                <c:pt idx="1">
                  <c:v>32</c:v>
                </c:pt>
                <c:pt idx="2">
                  <c:v>42</c:v>
                </c:pt>
                <c:pt idx="3">
                  <c:v>41</c:v>
                </c:pt>
                <c:pt idx="4">
                  <c:v>45</c:v>
                </c:pt>
              </c:numCache>
            </c:numRef>
          </c:val>
          <c:extLst>
            <c:ext xmlns:c16="http://schemas.microsoft.com/office/drawing/2014/chart" uri="{C3380CC4-5D6E-409C-BE32-E72D297353CC}">
              <c16:uniqueId val="{00000000-EFAA-494F-BEB0-5028BB27B7E9}"/>
            </c:ext>
          </c:extLst>
        </c:ser>
        <c:ser>
          <c:idx val="2"/>
          <c:order val="2"/>
          <c:tx>
            <c:strRef>
              <c:f>Sheet1!$E$3</c:f>
              <c:strCache>
                <c:ptCount val="1"/>
                <c:pt idx="0">
                  <c:v>Infringements</c:v>
                </c:pt>
              </c:strCache>
            </c:strRef>
          </c:tx>
          <c:spPr>
            <a:solidFill>
              <a:schemeClr val="accent3"/>
            </a:solidFill>
            <a:ln>
              <a:noFill/>
            </a:ln>
            <a:effectLst/>
          </c:spPr>
          <c:invertIfNegative val="0"/>
          <c:cat>
            <c:strRef>
              <c:f>Sheet1!$A$4:$A$8</c:f>
              <c:strCache>
                <c:ptCount val="5"/>
                <c:pt idx="0">
                  <c:v>2015-2016</c:v>
                </c:pt>
                <c:pt idx="1">
                  <c:v>2016-2017</c:v>
                </c:pt>
                <c:pt idx="2">
                  <c:v>2017-2018</c:v>
                </c:pt>
                <c:pt idx="3">
                  <c:v>2018-2019</c:v>
                </c:pt>
                <c:pt idx="4">
                  <c:v>2019-2020 </c:v>
                </c:pt>
              </c:strCache>
            </c:strRef>
          </c:cat>
          <c:val>
            <c:numRef>
              <c:f>Sheet1!$E$4:$E$8</c:f>
              <c:numCache>
                <c:formatCode>General</c:formatCode>
                <c:ptCount val="5"/>
                <c:pt idx="0">
                  <c:v>32</c:v>
                </c:pt>
                <c:pt idx="1">
                  <c:v>38</c:v>
                </c:pt>
                <c:pt idx="2">
                  <c:v>108</c:v>
                </c:pt>
                <c:pt idx="3">
                  <c:v>132</c:v>
                </c:pt>
                <c:pt idx="4">
                  <c:v>133</c:v>
                </c:pt>
              </c:numCache>
            </c:numRef>
          </c:val>
          <c:extLst>
            <c:ext xmlns:c16="http://schemas.microsoft.com/office/drawing/2014/chart" uri="{C3380CC4-5D6E-409C-BE32-E72D297353CC}">
              <c16:uniqueId val="{00000001-EFAA-494F-BEB0-5028BB27B7E9}"/>
            </c:ext>
          </c:extLst>
        </c:ser>
        <c:ser>
          <c:idx val="3"/>
          <c:order val="3"/>
          <c:tx>
            <c:strRef>
              <c:f>Sheet1!$F$3</c:f>
              <c:strCache>
                <c:ptCount val="1"/>
                <c:pt idx="0">
                  <c:v>Caution Notices</c:v>
                </c:pt>
              </c:strCache>
            </c:strRef>
          </c:tx>
          <c:spPr>
            <a:solidFill>
              <a:schemeClr val="accent4"/>
            </a:solidFill>
            <a:ln>
              <a:noFill/>
            </a:ln>
            <a:effectLst/>
          </c:spPr>
          <c:invertIfNegative val="0"/>
          <c:cat>
            <c:strRef>
              <c:f>Sheet1!$A$4:$A$8</c:f>
              <c:strCache>
                <c:ptCount val="5"/>
                <c:pt idx="0">
                  <c:v>2015-2016</c:v>
                </c:pt>
                <c:pt idx="1">
                  <c:v>2016-2017</c:v>
                </c:pt>
                <c:pt idx="2">
                  <c:v>2017-2018</c:v>
                </c:pt>
                <c:pt idx="3">
                  <c:v>2018-2019</c:v>
                </c:pt>
                <c:pt idx="4">
                  <c:v>2019-2020 </c:v>
                </c:pt>
              </c:strCache>
            </c:strRef>
          </c:cat>
          <c:val>
            <c:numRef>
              <c:f>Sheet1!$F$4:$F$8</c:f>
              <c:numCache>
                <c:formatCode>General</c:formatCode>
                <c:ptCount val="5"/>
                <c:pt idx="0">
                  <c:v>100</c:v>
                </c:pt>
                <c:pt idx="1">
                  <c:v>88</c:v>
                </c:pt>
                <c:pt idx="2">
                  <c:v>87</c:v>
                </c:pt>
                <c:pt idx="3">
                  <c:v>45</c:v>
                </c:pt>
                <c:pt idx="4">
                  <c:v>58</c:v>
                </c:pt>
              </c:numCache>
            </c:numRef>
          </c:val>
          <c:extLst>
            <c:ext xmlns:c16="http://schemas.microsoft.com/office/drawing/2014/chart" uri="{C3380CC4-5D6E-409C-BE32-E72D297353CC}">
              <c16:uniqueId val="{00000002-EFAA-494F-BEB0-5028BB27B7E9}"/>
            </c:ext>
          </c:extLst>
        </c:ser>
        <c:ser>
          <c:idx val="4"/>
          <c:order val="4"/>
          <c:tx>
            <c:strRef>
              <c:f>Sheet1!$G$3</c:f>
              <c:strCache>
                <c:ptCount val="1"/>
                <c:pt idx="0">
                  <c:v>Advisory Letters</c:v>
                </c:pt>
              </c:strCache>
            </c:strRef>
          </c:tx>
          <c:spPr>
            <a:solidFill>
              <a:schemeClr val="accent5"/>
            </a:solidFill>
            <a:ln>
              <a:noFill/>
            </a:ln>
            <a:effectLst/>
          </c:spPr>
          <c:invertIfNegative val="0"/>
          <c:cat>
            <c:strRef>
              <c:f>Sheet1!$A$4:$A$8</c:f>
              <c:strCache>
                <c:ptCount val="5"/>
                <c:pt idx="0">
                  <c:v>2015-2016</c:v>
                </c:pt>
                <c:pt idx="1">
                  <c:v>2016-2017</c:v>
                </c:pt>
                <c:pt idx="2">
                  <c:v>2017-2018</c:v>
                </c:pt>
                <c:pt idx="3">
                  <c:v>2018-2019</c:v>
                </c:pt>
                <c:pt idx="4">
                  <c:v>2019-2020 </c:v>
                </c:pt>
              </c:strCache>
            </c:strRef>
          </c:cat>
          <c:val>
            <c:numRef>
              <c:f>Sheet1!$G$4:$G$8</c:f>
              <c:numCache>
                <c:formatCode>General</c:formatCode>
                <c:ptCount val="5"/>
                <c:pt idx="0">
                  <c:v>423</c:v>
                </c:pt>
                <c:pt idx="1">
                  <c:v>407</c:v>
                </c:pt>
                <c:pt idx="2">
                  <c:v>331</c:v>
                </c:pt>
                <c:pt idx="3">
                  <c:v>274</c:v>
                </c:pt>
                <c:pt idx="4">
                  <c:v>402</c:v>
                </c:pt>
              </c:numCache>
            </c:numRef>
          </c:val>
          <c:extLst>
            <c:ext xmlns:c16="http://schemas.microsoft.com/office/drawing/2014/chart" uri="{C3380CC4-5D6E-409C-BE32-E72D297353CC}">
              <c16:uniqueId val="{00000003-EFAA-494F-BEB0-5028BB27B7E9}"/>
            </c:ext>
          </c:extLst>
        </c:ser>
        <c:dLbls>
          <c:showLegendKey val="0"/>
          <c:showVal val="0"/>
          <c:showCatName val="0"/>
          <c:showSerName val="0"/>
          <c:showPercent val="0"/>
          <c:showBubbleSize val="0"/>
        </c:dLbls>
        <c:gapWidth val="219"/>
        <c:axId val="2071967232"/>
        <c:axId val="2131137616"/>
      </c:barChart>
      <c:lineChart>
        <c:grouping val="standard"/>
        <c:varyColors val="0"/>
        <c:ser>
          <c:idx val="0"/>
          <c:order val="0"/>
          <c:tx>
            <c:strRef>
              <c:f>Sheet1!$C$3</c:f>
              <c:strCache>
                <c:ptCount val="1"/>
                <c:pt idx="0">
                  <c:v>Offences Reported</c:v>
                </c:pt>
              </c:strCache>
            </c:strRef>
          </c:tx>
          <c:spPr>
            <a:ln w="28575" cap="rnd">
              <a:solidFill>
                <a:schemeClr val="accent1"/>
              </a:solidFill>
              <a:round/>
            </a:ln>
            <a:effectLst/>
          </c:spPr>
          <c:marker>
            <c:symbol val="none"/>
          </c:marker>
          <c:cat>
            <c:strRef>
              <c:f>Sheet1!$A$4:$A$8</c:f>
              <c:strCache>
                <c:ptCount val="5"/>
                <c:pt idx="0">
                  <c:v>2015-2016</c:v>
                </c:pt>
                <c:pt idx="1">
                  <c:v>2016-2017</c:v>
                </c:pt>
                <c:pt idx="2">
                  <c:v>2017-2018</c:v>
                </c:pt>
                <c:pt idx="3">
                  <c:v>2018-2019</c:v>
                </c:pt>
                <c:pt idx="4">
                  <c:v>2019-2020 </c:v>
                </c:pt>
              </c:strCache>
            </c:strRef>
          </c:cat>
          <c:val>
            <c:numRef>
              <c:f>Sheet1!$C$4:$C$8</c:f>
              <c:numCache>
                <c:formatCode>General</c:formatCode>
                <c:ptCount val="5"/>
                <c:pt idx="0">
                  <c:v>1229</c:v>
                </c:pt>
                <c:pt idx="1">
                  <c:v>903</c:v>
                </c:pt>
                <c:pt idx="2">
                  <c:v>1183</c:v>
                </c:pt>
                <c:pt idx="3">
                  <c:v>1097</c:v>
                </c:pt>
                <c:pt idx="4">
                  <c:v>1349</c:v>
                </c:pt>
              </c:numCache>
            </c:numRef>
          </c:val>
          <c:smooth val="0"/>
          <c:extLst>
            <c:ext xmlns:c16="http://schemas.microsoft.com/office/drawing/2014/chart" uri="{C3380CC4-5D6E-409C-BE32-E72D297353CC}">
              <c16:uniqueId val="{00000004-EFAA-494F-BEB0-5028BB27B7E9}"/>
            </c:ext>
          </c:extLst>
        </c:ser>
        <c:ser>
          <c:idx val="5"/>
          <c:order val="5"/>
          <c:tx>
            <c:strRef>
              <c:f>Sheet1!$H$3</c:f>
              <c:strCache>
                <c:ptCount val="1"/>
                <c:pt idx="0">
                  <c:v>Compliance Days</c:v>
                </c:pt>
              </c:strCache>
            </c:strRef>
          </c:tx>
          <c:spPr>
            <a:ln w="28575" cap="rnd">
              <a:solidFill>
                <a:schemeClr val="accent6"/>
              </a:solidFill>
              <a:round/>
            </a:ln>
            <a:effectLst/>
          </c:spPr>
          <c:marker>
            <c:symbol val="none"/>
          </c:marker>
          <c:cat>
            <c:strRef>
              <c:f>Sheet1!$A$4:$A$8</c:f>
              <c:strCache>
                <c:ptCount val="5"/>
                <c:pt idx="0">
                  <c:v>2015-2016</c:v>
                </c:pt>
                <c:pt idx="1">
                  <c:v>2016-2017</c:v>
                </c:pt>
                <c:pt idx="2">
                  <c:v>2017-2018</c:v>
                </c:pt>
                <c:pt idx="3">
                  <c:v>2018-2019</c:v>
                </c:pt>
                <c:pt idx="4">
                  <c:v>2019-2020 </c:v>
                </c:pt>
              </c:strCache>
            </c:strRef>
          </c:cat>
          <c:val>
            <c:numRef>
              <c:f>Sheet1!$H$4:$H$8</c:f>
              <c:numCache>
                <c:formatCode>General</c:formatCode>
                <c:ptCount val="5"/>
                <c:pt idx="0">
                  <c:v>735</c:v>
                </c:pt>
                <c:pt idx="1">
                  <c:v>674</c:v>
                </c:pt>
                <c:pt idx="2">
                  <c:v>888</c:v>
                </c:pt>
                <c:pt idx="3">
                  <c:v>821</c:v>
                </c:pt>
                <c:pt idx="4">
                  <c:v>938</c:v>
                </c:pt>
              </c:numCache>
            </c:numRef>
          </c:val>
          <c:smooth val="0"/>
          <c:extLst>
            <c:ext xmlns:c16="http://schemas.microsoft.com/office/drawing/2014/chart" uri="{C3380CC4-5D6E-409C-BE32-E72D297353CC}">
              <c16:uniqueId val="{00000005-EFAA-494F-BEB0-5028BB27B7E9}"/>
            </c:ext>
          </c:extLst>
        </c:ser>
        <c:dLbls>
          <c:showLegendKey val="0"/>
          <c:showVal val="0"/>
          <c:showCatName val="0"/>
          <c:showSerName val="0"/>
          <c:showPercent val="0"/>
          <c:showBubbleSize val="0"/>
        </c:dLbls>
        <c:marker val="1"/>
        <c:smooth val="0"/>
        <c:axId val="1133864336"/>
        <c:axId val="1133854000"/>
      </c:lineChart>
      <c:scatterChart>
        <c:scatterStyle val="lineMarker"/>
        <c:varyColors val="0"/>
        <c:ser>
          <c:idx val="6"/>
          <c:order val="6"/>
          <c:tx>
            <c:strRef>
              <c:f>Sheet1!$I$3</c:f>
              <c:strCache>
                <c:ptCount val="1"/>
                <c:pt idx="0">
                  <c:v>Offences YTD</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Sheet1!$A$4:$A$8</c:f>
              <c:strCache>
                <c:ptCount val="5"/>
                <c:pt idx="0">
                  <c:v>2015-2016</c:v>
                </c:pt>
                <c:pt idx="1">
                  <c:v>2016-2017</c:v>
                </c:pt>
                <c:pt idx="2">
                  <c:v>2017-2018</c:v>
                </c:pt>
                <c:pt idx="3">
                  <c:v>2018-2019</c:v>
                </c:pt>
                <c:pt idx="4">
                  <c:v>2019-2020 </c:v>
                </c:pt>
              </c:strCache>
            </c:strRef>
          </c:xVal>
          <c:yVal>
            <c:numRef>
              <c:f>Sheet1!$I$4:$I$8</c:f>
              <c:numCache>
                <c:formatCode>General</c:formatCode>
                <c:ptCount val="5"/>
              </c:numCache>
            </c:numRef>
          </c:yVal>
          <c:smooth val="0"/>
          <c:extLst>
            <c:ext xmlns:c16="http://schemas.microsoft.com/office/drawing/2014/chart" uri="{C3380CC4-5D6E-409C-BE32-E72D297353CC}">
              <c16:uniqueId val="{00000006-EFAA-494F-BEB0-5028BB27B7E9}"/>
            </c:ext>
          </c:extLst>
        </c:ser>
        <c:ser>
          <c:idx val="7"/>
          <c:order val="7"/>
          <c:tx>
            <c:strRef>
              <c:f>Sheet1!$J$3</c:f>
              <c:strCache>
                <c:ptCount val="1"/>
                <c:pt idx="0">
                  <c:v>Compliance Day YTD</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Sheet1!$A$4:$A$8</c:f>
              <c:strCache>
                <c:ptCount val="5"/>
                <c:pt idx="0">
                  <c:v>2015-2016</c:v>
                </c:pt>
                <c:pt idx="1">
                  <c:v>2016-2017</c:v>
                </c:pt>
                <c:pt idx="2">
                  <c:v>2017-2018</c:v>
                </c:pt>
                <c:pt idx="3">
                  <c:v>2018-2019</c:v>
                </c:pt>
                <c:pt idx="4">
                  <c:v>2019-2020 </c:v>
                </c:pt>
              </c:strCache>
            </c:strRef>
          </c:xVal>
          <c:yVal>
            <c:numRef>
              <c:f>Sheet1!$J$4:$J$8</c:f>
              <c:numCache>
                <c:formatCode>General</c:formatCode>
                <c:ptCount val="5"/>
              </c:numCache>
            </c:numRef>
          </c:yVal>
          <c:smooth val="0"/>
          <c:extLst>
            <c:ext xmlns:c16="http://schemas.microsoft.com/office/drawing/2014/chart" uri="{C3380CC4-5D6E-409C-BE32-E72D297353CC}">
              <c16:uniqueId val="{00000007-EFAA-494F-BEB0-5028BB27B7E9}"/>
            </c:ext>
          </c:extLst>
        </c:ser>
        <c:dLbls>
          <c:showLegendKey val="0"/>
          <c:showVal val="0"/>
          <c:showCatName val="0"/>
          <c:showSerName val="0"/>
          <c:showPercent val="0"/>
          <c:showBubbleSize val="0"/>
        </c:dLbls>
        <c:axId val="1133864336"/>
        <c:axId val="1133854000"/>
      </c:scatterChart>
      <c:catAx>
        <c:axId val="207196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137616"/>
        <c:crosses val="autoZero"/>
        <c:auto val="1"/>
        <c:lblAlgn val="ctr"/>
        <c:lblOffset val="100"/>
        <c:noMultiLvlLbl val="0"/>
      </c:catAx>
      <c:valAx>
        <c:axId val="2131137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Outcome of reported offences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967232"/>
        <c:crosses val="autoZero"/>
        <c:crossBetween val="between"/>
      </c:valAx>
      <c:valAx>
        <c:axId val="11338540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Offences reported and compliance days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864336"/>
        <c:crosses val="max"/>
        <c:crossBetween val="between"/>
      </c:valAx>
      <c:catAx>
        <c:axId val="1133864336"/>
        <c:scaling>
          <c:orientation val="minMax"/>
        </c:scaling>
        <c:delete val="1"/>
        <c:axPos val="b"/>
        <c:numFmt formatCode="General" sourceLinked="1"/>
        <c:majorTickMark val="none"/>
        <c:minorTickMark val="none"/>
        <c:tickLblPos val="nextTo"/>
        <c:crossAx val="1133854000"/>
        <c:crosses val="autoZero"/>
        <c:auto val="1"/>
        <c:lblAlgn val="ctr"/>
        <c:lblOffset val="100"/>
        <c:noMultiLvlLbl val="0"/>
      </c:catAx>
      <c:spPr>
        <a:noFill/>
        <a:ln>
          <a:noFill/>
        </a:ln>
        <a:effectLst/>
      </c:spPr>
    </c:plotArea>
    <c:legend>
      <c:legendPos val="b"/>
      <c:legendEntry>
        <c:idx val="6"/>
        <c:delete val="1"/>
      </c:legendEntry>
      <c:legendEntry>
        <c:idx val="7"/>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Custom 4">
    <a:dk1>
      <a:sysClr val="windowText" lastClr="000000"/>
    </a:dk1>
    <a:lt1>
      <a:sysClr val="window" lastClr="FFFFFF"/>
    </a:lt1>
    <a:dk2>
      <a:srgbClr val="44546A"/>
    </a:dk2>
    <a:lt2>
      <a:srgbClr val="E7E6E6"/>
    </a:lt2>
    <a:accent1>
      <a:srgbClr val="FF0000"/>
    </a:accent1>
    <a:accent2>
      <a:srgbClr val="ED7D31"/>
    </a:accent2>
    <a:accent3>
      <a:srgbClr val="0070C0"/>
    </a:accent3>
    <a:accent4>
      <a:srgbClr val="FFC000"/>
    </a:accent4>
    <a:accent5>
      <a:srgbClr val="A5A5A5"/>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_dlc_DocId xmlns="8ccc4631-9afc-4718-b120-5e2e37a03cc7">PROJ-1329435891-209</_dlc_DocId>
    <_dlc_DocIdUrl xmlns="8ccc4631-9afc-4718-b120-5e2e37a03cc7">
      <Url>http://thedock.gbrmpa.gov.au/sites/Projects/P000389/_layouts/DocIdRedir.aspx?ID=PROJ-1329435891-209</Url>
      <Description>PROJ-1329435891-209</Description>
    </_dlc_DocIdUrl>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3AE2F1ABCFBB984ABEFB0C0EB706FE32" ma:contentTypeVersion="2" ma:contentTypeDescription="" ma:contentTypeScope="" ma:versionID="7ef6eee132e4cc398867eb83a2bf3daf">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dee5152635623cd0e7a64ff277393013"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DF119-9FEB-4FEE-9E57-363A718DFF8B}"/>
</file>

<file path=customXml/itemProps2.xml><?xml version="1.0" encoding="utf-8"?>
<ds:datastoreItem xmlns:ds="http://schemas.openxmlformats.org/officeDocument/2006/customXml" ds:itemID="{555D665C-26C6-4D70-9F57-B8EF0FF68863}"/>
</file>

<file path=customXml/itemProps3.xml><?xml version="1.0" encoding="utf-8"?>
<ds:datastoreItem xmlns:ds="http://schemas.openxmlformats.org/officeDocument/2006/customXml" ds:itemID="{4D9BCB5D-5C98-4B12-875D-8A14DB13AFE4}"/>
</file>

<file path=customXml/itemProps4.xml><?xml version="1.0" encoding="utf-8"?>
<ds:datastoreItem xmlns:ds="http://schemas.openxmlformats.org/officeDocument/2006/customXml" ds:itemID="{3D15415C-EA72-4FC1-9A89-AF10DD324BF2}"/>
</file>

<file path=customXml/itemProps5.xml><?xml version="1.0" encoding="utf-8"?>
<ds:datastoreItem xmlns:ds="http://schemas.openxmlformats.org/officeDocument/2006/customXml" ds:itemID="{8A1A19A5-695B-40D8-AA3D-AE3C12E96F4F}"/>
</file>

<file path=docProps/app.xml><?xml version="1.0" encoding="utf-8"?>
<Properties xmlns="http://schemas.openxmlformats.org/officeDocument/2006/extended-properties" xmlns:vt="http://schemas.openxmlformats.org/officeDocument/2006/docPropsVTypes">
  <Template>template.dotx</Template>
  <TotalTime>1652</TotalTime>
  <Pages>141</Pages>
  <Words>49720</Words>
  <Characters>283405</Characters>
  <Application>Microsoft Office Word</Application>
  <DocSecurity>0</DocSecurity>
  <Lines>2361</Lines>
  <Paragraphs>664</Paragraphs>
  <ScaleCrop>false</ScaleCrop>
  <HeadingPairs>
    <vt:vector size="2" baseType="variant">
      <vt:variant>
        <vt:lpstr>Title</vt:lpstr>
      </vt:variant>
      <vt:variant>
        <vt:i4>1</vt:i4>
      </vt:variant>
    </vt:vector>
  </HeadingPairs>
  <TitlesOfParts>
    <vt:vector size="1" baseType="lpstr">
      <vt:lpstr>Annual-Report-2019-20-draft</vt:lpstr>
    </vt:vector>
  </TitlesOfParts>
  <Company>GBRMPA</Company>
  <LinksUpToDate>false</LinksUpToDate>
  <CharactersWithSpaces>332461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Annual-Report-2019-20-draft</dc:title>
  <dc:subject/>
  <dc:creator>Eliza Sen Gupta</dc:creator>
  <cp:keywords>OFFICIAL</cp:keywords>
  <dc:description/>
  <cp:lastModifiedBy>Eliza Sen Gupta</cp:lastModifiedBy>
  <cp:revision>101</cp:revision>
  <cp:lastPrinted>2020-08-18T03:47:00Z</cp:lastPrinted>
  <dcterms:created xsi:type="dcterms:W3CDTF">2020-08-14T06:05:00Z</dcterms:created>
  <dcterms:modified xsi:type="dcterms:W3CDTF">2020-10-06T06:11:00Z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0x010100441936E5D27A4AF2935B3316DA024CF200B1A9D9972D1440619AFD507BD907ADAB003AE2F1ABCFBB984ABEFB0C0EB706FE32</vt:lpwstr>
  </property>
  <property fmtid="{D5CDD505-2E9C-101B-9397-08002B2CF9AE}" pid="3" name="TitusGUID">
    <vt:lpwstr>41b0dfb8-4f53-4fcc-86fc-633ee10a9fae</vt:lpwstr>
  </property>
  <property fmtid="{D5CDD505-2E9C-101B-9397-08002B2CF9AE}" pid="4" name="DocumentSetDescription">
    <vt:lpwstr/>
  </property>
  <property fmtid="{D5CDD505-2E9C-101B-9397-08002B2CF9AE}" pid="5" name="ProjectPhase">
    <vt:lpwstr/>
  </property>
  <property fmtid="{D5CDD505-2E9C-101B-9397-08002B2CF9AE}" pid="6" name="_dlc_DocIdItemGuid">
    <vt:lpwstr>482eaf0c-a6a4-4f41-8e6a-1e862927c501</vt:lpwstr>
  </property>
  <property fmtid="{D5CDD505-2E9C-101B-9397-08002B2CF9AE}" pid="7" name="SEC">
    <vt:lpwstr>OFFICIAL</vt:lpwstr>
  </property>
</Properties>
</file>