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DB44C2" w14:textId="77777777" w:rsidR="009E67C9" w:rsidRPr="009E67C9" w:rsidRDefault="009E67C9" w:rsidP="009E67C9">
      <w:pPr>
        <w:pStyle w:val="Cover-Title1"/>
      </w:pPr>
      <w:bookmarkStart w:id="0" w:name="_GoBack"/>
      <w:bookmarkEnd w:id="0"/>
    </w:p>
    <w:p w14:paraId="73E7B358" w14:textId="77777777" w:rsidR="009E67C9" w:rsidRPr="009E67C9" w:rsidRDefault="00CB2F80" w:rsidP="009E67C9">
      <w:pPr>
        <w:pStyle w:val="Cover-Title2"/>
      </w:pPr>
      <w:r w:rsidRPr="009E67C9">
        <w:t>Climate change</w:t>
      </w:r>
    </w:p>
    <w:p w14:paraId="53C4413B" w14:textId="1AD835AD" w:rsidR="008B0AB4" w:rsidRPr="009E67C9" w:rsidRDefault="006361AD" w:rsidP="009E67C9">
      <w:pPr>
        <w:pStyle w:val="Cover-Yearlevel"/>
      </w:pPr>
      <w:r w:rsidRPr="009E67C9">
        <w:t xml:space="preserve">Year </w:t>
      </w:r>
      <w:r w:rsidR="00CB2F80" w:rsidRPr="009E67C9">
        <w:t>10</w:t>
      </w:r>
    </w:p>
    <w:p w14:paraId="53C4413C" w14:textId="77777777" w:rsidR="008B0AB4" w:rsidRPr="009E67C9" w:rsidRDefault="008B0AB4" w:rsidP="009E67C9">
      <w:pPr>
        <w:pStyle w:val="Cover-Learningarea"/>
      </w:pPr>
      <w:r w:rsidRPr="009E67C9">
        <w:t>Learning area: Science</w:t>
      </w:r>
    </w:p>
    <w:p w14:paraId="53C4413D" w14:textId="3EEA9AF5" w:rsidR="006F14B9" w:rsidRDefault="0067628F" w:rsidP="009E67C9">
      <w:pPr>
        <w:pStyle w:val="Cover-Learningarea"/>
      </w:pPr>
      <w:r w:rsidRPr="009E67C9">
        <w:t>Science Understanding (sub-</w:t>
      </w:r>
      <w:r w:rsidR="006F14B9" w:rsidRPr="009E67C9">
        <w:t xml:space="preserve">strand): </w:t>
      </w:r>
      <w:r w:rsidR="006F14B9" w:rsidRPr="009E67C9">
        <w:br/>
      </w:r>
      <w:r w:rsidR="00C638DA" w:rsidRPr="009E67C9">
        <w:t>Earth and space sciences</w:t>
      </w:r>
    </w:p>
    <w:p w14:paraId="3AF2C43D" w14:textId="77777777" w:rsidR="009E67C9" w:rsidRDefault="009E67C9" w:rsidP="009E67C9">
      <w:pPr>
        <w:pStyle w:val="BasicParagraph"/>
        <w:spacing w:line="240" w:lineRule="auto"/>
        <w:rPr>
          <w:rFonts w:ascii="Arial" w:hAnsi="Arial" w:cs="Arial"/>
          <w:sz w:val="22"/>
          <w:szCs w:val="22"/>
        </w:rPr>
        <w:sectPr w:rsidR="009E67C9" w:rsidSect="009E67C9">
          <w:headerReference w:type="default" r:id="rId13"/>
          <w:pgSz w:w="11906" w:h="16838" w:code="9"/>
          <w:pgMar w:top="1985" w:right="1134" w:bottom="1418" w:left="1134" w:header="709" w:footer="709" w:gutter="0"/>
          <w:cols w:space="708"/>
          <w:docGrid w:linePitch="360"/>
        </w:sectPr>
      </w:pPr>
      <w:bookmarkStart w:id="1" w:name="_Toc393721189"/>
    </w:p>
    <w:p w14:paraId="355547DD" w14:textId="364EA1FD" w:rsidR="009E67C9" w:rsidRPr="00CA417F" w:rsidRDefault="009E67C9" w:rsidP="009E67C9">
      <w:r w:rsidRPr="00CA417F">
        <w:lastRenderedPageBreak/>
        <w:t>© Commonwealth of Australia 201</w:t>
      </w:r>
      <w:bookmarkEnd w:id="1"/>
      <w:r w:rsidR="0089408E">
        <w:t>6</w:t>
      </w:r>
      <w:r>
        <w:br/>
      </w:r>
      <w:r w:rsidRPr="00CA417F">
        <w:t>Published by the Great Barrier Reef Marine Park Authority</w:t>
      </w:r>
    </w:p>
    <w:p w14:paraId="29051CC5" w14:textId="38E2BDEB" w:rsidR="009E67C9" w:rsidRPr="009E67C9" w:rsidRDefault="009E67C9" w:rsidP="009E67C9">
      <w:r w:rsidRPr="009E67C9">
        <w:rPr>
          <w:noProof/>
          <w:lang w:eastAsia="en-AU"/>
        </w:rPr>
        <w:drawing>
          <wp:inline distT="0" distB="0" distL="0" distR="0" wp14:anchorId="0B69FAF5" wp14:editId="2A005B10">
            <wp:extent cx="841375" cy="292735"/>
            <wp:effectExtent l="0" t="0" r="0" b="0"/>
            <wp:docPr id="27" name="Picture 27" descr="Copyright - CC BY NC SA"/>
            <wp:cNvGraphicFramePr/>
            <a:graphic xmlns:a="http://schemas.openxmlformats.org/drawingml/2006/main">
              <a:graphicData uri="http://schemas.openxmlformats.org/drawingml/2006/picture">
                <pic:pic xmlns:pic="http://schemas.openxmlformats.org/drawingml/2006/picture">
                  <pic:nvPicPr>
                    <pic:cNvPr id="1" name="Picture 1" descr="https://licensebuttons.net/l/by-nc-sa/3.0/88x31.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sidRPr="009E67C9">
        <w:br/>
        <w:t>With the exception of the Commonwealth Coat of Arms, content supplied by third parties, logos and other material protected by a trademark, the content of this publication is licensed under the Creative Commons Attribution-Non</w:t>
      </w:r>
      <w:r w:rsidR="00D57945">
        <w:t xml:space="preserve"> </w:t>
      </w:r>
      <w:r w:rsidRPr="009E67C9">
        <w:t>Commercial-Share</w:t>
      </w:r>
      <w:r w:rsidR="00D57945">
        <w:t xml:space="preserve"> </w:t>
      </w:r>
      <w:r w:rsidRPr="009E67C9">
        <w:t xml:space="preserve">Alike 3.0 Licence. </w:t>
      </w:r>
    </w:p>
    <w:p w14:paraId="1F4D48DB" w14:textId="667F1780" w:rsidR="009E67C9" w:rsidRPr="009E67C9" w:rsidRDefault="009E67C9" w:rsidP="009E67C9">
      <w:pPr>
        <w:pStyle w:val="Normalbullet1subpara"/>
      </w:pPr>
      <w:r w:rsidRPr="009E67C9">
        <w:t xml:space="preserve">A summary of license terms is available from </w:t>
      </w:r>
      <w:r w:rsidRPr="009E67C9">
        <w:br/>
      </w:r>
      <w:hyperlink r:id="rId15" w:history="1">
        <w:r w:rsidRPr="009E67C9">
          <w:rPr>
            <w:rStyle w:val="Hyperlink"/>
          </w:rPr>
          <w:t>http://www.creativecommons.org/licenses/by-nc-sa/3.0/</w:t>
        </w:r>
      </w:hyperlink>
    </w:p>
    <w:p w14:paraId="72F0C29C" w14:textId="31B0243D" w:rsidR="009E67C9" w:rsidRPr="009E67C9" w:rsidRDefault="009E67C9" w:rsidP="009E67C9">
      <w:pPr>
        <w:pStyle w:val="Normalbullet1subpara"/>
      </w:pPr>
      <w:r w:rsidRPr="009E67C9">
        <w:t xml:space="preserve">The full license terms are available from </w:t>
      </w:r>
      <w:r w:rsidRPr="009E67C9">
        <w:br/>
      </w:r>
      <w:hyperlink r:id="rId16" w:history="1">
        <w:r w:rsidRPr="009E67C9">
          <w:rPr>
            <w:rStyle w:val="Hyperlink"/>
          </w:rPr>
          <w:t>http://www.creativecommons.org/licenses/by-nc-sa/3.0/legalcode</w:t>
        </w:r>
      </w:hyperlink>
    </w:p>
    <w:p w14:paraId="1966DEB3" w14:textId="4D6B0842" w:rsidR="009E67C9" w:rsidRPr="009E67C9" w:rsidRDefault="009E67C9" w:rsidP="009E67C9">
      <w:pPr>
        <w:pStyle w:val="Normal-Toppadding"/>
        <w:rPr>
          <w:b/>
        </w:rPr>
      </w:pPr>
      <w:r w:rsidRPr="009E67C9">
        <w:rPr>
          <w:b/>
        </w:rPr>
        <w:t>This publication should be cited as:</w:t>
      </w:r>
    </w:p>
    <w:p w14:paraId="1A7A2E9B" w14:textId="77777777" w:rsidR="009E67C9" w:rsidRPr="009E67C9" w:rsidRDefault="009E67C9" w:rsidP="009E67C9">
      <w:pPr>
        <w:pStyle w:val="Normalbullet1subpara"/>
      </w:pPr>
      <w:r w:rsidRPr="009E67C9">
        <w:t xml:space="preserve">Great Barrier Reef Marine Park Authority 2015, </w:t>
      </w:r>
      <w:r w:rsidRPr="00133F56">
        <w:rPr>
          <w:i/>
        </w:rPr>
        <w:t>Climate change: Year 10 Australian science curriculum focus</w:t>
      </w:r>
      <w:r w:rsidRPr="009E67C9">
        <w:t>, GBRMPA, Townsville.</w:t>
      </w:r>
    </w:p>
    <w:p w14:paraId="6400A7CC" w14:textId="77777777" w:rsidR="009E67C9" w:rsidRPr="009E67C9" w:rsidRDefault="009E67C9" w:rsidP="009E67C9">
      <w:pPr>
        <w:pStyle w:val="Normal-Toppadding"/>
        <w:rPr>
          <w:b/>
        </w:rPr>
      </w:pPr>
      <w:r w:rsidRPr="009E67C9">
        <w:rPr>
          <w:b/>
        </w:rPr>
        <w:t>National Library of Australia Cataloguing-in-Publication entry</w:t>
      </w:r>
    </w:p>
    <w:p w14:paraId="050335D1" w14:textId="7C2D037E" w:rsidR="009E67C9" w:rsidRPr="009E67C9" w:rsidRDefault="009E67C9" w:rsidP="0006218C">
      <w:pPr>
        <w:pStyle w:val="Normalbullet1subpara"/>
      </w:pPr>
      <w:r w:rsidRPr="009E67C9">
        <w:t>Climate change: year 10 Australian science curriculum focus / Great Barrier Reef Marine Park Authority.</w:t>
      </w:r>
    </w:p>
    <w:p w14:paraId="2893DB3E" w14:textId="77777777" w:rsidR="009E67C9" w:rsidRPr="009E67C9" w:rsidRDefault="009E67C9" w:rsidP="0006218C">
      <w:pPr>
        <w:pStyle w:val="Normalbullet1subpara"/>
      </w:pPr>
      <w:r w:rsidRPr="009E67C9">
        <w:t>ISBN  9781922126719</w:t>
      </w:r>
    </w:p>
    <w:p w14:paraId="2050D768" w14:textId="48F9E879" w:rsidR="009E67C9" w:rsidRPr="009E67C9" w:rsidRDefault="0006218C" w:rsidP="0006218C">
      <w:pPr>
        <w:pStyle w:val="Normalbulletsubpara-nospacing"/>
      </w:pPr>
      <w:r>
        <w:t>Climatic changes—Queensland—Great Barrier Reef—</w:t>
      </w:r>
      <w:r w:rsidR="009E67C9" w:rsidRPr="009E67C9">
        <w:t>Study and teaching (</w:t>
      </w:r>
      <w:r w:rsidR="00446E8D">
        <w:t>Secondary</w:t>
      </w:r>
      <w:r w:rsidR="009E67C9" w:rsidRPr="009E67C9">
        <w:t>).</w:t>
      </w:r>
    </w:p>
    <w:p w14:paraId="07907A0B" w14:textId="64F0F676" w:rsidR="009E67C9" w:rsidRPr="009E67C9" w:rsidRDefault="0006218C" w:rsidP="0006218C">
      <w:pPr>
        <w:pStyle w:val="Normalbulletsubpara-nospacing"/>
      </w:pPr>
      <w:r>
        <w:t>Biodiversity—Climatic factors—Queensland—Great Barrier Reef—</w:t>
      </w:r>
      <w:r w:rsidR="009E67C9" w:rsidRPr="009E67C9">
        <w:t>Study and teaching (</w:t>
      </w:r>
      <w:r w:rsidR="00446E8D">
        <w:t>Secondary</w:t>
      </w:r>
      <w:r w:rsidR="009E67C9" w:rsidRPr="009E67C9">
        <w:t>).</w:t>
      </w:r>
    </w:p>
    <w:p w14:paraId="052ECF8C" w14:textId="3AA64D8E" w:rsidR="009E67C9" w:rsidRPr="009E67C9" w:rsidRDefault="0006218C" w:rsidP="0006218C">
      <w:pPr>
        <w:pStyle w:val="Normalbulletsubpara-nospacing"/>
      </w:pPr>
      <w:r>
        <w:t>Great Barrier Reef (Qld.)—</w:t>
      </w:r>
      <w:r w:rsidR="009E67C9" w:rsidRPr="009E67C9">
        <w:t>Study and teaching (</w:t>
      </w:r>
      <w:r w:rsidR="00446E8D">
        <w:t>Secondary</w:t>
      </w:r>
      <w:r w:rsidR="009E67C9" w:rsidRPr="009E67C9">
        <w:t>).</w:t>
      </w:r>
    </w:p>
    <w:p w14:paraId="288CC890" w14:textId="24E4E4DF" w:rsidR="009E67C9" w:rsidRPr="009E67C9" w:rsidRDefault="009E67C9" w:rsidP="0006218C">
      <w:pPr>
        <w:pStyle w:val="Normalbullet1subpara"/>
      </w:pPr>
      <w:r w:rsidRPr="009E67C9">
        <w:t>Great Barrier Reef Marine Park Authority.</w:t>
      </w:r>
    </w:p>
    <w:p w14:paraId="3BF700F3" w14:textId="77777777" w:rsidR="009E67C9" w:rsidRPr="009E67C9" w:rsidRDefault="009E67C9" w:rsidP="0006218C">
      <w:pPr>
        <w:pStyle w:val="Normalbullet1subpara"/>
      </w:pPr>
      <w:r w:rsidRPr="009E67C9">
        <w:t>577.2209943</w:t>
      </w:r>
    </w:p>
    <w:p w14:paraId="7C1778FA" w14:textId="77777777" w:rsidR="009E67C9" w:rsidRPr="009E67C9" w:rsidRDefault="009E67C9" w:rsidP="009E67C9">
      <w:r w:rsidRPr="009E67C9">
        <w:br w:type="page"/>
      </w:r>
    </w:p>
    <w:p w14:paraId="2B89001D" w14:textId="77777777" w:rsidR="009E67C9" w:rsidRPr="0006218C" w:rsidRDefault="009E67C9" w:rsidP="0006218C">
      <w:r w:rsidRPr="0006218C">
        <w:lastRenderedPageBreak/>
        <w:t xml:space="preserve">In this unit, the sections </w:t>
      </w:r>
      <w:r w:rsidRPr="0006218C">
        <w:rPr>
          <w:i/>
        </w:rPr>
        <w:t>‘Curriculum intent’</w:t>
      </w:r>
      <w:r w:rsidRPr="0006218C">
        <w:t xml:space="preserve">, </w:t>
      </w:r>
      <w:r w:rsidRPr="0006218C">
        <w:rPr>
          <w:i/>
        </w:rPr>
        <w:t>‘Assessment – Assessing student learning’</w:t>
      </w:r>
      <w:r w:rsidRPr="0006218C">
        <w:t xml:space="preserve"> and </w:t>
      </w:r>
      <w:r w:rsidRPr="0006218C">
        <w:rPr>
          <w:i/>
        </w:rPr>
        <w:t>‘Making judgements – achievement standard’</w:t>
      </w:r>
      <w:r w:rsidRPr="0006218C">
        <w:t xml:space="preserve"> include content that is © Australian Curriculum, Assessment and Reporting Authority (ACARA) 2010 to present, unless otherwise indicated. This material was downloaded from the </w:t>
      </w:r>
      <w:hyperlink r:id="rId17" w:tgtFrame="_blank" w:history="1">
        <w:r w:rsidRPr="0006218C">
          <w:rPr>
            <w:rStyle w:val="Hyperlink"/>
          </w:rPr>
          <w:t>Australian Curriculum</w:t>
        </w:r>
      </w:hyperlink>
      <w:r w:rsidRPr="0006218C">
        <w:t> website (accessed March 2015) and was modified. The material is licensed under </w:t>
      </w:r>
      <w:hyperlink r:id="rId18" w:tgtFrame="_blank" w:history="1">
        <w:r w:rsidRPr="0006218C">
          <w:rPr>
            <w:rStyle w:val="Hyperlink"/>
          </w:rPr>
          <w:t>CC BY 4.0</w:t>
        </w:r>
      </w:hyperlink>
      <w:r w:rsidRPr="0006218C">
        <w:t>. Version updates are tracked on the </w:t>
      </w:r>
      <w:hyperlink r:id="rId19" w:tgtFrame="_blank" w:history="1">
        <w:r w:rsidRPr="0006218C">
          <w:rPr>
            <w:rStyle w:val="Hyperlink"/>
          </w:rPr>
          <w:t>Curriculum version history</w:t>
        </w:r>
      </w:hyperlink>
      <w:r w:rsidRPr="0006218C">
        <w:t> page of the Australian Curriculum website.</w:t>
      </w:r>
    </w:p>
    <w:p w14:paraId="41D62496" w14:textId="77777777" w:rsidR="009E67C9" w:rsidRPr="0006218C" w:rsidRDefault="009E67C9" w:rsidP="0006218C">
      <w:r w:rsidRPr="0006218C">
        <w:t>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taking into account matters including, but not limited to, the version number and the degree to which the materials align with the content descriptions (where relevant). Where there is a claim of alignment, it is important to check that the materials align with the content descriptions (endorsed by all education Ministers), not the elaborations (examples provided by ACARA).</w:t>
      </w:r>
    </w:p>
    <w:p w14:paraId="1CFD922B" w14:textId="71D61B86" w:rsidR="009E67C9" w:rsidRPr="0006218C" w:rsidRDefault="009E67C9" w:rsidP="0006218C">
      <w:pPr>
        <w:pStyle w:val="Normal-Toppadding"/>
        <w:rPr>
          <w:b/>
        </w:rPr>
      </w:pPr>
      <w:r w:rsidRPr="0006218C">
        <w:rPr>
          <w:b/>
        </w:rPr>
        <w:t>Comments and inquiries on this d</w:t>
      </w:r>
      <w:r w:rsidR="0006218C" w:rsidRPr="0006218C">
        <w:rPr>
          <w:b/>
        </w:rPr>
        <w:t>ocument should be addressed to:</w:t>
      </w:r>
    </w:p>
    <w:p w14:paraId="31670119" w14:textId="77777777" w:rsidR="009E67C9" w:rsidRPr="0006218C" w:rsidRDefault="009E67C9" w:rsidP="0006218C">
      <w:pPr>
        <w:pStyle w:val="Normalbulletsubpara-nospacing"/>
      </w:pPr>
      <w:r w:rsidRPr="0006218C">
        <w:t>Great Barrier Reef Marine Park Authority</w:t>
      </w:r>
    </w:p>
    <w:p w14:paraId="57A1D733" w14:textId="70874B6E" w:rsidR="009E67C9" w:rsidRPr="0006218C" w:rsidRDefault="0006218C" w:rsidP="0006218C">
      <w:pPr>
        <w:pStyle w:val="Normalbulletsubpara-nospacing"/>
      </w:pPr>
      <w:r>
        <w:t xml:space="preserve">2-68 Flinders Street </w:t>
      </w:r>
      <w:r>
        <w:br/>
        <w:t xml:space="preserve">PO Box 1379 </w:t>
      </w:r>
      <w:r>
        <w:br/>
        <w:t xml:space="preserve">TOWNSVILLE QLD 4810 </w:t>
      </w:r>
      <w:r>
        <w:br/>
        <w:t xml:space="preserve">Australia </w:t>
      </w:r>
      <w:r>
        <w:br/>
        <w:t xml:space="preserve">Phone: (07) 4750 0700 </w:t>
      </w:r>
      <w:r>
        <w:br/>
        <w:t xml:space="preserve">Fax: (07) 4772 6093 </w:t>
      </w:r>
      <w:r w:rsidR="009E67C9" w:rsidRPr="0006218C">
        <w:br/>
        <w:t>info@gbrmpa.gov.au</w:t>
      </w:r>
    </w:p>
    <w:p w14:paraId="76C9A56D" w14:textId="1165B65F" w:rsidR="009E67C9" w:rsidRPr="0006218C" w:rsidRDefault="00EE1703" w:rsidP="0006218C">
      <w:pPr>
        <w:pStyle w:val="Normalbulletsubpara-nospacing"/>
      </w:pPr>
      <w:hyperlink r:id="rId20" w:history="1">
        <w:r w:rsidR="009E67C9" w:rsidRPr="0006218C">
          <w:rPr>
            <w:rStyle w:val="Hyperlink"/>
          </w:rPr>
          <w:t>http://www.gbrmpa.gov.au</w:t>
        </w:r>
      </w:hyperlink>
    </w:p>
    <w:p w14:paraId="53C4413E" w14:textId="05B803C1" w:rsidR="00831CF4" w:rsidRDefault="00CB2F80" w:rsidP="00831CF4">
      <w:pPr>
        <w:pStyle w:val="Contents-Title"/>
      </w:pPr>
      <w:r>
        <w:lastRenderedPageBreak/>
        <w:t>Climate change</w:t>
      </w:r>
      <w:r w:rsidR="008D2207">
        <w:t xml:space="preserve"> — Year </w:t>
      </w:r>
      <w:r>
        <w:t>10</w:t>
      </w:r>
    </w:p>
    <w:p w14:paraId="53C4413F" w14:textId="77777777" w:rsidR="006361AD" w:rsidRDefault="00D064B2" w:rsidP="006361AD">
      <w:pPr>
        <w:rPr>
          <w:b/>
        </w:rPr>
      </w:pPr>
      <w:r w:rsidRPr="00D064B2">
        <w:rPr>
          <w:b/>
        </w:rPr>
        <w:t>Contents</w:t>
      </w:r>
    </w:p>
    <w:p w14:paraId="6C56B19F" w14:textId="77777777" w:rsidR="00F94894" w:rsidRDefault="00C6650A">
      <w:pPr>
        <w:pStyle w:val="TOC1"/>
        <w:rPr>
          <w:rFonts w:asciiTheme="minorHAnsi" w:eastAsiaTheme="minorEastAsia" w:hAnsiTheme="minorHAnsi"/>
          <w:noProof/>
          <w:lang w:eastAsia="en-AU"/>
        </w:rPr>
      </w:pPr>
      <w:r>
        <w:fldChar w:fldCharType="begin"/>
      </w:r>
      <w:r>
        <w:instrText xml:space="preserve"> TOC \o "1-1" \h \z \t "Attachment Heading,2" </w:instrText>
      </w:r>
      <w:r>
        <w:fldChar w:fldCharType="separate"/>
      </w:r>
      <w:hyperlink w:anchor="_Toc444249878" w:history="1">
        <w:r w:rsidR="00F94894" w:rsidRPr="00675EB1">
          <w:rPr>
            <w:rStyle w:val="Hyperlink"/>
            <w:noProof/>
          </w:rPr>
          <w:t>Unit overview</w:t>
        </w:r>
        <w:r w:rsidR="00F94894">
          <w:rPr>
            <w:noProof/>
            <w:webHidden/>
          </w:rPr>
          <w:tab/>
        </w:r>
        <w:r w:rsidR="00F94894">
          <w:rPr>
            <w:noProof/>
            <w:webHidden/>
          </w:rPr>
          <w:fldChar w:fldCharType="begin"/>
        </w:r>
        <w:r w:rsidR="00F94894">
          <w:rPr>
            <w:noProof/>
            <w:webHidden/>
          </w:rPr>
          <w:instrText xml:space="preserve"> PAGEREF _Toc444249878 \h </w:instrText>
        </w:r>
        <w:r w:rsidR="00F94894">
          <w:rPr>
            <w:noProof/>
            <w:webHidden/>
          </w:rPr>
        </w:r>
        <w:r w:rsidR="00F94894">
          <w:rPr>
            <w:noProof/>
            <w:webHidden/>
          </w:rPr>
          <w:fldChar w:fldCharType="separate"/>
        </w:r>
        <w:r w:rsidR="00F94894">
          <w:rPr>
            <w:noProof/>
            <w:webHidden/>
          </w:rPr>
          <w:t>5</w:t>
        </w:r>
        <w:r w:rsidR="00F94894">
          <w:rPr>
            <w:noProof/>
            <w:webHidden/>
          </w:rPr>
          <w:fldChar w:fldCharType="end"/>
        </w:r>
      </w:hyperlink>
    </w:p>
    <w:p w14:paraId="54E8FFEB" w14:textId="77777777" w:rsidR="00F94894" w:rsidRDefault="00EE1703">
      <w:pPr>
        <w:pStyle w:val="TOC1"/>
        <w:rPr>
          <w:rFonts w:asciiTheme="minorHAnsi" w:eastAsiaTheme="minorEastAsia" w:hAnsiTheme="minorHAnsi"/>
          <w:noProof/>
          <w:lang w:eastAsia="en-AU"/>
        </w:rPr>
      </w:pPr>
      <w:hyperlink w:anchor="_Toc444249879" w:history="1">
        <w:r w:rsidR="00F94894" w:rsidRPr="00675EB1">
          <w:rPr>
            <w:rStyle w:val="Hyperlink"/>
            <w:noProof/>
          </w:rPr>
          <w:t>Teacher information</w:t>
        </w:r>
        <w:r w:rsidR="00F94894">
          <w:rPr>
            <w:noProof/>
            <w:webHidden/>
          </w:rPr>
          <w:tab/>
        </w:r>
        <w:r w:rsidR="00F94894">
          <w:rPr>
            <w:noProof/>
            <w:webHidden/>
          </w:rPr>
          <w:fldChar w:fldCharType="begin"/>
        </w:r>
        <w:r w:rsidR="00F94894">
          <w:rPr>
            <w:noProof/>
            <w:webHidden/>
          </w:rPr>
          <w:instrText xml:space="preserve"> PAGEREF _Toc444249879 \h </w:instrText>
        </w:r>
        <w:r w:rsidR="00F94894">
          <w:rPr>
            <w:noProof/>
            <w:webHidden/>
          </w:rPr>
        </w:r>
        <w:r w:rsidR="00F94894">
          <w:rPr>
            <w:noProof/>
            <w:webHidden/>
          </w:rPr>
          <w:fldChar w:fldCharType="separate"/>
        </w:r>
        <w:r w:rsidR="00F94894">
          <w:rPr>
            <w:noProof/>
            <w:webHidden/>
          </w:rPr>
          <w:t>6</w:t>
        </w:r>
        <w:r w:rsidR="00F94894">
          <w:rPr>
            <w:noProof/>
            <w:webHidden/>
          </w:rPr>
          <w:fldChar w:fldCharType="end"/>
        </w:r>
      </w:hyperlink>
    </w:p>
    <w:p w14:paraId="09AECE97" w14:textId="77777777" w:rsidR="00F94894" w:rsidRDefault="00EE1703">
      <w:pPr>
        <w:pStyle w:val="TOC1"/>
        <w:rPr>
          <w:rFonts w:asciiTheme="minorHAnsi" w:eastAsiaTheme="minorEastAsia" w:hAnsiTheme="minorHAnsi"/>
          <w:noProof/>
          <w:lang w:eastAsia="en-AU"/>
        </w:rPr>
      </w:pPr>
      <w:hyperlink w:anchor="_Toc444249880" w:history="1">
        <w:r w:rsidR="00F94894" w:rsidRPr="00675EB1">
          <w:rPr>
            <w:rStyle w:val="Hyperlink"/>
            <w:noProof/>
          </w:rPr>
          <w:t>Curriculum intent</w:t>
        </w:r>
        <w:r w:rsidR="00F94894">
          <w:rPr>
            <w:noProof/>
            <w:webHidden/>
          </w:rPr>
          <w:tab/>
        </w:r>
        <w:r w:rsidR="00F94894">
          <w:rPr>
            <w:noProof/>
            <w:webHidden/>
          </w:rPr>
          <w:fldChar w:fldCharType="begin"/>
        </w:r>
        <w:r w:rsidR="00F94894">
          <w:rPr>
            <w:noProof/>
            <w:webHidden/>
          </w:rPr>
          <w:instrText xml:space="preserve"> PAGEREF _Toc444249880 \h </w:instrText>
        </w:r>
        <w:r w:rsidR="00F94894">
          <w:rPr>
            <w:noProof/>
            <w:webHidden/>
          </w:rPr>
        </w:r>
        <w:r w:rsidR="00F94894">
          <w:rPr>
            <w:noProof/>
            <w:webHidden/>
          </w:rPr>
          <w:fldChar w:fldCharType="separate"/>
        </w:r>
        <w:r w:rsidR="00F94894">
          <w:rPr>
            <w:noProof/>
            <w:webHidden/>
          </w:rPr>
          <w:t>12</w:t>
        </w:r>
        <w:r w:rsidR="00F94894">
          <w:rPr>
            <w:noProof/>
            <w:webHidden/>
          </w:rPr>
          <w:fldChar w:fldCharType="end"/>
        </w:r>
      </w:hyperlink>
    </w:p>
    <w:p w14:paraId="12381FC5" w14:textId="77777777" w:rsidR="00F94894" w:rsidRDefault="00EE1703">
      <w:pPr>
        <w:pStyle w:val="TOC1"/>
        <w:rPr>
          <w:rFonts w:asciiTheme="minorHAnsi" w:eastAsiaTheme="minorEastAsia" w:hAnsiTheme="minorHAnsi"/>
          <w:noProof/>
          <w:lang w:eastAsia="en-AU"/>
        </w:rPr>
      </w:pPr>
      <w:hyperlink w:anchor="_Toc444249881" w:history="1">
        <w:r w:rsidR="00F94894" w:rsidRPr="00675EB1">
          <w:rPr>
            <w:rStyle w:val="Hyperlink"/>
            <w:noProof/>
          </w:rPr>
          <w:t>Feedback</w:t>
        </w:r>
        <w:r w:rsidR="00F94894">
          <w:rPr>
            <w:noProof/>
            <w:webHidden/>
          </w:rPr>
          <w:tab/>
        </w:r>
        <w:r w:rsidR="00F94894">
          <w:rPr>
            <w:noProof/>
            <w:webHidden/>
          </w:rPr>
          <w:fldChar w:fldCharType="begin"/>
        </w:r>
        <w:r w:rsidR="00F94894">
          <w:rPr>
            <w:noProof/>
            <w:webHidden/>
          </w:rPr>
          <w:instrText xml:space="preserve"> PAGEREF _Toc444249881 \h </w:instrText>
        </w:r>
        <w:r w:rsidR="00F94894">
          <w:rPr>
            <w:noProof/>
            <w:webHidden/>
          </w:rPr>
        </w:r>
        <w:r w:rsidR="00F94894">
          <w:rPr>
            <w:noProof/>
            <w:webHidden/>
          </w:rPr>
          <w:fldChar w:fldCharType="separate"/>
        </w:r>
        <w:r w:rsidR="00F94894">
          <w:rPr>
            <w:noProof/>
            <w:webHidden/>
          </w:rPr>
          <w:t>18</w:t>
        </w:r>
        <w:r w:rsidR="00F94894">
          <w:rPr>
            <w:noProof/>
            <w:webHidden/>
          </w:rPr>
          <w:fldChar w:fldCharType="end"/>
        </w:r>
      </w:hyperlink>
    </w:p>
    <w:p w14:paraId="0E2782CA" w14:textId="77777777" w:rsidR="00F94894" w:rsidRDefault="00EE1703">
      <w:pPr>
        <w:pStyle w:val="TOC1"/>
        <w:rPr>
          <w:rFonts w:asciiTheme="minorHAnsi" w:eastAsiaTheme="minorEastAsia" w:hAnsiTheme="minorHAnsi"/>
          <w:noProof/>
          <w:lang w:eastAsia="en-AU"/>
        </w:rPr>
      </w:pPr>
      <w:hyperlink w:anchor="_Toc444249882" w:history="1">
        <w:r w:rsidR="00F94894" w:rsidRPr="00675EB1">
          <w:rPr>
            <w:rStyle w:val="Hyperlink"/>
            <w:noProof/>
          </w:rPr>
          <w:t>Assessment</w:t>
        </w:r>
        <w:r w:rsidR="00F94894">
          <w:rPr>
            <w:noProof/>
            <w:webHidden/>
          </w:rPr>
          <w:tab/>
        </w:r>
        <w:r w:rsidR="00F94894">
          <w:rPr>
            <w:noProof/>
            <w:webHidden/>
          </w:rPr>
          <w:fldChar w:fldCharType="begin"/>
        </w:r>
        <w:r w:rsidR="00F94894">
          <w:rPr>
            <w:noProof/>
            <w:webHidden/>
          </w:rPr>
          <w:instrText xml:space="preserve"> PAGEREF _Toc444249882 \h </w:instrText>
        </w:r>
        <w:r w:rsidR="00F94894">
          <w:rPr>
            <w:noProof/>
            <w:webHidden/>
          </w:rPr>
        </w:r>
        <w:r w:rsidR="00F94894">
          <w:rPr>
            <w:noProof/>
            <w:webHidden/>
          </w:rPr>
          <w:fldChar w:fldCharType="separate"/>
        </w:r>
        <w:r w:rsidR="00F94894">
          <w:rPr>
            <w:noProof/>
            <w:webHidden/>
          </w:rPr>
          <w:t>19</w:t>
        </w:r>
        <w:r w:rsidR="00F94894">
          <w:rPr>
            <w:noProof/>
            <w:webHidden/>
          </w:rPr>
          <w:fldChar w:fldCharType="end"/>
        </w:r>
      </w:hyperlink>
    </w:p>
    <w:p w14:paraId="1CD13808" w14:textId="77777777" w:rsidR="00F94894" w:rsidRDefault="00EE1703">
      <w:pPr>
        <w:pStyle w:val="TOC1"/>
        <w:rPr>
          <w:rFonts w:asciiTheme="minorHAnsi" w:eastAsiaTheme="minorEastAsia" w:hAnsiTheme="minorHAnsi"/>
          <w:noProof/>
          <w:lang w:eastAsia="en-AU"/>
        </w:rPr>
      </w:pPr>
      <w:hyperlink w:anchor="_Toc444249883" w:history="1">
        <w:r w:rsidR="00F94894" w:rsidRPr="00675EB1">
          <w:rPr>
            <w:rStyle w:val="Hyperlink"/>
            <w:noProof/>
          </w:rPr>
          <w:t>Sequencing teaching and learning</w:t>
        </w:r>
        <w:r w:rsidR="00F94894">
          <w:rPr>
            <w:noProof/>
            <w:webHidden/>
          </w:rPr>
          <w:tab/>
        </w:r>
        <w:r w:rsidR="00F94894">
          <w:rPr>
            <w:noProof/>
            <w:webHidden/>
          </w:rPr>
          <w:fldChar w:fldCharType="begin"/>
        </w:r>
        <w:r w:rsidR="00F94894">
          <w:rPr>
            <w:noProof/>
            <w:webHidden/>
          </w:rPr>
          <w:instrText xml:space="preserve"> PAGEREF _Toc444249883 \h </w:instrText>
        </w:r>
        <w:r w:rsidR="00F94894">
          <w:rPr>
            <w:noProof/>
            <w:webHidden/>
          </w:rPr>
        </w:r>
        <w:r w:rsidR="00F94894">
          <w:rPr>
            <w:noProof/>
            <w:webHidden/>
          </w:rPr>
          <w:fldChar w:fldCharType="separate"/>
        </w:r>
        <w:r w:rsidR="00F94894">
          <w:rPr>
            <w:noProof/>
            <w:webHidden/>
          </w:rPr>
          <w:t>20</w:t>
        </w:r>
        <w:r w:rsidR="00F94894">
          <w:rPr>
            <w:noProof/>
            <w:webHidden/>
          </w:rPr>
          <w:fldChar w:fldCharType="end"/>
        </w:r>
      </w:hyperlink>
    </w:p>
    <w:p w14:paraId="215F4AAC" w14:textId="77777777" w:rsidR="00F94894" w:rsidRDefault="00EE1703">
      <w:pPr>
        <w:pStyle w:val="TOC1"/>
        <w:rPr>
          <w:rFonts w:asciiTheme="minorHAnsi" w:eastAsiaTheme="minorEastAsia" w:hAnsiTheme="minorHAnsi"/>
          <w:noProof/>
          <w:lang w:eastAsia="en-AU"/>
        </w:rPr>
      </w:pPr>
      <w:hyperlink w:anchor="_Toc444249884" w:history="1">
        <w:r w:rsidR="00F94894" w:rsidRPr="00675EB1">
          <w:rPr>
            <w:rStyle w:val="Hyperlink"/>
            <w:noProof/>
          </w:rPr>
          <w:t>Making judgements</w:t>
        </w:r>
        <w:r w:rsidR="00F94894">
          <w:rPr>
            <w:noProof/>
            <w:webHidden/>
          </w:rPr>
          <w:tab/>
        </w:r>
        <w:r w:rsidR="00F94894">
          <w:rPr>
            <w:noProof/>
            <w:webHidden/>
          </w:rPr>
          <w:fldChar w:fldCharType="begin"/>
        </w:r>
        <w:r w:rsidR="00F94894">
          <w:rPr>
            <w:noProof/>
            <w:webHidden/>
          </w:rPr>
          <w:instrText xml:space="preserve"> PAGEREF _Toc444249884 \h </w:instrText>
        </w:r>
        <w:r w:rsidR="00F94894">
          <w:rPr>
            <w:noProof/>
            <w:webHidden/>
          </w:rPr>
        </w:r>
        <w:r w:rsidR="00F94894">
          <w:rPr>
            <w:noProof/>
            <w:webHidden/>
          </w:rPr>
          <w:fldChar w:fldCharType="separate"/>
        </w:r>
        <w:r w:rsidR="00F94894">
          <w:rPr>
            <w:noProof/>
            <w:webHidden/>
          </w:rPr>
          <w:t>21</w:t>
        </w:r>
        <w:r w:rsidR="00F94894">
          <w:rPr>
            <w:noProof/>
            <w:webHidden/>
          </w:rPr>
          <w:fldChar w:fldCharType="end"/>
        </w:r>
      </w:hyperlink>
    </w:p>
    <w:p w14:paraId="5FC07210" w14:textId="77777777" w:rsidR="00F94894" w:rsidRDefault="00EE1703">
      <w:pPr>
        <w:pStyle w:val="TOC1"/>
        <w:rPr>
          <w:rFonts w:asciiTheme="minorHAnsi" w:eastAsiaTheme="minorEastAsia" w:hAnsiTheme="minorHAnsi"/>
          <w:noProof/>
          <w:lang w:eastAsia="en-AU"/>
        </w:rPr>
      </w:pPr>
      <w:hyperlink w:anchor="_Toc444249885" w:history="1">
        <w:r w:rsidR="00F94894" w:rsidRPr="00675EB1">
          <w:rPr>
            <w:rStyle w:val="Hyperlink"/>
            <w:noProof/>
          </w:rPr>
          <w:t>Teaching sequence</w:t>
        </w:r>
        <w:r w:rsidR="00F94894">
          <w:rPr>
            <w:noProof/>
            <w:webHidden/>
          </w:rPr>
          <w:tab/>
        </w:r>
        <w:r w:rsidR="00F94894">
          <w:rPr>
            <w:noProof/>
            <w:webHidden/>
          </w:rPr>
          <w:fldChar w:fldCharType="begin"/>
        </w:r>
        <w:r w:rsidR="00F94894">
          <w:rPr>
            <w:noProof/>
            <w:webHidden/>
          </w:rPr>
          <w:instrText xml:space="preserve"> PAGEREF _Toc444249885 \h </w:instrText>
        </w:r>
        <w:r w:rsidR="00F94894">
          <w:rPr>
            <w:noProof/>
            <w:webHidden/>
          </w:rPr>
        </w:r>
        <w:r w:rsidR="00F94894">
          <w:rPr>
            <w:noProof/>
            <w:webHidden/>
          </w:rPr>
          <w:fldChar w:fldCharType="separate"/>
        </w:r>
        <w:r w:rsidR="00F94894">
          <w:rPr>
            <w:noProof/>
            <w:webHidden/>
          </w:rPr>
          <w:t>22</w:t>
        </w:r>
        <w:r w:rsidR="00F94894">
          <w:rPr>
            <w:noProof/>
            <w:webHidden/>
          </w:rPr>
          <w:fldChar w:fldCharType="end"/>
        </w:r>
      </w:hyperlink>
    </w:p>
    <w:p w14:paraId="74E4B7E3" w14:textId="77777777" w:rsidR="00F94894" w:rsidRDefault="00EE1703">
      <w:pPr>
        <w:pStyle w:val="TOC1"/>
        <w:rPr>
          <w:rFonts w:asciiTheme="minorHAnsi" w:eastAsiaTheme="minorEastAsia" w:hAnsiTheme="minorHAnsi"/>
          <w:noProof/>
          <w:lang w:eastAsia="en-AU"/>
        </w:rPr>
      </w:pPr>
      <w:hyperlink w:anchor="_Toc444249886" w:history="1">
        <w:r w:rsidR="00F94894" w:rsidRPr="00675EB1">
          <w:rPr>
            <w:rStyle w:val="Hyperlink"/>
            <w:noProof/>
          </w:rPr>
          <w:t>Resources</w:t>
        </w:r>
        <w:r w:rsidR="00F94894">
          <w:rPr>
            <w:noProof/>
            <w:webHidden/>
          </w:rPr>
          <w:tab/>
        </w:r>
        <w:r w:rsidR="00F94894">
          <w:rPr>
            <w:noProof/>
            <w:webHidden/>
          </w:rPr>
          <w:fldChar w:fldCharType="begin"/>
        </w:r>
        <w:r w:rsidR="00F94894">
          <w:rPr>
            <w:noProof/>
            <w:webHidden/>
          </w:rPr>
          <w:instrText xml:space="preserve"> PAGEREF _Toc444249886 \h </w:instrText>
        </w:r>
        <w:r w:rsidR="00F94894">
          <w:rPr>
            <w:noProof/>
            <w:webHidden/>
          </w:rPr>
        </w:r>
        <w:r w:rsidR="00F94894">
          <w:rPr>
            <w:noProof/>
            <w:webHidden/>
          </w:rPr>
          <w:fldChar w:fldCharType="separate"/>
        </w:r>
        <w:r w:rsidR="00F94894">
          <w:rPr>
            <w:noProof/>
            <w:webHidden/>
          </w:rPr>
          <w:t>42</w:t>
        </w:r>
        <w:r w:rsidR="00F94894">
          <w:rPr>
            <w:noProof/>
            <w:webHidden/>
          </w:rPr>
          <w:fldChar w:fldCharType="end"/>
        </w:r>
      </w:hyperlink>
    </w:p>
    <w:p w14:paraId="056F64C6" w14:textId="77777777" w:rsidR="00F94894" w:rsidRDefault="00EE1703">
      <w:pPr>
        <w:pStyle w:val="TOC2"/>
        <w:tabs>
          <w:tab w:val="right" w:leader="dot" w:pos="9628"/>
        </w:tabs>
        <w:rPr>
          <w:rFonts w:asciiTheme="minorHAnsi" w:eastAsiaTheme="minorEastAsia" w:hAnsiTheme="minorHAnsi"/>
          <w:noProof/>
          <w:lang w:eastAsia="en-AU"/>
        </w:rPr>
      </w:pPr>
      <w:hyperlink w:anchor="_Toc444249887" w:history="1">
        <w:r w:rsidR="00F94894" w:rsidRPr="00675EB1">
          <w:rPr>
            <w:rStyle w:val="Hyperlink"/>
            <w:noProof/>
          </w:rPr>
          <w:t>Resource 1 – Word bank</w:t>
        </w:r>
        <w:r w:rsidR="00F94894">
          <w:rPr>
            <w:noProof/>
            <w:webHidden/>
          </w:rPr>
          <w:tab/>
        </w:r>
        <w:r w:rsidR="00F94894">
          <w:rPr>
            <w:noProof/>
            <w:webHidden/>
          </w:rPr>
          <w:fldChar w:fldCharType="begin"/>
        </w:r>
        <w:r w:rsidR="00F94894">
          <w:rPr>
            <w:noProof/>
            <w:webHidden/>
          </w:rPr>
          <w:instrText xml:space="preserve"> PAGEREF _Toc444249887 \h </w:instrText>
        </w:r>
        <w:r w:rsidR="00F94894">
          <w:rPr>
            <w:noProof/>
            <w:webHidden/>
          </w:rPr>
        </w:r>
        <w:r w:rsidR="00F94894">
          <w:rPr>
            <w:noProof/>
            <w:webHidden/>
          </w:rPr>
          <w:fldChar w:fldCharType="separate"/>
        </w:r>
        <w:r w:rsidR="00F94894">
          <w:rPr>
            <w:noProof/>
            <w:webHidden/>
          </w:rPr>
          <w:t>43</w:t>
        </w:r>
        <w:r w:rsidR="00F94894">
          <w:rPr>
            <w:noProof/>
            <w:webHidden/>
          </w:rPr>
          <w:fldChar w:fldCharType="end"/>
        </w:r>
      </w:hyperlink>
    </w:p>
    <w:p w14:paraId="1D79A339" w14:textId="77777777" w:rsidR="00F94894" w:rsidRDefault="00EE1703">
      <w:pPr>
        <w:pStyle w:val="TOC2"/>
        <w:tabs>
          <w:tab w:val="right" w:leader="dot" w:pos="9628"/>
        </w:tabs>
        <w:rPr>
          <w:rFonts w:asciiTheme="minorHAnsi" w:eastAsiaTheme="minorEastAsia" w:hAnsiTheme="minorHAnsi"/>
          <w:noProof/>
          <w:lang w:eastAsia="en-AU"/>
        </w:rPr>
      </w:pPr>
      <w:hyperlink w:anchor="_Toc444249888" w:history="1">
        <w:r w:rsidR="00F94894" w:rsidRPr="00675EB1">
          <w:rPr>
            <w:rStyle w:val="Hyperlink"/>
            <w:noProof/>
          </w:rPr>
          <w:t>Resource 2 – Student reflections</w:t>
        </w:r>
        <w:r w:rsidR="00F94894">
          <w:rPr>
            <w:noProof/>
            <w:webHidden/>
          </w:rPr>
          <w:tab/>
        </w:r>
        <w:r w:rsidR="00F94894">
          <w:rPr>
            <w:noProof/>
            <w:webHidden/>
          </w:rPr>
          <w:fldChar w:fldCharType="begin"/>
        </w:r>
        <w:r w:rsidR="00F94894">
          <w:rPr>
            <w:noProof/>
            <w:webHidden/>
          </w:rPr>
          <w:instrText xml:space="preserve"> PAGEREF _Toc444249888 \h </w:instrText>
        </w:r>
        <w:r w:rsidR="00F94894">
          <w:rPr>
            <w:noProof/>
            <w:webHidden/>
          </w:rPr>
        </w:r>
        <w:r w:rsidR="00F94894">
          <w:rPr>
            <w:noProof/>
            <w:webHidden/>
          </w:rPr>
          <w:fldChar w:fldCharType="separate"/>
        </w:r>
        <w:r w:rsidR="00F94894">
          <w:rPr>
            <w:noProof/>
            <w:webHidden/>
          </w:rPr>
          <w:t>44</w:t>
        </w:r>
        <w:r w:rsidR="00F94894">
          <w:rPr>
            <w:noProof/>
            <w:webHidden/>
          </w:rPr>
          <w:fldChar w:fldCharType="end"/>
        </w:r>
      </w:hyperlink>
    </w:p>
    <w:p w14:paraId="5E778A63" w14:textId="77777777" w:rsidR="00F94894" w:rsidRDefault="00EE1703">
      <w:pPr>
        <w:pStyle w:val="TOC2"/>
        <w:tabs>
          <w:tab w:val="right" w:leader="dot" w:pos="9628"/>
        </w:tabs>
        <w:rPr>
          <w:rFonts w:asciiTheme="minorHAnsi" w:eastAsiaTheme="minorEastAsia" w:hAnsiTheme="minorHAnsi"/>
          <w:noProof/>
          <w:lang w:eastAsia="en-AU"/>
        </w:rPr>
      </w:pPr>
      <w:hyperlink w:anchor="_Toc444249889" w:history="1">
        <w:r w:rsidR="00F94894" w:rsidRPr="00675EB1">
          <w:rPr>
            <w:rStyle w:val="Hyperlink"/>
            <w:noProof/>
          </w:rPr>
          <w:t>Resource 3 – Investigation planner</w:t>
        </w:r>
        <w:r w:rsidR="00F94894">
          <w:rPr>
            <w:noProof/>
            <w:webHidden/>
          </w:rPr>
          <w:tab/>
        </w:r>
        <w:r w:rsidR="00F94894">
          <w:rPr>
            <w:noProof/>
            <w:webHidden/>
          </w:rPr>
          <w:fldChar w:fldCharType="begin"/>
        </w:r>
        <w:r w:rsidR="00F94894">
          <w:rPr>
            <w:noProof/>
            <w:webHidden/>
          </w:rPr>
          <w:instrText xml:space="preserve"> PAGEREF _Toc444249889 \h </w:instrText>
        </w:r>
        <w:r w:rsidR="00F94894">
          <w:rPr>
            <w:noProof/>
            <w:webHidden/>
          </w:rPr>
        </w:r>
        <w:r w:rsidR="00F94894">
          <w:rPr>
            <w:noProof/>
            <w:webHidden/>
          </w:rPr>
          <w:fldChar w:fldCharType="separate"/>
        </w:r>
        <w:r w:rsidR="00F94894">
          <w:rPr>
            <w:noProof/>
            <w:webHidden/>
          </w:rPr>
          <w:t>45</w:t>
        </w:r>
        <w:r w:rsidR="00F94894">
          <w:rPr>
            <w:noProof/>
            <w:webHidden/>
          </w:rPr>
          <w:fldChar w:fldCharType="end"/>
        </w:r>
      </w:hyperlink>
    </w:p>
    <w:p w14:paraId="2B04D926" w14:textId="77777777" w:rsidR="00F94894" w:rsidRDefault="00EE1703">
      <w:pPr>
        <w:pStyle w:val="TOC2"/>
        <w:tabs>
          <w:tab w:val="right" w:leader="dot" w:pos="9628"/>
        </w:tabs>
        <w:rPr>
          <w:rFonts w:asciiTheme="minorHAnsi" w:eastAsiaTheme="minorEastAsia" w:hAnsiTheme="minorHAnsi"/>
          <w:noProof/>
          <w:lang w:eastAsia="en-AU"/>
        </w:rPr>
      </w:pPr>
      <w:hyperlink w:anchor="_Toc444249890" w:history="1">
        <w:r w:rsidR="00F94894" w:rsidRPr="00675EB1">
          <w:rPr>
            <w:rStyle w:val="Hyperlink"/>
            <w:noProof/>
          </w:rPr>
          <w:t>Resource 4 – Greenhouse investigation – Jars and temperature</w:t>
        </w:r>
        <w:r w:rsidR="00F94894">
          <w:rPr>
            <w:noProof/>
            <w:webHidden/>
          </w:rPr>
          <w:tab/>
        </w:r>
        <w:r w:rsidR="00F94894">
          <w:rPr>
            <w:noProof/>
            <w:webHidden/>
          </w:rPr>
          <w:fldChar w:fldCharType="begin"/>
        </w:r>
        <w:r w:rsidR="00F94894">
          <w:rPr>
            <w:noProof/>
            <w:webHidden/>
          </w:rPr>
          <w:instrText xml:space="preserve"> PAGEREF _Toc444249890 \h </w:instrText>
        </w:r>
        <w:r w:rsidR="00F94894">
          <w:rPr>
            <w:noProof/>
            <w:webHidden/>
          </w:rPr>
        </w:r>
        <w:r w:rsidR="00F94894">
          <w:rPr>
            <w:noProof/>
            <w:webHidden/>
          </w:rPr>
          <w:fldChar w:fldCharType="separate"/>
        </w:r>
        <w:r w:rsidR="00F94894">
          <w:rPr>
            <w:noProof/>
            <w:webHidden/>
          </w:rPr>
          <w:t>47</w:t>
        </w:r>
        <w:r w:rsidR="00F94894">
          <w:rPr>
            <w:noProof/>
            <w:webHidden/>
          </w:rPr>
          <w:fldChar w:fldCharType="end"/>
        </w:r>
      </w:hyperlink>
    </w:p>
    <w:p w14:paraId="740B50D5" w14:textId="77777777" w:rsidR="00F94894" w:rsidRDefault="00EE1703">
      <w:pPr>
        <w:pStyle w:val="TOC2"/>
        <w:tabs>
          <w:tab w:val="right" w:leader="dot" w:pos="9628"/>
        </w:tabs>
        <w:rPr>
          <w:rFonts w:asciiTheme="minorHAnsi" w:eastAsiaTheme="minorEastAsia" w:hAnsiTheme="minorHAnsi"/>
          <w:noProof/>
          <w:lang w:eastAsia="en-AU"/>
        </w:rPr>
      </w:pPr>
      <w:hyperlink w:anchor="_Toc444249891" w:history="1">
        <w:r w:rsidR="00F94894" w:rsidRPr="00675EB1">
          <w:rPr>
            <w:rStyle w:val="Hyperlink"/>
            <w:noProof/>
          </w:rPr>
          <w:t>Resource 5 – Greenhouse investigation – Building a greenhouse</w:t>
        </w:r>
        <w:r w:rsidR="00F94894">
          <w:rPr>
            <w:noProof/>
            <w:webHidden/>
          </w:rPr>
          <w:tab/>
        </w:r>
        <w:r w:rsidR="00F94894">
          <w:rPr>
            <w:noProof/>
            <w:webHidden/>
          </w:rPr>
          <w:fldChar w:fldCharType="begin"/>
        </w:r>
        <w:r w:rsidR="00F94894">
          <w:rPr>
            <w:noProof/>
            <w:webHidden/>
          </w:rPr>
          <w:instrText xml:space="preserve"> PAGEREF _Toc444249891 \h </w:instrText>
        </w:r>
        <w:r w:rsidR="00F94894">
          <w:rPr>
            <w:noProof/>
            <w:webHidden/>
          </w:rPr>
        </w:r>
        <w:r w:rsidR="00F94894">
          <w:rPr>
            <w:noProof/>
            <w:webHidden/>
          </w:rPr>
          <w:fldChar w:fldCharType="separate"/>
        </w:r>
        <w:r w:rsidR="00F94894">
          <w:rPr>
            <w:noProof/>
            <w:webHidden/>
          </w:rPr>
          <w:t>48</w:t>
        </w:r>
        <w:r w:rsidR="00F94894">
          <w:rPr>
            <w:noProof/>
            <w:webHidden/>
          </w:rPr>
          <w:fldChar w:fldCharType="end"/>
        </w:r>
      </w:hyperlink>
    </w:p>
    <w:p w14:paraId="7128E6E6" w14:textId="77777777" w:rsidR="00F94894" w:rsidRDefault="00EE1703">
      <w:pPr>
        <w:pStyle w:val="TOC2"/>
        <w:tabs>
          <w:tab w:val="right" w:leader="dot" w:pos="9628"/>
        </w:tabs>
        <w:rPr>
          <w:rFonts w:asciiTheme="minorHAnsi" w:eastAsiaTheme="minorEastAsia" w:hAnsiTheme="minorHAnsi"/>
          <w:noProof/>
          <w:lang w:eastAsia="en-AU"/>
        </w:rPr>
      </w:pPr>
      <w:hyperlink w:anchor="_Toc444249892" w:history="1">
        <w:r w:rsidR="00F94894" w:rsidRPr="00675EB1">
          <w:rPr>
            <w:rStyle w:val="Hyperlink"/>
            <w:noProof/>
          </w:rPr>
          <w:t>Resource 6 – Making carbon dioxide</w:t>
        </w:r>
        <w:r w:rsidR="00F94894">
          <w:rPr>
            <w:noProof/>
            <w:webHidden/>
          </w:rPr>
          <w:tab/>
        </w:r>
        <w:r w:rsidR="00F94894">
          <w:rPr>
            <w:noProof/>
            <w:webHidden/>
          </w:rPr>
          <w:fldChar w:fldCharType="begin"/>
        </w:r>
        <w:r w:rsidR="00F94894">
          <w:rPr>
            <w:noProof/>
            <w:webHidden/>
          </w:rPr>
          <w:instrText xml:space="preserve"> PAGEREF _Toc444249892 \h </w:instrText>
        </w:r>
        <w:r w:rsidR="00F94894">
          <w:rPr>
            <w:noProof/>
            <w:webHidden/>
          </w:rPr>
        </w:r>
        <w:r w:rsidR="00F94894">
          <w:rPr>
            <w:noProof/>
            <w:webHidden/>
          </w:rPr>
          <w:fldChar w:fldCharType="separate"/>
        </w:r>
        <w:r w:rsidR="00F94894">
          <w:rPr>
            <w:noProof/>
            <w:webHidden/>
          </w:rPr>
          <w:t>50</w:t>
        </w:r>
        <w:r w:rsidR="00F94894">
          <w:rPr>
            <w:noProof/>
            <w:webHidden/>
          </w:rPr>
          <w:fldChar w:fldCharType="end"/>
        </w:r>
      </w:hyperlink>
    </w:p>
    <w:p w14:paraId="492EF892" w14:textId="77777777" w:rsidR="00F94894" w:rsidRDefault="00EE1703">
      <w:pPr>
        <w:pStyle w:val="TOC2"/>
        <w:tabs>
          <w:tab w:val="right" w:leader="dot" w:pos="9628"/>
        </w:tabs>
        <w:rPr>
          <w:rFonts w:asciiTheme="minorHAnsi" w:eastAsiaTheme="minorEastAsia" w:hAnsiTheme="minorHAnsi"/>
          <w:noProof/>
          <w:lang w:eastAsia="en-AU"/>
        </w:rPr>
      </w:pPr>
      <w:hyperlink w:anchor="_Toc444249893" w:history="1">
        <w:r w:rsidR="00F94894" w:rsidRPr="00675EB1">
          <w:rPr>
            <w:rStyle w:val="Hyperlink"/>
            <w:noProof/>
          </w:rPr>
          <w:t>Resource 7 – Carbon cycle questions</w:t>
        </w:r>
        <w:r w:rsidR="00F94894">
          <w:rPr>
            <w:noProof/>
            <w:webHidden/>
          </w:rPr>
          <w:tab/>
        </w:r>
        <w:r w:rsidR="00F94894">
          <w:rPr>
            <w:noProof/>
            <w:webHidden/>
          </w:rPr>
          <w:fldChar w:fldCharType="begin"/>
        </w:r>
        <w:r w:rsidR="00F94894">
          <w:rPr>
            <w:noProof/>
            <w:webHidden/>
          </w:rPr>
          <w:instrText xml:space="preserve"> PAGEREF _Toc444249893 \h </w:instrText>
        </w:r>
        <w:r w:rsidR="00F94894">
          <w:rPr>
            <w:noProof/>
            <w:webHidden/>
          </w:rPr>
        </w:r>
        <w:r w:rsidR="00F94894">
          <w:rPr>
            <w:noProof/>
            <w:webHidden/>
          </w:rPr>
          <w:fldChar w:fldCharType="separate"/>
        </w:r>
        <w:r w:rsidR="00F94894">
          <w:rPr>
            <w:noProof/>
            <w:webHidden/>
          </w:rPr>
          <w:t>51</w:t>
        </w:r>
        <w:r w:rsidR="00F94894">
          <w:rPr>
            <w:noProof/>
            <w:webHidden/>
          </w:rPr>
          <w:fldChar w:fldCharType="end"/>
        </w:r>
      </w:hyperlink>
    </w:p>
    <w:p w14:paraId="2A02CBFD" w14:textId="77777777" w:rsidR="00F94894" w:rsidRDefault="00EE1703">
      <w:pPr>
        <w:pStyle w:val="TOC2"/>
        <w:tabs>
          <w:tab w:val="right" w:leader="dot" w:pos="9628"/>
        </w:tabs>
        <w:rPr>
          <w:rFonts w:asciiTheme="minorHAnsi" w:eastAsiaTheme="minorEastAsia" w:hAnsiTheme="minorHAnsi"/>
          <w:noProof/>
          <w:lang w:eastAsia="en-AU"/>
        </w:rPr>
      </w:pPr>
      <w:hyperlink w:anchor="_Toc444249894" w:history="1">
        <w:r w:rsidR="00F94894" w:rsidRPr="00675EB1">
          <w:rPr>
            <w:rStyle w:val="Hyperlink"/>
            <w:noProof/>
          </w:rPr>
          <w:t>Resource 8 – Ocean acidification in a Jar</w:t>
        </w:r>
        <w:r w:rsidR="00F94894">
          <w:rPr>
            <w:noProof/>
            <w:webHidden/>
          </w:rPr>
          <w:tab/>
        </w:r>
        <w:r w:rsidR="00F94894">
          <w:rPr>
            <w:noProof/>
            <w:webHidden/>
          </w:rPr>
          <w:fldChar w:fldCharType="begin"/>
        </w:r>
        <w:r w:rsidR="00F94894">
          <w:rPr>
            <w:noProof/>
            <w:webHidden/>
          </w:rPr>
          <w:instrText xml:space="preserve"> PAGEREF _Toc444249894 \h </w:instrText>
        </w:r>
        <w:r w:rsidR="00F94894">
          <w:rPr>
            <w:noProof/>
            <w:webHidden/>
          </w:rPr>
        </w:r>
        <w:r w:rsidR="00F94894">
          <w:rPr>
            <w:noProof/>
            <w:webHidden/>
          </w:rPr>
          <w:fldChar w:fldCharType="separate"/>
        </w:r>
        <w:r w:rsidR="00F94894">
          <w:rPr>
            <w:noProof/>
            <w:webHidden/>
          </w:rPr>
          <w:t>53</w:t>
        </w:r>
        <w:r w:rsidR="00F94894">
          <w:rPr>
            <w:noProof/>
            <w:webHidden/>
          </w:rPr>
          <w:fldChar w:fldCharType="end"/>
        </w:r>
      </w:hyperlink>
    </w:p>
    <w:p w14:paraId="48585F4F" w14:textId="77777777" w:rsidR="00F94894" w:rsidRDefault="00EE1703">
      <w:pPr>
        <w:pStyle w:val="TOC2"/>
        <w:tabs>
          <w:tab w:val="right" w:leader="dot" w:pos="9628"/>
        </w:tabs>
        <w:rPr>
          <w:rFonts w:asciiTheme="minorHAnsi" w:eastAsiaTheme="minorEastAsia" w:hAnsiTheme="minorHAnsi"/>
          <w:noProof/>
          <w:lang w:eastAsia="en-AU"/>
        </w:rPr>
      </w:pPr>
      <w:hyperlink w:anchor="_Toc444249895" w:history="1">
        <w:r w:rsidR="00F94894" w:rsidRPr="00675EB1">
          <w:rPr>
            <w:rStyle w:val="Hyperlink"/>
            <w:noProof/>
          </w:rPr>
          <w:t>Resource 9 – Rubber egg experiment</w:t>
        </w:r>
        <w:r w:rsidR="00F94894">
          <w:rPr>
            <w:noProof/>
            <w:webHidden/>
          </w:rPr>
          <w:tab/>
        </w:r>
        <w:r w:rsidR="00F94894">
          <w:rPr>
            <w:noProof/>
            <w:webHidden/>
          </w:rPr>
          <w:fldChar w:fldCharType="begin"/>
        </w:r>
        <w:r w:rsidR="00F94894">
          <w:rPr>
            <w:noProof/>
            <w:webHidden/>
          </w:rPr>
          <w:instrText xml:space="preserve"> PAGEREF _Toc444249895 \h </w:instrText>
        </w:r>
        <w:r w:rsidR="00F94894">
          <w:rPr>
            <w:noProof/>
            <w:webHidden/>
          </w:rPr>
        </w:r>
        <w:r w:rsidR="00F94894">
          <w:rPr>
            <w:noProof/>
            <w:webHidden/>
          </w:rPr>
          <w:fldChar w:fldCharType="separate"/>
        </w:r>
        <w:r w:rsidR="00F94894">
          <w:rPr>
            <w:noProof/>
            <w:webHidden/>
          </w:rPr>
          <w:t>54</w:t>
        </w:r>
        <w:r w:rsidR="00F94894">
          <w:rPr>
            <w:noProof/>
            <w:webHidden/>
          </w:rPr>
          <w:fldChar w:fldCharType="end"/>
        </w:r>
      </w:hyperlink>
    </w:p>
    <w:p w14:paraId="014D2E99" w14:textId="77777777" w:rsidR="00F94894" w:rsidRDefault="00EE1703">
      <w:pPr>
        <w:pStyle w:val="TOC2"/>
        <w:tabs>
          <w:tab w:val="right" w:leader="dot" w:pos="9628"/>
        </w:tabs>
        <w:rPr>
          <w:rFonts w:asciiTheme="minorHAnsi" w:eastAsiaTheme="minorEastAsia" w:hAnsiTheme="minorHAnsi"/>
          <w:noProof/>
          <w:lang w:eastAsia="en-AU"/>
        </w:rPr>
      </w:pPr>
      <w:hyperlink w:anchor="_Toc444249896" w:history="1">
        <w:r w:rsidR="00F94894" w:rsidRPr="00675EB1">
          <w:rPr>
            <w:rStyle w:val="Hyperlink"/>
            <w:noProof/>
          </w:rPr>
          <w:t>Resource 10 – Coral growth data</w:t>
        </w:r>
        <w:r w:rsidR="00F94894">
          <w:rPr>
            <w:noProof/>
            <w:webHidden/>
          </w:rPr>
          <w:tab/>
        </w:r>
        <w:r w:rsidR="00F94894">
          <w:rPr>
            <w:noProof/>
            <w:webHidden/>
          </w:rPr>
          <w:fldChar w:fldCharType="begin"/>
        </w:r>
        <w:r w:rsidR="00F94894">
          <w:rPr>
            <w:noProof/>
            <w:webHidden/>
          </w:rPr>
          <w:instrText xml:space="preserve"> PAGEREF _Toc444249896 \h </w:instrText>
        </w:r>
        <w:r w:rsidR="00F94894">
          <w:rPr>
            <w:noProof/>
            <w:webHidden/>
          </w:rPr>
        </w:r>
        <w:r w:rsidR="00F94894">
          <w:rPr>
            <w:noProof/>
            <w:webHidden/>
          </w:rPr>
          <w:fldChar w:fldCharType="separate"/>
        </w:r>
        <w:r w:rsidR="00F94894">
          <w:rPr>
            <w:noProof/>
            <w:webHidden/>
          </w:rPr>
          <w:t>55</w:t>
        </w:r>
        <w:r w:rsidR="00F94894">
          <w:rPr>
            <w:noProof/>
            <w:webHidden/>
          </w:rPr>
          <w:fldChar w:fldCharType="end"/>
        </w:r>
      </w:hyperlink>
    </w:p>
    <w:p w14:paraId="09014F58" w14:textId="77777777" w:rsidR="00F94894" w:rsidRDefault="00EE1703">
      <w:pPr>
        <w:pStyle w:val="TOC2"/>
        <w:tabs>
          <w:tab w:val="right" w:leader="dot" w:pos="9628"/>
        </w:tabs>
        <w:rPr>
          <w:rFonts w:asciiTheme="minorHAnsi" w:eastAsiaTheme="minorEastAsia" w:hAnsiTheme="minorHAnsi"/>
          <w:noProof/>
          <w:lang w:eastAsia="en-AU"/>
        </w:rPr>
      </w:pPr>
      <w:hyperlink w:anchor="_Toc444249897" w:history="1">
        <w:r w:rsidR="00F94894" w:rsidRPr="00675EB1">
          <w:rPr>
            <w:rStyle w:val="Hyperlink"/>
            <w:noProof/>
          </w:rPr>
          <w:t>Resource 11 – Futures circle</w:t>
        </w:r>
        <w:r w:rsidR="00F94894">
          <w:rPr>
            <w:noProof/>
            <w:webHidden/>
          </w:rPr>
          <w:tab/>
        </w:r>
        <w:r w:rsidR="00F94894">
          <w:rPr>
            <w:noProof/>
            <w:webHidden/>
          </w:rPr>
          <w:fldChar w:fldCharType="begin"/>
        </w:r>
        <w:r w:rsidR="00F94894">
          <w:rPr>
            <w:noProof/>
            <w:webHidden/>
          </w:rPr>
          <w:instrText xml:space="preserve"> PAGEREF _Toc444249897 \h </w:instrText>
        </w:r>
        <w:r w:rsidR="00F94894">
          <w:rPr>
            <w:noProof/>
            <w:webHidden/>
          </w:rPr>
        </w:r>
        <w:r w:rsidR="00F94894">
          <w:rPr>
            <w:noProof/>
            <w:webHidden/>
          </w:rPr>
          <w:fldChar w:fldCharType="separate"/>
        </w:r>
        <w:r w:rsidR="00F94894">
          <w:rPr>
            <w:noProof/>
            <w:webHidden/>
          </w:rPr>
          <w:t>56</w:t>
        </w:r>
        <w:r w:rsidR="00F94894">
          <w:rPr>
            <w:noProof/>
            <w:webHidden/>
          </w:rPr>
          <w:fldChar w:fldCharType="end"/>
        </w:r>
      </w:hyperlink>
    </w:p>
    <w:p w14:paraId="124D9972" w14:textId="77777777" w:rsidR="00F94894" w:rsidRDefault="00EE1703">
      <w:pPr>
        <w:pStyle w:val="TOC2"/>
        <w:tabs>
          <w:tab w:val="right" w:leader="dot" w:pos="9628"/>
        </w:tabs>
        <w:rPr>
          <w:rFonts w:asciiTheme="minorHAnsi" w:eastAsiaTheme="minorEastAsia" w:hAnsiTheme="minorHAnsi"/>
          <w:noProof/>
          <w:lang w:eastAsia="en-AU"/>
        </w:rPr>
      </w:pPr>
      <w:hyperlink w:anchor="_Toc444249898" w:history="1">
        <w:r w:rsidR="00F94894" w:rsidRPr="00675EB1">
          <w:rPr>
            <w:rStyle w:val="Hyperlink"/>
            <w:noProof/>
          </w:rPr>
          <w:t>Resource 12 – Student task sheet and Guide for making judgements</w:t>
        </w:r>
        <w:r w:rsidR="00F94894">
          <w:rPr>
            <w:noProof/>
            <w:webHidden/>
          </w:rPr>
          <w:tab/>
        </w:r>
        <w:r w:rsidR="00F94894">
          <w:rPr>
            <w:noProof/>
            <w:webHidden/>
          </w:rPr>
          <w:fldChar w:fldCharType="begin"/>
        </w:r>
        <w:r w:rsidR="00F94894">
          <w:rPr>
            <w:noProof/>
            <w:webHidden/>
          </w:rPr>
          <w:instrText xml:space="preserve"> PAGEREF _Toc444249898 \h </w:instrText>
        </w:r>
        <w:r w:rsidR="00F94894">
          <w:rPr>
            <w:noProof/>
            <w:webHidden/>
          </w:rPr>
        </w:r>
        <w:r w:rsidR="00F94894">
          <w:rPr>
            <w:noProof/>
            <w:webHidden/>
          </w:rPr>
          <w:fldChar w:fldCharType="separate"/>
        </w:r>
        <w:r w:rsidR="00F94894">
          <w:rPr>
            <w:noProof/>
            <w:webHidden/>
          </w:rPr>
          <w:t>57</w:t>
        </w:r>
        <w:r w:rsidR="00F94894">
          <w:rPr>
            <w:noProof/>
            <w:webHidden/>
          </w:rPr>
          <w:fldChar w:fldCharType="end"/>
        </w:r>
      </w:hyperlink>
    </w:p>
    <w:p w14:paraId="3CFA2785" w14:textId="63DD4A22" w:rsidR="00B85318" w:rsidRPr="00D064B2" w:rsidRDefault="00C6650A" w:rsidP="009E67C9">
      <w:r>
        <w:fldChar w:fldCharType="end"/>
      </w:r>
    </w:p>
    <w:p w14:paraId="53C4415C" w14:textId="000390BE" w:rsidR="00D064B2" w:rsidRDefault="00D064B2" w:rsidP="00D064B2">
      <w:pPr>
        <w:pStyle w:val="Heading1"/>
        <w:rPr>
          <w:rFonts w:hint="eastAsia"/>
        </w:rPr>
      </w:pPr>
      <w:bookmarkStart w:id="2" w:name="_Toc444249878"/>
      <w:r>
        <w:lastRenderedPageBreak/>
        <w:t>Unit overview</w:t>
      </w:r>
      <w:bookmarkEnd w:id="2"/>
    </w:p>
    <w:p w14:paraId="53C4415D" w14:textId="77777777" w:rsidR="007E7583" w:rsidRPr="007D7AD7" w:rsidRDefault="007E7583" w:rsidP="007D7AD7"/>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Unit overview - Two columns"/>
      </w:tblPr>
      <w:tblGrid>
        <w:gridCol w:w="2608"/>
        <w:gridCol w:w="7246"/>
      </w:tblGrid>
      <w:tr w:rsidR="00D064B2" w14:paraId="53C44163" w14:textId="77777777" w:rsidTr="006F7F7C">
        <w:trPr>
          <w:tblHeader/>
        </w:trPr>
        <w:tc>
          <w:tcPr>
            <w:tcW w:w="2608" w:type="dxa"/>
            <w:tcBorders>
              <w:top w:val="single" w:sz="12" w:space="0" w:color="C3D600"/>
              <w:bottom w:val="single" w:sz="8" w:space="0" w:color="C3D600"/>
            </w:tcBorders>
            <w:shd w:val="clear" w:color="auto" w:fill="EDF3B2"/>
          </w:tcPr>
          <w:p w14:paraId="53C4415F" w14:textId="77777777" w:rsidR="00D064B2" w:rsidRDefault="00D064B2" w:rsidP="00CF1277">
            <w:pPr>
              <w:pStyle w:val="Tableheader1"/>
            </w:pPr>
            <w:r>
              <w:t>Unit title</w:t>
            </w:r>
          </w:p>
        </w:tc>
        <w:tc>
          <w:tcPr>
            <w:tcW w:w="0" w:type="auto"/>
          </w:tcPr>
          <w:p w14:paraId="53C44162" w14:textId="6069FC6F" w:rsidR="00CB5F6A" w:rsidRDefault="00CB2F80" w:rsidP="007D7AD7">
            <w:pPr>
              <w:pStyle w:val="Tablepara0"/>
            </w:pPr>
            <w:r>
              <w:t>Climate change</w:t>
            </w:r>
          </w:p>
        </w:tc>
      </w:tr>
      <w:tr w:rsidR="00D064B2" w14:paraId="53C44169" w14:textId="77777777" w:rsidTr="002E00BD">
        <w:trPr>
          <w:trHeight w:val="904"/>
        </w:trPr>
        <w:tc>
          <w:tcPr>
            <w:tcW w:w="2608" w:type="dxa"/>
            <w:tcBorders>
              <w:top w:val="single" w:sz="8" w:space="0" w:color="C3D600"/>
              <w:bottom w:val="single" w:sz="8" w:space="0" w:color="C3D600"/>
            </w:tcBorders>
            <w:shd w:val="clear" w:color="auto" w:fill="EDF3B2"/>
          </w:tcPr>
          <w:p w14:paraId="53C44165" w14:textId="77777777" w:rsidR="00D064B2" w:rsidRDefault="00D064B2" w:rsidP="00CF1277">
            <w:pPr>
              <w:pStyle w:val="Tableheader1"/>
            </w:pPr>
            <w:r>
              <w:t>Learning Area</w:t>
            </w:r>
          </w:p>
        </w:tc>
        <w:tc>
          <w:tcPr>
            <w:tcW w:w="0" w:type="auto"/>
          </w:tcPr>
          <w:p w14:paraId="53C44168" w14:textId="5D0629BB" w:rsidR="00CB5F6A" w:rsidRPr="00C219DF" w:rsidRDefault="00CF1277" w:rsidP="007D7AD7">
            <w:pPr>
              <w:pStyle w:val="Tablepara0"/>
            </w:pPr>
            <w:r>
              <w:t>Science</w:t>
            </w:r>
          </w:p>
        </w:tc>
      </w:tr>
      <w:tr w:rsidR="00C219DF" w14:paraId="53C44171" w14:textId="77777777" w:rsidTr="002E00BD">
        <w:tc>
          <w:tcPr>
            <w:tcW w:w="2608" w:type="dxa"/>
            <w:tcBorders>
              <w:top w:val="single" w:sz="8" w:space="0" w:color="C3D600"/>
              <w:bottom w:val="single" w:sz="8" w:space="0" w:color="C3D600"/>
            </w:tcBorders>
            <w:shd w:val="clear" w:color="auto" w:fill="EDF3B2"/>
          </w:tcPr>
          <w:p w14:paraId="53C4416D" w14:textId="537171F9" w:rsidR="00CB5F6A" w:rsidRDefault="007D7AD7" w:rsidP="007D7AD7">
            <w:pPr>
              <w:pStyle w:val="Tableheader1"/>
            </w:pPr>
            <w:r>
              <w:t>Science Understanding</w:t>
            </w:r>
            <w:r>
              <w:br/>
            </w:r>
            <w:r w:rsidR="007B023C">
              <w:t>(sub-</w:t>
            </w:r>
            <w:r w:rsidR="00C219DF">
              <w:t>strand)</w:t>
            </w:r>
          </w:p>
        </w:tc>
        <w:tc>
          <w:tcPr>
            <w:tcW w:w="0" w:type="auto"/>
          </w:tcPr>
          <w:p w14:paraId="53C44170" w14:textId="3EC24D44" w:rsidR="00C219DF" w:rsidRDefault="00C638DA" w:rsidP="007D7AD7">
            <w:pPr>
              <w:pStyle w:val="Tablepara0"/>
            </w:pPr>
            <w:r>
              <w:t>Earth and space sciences</w:t>
            </w:r>
          </w:p>
        </w:tc>
      </w:tr>
      <w:tr w:rsidR="00D064B2" w14:paraId="53C44177" w14:textId="77777777" w:rsidTr="002E00BD">
        <w:tc>
          <w:tcPr>
            <w:tcW w:w="2608" w:type="dxa"/>
            <w:tcBorders>
              <w:top w:val="single" w:sz="8" w:space="0" w:color="C3D600"/>
              <w:bottom w:val="single" w:sz="8" w:space="0" w:color="C3D600"/>
            </w:tcBorders>
            <w:shd w:val="clear" w:color="auto" w:fill="EDF3B2"/>
          </w:tcPr>
          <w:p w14:paraId="53C44173" w14:textId="77777777" w:rsidR="00D064B2" w:rsidRDefault="00D064B2" w:rsidP="00CF1277">
            <w:pPr>
              <w:pStyle w:val="Tableheader1"/>
            </w:pPr>
            <w:r>
              <w:t>Year level</w:t>
            </w:r>
          </w:p>
        </w:tc>
        <w:tc>
          <w:tcPr>
            <w:tcW w:w="0" w:type="auto"/>
          </w:tcPr>
          <w:p w14:paraId="53C44176" w14:textId="422E398B" w:rsidR="00CB5F6A" w:rsidRDefault="00CB2F80" w:rsidP="007D7AD7">
            <w:pPr>
              <w:pStyle w:val="Tablepara0"/>
            </w:pPr>
            <w:r>
              <w:t>10</w:t>
            </w:r>
          </w:p>
        </w:tc>
      </w:tr>
      <w:tr w:rsidR="00D064B2" w14:paraId="53C44182" w14:textId="77777777" w:rsidTr="002E00BD">
        <w:tc>
          <w:tcPr>
            <w:tcW w:w="2608" w:type="dxa"/>
            <w:tcBorders>
              <w:top w:val="single" w:sz="8" w:space="0" w:color="C3D600"/>
              <w:bottom w:val="single" w:sz="8" w:space="0" w:color="C3D600"/>
            </w:tcBorders>
            <w:shd w:val="clear" w:color="auto" w:fill="EDF3B2"/>
          </w:tcPr>
          <w:p w14:paraId="53C44179" w14:textId="77777777" w:rsidR="00D064B2" w:rsidRDefault="00D064B2" w:rsidP="00CF1277">
            <w:pPr>
              <w:pStyle w:val="Tableheader1"/>
            </w:pPr>
            <w:r>
              <w:t>Duration</w:t>
            </w:r>
          </w:p>
        </w:tc>
        <w:tc>
          <w:tcPr>
            <w:tcW w:w="0" w:type="auto"/>
          </w:tcPr>
          <w:p w14:paraId="53C4417C" w14:textId="77777777" w:rsidR="00CB5F6A" w:rsidRPr="000E76C0" w:rsidRDefault="00C219DF" w:rsidP="007D7AD7">
            <w:pPr>
              <w:pStyle w:val="Tablepara0"/>
            </w:pPr>
            <w:r w:rsidRPr="000E76C0">
              <w:t xml:space="preserve">Approximately </w:t>
            </w:r>
            <w:r w:rsidR="00C970A9" w:rsidRPr="000E76C0">
              <w:t xml:space="preserve">7 </w:t>
            </w:r>
            <w:r w:rsidR="00CB5F6A" w:rsidRPr="000E76C0">
              <w:t>weeks</w:t>
            </w:r>
            <w:r w:rsidR="00C970A9" w:rsidRPr="000E76C0">
              <w:t>*</w:t>
            </w:r>
          </w:p>
          <w:p w14:paraId="53C4417E" w14:textId="1F607621" w:rsidR="008D2207" w:rsidRPr="007D7AD7" w:rsidRDefault="00F01A73" w:rsidP="007D7AD7">
            <w:pPr>
              <w:pStyle w:val="Commentsline"/>
              <w:rPr>
                <w:i/>
              </w:rPr>
            </w:pPr>
            <w:r w:rsidRPr="007D7AD7">
              <w:rPr>
                <w:i/>
              </w:rPr>
              <w:t>*</w:t>
            </w:r>
            <w:r w:rsidR="0067628F" w:rsidRPr="007D7AD7">
              <w:rPr>
                <w:i/>
              </w:rPr>
              <w:t xml:space="preserve">based on </w:t>
            </w:r>
            <w:r w:rsidR="00132C7A" w:rsidRPr="007D7AD7">
              <w:rPr>
                <w:i/>
              </w:rPr>
              <w:t xml:space="preserve">two to three </w:t>
            </w:r>
            <w:r w:rsidR="0067628F" w:rsidRPr="007D7AD7">
              <w:rPr>
                <w:i/>
              </w:rPr>
              <w:t xml:space="preserve">lessons </w:t>
            </w:r>
            <w:r w:rsidR="00CB5F6A" w:rsidRPr="007D7AD7">
              <w:rPr>
                <w:i/>
              </w:rPr>
              <w:t xml:space="preserve">of science per week for Year </w:t>
            </w:r>
            <w:r w:rsidR="000E76C0" w:rsidRPr="007D7AD7">
              <w:rPr>
                <w:i/>
              </w:rPr>
              <w:t xml:space="preserve">10 </w:t>
            </w:r>
            <w:r w:rsidR="0067628F" w:rsidRPr="007D7AD7">
              <w:rPr>
                <w:i/>
              </w:rPr>
              <w:t>(50 min</w:t>
            </w:r>
            <w:r w:rsidR="00CA417F" w:rsidRPr="007D7AD7">
              <w:rPr>
                <w:i/>
              </w:rPr>
              <w:t>utes</w:t>
            </w:r>
            <w:r w:rsidR="0067628F" w:rsidRPr="007D7AD7">
              <w:rPr>
                <w:i/>
              </w:rPr>
              <w:t xml:space="preserve"> per lesson)</w:t>
            </w:r>
          </w:p>
          <w:p w14:paraId="18592364" w14:textId="77777777" w:rsidR="00C970A9" w:rsidRDefault="00FE2C59" w:rsidP="007D7AD7">
            <w:pPr>
              <w:pStyle w:val="Commentsline"/>
              <w:rPr>
                <w:i/>
              </w:rPr>
            </w:pPr>
            <w:r w:rsidRPr="007D7AD7">
              <w:rPr>
                <w:i/>
              </w:rPr>
              <w:t>This mini unit provides a Great Barrier Reef perspective to the understanding of the carbon cycle across the four global systems and impacts of climate change. An alternative to teaching this unit is to incorporate lessons into pre-existing Year 10 units.</w:t>
            </w:r>
          </w:p>
          <w:p w14:paraId="53C44181" w14:textId="02626C68" w:rsidR="00390720" w:rsidRPr="008D2207" w:rsidRDefault="00390720" w:rsidP="007D7AD7">
            <w:pPr>
              <w:pStyle w:val="Commentsline"/>
            </w:pPr>
          </w:p>
        </w:tc>
      </w:tr>
      <w:tr w:rsidR="00D064B2" w14:paraId="53C44188" w14:textId="77777777" w:rsidTr="002E00BD">
        <w:tc>
          <w:tcPr>
            <w:tcW w:w="2608" w:type="dxa"/>
            <w:tcBorders>
              <w:top w:val="single" w:sz="8" w:space="0" w:color="C3D600"/>
              <w:bottom w:val="single" w:sz="12" w:space="0" w:color="C3D600"/>
            </w:tcBorders>
            <w:shd w:val="clear" w:color="auto" w:fill="EDF3B2"/>
          </w:tcPr>
          <w:p w14:paraId="53C44184" w14:textId="77777777" w:rsidR="00D064B2" w:rsidRDefault="00D064B2" w:rsidP="00CF1277">
            <w:pPr>
              <w:pStyle w:val="Tableheader1"/>
            </w:pPr>
            <w:r>
              <w:t>Unit description</w:t>
            </w:r>
          </w:p>
        </w:tc>
        <w:tc>
          <w:tcPr>
            <w:tcW w:w="0" w:type="auto"/>
          </w:tcPr>
          <w:p w14:paraId="53C44187" w14:textId="14E57C45" w:rsidR="000A6D1C" w:rsidRPr="007D7AD7" w:rsidRDefault="00A72C58" w:rsidP="007D7AD7">
            <w:pPr>
              <w:pStyle w:val="Tablepara0"/>
            </w:pPr>
            <w:r w:rsidRPr="00C57370">
              <w:t xml:space="preserve">In this </w:t>
            </w:r>
            <w:r w:rsidR="00FE2C59" w:rsidRPr="00C57370">
              <w:t xml:space="preserve">mini </w:t>
            </w:r>
            <w:r w:rsidRPr="00C57370">
              <w:t>unit</w:t>
            </w:r>
            <w:r w:rsidR="00132C7A">
              <w:t>,</w:t>
            </w:r>
            <w:r w:rsidRPr="00C57370">
              <w:t xml:space="preserve"> students will </w:t>
            </w:r>
            <w:r w:rsidR="00C57370" w:rsidRPr="00C57370">
              <w:t>explore the carbon cycle and the four global systems</w:t>
            </w:r>
            <w:r w:rsidR="00132C7A">
              <w:t>:</w:t>
            </w:r>
            <w:r w:rsidR="00C57370" w:rsidRPr="00C57370">
              <w:t xml:space="preserve"> biosphere, lithosphere, atmosphere and hydrosphere. Students will investigate greenhouses</w:t>
            </w:r>
            <w:r w:rsidR="00C57370">
              <w:t xml:space="preserve"> gases and carbon dioxide and describe the relationship </w:t>
            </w:r>
            <w:r w:rsidR="00C57370" w:rsidRPr="007D7AD7">
              <w:t>between</w:t>
            </w:r>
            <w:r w:rsidR="00C57370">
              <w:t xml:space="preserve"> the carbon cycle and climate change. Students will investigate what happens when carbon dioxide is absorbed </w:t>
            </w:r>
            <w:r w:rsidR="004C4D8B">
              <w:t>by</w:t>
            </w:r>
            <w:r w:rsidR="00C57370">
              <w:t xml:space="preserve"> </w:t>
            </w:r>
            <w:r w:rsidR="004C4D8B">
              <w:t>sea</w:t>
            </w:r>
            <w:r w:rsidR="00C57370">
              <w:t>water and potential imp</w:t>
            </w:r>
            <w:r w:rsidR="009E37A5">
              <w:t>acts of ocean acidification on r</w:t>
            </w:r>
            <w:r w:rsidR="00C57370">
              <w:t>eef biodiversity. Students will discuss impacts of climate change on ecosystems and everyday changes to reduce these impacts.</w:t>
            </w:r>
          </w:p>
        </w:tc>
      </w:tr>
    </w:tbl>
    <w:p w14:paraId="53C4418A" w14:textId="77777777" w:rsidR="00D064B2" w:rsidRDefault="000A6D1C" w:rsidP="000A6D1C">
      <w:pPr>
        <w:pStyle w:val="Heading1"/>
        <w:rPr>
          <w:rFonts w:hint="eastAsia"/>
        </w:rPr>
      </w:pPr>
      <w:bookmarkStart w:id="3" w:name="_Toc444249879"/>
      <w:r>
        <w:lastRenderedPageBreak/>
        <w:t>Teacher information</w:t>
      </w:r>
      <w:bookmarkEnd w:id="3"/>
    </w:p>
    <w:p w14:paraId="53C4418B" w14:textId="77777777" w:rsidR="000A6D1C" w:rsidRDefault="000A6D1C" w:rsidP="000A6D1C">
      <w:pPr>
        <w:pStyle w:val="Heading2"/>
      </w:pPr>
      <w:r>
        <w:t>Safety and risk management</w:t>
      </w:r>
    </w:p>
    <w:p w14:paraId="53C4418C" w14:textId="3B13C1AE" w:rsidR="00A87CA0" w:rsidRPr="00A87CA0" w:rsidRDefault="00A87CA0" w:rsidP="00A87CA0">
      <w:r>
        <w:t xml:space="preserve">You </w:t>
      </w:r>
      <w:r w:rsidRPr="00A87CA0">
        <w:t>will need to identify safety issues and conduct your own curriculum activity risk assessment</w:t>
      </w:r>
      <w:r w:rsidR="00E63046">
        <w:t>s</w:t>
      </w:r>
      <w:r w:rsidRPr="00A87CA0">
        <w:t xml:space="preserve"> for all activities</w:t>
      </w:r>
      <w:r>
        <w:t xml:space="preserve"> and excursions in this </w:t>
      </w:r>
      <w:r w:rsidR="00FE2C59">
        <w:t xml:space="preserve">mini </w:t>
      </w:r>
      <w:r>
        <w:t>unit</w:t>
      </w:r>
      <w:r w:rsidRPr="00A87CA0">
        <w:t>.</w:t>
      </w:r>
    </w:p>
    <w:p w14:paraId="53C4418D" w14:textId="74EE0D1B" w:rsidR="00A87CA0" w:rsidRPr="00426003" w:rsidRDefault="00A87CA0" w:rsidP="00A87CA0">
      <w:r>
        <w:t>For advice and documents</w:t>
      </w:r>
      <w:r w:rsidR="006662CE">
        <w:t>,</w:t>
      </w:r>
      <w:r>
        <w:t xml:space="preserve"> </w:t>
      </w:r>
      <w:r w:rsidR="00DA6E64">
        <w:t xml:space="preserve">please </w:t>
      </w:r>
      <w:r>
        <w:t xml:space="preserve">refer to the Department of Education and Training </w:t>
      </w:r>
      <w:r w:rsidRPr="00A87CA0">
        <w:t>Curriculum Activity Risk Assessment Guidelines</w:t>
      </w:r>
      <w:r w:rsidRPr="00962066">
        <w:rPr>
          <w:i/>
        </w:rPr>
        <w:t xml:space="preserve">: </w:t>
      </w:r>
      <w:hyperlink r:id="rId21" w:history="1">
        <w:r w:rsidRPr="00EE09E9">
          <w:rPr>
            <w:rStyle w:val="Hyperlink"/>
          </w:rPr>
          <w:t>http://education.qld.gov.au/health/safety/hazards/curriculum-activities.html</w:t>
        </w:r>
      </w:hyperlink>
    </w:p>
    <w:p w14:paraId="53C4418E" w14:textId="7FFA01BB" w:rsidR="005E50CE" w:rsidRDefault="00CB5F6A" w:rsidP="005E50CE">
      <w:r w:rsidRPr="00F639E6">
        <w:t xml:space="preserve">The actual risk level for activities </w:t>
      </w:r>
      <w:r w:rsidR="00F639E6" w:rsidRPr="00F639E6">
        <w:t xml:space="preserve">in this </w:t>
      </w:r>
      <w:r w:rsidR="00FE2C59">
        <w:t xml:space="preserve">mini </w:t>
      </w:r>
      <w:r w:rsidR="00F639E6" w:rsidRPr="00F639E6">
        <w:t>unit</w:t>
      </w:r>
      <w:r w:rsidRPr="00F639E6">
        <w:t xml:space="preserve"> will vary according to the specific circumstances of the activity and your school and classroom context. You must consider all specific circumstances when you complete a risk assessment. Examples of </w:t>
      </w:r>
      <w:r w:rsidR="0067628F">
        <w:t>considerations</w:t>
      </w:r>
      <w:r w:rsidRPr="00F639E6">
        <w:t xml:space="preserve"> include, but are </w:t>
      </w:r>
      <w:r w:rsidRPr="0067628F">
        <w:t>not</w:t>
      </w:r>
      <w:r w:rsidRPr="00F639E6">
        <w:t xml:space="preserve"> limited to:</w:t>
      </w:r>
    </w:p>
    <w:p w14:paraId="53C4418F" w14:textId="59CA4AEA" w:rsidR="00F639E6" w:rsidRPr="00426003" w:rsidRDefault="00F639E6" w:rsidP="00426003">
      <w:pPr>
        <w:pStyle w:val="Normalbullet1-nospacing"/>
      </w:pPr>
      <w:r w:rsidRPr="00426003">
        <w:t>Is the activity occurring within</w:t>
      </w:r>
      <w:r w:rsidR="00DA6E64" w:rsidRPr="00426003">
        <w:t>,</w:t>
      </w:r>
      <w:r w:rsidRPr="00426003">
        <w:t xml:space="preserve"> or outside school grounds e.g. an excursion?</w:t>
      </w:r>
    </w:p>
    <w:p w14:paraId="53C44190" w14:textId="77777777" w:rsidR="00F639E6" w:rsidRPr="00426003" w:rsidRDefault="00F639E6" w:rsidP="00426003">
      <w:pPr>
        <w:pStyle w:val="Normalbullet1-nospacing"/>
      </w:pPr>
      <w:r w:rsidRPr="00426003">
        <w:t>How will students be supervised during the activity?</w:t>
      </w:r>
    </w:p>
    <w:p w14:paraId="53C44191" w14:textId="77777777" w:rsidR="00F639E6" w:rsidRPr="00426003" w:rsidRDefault="00F639E6" w:rsidP="00426003">
      <w:pPr>
        <w:pStyle w:val="Normalbullet1-nospacing"/>
      </w:pPr>
      <w:r w:rsidRPr="00426003">
        <w:t>What will students do during the activity?</w:t>
      </w:r>
    </w:p>
    <w:p w14:paraId="53C44192" w14:textId="77777777" w:rsidR="00F639E6" w:rsidRPr="00426003" w:rsidRDefault="00F639E6" w:rsidP="00426003">
      <w:pPr>
        <w:pStyle w:val="Normalbullet1-nospacing"/>
      </w:pPr>
      <w:r w:rsidRPr="00426003">
        <w:t>Are there any special student considerations e.g. medical, behavioural or special needs?</w:t>
      </w:r>
    </w:p>
    <w:p w14:paraId="53C44193" w14:textId="61F84E3D" w:rsidR="00F639E6" w:rsidRPr="00426003" w:rsidRDefault="00F639E6" w:rsidP="00426003">
      <w:pPr>
        <w:pStyle w:val="Normalbullet1-nospacing"/>
      </w:pPr>
      <w:r w:rsidRPr="00426003">
        <w:t>What hazards do you need to take into account e.g. hazardous substances, tools or equipment?</w:t>
      </w:r>
      <w:r w:rsidR="00CB2F80" w:rsidRPr="00426003">
        <w:t xml:space="preserve"> </w:t>
      </w:r>
    </w:p>
    <w:p w14:paraId="53C44194" w14:textId="77777777" w:rsidR="000A6D1C" w:rsidRPr="00EE09E9" w:rsidRDefault="000A6D1C" w:rsidP="000A6D1C">
      <w:pPr>
        <w:pStyle w:val="Heading2"/>
      </w:pPr>
      <w:r w:rsidRPr="00EE09E9">
        <w:t>Unit details</w:t>
      </w:r>
    </w:p>
    <w:p w14:paraId="3036D45E" w14:textId="121434BE" w:rsidR="00CE19A9" w:rsidRPr="00426003" w:rsidRDefault="00CE19A9" w:rsidP="00426003">
      <w:r w:rsidRPr="00426003">
        <w:t xml:space="preserve">The Great Barrier Reef Marine Park Authority (GBRMPA) Climate Change </w:t>
      </w:r>
      <w:r w:rsidR="006662CE" w:rsidRPr="00426003">
        <w:t xml:space="preserve">unit </w:t>
      </w:r>
      <w:r w:rsidRPr="00426003">
        <w:t xml:space="preserve">is a Year 10 </w:t>
      </w:r>
      <w:r w:rsidR="006662CE" w:rsidRPr="00426003">
        <w:t xml:space="preserve">Science </w:t>
      </w:r>
      <w:r w:rsidRPr="00426003">
        <w:t xml:space="preserve">unit of work. The content descriptors for this unit are from the Australian Curriculum: Science (Version 7.4 dated 30th March 2015 </w:t>
      </w:r>
      <w:hyperlink r:id="rId22" w:history="1">
        <w:r w:rsidRPr="00426003">
          <w:rPr>
            <w:rStyle w:val="Hyperlink"/>
          </w:rPr>
          <w:t>http://www.australiancurriculum.edu.au</w:t>
        </w:r>
      </w:hyperlink>
      <w:r w:rsidRPr="00426003">
        <w:t>).</w:t>
      </w:r>
    </w:p>
    <w:p w14:paraId="4A0A6266" w14:textId="42BB4C6A" w:rsidR="003D6317" w:rsidRPr="00426003" w:rsidRDefault="003D6317" w:rsidP="00426003">
      <w:r w:rsidRPr="00426003">
        <w:t xml:space="preserve">The </w:t>
      </w:r>
      <w:r w:rsidR="00AD3A60" w:rsidRPr="00426003">
        <w:t xml:space="preserve">mini </w:t>
      </w:r>
      <w:r w:rsidRPr="00426003">
        <w:t xml:space="preserve">unit follows the inquiry-based 5Es approach to teaching science. The inquiry questions that underpin the </w:t>
      </w:r>
      <w:r w:rsidR="00AD3A60" w:rsidRPr="00426003">
        <w:t xml:space="preserve">mini </w:t>
      </w:r>
      <w:r w:rsidRPr="00426003">
        <w:t>unit are:</w:t>
      </w:r>
    </w:p>
    <w:p w14:paraId="4FDB4A91" w14:textId="0B6DCF68" w:rsidR="003D6317" w:rsidRPr="00426003" w:rsidRDefault="003D6317" w:rsidP="00426003">
      <w:pPr>
        <w:pStyle w:val="Normalbullet1-nospacing"/>
      </w:pPr>
      <w:r w:rsidRPr="00426003">
        <w:t>What is the carbon cycle?</w:t>
      </w:r>
    </w:p>
    <w:p w14:paraId="0DDE561A" w14:textId="77777777" w:rsidR="00233485" w:rsidRPr="00426003" w:rsidRDefault="003D6317" w:rsidP="00426003">
      <w:pPr>
        <w:pStyle w:val="Normalbullet1-nospacing"/>
      </w:pPr>
      <w:r w:rsidRPr="00426003">
        <w:t xml:space="preserve">What are the four subsystems that interact to make up the carbon cycle? </w:t>
      </w:r>
    </w:p>
    <w:p w14:paraId="2AC86A61" w14:textId="2599D20D" w:rsidR="003D6317" w:rsidRPr="00426003" w:rsidRDefault="003D6317" w:rsidP="00426003">
      <w:pPr>
        <w:pStyle w:val="Normalbullet1-nospacing"/>
      </w:pPr>
      <w:r w:rsidRPr="00426003">
        <w:t>How have humans impacted the carbon cycle?</w:t>
      </w:r>
    </w:p>
    <w:p w14:paraId="65A5CC93" w14:textId="77777777" w:rsidR="003D6317" w:rsidRPr="00426003" w:rsidRDefault="003D6317" w:rsidP="00426003">
      <w:pPr>
        <w:pStyle w:val="Normalbullet1-nospacing"/>
      </w:pPr>
      <w:r w:rsidRPr="00426003">
        <w:t>What is climate change?</w:t>
      </w:r>
    </w:p>
    <w:p w14:paraId="24A60C3B" w14:textId="77777777" w:rsidR="003D6317" w:rsidRPr="00426003" w:rsidRDefault="003D6317" w:rsidP="00426003">
      <w:pPr>
        <w:pStyle w:val="Normalbullet1-nospacing"/>
      </w:pPr>
      <w:r w:rsidRPr="00426003">
        <w:t>How has biodiversity been affected by climate change?</w:t>
      </w:r>
    </w:p>
    <w:p w14:paraId="41442341" w14:textId="112FEB55" w:rsidR="003D6317" w:rsidRPr="00426003" w:rsidRDefault="003D6317" w:rsidP="00426003">
      <w:pPr>
        <w:pStyle w:val="Normalbullet1-nospacing"/>
      </w:pPr>
      <w:r w:rsidRPr="00426003">
        <w:t>What behaviours can we change to reduce the impacts of climate change?</w:t>
      </w:r>
    </w:p>
    <w:p w14:paraId="53C4419C" w14:textId="77777777" w:rsidR="00504165" w:rsidRPr="00EE09E9" w:rsidRDefault="00504165" w:rsidP="00504165">
      <w:pPr>
        <w:pStyle w:val="Heading2"/>
      </w:pPr>
      <w:r w:rsidRPr="00EE09E9">
        <w:t>Time allocation</w:t>
      </w:r>
    </w:p>
    <w:p w14:paraId="53C4419D" w14:textId="067CD98D" w:rsidR="00333D5A" w:rsidRPr="00426003" w:rsidRDefault="00610C28" w:rsidP="00426003">
      <w:r w:rsidRPr="00426003">
        <w:t xml:space="preserve">The </w:t>
      </w:r>
      <w:r w:rsidR="00AD3A60" w:rsidRPr="00426003">
        <w:t xml:space="preserve">mini </w:t>
      </w:r>
      <w:r w:rsidRPr="00426003">
        <w:t>unit is based on</w:t>
      </w:r>
      <w:r w:rsidR="00E52983" w:rsidRPr="00426003">
        <w:t xml:space="preserve"> </w:t>
      </w:r>
      <w:r w:rsidR="008E6FB7" w:rsidRPr="00426003">
        <w:t xml:space="preserve">a minimum of </w:t>
      </w:r>
      <w:r w:rsidR="006662CE" w:rsidRPr="00426003">
        <w:t>two</w:t>
      </w:r>
      <w:r w:rsidR="00CB5F6A" w:rsidRPr="00426003">
        <w:t xml:space="preserve"> lessons of science per week </w:t>
      </w:r>
      <w:r w:rsidR="00333D5A" w:rsidRPr="00426003">
        <w:t xml:space="preserve">for Year </w:t>
      </w:r>
      <w:r w:rsidR="008E6FB7" w:rsidRPr="00426003">
        <w:t>10</w:t>
      </w:r>
      <w:r w:rsidR="00333D5A" w:rsidRPr="00426003">
        <w:t xml:space="preserve"> students. Each lesson is </w:t>
      </w:r>
      <w:r w:rsidR="008E6FB7" w:rsidRPr="00426003">
        <w:t xml:space="preserve">approximately </w:t>
      </w:r>
      <w:r w:rsidR="00CB5F6A" w:rsidRPr="00426003">
        <w:t>50 minutes</w:t>
      </w:r>
      <w:r w:rsidR="00333D5A" w:rsidRPr="00426003">
        <w:t xml:space="preserve"> </w:t>
      </w:r>
      <w:r w:rsidR="00E63046" w:rsidRPr="00426003">
        <w:t>long</w:t>
      </w:r>
      <w:r w:rsidR="00333D5A" w:rsidRPr="00426003">
        <w:t xml:space="preserve">, with some lessons requiring more time to allow further depth of study </w:t>
      </w:r>
      <w:r w:rsidR="0033186D" w:rsidRPr="00426003">
        <w:t xml:space="preserve">e.g. </w:t>
      </w:r>
      <w:r w:rsidR="006662CE" w:rsidRPr="00426003">
        <w:t>i</w:t>
      </w:r>
      <w:r w:rsidR="0033186D" w:rsidRPr="00426003">
        <w:t>nternet research</w:t>
      </w:r>
      <w:r w:rsidR="00DA6E64" w:rsidRPr="00426003">
        <w:t>,</w:t>
      </w:r>
      <w:r w:rsidR="0033186D" w:rsidRPr="00426003">
        <w:t xml:space="preserve"> </w:t>
      </w:r>
      <w:r w:rsidR="00333D5A" w:rsidRPr="00426003">
        <w:t xml:space="preserve">or time for excursions. </w:t>
      </w:r>
    </w:p>
    <w:p w14:paraId="53C4419F" w14:textId="1624BC75" w:rsidR="00CB5F6A" w:rsidRPr="00426003" w:rsidRDefault="00333D5A" w:rsidP="00426003">
      <w:r w:rsidRPr="00426003">
        <w:t xml:space="preserve">The overall </w:t>
      </w:r>
      <w:r w:rsidR="00AD3A60" w:rsidRPr="00426003">
        <w:t xml:space="preserve">mini </w:t>
      </w:r>
      <w:r w:rsidRPr="00426003">
        <w:t xml:space="preserve">unit, or the individual lessons, </w:t>
      </w:r>
      <w:r w:rsidR="00E52983" w:rsidRPr="00426003">
        <w:t>can</w:t>
      </w:r>
      <w:r w:rsidRPr="00426003">
        <w:t xml:space="preserve"> be extended or shortened to cater for individual classes as deemed necessary by the class teacher. </w:t>
      </w:r>
    </w:p>
    <w:p w14:paraId="53C441A4" w14:textId="77777777" w:rsidR="000A6D1C" w:rsidRDefault="000A6D1C" w:rsidP="00BB3ECD">
      <w:pPr>
        <w:pStyle w:val="Heading2-Newpage"/>
      </w:pPr>
      <w:r>
        <w:lastRenderedPageBreak/>
        <w:t>Unit aims</w:t>
      </w:r>
    </w:p>
    <w:p w14:paraId="0681EAAE" w14:textId="58770A48" w:rsidR="008E6FB7" w:rsidRPr="00426003" w:rsidRDefault="008E6FB7" w:rsidP="00426003">
      <w:r w:rsidRPr="00426003">
        <w:t xml:space="preserve">The lessons in this </w:t>
      </w:r>
      <w:r w:rsidR="00AD3A60" w:rsidRPr="00426003">
        <w:t xml:space="preserve">mini </w:t>
      </w:r>
      <w:r w:rsidRPr="00426003">
        <w:t>unit are structured to build students’ knowledge of climate change</w:t>
      </w:r>
      <w:r w:rsidR="00F01A73" w:rsidRPr="00426003">
        <w:t xml:space="preserve"> and how it is affecting the Great Barrier Reef</w:t>
      </w:r>
      <w:r w:rsidRPr="00426003">
        <w:t>. Investigating the global systems that rely on interactions involving the biosphere, lithosphere, hydrosphere and atmosphere, students will develop an understanding of how human activities have impacted these global systems which has led to climate change. Students will also investigate and build their knowledge of the impacts of climate change o</w:t>
      </w:r>
      <w:r w:rsidR="006C13D0">
        <w:t xml:space="preserve">n sea levels and biodiversity. </w:t>
      </w:r>
      <w:r w:rsidR="005A554F" w:rsidRPr="00426003">
        <w:t>F</w:t>
      </w:r>
      <w:r w:rsidRPr="00426003">
        <w:t>or more information on climate change and the Great Barrier Reef see below in ‘climate change background information’ and also</w:t>
      </w:r>
      <w:r w:rsidR="0091529F">
        <w:t xml:space="preserve"> </w:t>
      </w:r>
      <w:hyperlink r:id="rId23" w:history="1">
        <w:r w:rsidRPr="00426003">
          <w:rPr>
            <w:rStyle w:val="Hyperlink"/>
          </w:rPr>
          <w:t>http://www.gbrmpa.gov.au</w:t>
        </w:r>
      </w:hyperlink>
      <w:r w:rsidR="006C13D0">
        <w:t>.</w:t>
      </w:r>
    </w:p>
    <w:p w14:paraId="6DBE885E" w14:textId="77777777" w:rsidR="008E6FB7" w:rsidRPr="00426003" w:rsidRDefault="008E6FB7" w:rsidP="00426003">
      <w:r w:rsidRPr="00426003">
        <w:t xml:space="preserve">Understanding these effects – what has caused them and what the future effects will be – will build students’ environmental knowledge and encourage their understanding of sustainability and stewardship. </w:t>
      </w:r>
    </w:p>
    <w:p w14:paraId="53C441AB" w14:textId="30DB1292" w:rsidR="00B10CFF" w:rsidRPr="00426003" w:rsidRDefault="00B10CFF" w:rsidP="00426003">
      <w:pPr>
        <w:pStyle w:val="Heading2"/>
      </w:pPr>
      <w:r>
        <w:t xml:space="preserve">Key threats to the </w:t>
      </w:r>
      <w:r w:rsidR="000D0337">
        <w:t>R</w:t>
      </w:r>
      <w:r>
        <w:t>eef</w:t>
      </w:r>
    </w:p>
    <w:p w14:paraId="732AB7F5" w14:textId="069F3B51" w:rsidR="00CA417F" w:rsidRPr="00426003" w:rsidRDefault="00CA417F" w:rsidP="00426003">
      <w:r w:rsidRPr="00426003">
        <w:t>GBRMPA encourages teachers, students and communities to follow the main aim of Reef Guardians – to be custodians of their local ecosystems and stewards of the Reef.  In the Great Barrier Reef Outlook Report 2014, the key threats to the Reef are identified as climate change</w:t>
      </w:r>
      <w:r w:rsidR="000D0337" w:rsidRPr="00426003">
        <w:t>,</w:t>
      </w:r>
      <w:r w:rsidRPr="00426003">
        <w:t xml:space="preserve"> land-based run-off</w:t>
      </w:r>
      <w:r w:rsidR="000D0337" w:rsidRPr="00426003">
        <w:t>,</w:t>
      </w:r>
      <w:r w:rsidRPr="00426003">
        <w:t xml:space="preserve"> coastal development and other direct impacts such as unsustainable fishing activities and marine debris. (See </w:t>
      </w:r>
      <w:hyperlink r:id="rId24" w:history="1">
        <w:r w:rsidRPr="00426003">
          <w:rPr>
            <w:rStyle w:val="Hyperlink"/>
          </w:rPr>
          <w:t>http://www.gbrmpa.gov.au</w:t>
        </w:r>
      </w:hyperlink>
      <w:r w:rsidRPr="00426003">
        <w:t xml:space="preserve"> for more information on the Outlook Report 2014). </w:t>
      </w:r>
    </w:p>
    <w:p w14:paraId="53C441AE" w14:textId="1F1BBC98" w:rsidR="00B10CFF" w:rsidRPr="00426003" w:rsidRDefault="00B10CFF" w:rsidP="00426003">
      <w:r w:rsidRPr="00426003">
        <w:t xml:space="preserve">In this </w:t>
      </w:r>
      <w:r w:rsidR="00AD3A60" w:rsidRPr="00426003">
        <w:t xml:space="preserve">mini </w:t>
      </w:r>
      <w:r w:rsidRPr="00426003">
        <w:t>unit</w:t>
      </w:r>
      <w:r w:rsidR="000D0337" w:rsidRPr="00426003">
        <w:t>,</w:t>
      </w:r>
      <w:r w:rsidRPr="00426003">
        <w:t xml:space="preserve"> students will explore the threat</w:t>
      </w:r>
      <w:r w:rsidR="00426003">
        <w:t xml:space="preserve"> of climate change.</w:t>
      </w:r>
    </w:p>
    <w:p w14:paraId="53C441B0" w14:textId="77777777" w:rsidR="00E52983" w:rsidRDefault="002B4A15" w:rsidP="00E52983">
      <w:pPr>
        <w:pStyle w:val="Heading2"/>
      </w:pPr>
      <w:r>
        <w:t>Stewardship</w:t>
      </w:r>
    </w:p>
    <w:p w14:paraId="0FD24F83" w14:textId="77777777" w:rsidR="00CA417F" w:rsidRPr="0060399E" w:rsidRDefault="00CA417F" w:rsidP="00CA417F">
      <w:r w:rsidRPr="0060399E">
        <w:t xml:space="preserve">The Reef Guardian Schools Program encourages responsible use and protection of the Great Barrier Reef ecosystems. Schools are encouraged to take ownership of conservation activities and on-ground projects that involve students, teachers and their local communities. These environmental actions foster a greater appreciation and understanding of the Great Barrier Reef and empower students to become lifelong stewards. </w:t>
      </w:r>
    </w:p>
    <w:p w14:paraId="53C441B5" w14:textId="4BC4480D" w:rsidR="00E63046" w:rsidRDefault="00E63046" w:rsidP="00E52983">
      <w:r>
        <w:t xml:space="preserve">The following are examples of </w:t>
      </w:r>
      <w:r w:rsidR="002B4A15">
        <w:t>stewardship</w:t>
      </w:r>
      <w:r>
        <w:t xml:space="preserve"> </w:t>
      </w:r>
      <w:r w:rsidR="00CA417F">
        <w:t xml:space="preserve">activities </w:t>
      </w:r>
      <w:r>
        <w:t xml:space="preserve">that relate to the </w:t>
      </w:r>
      <w:r w:rsidR="00CA417F">
        <w:t>learning experiences</w:t>
      </w:r>
      <w:r w:rsidR="00CC7292">
        <w:t xml:space="preserve"> </w:t>
      </w:r>
      <w:r>
        <w:t>of this unit:</w:t>
      </w:r>
    </w:p>
    <w:p w14:paraId="70B9AAF3" w14:textId="089D7218" w:rsidR="00661E10" w:rsidRPr="00426003" w:rsidRDefault="00661E10" w:rsidP="00426003">
      <w:pPr>
        <w:pStyle w:val="Highlightbullet1"/>
      </w:pPr>
      <w:r w:rsidRPr="00426003">
        <w:t xml:space="preserve">Students </w:t>
      </w:r>
      <w:r w:rsidR="00BB4977" w:rsidRPr="00426003">
        <w:t xml:space="preserve">could </w:t>
      </w:r>
      <w:r w:rsidRPr="00426003">
        <w:t xml:space="preserve">consider the impact of climate change on </w:t>
      </w:r>
      <w:r w:rsidR="00117863" w:rsidRPr="00426003">
        <w:t xml:space="preserve">their </w:t>
      </w:r>
      <w:r w:rsidRPr="00426003">
        <w:t xml:space="preserve">local area. How will sea level rise affect </w:t>
      </w:r>
      <w:r w:rsidR="00117863" w:rsidRPr="00426003">
        <w:t xml:space="preserve">their </w:t>
      </w:r>
      <w:r w:rsidRPr="00426003">
        <w:t>coastal zone? How will it affect islands of the pacific?</w:t>
      </w:r>
    </w:p>
    <w:p w14:paraId="52494A34" w14:textId="10511D20" w:rsidR="00661E10" w:rsidRPr="00426003" w:rsidRDefault="00661E10" w:rsidP="00426003">
      <w:pPr>
        <w:pStyle w:val="Highlightbullet1"/>
      </w:pPr>
      <w:r w:rsidRPr="00426003">
        <w:t xml:space="preserve">If your school has the capacity to go snorkelling, </w:t>
      </w:r>
      <w:r w:rsidR="00BB4977" w:rsidRPr="00426003">
        <w:t>students</w:t>
      </w:r>
      <w:r w:rsidRPr="00426003">
        <w:t xml:space="preserve"> could measure the recovery of a coral reef area after </w:t>
      </w:r>
      <w:r w:rsidR="00BB4977" w:rsidRPr="00426003">
        <w:t xml:space="preserve">a </w:t>
      </w:r>
      <w:r w:rsidRPr="00426003">
        <w:t>storm/cyclone.</w:t>
      </w:r>
    </w:p>
    <w:p w14:paraId="6B41DB1B" w14:textId="0CCCCBE9" w:rsidR="00661E10" w:rsidRPr="00426003" w:rsidRDefault="00661E10" w:rsidP="00426003">
      <w:pPr>
        <w:pStyle w:val="Highlightbullet1"/>
      </w:pPr>
      <w:r w:rsidRPr="00426003">
        <w:t>As a class</w:t>
      </w:r>
      <w:r w:rsidR="00117863" w:rsidRPr="00426003">
        <w:t>,</w:t>
      </w:r>
      <w:r w:rsidRPr="00426003">
        <w:t xml:space="preserve"> decide on a location that </w:t>
      </w:r>
      <w:r w:rsidR="008867F7" w:rsidRPr="00426003">
        <w:t xml:space="preserve">is </w:t>
      </w:r>
      <w:r w:rsidRPr="00426003">
        <w:t xml:space="preserve">at risk and take steps to ‘future proof’ that area e.g. local creek, reef, mangrove, forest or beach. </w:t>
      </w:r>
      <w:r w:rsidR="00A10C0C" w:rsidRPr="00426003">
        <w:t>For ideas of actions</w:t>
      </w:r>
      <w:r w:rsidR="00117863" w:rsidRPr="00426003">
        <w:t>,</w:t>
      </w:r>
      <w:r w:rsidR="00A10C0C" w:rsidRPr="00426003">
        <w:t xml:space="preserve"> v</w:t>
      </w:r>
      <w:r w:rsidRPr="00426003">
        <w:t xml:space="preserve">iew Reef Beat </w:t>
      </w:r>
      <w:r w:rsidR="00A10C0C" w:rsidRPr="00426003">
        <w:t xml:space="preserve">Posters </w:t>
      </w:r>
      <w:r w:rsidRPr="00426003">
        <w:t xml:space="preserve">2009 - Climate Change and the Reef (posters 9 and 10: A resilient reef what can you do?’) available at: </w:t>
      </w:r>
      <w:hyperlink r:id="rId25" w:history="1">
        <w:r w:rsidRPr="00426003">
          <w:rPr>
            <w:rStyle w:val="Hyperlink"/>
          </w:rPr>
          <w:t>http://elibrary.gbrmpa.gov.au/jspui/handle/11017/2780</w:t>
        </w:r>
      </w:hyperlink>
    </w:p>
    <w:p w14:paraId="53C441B9" w14:textId="68BB9DED" w:rsidR="00E52983" w:rsidRPr="00426003" w:rsidRDefault="00E52983" w:rsidP="0073384C">
      <w:pPr>
        <w:pStyle w:val="Heading2-Newpage"/>
      </w:pPr>
      <w:r>
        <w:lastRenderedPageBreak/>
        <w:t>Citizen science participation</w:t>
      </w:r>
    </w:p>
    <w:p w14:paraId="63B147EA" w14:textId="77777777" w:rsidR="00CA417F" w:rsidRPr="00426003" w:rsidRDefault="00CA417F" w:rsidP="00426003">
      <w:bookmarkStart w:id="4" w:name="OLE_LINK1"/>
      <w:bookmarkStart w:id="5" w:name="OLE_LINK2"/>
      <w:r w:rsidRPr="00426003">
        <w:t>Citizen science is scientific research conducted by non-professionals – in this case by students, teachers and communities. Schools can participate in the collection and submission of scientific data to local management authorities including GBRMPA, local councils and local Natural Resource Management agencies where the data can be used to inform sustainable ecosystem management decisions.</w:t>
      </w:r>
    </w:p>
    <w:bookmarkEnd w:id="4"/>
    <w:bookmarkEnd w:id="5"/>
    <w:p w14:paraId="53C441C1" w14:textId="2B2E292E" w:rsidR="00E52983" w:rsidRPr="00426003" w:rsidRDefault="005976F0" w:rsidP="00426003">
      <w:r w:rsidRPr="00426003">
        <w:t>E</w:t>
      </w:r>
      <w:r w:rsidR="00E63046" w:rsidRPr="00426003">
        <w:t>xamples of citizen science participa</w:t>
      </w:r>
      <w:r w:rsidR="005135B5" w:rsidRPr="00426003">
        <w:t>tion are provided in the lesson plans</w:t>
      </w:r>
      <w:r w:rsidR="00E63046" w:rsidRPr="00426003">
        <w:t xml:space="preserve"> of this </w:t>
      </w:r>
      <w:r w:rsidR="00AD3A60" w:rsidRPr="00426003">
        <w:t xml:space="preserve">mini </w:t>
      </w:r>
      <w:r w:rsidR="00E63046" w:rsidRPr="00426003">
        <w:t>unit found in the ‘Teaching sequence’</w:t>
      </w:r>
      <w:r w:rsidRPr="00426003">
        <w:t xml:space="preserve"> section</w:t>
      </w:r>
      <w:r w:rsidR="00E63046" w:rsidRPr="00426003">
        <w:t>.</w:t>
      </w:r>
    </w:p>
    <w:p w14:paraId="53C441C5" w14:textId="77777777" w:rsidR="00C970A9" w:rsidRDefault="00C970A9" w:rsidP="00C970A9">
      <w:pPr>
        <w:pStyle w:val="Heading2"/>
      </w:pPr>
      <w:r>
        <w:t>Building partnerships</w:t>
      </w:r>
    </w:p>
    <w:p w14:paraId="6EEA69E1" w14:textId="77777777" w:rsidR="00CA417F" w:rsidRPr="00426003" w:rsidRDefault="00CA417F" w:rsidP="00426003">
      <w:r w:rsidRPr="00426003">
        <w:t xml:space="preserve">Delivery of this unit can be enhanced by building partnerships within the school and wider community. </w:t>
      </w:r>
    </w:p>
    <w:p w14:paraId="67B3D1FC" w14:textId="77777777" w:rsidR="00CA417F" w:rsidRPr="00426003" w:rsidRDefault="00CA417F" w:rsidP="00426003">
      <w:r w:rsidRPr="00426003">
        <w:t>Partner organisations could include the following:</w:t>
      </w:r>
    </w:p>
    <w:p w14:paraId="590735BA" w14:textId="77777777" w:rsidR="00CA417F" w:rsidRPr="00426003" w:rsidRDefault="00CA417F" w:rsidP="00426003">
      <w:pPr>
        <w:pStyle w:val="Highlightbullet1"/>
      </w:pPr>
      <w:r w:rsidRPr="00426003">
        <w:t>local council</w:t>
      </w:r>
    </w:p>
    <w:p w14:paraId="04A4F94A" w14:textId="77777777" w:rsidR="00CA417F" w:rsidRPr="00426003" w:rsidRDefault="00CA417F" w:rsidP="00426003">
      <w:pPr>
        <w:pStyle w:val="Highlightbullet1"/>
      </w:pPr>
      <w:r w:rsidRPr="00426003">
        <w:t>Local Marine Advisory Committees (LMAC)</w:t>
      </w:r>
    </w:p>
    <w:p w14:paraId="47FC41C2" w14:textId="77777777" w:rsidR="00CA417F" w:rsidRPr="00426003" w:rsidRDefault="00CA417F" w:rsidP="00426003">
      <w:pPr>
        <w:pStyle w:val="Highlightbullet1"/>
      </w:pPr>
      <w:r w:rsidRPr="00426003">
        <w:t xml:space="preserve">your nearest natural resource management organisation (NRM): </w:t>
      </w:r>
      <w:hyperlink r:id="rId26" w:history="1">
        <w:r w:rsidRPr="00426003">
          <w:rPr>
            <w:rStyle w:val="Hyperlink"/>
          </w:rPr>
          <w:t>http://www.nrm.gov.au/regional/regional-nrm-organisations</w:t>
        </w:r>
      </w:hyperlink>
    </w:p>
    <w:p w14:paraId="337379F5" w14:textId="77777777" w:rsidR="00CA417F" w:rsidRPr="00426003" w:rsidRDefault="00CA417F" w:rsidP="00426003">
      <w:pPr>
        <w:pStyle w:val="Highlightbullet1"/>
      </w:pPr>
      <w:r w:rsidRPr="00426003">
        <w:t>conservation groups</w:t>
      </w:r>
    </w:p>
    <w:p w14:paraId="2CAE4105" w14:textId="77777777" w:rsidR="00CA417F" w:rsidRPr="00426003" w:rsidRDefault="00CA417F" w:rsidP="00426003">
      <w:pPr>
        <w:pStyle w:val="Highlightbullet1"/>
      </w:pPr>
      <w:r w:rsidRPr="00426003">
        <w:t>other schools</w:t>
      </w:r>
    </w:p>
    <w:p w14:paraId="6524617D" w14:textId="17DD9366" w:rsidR="00CA417F" w:rsidRPr="00426003" w:rsidRDefault="006D52AB" w:rsidP="00426003">
      <w:pPr>
        <w:pStyle w:val="Highlightbullet1"/>
      </w:pPr>
      <w:r w:rsidRPr="00426003">
        <w:t>l</w:t>
      </w:r>
      <w:r w:rsidR="00CA417F" w:rsidRPr="00426003">
        <w:t>ocal universities</w:t>
      </w:r>
    </w:p>
    <w:p w14:paraId="701A749B" w14:textId="404E4201" w:rsidR="00CA417F" w:rsidRPr="00426003" w:rsidRDefault="00CA417F" w:rsidP="00426003">
      <w:pPr>
        <w:pStyle w:val="Highlightbullet1"/>
      </w:pPr>
      <w:r w:rsidRPr="00426003">
        <w:t>CSIRO or other research body</w:t>
      </w:r>
    </w:p>
    <w:p w14:paraId="53C441E0" w14:textId="6D553276" w:rsidR="000A6D1C" w:rsidRDefault="001C1E98" w:rsidP="00426003">
      <w:pPr>
        <w:pStyle w:val="Heading2-Newpage"/>
      </w:pPr>
      <w:r>
        <w:lastRenderedPageBreak/>
        <w:t xml:space="preserve">Background </w:t>
      </w:r>
      <w:r w:rsidR="000A6D1C">
        <w:t>information</w:t>
      </w:r>
      <w:r w:rsidR="00327D7A">
        <w:t xml:space="preserve"> – </w:t>
      </w:r>
      <w:r w:rsidR="008E6FB7">
        <w:t>climate change</w:t>
      </w:r>
    </w:p>
    <w:p w14:paraId="6F421D03" w14:textId="77777777" w:rsidR="008E6FB7" w:rsidRDefault="008E6FB7" w:rsidP="001C1E98">
      <w:pPr>
        <w:pStyle w:val="Heading3"/>
      </w:pPr>
      <w:r w:rsidRPr="008E6FB7">
        <w:t>What is climate change?</w:t>
      </w:r>
    </w:p>
    <w:p w14:paraId="5CC09422" w14:textId="48764622" w:rsidR="008E6FB7" w:rsidRDefault="00CA417F" w:rsidP="001C1E98">
      <w:r>
        <w:t>Gases in the E</w:t>
      </w:r>
      <w:r w:rsidR="008E6FB7" w:rsidRPr="008E6FB7">
        <w:t xml:space="preserve">arth’s atmosphere trap some of the sun’s energy that would otherwise be radiated back into space. This is called the greenhouse </w:t>
      </w:r>
      <w:r>
        <w:t>effect. This effect keeps the E</w:t>
      </w:r>
      <w:r w:rsidR="008E6FB7" w:rsidRPr="008E6FB7">
        <w:t xml:space="preserve">arth at a temperature suitable for life. Climate change results from an enhanced greenhouse effect. </w:t>
      </w:r>
    </w:p>
    <w:p w14:paraId="096D0B6A" w14:textId="12D7101F" w:rsidR="008E6FB7" w:rsidRDefault="008E6FB7" w:rsidP="001C1E98">
      <w:r w:rsidRPr="008E6FB7">
        <w:t xml:space="preserve">Increased levels of greenhouse gases (mostly carbon dioxide) in the atmosphere </w:t>
      </w:r>
      <w:r w:rsidR="00C1679C" w:rsidRPr="008E6FB7">
        <w:t>mean that</w:t>
      </w:r>
      <w:r w:rsidRPr="008E6FB7">
        <w:t xml:space="preserve"> more heat is being trapped and the </w:t>
      </w:r>
      <w:r w:rsidR="00780D81">
        <w:t>E</w:t>
      </w:r>
      <w:r w:rsidRPr="008E6FB7">
        <w:t>arth’s temperature is increasing. There is now consensus that emissions from human activities are largely responsible for en</w:t>
      </w:r>
      <w:r w:rsidR="00D938E6">
        <w:t>hanced levels of greenhouse gas</w:t>
      </w:r>
      <w:r w:rsidRPr="008E6FB7">
        <w:t xml:space="preserve">es. </w:t>
      </w:r>
    </w:p>
    <w:p w14:paraId="22DF848D" w14:textId="1475131A" w:rsidR="008E6FB7" w:rsidRDefault="008E6FB7" w:rsidP="001C1E98">
      <w:r w:rsidRPr="008E6FB7">
        <w:t>We have already seen evidence of climate change resulting from elevated greenhouse gas concentrations. Since the beginning of last century, air temperature has increased by 0.6°C on average worldwide. In Australia, 2005 was the hottest year ever recorded. The temperature was 1.1°C higher than the average from the previous 30 years.</w:t>
      </w:r>
    </w:p>
    <w:p w14:paraId="25E4A3C9" w14:textId="77777777" w:rsidR="008E6FB7" w:rsidRDefault="008E6FB7" w:rsidP="001C1E98">
      <w:pPr>
        <w:pStyle w:val="Heading3"/>
      </w:pPr>
      <w:r w:rsidRPr="008E6FB7">
        <w:t>How has climate change affected the Great Barrier Reef ecosystem?</w:t>
      </w:r>
    </w:p>
    <w:p w14:paraId="3B132DBB" w14:textId="1008AB1B" w:rsidR="008E6FB7" w:rsidRDefault="008E6FB7" w:rsidP="00327D7A">
      <w:r w:rsidRPr="008E6FB7">
        <w:t>The Great Barrier Reef is internationally renowned for its biodiversity. Its reefs (about 2900 in total) are home to thousands of species. Extensive areas of seagrass meadows, mangrove forests, salt</w:t>
      </w:r>
      <w:r w:rsidR="00780D81">
        <w:t xml:space="preserve"> </w:t>
      </w:r>
      <w:r w:rsidRPr="008E6FB7">
        <w:t xml:space="preserve">marsh, sand and mud areas also provide a diverse range of habitats for many species. </w:t>
      </w:r>
    </w:p>
    <w:p w14:paraId="0C9D96E6" w14:textId="19C1D105" w:rsidR="008E6FB7" w:rsidRDefault="008E6FB7" w:rsidP="00327D7A">
      <w:r w:rsidRPr="008E6FB7">
        <w:t xml:space="preserve">The diversity of the Great Barrier Reef’s natural values makes it a particularly unique and valued ecosystem. Understanding the vulnerability of such a large and intricate system to climate change is a challenge. We must first understand how climate change will affect an individual species or a community of different species. Identifying how these predictions will influence the entire Great Barrier Reef is a much larger challenge. </w:t>
      </w:r>
      <w:r w:rsidR="008867F7">
        <w:t>W</w:t>
      </w:r>
      <w:r w:rsidRPr="008E6FB7">
        <w:t>hile few systems are likely to benefit from climate change, coral reefs are particularly vulnerable.</w:t>
      </w:r>
    </w:p>
    <w:p w14:paraId="27F36986" w14:textId="372C02E7" w:rsidR="00C1679C" w:rsidRDefault="00C1679C" w:rsidP="00C1679C">
      <w:r w:rsidRPr="00C1679C">
        <w:t xml:space="preserve">The vulnerability of corals to future climate change has received considerable attention, as impacts on them have already been observed. Coral bleaching has begun to increase in frequency and severity due to rising sea temperatures. These events have led some experts to claim that coral reefs around the world are ‘in </w:t>
      </w:r>
      <w:r w:rsidR="00390720">
        <w:t>crisis’</w:t>
      </w:r>
      <w:r w:rsidRPr="00C1679C">
        <w:t xml:space="preserve">. </w:t>
      </w:r>
    </w:p>
    <w:p w14:paraId="5E666623" w14:textId="24708214" w:rsidR="00C1679C" w:rsidRDefault="00B163D1" w:rsidP="00C1679C">
      <w:r>
        <w:t xml:space="preserve">At least nine mass bleaching events have affected the world’s reefs since 1979.  The </w:t>
      </w:r>
      <w:r w:rsidR="00C1679C">
        <w:t xml:space="preserve">Great Barrier Reef </w:t>
      </w:r>
      <w:r>
        <w:t xml:space="preserve">was most severely affected by the </w:t>
      </w:r>
      <w:r w:rsidR="00C1679C">
        <w:t>1998 and 2002 mass coral bleaching events</w:t>
      </w:r>
      <w:r>
        <w:t>, but was also affected by bleaching in 2006</w:t>
      </w:r>
      <w:r w:rsidR="00C1679C">
        <w:t>. Projections of future water temperatures suggest coral bleaching could become more extreme in the course of this century.</w:t>
      </w:r>
    </w:p>
    <w:p w14:paraId="44F39C3D" w14:textId="06795D98" w:rsidR="00C1679C" w:rsidRDefault="00C1679C" w:rsidP="00C1679C">
      <w:r>
        <w:t xml:space="preserve">Many other species including microbes, fish, marine turtles and seabirds are also </w:t>
      </w:r>
      <w:r w:rsidR="00B163D1">
        <w:t xml:space="preserve">sensitive to </w:t>
      </w:r>
      <w:r>
        <w:t>temperature</w:t>
      </w:r>
      <w:r w:rsidR="00780D81">
        <w:t xml:space="preserve"> </w:t>
      </w:r>
      <w:r w:rsidR="00B163D1">
        <w:t>changes</w:t>
      </w:r>
      <w:r>
        <w:t>. Scientists predict</w:t>
      </w:r>
      <w:r w:rsidR="00B163D1">
        <w:t xml:space="preserve"> there will be </w:t>
      </w:r>
      <w:r>
        <w:t xml:space="preserve">impacts on these species </w:t>
      </w:r>
      <w:r w:rsidR="00B163D1">
        <w:t xml:space="preserve">with </w:t>
      </w:r>
      <w:r>
        <w:t xml:space="preserve">future climate change projections. For example, the gender of turtle hatchlings is temperature determined; higher temperatures lead to an increased proportion of females. However, increased temperature is just one of the many </w:t>
      </w:r>
      <w:r w:rsidR="00B163D1">
        <w:t xml:space="preserve">impacts of </w:t>
      </w:r>
      <w:r>
        <w:t xml:space="preserve">climate change on the Reef. </w:t>
      </w:r>
    </w:p>
    <w:p w14:paraId="5402C820" w14:textId="16CB8411" w:rsidR="00C1679C" w:rsidRDefault="00C1679C" w:rsidP="00C1679C">
      <w:r>
        <w:t>The</w:t>
      </w:r>
      <w:r w:rsidR="00B163D1">
        <w:t xml:space="preserve">re are a number of </w:t>
      </w:r>
      <w:r>
        <w:t>other environmental changes predicted</w:t>
      </w:r>
      <w:r w:rsidR="00AC00F6">
        <w:t xml:space="preserve"> that</w:t>
      </w:r>
      <w:r>
        <w:t xml:space="preserve"> suggest </w:t>
      </w:r>
      <w:r w:rsidR="00AC00F6">
        <w:t xml:space="preserve">potential </w:t>
      </w:r>
      <w:r w:rsidR="00B163D1">
        <w:t xml:space="preserve">impacts on the Reef </w:t>
      </w:r>
      <w:r w:rsidR="00AC00F6">
        <w:t>and</w:t>
      </w:r>
      <w:r w:rsidR="00B163D1">
        <w:t xml:space="preserve"> s</w:t>
      </w:r>
      <w:r>
        <w:t>ome may have severe consequences. The implications of ocean acidification for animals and plants that produce calcium carbonate skeletons for example, could be profound. Rising sea levels could lead to large redistributions of benthic (bottom-dwelling) habitats and the animals that depend on them. In fact, all animals will be impacted by climate change in the future. Scientists are still working on solving some of these mysteries, as it is the interactions between the varied effects that are most uncertain.</w:t>
      </w:r>
    </w:p>
    <w:p w14:paraId="1726148B" w14:textId="42D9D04E" w:rsidR="00C1679C" w:rsidRDefault="00C1679C" w:rsidP="001C1E98">
      <w:pPr>
        <w:pStyle w:val="Heading3"/>
      </w:pPr>
      <w:r w:rsidRPr="00C1679C">
        <w:lastRenderedPageBreak/>
        <w:t xml:space="preserve">What </w:t>
      </w:r>
      <w:r w:rsidR="0091529F">
        <w:t>can you</w:t>
      </w:r>
      <w:r w:rsidRPr="00C1679C">
        <w:t xml:space="preserve"> do</w:t>
      </w:r>
      <w:r>
        <w:t>?</w:t>
      </w:r>
    </w:p>
    <w:p w14:paraId="39A0AEC2" w14:textId="61178871" w:rsidR="00C1679C" w:rsidRPr="00426003" w:rsidRDefault="00C1679C" w:rsidP="00426003">
      <w:r w:rsidRPr="00426003">
        <w:t xml:space="preserve">As our awareness of climate change has increased, so too has our need to understand the threat it poses. Knowledge of the vulnerability of the Great Barrier Reef to climate change is essential to meaningfully respond to this challenge. This has prompted experts to assess the vulnerability of all species groups and habitats of the Great Barrier Reef to climate change and to highlight its social and cultural implications. </w:t>
      </w:r>
    </w:p>
    <w:p w14:paraId="402B770C" w14:textId="6DFB97D3" w:rsidR="00C1679C" w:rsidRPr="00426003" w:rsidRDefault="00C1679C" w:rsidP="00426003">
      <w:r w:rsidRPr="00426003">
        <w:rPr>
          <w:i/>
        </w:rPr>
        <w:t>Climate Change and the Great Barrier Reef: A Vulnerability Assessment</w:t>
      </w:r>
      <w:r w:rsidRPr="00426003">
        <w:t xml:space="preserve"> (</w:t>
      </w:r>
      <w:hyperlink r:id="rId27" w:history="1">
        <w:r w:rsidRPr="00426003">
          <w:rPr>
            <w:rStyle w:val="Hyperlink"/>
          </w:rPr>
          <w:t>http://www.gbrmpa.gov.au</w:t>
        </w:r>
      </w:hyperlink>
      <w:r w:rsidRPr="00426003">
        <w:t xml:space="preserve">) is </w:t>
      </w:r>
      <w:r w:rsidR="0091529F">
        <w:t xml:space="preserve">a </w:t>
      </w:r>
      <w:r w:rsidR="0091529F" w:rsidRPr="00426003">
        <w:t>collaboration</w:t>
      </w:r>
      <w:r w:rsidRPr="00426003">
        <w:t xml:space="preserve"> between the Great Barrier Reef Marine Park Authority and over 80 leading climate and tropical marine scientists. This publication provides a comprehensive assessment of how future climate changes are likely to affect Great Barrier Reef species, ecosyste</w:t>
      </w:r>
      <w:r w:rsidR="00426003">
        <w:t>ms, industries and communities.</w:t>
      </w:r>
    </w:p>
    <w:p w14:paraId="0C18EFA7" w14:textId="5E82D37C" w:rsidR="00C1679C" w:rsidRPr="00426003" w:rsidRDefault="00C1679C" w:rsidP="00426003">
      <w:r w:rsidRPr="00426003">
        <w:t>Climate change cannot be fully averted and we must understand, prepare and adapt to the inevitable effects of climate change. GBRMPA’s Climate Change Response Program is taking important steps towards reducing the negative impacts of climate change on the Great Barrier Reef.</w:t>
      </w:r>
    </w:p>
    <w:p w14:paraId="33AE8B6C" w14:textId="220DB5EB" w:rsidR="00C1679C" w:rsidRPr="00426003" w:rsidRDefault="00C1679C" w:rsidP="00426003">
      <w:r w:rsidRPr="00426003">
        <w:t>Climate change is a global issue but there are many things that individuals, businesses and governments can do to help minimise its impact on the Great Barrier Reef. There are two main steps that you can take to help the Reef in the face of climate change. The first is to reduce greenhouse gas emissions, as increases in their concentrations are responsible for climate change. The greenhouse gas emissions that we produce come from using electricity, burning fuel in our cars and using products that require fuel and electricity to produce. Some things you can do at home</w:t>
      </w:r>
      <w:r w:rsidR="00731025" w:rsidRPr="00426003">
        <w:t>,</w:t>
      </w:r>
      <w:r w:rsidRPr="00426003">
        <w:t xml:space="preserve"> or at school</w:t>
      </w:r>
      <w:r w:rsidR="00731025" w:rsidRPr="00426003">
        <w:t>,</w:t>
      </w:r>
      <w:r w:rsidRPr="00426003">
        <w:t xml:space="preserve"> to reduce greenhouse gas emissions are:</w:t>
      </w:r>
    </w:p>
    <w:p w14:paraId="3EF6F138" w14:textId="18964350" w:rsidR="00C1679C" w:rsidRPr="00426003" w:rsidRDefault="00AC00F6" w:rsidP="00426003">
      <w:pPr>
        <w:pStyle w:val="Normalbullet1-nospacing"/>
      </w:pPr>
      <w:r w:rsidRPr="00426003">
        <w:t>s</w:t>
      </w:r>
      <w:r w:rsidR="00C1679C" w:rsidRPr="00426003">
        <w:t xml:space="preserve">witch to ‘green’ electricity produced from renewable sources by contacting your energy provider </w:t>
      </w:r>
    </w:p>
    <w:p w14:paraId="4A277916" w14:textId="57A1244F" w:rsidR="00C1679C" w:rsidRPr="00426003" w:rsidRDefault="00AC00F6" w:rsidP="00426003">
      <w:pPr>
        <w:pStyle w:val="Normalbullet1-nospacing"/>
      </w:pPr>
      <w:r w:rsidRPr="00426003">
        <w:t>u</w:t>
      </w:r>
      <w:r w:rsidR="00C1679C" w:rsidRPr="00426003">
        <w:t>se energy efficient lights</w:t>
      </w:r>
    </w:p>
    <w:p w14:paraId="675D2C70" w14:textId="5BFAD924" w:rsidR="00C1679C" w:rsidRPr="00426003" w:rsidRDefault="00AC00F6" w:rsidP="00426003">
      <w:pPr>
        <w:pStyle w:val="Normalbullet1-nospacing"/>
      </w:pPr>
      <w:r w:rsidRPr="00426003">
        <w:t>c</w:t>
      </w:r>
      <w:r w:rsidR="00C1679C" w:rsidRPr="00426003">
        <w:t>hoose energy efficient products</w:t>
      </w:r>
    </w:p>
    <w:p w14:paraId="79795665" w14:textId="4169303E" w:rsidR="00C1679C" w:rsidRPr="00426003" w:rsidRDefault="00AC00F6" w:rsidP="00426003">
      <w:pPr>
        <w:pStyle w:val="Normalbullet1-nospacing"/>
      </w:pPr>
      <w:r w:rsidRPr="00426003">
        <w:t>t</w:t>
      </w:r>
      <w:r w:rsidR="00C1679C" w:rsidRPr="00426003">
        <w:t xml:space="preserve">urn off electrical devices such as televisions at the power point </w:t>
      </w:r>
    </w:p>
    <w:p w14:paraId="7C7EB0A8" w14:textId="7B6C7F28" w:rsidR="00C1679C" w:rsidRPr="00426003" w:rsidRDefault="00AC00F6" w:rsidP="00426003">
      <w:pPr>
        <w:pStyle w:val="Normalbullet1-nospacing"/>
      </w:pPr>
      <w:r w:rsidRPr="00426003">
        <w:t>t</w:t>
      </w:r>
      <w:r w:rsidR="00C1679C" w:rsidRPr="00426003">
        <w:t>urn off lights around the house</w:t>
      </w:r>
    </w:p>
    <w:p w14:paraId="234C136C" w14:textId="0C570A0F" w:rsidR="00C1679C" w:rsidRPr="00426003" w:rsidRDefault="00AC00F6" w:rsidP="00426003">
      <w:pPr>
        <w:pStyle w:val="Normalbullet1-nospacing"/>
      </w:pPr>
      <w:r w:rsidRPr="00426003">
        <w:t>r</w:t>
      </w:r>
      <w:r w:rsidR="00C1679C" w:rsidRPr="00426003">
        <w:t>efuse, reduce, re-use and recycle</w:t>
      </w:r>
    </w:p>
    <w:p w14:paraId="3891C969" w14:textId="0229A3EA" w:rsidR="00C1679C" w:rsidRPr="00426003" w:rsidRDefault="00AC00F6" w:rsidP="00426003">
      <w:pPr>
        <w:pStyle w:val="Normalbullet1-nospacing"/>
      </w:pPr>
      <w:r w:rsidRPr="00426003">
        <w:t>u</w:t>
      </w:r>
      <w:r w:rsidR="00C1679C" w:rsidRPr="00426003">
        <w:t>se less hot water</w:t>
      </w:r>
    </w:p>
    <w:p w14:paraId="156318A9" w14:textId="1281FFE8" w:rsidR="00C1679C" w:rsidRPr="00426003" w:rsidRDefault="00AC00F6" w:rsidP="00426003">
      <w:pPr>
        <w:pStyle w:val="Normalbullet1-nospacing"/>
      </w:pPr>
      <w:r w:rsidRPr="00426003">
        <w:t>d</w:t>
      </w:r>
      <w:r w:rsidR="00C1679C" w:rsidRPr="00426003">
        <w:t xml:space="preserve">ry your clothes the natural way, not in the dryer  </w:t>
      </w:r>
    </w:p>
    <w:p w14:paraId="274E4191" w14:textId="20432E18" w:rsidR="00C1679C" w:rsidRPr="00426003" w:rsidRDefault="00AC00F6" w:rsidP="00426003">
      <w:pPr>
        <w:pStyle w:val="Normalbullet1-nospacing"/>
      </w:pPr>
      <w:r w:rsidRPr="00426003">
        <w:t>p</w:t>
      </w:r>
      <w:r w:rsidR="00C1679C" w:rsidRPr="00426003">
        <w:t xml:space="preserve">lant trees which take up carbon dioxide as they grow </w:t>
      </w:r>
    </w:p>
    <w:p w14:paraId="4BE89D4E" w14:textId="4C4C0BC9" w:rsidR="00C1679C" w:rsidRPr="00426003" w:rsidRDefault="00AC00F6" w:rsidP="00426003">
      <w:pPr>
        <w:pStyle w:val="Normalbullet1-nospacing"/>
      </w:pPr>
      <w:r w:rsidRPr="00426003">
        <w:t>h</w:t>
      </w:r>
      <w:r w:rsidR="00C1679C" w:rsidRPr="00426003">
        <w:t>eat and cool your house efficiently</w:t>
      </w:r>
    </w:p>
    <w:p w14:paraId="35E7A336" w14:textId="1C6CF949" w:rsidR="00C1679C" w:rsidRPr="00426003" w:rsidRDefault="00AC00F6" w:rsidP="00426003">
      <w:pPr>
        <w:pStyle w:val="Normalbullet1-nospacing"/>
      </w:pPr>
      <w:r w:rsidRPr="00426003">
        <w:t>d</w:t>
      </w:r>
      <w:r w:rsidR="00C1679C" w:rsidRPr="00426003">
        <w:t>rive less: car pool, use public transport, walk or cycle</w:t>
      </w:r>
    </w:p>
    <w:p w14:paraId="126D1B59" w14:textId="1BA42224" w:rsidR="00C1679C" w:rsidRPr="00426003" w:rsidRDefault="00AC00F6" w:rsidP="00426003">
      <w:pPr>
        <w:pStyle w:val="Normalbullet1-nospacing"/>
      </w:pPr>
      <w:r w:rsidRPr="00426003">
        <w:t>s</w:t>
      </w:r>
      <w:r w:rsidR="00C1679C" w:rsidRPr="00426003">
        <w:t>pread the word to others</w:t>
      </w:r>
    </w:p>
    <w:p w14:paraId="7A904EDE" w14:textId="02BE7089" w:rsidR="00C1679C" w:rsidRPr="00426003" w:rsidRDefault="00AC00F6" w:rsidP="00426003">
      <w:pPr>
        <w:pStyle w:val="Normalbullet1-nospacing"/>
      </w:pPr>
      <w:r w:rsidRPr="00426003">
        <w:t>o</w:t>
      </w:r>
      <w:r w:rsidR="00C1679C" w:rsidRPr="00426003">
        <w:t>ffset or neutralis</w:t>
      </w:r>
      <w:r w:rsidR="00233485" w:rsidRPr="00426003">
        <w:t>e your greenhouse gas emissions</w:t>
      </w:r>
      <w:r w:rsidR="00AC563D" w:rsidRPr="00426003">
        <w:t>.</w:t>
      </w:r>
    </w:p>
    <w:p w14:paraId="361C17AA" w14:textId="109BDD76" w:rsidR="00C1679C" w:rsidRPr="00426003" w:rsidRDefault="00C1679C" w:rsidP="00426003">
      <w:r w:rsidRPr="00426003">
        <w:t xml:space="preserve">The second step is to reduce the impact that you have on the Reef. A healthy </w:t>
      </w:r>
      <w:r w:rsidR="00AC563D" w:rsidRPr="00426003">
        <w:t>r</w:t>
      </w:r>
      <w:r w:rsidRPr="00426003">
        <w:t xml:space="preserve">eef is more resilient and can recover quickly from the impacts of climate change, such as coral bleaching. </w:t>
      </w:r>
      <w:r w:rsidR="00FB2BA3">
        <w:t xml:space="preserve">See </w:t>
      </w:r>
      <w:hyperlink r:id="rId28" w:history="1">
        <w:r w:rsidRPr="00426003">
          <w:rPr>
            <w:rStyle w:val="Hyperlink"/>
          </w:rPr>
          <w:t>http://www.gbrmpa.gov.au</w:t>
        </w:r>
      </w:hyperlink>
      <w:r w:rsidRPr="00426003">
        <w:t xml:space="preserve"> for more information on what you can do to look after the health of our Great Barrier Reef.</w:t>
      </w:r>
    </w:p>
    <w:p w14:paraId="53C441FF" w14:textId="6EC496FE" w:rsidR="000A6D1C" w:rsidRPr="00426003" w:rsidRDefault="000A6D1C" w:rsidP="00426003">
      <w:pPr>
        <w:pStyle w:val="Heading2-Newpage"/>
      </w:pPr>
      <w:r w:rsidRPr="00426003">
        <w:lastRenderedPageBreak/>
        <w:t>U</w:t>
      </w:r>
      <w:r w:rsidR="00B052C1" w:rsidRPr="00426003">
        <w:t>seful websites</w:t>
      </w:r>
    </w:p>
    <w:p w14:paraId="58AEC354" w14:textId="10F9293F" w:rsidR="00207AAC" w:rsidRPr="007935A0" w:rsidRDefault="00207AAC" w:rsidP="007935A0">
      <w:pPr>
        <w:pStyle w:val="Normalbullet1"/>
      </w:pPr>
      <w:r w:rsidRPr="007935A0">
        <w:t>Reef</w:t>
      </w:r>
      <w:r w:rsidR="00AC00F6" w:rsidRPr="007935A0">
        <w:t>V</w:t>
      </w:r>
      <w:r w:rsidRPr="007935A0">
        <w:t>id – a resource of free coral reef video clips:</w:t>
      </w:r>
      <w:r w:rsidR="007935A0" w:rsidRPr="007935A0">
        <w:br/>
      </w:r>
      <w:hyperlink r:id="rId29" w:history="1">
        <w:r w:rsidRPr="007935A0">
          <w:rPr>
            <w:rStyle w:val="Hyperlink"/>
          </w:rPr>
          <w:t>http://www.reefvid.org</w:t>
        </w:r>
      </w:hyperlink>
    </w:p>
    <w:p w14:paraId="53C44201" w14:textId="3722B7F6" w:rsidR="001C1E98" w:rsidRPr="007935A0" w:rsidRDefault="00D07792" w:rsidP="007935A0">
      <w:pPr>
        <w:pStyle w:val="Normalbullet1"/>
      </w:pPr>
      <w:r w:rsidRPr="007935A0">
        <w:t>EcoKids</w:t>
      </w:r>
      <w:r w:rsidR="009F2BB9" w:rsidRPr="007935A0">
        <w:t>:</w:t>
      </w:r>
      <w:r w:rsidRPr="007935A0">
        <w:br/>
      </w:r>
      <w:hyperlink r:id="rId30" w:history="1">
        <w:r w:rsidR="0034140B" w:rsidRPr="007935A0">
          <w:rPr>
            <w:rStyle w:val="Hyperlink"/>
          </w:rPr>
          <w:t>http://www.ecokids.ca</w:t>
        </w:r>
      </w:hyperlink>
      <w:r w:rsidR="0034140B" w:rsidRPr="007935A0">
        <w:t xml:space="preserve"> </w:t>
      </w:r>
    </w:p>
    <w:p w14:paraId="53C44205" w14:textId="5DAEAE0C" w:rsidR="001C1E98" w:rsidRPr="007935A0" w:rsidRDefault="001C1E98" w:rsidP="007935A0">
      <w:pPr>
        <w:pStyle w:val="Normalbullet1"/>
      </w:pPr>
      <w:r w:rsidRPr="007935A0">
        <w:t>Great Barrier Reef Marine Park Authority</w:t>
      </w:r>
      <w:r w:rsidR="009F2BB9" w:rsidRPr="007935A0">
        <w:t>:</w:t>
      </w:r>
      <w:r w:rsidR="007935A0" w:rsidRPr="007935A0">
        <w:br/>
      </w:r>
      <w:hyperlink r:id="rId31" w:history="1">
        <w:r w:rsidR="0034140B" w:rsidRPr="007935A0">
          <w:rPr>
            <w:rStyle w:val="Hyperlink"/>
          </w:rPr>
          <w:t>http://www.gbrmpa.gov.au</w:t>
        </w:r>
      </w:hyperlink>
    </w:p>
    <w:p w14:paraId="53C44207" w14:textId="0FA90969" w:rsidR="001C1E98" w:rsidRPr="007935A0" w:rsidRDefault="001C1E98" w:rsidP="007935A0">
      <w:pPr>
        <w:pStyle w:val="Normalbullet1"/>
      </w:pPr>
      <w:r w:rsidRPr="007935A0">
        <w:t>Middle School Science</w:t>
      </w:r>
      <w:r w:rsidR="009F2BB9" w:rsidRPr="007935A0">
        <w:t>:</w:t>
      </w:r>
      <w:r w:rsidR="007935A0" w:rsidRPr="007935A0">
        <w:br/>
      </w:r>
      <w:hyperlink r:id="rId32" w:history="1">
        <w:r w:rsidR="0034140B" w:rsidRPr="007935A0">
          <w:rPr>
            <w:rStyle w:val="Hyperlink"/>
          </w:rPr>
          <w:t>http://www.middleschoolscience.com</w:t>
        </w:r>
      </w:hyperlink>
    </w:p>
    <w:p w14:paraId="53C44209" w14:textId="51D77ADD" w:rsidR="001C1E98" w:rsidRPr="007935A0" w:rsidRDefault="001C1E98" w:rsidP="007935A0">
      <w:pPr>
        <w:pStyle w:val="Normalbullet1"/>
      </w:pPr>
      <w:r w:rsidRPr="007935A0">
        <w:t>The Biology Corner</w:t>
      </w:r>
      <w:r w:rsidR="009F2BB9" w:rsidRPr="007935A0">
        <w:t>:</w:t>
      </w:r>
      <w:r w:rsidR="007935A0" w:rsidRPr="007935A0">
        <w:br/>
      </w:r>
      <w:hyperlink r:id="rId33" w:history="1">
        <w:r w:rsidR="0034140B" w:rsidRPr="007935A0">
          <w:rPr>
            <w:rStyle w:val="Hyperlink"/>
          </w:rPr>
          <w:t>http://www.biologycorner.com</w:t>
        </w:r>
      </w:hyperlink>
    </w:p>
    <w:p w14:paraId="68BE4586" w14:textId="2D1D179F" w:rsidR="009F2BB9" w:rsidRPr="007935A0" w:rsidRDefault="009F2BB9" w:rsidP="007935A0">
      <w:pPr>
        <w:pStyle w:val="Normalbullet1"/>
      </w:pPr>
      <w:r w:rsidRPr="007935A0">
        <w:t>The Eye on the Reef Program:</w:t>
      </w:r>
      <w:r w:rsidR="007935A0" w:rsidRPr="007935A0">
        <w:br/>
      </w:r>
      <w:hyperlink r:id="rId34" w:history="1">
        <w:r w:rsidRPr="007935A0">
          <w:rPr>
            <w:rStyle w:val="Hyperlink"/>
          </w:rPr>
          <w:t>http://www.gbrmpa.gov.au/visit-the-reef/eye-on-the-reef/report-sightings</w:t>
        </w:r>
      </w:hyperlink>
    </w:p>
    <w:p w14:paraId="4DD751EA" w14:textId="20FDB3C1" w:rsidR="009F2BB9" w:rsidRPr="007935A0" w:rsidRDefault="009F2BB9" w:rsidP="007935A0">
      <w:pPr>
        <w:pStyle w:val="Normalbullet1"/>
      </w:pPr>
      <w:r w:rsidRPr="007935A0">
        <w:t>GBRMPA – Climate change information:</w:t>
      </w:r>
      <w:r w:rsidR="007935A0" w:rsidRPr="007935A0">
        <w:br/>
      </w:r>
      <w:hyperlink r:id="rId35" w:history="1">
        <w:r w:rsidRPr="007935A0">
          <w:rPr>
            <w:rStyle w:val="Hyperlink"/>
          </w:rPr>
          <w:t>http://www.gbrmpa.gov.au/managing-the-reef/threats-to-the-reef/climate-change</w:t>
        </w:r>
      </w:hyperlink>
    </w:p>
    <w:p w14:paraId="53C4421C" w14:textId="0CD91E1D" w:rsidR="0036360E" w:rsidRPr="007935A0" w:rsidRDefault="009F2BB9" w:rsidP="007935A0">
      <w:pPr>
        <w:pStyle w:val="Normalbullet1"/>
      </w:pPr>
      <w:r w:rsidRPr="007935A0">
        <w:t xml:space="preserve">The Reef 2050 </w:t>
      </w:r>
      <w:r w:rsidR="00AC00F6" w:rsidRPr="007935A0">
        <w:t xml:space="preserve">Long-term Sustainability </w:t>
      </w:r>
      <w:r w:rsidRPr="007935A0">
        <w:t>Plan:</w:t>
      </w:r>
      <w:r w:rsidR="007935A0" w:rsidRPr="007935A0">
        <w:br/>
      </w:r>
      <w:hyperlink r:id="rId36" w:history="1">
        <w:r w:rsidR="00AC00F6" w:rsidRPr="002072EF">
          <w:rPr>
            <w:rStyle w:val="Hyperlink"/>
          </w:rPr>
          <w:t>https://www.environment.gov.au/system/files/consultations/8b8f5023-3cfb-4310-bc51-1136aa5d875a/files/reef-2050-long-term-sustainaiblity-plan.pdf</w:t>
        </w:r>
      </w:hyperlink>
    </w:p>
    <w:p w14:paraId="53C4421D" w14:textId="77777777" w:rsidR="00D60A11" w:rsidRPr="00BB4977" w:rsidRDefault="00D60A11" w:rsidP="0036360E">
      <w:pPr>
        <w:pStyle w:val="Heading1"/>
        <w:rPr>
          <w:rFonts w:hint="eastAsia"/>
        </w:rPr>
        <w:sectPr w:rsidR="00D60A11" w:rsidRPr="00BB4977" w:rsidSect="009E67C9">
          <w:headerReference w:type="default" r:id="rId37"/>
          <w:footerReference w:type="default" r:id="rId38"/>
          <w:pgSz w:w="11906" w:h="16838" w:code="9"/>
          <w:pgMar w:top="1985" w:right="1134" w:bottom="1418" w:left="1134" w:header="709" w:footer="709" w:gutter="0"/>
          <w:cols w:space="708"/>
          <w:docGrid w:linePitch="360"/>
        </w:sectPr>
      </w:pPr>
    </w:p>
    <w:p w14:paraId="53C4421E" w14:textId="77777777" w:rsidR="0036360E" w:rsidRPr="009F2BB9" w:rsidRDefault="0036360E" w:rsidP="0036360E">
      <w:pPr>
        <w:pStyle w:val="Heading1"/>
        <w:rPr>
          <w:rFonts w:hint="eastAsia"/>
        </w:rPr>
      </w:pPr>
      <w:bookmarkStart w:id="6" w:name="_Toc444249880"/>
      <w:r w:rsidRPr="009F2BB9">
        <w:lastRenderedPageBreak/>
        <w:t>Curriculum intent</w:t>
      </w:r>
      <w:bookmarkEnd w:id="6"/>
    </w:p>
    <w:p w14:paraId="53C4421F" w14:textId="77777777" w:rsidR="0036360E" w:rsidRPr="0036360E" w:rsidRDefault="0036360E" w:rsidP="00AE26B2">
      <w:pPr>
        <w:pStyle w:val="Heading2"/>
      </w:pPr>
      <w:r w:rsidRPr="0036360E">
        <w:t>Australian Curriculum: Science</w:t>
      </w:r>
    </w:p>
    <w:p w14:paraId="53C44220" w14:textId="1EF290EC" w:rsidR="0036360E" w:rsidRDefault="0036360E" w:rsidP="0036360E">
      <w:pPr>
        <w:pStyle w:val="Heading2"/>
      </w:pPr>
      <w:r>
        <w:t xml:space="preserve">Year </w:t>
      </w:r>
      <w:r w:rsidR="00C1679C">
        <w:t>10</w:t>
      </w:r>
      <w:r w:rsidR="00AE26B2">
        <w:t xml:space="preserve"> </w:t>
      </w:r>
      <w:r>
        <w:t>Level Description</w:t>
      </w:r>
    </w:p>
    <w:p w14:paraId="52AE7068" w14:textId="7AAF9922" w:rsidR="00C1679C" w:rsidRPr="002072EF" w:rsidRDefault="00BB4977" w:rsidP="002072EF">
      <w:r w:rsidRPr="002072EF">
        <w:t>The Science Inquiry Skills and S</w:t>
      </w:r>
      <w:r w:rsidR="00C1679C" w:rsidRPr="002072EF">
        <w:t xml:space="preserve">cience </w:t>
      </w:r>
      <w:r w:rsidRPr="002072EF">
        <w:t>as a Human E</w:t>
      </w:r>
      <w:r w:rsidR="00C1679C" w:rsidRPr="002072EF">
        <w:t>ndeavour strands are described across a two-year band. In their planning, schools and teachers refer to the expectations outlined in the achievement standard and also to the content of the science understanding strand for the relevant year level to ensure that these two strands are addressed over the two-year period. The three strands of the curriculum are interrelated and their content is taught in an integrated way. The order and detail in which the content descriptions are organised into teaching and learning programs are decisions to be made by the teacher.</w:t>
      </w:r>
    </w:p>
    <w:p w14:paraId="348989AC" w14:textId="238BFA55" w:rsidR="00C1679C" w:rsidRPr="002072EF" w:rsidRDefault="00C1679C" w:rsidP="002072EF">
      <w:r w:rsidRPr="002072EF">
        <w:t>In the Year 10 curriculum students explore systems at different scales and connect microscopic and macroscopic properties to explain phenomena. Students explore the biological, chemical, geological and physical evidence for different theories, such as the theories of natural selection and the Big Bang.</w:t>
      </w:r>
    </w:p>
    <w:p w14:paraId="3211D4B5" w14:textId="77777777" w:rsidR="00C1679C" w:rsidRPr="002072EF" w:rsidRDefault="00C1679C" w:rsidP="002072EF">
      <w:r w:rsidRPr="002072EF">
        <w:t>Students develop their understanding of atomic theory to understand relationships within the periodic table. They understand that motion and forces are related by applying physical laws. They learn about the relationships between aspects of the living, physical and chemical world that are applied to systems on a local and global scale and this enables them to predict how changes will affect equilibrium within these systems.</w:t>
      </w:r>
    </w:p>
    <w:p w14:paraId="53C4422A" w14:textId="77777777" w:rsidR="0036360E" w:rsidRDefault="0036360E" w:rsidP="002072EF">
      <w:pPr>
        <w:pStyle w:val="Heading2-Newpage"/>
      </w:pPr>
      <w:r>
        <w:lastRenderedPageBreak/>
        <w:t>Content descriptions</w:t>
      </w:r>
    </w:p>
    <w:p w14:paraId="53C4422B" w14:textId="70E2D6F4" w:rsidR="0036360E" w:rsidRDefault="0036360E" w:rsidP="0036360E">
      <w:r>
        <w:t xml:space="preserve">This </w:t>
      </w:r>
      <w:r w:rsidR="00AD3A60">
        <w:t xml:space="preserve">mini </w:t>
      </w:r>
      <w:r>
        <w:t>unit provides opportunities for students to engage in the following Australian Curriculum Content description</w:t>
      </w:r>
      <w:r w:rsidR="00AE26B2">
        <w:t>s:</w:t>
      </w:r>
      <w:r w:rsidR="002C0C8A">
        <w:t xml:space="preserve"> </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Content descriptions - three columns"/>
      </w:tblPr>
      <w:tblGrid>
        <w:gridCol w:w="3599"/>
        <w:gridCol w:w="3599"/>
        <w:gridCol w:w="7020"/>
      </w:tblGrid>
      <w:tr w:rsidR="00A024D4" w14:paraId="53C4422F" w14:textId="77777777" w:rsidTr="006F7F7C">
        <w:trPr>
          <w:tblHeader/>
        </w:trPr>
        <w:tc>
          <w:tcPr>
            <w:tcW w:w="3536" w:type="dxa"/>
            <w:tcBorders>
              <w:top w:val="single" w:sz="12" w:space="0" w:color="C3D600"/>
              <w:bottom w:val="single" w:sz="8" w:space="0" w:color="C3D600"/>
            </w:tcBorders>
            <w:shd w:val="clear" w:color="auto" w:fill="EDF3B2"/>
          </w:tcPr>
          <w:p w14:paraId="53C4422C" w14:textId="77777777" w:rsidR="00A024D4" w:rsidRPr="002E00BD" w:rsidRDefault="00A024D4" w:rsidP="002E00BD">
            <w:pPr>
              <w:pStyle w:val="Tableheader0"/>
            </w:pPr>
            <w:r w:rsidRPr="002E00BD">
              <w:t>Science Understanding (SU)</w:t>
            </w:r>
          </w:p>
        </w:tc>
        <w:tc>
          <w:tcPr>
            <w:tcW w:w="3537" w:type="dxa"/>
            <w:tcBorders>
              <w:top w:val="single" w:sz="12" w:space="0" w:color="C3D600"/>
              <w:bottom w:val="single" w:sz="8" w:space="0" w:color="C3D600"/>
            </w:tcBorders>
            <w:shd w:val="clear" w:color="auto" w:fill="EDF3B2"/>
          </w:tcPr>
          <w:p w14:paraId="53C4422D" w14:textId="77777777" w:rsidR="00A024D4" w:rsidRPr="002E00BD" w:rsidRDefault="00A024D4" w:rsidP="002E00BD">
            <w:pPr>
              <w:pStyle w:val="Tableheader0"/>
            </w:pPr>
            <w:r w:rsidRPr="002E00BD">
              <w:t>Science as a Human Endeavour (SHE)</w:t>
            </w:r>
          </w:p>
        </w:tc>
        <w:tc>
          <w:tcPr>
            <w:tcW w:w="6899" w:type="dxa"/>
            <w:tcBorders>
              <w:top w:val="single" w:sz="12" w:space="0" w:color="C3D600"/>
              <w:bottom w:val="single" w:sz="8" w:space="0" w:color="C3D600"/>
            </w:tcBorders>
            <w:shd w:val="clear" w:color="auto" w:fill="EDF3B2"/>
          </w:tcPr>
          <w:p w14:paraId="0B7F264C" w14:textId="0BE13425" w:rsidR="00A024D4" w:rsidRPr="002E00BD" w:rsidRDefault="00A024D4" w:rsidP="002E00BD">
            <w:pPr>
              <w:pStyle w:val="Tableheader0"/>
            </w:pPr>
            <w:r w:rsidRPr="002E00BD">
              <w:t>Science Inquiry Skills (SIS)</w:t>
            </w:r>
            <w:r w:rsidR="00727C2B" w:rsidRPr="002E00BD">
              <w:t>*</w:t>
            </w:r>
          </w:p>
          <w:p w14:paraId="53C4422E" w14:textId="641D5BBC" w:rsidR="00727C2B" w:rsidRPr="002E00BD" w:rsidRDefault="00727C2B" w:rsidP="002E00BD">
            <w:pPr>
              <w:pStyle w:val="Tabletext"/>
            </w:pPr>
            <w:r w:rsidRPr="002E00BD">
              <w:t>*</w:t>
            </w:r>
            <w:r w:rsidR="009E37A5" w:rsidRPr="002E00BD">
              <w:t xml:space="preserve">You may need to </w:t>
            </w:r>
            <w:r w:rsidRPr="002E00BD">
              <w:t xml:space="preserve">remove SIS </w:t>
            </w:r>
            <w:r w:rsidR="009E37A5" w:rsidRPr="002E00BD">
              <w:t xml:space="preserve">below </w:t>
            </w:r>
            <w:r w:rsidRPr="002E00BD">
              <w:t xml:space="preserve">depending </w:t>
            </w:r>
            <w:r w:rsidR="009E37A5" w:rsidRPr="002E00BD">
              <w:t>on</w:t>
            </w:r>
            <w:r w:rsidRPr="002E00BD">
              <w:t xml:space="preserve"> what extent students plan investigations using the investigation planners in this unit</w:t>
            </w:r>
          </w:p>
        </w:tc>
      </w:tr>
      <w:tr w:rsidR="00A024D4" w14:paraId="53C4423C" w14:textId="77777777" w:rsidTr="002E00BD">
        <w:tc>
          <w:tcPr>
            <w:tcW w:w="3536" w:type="dxa"/>
            <w:tcBorders>
              <w:top w:val="single" w:sz="8" w:space="0" w:color="C3D600"/>
            </w:tcBorders>
            <w:tcMar>
              <w:bottom w:w="142" w:type="dxa"/>
            </w:tcMar>
          </w:tcPr>
          <w:p w14:paraId="53C44230" w14:textId="26D1D80C" w:rsidR="00A024D4" w:rsidRPr="006A4525" w:rsidRDefault="000258F5" w:rsidP="001C576F">
            <w:pPr>
              <w:pStyle w:val="Tablecellheading10pt"/>
              <w:rPr>
                <w:rFonts w:cs="Arial"/>
                <w:szCs w:val="20"/>
              </w:rPr>
            </w:pPr>
            <w:r w:rsidRPr="006A4525">
              <w:rPr>
                <w:rFonts w:cs="Arial"/>
                <w:szCs w:val="20"/>
              </w:rPr>
              <w:t>Earth and space sciences</w:t>
            </w:r>
          </w:p>
          <w:p w14:paraId="53C44232" w14:textId="6B24A2BA" w:rsidR="00A024D4" w:rsidRPr="002E00BD" w:rsidRDefault="000258F5" w:rsidP="002E00BD">
            <w:pPr>
              <w:pStyle w:val="Tablebullet110pt"/>
            </w:pPr>
            <w:r w:rsidRPr="002E00BD">
              <w:t xml:space="preserve">Global systems, including the carbon cycle, rely on interactions involving the biosphere, lithosphere, hydrosphere and atmosphere </w:t>
            </w:r>
            <w:hyperlink r:id="rId39" w:tooltip="View additional details of ACSSU189" w:history="1">
              <w:r w:rsidRPr="002E00BD">
                <w:rPr>
                  <w:rStyle w:val="ACARAcode"/>
                </w:rPr>
                <w:t>(ACSSU189)</w:t>
              </w:r>
            </w:hyperlink>
          </w:p>
        </w:tc>
        <w:tc>
          <w:tcPr>
            <w:tcW w:w="3537" w:type="dxa"/>
            <w:tcBorders>
              <w:top w:val="single" w:sz="8" w:space="0" w:color="C3D600"/>
            </w:tcBorders>
            <w:tcMar>
              <w:bottom w:w="142" w:type="dxa"/>
            </w:tcMar>
          </w:tcPr>
          <w:p w14:paraId="08967BBB" w14:textId="77777777" w:rsidR="000258F5" w:rsidRPr="006A4525" w:rsidRDefault="000258F5" w:rsidP="00EE431A">
            <w:pPr>
              <w:pStyle w:val="Tablecellheading10pt"/>
              <w:rPr>
                <w:rFonts w:cs="Arial"/>
                <w:szCs w:val="20"/>
              </w:rPr>
            </w:pPr>
            <w:r w:rsidRPr="006A4525">
              <w:rPr>
                <w:rFonts w:cs="Arial"/>
                <w:szCs w:val="20"/>
              </w:rPr>
              <w:t>Nature and development of science</w:t>
            </w:r>
          </w:p>
          <w:p w14:paraId="23419410" w14:textId="52C2A32E" w:rsidR="000258F5" w:rsidRPr="002E00BD" w:rsidRDefault="006A0BB7" w:rsidP="002E00BD">
            <w:pPr>
              <w:pStyle w:val="Tablebullet110pt"/>
            </w:pPr>
            <w:r w:rsidRPr="002E00BD">
              <w:t>Scientific understanding, including models and theories, is contestable and is refined over time through a process of review by the scientific community </w:t>
            </w:r>
            <w:hyperlink r:id="rId40" w:tooltip="View additional details of ACSHE191" w:history="1">
              <w:r w:rsidRPr="002E00BD">
                <w:rPr>
                  <w:rStyle w:val="ACARAcode"/>
                </w:rPr>
                <w:t>(ACSHE191)</w:t>
              </w:r>
            </w:hyperlink>
          </w:p>
          <w:p w14:paraId="53C44233" w14:textId="77777777" w:rsidR="00A024D4" w:rsidRPr="006A4525" w:rsidRDefault="00A024D4" w:rsidP="00EE431A">
            <w:pPr>
              <w:pStyle w:val="Tablecellheading10pt"/>
              <w:rPr>
                <w:rFonts w:cs="Arial"/>
                <w:szCs w:val="20"/>
              </w:rPr>
            </w:pPr>
            <w:r w:rsidRPr="006A4525">
              <w:rPr>
                <w:rFonts w:cs="Arial"/>
                <w:szCs w:val="20"/>
              </w:rPr>
              <w:t>Use and influence of science</w:t>
            </w:r>
          </w:p>
          <w:p w14:paraId="7C4606C1" w14:textId="4EAF97B3" w:rsidR="006A0BB7" w:rsidRPr="002E00BD" w:rsidRDefault="006A0BB7" w:rsidP="002E00BD">
            <w:pPr>
              <w:pStyle w:val="Tablebullet110pt"/>
            </w:pPr>
            <w:r w:rsidRPr="002E00BD">
              <w:t xml:space="preserve">People use scientific knowledge to evaluate whether they accept claims, explanations or predictions, and advances in science can affect people’s lives, including generating new career opportunities </w:t>
            </w:r>
            <w:hyperlink r:id="rId41" w:tooltip="View additional details of ACSHE194" w:history="1">
              <w:r w:rsidRPr="002E00BD">
                <w:rPr>
                  <w:rStyle w:val="ACARAcode"/>
                </w:rPr>
                <w:t>(ACSHE194)</w:t>
              </w:r>
            </w:hyperlink>
          </w:p>
          <w:p w14:paraId="53C44235" w14:textId="7783AA8F" w:rsidR="00A024D4" w:rsidRPr="006A4525" w:rsidRDefault="006A0BB7" w:rsidP="002E00BD">
            <w:pPr>
              <w:pStyle w:val="Tablebullet110pt"/>
            </w:pPr>
            <w:r w:rsidRPr="002E00BD">
              <w:t xml:space="preserve">Values and needs of contemporary society can influence the focus of scientific research </w:t>
            </w:r>
            <w:hyperlink r:id="rId42" w:tooltip="View additional details of ACSHE230" w:history="1">
              <w:r w:rsidRPr="002E00BD">
                <w:rPr>
                  <w:rStyle w:val="ACARAcode"/>
                </w:rPr>
                <w:t>(ACSHE230)</w:t>
              </w:r>
            </w:hyperlink>
          </w:p>
        </w:tc>
        <w:tc>
          <w:tcPr>
            <w:tcW w:w="6899" w:type="dxa"/>
            <w:tcBorders>
              <w:top w:val="single" w:sz="8" w:space="0" w:color="C3D600"/>
            </w:tcBorders>
            <w:tcMar>
              <w:bottom w:w="142" w:type="dxa"/>
            </w:tcMar>
          </w:tcPr>
          <w:p w14:paraId="50F60DF5" w14:textId="6765A923" w:rsidR="006A4525" w:rsidRPr="006A4525" w:rsidRDefault="006A4525" w:rsidP="006A4525">
            <w:pPr>
              <w:pStyle w:val="Tablecellheading10pt"/>
              <w:rPr>
                <w:rFonts w:cs="Arial"/>
                <w:color w:val="000000"/>
                <w:szCs w:val="20"/>
                <w:shd w:val="clear" w:color="auto" w:fill="FFFFFF"/>
              </w:rPr>
            </w:pPr>
            <w:r w:rsidRPr="006A4525">
              <w:rPr>
                <w:rFonts w:cs="Arial"/>
                <w:szCs w:val="20"/>
              </w:rPr>
              <w:t>Questioning and predicting</w:t>
            </w:r>
          </w:p>
          <w:p w14:paraId="64FFD24C" w14:textId="0F299856" w:rsidR="006A4525" w:rsidRPr="002E00BD" w:rsidRDefault="006A4525" w:rsidP="002E00BD">
            <w:pPr>
              <w:pStyle w:val="Tablebullet110pt"/>
            </w:pPr>
            <w:r w:rsidRPr="002E00BD">
              <w:t>Formulate questions or hypotheses that can be investigated scientifically </w:t>
            </w:r>
            <w:hyperlink r:id="rId43" w:tooltip="View additional details of ACSIS198" w:history="1">
              <w:r w:rsidRPr="002E00BD">
                <w:rPr>
                  <w:rStyle w:val="ACARAcode"/>
                </w:rPr>
                <w:t>(ACSIS198)</w:t>
              </w:r>
            </w:hyperlink>
          </w:p>
          <w:p w14:paraId="53C44236" w14:textId="77777777" w:rsidR="00A024D4" w:rsidRPr="006A4525" w:rsidRDefault="00A024D4" w:rsidP="005166A5">
            <w:pPr>
              <w:pStyle w:val="Tablecellheading10pt"/>
              <w:rPr>
                <w:rFonts w:cs="Arial"/>
                <w:szCs w:val="20"/>
              </w:rPr>
            </w:pPr>
            <w:r w:rsidRPr="006A4525">
              <w:rPr>
                <w:rFonts w:cs="Arial"/>
                <w:szCs w:val="20"/>
              </w:rPr>
              <w:t>Planning and conducting</w:t>
            </w:r>
          </w:p>
          <w:p w14:paraId="561DDA06" w14:textId="4782101C" w:rsidR="006A4525" w:rsidRPr="002E00BD" w:rsidRDefault="006A4525" w:rsidP="002E00BD">
            <w:pPr>
              <w:pStyle w:val="Tablebullet110pt"/>
            </w:pPr>
            <w:r w:rsidRPr="002E00BD">
              <w:t xml:space="preserve">Plan, select and use appropriate investigation types, including field work and laboratory experimentation, to collect reliable data; assess risk and address ethical issues associated with these methods </w:t>
            </w:r>
            <w:hyperlink r:id="rId44" w:tooltip="View additional details of ACSIS199" w:history="1">
              <w:r w:rsidRPr="002E00BD">
                <w:rPr>
                  <w:rStyle w:val="ACARAcode"/>
                </w:rPr>
                <w:t>(ACSIS199)</w:t>
              </w:r>
            </w:hyperlink>
          </w:p>
          <w:p w14:paraId="48CBA605" w14:textId="2887EAFB" w:rsidR="006A4525" w:rsidRPr="002E00BD" w:rsidRDefault="006A4525" w:rsidP="002E00BD">
            <w:pPr>
              <w:pStyle w:val="Tablebullet110pt"/>
            </w:pPr>
            <w:r w:rsidRPr="002E00BD">
              <w:t xml:space="preserve">Select and use appropriate equipment, including digital technologies, to collect and record data systematically and accurately </w:t>
            </w:r>
            <w:hyperlink r:id="rId45" w:tooltip="View additional details of ACSIS200" w:history="1">
              <w:r w:rsidRPr="002E00BD">
                <w:rPr>
                  <w:rStyle w:val="ACARAcode"/>
                </w:rPr>
                <w:t>(ACSIS200)</w:t>
              </w:r>
            </w:hyperlink>
          </w:p>
          <w:p w14:paraId="53C44238" w14:textId="77777777" w:rsidR="00A024D4" w:rsidRPr="006A4525" w:rsidRDefault="00A024D4" w:rsidP="005166A5">
            <w:pPr>
              <w:pStyle w:val="Tablecellheading10pt"/>
              <w:rPr>
                <w:rFonts w:cs="Arial"/>
                <w:szCs w:val="20"/>
              </w:rPr>
            </w:pPr>
            <w:r w:rsidRPr="006A4525">
              <w:rPr>
                <w:rFonts w:cs="Arial"/>
                <w:szCs w:val="20"/>
              </w:rPr>
              <w:t>Processing and analysing data and information</w:t>
            </w:r>
          </w:p>
          <w:p w14:paraId="520C5828" w14:textId="493C49F2" w:rsidR="006A4525" w:rsidRPr="002E00BD" w:rsidRDefault="006A4525" w:rsidP="002E00BD">
            <w:pPr>
              <w:pStyle w:val="Tablebullet110pt"/>
            </w:pPr>
            <w:r w:rsidRPr="002E00BD">
              <w:t xml:space="preserve">Analyse patterns and trends in data, including describing relationships between variables and identifying inconsistencies </w:t>
            </w:r>
            <w:hyperlink r:id="rId46" w:tooltip="View additional details of ACSIS203" w:history="1">
              <w:r w:rsidRPr="002E00BD">
                <w:rPr>
                  <w:rStyle w:val="ACARAcode"/>
                </w:rPr>
                <w:t>(ACSIS203)</w:t>
              </w:r>
            </w:hyperlink>
          </w:p>
          <w:p w14:paraId="40E0AC00" w14:textId="5D750846" w:rsidR="006A4525" w:rsidRPr="002E00BD" w:rsidRDefault="006A4525" w:rsidP="002E00BD">
            <w:pPr>
              <w:pStyle w:val="Tablebullet110pt"/>
            </w:pPr>
            <w:r w:rsidRPr="002E00BD">
              <w:t xml:space="preserve">Use knowledge of scientific concepts to draw conclusions that are consistent with evidence </w:t>
            </w:r>
            <w:hyperlink r:id="rId47" w:tooltip="View additional details of ACSIS204" w:history="1">
              <w:r w:rsidR="00C81D36" w:rsidRPr="002E00BD">
                <w:rPr>
                  <w:rStyle w:val="ACARAcode"/>
                </w:rPr>
                <w:t>(ACSIS204)</w:t>
              </w:r>
            </w:hyperlink>
          </w:p>
          <w:p w14:paraId="5CD29CDC" w14:textId="77777777" w:rsidR="00C81D36" w:rsidRDefault="00C81D36" w:rsidP="005166A5">
            <w:pPr>
              <w:pStyle w:val="Tablecellheading10pt"/>
              <w:rPr>
                <w:rFonts w:cs="Arial"/>
                <w:szCs w:val="20"/>
              </w:rPr>
            </w:pPr>
            <w:r>
              <w:rPr>
                <w:rFonts w:cs="Arial"/>
                <w:szCs w:val="20"/>
              </w:rPr>
              <w:t>Evaluating</w:t>
            </w:r>
          </w:p>
          <w:p w14:paraId="0A99D0CD" w14:textId="073C2B4F" w:rsidR="00C81D36" w:rsidRPr="002E00BD" w:rsidRDefault="00C81D36" w:rsidP="002E00BD">
            <w:pPr>
              <w:pStyle w:val="Tablebullet110pt"/>
            </w:pPr>
            <w:r w:rsidRPr="002E00BD">
              <w:t>Evaluate conclusions, including identifying sources of uncertainty and possible alternative explanations, and describe specific ways to improve the quality of the data </w:t>
            </w:r>
            <w:hyperlink r:id="rId48" w:tooltip="View additional details of ACSIS205" w:history="1">
              <w:r w:rsidRPr="002E00BD">
                <w:rPr>
                  <w:rStyle w:val="ACARAcode"/>
                </w:rPr>
                <w:t>(ACSIS205)</w:t>
              </w:r>
            </w:hyperlink>
          </w:p>
          <w:p w14:paraId="1386AB89" w14:textId="4844C3EB" w:rsidR="00C81D36" w:rsidRPr="002E00BD" w:rsidRDefault="00C81D36" w:rsidP="002E00BD">
            <w:pPr>
              <w:pStyle w:val="Tablebullet110pt"/>
            </w:pPr>
            <w:r w:rsidRPr="002E00BD">
              <w:t xml:space="preserve">Critically analyse the validity of information in primary and secondary sources, and evaluate the approaches used to solve problems </w:t>
            </w:r>
            <w:hyperlink r:id="rId49" w:tooltip="View additional details of ACSIS206" w:history="1">
              <w:r w:rsidRPr="002E00BD">
                <w:rPr>
                  <w:rStyle w:val="ACARAcode"/>
                </w:rPr>
                <w:t>(ACSIS206)</w:t>
              </w:r>
            </w:hyperlink>
          </w:p>
          <w:p w14:paraId="53C4423A" w14:textId="77777777" w:rsidR="00A024D4" w:rsidRPr="006A4525" w:rsidRDefault="00A024D4" w:rsidP="005166A5">
            <w:pPr>
              <w:pStyle w:val="Tablecellheading10pt"/>
              <w:rPr>
                <w:rFonts w:cs="Arial"/>
                <w:szCs w:val="20"/>
              </w:rPr>
            </w:pPr>
            <w:r w:rsidRPr="006A4525">
              <w:rPr>
                <w:rFonts w:cs="Arial"/>
                <w:szCs w:val="20"/>
              </w:rPr>
              <w:t>Communicating</w:t>
            </w:r>
          </w:p>
          <w:p w14:paraId="53C4423B" w14:textId="3A29205C" w:rsidR="000258F5" w:rsidRPr="002E00BD" w:rsidRDefault="00C81D36" w:rsidP="002E00BD">
            <w:pPr>
              <w:pStyle w:val="Tablebullet110pt"/>
            </w:pPr>
            <w:r w:rsidRPr="002E00BD">
              <w:t xml:space="preserve">Communicate scientific ideas and information for a particular purpose, including constructing evidence-based arguments and using appropriate scientific language, conventions and representations </w:t>
            </w:r>
            <w:hyperlink r:id="rId50" w:tooltip="View additional details of ACSIS208" w:history="1">
              <w:r w:rsidRPr="002E00BD">
                <w:rPr>
                  <w:rStyle w:val="ACARAcode"/>
                </w:rPr>
                <w:t>(ACSIS208)</w:t>
              </w:r>
            </w:hyperlink>
          </w:p>
        </w:tc>
      </w:tr>
    </w:tbl>
    <w:p w14:paraId="53C4423D" w14:textId="16D87F56" w:rsidR="005200E4" w:rsidRPr="006B36B5" w:rsidRDefault="00AE26B2" w:rsidP="00B7306D">
      <w:pPr>
        <w:pStyle w:val="Heading2"/>
      </w:pPr>
      <w:r>
        <w:lastRenderedPageBreak/>
        <w:t xml:space="preserve">Year </w:t>
      </w:r>
      <w:r w:rsidR="000258F5">
        <w:t>10</w:t>
      </w:r>
      <w:r w:rsidR="005200E4" w:rsidRPr="006B36B5">
        <w:t xml:space="preserve"> </w:t>
      </w:r>
      <w:r w:rsidR="005200E4" w:rsidRPr="00B7306D">
        <w:t>achievement</w:t>
      </w:r>
      <w:r w:rsidR="005200E4" w:rsidRPr="006B36B5">
        <w:t xml:space="preserve"> standard</w:t>
      </w:r>
    </w:p>
    <w:p w14:paraId="2E9D4642" w14:textId="43F6B0B8" w:rsidR="000258F5" w:rsidRDefault="000258F5" w:rsidP="000258F5">
      <w:r>
        <w:t>By the end of Year 10, students analyse how the periodic table organises elements and use it to make predictions about the properties of elements. They explain how chemical reactions are used to produce particular products and how different factors influence the rate of reactions. They explain the concept of energy conservation and represent energy transfer and transformation within systems. They apply relationships between force, mass and acceleration to predict changes in the motion of objects. Students describe and analyse interactions and cycles within and between Earth’s spheres. They evaluate the evidence for scientific theories that explain the origin of the universe and the diversity of life on Earth. They explain the processes that underpin heredity and evolution. Students analyse how the models and theories they use have developed over time and discuss the factors that prompted their review.</w:t>
      </w:r>
    </w:p>
    <w:p w14:paraId="4292A381" w14:textId="77777777" w:rsidR="000258F5" w:rsidRDefault="000258F5" w:rsidP="000258F5">
      <w:r>
        <w:t>Students develop questions and hypotheses and independently design and improve appropriate methods of investigation, including field work and laboratory experimentation. They explain how they have considered reliability, safety, fairness and ethical actions in their methods and identify where digital technologies can be used to enhance the quality of data. When analysing data, selecting evidence and developing and justifying conclusions, they identify alternative explanations for findings and explain any sources of uncertainty. Students evaluate the validity and reliability of claims made in secondary sources with reference to currently held scientific views, the quality of the methodology and the evidence cited. They construct evidence-based arguments and select appropriate representations and text types to communicate science ideas for specific purposes.</w:t>
      </w:r>
    </w:p>
    <w:p w14:paraId="53C44240" w14:textId="35226F18" w:rsidR="00765101" w:rsidRPr="002E00BD" w:rsidRDefault="002E00BD" w:rsidP="002E00BD">
      <w:pPr>
        <w:pStyle w:val="Heading2-Newpage"/>
      </w:pPr>
      <w:r w:rsidRPr="002E00BD">
        <w:lastRenderedPageBreak/>
        <w:t>General capabilities</w:t>
      </w:r>
    </w:p>
    <w:p w14:paraId="53C44241" w14:textId="51D9609A" w:rsidR="00765101" w:rsidRDefault="00765101" w:rsidP="00765101">
      <w:r>
        <w:t>This</w:t>
      </w:r>
      <w:r w:rsidR="00AD3A60">
        <w:t xml:space="preserve"> mini</w:t>
      </w:r>
      <w:r>
        <w:t xml:space="preserve"> unit provides opportunities to address</w:t>
      </w:r>
      <w:r w:rsidR="00091835">
        <w:t xml:space="preserve"> </w:t>
      </w:r>
      <w:r>
        <w:t xml:space="preserve">the following </w:t>
      </w:r>
      <w:r w:rsidR="006B1CF5" w:rsidRPr="003D065F">
        <w:t xml:space="preserve">organising elements of the </w:t>
      </w:r>
      <w:r w:rsidRPr="003D065F">
        <w:t>general capabilities</w:t>
      </w:r>
      <w:r w:rsidR="003D065F">
        <w:t>:</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CellMar>
          <w:bottom w:w="142" w:type="dxa"/>
        </w:tblCellMar>
        <w:tblLook w:val="04A0" w:firstRow="1" w:lastRow="0" w:firstColumn="1" w:lastColumn="0" w:noHBand="0" w:noVBand="1"/>
        <w:tblDescription w:val="General capabilities"/>
      </w:tblPr>
      <w:tblGrid>
        <w:gridCol w:w="7109"/>
        <w:gridCol w:w="7109"/>
      </w:tblGrid>
      <w:tr w:rsidR="00765101" w14:paraId="53C4424F" w14:textId="77777777" w:rsidTr="006F7F7C">
        <w:trPr>
          <w:tblHeader/>
        </w:trPr>
        <w:tc>
          <w:tcPr>
            <w:tcW w:w="6986" w:type="dxa"/>
          </w:tcPr>
          <w:p w14:paraId="53C44242" w14:textId="77777777" w:rsidR="00765101" w:rsidRPr="009E37A5" w:rsidRDefault="00765101" w:rsidP="00765101">
            <w:pPr>
              <w:pStyle w:val="Tablecellheading10pt"/>
              <w:rPr>
                <w:szCs w:val="20"/>
              </w:rPr>
            </w:pPr>
            <w:r w:rsidRPr="009E37A5">
              <w:rPr>
                <w:szCs w:val="20"/>
              </w:rPr>
              <w:t>Literacy</w:t>
            </w:r>
          </w:p>
          <w:p w14:paraId="53C44244" w14:textId="77777777" w:rsidR="006B1CF5" w:rsidRPr="009E37A5" w:rsidRDefault="006B1CF5" w:rsidP="00394256">
            <w:pPr>
              <w:pStyle w:val="Tablebullet1"/>
              <w:rPr>
                <w:sz w:val="20"/>
                <w:szCs w:val="20"/>
              </w:rPr>
            </w:pPr>
            <w:r w:rsidRPr="009E37A5">
              <w:rPr>
                <w:sz w:val="20"/>
                <w:szCs w:val="20"/>
              </w:rPr>
              <w:t>Composing texts through speaking, writing and creating</w:t>
            </w:r>
          </w:p>
          <w:p w14:paraId="53C44245" w14:textId="77777777" w:rsidR="006B1CF5" w:rsidRPr="009E37A5" w:rsidRDefault="006B1CF5" w:rsidP="00394256">
            <w:pPr>
              <w:pStyle w:val="Tablebullet1"/>
              <w:rPr>
                <w:sz w:val="20"/>
                <w:szCs w:val="20"/>
              </w:rPr>
            </w:pPr>
            <w:r w:rsidRPr="009E37A5">
              <w:rPr>
                <w:sz w:val="20"/>
                <w:szCs w:val="20"/>
              </w:rPr>
              <w:t>Text knowledge</w:t>
            </w:r>
          </w:p>
          <w:p w14:paraId="53C44246" w14:textId="77777777" w:rsidR="006B1CF5" w:rsidRPr="009E37A5" w:rsidRDefault="006B1CF5" w:rsidP="00394256">
            <w:pPr>
              <w:pStyle w:val="Tablebullet1"/>
              <w:rPr>
                <w:sz w:val="20"/>
                <w:szCs w:val="20"/>
              </w:rPr>
            </w:pPr>
            <w:r w:rsidRPr="009E37A5">
              <w:rPr>
                <w:sz w:val="20"/>
                <w:szCs w:val="20"/>
              </w:rPr>
              <w:t>Grammar knowledge</w:t>
            </w:r>
          </w:p>
          <w:p w14:paraId="53C44247" w14:textId="77777777" w:rsidR="006B1CF5" w:rsidRPr="009E37A5" w:rsidRDefault="006B1CF5" w:rsidP="00394256">
            <w:pPr>
              <w:pStyle w:val="Tablebullet1"/>
              <w:rPr>
                <w:sz w:val="20"/>
                <w:szCs w:val="20"/>
              </w:rPr>
            </w:pPr>
            <w:r w:rsidRPr="009E37A5">
              <w:rPr>
                <w:sz w:val="20"/>
                <w:szCs w:val="20"/>
              </w:rPr>
              <w:t>Word knowledge</w:t>
            </w:r>
          </w:p>
          <w:p w14:paraId="53C44249" w14:textId="6FC5F729" w:rsidR="006B1CF5" w:rsidRPr="009E37A5" w:rsidRDefault="006B1CF5" w:rsidP="008D4551">
            <w:pPr>
              <w:pStyle w:val="Tablebullet1"/>
              <w:rPr>
                <w:szCs w:val="20"/>
                <w:lang w:eastAsia="zh-CN"/>
              </w:rPr>
            </w:pPr>
            <w:r w:rsidRPr="009E37A5">
              <w:rPr>
                <w:sz w:val="20"/>
                <w:szCs w:val="20"/>
              </w:rPr>
              <w:t>Visual knowledge.</w:t>
            </w:r>
          </w:p>
        </w:tc>
        <w:tc>
          <w:tcPr>
            <w:tcW w:w="6986" w:type="dxa"/>
          </w:tcPr>
          <w:p w14:paraId="53C4424A" w14:textId="77777777" w:rsidR="00765101" w:rsidRPr="009E37A5" w:rsidRDefault="008169B6" w:rsidP="008169B6">
            <w:pPr>
              <w:pStyle w:val="Tablecellheading10pt"/>
              <w:rPr>
                <w:szCs w:val="20"/>
              </w:rPr>
            </w:pPr>
            <w:r w:rsidRPr="009E37A5">
              <w:rPr>
                <w:szCs w:val="20"/>
              </w:rPr>
              <w:t>ICT capability</w:t>
            </w:r>
          </w:p>
          <w:p w14:paraId="53C4424B" w14:textId="77777777" w:rsidR="000962D3" w:rsidRPr="009E37A5" w:rsidRDefault="000962D3" w:rsidP="00394256">
            <w:pPr>
              <w:pStyle w:val="Tablebullet1"/>
              <w:rPr>
                <w:sz w:val="20"/>
                <w:szCs w:val="20"/>
                <w:lang w:eastAsia="zh-CN"/>
              </w:rPr>
            </w:pPr>
            <w:r w:rsidRPr="009E37A5">
              <w:rPr>
                <w:sz w:val="20"/>
                <w:szCs w:val="20"/>
                <w:lang w:eastAsia="zh-CN"/>
              </w:rPr>
              <w:t>Applying social and ethical protocols and practices when using ICT</w:t>
            </w:r>
          </w:p>
          <w:p w14:paraId="53C4424C" w14:textId="77777777" w:rsidR="006B1CF5" w:rsidRPr="009E37A5" w:rsidRDefault="006B1CF5" w:rsidP="00394256">
            <w:pPr>
              <w:pStyle w:val="Tablebullet1"/>
              <w:rPr>
                <w:sz w:val="20"/>
                <w:szCs w:val="20"/>
                <w:lang w:eastAsia="zh-CN"/>
              </w:rPr>
            </w:pPr>
            <w:r w:rsidRPr="009E37A5">
              <w:rPr>
                <w:sz w:val="20"/>
                <w:szCs w:val="20"/>
                <w:lang w:eastAsia="zh-CN"/>
              </w:rPr>
              <w:t>Investigating with ICT</w:t>
            </w:r>
          </w:p>
          <w:p w14:paraId="53C4424E" w14:textId="18A7C4AD" w:rsidR="006B1CF5" w:rsidRPr="009E37A5" w:rsidRDefault="006B1CF5" w:rsidP="008D4551">
            <w:pPr>
              <w:pStyle w:val="Tablebullet1"/>
              <w:rPr>
                <w:sz w:val="20"/>
                <w:szCs w:val="20"/>
              </w:rPr>
            </w:pPr>
            <w:r w:rsidRPr="009E37A5">
              <w:rPr>
                <w:sz w:val="20"/>
                <w:szCs w:val="20"/>
                <w:lang w:eastAsia="zh-CN"/>
              </w:rPr>
              <w:t>Managing and operating ICT</w:t>
            </w:r>
          </w:p>
        </w:tc>
      </w:tr>
      <w:tr w:rsidR="00765101" w14:paraId="53C4425A" w14:textId="77777777" w:rsidTr="005E48B3">
        <w:tc>
          <w:tcPr>
            <w:tcW w:w="6986" w:type="dxa"/>
          </w:tcPr>
          <w:p w14:paraId="53C44250" w14:textId="77777777" w:rsidR="00765101" w:rsidRPr="009E37A5" w:rsidRDefault="008169B6" w:rsidP="008169B6">
            <w:pPr>
              <w:pStyle w:val="Tablecellheading10pt"/>
              <w:rPr>
                <w:szCs w:val="20"/>
              </w:rPr>
            </w:pPr>
            <w:r w:rsidRPr="009E37A5">
              <w:rPr>
                <w:szCs w:val="20"/>
              </w:rPr>
              <w:t>Numeracy</w:t>
            </w:r>
          </w:p>
          <w:p w14:paraId="53C44251" w14:textId="77777777" w:rsidR="006B1CF5" w:rsidRPr="009E37A5" w:rsidRDefault="006B1CF5" w:rsidP="00394256">
            <w:pPr>
              <w:pStyle w:val="Tablebullet1"/>
              <w:rPr>
                <w:sz w:val="20"/>
                <w:szCs w:val="20"/>
                <w:lang w:eastAsia="zh-CN"/>
              </w:rPr>
            </w:pPr>
            <w:r w:rsidRPr="009E37A5">
              <w:rPr>
                <w:sz w:val="20"/>
                <w:szCs w:val="20"/>
                <w:lang w:eastAsia="zh-CN"/>
              </w:rPr>
              <w:t>Estimating and calculating with whole numbers</w:t>
            </w:r>
          </w:p>
          <w:p w14:paraId="53C44252" w14:textId="77777777" w:rsidR="006B1CF5" w:rsidRPr="009E37A5" w:rsidRDefault="006B1CF5" w:rsidP="00394256">
            <w:pPr>
              <w:pStyle w:val="Tablebullet1"/>
              <w:rPr>
                <w:sz w:val="20"/>
                <w:szCs w:val="20"/>
                <w:lang w:eastAsia="zh-CN"/>
              </w:rPr>
            </w:pPr>
            <w:r w:rsidRPr="009E37A5">
              <w:rPr>
                <w:sz w:val="20"/>
                <w:szCs w:val="20"/>
                <w:lang w:eastAsia="zh-CN"/>
              </w:rPr>
              <w:t>Recognising and using patterns and relationships</w:t>
            </w:r>
          </w:p>
          <w:p w14:paraId="4A47408F" w14:textId="77777777" w:rsidR="006B1CF5" w:rsidRPr="009E37A5" w:rsidRDefault="006B1CF5" w:rsidP="00394256">
            <w:pPr>
              <w:pStyle w:val="Tablebullet1"/>
              <w:rPr>
                <w:sz w:val="20"/>
                <w:szCs w:val="20"/>
                <w:lang w:eastAsia="zh-CN"/>
              </w:rPr>
            </w:pPr>
            <w:r w:rsidRPr="009E37A5">
              <w:rPr>
                <w:sz w:val="20"/>
                <w:szCs w:val="20"/>
                <w:lang w:eastAsia="zh-CN"/>
              </w:rPr>
              <w:t>Using measurement</w:t>
            </w:r>
          </w:p>
          <w:p w14:paraId="53C44253" w14:textId="18F1D94C" w:rsidR="009E37A5" w:rsidRPr="009E37A5" w:rsidRDefault="009E37A5" w:rsidP="00394256">
            <w:pPr>
              <w:pStyle w:val="Tablebullet1"/>
              <w:rPr>
                <w:sz w:val="20"/>
                <w:szCs w:val="20"/>
                <w:lang w:eastAsia="zh-CN"/>
              </w:rPr>
            </w:pPr>
            <w:r w:rsidRPr="009E37A5">
              <w:rPr>
                <w:sz w:val="20"/>
                <w:szCs w:val="20"/>
                <w:lang w:eastAsia="zh-CN"/>
              </w:rPr>
              <w:t>Using spatial reasoning</w:t>
            </w:r>
          </w:p>
        </w:tc>
        <w:tc>
          <w:tcPr>
            <w:tcW w:w="6986" w:type="dxa"/>
          </w:tcPr>
          <w:p w14:paraId="53C44254" w14:textId="77777777" w:rsidR="00765101" w:rsidRPr="009E37A5" w:rsidRDefault="008169B6" w:rsidP="008169B6">
            <w:pPr>
              <w:pStyle w:val="Tablecellheading10pt"/>
              <w:rPr>
                <w:szCs w:val="20"/>
              </w:rPr>
            </w:pPr>
            <w:r w:rsidRPr="009E37A5">
              <w:rPr>
                <w:szCs w:val="20"/>
              </w:rPr>
              <w:t>Critical and creative thinking</w:t>
            </w:r>
          </w:p>
          <w:p w14:paraId="53C44255" w14:textId="77777777" w:rsidR="006B1CF5" w:rsidRPr="009E37A5" w:rsidRDefault="006B1CF5" w:rsidP="00394256">
            <w:pPr>
              <w:pStyle w:val="Tablebullet1"/>
              <w:rPr>
                <w:sz w:val="20"/>
                <w:szCs w:val="20"/>
                <w:lang w:eastAsia="zh-CN"/>
              </w:rPr>
            </w:pPr>
            <w:r w:rsidRPr="009E37A5">
              <w:rPr>
                <w:sz w:val="20"/>
                <w:szCs w:val="20"/>
                <w:lang w:eastAsia="zh-CN"/>
              </w:rPr>
              <w:t>Inquiring – identifying, exploring and organising information and ideas</w:t>
            </w:r>
          </w:p>
          <w:p w14:paraId="53C44256" w14:textId="77777777" w:rsidR="006B1CF5" w:rsidRPr="009E37A5" w:rsidRDefault="006B1CF5" w:rsidP="00394256">
            <w:pPr>
              <w:pStyle w:val="Tablebullet1"/>
              <w:rPr>
                <w:sz w:val="20"/>
                <w:szCs w:val="20"/>
                <w:lang w:eastAsia="zh-CN"/>
              </w:rPr>
            </w:pPr>
            <w:r w:rsidRPr="009E37A5">
              <w:rPr>
                <w:sz w:val="20"/>
                <w:szCs w:val="20"/>
                <w:lang w:eastAsia="zh-CN"/>
              </w:rPr>
              <w:t>Generating ideas, possibilities and actions</w:t>
            </w:r>
          </w:p>
          <w:p w14:paraId="53C44259" w14:textId="7730E029" w:rsidR="000962D3" w:rsidRPr="009E37A5" w:rsidRDefault="006B1CF5" w:rsidP="008D4551">
            <w:pPr>
              <w:pStyle w:val="Tablebullet1"/>
              <w:rPr>
                <w:szCs w:val="20"/>
                <w:lang w:eastAsia="zh-CN"/>
              </w:rPr>
            </w:pPr>
            <w:r w:rsidRPr="009E37A5">
              <w:rPr>
                <w:sz w:val="20"/>
                <w:szCs w:val="20"/>
                <w:lang w:eastAsia="zh-CN"/>
              </w:rPr>
              <w:t>Reflecting on thinking and processes</w:t>
            </w:r>
          </w:p>
        </w:tc>
      </w:tr>
      <w:tr w:rsidR="006B1CF5" w14:paraId="53C44265" w14:textId="77777777" w:rsidTr="005E48B3">
        <w:tc>
          <w:tcPr>
            <w:tcW w:w="6986" w:type="dxa"/>
          </w:tcPr>
          <w:p w14:paraId="53C4425B" w14:textId="77777777" w:rsidR="006B1CF5" w:rsidRPr="009E37A5" w:rsidRDefault="006B1CF5" w:rsidP="006B1CF5">
            <w:pPr>
              <w:pStyle w:val="Tablecellheading10pt"/>
              <w:rPr>
                <w:szCs w:val="20"/>
              </w:rPr>
            </w:pPr>
            <w:r w:rsidRPr="009E37A5">
              <w:rPr>
                <w:szCs w:val="20"/>
              </w:rPr>
              <w:t>Personal and social competence</w:t>
            </w:r>
          </w:p>
          <w:p w14:paraId="53C4425C" w14:textId="77777777" w:rsidR="006B1CF5" w:rsidRPr="009E37A5" w:rsidRDefault="006B1CF5" w:rsidP="00394256">
            <w:pPr>
              <w:pStyle w:val="Tablebullet1"/>
              <w:rPr>
                <w:sz w:val="20"/>
                <w:szCs w:val="20"/>
                <w:lang w:eastAsia="zh-CN"/>
              </w:rPr>
            </w:pPr>
            <w:r w:rsidRPr="009E37A5">
              <w:rPr>
                <w:sz w:val="20"/>
                <w:szCs w:val="20"/>
                <w:lang w:eastAsia="zh-CN"/>
              </w:rPr>
              <w:t>Self-awareness</w:t>
            </w:r>
          </w:p>
          <w:p w14:paraId="53C4425D" w14:textId="77777777" w:rsidR="006B1CF5" w:rsidRPr="009E37A5" w:rsidRDefault="006B1CF5" w:rsidP="00394256">
            <w:pPr>
              <w:pStyle w:val="Tablebullet1"/>
              <w:rPr>
                <w:sz w:val="20"/>
                <w:szCs w:val="20"/>
                <w:lang w:eastAsia="zh-CN"/>
              </w:rPr>
            </w:pPr>
            <w:r w:rsidRPr="009E37A5">
              <w:rPr>
                <w:sz w:val="20"/>
                <w:szCs w:val="20"/>
                <w:lang w:eastAsia="zh-CN"/>
              </w:rPr>
              <w:t>Self-management</w:t>
            </w:r>
          </w:p>
          <w:p w14:paraId="53C4425E" w14:textId="77777777" w:rsidR="006B1CF5" w:rsidRPr="009E37A5" w:rsidRDefault="006B1CF5" w:rsidP="00394256">
            <w:pPr>
              <w:pStyle w:val="Tablebullet1"/>
              <w:rPr>
                <w:sz w:val="20"/>
                <w:szCs w:val="20"/>
                <w:lang w:eastAsia="zh-CN"/>
              </w:rPr>
            </w:pPr>
            <w:r w:rsidRPr="009E37A5">
              <w:rPr>
                <w:sz w:val="20"/>
                <w:szCs w:val="20"/>
                <w:lang w:eastAsia="zh-CN"/>
              </w:rPr>
              <w:t>Social awareness</w:t>
            </w:r>
          </w:p>
          <w:p w14:paraId="53C44260" w14:textId="7AA3EF10" w:rsidR="005135B5" w:rsidRPr="009E37A5" w:rsidRDefault="006B1CF5" w:rsidP="008D4551">
            <w:pPr>
              <w:pStyle w:val="Tablebullet1"/>
              <w:rPr>
                <w:szCs w:val="20"/>
                <w:lang w:eastAsia="zh-CN"/>
              </w:rPr>
            </w:pPr>
            <w:r w:rsidRPr="009E37A5">
              <w:rPr>
                <w:sz w:val="20"/>
                <w:szCs w:val="20"/>
                <w:lang w:eastAsia="zh-CN"/>
              </w:rPr>
              <w:t>Social management</w:t>
            </w:r>
          </w:p>
        </w:tc>
        <w:tc>
          <w:tcPr>
            <w:tcW w:w="6986" w:type="dxa"/>
          </w:tcPr>
          <w:p w14:paraId="53C44261" w14:textId="77777777" w:rsidR="006B1CF5" w:rsidRPr="009E37A5" w:rsidRDefault="006B1CF5" w:rsidP="008169B6">
            <w:pPr>
              <w:pStyle w:val="Tablecellheading10pt"/>
              <w:rPr>
                <w:szCs w:val="20"/>
              </w:rPr>
            </w:pPr>
            <w:r w:rsidRPr="009E37A5">
              <w:rPr>
                <w:szCs w:val="20"/>
              </w:rPr>
              <w:t>Ethical understanding</w:t>
            </w:r>
          </w:p>
          <w:p w14:paraId="53C44264" w14:textId="6608CCC1" w:rsidR="006B1CF5" w:rsidRPr="008D4551" w:rsidRDefault="006B1CF5" w:rsidP="008D4551">
            <w:pPr>
              <w:pStyle w:val="Tablebullet1"/>
              <w:rPr>
                <w:sz w:val="20"/>
                <w:szCs w:val="20"/>
                <w:lang w:eastAsia="zh-CN"/>
              </w:rPr>
            </w:pPr>
            <w:r w:rsidRPr="009E37A5">
              <w:rPr>
                <w:sz w:val="20"/>
                <w:szCs w:val="20"/>
                <w:lang w:eastAsia="zh-CN"/>
              </w:rPr>
              <w:t>Reasoning in decision making and actions</w:t>
            </w:r>
          </w:p>
        </w:tc>
      </w:tr>
      <w:tr w:rsidR="00B65E09" w14:paraId="53C44269" w14:textId="77777777" w:rsidTr="005E48B3">
        <w:tc>
          <w:tcPr>
            <w:tcW w:w="13972" w:type="dxa"/>
            <w:gridSpan w:val="2"/>
          </w:tcPr>
          <w:p w14:paraId="53C44266" w14:textId="77777777" w:rsidR="00B65E09" w:rsidRPr="009E37A5" w:rsidRDefault="00B65E09" w:rsidP="006B1CF5">
            <w:pPr>
              <w:pStyle w:val="Tablecellheading10pt"/>
              <w:rPr>
                <w:szCs w:val="20"/>
              </w:rPr>
            </w:pPr>
            <w:r w:rsidRPr="009E37A5">
              <w:rPr>
                <w:szCs w:val="20"/>
              </w:rPr>
              <w:t>Intercultural understanding</w:t>
            </w:r>
          </w:p>
          <w:p w14:paraId="53C44268" w14:textId="7E1728AD" w:rsidR="00B65E09" w:rsidRPr="009E37A5" w:rsidRDefault="00B65E09" w:rsidP="008D4551">
            <w:pPr>
              <w:pStyle w:val="Tablebullet1"/>
              <w:rPr>
                <w:szCs w:val="20"/>
              </w:rPr>
            </w:pPr>
            <w:r w:rsidRPr="009E37A5">
              <w:rPr>
                <w:sz w:val="20"/>
                <w:szCs w:val="20"/>
                <w:lang w:eastAsia="zh-CN"/>
              </w:rPr>
              <w:t>Recognising culture and developing respect</w:t>
            </w:r>
          </w:p>
        </w:tc>
      </w:tr>
    </w:tbl>
    <w:p w14:paraId="53C4426A" w14:textId="77777777" w:rsidR="00765101" w:rsidRDefault="00765101" w:rsidP="00765101"/>
    <w:p w14:paraId="53C4426D" w14:textId="2B09942B" w:rsidR="000063B5" w:rsidRPr="002E00BD" w:rsidRDefault="002E00BD" w:rsidP="002E00BD">
      <w:pPr>
        <w:pStyle w:val="Heading2-Newpage"/>
      </w:pPr>
      <w:r w:rsidRPr="002E00BD">
        <w:lastRenderedPageBreak/>
        <w:t>Cross-curriculum priorities</w:t>
      </w:r>
    </w:p>
    <w:p w14:paraId="53C4426E" w14:textId="1AB7F0E1" w:rsidR="00765101" w:rsidRDefault="000063B5" w:rsidP="000063B5">
      <w:r>
        <w:t>This</w:t>
      </w:r>
      <w:r w:rsidR="00AD3A60">
        <w:t xml:space="preserve"> mini</w:t>
      </w:r>
      <w:r>
        <w:t xml:space="preserve"> unit provides opportunities for students to address aspects of </w:t>
      </w:r>
      <w:r w:rsidR="00DC21B7">
        <w:t xml:space="preserve">the </w:t>
      </w:r>
      <w:r w:rsidR="005135B5">
        <w:t xml:space="preserve">following </w:t>
      </w:r>
      <w:r w:rsidR="00DC21B7">
        <w:t>c</w:t>
      </w:r>
      <w:r w:rsidR="005135B5">
        <w:t>ross-curriculum priorities:</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12" w:space="0" w:color="C3D600"/>
          <w:insideV w:val="single" w:sz="12" w:space="0" w:color="C3D600"/>
        </w:tblBorders>
        <w:tblCellMar>
          <w:bottom w:w="142" w:type="dxa"/>
        </w:tblCellMar>
        <w:tblLook w:val="04A0" w:firstRow="1" w:lastRow="0" w:firstColumn="1" w:lastColumn="0" w:noHBand="0" w:noVBand="1"/>
        <w:tblDescription w:val="Cross-curriculum priorities"/>
      </w:tblPr>
      <w:tblGrid>
        <w:gridCol w:w="14218"/>
      </w:tblGrid>
      <w:tr w:rsidR="00C55F89" w14:paraId="53C44278" w14:textId="77777777" w:rsidTr="006F7F7C">
        <w:trPr>
          <w:tblHeader/>
        </w:trPr>
        <w:tc>
          <w:tcPr>
            <w:tcW w:w="14218" w:type="dxa"/>
          </w:tcPr>
          <w:p w14:paraId="1A4AB8D7" w14:textId="53D73DBB" w:rsidR="00C55F89" w:rsidRPr="00C55F89" w:rsidRDefault="00C55F89" w:rsidP="000063B5">
            <w:pPr>
              <w:pStyle w:val="Tablecellheading10pt"/>
              <w:rPr>
                <w:szCs w:val="20"/>
              </w:rPr>
            </w:pPr>
            <w:r w:rsidRPr="00C55F89">
              <w:rPr>
                <w:szCs w:val="20"/>
              </w:rPr>
              <w:t>Sustainability</w:t>
            </w:r>
          </w:p>
          <w:p w14:paraId="3FA1E1C7" w14:textId="77777777" w:rsidR="00C55F89" w:rsidRPr="00792112" w:rsidRDefault="00C55F89" w:rsidP="00792112">
            <w:pPr>
              <w:pStyle w:val="Tablepara10pt0"/>
            </w:pPr>
            <w:r w:rsidRPr="00C55F89">
              <w:t>Students will:</w:t>
            </w:r>
          </w:p>
          <w:p w14:paraId="4EBD6BA3" w14:textId="3EBF00DD" w:rsidR="00C55F89" w:rsidRPr="00792112" w:rsidRDefault="00C55F89" w:rsidP="00792112">
            <w:pPr>
              <w:pStyle w:val="Tablebullet110pt"/>
            </w:pPr>
            <w:r w:rsidRPr="00792112">
              <w:t>understand that the biosphere is a dynamic system providing conditions that sustain life on Earth</w:t>
            </w:r>
          </w:p>
          <w:p w14:paraId="53C44277" w14:textId="1A955BCE" w:rsidR="00C55F89" w:rsidRPr="00792112" w:rsidRDefault="00C55F89" w:rsidP="00792112">
            <w:pPr>
              <w:pStyle w:val="Tablebullet110pt"/>
            </w:pPr>
            <w:r w:rsidRPr="00792112">
              <w:t>focus on designing action for a sustainable future that recognises that we need to explore and understand environments, evaluate past practises and form balanced judgements based on projected future social, economic and environmental impacts</w:t>
            </w:r>
            <w:r w:rsidR="00E92130" w:rsidRPr="00792112">
              <w:t>.</w:t>
            </w:r>
          </w:p>
        </w:tc>
      </w:tr>
    </w:tbl>
    <w:p w14:paraId="53C44279" w14:textId="77777777" w:rsidR="00E04852" w:rsidRDefault="00E04852" w:rsidP="000063B5">
      <w:pPr>
        <w:sectPr w:rsidR="00E04852" w:rsidSect="002072EF">
          <w:headerReference w:type="default" r:id="rId51"/>
          <w:footerReference w:type="default" r:id="rId52"/>
          <w:pgSz w:w="16838" w:h="11906" w:orient="landscape" w:code="9"/>
          <w:pgMar w:top="1559" w:right="1418" w:bottom="1134" w:left="1418" w:header="709" w:footer="709" w:gutter="0"/>
          <w:cols w:space="708"/>
          <w:docGrid w:linePitch="360"/>
        </w:sectPr>
      </w:pPr>
    </w:p>
    <w:p w14:paraId="6EB283EC" w14:textId="77777777" w:rsidR="00792112" w:rsidRPr="00792112" w:rsidRDefault="00792112" w:rsidP="00792112">
      <w:pPr>
        <w:pageBreakBefore/>
      </w:pPr>
    </w:p>
    <w:p w14:paraId="23B0DDA3" w14:textId="77777777" w:rsidR="00792112" w:rsidRDefault="00792112" w:rsidP="00792112">
      <w:pPr>
        <w:pStyle w:val="Heading2"/>
        <w:sectPr w:rsidR="00792112" w:rsidSect="00792112">
          <w:type w:val="continuous"/>
          <w:pgSz w:w="16838" w:h="11906" w:orient="landscape" w:code="9"/>
          <w:pgMar w:top="1559" w:right="1418" w:bottom="1134" w:left="1418" w:header="709" w:footer="709" w:gutter="0"/>
          <w:cols w:space="709"/>
          <w:docGrid w:linePitch="360"/>
        </w:sectPr>
      </w:pPr>
    </w:p>
    <w:p w14:paraId="53C4427A" w14:textId="338F8367" w:rsidR="000063B5" w:rsidRPr="00792112" w:rsidRDefault="008E5862" w:rsidP="00792112">
      <w:pPr>
        <w:pStyle w:val="Heading2"/>
      </w:pPr>
      <w:r w:rsidRPr="008E5862">
        <w:lastRenderedPageBreak/>
        <w:t>Relevant prior curriculum</w:t>
      </w:r>
    </w:p>
    <w:p w14:paraId="53C4427B" w14:textId="4E649892" w:rsidR="005135B5" w:rsidRPr="003E6A00" w:rsidRDefault="00E554A7" w:rsidP="00C0059C">
      <w:r w:rsidRPr="003E6A00">
        <w:t xml:space="preserve">Students require prior experience from year </w:t>
      </w:r>
      <w:r w:rsidR="00C81D36" w:rsidRPr="003E6A00">
        <w:t>9</w:t>
      </w:r>
      <w:r w:rsidRPr="003E6A00">
        <w:t xml:space="preserve"> with:</w:t>
      </w:r>
    </w:p>
    <w:p w14:paraId="53C4427D" w14:textId="77777777" w:rsidR="00E554A7" w:rsidRPr="00792112" w:rsidRDefault="00E554A7" w:rsidP="00792112">
      <w:pPr>
        <w:pStyle w:val="Heading3"/>
      </w:pPr>
      <w:r w:rsidRPr="006A0BB7">
        <w:t>Science Understanding</w:t>
      </w:r>
    </w:p>
    <w:p w14:paraId="53C4427E" w14:textId="42349F73" w:rsidR="00E554A7" w:rsidRPr="00792112" w:rsidRDefault="00AE5CB1" w:rsidP="00792112">
      <w:pPr>
        <w:pStyle w:val="Heading4"/>
      </w:pPr>
      <w:r w:rsidRPr="00792112">
        <w:t>Biological sciences</w:t>
      </w:r>
    </w:p>
    <w:p w14:paraId="6031EA99" w14:textId="7BFA0577" w:rsidR="00AE5CB1" w:rsidRPr="00792112" w:rsidRDefault="00AE5CB1" w:rsidP="00792112">
      <w:pPr>
        <w:pStyle w:val="Tablebullet110pt"/>
      </w:pPr>
      <w:r w:rsidRPr="00792112">
        <w:t>Ecosystems consist of communities of interdependent organisms and abiotic components of the environment; matter and energy flow through these systems </w:t>
      </w:r>
      <w:hyperlink r:id="rId53" w:tooltip="View additional details of ACSSU176" w:history="1">
        <w:r w:rsidRPr="00792112">
          <w:rPr>
            <w:rStyle w:val="ACARAcode"/>
          </w:rPr>
          <w:t>(ACSSU176)</w:t>
        </w:r>
      </w:hyperlink>
    </w:p>
    <w:p w14:paraId="53C44281" w14:textId="78E2E085" w:rsidR="00E04852" w:rsidRPr="00792112" w:rsidRDefault="00A024D4" w:rsidP="00792112">
      <w:pPr>
        <w:pStyle w:val="Heading3"/>
      </w:pPr>
      <w:r w:rsidRPr="006A0BB7">
        <w:t>Science as a Human E</w:t>
      </w:r>
      <w:r w:rsidR="00792112">
        <w:t>ndeavour</w:t>
      </w:r>
    </w:p>
    <w:p w14:paraId="7C3E5225" w14:textId="77777777" w:rsidR="00AE5CB1" w:rsidRPr="00792112" w:rsidRDefault="00AE5CB1" w:rsidP="00792112">
      <w:pPr>
        <w:pStyle w:val="Heading4"/>
      </w:pPr>
      <w:r w:rsidRPr="00792112">
        <w:t xml:space="preserve">Nature and development </w:t>
      </w:r>
    </w:p>
    <w:p w14:paraId="6DA37C34" w14:textId="332CBFE6" w:rsidR="00AE5CB1" w:rsidRPr="00792112" w:rsidRDefault="0088118D" w:rsidP="00792112">
      <w:pPr>
        <w:pStyle w:val="Tablebullet110pt"/>
      </w:pPr>
      <w:r w:rsidRPr="00792112">
        <w:t>Scientific understanding, including models and theories, is contestable and is refined over time through a process of review by the scientific community </w:t>
      </w:r>
      <w:hyperlink r:id="rId54" w:tooltip="View additional details of ACSHE157" w:history="1">
        <w:r w:rsidRPr="00792112">
          <w:rPr>
            <w:rStyle w:val="ACARAcode"/>
          </w:rPr>
          <w:t>(ACSHE157)</w:t>
        </w:r>
      </w:hyperlink>
    </w:p>
    <w:p w14:paraId="53C44282" w14:textId="7DE24CA6" w:rsidR="00E04852" w:rsidRPr="00792112" w:rsidRDefault="00E04852" w:rsidP="00792112">
      <w:pPr>
        <w:pStyle w:val="Heading4"/>
      </w:pPr>
      <w:r w:rsidRPr="00792112">
        <w:t>Use and influence of science</w:t>
      </w:r>
    </w:p>
    <w:p w14:paraId="0B12A9AF" w14:textId="33CF9CBF" w:rsidR="0088118D" w:rsidRPr="00792112" w:rsidRDefault="0088118D" w:rsidP="00792112">
      <w:pPr>
        <w:pStyle w:val="Tablebullet110pt"/>
      </w:pPr>
      <w:r w:rsidRPr="00792112">
        <w:t xml:space="preserve">People use scientific knowledge to evaluate whether they accept claims, explanations or predictions, and advances in science can affect people’s lives, including generating new career opportunities </w:t>
      </w:r>
      <w:hyperlink r:id="rId55" w:tooltip="View additional details of ACSHE160" w:history="1">
        <w:r w:rsidRPr="00792112">
          <w:rPr>
            <w:rStyle w:val="ACARAcode"/>
          </w:rPr>
          <w:t>(ACSHE160)</w:t>
        </w:r>
      </w:hyperlink>
    </w:p>
    <w:p w14:paraId="263BF2AB" w14:textId="483D6D1C" w:rsidR="0088118D" w:rsidRPr="00792112" w:rsidRDefault="0088118D" w:rsidP="00792112">
      <w:pPr>
        <w:pStyle w:val="Tablebullet110pt"/>
      </w:pPr>
      <w:r w:rsidRPr="00792112">
        <w:t xml:space="preserve">Values and needs of contemporary society can influence the focus of scientific research </w:t>
      </w:r>
      <w:hyperlink r:id="rId56" w:tooltip="View additional details of ACSHE228" w:history="1">
        <w:r w:rsidRPr="00792112">
          <w:rPr>
            <w:rStyle w:val="ACARAcode"/>
          </w:rPr>
          <w:t>(ACSHE228)</w:t>
        </w:r>
      </w:hyperlink>
    </w:p>
    <w:p w14:paraId="577F1BD2" w14:textId="7EB8312F" w:rsidR="003E6A00" w:rsidRPr="00C85B63" w:rsidRDefault="00E04852" w:rsidP="00F66C0E">
      <w:pPr>
        <w:pStyle w:val="Heading2-Column2"/>
        <w:spacing w:before="200"/>
        <w:rPr>
          <w:rFonts w:cs="Arial"/>
        </w:rPr>
      </w:pPr>
      <w:r w:rsidRPr="00C85B63">
        <w:rPr>
          <w:rFonts w:cs="Arial"/>
        </w:rPr>
        <w:br w:type="column"/>
      </w:r>
      <w:r w:rsidR="003E6A00" w:rsidRPr="00C85B63">
        <w:rPr>
          <w:rFonts w:cs="Arial"/>
        </w:rPr>
        <w:lastRenderedPageBreak/>
        <w:t>Curriculum working towards</w:t>
      </w:r>
    </w:p>
    <w:p w14:paraId="425B355C" w14:textId="75C7025C" w:rsidR="003E6A00" w:rsidRPr="00C85B63" w:rsidRDefault="003E6A00" w:rsidP="003E6A00">
      <w:pPr>
        <w:rPr>
          <w:rFonts w:cs="Arial"/>
        </w:rPr>
      </w:pPr>
      <w:r>
        <w:rPr>
          <w:rFonts w:cs="Arial"/>
        </w:rPr>
        <w:t>Relevant Senior Science subject content</w:t>
      </w:r>
    </w:p>
    <w:p w14:paraId="53C44290" w14:textId="77777777" w:rsidR="00E04852" w:rsidRDefault="00E04852" w:rsidP="000063B5"/>
    <w:p w14:paraId="53C44291" w14:textId="77777777" w:rsidR="00D60A11" w:rsidRDefault="00D60A11" w:rsidP="000063B5">
      <w:pPr>
        <w:sectPr w:rsidR="00D60A11" w:rsidSect="00792112">
          <w:type w:val="continuous"/>
          <w:pgSz w:w="16838" w:h="11906" w:orient="landscape" w:code="9"/>
          <w:pgMar w:top="1559" w:right="1418" w:bottom="1134" w:left="1418" w:header="709" w:footer="709" w:gutter="0"/>
          <w:cols w:num="2" w:space="709"/>
          <w:docGrid w:linePitch="360"/>
        </w:sectPr>
      </w:pPr>
    </w:p>
    <w:p w14:paraId="53C44292" w14:textId="77777777" w:rsidR="0036360E" w:rsidRDefault="005200E4" w:rsidP="005200E4">
      <w:pPr>
        <w:pStyle w:val="Heading1"/>
        <w:rPr>
          <w:rFonts w:hint="eastAsia"/>
        </w:rPr>
      </w:pPr>
      <w:bookmarkStart w:id="7" w:name="_Toc444249881"/>
      <w:r>
        <w:lastRenderedPageBreak/>
        <w:t>Feedback</w:t>
      </w:r>
      <w:bookmarkEnd w:id="7"/>
    </w:p>
    <w:p w14:paraId="53C44293" w14:textId="77777777" w:rsidR="00091835" w:rsidRPr="00C85B63" w:rsidRDefault="00DF27B3" w:rsidP="00C85B63">
      <w:pPr>
        <w:pStyle w:val="Heading2-Column2"/>
      </w:pPr>
      <w:r w:rsidRPr="00DF27B3">
        <w:t>Supportive learning environment</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ayout w:type="fixed"/>
        <w:tblCellMar>
          <w:bottom w:w="142" w:type="dxa"/>
        </w:tblCellMar>
        <w:tblLook w:val="04A0" w:firstRow="1" w:lastRow="0" w:firstColumn="1" w:lastColumn="0" w:noHBand="0" w:noVBand="1"/>
        <w:tblDescription w:val="Differentiation, feedback to students and reflection on the unit plan"/>
      </w:tblPr>
      <w:tblGrid>
        <w:gridCol w:w="4786"/>
        <w:gridCol w:w="5068"/>
      </w:tblGrid>
      <w:tr w:rsidR="00C85B63" w14:paraId="53C442AF" w14:textId="77777777" w:rsidTr="006F7F7C">
        <w:trPr>
          <w:tblHeader/>
        </w:trPr>
        <w:tc>
          <w:tcPr>
            <w:tcW w:w="4786" w:type="dxa"/>
          </w:tcPr>
          <w:p w14:paraId="53C44295" w14:textId="77777777" w:rsidR="00C85B63" w:rsidRDefault="00C85B63" w:rsidP="00C85B63">
            <w:pPr>
              <w:pStyle w:val="Tableheader1"/>
            </w:pPr>
            <w:r w:rsidRPr="00566BBD">
              <w:t>Differentiation</w:t>
            </w:r>
          </w:p>
          <w:p w14:paraId="53C44297" w14:textId="6BBF243F" w:rsidR="00C85B63" w:rsidRPr="00A843D7" w:rsidRDefault="00C85B63" w:rsidP="00A843D7">
            <w:r w:rsidRPr="00A843D7">
              <w:t>Consider the individual needs of your students including gifted and talented, ESL and students requiring additional support.</w:t>
            </w:r>
          </w:p>
          <w:p w14:paraId="53C44298" w14:textId="34661322" w:rsidR="00C85B63" w:rsidRPr="00A843D7" w:rsidRDefault="00C85B63" w:rsidP="00A843D7">
            <w:r w:rsidRPr="00A843D7">
              <w:t>For information refer to the Australian Curriculum, Assessment and Reporting Authority (ACARA) web pages on student diversity</w:t>
            </w:r>
            <w:r w:rsidR="00A843D7">
              <w:t>:</w:t>
            </w:r>
          </w:p>
          <w:p w14:paraId="53C44299" w14:textId="2DCD6205" w:rsidR="00C85B63" w:rsidRPr="00A843D7" w:rsidRDefault="00EE1703" w:rsidP="00A843D7">
            <w:hyperlink r:id="rId57" w:history="1">
              <w:r w:rsidR="0034140B" w:rsidRPr="00A843D7">
                <w:rPr>
                  <w:rStyle w:val="Hyperlink"/>
                </w:rPr>
                <w:t>http://www.australiancurriculum.edu.au/studentdiversity/student-diversity-advice</w:t>
              </w:r>
            </w:hyperlink>
          </w:p>
          <w:p w14:paraId="53C4429A" w14:textId="77777777" w:rsidR="00C85B63" w:rsidRPr="00A843D7" w:rsidRDefault="00C85B63" w:rsidP="00A843D7">
            <w:r w:rsidRPr="00A843D7">
              <w:t>Further information for Queensland state schools can be found as part of the P-12 curriculum, assessment and reporting framework and associated resources:</w:t>
            </w:r>
          </w:p>
          <w:p w14:paraId="53C442A3" w14:textId="1EDE63F9" w:rsidR="00C85B63" w:rsidRDefault="00EE1703" w:rsidP="00A843D7">
            <w:hyperlink r:id="rId58" w:history="1">
              <w:r w:rsidR="00C85B63" w:rsidRPr="00A843D7">
                <w:rPr>
                  <w:rStyle w:val="Hyperlink"/>
                </w:rPr>
                <w:t>http://education.qld.gov.au/curriculum/framework/p-12/</w:t>
              </w:r>
            </w:hyperlink>
          </w:p>
        </w:tc>
        <w:tc>
          <w:tcPr>
            <w:tcW w:w="5068" w:type="dxa"/>
          </w:tcPr>
          <w:p w14:paraId="53C442A5" w14:textId="77777777" w:rsidR="00C85B63" w:rsidRPr="00C85B63" w:rsidRDefault="00C85B63" w:rsidP="00C85B63">
            <w:pPr>
              <w:pStyle w:val="Tableheader1"/>
            </w:pPr>
            <w:r w:rsidRPr="006249BB">
              <w:t>Feedback to students</w:t>
            </w:r>
          </w:p>
          <w:p w14:paraId="53C442A7" w14:textId="77777777" w:rsidR="00C85B63" w:rsidRPr="00A843D7" w:rsidRDefault="00C85B63" w:rsidP="00A843D7">
            <w:r w:rsidRPr="00A843D7">
              <w:t>Teachers:</w:t>
            </w:r>
          </w:p>
          <w:p w14:paraId="53C442A8" w14:textId="6EF9BE2A" w:rsidR="00C85B63" w:rsidRPr="00A843D7" w:rsidRDefault="00C519A8" w:rsidP="00A843D7">
            <w:pPr>
              <w:pStyle w:val="Tablebullet1"/>
            </w:pPr>
            <w:r w:rsidRPr="00A843D7">
              <w:t>p</w:t>
            </w:r>
            <w:r w:rsidR="00C85B63" w:rsidRPr="00A843D7">
              <w:t>lan opportunities for conversations to provide ongoing feedback (spoken and written) and encouragement to students on their strengths and areas for improvement</w:t>
            </w:r>
          </w:p>
          <w:p w14:paraId="53C442A9" w14:textId="5F8CFEF1" w:rsidR="00C85B63" w:rsidRPr="00A843D7" w:rsidRDefault="00C519A8" w:rsidP="00A843D7">
            <w:pPr>
              <w:pStyle w:val="Tablebullet1"/>
            </w:pPr>
            <w:r w:rsidRPr="00A843D7">
              <w:t>r</w:t>
            </w:r>
            <w:r w:rsidR="00C85B63" w:rsidRPr="00A843D7">
              <w:t>eflect on and review learning opportunities to individualise learning experiences required</w:t>
            </w:r>
          </w:p>
          <w:p w14:paraId="53C442AA" w14:textId="615E44C3" w:rsidR="00C85B63" w:rsidRPr="00A843D7" w:rsidRDefault="00C519A8" w:rsidP="00A843D7">
            <w:pPr>
              <w:pStyle w:val="Tablebullet1"/>
            </w:pPr>
            <w:r w:rsidRPr="00A843D7">
              <w:t>p</w:t>
            </w:r>
            <w:r w:rsidR="00C85B63" w:rsidRPr="00A843D7">
              <w:t xml:space="preserve">rovide multiple opportunities for students to </w:t>
            </w:r>
            <w:r w:rsidR="00E41F03" w:rsidRPr="00A843D7">
              <w:t>experience,</w:t>
            </w:r>
            <w:r w:rsidR="00C85B63" w:rsidRPr="00A843D7">
              <w:t xml:space="preserve"> practise and improve knowledge, processes and skills.</w:t>
            </w:r>
          </w:p>
          <w:p w14:paraId="53C442AC" w14:textId="77777777" w:rsidR="00C85B63" w:rsidRPr="00A843D7" w:rsidRDefault="00C85B63" w:rsidP="00A843D7">
            <w:r w:rsidRPr="00A843D7">
              <w:t>Students:</w:t>
            </w:r>
          </w:p>
          <w:p w14:paraId="53C442AD" w14:textId="4FFD4871" w:rsidR="00C85B63" w:rsidRPr="00A843D7" w:rsidRDefault="00C519A8" w:rsidP="00A843D7">
            <w:pPr>
              <w:pStyle w:val="Tablebullet1"/>
            </w:pPr>
            <w:r w:rsidRPr="00A843D7">
              <w:t>i</w:t>
            </w:r>
            <w:r w:rsidR="00C85B63" w:rsidRPr="00A843D7">
              <w:t>dentify what they can do well and what they need to improve</w:t>
            </w:r>
          </w:p>
          <w:p w14:paraId="53C442AE" w14:textId="653786AE" w:rsidR="00C85B63" w:rsidRDefault="00C519A8" w:rsidP="00A843D7">
            <w:pPr>
              <w:pStyle w:val="Tablebullet1"/>
            </w:pPr>
            <w:r w:rsidRPr="00A843D7">
              <w:t>p</w:t>
            </w:r>
            <w:r w:rsidR="00C85B63" w:rsidRPr="00A843D7">
              <w:t>rovide feedback to a peer on interaction skills and suggest some strategies for improvement (written and spoken feedback).</w:t>
            </w:r>
          </w:p>
        </w:tc>
      </w:tr>
      <w:tr w:rsidR="00C85B63" w14:paraId="53C442BA" w14:textId="77777777" w:rsidTr="00A843D7">
        <w:tc>
          <w:tcPr>
            <w:tcW w:w="9854" w:type="dxa"/>
            <w:gridSpan w:val="2"/>
          </w:tcPr>
          <w:p w14:paraId="53C442B1" w14:textId="77777777" w:rsidR="00C85B63" w:rsidRDefault="00C85B63" w:rsidP="00C85B63">
            <w:pPr>
              <w:pStyle w:val="Tableheader1"/>
            </w:pPr>
            <w:r w:rsidRPr="006249BB">
              <w:t>Reflection on the unit plan</w:t>
            </w:r>
          </w:p>
          <w:p w14:paraId="53C442B3" w14:textId="396A6964" w:rsidR="00C85B63" w:rsidRDefault="00C85B63" w:rsidP="00C85B63">
            <w:r>
              <w:t>At the conclusion of the unit</w:t>
            </w:r>
            <w:r w:rsidR="00F903F8">
              <w:t>,</w:t>
            </w:r>
            <w:r>
              <w:t xml:space="preserve"> teachers can reflect on </w:t>
            </w:r>
            <w:r w:rsidR="00F903F8">
              <w:t xml:space="preserve">it </w:t>
            </w:r>
            <w:r>
              <w:t>for future planning by answering the following questions:</w:t>
            </w:r>
          </w:p>
          <w:p w14:paraId="53C442B4" w14:textId="77777777" w:rsidR="00C85B63" w:rsidRPr="00A843D7" w:rsidRDefault="00C85B63" w:rsidP="00A843D7">
            <w:pPr>
              <w:pStyle w:val="Tablebullet1"/>
            </w:pPr>
            <w:r w:rsidRPr="00A843D7">
              <w:t>What worked well in this unit?</w:t>
            </w:r>
          </w:p>
          <w:p w14:paraId="53C442B5" w14:textId="77777777" w:rsidR="00C85B63" w:rsidRPr="00A843D7" w:rsidRDefault="00C85B63" w:rsidP="00A843D7">
            <w:pPr>
              <w:pStyle w:val="Tablebullet1"/>
            </w:pPr>
            <w:r w:rsidRPr="00A843D7">
              <w:t>What was a stumbling block?</w:t>
            </w:r>
          </w:p>
          <w:p w14:paraId="53C442B6" w14:textId="77777777" w:rsidR="00C85B63" w:rsidRPr="00A843D7" w:rsidRDefault="00C85B63" w:rsidP="00A843D7">
            <w:pPr>
              <w:pStyle w:val="Tablebullet1"/>
            </w:pPr>
            <w:r w:rsidRPr="00A843D7">
              <w:t>How would you refine it?</w:t>
            </w:r>
          </w:p>
          <w:p w14:paraId="53C442B7" w14:textId="77777777" w:rsidR="00C85B63" w:rsidRPr="00A843D7" w:rsidRDefault="00C85B63" w:rsidP="00A843D7">
            <w:pPr>
              <w:pStyle w:val="Tablebullet1"/>
            </w:pPr>
            <w:r w:rsidRPr="00A843D7">
              <w:t>What trends and gaps in learning have you identified?</w:t>
            </w:r>
          </w:p>
          <w:p w14:paraId="53C442B9" w14:textId="4383AE95" w:rsidR="00C85B63" w:rsidRDefault="00C85B63" w:rsidP="00A843D7">
            <w:pPr>
              <w:pStyle w:val="Tablebullet1"/>
            </w:pPr>
            <w:r w:rsidRPr="00A843D7">
              <w:t>How will you build on these learning experiences next term and beyond?</w:t>
            </w:r>
          </w:p>
        </w:tc>
      </w:tr>
    </w:tbl>
    <w:p w14:paraId="53C442BD" w14:textId="77777777" w:rsidR="005200E4" w:rsidRDefault="005200E4" w:rsidP="005200E4">
      <w:pPr>
        <w:pStyle w:val="Heading1"/>
        <w:rPr>
          <w:rFonts w:hint="eastAsia"/>
        </w:rPr>
      </w:pPr>
      <w:bookmarkStart w:id="8" w:name="_Toc444249882"/>
      <w:r>
        <w:lastRenderedPageBreak/>
        <w:t>Assessment</w:t>
      </w:r>
      <w:bookmarkEnd w:id="8"/>
    </w:p>
    <w:p w14:paraId="53C442BE" w14:textId="77777777" w:rsidR="006249BB" w:rsidRDefault="006249BB" w:rsidP="006249BB">
      <w:r>
        <w:t>Assessment is the purposeful, systematic and ongoing collection of information as evidence for use in making judgements about student learning and to support improving student learning.</w:t>
      </w:r>
    </w:p>
    <w:p w14:paraId="53C442BF" w14:textId="77777777" w:rsidR="00C74909" w:rsidRPr="00A843D7" w:rsidRDefault="00C74909" w:rsidP="00A843D7">
      <w:pPr>
        <w:pStyle w:val="Heading2"/>
      </w:pPr>
      <w:r>
        <w:t>Monitoring student learning</w:t>
      </w:r>
    </w:p>
    <w:p w14:paraId="53C442C0" w14:textId="29C76170" w:rsidR="00C74909" w:rsidRDefault="00C74909" w:rsidP="00C74909">
      <w:r>
        <w:t xml:space="preserve">Student learning should be monitored throughout the </w:t>
      </w:r>
      <w:r w:rsidR="004B0B8F">
        <w:t xml:space="preserve">unit. Each lesson in this unit </w:t>
      </w:r>
      <w:r w:rsidR="00A82C73">
        <w:t>provides</w:t>
      </w:r>
      <w:r>
        <w:t xml:space="preserve"> opportunities for monitoring learning and for gathering evidence of student progress.</w:t>
      </w:r>
      <w:r w:rsidR="00A82C73">
        <w:t xml:space="preserve"> For examples </w:t>
      </w:r>
      <w:r w:rsidR="005135B5">
        <w:t>of</w:t>
      </w:r>
      <w:r w:rsidR="00A82C73">
        <w:t xml:space="preserve"> ways to monitor learning</w:t>
      </w:r>
      <w:r w:rsidR="00BE6013">
        <w:t>,</w:t>
      </w:r>
      <w:r w:rsidR="00A82C73">
        <w:t xml:space="preserve"> refer to each of the lesson plans under t</w:t>
      </w:r>
      <w:r w:rsidR="00A843D7">
        <w:t>he section ‘Teaching sequence’.</w:t>
      </w:r>
    </w:p>
    <w:p w14:paraId="53C442C1" w14:textId="77777777" w:rsidR="00C74909" w:rsidRDefault="00C74909" w:rsidP="00C74909">
      <w:pPr>
        <w:pStyle w:val="Heading2"/>
      </w:pPr>
      <w:r>
        <w:t>Assessing student learning</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CellMar>
          <w:bottom w:w="142" w:type="dxa"/>
        </w:tblCellMar>
        <w:tblLook w:val="04A0" w:firstRow="1" w:lastRow="0" w:firstColumn="1" w:lastColumn="0" w:noHBand="0" w:noVBand="1"/>
        <w:tblDescription w:val="Assessing student learning - two colums"/>
      </w:tblPr>
      <w:tblGrid>
        <w:gridCol w:w="2608"/>
        <w:gridCol w:w="7246"/>
      </w:tblGrid>
      <w:tr w:rsidR="002E3F04" w:rsidRPr="0088118D" w14:paraId="53C442C4" w14:textId="77777777" w:rsidTr="006F7F7C">
        <w:trPr>
          <w:tblHeader/>
        </w:trPr>
        <w:tc>
          <w:tcPr>
            <w:tcW w:w="2608" w:type="dxa"/>
            <w:tcBorders>
              <w:top w:val="single" w:sz="12" w:space="0" w:color="C3D600"/>
              <w:bottom w:val="single" w:sz="8" w:space="0" w:color="C3D600"/>
            </w:tcBorders>
            <w:shd w:val="clear" w:color="auto" w:fill="EDF3B2"/>
          </w:tcPr>
          <w:p w14:paraId="53C442C2" w14:textId="77777777" w:rsidR="002E3F04" w:rsidRDefault="005135B5" w:rsidP="002E3F04">
            <w:pPr>
              <w:pStyle w:val="Tableheader1"/>
            </w:pPr>
            <w:r>
              <w:t>Summative a</w:t>
            </w:r>
            <w:r w:rsidR="002E3F04">
              <w:t>ssessment task:</w:t>
            </w:r>
          </w:p>
        </w:tc>
        <w:tc>
          <w:tcPr>
            <w:tcW w:w="0" w:type="auto"/>
          </w:tcPr>
          <w:p w14:paraId="53C442C3" w14:textId="782177FE" w:rsidR="002E3F04" w:rsidRPr="00A843D7" w:rsidRDefault="0088118D" w:rsidP="00A843D7">
            <w:pPr>
              <w:pStyle w:val="Tablepara0"/>
            </w:pPr>
            <w:r w:rsidRPr="00A843D7">
              <w:t>Climate change</w:t>
            </w:r>
            <w:r w:rsidR="006C5FCC" w:rsidRPr="00A843D7">
              <w:t xml:space="preserve"> </w:t>
            </w:r>
            <w:r w:rsidRPr="00A843D7">
              <w:t>-</w:t>
            </w:r>
            <w:r w:rsidR="006C5FCC" w:rsidRPr="00A843D7">
              <w:t xml:space="preserve"> r</w:t>
            </w:r>
            <w:r w:rsidR="004B0B8F" w:rsidRPr="00A843D7">
              <w:t xml:space="preserve">eport </w:t>
            </w:r>
            <w:r w:rsidR="0053433B" w:rsidRPr="00A843D7">
              <w:t>(</w:t>
            </w:r>
            <w:r w:rsidR="004B0B8F" w:rsidRPr="00A843D7">
              <w:t>Lesson</w:t>
            </w:r>
            <w:r w:rsidR="00CA417F" w:rsidRPr="00A843D7">
              <w:t>s</w:t>
            </w:r>
            <w:r w:rsidR="004B0B8F" w:rsidRPr="00A843D7">
              <w:t xml:space="preserve"> </w:t>
            </w:r>
            <w:r w:rsidR="003E6A00" w:rsidRPr="00A843D7">
              <w:t>11-13</w:t>
            </w:r>
            <w:r w:rsidR="0053433B" w:rsidRPr="00A843D7">
              <w:t>)</w:t>
            </w:r>
          </w:p>
        </w:tc>
      </w:tr>
      <w:tr w:rsidR="002E3F04" w14:paraId="53C442C7" w14:textId="77777777" w:rsidTr="00A843D7">
        <w:trPr>
          <w:trHeight w:val="1533"/>
        </w:trPr>
        <w:tc>
          <w:tcPr>
            <w:tcW w:w="2608" w:type="dxa"/>
            <w:tcBorders>
              <w:top w:val="single" w:sz="8" w:space="0" w:color="C3D600"/>
              <w:bottom w:val="single" w:sz="8" w:space="0" w:color="C3D600"/>
            </w:tcBorders>
            <w:shd w:val="clear" w:color="auto" w:fill="EDF3B2"/>
          </w:tcPr>
          <w:p w14:paraId="53C442C5" w14:textId="77777777" w:rsidR="002E3F04" w:rsidRDefault="002E3F04" w:rsidP="002E3F04">
            <w:pPr>
              <w:pStyle w:val="Tableheader1"/>
            </w:pPr>
            <w:r>
              <w:t>Description:</w:t>
            </w:r>
          </w:p>
        </w:tc>
        <w:tc>
          <w:tcPr>
            <w:tcW w:w="0" w:type="auto"/>
          </w:tcPr>
          <w:p w14:paraId="53C442C6" w14:textId="60F1CA2C" w:rsidR="00136C1A" w:rsidRPr="00A843D7" w:rsidRDefault="004B0B8F" w:rsidP="00A843D7">
            <w:pPr>
              <w:pStyle w:val="Tablepara0"/>
            </w:pPr>
            <w:r w:rsidRPr="00A843D7">
              <w:t xml:space="preserve">Students will </w:t>
            </w:r>
            <w:r w:rsidR="00136C1A" w:rsidRPr="00A843D7">
              <w:t xml:space="preserve">write a persuasive text about climate change. </w:t>
            </w:r>
            <w:r w:rsidR="00C55F89" w:rsidRPr="00A843D7">
              <w:t>T</w:t>
            </w:r>
            <w:r w:rsidR="00136C1A" w:rsidRPr="00A843D7">
              <w:t>hey will describe what climate change is and explain how it has affected biodiversity on the Great Barrier Reef. They will describe their predictions for future effects of climate change and how it may impact biodiversity both on the Great Barrier Reef and in other ecosystems. They will identify local and global considerations to reduce the impact of climate change.</w:t>
            </w:r>
          </w:p>
        </w:tc>
      </w:tr>
      <w:tr w:rsidR="002E3F04" w14:paraId="53C442D6" w14:textId="77777777" w:rsidTr="00A843D7">
        <w:tc>
          <w:tcPr>
            <w:tcW w:w="2608" w:type="dxa"/>
            <w:tcBorders>
              <w:top w:val="single" w:sz="8" w:space="0" w:color="C3D600"/>
              <w:bottom w:val="single" w:sz="12" w:space="0" w:color="C3D600"/>
            </w:tcBorders>
            <w:shd w:val="clear" w:color="auto" w:fill="EDF3B2"/>
          </w:tcPr>
          <w:p w14:paraId="53C442C8" w14:textId="77777777" w:rsidR="002E3F04" w:rsidRDefault="0053433B" w:rsidP="00EE431A">
            <w:pPr>
              <w:pStyle w:val="Tableheader1"/>
            </w:pPr>
            <w:r w:rsidRPr="0053433B">
              <w:t>This assessment task provide</w:t>
            </w:r>
            <w:r w:rsidR="00EE431A">
              <w:t>s</w:t>
            </w:r>
            <w:r w:rsidRPr="0053433B">
              <w:t xml:space="preserve"> opportunities to gather evidence of student learning in:</w:t>
            </w:r>
          </w:p>
        </w:tc>
        <w:tc>
          <w:tcPr>
            <w:tcW w:w="0" w:type="auto"/>
          </w:tcPr>
          <w:p w14:paraId="53C442C9" w14:textId="77777777" w:rsidR="00EE431A" w:rsidRPr="003E6A00" w:rsidRDefault="00EE431A" w:rsidP="00EE431A">
            <w:pPr>
              <w:pStyle w:val="Tableheader1"/>
            </w:pPr>
            <w:r w:rsidRPr="003E6A00">
              <w:t>Science Understanding</w:t>
            </w:r>
          </w:p>
          <w:p w14:paraId="53C442CA" w14:textId="71DDE0A4" w:rsidR="00EE431A" w:rsidRPr="00A843D7" w:rsidRDefault="000E76C0" w:rsidP="00A843D7">
            <w:pPr>
              <w:pStyle w:val="Tablecellheading10pt"/>
            </w:pPr>
            <w:r w:rsidRPr="003E6A00">
              <w:t>Earth and space sciences</w:t>
            </w:r>
          </w:p>
          <w:p w14:paraId="3A02AF36" w14:textId="62C5AC72" w:rsidR="003E6A00" w:rsidRPr="00A843D7" w:rsidRDefault="003E6A00" w:rsidP="00A843D7">
            <w:pPr>
              <w:pStyle w:val="Tablebullet110pt"/>
            </w:pPr>
            <w:r w:rsidRPr="00A843D7">
              <w:t xml:space="preserve">Global systems, including the carbon cycle, rely on interactions involving the biosphere, lithosphere, hydrosphere and atmosphere </w:t>
            </w:r>
            <w:hyperlink r:id="rId59" w:tooltip="View additional details of ACSSU189" w:history="1">
              <w:r w:rsidRPr="00A843D7">
                <w:rPr>
                  <w:rStyle w:val="ACARAcode"/>
                </w:rPr>
                <w:t>(ACSSU189)</w:t>
              </w:r>
            </w:hyperlink>
          </w:p>
          <w:p w14:paraId="53C442D2" w14:textId="77777777" w:rsidR="00E85FF4" w:rsidRPr="003E6A00" w:rsidRDefault="00CB6FD5" w:rsidP="00CB6FD5">
            <w:pPr>
              <w:pStyle w:val="Tableheader1"/>
            </w:pPr>
            <w:r w:rsidRPr="003E6A00">
              <w:t>Science Inquiry Skills</w:t>
            </w:r>
          </w:p>
          <w:p w14:paraId="53C442D3" w14:textId="77777777" w:rsidR="00EE431A" w:rsidRPr="00A843D7" w:rsidRDefault="00EE431A" w:rsidP="00A843D7">
            <w:pPr>
              <w:pStyle w:val="Tablecellheading10pt"/>
            </w:pPr>
            <w:r w:rsidRPr="003E6A00">
              <w:t>Communicating</w:t>
            </w:r>
          </w:p>
          <w:p w14:paraId="53C442D5" w14:textId="36E5D493" w:rsidR="00EE431A" w:rsidRPr="00A843D7" w:rsidRDefault="003E6A00" w:rsidP="00A843D7">
            <w:pPr>
              <w:pStyle w:val="Tablebullet110pt"/>
            </w:pPr>
            <w:r w:rsidRPr="00A843D7">
              <w:t xml:space="preserve">Communicate scientific ideas and information for a particular purpose, including constructing evidence-based arguments and using appropriate scientific language, conventions and representations </w:t>
            </w:r>
            <w:hyperlink r:id="rId60" w:tooltip="View additional details of ACSIS208" w:history="1">
              <w:r w:rsidRPr="00A843D7">
                <w:rPr>
                  <w:rStyle w:val="ACARAcode"/>
                </w:rPr>
                <w:t>(ACSIS208)</w:t>
              </w:r>
            </w:hyperlink>
          </w:p>
        </w:tc>
      </w:tr>
    </w:tbl>
    <w:p w14:paraId="53C442D7" w14:textId="2A18D608" w:rsidR="00C74909" w:rsidRPr="006C5FCC" w:rsidRDefault="006C5FCC" w:rsidP="0053433B">
      <w:pPr>
        <w:pStyle w:val="Highlightnote"/>
        <w:rPr>
          <w:b/>
        </w:rPr>
      </w:pPr>
      <w:r w:rsidRPr="006C5FCC">
        <w:rPr>
          <w:b/>
        </w:rPr>
        <w:t>See R</w:t>
      </w:r>
      <w:r w:rsidR="004B0B8F" w:rsidRPr="006C5FCC">
        <w:rPr>
          <w:b/>
        </w:rPr>
        <w:t xml:space="preserve">esource </w:t>
      </w:r>
      <w:r w:rsidR="005135B5">
        <w:rPr>
          <w:b/>
        </w:rPr>
        <w:t>section</w:t>
      </w:r>
      <w:r w:rsidR="005135B5" w:rsidRPr="003E6A00">
        <w:rPr>
          <w:b/>
        </w:rPr>
        <w:t>: Resource</w:t>
      </w:r>
      <w:r w:rsidRPr="003E6A00">
        <w:rPr>
          <w:b/>
        </w:rPr>
        <w:t xml:space="preserve"> </w:t>
      </w:r>
      <w:r w:rsidR="0088118D" w:rsidRPr="003E6A00">
        <w:rPr>
          <w:b/>
        </w:rPr>
        <w:t>12</w:t>
      </w:r>
      <w:r w:rsidR="005135B5" w:rsidRPr="003E6A00">
        <w:rPr>
          <w:b/>
        </w:rPr>
        <w:t xml:space="preserve"> </w:t>
      </w:r>
      <w:r w:rsidR="0053433B" w:rsidRPr="003E6A00">
        <w:rPr>
          <w:b/>
        </w:rPr>
        <w:t>fo</w:t>
      </w:r>
      <w:r w:rsidR="00CA417F">
        <w:rPr>
          <w:b/>
        </w:rPr>
        <w:t>r the Student t</w:t>
      </w:r>
      <w:r w:rsidR="00EE431A" w:rsidRPr="003E6A00">
        <w:rPr>
          <w:b/>
        </w:rPr>
        <w:t xml:space="preserve">ask sheet and </w:t>
      </w:r>
      <w:r w:rsidR="005135B5" w:rsidRPr="003E6A00">
        <w:rPr>
          <w:b/>
        </w:rPr>
        <w:t xml:space="preserve">the </w:t>
      </w:r>
      <w:r w:rsidR="00BB4977">
        <w:rPr>
          <w:b/>
        </w:rPr>
        <w:t>Guide for making j</w:t>
      </w:r>
      <w:r w:rsidR="00356DCE" w:rsidRPr="003E6A00">
        <w:rPr>
          <w:b/>
        </w:rPr>
        <w:t>udgements for the</w:t>
      </w:r>
      <w:r w:rsidR="00194332" w:rsidRPr="003E6A00">
        <w:rPr>
          <w:b/>
        </w:rPr>
        <w:t xml:space="preserve"> </w:t>
      </w:r>
      <w:r w:rsidR="00CA417F">
        <w:rPr>
          <w:b/>
        </w:rPr>
        <w:t>a</w:t>
      </w:r>
      <w:r w:rsidR="00356DCE" w:rsidRPr="003E6A00">
        <w:rPr>
          <w:b/>
        </w:rPr>
        <w:t xml:space="preserve">ssessment </w:t>
      </w:r>
      <w:r w:rsidR="00CA417F">
        <w:rPr>
          <w:b/>
        </w:rPr>
        <w:t>t</w:t>
      </w:r>
      <w:r w:rsidR="0053433B" w:rsidRPr="003E6A00">
        <w:rPr>
          <w:b/>
        </w:rPr>
        <w:t>ask</w:t>
      </w:r>
      <w:r w:rsidR="004B0B8F" w:rsidRPr="003E6A00">
        <w:rPr>
          <w:b/>
        </w:rPr>
        <w:t xml:space="preserve">: </w:t>
      </w:r>
      <w:r w:rsidR="0088118D" w:rsidRPr="003E6A00">
        <w:rPr>
          <w:b/>
        </w:rPr>
        <w:t>Climate change</w:t>
      </w:r>
      <w:r w:rsidRPr="003E6A00">
        <w:rPr>
          <w:b/>
        </w:rPr>
        <w:t xml:space="preserve"> </w:t>
      </w:r>
      <w:r w:rsidR="005135B5" w:rsidRPr="003E6A00">
        <w:rPr>
          <w:b/>
        </w:rPr>
        <w:t>–r</w:t>
      </w:r>
      <w:r w:rsidR="004B0B8F" w:rsidRPr="003E6A00">
        <w:rPr>
          <w:b/>
        </w:rPr>
        <w:t>eport.</w:t>
      </w:r>
    </w:p>
    <w:p w14:paraId="53C442D9" w14:textId="77777777" w:rsidR="005200E4" w:rsidRDefault="005200E4" w:rsidP="005200E4">
      <w:pPr>
        <w:pStyle w:val="Heading1"/>
        <w:rPr>
          <w:rFonts w:hint="eastAsia"/>
        </w:rPr>
      </w:pPr>
      <w:bookmarkStart w:id="9" w:name="_Toc444249883"/>
      <w:r>
        <w:lastRenderedPageBreak/>
        <w:t>Sequencing teaching and learning</w:t>
      </w:r>
      <w:bookmarkEnd w:id="9"/>
    </w:p>
    <w:p w14:paraId="53C442DA" w14:textId="1DA0978C" w:rsidR="00E85FF4" w:rsidRPr="00FF4803" w:rsidRDefault="00C406ED" w:rsidP="00C406ED">
      <w:pPr>
        <w:rPr>
          <w:rStyle w:val="Templatenotes"/>
          <w:vanish w:val="0"/>
          <w:color w:val="auto"/>
        </w:rPr>
      </w:pPr>
      <w:r>
        <w:t xml:space="preserve">A suggested learning sequence for this </w:t>
      </w:r>
      <w:r w:rsidR="00AD3A60">
        <w:t xml:space="preserve">mini </w:t>
      </w:r>
      <w:r>
        <w:t xml:space="preserve">unit is summarised below. For detailed information for each lesson in this sequence go to the section ‘Teaching Sequence’. </w:t>
      </w:r>
    </w:p>
    <w:tbl>
      <w:tblPr>
        <w:tblStyle w:val="Table1-Borders"/>
        <w:tblW w:w="0" w:type="auto"/>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Suggested learning sequence - three columns."/>
      </w:tblPr>
      <w:tblGrid>
        <w:gridCol w:w="1686"/>
        <w:gridCol w:w="2835"/>
        <w:gridCol w:w="5087"/>
      </w:tblGrid>
      <w:tr w:rsidR="00C406ED" w14:paraId="53C442DE" w14:textId="77777777" w:rsidTr="00A843D7">
        <w:trPr>
          <w:tblHeader/>
        </w:trPr>
        <w:tc>
          <w:tcPr>
            <w:tcW w:w="1686" w:type="dxa"/>
            <w:shd w:val="clear" w:color="auto" w:fill="E3EC9E"/>
          </w:tcPr>
          <w:p w14:paraId="53C442DB" w14:textId="77777777" w:rsidR="00C406ED" w:rsidRPr="00A843D7" w:rsidRDefault="005342DE" w:rsidP="00A843D7">
            <w:pPr>
              <w:pStyle w:val="Tableheader0"/>
            </w:pPr>
            <w:r w:rsidRPr="00A843D7">
              <w:t>Inquiry phase</w:t>
            </w:r>
          </w:p>
        </w:tc>
        <w:tc>
          <w:tcPr>
            <w:tcW w:w="2835" w:type="dxa"/>
            <w:shd w:val="clear" w:color="auto" w:fill="E3EC9E"/>
          </w:tcPr>
          <w:p w14:paraId="53C442DC" w14:textId="77777777" w:rsidR="00C406ED" w:rsidRPr="00A843D7" w:rsidRDefault="005342DE" w:rsidP="00A843D7">
            <w:pPr>
              <w:pStyle w:val="Tableheader0"/>
            </w:pPr>
            <w:r w:rsidRPr="00A843D7">
              <w:t xml:space="preserve">Lesson </w:t>
            </w:r>
          </w:p>
        </w:tc>
        <w:tc>
          <w:tcPr>
            <w:tcW w:w="5087" w:type="dxa"/>
            <w:shd w:val="clear" w:color="auto" w:fill="E3EC9E"/>
          </w:tcPr>
          <w:p w14:paraId="53C442DD" w14:textId="77777777" w:rsidR="00C406ED" w:rsidRPr="00A843D7" w:rsidRDefault="00610C28" w:rsidP="00A843D7">
            <w:pPr>
              <w:pStyle w:val="Tableheader0"/>
            </w:pPr>
            <w:r w:rsidRPr="00A843D7">
              <w:t>Purpose</w:t>
            </w:r>
          </w:p>
        </w:tc>
      </w:tr>
      <w:tr w:rsidR="00C406ED" w14:paraId="53C442E3" w14:textId="77777777" w:rsidTr="00A843D7">
        <w:tc>
          <w:tcPr>
            <w:tcW w:w="1686" w:type="dxa"/>
          </w:tcPr>
          <w:p w14:paraId="53C442E0" w14:textId="0D2051A3" w:rsidR="005342DE" w:rsidRDefault="005342DE" w:rsidP="00A843D7">
            <w:pPr>
              <w:pStyle w:val="Tablepara1"/>
            </w:pPr>
            <w:r>
              <w:t>Engage</w:t>
            </w:r>
          </w:p>
        </w:tc>
        <w:tc>
          <w:tcPr>
            <w:tcW w:w="2835" w:type="dxa"/>
          </w:tcPr>
          <w:p w14:paraId="53C442E1" w14:textId="2BB3C173" w:rsidR="0088118D" w:rsidRPr="00A843D7" w:rsidRDefault="007E037B" w:rsidP="00A843D7">
            <w:pPr>
              <w:pStyle w:val="Tablepara1"/>
            </w:pPr>
            <w:r w:rsidRPr="00A843D7">
              <w:rPr>
                <w:b/>
              </w:rPr>
              <w:t xml:space="preserve">Lesson 1: </w:t>
            </w:r>
            <w:r w:rsidR="00C16438" w:rsidRPr="00A843D7">
              <w:t xml:space="preserve">What </w:t>
            </w:r>
            <w:r w:rsidR="000B2CFF" w:rsidRPr="00A843D7">
              <w:t xml:space="preserve">do you know about </w:t>
            </w:r>
            <w:r w:rsidR="00C16438" w:rsidRPr="00A843D7">
              <w:t>the carbon cycle</w:t>
            </w:r>
            <w:r w:rsidR="000B2CFF" w:rsidRPr="00A843D7">
              <w:t xml:space="preserve"> and four global systems</w:t>
            </w:r>
            <w:r w:rsidR="00C16438" w:rsidRPr="00A843D7">
              <w:t>?</w:t>
            </w:r>
          </w:p>
        </w:tc>
        <w:tc>
          <w:tcPr>
            <w:tcW w:w="5087" w:type="dxa"/>
          </w:tcPr>
          <w:p w14:paraId="53C442E2" w14:textId="3F2DDD7A" w:rsidR="005342DE" w:rsidRPr="00A843D7" w:rsidRDefault="00610C28" w:rsidP="00A843D7">
            <w:pPr>
              <w:pStyle w:val="Tablepara1"/>
            </w:pPr>
            <w:r w:rsidRPr="00A843D7">
              <w:t xml:space="preserve">To capture interest and discover </w:t>
            </w:r>
            <w:r w:rsidR="00BB2E73" w:rsidRPr="00A843D7">
              <w:t>what students know about the carbon cycle and the four global systems</w:t>
            </w:r>
            <w:r w:rsidR="00BE6013" w:rsidRPr="00A843D7">
              <w:t>:</w:t>
            </w:r>
            <w:r w:rsidR="00BB2E73" w:rsidRPr="00A843D7">
              <w:t xml:space="preserve"> biosphere, lithosph</w:t>
            </w:r>
            <w:r w:rsidR="00AD3ED6" w:rsidRPr="00A843D7">
              <w:t>ere, atmosphere and hydrosphere</w:t>
            </w:r>
            <w:r w:rsidR="00BE6013" w:rsidRPr="00A843D7">
              <w:t>.</w:t>
            </w:r>
          </w:p>
        </w:tc>
      </w:tr>
      <w:tr w:rsidR="00E85FF4" w14:paraId="53C442E9" w14:textId="77777777" w:rsidTr="00A843D7">
        <w:trPr>
          <w:trHeight w:val="975"/>
        </w:trPr>
        <w:tc>
          <w:tcPr>
            <w:tcW w:w="1686" w:type="dxa"/>
            <w:vMerge w:val="restart"/>
          </w:tcPr>
          <w:p w14:paraId="53C442E6" w14:textId="12294124" w:rsidR="00E85FF4" w:rsidRDefault="00E85FF4" w:rsidP="00A843D7">
            <w:pPr>
              <w:pStyle w:val="Tablepara1"/>
            </w:pPr>
            <w:r>
              <w:t>Explore</w:t>
            </w:r>
          </w:p>
        </w:tc>
        <w:tc>
          <w:tcPr>
            <w:tcW w:w="2835" w:type="dxa"/>
          </w:tcPr>
          <w:p w14:paraId="53C442E7" w14:textId="6CDEB8E7" w:rsidR="0088118D" w:rsidRPr="00A843D7" w:rsidRDefault="00E85FF4" w:rsidP="00A843D7">
            <w:pPr>
              <w:pStyle w:val="Tablepara1"/>
            </w:pPr>
            <w:r w:rsidRPr="00A843D7">
              <w:rPr>
                <w:b/>
              </w:rPr>
              <w:t>Lesson 2:</w:t>
            </w:r>
            <w:r w:rsidRPr="00A843D7">
              <w:t xml:space="preserve"> </w:t>
            </w:r>
            <w:r w:rsidR="00C16438" w:rsidRPr="00A843D7">
              <w:t xml:space="preserve">Do greenhouse gases affect </w:t>
            </w:r>
            <w:r w:rsidR="000B2CFF" w:rsidRPr="00A843D7">
              <w:t xml:space="preserve">air </w:t>
            </w:r>
            <w:r w:rsidR="00C16438" w:rsidRPr="00A843D7">
              <w:t>temperature?</w:t>
            </w:r>
          </w:p>
        </w:tc>
        <w:tc>
          <w:tcPr>
            <w:tcW w:w="5087" w:type="dxa"/>
          </w:tcPr>
          <w:p w14:paraId="53C442E8" w14:textId="55273255" w:rsidR="00E85FF4" w:rsidRPr="00A843D7" w:rsidRDefault="00BB2E73" w:rsidP="00A843D7">
            <w:pPr>
              <w:pStyle w:val="Tablepara1"/>
            </w:pPr>
            <w:r w:rsidRPr="00A843D7">
              <w:t xml:space="preserve">To investigate </w:t>
            </w:r>
            <w:r w:rsidR="00C16438" w:rsidRPr="00A843D7">
              <w:t xml:space="preserve">the relationship between </w:t>
            </w:r>
            <w:r w:rsidRPr="00A843D7">
              <w:t xml:space="preserve">greenhouse gases and temperature change and </w:t>
            </w:r>
            <w:r w:rsidR="00C16438" w:rsidRPr="00A843D7">
              <w:t>relate findings</w:t>
            </w:r>
            <w:r w:rsidRPr="00A843D7">
              <w:t xml:space="preserve"> to clima</w:t>
            </w:r>
            <w:r w:rsidR="00AD3ED6" w:rsidRPr="00A843D7">
              <w:t>te change and the carbon cycle</w:t>
            </w:r>
            <w:r w:rsidR="00BE6013" w:rsidRPr="00A843D7">
              <w:t>.</w:t>
            </w:r>
          </w:p>
        </w:tc>
      </w:tr>
      <w:tr w:rsidR="00E85FF4" w14:paraId="53C442ED" w14:textId="77777777" w:rsidTr="00A843D7">
        <w:trPr>
          <w:trHeight w:val="922"/>
        </w:trPr>
        <w:tc>
          <w:tcPr>
            <w:tcW w:w="1686" w:type="dxa"/>
            <w:vMerge/>
          </w:tcPr>
          <w:p w14:paraId="53C442EA" w14:textId="77777777" w:rsidR="00E85FF4" w:rsidRDefault="00E85FF4" w:rsidP="00501771">
            <w:pPr>
              <w:pStyle w:val="Tablepara1"/>
            </w:pPr>
          </w:p>
        </w:tc>
        <w:tc>
          <w:tcPr>
            <w:tcW w:w="2835" w:type="dxa"/>
          </w:tcPr>
          <w:p w14:paraId="53C442EB" w14:textId="338C451E" w:rsidR="0088118D" w:rsidRPr="00A843D7" w:rsidRDefault="00E85FF4" w:rsidP="00A843D7">
            <w:pPr>
              <w:pStyle w:val="Tablepara1"/>
            </w:pPr>
            <w:r w:rsidRPr="00A843D7">
              <w:rPr>
                <w:b/>
              </w:rPr>
              <w:t>Lesson 3:</w:t>
            </w:r>
            <w:r w:rsidRPr="00A843D7">
              <w:t xml:space="preserve"> </w:t>
            </w:r>
            <w:r w:rsidR="000B2CFF" w:rsidRPr="00A843D7">
              <w:t>Can you make carbon dioxide?</w:t>
            </w:r>
          </w:p>
        </w:tc>
        <w:tc>
          <w:tcPr>
            <w:tcW w:w="5087" w:type="dxa"/>
          </w:tcPr>
          <w:p w14:paraId="53C442EC" w14:textId="18DEF6D7" w:rsidR="00E85FF4" w:rsidRPr="00A843D7" w:rsidRDefault="00BC26E5" w:rsidP="00A843D7">
            <w:pPr>
              <w:pStyle w:val="Tablepara1"/>
            </w:pPr>
            <w:r w:rsidRPr="00A843D7">
              <w:t>To produce carbon dioxide in a reaction and investigate the properties of carbon dioxide.</w:t>
            </w:r>
          </w:p>
        </w:tc>
      </w:tr>
      <w:tr w:rsidR="00E85FF4" w14:paraId="53C442F3" w14:textId="77777777" w:rsidTr="00A843D7">
        <w:trPr>
          <w:trHeight w:val="885"/>
        </w:trPr>
        <w:tc>
          <w:tcPr>
            <w:tcW w:w="1686" w:type="dxa"/>
            <w:vMerge w:val="restart"/>
          </w:tcPr>
          <w:p w14:paraId="53C442F0" w14:textId="590A1EB6" w:rsidR="00E85FF4" w:rsidRDefault="00E85FF4" w:rsidP="00A843D7">
            <w:pPr>
              <w:pStyle w:val="Tablepara1"/>
            </w:pPr>
            <w:r>
              <w:t>Explain</w:t>
            </w:r>
          </w:p>
        </w:tc>
        <w:tc>
          <w:tcPr>
            <w:tcW w:w="2835" w:type="dxa"/>
          </w:tcPr>
          <w:p w14:paraId="53C442F1" w14:textId="0BB32711" w:rsidR="0088118D" w:rsidRPr="00A843D7" w:rsidRDefault="000733AA" w:rsidP="00A843D7">
            <w:pPr>
              <w:pStyle w:val="Tablepara1"/>
            </w:pPr>
            <w:r w:rsidRPr="00A843D7">
              <w:rPr>
                <w:b/>
              </w:rPr>
              <w:t xml:space="preserve">Lesson </w:t>
            </w:r>
            <w:r w:rsidR="00C16438" w:rsidRPr="00A843D7">
              <w:rPr>
                <w:b/>
              </w:rPr>
              <w:t xml:space="preserve">4 - </w:t>
            </w:r>
            <w:r w:rsidRPr="00A843D7">
              <w:rPr>
                <w:b/>
              </w:rPr>
              <w:t>5</w:t>
            </w:r>
            <w:r w:rsidR="00E85FF4" w:rsidRPr="00A843D7">
              <w:rPr>
                <w:b/>
              </w:rPr>
              <w:t>:</w:t>
            </w:r>
            <w:r w:rsidR="00E85FF4" w:rsidRPr="00A843D7">
              <w:t xml:space="preserve"> </w:t>
            </w:r>
            <w:r w:rsidR="000B2CFF" w:rsidRPr="00A843D7">
              <w:t>What are the four global systems?</w:t>
            </w:r>
          </w:p>
        </w:tc>
        <w:tc>
          <w:tcPr>
            <w:tcW w:w="5087" w:type="dxa"/>
          </w:tcPr>
          <w:p w14:paraId="53C442F2" w14:textId="5D965AE6" w:rsidR="00E85FF4" w:rsidRPr="00A843D7" w:rsidRDefault="00BC26E5" w:rsidP="00A843D7">
            <w:pPr>
              <w:pStyle w:val="Tablepara1"/>
            </w:pPr>
            <w:r w:rsidRPr="00A843D7">
              <w:t>To research and understand the four global systems</w:t>
            </w:r>
            <w:r w:rsidR="00BE6013" w:rsidRPr="00A843D7">
              <w:t>:</w:t>
            </w:r>
            <w:r w:rsidRPr="00A843D7">
              <w:t xml:space="preserve"> biosphere, lithosph</w:t>
            </w:r>
            <w:r w:rsidR="00AD3ED6" w:rsidRPr="00A843D7">
              <w:t>ere, atmosphere and hydrosphere</w:t>
            </w:r>
            <w:r w:rsidR="00BE6013" w:rsidRPr="00A843D7">
              <w:t>.</w:t>
            </w:r>
          </w:p>
        </w:tc>
      </w:tr>
      <w:tr w:rsidR="00E85FF4" w14:paraId="53C442F8" w14:textId="77777777" w:rsidTr="00A843D7">
        <w:trPr>
          <w:trHeight w:val="915"/>
        </w:trPr>
        <w:tc>
          <w:tcPr>
            <w:tcW w:w="1686" w:type="dxa"/>
            <w:vMerge/>
          </w:tcPr>
          <w:p w14:paraId="53C442F4" w14:textId="77777777" w:rsidR="00E85FF4" w:rsidRDefault="00E85FF4" w:rsidP="00501771">
            <w:pPr>
              <w:pStyle w:val="Tablepara1"/>
            </w:pPr>
          </w:p>
        </w:tc>
        <w:tc>
          <w:tcPr>
            <w:tcW w:w="2835" w:type="dxa"/>
          </w:tcPr>
          <w:p w14:paraId="53C442F5" w14:textId="5C0E2226" w:rsidR="0088118D" w:rsidRPr="00A843D7" w:rsidRDefault="000733AA" w:rsidP="00A843D7">
            <w:pPr>
              <w:pStyle w:val="Tablepara1"/>
            </w:pPr>
            <w:r w:rsidRPr="00A843D7">
              <w:rPr>
                <w:b/>
              </w:rPr>
              <w:t xml:space="preserve">Lesson </w:t>
            </w:r>
            <w:r w:rsidR="00C16438" w:rsidRPr="00A843D7">
              <w:rPr>
                <w:b/>
              </w:rPr>
              <w:t>6</w:t>
            </w:r>
            <w:r w:rsidR="00E85FF4" w:rsidRPr="00A843D7">
              <w:rPr>
                <w:b/>
              </w:rPr>
              <w:t>:</w:t>
            </w:r>
            <w:r w:rsidR="005B5BF1" w:rsidRPr="00A843D7">
              <w:t xml:space="preserve"> </w:t>
            </w:r>
            <w:r w:rsidR="000B2CFF" w:rsidRPr="00A843D7">
              <w:t>What is the carbon cycle and how does it relate to climate change?</w:t>
            </w:r>
          </w:p>
        </w:tc>
        <w:tc>
          <w:tcPr>
            <w:tcW w:w="5087" w:type="dxa"/>
          </w:tcPr>
          <w:p w14:paraId="53C442F7" w14:textId="0AE2BB33" w:rsidR="00E85FF4" w:rsidRPr="00A843D7" w:rsidRDefault="00BC26E5" w:rsidP="00A843D7">
            <w:pPr>
              <w:pStyle w:val="Tablepara1"/>
            </w:pPr>
            <w:r w:rsidRPr="00A843D7">
              <w:t xml:space="preserve">To understand the carbon cycle and how it links across the four global systems. To </w:t>
            </w:r>
            <w:r w:rsidR="007D7D3C" w:rsidRPr="00A843D7">
              <w:t>describe the</w:t>
            </w:r>
            <w:r w:rsidRPr="00A843D7">
              <w:t xml:space="preserve"> relationship </w:t>
            </w:r>
            <w:r w:rsidR="007D7D3C" w:rsidRPr="00A843D7">
              <w:t>between the</w:t>
            </w:r>
            <w:r w:rsidRPr="00A843D7">
              <w:t xml:space="preserve"> c</w:t>
            </w:r>
            <w:r w:rsidR="00AD3ED6" w:rsidRPr="00A843D7">
              <w:t>arbon cycle and climate change</w:t>
            </w:r>
            <w:r w:rsidR="00BE6013" w:rsidRPr="00A843D7">
              <w:t>.</w:t>
            </w:r>
          </w:p>
        </w:tc>
      </w:tr>
      <w:tr w:rsidR="00CA417F" w14:paraId="53C442FE" w14:textId="77777777" w:rsidTr="00A843D7">
        <w:trPr>
          <w:trHeight w:val="705"/>
        </w:trPr>
        <w:tc>
          <w:tcPr>
            <w:tcW w:w="1686" w:type="dxa"/>
            <w:vMerge w:val="restart"/>
          </w:tcPr>
          <w:p w14:paraId="53C442FB" w14:textId="31147290" w:rsidR="00CA417F" w:rsidRDefault="00CA417F" w:rsidP="00A843D7">
            <w:pPr>
              <w:pStyle w:val="Tablepara1"/>
            </w:pPr>
            <w:r>
              <w:t>Elaborate</w:t>
            </w:r>
          </w:p>
        </w:tc>
        <w:tc>
          <w:tcPr>
            <w:tcW w:w="2835" w:type="dxa"/>
          </w:tcPr>
          <w:p w14:paraId="53C442FC" w14:textId="45C2478F" w:rsidR="00CA417F" w:rsidRPr="00A843D7" w:rsidRDefault="00CA417F" w:rsidP="00A843D7">
            <w:pPr>
              <w:pStyle w:val="Tablepara1"/>
            </w:pPr>
            <w:r w:rsidRPr="00A843D7">
              <w:rPr>
                <w:b/>
              </w:rPr>
              <w:t>Lesson 7:</w:t>
            </w:r>
            <w:r w:rsidRPr="00A843D7">
              <w:t xml:space="preserve"> What happens when water absorbs carbon dioxide?</w:t>
            </w:r>
          </w:p>
        </w:tc>
        <w:tc>
          <w:tcPr>
            <w:tcW w:w="5087" w:type="dxa"/>
          </w:tcPr>
          <w:p w14:paraId="53C442FD" w14:textId="016C8B25" w:rsidR="00CA417F" w:rsidRPr="00A843D7" w:rsidRDefault="00CA417F" w:rsidP="00A843D7">
            <w:pPr>
              <w:pStyle w:val="Tablepara1"/>
            </w:pPr>
            <w:r w:rsidRPr="00A843D7">
              <w:t>To investigate what happens when water absorbs carbon dioxide and to describe how increased acid levels in the ocean can affect marine animals.</w:t>
            </w:r>
          </w:p>
        </w:tc>
      </w:tr>
      <w:tr w:rsidR="00CA417F" w14:paraId="53C44302" w14:textId="77777777" w:rsidTr="00A843D7">
        <w:trPr>
          <w:trHeight w:val="1074"/>
        </w:trPr>
        <w:tc>
          <w:tcPr>
            <w:tcW w:w="1686" w:type="dxa"/>
            <w:vMerge/>
          </w:tcPr>
          <w:p w14:paraId="53C442FF" w14:textId="77777777" w:rsidR="00CA417F" w:rsidRDefault="00CA417F" w:rsidP="00501771">
            <w:pPr>
              <w:pStyle w:val="Tablepara1"/>
            </w:pPr>
          </w:p>
        </w:tc>
        <w:tc>
          <w:tcPr>
            <w:tcW w:w="2835" w:type="dxa"/>
          </w:tcPr>
          <w:p w14:paraId="53C44300" w14:textId="686893E2" w:rsidR="00CA417F" w:rsidRPr="00A843D7" w:rsidRDefault="00CA417F" w:rsidP="00A843D7">
            <w:pPr>
              <w:pStyle w:val="Tablepara1"/>
            </w:pPr>
            <w:r w:rsidRPr="00A843D7">
              <w:rPr>
                <w:b/>
              </w:rPr>
              <w:t>Lesson 8 - 9:</w:t>
            </w:r>
            <w:r w:rsidRPr="00A843D7">
              <w:t xml:space="preserve"> How might sea level rise affect coral growth on the reef?</w:t>
            </w:r>
          </w:p>
        </w:tc>
        <w:tc>
          <w:tcPr>
            <w:tcW w:w="5087" w:type="dxa"/>
          </w:tcPr>
          <w:p w14:paraId="53C44301" w14:textId="37343BFD" w:rsidR="00CA417F" w:rsidRPr="00A843D7" w:rsidRDefault="00CA417F" w:rsidP="00A843D7">
            <w:pPr>
              <w:pStyle w:val="Tablepara1"/>
            </w:pPr>
            <w:r w:rsidRPr="00A843D7">
              <w:t>To discuss potential impacts of climate change on the Great Barrier Reef. To analyse data on coral growth at different sea depths and draw conclusions about how sea level rise might impact corals and biodiversity on the Reef</w:t>
            </w:r>
            <w:r w:rsidR="00BE6013" w:rsidRPr="00A843D7">
              <w:t>.</w:t>
            </w:r>
          </w:p>
        </w:tc>
      </w:tr>
      <w:tr w:rsidR="00CA417F" w14:paraId="3FFD9975" w14:textId="77777777" w:rsidTr="00A843D7">
        <w:trPr>
          <w:trHeight w:val="1074"/>
        </w:trPr>
        <w:tc>
          <w:tcPr>
            <w:tcW w:w="1686" w:type="dxa"/>
            <w:vMerge/>
          </w:tcPr>
          <w:p w14:paraId="0F4F7284" w14:textId="77777777" w:rsidR="00CA417F" w:rsidRDefault="00CA417F" w:rsidP="00501771">
            <w:pPr>
              <w:pStyle w:val="Tablepara1"/>
            </w:pPr>
          </w:p>
        </w:tc>
        <w:tc>
          <w:tcPr>
            <w:tcW w:w="2835" w:type="dxa"/>
          </w:tcPr>
          <w:p w14:paraId="75E8E07B" w14:textId="06E49A95" w:rsidR="00CA417F" w:rsidRPr="00A843D7" w:rsidRDefault="00CA417F" w:rsidP="00A843D7">
            <w:pPr>
              <w:pStyle w:val="Tablepara1"/>
            </w:pPr>
            <w:r w:rsidRPr="00A843D7">
              <w:rPr>
                <w:b/>
              </w:rPr>
              <w:t>Lesson 10:</w:t>
            </w:r>
            <w:r w:rsidRPr="00A843D7">
              <w:t xml:space="preserve"> How might climate change impact ecosystems including the Great Barrier Reef?</w:t>
            </w:r>
          </w:p>
        </w:tc>
        <w:tc>
          <w:tcPr>
            <w:tcW w:w="5087" w:type="dxa"/>
          </w:tcPr>
          <w:p w14:paraId="01F8C72C" w14:textId="69EE360B" w:rsidR="00CA417F" w:rsidRPr="00A843D7" w:rsidRDefault="00CA417F" w:rsidP="00A843D7">
            <w:pPr>
              <w:pStyle w:val="Tablepara1"/>
            </w:pPr>
            <w:r w:rsidRPr="00A843D7">
              <w:t>To identify impacts of climate change on ecosystems including the Great Barrier Reef. To discuss everyday changes we can make to reduce these potential impacts</w:t>
            </w:r>
            <w:r w:rsidR="00BE6013" w:rsidRPr="00A843D7">
              <w:t>.</w:t>
            </w:r>
          </w:p>
        </w:tc>
      </w:tr>
      <w:tr w:rsidR="00C406ED" w14:paraId="53C44308" w14:textId="77777777" w:rsidTr="00A843D7">
        <w:trPr>
          <w:trHeight w:val="817"/>
        </w:trPr>
        <w:tc>
          <w:tcPr>
            <w:tcW w:w="1686" w:type="dxa"/>
          </w:tcPr>
          <w:p w14:paraId="53C44305" w14:textId="09460AA4" w:rsidR="00E85FF4" w:rsidRDefault="00E85FF4" w:rsidP="00501771">
            <w:pPr>
              <w:pStyle w:val="Tablepara1"/>
            </w:pPr>
            <w:r>
              <w:t>Evaluate</w:t>
            </w:r>
          </w:p>
        </w:tc>
        <w:tc>
          <w:tcPr>
            <w:tcW w:w="2835" w:type="dxa"/>
          </w:tcPr>
          <w:p w14:paraId="53C44306" w14:textId="4BBA6485" w:rsidR="00C406ED" w:rsidRPr="00A843D7" w:rsidRDefault="00E85FF4" w:rsidP="00A843D7">
            <w:pPr>
              <w:pStyle w:val="Tablepara1"/>
            </w:pPr>
            <w:r w:rsidRPr="00A843D7">
              <w:rPr>
                <w:b/>
              </w:rPr>
              <w:t xml:space="preserve">Lesson </w:t>
            </w:r>
            <w:r w:rsidR="000733AA" w:rsidRPr="00A843D7">
              <w:rPr>
                <w:b/>
              </w:rPr>
              <w:t>11 - 13</w:t>
            </w:r>
            <w:r w:rsidRPr="00A843D7">
              <w:rPr>
                <w:b/>
              </w:rPr>
              <w:t>:</w:t>
            </w:r>
            <w:r w:rsidRPr="00A843D7">
              <w:t xml:space="preserve"> </w:t>
            </w:r>
            <w:r w:rsidR="00CA417F" w:rsidRPr="00A843D7">
              <w:t>Reflections and assessment task</w:t>
            </w:r>
          </w:p>
        </w:tc>
        <w:tc>
          <w:tcPr>
            <w:tcW w:w="5087" w:type="dxa"/>
          </w:tcPr>
          <w:p w14:paraId="53C44307" w14:textId="16CC156F" w:rsidR="00E85FF4" w:rsidRPr="00A843D7" w:rsidRDefault="000B2CFF" w:rsidP="00A843D7">
            <w:pPr>
              <w:pStyle w:val="Tablepara1"/>
            </w:pPr>
            <w:r w:rsidRPr="00A843D7">
              <w:t>To review and reflect on learning and introduce and complete the assessment task</w:t>
            </w:r>
            <w:r w:rsidR="00CE7577" w:rsidRPr="00A843D7">
              <w:t>.</w:t>
            </w:r>
          </w:p>
        </w:tc>
      </w:tr>
    </w:tbl>
    <w:p w14:paraId="53C44309" w14:textId="68B0A0DA" w:rsidR="00C406ED" w:rsidRPr="00233485" w:rsidRDefault="00C406ED" w:rsidP="00A843D7">
      <w:pPr>
        <w:tabs>
          <w:tab w:val="left" w:pos="1843"/>
        </w:tabs>
        <w:rPr>
          <w:b/>
        </w:rPr>
      </w:pPr>
      <w:r w:rsidRPr="00233485">
        <w:rPr>
          <w:b/>
        </w:rPr>
        <w:t xml:space="preserve">TOTAL: </w:t>
      </w:r>
      <w:r w:rsidR="0035667E" w:rsidRPr="00233485">
        <w:rPr>
          <w:b/>
        </w:rPr>
        <w:tab/>
      </w:r>
      <w:r w:rsidR="000E76C0" w:rsidRPr="00233485">
        <w:rPr>
          <w:b/>
        </w:rPr>
        <w:t>13</w:t>
      </w:r>
      <w:r w:rsidRPr="00233485">
        <w:rPr>
          <w:b/>
        </w:rPr>
        <w:t xml:space="preserve"> Lessons</w:t>
      </w:r>
      <w:r w:rsidR="000733AA" w:rsidRPr="00233485">
        <w:rPr>
          <w:b/>
        </w:rPr>
        <w:t xml:space="preserve"> </w:t>
      </w:r>
      <w:r w:rsidR="00C219DF" w:rsidRPr="00233485">
        <w:rPr>
          <w:b/>
          <w:i/>
        </w:rPr>
        <w:t>(</w:t>
      </w:r>
      <w:r w:rsidR="00CB5F6A" w:rsidRPr="00233485">
        <w:rPr>
          <w:b/>
          <w:i/>
        </w:rPr>
        <w:t>50 minutes</w:t>
      </w:r>
      <w:r w:rsidR="00CA417F">
        <w:rPr>
          <w:b/>
          <w:i/>
        </w:rPr>
        <w:t xml:space="preserve"> </w:t>
      </w:r>
      <w:r w:rsidR="00CE7577">
        <w:rPr>
          <w:b/>
          <w:i/>
        </w:rPr>
        <w:t>per lesson</w:t>
      </w:r>
      <w:r w:rsidR="00C219DF" w:rsidRPr="00233485">
        <w:rPr>
          <w:b/>
          <w:i/>
        </w:rPr>
        <w:t>)</w:t>
      </w:r>
    </w:p>
    <w:p w14:paraId="53C4430A" w14:textId="5818A068" w:rsidR="005200E4" w:rsidRDefault="005200E4" w:rsidP="005200E4">
      <w:pPr>
        <w:pStyle w:val="Heading1"/>
        <w:rPr>
          <w:rFonts w:hint="eastAsia"/>
        </w:rPr>
      </w:pPr>
      <w:bookmarkStart w:id="10" w:name="_Toc444249884"/>
      <w:r>
        <w:lastRenderedPageBreak/>
        <w:t>Making judgements</w:t>
      </w:r>
      <w:bookmarkEnd w:id="10"/>
    </w:p>
    <w:p w14:paraId="53C4430B" w14:textId="77777777" w:rsidR="0087296F" w:rsidRDefault="0087296F" w:rsidP="0087296F">
      <w:pPr>
        <w:pStyle w:val="Heading2"/>
      </w:pPr>
      <w:r>
        <w:t>Achievement standard</w:t>
      </w:r>
    </w:p>
    <w:p w14:paraId="53C4430C" w14:textId="29CD8C5A" w:rsidR="003750E3" w:rsidRDefault="0035667E" w:rsidP="006C5FCC">
      <w:r>
        <w:t xml:space="preserve">In this </w:t>
      </w:r>
      <w:r w:rsidR="00AD3A60">
        <w:t xml:space="preserve">mini </w:t>
      </w:r>
      <w:r>
        <w:t>unit</w:t>
      </w:r>
      <w:r w:rsidR="00CE7577">
        <w:t>,</w:t>
      </w:r>
      <w:r>
        <w:t xml:space="preserve"> assessment of student learning aligns to the following components of the Year </w:t>
      </w:r>
      <w:r w:rsidR="00403FA9">
        <w:t>10</w:t>
      </w:r>
      <w:r w:rsidR="005B1D2C">
        <w:t xml:space="preserve"> </w:t>
      </w:r>
      <w:r w:rsidR="006C5FCC">
        <w:t>achievement standard:</w:t>
      </w:r>
    </w:p>
    <w:p w14:paraId="11054068" w14:textId="77777777" w:rsidR="00403FA9" w:rsidRPr="00A843D7" w:rsidRDefault="00403FA9" w:rsidP="00A843D7">
      <w:r w:rsidRPr="00A843D7">
        <w:t>By the end of Year 10</w:t>
      </w:r>
      <w:r w:rsidRPr="00B51972">
        <w:t>, students</w:t>
      </w:r>
      <w:r w:rsidRPr="00A843D7">
        <w:rPr>
          <w:rStyle w:val="Non-Descriptor"/>
        </w:rPr>
        <w:t xml:space="preserve"> analyse how the periodic table organises elements and use it to make predictions about the properties of elements. They explain how chemical reactions are used to produce particular products and how different factors influence the rate of reactions. They explain the concept of energy conservation and represent energy transfer and transformation within systems. They apply relationships between force, mass and acceleration to predict changes in the motion of objects. Students </w:t>
      </w:r>
      <w:r w:rsidRPr="00A843D7">
        <w:t xml:space="preserve">describe and analyse interactions and cycles within and between Earth’s spheres. </w:t>
      </w:r>
      <w:r w:rsidRPr="00A843D7">
        <w:rPr>
          <w:rStyle w:val="Non-Descriptor"/>
        </w:rPr>
        <w:t>They evaluate the evidence for scientific theories that explain the origin of the universe and the diversity of life on Earth. They explain the processes that underpin heredity and evolution. Students analyse how the models and theories they use have developed over time and discuss the factors that prompted their review.</w:t>
      </w:r>
    </w:p>
    <w:p w14:paraId="1184A31C" w14:textId="77777777" w:rsidR="00403FA9" w:rsidRPr="00A843D7" w:rsidRDefault="00403FA9" w:rsidP="00A843D7">
      <w:r w:rsidRPr="00A843D7">
        <w:t xml:space="preserve">Students </w:t>
      </w:r>
      <w:r w:rsidRPr="00B51972">
        <w:rPr>
          <w:rStyle w:val="Non-Descriptor"/>
        </w:rPr>
        <w:t>develop questions and hypotheses and independently design and improve appropriate methods of investigation, including field work and laboratory experimentation. They explain how they have considered reliability, safety, fairness and ethical actions in their methods and identify where digital technologies can be used to enhance the quality of data. When analysing data, selecting evidence and developing and justifying conclusions, they identify alternative explanations for findings and explain any sources of uncertainty. Students evaluate the validity and reliability of claims made in secondary sources with reference to currently held scientific views, the quality of the methodology and the evidence cited. They</w:t>
      </w:r>
      <w:r w:rsidRPr="00A843D7">
        <w:t xml:space="preserve"> construct evidence-based arguments and select appropriate representations and text types to communicate science ideas for specific purposes.</w:t>
      </w:r>
    </w:p>
    <w:p w14:paraId="53C44310" w14:textId="77777777" w:rsidR="005135B5" w:rsidRPr="005135B5" w:rsidRDefault="0035667E" w:rsidP="005135B5">
      <w:pPr>
        <w:pStyle w:val="Heading2"/>
      </w:pPr>
      <w:r>
        <w:t>Guide for making judgements</w:t>
      </w:r>
    </w:p>
    <w:p w14:paraId="53C44311" w14:textId="0A4AEDBC" w:rsidR="005135B5" w:rsidRPr="006C5FCC" w:rsidRDefault="005135B5" w:rsidP="005135B5">
      <w:pPr>
        <w:pStyle w:val="Highlightnote"/>
        <w:rPr>
          <w:b/>
        </w:rPr>
      </w:pPr>
      <w:r w:rsidRPr="006C5FCC">
        <w:rPr>
          <w:b/>
        </w:rPr>
        <w:t xml:space="preserve">See Resource </w:t>
      </w:r>
      <w:r>
        <w:rPr>
          <w:b/>
        </w:rPr>
        <w:t xml:space="preserve">section: </w:t>
      </w:r>
      <w:r w:rsidRPr="008974C6">
        <w:rPr>
          <w:b/>
        </w:rPr>
        <w:t xml:space="preserve">Resource </w:t>
      </w:r>
      <w:r w:rsidR="00403FA9" w:rsidRPr="008974C6">
        <w:rPr>
          <w:b/>
        </w:rPr>
        <w:t>12</w:t>
      </w:r>
      <w:r w:rsidR="00CA417F">
        <w:rPr>
          <w:b/>
        </w:rPr>
        <w:t xml:space="preserve"> for the Student t</w:t>
      </w:r>
      <w:r w:rsidR="00BB4977">
        <w:rPr>
          <w:b/>
        </w:rPr>
        <w:t>ask sheet and the Guide for making j</w:t>
      </w:r>
      <w:r w:rsidR="00CA417F">
        <w:rPr>
          <w:b/>
        </w:rPr>
        <w:t>udgements for the a</w:t>
      </w:r>
      <w:r w:rsidR="00356DCE" w:rsidRPr="008974C6">
        <w:rPr>
          <w:b/>
        </w:rPr>
        <w:t xml:space="preserve">ssessment </w:t>
      </w:r>
      <w:r w:rsidR="00CA417F">
        <w:rPr>
          <w:b/>
        </w:rPr>
        <w:t>t</w:t>
      </w:r>
      <w:r w:rsidRPr="008974C6">
        <w:rPr>
          <w:b/>
        </w:rPr>
        <w:t xml:space="preserve">ask: </w:t>
      </w:r>
      <w:r w:rsidR="00403FA9" w:rsidRPr="008974C6">
        <w:rPr>
          <w:b/>
        </w:rPr>
        <w:t>Climate change</w:t>
      </w:r>
      <w:r w:rsidRPr="008974C6">
        <w:rPr>
          <w:b/>
        </w:rPr>
        <w:t xml:space="preserve"> – report.</w:t>
      </w:r>
      <w:r w:rsidRPr="006C5FCC">
        <w:rPr>
          <w:b/>
        </w:rPr>
        <w:t xml:space="preserve"> </w:t>
      </w:r>
    </w:p>
    <w:p w14:paraId="53C44315" w14:textId="77777777" w:rsidR="005200E4" w:rsidRDefault="005200E4" w:rsidP="005200E4">
      <w:pPr>
        <w:pStyle w:val="Heading1"/>
        <w:rPr>
          <w:rFonts w:hint="eastAsia"/>
        </w:rPr>
      </w:pPr>
      <w:bookmarkStart w:id="11" w:name="_Toc444249885"/>
      <w:r>
        <w:lastRenderedPageBreak/>
        <w:t>Teaching sequence</w:t>
      </w:r>
      <w:bookmarkEnd w:id="11"/>
    </w:p>
    <w:p w14:paraId="53C44316" w14:textId="77777777" w:rsidR="0035667E" w:rsidRDefault="0035667E" w:rsidP="00AD7FD6">
      <w:r>
        <w:rPr>
          <w:noProof/>
          <w:lang w:eastAsia="en-AU"/>
        </w:rPr>
        <mc:AlternateContent>
          <mc:Choice Requires="wps">
            <w:drawing>
              <wp:inline distT="0" distB="0" distL="0" distR="0" wp14:anchorId="53C445F9" wp14:editId="5C56C559">
                <wp:extent cx="1206000" cy="409575"/>
                <wp:effectExtent l="0" t="0" r="13335" b="28575"/>
                <wp:docPr id="5" name="Round Same Side Corner Rectangle 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03" w14:textId="77777777" w:rsidR="00C241B7" w:rsidRDefault="00C241B7" w:rsidP="00C51CCA">
                            <w:pPr>
                              <w:pStyle w:val="Tab-ON"/>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5" o:spid="_x0000_s102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03" w14:textId="77777777" w:rsidR="00C241B7" w:rsidRDefault="00C241B7" w:rsidP="00C51CCA">
                      <w:pPr>
                        <w:pStyle w:val="Tab-ON"/>
                      </w:pPr>
                      <w:r>
                        <w:t>Engage</w:t>
                      </w:r>
                    </w:p>
                  </w:txbxContent>
                </v:textbox>
                <w10:anchorlock/>
              </v:shape>
            </w:pict>
          </mc:Fallback>
        </mc:AlternateContent>
      </w:r>
      <w:r w:rsidR="00C51CCA">
        <w:rPr>
          <w:noProof/>
          <w:lang w:eastAsia="en-AU"/>
        </w:rPr>
        <mc:AlternateContent>
          <mc:Choice Requires="wps">
            <w:drawing>
              <wp:inline distT="0" distB="0" distL="0" distR="0" wp14:anchorId="53C445FB" wp14:editId="53C445FC">
                <wp:extent cx="1206000" cy="409575"/>
                <wp:effectExtent l="0" t="0" r="13335" b="28575"/>
                <wp:docPr id="10" name="Round Same Side Corner Rectangle 1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04" w14:textId="77777777" w:rsidR="00C241B7" w:rsidRDefault="00C241B7" w:rsidP="004C6644">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0" o:spid="_x0000_s102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ru72gIAAHA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04" w14:textId="77777777" w:rsidR="00C241B7" w:rsidRDefault="00C241B7" w:rsidP="004C6644">
                      <w:pPr>
                        <w:pStyle w:val="Tab-OFF"/>
                      </w:pPr>
                      <w:r>
                        <w:t>Explore</w:t>
                      </w:r>
                    </w:p>
                  </w:txbxContent>
                </v:textbox>
                <w10:anchorlock/>
              </v:shape>
            </w:pict>
          </mc:Fallback>
        </mc:AlternateContent>
      </w:r>
      <w:r w:rsidR="00C51CCA">
        <w:rPr>
          <w:noProof/>
          <w:lang w:eastAsia="en-AU"/>
        </w:rPr>
        <mc:AlternateContent>
          <mc:Choice Requires="wps">
            <w:drawing>
              <wp:inline distT="0" distB="0" distL="0" distR="0" wp14:anchorId="53C445FD" wp14:editId="53C445FE">
                <wp:extent cx="1206000" cy="409575"/>
                <wp:effectExtent l="0" t="0" r="13335" b="28575"/>
                <wp:docPr id="11" name="Round Same Side Corner Rectangle 1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05" w14:textId="77777777" w:rsidR="00C241B7" w:rsidRDefault="00C241B7" w:rsidP="004C6644">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1" o:spid="_x0000_s102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i1zpBNwCAABw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05" w14:textId="77777777" w:rsidR="00C241B7" w:rsidRDefault="00C241B7" w:rsidP="004C6644">
                      <w:pPr>
                        <w:pStyle w:val="Tab-OFF"/>
                      </w:pPr>
                      <w:r>
                        <w:t>Explain</w:t>
                      </w:r>
                    </w:p>
                  </w:txbxContent>
                </v:textbox>
                <w10:anchorlock/>
              </v:shape>
            </w:pict>
          </mc:Fallback>
        </mc:AlternateContent>
      </w:r>
      <w:r w:rsidR="00C51CCA">
        <w:rPr>
          <w:noProof/>
          <w:lang w:eastAsia="en-AU"/>
        </w:rPr>
        <mc:AlternateContent>
          <mc:Choice Requires="wps">
            <w:drawing>
              <wp:inline distT="0" distB="0" distL="0" distR="0" wp14:anchorId="53C445FF" wp14:editId="53C44600">
                <wp:extent cx="1206000" cy="409575"/>
                <wp:effectExtent l="0" t="0" r="13335" b="28575"/>
                <wp:docPr id="12" name="Round Same Side Corner Rectangle 1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06" w14:textId="77777777" w:rsidR="00C241B7" w:rsidRDefault="00C241B7" w:rsidP="004C6644">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2" o:spid="_x0000_s102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EJ6tG3dAgAAcA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06" w14:textId="77777777" w:rsidR="00C241B7" w:rsidRDefault="00C241B7" w:rsidP="004C6644">
                      <w:pPr>
                        <w:pStyle w:val="Tab-OFF"/>
                      </w:pPr>
                      <w:r>
                        <w:t>Elaborate</w:t>
                      </w:r>
                    </w:p>
                  </w:txbxContent>
                </v:textbox>
                <w10:anchorlock/>
              </v:shape>
            </w:pict>
          </mc:Fallback>
        </mc:AlternateContent>
      </w:r>
      <w:r w:rsidR="00C51CCA">
        <w:rPr>
          <w:noProof/>
          <w:lang w:eastAsia="en-AU"/>
        </w:rPr>
        <mc:AlternateContent>
          <mc:Choice Requires="wps">
            <w:drawing>
              <wp:inline distT="0" distB="0" distL="0" distR="0" wp14:anchorId="53C44601" wp14:editId="53C44602">
                <wp:extent cx="1206000" cy="409575"/>
                <wp:effectExtent l="0" t="0" r="13335" b="28575"/>
                <wp:docPr id="13" name="Round Same Side Corner Rectangle 1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07" w14:textId="77777777" w:rsidR="00C241B7" w:rsidRDefault="00C241B7" w:rsidP="004C6644">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3" o:spid="_x0000_s103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XC89odwCAABw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07" w14:textId="77777777" w:rsidR="00C241B7" w:rsidRDefault="00C241B7" w:rsidP="004C6644">
                      <w:pPr>
                        <w:pStyle w:val="Tab-OFF"/>
                      </w:pPr>
                      <w:r>
                        <w:t>Evaluate</w:t>
                      </w:r>
                    </w:p>
                  </w:txbxContent>
                </v:textbox>
                <w10:anchorlock/>
              </v:shape>
            </w:pict>
          </mc:Fallback>
        </mc:AlternateContent>
      </w:r>
    </w:p>
    <w:p w14:paraId="53C44317" w14:textId="77777777" w:rsidR="006A0DDF" w:rsidRDefault="006A0DDF" w:rsidP="00AD7FD6">
      <w:pPr>
        <w:sectPr w:rsidR="006A0DDF" w:rsidSect="00890310">
          <w:headerReference w:type="default" r:id="rId61"/>
          <w:footerReference w:type="default" r:id="rId62"/>
          <w:headerReference w:type="first" r:id="rId63"/>
          <w:pgSz w:w="11906" w:h="16838"/>
          <w:pgMar w:top="1985" w:right="1134" w:bottom="1418" w:left="1134" w:header="709" w:footer="709" w:gutter="0"/>
          <w:cols w:space="708"/>
          <w:docGrid w:linePitch="360"/>
        </w:sectPr>
      </w:pPr>
    </w:p>
    <w:p w14:paraId="53C44318" w14:textId="46053C08" w:rsidR="006A0DDF" w:rsidRPr="00FE2C59" w:rsidRDefault="004C6644" w:rsidP="003F70C4">
      <w:pPr>
        <w:pStyle w:val="TS-Lesson"/>
      </w:pPr>
      <w:r w:rsidRPr="00FE2C59">
        <w:rPr>
          <w:b/>
        </w:rPr>
        <w:lastRenderedPageBreak/>
        <w:t xml:space="preserve">Lesson </w:t>
      </w:r>
      <w:r w:rsidR="000C5CC3" w:rsidRPr="00FE2C59">
        <w:rPr>
          <w:b/>
        </w:rPr>
        <w:t>1</w:t>
      </w:r>
      <w:r w:rsidRPr="00FE2C59">
        <w:rPr>
          <w:b/>
        </w:rPr>
        <w:t>:</w:t>
      </w:r>
      <w:r w:rsidR="006A0DDF" w:rsidRPr="00FE2C59">
        <w:rPr>
          <w:b/>
        </w:rPr>
        <w:tab/>
      </w:r>
      <w:r w:rsidR="00FE2C59" w:rsidRPr="00C16438">
        <w:t xml:space="preserve">What </w:t>
      </w:r>
      <w:r w:rsidR="00FE2C59">
        <w:t xml:space="preserve">do you know about </w:t>
      </w:r>
      <w:r w:rsidR="00FE2C59" w:rsidRPr="00C16438">
        <w:t>the carbon cycle</w:t>
      </w:r>
      <w:r w:rsidR="00FE2C59">
        <w:t xml:space="preserve"> and four global systems?</w:t>
      </w:r>
    </w:p>
    <w:p w14:paraId="53C44319" w14:textId="77777777" w:rsidR="004C6644" w:rsidRPr="00FE2C59" w:rsidRDefault="004C6644" w:rsidP="006A0DDF">
      <w:r w:rsidRPr="00FE2C59">
        <w:rPr>
          <w:b/>
        </w:rPr>
        <w:lastRenderedPageBreak/>
        <w:t>Duration:</w:t>
      </w:r>
      <w:r w:rsidRPr="00FE2C59">
        <w:t xml:space="preserve"> </w:t>
      </w:r>
      <w:r w:rsidR="00CB5F6A" w:rsidRPr="00FE2C59">
        <w:t>50 minutes</w:t>
      </w:r>
    </w:p>
    <w:p w14:paraId="53C4431A" w14:textId="77777777" w:rsidR="006A0DDF" w:rsidRPr="00FE2C59" w:rsidRDefault="006A0DDF" w:rsidP="0036360E">
      <w:pPr>
        <w:sectPr w:rsidR="006A0DDF" w:rsidRPr="00FE2C59" w:rsidSect="00890310">
          <w:type w:val="continuous"/>
          <w:pgSz w:w="11906" w:h="16838"/>
          <w:pgMar w:top="1985" w:right="1134" w:bottom="1418" w:left="1134" w:header="709" w:footer="709" w:gutter="0"/>
          <w:cols w:num="2" w:space="708" w:equalWidth="0">
            <w:col w:w="5670" w:space="708"/>
            <w:col w:w="3260"/>
          </w:cols>
          <w:titlePg/>
          <w:docGrid w:linePitch="360"/>
        </w:sectPr>
      </w:pPr>
    </w:p>
    <w:p w14:paraId="53C4431B" w14:textId="77777777" w:rsidR="00CA62A2" w:rsidRDefault="004C6644" w:rsidP="00CA62A2">
      <w:pPr>
        <w:sectPr w:rsidR="00CA62A2" w:rsidSect="00890310">
          <w:type w:val="continuous"/>
          <w:pgSz w:w="11906" w:h="16838"/>
          <w:pgMar w:top="1985" w:right="1134" w:bottom="1418" w:left="1134" w:header="709" w:footer="709" w:gutter="0"/>
          <w:cols w:num="2" w:space="708"/>
          <w:titlePg/>
          <w:docGrid w:linePitch="360"/>
        </w:sectPr>
      </w:pPr>
      <w:r>
        <w:rPr>
          <w:noProof/>
          <w:lang w:eastAsia="en-AU"/>
        </w:rPr>
        <w:lastRenderedPageBreak/>
        <mc:AlternateContent>
          <mc:Choice Requires="wps">
            <w:drawing>
              <wp:inline distT="0" distB="0" distL="0" distR="0" wp14:anchorId="53C44603" wp14:editId="1A76BB10">
                <wp:extent cx="6120000" cy="1219200"/>
                <wp:effectExtent l="0" t="0" r="14605" b="19050"/>
                <wp:docPr id="14" name="Rounded Rectangle 14"/>
                <wp:cNvGraphicFramePr/>
                <a:graphic xmlns:a="http://schemas.openxmlformats.org/drawingml/2006/main">
                  <a:graphicData uri="http://schemas.microsoft.com/office/word/2010/wordprocessingShape">
                    <wps:wsp>
                      <wps:cNvSpPr/>
                      <wps:spPr>
                        <a:xfrm>
                          <a:off x="0" y="0"/>
                          <a:ext cx="6120000" cy="1219200"/>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C44708" w14:textId="77777777" w:rsidR="00C241B7" w:rsidRDefault="00C241B7" w:rsidP="003B0F12">
                            <w:pPr>
                              <w:pStyle w:val="TS-Purpose"/>
                              <w:tabs>
                                <w:tab w:val="clear" w:pos="1418"/>
                              </w:tabs>
                              <w:ind w:left="0" w:firstLine="0"/>
                            </w:pPr>
                            <w:r>
                              <w:rPr>
                                <w:b/>
                              </w:rPr>
                              <w:t>Lesson objectives</w:t>
                            </w:r>
                            <w:r>
                              <w:rPr>
                                <w:b/>
                              </w:rPr>
                              <w:br/>
                            </w:r>
                            <w:r>
                              <w:t>Students will:</w:t>
                            </w:r>
                          </w:p>
                          <w:p w14:paraId="53C44709" w14:textId="778F0A74" w:rsidR="00C241B7" w:rsidRDefault="00C241B7" w:rsidP="00B51972">
                            <w:pPr>
                              <w:pStyle w:val="TS-Bullet1"/>
                            </w:pPr>
                            <w:r>
                              <w:t xml:space="preserve">identify and communicate what they already know about the carbon cycle and the four global systems: biosphere, lithosphere, </w:t>
                            </w:r>
                            <w:r w:rsidRPr="00B51972">
                              <w:t>atmosphere</w:t>
                            </w:r>
                            <w:r>
                              <w:t xml:space="preserve"> and hydrosphere.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4" o:spid="_x0000_s1031" style="width:481.9pt;height:96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" fillcolor="white [3212]" strokecolor="#bfbfbf [2412]" strokeweight="1pt">
                <v:stroke dashstyle="dash" joinstyle="miter"/>
                <v:textbox>
                  <w:txbxContent>
                    <w:p w14:paraId="53C44708" w14:textId="77777777" w:rsidR="00C241B7" w:rsidRDefault="00C241B7" w:rsidP="003B0F12">
                      <w:pPr>
                        <w:pStyle w:val="TS-Purpose"/>
                        <w:tabs>
                          <w:tab w:val="clear" w:pos="1418"/>
                        </w:tabs>
                        <w:ind w:left="0" w:firstLine="0"/>
                      </w:pPr>
                      <w:r>
                        <w:rPr>
                          <w:b/>
                        </w:rPr>
                        <w:t>Lesson objectives</w:t>
                      </w:r>
                      <w:r>
                        <w:rPr>
                          <w:b/>
                        </w:rPr>
                        <w:br/>
                      </w:r>
                      <w:r>
                        <w:t>Students will:</w:t>
                      </w:r>
                    </w:p>
                    <w:p w14:paraId="53C44709" w14:textId="778F0A74" w:rsidR="00C241B7" w:rsidRDefault="00C241B7" w:rsidP="00B51972">
                      <w:pPr>
                        <w:pStyle w:val="TS-Bullet1"/>
                      </w:pPr>
                      <w:r>
                        <w:t xml:space="preserve">identify and communicate what they already know about the carbon cycle and the four global systems: biosphere, lithosphere, </w:t>
                      </w:r>
                      <w:r w:rsidRPr="00B51972">
                        <w:t>atmosphere</w:t>
                      </w:r>
                      <w:r>
                        <w:t xml:space="preserve"> and hydrosphere. </w:t>
                      </w:r>
                    </w:p>
                  </w:txbxContent>
                </v:textbox>
                <w10:anchorlock/>
              </v:roundrect>
            </w:pict>
          </mc:Fallback>
        </mc:AlternateContent>
      </w:r>
    </w:p>
    <w:p w14:paraId="53C4431D" w14:textId="7DA3EB4D" w:rsidR="003E7DE8" w:rsidRPr="003E7DE8" w:rsidRDefault="006A7B4F" w:rsidP="00B51972">
      <w:pPr>
        <w:pStyle w:val="TS-Heading3"/>
      </w:pPr>
      <w:r>
        <w:lastRenderedPageBreak/>
        <w:t>Suggested learning sequence</w:t>
      </w:r>
    </w:p>
    <w:p w14:paraId="53C4431E" w14:textId="77777777" w:rsidR="007B023C" w:rsidRDefault="007B023C" w:rsidP="0053660E">
      <w:pPr>
        <w:sectPr w:rsidR="007B023C" w:rsidSect="00890310">
          <w:type w:val="continuous"/>
          <w:pgSz w:w="11906" w:h="16838"/>
          <w:pgMar w:top="1985" w:right="1134" w:bottom="1418" w:left="1134" w:header="709" w:footer="709" w:gutter="0"/>
          <w:cols w:space="708"/>
          <w:titlePg/>
          <w:docGrid w:linePitch="360"/>
        </w:sectPr>
      </w:pPr>
    </w:p>
    <w:p w14:paraId="1486D971" w14:textId="7DD5B48C" w:rsidR="00B51972" w:rsidRPr="00B51972" w:rsidRDefault="00B51972" w:rsidP="00B51972">
      <w:r w:rsidRPr="00194332">
        <w:rPr>
          <w:b/>
        </w:rPr>
        <w:lastRenderedPageBreak/>
        <w:t>Introduction</w:t>
      </w:r>
      <w:r>
        <w:t xml:space="preserve"> – Carbon cycle</w:t>
      </w:r>
    </w:p>
    <w:p w14:paraId="71282634" w14:textId="47265DEF" w:rsidR="00AD3A60" w:rsidRDefault="00AD3A60" w:rsidP="00133F56">
      <w:pPr>
        <w:pStyle w:val="TS-Numberedlist"/>
        <w:numPr>
          <w:ilvl w:val="0"/>
          <w:numId w:val="3"/>
        </w:numPr>
      </w:pPr>
      <w:r>
        <w:t xml:space="preserve">View </w:t>
      </w:r>
      <w:r w:rsidR="0023030F">
        <w:t xml:space="preserve">images of the </w:t>
      </w:r>
      <w:r>
        <w:t xml:space="preserve">carbon cycle or footage of the carbon cycle. Many images are available online and on YouTube (see </w:t>
      </w:r>
      <w:r w:rsidR="0023030F" w:rsidRPr="0023030F">
        <w:rPr>
          <w:b/>
        </w:rPr>
        <w:t>‘</w:t>
      </w:r>
      <w:r w:rsidR="0023030F">
        <w:rPr>
          <w:b/>
        </w:rPr>
        <w:t>U</w:t>
      </w:r>
      <w:r w:rsidR="0023030F" w:rsidRPr="0023030F">
        <w:rPr>
          <w:b/>
        </w:rPr>
        <w:t xml:space="preserve">seful web </w:t>
      </w:r>
      <w:r w:rsidRPr="0023030F">
        <w:rPr>
          <w:b/>
        </w:rPr>
        <w:t>links</w:t>
      </w:r>
      <w:r w:rsidR="0023030F" w:rsidRPr="0023030F">
        <w:rPr>
          <w:b/>
        </w:rPr>
        <w:t>’</w:t>
      </w:r>
      <w:r>
        <w:t xml:space="preserve"> </w:t>
      </w:r>
      <w:r w:rsidR="0023030F">
        <w:t>for ideas)</w:t>
      </w:r>
      <w:r>
        <w:t>.</w:t>
      </w:r>
    </w:p>
    <w:p w14:paraId="766A0E6F" w14:textId="2BB9B6F7" w:rsidR="00AD3A60" w:rsidRDefault="00AD3A60" w:rsidP="00133F56">
      <w:pPr>
        <w:pStyle w:val="TS-Numberedlist"/>
        <w:numPr>
          <w:ilvl w:val="0"/>
          <w:numId w:val="3"/>
        </w:numPr>
      </w:pPr>
      <w:r>
        <w:t xml:space="preserve">Discuss </w:t>
      </w:r>
      <w:r w:rsidR="0023030F">
        <w:t xml:space="preserve">the cycle </w:t>
      </w:r>
      <w:r>
        <w:t>and ask students to draw their own labelled diagram of the carbon cycle in pairs or individually.</w:t>
      </w:r>
      <w:r w:rsidR="0023030F">
        <w:t xml:space="preserve"> The cycle will be explained </w:t>
      </w:r>
      <w:r w:rsidR="008A2682">
        <w:t>in detail</w:t>
      </w:r>
      <w:r w:rsidR="0023030F">
        <w:t xml:space="preserve"> later in the unit.</w:t>
      </w:r>
    </w:p>
    <w:p w14:paraId="53C44321" w14:textId="70C7258A" w:rsidR="003E7DE8" w:rsidRPr="00CF2D28" w:rsidRDefault="003E7DE8" w:rsidP="00CF2D28">
      <w:r w:rsidRPr="00CF2D28">
        <w:rPr>
          <w:b/>
        </w:rPr>
        <w:t xml:space="preserve">Activity </w:t>
      </w:r>
      <w:r w:rsidR="00AD3A60">
        <w:rPr>
          <w:b/>
        </w:rPr>
        <w:t>–</w:t>
      </w:r>
      <w:r w:rsidRPr="00CF2D28">
        <w:t xml:space="preserve"> </w:t>
      </w:r>
      <w:r w:rsidR="00AD3A60">
        <w:t>four global systems</w:t>
      </w:r>
    </w:p>
    <w:p w14:paraId="5171D295" w14:textId="41E5722D" w:rsidR="00AD3A60" w:rsidRDefault="00AD3A60" w:rsidP="00133F56">
      <w:pPr>
        <w:pStyle w:val="TS-Numberedlist"/>
        <w:numPr>
          <w:ilvl w:val="0"/>
          <w:numId w:val="3"/>
        </w:numPr>
      </w:pPr>
      <w:r>
        <w:t>Provide a diagram of four global systems – biosphere, lithosphere, atmosphere and hydrosphere.</w:t>
      </w:r>
    </w:p>
    <w:p w14:paraId="16A8854F" w14:textId="5F0FF8CB" w:rsidR="00AD3A60" w:rsidRDefault="00AD3A60" w:rsidP="00133F56">
      <w:pPr>
        <w:pStyle w:val="TS-Numberedlist"/>
        <w:numPr>
          <w:ilvl w:val="0"/>
          <w:numId w:val="3"/>
        </w:numPr>
      </w:pPr>
      <w:r>
        <w:t>Briefly discuss and ex</w:t>
      </w:r>
      <w:r w:rsidR="0023030F">
        <w:t>plain these four systems. R</w:t>
      </w:r>
      <w:r>
        <w:t>ecord inquiry questions for later research. Students will be provided with the opportunity to research these topics later in the unit.</w:t>
      </w:r>
    </w:p>
    <w:p w14:paraId="5A0EDFBF" w14:textId="1BBD620B" w:rsidR="00AD3A60" w:rsidRDefault="00AD3A60" w:rsidP="00133F56">
      <w:pPr>
        <w:pStyle w:val="TS-Numberedlist"/>
        <w:numPr>
          <w:ilvl w:val="0"/>
          <w:numId w:val="3"/>
        </w:numPr>
      </w:pPr>
      <w:r>
        <w:t>Ask students to divide a piece of paper into four to represent each of the four global systems and in pairs or groups, write how the carbon cycle relies on interaction in each of the four global systems.</w:t>
      </w:r>
    </w:p>
    <w:p w14:paraId="07AA7722" w14:textId="4B66FCC3" w:rsidR="00AD3A60" w:rsidRDefault="00166395" w:rsidP="00133F56">
      <w:pPr>
        <w:pStyle w:val="TS-Numberedlist"/>
        <w:numPr>
          <w:ilvl w:val="0"/>
          <w:numId w:val="3"/>
        </w:numPr>
      </w:pPr>
      <w:r>
        <w:br w:type="column"/>
      </w:r>
      <w:r w:rsidR="00AD3A60">
        <w:lastRenderedPageBreak/>
        <w:t xml:space="preserve">Students may want to watch </w:t>
      </w:r>
      <w:r w:rsidR="0023030F">
        <w:t>video</w:t>
      </w:r>
      <w:r w:rsidR="00AD3A60">
        <w:t xml:space="preserve"> clips again as they explain how the carbon cycle is related to the four global systems.</w:t>
      </w:r>
    </w:p>
    <w:p w14:paraId="7694DAAA" w14:textId="5B5D377F" w:rsidR="00AD3A60" w:rsidRDefault="0023030F" w:rsidP="00133F56">
      <w:pPr>
        <w:pStyle w:val="TS-Numberedlist"/>
        <w:numPr>
          <w:ilvl w:val="0"/>
          <w:numId w:val="3"/>
        </w:numPr>
      </w:pPr>
      <w:r>
        <w:t>Students keep these notes</w:t>
      </w:r>
      <w:r w:rsidR="00AD3A60">
        <w:t xml:space="preserve"> as a reference for a future activity in the unit. Share and discuss ideas with others in class.</w:t>
      </w:r>
    </w:p>
    <w:p w14:paraId="136A3086" w14:textId="4C7DA736" w:rsidR="00CA417F" w:rsidRDefault="00CA417F" w:rsidP="00133F56">
      <w:pPr>
        <w:pStyle w:val="TS-Numberedlist"/>
        <w:numPr>
          <w:ilvl w:val="0"/>
          <w:numId w:val="3"/>
        </w:numPr>
      </w:pPr>
      <w:r w:rsidRPr="00CA417F">
        <w:t xml:space="preserve">Review with students the scientific vocabulary pertinent to this lesson (See </w:t>
      </w:r>
      <w:r w:rsidRPr="00CA417F">
        <w:rPr>
          <w:i/>
        </w:rPr>
        <w:t>Resource 1</w:t>
      </w:r>
      <w:r w:rsidR="00FC6259">
        <w:rPr>
          <w:i/>
        </w:rPr>
        <w:t xml:space="preserve"> </w:t>
      </w:r>
      <w:r w:rsidRPr="00CA417F">
        <w:rPr>
          <w:i/>
        </w:rPr>
        <w:t>– Word bank</w:t>
      </w:r>
      <w:r w:rsidRPr="00CA417F">
        <w:t xml:space="preserve"> for suggested terms).</w:t>
      </w:r>
    </w:p>
    <w:p w14:paraId="53C4432B" w14:textId="6BD44B1C" w:rsidR="00E85D36" w:rsidRPr="00CF2D28" w:rsidRDefault="00A75D06" w:rsidP="00133F56">
      <w:pPr>
        <w:pStyle w:val="TS-Numberedlist"/>
        <w:numPr>
          <w:ilvl w:val="0"/>
          <w:numId w:val="3"/>
        </w:numPr>
      </w:pPr>
      <w:r w:rsidRPr="00CF2D28">
        <w:t>Start a science journal with the students to record their learning and reflections after each science lesson.</w:t>
      </w:r>
      <w:r w:rsidR="00E77BAC" w:rsidRPr="00CF2D28">
        <w:t xml:space="preserve"> (See </w:t>
      </w:r>
      <w:r w:rsidR="00E77BAC" w:rsidRPr="00CA417F">
        <w:rPr>
          <w:i/>
        </w:rPr>
        <w:t xml:space="preserve">Resource </w:t>
      </w:r>
      <w:r w:rsidR="00AD3A60" w:rsidRPr="00CA417F">
        <w:rPr>
          <w:i/>
        </w:rPr>
        <w:t>2</w:t>
      </w:r>
      <w:r w:rsidR="00E77BAC" w:rsidRPr="00CA417F">
        <w:rPr>
          <w:i/>
        </w:rPr>
        <w:t xml:space="preserve"> – Student reflections</w:t>
      </w:r>
      <w:r w:rsidR="00E77BAC" w:rsidRPr="00CF2D28">
        <w:t xml:space="preserve"> for examples of sentence starters you can use to guide student reflections).</w:t>
      </w:r>
      <w:r w:rsidRPr="00CF2D28">
        <w:t xml:space="preserve"> </w:t>
      </w:r>
    </w:p>
    <w:p w14:paraId="53C4432C" w14:textId="1052A4B7" w:rsidR="00E77BAC" w:rsidRPr="00A75D06" w:rsidRDefault="00E77BAC" w:rsidP="00AD3A60">
      <w:pPr>
        <w:pStyle w:val="TS-Numberedlist"/>
        <w:numPr>
          <w:ilvl w:val="0"/>
          <w:numId w:val="0"/>
        </w:numPr>
        <w:ind w:left="425"/>
        <w:sectPr w:rsidR="00E77BAC" w:rsidRPr="00A75D06" w:rsidSect="00890310">
          <w:type w:val="continuous"/>
          <w:pgSz w:w="11906" w:h="16838"/>
          <w:pgMar w:top="1985" w:right="1134" w:bottom="1418" w:left="1134" w:header="709" w:footer="709" w:gutter="0"/>
          <w:cols w:num="2" w:space="708"/>
          <w:titlePg/>
          <w:docGrid w:linePitch="360"/>
        </w:sectPr>
      </w:pPr>
    </w:p>
    <w:p w14:paraId="7C7444DB" w14:textId="77777777" w:rsidR="00B07E0B" w:rsidRPr="00780440" w:rsidRDefault="00B07E0B" w:rsidP="00B07E0B">
      <w:pPr>
        <w:pStyle w:val="TS-Heading3"/>
      </w:pPr>
      <w:r>
        <w:rPr>
          <w:noProof/>
          <w:lang w:eastAsia="en-AU"/>
        </w:rPr>
        <w:lastRenderedPageBreak/>
        <w:drawing>
          <wp:inline distT="0" distB="0" distL="0" distR="0" wp14:anchorId="13827009" wp14:editId="0E10C118">
            <wp:extent cx="450000" cy="517500"/>
            <wp:effectExtent l="0" t="0" r="7620" b="0"/>
            <wp:docPr id="254" name="Picture 25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journal-icon.png"/>
                    <pic:cNvPicPr/>
                  </pic:nvPicPr>
                  <pic:blipFill>
                    <a:blip r:embed="rId64">
                      <a:extLst>
                        <a:ext uri="{28A0092B-C50C-407E-A947-70E740481C1C}">
                          <a14:useLocalDpi xmlns:a14="http://schemas.microsoft.com/office/drawing/2010/main" val="0"/>
                        </a:ext>
                      </a:extLst>
                    </a:blip>
                    <a:stretch>
                      <a:fillRect/>
                    </a:stretch>
                  </pic:blipFill>
                  <pic:spPr>
                    <a:xfrm>
                      <a:off x="0" y="0"/>
                      <a:ext cx="450000" cy="517500"/>
                    </a:xfrm>
                    <a:prstGeom prst="rect">
                      <a:avLst/>
                    </a:prstGeom>
                  </pic:spPr>
                </pic:pic>
              </a:graphicData>
            </a:graphic>
          </wp:inline>
        </w:drawing>
      </w:r>
      <w:r>
        <w:t xml:space="preserve"> </w:t>
      </w:r>
      <w:r w:rsidRPr="00780440">
        <w:t xml:space="preserve">Science </w:t>
      </w:r>
      <w:r>
        <w:t>j</w:t>
      </w:r>
      <w:r w:rsidRPr="00780440">
        <w:t>ournal</w:t>
      </w:r>
    </w:p>
    <w:p w14:paraId="53C4432E" w14:textId="77777777" w:rsidR="00D07792" w:rsidRPr="00B07E0B" w:rsidRDefault="001F26DE" w:rsidP="00B07E0B">
      <w:r>
        <w:rPr>
          <w:noProof/>
          <w:lang w:eastAsia="en-AU"/>
        </w:rPr>
        <mc:AlternateContent>
          <mc:Choice Requires="wps">
            <w:drawing>
              <wp:inline distT="0" distB="0" distL="0" distR="0" wp14:anchorId="53C44607" wp14:editId="1C4AF645">
                <wp:extent cx="6120000" cy="1104900"/>
                <wp:effectExtent l="0" t="0" r="14605" b="19050"/>
                <wp:docPr id="26" name="Rounded Rectangle 26"/>
                <wp:cNvGraphicFramePr/>
                <a:graphic xmlns:a="http://schemas.openxmlformats.org/drawingml/2006/main">
                  <a:graphicData uri="http://schemas.microsoft.com/office/word/2010/wordprocessingShape">
                    <wps:wsp>
                      <wps:cNvSpPr/>
                      <wps:spPr>
                        <a:xfrm>
                          <a:off x="0" y="0"/>
                          <a:ext cx="6120000" cy="1104900"/>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C4470A" w14:textId="77777777" w:rsidR="00C241B7" w:rsidRDefault="00C241B7" w:rsidP="00421095">
                            <w:pPr>
                              <w:pStyle w:val="TS-BubbleNormal"/>
                            </w:pPr>
                            <w:r>
                              <w:t xml:space="preserve">A </w:t>
                            </w:r>
                            <w:r w:rsidRPr="00A75D06">
                              <w:t xml:space="preserve">science journal is a </w:t>
                            </w:r>
                            <w:r w:rsidRPr="00421095">
                              <w:t>record</w:t>
                            </w:r>
                            <w:r w:rsidRPr="00A75D06">
                              <w:t xml:space="preserve"> of</w:t>
                            </w:r>
                            <w:r>
                              <w:t xml:space="preserve"> </w:t>
                            </w:r>
                            <w:r w:rsidRPr="00A75D06">
                              <w:t xml:space="preserve">observations, experiences and reflections. It contains a series of dated, </w:t>
                            </w:r>
                            <w:r>
                              <w:t>chronological entries. It may include written text, drawings, labelled diagrams, photographs, tables and graphs. The science journal can be used as a part of student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6" o:spid="_x0000_s1032" style="width:481.9pt;height:87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" fillcolor="white [3212]" strokecolor="#bfbfbf [2412]" strokeweight="1pt">
                <v:stroke dashstyle="dash" joinstyle="miter"/>
                <v:textbox>
                  <w:txbxContent>
                    <w:p w14:paraId="53C4470A" w14:textId="77777777" w:rsidR="00C241B7" w:rsidRDefault="00C241B7" w:rsidP="00421095">
                      <w:pPr>
                        <w:pStyle w:val="TS-BubbleNormal"/>
                      </w:pPr>
                      <w:r>
                        <w:t xml:space="preserve">A </w:t>
                      </w:r>
                      <w:r w:rsidRPr="00A75D06">
                        <w:t xml:space="preserve">science journal is a </w:t>
                      </w:r>
                      <w:r w:rsidRPr="00421095">
                        <w:t>record</w:t>
                      </w:r>
                      <w:r w:rsidRPr="00A75D06">
                        <w:t xml:space="preserve"> of</w:t>
                      </w:r>
                      <w:r>
                        <w:t xml:space="preserve"> </w:t>
                      </w:r>
                      <w:r w:rsidRPr="00A75D06">
                        <w:t xml:space="preserve">observations, experiences and reflections. It contains a series of dated, </w:t>
                      </w:r>
                      <w:r>
                        <w:t>chronological entries. It may include written text, drawings, labelled diagrams, photographs, tables and graphs. The science journal can be used as a part of student assessment.</w:t>
                      </w:r>
                    </w:p>
                  </w:txbxContent>
                </v:textbox>
                <w10:anchorlock/>
              </v:roundrect>
            </w:pict>
          </mc:Fallback>
        </mc:AlternateContent>
      </w:r>
    </w:p>
    <w:p w14:paraId="53C4432F" w14:textId="2E782625" w:rsidR="00A75D06" w:rsidRPr="00421095" w:rsidRDefault="00390720" w:rsidP="00421095">
      <w:pPr>
        <w:pStyle w:val="TS-Heading3"/>
      </w:pPr>
      <w:r>
        <w:br/>
      </w:r>
      <w:r w:rsidR="00A75D06">
        <w:t>Opportunities to monitor student learning</w:t>
      </w:r>
    </w:p>
    <w:p w14:paraId="53C44330" w14:textId="77777777" w:rsidR="00A75D06" w:rsidRDefault="00A75D06" w:rsidP="00A75D06">
      <w:r>
        <w:rPr>
          <w:noProof/>
          <w:lang w:eastAsia="en-AU"/>
        </w:rPr>
        <mc:AlternateContent>
          <mc:Choice Requires="wps">
            <w:drawing>
              <wp:inline distT="0" distB="0" distL="0" distR="0" wp14:anchorId="53C44609" wp14:editId="4688A79B">
                <wp:extent cx="6120000" cy="1066800"/>
                <wp:effectExtent l="0" t="0" r="14605" b="19050"/>
                <wp:docPr id="71" name="Rounded Rectangle 71"/>
                <wp:cNvGraphicFramePr/>
                <a:graphic xmlns:a="http://schemas.openxmlformats.org/drawingml/2006/main">
                  <a:graphicData uri="http://schemas.microsoft.com/office/word/2010/wordprocessingShape">
                    <wps:wsp>
                      <wps:cNvSpPr/>
                      <wps:spPr>
                        <a:xfrm>
                          <a:off x="0" y="0"/>
                          <a:ext cx="6120000" cy="1066800"/>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C4470B" w14:textId="02D67B21" w:rsidR="00C241B7" w:rsidRPr="00421095" w:rsidRDefault="00C241B7" w:rsidP="00421095">
                            <w:pPr>
                              <w:pStyle w:val="TS-BubbleNormal"/>
                              <w:rPr>
                                <w:b/>
                              </w:rPr>
                            </w:pPr>
                            <w:r w:rsidRPr="00421095">
                              <w:rPr>
                                <w:b/>
                              </w:rPr>
                              <w:t>Diagnostic assessment opportunities:</w:t>
                            </w:r>
                          </w:p>
                          <w:p w14:paraId="53C4470C" w14:textId="4590F715" w:rsidR="00C241B7" w:rsidRPr="00421095" w:rsidRDefault="00C241B7" w:rsidP="00421095">
                            <w:pPr>
                              <w:pStyle w:val="TS-BubbleNormal"/>
                            </w:pPr>
                            <w:r>
                              <w:t>O</w:t>
                            </w:r>
                            <w:r w:rsidRPr="00AD3A60">
                              <w:t xml:space="preserve">bserve students’ responses during the lesson to determine </w:t>
                            </w:r>
                            <w:r>
                              <w:t>their</w:t>
                            </w:r>
                            <w:r w:rsidRPr="00AD3A60">
                              <w:t xml:space="preserve"> awareness of the </w:t>
                            </w:r>
                            <w:r>
                              <w:t>carbon cycle and four global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1" o:spid="_x0000_s1033" style="width:481.9pt;height:84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" fillcolor="white [3212]" strokecolor="#bfbfbf [2412]" strokeweight="1pt">
                <v:stroke dashstyle="dash" joinstyle="miter"/>
                <v:textbox>
                  <w:txbxContent>
                    <w:p w14:paraId="53C4470B" w14:textId="02D67B21" w:rsidR="00C241B7" w:rsidRPr="00421095" w:rsidRDefault="00C241B7" w:rsidP="00421095">
                      <w:pPr>
                        <w:pStyle w:val="TS-BubbleNormal"/>
                        <w:rPr>
                          <w:b/>
                        </w:rPr>
                      </w:pPr>
                      <w:r w:rsidRPr="00421095">
                        <w:rPr>
                          <w:b/>
                        </w:rPr>
                        <w:t>Diagnostic assessment opportunities:</w:t>
                      </w:r>
                    </w:p>
                    <w:p w14:paraId="53C4470C" w14:textId="4590F715" w:rsidR="00C241B7" w:rsidRPr="00421095" w:rsidRDefault="00C241B7" w:rsidP="00421095">
                      <w:pPr>
                        <w:pStyle w:val="TS-BubbleNormal"/>
                      </w:pPr>
                      <w:r>
                        <w:t>O</w:t>
                      </w:r>
                      <w:r w:rsidRPr="00AD3A60">
                        <w:t xml:space="preserve">bserve students’ responses during the lesson to determine </w:t>
                      </w:r>
                      <w:r>
                        <w:t>their</w:t>
                      </w:r>
                      <w:r w:rsidRPr="00AD3A60">
                        <w:t xml:space="preserve"> awareness of the </w:t>
                      </w:r>
                      <w:r>
                        <w:t>carbon cycle and four global systems.</w:t>
                      </w:r>
                    </w:p>
                  </w:txbxContent>
                </v:textbox>
                <w10:anchorlock/>
              </v:roundrect>
            </w:pict>
          </mc:Fallback>
        </mc:AlternateContent>
      </w:r>
    </w:p>
    <w:p w14:paraId="53C44332" w14:textId="77777777" w:rsidR="00AD7FD6" w:rsidRDefault="00AD7FD6" w:rsidP="00AD7FD6">
      <w:pPr>
        <w:pStyle w:val="TS-Heading3"/>
      </w:pPr>
      <w:r>
        <w:lastRenderedPageBreak/>
        <w:t>Resources</w:t>
      </w:r>
    </w:p>
    <w:p w14:paraId="53C44333" w14:textId="77777777" w:rsidR="00534E5D" w:rsidRDefault="00534E5D" w:rsidP="00534E5D">
      <w:r>
        <w:rPr>
          <w:noProof/>
          <w:lang w:eastAsia="en-AU"/>
        </w:rPr>
        <mc:AlternateContent>
          <mc:Choice Requires="wps">
            <w:drawing>
              <wp:inline distT="0" distB="0" distL="0" distR="0" wp14:anchorId="53C4460B" wp14:editId="0C2C5DCC">
                <wp:extent cx="6120000" cy="7086600"/>
                <wp:effectExtent l="0" t="0" r="14605" b="19050"/>
                <wp:docPr id="72" name="Rounded Rectangle 72"/>
                <wp:cNvGraphicFramePr/>
                <a:graphic xmlns:a="http://schemas.openxmlformats.org/drawingml/2006/main">
                  <a:graphicData uri="http://schemas.microsoft.com/office/word/2010/wordprocessingShape">
                    <wps:wsp>
                      <wps:cNvSpPr/>
                      <wps:spPr>
                        <a:xfrm>
                          <a:off x="0" y="0"/>
                          <a:ext cx="6120000" cy="7086600"/>
                        </a:xfrm>
                        <a:prstGeom prst="roundRect">
                          <a:avLst>
                            <a:gd name="adj" fmla="val 5392"/>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C4470D" w14:textId="0392B0FD" w:rsidR="00C241B7" w:rsidRPr="00421095" w:rsidRDefault="00C241B7" w:rsidP="00421095">
                            <w:pPr>
                              <w:pStyle w:val="TS-Heading4"/>
                            </w:pPr>
                            <w:r>
                              <w:t>Useful web links</w:t>
                            </w:r>
                          </w:p>
                          <w:p w14:paraId="2BCF1FDF" w14:textId="535D239F" w:rsidR="00C241B7" w:rsidRPr="00421095" w:rsidRDefault="00C241B7" w:rsidP="00421095">
                            <w:pPr>
                              <w:pStyle w:val="TS-Bullet1"/>
                            </w:pPr>
                            <w:r w:rsidRPr="00421095">
                              <w:t>Images and/or footage of the carbon cycle. Some YouTube clips examples are:</w:t>
                            </w:r>
                          </w:p>
                          <w:p w14:paraId="05F23534" w14:textId="7DAE4E5B" w:rsidR="00C241B7" w:rsidRPr="00421095" w:rsidRDefault="00C241B7" w:rsidP="00421095">
                            <w:pPr>
                              <w:pStyle w:val="TS-Bullet2-collapse"/>
                            </w:pPr>
                            <w:r w:rsidRPr="00421095">
                              <w:t xml:space="preserve">Carbon cycle cartoon - </w:t>
                            </w:r>
                            <w:r>
                              <w:br/>
                            </w:r>
                            <w:hyperlink r:id="rId65" w:history="1">
                              <w:r>
                                <w:rPr>
                                  <w:rStyle w:val="Hyperlink"/>
                                </w:rPr>
                                <w:t>http://www.youtube.com/watch?v=U3SZKJVKRxQ</w:t>
                              </w:r>
                            </w:hyperlink>
                          </w:p>
                          <w:p w14:paraId="387F3239" w14:textId="60141674" w:rsidR="00C241B7" w:rsidRPr="00421095" w:rsidRDefault="00C241B7" w:rsidP="00421095">
                            <w:pPr>
                              <w:pStyle w:val="TS-Bullet2-collapse"/>
                            </w:pPr>
                            <w:r w:rsidRPr="00421095">
                              <w:t xml:space="preserve">NASA: Keeping up with carbon - </w:t>
                            </w:r>
                            <w:hyperlink r:id="rId66" w:history="1">
                              <w:r>
                                <w:rPr>
                                  <w:rStyle w:val="Hyperlink"/>
                                </w:rPr>
                                <w:t>http://www.youtube.com/watch?v=HrIr3xDhQ0E&amp;feature=related</w:t>
                              </w:r>
                            </w:hyperlink>
                          </w:p>
                          <w:p w14:paraId="53C44712" w14:textId="3EA185F2" w:rsidR="00C241B7" w:rsidRPr="00027054" w:rsidRDefault="00C241B7" w:rsidP="00421095">
                            <w:pPr>
                              <w:pStyle w:val="TS-Bullet1subpara"/>
                            </w:pPr>
                            <w:r w:rsidRPr="0023030F">
                              <w:rPr>
                                <w:b/>
                              </w:rPr>
                              <w:t>Hint:</w:t>
                            </w:r>
                            <w:r w:rsidRPr="0023030F">
                              <w:t xml:space="preserve"> Access and </w:t>
                            </w:r>
                            <w:r w:rsidRPr="00421095">
                              <w:t>pre</w:t>
                            </w:r>
                            <w:r w:rsidRPr="0023030F">
                              <w:t xml:space="preserve">-load </w:t>
                            </w:r>
                            <w:r>
                              <w:t>Y</w:t>
                            </w:r>
                            <w:r w:rsidRPr="0023030F">
                              <w:t>ou</w:t>
                            </w:r>
                            <w:r>
                              <w:t>T</w:t>
                            </w:r>
                            <w:r w:rsidRPr="0023030F">
                              <w:t>ube clips before the lesson so that you can play them immediately for students when required.</w:t>
                            </w:r>
                            <w:r>
                              <w:t xml:space="preserve"> </w:t>
                            </w:r>
                          </w:p>
                          <w:p w14:paraId="4189EB1B" w14:textId="413ACAA5" w:rsidR="00C241B7" w:rsidRDefault="00C241B7" w:rsidP="00421095">
                            <w:pPr>
                              <w:pStyle w:val="TS-Bullet1"/>
                            </w:pPr>
                            <w:r w:rsidRPr="0023030F">
                              <w:t>Diagram</w:t>
                            </w:r>
                            <w:r>
                              <w:t>s</w:t>
                            </w:r>
                            <w:r w:rsidRPr="0023030F">
                              <w:t xml:space="preserve"> of the four </w:t>
                            </w:r>
                            <w:r w:rsidRPr="00421095">
                              <w:t>global</w:t>
                            </w:r>
                            <w:r w:rsidRPr="0023030F">
                              <w:t xml:space="preserve"> systems – hydrosphere, bio</w:t>
                            </w:r>
                            <w:r>
                              <w:t>sphere, lithosphere, atmosphere for example:</w:t>
                            </w:r>
                          </w:p>
                          <w:p w14:paraId="5F42FDFF" w14:textId="5F24F5AA" w:rsidR="00C241B7" w:rsidRPr="00421095" w:rsidRDefault="00C241B7" w:rsidP="00421095">
                            <w:pPr>
                              <w:pStyle w:val="TS-Bullet2-collapse"/>
                            </w:pPr>
                            <w:r w:rsidRPr="00421095">
                              <w:t xml:space="preserve">Earth: Earth’s environmental spheres - </w:t>
                            </w:r>
                            <w:hyperlink r:id="rId67" w:history="1">
                              <w:r w:rsidRPr="00421095">
                                <w:rPr>
                                  <w:rStyle w:val="Hyperlink"/>
                                </w:rPr>
                                <w:t>http://www.britannica.com/media/full/279025/112176</w:t>
                              </w:r>
                            </w:hyperlink>
                          </w:p>
                          <w:p w14:paraId="75B85753" w14:textId="60AA0C0C" w:rsidR="00C241B7" w:rsidRDefault="00C241B7" w:rsidP="00421095">
                            <w:pPr>
                              <w:pStyle w:val="TS-Bullet2-collapse"/>
                            </w:pPr>
                            <w:r w:rsidRPr="00421095">
                              <w:t xml:space="preserve">How are Earth’s spheres Interacting? - </w:t>
                            </w:r>
                            <w:hyperlink r:id="rId68" w:history="1">
                              <w:r w:rsidRPr="00421095">
                                <w:rPr>
                                  <w:rStyle w:val="Hyperlink"/>
                                </w:rPr>
                                <w:t>https://www.classzone.com/books/earth_science/terc/content/investigations/es0103/es0103page02.cfm?chapter_no=investigation</w:t>
                              </w:r>
                            </w:hyperlink>
                            <w:r w:rsidRPr="00421095">
                              <w:t xml:space="preserve"> (click on each sphere to visualise)</w:t>
                            </w:r>
                          </w:p>
                          <w:p w14:paraId="1EDA84E5" w14:textId="77777777" w:rsidR="00C241B7" w:rsidRPr="00421095" w:rsidRDefault="00C241B7" w:rsidP="00421095">
                            <w:pPr>
                              <w:pStyle w:val="TS-Heading4"/>
                            </w:pPr>
                            <w:r w:rsidRPr="00421095">
                              <w:t>Great Barrier Reef Outlook Report 2014</w:t>
                            </w:r>
                          </w:p>
                          <w:p w14:paraId="4029178A" w14:textId="3DCCA3C8" w:rsidR="00C241B7" w:rsidRPr="00421095" w:rsidRDefault="00C241B7" w:rsidP="00421095">
                            <w:pPr>
                              <w:pStyle w:val="TS-BubbleNormal"/>
                            </w:pPr>
                            <w:r w:rsidRPr="00421095">
                              <w:t xml:space="preserve">Access the report at: </w:t>
                            </w:r>
                            <w:hyperlink r:id="rId69" w:history="1">
                              <w:r w:rsidRPr="00421095">
                                <w:rPr>
                                  <w:rStyle w:val="Hyperlink"/>
                                </w:rPr>
                                <w:t>http://elibrary.gbrmpa.gov.au/jspui/handle/11017/2855</w:t>
                              </w:r>
                            </w:hyperlink>
                          </w:p>
                          <w:p w14:paraId="0378D484" w14:textId="77777777" w:rsidR="00C241B7" w:rsidRPr="00421095" w:rsidRDefault="00C241B7" w:rsidP="00421095">
                            <w:pPr>
                              <w:pStyle w:val="TS-BubbleNormal"/>
                            </w:pPr>
                            <w:r w:rsidRPr="00421095">
                              <w:t>Useful information for this lesson can be found on:</w:t>
                            </w:r>
                          </w:p>
                          <w:p w14:paraId="4D7D7517" w14:textId="77777777" w:rsidR="00C241B7" w:rsidRPr="00421095" w:rsidRDefault="00C241B7" w:rsidP="00421095">
                            <w:pPr>
                              <w:pStyle w:val="TS-Bullet1"/>
                            </w:pPr>
                            <w:r>
                              <w:t>page 155-160</w:t>
                            </w:r>
                            <w:r w:rsidRPr="004E6F81">
                              <w:t xml:space="preserve">: </w:t>
                            </w:r>
                            <w:r>
                              <w:t>Climate change.</w:t>
                            </w:r>
                          </w:p>
                          <w:p w14:paraId="1B8EBB55" w14:textId="77777777" w:rsidR="00C241B7" w:rsidRPr="00421095" w:rsidRDefault="00C241B7" w:rsidP="00421095">
                            <w:pPr>
                              <w:pStyle w:val="TS-Heading4"/>
                            </w:pPr>
                            <w:r w:rsidRPr="00421095">
                              <w:t>Great Barrier Reef Strategic Assessment: Strategic assessment report, 2014</w:t>
                            </w:r>
                          </w:p>
                          <w:p w14:paraId="4DB56CC4" w14:textId="230100AE" w:rsidR="00C241B7" w:rsidRPr="00421095" w:rsidRDefault="00C241B7" w:rsidP="00421095">
                            <w:pPr>
                              <w:pStyle w:val="TS-BubbleNormal"/>
                            </w:pPr>
                            <w:r w:rsidRPr="00421095">
                              <w:t xml:space="preserve">Access the report at: </w:t>
                            </w:r>
                            <w:hyperlink r:id="rId70" w:history="1">
                              <w:r w:rsidRPr="00421095">
                                <w:rPr>
                                  <w:rStyle w:val="Hyperlink"/>
                                </w:rPr>
                                <w:t>http://elibrary.gbrmpa.gov.au/jspui/handle/11017/2861</w:t>
                              </w:r>
                            </w:hyperlink>
                          </w:p>
                          <w:p w14:paraId="441A8095" w14:textId="77777777" w:rsidR="00C241B7" w:rsidRPr="00421095" w:rsidRDefault="00C241B7" w:rsidP="00421095">
                            <w:pPr>
                              <w:pStyle w:val="TS-BubbleNormal"/>
                            </w:pPr>
                            <w:r w:rsidRPr="00421095">
                              <w:t>Useful information for this lesson can be found at:</w:t>
                            </w:r>
                          </w:p>
                          <w:p w14:paraId="47C3A4C0" w14:textId="77777777" w:rsidR="00C241B7" w:rsidRPr="00421095" w:rsidRDefault="00C241B7" w:rsidP="00421095">
                            <w:pPr>
                              <w:pStyle w:val="TS-Bullet1"/>
                            </w:pPr>
                            <w:r w:rsidRPr="00421095">
                              <w:t>chapter 5 - page 7 (5-7) – The science of carbon dioxide concentrations and coral reefs.</w:t>
                            </w:r>
                          </w:p>
                          <w:p w14:paraId="379444AC" w14:textId="0A283278" w:rsidR="00C241B7" w:rsidRPr="00421095" w:rsidRDefault="00C241B7" w:rsidP="00421095">
                            <w:pPr>
                              <w:pStyle w:val="TS-Heading4"/>
                            </w:pPr>
                            <w:r>
                              <w:t>Printable resources</w:t>
                            </w:r>
                          </w:p>
                          <w:p w14:paraId="4E1B5C0A" w14:textId="3DE1D0CC" w:rsidR="00C241B7" w:rsidRPr="00421095" w:rsidRDefault="00C241B7" w:rsidP="00421095">
                            <w:pPr>
                              <w:pStyle w:val="TS-Bullet1"/>
                              <w:rPr>
                                <w:i/>
                              </w:rPr>
                            </w:pPr>
                            <w:r w:rsidRPr="00421095">
                              <w:rPr>
                                <w:i/>
                              </w:rPr>
                              <w:t xml:space="preserve">Resource 1 – </w:t>
                            </w:r>
                            <w:r>
                              <w:rPr>
                                <w:i/>
                              </w:rPr>
                              <w:t>W</w:t>
                            </w:r>
                            <w:r w:rsidRPr="00421095">
                              <w:rPr>
                                <w:i/>
                              </w:rPr>
                              <w:t>ord bank</w:t>
                            </w:r>
                          </w:p>
                          <w:p w14:paraId="0AA6D882" w14:textId="77777777" w:rsidR="00C241B7" w:rsidRPr="00421095" w:rsidRDefault="00C241B7" w:rsidP="00421095">
                            <w:pPr>
                              <w:pStyle w:val="TS-Bullet1"/>
                              <w:rPr>
                                <w:i/>
                              </w:rPr>
                            </w:pPr>
                            <w:r w:rsidRPr="00421095">
                              <w:rPr>
                                <w:i/>
                              </w:rPr>
                              <w:t>Resource 2 – Student reflections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2" o:spid="_x0000_s1034" style="width:481.9pt;height:558pt;visibility:visible;mso-wrap-style:square;mso-left-percent:-10001;mso-top-percent:-10001;mso-position-horizontal:absolute;mso-position-horizontal-relative:char;mso-position-vertical:absolute;mso-position-vertical-relative:line;mso-left-percent:-10001;mso-top-percent:-10001;v-text-anchor:top" arcsize="35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" fillcolor="white [3212]" strokecolor="#bfbfbf [2412]" strokeweight="1pt">
                <v:stroke dashstyle="dash" joinstyle="miter"/>
                <v:textbox>
                  <w:txbxContent>
                    <w:p w14:paraId="53C4470D" w14:textId="0392B0FD" w:rsidR="00C241B7" w:rsidRPr="00421095" w:rsidRDefault="00C241B7" w:rsidP="00421095">
                      <w:pPr>
                        <w:pStyle w:val="TS-Heading4"/>
                      </w:pPr>
                      <w:r>
                        <w:t>Useful web links</w:t>
                      </w:r>
                    </w:p>
                    <w:p w14:paraId="2BCF1FDF" w14:textId="535D239F" w:rsidR="00C241B7" w:rsidRPr="00421095" w:rsidRDefault="00C241B7" w:rsidP="00421095">
                      <w:pPr>
                        <w:pStyle w:val="TS-Bullet1"/>
                      </w:pPr>
                      <w:r w:rsidRPr="00421095">
                        <w:t>Images and/or footage of the carbon cycle. Some YouTube clips examples are:</w:t>
                      </w:r>
                    </w:p>
                    <w:p w14:paraId="05F23534" w14:textId="7DAE4E5B" w:rsidR="00C241B7" w:rsidRPr="00421095" w:rsidRDefault="00C241B7" w:rsidP="00421095">
                      <w:pPr>
                        <w:pStyle w:val="TS-Bullet2-collapse"/>
                      </w:pPr>
                      <w:r w:rsidRPr="00421095">
                        <w:t xml:space="preserve">Carbon cycle cartoon - </w:t>
                      </w:r>
                      <w:r>
                        <w:br/>
                      </w:r>
                      <w:hyperlink r:id="rId71" w:history="1">
                        <w:r>
                          <w:rPr>
                            <w:rStyle w:val="Hyperlink"/>
                          </w:rPr>
                          <w:t>http://www.youtube.com/watch?v=U3SZKJVKRxQ</w:t>
                        </w:r>
                      </w:hyperlink>
                    </w:p>
                    <w:p w14:paraId="387F3239" w14:textId="60141674" w:rsidR="00C241B7" w:rsidRPr="00421095" w:rsidRDefault="00C241B7" w:rsidP="00421095">
                      <w:pPr>
                        <w:pStyle w:val="TS-Bullet2-collapse"/>
                      </w:pPr>
                      <w:r w:rsidRPr="00421095">
                        <w:t xml:space="preserve">NASA: Keeping up with carbon - </w:t>
                      </w:r>
                      <w:hyperlink r:id="rId72" w:history="1">
                        <w:r>
                          <w:rPr>
                            <w:rStyle w:val="Hyperlink"/>
                          </w:rPr>
                          <w:t>http://www.youtube.com/watch?v=HrIr3xDhQ0E&amp;feature=related</w:t>
                        </w:r>
                      </w:hyperlink>
                    </w:p>
                    <w:p w14:paraId="53C44712" w14:textId="3EA185F2" w:rsidR="00C241B7" w:rsidRPr="00027054" w:rsidRDefault="00C241B7" w:rsidP="00421095">
                      <w:pPr>
                        <w:pStyle w:val="TS-Bullet1subpara"/>
                      </w:pPr>
                      <w:r w:rsidRPr="0023030F">
                        <w:rPr>
                          <w:b/>
                        </w:rPr>
                        <w:t>Hint:</w:t>
                      </w:r>
                      <w:r w:rsidRPr="0023030F">
                        <w:t xml:space="preserve"> Access and </w:t>
                      </w:r>
                      <w:r w:rsidRPr="00421095">
                        <w:t>pre</w:t>
                      </w:r>
                      <w:r w:rsidRPr="0023030F">
                        <w:t xml:space="preserve">-load </w:t>
                      </w:r>
                      <w:r>
                        <w:t>Y</w:t>
                      </w:r>
                      <w:r w:rsidRPr="0023030F">
                        <w:t>ou</w:t>
                      </w:r>
                      <w:r>
                        <w:t>T</w:t>
                      </w:r>
                      <w:r w:rsidRPr="0023030F">
                        <w:t>ube clips before the lesson so that you can play them immediately for students when required.</w:t>
                      </w:r>
                      <w:r>
                        <w:t xml:space="preserve"> </w:t>
                      </w:r>
                    </w:p>
                    <w:p w14:paraId="4189EB1B" w14:textId="413ACAA5" w:rsidR="00C241B7" w:rsidRDefault="00C241B7" w:rsidP="00421095">
                      <w:pPr>
                        <w:pStyle w:val="TS-Bullet1"/>
                      </w:pPr>
                      <w:r w:rsidRPr="0023030F">
                        <w:t>Diagram</w:t>
                      </w:r>
                      <w:r>
                        <w:t>s</w:t>
                      </w:r>
                      <w:r w:rsidRPr="0023030F">
                        <w:t xml:space="preserve"> of the four </w:t>
                      </w:r>
                      <w:r w:rsidRPr="00421095">
                        <w:t>global</w:t>
                      </w:r>
                      <w:r w:rsidRPr="0023030F">
                        <w:t xml:space="preserve"> systems – hydrosphere, bio</w:t>
                      </w:r>
                      <w:r>
                        <w:t>sphere, lithosphere, atmosphere for example:</w:t>
                      </w:r>
                    </w:p>
                    <w:p w14:paraId="5F42FDFF" w14:textId="5F24F5AA" w:rsidR="00C241B7" w:rsidRPr="00421095" w:rsidRDefault="00C241B7" w:rsidP="00421095">
                      <w:pPr>
                        <w:pStyle w:val="TS-Bullet2-collapse"/>
                      </w:pPr>
                      <w:r w:rsidRPr="00421095">
                        <w:t xml:space="preserve">Earth: Earth’s environmental spheres - </w:t>
                      </w:r>
                      <w:hyperlink r:id="rId73" w:history="1">
                        <w:r w:rsidRPr="00421095">
                          <w:rPr>
                            <w:rStyle w:val="Hyperlink"/>
                          </w:rPr>
                          <w:t>http://www.britannica.com/media/full/279025/112176</w:t>
                        </w:r>
                      </w:hyperlink>
                    </w:p>
                    <w:p w14:paraId="75B85753" w14:textId="60AA0C0C" w:rsidR="00C241B7" w:rsidRDefault="00C241B7" w:rsidP="00421095">
                      <w:pPr>
                        <w:pStyle w:val="TS-Bullet2-collapse"/>
                      </w:pPr>
                      <w:r w:rsidRPr="00421095">
                        <w:t xml:space="preserve">How are Earth’s spheres Interacting? - </w:t>
                      </w:r>
                      <w:hyperlink r:id="rId74" w:history="1">
                        <w:r w:rsidRPr="00421095">
                          <w:rPr>
                            <w:rStyle w:val="Hyperlink"/>
                          </w:rPr>
                          <w:t>https://www.classzone.com/books/earth_science/terc/content/investigations/es0103/es0103page02.cfm?chapter_no=investigation</w:t>
                        </w:r>
                      </w:hyperlink>
                      <w:r w:rsidRPr="00421095">
                        <w:t xml:space="preserve"> (click on each sphere to visualise)</w:t>
                      </w:r>
                    </w:p>
                    <w:p w14:paraId="1EDA84E5" w14:textId="77777777" w:rsidR="00C241B7" w:rsidRPr="00421095" w:rsidRDefault="00C241B7" w:rsidP="00421095">
                      <w:pPr>
                        <w:pStyle w:val="TS-Heading4"/>
                      </w:pPr>
                      <w:r w:rsidRPr="00421095">
                        <w:t>Great Barrier Reef Outlook Report 2014</w:t>
                      </w:r>
                    </w:p>
                    <w:p w14:paraId="4029178A" w14:textId="3DCCA3C8" w:rsidR="00C241B7" w:rsidRPr="00421095" w:rsidRDefault="00C241B7" w:rsidP="00421095">
                      <w:pPr>
                        <w:pStyle w:val="TS-BubbleNormal"/>
                      </w:pPr>
                      <w:r w:rsidRPr="00421095">
                        <w:t xml:space="preserve">Access the report at: </w:t>
                      </w:r>
                      <w:hyperlink r:id="rId75" w:history="1">
                        <w:r w:rsidRPr="00421095">
                          <w:rPr>
                            <w:rStyle w:val="Hyperlink"/>
                          </w:rPr>
                          <w:t>http://elibrary.gbrmpa.gov.au/jspui/handle/11017/2855</w:t>
                        </w:r>
                      </w:hyperlink>
                    </w:p>
                    <w:p w14:paraId="0378D484" w14:textId="77777777" w:rsidR="00C241B7" w:rsidRPr="00421095" w:rsidRDefault="00C241B7" w:rsidP="00421095">
                      <w:pPr>
                        <w:pStyle w:val="TS-BubbleNormal"/>
                      </w:pPr>
                      <w:r w:rsidRPr="00421095">
                        <w:t>Useful information for this lesson can be found on:</w:t>
                      </w:r>
                    </w:p>
                    <w:p w14:paraId="4D7D7517" w14:textId="77777777" w:rsidR="00C241B7" w:rsidRPr="00421095" w:rsidRDefault="00C241B7" w:rsidP="00421095">
                      <w:pPr>
                        <w:pStyle w:val="TS-Bullet1"/>
                      </w:pPr>
                      <w:r>
                        <w:t>page 155-160</w:t>
                      </w:r>
                      <w:r w:rsidRPr="004E6F81">
                        <w:t xml:space="preserve">: </w:t>
                      </w:r>
                      <w:r>
                        <w:t>Climate change.</w:t>
                      </w:r>
                    </w:p>
                    <w:p w14:paraId="1B8EBB55" w14:textId="77777777" w:rsidR="00C241B7" w:rsidRPr="00421095" w:rsidRDefault="00C241B7" w:rsidP="00421095">
                      <w:pPr>
                        <w:pStyle w:val="TS-Heading4"/>
                      </w:pPr>
                      <w:r w:rsidRPr="00421095">
                        <w:t>Great Barrier Reef Strategic Assessment: Strategic assessment report, 2014</w:t>
                      </w:r>
                    </w:p>
                    <w:p w14:paraId="4DB56CC4" w14:textId="230100AE" w:rsidR="00C241B7" w:rsidRPr="00421095" w:rsidRDefault="00C241B7" w:rsidP="00421095">
                      <w:pPr>
                        <w:pStyle w:val="TS-BubbleNormal"/>
                      </w:pPr>
                      <w:r w:rsidRPr="00421095">
                        <w:t xml:space="preserve">Access the report at: </w:t>
                      </w:r>
                      <w:hyperlink r:id="rId76" w:history="1">
                        <w:r w:rsidRPr="00421095">
                          <w:rPr>
                            <w:rStyle w:val="Hyperlink"/>
                          </w:rPr>
                          <w:t>http://elibrary.gbrmpa.gov.au/jspui/handle/11017/2861</w:t>
                        </w:r>
                      </w:hyperlink>
                    </w:p>
                    <w:p w14:paraId="441A8095" w14:textId="77777777" w:rsidR="00C241B7" w:rsidRPr="00421095" w:rsidRDefault="00C241B7" w:rsidP="00421095">
                      <w:pPr>
                        <w:pStyle w:val="TS-BubbleNormal"/>
                      </w:pPr>
                      <w:r w:rsidRPr="00421095">
                        <w:t>Useful information for this lesson can be found at:</w:t>
                      </w:r>
                    </w:p>
                    <w:p w14:paraId="47C3A4C0" w14:textId="77777777" w:rsidR="00C241B7" w:rsidRPr="00421095" w:rsidRDefault="00C241B7" w:rsidP="00421095">
                      <w:pPr>
                        <w:pStyle w:val="TS-Bullet1"/>
                      </w:pPr>
                      <w:r w:rsidRPr="00421095">
                        <w:t>chapter 5 - page 7 (5-7) – The science of carbon dioxide concentrations and coral reefs.</w:t>
                      </w:r>
                    </w:p>
                    <w:p w14:paraId="379444AC" w14:textId="0A283278" w:rsidR="00C241B7" w:rsidRPr="00421095" w:rsidRDefault="00C241B7" w:rsidP="00421095">
                      <w:pPr>
                        <w:pStyle w:val="TS-Heading4"/>
                      </w:pPr>
                      <w:r>
                        <w:t>Printable resources</w:t>
                      </w:r>
                    </w:p>
                    <w:p w14:paraId="4E1B5C0A" w14:textId="3DE1D0CC" w:rsidR="00C241B7" w:rsidRPr="00421095" w:rsidRDefault="00C241B7" w:rsidP="00421095">
                      <w:pPr>
                        <w:pStyle w:val="TS-Bullet1"/>
                        <w:rPr>
                          <w:i/>
                        </w:rPr>
                      </w:pPr>
                      <w:r w:rsidRPr="00421095">
                        <w:rPr>
                          <w:i/>
                        </w:rPr>
                        <w:t xml:space="preserve">Resource 1 – </w:t>
                      </w:r>
                      <w:r>
                        <w:rPr>
                          <w:i/>
                        </w:rPr>
                        <w:t>W</w:t>
                      </w:r>
                      <w:r w:rsidRPr="00421095">
                        <w:rPr>
                          <w:i/>
                        </w:rPr>
                        <w:t>ord bank</w:t>
                      </w:r>
                    </w:p>
                    <w:p w14:paraId="0AA6D882" w14:textId="77777777" w:rsidR="00C241B7" w:rsidRPr="00421095" w:rsidRDefault="00C241B7" w:rsidP="00421095">
                      <w:pPr>
                        <w:pStyle w:val="TS-Bullet1"/>
                        <w:rPr>
                          <w:i/>
                        </w:rPr>
                      </w:pPr>
                      <w:r w:rsidRPr="00421095">
                        <w:rPr>
                          <w:i/>
                        </w:rPr>
                        <w:t>Resource 2 – Student reflections</w:t>
                      </w:r>
                    </w:p>
                  </w:txbxContent>
                </v:textbox>
                <w10:anchorlock/>
              </v:roundrect>
            </w:pict>
          </mc:Fallback>
        </mc:AlternateContent>
      </w:r>
    </w:p>
    <w:p w14:paraId="53C44335" w14:textId="7A2BCE46" w:rsidR="00D629C6" w:rsidRDefault="00027054" w:rsidP="00890310">
      <w:pPr>
        <w:pStyle w:val="TS-5Es"/>
      </w:pPr>
      <w:r>
        <w:rPr>
          <w:noProof/>
          <w:lang w:eastAsia="en-AU"/>
        </w:rPr>
        <w:lastRenderedPageBreak/>
        <mc:AlternateContent>
          <mc:Choice Requires="wps">
            <w:drawing>
              <wp:inline distT="0" distB="0" distL="0" distR="0" wp14:anchorId="53C4460D" wp14:editId="53C4460E">
                <wp:extent cx="1206000" cy="409575"/>
                <wp:effectExtent l="0" t="0" r="13335" b="28575"/>
                <wp:docPr id="74" name="Round Same Side Corner Rectangle 7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17" w14:textId="77777777" w:rsidR="00C241B7" w:rsidRDefault="00C241B7" w:rsidP="00027054">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74" o:spid="_x0000_s103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g893AIAAHA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hd4PPdwCAABw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17" w14:textId="77777777" w:rsidR="00C241B7" w:rsidRDefault="00C241B7" w:rsidP="00027054">
                      <w:pPr>
                        <w:pStyle w:val="Tab-OFF"/>
                      </w:pPr>
                      <w:r>
                        <w:t>Engage</w:t>
                      </w:r>
                    </w:p>
                  </w:txbxContent>
                </v:textbox>
                <w10:anchorlock/>
              </v:shape>
            </w:pict>
          </mc:Fallback>
        </mc:AlternateContent>
      </w:r>
      <w:r w:rsidR="00D629C6">
        <w:rPr>
          <w:noProof/>
          <w:lang w:eastAsia="en-AU"/>
        </w:rPr>
        <mc:AlternateContent>
          <mc:Choice Requires="wps">
            <w:drawing>
              <wp:inline distT="0" distB="0" distL="0" distR="0" wp14:anchorId="53C4460F" wp14:editId="013749EB">
                <wp:extent cx="1206000" cy="409575"/>
                <wp:effectExtent l="0" t="0" r="13335" b="28575"/>
                <wp:docPr id="73" name="Round Same Side Corner Rectangle 7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18" w14:textId="77777777" w:rsidR="00C241B7" w:rsidRDefault="00C241B7" w:rsidP="00D629C6">
                            <w:pPr>
                              <w:pStyle w:val="Tab-ON"/>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73" o:spid="_x0000_s103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18" w14:textId="77777777" w:rsidR="00C241B7" w:rsidRDefault="00C241B7" w:rsidP="00D629C6">
                      <w:pPr>
                        <w:pStyle w:val="Tab-ON"/>
                      </w:pPr>
                      <w:r>
                        <w:t>Explore</w:t>
                      </w:r>
                    </w:p>
                  </w:txbxContent>
                </v:textbox>
                <w10:anchorlock/>
              </v:shape>
            </w:pict>
          </mc:Fallback>
        </mc:AlternateContent>
      </w:r>
      <w:r w:rsidR="00D629C6">
        <w:rPr>
          <w:noProof/>
          <w:lang w:eastAsia="en-AU"/>
        </w:rPr>
        <mc:AlternateContent>
          <mc:Choice Requires="wps">
            <w:drawing>
              <wp:inline distT="0" distB="0" distL="0" distR="0" wp14:anchorId="53C44611" wp14:editId="53C44612">
                <wp:extent cx="1206000" cy="409575"/>
                <wp:effectExtent l="0" t="0" r="13335" b="28575"/>
                <wp:docPr id="75" name="Round Same Side Corner Rectangle 7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19" w14:textId="77777777" w:rsidR="00C241B7" w:rsidRDefault="00C241B7" w:rsidP="00D629C6">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75" o:spid="_x0000_s103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19" w14:textId="77777777" w:rsidR="00C241B7" w:rsidRDefault="00C241B7" w:rsidP="00D629C6">
                      <w:pPr>
                        <w:pStyle w:val="Tab-OFF"/>
                      </w:pPr>
                      <w:r>
                        <w:t>Explain</w:t>
                      </w:r>
                    </w:p>
                  </w:txbxContent>
                </v:textbox>
                <w10:anchorlock/>
              </v:shape>
            </w:pict>
          </mc:Fallback>
        </mc:AlternateContent>
      </w:r>
      <w:r w:rsidR="00D629C6">
        <w:rPr>
          <w:noProof/>
          <w:lang w:eastAsia="en-AU"/>
        </w:rPr>
        <mc:AlternateContent>
          <mc:Choice Requires="wps">
            <w:drawing>
              <wp:inline distT="0" distB="0" distL="0" distR="0" wp14:anchorId="53C44613" wp14:editId="53C44614">
                <wp:extent cx="1206000" cy="409575"/>
                <wp:effectExtent l="0" t="0" r="13335" b="28575"/>
                <wp:docPr id="76" name="Round Same Side Corner Rectangle 7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1A" w14:textId="77777777" w:rsidR="00C241B7" w:rsidRDefault="00C241B7" w:rsidP="00D629C6">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76" o:spid="_x0000_s103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CkUK9j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1A" w14:textId="77777777" w:rsidR="00C241B7" w:rsidRDefault="00C241B7" w:rsidP="00D629C6">
                      <w:pPr>
                        <w:pStyle w:val="Tab-OFF"/>
                      </w:pPr>
                      <w:r>
                        <w:t>Elaborate</w:t>
                      </w:r>
                    </w:p>
                  </w:txbxContent>
                </v:textbox>
                <w10:anchorlock/>
              </v:shape>
            </w:pict>
          </mc:Fallback>
        </mc:AlternateContent>
      </w:r>
      <w:r w:rsidR="00D629C6">
        <w:rPr>
          <w:noProof/>
          <w:lang w:eastAsia="en-AU"/>
        </w:rPr>
        <mc:AlternateContent>
          <mc:Choice Requires="wps">
            <w:drawing>
              <wp:inline distT="0" distB="0" distL="0" distR="0" wp14:anchorId="53C44615" wp14:editId="53C44616">
                <wp:extent cx="1206000" cy="409575"/>
                <wp:effectExtent l="0" t="0" r="13335" b="28575"/>
                <wp:docPr id="77" name="Round Same Side Corner Rectangle 7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1B" w14:textId="77777777" w:rsidR="00C241B7" w:rsidRDefault="00C241B7" w:rsidP="00D629C6">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77" o:spid="_x0000_s103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Hkm3/j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1B" w14:textId="77777777" w:rsidR="00C241B7" w:rsidRDefault="00C241B7" w:rsidP="00D629C6">
                      <w:pPr>
                        <w:pStyle w:val="Tab-OFF"/>
                      </w:pPr>
                      <w:r>
                        <w:t>Evaluate</w:t>
                      </w:r>
                    </w:p>
                  </w:txbxContent>
                </v:textbox>
                <w10:anchorlock/>
              </v:shape>
            </w:pict>
          </mc:Fallback>
        </mc:AlternateContent>
      </w:r>
    </w:p>
    <w:p w14:paraId="53C44336" w14:textId="77777777" w:rsidR="00D629C6" w:rsidRDefault="00D629C6" w:rsidP="00D629C6">
      <w:pPr>
        <w:sectPr w:rsidR="00D629C6" w:rsidSect="00890310">
          <w:type w:val="continuous"/>
          <w:pgSz w:w="11906" w:h="16838"/>
          <w:pgMar w:top="1985" w:right="1134" w:bottom="1418" w:left="1134" w:header="709" w:footer="709" w:gutter="0"/>
          <w:cols w:space="708"/>
          <w:docGrid w:linePitch="360"/>
        </w:sectPr>
      </w:pPr>
    </w:p>
    <w:p w14:paraId="53C44337" w14:textId="6E8C42C5" w:rsidR="00D629C6" w:rsidRPr="00027054" w:rsidRDefault="00D629C6" w:rsidP="00D629C6">
      <w:pPr>
        <w:pStyle w:val="TS-Lesson"/>
      </w:pPr>
      <w:r w:rsidRPr="00027054">
        <w:rPr>
          <w:b/>
        </w:rPr>
        <w:lastRenderedPageBreak/>
        <w:t>Lesson 2:</w:t>
      </w:r>
      <w:r w:rsidRPr="00027054">
        <w:rPr>
          <w:b/>
        </w:rPr>
        <w:tab/>
      </w:r>
      <w:r w:rsidR="00686064">
        <w:t>Do</w:t>
      </w:r>
      <w:r w:rsidR="00686064" w:rsidRPr="00C16438">
        <w:t xml:space="preserve"> greenhouse gases </w:t>
      </w:r>
      <w:r w:rsidR="00686064">
        <w:t>affect</w:t>
      </w:r>
      <w:r w:rsidR="00686064" w:rsidRPr="00C16438">
        <w:t xml:space="preserve"> </w:t>
      </w:r>
      <w:r w:rsidR="00686064">
        <w:t xml:space="preserve">air </w:t>
      </w:r>
      <w:r w:rsidR="00686064" w:rsidRPr="00C16438">
        <w:t>temperature?</w:t>
      </w:r>
    </w:p>
    <w:p w14:paraId="53C44338" w14:textId="77777777" w:rsidR="00CB5F6A" w:rsidRPr="005B1D2C" w:rsidRDefault="00D629C6" w:rsidP="00CB5F6A">
      <w:pPr>
        <w:rPr>
          <w:lang w:val="fr-FR"/>
        </w:rPr>
      </w:pPr>
      <w:r w:rsidRPr="00027054">
        <w:rPr>
          <w:b/>
        </w:rPr>
        <w:lastRenderedPageBreak/>
        <w:t>Duration:</w:t>
      </w:r>
      <w:r w:rsidRPr="00027054">
        <w:t xml:space="preserve"> </w:t>
      </w:r>
      <w:r w:rsidR="00CB5F6A">
        <w:rPr>
          <w:lang w:val="fr-FR"/>
        </w:rPr>
        <w:t>50 minutes</w:t>
      </w:r>
    </w:p>
    <w:p w14:paraId="53C44339" w14:textId="77777777" w:rsidR="00D629C6" w:rsidRPr="00027054" w:rsidRDefault="00D629C6" w:rsidP="00D629C6">
      <w:pPr>
        <w:sectPr w:rsidR="00D629C6" w:rsidRPr="00027054" w:rsidSect="00890310">
          <w:type w:val="continuous"/>
          <w:pgSz w:w="11906" w:h="16838"/>
          <w:pgMar w:top="1985" w:right="1134" w:bottom="1418" w:left="1134" w:header="709" w:footer="709" w:gutter="0"/>
          <w:cols w:num="2" w:space="708" w:equalWidth="0">
            <w:col w:w="5670" w:space="708"/>
            <w:col w:w="3260"/>
          </w:cols>
          <w:titlePg/>
          <w:docGrid w:linePitch="360"/>
        </w:sectPr>
      </w:pPr>
    </w:p>
    <w:p w14:paraId="53C4433A" w14:textId="77777777" w:rsidR="00D629C6" w:rsidRDefault="00D629C6" w:rsidP="00D629C6">
      <w:r>
        <w:rPr>
          <w:noProof/>
          <w:lang w:eastAsia="en-AU"/>
        </w:rPr>
        <w:lastRenderedPageBreak/>
        <mc:AlternateContent>
          <mc:Choice Requires="wps">
            <w:drawing>
              <wp:inline distT="0" distB="0" distL="0" distR="0" wp14:anchorId="53C44617" wp14:editId="77DCA718">
                <wp:extent cx="6120000" cy="1181100"/>
                <wp:effectExtent l="0" t="0" r="14605" b="19050"/>
                <wp:docPr id="78" name="Rounded Rectangle 78"/>
                <wp:cNvGraphicFramePr/>
                <a:graphic xmlns:a="http://schemas.openxmlformats.org/drawingml/2006/main">
                  <a:graphicData uri="http://schemas.microsoft.com/office/word/2010/wordprocessingShape">
                    <wps:wsp>
                      <wps:cNvSpPr/>
                      <wps:spPr>
                        <a:xfrm>
                          <a:off x="0" y="0"/>
                          <a:ext cx="6120000" cy="1181100"/>
                        </a:xfrm>
                        <a:prstGeom prst="roundRect">
                          <a:avLst>
                            <a:gd name="adj" fmla="val 28892"/>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C4471C" w14:textId="77777777" w:rsidR="00C241B7" w:rsidRDefault="00C241B7" w:rsidP="00B24C70">
                            <w:pPr>
                              <w:pStyle w:val="TS-Purpose"/>
                              <w:tabs>
                                <w:tab w:val="clear" w:pos="1418"/>
                              </w:tabs>
                              <w:ind w:left="0" w:firstLine="0"/>
                            </w:pPr>
                            <w:r>
                              <w:rPr>
                                <w:b/>
                              </w:rPr>
                              <w:t>Lesson objectives</w:t>
                            </w:r>
                            <w:r>
                              <w:rPr>
                                <w:b/>
                              </w:rPr>
                              <w:br/>
                            </w:r>
                            <w:r>
                              <w:t>Students will:</w:t>
                            </w:r>
                          </w:p>
                          <w:p w14:paraId="53C4471E" w14:textId="2D0EA791" w:rsidR="00C241B7" w:rsidRDefault="00C241B7" w:rsidP="00890310">
                            <w:pPr>
                              <w:pStyle w:val="TS-Bullet1"/>
                            </w:pPr>
                            <w:r>
                              <w:t>investigate the relationship between greenhouse gases and temperature change and relate their findings to climate change and the carbon 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8" o:spid="_x0000_s1040" style="width:481.9pt;height:93pt;visibility:visible;mso-wrap-style:square;mso-left-percent:-10001;mso-top-percent:-10001;mso-position-horizontal:absolute;mso-position-horizontal-relative:char;mso-position-vertical:absolute;mso-position-vertical-relative:line;mso-left-percent:-10001;mso-top-percent:-10001;v-text-anchor:top" arcsize="189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" fillcolor="white [3212]" strokecolor="#bfbfbf [2412]" strokeweight="1pt">
                <v:stroke dashstyle="dash" joinstyle="miter"/>
                <v:textbox>
                  <w:txbxContent>
                    <w:p w14:paraId="53C4471C" w14:textId="77777777" w:rsidR="00C241B7" w:rsidRDefault="00C241B7" w:rsidP="00B24C70">
                      <w:pPr>
                        <w:pStyle w:val="TS-Purpose"/>
                        <w:tabs>
                          <w:tab w:val="clear" w:pos="1418"/>
                        </w:tabs>
                        <w:ind w:left="0" w:firstLine="0"/>
                      </w:pPr>
                      <w:r>
                        <w:rPr>
                          <w:b/>
                        </w:rPr>
                        <w:t>Lesson objectives</w:t>
                      </w:r>
                      <w:r>
                        <w:rPr>
                          <w:b/>
                        </w:rPr>
                        <w:br/>
                      </w:r>
                      <w:r>
                        <w:t>Students will:</w:t>
                      </w:r>
                    </w:p>
                    <w:p w14:paraId="53C4471E" w14:textId="2D0EA791" w:rsidR="00C241B7" w:rsidRDefault="00C241B7" w:rsidP="00890310">
                      <w:pPr>
                        <w:pStyle w:val="TS-Bullet1"/>
                      </w:pPr>
                      <w:r>
                        <w:t>investigate the relationship between greenhouse gases and temperature change and relate their findings to climate change and the carbon cycle.</w:t>
                      </w:r>
                    </w:p>
                  </w:txbxContent>
                </v:textbox>
                <w10:anchorlock/>
              </v:roundrect>
            </w:pict>
          </mc:Fallback>
        </mc:AlternateContent>
      </w:r>
    </w:p>
    <w:p w14:paraId="53C4433C" w14:textId="5F5469CC" w:rsidR="003E7DE8" w:rsidRDefault="00D629C6" w:rsidP="00890310">
      <w:pPr>
        <w:pStyle w:val="TS-Heading3"/>
        <w:sectPr w:rsidR="003E7DE8" w:rsidSect="00890310">
          <w:type w:val="continuous"/>
          <w:pgSz w:w="11906" w:h="16838"/>
          <w:pgMar w:top="1985" w:right="1134" w:bottom="1418" w:left="1134" w:header="709" w:footer="709" w:gutter="0"/>
          <w:cols w:space="708"/>
          <w:titlePg/>
          <w:docGrid w:linePitch="360"/>
        </w:sectPr>
      </w:pPr>
      <w:r>
        <w:t>Suggested learning sequ</w:t>
      </w:r>
      <w:r w:rsidR="003E7DE8">
        <w:t>ence</w:t>
      </w:r>
    </w:p>
    <w:p w14:paraId="446BA794" w14:textId="7108A4E4" w:rsidR="00890310" w:rsidRPr="00890310" w:rsidRDefault="00890310" w:rsidP="00890310">
      <w:r>
        <w:rPr>
          <w:b/>
        </w:rPr>
        <w:lastRenderedPageBreak/>
        <w:t xml:space="preserve">Introduction </w:t>
      </w:r>
      <w:r>
        <w:t>–</w:t>
      </w:r>
      <w:r>
        <w:rPr>
          <w:b/>
        </w:rPr>
        <w:t xml:space="preserve"> </w:t>
      </w:r>
      <w:r>
        <w:t>Investigation set-up</w:t>
      </w:r>
    </w:p>
    <w:p w14:paraId="3E575F10" w14:textId="69BAF105" w:rsidR="00526B38" w:rsidRDefault="00526B38" w:rsidP="009A64A3">
      <w:pPr>
        <w:pStyle w:val="TS-Numberedlist"/>
        <w:numPr>
          <w:ilvl w:val="0"/>
          <w:numId w:val="11"/>
        </w:numPr>
      </w:pPr>
      <w:r>
        <w:t>Ask students what they already know about greenhouse gases and how they relate to climate change.</w:t>
      </w:r>
    </w:p>
    <w:p w14:paraId="0478AC9D" w14:textId="6D9DC191" w:rsidR="00526B38" w:rsidRDefault="00526B38" w:rsidP="009A64A3">
      <w:pPr>
        <w:pStyle w:val="TS-Numberedlist"/>
        <w:numPr>
          <w:ilvl w:val="0"/>
          <w:numId w:val="11"/>
        </w:numPr>
      </w:pPr>
      <w:r>
        <w:t>As a class, r</w:t>
      </w:r>
      <w:r w:rsidR="00686064">
        <w:t xml:space="preserve">ead </w:t>
      </w:r>
      <w:r w:rsidR="00CA417F">
        <w:rPr>
          <w:i/>
        </w:rPr>
        <w:t>Resource 4 and 5 – Greenhouse i</w:t>
      </w:r>
      <w:r w:rsidR="00686064" w:rsidRPr="00526B38">
        <w:rPr>
          <w:i/>
        </w:rPr>
        <w:t>nvestigations.</w:t>
      </w:r>
      <w:r w:rsidR="00686064">
        <w:t xml:space="preserve"> Discuss the investigation with students</w:t>
      </w:r>
      <w:r w:rsidR="00057798">
        <w:t xml:space="preserve"> then set them up</w:t>
      </w:r>
      <w:r w:rsidR="00686064">
        <w:t xml:space="preserve">. </w:t>
      </w:r>
    </w:p>
    <w:p w14:paraId="6EDA17AC" w14:textId="4F7714DA" w:rsidR="00526B38" w:rsidRPr="00890310" w:rsidRDefault="00526B38" w:rsidP="00890310">
      <w:pPr>
        <w:pStyle w:val="TS-Numberedlistsubpara"/>
      </w:pPr>
      <w:r w:rsidRPr="00890310">
        <w:rPr>
          <w:b/>
        </w:rPr>
        <w:t>Notes:</w:t>
      </w:r>
      <w:r w:rsidRPr="00890310">
        <w:t xml:space="preserve"> </w:t>
      </w:r>
      <w:r w:rsidR="00686064" w:rsidRPr="00890310">
        <w:t xml:space="preserve">There are two investigations to show two different ways of demonstrating the impacts of increasing greenhouse gases. Students could do one or both. </w:t>
      </w:r>
    </w:p>
    <w:p w14:paraId="6BE9C2B1" w14:textId="5D8FE4C4" w:rsidR="00526B38" w:rsidRPr="00890310" w:rsidRDefault="00686064" w:rsidP="00890310">
      <w:pPr>
        <w:pStyle w:val="TS-Numberedlistsubpara"/>
      </w:pPr>
      <w:r w:rsidRPr="00890310">
        <w:t xml:space="preserve">The first investigation </w:t>
      </w:r>
      <w:r w:rsidR="00CA417F" w:rsidRPr="00890310">
        <w:t>(</w:t>
      </w:r>
      <w:r w:rsidR="00CA417F" w:rsidRPr="00890310">
        <w:rPr>
          <w:i/>
        </w:rPr>
        <w:t>Resource 4 – J</w:t>
      </w:r>
      <w:r w:rsidR="00526B38" w:rsidRPr="00890310">
        <w:rPr>
          <w:i/>
        </w:rPr>
        <w:t>ars and temperature</w:t>
      </w:r>
      <w:r w:rsidR="00526B38" w:rsidRPr="00890310">
        <w:t>) can be set up and complete</w:t>
      </w:r>
      <w:r w:rsidR="00F83FFF" w:rsidRPr="00890310">
        <w:t>d</w:t>
      </w:r>
      <w:r w:rsidR="00526B38" w:rsidRPr="00890310">
        <w:t xml:space="preserve"> during this lesson</w:t>
      </w:r>
      <w:r w:rsidR="00F83FFF" w:rsidRPr="00890310">
        <w:t>. W</w:t>
      </w:r>
      <w:r w:rsidR="00526B38" w:rsidRPr="00890310">
        <w:t>hil</w:t>
      </w:r>
      <w:r w:rsidR="00F83FFF" w:rsidRPr="00890310">
        <w:t>st</w:t>
      </w:r>
      <w:r w:rsidR="00526B38" w:rsidRPr="00890310">
        <w:t xml:space="preserve"> </w:t>
      </w:r>
      <w:r w:rsidRPr="00890310">
        <w:t>in between reading temperatures</w:t>
      </w:r>
      <w:r w:rsidR="00F83FFF" w:rsidRPr="00890310">
        <w:t>,</w:t>
      </w:r>
      <w:r w:rsidRPr="00890310">
        <w:t xml:space="preserve"> </w:t>
      </w:r>
      <w:r w:rsidR="00526B38" w:rsidRPr="00890310">
        <w:t xml:space="preserve">students can set up the second investigation </w:t>
      </w:r>
      <w:r w:rsidR="00CA417F" w:rsidRPr="00890310">
        <w:t>(</w:t>
      </w:r>
      <w:r w:rsidR="00CA417F" w:rsidRPr="00890310">
        <w:rPr>
          <w:i/>
        </w:rPr>
        <w:t>Resource 5 – B</w:t>
      </w:r>
      <w:r w:rsidR="00526B38" w:rsidRPr="00890310">
        <w:rPr>
          <w:i/>
        </w:rPr>
        <w:t>uilding a greenhouse</w:t>
      </w:r>
      <w:r w:rsidR="00526B38" w:rsidRPr="00890310">
        <w:t xml:space="preserve">) which is </w:t>
      </w:r>
      <w:r w:rsidRPr="00890310">
        <w:t xml:space="preserve">ongoing </w:t>
      </w:r>
      <w:r w:rsidR="00F83FFF" w:rsidRPr="00890310">
        <w:t xml:space="preserve">and </w:t>
      </w:r>
      <w:r w:rsidR="00526B38" w:rsidRPr="00890310">
        <w:t>will last several weeks</w:t>
      </w:r>
      <w:r w:rsidRPr="00890310">
        <w:t xml:space="preserve">. </w:t>
      </w:r>
    </w:p>
    <w:p w14:paraId="1F20E8F3" w14:textId="08127768" w:rsidR="00057798" w:rsidRPr="00890310" w:rsidRDefault="00526B38" w:rsidP="00890310">
      <w:pPr>
        <w:pStyle w:val="TS-Numberedlistsubpara"/>
      </w:pPr>
      <w:r w:rsidRPr="00890310">
        <w:t>Return to this second investigation during the unit and</w:t>
      </w:r>
      <w:r w:rsidR="00057798" w:rsidRPr="00890310">
        <w:t xml:space="preserve"> us</w:t>
      </w:r>
      <w:r w:rsidRPr="00890310">
        <w:t>e it to discuss the</w:t>
      </w:r>
      <w:r w:rsidR="00686064" w:rsidRPr="00890310">
        <w:t xml:space="preserve"> correlation between CO2 and temperature.</w:t>
      </w:r>
    </w:p>
    <w:p w14:paraId="5C391D1C" w14:textId="03691F46" w:rsidR="007A77DE" w:rsidRPr="00890310" w:rsidRDefault="007A77DE" w:rsidP="00890310">
      <w:pPr>
        <w:pStyle w:val="TS-Numberedlistsubpara"/>
      </w:pPr>
      <w:r w:rsidRPr="00890310">
        <w:t xml:space="preserve">For either investigation you may wish to use or alter and use </w:t>
      </w:r>
      <w:r w:rsidR="00CA417F" w:rsidRPr="00890310">
        <w:rPr>
          <w:i/>
        </w:rPr>
        <w:t>Resource 3 – I</w:t>
      </w:r>
      <w:r w:rsidRPr="00890310">
        <w:rPr>
          <w:i/>
        </w:rPr>
        <w:t>nvestigation planner</w:t>
      </w:r>
      <w:r w:rsidRPr="00890310">
        <w:t xml:space="preserve"> with students.</w:t>
      </w:r>
    </w:p>
    <w:p w14:paraId="48E37689" w14:textId="75185B77" w:rsidR="00526B38" w:rsidRPr="00890310" w:rsidRDefault="00890310" w:rsidP="00890310">
      <w:r>
        <w:rPr>
          <w:b/>
        </w:rPr>
        <w:br w:type="column"/>
      </w:r>
      <w:r w:rsidR="00526B38">
        <w:rPr>
          <w:b/>
        </w:rPr>
        <w:lastRenderedPageBreak/>
        <w:t xml:space="preserve">Activity </w:t>
      </w:r>
      <w:r w:rsidR="00526B38">
        <w:t>–</w:t>
      </w:r>
      <w:r w:rsidR="00526B38" w:rsidRPr="003E7DE8">
        <w:t xml:space="preserve"> </w:t>
      </w:r>
      <w:r w:rsidR="00057798">
        <w:t>Greenhouse effect</w:t>
      </w:r>
    </w:p>
    <w:p w14:paraId="6FC57EB4" w14:textId="64658F72" w:rsidR="00686064" w:rsidRDefault="00057798" w:rsidP="00686064">
      <w:pPr>
        <w:pStyle w:val="TS-Numberedlist"/>
      </w:pPr>
      <w:r>
        <w:t>Have students c</w:t>
      </w:r>
      <w:r w:rsidR="00686064">
        <w:t xml:space="preserve">omplete the </w:t>
      </w:r>
      <w:r w:rsidR="006A74BD">
        <w:t>jar and temperature investigation</w:t>
      </w:r>
      <w:r w:rsidR="00686064">
        <w:t>, record results</w:t>
      </w:r>
      <w:r>
        <w:t xml:space="preserve"> and answer the questions provided</w:t>
      </w:r>
      <w:r w:rsidR="00686064">
        <w:t>. If the second investigation was also set up, ask students to discuss what they think will happen and why. How will it affect the growth of the plants?</w:t>
      </w:r>
    </w:p>
    <w:p w14:paraId="069AAA51" w14:textId="75D485A7" w:rsidR="00686064" w:rsidRDefault="00686064" w:rsidP="00686064">
      <w:pPr>
        <w:pStyle w:val="TS-Numberedlist"/>
      </w:pPr>
      <w:r>
        <w:t>As a class, discuss the</w:t>
      </w:r>
      <w:r w:rsidR="006A74BD">
        <w:t>ir</w:t>
      </w:r>
      <w:r>
        <w:t xml:space="preserve"> results and link how this r</w:t>
      </w:r>
      <w:r w:rsidR="00057798">
        <w:t>elates back to the carbon cycle</w:t>
      </w:r>
      <w:r w:rsidR="00061E8B">
        <w:t>.</w:t>
      </w:r>
    </w:p>
    <w:p w14:paraId="57049A39" w14:textId="7B35E114" w:rsidR="00057798" w:rsidRPr="00057798" w:rsidRDefault="00057798" w:rsidP="00890310">
      <w:pPr>
        <w:pStyle w:val="TS-Numberedlistsubpara"/>
      </w:pPr>
      <w:r w:rsidRPr="00057798">
        <w:rPr>
          <w:b/>
        </w:rPr>
        <w:t>Notes</w:t>
      </w:r>
      <w:r>
        <w:rPr>
          <w:b/>
        </w:rPr>
        <w:t xml:space="preserve"> about the jar experiment</w:t>
      </w:r>
      <w:r w:rsidRPr="00057798">
        <w:rPr>
          <w:b/>
        </w:rPr>
        <w:t>:</w:t>
      </w:r>
      <w:r>
        <w:rPr>
          <w:b/>
        </w:rPr>
        <w:t xml:space="preserve"> </w:t>
      </w:r>
      <w:r w:rsidRPr="00C84542">
        <w:t>Carbon d</w:t>
      </w:r>
      <w:r w:rsidR="00D938E6">
        <w:t>ioxide and other greenhouse gas</w:t>
      </w:r>
      <w:r w:rsidRPr="00C84542">
        <w:t xml:space="preserve">es have a similar effect on the atmosphere as the glass jar did </w:t>
      </w:r>
      <w:r w:rsidRPr="00890310">
        <w:t>on</w:t>
      </w:r>
      <w:r w:rsidRPr="00C84542">
        <w:t xml:space="preserve"> the air inside the jar. This is similar to what happens in a greenhouse and so is called the ‘greenhouse effect’. The greenhouse effect is important for us as it has made the Earth warm enough to support life. However, human activity is now adding more ‘greenhouse gases’ to the atmosphere, putting the carbon cycle out of balance and causing the earth to get hotter.</w:t>
      </w:r>
    </w:p>
    <w:p w14:paraId="343AB5E9" w14:textId="1B13EEC3" w:rsidR="00EA06D8" w:rsidRDefault="00EA06D8" w:rsidP="00EA06D8">
      <w:pPr>
        <w:pStyle w:val="TS-Numberedlist"/>
      </w:pPr>
      <w:r w:rsidRPr="00CA417F">
        <w:t xml:space="preserve">Review with students the scientific vocabulary pertinent to this lesson (See </w:t>
      </w:r>
      <w:r w:rsidRPr="00CA417F">
        <w:rPr>
          <w:i/>
        </w:rPr>
        <w:t>Resource 1</w:t>
      </w:r>
      <w:r w:rsidR="008642AF">
        <w:rPr>
          <w:i/>
        </w:rPr>
        <w:t xml:space="preserve"> </w:t>
      </w:r>
      <w:r w:rsidRPr="00CA417F">
        <w:rPr>
          <w:i/>
        </w:rPr>
        <w:t>– Word bank</w:t>
      </w:r>
      <w:r w:rsidRPr="00CA417F">
        <w:t xml:space="preserve"> for suggested terms).</w:t>
      </w:r>
    </w:p>
    <w:p w14:paraId="53C44351" w14:textId="4279D18D" w:rsidR="003E7DE8" w:rsidRDefault="00890310" w:rsidP="003E7DE8">
      <w:pPr>
        <w:pStyle w:val="TS-Numberedlist"/>
      </w:pPr>
      <w:r>
        <w:br w:type="column"/>
      </w:r>
      <w:r w:rsidR="003E7DE8" w:rsidRPr="003E7DE8">
        <w:lastRenderedPageBreak/>
        <w:t>Students add their learning and reflections to their science journal.</w:t>
      </w:r>
      <w:r w:rsidR="00E77BAC" w:rsidRPr="00E77BAC">
        <w:t xml:space="preserve"> </w:t>
      </w:r>
      <w:r w:rsidR="00E77BAC">
        <w:t>(</w:t>
      </w:r>
      <w:r w:rsidR="00E77BAC" w:rsidRPr="00E77BAC">
        <w:t xml:space="preserve">See </w:t>
      </w:r>
      <w:r w:rsidR="00E77BAC" w:rsidRPr="009060EC">
        <w:rPr>
          <w:i/>
        </w:rPr>
        <w:t xml:space="preserve">Resource </w:t>
      </w:r>
      <w:r w:rsidR="00686064">
        <w:rPr>
          <w:i/>
        </w:rPr>
        <w:t>2</w:t>
      </w:r>
      <w:r w:rsidR="00E77BAC" w:rsidRPr="009060EC">
        <w:rPr>
          <w:i/>
        </w:rPr>
        <w:t xml:space="preserve"> – </w:t>
      </w:r>
      <w:r w:rsidR="00E77BAC">
        <w:rPr>
          <w:i/>
        </w:rPr>
        <w:t>Student reflections</w:t>
      </w:r>
      <w:r w:rsidR="00E77BAC" w:rsidRPr="00E77BAC">
        <w:t xml:space="preserve"> for </w:t>
      </w:r>
      <w:r w:rsidR="00E77BAC">
        <w:t>examples of sentence starters you can use to guide student reflections</w:t>
      </w:r>
      <w:r w:rsidR="00E77BAC" w:rsidRPr="00E77BAC">
        <w:t>).</w:t>
      </w:r>
    </w:p>
    <w:p w14:paraId="6F3D9373" w14:textId="4AF5FDA5" w:rsidR="006A74BD" w:rsidRPr="00A75D06" w:rsidRDefault="00890310" w:rsidP="006A74BD">
      <w:pPr>
        <w:pStyle w:val="TS-Numberedlist"/>
        <w:numPr>
          <w:ilvl w:val="0"/>
          <w:numId w:val="0"/>
        </w:numPr>
        <w:ind w:left="785" w:hanging="360"/>
        <w:sectPr w:rsidR="006A74BD" w:rsidRPr="00A75D06" w:rsidSect="00890310">
          <w:type w:val="continuous"/>
          <w:pgSz w:w="11906" w:h="16838"/>
          <w:pgMar w:top="1985" w:right="1134" w:bottom="1418" w:left="1134" w:header="709" w:footer="709" w:gutter="0"/>
          <w:cols w:num="2" w:space="708"/>
          <w:titlePg/>
          <w:docGrid w:linePitch="360"/>
        </w:sectPr>
      </w:pPr>
      <w:r>
        <w:br w:type="column"/>
      </w:r>
    </w:p>
    <w:p w14:paraId="35B90B0F" w14:textId="77777777" w:rsidR="00686064" w:rsidRPr="00890310" w:rsidRDefault="00686064" w:rsidP="00890310"/>
    <w:p w14:paraId="5CEA9A99" w14:textId="221FB715" w:rsidR="002846E6" w:rsidRPr="00BB23B5" w:rsidRDefault="002846E6" w:rsidP="002846E6">
      <w:pPr>
        <w:pStyle w:val="TS-Heading3"/>
      </w:pPr>
      <w:r>
        <w:t>Citizen Science participation</w:t>
      </w:r>
    </w:p>
    <w:p w14:paraId="07BD1F2D" w14:textId="35BF717A" w:rsidR="002846E6" w:rsidRPr="00890310" w:rsidRDefault="002846E6" w:rsidP="00890310">
      <w:r>
        <w:rPr>
          <w:noProof/>
          <w:lang w:eastAsia="en-AU"/>
        </w:rPr>
        <mc:AlternateContent>
          <mc:Choice Requires="wps">
            <w:drawing>
              <wp:inline distT="0" distB="0" distL="0" distR="0" wp14:anchorId="5A108DDD" wp14:editId="58B5C994">
                <wp:extent cx="6119495" cy="523875"/>
                <wp:effectExtent l="0" t="0" r="14605" b="28575"/>
                <wp:docPr id="19" name="Rounded Rectangle 19"/>
                <wp:cNvGraphicFramePr/>
                <a:graphic xmlns:a="http://schemas.openxmlformats.org/drawingml/2006/main">
                  <a:graphicData uri="http://schemas.microsoft.com/office/word/2010/wordprocessingShape">
                    <wps:wsp>
                      <wps:cNvSpPr/>
                      <wps:spPr>
                        <a:xfrm>
                          <a:off x="0" y="0"/>
                          <a:ext cx="6119495" cy="523875"/>
                        </a:xfrm>
                        <a:prstGeom prst="roundRect">
                          <a:avLst>
                            <a:gd name="adj" fmla="val 50000"/>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27647EA" w14:textId="7C16FD51" w:rsidR="00C241B7" w:rsidRPr="00C03E86" w:rsidRDefault="00C241B7" w:rsidP="002846E6">
                            <w:pPr>
                              <w:pStyle w:val="TS-Purpose"/>
                              <w:ind w:left="0" w:firstLine="0"/>
                            </w:pPr>
                            <w:r>
                              <w:t>Build your own functioning greenhouse.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9" o:spid="_x0000_s1041" style="width:481.85pt;height:41.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" fillcolor="white [3212]" strokecolor="#bfbfbf [2412]" strokeweight="1pt">
                <v:stroke dashstyle="dash" joinstyle="miter"/>
                <v:textbox>
                  <w:txbxContent>
                    <w:p w14:paraId="727647EA" w14:textId="7C16FD51" w:rsidR="00C241B7" w:rsidRPr="00C03E86" w:rsidRDefault="00C241B7" w:rsidP="002846E6">
                      <w:pPr>
                        <w:pStyle w:val="TS-Purpose"/>
                        <w:ind w:left="0" w:firstLine="0"/>
                      </w:pPr>
                      <w:r>
                        <w:t>Build your own functioning greenhouse.</w:t>
                      </w:r>
                    </w:p>
                  </w:txbxContent>
                </v:textbox>
                <w10:anchorlock/>
              </v:roundrect>
            </w:pict>
          </mc:Fallback>
        </mc:AlternateContent>
      </w:r>
    </w:p>
    <w:p w14:paraId="53C44353" w14:textId="77777777" w:rsidR="00D629C6" w:rsidRPr="00890310" w:rsidRDefault="00D629C6" w:rsidP="00890310">
      <w:pPr>
        <w:pStyle w:val="TS-Heading3"/>
      </w:pPr>
      <w:r>
        <w:t>Opportunities to monitor student learning</w:t>
      </w:r>
    </w:p>
    <w:p w14:paraId="53C44354" w14:textId="77777777" w:rsidR="00D629C6" w:rsidRDefault="00D629C6" w:rsidP="00190AB4">
      <w:r>
        <w:rPr>
          <w:noProof/>
          <w:lang w:eastAsia="en-AU"/>
        </w:rPr>
        <mc:AlternateContent>
          <mc:Choice Requires="wps">
            <w:drawing>
              <wp:inline distT="0" distB="0" distL="0" distR="0" wp14:anchorId="53C44619" wp14:editId="5F9E91FB">
                <wp:extent cx="6119495" cy="1000125"/>
                <wp:effectExtent l="0" t="0" r="14605" b="28575"/>
                <wp:docPr id="79" name="Rounded Rectangle 79"/>
                <wp:cNvGraphicFramePr/>
                <a:graphic xmlns:a="http://schemas.openxmlformats.org/drawingml/2006/main">
                  <a:graphicData uri="http://schemas.microsoft.com/office/word/2010/wordprocessingShape">
                    <wps:wsp>
                      <wps:cNvSpPr/>
                      <wps:spPr>
                        <a:xfrm>
                          <a:off x="0" y="0"/>
                          <a:ext cx="6119495" cy="1000125"/>
                        </a:xfrm>
                        <a:prstGeom prst="roundRect">
                          <a:avLst>
                            <a:gd name="adj" fmla="val 33705"/>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C4471F" w14:textId="51031838" w:rsidR="00C241B7" w:rsidRPr="00CE3038" w:rsidRDefault="00C241B7" w:rsidP="00CE3038">
                            <w:pPr>
                              <w:pStyle w:val="TS-BubbleNormal"/>
                              <w:rPr>
                                <w:b/>
                              </w:rPr>
                            </w:pPr>
                            <w:r w:rsidRPr="00CE3038">
                              <w:rPr>
                                <w:b/>
                              </w:rPr>
                              <w:t>Formative assessment opportunities:</w:t>
                            </w:r>
                          </w:p>
                          <w:p w14:paraId="53C44720" w14:textId="5CB4F726" w:rsidR="00C241B7" w:rsidRDefault="00C241B7" w:rsidP="00CE3038">
                            <w:pPr>
                              <w:pStyle w:val="TS-BubbleNormal"/>
                            </w:pPr>
                            <w:r w:rsidRPr="006A74BD">
                              <w:t xml:space="preserve">Use students’ answers to questions and discussions to assess their understanding of </w:t>
                            </w:r>
                            <w:r>
                              <w:t xml:space="preserve">the </w:t>
                            </w:r>
                            <w:r w:rsidRPr="006A74BD">
                              <w:t xml:space="preserve">greenhouse effect and the </w:t>
                            </w:r>
                            <w:r>
                              <w:t>relationship to carbon dioxide.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9" o:spid="_x0000_s1042" style="width:481.85pt;height:78.75pt;visibility:visible;mso-wrap-style:square;mso-left-percent:-10001;mso-top-percent:-10001;mso-position-horizontal:absolute;mso-position-horizontal-relative:char;mso-position-vertical:absolute;mso-position-vertical-relative:line;mso-left-percent:-10001;mso-top-percent:-10001;v-text-anchor:top" arcsize="220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" fillcolor="white [3212]" strokecolor="#bfbfbf [2412]" strokeweight="1pt">
                <v:stroke dashstyle="dash" joinstyle="miter"/>
                <v:textbox>
                  <w:txbxContent>
                    <w:p w14:paraId="53C4471F" w14:textId="51031838" w:rsidR="00C241B7" w:rsidRPr="00CE3038" w:rsidRDefault="00C241B7" w:rsidP="00CE3038">
                      <w:pPr>
                        <w:pStyle w:val="TS-BubbleNormal"/>
                        <w:rPr>
                          <w:b/>
                        </w:rPr>
                      </w:pPr>
                      <w:r w:rsidRPr="00CE3038">
                        <w:rPr>
                          <w:b/>
                        </w:rPr>
                        <w:t>Formative assessment opportunities:</w:t>
                      </w:r>
                    </w:p>
                    <w:p w14:paraId="53C44720" w14:textId="5CB4F726" w:rsidR="00C241B7" w:rsidRDefault="00C241B7" w:rsidP="00CE3038">
                      <w:pPr>
                        <w:pStyle w:val="TS-BubbleNormal"/>
                      </w:pPr>
                      <w:r w:rsidRPr="006A74BD">
                        <w:t xml:space="preserve">Use students’ answers to questions and discussions to assess their understanding of </w:t>
                      </w:r>
                      <w:r>
                        <w:t xml:space="preserve">the </w:t>
                      </w:r>
                      <w:r w:rsidRPr="006A74BD">
                        <w:t xml:space="preserve">greenhouse effect and the </w:t>
                      </w:r>
                      <w:r>
                        <w:t>relationship to carbon dioxide.</w:t>
                      </w:r>
                    </w:p>
                  </w:txbxContent>
                </v:textbox>
                <w10:anchorlock/>
              </v:roundrect>
            </w:pict>
          </mc:Fallback>
        </mc:AlternateContent>
      </w:r>
    </w:p>
    <w:p w14:paraId="53C44355" w14:textId="0F320F75" w:rsidR="00D629C6" w:rsidRDefault="00D629C6" w:rsidP="00D629C6">
      <w:pPr>
        <w:pStyle w:val="TS-Heading3"/>
      </w:pPr>
      <w:r>
        <w:t>Resources</w:t>
      </w:r>
    </w:p>
    <w:p w14:paraId="53C44356" w14:textId="77777777" w:rsidR="003E7DE8" w:rsidRDefault="00D629C6" w:rsidP="00D629C6">
      <w:r>
        <w:rPr>
          <w:noProof/>
          <w:lang w:eastAsia="en-AU"/>
        </w:rPr>
        <mc:AlternateContent>
          <mc:Choice Requires="wps">
            <w:drawing>
              <wp:inline distT="0" distB="0" distL="0" distR="0" wp14:anchorId="53C4461B" wp14:editId="025010A8">
                <wp:extent cx="6120000" cy="4019550"/>
                <wp:effectExtent l="0" t="0" r="14605" b="19050"/>
                <wp:docPr id="80" name="Rounded Rectangle 80"/>
                <wp:cNvGraphicFramePr/>
                <a:graphic xmlns:a="http://schemas.openxmlformats.org/drawingml/2006/main">
                  <a:graphicData uri="http://schemas.microsoft.com/office/word/2010/wordprocessingShape">
                    <wps:wsp>
                      <wps:cNvSpPr/>
                      <wps:spPr>
                        <a:xfrm>
                          <a:off x="0" y="0"/>
                          <a:ext cx="6120000" cy="4019550"/>
                        </a:xfrm>
                        <a:prstGeom prst="roundRect">
                          <a:avLst>
                            <a:gd name="adj" fmla="val 824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98D2235" w14:textId="515700C9" w:rsidR="00C241B7" w:rsidRPr="00CE3038" w:rsidRDefault="00C241B7" w:rsidP="00CE3038">
                            <w:pPr>
                              <w:pStyle w:val="TS-Heading4"/>
                            </w:pPr>
                            <w:r>
                              <w:t>Printable resources</w:t>
                            </w:r>
                          </w:p>
                          <w:p w14:paraId="76662CF5" w14:textId="3C1EE3BB" w:rsidR="00C241B7" w:rsidRPr="00CE3038" w:rsidRDefault="00C241B7" w:rsidP="00CE3038">
                            <w:pPr>
                              <w:pStyle w:val="TS-Bullet1"/>
                              <w:rPr>
                                <w:i/>
                              </w:rPr>
                            </w:pPr>
                            <w:r w:rsidRPr="00CE3038">
                              <w:rPr>
                                <w:i/>
                              </w:rPr>
                              <w:t>Resource 1 – Word bank</w:t>
                            </w:r>
                          </w:p>
                          <w:p w14:paraId="48D7ADD0" w14:textId="77777777" w:rsidR="00C241B7" w:rsidRPr="00CE3038" w:rsidRDefault="00C241B7" w:rsidP="00CE3038">
                            <w:pPr>
                              <w:pStyle w:val="TS-Bullet1"/>
                              <w:rPr>
                                <w:i/>
                              </w:rPr>
                            </w:pPr>
                            <w:r w:rsidRPr="00CE3038">
                              <w:rPr>
                                <w:i/>
                              </w:rPr>
                              <w:t>Resource 2 – Student reflections</w:t>
                            </w:r>
                          </w:p>
                          <w:p w14:paraId="1533D351" w14:textId="0DBFB762" w:rsidR="00C241B7" w:rsidRPr="00CE3038" w:rsidRDefault="00C241B7" w:rsidP="00CE3038">
                            <w:pPr>
                              <w:pStyle w:val="TS-Bullet1"/>
                              <w:rPr>
                                <w:i/>
                              </w:rPr>
                            </w:pPr>
                            <w:r w:rsidRPr="00CE3038">
                              <w:rPr>
                                <w:i/>
                              </w:rPr>
                              <w:t>Resource 3 – Investigation planner</w:t>
                            </w:r>
                          </w:p>
                          <w:p w14:paraId="218BDD91" w14:textId="2A7695A5" w:rsidR="00C241B7" w:rsidRPr="00CE3038" w:rsidRDefault="00C241B7" w:rsidP="00CE3038">
                            <w:pPr>
                              <w:pStyle w:val="TS-Bullet1"/>
                              <w:rPr>
                                <w:i/>
                              </w:rPr>
                            </w:pPr>
                            <w:r w:rsidRPr="00CE3038">
                              <w:rPr>
                                <w:i/>
                              </w:rPr>
                              <w:t>Resource 4 – Greenhouse investigation – jars and temperature</w:t>
                            </w:r>
                          </w:p>
                          <w:p w14:paraId="300CDAFE" w14:textId="2257B070" w:rsidR="00C241B7" w:rsidRPr="00CE3038" w:rsidRDefault="00C241B7" w:rsidP="00CE3038">
                            <w:pPr>
                              <w:pStyle w:val="TS-Bullet1"/>
                              <w:rPr>
                                <w:i/>
                              </w:rPr>
                            </w:pPr>
                            <w:r w:rsidRPr="00CE3038">
                              <w:rPr>
                                <w:i/>
                              </w:rPr>
                              <w:t>Resource 5 – Greenhouse investigation – building a greenhouse</w:t>
                            </w:r>
                          </w:p>
                          <w:p w14:paraId="014E0F80" w14:textId="77777777" w:rsidR="00C241B7" w:rsidRDefault="00C241B7" w:rsidP="00CE3038">
                            <w:pPr>
                              <w:pStyle w:val="TS-Heading4"/>
                            </w:pPr>
                            <w:r>
                              <w:t xml:space="preserve">Great Barrier Reef Outlook </w:t>
                            </w:r>
                            <w:r w:rsidRPr="00CE3038">
                              <w:t>Report</w:t>
                            </w:r>
                            <w:r>
                              <w:t xml:space="preserve"> 2014</w:t>
                            </w:r>
                          </w:p>
                          <w:p w14:paraId="2AB5605E" w14:textId="3BAB4779" w:rsidR="00C241B7" w:rsidRPr="00CE3038" w:rsidRDefault="00C241B7" w:rsidP="00CE3038">
                            <w:pPr>
                              <w:pStyle w:val="TS-BubbleNormal"/>
                            </w:pPr>
                            <w:r w:rsidRPr="00CE3038">
                              <w:t xml:space="preserve">Access the report at: </w:t>
                            </w:r>
                            <w:hyperlink r:id="rId77" w:history="1">
                              <w:r w:rsidRPr="00CE3038">
                                <w:rPr>
                                  <w:rStyle w:val="Hyperlink"/>
                                </w:rPr>
                                <w:t>http://elibrary.gbrmpa.gov.au/jspui/handle/11017/2855</w:t>
                              </w:r>
                            </w:hyperlink>
                          </w:p>
                          <w:p w14:paraId="0B3EB8D7" w14:textId="77777777" w:rsidR="00C241B7" w:rsidRPr="00CE3038" w:rsidRDefault="00C241B7" w:rsidP="00CE3038">
                            <w:pPr>
                              <w:pStyle w:val="TS-BubbleNormal"/>
                            </w:pPr>
                            <w:r w:rsidRPr="00CE3038">
                              <w:t>Useful information for this lesson can be found on:</w:t>
                            </w:r>
                          </w:p>
                          <w:p w14:paraId="0045C20D" w14:textId="08136217" w:rsidR="00C241B7" w:rsidRDefault="00C241B7" w:rsidP="00CE3038">
                            <w:pPr>
                              <w:pStyle w:val="TS-Bullet1"/>
                            </w:pPr>
                            <w:r>
                              <w:t>page 156 Figure 6.5: Changes in global atmospheric carbon dioxide concentrations.</w:t>
                            </w:r>
                          </w:p>
                          <w:p w14:paraId="59637E7D" w14:textId="77777777" w:rsidR="00C241B7" w:rsidRPr="007A77DE" w:rsidRDefault="00C241B7" w:rsidP="007A77DE">
                            <w:pPr>
                              <w:pStyle w:val="TS-Purpose"/>
                              <w:rPr>
                                <w:b/>
                              </w:rPr>
                            </w:pPr>
                            <w:r w:rsidRPr="007A77DE">
                              <w:rPr>
                                <w:b/>
                              </w:rPr>
                              <w:t>Other resources</w:t>
                            </w:r>
                          </w:p>
                          <w:p w14:paraId="58F870C1" w14:textId="261F00DB" w:rsidR="00C241B7" w:rsidRPr="007A77DE" w:rsidRDefault="00C241B7" w:rsidP="00724756">
                            <w:pPr>
                              <w:pStyle w:val="TS-Bullet1"/>
                            </w:pPr>
                            <w:r w:rsidRPr="007A77DE">
                              <w:t xml:space="preserve">Materials list for the </w:t>
                            </w:r>
                            <w:r w:rsidRPr="00724756">
                              <w:t>investigations</w:t>
                            </w:r>
                            <w:r w:rsidRPr="007A77DE">
                              <w:t xml:space="preserve"> as </w:t>
                            </w:r>
                            <w:r>
                              <w:t xml:space="preserve">listed </w:t>
                            </w:r>
                            <w:r w:rsidRPr="007A77DE">
                              <w:t>in Resource 4 and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0" o:spid="_x0000_s1043" style="width:481.9pt;height:316.5pt;visibility:visible;mso-wrap-style:square;mso-left-percent:-10001;mso-top-percent:-10001;mso-position-horizontal:absolute;mso-position-horizontal-relative:char;mso-position-vertical:absolute;mso-position-vertical-relative:line;mso-left-percent:-10001;mso-top-percent:-10001;v-text-anchor:top"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" fillcolor="white [3212]" strokecolor="#bfbfbf [2412]" strokeweight="1pt">
                <v:stroke dashstyle="dash" joinstyle="miter"/>
                <v:textbox>
                  <w:txbxContent>
                    <w:p w14:paraId="398D2235" w14:textId="515700C9" w:rsidR="00C241B7" w:rsidRPr="00CE3038" w:rsidRDefault="00C241B7" w:rsidP="00CE3038">
                      <w:pPr>
                        <w:pStyle w:val="TS-Heading4"/>
                      </w:pPr>
                      <w:r>
                        <w:t>Printable resources</w:t>
                      </w:r>
                    </w:p>
                    <w:p w14:paraId="76662CF5" w14:textId="3C1EE3BB" w:rsidR="00C241B7" w:rsidRPr="00CE3038" w:rsidRDefault="00C241B7" w:rsidP="00CE3038">
                      <w:pPr>
                        <w:pStyle w:val="TS-Bullet1"/>
                        <w:rPr>
                          <w:i/>
                        </w:rPr>
                      </w:pPr>
                      <w:r w:rsidRPr="00CE3038">
                        <w:rPr>
                          <w:i/>
                        </w:rPr>
                        <w:t>Resource 1 – Word bank</w:t>
                      </w:r>
                    </w:p>
                    <w:p w14:paraId="48D7ADD0" w14:textId="77777777" w:rsidR="00C241B7" w:rsidRPr="00CE3038" w:rsidRDefault="00C241B7" w:rsidP="00CE3038">
                      <w:pPr>
                        <w:pStyle w:val="TS-Bullet1"/>
                        <w:rPr>
                          <w:i/>
                        </w:rPr>
                      </w:pPr>
                      <w:r w:rsidRPr="00CE3038">
                        <w:rPr>
                          <w:i/>
                        </w:rPr>
                        <w:t>Resource 2 – Student reflections</w:t>
                      </w:r>
                    </w:p>
                    <w:p w14:paraId="1533D351" w14:textId="0DBFB762" w:rsidR="00C241B7" w:rsidRPr="00CE3038" w:rsidRDefault="00C241B7" w:rsidP="00CE3038">
                      <w:pPr>
                        <w:pStyle w:val="TS-Bullet1"/>
                        <w:rPr>
                          <w:i/>
                        </w:rPr>
                      </w:pPr>
                      <w:r w:rsidRPr="00CE3038">
                        <w:rPr>
                          <w:i/>
                        </w:rPr>
                        <w:t>Resource 3 – Investigation planner</w:t>
                      </w:r>
                    </w:p>
                    <w:p w14:paraId="218BDD91" w14:textId="2A7695A5" w:rsidR="00C241B7" w:rsidRPr="00CE3038" w:rsidRDefault="00C241B7" w:rsidP="00CE3038">
                      <w:pPr>
                        <w:pStyle w:val="TS-Bullet1"/>
                        <w:rPr>
                          <w:i/>
                        </w:rPr>
                      </w:pPr>
                      <w:r w:rsidRPr="00CE3038">
                        <w:rPr>
                          <w:i/>
                        </w:rPr>
                        <w:t>Resource 4 – Greenhouse investigation – jars and temperature</w:t>
                      </w:r>
                    </w:p>
                    <w:p w14:paraId="300CDAFE" w14:textId="2257B070" w:rsidR="00C241B7" w:rsidRPr="00CE3038" w:rsidRDefault="00C241B7" w:rsidP="00CE3038">
                      <w:pPr>
                        <w:pStyle w:val="TS-Bullet1"/>
                        <w:rPr>
                          <w:i/>
                        </w:rPr>
                      </w:pPr>
                      <w:r w:rsidRPr="00CE3038">
                        <w:rPr>
                          <w:i/>
                        </w:rPr>
                        <w:t>Resource 5 – Greenhouse investigation – building a greenhouse</w:t>
                      </w:r>
                    </w:p>
                    <w:p w14:paraId="014E0F80" w14:textId="77777777" w:rsidR="00C241B7" w:rsidRDefault="00C241B7" w:rsidP="00CE3038">
                      <w:pPr>
                        <w:pStyle w:val="TS-Heading4"/>
                      </w:pPr>
                      <w:r>
                        <w:t xml:space="preserve">Great Barrier Reef Outlook </w:t>
                      </w:r>
                      <w:r w:rsidRPr="00CE3038">
                        <w:t>Report</w:t>
                      </w:r>
                      <w:r>
                        <w:t xml:space="preserve"> 2014</w:t>
                      </w:r>
                    </w:p>
                    <w:p w14:paraId="2AB5605E" w14:textId="3BAB4779" w:rsidR="00C241B7" w:rsidRPr="00CE3038" w:rsidRDefault="00C241B7" w:rsidP="00CE3038">
                      <w:pPr>
                        <w:pStyle w:val="TS-BubbleNormal"/>
                      </w:pPr>
                      <w:r w:rsidRPr="00CE3038">
                        <w:t xml:space="preserve">Access the report at: </w:t>
                      </w:r>
                      <w:hyperlink r:id="rId78" w:history="1">
                        <w:r w:rsidRPr="00CE3038">
                          <w:rPr>
                            <w:rStyle w:val="Hyperlink"/>
                          </w:rPr>
                          <w:t>http://elibrary.gbrmpa.gov.au/jspui/handle/11017/2855</w:t>
                        </w:r>
                      </w:hyperlink>
                    </w:p>
                    <w:p w14:paraId="0B3EB8D7" w14:textId="77777777" w:rsidR="00C241B7" w:rsidRPr="00CE3038" w:rsidRDefault="00C241B7" w:rsidP="00CE3038">
                      <w:pPr>
                        <w:pStyle w:val="TS-BubbleNormal"/>
                      </w:pPr>
                      <w:r w:rsidRPr="00CE3038">
                        <w:t>Useful information for this lesson can be found on:</w:t>
                      </w:r>
                    </w:p>
                    <w:p w14:paraId="0045C20D" w14:textId="08136217" w:rsidR="00C241B7" w:rsidRDefault="00C241B7" w:rsidP="00CE3038">
                      <w:pPr>
                        <w:pStyle w:val="TS-Bullet1"/>
                      </w:pPr>
                      <w:r>
                        <w:t>page 156 Figure 6.5: Changes in global atmospheric carbon dioxide concentrations.</w:t>
                      </w:r>
                    </w:p>
                    <w:p w14:paraId="59637E7D" w14:textId="77777777" w:rsidR="00C241B7" w:rsidRPr="007A77DE" w:rsidRDefault="00C241B7" w:rsidP="007A77DE">
                      <w:pPr>
                        <w:pStyle w:val="TS-Purpose"/>
                        <w:rPr>
                          <w:b/>
                        </w:rPr>
                      </w:pPr>
                      <w:r w:rsidRPr="007A77DE">
                        <w:rPr>
                          <w:b/>
                        </w:rPr>
                        <w:t>Other resources</w:t>
                      </w:r>
                    </w:p>
                    <w:p w14:paraId="58F870C1" w14:textId="261F00DB" w:rsidR="00C241B7" w:rsidRPr="007A77DE" w:rsidRDefault="00C241B7" w:rsidP="00724756">
                      <w:pPr>
                        <w:pStyle w:val="TS-Bullet1"/>
                      </w:pPr>
                      <w:r w:rsidRPr="007A77DE">
                        <w:t xml:space="preserve">Materials list for the </w:t>
                      </w:r>
                      <w:r w:rsidRPr="00724756">
                        <w:t>investigations</w:t>
                      </w:r>
                      <w:r w:rsidRPr="007A77DE">
                        <w:t xml:space="preserve"> as </w:t>
                      </w:r>
                      <w:r>
                        <w:t xml:space="preserve">listed </w:t>
                      </w:r>
                      <w:r w:rsidRPr="007A77DE">
                        <w:t>in Resource 4 and 5</w:t>
                      </w:r>
                    </w:p>
                  </w:txbxContent>
                </v:textbox>
                <w10:anchorlock/>
              </v:roundrect>
            </w:pict>
          </mc:Fallback>
        </mc:AlternateContent>
      </w:r>
    </w:p>
    <w:p w14:paraId="53C4435E" w14:textId="77777777" w:rsidR="00054B58" w:rsidRDefault="00054B58" w:rsidP="00CE3038">
      <w:pPr>
        <w:pStyle w:val="TS-5Es"/>
      </w:pPr>
      <w:r>
        <w:rPr>
          <w:noProof/>
          <w:lang w:eastAsia="en-AU"/>
        </w:rPr>
        <w:lastRenderedPageBreak/>
        <mc:AlternateContent>
          <mc:Choice Requires="wps">
            <w:drawing>
              <wp:inline distT="0" distB="0" distL="0" distR="0" wp14:anchorId="53C4461D" wp14:editId="53C4461E">
                <wp:extent cx="1206000" cy="409575"/>
                <wp:effectExtent l="0" t="0" r="13335" b="28575"/>
                <wp:docPr id="2" name="Round Same Side Corner Rectangle 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30" w14:textId="77777777" w:rsidR="00C241B7" w:rsidRDefault="00C241B7" w:rsidP="00054B58">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 o:spid="_x0000_s104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HnwfUdwCAABv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30" w14:textId="77777777" w:rsidR="00C241B7" w:rsidRDefault="00C241B7" w:rsidP="00054B58">
                      <w:pPr>
                        <w:pStyle w:val="Tab-OFF"/>
                      </w:pPr>
                      <w:r>
                        <w:t>Engage</w:t>
                      </w:r>
                    </w:p>
                  </w:txbxContent>
                </v:textbox>
                <w10:anchorlock/>
              </v:shape>
            </w:pict>
          </mc:Fallback>
        </mc:AlternateContent>
      </w:r>
      <w:r>
        <w:rPr>
          <w:noProof/>
          <w:lang w:eastAsia="en-AU"/>
        </w:rPr>
        <mc:AlternateContent>
          <mc:Choice Requires="wps">
            <w:drawing>
              <wp:inline distT="0" distB="0" distL="0" distR="0" wp14:anchorId="53C4461F" wp14:editId="2CC910B0">
                <wp:extent cx="1206000" cy="409575"/>
                <wp:effectExtent l="0" t="0" r="13335" b="28575"/>
                <wp:docPr id="3" name="Round Same Side Corner Rectangle 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31" w14:textId="77777777" w:rsidR="00C241B7" w:rsidRDefault="00C241B7" w:rsidP="00054B58">
                            <w:pPr>
                              <w:pStyle w:val="Tab-ON"/>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 o:spid="_x0000_s104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31" w14:textId="77777777" w:rsidR="00C241B7" w:rsidRDefault="00C241B7" w:rsidP="00054B58">
                      <w:pPr>
                        <w:pStyle w:val="Tab-ON"/>
                      </w:pPr>
                      <w:r>
                        <w:t>Explore</w:t>
                      </w:r>
                    </w:p>
                  </w:txbxContent>
                </v:textbox>
                <w10:anchorlock/>
              </v:shape>
            </w:pict>
          </mc:Fallback>
        </mc:AlternateContent>
      </w:r>
      <w:r>
        <w:rPr>
          <w:noProof/>
          <w:lang w:eastAsia="en-AU"/>
        </w:rPr>
        <mc:AlternateContent>
          <mc:Choice Requires="wps">
            <w:drawing>
              <wp:inline distT="0" distB="0" distL="0" distR="0" wp14:anchorId="53C44621" wp14:editId="53C44622">
                <wp:extent cx="1206000" cy="409575"/>
                <wp:effectExtent l="0" t="0" r="13335" b="28575"/>
                <wp:docPr id="4" name="Round Same Side Corner Rectangle 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32" w14:textId="77777777" w:rsidR="00C241B7" w:rsidRDefault="00C241B7" w:rsidP="00054B58">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4" o:spid="_x0000_s104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q32wIAAG8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D8Q/q32wIAAG8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32" w14:textId="77777777" w:rsidR="00C241B7" w:rsidRDefault="00C241B7" w:rsidP="00054B58">
                      <w:pPr>
                        <w:pStyle w:val="Tab-OFF"/>
                      </w:pPr>
                      <w:r>
                        <w:t>Explain</w:t>
                      </w:r>
                    </w:p>
                  </w:txbxContent>
                </v:textbox>
                <w10:anchorlock/>
              </v:shape>
            </w:pict>
          </mc:Fallback>
        </mc:AlternateContent>
      </w:r>
      <w:r>
        <w:rPr>
          <w:noProof/>
          <w:lang w:eastAsia="en-AU"/>
        </w:rPr>
        <mc:AlternateContent>
          <mc:Choice Requires="wps">
            <w:drawing>
              <wp:inline distT="0" distB="0" distL="0" distR="0" wp14:anchorId="53C44623" wp14:editId="53C44624">
                <wp:extent cx="1206000" cy="409575"/>
                <wp:effectExtent l="0" t="0" r="13335" b="28575"/>
                <wp:docPr id="6" name="Round Same Side Corner Rectangle 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33" w14:textId="77777777" w:rsidR="00C241B7" w:rsidRDefault="00C241B7" w:rsidP="00054B58">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6" o:spid="_x0000_s104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Dz5HxW2wIAAG8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33" w14:textId="77777777" w:rsidR="00C241B7" w:rsidRDefault="00C241B7" w:rsidP="00054B58">
                      <w:pPr>
                        <w:pStyle w:val="Tab-OFF"/>
                      </w:pPr>
                      <w:r>
                        <w:t>Elaborate</w:t>
                      </w:r>
                    </w:p>
                  </w:txbxContent>
                </v:textbox>
                <w10:anchorlock/>
              </v:shape>
            </w:pict>
          </mc:Fallback>
        </mc:AlternateContent>
      </w:r>
      <w:r>
        <w:rPr>
          <w:noProof/>
          <w:lang w:eastAsia="en-AU"/>
        </w:rPr>
        <mc:AlternateContent>
          <mc:Choice Requires="wps">
            <w:drawing>
              <wp:inline distT="0" distB="0" distL="0" distR="0" wp14:anchorId="53C44625" wp14:editId="53C44626">
                <wp:extent cx="1206000" cy="409575"/>
                <wp:effectExtent l="0" t="0" r="13335" b="28575"/>
                <wp:docPr id="7" name="Round Same Side Corner Rectangle 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34" w14:textId="77777777" w:rsidR="00C241B7" w:rsidRDefault="00C241B7" w:rsidP="00054B58">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7" o:spid="_x0000_s104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DpJNWt2wIAAG8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34" w14:textId="77777777" w:rsidR="00C241B7" w:rsidRDefault="00C241B7" w:rsidP="00054B58">
                      <w:pPr>
                        <w:pStyle w:val="Tab-OFF"/>
                      </w:pPr>
                      <w:r>
                        <w:t>Evaluate</w:t>
                      </w:r>
                    </w:p>
                  </w:txbxContent>
                </v:textbox>
                <w10:anchorlock/>
              </v:shape>
            </w:pict>
          </mc:Fallback>
        </mc:AlternateContent>
      </w:r>
    </w:p>
    <w:p w14:paraId="53C4435F" w14:textId="77777777" w:rsidR="00054B58" w:rsidRDefault="00054B58" w:rsidP="00054B58">
      <w:pPr>
        <w:sectPr w:rsidR="00054B58" w:rsidSect="00890310">
          <w:type w:val="continuous"/>
          <w:pgSz w:w="11906" w:h="16838"/>
          <w:pgMar w:top="1985" w:right="1134" w:bottom="1418" w:left="1134" w:header="709" w:footer="709" w:gutter="0"/>
          <w:cols w:space="708"/>
          <w:titlePg/>
          <w:docGrid w:linePitch="360"/>
        </w:sectPr>
      </w:pPr>
    </w:p>
    <w:p w14:paraId="53C44360" w14:textId="6053DB32" w:rsidR="00D629C6" w:rsidRPr="00B94ABA" w:rsidRDefault="00D629C6" w:rsidP="00C52E0D">
      <w:pPr>
        <w:pStyle w:val="TS-Lesson"/>
        <w:tabs>
          <w:tab w:val="clear" w:pos="1304"/>
          <w:tab w:val="left" w:pos="1701"/>
        </w:tabs>
        <w:ind w:left="1701" w:hanging="1701"/>
      </w:pPr>
      <w:r w:rsidRPr="00B94ABA">
        <w:rPr>
          <w:b/>
        </w:rPr>
        <w:lastRenderedPageBreak/>
        <w:t>Lesson 3</w:t>
      </w:r>
      <w:r w:rsidR="00B94ABA">
        <w:rPr>
          <w:b/>
        </w:rPr>
        <w:t xml:space="preserve">: </w:t>
      </w:r>
      <w:r w:rsidR="00915990">
        <w:rPr>
          <w:rFonts w:cs="Arial"/>
        </w:rPr>
        <w:t>Can you make carbon dioxide?</w:t>
      </w:r>
    </w:p>
    <w:p w14:paraId="53C44361" w14:textId="6B8686A4" w:rsidR="00D629C6" w:rsidRPr="005B1D2C" w:rsidRDefault="00D629C6" w:rsidP="00D629C6">
      <w:pPr>
        <w:rPr>
          <w:lang w:val="fr-FR"/>
        </w:rPr>
      </w:pPr>
      <w:r w:rsidRPr="005B1D2C">
        <w:rPr>
          <w:b/>
          <w:lang w:val="fr-FR"/>
        </w:rPr>
        <w:lastRenderedPageBreak/>
        <w:t>Duration:</w:t>
      </w:r>
      <w:r w:rsidRPr="005B1D2C">
        <w:rPr>
          <w:lang w:val="fr-FR"/>
        </w:rPr>
        <w:t xml:space="preserve"> </w:t>
      </w:r>
      <w:r w:rsidR="00915990">
        <w:rPr>
          <w:lang w:val="fr-FR"/>
        </w:rPr>
        <w:t>50</w:t>
      </w:r>
      <w:r w:rsidR="00CB5F6A">
        <w:rPr>
          <w:lang w:val="fr-FR"/>
        </w:rPr>
        <w:t xml:space="preserve"> minutes</w:t>
      </w:r>
    </w:p>
    <w:p w14:paraId="53C44362" w14:textId="77777777" w:rsidR="00D629C6" w:rsidRPr="005B1D2C" w:rsidRDefault="00D629C6" w:rsidP="00D629C6">
      <w:pPr>
        <w:rPr>
          <w:lang w:val="fr-FR"/>
        </w:rPr>
        <w:sectPr w:rsidR="00D629C6" w:rsidRPr="005B1D2C" w:rsidSect="00724756">
          <w:type w:val="continuous"/>
          <w:pgSz w:w="11906" w:h="16838"/>
          <w:pgMar w:top="1985" w:right="1134" w:bottom="1418" w:left="1134" w:header="709" w:footer="709" w:gutter="0"/>
          <w:cols w:num="2" w:space="708" w:equalWidth="0">
            <w:col w:w="5670" w:space="708"/>
            <w:col w:w="3260"/>
          </w:cols>
          <w:titlePg/>
          <w:docGrid w:linePitch="360"/>
        </w:sectPr>
      </w:pPr>
    </w:p>
    <w:p w14:paraId="53C44363" w14:textId="77777777" w:rsidR="00D629C6" w:rsidRDefault="00D629C6" w:rsidP="00D629C6">
      <w:r>
        <w:rPr>
          <w:noProof/>
          <w:lang w:eastAsia="en-AU"/>
        </w:rPr>
        <w:lastRenderedPageBreak/>
        <mc:AlternateContent>
          <mc:Choice Requires="wps">
            <w:drawing>
              <wp:inline distT="0" distB="0" distL="0" distR="0" wp14:anchorId="53C44627" wp14:editId="11988E83">
                <wp:extent cx="6120000" cy="1066800"/>
                <wp:effectExtent l="0" t="0" r="14605" b="19050"/>
                <wp:docPr id="86" name="Rounded Rectangle 86"/>
                <wp:cNvGraphicFramePr/>
                <a:graphic xmlns:a="http://schemas.openxmlformats.org/drawingml/2006/main">
                  <a:graphicData uri="http://schemas.microsoft.com/office/word/2010/wordprocessingShape">
                    <wps:wsp>
                      <wps:cNvSpPr/>
                      <wps:spPr>
                        <a:xfrm>
                          <a:off x="0" y="0"/>
                          <a:ext cx="6120000" cy="1066800"/>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C44735" w14:textId="77777777" w:rsidR="00C241B7" w:rsidRDefault="00C241B7" w:rsidP="00B24C70">
                            <w:pPr>
                              <w:pStyle w:val="TS-Purpose"/>
                              <w:tabs>
                                <w:tab w:val="clear" w:pos="1418"/>
                              </w:tabs>
                              <w:ind w:left="0" w:firstLine="0"/>
                            </w:pPr>
                            <w:r>
                              <w:rPr>
                                <w:b/>
                              </w:rPr>
                              <w:t>Lesson objectives</w:t>
                            </w:r>
                            <w:r>
                              <w:rPr>
                                <w:b/>
                              </w:rPr>
                              <w:br/>
                            </w:r>
                            <w:r>
                              <w:t>Students will:</w:t>
                            </w:r>
                          </w:p>
                          <w:p w14:paraId="53C44737" w14:textId="177C5FC8" w:rsidR="00C241B7" w:rsidRDefault="00C241B7" w:rsidP="00CB5E1A">
                            <w:pPr>
                              <w:pStyle w:val="TS-Bullet1"/>
                            </w:pPr>
                            <w:r w:rsidRPr="00915990">
                              <w:t xml:space="preserve">produce carbon dioxide in a </w:t>
                            </w:r>
                            <w:r w:rsidRPr="00CB5E1A">
                              <w:t>reaction</w:t>
                            </w:r>
                            <w:r w:rsidRPr="00915990">
                              <w:t xml:space="preserve"> and investigate </w:t>
                            </w:r>
                            <w:r>
                              <w:t xml:space="preserve">its </w:t>
                            </w:r>
                            <w:r w:rsidRPr="00915990">
                              <w:t>properties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6" o:spid="_x0000_s1049" style="width:481.9pt;height:84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" fillcolor="white [3212]" strokecolor="#bfbfbf [2412]" strokeweight="1pt">
                <v:stroke dashstyle="dash" joinstyle="miter"/>
                <v:textbox>
                  <w:txbxContent>
                    <w:p w14:paraId="53C44735" w14:textId="77777777" w:rsidR="00C241B7" w:rsidRDefault="00C241B7" w:rsidP="00B24C70">
                      <w:pPr>
                        <w:pStyle w:val="TS-Purpose"/>
                        <w:tabs>
                          <w:tab w:val="clear" w:pos="1418"/>
                        </w:tabs>
                        <w:ind w:left="0" w:firstLine="0"/>
                      </w:pPr>
                      <w:r>
                        <w:rPr>
                          <w:b/>
                        </w:rPr>
                        <w:t>Lesson objectives</w:t>
                      </w:r>
                      <w:r>
                        <w:rPr>
                          <w:b/>
                        </w:rPr>
                        <w:br/>
                      </w:r>
                      <w:r>
                        <w:t>Students will:</w:t>
                      </w:r>
                    </w:p>
                    <w:p w14:paraId="53C44737" w14:textId="177C5FC8" w:rsidR="00C241B7" w:rsidRDefault="00C241B7" w:rsidP="00CB5E1A">
                      <w:pPr>
                        <w:pStyle w:val="TS-Bullet1"/>
                      </w:pPr>
                      <w:r w:rsidRPr="00915990">
                        <w:t xml:space="preserve">produce carbon dioxide in a </w:t>
                      </w:r>
                      <w:r w:rsidRPr="00CB5E1A">
                        <w:t>reaction</w:t>
                      </w:r>
                      <w:r w:rsidRPr="00915990">
                        <w:t xml:space="preserve"> and investigate </w:t>
                      </w:r>
                      <w:r>
                        <w:t xml:space="preserve">its </w:t>
                      </w:r>
                      <w:r w:rsidRPr="00915990">
                        <w:t>properties</w:t>
                      </w:r>
                      <w:r>
                        <w:t>.</w:t>
                      </w:r>
                    </w:p>
                  </w:txbxContent>
                </v:textbox>
                <w10:anchorlock/>
              </v:roundrect>
            </w:pict>
          </mc:Fallback>
        </mc:AlternateContent>
      </w:r>
    </w:p>
    <w:p w14:paraId="53C44365" w14:textId="7E391E12" w:rsidR="00742A72" w:rsidRDefault="00742A72" w:rsidP="00CB5E1A">
      <w:pPr>
        <w:pStyle w:val="TS-Heading3"/>
        <w:sectPr w:rsidR="00742A72" w:rsidSect="00890310">
          <w:type w:val="continuous"/>
          <w:pgSz w:w="11906" w:h="16838"/>
          <w:pgMar w:top="1985" w:right="1134" w:bottom="1418" w:left="1134" w:header="709" w:footer="709" w:gutter="0"/>
          <w:cols w:space="708"/>
          <w:titlePg/>
          <w:docGrid w:linePitch="360"/>
        </w:sectPr>
      </w:pPr>
      <w:r>
        <w:t>Suggested learning sequence</w:t>
      </w:r>
    </w:p>
    <w:p w14:paraId="704393B8" w14:textId="6B86EB5C" w:rsidR="00CB5E1A" w:rsidRPr="00CB5E1A" w:rsidRDefault="00CB5E1A" w:rsidP="00CB5E1A">
      <w:r>
        <w:rPr>
          <w:b/>
        </w:rPr>
        <w:lastRenderedPageBreak/>
        <w:t xml:space="preserve">Introduction – </w:t>
      </w:r>
      <w:r>
        <w:t>Investigation set-up</w:t>
      </w:r>
    </w:p>
    <w:p w14:paraId="16F86792" w14:textId="398FE3DE" w:rsidR="00915990" w:rsidRDefault="007A77DE" w:rsidP="00133F56">
      <w:pPr>
        <w:pStyle w:val="TS-Numberedlist"/>
        <w:numPr>
          <w:ilvl w:val="0"/>
          <w:numId w:val="4"/>
        </w:numPr>
      </w:pPr>
      <w:r>
        <w:t>As a class</w:t>
      </w:r>
      <w:r w:rsidR="00FD4D95">
        <w:t>,</w:t>
      </w:r>
      <w:r>
        <w:t xml:space="preserve"> r</w:t>
      </w:r>
      <w:r w:rsidR="00915990">
        <w:t xml:space="preserve">ead </w:t>
      </w:r>
      <w:r w:rsidR="00915990" w:rsidRPr="007A77DE">
        <w:rPr>
          <w:i/>
        </w:rPr>
        <w:t>Resource 6</w:t>
      </w:r>
      <w:r>
        <w:rPr>
          <w:i/>
        </w:rPr>
        <w:t xml:space="preserve"> </w:t>
      </w:r>
      <w:r w:rsidR="008A2682">
        <w:rPr>
          <w:i/>
        </w:rPr>
        <w:t>– Making carbon d</w:t>
      </w:r>
      <w:r w:rsidR="00915990" w:rsidRPr="007A77DE">
        <w:rPr>
          <w:i/>
        </w:rPr>
        <w:t>ioxide.</w:t>
      </w:r>
    </w:p>
    <w:p w14:paraId="1840184B" w14:textId="77777777" w:rsidR="002B56AE" w:rsidRDefault="00915990" w:rsidP="00133F56">
      <w:pPr>
        <w:pStyle w:val="TS-Numberedlist"/>
        <w:numPr>
          <w:ilvl w:val="0"/>
          <w:numId w:val="4"/>
        </w:numPr>
      </w:pPr>
      <w:r>
        <w:t xml:space="preserve">Discuss what the students know about the properties of carbon dioxide. </w:t>
      </w:r>
    </w:p>
    <w:p w14:paraId="53C4436B" w14:textId="57A5907E" w:rsidR="00D629C6" w:rsidRPr="00D07792" w:rsidRDefault="00CD64DE" w:rsidP="0053660E">
      <w:pPr>
        <w:rPr>
          <w:b/>
        </w:rPr>
      </w:pPr>
      <w:r>
        <w:rPr>
          <w:b/>
        </w:rPr>
        <w:t>Activity</w:t>
      </w:r>
      <w:r w:rsidR="00742A72">
        <w:rPr>
          <w:b/>
        </w:rPr>
        <w:t xml:space="preserve"> </w:t>
      </w:r>
      <w:r w:rsidR="00742A72" w:rsidRPr="00742A72">
        <w:t xml:space="preserve">– </w:t>
      </w:r>
      <w:r w:rsidR="00915990">
        <w:t>Making carbon dioxide</w:t>
      </w:r>
    </w:p>
    <w:p w14:paraId="061FB229" w14:textId="00CD5A3A" w:rsidR="00915990" w:rsidRDefault="00915990" w:rsidP="00915990">
      <w:pPr>
        <w:pStyle w:val="TS-Numberedlist"/>
      </w:pPr>
      <w:r w:rsidRPr="00915990">
        <w:t>Complete the</w:t>
      </w:r>
      <w:r w:rsidRPr="008A2682">
        <w:rPr>
          <w:i/>
        </w:rPr>
        <w:t xml:space="preserve"> </w:t>
      </w:r>
      <w:r w:rsidR="008A2682" w:rsidRPr="008A2682">
        <w:rPr>
          <w:i/>
        </w:rPr>
        <w:t>‘Making carbon d</w:t>
      </w:r>
      <w:r w:rsidRPr="008A2682">
        <w:rPr>
          <w:i/>
        </w:rPr>
        <w:t>ioxide</w:t>
      </w:r>
      <w:r w:rsidR="008A2682" w:rsidRPr="008A2682">
        <w:rPr>
          <w:i/>
        </w:rPr>
        <w:t>’</w:t>
      </w:r>
      <w:r w:rsidRPr="008A2682">
        <w:rPr>
          <w:i/>
        </w:rPr>
        <w:t xml:space="preserve"> </w:t>
      </w:r>
      <w:r>
        <w:t>experiment and record results.</w:t>
      </w:r>
    </w:p>
    <w:p w14:paraId="651A48A7" w14:textId="107CB7A1" w:rsidR="00915990" w:rsidRDefault="00915990" w:rsidP="00915990">
      <w:pPr>
        <w:pStyle w:val="TS-Numberedlist"/>
      </w:pPr>
      <w:r w:rsidRPr="00915990">
        <w:t>Discuss the students’ result</w:t>
      </w:r>
      <w:r w:rsidR="008A2682">
        <w:t>s and answers to the questions and</w:t>
      </w:r>
      <w:r w:rsidRPr="00915990">
        <w:t xml:space="preserve"> </w:t>
      </w:r>
      <w:r w:rsidR="008A2682">
        <w:t xml:space="preserve">describe </w:t>
      </w:r>
      <w:r w:rsidRPr="00915990">
        <w:t>properties of carbon dioxide</w:t>
      </w:r>
      <w:r w:rsidR="008A2682">
        <w:t xml:space="preserve"> gas</w:t>
      </w:r>
      <w:r w:rsidRPr="00915990">
        <w:t>.</w:t>
      </w:r>
    </w:p>
    <w:p w14:paraId="484D48CB" w14:textId="60257E09" w:rsidR="00664B5F" w:rsidRDefault="00664B5F" w:rsidP="00664B5F">
      <w:pPr>
        <w:pStyle w:val="TS-Numberedlist"/>
      </w:pPr>
      <w:r>
        <w:lastRenderedPageBreak/>
        <w:t>Review results from</w:t>
      </w:r>
      <w:r w:rsidR="00FD4D95">
        <w:t xml:space="preserve"> the</w:t>
      </w:r>
      <w:r>
        <w:t xml:space="preserve"> </w:t>
      </w:r>
      <w:r w:rsidRPr="00664B5F">
        <w:rPr>
          <w:i/>
        </w:rPr>
        <w:t>Building greenhouse</w:t>
      </w:r>
      <w:r>
        <w:t xml:space="preserve"> investigation if you set it up. Discuss the correlation between CO</w:t>
      </w:r>
      <w:r w:rsidRPr="00526B38">
        <w:rPr>
          <w:vertAlign w:val="subscript"/>
        </w:rPr>
        <w:t>2</w:t>
      </w:r>
      <w:r>
        <w:t xml:space="preserve"> and temperature.</w:t>
      </w:r>
    </w:p>
    <w:p w14:paraId="61D6FF0D" w14:textId="77777777" w:rsidR="00EA06D8" w:rsidRDefault="00EA06D8" w:rsidP="00EA06D8">
      <w:pPr>
        <w:pStyle w:val="TS-Numberedlist"/>
      </w:pPr>
      <w:r w:rsidRPr="00CA417F">
        <w:t xml:space="preserve">Review with students the scientific vocabulary pertinent to this lesson (See </w:t>
      </w:r>
      <w:r w:rsidRPr="00CA417F">
        <w:rPr>
          <w:i/>
        </w:rPr>
        <w:t>Resource 1– Word bank</w:t>
      </w:r>
      <w:r w:rsidRPr="00CA417F">
        <w:t xml:space="preserve"> for suggested terms).</w:t>
      </w:r>
    </w:p>
    <w:p w14:paraId="53C44383" w14:textId="7D7DF7EB" w:rsidR="00054B58" w:rsidRDefault="00054B58" w:rsidP="00054B58">
      <w:pPr>
        <w:pStyle w:val="TS-Numberedlist"/>
      </w:pPr>
      <w:r w:rsidRPr="00054B58">
        <w:t>Students add their learning and reflections to their science journal.</w:t>
      </w:r>
      <w:r w:rsidR="00E77BAC" w:rsidRPr="00E77BAC">
        <w:t xml:space="preserve"> </w:t>
      </w:r>
      <w:r w:rsidR="00E77BAC">
        <w:t>(</w:t>
      </w:r>
      <w:r w:rsidR="00E77BAC" w:rsidRPr="00E77BAC">
        <w:t xml:space="preserve">See </w:t>
      </w:r>
      <w:r w:rsidR="00E77BAC" w:rsidRPr="009060EC">
        <w:rPr>
          <w:i/>
        </w:rPr>
        <w:t xml:space="preserve">Resource </w:t>
      </w:r>
      <w:r w:rsidR="00915990">
        <w:rPr>
          <w:i/>
        </w:rPr>
        <w:t>2</w:t>
      </w:r>
      <w:r w:rsidR="00E77BAC" w:rsidRPr="009060EC">
        <w:rPr>
          <w:i/>
        </w:rPr>
        <w:t xml:space="preserve"> – </w:t>
      </w:r>
      <w:r w:rsidR="00E77BAC">
        <w:rPr>
          <w:i/>
        </w:rPr>
        <w:t>Student reflections</w:t>
      </w:r>
      <w:r w:rsidR="00E77BAC" w:rsidRPr="00E77BAC">
        <w:t xml:space="preserve"> for </w:t>
      </w:r>
      <w:r w:rsidR="00E77BAC">
        <w:t>examples of sentence starters you can use to guide student reflections</w:t>
      </w:r>
      <w:r w:rsidR="00E77BAC" w:rsidRPr="00E77BAC">
        <w:t>).</w:t>
      </w:r>
    </w:p>
    <w:p w14:paraId="53C44384" w14:textId="32000975" w:rsidR="00D629C6" w:rsidRPr="00A75D06" w:rsidRDefault="00D629C6" w:rsidP="00054B58">
      <w:pPr>
        <w:pStyle w:val="TS-Numberedlist"/>
        <w:numPr>
          <w:ilvl w:val="0"/>
          <w:numId w:val="0"/>
        </w:numPr>
        <w:ind w:left="785" w:hanging="360"/>
        <w:sectPr w:rsidR="00D629C6" w:rsidRPr="00A75D06" w:rsidSect="00890310">
          <w:type w:val="continuous"/>
          <w:pgSz w:w="11906" w:h="16838"/>
          <w:pgMar w:top="1985" w:right="1134" w:bottom="1418" w:left="1134" w:header="709" w:footer="709" w:gutter="0"/>
          <w:cols w:num="2" w:space="708"/>
          <w:titlePg/>
          <w:docGrid w:linePitch="360"/>
        </w:sectPr>
      </w:pPr>
    </w:p>
    <w:p w14:paraId="0BD7AAAA" w14:textId="77777777" w:rsidR="00915990" w:rsidRPr="00CB5E1A" w:rsidRDefault="00915990" w:rsidP="00CB5E1A"/>
    <w:p w14:paraId="53C44385" w14:textId="77777777" w:rsidR="00D629C6" w:rsidRPr="00CB5E1A" w:rsidRDefault="00D629C6" w:rsidP="00CB5E1A">
      <w:pPr>
        <w:pStyle w:val="TS-Heading3"/>
      </w:pPr>
      <w:r>
        <w:t>Opportunities to monitor student learning</w:t>
      </w:r>
    </w:p>
    <w:p w14:paraId="53C44386" w14:textId="77777777" w:rsidR="00D629C6" w:rsidRDefault="00D629C6" w:rsidP="00D629C6">
      <w:r>
        <w:rPr>
          <w:noProof/>
          <w:lang w:eastAsia="en-AU"/>
        </w:rPr>
        <mc:AlternateContent>
          <mc:Choice Requires="wps">
            <w:drawing>
              <wp:inline distT="0" distB="0" distL="0" distR="0" wp14:anchorId="53C44629" wp14:editId="396A354E">
                <wp:extent cx="6120000" cy="990600"/>
                <wp:effectExtent l="0" t="0" r="14605" b="19050"/>
                <wp:docPr id="87" name="Rounded Rectangle 87"/>
                <wp:cNvGraphicFramePr/>
                <a:graphic xmlns:a="http://schemas.openxmlformats.org/drawingml/2006/main">
                  <a:graphicData uri="http://schemas.microsoft.com/office/word/2010/wordprocessingShape">
                    <wps:wsp>
                      <wps:cNvSpPr/>
                      <wps:spPr>
                        <a:xfrm>
                          <a:off x="0" y="0"/>
                          <a:ext cx="6120000" cy="990600"/>
                        </a:xfrm>
                        <a:prstGeom prst="roundRect">
                          <a:avLst>
                            <a:gd name="adj" fmla="val 34704"/>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4301887" w14:textId="467789AC" w:rsidR="00C241B7" w:rsidRPr="00CB5E1A" w:rsidRDefault="00C241B7" w:rsidP="00CB5E1A">
                            <w:pPr>
                              <w:pStyle w:val="TS-BubbleNormal"/>
                              <w:rPr>
                                <w:b/>
                              </w:rPr>
                            </w:pPr>
                            <w:r w:rsidRPr="00CB5E1A">
                              <w:rPr>
                                <w:b/>
                              </w:rPr>
                              <w:t>Formative assessment opportunities:</w:t>
                            </w:r>
                          </w:p>
                          <w:p w14:paraId="7EC29630" w14:textId="4012B9B9" w:rsidR="00C241B7" w:rsidRDefault="00C241B7" w:rsidP="00CB5E1A">
                            <w:pPr>
                              <w:pStyle w:val="TS-BubbleNormal"/>
                            </w:pPr>
                            <w:r w:rsidRPr="006A74BD">
                              <w:t>Use students’ answers to questions and discussions to assess their u</w:t>
                            </w:r>
                            <w:r>
                              <w:t>nderstanding of carbon dioxide.</w:t>
                            </w:r>
                          </w:p>
                          <w:p w14:paraId="53C44739" w14:textId="32A30CD5" w:rsidR="00C241B7" w:rsidRDefault="00C241B7" w:rsidP="00A7759E">
                            <w:pPr>
                              <w:pStyle w:val="TS-Purpose"/>
                              <w:tabs>
                                <w:tab w:val="clear" w:pos="1418"/>
                                <w:tab w:val="left" w:pos="0"/>
                              </w:tabs>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7" o:spid="_x0000_s1050" style="width:481.9pt;height:78pt;visibility:visible;mso-wrap-style:square;mso-left-percent:-10001;mso-top-percent:-10001;mso-position-horizontal:absolute;mso-position-horizontal-relative:char;mso-position-vertical:absolute;mso-position-vertical-relative:line;mso-left-percent:-10001;mso-top-percent:-10001;v-text-anchor:top" arcsize="227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" fillcolor="white [3212]" strokecolor="#bfbfbf [2412]" strokeweight="1pt">
                <v:stroke dashstyle="dash" joinstyle="miter"/>
                <v:textbox>
                  <w:txbxContent>
                    <w:p w14:paraId="34301887" w14:textId="467789AC" w:rsidR="00C241B7" w:rsidRPr="00CB5E1A" w:rsidRDefault="00C241B7" w:rsidP="00CB5E1A">
                      <w:pPr>
                        <w:pStyle w:val="TS-BubbleNormal"/>
                        <w:rPr>
                          <w:b/>
                        </w:rPr>
                      </w:pPr>
                      <w:r w:rsidRPr="00CB5E1A">
                        <w:rPr>
                          <w:b/>
                        </w:rPr>
                        <w:t>Formative assessment opportunities:</w:t>
                      </w:r>
                    </w:p>
                    <w:p w14:paraId="7EC29630" w14:textId="4012B9B9" w:rsidR="00C241B7" w:rsidRDefault="00C241B7" w:rsidP="00CB5E1A">
                      <w:pPr>
                        <w:pStyle w:val="TS-BubbleNormal"/>
                      </w:pPr>
                      <w:r w:rsidRPr="006A74BD">
                        <w:t>Use students’ answers to questions and discussions to assess their u</w:t>
                      </w:r>
                      <w:r>
                        <w:t>nderstanding of carbon dioxide.</w:t>
                      </w:r>
                    </w:p>
                    <w:p w14:paraId="53C44739" w14:textId="32A30CD5" w:rsidR="00C241B7" w:rsidRDefault="00C241B7" w:rsidP="00A7759E">
                      <w:pPr>
                        <w:pStyle w:val="TS-Purpose"/>
                        <w:tabs>
                          <w:tab w:val="clear" w:pos="1418"/>
                          <w:tab w:val="left" w:pos="0"/>
                        </w:tabs>
                        <w:ind w:left="0" w:firstLine="0"/>
                      </w:pPr>
                    </w:p>
                  </w:txbxContent>
                </v:textbox>
                <w10:anchorlock/>
              </v:roundrect>
            </w:pict>
          </mc:Fallback>
        </mc:AlternateContent>
      </w:r>
    </w:p>
    <w:p w14:paraId="53C44387" w14:textId="77777777" w:rsidR="00D629C6" w:rsidRDefault="00D629C6" w:rsidP="00D629C6">
      <w:pPr>
        <w:pStyle w:val="TS-Heading3"/>
      </w:pPr>
      <w:r>
        <w:lastRenderedPageBreak/>
        <w:t>Resources</w:t>
      </w:r>
    </w:p>
    <w:p w14:paraId="53C44388" w14:textId="77777777" w:rsidR="00D629C6" w:rsidRDefault="00D629C6" w:rsidP="00D629C6">
      <w:r>
        <w:rPr>
          <w:noProof/>
          <w:lang w:eastAsia="en-AU"/>
        </w:rPr>
        <mc:AlternateContent>
          <mc:Choice Requires="wps">
            <w:drawing>
              <wp:inline distT="0" distB="0" distL="0" distR="0" wp14:anchorId="53C4462B" wp14:editId="7C663AB3">
                <wp:extent cx="6120000" cy="3533775"/>
                <wp:effectExtent l="0" t="0" r="14605" b="28575"/>
                <wp:docPr id="88" name="Rounded Rectangle 88"/>
                <wp:cNvGraphicFramePr/>
                <a:graphic xmlns:a="http://schemas.openxmlformats.org/drawingml/2006/main">
                  <a:graphicData uri="http://schemas.microsoft.com/office/word/2010/wordprocessingShape">
                    <wps:wsp>
                      <wps:cNvSpPr/>
                      <wps:spPr>
                        <a:xfrm>
                          <a:off x="0" y="0"/>
                          <a:ext cx="6120000" cy="3533775"/>
                        </a:xfrm>
                        <a:prstGeom prst="roundRect">
                          <a:avLst>
                            <a:gd name="adj" fmla="val 980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8785558" w14:textId="443CAB85" w:rsidR="00C241B7" w:rsidRPr="00CB5E1A" w:rsidRDefault="00C241B7" w:rsidP="00CB5E1A">
                            <w:pPr>
                              <w:pStyle w:val="TS-Heading4"/>
                            </w:pPr>
                            <w:r>
                              <w:t>Printable resources</w:t>
                            </w:r>
                          </w:p>
                          <w:p w14:paraId="5B6ECF3C" w14:textId="49B07260" w:rsidR="00C241B7" w:rsidRPr="00CB5E1A" w:rsidRDefault="00C241B7" w:rsidP="00CB5E1A">
                            <w:pPr>
                              <w:pStyle w:val="TS-Bullet1"/>
                              <w:rPr>
                                <w:i/>
                              </w:rPr>
                            </w:pPr>
                            <w:r w:rsidRPr="00CB5E1A">
                              <w:rPr>
                                <w:i/>
                              </w:rPr>
                              <w:t>Resource 1 – Word bank</w:t>
                            </w:r>
                          </w:p>
                          <w:p w14:paraId="45110877" w14:textId="77777777" w:rsidR="00C241B7" w:rsidRPr="00CB5E1A" w:rsidRDefault="00C241B7" w:rsidP="00CB5E1A">
                            <w:pPr>
                              <w:pStyle w:val="TS-Bullet1"/>
                              <w:rPr>
                                <w:i/>
                              </w:rPr>
                            </w:pPr>
                            <w:r w:rsidRPr="00CB5E1A">
                              <w:rPr>
                                <w:i/>
                              </w:rPr>
                              <w:t>Resource 2 – Student reflections</w:t>
                            </w:r>
                          </w:p>
                          <w:p w14:paraId="0885B2E8" w14:textId="0050AF95" w:rsidR="00C241B7" w:rsidRPr="00CB5E1A" w:rsidRDefault="00C241B7" w:rsidP="00CB5E1A">
                            <w:pPr>
                              <w:pStyle w:val="TS-Bullet1"/>
                              <w:rPr>
                                <w:i/>
                              </w:rPr>
                            </w:pPr>
                            <w:r w:rsidRPr="00CB5E1A">
                              <w:rPr>
                                <w:i/>
                              </w:rPr>
                              <w:t>Resource 6 – Making carbon dioxide</w:t>
                            </w:r>
                          </w:p>
                          <w:p w14:paraId="365F6077" w14:textId="77777777" w:rsidR="00C241B7" w:rsidRPr="00CB5E1A" w:rsidRDefault="00C241B7" w:rsidP="00CB5E1A">
                            <w:pPr>
                              <w:pStyle w:val="TS-Heading4"/>
                            </w:pPr>
                            <w:r>
                              <w:t>Great Barrier Reef Outlook Report 2014</w:t>
                            </w:r>
                          </w:p>
                          <w:p w14:paraId="04049285" w14:textId="77777777" w:rsidR="00C241B7" w:rsidRDefault="00C241B7" w:rsidP="00CB5E1A">
                            <w:pPr>
                              <w:pStyle w:val="TS-BubbleNormal"/>
                            </w:pPr>
                            <w:r>
                              <w:t xml:space="preserve">Access the report at: </w:t>
                            </w:r>
                            <w:hyperlink r:id="rId79" w:history="1">
                              <w:r w:rsidRPr="00D63AEA">
                                <w:rPr>
                                  <w:rStyle w:val="Hyperlink"/>
                                </w:rPr>
                                <w:t>http://elibrary.gbrmpa.gov.au/jspui/handle/11017/2855</w:t>
                              </w:r>
                            </w:hyperlink>
                            <w:r>
                              <w:rPr>
                                <w:i/>
                              </w:rPr>
                              <w:t xml:space="preserve"> </w:t>
                            </w:r>
                          </w:p>
                          <w:p w14:paraId="3E75B143" w14:textId="77777777" w:rsidR="00C241B7" w:rsidRDefault="00C241B7" w:rsidP="00CB5E1A">
                            <w:pPr>
                              <w:pStyle w:val="TS-BubbleNormal"/>
                            </w:pPr>
                            <w:r>
                              <w:t>Useful information for this lesson can be found on:</w:t>
                            </w:r>
                          </w:p>
                          <w:p w14:paraId="441E32FA" w14:textId="34A6D911" w:rsidR="00C241B7" w:rsidRPr="00CB5E1A" w:rsidRDefault="00C241B7" w:rsidP="00CB5E1A">
                            <w:pPr>
                              <w:pStyle w:val="TS-Bullet1"/>
                            </w:pPr>
                            <w:r w:rsidRPr="00CB5E1A">
                              <w:t>page 156 Figure 6.5: Changes in global atmospheric carbon dioxide concentrations.</w:t>
                            </w:r>
                          </w:p>
                          <w:p w14:paraId="3C26ED9F" w14:textId="77777777" w:rsidR="00C241B7" w:rsidRPr="00CB5E1A" w:rsidRDefault="00C241B7" w:rsidP="00CB5E1A">
                            <w:pPr>
                              <w:pStyle w:val="TS-Heading4"/>
                            </w:pPr>
                            <w:r w:rsidRPr="007A77DE">
                              <w:t>Other resources</w:t>
                            </w:r>
                          </w:p>
                          <w:p w14:paraId="3C76BDAF" w14:textId="0CFAEC66" w:rsidR="00C241B7" w:rsidRPr="00CB5E1A" w:rsidRDefault="00C241B7" w:rsidP="00CB5E1A">
                            <w:pPr>
                              <w:pStyle w:val="TS-Bullet1"/>
                            </w:pPr>
                            <w:r w:rsidRPr="007A77DE">
                              <w:t xml:space="preserve">Materials list for the investigations as </w:t>
                            </w:r>
                            <w:r>
                              <w:t xml:space="preserve">listed </w:t>
                            </w:r>
                            <w:r w:rsidRPr="007A77DE">
                              <w:t xml:space="preserve">in Resource </w:t>
                            </w: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8" o:spid="_x0000_s1051" style="width:481.9pt;height:278.25pt;visibility:visible;mso-wrap-style:square;mso-left-percent:-10001;mso-top-percent:-10001;mso-position-horizontal:absolute;mso-position-horizontal-relative:char;mso-position-vertical:absolute;mso-position-vertical-relative:line;mso-left-percent:-10001;mso-top-percent:-10001;v-text-anchor:top" arcsize="64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" fillcolor="white [3212]" strokecolor="#bfbfbf [2412]" strokeweight="1pt">
                <v:stroke dashstyle="dash" joinstyle="miter"/>
                <v:textbox>
                  <w:txbxContent>
                    <w:p w14:paraId="18785558" w14:textId="443CAB85" w:rsidR="00C241B7" w:rsidRPr="00CB5E1A" w:rsidRDefault="00C241B7" w:rsidP="00CB5E1A">
                      <w:pPr>
                        <w:pStyle w:val="TS-Heading4"/>
                      </w:pPr>
                      <w:r>
                        <w:t>Printable resources</w:t>
                      </w:r>
                    </w:p>
                    <w:p w14:paraId="5B6ECF3C" w14:textId="49B07260" w:rsidR="00C241B7" w:rsidRPr="00CB5E1A" w:rsidRDefault="00C241B7" w:rsidP="00CB5E1A">
                      <w:pPr>
                        <w:pStyle w:val="TS-Bullet1"/>
                        <w:rPr>
                          <w:i/>
                        </w:rPr>
                      </w:pPr>
                      <w:r w:rsidRPr="00CB5E1A">
                        <w:rPr>
                          <w:i/>
                        </w:rPr>
                        <w:t>Resource 1 – Word bank</w:t>
                      </w:r>
                    </w:p>
                    <w:p w14:paraId="45110877" w14:textId="77777777" w:rsidR="00C241B7" w:rsidRPr="00CB5E1A" w:rsidRDefault="00C241B7" w:rsidP="00CB5E1A">
                      <w:pPr>
                        <w:pStyle w:val="TS-Bullet1"/>
                        <w:rPr>
                          <w:i/>
                        </w:rPr>
                      </w:pPr>
                      <w:r w:rsidRPr="00CB5E1A">
                        <w:rPr>
                          <w:i/>
                        </w:rPr>
                        <w:t>Resource 2 – Student reflections</w:t>
                      </w:r>
                    </w:p>
                    <w:p w14:paraId="0885B2E8" w14:textId="0050AF95" w:rsidR="00C241B7" w:rsidRPr="00CB5E1A" w:rsidRDefault="00C241B7" w:rsidP="00CB5E1A">
                      <w:pPr>
                        <w:pStyle w:val="TS-Bullet1"/>
                        <w:rPr>
                          <w:i/>
                        </w:rPr>
                      </w:pPr>
                      <w:r w:rsidRPr="00CB5E1A">
                        <w:rPr>
                          <w:i/>
                        </w:rPr>
                        <w:t>Resource 6 – Making carbon dioxide</w:t>
                      </w:r>
                    </w:p>
                    <w:p w14:paraId="365F6077" w14:textId="77777777" w:rsidR="00C241B7" w:rsidRPr="00CB5E1A" w:rsidRDefault="00C241B7" w:rsidP="00CB5E1A">
                      <w:pPr>
                        <w:pStyle w:val="TS-Heading4"/>
                      </w:pPr>
                      <w:r>
                        <w:t>Great Barrier Reef Outlook Report 2014</w:t>
                      </w:r>
                    </w:p>
                    <w:p w14:paraId="04049285" w14:textId="77777777" w:rsidR="00C241B7" w:rsidRDefault="00C241B7" w:rsidP="00CB5E1A">
                      <w:pPr>
                        <w:pStyle w:val="TS-BubbleNormal"/>
                      </w:pPr>
                      <w:r>
                        <w:t xml:space="preserve">Access the report at: </w:t>
                      </w:r>
                      <w:hyperlink r:id="rId80" w:history="1">
                        <w:r w:rsidRPr="00D63AEA">
                          <w:rPr>
                            <w:rStyle w:val="Hyperlink"/>
                          </w:rPr>
                          <w:t>http://elibrary.gbrmpa.gov.au/jspui/handle/11017/2855</w:t>
                        </w:r>
                      </w:hyperlink>
                      <w:r>
                        <w:rPr>
                          <w:i/>
                        </w:rPr>
                        <w:t xml:space="preserve"> </w:t>
                      </w:r>
                    </w:p>
                    <w:p w14:paraId="3E75B143" w14:textId="77777777" w:rsidR="00C241B7" w:rsidRDefault="00C241B7" w:rsidP="00CB5E1A">
                      <w:pPr>
                        <w:pStyle w:val="TS-BubbleNormal"/>
                      </w:pPr>
                      <w:r>
                        <w:t>Useful information for this lesson can be found on:</w:t>
                      </w:r>
                    </w:p>
                    <w:p w14:paraId="441E32FA" w14:textId="34A6D911" w:rsidR="00C241B7" w:rsidRPr="00CB5E1A" w:rsidRDefault="00C241B7" w:rsidP="00CB5E1A">
                      <w:pPr>
                        <w:pStyle w:val="TS-Bullet1"/>
                      </w:pPr>
                      <w:r w:rsidRPr="00CB5E1A">
                        <w:t>page 156 Figure 6.5: Changes in global atmospheric carbon dioxide concentrations.</w:t>
                      </w:r>
                    </w:p>
                    <w:p w14:paraId="3C26ED9F" w14:textId="77777777" w:rsidR="00C241B7" w:rsidRPr="00CB5E1A" w:rsidRDefault="00C241B7" w:rsidP="00CB5E1A">
                      <w:pPr>
                        <w:pStyle w:val="TS-Heading4"/>
                      </w:pPr>
                      <w:r w:rsidRPr="007A77DE">
                        <w:t>Other resources</w:t>
                      </w:r>
                    </w:p>
                    <w:p w14:paraId="3C76BDAF" w14:textId="0CFAEC66" w:rsidR="00C241B7" w:rsidRPr="00CB5E1A" w:rsidRDefault="00C241B7" w:rsidP="00CB5E1A">
                      <w:pPr>
                        <w:pStyle w:val="TS-Bullet1"/>
                      </w:pPr>
                      <w:r w:rsidRPr="007A77DE">
                        <w:t xml:space="preserve">Materials list for the investigations as </w:t>
                      </w:r>
                      <w:r>
                        <w:t xml:space="preserve">listed </w:t>
                      </w:r>
                      <w:r w:rsidRPr="007A77DE">
                        <w:t xml:space="preserve">in Resource </w:t>
                      </w:r>
                      <w:r>
                        <w:t>6</w:t>
                      </w:r>
                    </w:p>
                  </w:txbxContent>
                </v:textbox>
                <w10:anchorlock/>
              </v:roundrect>
            </w:pict>
          </mc:Fallback>
        </mc:AlternateContent>
      </w:r>
    </w:p>
    <w:p w14:paraId="53C44389" w14:textId="77777777" w:rsidR="00D629C6" w:rsidRDefault="00D629C6" w:rsidP="00CB5E1A">
      <w:pPr>
        <w:pStyle w:val="TS-5Es"/>
      </w:pPr>
      <w:r>
        <w:rPr>
          <w:noProof/>
          <w:lang w:eastAsia="en-AU"/>
        </w:rPr>
        <w:lastRenderedPageBreak/>
        <mc:AlternateContent>
          <mc:Choice Requires="wps">
            <w:drawing>
              <wp:inline distT="0" distB="0" distL="0" distR="0" wp14:anchorId="53C4462D" wp14:editId="53C4462E">
                <wp:extent cx="1206000" cy="409575"/>
                <wp:effectExtent l="0" t="0" r="13335" b="28575"/>
                <wp:docPr id="90" name="Round Same Side Corner Rectangle 9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46" w14:textId="77777777" w:rsidR="00C241B7" w:rsidRDefault="00C241B7" w:rsidP="00D629C6">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90" o:spid="_x0000_s1052"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lIqtf9wCAABx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46" w14:textId="77777777" w:rsidR="00C241B7" w:rsidRDefault="00C241B7" w:rsidP="00D629C6">
                      <w:pPr>
                        <w:pStyle w:val="Tab-OFF"/>
                      </w:pPr>
                      <w:r>
                        <w:t>Engage</w:t>
                      </w:r>
                    </w:p>
                  </w:txbxContent>
                </v:textbox>
                <w10:anchorlock/>
              </v:shape>
            </w:pict>
          </mc:Fallback>
        </mc:AlternateContent>
      </w:r>
      <w:r>
        <w:rPr>
          <w:noProof/>
          <w:lang w:eastAsia="en-AU"/>
        </w:rPr>
        <mc:AlternateContent>
          <mc:Choice Requires="wps">
            <w:drawing>
              <wp:inline distT="0" distB="0" distL="0" distR="0" wp14:anchorId="53C4462F" wp14:editId="53C44630">
                <wp:extent cx="1206000" cy="409575"/>
                <wp:effectExtent l="0" t="0" r="13335" b="28575"/>
                <wp:docPr id="91" name="Round Same Side Corner Rectangle 9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47" w14:textId="77777777" w:rsidR="00C241B7" w:rsidRDefault="00C241B7" w:rsidP="00D629C6">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91" o:spid="_x0000_s105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Flf3AIAAHE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xLhZX9wCAABx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47" w14:textId="77777777" w:rsidR="00C241B7" w:rsidRDefault="00C241B7" w:rsidP="00D629C6">
                      <w:pPr>
                        <w:pStyle w:val="Tab-OFF"/>
                      </w:pPr>
                      <w:r>
                        <w:t>Explore</w:t>
                      </w:r>
                    </w:p>
                  </w:txbxContent>
                </v:textbox>
                <w10:anchorlock/>
              </v:shape>
            </w:pict>
          </mc:Fallback>
        </mc:AlternateContent>
      </w:r>
      <w:r w:rsidR="00036AF2">
        <w:rPr>
          <w:noProof/>
          <w:lang w:eastAsia="en-AU"/>
        </w:rPr>
        <mc:AlternateContent>
          <mc:Choice Requires="wps">
            <w:drawing>
              <wp:inline distT="0" distB="0" distL="0" distR="0" wp14:anchorId="53C44631" wp14:editId="28F21C5A">
                <wp:extent cx="1206000" cy="409575"/>
                <wp:effectExtent l="0" t="0" r="13335" b="28575"/>
                <wp:docPr id="89" name="Round Same Side Corner Rectangle 89"/>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48" w14:textId="77777777" w:rsidR="00C241B7" w:rsidRDefault="00C241B7" w:rsidP="00036AF2">
                            <w:pPr>
                              <w:pStyle w:val="Tab-ON"/>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89" o:spid="_x0000_s105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48" w14:textId="77777777" w:rsidR="00C241B7" w:rsidRDefault="00C241B7" w:rsidP="00036AF2">
                      <w:pPr>
                        <w:pStyle w:val="Tab-ON"/>
                      </w:pPr>
                      <w:r>
                        <w:t>Explain</w:t>
                      </w:r>
                    </w:p>
                  </w:txbxContent>
                </v:textbox>
                <w10:anchorlock/>
              </v:shape>
            </w:pict>
          </mc:Fallback>
        </mc:AlternateContent>
      </w:r>
      <w:r>
        <w:rPr>
          <w:noProof/>
          <w:lang w:eastAsia="en-AU"/>
        </w:rPr>
        <mc:AlternateContent>
          <mc:Choice Requires="wps">
            <w:drawing>
              <wp:inline distT="0" distB="0" distL="0" distR="0" wp14:anchorId="53C44633" wp14:editId="53C44634">
                <wp:extent cx="1206000" cy="409575"/>
                <wp:effectExtent l="0" t="0" r="13335" b="28575"/>
                <wp:docPr id="92" name="Round Same Side Corner Rectangle 9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49" w14:textId="77777777" w:rsidR="00C241B7" w:rsidRDefault="00C241B7" w:rsidP="00D629C6">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92" o:spid="_x0000_s105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AuZAPA3gIAAHE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49" w14:textId="77777777" w:rsidR="00C241B7" w:rsidRDefault="00C241B7" w:rsidP="00D629C6">
                      <w:pPr>
                        <w:pStyle w:val="Tab-OFF"/>
                      </w:pPr>
                      <w:r>
                        <w:t>Elaborate</w:t>
                      </w:r>
                    </w:p>
                  </w:txbxContent>
                </v:textbox>
                <w10:anchorlock/>
              </v:shape>
            </w:pict>
          </mc:Fallback>
        </mc:AlternateContent>
      </w:r>
      <w:r>
        <w:rPr>
          <w:noProof/>
          <w:lang w:eastAsia="en-AU"/>
        </w:rPr>
        <mc:AlternateContent>
          <mc:Choice Requires="wps">
            <w:drawing>
              <wp:inline distT="0" distB="0" distL="0" distR="0" wp14:anchorId="53C44635" wp14:editId="53C44636">
                <wp:extent cx="1206000" cy="409575"/>
                <wp:effectExtent l="0" t="0" r="13335" b="28575"/>
                <wp:docPr id="93" name="Round Same Side Corner Rectangle 9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4A" w14:textId="77777777" w:rsidR="00C241B7" w:rsidRDefault="00C241B7" w:rsidP="00D629C6">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93" o:spid="_x0000_s105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Lk28jr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4A" w14:textId="77777777" w:rsidR="00C241B7" w:rsidRDefault="00C241B7" w:rsidP="00D629C6">
                      <w:pPr>
                        <w:pStyle w:val="Tab-OFF"/>
                      </w:pPr>
                      <w:r>
                        <w:t>Evaluate</w:t>
                      </w:r>
                    </w:p>
                  </w:txbxContent>
                </v:textbox>
                <w10:anchorlock/>
              </v:shape>
            </w:pict>
          </mc:Fallback>
        </mc:AlternateContent>
      </w:r>
    </w:p>
    <w:p w14:paraId="53C4438A" w14:textId="77777777" w:rsidR="00D629C6" w:rsidRDefault="00D629C6" w:rsidP="00D629C6">
      <w:pPr>
        <w:sectPr w:rsidR="00D629C6" w:rsidSect="00890310">
          <w:type w:val="continuous"/>
          <w:pgSz w:w="11906" w:h="16838"/>
          <w:pgMar w:top="1985" w:right="1134" w:bottom="1418" w:left="1134" w:header="709" w:footer="709" w:gutter="0"/>
          <w:cols w:space="708"/>
          <w:titlePg/>
          <w:docGrid w:linePitch="360"/>
        </w:sectPr>
      </w:pPr>
    </w:p>
    <w:p w14:paraId="53C4438B" w14:textId="3319513D" w:rsidR="00D629C6" w:rsidRPr="00340AFE" w:rsidRDefault="00D629C6" w:rsidP="00D629C6">
      <w:pPr>
        <w:pStyle w:val="TS-Lesson"/>
      </w:pPr>
      <w:r w:rsidRPr="00340AFE">
        <w:rPr>
          <w:b/>
        </w:rPr>
        <w:lastRenderedPageBreak/>
        <w:t xml:space="preserve">Lesson </w:t>
      </w:r>
      <w:r w:rsidR="00915990">
        <w:rPr>
          <w:b/>
        </w:rPr>
        <w:t xml:space="preserve">4 - </w:t>
      </w:r>
      <w:r w:rsidR="00340AFE">
        <w:rPr>
          <w:b/>
        </w:rPr>
        <w:t>5</w:t>
      </w:r>
      <w:r w:rsidRPr="00340AFE">
        <w:rPr>
          <w:b/>
        </w:rPr>
        <w:t>:</w:t>
      </w:r>
      <w:r w:rsidRPr="00340AFE">
        <w:rPr>
          <w:b/>
        </w:rPr>
        <w:tab/>
      </w:r>
      <w:r w:rsidR="00915990" w:rsidRPr="000B2CFF">
        <w:rPr>
          <w:rFonts w:cs="Arial"/>
        </w:rPr>
        <w:t xml:space="preserve">What </w:t>
      </w:r>
      <w:r w:rsidR="00915990">
        <w:rPr>
          <w:rFonts w:cs="Arial"/>
        </w:rPr>
        <w:t>are</w:t>
      </w:r>
      <w:r w:rsidR="00915990" w:rsidRPr="000B2CFF">
        <w:rPr>
          <w:rFonts w:cs="Arial"/>
        </w:rPr>
        <w:t xml:space="preserve"> the four global systems?</w:t>
      </w:r>
    </w:p>
    <w:p w14:paraId="53C4438C" w14:textId="6742F755" w:rsidR="00CB5F6A" w:rsidRPr="005B1D2C" w:rsidRDefault="00D629C6" w:rsidP="00CB5F6A">
      <w:pPr>
        <w:rPr>
          <w:lang w:val="fr-FR"/>
        </w:rPr>
      </w:pPr>
      <w:r w:rsidRPr="005B1D2C">
        <w:rPr>
          <w:b/>
          <w:lang w:val="fr-FR"/>
        </w:rPr>
        <w:lastRenderedPageBreak/>
        <w:t>Duration:</w:t>
      </w:r>
      <w:r w:rsidRPr="005B1D2C">
        <w:rPr>
          <w:lang w:val="fr-FR"/>
        </w:rPr>
        <w:t xml:space="preserve"> </w:t>
      </w:r>
      <w:r w:rsidR="00915990">
        <w:rPr>
          <w:lang w:val="fr-FR"/>
        </w:rPr>
        <w:t>1 h</w:t>
      </w:r>
      <w:r w:rsidR="00C23049">
        <w:rPr>
          <w:lang w:val="fr-FR"/>
        </w:rPr>
        <w:t>ou</w:t>
      </w:r>
      <w:r w:rsidR="00915990">
        <w:rPr>
          <w:lang w:val="fr-FR"/>
        </w:rPr>
        <w:t>r 40 minutes</w:t>
      </w:r>
    </w:p>
    <w:p w14:paraId="53C4438D" w14:textId="77777777" w:rsidR="00D629C6" w:rsidRPr="005B1D2C" w:rsidRDefault="00D629C6" w:rsidP="00D629C6">
      <w:pPr>
        <w:rPr>
          <w:lang w:val="fr-FR"/>
        </w:rPr>
        <w:sectPr w:rsidR="00D629C6" w:rsidRPr="005B1D2C" w:rsidSect="00CB5E1A">
          <w:type w:val="continuous"/>
          <w:pgSz w:w="11906" w:h="16838"/>
          <w:pgMar w:top="1985" w:right="1134" w:bottom="1418" w:left="1134" w:header="709" w:footer="709" w:gutter="0"/>
          <w:cols w:num="2" w:space="708" w:equalWidth="0">
            <w:col w:w="5670" w:space="708"/>
            <w:col w:w="3260"/>
          </w:cols>
          <w:titlePg/>
          <w:docGrid w:linePitch="360"/>
        </w:sectPr>
      </w:pPr>
    </w:p>
    <w:p w14:paraId="53C4438E" w14:textId="77777777" w:rsidR="00D629C6" w:rsidRDefault="00D629C6" w:rsidP="00D629C6">
      <w:r>
        <w:rPr>
          <w:noProof/>
          <w:lang w:eastAsia="en-AU"/>
        </w:rPr>
        <w:lastRenderedPageBreak/>
        <mc:AlternateContent>
          <mc:Choice Requires="wps">
            <w:drawing>
              <wp:inline distT="0" distB="0" distL="0" distR="0" wp14:anchorId="53C44637" wp14:editId="0BD53250">
                <wp:extent cx="6120000" cy="1162050"/>
                <wp:effectExtent l="0" t="0" r="14605" b="19050"/>
                <wp:docPr id="94" name="Rounded Rectangle 94"/>
                <wp:cNvGraphicFramePr/>
                <a:graphic xmlns:a="http://schemas.openxmlformats.org/drawingml/2006/main">
                  <a:graphicData uri="http://schemas.microsoft.com/office/word/2010/wordprocessingShape">
                    <wps:wsp>
                      <wps:cNvSpPr/>
                      <wps:spPr>
                        <a:xfrm>
                          <a:off x="0" y="0"/>
                          <a:ext cx="6120000" cy="1162050"/>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C4474B" w14:textId="77777777" w:rsidR="00C241B7" w:rsidRDefault="00C241B7" w:rsidP="00BE5863">
                            <w:pPr>
                              <w:pStyle w:val="TS-Purpose"/>
                              <w:tabs>
                                <w:tab w:val="clear" w:pos="1418"/>
                              </w:tabs>
                              <w:ind w:left="0" w:firstLine="0"/>
                            </w:pPr>
                            <w:r>
                              <w:rPr>
                                <w:b/>
                              </w:rPr>
                              <w:t>Lesson objectives</w:t>
                            </w:r>
                            <w:r>
                              <w:rPr>
                                <w:b/>
                              </w:rPr>
                              <w:br/>
                            </w:r>
                            <w:r>
                              <w:t>Students will:</w:t>
                            </w:r>
                          </w:p>
                          <w:p w14:paraId="53C44750" w14:textId="180B7289" w:rsidR="00C241B7" w:rsidRDefault="00C241B7" w:rsidP="00CB5E1A">
                            <w:pPr>
                              <w:pStyle w:val="TS-Bullet1"/>
                            </w:pPr>
                            <w:r>
                              <w:t xml:space="preserve">research and understand the four global systems: biosphere, lithosphere, atmosphere and </w:t>
                            </w:r>
                            <w:r w:rsidRPr="00CB5E1A">
                              <w:t>hydrosphere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94" o:spid="_x0000_s1057" style="width:481.9pt;height:91.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" fillcolor="white [3212]" strokecolor="#bfbfbf [2412]" strokeweight="1pt">
                <v:stroke dashstyle="dash" joinstyle="miter"/>
                <v:textbox>
                  <w:txbxContent>
                    <w:p w14:paraId="53C4474B" w14:textId="77777777" w:rsidR="00C241B7" w:rsidRDefault="00C241B7" w:rsidP="00BE5863">
                      <w:pPr>
                        <w:pStyle w:val="TS-Purpose"/>
                        <w:tabs>
                          <w:tab w:val="clear" w:pos="1418"/>
                        </w:tabs>
                        <w:ind w:left="0" w:firstLine="0"/>
                      </w:pPr>
                      <w:r>
                        <w:rPr>
                          <w:b/>
                        </w:rPr>
                        <w:t>Lesson objectives</w:t>
                      </w:r>
                      <w:r>
                        <w:rPr>
                          <w:b/>
                        </w:rPr>
                        <w:br/>
                      </w:r>
                      <w:r>
                        <w:t>Students will:</w:t>
                      </w:r>
                    </w:p>
                    <w:p w14:paraId="53C44750" w14:textId="180B7289" w:rsidR="00C241B7" w:rsidRDefault="00C241B7" w:rsidP="00CB5E1A">
                      <w:pPr>
                        <w:pStyle w:val="TS-Bullet1"/>
                      </w:pPr>
                      <w:r>
                        <w:t xml:space="preserve">research and understand the four global systems: biosphere, lithosphere, atmosphere and </w:t>
                      </w:r>
                      <w:r w:rsidRPr="00CB5E1A">
                        <w:t>hydrosphere</w:t>
                      </w:r>
                      <w:r>
                        <w:t>.</w:t>
                      </w:r>
                    </w:p>
                  </w:txbxContent>
                </v:textbox>
                <w10:anchorlock/>
              </v:roundrect>
            </w:pict>
          </mc:Fallback>
        </mc:AlternateContent>
      </w:r>
    </w:p>
    <w:p w14:paraId="53C44390" w14:textId="1D1E841F" w:rsidR="00036AF2" w:rsidRDefault="00D629C6" w:rsidP="00CB5E1A">
      <w:pPr>
        <w:pStyle w:val="TS-Heading3"/>
        <w:sectPr w:rsidR="00036AF2" w:rsidSect="00890310">
          <w:type w:val="continuous"/>
          <w:pgSz w:w="11906" w:h="16838"/>
          <w:pgMar w:top="1985" w:right="1134" w:bottom="1418" w:left="1134" w:header="709" w:footer="709" w:gutter="0"/>
          <w:cols w:space="708"/>
          <w:titlePg/>
          <w:docGrid w:linePitch="360"/>
        </w:sectPr>
      </w:pPr>
      <w:r>
        <w:t>Suggested learning sequence</w:t>
      </w:r>
    </w:p>
    <w:p w14:paraId="36BF5B93" w14:textId="6628E6B9" w:rsidR="00CB5E1A" w:rsidRPr="00CB5E1A" w:rsidRDefault="00CB5E1A" w:rsidP="00CB5E1A">
      <w:r>
        <w:rPr>
          <w:b/>
        </w:rPr>
        <w:lastRenderedPageBreak/>
        <w:t xml:space="preserve">Introduction – </w:t>
      </w:r>
      <w:r>
        <w:t>Class discussion</w:t>
      </w:r>
    </w:p>
    <w:p w14:paraId="4C0955D0" w14:textId="2252B8E8" w:rsidR="00915990" w:rsidRDefault="00915990" w:rsidP="00133F56">
      <w:pPr>
        <w:pStyle w:val="TS-Numberedlist"/>
        <w:numPr>
          <w:ilvl w:val="0"/>
          <w:numId w:val="5"/>
        </w:numPr>
      </w:pPr>
      <w:r>
        <w:t>Discuss the four global systems with students</w:t>
      </w:r>
      <w:r w:rsidR="00C466ED">
        <w:t xml:space="preserve"> and</w:t>
      </w:r>
      <w:r>
        <w:t xml:space="preserve"> ask them to share what they know about each system. Students may refer back to some of their notes and reflections from Lesson 1.</w:t>
      </w:r>
    </w:p>
    <w:p w14:paraId="1873485F" w14:textId="01F4EEE5" w:rsidR="00915990" w:rsidRDefault="00915990" w:rsidP="00133F56">
      <w:pPr>
        <w:pStyle w:val="TS-Numberedlist"/>
        <w:numPr>
          <w:ilvl w:val="0"/>
          <w:numId w:val="5"/>
        </w:numPr>
      </w:pPr>
      <w:r>
        <w:t xml:space="preserve">On a board or large piece of paper divided into four </w:t>
      </w:r>
      <w:r w:rsidR="00664B5F">
        <w:t>(</w:t>
      </w:r>
      <w:r>
        <w:t>to represent each of the four global systems</w:t>
      </w:r>
      <w:r w:rsidR="00664B5F">
        <w:t>)</w:t>
      </w:r>
      <w:r>
        <w:t xml:space="preserve"> record students’ responses.</w:t>
      </w:r>
    </w:p>
    <w:p w14:paraId="53C44398" w14:textId="2FB769D0" w:rsidR="00036AF2" w:rsidRPr="00CB5E1A" w:rsidRDefault="00CD64DE" w:rsidP="0053660E">
      <w:r>
        <w:rPr>
          <w:b/>
        </w:rPr>
        <w:t>Activity</w:t>
      </w:r>
      <w:r w:rsidR="00036AF2">
        <w:rPr>
          <w:b/>
        </w:rPr>
        <w:t xml:space="preserve"> </w:t>
      </w:r>
      <w:r w:rsidR="00036AF2" w:rsidRPr="00742A72">
        <w:t xml:space="preserve">– </w:t>
      </w:r>
      <w:r w:rsidR="001D7F3F">
        <w:t>Class research</w:t>
      </w:r>
    </w:p>
    <w:p w14:paraId="6301DC9C" w14:textId="5A8C6509" w:rsidR="001D7F3F" w:rsidRDefault="001D7F3F" w:rsidP="001D7F3F">
      <w:pPr>
        <w:pStyle w:val="TS-Numberedlist"/>
      </w:pPr>
      <w:r>
        <w:t>Divide students into pairs or groups</w:t>
      </w:r>
      <w:r w:rsidR="00C466ED">
        <w:t>. E</w:t>
      </w:r>
      <w:r>
        <w:t>ach is to choose one of the four systems to research. Provide books and access to the Internet for students to research their chosen system.</w:t>
      </w:r>
    </w:p>
    <w:p w14:paraId="59793246" w14:textId="1A832CEB" w:rsidR="001D7F3F" w:rsidRDefault="001D7F3F" w:rsidP="001D7F3F">
      <w:pPr>
        <w:pStyle w:val="TS-Numberedlist"/>
      </w:pPr>
      <w:r>
        <w:t>Students might also want to refer back to the questions about the four global systems they wrote down in Lesson 1.</w:t>
      </w:r>
    </w:p>
    <w:p w14:paraId="198A8CF6" w14:textId="4FCBBF4A" w:rsidR="001D7F3F" w:rsidRDefault="00664B5F" w:rsidP="001D7F3F">
      <w:pPr>
        <w:pStyle w:val="TS-Numberedlist"/>
      </w:pPr>
      <w:r>
        <w:lastRenderedPageBreak/>
        <w:t>Have student groups</w:t>
      </w:r>
      <w:r w:rsidR="001D7F3F">
        <w:t xml:space="preserve"> create </w:t>
      </w:r>
      <w:r>
        <w:t xml:space="preserve">a </w:t>
      </w:r>
      <w:r w:rsidR="0026778F">
        <w:t xml:space="preserve">visual representation or a </w:t>
      </w:r>
      <w:r>
        <w:t>small report</w:t>
      </w:r>
      <w:r w:rsidR="001D7F3F">
        <w:t xml:space="preserve"> </w:t>
      </w:r>
      <w:r>
        <w:t>that provides diagrams and</w:t>
      </w:r>
      <w:r w:rsidR="001D7F3F">
        <w:t xml:space="preserve"> facts </w:t>
      </w:r>
      <w:r>
        <w:t>about</w:t>
      </w:r>
      <w:r w:rsidR="001D7F3F">
        <w:t xml:space="preserve"> their chosen system.</w:t>
      </w:r>
    </w:p>
    <w:p w14:paraId="23DF55F1" w14:textId="4F08D17B" w:rsidR="001D7F3F" w:rsidRDefault="001D7F3F" w:rsidP="001D7F3F">
      <w:pPr>
        <w:pStyle w:val="TS-Numberedlist"/>
      </w:pPr>
      <w:r>
        <w:t xml:space="preserve">Students </w:t>
      </w:r>
      <w:r w:rsidR="00664B5F">
        <w:t>can</w:t>
      </w:r>
      <w:r>
        <w:t xml:space="preserve"> share </w:t>
      </w:r>
      <w:r w:rsidR="00664B5F">
        <w:t xml:space="preserve">their findings </w:t>
      </w:r>
      <w:r>
        <w:t>with the class and add the information to the original class responses from the beginning of the lesson.</w:t>
      </w:r>
    </w:p>
    <w:p w14:paraId="38F88946" w14:textId="1AA3B7A6" w:rsidR="00664B5F" w:rsidRDefault="00664B5F" w:rsidP="00664B5F">
      <w:pPr>
        <w:pStyle w:val="TS-Numberedlist"/>
      </w:pPr>
      <w:r>
        <w:t>Review results from</w:t>
      </w:r>
      <w:r w:rsidR="00C466ED">
        <w:t xml:space="preserve"> the</w:t>
      </w:r>
      <w:r>
        <w:t xml:space="preserve"> </w:t>
      </w:r>
      <w:r w:rsidRPr="00664B5F">
        <w:rPr>
          <w:i/>
        </w:rPr>
        <w:t>Building greenhouse</w:t>
      </w:r>
      <w:r>
        <w:t xml:space="preserve"> investigation if you set it up. Discuss CO</w:t>
      </w:r>
      <w:r w:rsidRPr="00526B38">
        <w:rPr>
          <w:vertAlign w:val="subscript"/>
        </w:rPr>
        <w:t>2</w:t>
      </w:r>
      <w:r>
        <w:t xml:space="preserve"> and how it features as part of the four global systems.</w:t>
      </w:r>
    </w:p>
    <w:p w14:paraId="1120A8BE" w14:textId="66BB81B5" w:rsidR="00EA06D8" w:rsidRDefault="00EA06D8" w:rsidP="00EA06D8">
      <w:pPr>
        <w:pStyle w:val="TS-Numberedlist"/>
      </w:pPr>
      <w:r w:rsidRPr="00CA417F">
        <w:t xml:space="preserve">Review with students the scientific vocabulary pertinent to this lesson (See </w:t>
      </w:r>
      <w:r w:rsidRPr="00CA417F">
        <w:rPr>
          <w:i/>
        </w:rPr>
        <w:t>Resource 1</w:t>
      </w:r>
      <w:r w:rsidR="008642AF">
        <w:rPr>
          <w:i/>
        </w:rPr>
        <w:t xml:space="preserve"> </w:t>
      </w:r>
      <w:r w:rsidRPr="00CA417F">
        <w:rPr>
          <w:i/>
        </w:rPr>
        <w:t>– Word bank</w:t>
      </w:r>
      <w:r w:rsidRPr="00CA417F">
        <w:t xml:space="preserve"> for suggested terms).</w:t>
      </w:r>
    </w:p>
    <w:p w14:paraId="53C443A4" w14:textId="5E2F6B2F" w:rsidR="00036AF2" w:rsidRPr="00A75D06" w:rsidRDefault="00036AF2" w:rsidP="00C52E0D">
      <w:pPr>
        <w:pStyle w:val="TS-Numberedlist"/>
        <w:sectPr w:rsidR="00036AF2" w:rsidRPr="00A75D06" w:rsidSect="00890310">
          <w:type w:val="continuous"/>
          <w:pgSz w:w="11906" w:h="16838"/>
          <w:pgMar w:top="1985" w:right="1134" w:bottom="1418" w:left="1134" w:header="709" w:footer="709" w:gutter="0"/>
          <w:cols w:num="2" w:space="708"/>
          <w:titlePg/>
          <w:docGrid w:linePitch="360"/>
        </w:sectPr>
      </w:pPr>
      <w:r w:rsidRPr="00036AF2">
        <w:t>Students add their learning and reflections to their science journal.</w:t>
      </w:r>
      <w:r w:rsidR="00C52E0D">
        <w:t xml:space="preserve"> </w:t>
      </w:r>
      <w:r w:rsidR="00E77BAC">
        <w:t>(</w:t>
      </w:r>
      <w:r w:rsidR="00E77BAC" w:rsidRPr="00E77BAC">
        <w:t xml:space="preserve">See </w:t>
      </w:r>
      <w:r w:rsidR="00E77BAC" w:rsidRPr="00C52E0D">
        <w:rPr>
          <w:i/>
        </w:rPr>
        <w:t xml:space="preserve">Resource </w:t>
      </w:r>
      <w:r w:rsidR="001D7F3F">
        <w:rPr>
          <w:i/>
        </w:rPr>
        <w:t>2</w:t>
      </w:r>
      <w:r w:rsidR="00E77BAC" w:rsidRPr="00C52E0D">
        <w:rPr>
          <w:i/>
        </w:rPr>
        <w:t xml:space="preserve"> – Student reflections</w:t>
      </w:r>
      <w:r w:rsidR="00E77BAC" w:rsidRPr="00E77BAC">
        <w:t xml:space="preserve"> for </w:t>
      </w:r>
      <w:r w:rsidR="00E77BAC">
        <w:t>examples of sentence starters you can use to guide student reflections</w:t>
      </w:r>
      <w:r w:rsidR="00C52E0D">
        <w:t>).</w:t>
      </w:r>
    </w:p>
    <w:p w14:paraId="672B8F45" w14:textId="77777777" w:rsidR="001D7F3F" w:rsidRPr="00CB5E1A" w:rsidRDefault="001D7F3F" w:rsidP="00CB5E1A"/>
    <w:p w14:paraId="53C443A5" w14:textId="0D243119" w:rsidR="00D629C6" w:rsidRPr="00D07792" w:rsidRDefault="00D629C6" w:rsidP="00CB5E1A">
      <w:pPr>
        <w:pStyle w:val="TS-Heading3"/>
      </w:pPr>
      <w:r>
        <w:t>Opportunities to monitor student learning</w:t>
      </w:r>
    </w:p>
    <w:p w14:paraId="53C443A6" w14:textId="77777777" w:rsidR="00D629C6" w:rsidRDefault="00D629C6" w:rsidP="00C52E0D">
      <w:r>
        <w:rPr>
          <w:noProof/>
          <w:lang w:eastAsia="en-AU"/>
        </w:rPr>
        <mc:AlternateContent>
          <mc:Choice Requires="wps">
            <w:drawing>
              <wp:inline distT="0" distB="0" distL="0" distR="0" wp14:anchorId="53C44639" wp14:editId="10D6BF63">
                <wp:extent cx="6120000" cy="1028700"/>
                <wp:effectExtent l="0" t="0" r="14605" b="19050"/>
                <wp:docPr id="95" name="Rounded Rectangle 95"/>
                <wp:cNvGraphicFramePr/>
                <a:graphic xmlns:a="http://schemas.openxmlformats.org/drawingml/2006/main">
                  <a:graphicData uri="http://schemas.microsoft.com/office/word/2010/wordprocessingShape">
                    <wps:wsp>
                      <wps:cNvSpPr/>
                      <wps:spPr>
                        <a:xfrm>
                          <a:off x="0" y="0"/>
                          <a:ext cx="6120000" cy="1028700"/>
                        </a:xfrm>
                        <a:prstGeom prst="roundRect">
                          <a:avLst>
                            <a:gd name="adj" fmla="val 32674"/>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C44751" w14:textId="04AA6B71" w:rsidR="00C241B7" w:rsidRPr="00CB5E1A" w:rsidRDefault="00C241B7" w:rsidP="00CB5E1A">
                            <w:pPr>
                              <w:pStyle w:val="TS-BubbleNormal"/>
                              <w:rPr>
                                <w:b/>
                              </w:rPr>
                            </w:pPr>
                            <w:r w:rsidRPr="00CB5E1A">
                              <w:rPr>
                                <w:b/>
                              </w:rPr>
                              <w:t>Formative assessment opportunities:</w:t>
                            </w:r>
                          </w:p>
                          <w:p w14:paraId="53C44752" w14:textId="4AE6F3FA" w:rsidR="00C241B7" w:rsidRDefault="00C241B7" w:rsidP="00CB5E1A">
                            <w:pPr>
                              <w:pStyle w:val="TS-BubbleNormal"/>
                            </w:pPr>
                            <w:r>
                              <w:t>U</w:t>
                            </w:r>
                            <w:r w:rsidRPr="001D7F3F">
                              <w:t>se students</w:t>
                            </w:r>
                            <w:r>
                              <w:t>’</w:t>
                            </w:r>
                            <w:r w:rsidRPr="001D7F3F">
                              <w:t xml:space="preserve"> responses and reports to assess their developing knowl</w:t>
                            </w:r>
                            <w:r>
                              <w:t>edge of the four global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95" o:spid="_x0000_s1058" style="width:481.9pt;height:81pt;visibility:visible;mso-wrap-style:square;mso-left-percent:-10001;mso-top-percent:-10001;mso-position-horizontal:absolute;mso-position-horizontal-relative:char;mso-position-vertical:absolute;mso-position-vertical-relative:line;mso-left-percent:-10001;mso-top-percent:-10001;v-text-anchor:top" arcsize="21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" fillcolor="white [3212]" strokecolor="#bfbfbf [2412]" strokeweight="1pt">
                <v:stroke dashstyle="dash" joinstyle="miter"/>
                <v:textbox>
                  <w:txbxContent>
                    <w:p w14:paraId="53C44751" w14:textId="04AA6B71" w:rsidR="00C241B7" w:rsidRPr="00CB5E1A" w:rsidRDefault="00C241B7" w:rsidP="00CB5E1A">
                      <w:pPr>
                        <w:pStyle w:val="TS-BubbleNormal"/>
                        <w:rPr>
                          <w:b/>
                        </w:rPr>
                      </w:pPr>
                      <w:r w:rsidRPr="00CB5E1A">
                        <w:rPr>
                          <w:b/>
                        </w:rPr>
                        <w:t>Formative assessment opportunities:</w:t>
                      </w:r>
                    </w:p>
                    <w:p w14:paraId="53C44752" w14:textId="4AE6F3FA" w:rsidR="00C241B7" w:rsidRDefault="00C241B7" w:rsidP="00CB5E1A">
                      <w:pPr>
                        <w:pStyle w:val="TS-BubbleNormal"/>
                      </w:pPr>
                      <w:r>
                        <w:t>U</w:t>
                      </w:r>
                      <w:r w:rsidRPr="001D7F3F">
                        <w:t>se students</w:t>
                      </w:r>
                      <w:r>
                        <w:t>’</w:t>
                      </w:r>
                      <w:r w:rsidRPr="001D7F3F">
                        <w:t xml:space="preserve"> responses and reports to assess their developing knowl</w:t>
                      </w:r>
                      <w:r>
                        <w:t>edge of the four global systems.</w:t>
                      </w:r>
                    </w:p>
                  </w:txbxContent>
                </v:textbox>
                <w10:anchorlock/>
              </v:roundrect>
            </w:pict>
          </mc:Fallback>
        </mc:AlternateContent>
      </w:r>
    </w:p>
    <w:p w14:paraId="53C443A7" w14:textId="77777777" w:rsidR="00D629C6" w:rsidRDefault="00D629C6" w:rsidP="00D629C6">
      <w:pPr>
        <w:pStyle w:val="TS-Heading3"/>
      </w:pPr>
      <w:r>
        <w:lastRenderedPageBreak/>
        <w:t>Resources</w:t>
      </w:r>
    </w:p>
    <w:p w14:paraId="53C443A8" w14:textId="77777777" w:rsidR="00D629C6" w:rsidRDefault="00D629C6" w:rsidP="00D629C6">
      <w:r>
        <w:rPr>
          <w:noProof/>
          <w:lang w:eastAsia="en-AU"/>
        </w:rPr>
        <mc:AlternateContent>
          <mc:Choice Requires="wps">
            <w:drawing>
              <wp:inline distT="0" distB="0" distL="0" distR="0" wp14:anchorId="53C4463B" wp14:editId="55F56264">
                <wp:extent cx="6120000" cy="3324225"/>
                <wp:effectExtent l="0" t="0" r="14605" b="28575"/>
                <wp:docPr id="96" name="Rounded Rectangle 96"/>
                <wp:cNvGraphicFramePr/>
                <a:graphic xmlns:a="http://schemas.openxmlformats.org/drawingml/2006/main">
                  <a:graphicData uri="http://schemas.microsoft.com/office/word/2010/wordprocessingShape">
                    <wps:wsp>
                      <wps:cNvSpPr/>
                      <wps:spPr>
                        <a:xfrm>
                          <a:off x="0" y="0"/>
                          <a:ext cx="6120000" cy="3324225"/>
                        </a:xfrm>
                        <a:prstGeom prst="roundRect">
                          <a:avLst>
                            <a:gd name="adj" fmla="val 9437"/>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A530972" w14:textId="11EF8AB0" w:rsidR="00C241B7" w:rsidRPr="00CB5E1A" w:rsidRDefault="00C241B7" w:rsidP="00CB5E1A">
                            <w:pPr>
                              <w:pStyle w:val="TS-Heading4"/>
                            </w:pPr>
                            <w:r>
                              <w:t>Printable resources</w:t>
                            </w:r>
                          </w:p>
                          <w:p w14:paraId="0E9E3E5F" w14:textId="1D9BB783" w:rsidR="00C241B7" w:rsidRPr="00CB5E1A" w:rsidRDefault="00C241B7" w:rsidP="00CB5E1A">
                            <w:pPr>
                              <w:pStyle w:val="TS-Bullet1"/>
                              <w:rPr>
                                <w:i/>
                              </w:rPr>
                            </w:pPr>
                            <w:r w:rsidRPr="00CB5E1A">
                              <w:rPr>
                                <w:i/>
                              </w:rPr>
                              <w:t>Resource 1 – Word bank</w:t>
                            </w:r>
                          </w:p>
                          <w:p w14:paraId="67CB81D3" w14:textId="77777777" w:rsidR="00C241B7" w:rsidRPr="00CB5E1A" w:rsidRDefault="00C241B7" w:rsidP="00CB5E1A">
                            <w:pPr>
                              <w:pStyle w:val="TS-Bullet1"/>
                              <w:rPr>
                                <w:i/>
                              </w:rPr>
                            </w:pPr>
                            <w:r w:rsidRPr="00CB5E1A">
                              <w:rPr>
                                <w:i/>
                              </w:rPr>
                              <w:t>Resource 2 – Student reflections</w:t>
                            </w:r>
                          </w:p>
                          <w:p w14:paraId="0E98281D" w14:textId="77777777" w:rsidR="00C241B7" w:rsidRPr="00CB5E1A" w:rsidRDefault="00C241B7" w:rsidP="00CB5E1A">
                            <w:pPr>
                              <w:pStyle w:val="TS-Heading4"/>
                            </w:pPr>
                            <w:r>
                              <w:t>Great Barrier Reef Outlook Report 2014</w:t>
                            </w:r>
                          </w:p>
                          <w:p w14:paraId="7E478A57" w14:textId="77777777" w:rsidR="00C241B7" w:rsidRPr="00CB5E1A" w:rsidRDefault="00C241B7" w:rsidP="00CB5E1A">
                            <w:pPr>
                              <w:pStyle w:val="TS-BubbleNormal"/>
                            </w:pPr>
                            <w:r w:rsidRPr="00CB5E1A">
                              <w:t xml:space="preserve">Access the report at: </w:t>
                            </w:r>
                            <w:hyperlink r:id="rId81" w:history="1">
                              <w:r w:rsidRPr="00CB5E1A">
                                <w:rPr>
                                  <w:rStyle w:val="Hyperlink"/>
                                </w:rPr>
                                <w:t>http://elibrary.gbrmpa.gov.au/jspui/handle/11017/2855</w:t>
                              </w:r>
                            </w:hyperlink>
                            <w:r w:rsidRPr="00CB5E1A">
                              <w:t xml:space="preserve"> </w:t>
                            </w:r>
                          </w:p>
                          <w:p w14:paraId="19933973" w14:textId="77777777" w:rsidR="00C241B7" w:rsidRPr="00CB5E1A" w:rsidRDefault="00C241B7" w:rsidP="00CB5E1A">
                            <w:pPr>
                              <w:pStyle w:val="TS-BubbleNormal"/>
                            </w:pPr>
                            <w:r w:rsidRPr="00CB5E1A">
                              <w:t>Useful information for this lesson can be found on:</w:t>
                            </w:r>
                          </w:p>
                          <w:p w14:paraId="400F9E69" w14:textId="570CF26B" w:rsidR="00C241B7" w:rsidRDefault="00C241B7" w:rsidP="00CB5E1A">
                            <w:pPr>
                              <w:pStyle w:val="TS-Bullet1"/>
                            </w:pPr>
                            <w:r>
                              <w:t>page 159: Global ocean currents and weather patterns</w:t>
                            </w:r>
                          </w:p>
                          <w:p w14:paraId="75F4B193" w14:textId="77777777" w:rsidR="00C241B7" w:rsidRPr="00CB5E1A" w:rsidRDefault="00C241B7" w:rsidP="00CB5E1A">
                            <w:pPr>
                              <w:pStyle w:val="TS-Heading4"/>
                            </w:pPr>
                            <w:r w:rsidRPr="007A77DE">
                              <w:t>Other resources</w:t>
                            </w:r>
                          </w:p>
                          <w:p w14:paraId="53C4475C" w14:textId="26BCDF25" w:rsidR="00C241B7" w:rsidRPr="001D7F3F" w:rsidRDefault="00C241B7" w:rsidP="001D7F3F">
                            <w:pPr>
                              <w:pStyle w:val="TS-Purpose"/>
                              <w:tabs>
                                <w:tab w:val="clear" w:pos="1418"/>
                                <w:tab w:val="left" w:pos="0"/>
                              </w:tabs>
                              <w:ind w:left="0" w:firstLine="0"/>
                            </w:pPr>
                            <w:r w:rsidRPr="001D7F3F">
                              <w:t xml:space="preserve">Books and </w:t>
                            </w:r>
                            <w:r>
                              <w:t>I</w:t>
                            </w:r>
                            <w:r w:rsidRPr="001D7F3F">
                              <w:t>nternet access for students to research the four global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96" o:spid="_x0000_s1059" style="width:481.9pt;height:261.75pt;visibility:visible;mso-wrap-style:square;mso-left-percent:-10001;mso-top-percent:-10001;mso-position-horizontal:absolute;mso-position-horizontal-relative:char;mso-position-vertical:absolute;mso-position-vertical-relative:line;mso-left-percent:-10001;mso-top-percent:-10001;v-text-anchor:top" arcsize="61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" fillcolor="white [3212]" strokecolor="#bfbfbf [2412]" strokeweight="1pt">
                <v:stroke dashstyle="dash" joinstyle="miter"/>
                <v:textbox>
                  <w:txbxContent>
                    <w:p w14:paraId="6A530972" w14:textId="11EF8AB0" w:rsidR="00C241B7" w:rsidRPr="00CB5E1A" w:rsidRDefault="00C241B7" w:rsidP="00CB5E1A">
                      <w:pPr>
                        <w:pStyle w:val="TS-Heading4"/>
                      </w:pPr>
                      <w:r>
                        <w:t>Printable resources</w:t>
                      </w:r>
                    </w:p>
                    <w:p w14:paraId="0E9E3E5F" w14:textId="1D9BB783" w:rsidR="00C241B7" w:rsidRPr="00CB5E1A" w:rsidRDefault="00C241B7" w:rsidP="00CB5E1A">
                      <w:pPr>
                        <w:pStyle w:val="TS-Bullet1"/>
                        <w:rPr>
                          <w:i/>
                        </w:rPr>
                      </w:pPr>
                      <w:r w:rsidRPr="00CB5E1A">
                        <w:rPr>
                          <w:i/>
                        </w:rPr>
                        <w:t>Resource 1 – Word bank</w:t>
                      </w:r>
                    </w:p>
                    <w:p w14:paraId="67CB81D3" w14:textId="77777777" w:rsidR="00C241B7" w:rsidRPr="00CB5E1A" w:rsidRDefault="00C241B7" w:rsidP="00CB5E1A">
                      <w:pPr>
                        <w:pStyle w:val="TS-Bullet1"/>
                        <w:rPr>
                          <w:i/>
                        </w:rPr>
                      </w:pPr>
                      <w:r w:rsidRPr="00CB5E1A">
                        <w:rPr>
                          <w:i/>
                        </w:rPr>
                        <w:t>Resource 2 – Student reflections</w:t>
                      </w:r>
                    </w:p>
                    <w:p w14:paraId="0E98281D" w14:textId="77777777" w:rsidR="00C241B7" w:rsidRPr="00CB5E1A" w:rsidRDefault="00C241B7" w:rsidP="00CB5E1A">
                      <w:pPr>
                        <w:pStyle w:val="TS-Heading4"/>
                      </w:pPr>
                      <w:r>
                        <w:t>Great Barrier Reef Outlook Report 2014</w:t>
                      </w:r>
                    </w:p>
                    <w:p w14:paraId="7E478A57" w14:textId="77777777" w:rsidR="00C241B7" w:rsidRPr="00CB5E1A" w:rsidRDefault="00C241B7" w:rsidP="00CB5E1A">
                      <w:pPr>
                        <w:pStyle w:val="TS-BubbleNormal"/>
                      </w:pPr>
                      <w:r w:rsidRPr="00CB5E1A">
                        <w:t xml:space="preserve">Access the report at: </w:t>
                      </w:r>
                      <w:hyperlink r:id="rId82" w:history="1">
                        <w:r w:rsidRPr="00CB5E1A">
                          <w:rPr>
                            <w:rStyle w:val="Hyperlink"/>
                          </w:rPr>
                          <w:t>http://elibrary.gbrmpa.gov.au/jspui/handle/11017/2855</w:t>
                        </w:r>
                      </w:hyperlink>
                      <w:r w:rsidRPr="00CB5E1A">
                        <w:t xml:space="preserve"> </w:t>
                      </w:r>
                    </w:p>
                    <w:p w14:paraId="19933973" w14:textId="77777777" w:rsidR="00C241B7" w:rsidRPr="00CB5E1A" w:rsidRDefault="00C241B7" w:rsidP="00CB5E1A">
                      <w:pPr>
                        <w:pStyle w:val="TS-BubbleNormal"/>
                      </w:pPr>
                      <w:r w:rsidRPr="00CB5E1A">
                        <w:t>Useful information for this lesson can be found on:</w:t>
                      </w:r>
                    </w:p>
                    <w:p w14:paraId="400F9E69" w14:textId="570CF26B" w:rsidR="00C241B7" w:rsidRDefault="00C241B7" w:rsidP="00CB5E1A">
                      <w:pPr>
                        <w:pStyle w:val="TS-Bullet1"/>
                      </w:pPr>
                      <w:r>
                        <w:t>page 159: Global ocean currents and weather patterns</w:t>
                      </w:r>
                    </w:p>
                    <w:p w14:paraId="75F4B193" w14:textId="77777777" w:rsidR="00C241B7" w:rsidRPr="00CB5E1A" w:rsidRDefault="00C241B7" w:rsidP="00CB5E1A">
                      <w:pPr>
                        <w:pStyle w:val="TS-Heading4"/>
                      </w:pPr>
                      <w:r w:rsidRPr="007A77DE">
                        <w:t>Other resources</w:t>
                      </w:r>
                    </w:p>
                    <w:p w14:paraId="53C4475C" w14:textId="26BCDF25" w:rsidR="00C241B7" w:rsidRPr="001D7F3F" w:rsidRDefault="00C241B7" w:rsidP="001D7F3F">
                      <w:pPr>
                        <w:pStyle w:val="TS-Purpose"/>
                        <w:tabs>
                          <w:tab w:val="clear" w:pos="1418"/>
                          <w:tab w:val="left" w:pos="0"/>
                        </w:tabs>
                        <w:ind w:left="0" w:firstLine="0"/>
                      </w:pPr>
                      <w:r w:rsidRPr="001D7F3F">
                        <w:t xml:space="preserve">Books and </w:t>
                      </w:r>
                      <w:r>
                        <w:t>I</w:t>
                      </w:r>
                      <w:r w:rsidRPr="001D7F3F">
                        <w:t>nternet access for students to research the four global systems</w:t>
                      </w:r>
                    </w:p>
                  </w:txbxContent>
                </v:textbox>
                <w10:anchorlock/>
              </v:roundrect>
            </w:pict>
          </mc:Fallback>
        </mc:AlternateContent>
      </w:r>
    </w:p>
    <w:p w14:paraId="53C443A9" w14:textId="130DE309" w:rsidR="00060BE3" w:rsidRDefault="00060BE3" w:rsidP="002427F9">
      <w:pPr>
        <w:pStyle w:val="TS-5Es"/>
      </w:pPr>
      <w:r>
        <w:rPr>
          <w:noProof/>
          <w:lang w:eastAsia="en-AU"/>
        </w:rPr>
        <w:lastRenderedPageBreak/>
        <mc:AlternateContent>
          <mc:Choice Requires="wps">
            <w:drawing>
              <wp:inline distT="0" distB="0" distL="0" distR="0" wp14:anchorId="53C4463D" wp14:editId="53C4463E">
                <wp:extent cx="1206000" cy="409575"/>
                <wp:effectExtent l="0" t="0" r="13335" b="28575"/>
                <wp:docPr id="9" name="Round Same Side Corner Rectangle 9"/>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5E" w14:textId="77777777" w:rsidR="00C241B7" w:rsidRDefault="00C241B7" w:rsidP="00060BE3">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9" o:spid="_x0000_s106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D15PM9wCAABv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5E" w14:textId="77777777" w:rsidR="00C241B7" w:rsidRDefault="00C241B7" w:rsidP="00060BE3">
                      <w:pPr>
                        <w:pStyle w:val="Tab-OFF"/>
                      </w:pPr>
                      <w:r>
                        <w:t>Engage</w:t>
                      </w:r>
                    </w:p>
                  </w:txbxContent>
                </v:textbox>
                <w10:anchorlock/>
              </v:shape>
            </w:pict>
          </mc:Fallback>
        </mc:AlternateContent>
      </w:r>
      <w:r>
        <w:rPr>
          <w:noProof/>
          <w:lang w:eastAsia="en-AU"/>
        </w:rPr>
        <mc:AlternateContent>
          <mc:Choice Requires="wps">
            <w:drawing>
              <wp:inline distT="0" distB="0" distL="0" distR="0" wp14:anchorId="53C4463F" wp14:editId="53C44640">
                <wp:extent cx="1206000" cy="409575"/>
                <wp:effectExtent l="0" t="0" r="13335" b="28575"/>
                <wp:docPr id="15" name="Round Same Side Corner Rectangle 1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5F" w14:textId="77777777" w:rsidR="00C241B7" w:rsidRDefault="00C241B7" w:rsidP="00060BE3">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5" o:spid="_x0000_s1061"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5F" w14:textId="77777777" w:rsidR="00C241B7" w:rsidRDefault="00C241B7" w:rsidP="00060BE3">
                      <w:pPr>
                        <w:pStyle w:val="Tab-OFF"/>
                      </w:pPr>
                      <w:r>
                        <w:t>Explore</w:t>
                      </w:r>
                    </w:p>
                  </w:txbxContent>
                </v:textbox>
                <w10:anchorlock/>
              </v:shape>
            </w:pict>
          </mc:Fallback>
        </mc:AlternateContent>
      </w:r>
      <w:r>
        <w:rPr>
          <w:noProof/>
          <w:lang w:eastAsia="en-AU"/>
        </w:rPr>
        <mc:AlternateContent>
          <mc:Choice Requires="wps">
            <w:drawing>
              <wp:inline distT="0" distB="0" distL="0" distR="0" wp14:anchorId="53C44641" wp14:editId="21CCCD55">
                <wp:extent cx="1206000" cy="409575"/>
                <wp:effectExtent l="0" t="0" r="13335" b="28575"/>
                <wp:docPr id="16" name="Round Same Side Corner Rectangle 1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60" w14:textId="77777777" w:rsidR="00C241B7" w:rsidRDefault="00C241B7" w:rsidP="00060BE3">
                            <w:pPr>
                              <w:pStyle w:val="Tab-ON"/>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6" o:spid="_x0000_s1062"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60" w14:textId="77777777" w:rsidR="00C241B7" w:rsidRDefault="00C241B7" w:rsidP="00060BE3">
                      <w:pPr>
                        <w:pStyle w:val="Tab-ON"/>
                      </w:pPr>
                      <w:r>
                        <w:t>Explain</w:t>
                      </w:r>
                    </w:p>
                  </w:txbxContent>
                </v:textbox>
                <w10:anchorlock/>
              </v:shape>
            </w:pict>
          </mc:Fallback>
        </mc:AlternateContent>
      </w:r>
      <w:r>
        <w:rPr>
          <w:noProof/>
          <w:lang w:eastAsia="en-AU"/>
        </w:rPr>
        <mc:AlternateContent>
          <mc:Choice Requires="wps">
            <w:drawing>
              <wp:inline distT="0" distB="0" distL="0" distR="0" wp14:anchorId="53C44643" wp14:editId="53C44644">
                <wp:extent cx="1206000" cy="409575"/>
                <wp:effectExtent l="0" t="0" r="13335" b="28575"/>
                <wp:docPr id="17" name="Round Same Side Corner Rectangle 1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61" w14:textId="77777777" w:rsidR="00C241B7" w:rsidRDefault="00C241B7" w:rsidP="00060BE3">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7" o:spid="_x0000_s106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M3uBt3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61" w14:textId="77777777" w:rsidR="00C241B7" w:rsidRDefault="00C241B7" w:rsidP="00060BE3">
                      <w:pPr>
                        <w:pStyle w:val="Tab-OFF"/>
                      </w:pPr>
                      <w:r>
                        <w:t>Elaborate</w:t>
                      </w:r>
                    </w:p>
                  </w:txbxContent>
                </v:textbox>
                <w10:anchorlock/>
              </v:shape>
            </w:pict>
          </mc:Fallback>
        </mc:AlternateContent>
      </w:r>
      <w:r>
        <w:rPr>
          <w:noProof/>
          <w:lang w:eastAsia="en-AU"/>
        </w:rPr>
        <mc:AlternateContent>
          <mc:Choice Requires="wps">
            <w:drawing>
              <wp:inline distT="0" distB="0" distL="0" distR="0" wp14:anchorId="53C44645" wp14:editId="53C44646">
                <wp:extent cx="1206000" cy="409575"/>
                <wp:effectExtent l="0" t="0" r="13335" b="28575"/>
                <wp:docPr id="18" name="Round Same Side Corner Rectangle 18"/>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62" w14:textId="77777777" w:rsidR="00C241B7" w:rsidRDefault="00C241B7" w:rsidP="00060BE3">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8" o:spid="_x0000_s106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LzlGuP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62" w14:textId="77777777" w:rsidR="00C241B7" w:rsidRDefault="00C241B7" w:rsidP="00060BE3">
                      <w:pPr>
                        <w:pStyle w:val="Tab-OFF"/>
                      </w:pPr>
                      <w:r>
                        <w:t>Evaluate</w:t>
                      </w:r>
                    </w:p>
                  </w:txbxContent>
                </v:textbox>
                <w10:anchorlock/>
              </v:shape>
            </w:pict>
          </mc:Fallback>
        </mc:AlternateContent>
      </w:r>
    </w:p>
    <w:p w14:paraId="53C443AA" w14:textId="77777777" w:rsidR="00060BE3" w:rsidRDefault="00060BE3" w:rsidP="00060BE3">
      <w:pPr>
        <w:sectPr w:rsidR="00060BE3" w:rsidSect="00890310">
          <w:type w:val="continuous"/>
          <w:pgSz w:w="11906" w:h="16838"/>
          <w:pgMar w:top="1985" w:right="1134" w:bottom="1418" w:left="1134" w:header="709" w:footer="709" w:gutter="0"/>
          <w:cols w:space="708"/>
          <w:titlePg/>
          <w:docGrid w:linePitch="360"/>
        </w:sectPr>
      </w:pPr>
    </w:p>
    <w:p w14:paraId="53C443AB" w14:textId="48EDFFC2" w:rsidR="00D629C6" w:rsidRPr="004323DA" w:rsidRDefault="00D629C6" w:rsidP="008642AF">
      <w:pPr>
        <w:pStyle w:val="TS-Lesson"/>
      </w:pPr>
      <w:r w:rsidRPr="004323DA">
        <w:rPr>
          <w:b/>
        </w:rPr>
        <w:lastRenderedPageBreak/>
        <w:t xml:space="preserve">Lesson </w:t>
      </w:r>
      <w:r w:rsidR="004323DA" w:rsidRPr="004323DA">
        <w:rPr>
          <w:b/>
        </w:rPr>
        <w:t>6</w:t>
      </w:r>
      <w:r w:rsidR="004323DA">
        <w:rPr>
          <w:b/>
        </w:rPr>
        <w:t xml:space="preserve">: </w:t>
      </w:r>
      <w:r w:rsidR="002427F9">
        <w:rPr>
          <w:b/>
        </w:rPr>
        <w:tab/>
      </w:r>
      <w:r w:rsidR="001D7F3F" w:rsidRPr="000B2CFF">
        <w:rPr>
          <w:rFonts w:cs="Arial"/>
        </w:rPr>
        <w:t>What is the carbon cycle and how does it relate to climate change?</w:t>
      </w:r>
    </w:p>
    <w:p w14:paraId="53C443AC" w14:textId="04E8922E" w:rsidR="00D629C6" w:rsidRPr="005B1D2C" w:rsidRDefault="00D629C6" w:rsidP="00D629C6">
      <w:pPr>
        <w:rPr>
          <w:lang w:val="fr-FR"/>
        </w:rPr>
        <w:sectPr w:rsidR="00D629C6" w:rsidRPr="005B1D2C" w:rsidSect="002427F9">
          <w:type w:val="continuous"/>
          <w:pgSz w:w="11906" w:h="16838"/>
          <w:pgMar w:top="1985" w:right="1134" w:bottom="1418" w:left="1134" w:header="709" w:footer="709" w:gutter="0"/>
          <w:cols w:num="2" w:space="708" w:equalWidth="0">
            <w:col w:w="5670" w:space="708"/>
            <w:col w:w="3260"/>
          </w:cols>
          <w:titlePg/>
          <w:docGrid w:linePitch="360"/>
        </w:sectPr>
      </w:pPr>
      <w:r w:rsidRPr="005B1D2C">
        <w:rPr>
          <w:b/>
          <w:lang w:val="fr-FR"/>
        </w:rPr>
        <w:lastRenderedPageBreak/>
        <w:t>Duration:</w:t>
      </w:r>
      <w:r w:rsidRPr="005B1D2C">
        <w:rPr>
          <w:lang w:val="fr-FR"/>
        </w:rPr>
        <w:t xml:space="preserve"> </w:t>
      </w:r>
      <w:r w:rsidR="001D7F3F">
        <w:rPr>
          <w:lang w:val="fr-FR"/>
        </w:rPr>
        <w:t>50</w:t>
      </w:r>
      <w:r w:rsidR="00CB5F6A">
        <w:rPr>
          <w:lang w:val="fr-FR"/>
        </w:rPr>
        <w:t xml:space="preserve"> minutes</w:t>
      </w:r>
    </w:p>
    <w:p w14:paraId="53C443AD" w14:textId="77777777" w:rsidR="00D629C6" w:rsidRDefault="00D629C6" w:rsidP="00D629C6">
      <w:r>
        <w:rPr>
          <w:noProof/>
          <w:lang w:eastAsia="en-AU"/>
        </w:rPr>
        <w:lastRenderedPageBreak/>
        <mc:AlternateContent>
          <mc:Choice Requires="wps">
            <w:drawing>
              <wp:inline distT="0" distB="0" distL="0" distR="0" wp14:anchorId="53C44647" wp14:editId="2D89EE9F">
                <wp:extent cx="6119495" cy="1314450"/>
                <wp:effectExtent l="0" t="0" r="14605" b="19050"/>
                <wp:docPr id="102" name="Rounded Rectangle 102"/>
                <wp:cNvGraphicFramePr/>
                <a:graphic xmlns:a="http://schemas.openxmlformats.org/drawingml/2006/main">
                  <a:graphicData uri="http://schemas.microsoft.com/office/word/2010/wordprocessingShape">
                    <wps:wsp>
                      <wps:cNvSpPr/>
                      <wps:spPr>
                        <a:xfrm>
                          <a:off x="0" y="0"/>
                          <a:ext cx="6119495" cy="1314450"/>
                        </a:xfrm>
                        <a:prstGeom prst="roundRect">
                          <a:avLst>
                            <a:gd name="adj" fmla="val 25923"/>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C44763" w14:textId="77777777" w:rsidR="00C241B7" w:rsidRPr="002427F9" w:rsidRDefault="00C241B7" w:rsidP="00BB23B5">
                            <w:pPr>
                              <w:pStyle w:val="TS-Purpose"/>
                              <w:tabs>
                                <w:tab w:val="clear" w:pos="1418"/>
                              </w:tabs>
                              <w:ind w:left="0" w:firstLine="0"/>
                            </w:pPr>
                            <w:r>
                              <w:rPr>
                                <w:b/>
                              </w:rPr>
                              <w:t>Lesson objectives</w:t>
                            </w:r>
                            <w:r>
                              <w:rPr>
                                <w:b/>
                              </w:rPr>
                              <w:br/>
                            </w:r>
                            <w:r w:rsidRPr="00BB23B5">
                              <w:t>Students will:</w:t>
                            </w:r>
                          </w:p>
                          <w:p w14:paraId="47B8637E" w14:textId="58EC7361" w:rsidR="00C241B7" w:rsidRPr="002427F9" w:rsidRDefault="00C241B7" w:rsidP="002427F9">
                            <w:pPr>
                              <w:pStyle w:val="TS-Bullet1"/>
                            </w:pPr>
                            <w:r w:rsidRPr="002427F9">
                              <w:t>understand the carbon cycle and how it links across the four global systems</w:t>
                            </w:r>
                          </w:p>
                          <w:p w14:paraId="53C44765" w14:textId="61F74C8D" w:rsidR="00C241B7" w:rsidRPr="002427F9" w:rsidRDefault="00C241B7" w:rsidP="002427F9">
                            <w:pPr>
                              <w:pStyle w:val="TS-Bullet1"/>
                            </w:pPr>
                            <w:r w:rsidRPr="002427F9">
                              <w:t>describe the relationship between the carbon cycle and climate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02" o:spid="_x0000_s1065" style="width:481.85pt;height:103.5pt;visibility:visible;mso-wrap-style:square;mso-left-percent:-10001;mso-top-percent:-10001;mso-position-horizontal:absolute;mso-position-horizontal-relative:char;mso-position-vertical:absolute;mso-position-vertical-relative:line;mso-left-percent:-10001;mso-top-percent:-10001;v-text-anchor:top" arcsize="169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" fillcolor="white [3212]" strokecolor="#bfbfbf [2412]" strokeweight="1pt">
                <v:stroke dashstyle="dash" joinstyle="miter"/>
                <v:textbox>
                  <w:txbxContent>
                    <w:p w14:paraId="53C44763" w14:textId="77777777" w:rsidR="00C241B7" w:rsidRPr="002427F9" w:rsidRDefault="00C241B7" w:rsidP="00BB23B5">
                      <w:pPr>
                        <w:pStyle w:val="TS-Purpose"/>
                        <w:tabs>
                          <w:tab w:val="clear" w:pos="1418"/>
                        </w:tabs>
                        <w:ind w:left="0" w:firstLine="0"/>
                      </w:pPr>
                      <w:r>
                        <w:rPr>
                          <w:b/>
                        </w:rPr>
                        <w:t>Lesson objectives</w:t>
                      </w:r>
                      <w:r>
                        <w:rPr>
                          <w:b/>
                        </w:rPr>
                        <w:br/>
                      </w:r>
                      <w:r w:rsidRPr="00BB23B5">
                        <w:t>Students will:</w:t>
                      </w:r>
                    </w:p>
                    <w:p w14:paraId="47B8637E" w14:textId="58EC7361" w:rsidR="00C241B7" w:rsidRPr="002427F9" w:rsidRDefault="00C241B7" w:rsidP="002427F9">
                      <w:pPr>
                        <w:pStyle w:val="TS-Bullet1"/>
                      </w:pPr>
                      <w:r w:rsidRPr="002427F9">
                        <w:t>understand the carbon cycle and how it links across the four global systems</w:t>
                      </w:r>
                    </w:p>
                    <w:p w14:paraId="53C44765" w14:textId="61F74C8D" w:rsidR="00C241B7" w:rsidRPr="002427F9" w:rsidRDefault="00C241B7" w:rsidP="002427F9">
                      <w:pPr>
                        <w:pStyle w:val="TS-Bullet1"/>
                      </w:pPr>
                      <w:r w:rsidRPr="002427F9">
                        <w:t>describe the relationship between the carbon cycle and climate change.</w:t>
                      </w:r>
                    </w:p>
                  </w:txbxContent>
                </v:textbox>
                <w10:anchorlock/>
              </v:roundrect>
            </w:pict>
          </mc:Fallback>
        </mc:AlternateContent>
      </w:r>
    </w:p>
    <w:p w14:paraId="53C443AE" w14:textId="77777777" w:rsidR="00D629C6" w:rsidRDefault="00D629C6" w:rsidP="00D629C6">
      <w:pPr>
        <w:pStyle w:val="TS-Heading3"/>
      </w:pPr>
      <w:r>
        <w:t>Suggested learning sequence</w:t>
      </w:r>
    </w:p>
    <w:p w14:paraId="53C443AF" w14:textId="77777777" w:rsidR="00060BE3" w:rsidRDefault="00060BE3" w:rsidP="0053660E">
      <w:pPr>
        <w:pStyle w:val="TS-Numberedlist"/>
        <w:numPr>
          <w:ilvl w:val="0"/>
          <w:numId w:val="0"/>
        </w:numPr>
        <w:ind w:left="785" w:hanging="360"/>
        <w:sectPr w:rsidR="00060BE3" w:rsidSect="00890310">
          <w:type w:val="continuous"/>
          <w:pgSz w:w="11906" w:h="16838"/>
          <w:pgMar w:top="1985" w:right="1134" w:bottom="1418" w:left="1134" w:header="709" w:footer="709" w:gutter="0"/>
          <w:cols w:space="708"/>
          <w:titlePg/>
          <w:docGrid w:linePitch="360"/>
        </w:sectPr>
      </w:pPr>
    </w:p>
    <w:p w14:paraId="53C443B0" w14:textId="4A1B3FE5" w:rsidR="0053660E" w:rsidRDefault="0053660E" w:rsidP="0053660E">
      <w:r w:rsidRPr="0053660E">
        <w:rPr>
          <w:b/>
        </w:rPr>
        <w:lastRenderedPageBreak/>
        <w:t xml:space="preserve">Introduction – </w:t>
      </w:r>
      <w:r w:rsidR="00181DAB">
        <w:t>Video</w:t>
      </w:r>
    </w:p>
    <w:p w14:paraId="43729375" w14:textId="6E534566" w:rsidR="00D02A1D" w:rsidRPr="002427F9" w:rsidRDefault="00181DAB" w:rsidP="002427F9">
      <w:pPr>
        <w:pStyle w:val="TS-Numberedlist"/>
        <w:numPr>
          <w:ilvl w:val="0"/>
          <w:numId w:val="6"/>
        </w:numPr>
      </w:pPr>
      <w:r>
        <w:t xml:space="preserve">Watch the YouTube clip – </w:t>
      </w:r>
      <w:r w:rsidRPr="00D02A1D">
        <w:rPr>
          <w:i/>
        </w:rPr>
        <w:t>The Carbon Cycle and Global Warming</w:t>
      </w:r>
      <w:r w:rsidR="00D02A1D">
        <w:rPr>
          <w:i/>
        </w:rPr>
        <w:t xml:space="preserve"> </w:t>
      </w:r>
      <w:r w:rsidR="00D02A1D" w:rsidRPr="00D02A1D">
        <w:t>(8 min</w:t>
      </w:r>
      <w:r w:rsidR="00C23049">
        <w:t>ute</w:t>
      </w:r>
      <w:r w:rsidR="00D02A1D" w:rsidRPr="00D02A1D">
        <w:t>s):</w:t>
      </w:r>
      <w:r w:rsidR="002427F9">
        <w:br/>
      </w:r>
      <w:r w:rsidR="00D02A1D" w:rsidRPr="00D02A1D">
        <w:rPr>
          <w:rStyle w:val="Hyperlink"/>
        </w:rPr>
        <w:t>http://</w:t>
      </w:r>
      <w:hyperlink r:id="rId83">
        <w:r w:rsidR="00D02A1D" w:rsidRPr="00D02A1D">
          <w:rPr>
            <w:rStyle w:val="Hyperlink"/>
          </w:rPr>
          <w:t>www.youtube.com/watch?v</w:t>
        </w:r>
      </w:hyperlink>
      <w:hyperlink r:id="rId84">
        <w:r w:rsidR="00D02A1D" w:rsidRPr="00D02A1D">
          <w:rPr>
            <w:rStyle w:val="Hyperlink"/>
          </w:rPr>
          <w:t>=1o4ODWMZq5U&amp;feature</w:t>
        </w:r>
      </w:hyperlink>
      <w:hyperlink r:id="rId85">
        <w:r w:rsidR="00D02A1D" w:rsidRPr="00D02A1D">
          <w:rPr>
            <w:rStyle w:val="Hyperlink"/>
          </w:rPr>
          <w:t>=related</w:t>
        </w:r>
      </w:hyperlink>
      <w:r w:rsidR="00007157">
        <w:rPr>
          <w:rStyle w:val="Hyperlink"/>
        </w:rPr>
        <w:t xml:space="preserve"> </w:t>
      </w:r>
    </w:p>
    <w:p w14:paraId="0B877FDC" w14:textId="4C736C7B" w:rsidR="00181DAB" w:rsidRDefault="00181DAB" w:rsidP="00133F56">
      <w:pPr>
        <w:pStyle w:val="TS-Numberedlist"/>
        <w:numPr>
          <w:ilvl w:val="0"/>
          <w:numId w:val="6"/>
        </w:numPr>
      </w:pPr>
      <w:r>
        <w:t>Discuss how the carbon cycle relates to the four global systems. Refer back to Lesson 1 notes to discuss if students’ understanding of the carbon cycle and the four global systems has changed.</w:t>
      </w:r>
    </w:p>
    <w:p w14:paraId="53C443BC" w14:textId="5BE9D85F" w:rsidR="0053660E" w:rsidRDefault="0053660E" w:rsidP="0053660E">
      <w:r>
        <w:rPr>
          <w:b/>
        </w:rPr>
        <w:t xml:space="preserve">Activity – </w:t>
      </w:r>
      <w:r w:rsidR="00181DAB">
        <w:t>Questions</w:t>
      </w:r>
    </w:p>
    <w:p w14:paraId="3271FA1B" w14:textId="39520112" w:rsidR="00D02A1D" w:rsidRDefault="00D02A1D" w:rsidP="00D02A1D">
      <w:pPr>
        <w:pStyle w:val="TS-Numberedlist"/>
      </w:pPr>
      <w:r>
        <w:t xml:space="preserve">Have students watch the clip again and use </w:t>
      </w:r>
      <w:r w:rsidRPr="00D02A1D">
        <w:rPr>
          <w:i/>
        </w:rPr>
        <w:t>Resource 7 – Carbon cycle questions</w:t>
      </w:r>
      <w:r>
        <w:t xml:space="preserve"> to answer quest</w:t>
      </w:r>
      <w:r w:rsidR="002427F9">
        <w:t>ions as they re-watch the clip.</w:t>
      </w:r>
    </w:p>
    <w:p w14:paraId="623EB77B" w14:textId="03158C05" w:rsidR="00181DAB" w:rsidRDefault="00D02A1D" w:rsidP="00D02A1D">
      <w:pPr>
        <w:pStyle w:val="TS-Numberedlist"/>
      </w:pPr>
      <w:r>
        <w:t xml:space="preserve">Discuss and clarify </w:t>
      </w:r>
      <w:r w:rsidR="00946600">
        <w:t xml:space="preserve">with </w:t>
      </w:r>
      <w:r>
        <w:t>students their understanding of the carbon cycle and how it relates to climate change.</w:t>
      </w:r>
    </w:p>
    <w:p w14:paraId="2AF060CB" w14:textId="64B729DE" w:rsidR="00181DAB" w:rsidRDefault="00181DAB" w:rsidP="00181DAB">
      <w:pPr>
        <w:pStyle w:val="TS-Numberedlist"/>
      </w:pPr>
      <w:r>
        <w:lastRenderedPageBreak/>
        <w:t>Create a definition of what climate change is using the students’ knowledge of the carbon cycle and the four global systems.</w:t>
      </w:r>
    </w:p>
    <w:p w14:paraId="657A9694" w14:textId="11D5F554" w:rsidR="00D02A1D" w:rsidRDefault="00D02A1D" w:rsidP="00D02A1D">
      <w:pPr>
        <w:pStyle w:val="TS-Numberedlist"/>
      </w:pPr>
      <w:r>
        <w:t xml:space="preserve">Review results from </w:t>
      </w:r>
      <w:r w:rsidR="00946600">
        <w:t xml:space="preserve">the </w:t>
      </w:r>
      <w:r w:rsidRPr="00664B5F">
        <w:rPr>
          <w:i/>
        </w:rPr>
        <w:t>Building greenhouse</w:t>
      </w:r>
      <w:r>
        <w:t xml:space="preserve"> investigation if you set it up. Discuss </w:t>
      </w:r>
      <w:r w:rsidR="008224FA">
        <w:t xml:space="preserve">the results </w:t>
      </w:r>
      <w:r>
        <w:t xml:space="preserve">and how </w:t>
      </w:r>
      <w:r w:rsidR="008224FA">
        <w:t>CO</w:t>
      </w:r>
      <w:r w:rsidR="008224FA" w:rsidRPr="008224FA">
        <w:rPr>
          <w:vertAlign w:val="subscript"/>
        </w:rPr>
        <w:t>2</w:t>
      </w:r>
      <w:r w:rsidR="008224FA">
        <w:t xml:space="preserve"> </w:t>
      </w:r>
      <w:r>
        <w:t>relates to the carbon cycle and climate change.</w:t>
      </w:r>
    </w:p>
    <w:p w14:paraId="61985349" w14:textId="19FFF1FF" w:rsidR="00EA06D8" w:rsidRDefault="00EA06D8" w:rsidP="00EA06D8">
      <w:pPr>
        <w:pStyle w:val="TS-Numberedlist"/>
      </w:pPr>
      <w:r w:rsidRPr="00EA06D8">
        <w:t xml:space="preserve">Review with students the scientific vocabulary pertinent to this lesson (See </w:t>
      </w:r>
      <w:r w:rsidRPr="00EA06D8">
        <w:rPr>
          <w:i/>
        </w:rPr>
        <w:t>Resource 1</w:t>
      </w:r>
      <w:r w:rsidR="002427F9">
        <w:rPr>
          <w:i/>
        </w:rPr>
        <w:t xml:space="preserve"> </w:t>
      </w:r>
      <w:r w:rsidRPr="00EA06D8">
        <w:rPr>
          <w:i/>
        </w:rPr>
        <w:t>– Word bank</w:t>
      </w:r>
      <w:r w:rsidRPr="00EA06D8">
        <w:t xml:space="preserve"> for suggested terms).</w:t>
      </w:r>
    </w:p>
    <w:p w14:paraId="53C443D3" w14:textId="2BC0054B" w:rsidR="00BB23B5" w:rsidRDefault="0053660E" w:rsidP="00EA06D8">
      <w:pPr>
        <w:pStyle w:val="TS-Numberedlist"/>
      </w:pPr>
      <w:r w:rsidRPr="0053660E">
        <w:t>Students add their learning and reflection to their science journal.</w:t>
      </w:r>
      <w:r w:rsidR="00E77BAC" w:rsidRPr="00E77BAC">
        <w:t xml:space="preserve"> </w:t>
      </w:r>
      <w:r w:rsidR="00E77BAC">
        <w:t>(</w:t>
      </w:r>
      <w:r w:rsidR="00E77BAC" w:rsidRPr="00E77BAC">
        <w:t xml:space="preserve">See </w:t>
      </w:r>
      <w:r w:rsidR="00E77BAC" w:rsidRPr="009060EC">
        <w:rPr>
          <w:i/>
        </w:rPr>
        <w:t xml:space="preserve">Resource </w:t>
      </w:r>
      <w:r w:rsidR="00181DAB">
        <w:rPr>
          <w:i/>
        </w:rPr>
        <w:t>2</w:t>
      </w:r>
      <w:r w:rsidR="00E77BAC" w:rsidRPr="009060EC">
        <w:rPr>
          <w:i/>
        </w:rPr>
        <w:t xml:space="preserve"> – </w:t>
      </w:r>
      <w:r w:rsidR="00E77BAC">
        <w:rPr>
          <w:i/>
        </w:rPr>
        <w:t>Student reflections</w:t>
      </w:r>
      <w:r w:rsidR="00E77BAC" w:rsidRPr="00E77BAC">
        <w:t xml:space="preserve"> for </w:t>
      </w:r>
      <w:r w:rsidR="00E77BAC">
        <w:t>examples of sentence starters you can use to guide student reflections</w:t>
      </w:r>
      <w:r w:rsidR="00E77BAC" w:rsidRPr="00E77BAC">
        <w:t>).</w:t>
      </w:r>
    </w:p>
    <w:p w14:paraId="53C443D4" w14:textId="77777777" w:rsidR="00BB23B5" w:rsidRDefault="00BB23B5" w:rsidP="00BB23B5">
      <w:pPr>
        <w:pStyle w:val="TS-Numberedlist"/>
        <w:numPr>
          <w:ilvl w:val="0"/>
          <w:numId w:val="0"/>
        </w:numPr>
      </w:pPr>
    </w:p>
    <w:p w14:paraId="53C443D5" w14:textId="77777777" w:rsidR="00BB23B5" w:rsidRPr="00A75D06" w:rsidRDefault="00BB23B5" w:rsidP="00BB23B5">
      <w:pPr>
        <w:pStyle w:val="TS-Numberedlist"/>
        <w:numPr>
          <w:ilvl w:val="0"/>
          <w:numId w:val="0"/>
        </w:numPr>
        <w:sectPr w:rsidR="00BB23B5" w:rsidRPr="00A75D06" w:rsidSect="00890310">
          <w:type w:val="continuous"/>
          <w:pgSz w:w="11906" w:h="16838"/>
          <w:pgMar w:top="1985" w:right="1134" w:bottom="1418" w:left="1134" w:header="709" w:footer="709" w:gutter="0"/>
          <w:cols w:num="2" w:space="708"/>
          <w:titlePg/>
          <w:docGrid w:linePitch="360"/>
        </w:sectPr>
      </w:pPr>
    </w:p>
    <w:p w14:paraId="53C443DF" w14:textId="77777777" w:rsidR="00BB23B5" w:rsidRPr="00BB23B5" w:rsidRDefault="00BB23B5" w:rsidP="00BB23B5"/>
    <w:p w14:paraId="53C443E1" w14:textId="77777777" w:rsidR="00D629C6" w:rsidRPr="002427F9" w:rsidRDefault="00D629C6" w:rsidP="002427F9">
      <w:pPr>
        <w:pStyle w:val="TS-Heading3"/>
      </w:pPr>
      <w:r>
        <w:t>Opportunities to monitor student learning</w:t>
      </w:r>
    </w:p>
    <w:p w14:paraId="53C443E2" w14:textId="77777777" w:rsidR="00BB23B5" w:rsidRDefault="00D629C6" w:rsidP="00BB23B5">
      <w:r>
        <w:rPr>
          <w:noProof/>
          <w:lang w:eastAsia="en-AU"/>
        </w:rPr>
        <mc:AlternateContent>
          <mc:Choice Requires="wps">
            <w:drawing>
              <wp:inline distT="0" distB="0" distL="0" distR="0" wp14:anchorId="53C4464B" wp14:editId="192B432B">
                <wp:extent cx="6119495" cy="1038225"/>
                <wp:effectExtent l="0" t="0" r="14605" b="28575"/>
                <wp:docPr id="103" name="Rounded Rectangle 103"/>
                <wp:cNvGraphicFramePr/>
                <a:graphic xmlns:a="http://schemas.openxmlformats.org/drawingml/2006/main">
                  <a:graphicData uri="http://schemas.microsoft.com/office/word/2010/wordprocessingShape">
                    <wps:wsp>
                      <wps:cNvSpPr/>
                      <wps:spPr>
                        <a:xfrm>
                          <a:off x="0" y="0"/>
                          <a:ext cx="6119495" cy="1038225"/>
                        </a:xfrm>
                        <a:prstGeom prst="roundRect">
                          <a:avLst>
                            <a:gd name="adj" fmla="val 32648"/>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C44768" w14:textId="0AF3910B" w:rsidR="00C241B7" w:rsidRPr="002427F9" w:rsidRDefault="00C241B7" w:rsidP="002427F9">
                            <w:pPr>
                              <w:pStyle w:val="TS-BubbleNormal"/>
                              <w:rPr>
                                <w:b/>
                              </w:rPr>
                            </w:pPr>
                            <w:r w:rsidRPr="002427F9">
                              <w:rPr>
                                <w:b/>
                              </w:rPr>
                              <w:t>Formative assessment opportunities:</w:t>
                            </w:r>
                          </w:p>
                          <w:p w14:paraId="341EC012" w14:textId="2707475E" w:rsidR="00C241B7" w:rsidRPr="00D02A1D" w:rsidRDefault="00C241B7" w:rsidP="002427F9">
                            <w:pPr>
                              <w:pStyle w:val="TS-Bullet1"/>
                            </w:pPr>
                            <w:r w:rsidRPr="00D02A1D">
                              <w:t>Use students’ responses to the question sheet to assess their developing understanding of the carbon cycle and the four global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03" o:spid="_x0000_s1066" style="width:481.85pt;height:81.75pt;visibility:visible;mso-wrap-style:square;mso-left-percent:-10001;mso-top-percent:-10001;mso-position-horizontal:absolute;mso-position-horizontal-relative:char;mso-position-vertical:absolute;mso-position-vertical-relative:line;mso-left-percent:-10001;mso-top-percent:-10001;v-text-anchor:top" arcsize="213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" fillcolor="white [3212]" strokecolor="#bfbfbf [2412]" strokeweight="1pt">
                <v:stroke dashstyle="dash" joinstyle="miter"/>
                <v:textbox>
                  <w:txbxContent>
                    <w:p w14:paraId="53C44768" w14:textId="0AF3910B" w:rsidR="00C241B7" w:rsidRPr="002427F9" w:rsidRDefault="00C241B7" w:rsidP="002427F9">
                      <w:pPr>
                        <w:pStyle w:val="TS-BubbleNormal"/>
                        <w:rPr>
                          <w:b/>
                        </w:rPr>
                      </w:pPr>
                      <w:r w:rsidRPr="002427F9">
                        <w:rPr>
                          <w:b/>
                        </w:rPr>
                        <w:t>Formative assessment opportunities:</w:t>
                      </w:r>
                    </w:p>
                    <w:p w14:paraId="341EC012" w14:textId="2707475E" w:rsidR="00C241B7" w:rsidRPr="00D02A1D" w:rsidRDefault="00C241B7" w:rsidP="002427F9">
                      <w:pPr>
                        <w:pStyle w:val="TS-Bullet1"/>
                      </w:pPr>
                      <w:r w:rsidRPr="00D02A1D">
                        <w:t>Use students’ responses to the question sheet to assess their developing understanding of the carbon cycle and the four global systems.</w:t>
                      </w:r>
                    </w:p>
                  </w:txbxContent>
                </v:textbox>
                <w10:anchorlock/>
              </v:roundrect>
            </w:pict>
          </mc:Fallback>
        </mc:AlternateContent>
      </w:r>
    </w:p>
    <w:p w14:paraId="53C443E3" w14:textId="77777777" w:rsidR="00D629C6" w:rsidRPr="002427F9" w:rsidRDefault="00D629C6" w:rsidP="002427F9">
      <w:pPr>
        <w:pStyle w:val="TS-Heading3"/>
      </w:pPr>
      <w:r w:rsidRPr="00BB23B5">
        <w:lastRenderedPageBreak/>
        <w:t>Resources</w:t>
      </w:r>
    </w:p>
    <w:p w14:paraId="53C443E4" w14:textId="5064C0B7" w:rsidR="00D629C6" w:rsidRDefault="00D629C6" w:rsidP="00D629C6">
      <w:r>
        <w:rPr>
          <w:noProof/>
          <w:lang w:eastAsia="en-AU"/>
        </w:rPr>
        <mc:AlternateContent>
          <mc:Choice Requires="wps">
            <w:drawing>
              <wp:inline distT="0" distB="0" distL="0" distR="0" wp14:anchorId="53C4464D" wp14:editId="2053AEFD">
                <wp:extent cx="6120000" cy="4210050"/>
                <wp:effectExtent l="0" t="0" r="14605" b="19050"/>
                <wp:docPr id="104" name="Rounded Rectangle 104"/>
                <wp:cNvGraphicFramePr/>
                <a:graphic xmlns:a="http://schemas.openxmlformats.org/drawingml/2006/main">
                  <a:graphicData uri="http://schemas.microsoft.com/office/word/2010/wordprocessingShape">
                    <wps:wsp>
                      <wps:cNvSpPr/>
                      <wps:spPr>
                        <a:xfrm>
                          <a:off x="0" y="0"/>
                          <a:ext cx="6120000" cy="4210050"/>
                        </a:xfrm>
                        <a:prstGeom prst="roundRect">
                          <a:avLst>
                            <a:gd name="adj" fmla="val 8354"/>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C4476B" w14:textId="0D9A457D" w:rsidR="00C241B7" w:rsidRPr="002427F9" w:rsidRDefault="00C241B7" w:rsidP="002427F9">
                            <w:pPr>
                              <w:pStyle w:val="TS-Heading4"/>
                            </w:pPr>
                            <w:r>
                              <w:t>Useful web links</w:t>
                            </w:r>
                          </w:p>
                          <w:p w14:paraId="3A8584E3" w14:textId="41F98CE7" w:rsidR="00C241B7" w:rsidRPr="002427F9" w:rsidRDefault="00C241B7" w:rsidP="002427F9">
                            <w:pPr>
                              <w:pStyle w:val="TS-Bullet1"/>
                              <w:rPr>
                                <w:rStyle w:val="Hyperlink"/>
                                <w:color w:val="000000" w:themeColor="text1"/>
                              </w:rPr>
                            </w:pPr>
                            <w:r w:rsidRPr="008224FA">
                              <w:t>YouTube Clip –</w:t>
                            </w:r>
                            <w:r>
                              <w:t xml:space="preserve"> </w:t>
                            </w:r>
                            <w:r w:rsidRPr="008224FA">
                              <w:t xml:space="preserve">Carbon Cycle and Global </w:t>
                            </w:r>
                            <w:r w:rsidRPr="002427F9">
                              <w:t>Warming</w:t>
                            </w:r>
                            <w:r>
                              <w:t>:</w:t>
                            </w:r>
                            <w:r>
                              <w:br/>
                            </w:r>
                            <w:r w:rsidRPr="008224FA">
                              <w:rPr>
                                <w:rStyle w:val="Hyperlink"/>
                              </w:rPr>
                              <w:t>http://</w:t>
                            </w:r>
                            <w:hyperlink r:id="rId86">
                              <w:r w:rsidRPr="008224FA">
                                <w:rPr>
                                  <w:rStyle w:val="Hyperlink"/>
                                </w:rPr>
                                <w:t>www.youtube.com/watch?v</w:t>
                              </w:r>
                            </w:hyperlink>
                            <w:hyperlink r:id="rId87">
                              <w:r w:rsidRPr="008224FA">
                                <w:rPr>
                                  <w:rStyle w:val="Hyperlink"/>
                                </w:rPr>
                                <w:t>=1o4ODWMZq5U&amp;feature</w:t>
                              </w:r>
                            </w:hyperlink>
                            <w:hyperlink r:id="rId88">
                              <w:r w:rsidRPr="008224FA">
                                <w:rPr>
                                  <w:rStyle w:val="Hyperlink"/>
                                </w:rPr>
                                <w:t>=related</w:t>
                              </w:r>
                            </w:hyperlink>
                            <w:r>
                              <w:rPr>
                                <w:rStyle w:val="Hyperlink"/>
                              </w:rPr>
                              <w:t xml:space="preserve"> </w:t>
                            </w:r>
                          </w:p>
                          <w:p w14:paraId="5B1F66BC" w14:textId="04D005FB" w:rsidR="00C241B7" w:rsidRPr="002427F9" w:rsidRDefault="00C241B7" w:rsidP="002427F9">
                            <w:pPr>
                              <w:pStyle w:val="TS-Bullet1subpara"/>
                            </w:pPr>
                            <w:r w:rsidRPr="008224FA">
                              <w:rPr>
                                <w:b/>
                              </w:rPr>
                              <w:t>Hint:</w:t>
                            </w:r>
                            <w:r w:rsidRPr="008224FA">
                              <w:t xml:space="preserve"> Access and pre-load </w:t>
                            </w:r>
                            <w:r>
                              <w:t>Y</w:t>
                            </w:r>
                            <w:r w:rsidRPr="008224FA">
                              <w:t>ou</w:t>
                            </w:r>
                            <w:r>
                              <w:t>T</w:t>
                            </w:r>
                            <w:r w:rsidRPr="008224FA">
                              <w:t>ube clips before the lesson so that you can play them immediate</w:t>
                            </w:r>
                            <w:r>
                              <w:t>ly for students when required.</w:t>
                            </w:r>
                          </w:p>
                          <w:p w14:paraId="12183E22" w14:textId="77777777" w:rsidR="00C241B7" w:rsidRPr="002427F9" w:rsidRDefault="00C241B7" w:rsidP="002427F9">
                            <w:pPr>
                              <w:pStyle w:val="TS-Heading4"/>
                            </w:pPr>
                            <w:r>
                              <w:t>Great Barrier Reef Outlook Report 2014</w:t>
                            </w:r>
                          </w:p>
                          <w:p w14:paraId="4714642F" w14:textId="3B8215D2" w:rsidR="00C241B7" w:rsidRPr="002427F9" w:rsidRDefault="00C241B7" w:rsidP="002427F9">
                            <w:pPr>
                              <w:pStyle w:val="TS-BubbleNormal"/>
                            </w:pPr>
                            <w:r w:rsidRPr="002427F9">
                              <w:t xml:space="preserve">Access the report at: </w:t>
                            </w:r>
                            <w:hyperlink r:id="rId89" w:history="1">
                              <w:r w:rsidRPr="002427F9">
                                <w:rPr>
                                  <w:rStyle w:val="Hyperlink"/>
                                </w:rPr>
                                <w:t>http://elibrary.gbrmpa.gov.au/jspui/handle/11017/2855</w:t>
                              </w:r>
                            </w:hyperlink>
                          </w:p>
                          <w:p w14:paraId="74544400" w14:textId="77777777" w:rsidR="00C241B7" w:rsidRPr="002427F9" w:rsidRDefault="00C241B7" w:rsidP="002427F9">
                            <w:pPr>
                              <w:pStyle w:val="TS-BubbleNormal"/>
                            </w:pPr>
                            <w:r w:rsidRPr="002427F9">
                              <w:t>Useful information for this lesson can be found on:</w:t>
                            </w:r>
                          </w:p>
                          <w:p w14:paraId="3B7676A3" w14:textId="4B3E034B" w:rsidR="00C241B7" w:rsidRDefault="00C241B7" w:rsidP="002427F9">
                            <w:pPr>
                              <w:pStyle w:val="TS-Bullet1"/>
                            </w:pPr>
                            <w:r>
                              <w:t>page 19: 2.3.4: Seagrass meadows sequester carbon.</w:t>
                            </w:r>
                          </w:p>
                          <w:p w14:paraId="5404D55E" w14:textId="2D9D3D89" w:rsidR="00C241B7" w:rsidRPr="002427F9" w:rsidRDefault="00C241B7" w:rsidP="002427F9">
                            <w:pPr>
                              <w:pStyle w:val="TS-Heading4"/>
                            </w:pPr>
                            <w:r>
                              <w:t>Printable resources</w:t>
                            </w:r>
                          </w:p>
                          <w:p w14:paraId="587A5C4D" w14:textId="228CEF6F" w:rsidR="00C241B7" w:rsidRPr="002427F9" w:rsidRDefault="00C241B7" w:rsidP="002427F9">
                            <w:pPr>
                              <w:pStyle w:val="TS-Bullet1"/>
                              <w:rPr>
                                <w:i/>
                              </w:rPr>
                            </w:pPr>
                            <w:r w:rsidRPr="002427F9">
                              <w:rPr>
                                <w:i/>
                              </w:rPr>
                              <w:t>Resource 1 – Word bank</w:t>
                            </w:r>
                          </w:p>
                          <w:p w14:paraId="6933D80D" w14:textId="77777777" w:rsidR="00C241B7" w:rsidRPr="002427F9" w:rsidRDefault="00C241B7" w:rsidP="002427F9">
                            <w:pPr>
                              <w:pStyle w:val="TS-Bullet1"/>
                              <w:rPr>
                                <w:i/>
                              </w:rPr>
                            </w:pPr>
                            <w:r w:rsidRPr="002427F9">
                              <w:rPr>
                                <w:i/>
                              </w:rPr>
                              <w:t>Resource 2 – Student reflections</w:t>
                            </w:r>
                          </w:p>
                          <w:p w14:paraId="53C44777" w14:textId="7204C13F" w:rsidR="00C241B7" w:rsidRPr="002427F9" w:rsidRDefault="00C241B7" w:rsidP="002427F9">
                            <w:pPr>
                              <w:pStyle w:val="TS-Bullet1"/>
                              <w:rPr>
                                <w:i/>
                              </w:rPr>
                            </w:pPr>
                            <w:r w:rsidRPr="002427F9">
                              <w:rPr>
                                <w:i/>
                              </w:rPr>
                              <w:t>Resource 7 – Carbon cycle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04" o:spid="_x0000_s1067" style="width:481.9pt;height:331.5pt;visibility:visible;mso-wrap-style:square;mso-left-percent:-10001;mso-top-percent:-10001;mso-position-horizontal:absolute;mso-position-horizontal-relative:char;mso-position-vertical:absolute;mso-position-vertical-relative:line;mso-left-percent:-10001;mso-top-percent:-10001;v-text-anchor:top" arcsize="5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" fillcolor="white [3212]" strokecolor="#bfbfbf [2412]" strokeweight="1pt">
                <v:stroke dashstyle="dash" joinstyle="miter"/>
                <v:textbox>
                  <w:txbxContent>
                    <w:p w14:paraId="53C4476B" w14:textId="0D9A457D" w:rsidR="00C241B7" w:rsidRPr="002427F9" w:rsidRDefault="00C241B7" w:rsidP="002427F9">
                      <w:pPr>
                        <w:pStyle w:val="TS-Heading4"/>
                      </w:pPr>
                      <w:r>
                        <w:t>Useful web links</w:t>
                      </w:r>
                    </w:p>
                    <w:p w14:paraId="3A8584E3" w14:textId="41F98CE7" w:rsidR="00C241B7" w:rsidRPr="002427F9" w:rsidRDefault="00C241B7" w:rsidP="002427F9">
                      <w:pPr>
                        <w:pStyle w:val="TS-Bullet1"/>
                        <w:rPr>
                          <w:rStyle w:val="Hyperlink"/>
                          <w:color w:val="000000" w:themeColor="text1"/>
                        </w:rPr>
                      </w:pPr>
                      <w:r w:rsidRPr="008224FA">
                        <w:t>YouTube Clip –</w:t>
                      </w:r>
                      <w:r>
                        <w:t xml:space="preserve"> </w:t>
                      </w:r>
                      <w:r w:rsidRPr="008224FA">
                        <w:t xml:space="preserve">Carbon Cycle and Global </w:t>
                      </w:r>
                      <w:r w:rsidRPr="002427F9">
                        <w:t>Warming</w:t>
                      </w:r>
                      <w:r>
                        <w:t>:</w:t>
                      </w:r>
                      <w:r>
                        <w:br/>
                      </w:r>
                      <w:r w:rsidRPr="008224FA">
                        <w:rPr>
                          <w:rStyle w:val="Hyperlink"/>
                        </w:rPr>
                        <w:t>http://</w:t>
                      </w:r>
                      <w:hyperlink r:id="rId90">
                        <w:r w:rsidRPr="008224FA">
                          <w:rPr>
                            <w:rStyle w:val="Hyperlink"/>
                          </w:rPr>
                          <w:t>www.youtube.com/watch?v</w:t>
                        </w:r>
                      </w:hyperlink>
                      <w:hyperlink r:id="rId91">
                        <w:r w:rsidRPr="008224FA">
                          <w:rPr>
                            <w:rStyle w:val="Hyperlink"/>
                          </w:rPr>
                          <w:t>=1o4ODWMZq5U&amp;feature</w:t>
                        </w:r>
                      </w:hyperlink>
                      <w:hyperlink r:id="rId92">
                        <w:r w:rsidRPr="008224FA">
                          <w:rPr>
                            <w:rStyle w:val="Hyperlink"/>
                          </w:rPr>
                          <w:t>=related</w:t>
                        </w:r>
                      </w:hyperlink>
                      <w:r>
                        <w:rPr>
                          <w:rStyle w:val="Hyperlink"/>
                        </w:rPr>
                        <w:t xml:space="preserve"> </w:t>
                      </w:r>
                    </w:p>
                    <w:p w14:paraId="5B1F66BC" w14:textId="04D005FB" w:rsidR="00C241B7" w:rsidRPr="002427F9" w:rsidRDefault="00C241B7" w:rsidP="002427F9">
                      <w:pPr>
                        <w:pStyle w:val="TS-Bullet1subpara"/>
                      </w:pPr>
                      <w:r w:rsidRPr="008224FA">
                        <w:rPr>
                          <w:b/>
                        </w:rPr>
                        <w:t>Hint:</w:t>
                      </w:r>
                      <w:r w:rsidRPr="008224FA">
                        <w:t xml:space="preserve"> Access and pre-load </w:t>
                      </w:r>
                      <w:r>
                        <w:t>Y</w:t>
                      </w:r>
                      <w:r w:rsidRPr="008224FA">
                        <w:t>ou</w:t>
                      </w:r>
                      <w:r>
                        <w:t>T</w:t>
                      </w:r>
                      <w:r w:rsidRPr="008224FA">
                        <w:t>ube clips before the lesson so that you can play them immediate</w:t>
                      </w:r>
                      <w:r>
                        <w:t>ly for students when required.</w:t>
                      </w:r>
                    </w:p>
                    <w:p w14:paraId="12183E22" w14:textId="77777777" w:rsidR="00C241B7" w:rsidRPr="002427F9" w:rsidRDefault="00C241B7" w:rsidP="002427F9">
                      <w:pPr>
                        <w:pStyle w:val="TS-Heading4"/>
                      </w:pPr>
                      <w:r>
                        <w:t>Great Barrier Reef Outlook Report 2014</w:t>
                      </w:r>
                    </w:p>
                    <w:p w14:paraId="4714642F" w14:textId="3B8215D2" w:rsidR="00C241B7" w:rsidRPr="002427F9" w:rsidRDefault="00C241B7" w:rsidP="002427F9">
                      <w:pPr>
                        <w:pStyle w:val="TS-BubbleNormal"/>
                      </w:pPr>
                      <w:r w:rsidRPr="002427F9">
                        <w:t xml:space="preserve">Access the report at: </w:t>
                      </w:r>
                      <w:hyperlink r:id="rId93" w:history="1">
                        <w:r w:rsidRPr="002427F9">
                          <w:rPr>
                            <w:rStyle w:val="Hyperlink"/>
                          </w:rPr>
                          <w:t>http://elibrary.gbrmpa.gov.au/jspui/handle/11017/2855</w:t>
                        </w:r>
                      </w:hyperlink>
                    </w:p>
                    <w:p w14:paraId="74544400" w14:textId="77777777" w:rsidR="00C241B7" w:rsidRPr="002427F9" w:rsidRDefault="00C241B7" w:rsidP="002427F9">
                      <w:pPr>
                        <w:pStyle w:val="TS-BubbleNormal"/>
                      </w:pPr>
                      <w:r w:rsidRPr="002427F9">
                        <w:t>Useful information for this lesson can be found on:</w:t>
                      </w:r>
                    </w:p>
                    <w:p w14:paraId="3B7676A3" w14:textId="4B3E034B" w:rsidR="00C241B7" w:rsidRDefault="00C241B7" w:rsidP="002427F9">
                      <w:pPr>
                        <w:pStyle w:val="TS-Bullet1"/>
                      </w:pPr>
                      <w:r>
                        <w:t>page 19: 2.3.4: Seagrass meadows sequester carbon.</w:t>
                      </w:r>
                    </w:p>
                    <w:p w14:paraId="5404D55E" w14:textId="2D9D3D89" w:rsidR="00C241B7" w:rsidRPr="002427F9" w:rsidRDefault="00C241B7" w:rsidP="002427F9">
                      <w:pPr>
                        <w:pStyle w:val="TS-Heading4"/>
                      </w:pPr>
                      <w:r>
                        <w:t>Printable resources</w:t>
                      </w:r>
                    </w:p>
                    <w:p w14:paraId="587A5C4D" w14:textId="228CEF6F" w:rsidR="00C241B7" w:rsidRPr="002427F9" w:rsidRDefault="00C241B7" w:rsidP="002427F9">
                      <w:pPr>
                        <w:pStyle w:val="TS-Bullet1"/>
                        <w:rPr>
                          <w:i/>
                        </w:rPr>
                      </w:pPr>
                      <w:r w:rsidRPr="002427F9">
                        <w:rPr>
                          <w:i/>
                        </w:rPr>
                        <w:t>Resource 1 – Word bank</w:t>
                      </w:r>
                    </w:p>
                    <w:p w14:paraId="6933D80D" w14:textId="77777777" w:rsidR="00C241B7" w:rsidRPr="002427F9" w:rsidRDefault="00C241B7" w:rsidP="002427F9">
                      <w:pPr>
                        <w:pStyle w:val="TS-Bullet1"/>
                        <w:rPr>
                          <w:i/>
                        </w:rPr>
                      </w:pPr>
                      <w:r w:rsidRPr="002427F9">
                        <w:rPr>
                          <w:i/>
                        </w:rPr>
                        <w:t>Resource 2 – Student reflections</w:t>
                      </w:r>
                    </w:p>
                    <w:p w14:paraId="53C44777" w14:textId="7204C13F" w:rsidR="00C241B7" w:rsidRPr="002427F9" w:rsidRDefault="00C241B7" w:rsidP="002427F9">
                      <w:pPr>
                        <w:pStyle w:val="TS-Bullet1"/>
                        <w:rPr>
                          <w:i/>
                        </w:rPr>
                      </w:pPr>
                      <w:r w:rsidRPr="002427F9">
                        <w:rPr>
                          <w:i/>
                        </w:rPr>
                        <w:t>Resource 7 – Carbon cycle questions</w:t>
                      </w:r>
                    </w:p>
                  </w:txbxContent>
                </v:textbox>
                <w10:anchorlock/>
              </v:roundrect>
            </w:pict>
          </mc:Fallback>
        </mc:AlternateContent>
      </w:r>
    </w:p>
    <w:p w14:paraId="53C443E5" w14:textId="7643A8B8" w:rsidR="00D629C6" w:rsidRDefault="00D629C6" w:rsidP="002427F9">
      <w:pPr>
        <w:pStyle w:val="TS-5Es"/>
        <w:sectPr w:rsidR="00D629C6" w:rsidSect="00890310">
          <w:type w:val="continuous"/>
          <w:pgSz w:w="11906" w:h="16838"/>
          <w:pgMar w:top="1985" w:right="1134" w:bottom="1418" w:left="1134" w:header="709" w:footer="709" w:gutter="0"/>
          <w:cols w:space="708"/>
          <w:titlePg/>
          <w:docGrid w:linePitch="360"/>
        </w:sectPr>
      </w:pPr>
      <w:r>
        <w:rPr>
          <w:noProof/>
          <w:lang w:eastAsia="en-AU"/>
        </w:rPr>
        <w:lastRenderedPageBreak/>
        <mc:AlternateContent>
          <mc:Choice Requires="wps">
            <w:drawing>
              <wp:inline distT="0" distB="0" distL="0" distR="0" wp14:anchorId="53C4464F" wp14:editId="53C44650">
                <wp:extent cx="1206000" cy="409575"/>
                <wp:effectExtent l="0" t="0" r="13335" b="28575"/>
                <wp:docPr id="106" name="Round Same Side Corner Rectangle 10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78" w14:textId="77777777" w:rsidR="00C241B7" w:rsidRDefault="00C241B7" w:rsidP="00D629C6">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06" o:spid="_x0000_s106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Wz3gIAAHM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DtxuWz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78" w14:textId="77777777" w:rsidR="00C241B7" w:rsidRDefault="00C241B7" w:rsidP="00D629C6">
                      <w:pPr>
                        <w:pStyle w:val="Tab-OFF"/>
                      </w:pPr>
                      <w:r>
                        <w:t>Engage</w:t>
                      </w:r>
                    </w:p>
                  </w:txbxContent>
                </v:textbox>
                <w10:anchorlock/>
              </v:shape>
            </w:pict>
          </mc:Fallback>
        </mc:AlternateContent>
      </w:r>
      <w:r>
        <w:rPr>
          <w:noProof/>
          <w:lang w:eastAsia="en-AU"/>
        </w:rPr>
        <mc:AlternateContent>
          <mc:Choice Requires="wps">
            <w:drawing>
              <wp:inline distT="0" distB="0" distL="0" distR="0" wp14:anchorId="53C44651" wp14:editId="53C44652">
                <wp:extent cx="1206000" cy="409575"/>
                <wp:effectExtent l="0" t="0" r="13335" b="28575"/>
                <wp:docPr id="107" name="Round Same Side Corner Rectangle 10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79" w14:textId="77777777" w:rsidR="00C241B7" w:rsidRDefault="00C241B7" w:rsidP="00D629C6">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07" o:spid="_x0000_s106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Abf6Z+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79" w14:textId="77777777" w:rsidR="00C241B7" w:rsidRDefault="00C241B7" w:rsidP="00D629C6">
                      <w:pPr>
                        <w:pStyle w:val="Tab-OFF"/>
                      </w:pPr>
                      <w:r>
                        <w:t>Explore</w:t>
                      </w:r>
                    </w:p>
                  </w:txbxContent>
                </v:textbox>
                <w10:anchorlock/>
              </v:shape>
            </w:pict>
          </mc:Fallback>
        </mc:AlternateContent>
      </w:r>
      <w:r>
        <w:rPr>
          <w:noProof/>
          <w:lang w:eastAsia="en-AU"/>
        </w:rPr>
        <mc:AlternateContent>
          <mc:Choice Requires="wps">
            <w:drawing>
              <wp:inline distT="0" distB="0" distL="0" distR="0" wp14:anchorId="53C44653" wp14:editId="53C44654">
                <wp:extent cx="1206000" cy="409575"/>
                <wp:effectExtent l="0" t="0" r="13335" b="28575"/>
                <wp:docPr id="108" name="Round Same Side Corner Rectangle 108"/>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7A" w14:textId="77777777" w:rsidR="00C241B7" w:rsidRDefault="00C241B7" w:rsidP="00D629C6">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08" o:spid="_x0000_s107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BK3gIAAHM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BFV+BK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7A" w14:textId="77777777" w:rsidR="00C241B7" w:rsidRDefault="00C241B7" w:rsidP="00D629C6">
                      <w:pPr>
                        <w:pStyle w:val="Tab-OFF"/>
                      </w:pPr>
                      <w:r>
                        <w:t>Explain</w:t>
                      </w:r>
                    </w:p>
                  </w:txbxContent>
                </v:textbox>
                <w10:anchorlock/>
              </v:shape>
            </w:pict>
          </mc:Fallback>
        </mc:AlternateContent>
      </w:r>
      <w:r w:rsidR="00B945FE">
        <w:rPr>
          <w:noProof/>
          <w:lang w:eastAsia="en-AU"/>
        </w:rPr>
        <mc:AlternateContent>
          <mc:Choice Requires="wps">
            <w:drawing>
              <wp:inline distT="0" distB="0" distL="0" distR="0" wp14:anchorId="53C44655" wp14:editId="219A702B">
                <wp:extent cx="1206000" cy="409575"/>
                <wp:effectExtent l="0" t="0" r="13335" b="28575"/>
                <wp:docPr id="105" name="Round Same Side Corner Rectangle 10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7B" w14:textId="77777777" w:rsidR="00C241B7" w:rsidRDefault="00C241B7" w:rsidP="00B945FE">
                            <w:pPr>
                              <w:pStyle w:val="Tab-ON"/>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05" o:spid="_x0000_s1071"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7B" w14:textId="77777777" w:rsidR="00C241B7" w:rsidRDefault="00C241B7" w:rsidP="00B945FE">
                      <w:pPr>
                        <w:pStyle w:val="Tab-ON"/>
                      </w:pPr>
                      <w:r>
                        <w:t>Elaborate</w:t>
                      </w:r>
                    </w:p>
                  </w:txbxContent>
                </v:textbox>
                <w10:anchorlock/>
              </v:shape>
            </w:pict>
          </mc:Fallback>
        </mc:AlternateContent>
      </w:r>
      <w:r>
        <w:rPr>
          <w:noProof/>
          <w:lang w:eastAsia="en-AU"/>
        </w:rPr>
        <mc:AlternateContent>
          <mc:Choice Requires="wps">
            <w:drawing>
              <wp:inline distT="0" distB="0" distL="0" distR="0" wp14:anchorId="53C44657" wp14:editId="53C44658">
                <wp:extent cx="1206000" cy="409575"/>
                <wp:effectExtent l="0" t="0" r="13335" b="28575"/>
                <wp:docPr id="109" name="Round Same Side Corner Rectangle 109"/>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7C" w14:textId="77777777" w:rsidR="00C241B7" w:rsidRDefault="00C241B7" w:rsidP="00D629C6">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09" o:spid="_x0000_s1072"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w53gIAAHM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AcINw5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7C" w14:textId="77777777" w:rsidR="00C241B7" w:rsidRDefault="00C241B7" w:rsidP="00D629C6">
                      <w:pPr>
                        <w:pStyle w:val="Tab-OFF"/>
                      </w:pPr>
                      <w:r>
                        <w:t>Evaluate</w:t>
                      </w:r>
                    </w:p>
                  </w:txbxContent>
                </v:textbox>
                <w10:anchorlock/>
              </v:shape>
            </w:pict>
          </mc:Fallback>
        </mc:AlternateContent>
      </w:r>
    </w:p>
    <w:p w14:paraId="53C443E6" w14:textId="6283DFA9" w:rsidR="00D629C6" w:rsidRPr="00B945FE" w:rsidRDefault="004323DA" w:rsidP="00D629C6">
      <w:pPr>
        <w:pStyle w:val="TS-Lesson"/>
      </w:pPr>
      <w:r>
        <w:rPr>
          <w:b/>
        </w:rPr>
        <w:lastRenderedPageBreak/>
        <w:t xml:space="preserve">Lesson </w:t>
      </w:r>
      <w:r w:rsidR="00BD2DDB">
        <w:rPr>
          <w:b/>
        </w:rPr>
        <w:t>7</w:t>
      </w:r>
      <w:r w:rsidR="00D629C6" w:rsidRPr="00B945FE">
        <w:rPr>
          <w:b/>
        </w:rPr>
        <w:t>:</w:t>
      </w:r>
      <w:r w:rsidR="00D629C6" w:rsidRPr="00B945FE">
        <w:rPr>
          <w:b/>
        </w:rPr>
        <w:tab/>
      </w:r>
      <w:r w:rsidR="00BD2DDB" w:rsidRPr="000B2CFF">
        <w:rPr>
          <w:rFonts w:cs="Arial"/>
        </w:rPr>
        <w:t>What happens when water absorbs carbon dioxide?</w:t>
      </w:r>
    </w:p>
    <w:p w14:paraId="53C443E7" w14:textId="77777777" w:rsidR="00D629C6" w:rsidRPr="00B945FE" w:rsidRDefault="00D629C6" w:rsidP="00D629C6">
      <w:r w:rsidRPr="00B945FE">
        <w:rPr>
          <w:b/>
        </w:rPr>
        <w:lastRenderedPageBreak/>
        <w:t>Duration:</w:t>
      </w:r>
      <w:r w:rsidRPr="00B945FE">
        <w:t xml:space="preserve"> </w:t>
      </w:r>
      <w:r w:rsidR="00CB5F6A">
        <w:t>50 minutes</w:t>
      </w:r>
    </w:p>
    <w:p w14:paraId="53C443E8" w14:textId="77777777" w:rsidR="00D629C6" w:rsidRPr="00B945FE" w:rsidRDefault="00D629C6" w:rsidP="00D629C6">
      <w:pPr>
        <w:sectPr w:rsidR="00D629C6" w:rsidRPr="00B945FE" w:rsidSect="00890310">
          <w:type w:val="continuous"/>
          <w:pgSz w:w="11906" w:h="16838"/>
          <w:pgMar w:top="1985" w:right="1134" w:bottom="1418" w:left="1134" w:header="709" w:footer="709" w:gutter="0"/>
          <w:cols w:num="2" w:space="708" w:equalWidth="0">
            <w:col w:w="6188" w:space="708"/>
            <w:col w:w="2740"/>
          </w:cols>
          <w:titlePg/>
          <w:docGrid w:linePitch="360"/>
        </w:sectPr>
      </w:pPr>
    </w:p>
    <w:p w14:paraId="53C443E9" w14:textId="77777777" w:rsidR="00D629C6" w:rsidRDefault="00D629C6" w:rsidP="00D629C6">
      <w:r>
        <w:rPr>
          <w:noProof/>
          <w:lang w:eastAsia="en-AU"/>
        </w:rPr>
        <w:lastRenderedPageBreak/>
        <mc:AlternateContent>
          <mc:Choice Requires="wps">
            <w:drawing>
              <wp:inline distT="0" distB="0" distL="0" distR="0" wp14:anchorId="53C44659" wp14:editId="611F0A72">
                <wp:extent cx="6086475" cy="1362075"/>
                <wp:effectExtent l="0" t="0" r="28575" b="28575"/>
                <wp:docPr id="110" name="Rounded Rectangle 110"/>
                <wp:cNvGraphicFramePr/>
                <a:graphic xmlns:a="http://schemas.openxmlformats.org/drawingml/2006/main">
                  <a:graphicData uri="http://schemas.microsoft.com/office/word/2010/wordprocessingShape">
                    <wps:wsp>
                      <wps:cNvSpPr/>
                      <wps:spPr>
                        <a:xfrm>
                          <a:off x="723900" y="2247900"/>
                          <a:ext cx="6086475" cy="1362075"/>
                        </a:xfrm>
                        <a:prstGeom prst="roundRect">
                          <a:avLst>
                            <a:gd name="adj" fmla="val 25001"/>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C4477D" w14:textId="77777777" w:rsidR="00C241B7" w:rsidRDefault="00C241B7" w:rsidP="00190AB4">
                            <w:pPr>
                              <w:pStyle w:val="TS-Purpose"/>
                              <w:tabs>
                                <w:tab w:val="clear" w:pos="1418"/>
                              </w:tabs>
                              <w:ind w:left="0" w:firstLine="0"/>
                            </w:pPr>
                            <w:r>
                              <w:rPr>
                                <w:b/>
                              </w:rPr>
                              <w:t>Lesson objectives</w:t>
                            </w:r>
                            <w:r>
                              <w:rPr>
                                <w:b/>
                              </w:rPr>
                              <w:br/>
                            </w:r>
                            <w:r>
                              <w:t>Students will:</w:t>
                            </w:r>
                          </w:p>
                          <w:p w14:paraId="1E48F754" w14:textId="5BAB7431" w:rsidR="00C241B7" w:rsidRPr="00F727B1" w:rsidRDefault="00C241B7" w:rsidP="00F727B1">
                            <w:pPr>
                              <w:pStyle w:val="TS-Bullet1"/>
                            </w:pPr>
                            <w:r w:rsidRPr="00F727B1">
                              <w:t>investigate what happens wh</w:t>
                            </w:r>
                            <w:r>
                              <w:t>en water absorbs carbon dioxide</w:t>
                            </w:r>
                          </w:p>
                          <w:p w14:paraId="53C4477F" w14:textId="7EE09ED0" w:rsidR="00C241B7" w:rsidRPr="00F727B1" w:rsidRDefault="00C241B7" w:rsidP="00F727B1">
                            <w:pPr>
                              <w:pStyle w:val="TS-Bullet1"/>
                            </w:pPr>
                            <w:r w:rsidRPr="00F727B1">
                              <w:t>describe how increased acid levels in sea water can affect marine animals.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10" o:spid="_x0000_s1073" style="width:479.25pt;height:107.25pt;visibility:visible;mso-wrap-style:square;mso-left-percent:-10001;mso-top-percent:-10001;mso-position-horizontal:absolute;mso-position-horizontal-relative:char;mso-position-vertical:absolute;mso-position-vertical-relative:line;mso-left-percent:-10001;mso-top-percent:-10001;v-text-anchor:top" arc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" fillcolor="white [3212]" strokecolor="#bfbfbf [2412]" strokeweight="1pt">
                <v:stroke dashstyle="dash" joinstyle="miter"/>
                <v:textbox>
                  <w:txbxContent>
                    <w:p w14:paraId="53C4477D" w14:textId="77777777" w:rsidR="00C241B7" w:rsidRDefault="00C241B7" w:rsidP="00190AB4">
                      <w:pPr>
                        <w:pStyle w:val="TS-Purpose"/>
                        <w:tabs>
                          <w:tab w:val="clear" w:pos="1418"/>
                        </w:tabs>
                        <w:ind w:left="0" w:firstLine="0"/>
                      </w:pPr>
                      <w:r>
                        <w:rPr>
                          <w:b/>
                        </w:rPr>
                        <w:t>Lesson objectives</w:t>
                      </w:r>
                      <w:r>
                        <w:rPr>
                          <w:b/>
                        </w:rPr>
                        <w:br/>
                      </w:r>
                      <w:r>
                        <w:t>Students will:</w:t>
                      </w:r>
                    </w:p>
                    <w:p w14:paraId="1E48F754" w14:textId="5BAB7431" w:rsidR="00C241B7" w:rsidRPr="00F727B1" w:rsidRDefault="00C241B7" w:rsidP="00F727B1">
                      <w:pPr>
                        <w:pStyle w:val="TS-Bullet1"/>
                      </w:pPr>
                      <w:r w:rsidRPr="00F727B1">
                        <w:t>investigate what happens wh</w:t>
                      </w:r>
                      <w:r>
                        <w:t>en water absorbs carbon dioxide</w:t>
                      </w:r>
                    </w:p>
                    <w:p w14:paraId="53C4477F" w14:textId="7EE09ED0" w:rsidR="00C241B7" w:rsidRPr="00F727B1" w:rsidRDefault="00C241B7" w:rsidP="00F727B1">
                      <w:pPr>
                        <w:pStyle w:val="TS-Bullet1"/>
                      </w:pPr>
                      <w:r w:rsidRPr="00F727B1">
                        <w:t>describe how increased acid levels in sea water can affect marine animals.</w:t>
                      </w:r>
                    </w:p>
                  </w:txbxContent>
                </v:textbox>
                <w10:anchorlock/>
              </v:roundrect>
            </w:pict>
          </mc:Fallback>
        </mc:AlternateContent>
      </w:r>
    </w:p>
    <w:p w14:paraId="53C443EB" w14:textId="54D7BAEB" w:rsidR="00892D50" w:rsidRDefault="00B945FE" w:rsidP="00F727B1">
      <w:pPr>
        <w:pStyle w:val="TS-Heading3"/>
      </w:pPr>
      <w:r>
        <w:t>Suggested learning sequence</w:t>
      </w:r>
    </w:p>
    <w:p w14:paraId="53C443EC" w14:textId="77777777" w:rsidR="008946CA" w:rsidRDefault="008946CA" w:rsidP="008946CA">
      <w:pPr>
        <w:pStyle w:val="TS-Numberedlist"/>
        <w:numPr>
          <w:ilvl w:val="0"/>
          <w:numId w:val="0"/>
        </w:numPr>
        <w:ind w:left="785" w:hanging="360"/>
        <w:sectPr w:rsidR="008946CA" w:rsidSect="00890310">
          <w:type w:val="continuous"/>
          <w:pgSz w:w="11906" w:h="16838"/>
          <w:pgMar w:top="1985" w:right="1134" w:bottom="1418" w:left="1134" w:header="709" w:footer="709" w:gutter="0"/>
          <w:cols w:space="708"/>
          <w:titlePg/>
          <w:docGrid w:linePitch="360"/>
        </w:sectPr>
      </w:pPr>
    </w:p>
    <w:p w14:paraId="732AACB9" w14:textId="47312FDD" w:rsidR="00F727B1" w:rsidRPr="00F727B1" w:rsidRDefault="00F727B1" w:rsidP="00F727B1">
      <w:r w:rsidRPr="0053660E">
        <w:rPr>
          <w:b/>
        </w:rPr>
        <w:lastRenderedPageBreak/>
        <w:t>Introduction –</w:t>
      </w:r>
      <w:r>
        <w:rPr>
          <w:b/>
        </w:rPr>
        <w:t xml:space="preserve"> </w:t>
      </w:r>
      <w:r>
        <w:t>Ocean acidification in a jar</w:t>
      </w:r>
    </w:p>
    <w:p w14:paraId="2D1126C0" w14:textId="4A685840" w:rsidR="00BD2DDB" w:rsidRDefault="00BD2DDB" w:rsidP="00133F56">
      <w:pPr>
        <w:pStyle w:val="TS-Numberedlist"/>
        <w:numPr>
          <w:ilvl w:val="0"/>
          <w:numId w:val="7"/>
        </w:numPr>
      </w:pPr>
      <w:r>
        <w:t xml:space="preserve">Read </w:t>
      </w:r>
      <w:r w:rsidRPr="008224FA">
        <w:rPr>
          <w:i/>
        </w:rPr>
        <w:t xml:space="preserve">Resource 8 </w:t>
      </w:r>
      <w:r w:rsidR="008224FA" w:rsidRPr="008224FA">
        <w:rPr>
          <w:i/>
        </w:rPr>
        <w:t>– Ocean acidification in a jar</w:t>
      </w:r>
      <w:r w:rsidR="008224FA">
        <w:t xml:space="preserve"> </w:t>
      </w:r>
      <w:r w:rsidR="00480C3D">
        <w:t>and complete the investigation.</w:t>
      </w:r>
    </w:p>
    <w:p w14:paraId="06085C5C" w14:textId="4A3AD42D" w:rsidR="00BD2DDB" w:rsidRDefault="00BD2DDB" w:rsidP="00133F56">
      <w:pPr>
        <w:pStyle w:val="TS-Numberedlist"/>
        <w:numPr>
          <w:ilvl w:val="0"/>
          <w:numId w:val="7"/>
        </w:numPr>
      </w:pPr>
      <w:r>
        <w:t>Discus</w:t>
      </w:r>
      <w:r w:rsidR="00480C3D">
        <w:t>s the results and the questions as a class.</w:t>
      </w:r>
    </w:p>
    <w:p w14:paraId="6B23D15E" w14:textId="1ED7227E" w:rsidR="00BD2DDB" w:rsidRDefault="00BD2DDB" w:rsidP="00133F56">
      <w:pPr>
        <w:pStyle w:val="TS-Numberedlist"/>
        <w:numPr>
          <w:ilvl w:val="0"/>
          <w:numId w:val="7"/>
        </w:numPr>
      </w:pPr>
      <w:r>
        <w:t>Ask and discuss with students how increasing carbon dioxide levels</w:t>
      </w:r>
      <w:r w:rsidR="003F5BE1">
        <w:t>,</w:t>
      </w:r>
      <w:r>
        <w:t xml:space="preserve"> and therefore increasing acid levels, might affect animals in the ocean, specifically animals with shells.</w:t>
      </w:r>
      <w:r w:rsidR="00480C3D">
        <w:t xml:space="preserve"> What are their predictions? Have students note this.</w:t>
      </w:r>
    </w:p>
    <w:p w14:paraId="53C443F0" w14:textId="2BA670A1" w:rsidR="00892D50" w:rsidRDefault="00892D50" w:rsidP="00892D50">
      <w:r>
        <w:rPr>
          <w:b/>
        </w:rPr>
        <w:t>Activity</w:t>
      </w:r>
      <w:r w:rsidRPr="0053660E">
        <w:rPr>
          <w:b/>
        </w:rPr>
        <w:t xml:space="preserve"> –</w:t>
      </w:r>
      <w:r>
        <w:rPr>
          <w:b/>
        </w:rPr>
        <w:t xml:space="preserve"> </w:t>
      </w:r>
      <w:r w:rsidR="00BD2DDB">
        <w:t>Rubber egg experiment</w:t>
      </w:r>
    </w:p>
    <w:p w14:paraId="124B511B" w14:textId="661D4CA9" w:rsidR="00BD2DDB" w:rsidRDefault="00BD2DDB" w:rsidP="00BD2DDB">
      <w:pPr>
        <w:pStyle w:val="TS-Numberedlist"/>
      </w:pPr>
      <w:r>
        <w:t xml:space="preserve">Read </w:t>
      </w:r>
      <w:r w:rsidR="00EA06D8">
        <w:rPr>
          <w:i/>
        </w:rPr>
        <w:t>Resource 9 – Rubber egg e</w:t>
      </w:r>
      <w:r w:rsidRPr="00480C3D">
        <w:rPr>
          <w:i/>
        </w:rPr>
        <w:t>xperiment.</w:t>
      </w:r>
    </w:p>
    <w:p w14:paraId="6E734229" w14:textId="77777777" w:rsidR="00BD2DDB" w:rsidRDefault="00BD2DDB" w:rsidP="00BD2DDB">
      <w:pPr>
        <w:pStyle w:val="TS-Numberedlist"/>
      </w:pPr>
      <w:r>
        <w:t>Discuss how the experiment relates to investigating the impacts of increasing carbon dioxide levels in the ocean.</w:t>
      </w:r>
    </w:p>
    <w:p w14:paraId="676E93F0" w14:textId="3E530534" w:rsidR="00BD2DDB" w:rsidRPr="003350E3" w:rsidRDefault="003350E3" w:rsidP="00BD2DDB">
      <w:pPr>
        <w:pStyle w:val="TS-Numberedlist"/>
      </w:pPr>
      <w:r w:rsidRPr="003350E3">
        <w:t>S</w:t>
      </w:r>
      <w:r w:rsidR="00BD2DDB" w:rsidRPr="003350E3">
        <w:t>et up the experiment.</w:t>
      </w:r>
      <w:r w:rsidRPr="003350E3">
        <w:t xml:space="preserve"> It will be reviewed at the beginning o</w:t>
      </w:r>
      <w:r w:rsidR="003F5BE1">
        <w:t>f</w:t>
      </w:r>
      <w:r w:rsidRPr="003350E3">
        <w:t xml:space="preserve"> the next lesson. If you wish to</w:t>
      </w:r>
      <w:r w:rsidR="003F5BE1">
        <w:t>,</w:t>
      </w:r>
      <w:r w:rsidRPr="003350E3">
        <w:t xml:space="preserve"> you may use or alter and use </w:t>
      </w:r>
      <w:r w:rsidRPr="003350E3">
        <w:rPr>
          <w:i/>
        </w:rPr>
        <w:t>Resource 3 - Investigation planner</w:t>
      </w:r>
      <w:r w:rsidRPr="003350E3">
        <w:t xml:space="preserve"> with students</w:t>
      </w:r>
      <w:r>
        <w:t xml:space="preserve"> for this experiment</w:t>
      </w:r>
      <w:r w:rsidRPr="003350E3">
        <w:t>.</w:t>
      </w:r>
    </w:p>
    <w:p w14:paraId="595A7837" w14:textId="45061876" w:rsidR="00BD2DDB" w:rsidRPr="007B3B66" w:rsidRDefault="00F727B1" w:rsidP="007B3B66">
      <w:pPr>
        <w:pStyle w:val="TS-Numberedlistsubpara"/>
        <w:rPr>
          <w:b/>
        </w:rPr>
      </w:pPr>
      <w:r>
        <w:br w:type="column"/>
      </w:r>
      <w:r w:rsidR="00BD2DDB" w:rsidRPr="007B3B66">
        <w:rPr>
          <w:b/>
        </w:rPr>
        <w:lastRenderedPageBreak/>
        <w:t>O</w:t>
      </w:r>
      <w:r w:rsidR="00BD2DDB" w:rsidRPr="007B3B66">
        <w:rPr>
          <w:b/>
          <w:spacing w:val="-1"/>
        </w:rPr>
        <w:t>P</w:t>
      </w:r>
      <w:r w:rsidR="00BD2DDB" w:rsidRPr="007B3B66">
        <w:rPr>
          <w:b/>
          <w:spacing w:val="3"/>
        </w:rPr>
        <w:t>T</w:t>
      </w:r>
      <w:r w:rsidR="00BD2DDB" w:rsidRPr="007B3B66">
        <w:rPr>
          <w:b/>
        </w:rPr>
        <w:t>IO</w:t>
      </w:r>
      <w:r w:rsidR="00BD2DDB" w:rsidRPr="007B3B66">
        <w:rPr>
          <w:b/>
          <w:spacing w:val="2"/>
        </w:rPr>
        <w:t>N</w:t>
      </w:r>
      <w:r w:rsidR="00BD2DDB" w:rsidRPr="007B3B66">
        <w:rPr>
          <w:b/>
          <w:spacing w:val="-6"/>
        </w:rPr>
        <w:t>A</w:t>
      </w:r>
      <w:r w:rsidR="00BD2DDB" w:rsidRPr="007B3B66">
        <w:rPr>
          <w:b/>
        </w:rPr>
        <w:t>L</w:t>
      </w:r>
      <w:r w:rsidR="00BD2DDB" w:rsidRPr="007B3B66">
        <w:rPr>
          <w:b/>
          <w:spacing w:val="-10"/>
        </w:rPr>
        <w:t xml:space="preserve"> </w:t>
      </w:r>
      <w:r w:rsidR="00BD2DDB" w:rsidRPr="007B3B66">
        <w:rPr>
          <w:b/>
        </w:rPr>
        <w:t>HIG</w:t>
      </w:r>
      <w:r w:rsidR="00BD2DDB" w:rsidRPr="007B3B66">
        <w:rPr>
          <w:b/>
          <w:spacing w:val="2"/>
        </w:rPr>
        <w:t>H</w:t>
      </w:r>
      <w:r w:rsidR="00BD2DDB" w:rsidRPr="007B3B66">
        <w:rPr>
          <w:b/>
          <w:spacing w:val="-1"/>
        </w:rPr>
        <w:t>E</w:t>
      </w:r>
      <w:r w:rsidR="00BD2DDB" w:rsidRPr="007B3B66">
        <w:rPr>
          <w:b/>
        </w:rPr>
        <w:t>R</w:t>
      </w:r>
      <w:r w:rsidR="00BD2DDB" w:rsidRPr="007B3B66">
        <w:rPr>
          <w:b/>
          <w:spacing w:val="-11"/>
        </w:rPr>
        <w:t xml:space="preserve"> </w:t>
      </w:r>
      <w:r w:rsidR="00BD2DDB" w:rsidRPr="007B3B66">
        <w:rPr>
          <w:b/>
        </w:rPr>
        <w:t>OR</w:t>
      </w:r>
      <w:r w:rsidR="00BD2DDB" w:rsidRPr="007B3B66">
        <w:rPr>
          <w:b/>
          <w:spacing w:val="2"/>
        </w:rPr>
        <w:t>D</w:t>
      </w:r>
      <w:r w:rsidR="00BD2DDB" w:rsidRPr="007B3B66">
        <w:rPr>
          <w:b/>
          <w:spacing w:val="-1"/>
        </w:rPr>
        <w:t>E</w:t>
      </w:r>
      <w:r w:rsidR="00BD2DDB" w:rsidRPr="007B3B66">
        <w:rPr>
          <w:b/>
        </w:rPr>
        <w:t>R</w:t>
      </w:r>
      <w:r w:rsidR="00BD2DDB" w:rsidRPr="007B3B66">
        <w:rPr>
          <w:b/>
          <w:spacing w:val="-11"/>
        </w:rPr>
        <w:t xml:space="preserve"> </w:t>
      </w:r>
      <w:r w:rsidR="00BD2DDB" w:rsidRPr="007B3B66">
        <w:rPr>
          <w:b/>
          <w:spacing w:val="3"/>
        </w:rPr>
        <w:t>T</w:t>
      </w:r>
      <w:r w:rsidR="00BD2DDB" w:rsidRPr="007B3B66">
        <w:rPr>
          <w:b/>
        </w:rPr>
        <w:t>HINKING</w:t>
      </w:r>
      <w:r w:rsidR="00BD2DDB" w:rsidRPr="007B3B66">
        <w:rPr>
          <w:b/>
          <w:spacing w:val="-7"/>
        </w:rPr>
        <w:t xml:space="preserve"> </w:t>
      </w:r>
      <w:r w:rsidR="00BD2DDB" w:rsidRPr="007B3B66">
        <w:rPr>
          <w:b/>
          <w:spacing w:val="-6"/>
        </w:rPr>
        <w:t>A</w:t>
      </w:r>
      <w:r w:rsidR="00BD2DDB" w:rsidRPr="007B3B66">
        <w:rPr>
          <w:b/>
        </w:rPr>
        <w:t>C</w:t>
      </w:r>
      <w:r w:rsidR="00BD2DDB" w:rsidRPr="007B3B66">
        <w:rPr>
          <w:b/>
          <w:spacing w:val="3"/>
        </w:rPr>
        <w:t>T</w:t>
      </w:r>
      <w:r w:rsidR="00BD2DDB" w:rsidRPr="007B3B66">
        <w:rPr>
          <w:b/>
        </w:rPr>
        <w:t>I</w:t>
      </w:r>
      <w:r w:rsidR="00BD2DDB" w:rsidRPr="007B3B66">
        <w:rPr>
          <w:b/>
          <w:spacing w:val="-1"/>
        </w:rPr>
        <w:t>V</w:t>
      </w:r>
      <w:r w:rsidR="00BD2DDB" w:rsidRPr="007B3B66">
        <w:rPr>
          <w:b/>
        </w:rPr>
        <w:t>I</w:t>
      </w:r>
      <w:r w:rsidR="00BD2DDB" w:rsidRPr="007B3B66">
        <w:rPr>
          <w:b/>
          <w:spacing w:val="2"/>
        </w:rPr>
        <w:t>T</w:t>
      </w:r>
      <w:r w:rsidR="00BD2DDB" w:rsidRPr="007B3B66">
        <w:rPr>
          <w:b/>
        </w:rPr>
        <w:t>Y</w:t>
      </w:r>
    </w:p>
    <w:p w14:paraId="2C3DC926" w14:textId="22A8CC41" w:rsidR="00BD2DDB" w:rsidRDefault="00BD2DDB" w:rsidP="007B3B66">
      <w:pPr>
        <w:pStyle w:val="TS-Numberedlistsubpara"/>
      </w:pPr>
      <w:r w:rsidRPr="003350E3">
        <w:rPr>
          <w:spacing w:val="6"/>
        </w:rPr>
        <w:t>W</w:t>
      </w:r>
      <w:r w:rsidRPr="003350E3">
        <w:rPr>
          <w:spacing w:val="-3"/>
        </w:rPr>
        <w:t>a</w:t>
      </w:r>
      <w:r w:rsidRPr="003350E3">
        <w:rPr>
          <w:spacing w:val="-2"/>
        </w:rPr>
        <w:t>r</w:t>
      </w:r>
      <w:r w:rsidRPr="003350E3">
        <w:rPr>
          <w:spacing w:val="4"/>
        </w:rPr>
        <w:t>m</w:t>
      </w:r>
      <w:r w:rsidRPr="003350E3">
        <w:rPr>
          <w:spacing w:val="-3"/>
        </w:rPr>
        <w:t>e</w:t>
      </w:r>
      <w:r w:rsidRPr="003350E3">
        <w:t>r</w:t>
      </w:r>
      <w:r w:rsidRPr="003350E3">
        <w:rPr>
          <w:spacing w:val="-6"/>
        </w:rPr>
        <w:t xml:space="preserve"> </w:t>
      </w:r>
      <w:r w:rsidRPr="00F727B1">
        <w:t>water</w:t>
      </w:r>
      <w:r w:rsidRPr="003350E3">
        <w:rPr>
          <w:spacing w:val="-3"/>
        </w:rPr>
        <w:t xml:space="preserve"> </w:t>
      </w:r>
      <w:r w:rsidRPr="003350E3">
        <w:t>a</w:t>
      </w:r>
      <w:r w:rsidRPr="003350E3">
        <w:rPr>
          <w:spacing w:val="-1"/>
        </w:rPr>
        <w:t>b</w:t>
      </w:r>
      <w:r w:rsidRPr="003350E3">
        <w:rPr>
          <w:spacing w:val="1"/>
        </w:rPr>
        <w:t>s</w:t>
      </w:r>
      <w:r w:rsidRPr="003350E3">
        <w:t>orbs</w:t>
      </w:r>
      <w:r w:rsidRPr="003350E3">
        <w:rPr>
          <w:spacing w:val="-4"/>
        </w:rPr>
        <w:t xml:space="preserve"> </w:t>
      </w:r>
      <w:r w:rsidRPr="003350E3">
        <w:rPr>
          <w:spacing w:val="-1"/>
        </w:rPr>
        <w:t>l</w:t>
      </w:r>
      <w:r w:rsidRPr="003350E3">
        <w:rPr>
          <w:spacing w:val="1"/>
        </w:rPr>
        <w:t>es</w:t>
      </w:r>
      <w:r w:rsidRPr="003350E3">
        <w:t>s</w:t>
      </w:r>
      <w:r w:rsidRPr="003350E3">
        <w:rPr>
          <w:spacing w:val="-5"/>
        </w:rPr>
        <w:t xml:space="preserve"> </w:t>
      </w:r>
      <w:r w:rsidRPr="003350E3">
        <w:t>carbon</w:t>
      </w:r>
      <w:r w:rsidRPr="003350E3">
        <w:rPr>
          <w:spacing w:val="-7"/>
        </w:rPr>
        <w:t xml:space="preserve"> </w:t>
      </w:r>
      <w:r w:rsidRPr="003350E3">
        <w:rPr>
          <w:spacing w:val="1"/>
        </w:rPr>
        <w:t>d</w:t>
      </w:r>
      <w:r w:rsidRPr="003350E3">
        <w:rPr>
          <w:spacing w:val="-1"/>
        </w:rPr>
        <w:t>i</w:t>
      </w:r>
      <w:r w:rsidRPr="003350E3">
        <w:t>o</w:t>
      </w:r>
      <w:r w:rsidRPr="003350E3">
        <w:rPr>
          <w:spacing w:val="3"/>
        </w:rPr>
        <w:t>x</w:t>
      </w:r>
      <w:r w:rsidRPr="003350E3">
        <w:rPr>
          <w:spacing w:val="-1"/>
        </w:rPr>
        <w:t>i</w:t>
      </w:r>
      <w:r w:rsidRPr="003350E3">
        <w:t>de</w:t>
      </w:r>
      <w:r w:rsidRPr="003350E3">
        <w:rPr>
          <w:spacing w:val="-5"/>
        </w:rPr>
        <w:t xml:space="preserve"> </w:t>
      </w:r>
      <w:r w:rsidRPr="003350E3">
        <w:t>th</w:t>
      </w:r>
      <w:r w:rsidRPr="003350E3">
        <w:rPr>
          <w:spacing w:val="-1"/>
        </w:rPr>
        <w:t>u</w:t>
      </w:r>
      <w:r w:rsidRPr="003350E3">
        <w:t>s</w:t>
      </w:r>
      <w:r w:rsidRPr="003350E3">
        <w:rPr>
          <w:spacing w:val="-5"/>
        </w:rPr>
        <w:t xml:space="preserve"> </w:t>
      </w:r>
      <w:r w:rsidRPr="003350E3">
        <w:rPr>
          <w:spacing w:val="1"/>
        </w:rPr>
        <w:t>d</w:t>
      </w:r>
      <w:r w:rsidRPr="003350E3">
        <w:rPr>
          <w:spacing w:val="-1"/>
        </w:rPr>
        <w:t>i</w:t>
      </w:r>
      <w:r w:rsidRPr="003350E3">
        <w:rPr>
          <w:spacing w:val="1"/>
        </w:rPr>
        <w:t>s</w:t>
      </w:r>
      <w:r w:rsidRPr="003350E3">
        <w:t>ru</w:t>
      </w:r>
      <w:r w:rsidRPr="003350E3">
        <w:rPr>
          <w:spacing w:val="-1"/>
        </w:rPr>
        <w:t>p</w:t>
      </w:r>
      <w:r w:rsidRPr="003350E3">
        <w:rPr>
          <w:spacing w:val="2"/>
        </w:rPr>
        <w:t>t</w:t>
      </w:r>
      <w:r w:rsidRPr="003350E3">
        <w:rPr>
          <w:spacing w:val="-1"/>
        </w:rPr>
        <w:t>i</w:t>
      </w:r>
      <w:r w:rsidRPr="003350E3">
        <w:t>ng</w:t>
      </w:r>
      <w:r w:rsidRPr="003350E3">
        <w:rPr>
          <w:spacing w:val="-6"/>
        </w:rPr>
        <w:t xml:space="preserve"> </w:t>
      </w:r>
      <w:r w:rsidRPr="003350E3">
        <w:t>the</w:t>
      </w:r>
      <w:r w:rsidRPr="003350E3">
        <w:rPr>
          <w:spacing w:val="-6"/>
        </w:rPr>
        <w:t xml:space="preserve"> </w:t>
      </w:r>
      <w:r w:rsidRPr="003350E3">
        <w:t>car</w:t>
      </w:r>
      <w:r w:rsidRPr="003350E3">
        <w:rPr>
          <w:spacing w:val="2"/>
        </w:rPr>
        <w:t>b</w:t>
      </w:r>
      <w:r w:rsidRPr="003350E3">
        <w:t>on</w:t>
      </w:r>
      <w:r w:rsidRPr="003350E3">
        <w:rPr>
          <w:spacing w:val="-6"/>
        </w:rPr>
        <w:t xml:space="preserve"> </w:t>
      </w:r>
      <w:r w:rsidRPr="003350E3">
        <w:rPr>
          <w:spacing w:val="5"/>
        </w:rPr>
        <w:t>c</w:t>
      </w:r>
      <w:r w:rsidRPr="003350E3">
        <w:rPr>
          <w:spacing w:val="-7"/>
        </w:rPr>
        <w:t>y</w:t>
      </w:r>
      <w:r w:rsidRPr="003350E3">
        <w:rPr>
          <w:spacing w:val="3"/>
        </w:rPr>
        <w:t>c</w:t>
      </w:r>
      <w:r w:rsidRPr="003350E3">
        <w:rPr>
          <w:spacing w:val="-1"/>
        </w:rPr>
        <w:t>l</w:t>
      </w:r>
      <w:r w:rsidRPr="003350E3">
        <w:t>e</w:t>
      </w:r>
      <w:r w:rsidRPr="003350E3">
        <w:rPr>
          <w:spacing w:val="-5"/>
        </w:rPr>
        <w:t xml:space="preserve"> </w:t>
      </w:r>
      <w:r w:rsidRPr="003350E3">
        <w:t>even</w:t>
      </w:r>
      <w:r w:rsidRPr="003350E3">
        <w:rPr>
          <w:w w:val="99"/>
        </w:rPr>
        <w:t xml:space="preserve"> </w:t>
      </w:r>
      <w:r w:rsidRPr="003350E3">
        <w:rPr>
          <w:spacing w:val="2"/>
        </w:rPr>
        <w:t>f</w:t>
      </w:r>
      <w:r w:rsidRPr="003350E3">
        <w:t>urther.</w:t>
      </w:r>
      <w:r w:rsidRPr="003350E3">
        <w:rPr>
          <w:spacing w:val="45"/>
        </w:rPr>
        <w:t xml:space="preserve"> </w:t>
      </w:r>
      <w:r w:rsidRPr="003350E3">
        <w:rPr>
          <w:spacing w:val="-1"/>
        </w:rPr>
        <w:t>A</w:t>
      </w:r>
      <w:r w:rsidRPr="003350E3">
        <w:rPr>
          <w:spacing w:val="1"/>
        </w:rPr>
        <w:t>s</w:t>
      </w:r>
      <w:r w:rsidRPr="003350E3">
        <w:t>k</w:t>
      </w:r>
      <w:r w:rsidRPr="003350E3">
        <w:rPr>
          <w:spacing w:val="-1"/>
        </w:rPr>
        <w:t xml:space="preserve"> </w:t>
      </w:r>
      <w:r w:rsidRPr="003350E3">
        <w:t>stu</w:t>
      </w:r>
      <w:r w:rsidRPr="003350E3">
        <w:rPr>
          <w:spacing w:val="-1"/>
        </w:rPr>
        <w:t>d</w:t>
      </w:r>
      <w:r w:rsidRPr="003350E3">
        <w:t>e</w:t>
      </w:r>
      <w:r w:rsidRPr="003350E3">
        <w:rPr>
          <w:spacing w:val="-1"/>
        </w:rPr>
        <w:t>n</w:t>
      </w:r>
      <w:r w:rsidRPr="003350E3">
        <w:t>ts</w:t>
      </w:r>
      <w:r w:rsidRPr="003350E3">
        <w:rPr>
          <w:spacing w:val="-5"/>
        </w:rPr>
        <w:t xml:space="preserve"> </w:t>
      </w:r>
      <w:r w:rsidRPr="003350E3">
        <w:t>to</w:t>
      </w:r>
      <w:r w:rsidRPr="003350E3">
        <w:rPr>
          <w:spacing w:val="-5"/>
        </w:rPr>
        <w:t xml:space="preserve"> </w:t>
      </w:r>
      <w:r w:rsidRPr="003350E3">
        <w:t>cr</w:t>
      </w:r>
      <w:r w:rsidRPr="003350E3">
        <w:rPr>
          <w:spacing w:val="1"/>
        </w:rPr>
        <w:t>e</w:t>
      </w:r>
      <w:r w:rsidRPr="003350E3">
        <w:t>ate</w:t>
      </w:r>
      <w:r w:rsidRPr="003350E3">
        <w:rPr>
          <w:spacing w:val="-6"/>
        </w:rPr>
        <w:t xml:space="preserve"> </w:t>
      </w:r>
      <w:r w:rsidRPr="003350E3">
        <w:rPr>
          <w:spacing w:val="1"/>
        </w:rPr>
        <w:t>t</w:t>
      </w:r>
      <w:r w:rsidRPr="003350E3">
        <w:t>h</w:t>
      </w:r>
      <w:r w:rsidRPr="003350E3">
        <w:rPr>
          <w:spacing w:val="-1"/>
        </w:rPr>
        <w:t>ei</w:t>
      </w:r>
      <w:r w:rsidRPr="003350E3">
        <w:t>r</w:t>
      </w:r>
      <w:r w:rsidRPr="003350E3">
        <w:rPr>
          <w:spacing w:val="-2"/>
        </w:rPr>
        <w:t xml:space="preserve"> </w:t>
      </w:r>
      <w:r w:rsidRPr="003350E3">
        <w:rPr>
          <w:spacing w:val="1"/>
        </w:rPr>
        <w:t>o</w:t>
      </w:r>
      <w:r w:rsidRPr="003350E3">
        <w:rPr>
          <w:spacing w:val="-3"/>
        </w:rPr>
        <w:t>w</w:t>
      </w:r>
      <w:r w:rsidRPr="003350E3">
        <w:t>n</w:t>
      </w:r>
      <w:r w:rsidRPr="003350E3">
        <w:rPr>
          <w:spacing w:val="-4"/>
        </w:rPr>
        <w:t xml:space="preserve"> </w:t>
      </w:r>
      <w:r w:rsidRPr="003350E3">
        <w:t>exp</w:t>
      </w:r>
      <w:r w:rsidRPr="003350E3">
        <w:rPr>
          <w:spacing w:val="-1"/>
        </w:rPr>
        <w:t>e</w:t>
      </w:r>
      <w:r w:rsidRPr="003350E3">
        <w:t>r</w:t>
      </w:r>
      <w:r w:rsidRPr="003350E3">
        <w:rPr>
          <w:spacing w:val="-1"/>
        </w:rPr>
        <w:t>i</w:t>
      </w:r>
      <w:r w:rsidRPr="003350E3">
        <w:rPr>
          <w:spacing w:val="4"/>
        </w:rPr>
        <w:t>m</w:t>
      </w:r>
      <w:r w:rsidRPr="003350E3">
        <w:t>e</w:t>
      </w:r>
      <w:r w:rsidRPr="003350E3">
        <w:rPr>
          <w:spacing w:val="-1"/>
        </w:rPr>
        <w:t>n</w:t>
      </w:r>
      <w:r w:rsidRPr="003350E3">
        <w:t>t</w:t>
      </w:r>
      <w:r w:rsidRPr="003350E3">
        <w:rPr>
          <w:spacing w:val="-5"/>
        </w:rPr>
        <w:t xml:space="preserve"> </w:t>
      </w:r>
      <w:r w:rsidRPr="003350E3">
        <w:t>to</w:t>
      </w:r>
      <w:r w:rsidRPr="003350E3">
        <w:rPr>
          <w:spacing w:val="-4"/>
        </w:rPr>
        <w:t xml:space="preserve"> </w:t>
      </w:r>
      <w:r w:rsidRPr="003350E3">
        <w:t>d</w:t>
      </w:r>
      <w:r w:rsidRPr="003350E3">
        <w:rPr>
          <w:spacing w:val="-1"/>
        </w:rPr>
        <w:t>e</w:t>
      </w:r>
      <w:r w:rsidRPr="003350E3">
        <w:rPr>
          <w:spacing w:val="4"/>
        </w:rPr>
        <w:t>m</w:t>
      </w:r>
      <w:r w:rsidRPr="003350E3">
        <w:t>o</w:t>
      </w:r>
      <w:r w:rsidRPr="003350E3">
        <w:rPr>
          <w:spacing w:val="-1"/>
        </w:rPr>
        <w:t>n</w:t>
      </w:r>
      <w:r w:rsidRPr="003350E3">
        <w:rPr>
          <w:spacing w:val="1"/>
        </w:rPr>
        <w:t>s</w:t>
      </w:r>
      <w:r w:rsidRPr="003350E3">
        <w:t>trate</w:t>
      </w:r>
      <w:r w:rsidRPr="003350E3">
        <w:rPr>
          <w:spacing w:val="-5"/>
        </w:rPr>
        <w:t xml:space="preserve"> </w:t>
      </w:r>
      <w:r w:rsidRPr="003350E3">
        <w:t>t</w:t>
      </w:r>
      <w:r w:rsidRPr="003350E3">
        <w:rPr>
          <w:spacing w:val="-1"/>
        </w:rPr>
        <w:t>h</w:t>
      </w:r>
      <w:r w:rsidRPr="003350E3">
        <w:t>e</w:t>
      </w:r>
      <w:r w:rsidRPr="003350E3">
        <w:rPr>
          <w:spacing w:val="-3"/>
        </w:rPr>
        <w:t xml:space="preserve"> </w:t>
      </w:r>
      <w:r w:rsidRPr="003350E3">
        <w:rPr>
          <w:spacing w:val="1"/>
        </w:rPr>
        <w:t>f</w:t>
      </w:r>
      <w:r w:rsidRPr="003350E3">
        <w:t>act</w:t>
      </w:r>
      <w:r w:rsidRPr="003350E3">
        <w:rPr>
          <w:spacing w:val="-6"/>
        </w:rPr>
        <w:t xml:space="preserve"> </w:t>
      </w:r>
      <w:r w:rsidRPr="003350E3">
        <w:t>t</w:t>
      </w:r>
      <w:r w:rsidRPr="003350E3">
        <w:rPr>
          <w:spacing w:val="-1"/>
        </w:rPr>
        <w:t>h</w:t>
      </w:r>
      <w:r w:rsidRPr="003350E3">
        <w:t>at</w:t>
      </w:r>
      <w:r w:rsidRPr="003350E3">
        <w:rPr>
          <w:w w:val="99"/>
        </w:rPr>
        <w:t xml:space="preserve"> </w:t>
      </w:r>
      <w:r w:rsidRPr="003350E3">
        <w:t>warm</w:t>
      </w:r>
      <w:r w:rsidRPr="003350E3">
        <w:rPr>
          <w:spacing w:val="-4"/>
        </w:rPr>
        <w:t xml:space="preserve"> </w:t>
      </w:r>
      <w:r w:rsidRPr="003350E3">
        <w:rPr>
          <w:spacing w:val="-3"/>
        </w:rPr>
        <w:t>w</w:t>
      </w:r>
      <w:r w:rsidRPr="003350E3">
        <w:t>at</w:t>
      </w:r>
      <w:r w:rsidRPr="003350E3">
        <w:rPr>
          <w:spacing w:val="-1"/>
        </w:rPr>
        <w:t>e</w:t>
      </w:r>
      <w:r w:rsidRPr="003350E3">
        <w:t>r</w:t>
      </w:r>
      <w:r w:rsidRPr="003350E3">
        <w:rPr>
          <w:spacing w:val="-7"/>
        </w:rPr>
        <w:t xml:space="preserve"> </w:t>
      </w:r>
      <w:r w:rsidRPr="003350E3">
        <w:rPr>
          <w:spacing w:val="1"/>
        </w:rPr>
        <w:t>a</w:t>
      </w:r>
      <w:r w:rsidRPr="003350E3">
        <w:t>bsorbs</w:t>
      </w:r>
      <w:r w:rsidRPr="003350E3">
        <w:rPr>
          <w:spacing w:val="-6"/>
        </w:rPr>
        <w:t xml:space="preserve"> </w:t>
      </w:r>
      <w:r w:rsidRPr="003350E3">
        <w:rPr>
          <w:spacing w:val="-2"/>
        </w:rPr>
        <w:t>l</w:t>
      </w:r>
      <w:r w:rsidRPr="003350E3">
        <w:t>ess</w:t>
      </w:r>
      <w:r w:rsidRPr="003350E3">
        <w:rPr>
          <w:spacing w:val="-7"/>
        </w:rPr>
        <w:t xml:space="preserve"> </w:t>
      </w:r>
      <w:r w:rsidRPr="003350E3">
        <w:t>carbon</w:t>
      </w:r>
      <w:r w:rsidRPr="003350E3">
        <w:rPr>
          <w:spacing w:val="-5"/>
        </w:rPr>
        <w:t xml:space="preserve"> </w:t>
      </w:r>
      <w:r w:rsidRPr="003350E3">
        <w:t>diox</w:t>
      </w:r>
      <w:r w:rsidRPr="003350E3">
        <w:rPr>
          <w:spacing w:val="-1"/>
        </w:rPr>
        <w:t>i</w:t>
      </w:r>
      <w:r w:rsidRPr="003350E3">
        <w:t>de</w:t>
      </w:r>
      <w:r w:rsidRPr="003350E3">
        <w:rPr>
          <w:spacing w:val="-6"/>
        </w:rPr>
        <w:t xml:space="preserve"> </w:t>
      </w:r>
      <w:r w:rsidRPr="003350E3">
        <w:t>t</w:t>
      </w:r>
      <w:r w:rsidRPr="003350E3">
        <w:rPr>
          <w:spacing w:val="-1"/>
        </w:rPr>
        <w:t>h</w:t>
      </w:r>
      <w:r w:rsidRPr="003350E3">
        <w:rPr>
          <w:spacing w:val="1"/>
        </w:rPr>
        <w:t>a</w:t>
      </w:r>
      <w:r w:rsidRPr="003350E3">
        <w:t>n</w:t>
      </w:r>
      <w:r w:rsidRPr="003350E3">
        <w:rPr>
          <w:spacing w:val="-7"/>
        </w:rPr>
        <w:t xml:space="preserve"> </w:t>
      </w:r>
      <w:r w:rsidRPr="003350E3">
        <w:t>co</w:t>
      </w:r>
      <w:r w:rsidRPr="003350E3">
        <w:rPr>
          <w:spacing w:val="1"/>
        </w:rPr>
        <w:t>o</w:t>
      </w:r>
      <w:r w:rsidRPr="003350E3">
        <w:t>l</w:t>
      </w:r>
      <w:r w:rsidRPr="003350E3">
        <w:rPr>
          <w:spacing w:val="-8"/>
        </w:rPr>
        <w:t xml:space="preserve"> </w:t>
      </w:r>
      <w:r w:rsidRPr="003350E3">
        <w:rPr>
          <w:spacing w:val="1"/>
        </w:rPr>
        <w:t>n</w:t>
      </w:r>
      <w:r w:rsidRPr="003350E3">
        <w:t>or</w:t>
      </w:r>
      <w:r w:rsidRPr="003350E3">
        <w:rPr>
          <w:spacing w:val="4"/>
        </w:rPr>
        <w:t>m</w:t>
      </w:r>
      <w:r w:rsidRPr="003350E3">
        <w:t>al</w:t>
      </w:r>
      <w:r w:rsidRPr="003350E3">
        <w:rPr>
          <w:spacing w:val="-9"/>
        </w:rPr>
        <w:t xml:space="preserve"> </w:t>
      </w:r>
      <w:r w:rsidRPr="003350E3">
        <w:t>oce</w:t>
      </w:r>
      <w:r w:rsidRPr="003350E3">
        <w:rPr>
          <w:spacing w:val="-1"/>
        </w:rPr>
        <w:t>a</w:t>
      </w:r>
      <w:r w:rsidRPr="003350E3">
        <w:t>n</w:t>
      </w:r>
      <w:r w:rsidRPr="003350E3">
        <w:rPr>
          <w:spacing w:val="-7"/>
        </w:rPr>
        <w:t xml:space="preserve"> </w:t>
      </w:r>
      <w:r w:rsidRPr="003350E3">
        <w:rPr>
          <w:spacing w:val="-1"/>
        </w:rPr>
        <w:t>t</w:t>
      </w:r>
      <w:r w:rsidRPr="003350E3">
        <w:t>e</w:t>
      </w:r>
      <w:r w:rsidRPr="003350E3">
        <w:rPr>
          <w:spacing w:val="4"/>
        </w:rPr>
        <w:t>m</w:t>
      </w:r>
      <w:r w:rsidRPr="003350E3">
        <w:t>p</w:t>
      </w:r>
      <w:r w:rsidRPr="003350E3">
        <w:rPr>
          <w:spacing w:val="-1"/>
        </w:rPr>
        <w:t>e</w:t>
      </w:r>
      <w:r w:rsidRPr="003350E3">
        <w:t>rat</w:t>
      </w:r>
      <w:r w:rsidRPr="003350E3">
        <w:rPr>
          <w:spacing w:val="-1"/>
        </w:rPr>
        <w:t>u</w:t>
      </w:r>
      <w:r w:rsidRPr="003350E3">
        <w:t>res.</w:t>
      </w:r>
    </w:p>
    <w:p w14:paraId="261DBFDC" w14:textId="15E54548" w:rsidR="00EA06D8" w:rsidRDefault="00EA06D8" w:rsidP="00EA06D8">
      <w:pPr>
        <w:pStyle w:val="TS-Numberedlist"/>
      </w:pPr>
      <w:r w:rsidRPr="00EA06D8">
        <w:t xml:space="preserve">Review with students the scientific vocabulary pertinent to this lesson (See </w:t>
      </w:r>
      <w:r w:rsidRPr="00EA06D8">
        <w:rPr>
          <w:i/>
        </w:rPr>
        <w:t>Resource 1</w:t>
      </w:r>
      <w:r w:rsidR="00F727B1">
        <w:rPr>
          <w:i/>
        </w:rPr>
        <w:t xml:space="preserve"> </w:t>
      </w:r>
      <w:r w:rsidRPr="00EA06D8">
        <w:rPr>
          <w:i/>
        </w:rPr>
        <w:t xml:space="preserve">– Word bank </w:t>
      </w:r>
      <w:r w:rsidRPr="00EA06D8">
        <w:t>for suggested terms).</w:t>
      </w:r>
    </w:p>
    <w:p w14:paraId="53C443F9" w14:textId="5E562BFE" w:rsidR="00D629C6" w:rsidRPr="00A75D06" w:rsidRDefault="00892D50" w:rsidP="00EA06D8">
      <w:pPr>
        <w:pStyle w:val="TS-Numberedlist"/>
        <w:sectPr w:rsidR="00D629C6" w:rsidRPr="00A75D06" w:rsidSect="00890310">
          <w:type w:val="continuous"/>
          <w:pgSz w:w="11906" w:h="16838"/>
          <w:pgMar w:top="1985" w:right="1134" w:bottom="1418" w:left="1134" w:header="709" w:footer="709" w:gutter="0"/>
          <w:cols w:num="2" w:space="708"/>
          <w:titlePg/>
          <w:docGrid w:linePitch="360"/>
        </w:sectPr>
      </w:pPr>
      <w:r w:rsidRPr="00892D50">
        <w:t>Students add their learning and refl</w:t>
      </w:r>
      <w:r w:rsidR="003D696F">
        <w:t>ection to their science journal</w:t>
      </w:r>
      <w:r w:rsidR="00E77BAC">
        <w:t>.</w:t>
      </w:r>
      <w:r w:rsidR="00E77BAC" w:rsidRPr="00E77BAC">
        <w:t xml:space="preserve"> </w:t>
      </w:r>
      <w:r w:rsidR="00E77BAC">
        <w:t>(</w:t>
      </w:r>
      <w:r w:rsidR="00E77BAC" w:rsidRPr="00E77BAC">
        <w:t xml:space="preserve">See </w:t>
      </w:r>
      <w:r w:rsidR="00E77BAC" w:rsidRPr="009060EC">
        <w:rPr>
          <w:i/>
        </w:rPr>
        <w:t xml:space="preserve">Resource </w:t>
      </w:r>
      <w:r w:rsidR="00BD2DDB">
        <w:rPr>
          <w:i/>
        </w:rPr>
        <w:t>2</w:t>
      </w:r>
      <w:r w:rsidR="00E77BAC" w:rsidRPr="009060EC">
        <w:rPr>
          <w:i/>
        </w:rPr>
        <w:t xml:space="preserve"> – </w:t>
      </w:r>
      <w:r w:rsidR="00E77BAC">
        <w:rPr>
          <w:i/>
        </w:rPr>
        <w:t>Student reflections</w:t>
      </w:r>
      <w:r w:rsidR="00E77BAC" w:rsidRPr="00E77BAC">
        <w:t xml:space="preserve"> for </w:t>
      </w:r>
      <w:r w:rsidR="00E77BAC">
        <w:t>examples of sentence starters you can use to guide student reflections</w:t>
      </w:r>
      <w:r w:rsidR="00E77BAC" w:rsidRPr="00E77BAC">
        <w:t>).</w:t>
      </w:r>
    </w:p>
    <w:p w14:paraId="53C443FC" w14:textId="0632982B" w:rsidR="00D629C6" w:rsidRPr="007B3B66" w:rsidRDefault="00D629C6" w:rsidP="007B3B66">
      <w:pPr>
        <w:pStyle w:val="TS-Heading3"/>
      </w:pPr>
      <w:r>
        <w:lastRenderedPageBreak/>
        <w:t>Opportunities to monitor student learning</w:t>
      </w:r>
    </w:p>
    <w:p w14:paraId="53C443FD" w14:textId="77777777" w:rsidR="00D629C6" w:rsidRDefault="00D629C6" w:rsidP="00D629C6">
      <w:r>
        <w:rPr>
          <w:noProof/>
          <w:lang w:eastAsia="en-AU"/>
        </w:rPr>
        <mc:AlternateContent>
          <mc:Choice Requires="wps">
            <w:drawing>
              <wp:inline distT="0" distB="0" distL="0" distR="0" wp14:anchorId="53C4465B" wp14:editId="6E8D158B">
                <wp:extent cx="6120000" cy="1057275"/>
                <wp:effectExtent l="0" t="0" r="14605" b="28575"/>
                <wp:docPr id="111" name="Rounded Rectangle 111"/>
                <wp:cNvGraphicFramePr/>
                <a:graphic xmlns:a="http://schemas.openxmlformats.org/drawingml/2006/main">
                  <a:graphicData uri="http://schemas.microsoft.com/office/word/2010/wordprocessingShape">
                    <wps:wsp>
                      <wps:cNvSpPr/>
                      <wps:spPr>
                        <a:xfrm>
                          <a:off x="0" y="0"/>
                          <a:ext cx="6120000" cy="1057275"/>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C44780" w14:textId="5E044B56" w:rsidR="00C241B7" w:rsidRPr="007B3B66" w:rsidRDefault="00C241B7" w:rsidP="007B3B66">
                            <w:pPr>
                              <w:pStyle w:val="TS-BubbleNormal"/>
                              <w:rPr>
                                <w:b/>
                              </w:rPr>
                            </w:pPr>
                            <w:r w:rsidRPr="007B3B66">
                              <w:rPr>
                                <w:b/>
                              </w:rPr>
                              <w:t>Formative assessment opportunities:</w:t>
                            </w:r>
                          </w:p>
                          <w:p w14:paraId="38D76914" w14:textId="1FF508E0" w:rsidR="00C241B7" w:rsidRDefault="00C241B7" w:rsidP="007B3B66">
                            <w:pPr>
                              <w:pStyle w:val="TS-BubbleNormal"/>
                            </w:pPr>
                            <w:r w:rsidRPr="003350E3">
                              <w:t xml:space="preserve">Use students’ investigation planners (if </w:t>
                            </w:r>
                            <w:r>
                              <w:t>completed</w:t>
                            </w:r>
                            <w:r w:rsidRPr="003350E3">
                              <w:t xml:space="preserve">) and discussion responses to assess their science understandings and science inquiry </w:t>
                            </w:r>
                            <w:r w:rsidRPr="007B3B66">
                              <w:t>skills</w:t>
                            </w:r>
                            <w:r w:rsidRPr="003350E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11" o:spid="_x0000_s1074" style="width:481.9pt;height:83.2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" fillcolor="white [3212]" strokecolor="#bfbfbf [2412]" strokeweight="1pt">
                <v:stroke dashstyle="dash" joinstyle="miter"/>
                <v:textbox>
                  <w:txbxContent>
                    <w:p w14:paraId="53C44780" w14:textId="5E044B56" w:rsidR="00C241B7" w:rsidRPr="007B3B66" w:rsidRDefault="00C241B7" w:rsidP="007B3B66">
                      <w:pPr>
                        <w:pStyle w:val="TS-BubbleNormal"/>
                        <w:rPr>
                          <w:b/>
                        </w:rPr>
                      </w:pPr>
                      <w:r w:rsidRPr="007B3B66">
                        <w:rPr>
                          <w:b/>
                        </w:rPr>
                        <w:t>Formative assessment opportunities:</w:t>
                      </w:r>
                    </w:p>
                    <w:p w14:paraId="38D76914" w14:textId="1FF508E0" w:rsidR="00C241B7" w:rsidRDefault="00C241B7" w:rsidP="007B3B66">
                      <w:pPr>
                        <w:pStyle w:val="TS-BubbleNormal"/>
                      </w:pPr>
                      <w:r w:rsidRPr="003350E3">
                        <w:t xml:space="preserve">Use students’ investigation planners (if </w:t>
                      </w:r>
                      <w:r>
                        <w:t>completed</w:t>
                      </w:r>
                      <w:r w:rsidRPr="003350E3">
                        <w:t xml:space="preserve">) and discussion responses to assess their science understandings and science inquiry </w:t>
                      </w:r>
                      <w:r w:rsidRPr="007B3B66">
                        <w:t>skills</w:t>
                      </w:r>
                      <w:r w:rsidRPr="003350E3">
                        <w:t>.</w:t>
                      </w:r>
                    </w:p>
                  </w:txbxContent>
                </v:textbox>
                <w10:anchorlock/>
              </v:roundrect>
            </w:pict>
          </mc:Fallback>
        </mc:AlternateContent>
      </w:r>
    </w:p>
    <w:p w14:paraId="53C443FE" w14:textId="77777777" w:rsidR="00D629C6" w:rsidRDefault="00D629C6" w:rsidP="00D629C6">
      <w:pPr>
        <w:pStyle w:val="TS-Heading3"/>
      </w:pPr>
      <w:r>
        <w:t>Resources</w:t>
      </w:r>
    </w:p>
    <w:p w14:paraId="53C443FF" w14:textId="77777777" w:rsidR="00D629C6" w:rsidRDefault="00D629C6" w:rsidP="00D629C6">
      <w:r>
        <w:rPr>
          <w:noProof/>
          <w:lang w:eastAsia="en-AU"/>
        </w:rPr>
        <mc:AlternateContent>
          <mc:Choice Requires="wps">
            <w:drawing>
              <wp:inline distT="0" distB="0" distL="0" distR="0" wp14:anchorId="53C4465D" wp14:editId="6C5AE33D">
                <wp:extent cx="6086475" cy="5372100"/>
                <wp:effectExtent l="0" t="0" r="28575" b="19050"/>
                <wp:docPr id="112" name="Rounded Rectangle 112"/>
                <wp:cNvGraphicFramePr/>
                <a:graphic xmlns:a="http://schemas.openxmlformats.org/drawingml/2006/main">
                  <a:graphicData uri="http://schemas.microsoft.com/office/word/2010/wordprocessingShape">
                    <wps:wsp>
                      <wps:cNvSpPr/>
                      <wps:spPr>
                        <a:xfrm>
                          <a:off x="723900" y="3095625"/>
                          <a:ext cx="6086475" cy="5372100"/>
                        </a:xfrm>
                        <a:prstGeom prst="roundRect">
                          <a:avLst>
                            <a:gd name="adj" fmla="val 6015"/>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4FA9D8D" w14:textId="79EE6273" w:rsidR="00C241B7" w:rsidRPr="008642AF" w:rsidRDefault="00C241B7" w:rsidP="007B3B66">
                            <w:pPr>
                              <w:pStyle w:val="TS-Heading4"/>
                            </w:pPr>
                            <w:r w:rsidRPr="008642AF">
                              <w:t>Useful web links</w:t>
                            </w:r>
                          </w:p>
                          <w:p w14:paraId="14219FF5" w14:textId="075B01CB" w:rsidR="00C241B7" w:rsidRPr="008642AF" w:rsidRDefault="00C241B7" w:rsidP="007B3B66">
                            <w:pPr>
                              <w:pStyle w:val="TS-Bullet1"/>
                            </w:pPr>
                            <w:r w:rsidRPr="008642AF">
                              <w:t>Reef Beat Posters 2009 - Climate Change and the Reef (Poster 4 – ocean acidification) available at:</w:t>
                            </w:r>
                            <w:r w:rsidRPr="008642AF">
                              <w:br/>
                            </w:r>
                            <w:hyperlink r:id="rId94" w:history="1">
                              <w:r w:rsidRPr="008642AF">
                                <w:rPr>
                                  <w:rStyle w:val="Hyperlink"/>
                                </w:rPr>
                                <w:t>http://elibrary.gbrmpa.gov.au/jspui/handle/11017/2780</w:t>
                              </w:r>
                            </w:hyperlink>
                          </w:p>
                          <w:p w14:paraId="34437D58" w14:textId="4378F3B2" w:rsidR="00C241B7" w:rsidRPr="008642AF" w:rsidRDefault="00C241B7" w:rsidP="007B3B66">
                            <w:pPr>
                              <w:pStyle w:val="TS-Heading4"/>
                            </w:pPr>
                            <w:r w:rsidRPr="008642AF">
                              <w:t>Printable resources</w:t>
                            </w:r>
                          </w:p>
                          <w:p w14:paraId="1C2C6E9D" w14:textId="25ECF3B0" w:rsidR="00C241B7" w:rsidRPr="008642AF" w:rsidRDefault="00C241B7" w:rsidP="007B3B66">
                            <w:pPr>
                              <w:pStyle w:val="TS-Bullet1"/>
                              <w:rPr>
                                <w:i/>
                              </w:rPr>
                            </w:pPr>
                            <w:r w:rsidRPr="008642AF">
                              <w:rPr>
                                <w:i/>
                              </w:rPr>
                              <w:t>Resource 1 – Word bank</w:t>
                            </w:r>
                          </w:p>
                          <w:p w14:paraId="6F9C481C" w14:textId="77777777" w:rsidR="00C241B7" w:rsidRPr="008642AF" w:rsidRDefault="00C241B7" w:rsidP="007B3B66">
                            <w:pPr>
                              <w:pStyle w:val="TS-Bullet1"/>
                              <w:rPr>
                                <w:i/>
                              </w:rPr>
                            </w:pPr>
                            <w:r w:rsidRPr="008642AF">
                              <w:rPr>
                                <w:i/>
                              </w:rPr>
                              <w:t>Resource 2 – Student reflections</w:t>
                            </w:r>
                          </w:p>
                          <w:p w14:paraId="73A24F25" w14:textId="5455B6AF" w:rsidR="00C241B7" w:rsidRPr="008642AF" w:rsidRDefault="00C241B7" w:rsidP="007B3B66">
                            <w:pPr>
                              <w:pStyle w:val="TS-Bullet1"/>
                              <w:rPr>
                                <w:i/>
                              </w:rPr>
                            </w:pPr>
                            <w:r w:rsidRPr="008642AF">
                              <w:rPr>
                                <w:i/>
                              </w:rPr>
                              <w:t>Resource 3 – Investigation planner</w:t>
                            </w:r>
                          </w:p>
                          <w:p w14:paraId="59875A86" w14:textId="2D12F44D" w:rsidR="00C241B7" w:rsidRPr="008642AF" w:rsidRDefault="00C241B7" w:rsidP="007B3B66">
                            <w:pPr>
                              <w:pStyle w:val="TS-Bullet1"/>
                              <w:rPr>
                                <w:i/>
                              </w:rPr>
                            </w:pPr>
                            <w:r w:rsidRPr="008642AF">
                              <w:rPr>
                                <w:i/>
                              </w:rPr>
                              <w:t>Resource 8 – Ocean acidification in a jar</w:t>
                            </w:r>
                          </w:p>
                          <w:p w14:paraId="77951351" w14:textId="1ED85F75" w:rsidR="00C241B7" w:rsidRPr="008642AF" w:rsidRDefault="00C241B7" w:rsidP="007B3B66">
                            <w:pPr>
                              <w:pStyle w:val="TS-Bullet1"/>
                              <w:rPr>
                                <w:i/>
                              </w:rPr>
                            </w:pPr>
                            <w:r w:rsidRPr="008642AF">
                              <w:rPr>
                                <w:i/>
                              </w:rPr>
                              <w:t>Resource 9 – Rubber egg experiment</w:t>
                            </w:r>
                          </w:p>
                          <w:p w14:paraId="4534F836" w14:textId="77777777" w:rsidR="00C241B7" w:rsidRPr="008642AF" w:rsidRDefault="00C241B7" w:rsidP="007B3B66">
                            <w:pPr>
                              <w:pStyle w:val="TS-Heading4"/>
                            </w:pPr>
                            <w:r w:rsidRPr="008642AF">
                              <w:t>Great Barrier Reef Outlook Report 2014</w:t>
                            </w:r>
                          </w:p>
                          <w:p w14:paraId="1C230663" w14:textId="77777777" w:rsidR="00C241B7" w:rsidRPr="008642AF" w:rsidRDefault="00C241B7" w:rsidP="00227DFF">
                            <w:pPr>
                              <w:pStyle w:val="TS-Purpose"/>
                            </w:pPr>
                            <w:r w:rsidRPr="008642AF">
                              <w:t xml:space="preserve">Access the report at: </w:t>
                            </w:r>
                            <w:hyperlink r:id="rId95" w:history="1">
                              <w:r w:rsidRPr="008642AF">
                                <w:rPr>
                                  <w:rStyle w:val="Hyperlink"/>
                                </w:rPr>
                                <w:t>http://elibrary.gbrmpa.gov.au/jspui/handle/11017/2855</w:t>
                              </w:r>
                            </w:hyperlink>
                            <w:r w:rsidRPr="008642AF">
                              <w:rPr>
                                <w:i/>
                              </w:rPr>
                              <w:t xml:space="preserve"> </w:t>
                            </w:r>
                          </w:p>
                          <w:p w14:paraId="06B8C47B" w14:textId="77777777" w:rsidR="00C241B7" w:rsidRPr="008642AF" w:rsidRDefault="00C241B7" w:rsidP="00227DFF">
                            <w:pPr>
                              <w:pStyle w:val="TS-Purpose"/>
                            </w:pPr>
                            <w:r w:rsidRPr="008642AF">
                              <w:t>Useful information for this lesson can be found on:</w:t>
                            </w:r>
                          </w:p>
                          <w:p w14:paraId="79566537" w14:textId="7E62E123" w:rsidR="00C241B7" w:rsidRPr="008642AF" w:rsidRDefault="00C241B7" w:rsidP="007B3B66">
                            <w:pPr>
                              <w:pStyle w:val="TS-Bullet1"/>
                            </w:pPr>
                            <w:r w:rsidRPr="008642AF">
                              <w:t>page 159-160: Carbon dioxide concentrations and ocean acidification.</w:t>
                            </w:r>
                          </w:p>
                          <w:p w14:paraId="0DD5CA5C" w14:textId="77777777" w:rsidR="00C241B7" w:rsidRPr="008642AF" w:rsidRDefault="00C241B7" w:rsidP="007B3B66">
                            <w:pPr>
                              <w:pStyle w:val="TS-Heading4"/>
                            </w:pPr>
                            <w:r w:rsidRPr="008642AF">
                              <w:t>Other resources</w:t>
                            </w:r>
                          </w:p>
                          <w:p w14:paraId="4E92B7E1" w14:textId="50DAC41C" w:rsidR="00C241B7" w:rsidRPr="008642AF" w:rsidRDefault="00C241B7" w:rsidP="007B3B66">
                            <w:pPr>
                              <w:pStyle w:val="TS-Bullet1"/>
                            </w:pPr>
                            <w:r w:rsidRPr="008642AF">
                              <w:t>Materials list for the ocean acidification investigation is provided in Resource 8</w:t>
                            </w:r>
                          </w:p>
                          <w:p w14:paraId="662E4439" w14:textId="3EE7775B" w:rsidR="00C241B7" w:rsidRPr="008642AF" w:rsidRDefault="00C241B7" w:rsidP="007B3B66">
                            <w:pPr>
                              <w:pStyle w:val="TS-Bullet1"/>
                            </w:pPr>
                            <w:r w:rsidRPr="008642AF">
                              <w:t>Materials list for Rubber Egg Experiment is provided in Resource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12" o:spid="_x0000_s1075" style="width:479.25pt;height:423pt;visibility:visible;mso-wrap-style:square;mso-left-percent:-10001;mso-top-percent:-10001;mso-position-horizontal:absolute;mso-position-horizontal-relative:char;mso-position-vertical:absolute;mso-position-vertical-relative:line;mso-left-percent:-10001;mso-top-percent:-10001;v-text-anchor:top" arcsize="39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" fillcolor="white [3212]" strokecolor="#bfbfbf [2412]" strokeweight="1pt">
                <v:stroke dashstyle="dash" joinstyle="miter"/>
                <v:textbox>
                  <w:txbxContent>
                    <w:p w14:paraId="44FA9D8D" w14:textId="79EE6273" w:rsidR="00C241B7" w:rsidRPr="008642AF" w:rsidRDefault="00C241B7" w:rsidP="007B3B66">
                      <w:pPr>
                        <w:pStyle w:val="TS-Heading4"/>
                      </w:pPr>
                      <w:r w:rsidRPr="008642AF">
                        <w:t>Useful web links</w:t>
                      </w:r>
                    </w:p>
                    <w:p w14:paraId="14219FF5" w14:textId="075B01CB" w:rsidR="00C241B7" w:rsidRPr="008642AF" w:rsidRDefault="00C241B7" w:rsidP="007B3B66">
                      <w:pPr>
                        <w:pStyle w:val="TS-Bullet1"/>
                      </w:pPr>
                      <w:r w:rsidRPr="008642AF">
                        <w:t>Reef Beat Posters 2009 - Climate Change and the Reef (Poster 4 – ocean acidification) available at:</w:t>
                      </w:r>
                      <w:r w:rsidRPr="008642AF">
                        <w:br/>
                      </w:r>
                      <w:hyperlink r:id="rId96" w:history="1">
                        <w:r w:rsidRPr="008642AF">
                          <w:rPr>
                            <w:rStyle w:val="Hyperlink"/>
                          </w:rPr>
                          <w:t>http://elibrary.gbrmpa.gov.au/jspui/handle/11017/2780</w:t>
                        </w:r>
                      </w:hyperlink>
                    </w:p>
                    <w:p w14:paraId="34437D58" w14:textId="4378F3B2" w:rsidR="00C241B7" w:rsidRPr="008642AF" w:rsidRDefault="00C241B7" w:rsidP="007B3B66">
                      <w:pPr>
                        <w:pStyle w:val="TS-Heading4"/>
                      </w:pPr>
                      <w:r w:rsidRPr="008642AF">
                        <w:t>Printable resources</w:t>
                      </w:r>
                    </w:p>
                    <w:p w14:paraId="1C2C6E9D" w14:textId="25ECF3B0" w:rsidR="00C241B7" w:rsidRPr="008642AF" w:rsidRDefault="00C241B7" w:rsidP="007B3B66">
                      <w:pPr>
                        <w:pStyle w:val="TS-Bullet1"/>
                        <w:rPr>
                          <w:i/>
                        </w:rPr>
                      </w:pPr>
                      <w:r w:rsidRPr="008642AF">
                        <w:rPr>
                          <w:i/>
                        </w:rPr>
                        <w:t>Resource 1 – Word bank</w:t>
                      </w:r>
                    </w:p>
                    <w:p w14:paraId="6F9C481C" w14:textId="77777777" w:rsidR="00C241B7" w:rsidRPr="008642AF" w:rsidRDefault="00C241B7" w:rsidP="007B3B66">
                      <w:pPr>
                        <w:pStyle w:val="TS-Bullet1"/>
                        <w:rPr>
                          <w:i/>
                        </w:rPr>
                      </w:pPr>
                      <w:r w:rsidRPr="008642AF">
                        <w:rPr>
                          <w:i/>
                        </w:rPr>
                        <w:t>Resource 2 – Student reflections</w:t>
                      </w:r>
                    </w:p>
                    <w:p w14:paraId="73A24F25" w14:textId="5455B6AF" w:rsidR="00C241B7" w:rsidRPr="008642AF" w:rsidRDefault="00C241B7" w:rsidP="007B3B66">
                      <w:pPr>
                        <w:pStyle w:val="TS-Bullet1"/>
                        <w:rPr>
                          <w:i/>
                        </w:rPr>
                      </w:pPr>
                      <w:r w:rsidRPr="008642AF">
                        <w:rPr>
                          <w:i/>
                        </w:rPr>
                        <w:t>Resource 3 – Investigation planner</w:t>
                      </w:r>
                    </w:p>
                    <w:p w14:paraId="59875A86" w14:textId="2D12F44D" w:rsidR="00C241B7" w:rsidRPr="008642AF" w:rsidRDefault="00C241B7" w:rsidP="007B3B66">
                      <w:pPr>
                        <w:pStyle w:val="TS-Bullet1"/>
                        <w:rPr>
                          <w:i/>
                        </w:rPr>
                      </w:pPr>
                      <w:r w:rsidRPr="008642AF">
                        <w:rPr>
                          <w:i/>
                        </w:rPr>
                        <w:t>Resource 8 – Ocean acidification in a jar</w:t>
                      </w:r>
                    </w:p>
                    <w:p w14:paraId="77951351" w14:textId="1ED85F75" w:rsidR="00C241B7" w:rsidRPr="008642AF" w:rsidRDefault="00C241B7" w:rsidP="007B3B66">
                      <w:pPr>
                        <w:pStyle w:val="TS-Bullet1"/>
                        <w:rPr>
                          <w:i/>
                        </w:rPr>
                      </w:pPr>
                      <w:r w:rsidRPr="008642AF">
                        <w:rPr>
                          <w:i/>
                        </w:rPr>
                        <w:t>Resource 9 – Rubber egg experiment</w:t>
                      </w:r>
                    </w:p>
                    <w:p w14:paraId="4534F836" w14:textId="77777777" w:rsidR="00C241B7" w:rsidRPr="008642AF" w:rsidRDefault="00C241B7" w:rsidP="007B3B66">
                      <w:pPr>
                        <w:pStyle w:val="TS-Heading4"/>
                      </w:pPr>
                      <w:r w:rsidRPr="008642AF">
                        <w:t>Great Barrier Reef Outlook Report 2014</w:t>
                      </w:r>
                    </w:p>
                    <w:p w14:paraId="1C230663" w14:textId="77777777" w:rsidR="00C241B7" w:rsidRPr="008642AF" w:rsidRDefault="00C241B7" w:rsidP="00227DFF">
                      <w:pPr>
                        <w:pStyle w:val="TS-Purpose"/>
                      </w:pPr>
                      <w:r w:rsidRPr="008642AF">
                        <w:t xml:space="preserve">Access the report at: </w:t>
                      </w:r>
                      <w:hyperlink r:id="rId97" w:history="1">
                        <w:r w:rsidRPr="008642AF">
                          <w:rPr>
                            <w:rStyle w:val="Hyperlink"/>
                          </w:rPr>
                          <w:t>http://elibrary.gbrmpa.gov.au/jspui/handle/11017/2855</w:t>
                        </w:r>
                      </w:hyperlink>
                      <w:r w:rsidRPr="008642AF">
                        <w:rPr>
                          <w:i/>
                        </w:rPr>
                        <w:t xml:space="preserve"> </w:t>
                      </w:r>
                    </w:p>
                    <w:p w14:paraId="06B8C47B" w14:textId="77777777" w:rsidR="00C241B7" w:rsidRPr="008642AF" w:rsidRDefault="00C241B7" w:rsidP="00227DFF">
                      <w:pPr>
                        <w:pStyle w:val="TS-Purpose"/>
                      </w:pPr>
                      <w:r w:rsidRPr="008642AF">
                        <w:t>Useful information for this lesson can be found on:</w:t>
                      </w:r>
                    </w:p>
                    <w:p w14:paraId="79566537" w14:textId="7E62E123" w:rsidR="00C241B7" w:rsidRPr="008642AF" w:rsidRDefault="00C241B7" w:rsidP="007B3B66">
                      <w:pPr>
                        <w:pStyle w:val="TS-Bullet1"/>
                      </w:pPr>
                      <w:r w:rsidRPr="008642AF">
                        <w:t>page 159-160: Carbon dioxide concentrations and ocean acidification.</w:t>
                      </w:r>
                    </w:p>
                    <w:p w14:paraId="0DD5CA5C" w14:textId="77777777" w:rsidR="00C241B7" w:rsidRPr="008642AF" w:rsidRDefault="00C241B7" w:rsidP="007B3B66">
                      <w:pPr>
                        <w:pStyle w:val="TS-Heading4"/>
                      </w:pPr>
                      <w:r w:rsidRPr="008642AF">
                        <w:t>Other resources</w:t>
                      </w:r>
                    </w:p>
                    <w:p w14:paraId="4E92B7E1" w14:textId="50DAC41C" w:rsidR="00C241B7" w:rsidRPr="008642AF" w:rsidRDefault="00C241B7" w:rsidP="007B3B66">
                      <w:pPr>
                        <w:pStyle w:val="TS-Bullet1"/>
                      </w:pPr>
                      <w:r w:rsidRPr="008642AF">
                        <w:t>Materials list for the ocean acidification investigation is provided in Resource 8</w:t>
                      </w:r>
                    </w:p>
                    <w:p w14:paraId="662E4439" w14:textId="3EE7775B" w:rsidR="00C241B7" w:rsidRPr="008642AF" w:rsidRDefault="00C241B7" w:rsidP="007B3B66">
                      <w:pPr>
                        <w:pStyle w:val="TS-Bullet1"/>
                      </w:pPr>
                      <w:r w:rsidRPr="008642AF">
                        <w:t>Materials list for Rubber Egg Experiment is provided in Resource 9</w:t>
                      </w:r>
                    </w:p>
                  </w:txbxContent>
                </v:textbox>
                <w10:anchorlock/>
              </v:roundrect>
            </w:pict>
          </mc:Fallback>
        </mc:AlternateContent>
      </w:r>
    </w:p>
    <w:p w14:paraId="53C44408" w14:textId="3ACA503D" w:rsidR="00B945FE" w:rsidRDefault="00B945FE" w:rsidP="007B3B66">
      <w:pPr>
        <w:pStyle w:val="TS-5Es"/>
        <w:sectPr w:rsidR="00B945FE" w:rsidSect="007B3B66">
          <w:type w:val="continuous"/>
          <w:pgSz w:w="11906" w:h="16838"/>
          <w:pgMar w:top="1985" w:right="1134" w:bottom="1418" w:left="1134" w:header="709" w:footer="709" w:gutter="0"/>
          <w:cols w:space="708"/>
          <w:docGrid w:linePitch="360"/>
        </w:sectPr>
      </w:pPr>
      <w:r>
        <w:rPr>
          <w:noProof/>
          <w:lang w:eastAsia="en-AU"/>
        </w:rPr>
        <w:lastRenderedPageBreak/>
        <mc:AlternateContent>
          <mc:Choice Requires="wps">
            <w:drawing>
              <wp:inline distT="0" distB="0" distL="0" distR="0" wp14:anchorId="53C4465F" wp14:editId="53C44660">
                <wp:extent cx="1206000" cy="409575"/>
                <wp:effectExtent l="0" t="0" r="13335" b="28575"/>
                <wp:docPr id="20" name="Round Same Side Corner Rectangle 2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8E" w14:textId="77777777" w:rsidR="00C241B7" w:rsidRDefault="00C241B7" w:rsidP="00B945FE">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0" o:spid="_x0000_s107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7t1uSdwCAABx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8E" w14:textId="77777777" w:rsidR="00C241B7" w:rsidRDefault="00C241B7" w:rsidP="00B945FE">
                      <w:pPr>
                        <w:pStyle w:val="Tab-OFF"/>
                      </w:pPr>
                      <w:r>
                        <w:t>Engage</w:t>
                      </w:r>
                    </w:p>
                  </w:txbxContent>
                </v:textbox>
                <w10:anchorlock/>
              </v:shape>
            </w:pict>
          </mc:Fallback>
        </mc:AlternateContent>
      </w:r>
      <w:r>
        <w:rPr>
          <w:noProof/>
          <w:lang w:eastAsia="en-AU"/>
        </w:rPr>
        <mc:AlternateContent>
          <mc:Choice Requires="wps">
            <w:drawing>
              <wp:inline distT="0" distB="0" distL="0" distR="0" wp14:anchorId="53C44661" wp14:editId="53C44662">
                <wp:extent cx="1206000" cy="409575"/>
                <wp:effectExtent l="0" t="0" r="13335" b="28575"/>
                <wp:docPr id="21" name="Round Same Side Corner Rectangle 2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8F" w14:textId="77777777" w:rsidR="00C241B7" w:rsidRDefault="00C241B7" w:rsidP="00B945FE">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1" o:spid="_x0000_s107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C+75pp3gIAAHE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8F" w14:textId="77777777" w:rsidR="00C241B7" w:rsidRDefault="00C241B7" w:rsidP="00B945FE">
                      <w:pPr>
                        <w:pStyle w:val="Tab-OFF"/>
                      </w:pPr>
                      <w:r>
                        <w:t>Explore</w:t>
                      </w:r>
                    </w:p>
                  </w:txbxContent>
                </v:textbox>
                <w10:anchorlock/>
              </v:shape>
            </w:pict>
          </mc:Fallback>
        </mc:AlternateContent>
      </w:r>
      <w:r>
        <w:rPr>
          <w:noProof/>
          <w:lang w:eastAsia="en-AU"/>
        </w:rPr>
        <mc:AlternateContent>
          <mc:Choice Requires="wps">
            <w:drawing>
              <wp:inline distT="0" distB="0" distL="0" distR="0" wp14:anchorId="53C44663" wp14:editId="53C44664">
                <wp:extent cx="1206000" cy="409575"/>
                <wp:effectExtent l="0" t="0" r="13335" b="28575"/>
                <wp:docPr id="22" name="Round Same Side Corner Rectangle 2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90" w14:textId="77777777" w:rsidR="00C241B7" w:rsidRDefault="00C241B7" w:rsidP="00B945FE">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 o:spid="_x0000_s107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BOuYYI3gIAAHE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90" w14:textId="77777777" w:rsidR="00C241B7" w:rsidRDefault="00C241B7" w:rsidP="00B945FE">
                      <w:pPr>
                        <w:pStyle w:val="Tab-OFF"/>
                      </w:pPr>
                      <w:r>
                        <w:t>Explain</w:t>
                      </w:r>
                    </w:p>
                  </w:txbxContent>
                </v:textbox>
                <w10:anchorlock/>
              </v:shape>
            </w:pict>
          </mc:Fallback>
        </mc:AlternateContent>
      </w:r>
      <w:r>
        <w:rPr>
          <w:noProof/>
          <w:lang w:eastAsia="en-AU"/>
        </w:rPr>
        <mc:AlternateContent>
          <mc:Choice Requires="wps">
            <w:drawing>
              <wp:inline distT="0" distB="0" distL="0" distR="0" wp14:anchorId="53C44665" wp14:editId="53C44666">
                <wp:extent cx="1206000" cy="409575"/>
                <wp:effectExtent l="0" t="0" r="13335" b="28575"/>
                <wp:docPr id="23" name="Round Same Side Corner Rectangle 2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3EC9E"/>
                        </a:solidFill>
                        <a:ln w="19050">
                          <a:solidFill>
                            <a:srgbClr val="C1D72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91" w14:textId="77777777" w:rsidR="00C241B7" w:rsidRDefault="00C241B7" w:rsidP="00B945FE">
                            <w:pPr>
                              <w:pStyle w:val="Tab-ON"/>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3" o:spid="_x0000_s107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" adj="-11796480,,5400" path="m167889,r870222,c1130834,,1206000,75166,1206000,167889r,241686l1206000,409575,,409575r,l,167889c,75166,75166,,167889,xe" fillcolor="#e3ec9e" strokecolor="#c1d72e"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91" w14:textId="77777777" w:rsidR="00C241B7" w:rsidRDefault="00C241B7" w:rsidP="00B945FE">
                      <w:pPr>
                        <w:pStyle w:val="Tab-ON"/>
                      </w:pPr>
                      <w:r>
                        <w:t>Elaborate</w:t>
                      </w:r>
                    </w:p>
                  </w:txbxContent>
                </v:textbox>
                <w10:anchorlock/>
              </v:shape>
            </w:pict>
          </mc:Fallback>
        </mc:AlternateContent>
      </w:r>
      <w:r>
        <w:rPr>
          <w:noProof/>
          <w:lang w:eastAsia="en-AU"/>
        </w:rPr>
        <mc:AlternateContent>
          <mc:Choice Requires="wps">
            <w:drawing>
              <wp:inline distT="0" distB="0" distL="0" distR="0" wp14:anchorId="53C44667" wp14:editId="53C44668">
                <wp:extent cx="1206000" cy="409575"/>
                <wp:effectExtent l="0" t="0" r="13335" b="28575"/>
                <wp:docPr id="24" name="Round Same Side Corner Rectangle 2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92" w14:textId="77777777" w:rsidR="00C241B7" w:rsidRDefault="00C241B7" w:rsidP="00B945FE">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4" o:spid="_x0000_s108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K4Uvsr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92" w14:textId="77777777" w:rsidR="00C241B7" w:rsidRDefault="00C241B7" w:rsidP="00B945FE">
                      <w:pPr>
                        <w:pStyle w:val="Tab-OFF"/>
                      </w:pPr>
                      <w:r>
                        <w:t>Evaluate</w:t>
                      </w:r>
                    </w:p>
                  </w:txbxContent>
                </v:textbox>
                <w10:anchorlock/>
              </v:shape>
            </w:pict>
          </mc:Fallback>
        </mc:AlternateContent>
      </w:r>
    </w:p>
    <w:p w14:paraId="53C44409" w14:textId="54D81239" w:rsidR="00D629C6" w:rsidRPr="004323DA" w:rsidRDefault="00D629C6" w:rsidP="007B3B66">
      <w:pPr>
        <w:pStyle w:val="TS-Lesson"/>
      </w:pPr>
      <w:r w:rsidRPr="004323DA">
        <w:rPr>
          <w:b/>
        </w:rPr>
        <w:lastRenderedPageBreak/>
        <w:t xml:space="preserve">Lesson </w:t>
      </w:r>
      <w:r w:rsidR="003534F3">
        <w:rPr>
          <w:b/>
        </w:rPr>
        <w:t>8 and 9</w:t>
      </w:r>
      <w:r w:rsidRPr="004323DA">
        <w:rPr>
          <w:b/>
        </w:rPr>
        <w:t>:</w:t>
      </w:r>
      <w:r w:rsidRPr="004323DA">
        <w:rPr>
          <w:b/>
        </w:rPr>
        <w:tab/>
      </w:r>
      <w:r w:rsidR="003534F3">
        <w:rPr>
          <w:rFonts w:cs="Arial"/>
        </w:rPr>
        <w:t xml:space="preserve">How might sea level rise affect </w:t>
      </w:r>
      <w:r w:rsidR="007B3B66">
        <w:rPr>
          <w:rFonts w:cs="Arial"/>
        </w:rPr>
        <w:br/>
      </w:r>
      <w:r w:rsidR="007B3B66">
        <w:rPr>
          <w:rFonts w:cs="Arial"/>
        </w:rPr>
        <w:tab/>
      </w:r>
      <w:r w:rsidR="003534F3">
        <w:rPr>
          <w:rFonts w:cs="Arial"/>
        </w:rPr>
        <w:t>coral growth on the reef?</w:t>
      </w:r>
    </w:p>
    <w:p w14:paraId="53C4440A" w14:textId="0A2FCFC9" w:rsidR="00D629C6" w:rsidRPr="004323DA" w:rsidRDefault="00D629C6" w:rsidP="00D629C6">
      <w:r w:rsidRPr="004323DA">
        <w:rPr>
          <w:b/>
        </w:rPr>
        <w:lastRenderedPageBreak/>
        <w:t>Duration:</w:t>
      </w:r>
      <w:r w:rsidRPr="004323DA">
        <w:t xml:space="preserve"> </w:t>
      </w:r>
      <w:r w:rsidR="00CB5F6A">
        <w:t>1 h</w:t>
      </w:r>
      <w:r w:rsidR="00C23049">
        <w:t>ou</w:t>
      </w:r>
      <w:r w:rsidR="00CB5F6A">
        <w:t>r 40 minutes</w:t>
      </w:r>
    </w:p>
    <w:p w14:paraId="53C4440B" w14:textId="77777777" w:rsidR="00D629C6" w:rsidRPr="004323DA" w:rsidRDefault="00D629C6" w:rsidP="00D629C6">
      <w:pPr>
        <w:sectPr w:rsidR="00D629C6" w:rsidRPr="004323DA" w:rsidSect="007B3B66">
          <w:type w:val="continuous"/>
          <w:pgSz w:w="11906" w:h="16838"/>
          <w:pgMar w:top="1985" w:right="1134" w:bottom="1418" w:left="1134" w:header="709" w:footer="709" w:gutter="0"/>
          <w:cols w:num="2" w:space="708" w:equalWidth="0">
            <w:col w:w="5670" w:space="708"/>
            <w:col w:w="3260"/>
          </w:cols>
          <w:titlePg/>
          <w:docGrid w:linePitch="360"/>
        </w:sectPr>
      </w:pPr>
    </w:p>
    <w:p w14:paraId="53C4440C" w14:textId="77777777" w:rsidR="00D629C6" w:rsidRDefault="00D629C6" w:rsidP="00D629C6">
      <w:r>
        <w:rPr>
          <w:noProof/>
          <w:lang w:eastAsia="en-AU"/>
        </w:rPr>
        <w:lastRenderedPageBreak/>
        <mc:AlternateContent>
          <mc:Choice Requires="wps">
            <w:drawing>
              <wp:inline distT="0" distB="0" distL="0" distR="0" wp14:anchorId="53C44669" wp14:editId="6711D343">
                <wp:extent cx="6119495" cy="1400175"/>
                <wp:effectExtent l="0" t="0" r="14605" b="28575"/>
                <wp:docPr id="118" name="Rounded Rectangle 118"/>
                <wp:cNvGraphicFramePr/>
                <a:graphic xmlns:a="http://schemas.openxmlformats.org/drawingml/2006/main">
                  <a:graphicData uri="http://schemas.microsoft.com/office/word/2010/wordprocessingShape">
                    <wps:wsp>
                      <wps:cNvSpPr/>
                      <wps:spPr>
                        <a:xfrm>
                          <a:off x="0" y="0"/>
                          <a:ext cx="6119495" cy="1400175"/>
                        </a:xfrm>
                        <a:prstGeom prst="roundRect">
                          <a:avLst>
                            <a:gd name="adj" fmla="val 24145"/>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C44793" w14:textId="77777777" w:rsidR="00C241B7" w:rsidRDefault="00C241B7" w:rsidP="00970ECC">
                            <w:pPr>
                              <w:pStyle w:val="TS-Purpose"/>
                              <w:tabs>
                                <w:tab w:val="clear" w:pos="1418"/>
                              </w:tabs>
                              <w:ind w:left="0" w:firstLine="0"/>
                            </w:pPr>
                            <w:r>
                              <w:rPr>
                                <w:b/>
                              </w:rPr>
                              <w:t>Lesson objectives</w:t>
                            </w:r>
                            <w:r>
                              <w:rPr>
                                <w:b/>
                              </w:rPr>
                              <w:br/>
                            </w:r>
                            <w:r>
                              <w:t>Students will:</w:t>
                            </w:r>
                          </w:p>
                          <w:p w14:paraId="3754B6C8" w14:textId="77777777" w:rsidR="00C241B7" w:rsidRPr="007B3B66" w:rsidRDefault="00C241B7" w:rsidP="007B3B66">
                            <w:pPr>
                              <w:pStyle w:val="TS-Bullet1"/>
                            </w:pPr>
                            <w:r w:rsidRPr="007B3B66">
                              <w:t>discuss potential impacts of climate change on the Great Barrier Reef</w:t>
                            </w:r>
                          </w:p>
                          <w:p w14:paraId="53C44795" w14:textId="3263E6B7" w:rsidR="00C241B7" w:rsidRPr="007B3B66" w:rsidRDefault="00C241B7" w:rsidP="007B3B66">
                            <w:pPr>
                              <w:pStyle w:val="TS-Bullet1"/>
                            </w:pPr>
                            <w:r w:rsidRPr="007B3B66">
                              <w:t>analyse data on coral growth at different sea depths and draw conclusions about how sea level rise might impact corals and biodiversity on the Reef.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18" o:spid="_x0000_s1081" style="width:481.85pt;height:110.25pt;visibility:visible;mso-wrap-style:square;mso-left-percent:-10001;mso-top-percent:-10001;mso-position-horizontal:absolute;mso-position-horizontal-relative:char;mso-position-vertical:absolute;mso-position-vertical-relative:line;mso-left-percent:-10001;mso-top-percent:-10001;v-text-anchor:top" arcsize="158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" fillcolor="white [3212]" strokecolor="#bfbfbf [2412]" strokeweight="1pt">
                <v:stroke dashstyle="dash" joinstyle="miter"/>
                <v:textbox>
                  <w:txbxContent>
                    <w:p w14:paraId="53C44793" w14:textId="77777777" w:rsidR="00C241B7" w:rsidRDefault="00C241B7" w:rsidP="00970ECC">
                      <w:pPr>
                        <w:pStyle w:val="TS-Purpose"/>
                        <w:tabs>
                          <w:tab w:val="clear" w:pos="1418"/>
                        </w:tabs>
                        <w:ind w:left="0" w:firstLine="0"/>
                      </w:pPr>
                      <w:r>
                        <w:rPr>
                          <w:b/>
                        </w:rPr>
                        <w:t>Lesson objectives</w:t>
                      </w:r>
                      <w:r>
                        <w:rPr>
                          <w:b/>
                        </w:rPr>
                        <w:br/>
                      </w:r>
                      <w:r>
                        <w:t>Students will:</w:t>
                      </w:r>
                    </w:p>
                    <w:p w14:paraId="3754B6C8" w14:textId="77777777" w:rsidR="00C241B7" w:rsidRPr="007B3B66" w:rsidRDefault="00C241B7" w:rsidP="007B3B66">
                      <w:pPr>
                        <w:pStyle w:val="TS-Bullet1"/>
                      </w:pPr>
                      <w:r w:rsidRPr="007B3B66">
                        <w:t>discuss potential impacts of climate change on the Great Barrier Reef</w:t>
                      </w:r>
                    </w:p>
                    <w:p w14:paraId="53C44795" w14:textId="3263E6B7" w:rsidR="00C241B7" w:rsidRPr="007B3B66" w:rsidRDefault="00C241B7" w:rsidP="007B3B66">
                      <w:pPr>
                        <w:pStyle w:val="TS-Bullet1"/>
                      </w:pPr>
                      <w:r w:rsidRPr="007B3B66">
                        <w:t>analyse data on coral growth at different sea depths and draw conclusions about how sea level rise might impact corals and biodiversity on the Reef.</w:t>
                      </w:r>
                    </w:p>
                  </w:txbxContent>
                </v:textbox>
                <w10:anchorlock/>
              </v:roundrect>
            </w:pict>
          </mc:Fallback>
        </mc:AlternateContent>
      </w:r>
    </w:p>
    <w:p w14:paraId="53C4440E" w14:textId="324D8326" w:rsidR="00FB202A" w:rsidRDefault="005E1851" w:rsidP="007B3B66">
      <w:pPr>
        <w:pStyle w:val="TS-Heading3"/>
      </w:pPr>
      <w:r>
        <w:t>Suggested learning sequence</w:t>
      </w:r>
    </w:p>
    <w:p w14:paraId="53C4440F" w14:textId="77777777" w:rsidR="00FB202A" w:rsidRDefault="00FB202A" w:rsidP="00FB202A">
      <w:pPr>
        <w:pStyle w:val="TS-Numberedlist"/>
        <w:numPr>
          <w:ilvl w:val="0"/>
          <w:numId w:val="0"/>
        </w:numPr>
        <w:ind w:left="785" w:hanging="360"/>
        <w:sectPr w:rsidR="00FB202A" w:rsidSect="00890310">
          <w:type w:val="continuous"/>
          <w:pgSz w:w="11906" w:h="16838"/>
          <w:pgMar w:top="1985" w:right="1134" w:bottom="1418" w:left="1134" w:header="709" w:footer="709" w:gutter="0"/>
          <w:cols w:space="708"/>
          <w:titlePg/>
          <w:docGrid w:linePitch="360"/>
        </w:sectPr>
      </w:pPr>
    </w:p>
    <w:p w14:paraId="62AD24F7" w14:textId="5E1DBF25" w:rsidR="007B3B66" w:rsidRPr="007B3B66" w:rsidRDefault="007B3B66" w:rsidP="007B3B66">
      <w:r w:rsidRPr="0053660E">
        <w:rPr>
          <w:b/>
        </w:rPr>
        <w:lastRenderedPageBreak/>
        <w:t>Introduction –</w:t>
      </w:r>
      <w:r>
        <w:rPr>
          <w:b/>
        </w:rPr>
        <w:t xml:space="preserve"> </w:t>
      </w:r>
      <w:r>
        <w:t>Climate change and the Reef</w:t>
      </w:r>
    </w:p>
    <w:p w14:paraId="1479BA8F" w14:textId="704515CE" w:rsidR="00413D82" w:rsidRDefault="003534F3" w:rsidP="00133F56">
      <w:pPr>
        <w:pStyle w:val="TS-Numberedlist"/>
        <w:numPr>
          <w:ilvl w:val="0"/>
          <w:numId w:val="8"/>
        </w:numPr>
      </w:pPr>
      <w:r>
        <w:t xml:space="preserve">Examine results from the </w:t>
      </w:r>
      <w:r w:rsidR="00D6595D">
        <w:t>r</w:t>
      </w:r>
      <w:r>
        <w:t xml:space="preserve">ubber </w:t>
      </w:r>
      <w:r w:rsidR="00D6595D">
        <w:t>e</w:t>
      </w:r>
      <w:r>
        <w:t xml:space="preserve">gg </w:t>
      </w:r>
      <w:r w:rsidR="00D6595D">
        <w:t>e</w:t>
      </w:r>
      <w:r>
        <w:t>xperiment</w:t>
      </w:r>
      <w:r w:rsidR="00413D82">
        <w:t xml:space="preserve"> (set up in lesson 7). Were students’ predictions correct?</w:t>
      </w:r>
    </w:p>
    <w:p w14:paraId="5AE20361" w14:textId="2834E6EC" w:rsidR="003534F3" w:rsidRDefault="00413D82" w:rsidP="00133F56">
      <w:pPr>
        <w:pStyle w:val="TS-Numberedlist"/>
        <w:numPr>
          <w:ilvl w:val="0"/>
          <w:numId w:val="8"/>
        </w:numPr>
      </w:pPr>
      <w:r>
        <w:t xml:space="preserve">Work through the questions and </w:t>
      </w:r>
      <w:r w:rsidR="003534F3">
        <w:t xml:space="preserve">discuss what </w:t>
      </w:r>
      <w:r>
        <w:t xml:space="preserve">ocean acidification </w:t>
      </w:r>
      <w:r w:rsidR="003534F3">
        <w:t xml:space="preserve">means for animals </w:t>
      </w:r>
      <w:r>
        <w:t xml:space="preserve">with shells </w:t>
      </w:r>
      <w:r w:rsidR="003534F3">
        <w:t>on the Great Barrier Reef.</w:t>
      </w:r>
      <w:r w:rsidR="00F14A25">
        <w:t xml:space="preserve"> You may choose to watch the GBRMPA video </w:t>
      </w:r>
      <w:r w:rsidR="00F14A25" w:rsidRPr="00F14A25">
        <w:rPr>
          <w:i/>
        </w:rPr>
        <w:t>‘Ocean acidification – Hermie the hermit crab’</w:t>
      </w:r>
      <w:r w:rsidR="00F14A25">
        <w:rPr>
          <w:i/>
        </w:rPr>
        <w:t xml:space="preserve"> </w:t>
      </w:r>
      <w:r w:rsidR="00F14A25" w:rsidRPr="00F14A25">
        <w:t xml:space="preserve">(See </w:t>
      </w:r>
      <w:r w:rsidR="00F14A25" w:rsidRPr="00F14A25">
        <w:rPr>
          <w:b/>
        </w:rPr>
        <w:t xml:space="preserve">‘useful websites’ </w:t>
      </w:r>
      <w:r w:rsidR="00F14A25" w:rsidRPr="00F14A25">
        <w:t>for the link)</w:t>
      </w:r>
      <w:r w:rsidR="00F14A25">
        <w:t>.</w:t>
      </w:r>
    </w:p>
    <w:p w14:paraId="2BA875A8" w14:textId="1FC84E13" w:rsidR="003534F3" w:rsidRDefault="003534F3" w:rsidP="00133F56">
      <w:pPr>
        <w:pStyle w:val="TS-Numberedlist"/>
        <w:numPr>
          <w:ilvl w:val="0"/>
          <w:numId w:val="8"/>
        </w:numPr>
      </w:pPr>
      <w:r>
        <w:t xml:space="preserve">Read </w:t>
      </w:r>
      <w:r w:rsidRPr="00413D82">
        <w:rPr>
          <w:i/>
        </w:rPr>
        <w:t>Reef Beat 2009</w:t>
      </w:r>
      <w:r w:rsidR="00413D82">
        <w:rPr>
          <w:i/>
        </w:rPr>
        <w:t xml:space="preserve"> - Climate Change and the Reef (Poster 3) </w:t>
      </w:r>
      <w:r w:rsidR="00413D82" w:rsidRPr="00413D82">
        <w:t>which is about</w:t>
      </w:r>
      <w:r w:rsidR="00413D82">
        <w:rPr>
          <w:i/>
        </w:rPr>
        <w:t xml:space="preserve"> </w:t>
      </w:r>
      <w:r w:rsidR="00413D82">
        <w:t>climate change i</w:t>
      </w:r>
      <w:r>
        <w:t>mpacts on the Great Barrier Reef.</w:t>
      </w:r>
    </w:p>
    <w:p w14:paraId="7D0C54A9" w14:textId="4EBB9777" w:rsidR="00413D82" w:rsidRDefault="003534F3" w:rsidP="00133F56">
      <w:pPr>
        <w:pStyle w:val="TS-Numberedlist"/>
        <w:numPr>
          <w:ilvl w:val="0"/>
          <w:numId w:val="8"/>
        </w:numPr>
      </w:pPr>
      <w:r>
        <w:t>Discuss</w:t>
      </w:r>
      <w:r w:rsidR="00413D82">
        <w:t xml:space="preserve"> with the class</w:t>
      </w:r>
      <w:r>
        <w:t xml:space="preserve"> all the different impacts climate </w:t>
      </w:r>
      <w:r w:rsidRPr="007B3B66">
        <w:t xml:space="preserve">change </w:t>
      </w:r>
      <w:r>
        <w:t xml:space="preserve">will have on the Reef. </w:t>
      </w:r>
    </w:p>
    <w:p w14:paraId="5DD18295" w14:textId="1B19F118" w:rsidR="003534F3" w:rsidRDefault="003534F3" w:rsidP="00133F56">
      <w:pPr>
        <w:pStyle w:val="TS-Numberedlist"/>
        <w:numPr>
          <w:ilvl w:val="0"/>
          <w:numId w:val="8"/>
        </w:numPr>
      </w:pPr>
      <w:r>
        <w:t>Explain to students they are going to investigate how increasing sea levels might impact the reef. Ask students for their ideas and discuss</w:t>
      </w:r>
      <w:r w:rsidR="00413D82">
        <w:t xml:space="preserve"> them</w:t>
      </w:r>
      <w:r>
        <w:t>.</w:t>
      </w:r>
    </w:p>
    <w:p w14:paraId="53C44414" w14:textId="6A13A301" w:rsidR="00FB202A" w:rsidRDefault="00FB202A" w:rsidP="00FB202A">
      <w:r>
        <w:rPr>
          <w:b/>
        </w:rPr>
        <w:t>Activity</w:t>
      </w:r>
      <w:r w:rsidRPr="0053660E">
        <w:rPr>
          <w:b/>
        </w:rPr>
        <w:t xml:space="preserve"> –</w:t>
      </w:r>
      <w:r>
        <w:rPr>
          <w:b/>
        </w:rPr>
        <w:t xml:space="preserve"> </w:t>
      </w:r>
      <w:r w:rsidR="003534F3">
        <w:t>Coral growth</w:t>
      </w:r>
    </w:p>
    <w:p w14:paraId="4F0C298A" w14:textId="511C74CA" w:rsidR="003534F3" w:rsidRDefault="003534F3" w:rsidP="003534F3">
      <w:pPr>
        <w:pStyle w:val="TS-Numberedlist"/>
      </w:pPr>
      <w:r>
        <w:t>Show students</w:t>
      </w:r>
      <w:r w:rsidR="00413D82">
        <w:t xml:space="preserve"> </w:t>
      </w:r>
      <w:r w:rsidR="00413D82" w:rsidRPr="00413D82">
        <w:rPr>
          <w:i/>
        </w:rPr>
        <w:t>Resource 10</w:t>
      </w:r>
      <w:r w:rsidRPr="00413D82">
        <w:rPr>
          <w:i/>
        </w:rPr>
        <w:t xml:space="preserve"> </w:t>
      </w:r>
      <w:r w:rsidR="00413D82" w:rsidRPr="00413D82">
        <w:rPr>
          <w:i/>
        </w:rPr>
        <w:t xml:space="preserve">- </w:t>
      </w:r>
      <w:r w:rsidR="00EA06D8">
        <w:rPr>
          <w:i/>
        </w:rPr>
        <w:t>Coral g</w:t>
      </w:r>
      <w:r w:rsidRPr="00413D82">
        <w:rPr>
          <w:i/>
        </w:rPr>
        <w:t xml:space="preserve">rowth </w:t>
      </w:r>
      <w:r w:rsidR="00EA06D8">
        <w:rPr>
          <w:i/>
        </w:rPr>
        <w:t>d</w:t>
      </w:r>
      <w:r w:rsidR="00413D82" w:rsidRPr="00413D82">
        <w:rPr>
          <w:i/>
        </w:rPr>
        <w:t>ata</w:t>
      </w:r>
      <w:r w:rsidR="00413D82">
        <w:t>.</w:t>
      </w:r>
    </w:p>
    <w:p w14:paraId="6DF24DB7" w14:textId="5DAB8DC5" w:rsidR="00DB51DD" w:rsidRDefault="003534F3" w:rsidP="003534F3">
      <w:pPr>
        <w:pStyle w:val="TS-Numberedlist"/>
      </w:pPr>
      <w:r>
        <w:lastRenderedPageBreak/>
        <w:t>Read the data table together and ask students to graph the data onto graph paper (</w:t>
      </w:r>
      <w:r w:rsidR="00DB51DD">
        <w:t xml:space="preserve">sea </w:t>
      </w:r>
      <w:r>
        <w:t xml:space="preserve">depth </w:t>
      </w:r>
      <w:r w:rsidR="00DB51DD">
        <w:t>is on the</w:t>
      </w:r>
      <w:r>
        <w:t xml:space="preserve"> horizontal axis, </w:t>
      </w:r>
      <w:r w:rsidR="00DB51DD">
        <w:t xml:space="preserve">coral </w:t>
      </w:r>
      <w:r>
        <w:t xml:space="preserve">growth </w:t>
      </w:r>
      <w:r w:rsidR="00DB51DD">
        <w:t>is on the vertical axis).</w:t>
      </w:r>
    </w:p>
    <w:p w14:paraId="054B33C1" w14:textId="039C67A3" w:rsidR="003534F3" w:rsidRDefault="003534F3" w:rsidP="003534F3">
      <w:pPr>
        <w:pStyle w:val="TS-Numberedlist"/>
      </w:pPr>
      <w:r>
        <w:t>Ask students to answer the questions below the data table.</w:t>
      </w:r>
    </w:p>
    <w:p w14:paraId="310D302E" w14:textId="6251D5EA" w:rsidR="003534F3" w:rsidRDefault="003534F3" w:rsidP="003534F3">
      <w:pPr>
        <w:pStyle w:val="TS-Numberedlist"/>
      </w:pPr>
      <w:r>
        <w:t xml:space="preserve">Discuss the questions and draw conclusions about how </w:t>
      </w:r>
      <w:r w:rsidR="00DB51DD">
        <w:t xml:space="preserve">sea level rise might </w:t>
      </w:r>
      <w:r>
        <w:t>this affect coral biodiversity on the reef.</w:t>
      </w:r>
    </w:p>
    <w:p w14:paraId="14EC0A60" w14:textId="4C9ACB0A" w:rsidR="003534F3" w:rsidRPr="003534F3" w:rsidRDefault="003534F3" w:rsidP="003534F3">
      <w:pPr>
        <w:pStyle w:val="TS-Numberedlist"/>
        <w:rPr>
          <w:i/>
        </w:rPr>
      </w:pPr>
      <w:r>
        <w:t xml:space="preserve">Depending on time and class needs, lead students into providing an analysis of how destruction of coral on the </w:t>
      </w:r>
      <w:r w:rsidR="00D6595D">
        <w:t>R</w:t>
      </w:r>
      <w:r>
        <w:t>eef will lead to</w:t>
      </w:r>
      <w:r w:rsidR="00D6595D">
        <w:t xml:space="preserve"> a</w:t>
      </w:r>
      <w:r>
        <w:t xml:space="preserve"> lack of biodiversity within the entire </w:t>
      </w:r>
      <w:r w:rsidR="00D6595D">
        <w:t>R</w:t>
      </w:r>
      <w:r>
        <w:t xml:space="preserve">eef ecosystem. </w:t>
      </w:r>
    </w:p>
    <w:p w14:paraId="0FA2DB04" w14:textId="363AE08F" w:rsidR="00EA06D8" w:rsidRDefault="00EA06D8" w:rsidP="00EA06D8">
      <w:pPr>
        <w:pStyle w:val="TS-Numberedlist"/>
      </w:pPr>
      <w:r w:rsidRPr="00EA06D8">
        <w:t xml:space="preserve">Review with students the scientific vocabulary pertinent to this lesson (See </w:t>
      </w:r>
      <w:r w:rsidRPr="00BE022C">
        <w:rPr>
          <w:i/>
        </w:rPr>
        <w:t>Resource 1</w:t>
      </w:r>
      <w:r w:rsidR="007B3B66" w:rsidRPr="00BE022C">
        <w:rPr>
          <w:i/>
        </w:rPr>
        <w:t xml:space="preserve"> </w:t>
      </w:r>
      <w:r w:rsidRPr="00BE022C">
        <w:rPr>
          <w:i/>
        </w:rPr>
        <w:t>– Word bank</w:t>
      </w:r>
      <w:r w:rsidRPr="00EA06D8">
        <w:t xml:space="preserve"> for suggested terms).</w:t>
      </w:r>
    </w:p>
    <w:p w14:paraId="53C4441D" w14:textId="75B8D88E" w:rsidR="00894B7B" w:rsidRDefault="00FB202A" w:rsidP="00EA06D8">
      <w:pPr>
        <w:pStyle w:val="TS-Numberedlist"/>
      </w:pPr>
      <w:r w:rsidRPr="00FB202A">
        <w:t>Students add their learning and reflection to their science journal.</w:t>
      </w:r>
      <w:r w:rsidR="00E77BAC">
        <w:t xml:space="preserve"> </w:t>
      </w:r>
      <w:r w:rsidR="002174B3" w:rsidRPr="002174B3">
        <w:t xml:space="preserve">(See </w:t>
      </w:r>
      <w:r w:rsidR="002174B3" w:rsidRPr="002174B3">
        <w:rPr>
          <w:i/>
        </w:rPr>
        <w:t xml:space="preserve">Resource </w:t>
      </w:r>
      <w:r w:rsidR="003534F3">
        <w:rPr>
          <w:i/>
        </w:rPr>
        <w:t>2</w:t>
      </w:r>
      <w:r w:rsidR="002174B3" w:rsidRPr="002174B3">
        <w:rPr>
          <w:i/>
        </w:rPr>
        <w:t xml:space="preserve"> – Student reflections</w:t>
      </w:r>
      <w:r w:rsidR="002174B3" w:rsidRPr="002174B3">
        <w:t xml:space="preserve"> for examples of sentence starters you can use to guide student reflections).</w:t>
      </w:r>
    </w:p>
    <w:p w14:paraId="53C4441E" w14:textId="0BC599EE" w:rsidR="00E77BAC" w:rsidRDefault="00E77BAC" w:rsidP="002174B3">
      <w:pPr>
        <w:pStyle w:val="TS-Numberedlist"/>
        <w:numPr>
          <w:ilvl w:val="0"/>
          <w:numId w:val="0"/>
        </w:numPr>
        <w:ind w:left="425"/>
      </w:pPr>
    </w:p>
    <w:p w14:paraId="53C44420" w14:textId="3C0C525A" w:rsidR="00D629C6" w:rsidRPr="00A75D06" w:rsidRDefault="00D629C6" w:rsidP="00E77BAC">
      <w:pPr>
        <w:pStyle w:val="TS-Numberedlist"/>
        <w:numPr>
          <w:ilvl w:val="0"/>
          <w:numId w:val="0"/>
        </w:numPr>
        <w:ind w:left="785"/>
        <w:sectPr w:rsidR="00D629C6" w:rsidRPr="00A75D06" w:rsidSect="00890310">
          <w:type w:val="continuous"/>
          <w:pgSz w:w="11906" w:h="16838"/>
          <w:pgMar w:top="1985" w:right="1134" w:bottom="1418" w:left="1134" w:header="709" w:footer="709" w:gutter="0"/>
          <w:cols w:num="2" w:space="708"/>
          <w:titlePg/>
          <w:docGrid w:linePitch="360"/>
        </w:sectPr>
      </w:pPr>
    </w:p>
    <w:p w14:paraId="0080402D" w14:textId="36AEF9FB" w:rsidR="002846E6" w:rsidRPr="00BB23B5" w:rsidRDefault="002846E6" w:rsidP="002846E6">
      <w:pPr>
        <w:pStyle w:val="TS-Heading3"/>
      </w:pPr>
      <w:r>
        <w:lastRenderedPageBreak/>
        <w:t>Citizen Science participation</w:t>
      </w:r>
    </w:p>
    <w:p w14:paraId="532A9F3E" w14:textId="53E6A07B" w:rsidR="002846E6" w:rsidRPr="007B3B66" w:rsidRDefault="002846E6" w:rsidP="007B3B66">
      <w:r>
        <w:rPr>
          <w:noProof/>
          <w:lang w:eastAsia="en-AU"/>
        </w:rPr>
        <mc:AlternateContent>
          <mc:Choice Requires="wps">
            <w:drawing>
              <wp:inline distT="0" distB="0" distL="0" distR="0" wp14:anchorId="71B8E6B3" wp14:editId="647B6BD2">
                <wp:extent cx="6120000" cy="1000125"/>
                <wp:effectExtent l="0" t="0" r="14605" b="28575"/>
                <wp:docPr id="8" name="Rounded Rectangle 8"/>
                <wp:cNvGraphicFramePr/>
                <a:graphic xmlns:a="http://schemas.openxmlformats.org/drawingml/2006/main">
                  <a:graphicData uri="http://schemas.microsoft.com/office/word/2010/wordprocessingShape">
                    <wps:wsp>
                      <wps:cNvSpPr/>
                      <wps:spPr>
                        <a:xfrm>
                          <a:off x="0" y="0"/>
                          <a:ext cx="6120000" cy="1000125"/>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E12CAEA" w14:textId="411734F6" w:rsidR="00C241B7" w:rsidRPr="007B3B66" w:rsidRDefault="00C241B7" w:rsidP="00CD1300">
                            <w:pPr>
                              <w:pStyle w:val="TS-BubbleNormal"/>
                            </w:pPr>
                            <w:r w:rsidRPr="007B3B66">
                              <w:t xml:space="preserve">Join ‘Eye on the Reef’ and take part in reporting changes to your local reefs. Find out more at: </w:t>
                            </w:r>
                            <w:r>
                              <w:br/>
                            </w:r>
                            <w:hyperlink r:id="rId98" w:history="1">
                              <w:r w:rsidRPr="007B3B66">
                                <w:rPr>
                                  <w:rStyle w:val="Hyperlink"/>
                                </w:rPr>
                                <w:t>http://www.gbrmpa.gov.au/managing-the-reef/how-the-reefs-managed/eye-on-the-reef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 o:spid="_x0000_s1082" style="width:481.9pt;height:78.7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" fillcolor="white [3212]" strokecolor="#bfbfbf [2412]" strokeweight="1pt">
                <v:stroke dashstyle="dash" joinstyle="miter"/>
                <v:textbox>
                  <w:txbxContent>
                    <w:p w14:paraId="6E12CAEA" w14:textId="411734F6" w:rsidR="00C241B7" w:rsidRPr="007B3B66" w:rsidRDefault="00C241B7" w:rsidP="00CD1300">
                      <w:pPr>
                        <w:pStyle w:val="TS-BubbleNormal"/>
                      </w:pPr>
                      <w:r w:rsidRPr="007B3B66">
                        <w:t xml:space="preserve">Join ‘Eye on the Reef’ and take part in reporting changes to your local reefs. Find out more at: </w:t>
                      </w:r>
                      <w:r>
                        <w:br/>
                      </w:r>
                      <w:hyperlink r:id="rId99" w:history="1">
                        <w:r w:rsidRPr="007B3B66">
                          <w:rPr>
                            <w:rStyle w:val="Hyperlink"/>
                          </w:rPr>
                          <w:t>http://www.gbrmpa.gov.au/managing-the-reef/how-the-reefs-managed/eye-on-the-reef</w:t>
                        </w:r>
                      </w:hyperlink>
                    </w:p>
                  </w:txbxContent>
                </v:textbox>
                <w10:anchorlock/>
              </v:roundrect>
            </w:pict>
          </mc:Fallback>
        </mc:AlternateContent>
      </w:r>
    </w:p>
    <w:p w14:paraId="53C44421" w14:textId="748D5E03" w:rsidR="00D629C6" w:rsidRPr="00D07792" w:rsidRDefault="00D629C6" w:rsidP="007B3B66">
      <w:pPr>
        <w:pStyle w:val="TS-Heading3"/>
      </w:pPr>
      <w:r>
        <w:t>Opportunities to monitor student learning</w:t>
      </w:r>
    </w:p>
    <w:p w14:paraId="53C44422" w14:textId="77777777" w:rsidR="00D629C6" w:rsidRPr="00DB51DD" w:rsidRDefault="00D629C6" w:rsidP="005E1851">
      <w:r w:rsidRPr="00DB51DD">
        <w:rPr>
          <w:noProof/>
          <w:lang w:eastAsia="en-AU"/>
        </w:rPr>
        <mc:AlternateContent>
          <mc:Choice Requires="wps">
            <w:drawing>
              <wp:inline distT="0" distB="0" distL="0" distR="0" wp14:anchorId="53C4466D" wp14:editId="2EB30CED">
                <wp:extent cx="6120000" cy="1076325"/>
                <wp:effectExtent l="0" t="0" r="14605" b="28575"/>
                <wp:docPr id="119" name="Rounded Rectangle 119"/>
                <wp:cNvGraphicFramePr/>
                <a:graphic xmlns:a="http://schemas.openxmlformats.org/drawingml/2006/main">
                  <a:graphicData uri="http://schemas.microsoft.com/office/word/2010/wordprocessingShape">
                    <wps:wsp>
                      <wps:cNvSpPr/>
                      <wps:spPr>
                        <a:xfrm>
                          <a:off x="0" y="0"/>
                          <a:ext cx="6120000" cy="1076325"/>
                        </a:xfrm>
                        <a:prstGeom prst="roundRect">
                          <a:avLst>
                            <a:gd name="adj" fmla="val 32551"/>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C44797" w14:textId="51A7611B" w:rsidR="00C241B7" w:rsidRPr="007B3B66" w:rsidRDefault="00C241B7" w:rsidP="007B3B66">
                            <w:pPr>
                              <w:pStyle w:val="TS-BubbleNormal"/>
                              <w:rPr>
                                <w:b/>
                              </w:rPr>
                            </w:pPr>
                            <w:r w:rsidRPr="007B3B66">
                              <w:rPr>
                                <w:b/>
                              </w:rPr>
                              <w:t>Formative assessment opportunities:</w:t>
                            </w:r>
                          </w:p>
                          <w:p w14:paraId="53C44798" w14:textId="696C267B" w:rsidR="00C241B7" w:rsidRDefault="00C241B7" w:rsidP="007B3B66">
                            <w:pPr>
                              <w:pStyle w:val="TS-BubbleNormal"/>
                            </w:pPr>
                            <w:r w:rsidRPr="00DB51DD">
                              <w:t>Use students’ graph</w:t>
                            </w:r>
                            <w:r>
                              <w:t>s</w:t>
                            </w:r>
                            <w:r w:rsidRPr="00DB51DD">
                              <w:t xml:space="preserve"> and responses to questi</w:t>
                            </w:r>
                            <w:r>
                              <w:t xml:space="preserve">ons to assess their science </w:t>
                            </w:r>
                            <w:r w:rsidRPr="00DB51DD">
                              <w:t>understandings and inquiry skills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19" o:spid="_x0000_s1083" style="width:481.9pt;height:84.75pt;visibility:visible;mso-wrap-style:square;mso-left-percent:-10001;mso-top-percent:-10001;mso-position-horizontal:absolute;mso-position-horizontal-relative:char;mso-position-vertical:absolute;mso-position-vertical-relative:line;mso-left-percent:-10001;mso-top-percent:-10001;v-text-anchor:top" arcsize="21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" fillcolor="white [3212]" strokecolor="#bfbfbf [2412]" strokeweight="1pt">
                <v:stroke dashstyle="dash" joinstyle="miter"/>
                <v:textbox>
                  <w:txbxContent>
                    <w:p w14:paraId="53C44797" w14:textId="51A7611B" w:rsidR="00C241B7" w:rsidRPr="007B3B66" w:rsidRDefault="00C241B7" w:rsidP="007B3B66">
                      <w:pPr>
                        <w:pStyle w:val="TS-BubbleNormal"/>
                        <w:rPr>
                          <w:b/>
                        </w:rPr>
                      </w:pPr>
                      <w:r w:rsidRPr="007B3B66">
                        <w:rPr>
                          <w:b/>
                        </w:rPr>
                        <w:t>Formative assessment opportunities:</w:t>
                      </w:r>
                    </w:p>
                    <w:p w14:paraId="53C44798" w14:textId="696C267B" w:rsidR="00C241B7" w:rsidRDefault="00C241B7" w:rsidP="007B3B66">
                      <w:pPr>
                        <w:pStyle w:val="TS-BubbleNormal"/>
                      </w:pPr>
                      <w:r w:rsidRPr="00DB51DD">
                        <w:t>Use students’ graph</w:t>
                      </w:r>
                      <w:r>
                        <w:t>s</w:t>
                      </w:r>
                      <w:r w:rsidRPr="00DB51DD">
                        <w:t xml:space="preserve"> and responses to questi</w:t>
                      </w:r>
                      <w:r>
                        <w:t xml:space="preserve">ons to assess their science </w:t>
                      </w:r>
                      <w:r w:rsidRPr="00DB51DD">
                        <w:t>understandings and inquiry skills</w:t>
                      </w:r>
                      <w:r>
                        <w:t>.</w:t>
                      </w:r>
                    </w:p>
                  </w:txbxContent>
                </v:textbox>
                <w10:anchorlock/>
              </v:roundrect>
            </w:pict>
          </mc:Fallback>
        </mc:AlternateContent>
      </w:r>
    </w:p>
    <w:p w14:paraId="53C44423" w14:textId="77777777" w:rsidR="00D629C6" w:rsidRDefault="00D629C6" w:rsidP="00D629C6">
      <w:pPr>
        <w:pStyle w:val="TS-Heading3"/>
      </w:pPr>
      <w:r>
        <w:t>Resources</w:t>
      </w:r>
    </w:p>
    <w:p w14:paraId="53C44424" w14:textId="77777777" w:rsidR="005E1851" w:rsidRDefault="00D629C6" w:rsidP="00D629C6">
      <w:r>
        <w:rPr>
          <w:noProof/>
          <w:lang w:eastAsia="en-AU"/>
        </w:rPr>
        <mc:AlternateContent>
          <mc:Choice Requires="wps">
            <w:drawing>
              <wp:inline distT="0" distB="0" distL="0" distR="0" wp14:anchorId="53C4466F" wp14:editId="76AF18BC">
                <wp:extent cx="6119495" cy="5095875"/>
                <wp:effectExtent l="0" t="0" r="14605" b="28575"/>
                <wp:docPr id="120" name="Rounded Rectangle 120"/>
                <wp:cNvGraphicFramePr/>
                <a:graphic xmlns:a="http://schemas.openxmlformats.org/drawingml/2006/main">
                  <a:graphicData uri="http://schemas.microsoft.com/office/word/2010/wordprocessingShape">
                    <wps:wsp>
                      <wps:cNvSpPr/>
                      <wps:spPr>
                        <a:xfrm>
                          <a:off x="0" y="0"/>
                          <a:ext cx="6119495" cy="5095875"/>
                        </a:xfrm>
                        <a:prstGeom prst="roundRect">
                          <a:avLst>
                            <a:gd name="adj" fmla="val 6701"/>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C44799" w14:textId="14442A95" w:rsidR="00C241B7" w:rsidRPr="00CD1300" w:rsidRDefault="00C241B7" w:rsidP="00CD1300">
                            <w:pPr>
                              <w:pStyle w:val="TS-Heading4"/>
                            </w:pPr>
                            <w:r>
                              <w:t>Useful w</w:t>
                            </w:r>
                            <w:r w:rsidRPr="00DB51DD">
                              <w:t>eb links</w:t>
                            </w:r>
                          </w:p>
                          <w:p w14:paraId="22145E8F" w14:textId="6C336AC0" w:rsidR="00C241B7" w:rsidRDefault="00C241B7" w:rsidP="00FB2BA3">
                            <w:pPr>
                              <w:pStyle w:val="TS-Bullet1"/>
                            </w:pPr>
                            <w:r w:rsidRPr="00CD1300">
                              <w:t>Ocean acidification – Hermie the hermit crab YouTube video at:</w:t>
                            </w:r>
                            <w:r w:rsidRPr="00CD1300">
                              <w:br/>
                            </w:r>
                            <w:hyperlink r:id="rId100" w:history="1">
                              <w:r w:rsidR="00FB2BA3" w:rsidRPr="000506A7">
                                <w:rPr>
                                  <w:rStyle w:val="Hyperlink"/>
                                </w:rPr>
                                <w:t>https://www.youtube.com/user/TheGBRMPA</w:t>
                              </w:r>
                            </w:hyperlink>
                          </w:p>
                          <w:p w14:paraId="0ECF0042" w14:textId="027C561D" w:rsidR="00C241B7" w:rsidRPr="00CD1300" w:rsidRDefault="00C241B7" w:rsidP="000D2DAC">
                            <w:pPr>
                              <w:pStyle w:val="TS-Bullet1"/>
                            </w:pPr>
                            <w:r w:rsidRPr="00CD1300">
                              <w:t>Reef Beat Posters 2009 - Climate Change and the Reef (Poster 3) available at:</w:t>
                            </w:r>
                            <w:r w:rsidRPr="00CD1300">
                              <w:br/>
                            </w:r>
                            <w:hyperlink r:id="rId101" w:history="1">
                              <w:r w:rsidRPr="00CD1300">
                                <w:rPr>
                                  <w:rStyle w:val="Hyperlink"/>
                                </w:rPr>
                                <w:t>http://elibrary.gbrmpa.gov.au/jspui/handle/11017/2780</w:t>
                              </w:r>
                            </w:hyperlink>
                          </w:p>
                          <w:p w14:paraId="7F82E17C" w14:textId="2539FF01" w:rsidR="00C241B7" w:rsidRDefault="00C241B7" w:rsidP="00CD1300">
                            <w:pPr>
                              <w:pStyle w:val="TS-Bullet1subpara"/>
                            </w:pPr>
                            <w:r w:rsidRPr="008224FA">
                              <w:rPr>
                                <w:b/>
                              </w:rPr>
                              <w:t>Hint:</w:t>
                            </w:r>
                            <w:r w:rsidRPr="008224FA">
                              <w:t xml:space="preserve"> Access and pre-load </w:t>
                            </w:r>
                            <w:r>
                              <w:t>Y</w:t>
                            </w:r>
                            <w:r w:rsidRPr="008224FA">
                              <w:t>ou</w:t>
                            </w:r>
                            <w:r>
                              <w:t>T</w:t>
                            </w:r>
                            <w:r w:rsidRPr="008224FA">
                              <w:t xml:space="preserve">ube clips before the lesson so that you can play them immediately for </w:t>
                            </w:r>
                            <w:r w:rsidRPr="00CD1300">
                              <w:t>students</w:t>
                            </w:r>
                            <w:r w:rsidRPr="008224FA">
                              <w:t xml:space="preserve"> when required. </w:t>
                            </w:r>
                          </w:p>
                          <w:p w14:paraId="0156EA54" w14:textId="77777777" w:rsidR="00C241B7" w:rsidRDefault="00C241B7" w:rsidP="00CD1300">
                            <w:pPr>
                              <w:pStyle w:val="TS-Heading4"/>
                            </w:pPr>
                            <w:r>
                              <w:t xml:space="preserve">Great </w:t>
                            </w:r>
                            <w:r w:rsidRPr="00CD1300">
                              <w:t>Barrier</w:t>
                            </w:r>
                            <w:r>
                              <w:t xml:space="preserve"> Reef Strategic Assessment Report 2014</w:t>
                            </w:r>
                          </w:p>
                          <w:p w14:paraId="7E685547" w14:textId="6B11FA58" w:rsidR="00C241B7" w:rsidRPr="00CD1300" w:rsidRDefault="00C241B7" w:rsidP="00CD1300">
                            <w:pPr>
                              <w:pStyle w:val="TS-BubbleNormal"/>
                            </w:pPr>
                            <w:r w:rsidRPr="00CD1300">
                              <w:t xml:space="preserve">Access the report at: </w:t>
                            </w:r>
                            <w:hyperlink r:id="rId102" w:history="1">
                              <w:r w:rsidRPr="00CD1300">
                                <w:rPr>
                                  <w:rStyle w:val="Hyperlink"/>
                                </w:rPr>
                                <w:t>http://elibrary.gbrmpa.gov.au/jspui/handle/11017/2861</w:t>
                              </w:r>
                            </w:hyperlink>
                          </w:p>
                          <w:p w14:paraId="039C90EA" w14:textId="77777777" w:rsidR="00C241B7" w:rsidRPr="00CD1300" w:rsidRDefault="00C241B7" w:rsidP="00CD1300">
                            <w:pPr>
                              <w:pStyle w:val="TS-BubbleNormal"/>
                            </w:pPr>
                            <w:r w:rsidRPr="00CD1300">
                              <w:t>Useful information for this lesson can be found at:</w:t>
                            </w:r>
                          </w:p>
                          <w:p w14:paraId="28701349" w14:textId="167B726F" w:rsidR="00C241B7" w:rsidRPr="00CD1300" w:rsidRDefault="00C241B7" w:rsidP="00CD1300">
                            <w:pPr>
                              <w:pStyle w:val="TS-Bullet1"/>
                            </w:pPr>
                            <w:r w:rsidRPr="00CD1300">
                              <w:t>chapter 5 - page 7 (5-7) - The science of carbon dioxide concentrations and coral reefs</w:t>
                            </w:r>
                          </w:p>
                          <w:p w14:paraId="6C543730" w14:textId="2A8A4A7D" w:rsidR="00C241B7" w:rsidRPr="00CD1300" w:rsidRDefault="00C241B7" w:rsidP="00CD1300">
                            <w:pPr>
                              <w:pStyle w:val="TS-Bullet1"/>
                            </w:pPr>
                            <w:r w:rsidRPr="00CD1300">
                              <w:t>chapter 7 - page 14 (7-14) - Figure 7.2: Hard coral cover in the Great Barrier Reef, 1986-2012.</w:t>
                            </w:r>
                          </w:p>
                          <w:p w14:paraId="409A4AEF" w14:textId="561DCB1E" w:rsidR="00C241B7" w:rsidRPr="008224FA" w:rsidRDefault="00C241B7" w:rsidP="00CD1300">
                            <w:pPr>
                              <w:pStyle w:val="TS-Heading4"/>
                            </w:pPr>
                            <w:r w:rsidRPr="008224FA">
                              <w:t>Pri</w:t>
                            </w:r>
                            <w:r>
                              <w:t>ntable resources</w:t>
                            </w:r>
                          </w:p>
                          <w:p w14:paraId="7A3983AB" w14:textId="675E3DFE" w:rsidR="00C241B7" w:rsidRPr="00CD1300" w:rsidRDefault="00C241B7" w:rsidP="00CD1300">
                            <w:pPr>
                              <w:pStyle w:val="TS-Bullet1"/>
                              <w:rPr>
                                <w:i/>
                              </w:rPr>
                            </w:pPr>
                            <w:r w:rsidRPr="00CD1300">
                              <w:rPr>
                                <w:i/>
                              </w:rPr>
                              <w:t>Resource 1 – Word bank</w:t>
                            </w:r>
                          </w:p>
                          <w:p w14:paraId="0B7D36F4" w14:textId="77777777" w:rsidR="00C241B7" w:rsidRPr="00CD1300" w:rsidRDefault="00C241B7" w:rsidP="00CD1300">
                            <w:pPr>
                              <w:pStyle w:val="TS-Bullet1"/>
                              <w:rPr>
                                <w:i/>
                              </w:rPr>
                            </w:pPr>
                            <w:r w:rsidRPr="00CD1300">
                              <w:rPr>
                                <w:i/>
                              </w:rPr>
                              <w:t>Resource 2 – Student reflections</w:t>
                            </w:r>
                          </w:p>
                          <w:p w14:paraId="4FC39735" w14:textId="77777777" w:rsidR="00C241B7" w:rsidRPr="00CD1300" w:rsidRDefault="00C241B7" w:rsidP="00CD1300">
                            <w:pPr>
                              <w:pStyle w:val="TS-Bullet1"/>
                              <w:rPr>
                                <w:i/>
                              </w:rPr>
                            </w:pPr>
                            <w:r w:rsidRPr="00CD1300">
                              <w:rPr>
                                <w:i/>
                              </w:rPr>
                              <w:t>Resource 9 – Rubber egg experiment</w:t>
                            </w:r>
                          </w:p>
                          <w:p w14:paraId="364999B3" w14:textId="18C8D14B" w:rsidR="00C241B7" w:rsidRPr="00CD1300" w:rsidRDefault="00C241B7" w:rsidP="00CD1300">
                            <w:pPr>
                              <w:pStyle w:val="TS-Bullet1"/>
                              <w:rPr>
                                <w:i/>
                              </w:rPr>
                            </w:pPr>
                            <w:r>
                              <w:rPr>
                                <w:i/>
                              </w:rPr>
                              <w:t>Resource 10 – Coral growth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20" o:spid="_x0000_s1084" style="width:481.85pt;height:401.25pt;visibility:visible;mso-wrap-style:square;mso-left-percent:-10001;mso-top-percent:-10001;mso-position-horizontal:absolute;mso-position-horizontal-relative:char;mso-position-vertical:absolute;mso-position-vertical-relative:line;mso-left-percent:-10001;mso-top-percent:-10001;v-text-anchor:top" arcsize="43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" fillcolor="white [3212]" strokecolor="#bfbfbf [2412]" strokeweight="1pt">
                <v:stroke dashstyle="dash" joinstyle="miter"/>
                <v:textbox>
                  <w:txbxContent>
                    <w:p w14:paraId="53C44799" w14:textId="14442A95" w:rsidR="00C241B7" w:rsidRPr="00CD1300" w:rsidRDefault="00C241B7" w:rsidP="00CD1300">
                      <w:pPr>
                        <w:pStyle w:val="TS-Heading4"/>
                      </w:pPr>
                      <w:r>
                        <w:t>Useful w</w:t>
                      </w:r>
                      <w:r w:rsidRPr="00DB51DD">
                        <w:t>eb links</w:t>
                      </w:r>
                    </w:p>
                    <w:p w14:paraId="22145E8F" w14:textId="6C336AC0" w:rsidR="00C241B7" w:rsidRDefault="00C241B7" w:rsidP="00FB2BA3">
                      <w:pPr>
                        <w:pStyle w:val="TS-Bullet1"/>
                      </w:pPr>
                      <w:r w:rsidRPr="00CD1300">
                        <w:t>Ocean acidification – Hermie the hermit crab YouTube video at:</w:t>
                      </w:r>
                      <w:r w:rsidRPr="00CD1300">
                        <w:br/>
                      </w:r>
                      <w:hyperlink r:id="rId103" w:history="1">
                        <w:r w:rsidR="00FB2BA3" w:rsidRPr="000506A7">
                          <w:rPr>
                            <w:rStyle w:val="Hyperlink"/>
                          </w:rPr>
                          <w:t>https://www.youtube.com/user/TheGBRMPA</w:t>
                        </w:r>
                      </w:hyperlink>
                    </w:p>
                    <w:p w14:paraId="0ECF0042" w14:textId="027C561D" w:rsidR="00C241B7" w:rsidRPr="00CD1300" w:rsidRDefault="00C241B7" w:rsidP="000D2DAC">
                      <w:pPr>
                        <w:pStyle w:val="TS-Bullet1"/>
                      </w:pPr>
                      <w:r w:rsidRPr="00CD1300">
                        <w:t>Reef Beat Posters 2009 - Climate Change and the Reef (Poster 3) available at:</w:t>
                      </w:r>
                      <w:r w:rsidRPr="00CD1300">
                        <w:br/>
                      </w:r>
                      <w:hyperlink r:id="rId104" w:history="1">
                        <w:r w:rsidRPr="00CD1300">
                          <w:rPr>
                            <w:rStyle w:val="Hyperlink"/>
                          </w:rPr>
                          <w:t>http://elibrary.gbrmpa.gov.au/jspui/handle/11017/2780</w:t>
                        </w:r>
                      </w:hyperlink>
                    </w:p>
                    <w:p w14:paraId="7F82E17C" w14:textId="2539FF01" w:rsidR="00C241B7" w:rsidRDefault="00C241B7" w:rsidP="00CD1300">
                      <w:pPr>
                        <w:pStyle w:val="TS-Bullet1subpara"/>
                      </w:pPr>
                      <w:r w:rsidRPr="008224FA">
                        <w:rPr>
                          <w:b/>
                        </w:rPr>
                        <w:t>Hint:</w:t>
                      </w:r>
                      <w:r w:rsidRPr="008224FA">
                        <w:t xml:space="preserve"> Access and pre-load </w:t>
                      </w:r>
                      <w:r>
                        <w:t>Y</w:t>
                      </w:r>
                      <w:r w:rsidRPr="008224FA">
                        <w:t>ou</w:t>
                      </w:r>
                      <w:r>
                        <w:t>T</w:t>
                      </w:r>
                      <w:r w:rsidRPr="008224FA">
                        <w:t xml:space="preserve">ube clips before the lesson so that you can play them immediately for </w:t>
                      </w:r>
                      <w:r w:rsidRPr="00CD1300">
                        <w:t>students</w:t>
                      </w:r>
                      <w:r w:rsidRPr="008224FA">
                        <w:t xml:space="preserve"> when required. </w:t>
                      </w:r>
                    </w:p>
                    <w:p w14:paraId="0156EA54" w14:textId="77777777" w:rsidR="00C241B7" w:rsidRDefault="00C241B7" w:rsidP="00CD1300">
                      <w:pPr>
                        <w:pStyle w:val="TS-Heading4"/>
                      </w:pPr>
                      <w:r>
                        <w:t xml:space="preserve">Great </w:t>
                      </w:r>
                      <w:r w:rsidRPr="00CD1300">
                        <w:t>Barrier</w:t>
                      </w:r>
                      <w:r>
                        <w:t xml:space="preserve"> Reef Strategic Assessment Report 2014</w:t>
                      </w:r>
                    </w:p>
                    <w:p w14:paraId="7E685547" w14:textId="6B11FA58" w:rsidR="00C241B7" w:rsidRPr="00CD1300" w:rsidRDefault="00C241B7" w:rsidP="00CD1300">
                      <w:pPr>
                        <w:pStyle w:val="TS-BubbleNormal"/>
                      </w:pPr>
                      <w:r w:rsidRPr="00CD1300">
                        <w:t xml:space="preserve">Access the report at: </w:t>
                      </w:r>
                      <w:hyperlink r:id="rId105" w:history="1">
                        <w:r w:rsidRPr="00CD1300">
                          <w:rPr>
                            <w:rStyle w:val="Hyperlink"/>
                          </w:rPr>
                          <w:t>http://elibrary.gbrmpa.gov.au/jspui/handle/11017/2861</w:t>
                        </w:r>
                      </w:hyperlink>
                    </w:p>
                    <w:p w14:paraId="039C90EA" w14:textId="77777777" w:rsidR="00C241B7" w:rsidRPr="00CD1300" w:rsidRDefault="00C241B7" w:rsidP="00CD1300">
                      <w:pPr>
                        <w:pStyle w:val="TS-BubbleNormal"/>
                      </w:pPr>
                      <w:r w:rsidRPr="00CD1300">
                        <w:t>Useful information for this lesson can be found at:</w:t>
                      </w:r>
                    </w:p>
                    <w:p w14:paraId="28701349" w14:textId="167B726F" w:rsidR="00C241B7" w:rsidRPr="00CD1300" w:rsidRDefault="00C241B7" w:rsidP="00CD1300">
                      <w:pPr>
                        <w:pStyle w:val="TS-Bullet1"/>
                      </w:pPr>
                      <w:r w:rsidRPr="00CD1300">
                        <w:t>chapter 5 - page 7 (5-7) - The science of carbon dioxide concentrations and coral reefs</w:t>
                      </w:r>
                    </w:p>
                    <w:p w14:paraId="6C543730" w14:textId="2A8A4A7D" w:rsidR="00C241B7" w:rsidRPr="00CD1300" w:rsidRDefault="00C241B7" w:rsidP="00CD1300">
                      <w:pPr>
                        <w:pStyle w:val="TS-Bullet1"/>
                      </w:pPr>
                      <w:r w:rsidRPr="00CD1300">
                        <w:t>chapter 7 - page 14 (7-14) - Figure 7.2: Hard coral cover in the Great Barrier Reef, 1986-2012.</w:t>
                      </w:r>
                    </w:p>
                    <w:p w14:paraId="409A4AEF" w14:textId="561DCB1E" w:rsidR="00C241B7" w:rsidRPr="008224FA" w:rsidRDefault="00C241B7" w:rsidP="00CD1300">
                      <w:pPr>
                        <w:pStyle w:val="TS-Heading4"/>
                      </w:pPr>
                      <w:r w:rsidRPr="008224FA">
                        <w:t>Pri</w:t>
                      </w:r>
                      <w:r>
                        <w:t>ntable resources</w:t>
                      </w:r>
                    </w:p>
                    <w:p w14:paraId="7A3983AB" w14:textId="675E3DFE" w:rsidR="00C241B7" w:rsidRPr="00CD1300" w:rsidRDefault="00C241B7" w:rsidP="00CD1300">
                      <w:pPr>
                        <w:pStyle w:val="TS-Bullet1"/>
                        <w:rPr>
                          <w:i/>
                        </w:rPr>
                      </w:pPr>
                      <w:r w:rsidRPr="00CD1300">
                        <w:rPr>
                          <w:i/>
                        </w:rPr>
                        <w:t>Resource 1 – Word bank</w:t>
                      </w:r>
                    </w:p>
                    <w:p w14:paraId="0B7D36F4" w14:textId="77777777" w:rsidR="00C241B7" w:rsidRPr="00CD1300" w:rsidRDefault="00C241B7" w:rsidP="00CD1300">
                      <w:pPr>
                        <w:pStyle w:val="TS-Bullet1"/>
                        <w:rPr>
                          <w:i/>
                        </w:rPr>
                      </w:pPr>
                      <w:r w:rsidRPr="00CD1300">
                        <w:rPr>
                          <w:i/>
                        </w:rPr>
                        <w:t>Resource 2 – Student reflections</w:t>
                      </w:r>
                    </w:p>
                    <w:p w14:paraId="4FC39735" w14:textId="77777777" w:rsidR="00C241B7" w:rsidRPr="00CD1300" w:rsidRDefault="00C241B7" w:rsidP="00CD1300">
                      <w:pPr>
                        <w:pStyle w:val="TS-Bullet1"/>
                        <w:rPr>
                          <w:i/>
                        </w:rPr>
                      </w:pPr>
                      <w:r w:rsidRPr="00CD1300">
                        <w:rPr>
                          <w:i/>
                        </w:rPr>
                        <w:t>Resource 9 – Rubber egg experiment</w:t>
                      </w:r>
                    </w:p>
                    <w:p w14:paraId="364999B3" w14:textId="18C8D14B" w:rsidR="00C241B7" w:rsidRPr="00CD1300" w:rsidRDefault="00C241B7" w:rsidP="00CD1300">
                      <w:pPr>
                        <w:pStyle w:val="TS-Bullet1"/>
                        <w:rPr>
                          <w:i/>
                        </w:rPr>
                      </w:pPr>
                      <w:r>
                        <w:rPr>
                          <w:i/>
                        </w:rPr>
                        <w:t>Resource 10 – Coral growth data</w:t>
                      </w:r>
                    </w:p>
                  </w:txbxContent>
                </v:textbox>
                <w10:anchorlock/>
              </v:roundrect>
            </w:pict>
          </mc:Fallback>
        </mc:AlternateContent>
      </w:r>
    </w:p>
    <w:p w14:paraId="377ABDA3" w14:textId="77777777" w:rsidR="00390041" w:rsidRDefault="00390041" w:rsidP="007B3B66">
      <w:pPr>
        <w:pStyle w:val="TS-5Es"/>
        <w:sectPr w:rsidR="00390041" w:rsidSect="007B3B66">
          <w:type w:val="continuous"/>
          <w:pgSz w:w="11906" w:h="16838"/>
          <w:pgMar w:top="1985" w:right="1134" w:bottom="1418" w:left="1134" w:header="709" w:footer="709" w:gutter="0"/>
          <w:cols w:space="708"/>
          <w:docGrid w:linePitch="360"/>
        </w:sectPr>
      </w:pPr>
      <w:r>
        <w:rPr>
          <w:noProof/>
          <w:lang w:eastAsia="en-AU"/>
        </w:rPr>
        <w:lastRenderedPageBreak/>
        <mc:AlternateContent>
          <mc:Choice Requires="wps">
            <w:drawing>
              <wp:inline distT="0" distB="0" distL="0" distR="0" wp14:anchorId="6CDA3987" wp14:editId="0ADDF02D">
                <wp:extent cx="1206000" cy="409575"/>
                <wp:effectExtent l="0" t="0" r="13335" b="28575"/>
                <wp:docPr id="238" name="Round Same Side Corner Rectangle 238"/>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86792D" w14:textId="77777777" w:rsidR="00C241B7" w:rsidRDefault="00C241B7" w:rsidP="00390041">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38" o:spid="_x0000_s108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Bq6Sit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E86792D" w14:textId="77777777" w:rsidR="00C241B7" w:rsidRDefault="00C241B7" w:rsidP="00390041">
                      <w:pPr>
                        <w:pStyle w:val="Tab-OFF"/>
                      </w:pPr>
                      <w:r>
                        <w:t>Engage</w:t>
                      </w:r>
                    </w:p>
                  </w:txbxContent>
                </v:textbox>
                <w10:anchorlock/>
              </v:shape>
            </w:pict>
          </mc:Fallback>
        </mc:AlternateContent>
      </w:r>
      <w:r>
        <w:rPr>
          <w:noProof/>
          <w:lang w:eastAsia="en-AU"/>
        </w:rPr>
        <mc:AlternateContent>
          <mc:Choice Requires="wps">
            <w:drawing>
              <wp:inline distT="0" distB="0" distL="0" distR="0" wp14:anchorId="7F5392AF" wp14:editId="442F4773">
                <wp:extent cx="1206000" cy="409575"/>
                <wp:effectExtent l="0" t="0" r="13335" b="28575"/>
                <wp:docPr id="242" name="Round Same Side Corner Rectangle 24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E3A444" w14:textId="77777777" w:rsidR="00C241B7" w:rsidRDefault="00C241B7" w:rsidP="00390041">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42" o:spid="_x0000_s108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7E3A444" w14:textId="77777777" w:rsidR="00C241B7" w:rsidRDefault="00C241B7" w:rsidP="00390041">
                      <w:pPr>
                        <w:pStyle w:val="Tab-OFF"/>
                      </w:pPr>
                      <w:r>
                        <w:t>Explore</w:t>
                      </w:r>
                    </w:p>
                  </w:txbxContent>
                </v:textbox>
                <w10:anchorlock/>
              </v:shape>
            </w:pict>
          </mc:Fallback>
        </mc:AlternateContent>
      </w:r>
      <w:r>
        <w:rPr>
          <w:noProof/>
          <w:lang w:eastAsia="en-AU"/>
        </w:rPr>
        <mc:AlternateContent>
          <mc:Choice Requires="wps">
            <w:drawing>
              <wp:inline distT="0" distB="0" distL="0" distR="0" wp14:anchorId="64D4D4A0" wp14:editId="53EDF3C3">
                <wp:extent cx="1206000" cy="409575"/>
                <wp:effectExtent l="0" t="0" r="13335" b="28575"/>
                <wp:docPr id="243" name="Round Same Side Corner Rectangle 24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219448" w14:textId="77777777" w:rsidR="00C241B7" w:rsidRDefault="00C241B7" w:rsidP="00390041">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43" o:spid="_x0000_s108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Bur4jC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3219448" w14:textId="77777777" w:rsidR="00C241B7" w:rsidRDefault="00C241B7" w:rsidP="00390041">
                      <w:pPr>
                        <w:pStyle w:val="Tab-OFF"/>
                      </w:pPr>
                      <w:r>
                        <w:t>Explain</w:t>
                      </w:r>
                    </w:p>
                  </w:txbxContent>
                </v:textbox>
                <w10:anchorlock/>
              </v:shape>
            </w:pict>
          </mc:Fallback>
        </mc:AlternateContent>
      </w:r>
      <w:r>
        <w:rPr>
          <w:noProof/>
          <w:lang w:eastAsia="en-AU"/>
        </w:rPr>
        <mc:AlternateContent>
          <mc:Choice Requires="wps">
            <w:drawing>
              <wp:inline distT="0" distB="0" distL="0" distR="0" wp14:anchorId="6AAD606C" wp14:editId="6E7BFA86">
                <wp:extent cx="1206000" cy="409575"/>
                <wp:effectExtent l="0" t="0" r="13335" b="28575"/>
                <wp:docPr id="244" name="Round Same Side Corner Rectangle 24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423DE4" w14:textId="77777777" w:rsidR="00C241B7" w:rsidRDefault="00C241B7" w:rsidP="00390041">
                            <w:pPr>
                              <w:pStyle w:val="Tab-ON"/>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44" o:spid="_x0000_s108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0A423DE4" w14:textId="77777777" w:rsidR="00C241B7" w:rsidRDefault="00C241B7" w:rsidP="00390041">
                      <w:pPr>
                        <w:pStyle w:val="Tab-ON"/>
                      </w:pPr>
                      <w:r>
                        <w:t>Elaborate</w:t>
                      </w:r>
                    </w:p>
                  </w:txbxContent>
                </v:textbox>
                <w10:anchorlock/>
              </v:shape>
            </w:pict>
          </mc:Fallback>
        </mc:AlternateContent>
      </w:r>
      <w:r>
        <w:rPr>
          <w:noProof/>
          <w:lang w:eastAsia="en-AU"/>
        </w:rPr>
        <mc:AlternateContent>
          <mc:Choice Requires="wps">
            <w:drawing>
              <wp:inline distT="0" distB="0" distL="0" distR="0" wp14:anchorId="26B8A6A7" wp14:editId="14DE1E40">
                <wp:extent cx="1206000" cy="409575"/>
                <wp:effectExtent l="0" t="0" r="13335" b="28575"/>
                <wp:docPr id="245" name="Round Same Side Corner Rectangle 24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6C0089" w14:textId="77777777" w:rsidR="00C241B7" w:rsidRDefault="00C241B7" w:rsidP="00390041">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45" o:spid="_x0000_s108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TN5Jc9wCAABz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666C0089" w14:textId="77777777" w:rsidR="00C241B7" w:rsidRDefault="00C241B7" w:rsidP="00390041">
                      <w:pPr>
                        <w:pStyle w:val="Tab-OFF"/>
                      </w:pPr>
                      <w:r>
                        <w:t>Evaluate</w:t>
                      </w:r>
                    </w:p>
                  </w:txbxContent>
                </v:textbox>
                <w10:anchorlock/>
              </v:shape>
            </w:pict>
          </mc:Fallback>
        </mc:AlternateContent>
      </w:r>
    </w:p>
    <w:p w14:paraId="7AC9E124" w14:textId="2546E59C" w:rsidR="00390041" w:rsidRPr="004323DA" w:rsidRDefault="00390041" w:rsidP="008F10D8">
      <w:pPr>
        <w:pStyle w:val="TS-Lesson"/>
      </w:pPr>
      <w:r w:rsidRPr="004323DA">
        <w:rPr>
          <w:b/>
        </w:rPr>
        <w:lastRenderedPageBreak/>
        <w:t xml:space="preserve">Lesson </w:t>
      </w:r>
      <w:r>
        <w:rPr>
          <w:b/>
        </w:rPr>
        <w:t xml:space="preserve">10: </w:t>
      </w:r>
      <w:r w:rsidR="008F10D8">
        <w:rPr>
          <w:b/>
        </w:rPr>
        <w:tab/>
      </w:r>
      <w:r>
        <w:rPr>
          <w:rFonts w:cs="Arial"/>
        </w:rPr>
        <w:t>How might</w:t>
      </w:r>
      <w:r w:rsidRPr="000B2CFF">
        <w:rPr>
          <w:rFonts w:cs="Arial"/>
        </w:rPr>
        <w:t xml:space="preserve"> climate change </w:t>
      </w:r>
      <w:r>
        <w:rPr>
          <w:rFonts w:cs="Arial"/>
        </w:rPr>
        <w:t>impact ecosystems including the Great Barrier R</w:t>
      </w:r>
      <w:r w:rsidRPr="000B2CFF">
        <w:rPr>
          <w:rFonts w:cs="Arial"/>
        </w:rPr>
        <w:t>eef?</w:t>
      </w:r>
    </w:p>
    <w:p w14:paraId="2DCF147F" w14:textId="3F1F23E4" w:rsidR="00390041" w:rsidRPr="004323DA" w:rsidRDefault="00390041" w:rsidP="00390041">
      <w:r w:rsidRPr="004323DA">
        <w:rPr>
          <w:b/>
        </w:rPr>
        <w:lastRenderedPageBreak/>
        <w:t>Duration:</w:t>
      </w:r>
      <w:r w:rsidRPr="004323DA">
        <w:t xml:space="preserve"> </w:t>
      </w:r>
      <w:r>
        <w:t>50 minutes</w:t>
      </w:r>
    </w:p>
    <w:p w14:paraId="7C520DB2" w14:textId="77777777" w:rsidR="00390041" w:rsidRPr="004323DA" w:rsidRDefault="00390041" w:rsidP="00390041">
      <w:pPr>
        <w:sectPr w:rsidR="00390041" w:rsidRPr="004323DA" w:rsidSect="008F10D8">
          <w:type w:val="continuous"/>
          <w:pgSz w:w="11906" w:h="16838"/>
          <w:pgMar w:top="1985" w:right="1134" w:bottom="1418" w:left="1134" w:header="709" w:footer="709" w:gutter="0"/>
          <w:cols w:num="2" w:space="708" w:equalWidth="0">
            <w:col w:w="5783" w:space="708"/>
            <w:col w:w="3147"/>
          </w:cols>
          <w:titlePg/>
          <w:docGrid w:linePitch="360"/>
        </w:sectPr>
      </w:pPr>
    </w:p>
    <w:p w14:paraId="72E46364" w14:textId="77777777" w:rsidR="00390041" w:rsidRDefault="00390041" w:rsidP="00390041">
      <w:r>
        <w:rPr>
          <w:noProof/>
          <w:lang w:eastAsia="en-AU"/>
        </w:rPr>
        <w:lastRenderedPageBreak/>
        <mc:AlternateContent>
          <mc:Choice Requires="wps">
            <w:drawing>
              <wp:inline distT="0" distB="0" distL="0" distR="0" wp14:anchorId="283B3EF7" wp14:editId="266A2E03">
                <wp:extent cx="6120000" cy="1276350"/>
                <wp:effectExtent l="0" t="0" r="14605" b="19050"/>
                <wp:docPr id="246" name="Rounded Rectangle 246"/>
                <wp:cNvGraphicFramePr/>
                <a:graphic xmlns:a="http://schemas.openxmlformats.org/drawingml/2006/main">
                  <a:graphicData uri="http://schemas.microsoft.com/office/word/2010/wordprocessingShape">
                    <wps:wsp>
                      <wps:cNvSpPr/>
                      <wps:spPr>
                        <a:xfrm>
                          <a:off x="0" y="0"/>
                          <a:ext cx="6120000" cy="1276350"/>
                        </a:xfrm>
                        <a:prstGeom prst="roundRect">
                          <a:avLst>
                            <a:gd name="adj" fmla="val 26911"/>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2AA0182" w14:textId="77777777" w:rsidR="00C241B7" w:rsidRDefault="00C241B7" w:rsidP="00390041">
                            <w:pPr>
                              <w:pStyle w:val="TS-Purpose"/>
                              <w:tabs>
                                <w:tab w:val="clear" w:pos="1418"/>
                              </w:tabs>
                              <w:ind w:left="0" w:firstLine="0"/>
                            </w:pPr>
                            <w:r>
                              <w:rPr>
                                <w:b/>
                              </w:rPr>
                              <w:t>Lesson objectives</w:t>
                            </w:r>
                            <w:r>
                              <w:rPr>
                                <w:b/>
                              </w:rPr>
                              <w:br/>
                            </w:r>
                            <w:r>
                              <w:t>Students will:</w:t>
                            </w:r>
                          </w:p>
                          <w:p w14:paraId="7115200E" w14:textId="79C0F3EA" w:rsidR="00C241B7" w:rsidRPr="008F10D8" w:rsidRDefault="00C241B7" w:rsidP="008F10D8">
                            <w:pPr>
                              <w:pStyle w:val="TS-Bullet1"/>
                            </w:pPr>
                            <w:r w:rsidRPr="008F10D8">
                              <w:t>identify impacts of climate change on ecosystems including the Great Barrier Reef</w:t>
                            </w:r>
                          </w:p>
                          <w:p w14:paraId="28BB8958" w14:textId="655213C3" w:rsidR="00C241B7" w:rsidRPr="008F10D8" w:rsidRDefault="00C241B7" w:rsidP="008F10D8">
                            <w:pPr>
                              <w:pStyle w:val="TS-Bullet1"/>
                            </w:pPr>
                            <w:r w:rsidRPr="008F10D8">
                              <w:t>discuss everyday changes we can make to reduce these potential 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46" o:spid="_x0000_s1090" style="width:481.9pt;height:100.5pt;visibility:visible;mso-wrap-style:square;mso-left-percent:-10001;mso-top-percent:-10001;mso-position-horizontal:absolute;mso-position-horizontal-relative:char;mso-position-vertical:absolute;mso-position-vertical-relative:line;mso-left-percent:-10001;mso-top-percent:-10001;v-text-anchor:top" arcsize="17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" fillcolor="white [3212]" strokecolor="#bfbfbf [2412]" strokeweight="1pt">
                <v:stroke dashstyle="dash" joinstyle="miter"/>
                <v:textbox>
                  <w:txbxContent>
                    <w:p w14:paraId="12AA0182" w14:textId="77777777" w:rsidR="00C241B7" w:rsidRDefault="00C241B7" w:rsidP="00390041">
                      <w:pPr>
                        <w:pStyle w:val="TS-Purpose"/>
                        <w:tabs>
                          <w:tab w:val="clear" w:pos="1418"/>
                        </w:tabs>
                        <w:ind w:left="0" w:firstLine="0"/>
                      </w:pPr>
                      <w:r>
                        <w:rPr>
                          <w:b/>
                        </w:rPr>
                        <w:t>Lesson objectives</w:t>
                      </w:r>
                      <w:r>
                        <w:rPr>
                          <w:b/>
                        </w:rPr>
                        <w:br/>
                      </w:r>
                      <w:r>
                        <w:t>Students will:</w:t>
                      </w:r>
                    </w:p>
                    <w:p w14:paraId="7115200E" w14:textId="79C0F3EA" w:rsidR="00C241B7" w:rsidRPr="008F10D8" w:rsidRDefault="00C241B7" w:rsidP="008F10D8">
                      <w:pPr>
                        <w:pStyle w:val="TS-Bullet1"/>
                      </w:pPr>
                      <w:r w:rsidRPr="008F10D8">
                        <w:t>identify impacts of climate change on ecosystems including the Great Barrier Reef</w:t>
                      </w:r>
                    </w:p>
                    <w:p w14:paraId="28BB8958" w14:textId="655213C3" w:rsidR="00C241B7" w:rsidRPr="008F10D8" w:rsidRDefault="00C241B7" w:rsidP="008F10D8">
                      <w:pPr>
                        <w:pStyle w:val="TS-Bullet1"/>
                      </w:pPr>
                      <w:r w:rsidRPr="008F10D8">
                        <w:t>discuss everyday changes we can make to reduce these potential impacts.</w:t>
                      </w:r>
                    </w:p>
                  </w:txbxContent>
                </v:textbox>
                <w10:anchorlock/>
              </v:roundrect>
            </w:pict>
          </mc:Fallback>
        </mc:AlternateContent>
      </w:r>
    </w:p>
    <w:p w14:paraId="49EBC7DC" w14:textId="76AA3D8B" w:rsidR="00390041" w:rsidRDefault="00390041" w:rsidP="008F10D8">
      <w:pPr>
        <w:pStyle w:val="TS-Heading3"/>
      </w:pPr>
      <w:r>
        <w:t>Suggested learning sequence</w:t>
      </w:r>
    </w:p>
    <w:p w14:paraId="755F321D" w14:textId="77777777" w:rsidR="00390041" w:rsidRDefault="00390041" w:rsidP="00390041">
      <w:pPr>
        <w:pStyle w:val="TS-Numberedlist"/>
        <w:numPr>
          <w:ilvl w:val="0"/>
          <w:numId w:val="0"/>
        </w:numPr>
        <w:ind w:left="785" w:hanging="360"/>
        <w:sectPr w:rsidR="00390041" w:rsidSect="00890310">
          <w:type w:val="continuous"/>
          <w:pgSz w:w="11906" w:h="16838"/>
          <w:pgMar w:top="1985" w:right="1134" w:bottom="1418" w:left="1134" w:header="709" w:footer="709" w:gutter="0"/>
          <w:cols w:space="708"/>
          <w:titlePg/>
          <w:docGrid w:linePitch="360"/>
        </w:sectPr>
      </w:pPr>
    </w:p>
    <w:p w14:paraId="7C07E917" w14:textId="56861143" w:rsidR="008F10D8" w:rsidRPr="008F10D8" w:rsidRDefault="008F10D8" w:rsidP="008F10D8">
      <w:r w:rsidRPr="0053660E">
        <w:rPr>
          <w:b/>
        </w:rPr>
        <w:lastRenderedPageBreak/>
        <w:t>Introduction –</w:t>
      </w:r>
      <w:r>
        <w:rPr>
          <w:b/>
        </w:rPr>
        <w:t xml:space="preserve"> </w:t>
      </w:r>
      <w:r>
        <w:t>What if?</w:t>
      </w:r>
    </w:p>
    <w:p w14:paraId="51FF5420" w14:textId="18CD066B" w:rsidR="00390041" w:rsidRDefault="00390041" w:rsidP="009A64A3">
      <w:pPr>
        <w:pStyle w:val="TS-Numberedlist"/>
        <w:numPr>
          <w:ilvl w:val="0"/>
          <w:numId w:val="15"/>
        </w:numPr>
      </w:pPr>
      <w:r>
        <w:t xml:space="preserve">Discuss with students how climate change may affect </w:t>
      </w:r>
      <w:r w:rsidR="00F42C18">
        <w:t xml:space="preserve">a variety of </w:t>
      </w:r>
      <w:r>
        <w:t>ecosystems and their biodiversity. Refer back to Lesson</w:t>
      </w:r>
      <w:r w:rsidR="001E1662">
        <w:t>s</w:t>
      </w:r>
      <w:r>
        <w:t xml:space="preserve"> 8 and 9 and all the climate change impacts discussed on the Reef Beat Poster.</w:t>
      </w:r>
    </w:p>
    <w:p w14:paraId="293E110D" w14:textId="7051258F" w:rsidR="00390041" w:rsidRDefault="00390041" w:rsidP="009A64A3">
      <w:pPr>
        <w:pStyle w:val="TS-Numberedlist"/>
        <w:numPr>
          <w:ilvl w:val="0"/>
          <w:numId w:val="15"/>
        </w:numPr>
      </w:pPr>
      <w:r>
        <w:t xml:space="preserve">In groups or pairs, ask students to choose a specific ecosystem. This might be a local place, or </w:t>
      </w:r>
      <w:r w:rsidR="001E1662">
        <w:t xml:space="preserve">a </w:t>
      </w:r>
      <w:r w:rsidR="00F42C18">
        <w:t>place students</w:t>
      </w:r>
      <w:r>
        <w:t xml:space="preserve"> are familiar with. </w:t>
      </w:r>
    </w:p>
    <w:p w14:paraId="72100B8D" w14:textId="3D112283" w:rsidR="00F42C18" w:rsidRDefault="00390041" w:rsidP="009A64A3">
      <w:pPr>
        <w:pStyle w:val="TS-Numberedlist"/>
        <w:numPr>
          <w:ilvl w:val="0"/>
          <w:numId w:val="15"/>
        </w:numPr>
      </w:pPr>
      <w:r>
        <w:t>Ask each group to spend 15-20 minutes brainstorming how climate change is</w:t>
      </w:r>
      <w:r w:rsidR="00F42C18">
        <w:t xml:space="preserve"> impacting their chosen ecosystems including:</w:t>
      </w:r>
    </w:p>
    <w:p w14:paraId="59163C61" w14:textId="722E5DA9" w:rsidR="00F42C18" w:rsidRPr="008F10D8" w:rsidRDefault="00390041" w:rsidP="008F10D8">
      <w:pPr>
        <w:pStyle w:val="TS-Bullet2-collapse"/>
      </w:pPr>
      <w:r w:rsidRPr="008F10D8">
        <w:t xml:space="preserve">how </w:t>
      </w:r>
      <w:r w:rsidR="00F42C18" w:rsidRPr="008F10D8">
        <w:t xml:space="preserve">climate change may </w:t>
      </w:r>
      <w:r w:rsidRPr="008F10D8">
        <w:t xml:space="preserve">affect the biodiversity of </w:t>
      </w:r>
      <w:r w:rsidR="00F42C18" w:rsidRPr="008F10D8">
        <w:t>the ecosystems</w:t>
      </w:r>
    </w:p>
    <w:p w14:paraId="5BD66D6B" w14:textId="0CAE5DE8" w:rsidR="00F42C18" w:rsidRPr="008F10D8" w:rsidRDefault="00390041" w:rsidP="008F10D8">
      <w:pPr>
        <w:pStyle w:val="TS-Bullet2-collapse"/>
      </w:pPr>
      <w:r w:rsidRPr="008F10D8">
        <w:t>why the loss of biodiversity in an ecosystem is s</w:t>
      </w:r>
      <w:r w:rsidR="00F42C18" w:rsidRPr="008F10D8">
        <w:t>omething to be concerned about</w:t>
      </w:r>
      <w:r w:rsidR="001E1662" w:rsidRPr="008F10D8">
        <w:t>.</w:t>
      </w:r>
    </w:p>
    <w:p w14:paraId="0F2A8015" w14:textId="16585888" w:rsidR="00390041" w:rsidRDefault="00390041" w:rsidP="008F10D8">
      <w:pPr>
        <w:pStyle w:val="TS-Numberedlistsubpara"/>
      </w:pPr>
      <w:r>
        <w:t xml:space="preserve">Students could </w:t>
      </w:r>
      <w:r w:rsidR="00F42C18">
        <w:t xml:space="preserve">brainstorm as a </w:t>
      </w:r>
      <w:r>
        <w:t xml:space="preserve">dot point </w:t>
      </w:r>
      <w:r w:rsidR="00F42C18">
        <w:t xml:space="preserve">list </w:t>
      </w:r>
      <w:r>
        <w:t xml:space="preserve">or </w:t>
      </w:r>
      <w:r w:rsidR="00F42C18">
        <w:t xml:space="preserve">you </w:t>
      </w:r>
      <w:r>
        <w:t xml:space="preserve">might </w:t>
      </w:r>
      <w:r w:rsidR="00F42C18">
        <w:t xml:space="preserve">choose to introduce and </w:t>
      </w:r>
      <w:r w:rsidR="00F14A25">
        <w:t xml:space="preserve">have students </w:t>
      </w:r>
      <w:r w:rsidR="00F42C18">
        <w:t xml:space="preserve">use </w:t>
      </w:r>
      <w:r>
        <w:t xml:space="preserve">a cause-and-effect chart in the form of a futures </w:t>
      </w:r>
      <w:r w:rsidR="00F42C18">
        <w:t xml:space="preserve">circle (see example in </w:t>
      </w:r>
      <w:r w:rsidR="00EA06D8">
        <w:rPr>
          <w:i/>
        </w:rPr>
        <w:t>Resource 11 – F</w:t>
      </w:r>
      <w:r w:rsidR="00F42C18" w:rsidRPr="00F42C18">
        <w:rPr>
          <w:i/>
        </w:rPr>
        <w:t>utures circle</w:t>
      </w:r>
      <w:r>
        <w:t>).</w:t>
      </w:r>
    </w:p>
    <w:p w14:paraId="48C36CF4" w14:textId="741AC034" w:rsidR="00390041" w:rsidRDefault="008F10D8" w:rsidP="00390041">
      <w:r>
        <w:rPr>
          <w:b/>
        </w:rPr>
        <w:br w:type="column"/>
      </w:r>
      <w:r w:rsidR="00390041">
        <w:rPr>
          <w:b/>
        </w:rPr>
        <w:lastRenderedPageBreak/>
        <w:t>Activity</w:t>
      </w:r>
      <w:r w:rsidR="00390041" w:rsidRPr="0053660E">
        <w:rPr>
          <w:b/>
        </w:rPr>
        <w:t xml:space="preserve"> –</w:t>
      </w:r>
      <w:r w:rsidR="00390041">
        <w:rPr>
          <w:b/>
        </w:rPr>
        <w:t xml:space="preserve"> </w:t>
      </w:r>
      <w:r w:rsidR="00390041">
        <w:t>What can we do?</w:t>
      </w:r>
    </w:p>
    <w:p w14:paraId="7B704F66" w14:textId="70D8BA08" w:rsidR="00390041" w:rsidRDefault="00390041" w:rsidP="00390041">
      <w:pPr>
        <w:pStyle w:val="TS-Numberedlist"/>
      </w:pPr>
      <w:r>
        <w:t xml:space="preserve">Watch Climate Change Animations from GBRMPA - </w:t>
      </w:r>
      <w:r w:rsidRPr="00967767">
        <w:rPr>
          <w:i/>
        </w:rPr>
        <w:t>What is Climate Change? What are the Impacts of Climate Change?</w:t>
      </w:r>
      <w:r w:rsidR="00967767">
        <w:rPr>
          <w:i/>
        </w:rPr>
        <w:t xml:space="preserve"> </w:t>
      </w:r>
      <w:r w:rsidR="00967767" w:rsidRPr="00F14A25">
        <w:t xml:space="preserve">(See </w:t>
      </w:r>
      <w:r w:rsidR="00967767" w:rsidRPr="00F14A25">
        <w:rPr>
          <w:b/>
        </w:rPr>
        <w:t xml:space="preserve">‘useful websites’ </w:t>
      </w:r>
      <w:r w:rsidR="00967767" w:rsidRPr="00F14A25">
        <w:t>for the link)</w:t>
      </w:r>
      <w:r w:rsidR="00967767">
        <w:t>.</w:t>
      </w:r>
    </w:p>
    <w:p w14:paraId="1EA2ED46" w14:textId="77777777" w:rsidR="00390041" w:rsidRDefault="00390041" w:rsidP="00390041">
      <w:pPr>
        <w:pStyle w:val="TS-Numberedlist"/>
      </w:pPr>
      <w:r>
        <w:t>Discuss the information presented in the animations.</w:t>
      </w:r>
    </w:p>
    <w:p w14:paraId="6B755B96" w14:textId="60EF7CA8" w:rsidR="00390041" w:rsidRDefault="00390041" w:rsidP="00390041">
      <w:pPr>
        <w:pStyle w:val="TS-Numberedlist"/>
      </w:pPr>
      <w:r>
        <w:t xml:space="preserve">Do a </w:t>
      </w:r>
      <w:r w:rsidR="008632BB">
        <w:t xml:space="preserve">class </w:t>
      </w:r>
      <w:r w:rsidR="001E1662">
        <w:t>h</w:t>
      </w:r>
      <w:r>
        <w:t xml:space="preserve">ot </w:t>
      </w:r>
      <w:r w:rsidR="001E1662">
        <w:t>p</w:t>
      </w:r>
      <w:r>
        <w:t xml:space="preserve">otato </w:t>
      </w:r>
      <w:r w:rsidR="001E1662">
        <w:t>a</w:t>
      </w:r>
      <w:r>
        <w:t xml:space="preserve">ctivity to generate a discussion about the following topics. </w:t>
      </w:r>
      <w:r w:rsidR="008632BB">
        <w:t>(</w:t>
      </w:r>
      <w:r w:rsidR="001E1662">
        <w:t>Y</w:t>
      </w:r>
      <w:r w:rsidR="008632BB">
        <w:t xml:space="preserve">ou </w:t>
      </w:r>
      <w:r>
        <w:t>could also add in their own questions</w:t>
      </w:r>
      <w:r w:rsidR="008632BB">
        <w:t>):</w:t>
      </w:r>
    </w:p>
    <w:p w14:paraId="10477C6F" w14:textId="77777777" w:rsidR="00390041" w:rsidRPr="008F10D8" w:rsidRDefault="00390041" w:rsidP="008F10D8">
      <w:pPr>
        <w:pStyle w:val="TS-Bullet2-collapse"/>
      </w:pPr>
      <w:r w:rsidRPr="008F10D8">
        <w:t>What does it really mean to be sustainable?</w:t>
      </w:r>
    </w:p>
    <w:p w14:paraId="217D7A3B" w14:textId="77777777" w:rsidR="00390041" w:rsidRPr="008F10D8" w:rsidRDefault="00390041" w:rsidP="008F10D8">
      <w:pPr>
        <w:pStyle w:val="TS-Bullet2-collapse"/>
      </w:pPr>
      <w:r w:rsidRPr="008F10D8">
        <w:t>How can our actions impact the Reef?</w:t>
      </w:r>
    </w:p>
    <w:p w14:paraId="65C6DCFB" w14:textId="77777777" w:rsidR="00390041" w:rsidRPr="008F10D8" w:rsidRDefault="00390041" w:rsidP="008F10D8">
      <w:pPr>
        <w:pStyle w:val="TS-Bullet2-collapse"/>
      </w:pPr>
      <w:r w:rsidRPr="008F10D8">
        <w:t>What does climate change mean for the Great Barrier Reef?</w:t>
      </w:r>
    </w:p>
    <w:p w14:paraId="19188831" w14:textId="77777777" w:rsidR="00390041" w:rsidRPr="008F10D8" w:rsidRDefault="00390041" w:rsidP="008F10D8">
      <w:pPr>
        <w:pStyle w:val="TS-Bullet2-collapse"/>
      </w:pPr>
      <w:r w:rsidRPr="008F10D8">
        <w:t>Where does our fuel come from and can this change?</w:t>
      </w:r>
    </w:p>
    <w:p w14:paraId="5D2D6EB4" w14:textId="77777777" w:rsidR="00390041" w:rsidRPr="008F10D8" w:rsidRDefault="00390041" w:rsidP="008F10D8">
      <w:pPr>
        <w:pStyle w:val="TS-Bullet2-collapse"/>
      </w:pPr>
      <w:r w:rsidRPr="008F10D8">
        <w:t>What simple things can everyone realistically do every day?</w:t>
      </w:r>
    </w:p>
    <w:p w14:paraId="39B847CD" w14:textId="1DD0C571" w:rsidR="00390041" w:rsidRPr="00390041" w:rsidRDefault="00390041" w:rsidP="00390041">
      <w:pPr>
        <w:pStyle w:val="TS-Numberedlist"/>
      </w:pPr>
      <w:r>
        <w:t>As a class, read through the answers and make decisions about how students can learn more about climate ch</w:t>
      </w:r>
      <w:r w:rsidR="008F10D8">
        <w:t>ange and live more sustainably.</w:t>
      </w:r>
    </w:p>
    <w:p w14:paraId="5071F763" w14:textId="770FF8EE" w:rsidR="008632BB" w:rsidRDefault="008F10D8" w:rsidP="00EA06D8">
      <w:pPr>
        <w:pStyle w:val="TS-Numberedlist"/>
      </w:pPr>
      <w:r>
        <w:br w:type="column"/>
      </w:r>
      <w:r w:rsidR="00EA06D8" w:rsidRPr="00EA06D8">
        <w:lastRenderedPageBreak/>
        <w:t xml:space="preserve">Review with students the scientific vocabulary pertinent to this lesson (See </w:t>
      </w:r>
      <w:r w:rsidR="00EA06D8" w:rsidRPr="00EA06D8">
        <w:rPr>
          <w:i/>
        </w:rPr>
        <w:t>Resource 1– Word bank</w:t>
      </w:r>
      <w:r w:rsidR="00EA06D8" w:rsidRPr="00EA06D8">
        <w:t xml:space="preserve"> for suggested terms).</w:t>
      </w:r>
    </w:p>
    <w:p w14:paraId="46A86F46" w14:textId="0C4A201C" w:rsidR="00390041" w:rsidRDefault="00390041" w:rsidP="00390041">
      <w:pPr>
        <w:pStyle w:val="TS-Numberedlist"/>
      </w:pPr>
      <w:r w:rsidRPr="00FB202A">
        <w:t>Students add their learning and reflection to their science journal.</w:t>
      </w:r>
      <w:r w:rsidR="008E2737">
        <w:t xml:space="preserve">   </w:t>
      </w:r>
      <w:r>
        <w:t xml:space="preserve"> </w:t>
      </w:r>
      <w:r w:rsidR="008E2737">
        <w:lastRenderedPageBreak/>
        <w:t xml:space="preserve">(See </w:t>
      </w:r>
      <w:r w:rsidRPr="002174B3">
        <w:rPr>
          <w:i/>
        </w:rPr>
        <w:t xml:space="preserve">Resource </w:t>
      </w:r>
      <w:r>
        <w:rPr>
          <w:i/>
        </w:rPr>
        <w:t>2</w:t>
      </w:r>
      <w:r w:rsidRPr="002174B3">
        <w:rPr>
          <w:i/>
        </w:rPr>
        <w:t xml:space="preserve"> – Student reflections</w:t>
      </w:r>
      <w:r w:rsidRPr="002174B3">
        <w:t xml:space="preserve"> for examples of sentence starters you can use to guide student reflections).</w:t>
      </w:r>
    </w:p>
    <w:p w14:paraId="1983CB35" w14:textId="77777777" w:rsidR="008632BB" w:rsidRPr="008F10D8" w:rsidRDefault="008632BB" w:rsidP="008F10D8"/>
    <w:p w14:paraId="18298FDB" w14:textId="54F811F8" w:rsidR="00390041" w:rsidRPr="00A75D06" w:rsidRDefault="00390041" w:rsidP="008632BB">
      <w:pPr>
        <w:pStyle w:val="TS-Numberedlist"/>
        <w:numPr>
          <w:ilvl w:val="0"/>
          <w:numId w:val="0"/>
        </w:numPr>
        <w:sectPr w:rsidR="00390041" w:rsidRPr="00A75D06" w:rsidSect="00890310">
          <w:type w:val="continuous"/>
          <w:pgSz w:w="11906" w:h="16838"/>
          <w:pgMar w:top="1985" w:right="1134" w:bottom="1418" w:left="1134" w:header="709" w:footer="709" w:gutter="0"/>
          <w:cols w:num="2" w:space="708"/>
          <w:titlePg/>
          <w:docGrid w:linePitch="360"/>
        </w:sectPr>
      </w:pPr>
    </w:p>
    <w:p w14:paraId="6438921F" w14:textId="77777777" w:rsidR="002846E6" w:rsidRPr="00BB23B5" w:rsidRDefault="002846E6" w:rsidP="002846E6">
      <w:pPr>
        <w:pStyle w:val="TS-Heading3"/>
      </w:pPr>
      <w:r>
        <w:lastRenderedPageBreak/>
        <w:t>Citizen Science participation</w:t>
      </w:r>
    </w:p>
    <w:p w14:paraId="244DBBEF" w14:textId="7A03DB71" w:rsidR="002846E6" w:rsidRPr="008F10D8" w:rsidRDefault="002846E6" w:rsidP="008F10D8">
      <w:r>
        <w:rPr>
          <w:noProof/>
          <w:lang w:eastAsia="en-AU"/>
        </w:rPr>
        <mc:AlternateContent>
          <mc:Choice Requires="wps">
            <w:drawing>
              <wp:inline distT="0" distB="0" distL="0" distR="0" wp14:anchorId="3ACDAB70" wp14:editId="026F84AA">
                <wp:extent cx="6119495" cy="752475"/>
                <wp:effectExtent l="0" t="0" r="14605" b="28575"/>
                <wp:docPr id="25" name="Rounded Rectangle 25"/>
                <wp:cNvGraphicFramePr/>
                <a:graphic xmlns:a="http://schemas.openxmlformats.org/drawingml/2006/main">
                  <a:graphicData uri="http://schemas.microsoft.com/office/word/2010/wordprocessingShape">
                    <wps:wsp>
                      <wps:cNvSpPr/>
                      <wps:spPr>
                        <a:xfrm>
                          <a:off x="723900" y="2857500"/>
                          <a:ext cx="6119495" cy="752475"/>
                        </a:xfrm>
                        <a:prstGeom prst="roundRect">
                          <a:avLst>
                            <a:gd name="adj" fmla="val 45829"/>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C82B815" w14:textId="1ABBDF49" w:rsidR="00C241B7" w:rsidRDefault="00C241B7" w:rsidP="002846E6">
                            <w:pPr>
                              <w:pStyle w:val="TS-Purpose"/>
                              <w:ind w:left="0" w:firstLine="0"/>
                            </w:pPr>
                            <w:r>
                              <w:t>Create a map-based model of your local area/</w:t>
                            </w:r>
                            <w:r w:rsidRPr="002846E6">
                              <w:t>catchment and create a climate change predictions model based o</w:t>
                            </w:r>
                            <w:r>
                              <w:t>n estimations of future 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5" o:spid="_x0000_s1091" style="width:481.85pt;height:59.25pt;visibility:visible;mso-wrap-style:square;mso-left-percent:-10001;mso-top-percent:-10001;mso-position-horizontal:absolute;mso-position-horizontal-relative:char;mso-position-vertical:absolute;mso-position-vertical-relative:line;mso-left-percent:-10001;mso-top-percent:-10001;v-text-anchor:top" arcsize="300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" fillcolor="white [3212]" strokecolor="#bfbfbf [2412]" strokeweight="1pt">
                <v:stroke dashstyle="dash" joinstyle="miter"/>
                <v:textbox>
                  <w:txbxContent>
                    <w:p w14:paraId="1C82B815" w14:textId="1ABBDF49" w:rsidR="00C241B7" w:rsidRDefault="00C241B7" w:rsidP="002846E6">
                      <w:pPr>
                        <w:pStyle w:val="TS-Purpose"/>
                        <w:ind w:left="0" w:firstLine="0"/>
                      </w:pPr>
                      <w:r>
                        <w:t>Create a map-based model of your local area/</w:t>
                      </w:r>
                      <w:r w:rsidRPr="002846E6">
                        <w:t>catchment and create a climate change predictions model based o</w:t>
                      </w:r>
                      <w:r>
                        <w:t>n estimations of future impacts.</w:t>
                      </w:r>
                    </w:p>
                  </w:txbxContent>
                </v:textbox>
                <w10:anchorlock/>
              </v:roundrect>
            </w:pict>
          </mc:Fallback>
        </mc:AlternateContent>
      </w:r>
    </w:p>
    <w:p w14:paraId="0D808719" w14:textId="7E45069F" w:rsidR="00390041" w:rsidRPr="008F10D8" w:rsidRDefault="00390041" w:rsidP="008F10D8">
      <w:pPr>
        <w:pStyle w:val="TS-Heading3"/>
      </w:pPr>
      <w:r>
        <w:t>Opportunities to monitor student learning</w:t>
      </w:r>
    </w:p>
    <w:p w14:paraId="16CB88F3" w14:textId="77777777" w:rsidR="00390041" w:rsidRDefault="00390041" w:rsidP="00390041">
      <w:r>
        <w:rPr>
          <w:noProof/>
          <w:lang w:eastAsia="en-AU"/>
        </w:rPr>
        <mc:AlternateContent>
          <mc:Choice Requires="wps">
            <w:drawing>
              <wp:inline distT="0" distB="0" distL="0" distR="0" wp14:anchorId="744FB823" wp14:editId="19E8D531">
                <wp:extent cx="6120000" cy="1114425"/>
                <wp:effectExtent l="0" t="0" r="14605" b="28575"/>
                <wp:docPr id="247" name="Rounded Rectangle 247"/>
                <wp:cNvGraphicFramePr/>
                <a:graphic xmlns:a="http://schemas.openxmlformats.org/drawingml/2006/main">
                  <a:graphicData uri="http://schemas.microsoft.com/office/word/2010/wordprocessingShape">
                    <wps:wsp>
                      <wps:cNvSpPr/>
                      <wps:spPr>
                        <a:xfrm>
                          <a:off x="0" y="0"/>
                          <a:ext cx="6120000" cy="1114425"/>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BEC18EB" w14:textId="0B411639" w:rsidR="00C241B7" w:rsidRPr="008F10D8" w:rsidRDefault="00C241B7" w:rsidP="008F10D8">
                            <w:pPr>
                              <w:pStyle w:val="TS-BubbleNormal"/>
                              <w:rPr>
                                <w:b/>
                              </w:rPr>
                            </w:pPr>
                            <w:r w:rsidRPr="008F10D8">
                              <w:rPr>
                                <w:b/>
                              </w:rPr>
                              <w:t>Formative assessment opportunities:</w:t>
                            </w:r>
                          </w:p>
                          <w:p w14:paraId="3BC7B073" w14:textId="1AA3EFDB" w:rsidR="00C241B7" w:rsidRPr="008F10D8" w:rsidRDefault="00C241B7" w:rsidP="008F10D8">
                            <w:pPr>
                              <w:pStyle w:val="TS-BubbleNormal"/>
                            </w:pPr>
                            <w:r w:rsidRPr="008632BB">
                              <w:t>U</w:t>
                            </w:r>
                            <w:r>
                              <w:t>se students’ brainstorming and hot potato a</w:t>
                            </w:r>
                            <w:r w:rsidRPr="008632BB">
                              <w:t>ctivity responses to assess their science understandings and science as a human endeavour</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47" o:spid="_x0000_s1092" style="width:481.9pt;height:87.7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" fillcolor="white [3212]" strokecolor="#bfbfbf [2412]" strokeweight="1pt">
                <v:stroke dashstyle="dash" joinstyle="miter"/>
                <v:textbox>
                  <w:txbxContent>
                    <w:p w14:paraId="6BEC18EB" w14:textId="0B411639" w:rsidR="00C241B7" w:rsidRPr="008F10D8" w:rsidRDefault="00C241B7" w:rsidP="008F10D8">
                      <w:pPr>
                        <w:pStyle w:val="TS-BubbleNormal"/>
                        <w:rPr>
                          <w:b/>
                        </w:rPr>
                      </w:pPr>
                      <w:r w:rsidRPr="008F10D8">
                        <w:rPr>
                          <w:b/>
                        </w:rPr>
                        <w:t>Formative assessment opportunities:</w:t>
                      </w:r>
                    </w:p>
                    <w:p w14:paraId="3BC7B073" w14:textId="1AA3EFDB" w:rsidR="00C241B7" w:rsidRPr="008F10D8" w:rsidRDefault="00C241B7" w:rsidP="008F10D8">
                      <w:pPr>
                        <w:pStyle w:val="TS-BubbleNormal"/>
                      </w:pPr>
                      <w:r w:rsidRPr="008632BB">
                        <w:t>U</w:t>
                      </w:r>
                      <w:r>
                        <w:t>se students’ brainstorming and hot potato a</w:t>
                      </w:r>
                      <w:r w:rsidRPr="008632BB">
                        <w:t>ctivity responses to assess their science understandings and science as a human endeavour</w:t>
                      </w:r>
                      <w:r>
                        <w:t>.</w:t>
                      </w:r>
                    </w:p>
                  </w:txbxContent>
                </v:textbox>
                <w10:anchorlock/>
              </v:roundrect>
            </w:pict>
          </mc:Fallback>
        </mc:AlternateContent>
      </w:r>
    </w:p>
    <w:p w14:paraId="195194F7" w14:textId="77777777" w:rsidR="00390041" w:rsidRDefault="00390041" w:rsidP="00390041">
      <w:pPr>
        <w:pStyle w:val="TS-Heading3"/>
      </w:pPr>
      <w:r>
        <w:lastRenderedPageBreak/>
        <w:t>Resources</w:t>
      </w:r>
    </w:p>
    <w:p w14:paraId="69CC9488" w14:textId="77777777" w:rsidR="00390041" w:rsidRDefault="00390041" w:rsidP="00390041">
      <w:r>
        <w:rPr>
          <w:noProof/>
          <w:lang w:eastAsia="en-AU"/>
        </w:rPr>
        <mc:AlternateContent>
          <mc:Choice Requires="wps">
            <w:drawing>
              <wp:inline distT="0" distB="0" distL="0" distR="0" wp14:anchorId="18E1C4A9" wp14:editId="4BFE12F5">
                <wp:extent cx="6086475" cy="6981825"/>
                <wp:effectExtent l="0" t="0" r="28575" b="28575"/>
                <wp:docPr id="251" name="Rounded Rectangle 251"/>
                <wp:cNvGraphicFramePr/>
                <a:graphic xmlns:a="http://schemas.openxmlformats.org/drawingml/2006/main">
                  <a:graphicData uri="http://schemas.microsoft.com/office/word/2010/wordprocessingShape">
                    <wps:wsp>
                      <wps:cNvSpPr/>
                      <wps:spPr>
                        <a:xfrm>
                          <a:off x="0" y="0"/>
                          <a:ext cx="6086475" cy="6981825"/>
                        </a:xfrm>
                        <a:prstGeom prst="roundRect">
                          <a:avLst>
                            <a:gd name="adj" fmla="val 5639"/>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D30D3E7" w14:textId="144766CF" w:rsidR="00C241B7" w:rsidRPr="004A6B36" w:rsidRDefault="00C241B7" w:rsidP="008F10D8">
                            <w:pPr>
                              <w:pStyle w:val="TS-Heading4"/>
                            </w:pPr>
                            <w:r w:rsidRPr="004A6B36">
                              <w:t>Useful web links</w:t>
                            </w:r>
                          </w:p>
                          <w:p w14:paraId="5BE86FFD" w14:textId="5D361009" w:rsidR="00C241B7" w:rsidRDefault="00C241B7" w:rsidP="00FB2BA3">
                            <w:pPr>
                              <w:pStyle w:val="TS-Bullet1"/>
                            </w:pPr>
                            <w:r w:rsidRPr="004A6B36">
                              <w:t>GBRMPA Climate change animation – What is climate change?</w:t>
                            </w:r>
                            <w:r w:rsidRPr="004A6B36">
                              <w:br/>
                            </w:r>
                            <w:hyperlink r:id="rId106" w:history="1">
                              <w:r w:rsidR="00FB2BA3" w:rsidRPr="000506A7">
                                <w:rPr>
                                  <w:rStyle w:val="Hyperlink"/>
                                </w:rPr>
                                <w:t>https://www.youtube.com/user/TheGBRMPA</w:t>
                              </w:r>
                            </w:hyperlink>
                          </w:p>
                          <w:p w14:paraId="3CA754B1" w14:textId="0ECEDE32" w:rsidR="00C241B7" w:rsidRDefault="00C241B7" w:rsidP="00FB2BA3">
                            <w:pPr>
                              <w:pStyle w:val="TS-Bullet1"/>
                            </w:pPr>
                            <w:r w:rsidRPr="004A6B36">
                              <w:t>GBRMPA Climate change animation – The impacts of climate change</w:t>
                            </w:r>
                            <w:r w:rsidRPr="004A6B36">
                              <w:br/>
                            </w:r>
                            <w:hyperlink r:id="rId107" w:history="1">
                              <w:r w:rsidR="00FB2BA3" w:rsidRPr="000506A7">
                                <w:rPr>
                                  <w:rStyle w:val="Hyperlink"/>
                                </w:rPr>
                                <w:t>https://www.youtube.com/user/TheGBRMPA</w:t>
                              </w:r>
                            </w:hyperlink>
                          </w:p>
                          <w:p w14:paraId="23D6937A" w14:textId="705D4A19" w:rsidR="00C241B7" w:rsidRPr="004A6B36" w:rsidRDefault="00C241B7" w:rsidP="008F10D8">
                            <w:pPr>
                              <w:pStyle w:val="TS-BubbleNormal"/>
                            </w:pPr>
                            <w:r w:rsidRPr="004A6B36">
                              <w:t>Animations available also available on the Reef Beat 2009 DVD from GBRMPA</w:t>
                            </w:r>
                          </w:p>
                          <w:p w14:paraId="1C144BCF" w14:textId="52F10630" w:rsidR="00C241B7" w:rsidRPr="004A6B36" w:rsidRDefault="00C241B7" w:rsidP="008F10D8">
                            <w:pPr>
                              <w:pStyle w:val="TS-BubbleNormal"/>
                            </w:pPr>
                            <w:r w:rsidRPr="004A6B36">
                              <w:rPr>
                                <w:b/>
                              </w:rPr>
                              <w:t>Hint:</w:t>
                            </w:r>
                            <w:r w:rsidRPr="004A6B36">
                              <w:t xml:space="preserve"> Access and pre-load YouTube clips before the lesson so that you can play them immediately for students when required.</w:t>
                            </w:r>
                          </w:p>
                          <w:p w14:paraId="571E7DA8" w14:textId="77777777" w:rsidR="00C241B7" w:rsidRPr="004A6B36" w:rsidRDefault="00C241B7" w:rsidP="008F10D8">
                            <w:pPr>
                              <w:pStyle w:val="TS-Heading4"/>
                            </w:pPr>
                            <w:r w:rsidRPr="004A6B36">
                              <w:t>Great Barrier Reef Outlook Report 2014</w:t>
                            </w:r>
                          </w:p>
                          <w:p w14:paraId="47C7841A" w14:textId="0387469E" w:rsidR="00C241B7" w:rsidRPr="004A6B36" w:rsidRDefault="00C241B7" w:rsidP="008F10D8">
                            <w:pPr>
                              <w:pStyle w:val="TS-BubbleNormal"/>
                            </w:pPr>
                            <w:r w:rsidRPr="004A6B36">
                              <w:t xml:space="preserve">Access the report at: </w:t>
                            </w:r>
                            <w:hyperlink r:id="rId108" w:history="1">
                              <w:r w:rsidRPr="004A6B36">
                                <w:rPr>
                                  <w:rStyle w:val="Hyperlink"/>
                                </w:rPr>
                                <w:t>http://elibrary.gbrmpa.gov.au/jspui/handle/11017/2855</w:t>
                              </w:r>
                            </w:hyperlink>
                          </w:p>
                          <w:p w14:paraId="4C23ACC4" w14:textId="77777777" w:rsidR="00C241B7" w:rsidRPr="004A6B36" w:rsidRDefault="00C241B7" w:rsidP="008F10D8">
                            <w:pPr>
                              <w:pStyle w:val="TS-BubbleNormal"/>
                            </w:pPr>
                            <w:r w:rsidRPr="004A6B36">
                              <w:t>Useful information for this lesson can be found on:</w:t>
                            </w:r>
                          </w:p>
                          <w:p w14:paraId="0FA7B472" w14:textId="2AADE6A1" w:rsidR="00C241B7" w:rsidRPr="004A6B36" w:rsidRDefault="00C241B7" w:rsidP="008F10D8">
                            <w:pPr>
                              <w:pStyle w:val="TS-Bullet1"/>
                            </w:pPr>
                            <w:r w:rsidRPr="004A6B36">
                              <w:t>page 158-9: Vulnerability to the ecosystem to climate change</w:t>
                            </w:r>
                          </w:p>
                          <w:p w14:paraId="16909468" w14:textId="6C756841" w:rsidR="00C241B7" w:rsidRPr="004A6B36" w:rsidRDefault="00C241B7" w:rsidP="008F10D8">
                            <w:pPr>
                              <w:pStyle w:val="TS-Bullet1"/>
                            </w:pPr>
                            <w:r w:rsidRPr="004A6B36">
                              <w:t>page 288: Appendix 7: Assessment of risks to the region’s values.</w:t>
                            </w:r>
                          </w:p>
                          <w:p w14:paraId="2935D976" w14:textId="77777777" w:rsidR="00C241B7" w:rsidRPr="004A6B36" w:rsidRDefault="00C241B7" w:rsidP="008F10D8">
                            <w:pPr>
                              <w:pStyle w:val="TS-Heading4"/>
                            </w:pPr>
                            <w:r w:rsidRPr="004A6B36">
                              <w:t>Great Barrier Reef Strategic Assessment Report 2014</w:t>
                            </w:r>
                          </w:p>
                          <w:p w14:paraId="11E4517F" w14:textId="77ACD371" w:rsidR="00C241B7" w:rsidRPr="004A6B36" w:rsidRDefault="00C241B7" w:rsidP="008F10D8">
                            <w:pPr>
                              <w:pStyle w:val="TS-BubbleNormal"/>
                            </w:pPr>
                            <w:r w:rsidRPr="004A6B36">
                              <w:t xml:space="preserve">Access the report at: </w:t>
                            </w:r>
                            <w:hyperlink r:id="rId109" w:history="1">
                              <w:r w:rsidRPr="004A6B36">
                                <w:rPr>
                                  <w:rStyle w:val="Hyperlink"/>
                                </w:rPr>
                                <w:t>http://elibrary.gbrmpa.gov.au/jspui/handle/11017/2861</w:t>
                              </w:r>
                            </w:hyperlink>
                          </w:p>
                          <w:p w14:paraId="7F172F81" w14:textId="77777777" w:rsidR="00C241B7" w:rsidRPr="004A6B36" w:rsidRDefault="00C241B7" w:rsidP="008F10D8">
                            <w:pPr>
                              <w:pStyle w:val="TS-BubbleNormal"/>
                            </w:pPr>
                            <w:r w:rsidRPr="004A6B36">
                              <w:t>Useful information for this lesson can be found at:</w:t>
                            </w:r>
                          </w:p>
                          <w:p w14:paraId="4B92DB31" w14:textId="40B591A0" w:rsidR="00C241B7" w:rsidRPr="004A6B36" w:rsidRDefault="00C241B7" w:rsidP="004A6B36">
                            <w:pPr>
                              <w:pStyle w:val="TS-Bullet1"/>
                            </w:pPr>
                            <w:r w:rsidRPr="004A6B36">
                              <w:t>chapter 6 - page 10-15 (6-10) – 6.4.1 Climate change impacts.</w:t>
                            </w:r>
                          </w:p>
                          <w:p w14:paraId="51AD0649" w14:textId="4A880350" w:rsidR="00C241B7" w:rsidRPr="004A6B36" w:rsidRDefault="00C241B7" w:rsidP="004A6B36">
                            <w:pPr>
                              <w:pStyle w:val="TS-Heading4"/>
                            </w:pPr>
                            <w:r>
                              <w:t>Printable resources</w:t>
                            </w:r>
                          </w:p>
                          <w:p w14:paraId="75D7004C" w14:textId="1CC0A839" w:rsidR="00C241B7" w:rsidRPr="004A6B36" w:rsidRDefault="00C241B7" w:rsidP="004A6B36">
                            <w:pPr>
                              <w:pStyle w:val="TS-Bullet1"/>
                              <w:rPr>
                                <w:i/>
                              </w:rPr>
                            </w:pPr>
                            <w:r w:rsidRPr="004A6B36">
                              <w:rPr>
                                <w:i/>
                              </w:rPr>
                              <w:t>Resource 1 – Word bank</w:t>
                            </w:r>
                          </w:p>
                          <w:p w14:paraId="54336562" w14:textId="77777777" w:rsidR="00C241B7" w:rsidRPr="004A6B36" w:rsidRDefault="00C241B7" w:rsidP="004A6B36">
                            <w:pPr>
                              <w:pStyle w:val="TS-Bullet1"/>
                              <w:rPr>
                                <w:i/>
                              </w:rPr>
                            </w:pPr>
                            <w:r w:rsidRPr="004A6B36">
                              <w:rPr>
                                <w:i/>
                              </w:rPr>
                              <w:t>Resource 2 – Student reflections</w:t>
                            </w:r>
                          </w:p>
                          <w:p w14:paraId="52C55185" w14:textId="5C13CA4E" w:rsidR="00C241B7" w:rsidRPr="004A6B36" w:rsidRDefault="00C241B7" w:rsidP="004A6B36">
                            <w:pPr>
                              <w:pStyle w:val="TS-Bullet1"/>
                              <w:rPr>
                                <w:i/>
                              </w:rPr>
                            </w:pPr>
                            <w:r w:rsidRPr="004A6B36">
                              <w:rPr>
                                <w:i/>
                              </w:rPr>
                              <w:t>Resource 11 – Futures circle</w:t>
                            </w:r>
                          </w:p>
                          <w:p w14:paraId="719BBD89" w14:textId="77777777" w:rsidR="00C241B7" w:rsidRPr="004A6B36" w:rsidRDefault="00C241B7" w:rsidP="004A6B36">
                            <w:pPr>
                              <w:pStyle w:val="TS-Heading4"/>
                            </w:pPr>
                            <w:r w:rsidRPr="004A6B36">
                              <w:t>Other resources</w:t>
                            </w:r>
                          </w:p>
                          <w:p w14:paraId="327D715D" w14:textId="76AF68B4" w:rsidR="00C241B7" w:rsidRPr="004A6B36" w:rsidRDefault="00C241B7" w:rsidP="004A6B36">
                            <w:pPr>
                              <w:pStyle w:val="TS-Bullet1"/>
                            </w:pPr>
                            <w:r w:rsidRPr="004A6B36">
                              <w:t>Large paper and pens for hot potato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51" o:spid="_x0000_s1093" style="width:479.25pt;height:549.75pt;visibility:visible;mso-wrap-style:square;mso-left-percent:-10001;mso-top-percent:-10001;mso-position-horizontal:absolute;mso-position-horizontal-relative:char;mso-position-vertical:absolute;mso-position-vertical-relative:line;mso-left-percent:-10001;mso-top-percent:-10001;v-text-anchor:top" arcsize="3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" fillcolor="white [3212]" strokecolor="#bfbfbf [2412]" strokeweight="1pt">
                <v:stroke dashstyle="dash" joinstyle="miter"/>
                <v:textbox>
                  <w:txbxContent>
                    <w:p w14:paraId="4D30D3E7" w14:textId="144766CF" w:rsidR="00C241B7" w:rsidRPr="004A6B36" w:rsidRDefault="00C241B7" w:rsidP="008F10D8">
                      <w:pPr>
                        <w:pStyle w:val="TS-Heading4"/>
                      </w:pPr>
                      <w:r w:rsidRPr="004A6B36">
                        <w:t>Useful web links</w:t>
                      </w:r>
                    </w:p>
                    <w:p w14:paraId="5BE86FFD" w14:textId="5D361009" w:rsidR="00C241B7" w:rsidRDefault="00C241B7" w:rsidP="00FB2BA3">
                      <w:pPr>
                        <w:pStyle w:val="TS-Bullet1"/>
                      </w:pPr>
                      <w:r w:rsidRPr="004A6B36">
                        <w:t>GBRMPA Climate change animation – What is climate change?</w:t>
                      </w:r>
                      <w:r w:rsidRPr="004A6B36">
                        <w:br/>
                      </w:r>
                      <w:hyperlink r:id="rId110" w:history="1">
                        <w:r w:rsidR="00FB2BA3" w:rsidRPr="000506A7">
                          <w:rPr>
                            <w:rStyle w:val="Hyperlink"/>
                          </w:rPr>
                          <w:t>https://www.youtube.com/user/TheGBRMPA</w:t>
                        </w:r>
                      </w:hyperlink>
                    </w:p>
                    <w:p w14:paraId="3CA754B1" w14:textId="0ECEDE32" w:rsidR="00C241B7" w:rsidRDefault="00C241B7" w:rsidP="00FB2BA3">
                      <w:pPr>
                        <w:pStyle w:val="TS-Bullet1"/>
                      </w:pPr>
                      <w:r w:rsidRPr="004A6B36">
                        <w:t>GBRMPA Climate change animation – The impacts of climate change</w:t>
                      </w:r>
                      <w:r w:rsidRPr="004A6B36">
                        <w:br/>
                      </w:r>
                      <w:hyperlink r:id="rId111" w:history="1">
                        <w:r w:rsidR="00FB2BA3" w:rsidRPr="000506A7">
                          <w:rPr>
                            <w:rStyle w:val="Hyperlink"/>
                          </w:rPr>
                          <w:t>https://www.youtube.com/user/TheGBRMPA</w:t>
                        </w:r>
                      </w:hyperlink>
                    </w:p>
                    <w:p w14:paraId="23D6937A" w14:textId="705D4A19" w:rsidR="00C241B7" w:rsidRPr="004A6B36" w:rsidRDefault="00C241B7" w:rsidP="008F10D8">
                      <w:pPr>
                        <w:pStyle w:val="TS-BubbleNormal"/>
                      </w:pPr>
                      <w:r w:rsidRPr="004A6B36">
                        <w:t>Animations available also available on the Reef Beat 2009 DVD from GBRMPA</w:t>
                      </w:r>
                    </w:p>
                    <w:p w14:paraId="1C144BCF" w14:textId="52F10630" w:rsidR="00C241B7" w:rsidRPr="004A6B36" w:rsidRDefault="00C241B7" w:rsidP="008F10D8">
                      <w:pPr>
                        <w:pStyle w:val="TS-BubbleNormal"/>
                      </w:pPr>
                      <w:r w:rsidRPr="004A6B36">
                        <w:rPr>
                          <w:b/>
                        </w:rPr>
                        <w:t>Hint:</w:t>
                      </w:r>
                      <w:r w:rsidRPr="004A6B36">
                        <w:t xml:space="preserve"> Access and pre-load YouTube clips before the lesson so that you can play them immediately for students when required.</w:t>
                      </w:r>
                    </w:p>
                    <w:p w14:paraId="571E7DA8" w14:textId="77777777" w:rsidR="00C241B7" w:rsidRPr="004A6B36" w:rsidRDefault="00C241B7" w:rsidP="008F10D8">
                      <w:pPr>
                        <w:pStyle w:val="TS-Heading4"/>
                      </w:pPr>
                      <w:r w:rsidRPr="004A6B36">
                        <w:t>Great Barrier Reef Outlook Report 2014</w:t>
                      </w:r>
                    </w:p>
                    <w:p w14:paraId="47C7841A" w14:textId="0387469E" w:rsidR="00C241B7" w:rsidRPr="004A6B36" w:rsidRDefault="00C241B7" w:rsidP="008F10D8">
                      <w:pPr>
                        <w:pStyle w:val="TS-BubbleNormal"/>
                      </w:pPr>
                      <w:r w:rsidRPr="004A6B36">
                        <w:t xml:space="preserve">Access the report at: </w:t>
                      </w:r>
                      <w:hyperlink r:id="rId112" w:history="1">
                        <w:r w:rsidRPr="004A6B36">
                          <w:rPr>
                            <w:rStyle w:val="Hyperlink"/>
                          </w:rPr>
                          <w:t>http://elibrary.gbrmpa.gov.au/jspui/handle/11017/2855</w:t>
                        </w:r>
                      </w:hyperlink>
                    </w:p>
                    <w:p w14:paraId="4C23ACC4" w14:textId="77777777" w:rsidR="00C241B7" w:rsidRPr="004A6B36" w:rsidRDefault="00C241B7" w:rsidP="008F10D8">
                      <w:pPr>
                        <w:pStyle w:val="TS-BubbleNormal"/>
                      </w:pPr>
                      <w:r w:rsidRPr="004A6B36">
                        <w:t>Useful information for this lesson can be found on:</w:t>
                      </w:r>
                    </w:p>
                    <w:p w14:paraId="0FA7B472" w14:textId="2AADE6A1" w:rsidR="00C241B7" w:rsidRPr="004A6B36" w:rsidRDefault="00C241B7" w:rsidP="008F10D8">
                      <w:pPr>
                        <w:pStyle w:val="TS-Bullet1"/>
                      </w:pPr>
                      <w:r w:rsidRPr="004A6B36">
                        <w:t>page 158-9: Vulnerability to the ecosystem to climate change</w:t>
                      </w:r>
                    </w:p>
                    <w:p w14:paraId="16909468" w14:textId="6C756841" w:rsidR="00C241B7" w:rsidRPr="004A6B36" w:rsidRDefault="00C241B7" w:rsidP="008F10D8">
                      <w:pPr>
                        <w:pStyle w:val="TS-Bullet1"/>
                      </w:pPr>
                      <w:r w:rsidRPr="004A6B36">
                        <w:t>page 288: Appendix 7: Assessment of risks to the region’s values.</w:t>
                      </w:r>
                    </w:p>
                    <w:p w14:paraId="2935D976" w14:textId="77777777" w:rsidR="00C241B7" w:rsidRPr="004A6B36" w:rsidRDefault="00C241B7" w:rsidP="008F10D8">
                      <w:pPr>
                        <w:pStyle w:val="TS-Heading4"/>
                      </w:pPr>
                      <w:r w:rsidRPr="004A6B36">
                        <w:t>Great Barrier Reef Strategic Assessment Report 2014</w:t>
                      </w:r>
                    </w:p>
                    <w:p w14:paraId="11E4517F" w14:textId="77ACD371" w:rsidR="00C241B7" w:rsidRPr="004A6B36" w:rsidRDefault="00C241B7" w:rsidP="008F10D8">
                      <w:pPr>
                        <w:pStyle w:val="TS-BubbleNormal"/>
                      </w:pPr>
                      <w:r w:rsidRPr="004A6B36">
                        <w:t xml:space="preserve">Access the report at: </w:t>
                      </w:r>
                      <w:hyperlink r:id="rId113" w:history="1">
                        <w:r w:rsidRPr="004A6B36">
                          <w:rPr>
                            <w:rStyle w:val="Hyperlink"/>
                          </w:rPr>
                          <w:t>http://elibrary.gbrmpa.gov.au/jspui/handle/11017/2861</w:t>
                        </w:r>
                      </w:hyperlink>
                    </w:p>
                    <w:p w14:paraId="7F172F81" w14:textId="77777777" w:rsidR="00C241B7" w:rsidRPr="004A6B36" w:rsidRDefault="00C241B7" w:rsidP="008F10D8">
                      <w:pPr>
                        <w:pStyle w:val="TS-BubbleNormal"/>
                      </w:pPr>
                      <w:r w:rsidRPr="004A6B36">
                        <w:t>Useful information for this lesson can be found at:</w:t>
                      </w:r>
                    </w:p>
                    <w:p w14:paraId="4B92DB31" w14:textId="40B591A0" w:rsidR="00C241B7" w:rsidRPr="004A6B36" w:rsidRDefault="00C241B7" w:rsidP="004A6B36">
                      <w:pPr>
                        <w:pStyle w:val="TS-Bullet1"/>
                      </w:pPr>
                      <w:r w:rsidRPr="004A6B36">
                        <w:t>chapter 6 - page 10-15 (6-10) – 6.4.1 Climate change impacts.</w:t>
                      </w:r>
                    </w:p>
                    <w:p w14:paraId="51AD0649" w14:textId="4A880350" w:rsidR="00C241B7" w:rsidRPr="004A6B36" w:rsidRDefault="00C241B7" w:rsidP="004A6B36">
                      <w:pPr>
                        <w:pStyle w:val="TS-Heading4"/>
                      </w:pPr>
                      <w:r>
                        <w:t>Printable resources</w:t>
                      </w:r>
                    </w:p>
                    <w:p w14:paraId="75D7004C" w14:textId="1CC0A839" w:rsidR="00C241B7" w:rsidRPr="004A6B36" w:rsidRDefault="00C241B7" w:rsidP="004A6B36">
                      <w:pPr>
                        <w:pStyle w:val="TS-Bullet1"/>
                        <w:rPr>
                          <w:i/>
                        </w:rPr>
                      </w:pPr>
                      <w:r w:rsidRPr="004A6B36">
                        <w:rPr>
                          <w:i/>
                        </w:rPr>
                        <w:t>Resource 1 – Word bank</w:t>
                      </w:r>
                    </w:p>
                    <w:p w14:paraId="54336562" w14:textId="77777777" w:rsidR="00C241B7" w:rsidRPr="004A6B36" w:rsidRDefault="00C241B7" w:rsidP="004A6B36">
                      <w:pPr>
                        <w:pStyle w:val="TS-Bullet1"/>
                        <w:rPr>
                          <w:i/>
                        </w:rPr>
                      </w:pPr>
                      <w:r w:rsidRPr="004A6B36">
                        <w:rPr>
                          <w:i/>
                        </w:rPr>
                        <w:t>Resource 2 – Student reflections</w:t>
                      </w:r>
                    </w:p>
                    <w:p w14:paraId="52C55185" w14:textId="5C13CA4E" w:rsidR="00C241B7" w:rsidRPr="004A6B36" w:rsidRDefault="00C241B7" w:rsidP="004A6B36">
                      <w:pPr>
                        <w:pStyle w:val="TS-Bullet1"/>
                        <w:rPr>
                          <w:i/>
                        </w:rPr>
                      </w:pPr>
                      <w:r w:rsidRPr="004A6B36">
                        <w:rPr>
                          <w:i/>
                        </w:rPr>
                        <w:t>Resource 11 – Futures circle</w:t>
                      </w:r>
                    </w:p>
                    <w:p w14:paraId="719BBD89" w14:textId="77777777" w:rsidR="00C241B7" w:rsidRPr="004A6B36" w:rsidRDefault="00C241B7" w:rsidP="004A6B36">
                      <w:pPr>
                        <w:pStyle w:val="TS-Heading4"/>
                      </w:pPr>
                      <w:r w:rsidRPr="004A6B36">
                        <w:t>Other resources</w:t>
                      </w:r>
                    </w:p>
                    <w:p w14:paraId="327D715D" w14:textId="76AF68B4" w:rsidR="00C241B7" w:rsidRPr="004A6B36" w:rsidRDefault="00C241B7" w:rsidP="004A6B36">
                      <w:pPr>
                        <w:pStyle w:val="TS-Bullet1"/>
                      </w:pPr>
                      <w:r w:rsidRPr="004A6B36">
                        <w:t>Large paper and pens for hot potato activity</w:t>
                      </w:r>
                    </w:p>
                  </w:txbxContent>
                </v:textbox>
                <w10:anchorlock/>
              </v:roundrect>
            </w:pict>
          </mc:Fallback>
        </mc:AlternateContent>
      </w:r>
    </w:p>
    <w:p w14:paraId="53C44427" w14:textId="133A87C2" w:rsidR="00D629C6" w:rsidRDefault="00D629C6" w:rsidP="004A6B36">
      <w:pPr>
        <w:pStyle w:val="TS-5Es"/>
      </w:pPr>
      <w:r>
        <w:rPr>
          <w:noProof/>
          <w:lang w:eastAsia="en-AU"/>
        </w:rPr>
        <w:lastRenderedPageBreak/>
        <mc:AlternateContent>
          <mc:Choice Requires="wps">
            <w:drawing>
              <wp:inline distT="0" distB="0" distL="0" distR="0" wp14:anchorId="53C44671" wp14:editId="53C44672">
                <wp:extent cx="1206000" cy="409575"/>
                <wp:effectExtent l="0" t="0" r="13335" b="28575"/>
                <wp:docPr id="122" name="Round Same Side Corner Rectangle 12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AB" w14:textId="77777777" w:rsidR="00C241B7" w:rsidRDefault="00C241B7" w:rsidP="00D629C6">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22" o:spid="_x0000_s109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AB" w14:textId="77777777" w:rsidR="00C241B7" w:rsidRDefault="00C241B7" w:rsidP="00D629C6">
                      <w:pPr>
                        <w:pStyle w:val="Tab-OFF"/>
                      </w:pPr>
                      <w:r>
                        <w:t>Engage</w:t>
                      </w:r>
                    </w:p>
                  </w:txbxContent>
                </v:textbox>
                <w10:anchorlock/>
              </v:shape>
            </w:pict>
          </mc:Fallback>
        </mc:AlternateContent>
      </w:r>
      <w:r>
        <w:rPr>
          <w:noProof/>
          <w:lang w:eastAsia="en-AU"/>
        </w:rPr>
        <mc:AlternateContent>
          <mc:Choice Requires="wps">
            <w:drawing>
              <wp:inline distT="0" distB="0" distL="0" distR="0" wp14:anchorId="53C44673" wp14:editId="53C44674">
                <wp:extent cx="1206000" cy="409575"/>
                <wp:effectExtent l="0" t="0" r="13335" b="28575"/>
                <wp:docPr id="123" name="Round Same Side Corner Rectangle 12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AC" w14:textId="77777777" w:rsidR="00C241B7" w:rsidRDefault="00C241B7" w:rsidP="00D629C6">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23" o:spid="_x0000_s109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DU+VUV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AC" w14:textId="77777777" w:rsidR="00C241B7" w:rsidRDefault="00C241B7" w:rsidP="00D629C6">
                      <w:pPr>
                        <w:pStyle w:val="Tab-OFF"/>
                      </w:pPr>
                      <w:r>
                        <w:t>Explore</w:t>
                      </w:r>
                    </w:p>
                  </w:txbxContent>
                </v:textbox>
                <w10:anchorlock/>
              </v:shape>
            </w:pict>
          </mc:Fallback>
        </mc:AlternateContent>
      </w:r>
      <w:r>
        <w:rPr>
          <w:noProof/>
          <w:lang w:eastAsia="en-AU"/>
        </w:rPr>
        <mc:AlternateContent>
          <mc:Choice Requires="wps">
            <w:drawing>
              <wp:inline distT="0" distB="0" distL="0" distR="0" wp14:anchorId="53C44675" wp14:editId="53C44676">
                <wp:extent cx="1206000" cy="409575"/>
                <wp:effectExtent l="0" t="0" r="13335" b="28575"/>
                <wp:docPr id="124" name="Round Same Side Corner Rectangle 12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AD" w14:textId="77777777" w:rsidR="00C241B7" w:rsidRDefault="00C241B7" w:rsidP="00D629C6">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24" o:spid="_x0000_s109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dn3QIAAHM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A0lh2fdAgAAcw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AD" w14:textId="77777777" w:rsidR="00C241B7" w:rsidRDefault="00C241B7" w:rsidP="00D629C6">
                      <w:pPr>
                        <w:pStyle w:val="Tab-OFF"/>
                      </w:pPr>
                      <w:r>
                        <w:t>Explain</w:t>
                      </w:r>
                    </w:p>
                  </w:txbxContent>
                </v:textbox>
                <w10:anchorlock/>
              </v:shape>
            </w:pict>
          </mc:Fallback>
        </mc:AlternateContent>
      </w:r>
      <w:r>
        <w:rPr>
          <w:noProof/>
          <w:lang w:eastAsia="en-AU"/>
        </w:rPr>
        <mc:AlternateContent>
          <mc:Choice Requires="wps">
            <w:drawing>
              <wp:inline distT="0" distB="0" distL="0" distR="0" wp14:anchorId="53C44677" wp14:editId="53C44678">
                <wp:extent cx="1206000" cy="409575"/>
                <wp:effectExtent l="0" t="0" r="13335" b="28575"/>
                <wp:docPr id="125" name="Round Same Side Corner Rectangle 12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AE" w14:textId="77777777" w:rsidR="00C241B7" w:rsidRDefault="00C241B7" w:rsidP="00D629C6">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25" o:spid="_x0000_s109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AE" w14:textId="77777777" w:rsidR="00C241B7" w:rsidRDefault="00C241B7" w:rsidP="00D629C6">
                      <w:pPr>
                        <w:pStyle w:val="Tab-OFF"/>
                      </w:pPr>
                      <w:r>
                        <w:t>Elaborate</w:t>
                      </w:r>
                    </w:p>
                  </w:txbxContent>
                </v:textbox>
                <w10:anchorlock/>
              </v:shape>
            </w:pict>
          </mc:Fallback>
        </mc:AlternateContent>
      </w:r>
      <w:r w:rsidR="0025390F">
        <w:rPr>
          <w:noProof/>
          <w:lang w:eastAsia="en-AU"/>
        </w:rPr>
        <mc:AlternateContent>
          <mc:Choice Requires="wps">
            <w:drawing>
              <wp:inline distT="0" distB="0" distL="0" distR="0" wp14:anchorId="53C44679" wp14:editId="05CD05B1">
                <wp:extent cx="1206000" cy="409575"/>
                <wp:effectExtent l="0" t="0" r="13335" b="28575"/>
                <wp:docPr id="121" name="Round Same Side Corner Rectangle 12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47AF" w14:textId="77777777" w:rsidR="00C241B7" w:rsidRDefault="00C241B7" w:rsidP="0025390F">
                            <w:pPr>
                              <w:pStyle w:val="Tab-ON"/>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21" o:spid="_x0000_s109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53C447AF" w14:textId="77777777" w:rsidR="00C241B7" w:rsidRDefault="00C241B7" w:rsidP="0025390F">
                      <w:pPr>
                        <w:pStyle w:val="Tab-ON"/>
                      </w:pPr>
                      <w:r>
                        <w:t>Evaluate</w:t>
                      </w:r>
                    </w:p>
                  </w:txbxContent>
                </v:textbox>
                <w10:anchorlock/>
              </v:shape>
            </w:pict>
          </mc:Fallback>
        </mc:AlternateContent>
      </w:r>
    </w:p>
    <w:p w14:paraId="53C44428" w14:textId="77777777" w:rsidR="00D629C6" w:rsidRDefault="00D629C6" w:rsidP="00D629C6">
      <w:pPr>
        <w:sectPr w:rsidR="00D629C6" w:rsidSect="00890310">
          <w:type w:val="continuous"/>
          <w:pgSz w:w="11906" w:h="16838"/>
          <w:pgMar w:top="1985" w:right="1134" w:bottom="1418" w:left="1134" w:header="709" w:footer="709" w:gutter="0"/>
          <w:cols w:space="708"/>
          <w:titlePg/>
          <w:docGrid w:linePitch="360"/>
        </w:sectPr>
      </w:pPr>
    </w:p>
    <w:p w14:paraId="53C44429" w14:textId="7010D7ED" w:rsidR="00D629C6" w:rsidRPr="00947683" w:rsidRDefault="00D629C6" w:rsidP="00D629C6">
      <w:pPr>
        <w:pStyle w:val="TS-Lesson"/>
      </w:pPr>
      <w:r w:rsidRPr="00947683">
        <w:rPr>
          <w:b/>
        </w:rPr>
        <w:lastRenderedPageBreak/>
        <w:t xml:space="preserve">Lesson </w:t>
      </w:r>
      <w:r w:rsidR="00390041">
        <w:rPr>
          <w:b/>
        </w:rPr>
        <w:t>1</w:t>
      </w:r>
      <w:r w:rsidR="003230D7">
        <w:rPr>
          <w:b/>
        </w:rPr>
        <w:t>1 - 13</w:t>
      </w:r>
      <w:r w:rsidRPr="00947683">
        <w:rPr>
          <w:b/>
        </w:rPr>
        <w:t>:</w:t>
      </w:r>
      <w:r w:rsidRPr="00947683">
        <w:rPr>
          <w:b/>
        </w:rPr>
        <w:tab/>
      </w:r>
      <w:r w:rsidR="0025390F" w:rsidRPr="00947683">
        <w:t>Reflections and</w:t>
      </w:r>
      <w:r w:rsidR="0025390F" w:rsidRPr="00947683">
        <w:rPr>
          <w:b/>
        </w:rPr>
        <w:t xml:space="preserve"> </w:t>
      </w:r>
      <w:r w:rsidR="00EA06D8">
        <w:t>a</w:t>
      </w:r>
      <w:r w:rsidR="004A6B36">
        <w:t>ssessment task</w:t>
      </w:r>
      <w:r w:rsidR="004A6B36">
        <w:br/>
      </w:r>
    </w:p>
    <w:p w14:paraId="53C4442A" w14:textId="028F3262" w:rsidR="00D629C6" w:rsidRPr="00947683" w:rsidRDefault="00D629C6" w:rsidP="004A6B36">
      <w:pPr>
        <w:tabs>
          <w:tab w:val="left" w:pos="1134"/>
        </w:tabs>
        <w:ind w:left="1134" w:hanging="1134"/>
      </w:pPr>
      <w:r w:rsidRPr="00947683">
        <w:rPr>
          <w:b/>
        </w:rPr>
        <w:lastRenderedPageBreak/>
        <w:t>Duration:</w:t>
      </w:r>
      <w:r w:rsidR="004A6B36">
        <w:tab/>
      </w:r>
      <w:r w:rsidR="00CB5F6A">
        <w:t>2</w:t>
      </w:r>
      <w:r w:rsidR="00F749B8">
        <w:t xml:space="preserve"> hours 30 minutes to 3 hours</w:t>
      </w:r>
    </w:p>
    <w:p w14:paraId="53C4442B" w14:textId="77777777" w:rsidR="00D629C6" w:rsidRPr="00947683" w:rsidRDefault="00D629C6" w:rsidP="00D629C6">
      <w:pPr>
        <w:sectPr w:rsidR="00D629C6" w:rsidRPr="00947683" w:rsidSect="004A6B36">
          <w:type w:val="continuous"/>
          <w:pgSz w:w="11906" w:h="16838"/>
          <w:pgMar w:top="1985" w:right="1134" w:bottom="1418" w:left="1134" w:header="709" w:footer="709" w:gutter="0"/>
          <w:cols w:num="2" w:space="708" w:equalWidth="0">
            <w:col w:w="5670" w:space="708"/>
            <w:col w:w="3260"/>
          </w:cols>
          <w:titlePg/>
          <w:docGrid w:linePitch="360"/>
        </w:sectPr>
      </w:pPr>
    </w:p>
    <w:p w14:paraId="53C4442C" w14:textId="77777777" w:rsidR="00D629C6" w:rsidRDefault="00D629C6" w:rsidP="00D629C6"/>
    <w:p w14:paraId="53C4442E" w14:textId="339BFF37" w:rsidR="00947683" w:rsidRDefault="00D629C6" w:rsidP="004A6B36">
      <w:pPr>
        <w:pStyle w:val="TS-Heading3"/>
      </w:pPr>
      <w:r>
        <w:t>Suggested learning sequence</w:t>
      </w:r>
    </w:p>
    <w:p w14:paraId="53C4442F" w14:textId="77777777" w:rsidR="00947683" w:rsidRDefault="00947683" w:rsidP="00947683">
      <w:pPr>
        <w:pStyle w:val="TS-Numberedlist"/>
        <w:numPr>
          <w:ilvl w:val="0"/>
          <w:numId w:val="0"/>
        </w:numPr>
        <w:ind w:left="785" w:hanging="360"/>
        <w:sectPr w:rsidR="00947683" w:rsidSect="00890310">
          <w:type w:val="continuous"/>
          <w:pgSz w:w="11906" w:h="16838"/>
          <w:pgMar w:top="1985" w:right="1134" w:bottom="1418" w:left="1134" w:header="709" w:footer="709" w:gutter="0"/>
          <w:cols w:space="708"/>
          <w:titlePg/>
          <w:docGrid w:linePitch="360"/>
        </w:sectPr>
      </w:pPr>
    </w:p>
    <w:p w14:paraId="029AB79A" w14:textId="04824187" w:rsidR="004A6B36" w:rsidRPr="004A6B36" w:rsidRDefault="004A6B36" w:rsidP="004A6B36">
      <w:r w:rsidRPr="00947683">
        <w:rPr>
          <w:b/>
        </w:rPr>
        <w:lastRenderedPageBreak/>
        <w:t xml:space="preserve">Introduction – </w:t>
      </w:r>
      <w:r>
        <w:t>Reflections and task introduction</w:t>
      </w:r>
    </w:p>
    <w:p w14:paraId="53C44430" w14:textId="763BB344" w:rsidR="00D629C6" w:rsidRPr="005B1D2C" w:rsidRDefault="00947683" w:rsidP="00133F56">
      <w:pPr>
        <w:pStyle w:val="TS-Numberedlist"/>
        <w:numPr>
          <w:ilvl w:val="0"/>
          <w:numId w:val="9"/>
        </w:numPr>
      </w:pPr>
      <w:r w:rsidRPr="00947683">
        <w:t xml:space="preserve">As a class, reflect </w:t>
      </w:r>
      <w:r w:rsidR="003230D7">
        <w:t>on what has been learned throughout the lessons.</w:t>
      </w:r>
    </w:p>
    <w:p w14:paraId="53C44431" w14:textId="6F7DE1B2" w:rsidR="00947683" w:rsidRDefault="00947683" w:rsidP="00947683">
      <w:pPr>
        <w:pStyle w:val="TS-Numberedlist"/>
      </w:pPr>
      <w:r>
        <w:t>Explain to students that they are going to begin their final assessm</w:t>
      </w:r>
      <w:r w:rsidR="004654E9">
        <w:t>ent project. Present them with the</w:t>
      </w:r>
      <w:r>
        <w:t xml:space="preserve"> task sheet </w:t>
      </w:r>
      <w:r w:rsidR="00DF2178">
        <w:t>and the Guide for making j</w:t>
      </w:r>
      <w:r w:rsidR="004654E9">
        <w:t xml:space="preserve">udgements </w:t>
      </w:r>
      <w:r w:rsidR="003D696F">
        <w:rPr>
          <w:i/>
        </w:rPr>
        <w:t xml:space="preserve">(Resource </w:t>
      </w:r>
      <w:r w:rsidR="003230D7">
        <w:rPr>
          <w:i/>
        </w:rPr>
        <w:t>12</w:t>
      </w:r>
      <w:r w:rsidR="004654E9">
        <w:rPr>
          <w:i/>
        </w:rPr>
        <w:t xml:space="preserve"> – St</w:t>
      </w:r>
      <w:r w:rsidR="00DF2178">
        <w:rPr>
          <w:i/>
        </w:rPr>
        <w:t>udent task sheet and Guide for making j</w:t>
      </w:r>
      <w:r w:rsidR="004654E9">
        <w:rPr>
          <w:i/>
        </w:rPr>
        <w:t>udgements</w:t>
      </w:r>
      <w:r w:rsidRPr="00947683">
        <w:rPr>
          <w:i/>
        </w:rPr>
        <w:t>)</w:t>
      </w:r>
      <w:r>
        <w:rPr>
          <w:i/>
        </w:rPr>
        <w:t>.</w:t>
      </w:r>
      <w:r w:rsidRPr="00947683">
        <w:t xml:space="preserve"> </w:t>
      </w:r>
    </w:p>
    <w:p w14:paraId="53C44432" w14:textId="26F1F186" w:rsidR="00947683" w:rsidRDefault="00EA06D8" w:rsidP="00947683">
      <w:pPr>
        <w:pStyle w:val="TS-Numberedlist"/>
      </w:pPr>
      <w:r>
        <w:t>Read through the t</w:t>
      </w:r>
      <w:r w:rsidR="00947683" w:rsidRPr="00947683">
        <w:t xml:space="preserve">ask </w:t>
      </w:r>
      <w:r>
        <w:t>s</w:t>
      </w:r>
      <w:r w:rsidR="00947683" w:rsidRPr="00947683">
        <w:t xml:space="preserve">heet </w:t>
      </w:r>
      <w:r w:rsidR="00DF2178">
        <w:t>and Guide for making j</w:t>
      </w:r>
      <w:r w:rsidR="00947683">
        <w:t xml:space="preserve">udgements </w:t>
      </w:r>
      <w:r w:rsidR="00947683" w:rsidRPr="00947683">
        <w:t>together and identify all the requirements of the task.</w:t>
      </w:r>
    </w:p>
    <w:p w14:paraId="53C44433" w14:textId="77777777" w:rsidR="00947683" w:rsidRDefault="00947683" w:rsidP="00947683">
      <w:pPr>
        <w:pStyle w:val="TS-Numberedlist"/>
      </w:pPr>
      <w:r w:rsidRPr="00947683">
        <w:t>Discuss available resources (identify all the work done throughout the unit that will help the students complete the task).</w:t>
      </w:r>
    </w:p>
    <w:p w14:paraId="53C44434" w14:textId="77777777" w:rsidR="00D629C6" w:rsidRDefault="00947683" w:rsidP="00947683">
      <w:pPr>
        <w:pStyle w:val="TS-Numberedlist"/>
      </w:pPr>
      <w:r w:rsidRPr="00947683">
        <w:lastRenderedPageBreak/>
        <w:t>Set out a plan for time management and resource management.</w:t>
      </w:r>
    </w:p>
    <w:p w14:paraId="53C44435" w14:textId="77777777" w:rsidR="00947683" w:rsidRDefault="00947683" w:rsidP="00947683">
      <w:r>
        <w:rPr>
          <w:b/>
        </w:rPr>
        <w:t>Activity</w:t>
      </w:r>
      <w:r w:rsidRPr="0053660E">
        <w:rPr>
          <w:b/>
        </w:rPr>
        <w:t xml:space="preserve"> –</w:t>
      </w:r>
      <w:r>
        <w:rPr>
          <w:b/>
        </w:rPr>
        <w:t xml:space="preserve"> </w:t>
      </w:r>
      <w:r>
        <w:t>Prepare reports</w:t>
      </w:r>
    </w:p>
    <w:p w14:paraId="53C44436" w14:textId="77777777" w:rsidR="00947683" w:rsidRDefault="00947683" w:rsidP="00947683">
      <w:pPr>
        <w:pStyle w:val="TS-Numberedlist"/>
      </w:pPr>
      <w:r w:rsidRPr="00947683">
        <w:t>Allow students time to research and prepare their reports</w:t>
      </w:r>
      <w:r>
        <w:t xml:space="preserve">. </w:t>
      </w:r>
    </w:p>
    <w:p w14:paraId="53C44437" w14:textId="66DCA715" w:rsidR="00947683" w:rsidRDefault="00947683" w:rsidP="00947683">
      <w:pPr>
        <w:pStyle w:val="TS-Numberedlist"/>
      </w:pPr>
      <w:r>
        <w:t>Students may need scaffolding for different parts of the report writing; this will depend on the need</w:t>
      </w:r>
      <w:r w:rsidR="00B219F2">
        <w:t>s</w:t>
      </w:r>
      <w:r>
        <w:t xml:space="preserve"> of the class.</w:t>
      </w:r>
    </w:p>
    <w:p w14:paraId="53C44438" w14:textId="77777777" w:rsidR="00947683" w:rsidRPr="00947683" w:rsidRDefault="00947683" w:rsidP="00947683">
      <w:pPr>
        <w:pStyle w:val="TS-Numberedlist"/>
      </w:pPr>
      <w:r>
        <w:t xml:space="preserve">How much time students are able to spend preparing their reports will depend on the needs of the class and the length of </w:t>
      </w:r>
      <w:r w:rsidRPr="00947683">
        <w:t>time available in the school term.</w:t>
      </w:r>
    </w:p>
    <w:p w14:paraId="53C4443A" w14:textId="77777777" w:rsidR="00D629C6" w:rsidRPr="00A75D06" w:rsidRDefault="00D629C6" w:rsidP="004A6B36">
      <w:pPr>
        <w:sectPr w:rsidR="00D629C6" w:rsidRPr="00A75D06" w:rsidSect="00890310">
          <w:type w:val="continuous"/>
          <w:pgSz w:w="11906" w:h="16838"/>
          <w:pgMar w:top="1985" w:right="1134" w:bottom="1418" w:left="1134" w:header="709" w:footer="709" w:gutter="0"/>
          <w:cols w:num="2" w:space="708"/>
          <w:titlePg/>
          <w:docGrid w:linePitch="360"/>
        </w:sectPr>
      </w:pPr>
      <w:r w:rsidRPr="00A75D06">
        <w:t xml:space="preserve"> </w:t>
      </w:r>
    </w:p>
    <w:p w14:paraId="45F08AF5" w14:textId="77777777" w:rsidR="008632BB" w:rsidRPr="004A6B36" w:rsidRDefault="008632BB" w:rsidP="004A6B36"/>
    <w:p w14:paraId="53C44443" w14:textId="77777777" w:rsidR="00D629C6" w:rsidRPr="004A6B36" w:rsidRDefault="00D629C6" w:rsidP="004A6B36">
      <w:pPr>
        <w:pStyle w:val="TS-Heading3"/>
      </w:pPr>
      <w:r>
        <w:t>Opportunities to monitor student learning</w:t>
      </w:r>
    </w:p>
    <w:p w14:paraId="53C44444" w14:textId="77777777" w:rsidR="00D629C6" w:rsidRPr="004A6B36" w:rsidRDefault="00D629C6" w:rsidP="004A6B36">
      <w:r>
        <w:rPr>
          <w:noProof/>
          <w:lang w:eastAsia="en-AU"/>
        </w:rPr>
        <mc:AlternateContent>
          <mc:Choice Requires="wps">
            <w:drawing>
              <wp:inline distT="0" distB="0" distL="0" distR="0" wp14:anchorId="53C4467B" wp14:editId="0291D976">
                <wp:extent cx="6086475" cy="1057275"/>
                <wp:effectExtent l="0" t="0" r="28575" b="28575"/>
                <wp:docPr id="127" name="Rounded Rectangle 127"/>
                <wp:cNvGraphicFramePr/>
                <a:graphic xmlns:a="http://schemas.openxmlformats.org/drawingml/2006/main">
                  <a:graphicData uri="http://schemas.microsoft.com/office/word/2010/wordprocessingShape">
                    <wps:wsp>
                      <wps:cNvSpPr/>
                      <wps:spPr>
                        <a:xfrm>
                          <a:off x="723900" y="7048500"/>
                          <a:ext cx="6086475" cy="1057275"/>
                        </a:xfrm>
                        <a:prstGeom prst="roundRect">
                          <a:avLst>
                            <a:gd name="adj" fmla="val 32844"/>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C447B0" w14:textId="14187C77" w:rsidR="00C241B7" w:rsidRPr="004A6B36" w:rsidRDefault="00C241B7" w:rsidP="004A6B36">
                            <w:pPr>
                              <w:pStyle w:val="TS-BubbleNormal"/>
                              <w:rPr>
                                <w:b/>
                              </w:rPr>
                            </w:pPr>
                            <w:r w:rsidRPr="004A6B36">
                              <w:rPr>
                                <w:b/>
                              </w:rPr>
                              <w:t>Summative assessment opportunities:</w:t>
                            </w:r>
                          </w:p>
                          <w:p w14:paraId="53C447B1" w14:textId="5B8FBC73" w:rsidR="00C241B7" w:rsidRDefault="00C241B7" w:rsidP="004A6B36">
                            <w:pPr>
                              <w:pStyle w:val="TS-BubbleNormal"/>
                            </w:pPr>
                            <w:r w:rsidRPr="008632BB">
                              <w:t xml:space="preserve">Student reports can be used to assess </w:t>
                            </w:r>
                            <w:r>
                              <w:t>their</w:t>
                            </w:r>
                            <w:r w:rsidRPr="008632BB">
                              <w:t xml:space="preserve"> knowledge and understanding of science understandings, science as a human endeavour and science inquiry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27" o:spid="_x0000_s1099" style="width:479.25pt;height:83.25pt;visibility:visible;mso-wrap-style:square;mso-left-percent:-10001;mso-top-percent:-10001;mso-position-horizontal:absolute;mso-position-horizontal-relative:char;mso-position-vertical:absolute;mso-position-vertical-relative:line;mso-left-percent:-10001;mso-top-percent:-10001;v-text-anchor:top" arcsize="215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" fillcolor="white [3212]" strokecolor="#bfbfbf [2412]" strokeweight="1pt">
                <v:stroke dashstyle="dash" joinstyle="miter"/>
                <v:textbox>
                  <w:txbxContent>
                    <w:p w14:paraId="53C447B0" w14:textId="14187C77" w:rsidR="00C241B7" w:rsidRPr="004A6B36" w:rsidRDefault="00C241B7" w:rsidP="004A6B36">
                      <w:pPr>
                        <w:pStyle w:val="TS-BubbleNormal"/>
                        <w:rPr>
                          <w:b/>
                        </w:rPr>
                      </w:pPr>
                      <w:r w:rsidRPr="004A6B36">
                        <w:rPr>
                          <w:b/>
                        </w:rPr>
                        <w:t>Summative assessment opportunities:</w:t>
                      </w:r>
                    </w:p>
                    <w:p w14:paraId="53C447B1" w14:textId="5B8FBC73" w:rsidR="00C241B7" w:rsidRDefault="00C241B7" w:rsidP="004A6B36">
                      <w:pPr>
                        <w:pStyle w:val="TS-BubbleNormal"/>
                      </w:pPr>
                      <w:r w:rsidRPr="008632BB">
                        <w:t xml:space="preserve">Student reports can be used to assess </w:t>
                      </w:r>
                      <w:r>
                        <w:t>their</w:t>
                      </w:r>
                      <w:r w:rsidRPr="008632BB">
                        <w:t xml:space="preserve"> knowledge and understanding of science understandings, science as a human endeavour and science inquiry skills.</w:t>
                      </w:r>
                    </w:p>
                  </w:txbxContent>
                </v:textbox>
                <w10:anchorlock/>
              </v:roundrect>
            </w:pict>
          </mc:Fallback>
        </mc:AlternateContent>
      </w:r>
    </w:p>
    <w:p w14:paraId="53C44446" w14:textId="77777777" w:rsidR="00D629C6" w:rsidRDefault="00D629C6" w:rsidP="00D629C6">
      <w:pPr>
        <w:pStyle w:val="TS-Heading3"/>
      </w:pPr>
      <w:r>
        <w:lastRenderedPageBreak/>
        <w:t>Resources</w:t>
      </w:r>
    </w:p>
    <w:p w14:paraId="53C44447" w14:textId="77777777" w:rsidR="00D629C6" w:rsidRDefault="00D629C6" w:rsidP="00D629C6">
      <w:r>
        <w:rPr>
          <w:noProof/>
          <w:lang w:eastAsia="en-AU"/>
        </w:rPr>
        <mc:AlternateContent>
          <mc:Choice Requires="wps">
            <w:drawing>
              <wp:inline distT="0" distB="0" distL="0" distR="0" wp14:anchorId="53C4467D" wp14:editId="1A265358">
                <wp:extent cx="6086475" cy="2295525"/>
                <wp:effectExtent l="0" t="0" r="28575" b="28575"/>
                <wp:docPr id="128" name="Rounded Rectangle 128"/>
                <wp:cNvGraphicFramePr/>
                <a:graphic xmlns:a="http://schemas.openxmlformats.org/drawingml/2006/main">
                  <a:graphicData uri="http://schemas.microsoft.com/office/word/2010/wordprocessingShape">
                    <wps:wsp>
                      <wps:cNvSpPr/>
                      <wps:spPr>
                        <a:xfrm>
                          <a:off x="723900" y="1552575"/>
                          <a:ext cx="6086475" cy="2295525"/>
                        </a:xfrm>
                        <a:prstGeom prst="roundRect">
                          <a:avLst>
                            <a:gd name="adj" fmla="val 14324"/>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C447B3" w14:textId="11A9EE29" w:rsidR="00C241B7" w:rsidRPr="004A6B36" w:rsidRDefault="00C241B7" w:rsidP="004A6B36">
                            <w:pPr>
                              <w:pStyle w:val="TS-Heading4"/>
                            </w:pPr>
                            <w:r w:rsidRPr="008632BB">
                              <w:t>P</w:t>
                            </w:r>
                            <w:r>
                              <w:t>rintable resources</w:t>
                            </w:r>
                          </w:p>
                          <w:p w14:paraId="53C447B4" w14:textId="3F2263BA" w:rsidR="00C241B7" w:rsidRPr="004A6B36" w:rsidRDefault="00C241B7" w:rsidP="004A6B36">
                            <w:pPr>
                              <w:pStyle w:val="TS-Bullet1"/>
                              <w:rPr>
                                <w:i/>
                              </w:rPr>
                            </w:pPr>
                            <w:r w:rsidRPr="004A6B36">
                              <w:rPr>
                                <w:i/>
                              </w:rPr>
                              <w:t>Resource 12 – Student task sheet and Guide for making judgements</w:t>
                            </w:r>
                          </w:p>
                          <w:p w14:paraId="53C447B5" w14:textId="77777777" w:rsidR="00C241B7" w:rsidRPr="008632BB" w:rsidRDefault="00C241B7" w:rsidP="004A6B36">
                            <w:pPr>
                              <w:pStyle w:val="TS-Heading4"/>
                            </w:pPr>
                            <w:r w:rsidRPr="008632BB">
                              <w:t>Other resources</w:t>
                            </w:r>
                          </w:p>
                          <w:p w14:paraId="53C447B6" w14:textId="37D88D5E" w:rsidR="00C241B7" w:rsidRPr="004A6B36" w:rsidRDefault="00C241B7" w:rsidP="004A6B36">
                            <w:pPr>
                              <w:pStyle w:val="TS-Bullet1"/>
                            </w:pPr>
                            <w:r w:rsidRPr="004A6B36">
                              <w:t>Class charts</w:t>
                            </w:r>
                          </w:p>
                          <w:p w14:paraId="53C447B7" w14:textId="43C929DB" w:rsidR="00C241B7" w:rsidRPr="004A6B36" w:rsidRDefault="00C241B7" w:rsidP="004A6B36">
                            <w:pPr>
                              <w:pStyle w:val="TS-Bullet1"/>
                            </w:pPr>
                            <w:r w:rsidRPr="004A6B36">
                              <w:t>Fact sheets, posters</w:t>
                            </w:r>
                          </w:p>
                          <w:p w14:paraId="53C447B8" w14:textId="77777777" w:rsidR="00C241B7" w:rsidRPr="004A6B36" w:rsidRDefault="00C241B7" w:rsidP="004A6B36">
                            <w:pPr>
                              <w:pStyle w:val="TS-Bullet1"/>
                            </w:pPr>
                            <w:r w:rsidRPr="004A6B36">
                              <w:t>Access to the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28" o:spid="_x0000_s1100" style="width:479.25pt;height:180.75pt;visibility:visible;mso-wrap-style:square;mso-left-percent:-10001;mso-top-percent:-10001;mso-position-horizontal:absolute;mso-position-horizontal-relative:char;mso-position-vertical:absolute;mso-position-vertical-relative:line;mso-left-percent:-10001;mso-top-percent:-10001;v-text-anchor:top" arcsize="93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" fillcolor="white [3212]" strokecolor="#bfbfbf [2412]" strokeweight="1pt">
                <v:stroke dashstyle="dash" joinstyle="miter"/>
                <v:textbox>
                  <w:txbxContent>
                    <w:p w14:paraId="53C447B3" w14:textId="11A9EE29" w:rsidR="00C241B7" w:rsidRPr="004A6B36" w:rsidRDefault="00C241B7" w:rsidP="004A6B36">
                      <w:pPr>
                        <w:pStyle w:val="TS-Heading4"/>
                      </w:pPr>
                      <w:r w:rsidRPr="008632BB">
                        <w:t>P</w:t>
                      </w:r>
                      <w:r>
                        <w:t>rintable resources</w:t>
                      </w:r>
                    </w:p>
                    <w:p w14:paraId="53C447B4" w14:textId="3F2263BA" w:rsidR="00C241B7" w:rsidRPr="004A6B36" w:rsidRDefault="00C241B7" w:rsidP="004A6B36">
                      <w:pPr>
                        <w:pStyle w:val="TS-Bullet1"/>
                        <w:rPr>
                          <w:i/>
                        </w:rPr>
                      </w:pPr>
                      <w:r w:rsidRPr="004A6B36">
                        <w:rPr>
                          <w:i/>
                        </w:rPr>
                        <w:t>Resource 12 – Student task sheet and Guide for making judgements</w:t>
                      </w:r>
                    </w:p>
                    <w:p w14:paraId="53C447B5" w14:textId="77777777" w:rsidR="00C241B7" w:rsidRPr="008632BB" w:rsidRDefault="00C241B7" w:rsidP="004A6B36">
                      <w:pPr>
                        <w:pStyle w:val="TS-Heading4"/>
                      </w:pPr>
                      <w:r w:rsidRPr="008632BB">
                        <w:t>Other resources</w:t>
                      </w:r>
                    </w:p>
                    <w:p w14:paraId="53C447B6" w14:textId="37D88D5E" w:rsidR="00C241B7" w:rsidRPr="004A6B36" w:rsidRDefault="00C241B7" w:rsidP="004A6B36">
                      <w:pPr>
                        <w:pStyle w:val="TS-Bullet1"/>
                      </w:pPr>
                      <w:r w:rsidRPr="004A6B36">
                        <w:t>Class charts</w:t>
                      </w:r>
                    </w:p>
                    <w:p w14:paraId="53C447B7" w14:textId="43C929DB" w:rsidR="00C241B7" w:rsidRPr="004A6B36" w:rsidRDefault="00C241B7" w:rsidP="004A6B36">
                      <w:pPr>
                        <w:pStyle w:val="TS-Bullet1"/>
                      </w:pPr>
                      <w:r w:rsidRPr="004A6B36">
                        <w:t>Fact sheets, posters</w:t>
                      </w:r>
                    </w:p>
                    <w:p w14:paraId="53C447B8" w14:textId="77777777" w:rsidR="00C241B7" w:rsidRPr="004A6B36" w:rsidRDefault="00C241B7" w:rsidP="004A6B36">
                      <w:pPr>
                        <w:pStyle w:val="TS-Bullet1"/>
                      </w:pPr>
                      <w:r w:rsidRPr="004A6B36">
                        <w:t>Access to the Internet</w:t>
                      </w:r>
                    </w:p>
                  </w:txbxContent>
                </v:textbox>
                <w10:anchorlock/>
              </v:roundrect>
            </w:pict>
          </mc:Fallback>
        </mc:AlternateContent>
      </w:r>
    </w:p>
    <w:p w14:paraId="53C44454" w14:textId="77777777" w:rsidR="00D629C6" w:rsidRDefault="00D629C6" w:rsidP="00D629C6"/>
    <w:p w14:paraId="53C44455" w14:textId="77777777" w:rsidR="005553A7" w:rsidRDefault="005553A7" w:rsidP="005200E4">
      <w:pPr>
        <w:pStyle w:val="Heading1"/>
        <w:rPr>
          <w:rFonts w:hint="eastAsia"/>
        </w:rPr>
        <w:sectPr w:rsidR="005553A7" w:rsidSect="00890310">
          <w:type w:val="continuous"/>
          <w:pgSz w:w="11906" w:h="16838"/>
          <w:pgMar w:top="1985" w:right="1134" w:bottom="1418" w:left="1134" w:header="709" w:footer="709" w:gutter="0"/>
          <w:cols w:space="708"/>
          <w:titlePg/>
          <w:docGrid w:linePitch="360"/>
        </w:sectPr>
      </w:pPr>
    </w:p>
    <w:p w14:paraId="53C44456" w14:textId="77777777" w:rsidR="005200E4" w:rsidRDefault="005200E4" w:rsidP="005553A7">
      <w:pPr>
        <w:pStyle w:val="Sub-sectiontitlepage"/>
        <w:rPr>
          <w:rFonts w:hint="eastAsia"/>
        </w:rPr>
      </w:pPr>
      <w:bookmarkStart w:id="12" w:name="_Toc444249886"/>
      <w:r>
        <w:lastRenderedPageBreak/>
        <w:t>Resources</w:t>
      </w:r>
      <w:bookmarkEnd w:id="12"/>
    </w:p>
    <w:p w14:paraId="6B3AFCDD" w14:textId="67BE790B" w:rsidR="00C638DA" w:rsidRDefault="00C638DA" w:rsidP="00C638DA">
      <w:pPr>
        <w:pStyle w:val="AttachmentHeading"/>
      </w:pPr>
      <w:bookmarkStart w:id="13" w:name="_Toc444249887"/>
      <w:r>
        <w:lastRenderedPageBreak/>
        <w:t xml:space="preserve">Resource 1 </w:t>
      </w:r>
      <w:r w:rsidRPr="00E3173F">
        <w:t xml:space="preserve">– </w:t>
      </w:r>
      <w:r>
        <w:t>Word bank</w:t>
      </w:r>
      <w:bookmarkEnd w:id="13"/>
    </w:p>
    <w:p w14:paraId="11367669" w14:textId="77777777" w:rsidR="0016606C" w:rsidRPr="0016606C" w:rsidRDefault="0016606C" w:rsidP="0016606C"/>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Word bank - four columns, five rows"/>
      </w:tblPr>
      <w:tblGrid>
        <w:gridCol w:w="3554"/>
        <w:gridCol w:w="3555"/>
        <w:gridCol w:w="3554"/>
        <w:gridCol w:w="3555"/>
      </w:tblGrid>
      <w:tr w:rsidR="00C638DA" w14:paraId="2355BAFF" w14:textId="77777777" w:rsidTr="00DF6CF6">
        <w:trPr>
          <w:cantSplit/>
          <w:trHeight w:val="567"/>
          <w:tblHeader/>
        </w:trPr>
        <w:tc>
          <w:tcPr>
            <w:tcW w:w="3495" w:type="dxa"/>
          </w:tcPr>
          <w:p w14:paraId="51038DDD" w14:textId="71E196FD" w:rsidR="00C638DA" w:rsidRPr="005342DE" w:rsidRDefault="00D938E6" w:rsidP="00C638DA">
            <w:r>
              <w:t>Carbon</w:t>
            </w:r>
          </w:p>
        </w:tc>
        <w:tc>
          <w:tcPr>
            <w:tcW w:w="3496" w:type="dxa"/>
          </w:tcPr>
          <w:p w14:paraId="10664090" w14:textId="766A66C3" w:rsidR="00C638DA" w:rsidRPr="005342DE" w:rsidRDefault="00D938E6" w:rsidP="00C638DA">
            <w:r>
              <w:t>Carbon dioxide</w:t>
            </w:r>
          </w:p>
        </w:tc>
        <w:tc>
          <w:tcPr>
            <w:tcW w:w="3495" w:type="dxa"/>
          </w:tcPr>
          <w:p w14:paraId="3DC78FA8" w14:textId="617D6EB2" w:rsidR="00C638DA" w:rsidRPr="00BE4CD5" w:rsidRDefault="00D938E6" w:rsidP="00C638DA">
            <w:r>
              <w:t>Carbon cycle</w:t>
            </w:r>
          </w:p>
        </w:tc>
        <w:tc>
          <w:tcPr>
            <w:tcW w:w="3496" w:type="dxa"/>
          </w:tcPr>
          <w:p w14:paraId="2BDEF47A" w14:textId="1D4D5C9A" w:rsidR="00C638DA" w:rsidRPr="00BE4CD5" w:rsidRDefault="00D938E6" w:rsidP="00C638DA">
            <w:r>
              <w:t>Biosphere</w:t>
            </w:r>
          </w:p>
        </w:tc>
      </w:tr>
      <w:tr w:rsidR="00C638DA" w14:paraId="06A393E8" w14:textId="77777777" w:rsidTr="0016606C">
        <w:trPr>
          <w:cantSplit/>
          <w:trHeight w:val="567"/>
        </w:trPr>
        <w:tc>
          <w:tcPr>
            <w:tcW w:w="3495" w:type="dxa"/>
          </w:tcPr>
          <w:p w14:paraId="2AF397D6" w14:textId="3BE63E49" w:rsidR="00C638DA" w:rsidRPr="005342DE" w:rsidRDefault="00D938E6" w:rsidP="00C638DA">
            <w:r>
              <w:t>Lithosphere</w:t>
            </w:r>
          </w:p>
        </w:tc>
        <w:tc>
          <w:tcPr>
            <w:tcW w:w="3496" w:type="dxa"/>
          </w:tcPr>
          <w:p w14:paraId="5E14C65B" w14:textId="0AF05528" w:rsidR="00C638DA" w:rsidRPr="005342DE" w:rsidRDefault="00D938E6" w:rsidP="00C638DA">
            <w:r>
              <w:t>Atmosphere</w:t>
            </w:r>
          </w:p>
        </w:tc>
        <w:tc>
          <w:tcPr>
            <w:tcW w:w="3495" w:type="dxa"/>
          </w:tcPr>
          <w:p w14:paraId="5E0A7430" w14:textId="2A160A1D" w:rsidR="00C638DA" w:rsidRPr="00BE4CD5" w:rsidRDefault="00D938E6" w:rsidP="00C638DA">
            <w:r>
              <w:t>Hydrosphere</w:t>
            </w:r>
          </w:p>
        </w:tc>
        <w:tc>
          <w:tcPr>
            <w:tcW w:w="3496" w:type="dxa"/>
          </w:tcPr>
          <w:p w14:paraId="52183B30" w14:textId="5391AB1D" w:rsidR="00C638DA" w:rsidRPr="00BE4CD5" w:rsidRDefault="00D938E6" w:rsidP="00C638DA">
            <w:r>
              <w:t>Greenhouse effect</w:t>
            </w:r>
          </w:p>
        </w:tc>
      </w:tr>
      <w:tr w:rsidR="00C638DA" w14:paraId="6C5FAEBC" w14:textId="77777777" w:rsidTr="0016606C">
        <w:trPr>
          <w:cantSplit/>
          <w:trHeight w:val="567"/>
        </w:trPr>
        <w:tc>
          <w:tcPr>
            <w:tcW w:w="3495" w:type="dxa"/>
          </w:tcPr>
          <w:p w14:paraId="4C6DDB3C" w14:textId="61135006" w:rsidR="00C638DA" w:rsidRPr="005342DE" w:rsidRDefault="00D938E6" w:rsidP="00C638DA">
            <w:r>
              <w:t xml:space="preserve">Greenhouse gases </w:t>
            </w:r>
          </w:p>
        </w:tc>
        <w:tc>
          <w:tcPr>
            <w:tcW w:w="3496" w:type="dxa"/>
          </w:tcPr>
          <w:p w14:paraId="2D80703A" w14:textId="5D08AC22" w:rsidR="00C638DA" w:rsidRPr="005342DE" w:rsidRDefault="00D938E6" w:rsidP="00C638DA">
            <w:r>
              <w:t>Climate</w:t>
            </w:r>
          </w:p>
        </w:tc>
        <w:tc>
          <w:tcPr>
            <w:tcW w:w="3495" w:type="dxa"/>
          </w:tcPr>
          <w:p w14:paraId="335E3C56" w14:textId="30C07589" w:rsidR="00C638DA" w:rsidRPr="00BE4CD5" w:rsidRDefault="00D938E6" w:rsidP="00C638DA">
            <w:r>
              <w:t>Climate change</w:t>
            </w:r>
          </w:p>
        </w:tc>
        <w:tc>
          <w:tcPr>
            <w:tcW w:w="3496" w:type="dxa"/>
          </w:tcPr>
          <w:p w14:paraId="413D6BDC" w14:textId="6269D2CC" w:rsidR="00C638DA" w:rsidRPr="00BE4CD5" w:rsidRDefault="00D938E6" w:rsidP="00C638DA">
            <w:r>
              <w:t>Global warming</w:t>
            </w:r>
          </w:p>
        </w:tc>
      </w:tr>
      <w:tr w:rsidR="00C638DA" w14:paraId="7FCF0F42" w14:textId="77777777" w:rsidTr="0016606C">
        <w:trPr>
          <w:cantSplit/>
          <w:trHeight w:val="567"/>
        </w:trPr>
        <w:tc>
          <w:tcPr>
            <w:tcW w:w="3495" w:type="dxa"/>
          </w:tcPr>
          <w:p w14:paraId="2DBF5E01" w14:textId="59F66DDD" w:rsidR="00C638DA" w:rsidRPr="005342DE" w:rsidRDefault="00D938E6" w:rsidP="00C638DA">
            <w:r>
              <w:t>Acidification</w:t>
            </w:r>
          </w:p>
        </w:tc>
        <w:tc>
          <w:tcPr>
            <w:tcW w:w="3496" w:type="dxa"/>
          </w:tcPr>
          <w:p w14:paraId="21862202" w14:textId="6AF2551A" w:rsidR="00C638DA" w:rsidRPr="005342DE" w:rsidRDefault="00D938E6" w:rsidP="00C638DA">
            <w:r>
              <w:t>Acid</w:t>
            </w:r>
          </w:p>
        </w:tc>
        <w:tc>
          <w:tcPr>
            <w:tcW w:w="3495" w:type="dxa"/>
          </w:tcPr>
          <w:p w14:paraId="31D371CE" w14:textId="6DB7AAB2" w:rsidR="00C638DA" w:rsidRPr="00BE4CD5" w:rsidRDefault="00D938E6" w:rsidP="00C638DA">
            <w:r>
              <w:t>Neutral</w:t>
            </w:r>
          </w:p>
        </w:tc>
        <w:tc>
          <w:tcPr>
            <w:tcW w:w="3496" w:type="dxa"/>
          </w:tcPr>
          <w:p w14:paraId="17C1C5D4" w14:textId="3A1C7037" w:rsidR="00C638DA" w:rsidRPr="00BE4CD5" w:rsidRDefault="00D938E6" w:rsidP="00C638DA">
            <w:r>
              <w:t>Alkali</w:t>
            </w:r>
          </w:p>
        </w:tc>
      </w:tr>
      <w:tr w:rsidR="00C638DA" w14:paraId="76B2B6A6" w14:textId="77777777" w:rsidTr="0016606C">
        <w:trPr>
          <w:cantSplit/>
          <w:trHeight w:val="567"/>
        </w:trPr>
        <w:tc>
          <w:tcPr>
            <w:tcW w:w="3495" w:type="dxa"/>
          </w:tcPr>
          <w:p w14:paraId="45894E7D" w14:textId="7009CA11" w:rsidR="00C638DA" w:rsidRPr="005342DE" w:rsidRDefault="00D938E6" w:rsidP="00C638DA">
            <w:r>
              <w:t>pH</w:t>
            </w:r>
          </w:p>
        </w:tc>
        <w:tc>
          <w:tcPr>
            <w:tcW w:w="3496" w:type="dxa"/>
          </w:tcPr>
          <w:p w14:paraId="3F94E076" w14:textId="4299D115" w:rsidR="00C638DA" w:rsidRPr="005342DE" w:rsidRDefault="00D938E6" w:rsidP="00C638DA">
            <w:r>
              <w:t>Biodiversity</w:t>
            </w:r>
          </w:p>
        </w:tc>
        <w:tc>
          <w:tcPr>
            <w:tcW w:w="3495" w:type="dxa"/>
          </w:tcPr>
          <w:p w14:paraId="4D73DA8B" w14:textId="21F6E37B" w:rsidR="00C638DA" w:rsidRPr="00BE4CD5" w:rsidRDefault="00D938E6" w:rsidP="00C638DA">
            <w:r>
              <w:t>Ecosystems</w:t>
            </w:r>
          </w:p>
        </w:tc>
        <w:tc>
          <w:tcPr>
            <w:tcW w:w="3496" w:type="dxa"/>
          </w:tcPr>
          <w:p w14:paraId="7093F1DE" w14:textId="63E0019C" w:rsidR="00C638DA" w:rsidRPr="00BE4CD5" w:rsidRDefault="00D938E6" w:rsidP="00C638DA">
            <w:r>
              <w:t>Sustainable</w:t>
            </w:r>
          </w:p>
        </w:tc>
      </w:tr>
    </w:tbl>
    <w:p w14:paraId="4FDECA38" w14:textId="716964B2" w:rsidR="00C638DA" w:rsidRPr="0016606C" w:rsidRDefault="00C638DA" w:rsidP="0016606C"/>
    <w:p w14:paraId="14BD7F73" w14:textId="23AAB064" w:rsidR="00C638DA" w:rsidRPr="0016606C" w:rsidRDefault="00C638DA" w:rsidP="0016606C">
      <w:pPr>
        <w:pStyle w:val="AttachmentHeading"/>
      </w:pPr>
      <w:bookmarkStart w:id="14" w:name="_Toc444249888"/>
      <w:r w:rsidRPr="0016606C">
        <w:lastRenderedPageBreak/>
        <w:t>Resource 2 – Student reflections</w:t>
      </w:r>
      <w:bookmarkEnd w:id="14"/>
    </w:p>
    <w:p w14:paraId="44CF1F24" w14:textId="37C335FA" w:rsidR="00C638DA" w:rsidRPr="00543D6F" w:rsidRDefault="00C638DA" w:rsidP="0016606C">
      <w:pPr>
        <w:pStyle w:val="Normal-Toppadding"/>
      </w:pPr>
      <w:r>
        <w:t>Consider displaying sentence starters or questions such as below in the classroom. Alternatively</w:t>
      </w:r>
      <w:r w:rsidR="00B219F2">
        <w:t>,</w:t>
      </w:r>
      <w:r>
        <w:t xml:space="preserve"> they could be turned into laminated thought bubbles that are passed to students directly. </w:t>
      </w:r>
      <w:r w:rsidRPr="0016606C">
        <w:t>Students</w:t>
      </w:r>
      <w:r>
        <w:t xml:space="preserve"> could choose </w:t>
      </w:r>
      <w:r w:rsidR="00B219F2">
        <w:t xml:space="preserve">two </w:t>
      </w:r>
      <w:r>
        <w:t xml:space="preserve">or </w:t>
      </w:r>
      <w:r w:rsidR="00B219F2">
        <w:t xml:space="preserve">three thoughts </w:t>
      </w:r>
      <w:r>
        <w:t xml:space="preserve">to complete in their journal then share </w:t>
      </w:r>
      <w:r w:rsidR="0016606C">
        <w:t>their responses with the class.</w:t>
      </w:r>
    </w:p>
    <w:tbl>
      <w:tblPr>
        <w:tblStyle w:val="Table1-Borders"/>
        <w:tblW w:w="0" w:type="auto"/>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Student reflections - groups of sentence starters"/>
      </w:tblPr>
      <w:tblGrid>
        <w:gridCol w:w="3493"/>
        <w:gridCol w:w="3493"/>
        <w:gridCol w:w="3493"/>
        <w:gridCol w:w="3493"/>
      </w:tblGrid>
      <w:tr w:rsidR="00C638DA" w14:paraId="435441BF" w14:textId="77777777" w:rsidTr="00E44DCE">
        <w:trPr>
          <w:tblHeader/>
        </w:trPr>
        <w:tc>
          <w:tcPr>
            <w:tcW w:w="6986" w:type="dxa"/>
            <w:gridSpan w:val="2"/>
            <w:tcBorders>
              <w:top w:val="single" w:sz="12" w:space="0" w:color="C3D600"/>
              <w:bottom w:val="single" w:sz="8" w:space="0" w:color="C3D600"/>
            </w:tcBorders>
            <w:shd w:val="clear" w:color="auto" w:fill="EDF3B2"/>
          </w:tcPr>
          <w:p w14:paraId="58EA830A" w14:textId="77777777" w:rsidR="00C638DA" w:rsidRPr="0016606C" w:rsidRDefault="00C638DA" w:rsidP="00E44DCE">
            <w:pPr>
              <w:pStyle w:val="Tableheader0"/>
              <w:jc w:val="center"/>
            </w:pPr>
            <w:r w:rsidRPr="0016606C">
              <w:t>End of lesson reflections</w:t>
            </w:r>
          </w:p>
        </w:tc>
        <w:tc>
          <w:tcPr>
            <w:tcW w:w="6986" w:type="dxa"/>
            <w:gridSpan w:val="2"/>
            <w:tcBorders>
              <w:top w:val="single" w:sz="12" w:space="0" w:color="C3D600"/>
              <w:bottom w:val="single" w:sz="8" w:space="0" w:color="C3D600"/>
            </w:tcBorders>
            <w:shd w:val="clear" w:color="auto" w:fill="EDF3B2"/>
          </w:tcPr>
          <w:p w14:paraId="37B2041B" w14:textId="77777777" w:rsidR="00C638DA" w:rsidRPr="0016606C" w:rsidRDefault="00C638DA" w:rsidP="00E44DCE">
            <w:pPr>
              <w:pStyle w:val="Tableheader0"/>
              <w:jc w:val="center"/>
            </w:pPr>
            <w:r w:rsidRPr="0016606C">
              <w:t>Guiding students to reflect on their own thinking</w:t>
            </w:r>
          </w:p>
        </w:tc>
      </w:tr>
      <w:tr w:rsidR="00C638DA" w14:paraId="13CBCCBD" w14:textId="77777777" w:rsidTr="00D655D7">
        <w:tc>
          <w:tcPr>
            <w:tcW w:w="3493" w:type="dxa"/>
            <w:tcBorders>
              <w:top w:val="single" w:sz="8" w:space="0" w:color="C3D600"/>
              <w:bottom w:val="single" w:sz="8" w:space="0" w:color="C3D600"/>
            </w:tcBorders>
            <w:tcMar>
              <w:bottom w:w="142" w:type="dxa"/>
            </w:tcMar>
          </w:tcPr>
          <w:p w14:paraId="126B103C" w14:textId="7B4CFB48" w:rsidR="00C638DA" w:rsidRDefault="00C638DA" w:rsidP="00C638DA">
            <w:r>
              <w:t>Today I discovered</w:t>
            </w:r>
            <w:r w:rsidR="0016606C">
              <w:t xml:space="preserve"> </w:t>
            </w:r>
            <w:r>
              <w:t>…</w:t>
            </w:r>
          </w:p>
          <w:p w14:paraId="305A8B17" w14:textId="535105F2" w:rsidR="00C638DA" w:rsidRDefault="00C638DA" w:rsidP="00C638DA">
            <w:r>
              <w:t>I want to know more about</w:t>
            </w:r>
            <w:r w:rsidR="0016606C">
              <w:t xml:space="preserve"> </w:t>
            </w:r>
            <w:r>
              <w:t>…</w:t>
            </w:r>
          </w:p>
          <w:p w14:paraId="1C96BB2A" w14:textId="665DFA71" w:rsidR="00C638DA" w:rsidRDefault="00C638DA" w:rsidP="00C638DA">
            <w:r>
              <w:t>Something new I found out was</w:t>
            </w:r>
            <w:r w:rsidR="0016606C">
              <w:t> </w:t>
            </w:r>
            <w:r>
              <w:t>…</w:t>
            </w:r>
          </w:p>
          <w:p w14:paraId="5D96EA83" w14:textId="3E5D9F9C" w:rsidR="00C638DA" w:rsidRDefault="00C638DA" w:rsidP="00C638DA">
            <w:r>
              <w:t>I am excited about</w:t>
            </w:r>
            <w:r w:rsidR="0016606C">
              <w:t xml:space="preserve"> </w:t>
            </w:r>
            <w:r>
              <w:t>…</w:t>
            </w:r>
          </w:p>
          <w:p w14:paraId="01AF7C89" w14:textId="28C1065B" w:rsidR="00C638DA" w:rsidRDefault="00C638DA" w:rsidP="00C638DA">
            <w:r>
              <w:t>Something I am finding interesting is</w:t>
            </w:r>
            <w:r w:rsidR="0016606C">
              <w:t xml:space="preserve"> </w:t>
            </w:r>
            <w:r>
              <w:t>…</w:t>
            </w:r>
          </w:p>
          <w:p w14:paraId="4449382F" w14:textId="101D8D01" w:rsidR="00C638DA" w:rsidRPr="005342DE" w:rsidRDefault="00C638DA" w:rsidP="00C638DA">
            <w:r>
              <w:t>The most challenging thing was</w:t>
            </w:r>
            <w:r w:rsidR="0016606C">
              <w:t> </w:t>
            </w:r>
            <w:r>
              <w:t>…</w:t>
            </w:r>
          </w:p>
        </w:tc>
        <w:tc>
          <w:tcPr>
            <w:tcW w:w="3493" w:type="dxa"/>
            <w:tcBorders>
              <w:top w:val="single" w:sz="8" w:space="0" w:color="C3D600"/>
              <w:bottom w:val="single" w:sz="8" w:space="0" w:color="C3D600"/>
            </w:tcBorders>
            <w:tcMar>
              <w:bottom w:w="142" w:type="dxa"/>
            </w:tcMar>
          </w:tcPr>
          <w:p w14:paraId="47FD478E" w14:textId="53E64130" w:rsidR="00C638DA" w:rsidRDefault="0016606C" w:rsidP="00C638DA">
            <w:r>
              <w:t>I am most proud of …</w:t>
            </w:r>
          </w:p>
          <w:p w14:paraId="5AAEF351" w14:textId="77777777" w:rsidR="00C638DA" w:rsidRDefault="00C638DA" w:rsidP="00C638DA">
            <w:r>
              <w:t>I feel confident about …</w:t>
            </w:r>
          </w:p>
          <w:p w14:paraId="04B95760" w14:textId="4945CC44" w:rsidR="00C638DA" w:rsidRDefault="00C638DA" w:rsidP="00C638DA">
            <w:r>
              <w:t>I am enjoying …</w:t>
            </w:r>
            <w:r w:rsidR="0016606C">
              <w:t xml:space="preserve"> </w:t>
            </w:r>
            <w:r>
              <w:t>because …</w:t>
            </w:r>
          </w:p>
          <w:p w14:paraId="5559B565" w14:textId="15BA1B15" w:rsidR="00C638DA" w:rsidRDefault="00C638DA" w:rsidP="00C638DA">
            <w:r>
              <w:t>I am confused by</w:t>
            </w:r>
            <w:r w:rsidR="0016606C">
              <w:t xml:space="preserve"> </w:t>
            </w:r>
            <w:r>
              <w:t>…</w:t>
            </w:r>
          </w:p>
          <w:p w14:paraId="6D90D462" w14:textId="1FADA7F5" w:rsidR="00C638DA" w:rsidRDefault="00C638DA" w:rsidP="00C638DA">
            <w:r>
              <w:t>Today I asked</w:t>
            </w:r>
            <w:r w:rsidR="0016606C">
              <w:t xml:space="preserve"> </w:t>
            </w:r>
            <w:r>
              <w:t>…</w:t>
            </w:r>
          </w:p>
          <w:p w14:paraId="58A7C42A" w14:textId="641125BD" w:rsidR="00C638DA" w:rsidRPr="005342DE" w:rsidRDefault="00C638DA" w:rsidP="0016606C">
            <w:r>
              <w:t>A question I have is</w:t>
            </w:r>
            <w:r w:rsidR="0016606C">
              <w:t xml:space="preserve"> </w:t>
            </w:r>
            <w:r>
              <w:t>…</w:t>
            </w:r>
          </w:p>
        </w:tc>
        <w:tc>
          <w:tcPr>
            <w:tcW w:w="3493" w:type="dxa"/>
            <w:tcBorders>
              <w:top w:val="single" w:sz="8" w:space="0" w:color="C3D600"/>
              <w:bottom w:val="single" w:sz="8" w:space="0" w:color="C3D600"/>
            </w:tcBorders>
            <w:tcMar>
              <w:bottom w:w="142" w:type="dxa"/>
            </w:tcMar>
          </w:tcPr>
          <w:p w14:paraId="371D5294" w14:textId="00E1A54C" w:rsidR="00C638DA" w:rsidRDefault="00C638DA" w:rsidP="00C638DA">
            <w:r>
              <w:t>I am starting to think differently about</w:t>
            </w:r>
            <w:r w:rsidR="0016606C">
              <w:t xml:space="preserve"> </w:t>
            </w:r>
            <w:r>
              <w:t>…</w:t>
            </w:r>
          </w:p>
          <w:p w14:paraId="7AF5D100" w14:textId="41F96E87" w:rsidR="00C638DA" w:rsidRDefault="0016606C" w:rsidP="00C638DA">
            <w:r>
              <w:t xml:space="preserve">I got stuck when … </w:t>
            </w:r>
            <w:r w:rsidR="00C638DA">
              <w:t>and I got back on track by …</w:t>
            </w:r>
          </w:p>
          <w:p w14:paraId="435FFA04" w14:textId="64F6093C" w:rsidR="00C638DA" w:rsidRDefault="00C638DA" w:rsidP="00C638DA">
            <w:r>
              <w:t>I figured out that …</w:t>
            </w:r>
          </w:p>
          <w:p w14:paraId="54073F72" w14:textId="77777777" w:rsidR="00C638DA" w:rsidRDefault="00C638DA" w:rsidP="00C638DA">
            <w:r>
              <w:t>I solved a problem by …</w:t>
            </w:r>
          </w:p>
          <w:p w14:paraId="3519EA02" w14:textId="4507400E" w:rsidR="00C638DA" w:rsidRPr="00BE4CD5" w:rsidRDefault="00C638DA" w:rsidP="0016606C">
            <w:r>
              <w:t>I first thought</w:t>
            </w:r>
            <w:r w:rsidR="0016606C">
              <w:t xml:space="preserve"> </w:t>
            </w:r>
            <w:r>
              <w:t>…</w:t>
            </w:r>
            <w:r w:rsidR="0016606C">
              <w:t xml:space="preserve"> </w:t>
            </w:r>
            <w:r>
              <w:t>but then I realised that …</w:t>
            </w:r>
          </w:p>
        </w:tc>
        <w:tc>
          <w:tcPr>
            <w:tcW w:w="3493" w:type="dxa"/>
            <w:tcBorders>
              <w:top w:val="single" w:sz="8" w:space="0" w:color="C3D600"/>
              <w:bottom w:val="single" w:sz="8" w:space="0" w:color="C3D600"/>
            </w:tcBorders>
            <w:tcMar>
              <w:bottom w:w="142" w:type="dxa"/>
            </w:tcMar>
          </w:tcPr>
          <w:p w14:paraId="3E33104A" w14:textId="5A178B36" w:rsidR="00C638DA" w:rsidRDefault="00C638DA" w:rsidP="00C638DA">
            <w:r>
              <w:t>T</w:t>
            </w:r>
            <w:r w:rsidR="0016606C">
              <w:t>his idea is useful for …</w:t>
            </w:r>
          </w:p>
          <w:p w14:paraId="4BDB5FF0" w14:textId="54448C7A" w:rsidR="00B219F2" w:rsidRDefault="00C638DA" w:rsidP="00C638DA">
            <w:r>
              <w:t>Some things I didn’t understand are</w:t>
            </w:r>
            <w:r w:rsidR="0016606C">
              <w:t> </w:t>
            </w:r>
            <w:r>
              <w:t>…</w:t>
            </w:r>
          </w:p>
          <w:p w14:paraId="4804BE40" w14:textId="51C0ECD8" w:rsidR="00C638DA" w:rsidRDefault="00B219F2" w:rsidP="00C638DA">
            <w:r>
              <w:t>T</w:t>
            </w:r>
            <w:r w:rsidR="00C638DA">
              <w:t>o help me understand better I will</w:t>
            </w:r>
            <w:r w:rsidR="0016606C">
              <w:t xml:space="preserve"> </w:t>
            </w:r>
            <w:r w:rsidR="00C638DA">
              <w:t>…</w:t>
            </w:r>
          </w:p>
          <w:p w14:paraId="46FE7B73" w14:textId="658DD538" w:rsidR="00B219F2" w:rsidRDefault="0016606C" w:rsidP="00B219F2">
            <w:r>
              <w:t>Before I didn’t know …</w:t>
            </w:r>
          </w:p>
          <w:p w14:paraId="79036F25" w14:textId="0AA93EAD" w:rsidR="00C638DA" w:rsidRPr="00BE4CD5" w:rsidRDefault="00B219F2" w:rsidP="00B219F2">
            <w:r>
              <w:t>N</w:t>
            </w:r>
            <w:r w:rsidR="00C638DA">
              <w:t>ow I reali</w:t>
            </w:r>
            <w:r w:rsidR="0016606C">
              <w:t>se/know …</w:t>
            </w:r>
          </w:p>
        </w:tc>
      </w:tr>
      <w:tr w:rsidR="00C638DA" w14:paraId="28D99C5D" w14:textId="77777777" w:rsidTr="00E44DCE">
        <w:trPr>
          <w:tblHeader/>
        </w:trPr>
        <w:tc>
          <w:tcPr>
            <w:tcW w:w="6986" w:type="dxa"/>
            <w:gridSpan w:val="2"/>
            <w:tcBorders>
              <w:top w:val="single" w:sz="8" w:space="0" w:color="C3D600"/>
              <w:bottom w:val="single" w:sz="8" w:space="0" w:color="C3D600"/>
            </w:tcBorders>
            <w:shd w:val="clear" w:color="auto" w:fill="EDF3B2"/>
          </w:tcPr>
          <w:p w14:paraId="0C7A3087" w14:textId="77777777" w:rsidR="00C638DA" w:rsidRPr="0016606C" w:rsidRDefault="00C638DA" w:rsidP="00E44DCE">
            <w:pPr>
              <w:pStyle w:val="Tableheader0"/>
              <w:jc w:val="center"/>
            </w:pPr>
            <w:r w:rsidRPr="0016606C">
              <w:t>Reflecting on stewardship and taking action</w:t>
            </w:r>
          </w:p>
        </w:tc>
        <w:tc>
          <w:tcPr>
            <w:tcW w:w="6986" w:type="dxa"/>
            <w:gridSpan w:val="2"/>
            <w:tcBorders>
              <w:top w:val="single" w:sz="8" w:space="0" w:color="C3D600"/>
              <w:bottom w:val="single" w:sz="8" w:space="0" w:color="C3D600"/>
            </w:tcBorders>
            <w:shd w:val="clear" w:color="auto" w:fill="EDF3B2"/>
          </w:tcPr>
          <w:p w14:paraId="46A4518E" w14:textId="77777777" w:rsidR="00C638DA" w:rsidRPr="0016606C" w:rsidRDefault="00C638DA" w:rsidP="00E44DCE">
            <w:pPr>
              <w:pStyle w:val="Tableheader0"/>
              <w:jc w:val="center"/>
            </w:pPr>
            <w:r w:rsidRPr="0016606C">
              <w:t>End of unit reflections – where I was and where I am now</w:t>
            </w:r>
          </w:p>
        </w:tc>
      </w:tr>
      <w:tr w:rsidR="00C638DA" w14:paraId="4DEEF0FF" w14:textId="77777777" w:rsidTr="00D655D7">
        <w:tc>
          <w:tcPr>
            <w:tcW w:w="3493" w:type="dxa"/>
            <w:vMerge w:val="restart"/>
            <w:tcBorders>
              <w:top w:val="single" w:sz="8" w:space="0" w:color="C3D600"/>
            </w:tcBorders>
            <w:tcMar>
              <w:bottom w:w="142" w:type="dxa"/>
            </w:tcMar>
          </w:tcPr>
          <w:p w14:paraId="3F506537" w14:textId="78FC1099" w:rsidR="00C638DA" w:rsidRDefault="00C638DA" w:rsidP="00C638DA">
            <w:r>
              <w:t>This information can make a difference by</w:t>
            </w:r>
            <w:r w:rsidR="0016606C">
              <w:t xml:space="preserve"> </w:t>
            </w:r>
            <w:r>
              <w:t>…</w:t>
            </w:r>
          </w:p>
          <w:p w14:paraId="0A47C91F" w14:textId="3A480BDE" w:rsidR="00C638DA" w:rsidRDefault="00C638DA" w:rsidP="00C638DA">
            <w:r>
              <w:t>It is important to know about this because</w:t>
            </w:r>
            <w:r w:rsidR="0016606C">
              <w:t xml:space="preserve"> </w:t>
            </w:r>
            <w:r>
              <w:t>…</w:t>
            </w:r>
          </w:p>
          <w:p w14:paraId="7EFB7171" w14:textId="77777777" w:rsidR="00C638DA" w:rsidRDefault="00C638DA" w:rsidP="00C638DA">
            <w:r>
              <w:t>Something I will now do as a result of my learning is …</w:t>
            </w:r>
          </w:p>
          <w:p w14:paraId="0F3BEB53" w14:textId="7081AFF4" w:rsidR="00C638DA" w:rsidRPr="005342DE" w:rsidRDefault="00C638DA" w:rsidP="00C638DA">
            <w:r>
              <w:t>Something I want to do next is</w:t>
            </w:r>
            <w:r w:rsidR="0016606C">
              <w:t> </w:t>
            </w:r>
            <w:r>
              <w:t>…</w:t>
            </w:r>
          </w:p>
        </w:tc>
        <w:tc>
          <w:tcPr>
            <w:tcW w:w="3493" w:type="dxa"/>
            <w:vMerge w:val="restart"/>
            <w:tcBorders>
              <w:top w:val="single" w:sz="8" w:space="0" w:color="C3D600"/>
            </w:tcBorders>
            <w:tcMar>
              <w:bottom w:w="142" w:type="dxa"/>
            </w:tcMar>
          </w:tcPr>
          <w:p w14:paraId="08BF7897" w14:textId="77777777" w:rsidR="00C638DA" w:rsidRDefault="00C638DA" w:rsidP="00C638DA">
            <w:r>
              <w:t xml:space="preserve">Something I will now help others understand is … </w:t>
            </w:r>
          </w:p>
          <w:p w14:paraId="3481FD7E" w14:textId="77777777" w:rsidR="00C638DA" w:rsidRDefault="00C638DA" w:rsidP="00C638DA">
            <w:r>
              <w:t>I can make a difference by …</w:t>
            </w:r>
          </w:p>
          <w:p w14:paraId="79E68CEF" w14:textId="16A53797" w:rsidR="00C638DA" w:rsidRDefault="00C638DA" w:rsidP="00C638DA">
            <w:r>
              <w:t>An action I/we can take is</w:t>
            </w:r>
            <w:r w:rsidR="0016606C">
              <w:t xml:space="preserve"> </w:t>
            </w:r>
            <w:r>
              <w:t>…</w:t>
            </w:r>
          </w:p>
          <w:p w14:paraId="1CB99594" w14:textId="00D3F4E2" w:rsidR="00C638DA" w:rsidRDefault="0016606C" w:rsidP="00C638DA">
            <w:r>
              <w:t>If we don’t …</w:t>
            </w:r>
            <w:r w:rsidR="00C638DA">
              <w:t xml:space="preserve"> the consequences could be …</w:t>
            </w:r>
          </w:p>
          <w:p w14:paraId="16ABFFB2" w14:textId="6324C3B7" w:rsidR="00C638DA" w:rsidRPr="005342DE" w:rsidRDefault="00C638DA" w:rsidP="0016606C">
            <w:r>
              <w:t>It is important to …</w:t>
            </w:r>
            <w:r w:rsidR="0016606C">
              <w:t xml:space="preserve"> </w:t>
            </w:r>
            <w:r>
              <w:t>because</w:t>
            </w:r>
            <w:r w:rsidR="0016606C">
              <w:t xml:space="preserve"> </w:t>
            </w:r>
            <w:r>
              <w:t>…</w:t>
            </w:r>
          </w:p>
        </w:tc>
        <w:tc>
          <w:tcPr>
            <w:tcW w:w="3493" w:type="dxa"/>
            <w:tcBorders>
              <w:top w:val="single" w:sz="8" w:space="0" w:color="C3D600"/>
            </w:tcBorders>
            <w:tcMar>
              <w:bottom w:w="142" w:type="dxa"/>
            </w:tcMar>
          </w:tcPr>
          <w:p w14:paraId="5F7D1A97" w14:textId="19D626ED" w:rsidR="00C638DA" w:rsidRDefault="00C638DA" w:rsidP="00E44DCE">
            <w:pPr>
              <w:pStyle w:val="Table-NumberedList1"/>
            </w:pPr>
            <w:r>
              <w:t>I used to think</w:t>
            </w:r>
            <w:r w:rsidR="0016606C">
              <w:t xml:space="preserve"> </w:t>
            </w:r>
            <w:r>
              <w:t>…</w:t>
            </w:r>
          </w:p>
          <w:p w14:paraId="5D720545" w14:textId="47A00ECA" w:rsidR="00C638DA" w:rsidRDefault="00C638DA" w:rsidP="00E44DCE">
            <w:pPr>
              <w:pStyle w:val="Table-NumberedList1"/>
            </w:pPr>
            <w:r>
              <w:t>Now I know</w:t>
            </w:r>
            <w:r w:rsidR="0016606C">
              <w:t xml:space="preserve"> </w:t>
            </w:r>
            <w:r>
              <w:t>…</w:t>
            </w:r>
          </w:p>
          <w:p w14:paraId="7A410FEA" w14:textId="62643A2A" w:rsidR="00C638DA" w:rsidRPr="00BE4CD5" w:rsidRDefault="00C638DA" w:rsidP="00E44DCE">
            <w:pPr>
              <w:pStyle w:val="Table-NumberedList1"/>
            </w:pPr>
            <w:r>
              <w:t>This causes me to (re)think/ wonder</w:t>
            </w:r>
            <w:r w:rsidR="0016606C">
              <w:t xml:space="preserve"> </w:t>
            </w:r>
            <w:r>
              <w:t>…</w:t>
            </w:r>
          </w:p>
        </w:tc>
        <w:tc>
          <w:tcPr>
            <w:tcW w:w="3493" w:type="dxa"/>
            <w:vMerge w:val="restart"/>
            <w:tcBorders>
              <w:top w:val="single" w:sz="8" w:space="0" w:color="C3D600"/>
            </w:tcBorders>
            <w:tcMar>
              <w:bottom w:w="142" w:type="dxa"/>
            </w:tcMar>
          </w:tcPr>
          <w:p w14:paraId="2D0C7AC5" w14:textId="23776DED" w:rsidR="00C638DA" w:rsidRPr="00E44DCE" w:rsidRDefault="00C638DA" w:rsidP="00E44DCE">
            <w:pPr>
              <w:pStyle w:val="Tablebullet1"/>
            </w:pPr>
            <w:r w:rsidRPr="00E44DCE">
              <w:rPr>
                <w:b/>
              </w:rPr>
              <w:t>Revisit</w:t>
            </w:r>
            <w:r w:rsidRPr="00E44DCE">
              <w:t xml:space="preserve"> your first journal entry</w:t>
            </w:r>
            <w:r w:rsidR="00B219F2" w:rsidRPr="00E44DCE">
              <w:t>. W</w:t>
            </w:r>
            <w:r w:rsidRPr="00E44DCE">
              <w:t>hat do you understand now that you didn’t back then?</w:t>
            </w:r>
          </w:p>
          <w:p w14:paraId="52CEADA8" w14:textId="77777777" w:rsidR="00C638DA" w:rsidRPr="00E44DCE" w:rsidRDefault="00C638DA" w:rsidP="00E44DCE">
            <w:pPr>
              <w:pStyle w:val="Tablebullet1"/>
            </w:pPr>
            <w:r w:rsidRPr="00E44DCE">
              <w:rPr>
                <w:b/>
              </w:rPr>
              <w:t>Review</w:t>
            </w:r>
            <w:r w:rsidRPr="00E44DCE">
              <w:t xml:space="preserve"> your work so far. What has been the biggest discovery/learning/challenge?</w:t>
            </w:r>
          </w:p>
          <w:p w14:paraId="5DE8FAEB" w14:textId="77777777" w:rsidR="00C638DA" w:rsidRPr="00BE4CD5" w:rsidRDefault="00C638DA" w:rsidP="00E44DCE">
            <w:pPr>
              <w:pStyle w:val="Tablebullet1"/>
            </w:pPr>
            <w:r w:rsidRPr="00E44DCE">
              <w:rPr>
                <w:b/>
              </w:rPr>
              <w:t>Reconsider</w:t>
            </w:r>
            <w:r w:rsidRPr="00E44DCE">
              <w:t xml:space="preserve"> your initial ideas. Have your ideas changed? If so how?</w:t>
            </w:r>
          </w:p>
        </w:tc>
      </w:tr>
      <w:tr w:rsidR="00C638DA" w14:paraId="2AEAC4B0" w14:textId="77777777" w:rsidTr="00E44DCE">
        <w:tc>
          <w:tcPr>
            <w:tcW w:w="3493" w:type="dxa"/>
            <w:vMerge/>
          </w:tcPr>
          <w:p w14:paraId="62A0487E" w14:textId="77777777" w:rsidR="00C638DA" w:rsidRDefault="00C638DA" w:rsidP="00C638DA"/>
        </w:tc>
        <w:tc>
          <w:tcPr>
            <w:tcW w:w="3493" w:type="dxa"/>
            <w:vMerge/>
          </w:tcPr>
          <w:p w14:paraId="3A09EC28" w14:textId="77777777" w:rsidR="00C638DA" w:rsidRDefault="00C638DA" w:rsidP="00C638DA"/>
        </w:tc>
        <w:tc>
          <w:tcPr>
            <w:tcW w:w="3493" w:type="dxa"/>
          </w:tcPr>
          <w:p w14:paraId="29B580F7" w14:textId="3A1854D8" w:rsidR="00C638DA" w:rsidRDefault="00C638DA" w:rsidP="009A64A3">
            <w:pPr>
              <w:pStyle w:val="Table-NumberedList1"/>
              <w:numPr>
                <w:ilvl w:val="0"/>
                <w:numId w:val="23"/>
              </w:numPr>
            </w:pPr>
            <w:r>
              <w:t>I didn’t know how to</w:t>
            </w:r>
            <w:r w:rsidR="0016606C">
              <w:t xml:space="preserve"> </w:t>
            </w:r>
            <w:r>
              <w:t>…</w:t>
            </w:r>
          </w:p>
          <w:p w14:paraId="332153AE" w14:textId="527BB869" w:rsidR="00C638DA" w:rsidRDefault="00C638DA" w:rsidP="00E44DCE">
            <w:pPr>
              <w:pStyle w:val="Table-NumberedList1"/>
            </w:pPr>
            <w:r>
              <w:t>Now I can</w:t>
            </w:r>
            <w:r w:rsidR="0016606C">
              <w:t xml:space="preserve"> </w:t>
            </w:r>
            <w:r>
              <w:t>…</w:t>
            </w:r>
          </w:p>
          <w:p w14:paraId="20940CC9" w14:textId="6F5E7B18" w:rsidR="00C638DA" w:rsidRDefault="00C638DA" w:rsidP="00E44DCE">
            <w:pPr>
              <w:pStyle w:val="Table-NumberedList1"/>
            </w:pPr>
            <w:r>
              <w:t>In the future I will</w:t>
            </w:r>
            <w:r w:rsidR="0016606C">
              <w:t xml:space="preserve"> </w:t>
            </w:r>
            <w:r>
              <w:t>…</w:t>
            </w:r>
          </w:p>
        </w:tc>
        <w:tc>
          <w:tcPr>
            <w:tcW w:w="3493" w:type="dxa"/>
            <w:vMerge/>
          </w:tcPr>
          <w:p w14:paraId="6ABB34F0" w14:textId="77777777" w:rsidR="00C638DA" w:rsidRDefault="00C638DA" w:rsidP="00C638DA"/>
        </w:tc>
      </w:tr>
    </w:tbl>
    <w:p w14:paraId="0A784D86" w14:textId="4F587BA5" w:rsidR="00C638DA" w:rsidRDefault="00C638DA" w:rsidP="00C638DA">
      <w:pPr>
        <w:pStyle w:val="AttachmentHeading"/>
      </w:pPr>
      <w:bookmarkStart w:id="15" w:name="_Toc444249889"/>
      <w:r>
        <w:lastRenderedPageBreak/>
        <w:t xml:space="preserve">Resource 3 </w:t>
      </w:r>
      <w:r w:rsidRPr="00E3173F">
        <w:t xml:space="preserve">– </w:t>
      </w:r>
      <w:r>
        <w:t>Investigation planner</w:t>
      </w:r>
      <w:bookmarkEnd w:id="15"/>
    </w:p>
    <w:p w14:paraId="094CA78F" w14:textId="0464E8E9" w:rsidR="00C638DA" w:rsidRPr="004C0BA4" w:rsidRDefault="00C638DA" w:rsidP="008F71D9">
      <w:pPr>
        <w:pStyle w:val="Resource-Name-Dateline"/>
      </w:pPr>
      <w:r>
        <w:t>Name</w:t>
      </w:r>
      <w:r w:rsidR="008F71D9">
        <w:t xml:space="preserve">: </w:t>
      </w:r>
      <w:r w:rsidR="008F71D9">
        <w:tab/>
      </w:r>
      <w:r w:rsidR="008F71D9">
        <w:tab/>
      </w:r>
      <w:r>
        <w:t>Dat</w:t>
      </w:r>
      <w:r w:rsidR="008F71D9">
        <w:t xml:space="preserve">e: </w:t>
      </w:r>
      <w:r w:rsidR="008F71D9">
        <w:tab/>
      </w:r>
    </w:p>
    <w:tbl>
      <w:tblPr>
        <w:tblStyle w:val="TableGrid"/>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Investigation planner template"/>
      </w:tblPr>
      <w:tblGrid>
        <w:gridCol w:w="3967"/>
        <w:gridCol w:w="2724"/>
        <w:gridCol w:w="1092"/>
        <w:gridCol w:w="2034"/>
        <w:gridCol w:w="4401"/>
      </w:tblGrid>
      <w:tr w:rsidR="008F71D9" w14:paraId="7AD083E1" w14:textId="77777777" w:rsidTr="004C3FE3">
        <w:trPr>
          <w:tblHeader/>
        </w:trPr>
        <w:tc>
          <w:tcPr>
            <w:tcW w:w="6705" w:type="dxa"/>
            <w:gridSpan w:val="2"/>
            <w:tcBorders>
              <w:bottom w:val="single" w:sz="8" w:space="0" w:color="C3D600"/>
            </w:tcBorders>
          </w:tcPr>
          <w:p w14:paraId="2011C756" w14:textId="77777777" w:rsidR="008F71D9" w:rsidRDefault="008F71D9" w:rsidP="004C3FE3">
            <w:pPr>
              <w:pStyle w:val="Tableheader0"/>
            </w:pPr>
            <w:r w:rsidRPr="00193EBA">
              <w:t>Investigation question</w:t>
            </w:r>
          </w:p>
          <w:p w14:paraId="6518FF2A" w14:textId="77777777" w:rsidR="008F71D9" w:rsidRPr="00193EBA" w:rsidRDefault="008F71D9" w:rsidP="004C3FE3">
            <w:pPr>
              <w:pStyle w:val="Tablepara0"/>
            </w:pPr>
          </w:p>
        </w:tc>
        <w:tc>
          <w:tcPr>
            <w:tcW w:w="7547" w:type="dxa"/>
            <w:gridSpan w:val="3"/>
            <w:tcBorders>
              <w:bottom w:val="single" w:sz="8" w:space="0" w:color="C3D600"/>
            </w:tcBorders>
          </w:tcPr>
          <w:p w14:paraId="0B01CEB2" w14:textId="77777777" w:rsidR="008F71D9" w:rsidRDefault="008F71D9" w:rsidP="004C3FE3">
            <w:pPr>
              <w:pStyle w:val="Tableheader0"/>
            </w:pPr>
            <w:r w:rsidRPr="00193EBA">
              <w:t>Prediction (I think</w:t>
            </w:r>
            <w:r>
              <w:t xml:space="preserve"> </w:t>
            </w:r>
            <w:r w:rsidRPr="00193EBA">
              <w:t>…</w:t>
            </w:r>
            <w:r>
              <w:t xml:space="preserve"> </w:t>
            </w:r>
            <w:r w:rsidRPr="00193EBA">
              <w:t>because</w:t>
            </w:r>
            <w:r>
              <w:t xml:space="preserve"> </w:t>
            </w:r>
            <w:r w:rsidRPr="00193EBA">
              <w:t>…)</w:t>
            </w:r>
          </w:p>
          <w:p w14:paraId="5F632D5F" w14:textId="77777777" w:rsidR="008F71D9" w:rsidRPr="00193EBA" w:rsidRDefault="008F71D9" w:rsidP="004C3FE3">
            <w:pPr>
              <w:pStyle w:val="Tablepara0"/>
            </w:pPr>
          </w:p>
        </w:tc>
      </w:tr>
      <w:tr w:rsidR="008F71D9" w:rsidRPr="004C0BA4" w14:paraId="0334C295" w14:textId="77777777" w:rsidTr="004C3FE3">
        <w:trPr>
          <w:tblHeader/>
        </w:trPr>
        <w:tc>
          <w:tcPr>
            <w:tcW w:w="14252" w:type="dxa"/>
            <w:gridSpan w:val="5"/>
            <w:tcBorders>
              <w:top w:val="single" w:sz="8" w:space="0" w:color="C3D600"/>
              <w:bottom w:val="single" w:sz="8" w:space="0" w:color="C3D600"/>
            </w:tcBorders>
            <w:shd w:val="clear" w:color="auto" w:fill="EDF3B2"/>
          </w:tcPr>
          <w:p w14:paraId="2C603DEF" w14:textId="77777777" w:rsidR="008F71D9" w:rsidRPr="009063C9" w:rsidRDefault="008F71D9" w:rsidP="004C3FE3">
            <w:pPr>
              <w:pStyle w:val="Tableheader0"/>
              <w:rPr>
                <w:i/>
              </w:rPr>
            </w:pPr>
            <w:r w:rsidRPr="009063C9">
              <w:rPr>
                <w:i/>
                <w:lang w:val="en-US"/>
              </w:rPr>
              <w:t>To make it a fair test, what are you going to do?</w:t>
            </w:r>
          </w:p>
        </w:tc>
      </w:tr>
      <w:tr w:rsidR="008F71D9" w14:paraId="1F39938F" w14:textId="77777777" w:rsidTr="004C3FE3">
        <w:tc>
          <w:tcPr>
            <w:tcW w:w="3975" w:type="dxa"/>
            <w:tcBorders>
              <w:top w:val="single" w:sz="8" w:space="0" w:color="C3D600"/>
            </w:tcBorders>
          </w:tcPr>
          <w:p w14:paraId="1A198FEB" w14:textId="77777777" w:rsidR="008F71D9" w:rsidRPr="00193EBA" w:rsidRDefault="008F71D9" w:rsidP="004C3FE3">
            <w:pPr>
              <w:pStyle w:val="Tableheader0"/>
            </w:pPr>
            <w:r w:rsidRPr="00193EBA">
              <w:t>Independent variable</w:t>
            </w:r>
          </w:p>
          <w:p w14:paraId="61B2F048" w14:textId="77777777" w:rsidR="008F71D9" w:rsidRPr="00193EBA" w:rsidRDefault="008F71D9" w:rsidP="004C3FE3">
            <w:pPr>
              <w:pStyle w:val="Tablepara0"/>
            </w:pPr>
          </w:p>
          <w:p w14:paraId="28B8D6B2" w14:textId="77777777" w:rsidR="008F71D9" w:rsidRPr="00193EBA" w:rsidRDefault="008F71D9" w:rsidP="004C3FE3">
            <w:pPr>
              <w:pStyle w:val="Commentsline"/>
              <w:spacing w:before="1600"/>
            </w:pPr>
            <w:r w:rsidRPr="00193EBA">
              <w:t>Change?</w:t>
            </w:r>
          </w:p>
        </w:tc>
        <w:tc>
          <w:tcPr>
            <w:tcW w:w="5865" w:type="dxa"/>
            <w:gridSpan w:val="3"/>
            <w:tcBorders>
              <w:top w:val="single" w:sz="8" w:space="0" w:color="C3D600"/>
            </w:tcBorders>
          </w:tcPr>
          <w:p w14:paraId="56112AA7" w14:textId="77777777" w:rsidR="008F71D9" w:rsidRPr="00193EBA" w:rsidRDefault="008F71D9" w:rsidP="004C3FE3">
            <w:pPr>
              <w:pStyle w:val="Tableheader0"/>
            </w:pPr>
            <w:r w:rsidRPr="00193EBA">
              <w:t>Dependent variable</w:t>
            </w:r>
          </w:p>
          <w:p w14:paraId="6B9E2726" w14:textId="77777777" w:rsidR="008F71D9" w:rsidRPr="00193EBA" w:rsidRDefault="008F71D9" w:rsidP="004C3FE3">
            <w:pPr>
              <w:pStyle w:val="Tablepara0"/>
            </w:pPr>
          </w:p>
          <w:p w14:paraId="2D50DEE2" w14:textId="77777777" w:rsidR="008F71D9" w:rsidRPr="00193EBA" w:rsidRDefault="008F71D9" w:rsidP="004C3FE3">
            <w:pPr>
              <w:pStyle w:val="Commentsline"/>
              <w:spacing w:before="1600"/>
            </w:pPr>
            <w:r w:rsidRPr="00193EBA">
              <w:t>Measure?</w:t>
            </w:r>
          </w:p>
        </w:tc>
        <w:tc>
          <w:tcPr>
            <w:tcW w:w="4412" w:type="dxa"/>
            <w:tcBorders>
              <w:top w:val="single" w:sz="8" w:space="0" w:color="C3D600"/>
            </w:tcBorders>
          </w:tcPr>
          <w:p w14:paraId="1283442B" w14:textId="77777777" w:rsidR="008F71D9" w:rsidRPr="00193EBA" w:rsidRDefault="008F71D9" w:rsidP="004C3FE3">
            <w:pPr>
              <w:pStyle w:val="Tableheader0"/>
            </w:pPr>
            <w:r w:rsidRPr="00193EBA">
              <w:t>Controlled variables</w:t>
            </w:r>
          </w:p>
          <w:p w14:paraId="50DAE4B6" w14:textId="77777777" w:rsidR="008F71D9" w:rsidRPr="00193EBA" w:rsidRDefault="008F71D9" w:rsidP="004C3FE3">
            <w:pPr>
              <w:pStyle w:val="Tablepara0"/>
            </w:pPr>
          </w:p>
          <w:p w14:paraId="7884F1B5" w14:textId="77777777" w:rsidR="008F71D9" w:rsidRPr="00193EBA" w:rsidRDefault="008F71D9" w:rsidP="004C3FE3">
            <w:pPr>
              <w:pStyle w:val="Commentsline"/>
              <w:spacing w:before="1600"/>
            </w:pPr>
            <w:r w:rsidRPr="00193EBA">
              <w:t>Keep the same?</w:t>
            </w:r>
          </w:p>
        </w:tc>
      </w:tr>
      <w:tr w:rsidR="008F71D9" w14:paraId="36632838" w14:textId="77777777" w:rsidTr="004C3FE3">
        <w:tc>
          <w:tcPr>
            <w:tcW w:w="3975" w:type="dxa"/>
          </w:tcPr>
          <w:p w14:paraId="7EDE9084" w14:textId="77777777" w:rsidR="008F71D9" w:rsidRPr="00193EBA" w:rsidRDefault="008F71D9" w:rsidP="004C3FE3">
            <w:pPr>
              <w:pStyle w:val="Tableheader0"/>
            </w:pPr>
            <w:r w:rsidRPr="00193EBA">
              <w:t>Labelled Diagram</w:t>
            </w:r>
          </w:p>
        </w:tc>
        <w:tc>
          <w:tcPr>
            <w:tcW w:w="3825" w:type="dxa"/>
            <w:gridSpan w:val="2"/>
          </w:tcPr>
          <w:p w14:paraId="3B5B014E" w14:textId="77777777" w:rsidR="008F71D9" w:rsidRPr="00193EBA" w:rsidRDefault="008F71D9" w:rsidP="004C3FE3">
            <w:pPr>
              <w:pStyle w:val="Tableheader0"/>
            </w:pPr>
            <w:r w:rsidRPr="00193EBA">
              <w:t>Equipment list</w:t>
            </w:r>
          </w:p>
        </w:tc>
        <w:tc>
          <w:tcPr>
            <w:tcW w:w="6452" w:type="dxa"/>
            <w:gridSpan w:val="2"/>
          </w:tcPr>
          <w:p w14:paraId="2D4DCFCC" w14:textId="77777777" w:rsidR="008F71D9" w:rsidRDefault="008F71D9" w:rsidP="004C3FE3">
            <w:pPr>
              <w:pStyle w:val="Tableheader0"/>
            </w:pPr>
            <w:r w:rsidRPr="00193EBA">
              <w:t>Procedure</w:t>
            </w:r>
          </w:p>
          <w:p w14:paraId="1D29A35F" w14:textId="77777777" w:rsidR="008F71D9" w:rsidRPr="009063C9" w:rsidRDefault="008F71D9" w:rsidP="004C3FE3">
            <w:pPr>
              <w:pStyle w:val="Tablepara0"/>
            </w:pPr>
          </w:p>
          <w:p w14:paraId="616D3A51" w14:textId="77777777" w:rsidR="008F71D9" w:rsidRPr="00193EBA" w:rsidRDefault="008F71D9" w:rsidP="004C3FE3">
            <w:pPr>
              <w:pStyle w:val="Commentsline"/>
              <w:spacing w:before="2600"/>
            </w:pPr>
            <w:r w:rsidRPr="00193EBA">
              <w:t>What are the steps to follow to do this investigation?</w:t>
            </w:r>
          </w:p>
        </w:tc>
      </w:tr>
    </w:tbl>
    <w:p w14:paraId="6D03AA72" w14:textId="42DCC8CC" w:rsidR="00C638DA" w:rsidRDefault="00C638DA" w:rsidP="008F71D9">
      <w:pPr>
        <w:pageBreakBefore/>
      </w:pPr>
    </w:p>
    <w:tbl>
      <w:tblPr>
        <w:tblStyle w:val="TableGrid"/>
        <w:tblW w:w="0" w:type="auto"/>
        <w:tblInd w:w="-34" w:type="dxa"/>
        <w:tblBorders>
          <w:top w:val="single" w:sz="12" w:space="0" w:color="C3D600"/>
          <w:left w:val="single" w:sz="12" w:space="0" w:color="C3D600"/>
          <w:bottom w:val="single" w:sz="12" w:space="0" w:color="C3D600"/>
          <w:right w:val="single" w:sz="12" w:space="0" w:color="C3D600"/>
          <w:insideH w:val="single" w:sz="8" w:space="0" w:color="C3D600"/>
          <w:insideV w:val="single" w:sz="12" w:space="0" w:color="C3D600"/>
        </w:tblBorders>
        <w:tblLook w:val="04A0" w:firstRow="1" w:lastRow="0" w:firstColumn="1" w:lastColumn="0" w:noHBand="0" w:noVBand="1"/>
        <w:tblDescription w:val="Investigation results table"/>
      </w:tblPr>
      <w:tblGrid>
        <w:gridCol w:w="7013"/>
        <w:gridCol w:w="7013"/>
      </w:tblGrid>
      <w:tr w:rsidR="008F71D9" w14:paraId="320E750D" w14:textId="77777777" w:rsidTr="004C3FE3">
        <w:trPr>
          <w:tblHeader/>
        </w:trPr>
        <w:tc>
          <w:tcPr>
            <w:tcW w:w="14026" w:type="dxa"/>
            <w:gridSpan w:val="2"/>
            <w:tcBorders>
              <w:top w:val="single" w:sz="12" w:space="0" w:color="C3D600"/>
              <w:bottom w:val="single" w:sz="8" w:space="0" w:color="C3D600"/>
            </w:tcBorders>
            <w:shd w:val="clear" w:color="auto" w:fill="EDF3B2"/>
          </w:tcPr>
          <w:p w14:paraId="4A22BF37" w14:textId="77777777" w:rsidR="008F71D9" w:rsidRPr="00AE6021" w:rsidRDefault="008F71D9" w:rsidP="004C3FE3">
            <w:pPr>
              <w:pStyle w:val="Tableheader0"/>
            </w:pPr>
            <w:r w:rsidRPr="00AE6021">
              <w:t>Results</w:t>
            </w:r>
          </w:p>
        </w:tc>
      </w:tr>
      <w:tr w:rsidR="008F71D9" w:rsidRPr="00A91384" w14:paraId="358B9217" w14:textId="77777777" w:rsidTr="004C3FE3">
        <w:trPr>
          <w:trHeight w:val="2722"/>
        </w:trPr>
        <w:tc>
          <w:tcPr>
            <w:tcW w:w="14026" w:type="dxa"/>
            <w:gridSpan w:val="2"/>
            <w:tcBorders>
              <w:top w:val="single" w:sz="8" w:space="0" w:color="C3D600"/>
              <w:bottom w:val="single" w:sz="8" w:space="0" w:color="C3D600"/>
            </w:tcBorders>
          </w:tcPr>
          <w:p w14:paraId="6FAD45EB" w14:textId="77777777" w:rsidR="008F71D9" w:rsidRPr="00AE6021" w:rsidRDefault="008F71D9" w:rsidP="004C3FE3">
            <w:pPr>
              <w:pStyle w:val="Tableheader0"/>
            </w:pPr>
            <w:r w:rsidRPr="00AE6021">
              <w:t>When you changed __________________________ what happened?</w:t>
            </w:r>
          </w:p>
          <w:p w14:paraId="65602C2C" w14:textId="77777777" w:rsidR="008F71D9" w:rsidRPr="00AE6021" w:rsidRDefault="008F71D9" w:rsidP="004C3FE3"/>
        </w:tc>
      </w:tr>
      <w:tr w:rsidR="008F71D9" w:rsidRPr="00A91384" w14:paraId="6DD81422" w14:textId="77777777" w:rsidTr="004C3FE3">
        <w:trPr>
          <w:trHeight w:val="2722"/>
        </w:trPr>
        <w:tc>
          <w:tcPr>
            <w:tcW w:w="7013" w:type="dxa"/>
            <w:tcBorders>
              <w:top w:val="single" w:sz="8" w:space="0" w:color="C3D600"/>
              <w:bottom w:val="single" w:sz="8" w:space="0" w:color="C3D600"/>
              <w:right w:val="single" w:sz="8" w:space="0" w:color="C3D600"/>
            </w:tcBorders>
          </w:tcPr>
          <w:p w14:paraId="46704ABB" w14:textId="77777777" w:rsidR="008F71D9" w:rsidRPr="00AE6021" w:rsidRDefault="008F71D9" w:rsidP="004C3FE3">
            <w:pPr>
              <w:pStyle w:val="Tableheader0"/>
            </w:pPr>
            <w:r w:rsidRPr="00AE6021">
              <w:t>Why did this happen?</w:t>
            </w:r>
          </w:p>
          <w:p w14:paraId="5CEFC19F" w14:textId="77777777" w:rsidR="008F71D9" w:rsidRPr="00AE6021" w:rsidRDefault="008F71D9" w:rsidP="004C3FE3"/>
        </w:tc>
        <w:tc>
          <w:tcPr>
            <w:tcW w:w="7013" w:type="dxa"/>
            <w:tcBorders>
              <w:top w:val="single" w:sz="8" w:space="0" w:color="C3D600"/>
              <w:left w:val="single" w:sz="8" w:space="0" w:color="C3D600"/>
              <w:bottom w:val="single" w:sz="8" w:space="0" w:color="C3D600"/>
            </w:tcBorders>
          </w:tcPr>
          <w:p w14:paraId="74E3DADB" w14:textId="77777777" w:rsidR="008F71D9" w:rsidRPr="00AE6021" w:rsidRDefault="008F71D9" w:rsidP="004C3FE3">
            <w:pPr>
              <w:pStyle w:val="Tableheader0"/>
            </w:pPr>
            <w:r w:rsidRPr="00AE6021">
              <w:t>Was your prediction accurate?</w:t>
            </w:r>
          </w:p>
          <w:p w14:paraId="64500B8D" w14:textId="77777777" w:rsidR="008F71D9" w:rsidRPr="00AE6021" w:rsidRDefault="008F71D9" w:rsidP="004C3FE3"/>
        </w:tc>
      </w:tr>
      <w:tr w:rsidR="008F71D9" w:rsidRPr="00A91384" w14:paraId="226DC9AB" w14:textId="77777777" w:rsidTr="004C3FE3">
        <w:trPr>
          <w:trHeight w:val="2722"/>
        </w:trPr>
        <w:tc>
          <w:tcPr>
            <w:tcW w:w="7013" w:type="dxa"/>
            <w:tcBorders>
              <w:top w:val="single" w:sz="8" w:space="0" w:color="C3D600"/>
              <w:bottom w:val="single" w:sz="12" w:space="0" w:color="C3D600"/>
              <w:right w:val="single" w:sz="8" w:space="0" w:color="C3D600"/>
            </w:tcBorders>
          </w:tcPr>
          <w:p w14:paraId="15895C7B" w14:textId="77777777" w:rsidR="008F71D9" w:rsidRPr="00AE6021" w:rsidRDefault="008F71D9" w:rsidP="004C3FE3">
            <w:pPr>
              <w:pStyle w:val="Tableheader0"/>
            </w:pPr>
            <w:r w:rsidRPr="00AE6021">
              <w:t>What challenges did you have in doing this investigation?</w:t>
            </w:r>
          </w:p>
          <w:p w14:paraId="51ADA589" w14:textId="77777777" w:rsidR="008F71D9" w:rsidRPr="00AE6021" w:rsidRDefault="008F71D9" w:rsidP="004C3FE3"/>
        </w:tc>
        <w:tc>
          <w:tcPr>
            <w:tcW w:w="7013" w:type="dxa"/>
            <w:tcBorders>
              <w:top w:val="single" w:sz="8" w:space="0" w:color="C3D600"/>
              <w:left w:val="single" w:sz="8" w:space="0" w:color="C3D600"/>
              <w:bottom w:val="single" w:sz="12" w:space="0" w:color="C3D600"/>
            </w:tcBorders>
          </w:tcPr>
          <w:p w14:paraId="0DB46438" w14:textId="77777777" w:rsidR="008F71D9" w:rsidRPr="00AE6021" w:rsidRDefault="008F71D9" w:rsidP="004C3FE3">
            <w:pPr>
              <w:pStyle w:val="Tableheader0"/>
            </w:pPr>
            <w:r w:rsidRPr="00AE6021">
              <w:t>How could you improve this investigation? (Fairness? Accuracy?)</w:t>
            </w:r>
          </w:p>
          <w:p w14:paraId="5C757DF3" w14:textId="77777777" w:rsidR="008F71D9" w:rsidRPr="00AE6021" w:rsidRDefault="008F71D9" w:rsidP="004C3FE3"/>
        </w:tc>
      </w:tr>
    </w:tbl>
    <w:p w14:paraId="28B9E01D" w14:textId="6C34ACE7" w:rsidR="003D0540" w:rsidRDefault="00C638DA" w:rsidP="008F71D9">
      <w:pPr>
        <w:pStyle w:val="AttachmentHeading"/>
      </w:pPr>
      <w:bookmarkStart w:id="16" w:name="_Toc444249890"/>
      <w:r w:rsidRPr="008F71D9">
        <w:lastRenderedPageBreak/>
        <w:t>Resource 4</w:t>
      </w:r>
      <w:r w:rsidR="003D0540" w:rsidRPr="008F71D9">
        <w:t xml:space="preserve"> – Greenhouse investigation – Jars and temperature</w:t>
      </w:r>
      <w:bookmarkEnd w:id="16"/>
    </w:p>
    <w:p w14:paraId="509CD522" w14:textId="77777777" w:rsidR="008F71D9" w:rsidRPr="008F71D9" w:rsidRDefault="008F71D9" w:rsidP="008F71D9"/>
    <w:tbl>
      <w:tblPr>
        <w:tblStyle w:val="Table1-Borders"/>
        <w:tblW w:w="0" w:type="auto"/>
        <w:tblLook w:val="04A0" w:firstRow="1" w:lastRow="0" w:firstColumn="1" w:lastColumn="0" w:noHBand="0" w:noVBand="1"/>
        <w:tblDescription w:val="Greenhouse investigation instructions"/>
      </w:tblPr>
      <w:tblGrid>
        <w:gridCol w:w="13972"/>
      </w:tblGrid>
      <w:tr w:rsidR="003D0540" w:rsidRPr="008F71D9" w14:paraId="50F4EB9C" w14:textId="77777777" w:rsidTr="008F71D9">
        <w:trPr>
          <w:tblHeader/>
        </w:trPr>
        <w:tc>
          <w:tcPr>
            <w:tcW w:w="13972" w:type="dxa"/>
            <w:tcBorders>
              <w:top w:val="single" w:sz="12" w:space="0" w:color="C3D600"/>
              <w:left w:val="single" w:sz="12" w:space="0" w:color="C3D600"/>
              <w:bottom w:val="single" w:sz="8" w:space="0" w:color="C3D600"/>
              <w:right w:val="single" w:sz="12" w:space="0" w:color="C3D600"/>
            </w:tcBorders>
            <w:shd w:val="clear" w:color="auto" w:fill="EDF3B2"/>
          </w:tcPr>
          <w:p w14:paraId="7DD78ACE" w14:textId="77777777" w:rsidR="003D0540" w:rsidRPr="008F71D9" w:rsidRDefault="003D0540" w:rsidP="008F71D9">
            <w:pPr>
              <w:pStyle w:val="Tableheader0"/>
            </w:pPr>
            <w:r w:rsidRPr="008F71D9">
              <w:t>Aim</w:t>
            </w:r>
          </w:p>
        </w:tc>
      </w:tr>
      <w:tr w:rsidR="003D0540" w:rsidRPr="008F71D9" w14:paraId="0DC552DF" w14:textId="77777777" w:rsidTr="009B79A5">
        <w:tc>
          <w:tcPr>
            <w:tcW w:w="13972" w:type="dxa"/>
            <w:tcBorders>
              <w:top w:val="single" w:sz="8" w:space="0" w:color="C3D600"/>
              <w:left w:val="single" w:sz="12" w:space="0" w:color="C3D600"/>
              <w:bottom w:val="single" w:sz="8" w:space="0" w:color="C3D600"/>
              <w:right w:val="single" w:sz="12" w:space="0" w:color="C3D600"/>
            </w:tcBorders>
            <w:tcMar>
              <w:bottom w:w="142" w:type="dxa"/>
            </w:tcMar>
          </w:tcPr>
          <w:p w14:paraId="5EFF935D" w14:textId="79EAC6E7" w:rsidR="003D0540" w:rsidRPr="008F71D9" w:rsidRDefault="00B25583" w:rsidP="008F71D9">
            <w:r w:rsidRPr="008F71D9">
              <w:t>To discover the impact of greenhouse gases on the temperature of the atmosphere.</w:t>
            </w:r>
          </w:p>
        </w:tc>
      </w:tr>
      <w:tr w:rsidR="003D0540" w:rsidRPr="008F71D9" w14:paraId="7DA0E287" w14:textId="77777777" w:rsidTr="008F71D9">
        <w:trPr>
          <w:tblHeader/>
        </w:trPr>
        <w:tc>
          <w:tcPr>
            <w:tcW w:w="13972" w:type="dxa"/>
            <w:tcBorders>
              <w:top w:val="single" w:sz="8" w:space="0" w:color="C3D600"/>
              <w:left w:val="single" w:sz="12" w:space="0" w:color="C3D600"/>
              <w:bottom w:val="single" w:sz="8" w:space="0" w:color="C3D600"/>
              <w:right w:val="single" w:sz="12" w:space="0" w:color="C3D600"/>
            </w:tcBorders>
            <w:shd w:val="clear" w:color="auto" w:fill="EDF3B2"/>
          </w:tcPr>
          <w:p w14:paraId="6608E0B1" w14:textId="77777777" w:rsidR="003D0540" w:rsidRPr="008F71D9" w:rsidRDefault="003D0540" w:rsidP="008F71D9">
            <w:pPr>
              <w:pStyle w:val="Tableheader0"/>
            </w:pPr>
            <w:r w:rsidRPr="008F71D9">
              <w:t>Equipment per group</w:t>
            </w:r>
          </w:p>
        </w:tc>
      </w:tr>
      <w:tr w:rsidR="003D0540" w:rsidRPr="008F71D9" w14:paraId="442C6A07" w14:textId="77777777" w:rsidTr="008F71D9">
        <w:trPr>
          <w:trHeight w:val="1025"/>
        </w:trPr>
        <w:tc>
          <w:tcPr>
            <w:tcW w:w="13972" w:type="dxa"/>
            <w:tcBorders>
              <w:top w:val="single" w:sz="8" w:space="0" w:color="C3D600"/>
              <w:left w:val="single" w:sz="12" w:space="0" w:color="C3D600"/>
              <w:bottom w:val="single" w:sz="8" w:space="0" w:color="C3D600"/>
              <w:right w:val="single" w:sz="12" w:space="0" w:color="C3D600"/>
            </w:tcBorders>
          </w:tcPr>
          <w:p w14:paraId="727A69BB" w14:textId="77777777" w:rsidR="00B25583" w:rsidRPr="008F71D9" w:rsidRDefault="00B25583" w:rsidP="008F71D9">
            <w:pPr>
              <w:pStyle w:val="Tablebullet1"/>
            </w:pPr>
            <w:r w:rsidRPr="008F71D9">
              <w:t>A sunny day</w:t>
            </w:r>
          </w:p>
          <w:p w14:paraId="5D37266A" w14:textId="77777777" w:rsidR="00B25583" w:rsidRPr="008F71D9" w:rsidRDefault="00B25583" w:rsidP="008F71D9">
            <w:pPr>
              <w:pStyle w:val="Tablebullet1"/>
            </w:pPr>
            <w:r w:rsidRPr="008F71D9">
              <w:t>Two small thermometers</w:t>
            </w:r>
          </w:p>
          <w:p w14:paraId="47668C97" w14:textId="47254530" w:rsidR="003D0540" w:rsidRPr="008F71D9" w:rsidRDefault="00C84542" w:rsidP="008F71D9">
            <w:pPr>
              <w:pStyle w:val="Tablebullet1"/>
            </w:pPr>
            <w:r w:rsidRPr="008F71D9">
              <w:t xml:space="preserve">One large clear glass jar </w:t>
            </w:r>
          </w:p>
        </w:tc>
      </w:tr>
      <w:tr w:rsidR="003D0540" w:rsidRPr="008F71D9" w14:paraId="646AC06C" w14:textId="77777777" w:rsidTr="008F71D9">
        <w:trPr>
          <w:trHeight w:val="308"/>
          <w:tblHeader/>
        </w:trPr>
        <w:tc>
          <w:tcPr>
            <w:tcW w:w="13972" w:type="dxa"/>
            <w:tcBorders>
              <w:top w:val="single" w:sz="8" w:space="0" w:color="C3D600"/>
              <w:left w:val="single" w:sz="12" w:space="0" w:color="C3D600"/>
              <w:bottom w:val="single" w:sz="8" w:space="0" w:color="C3D600"/>
              <w:right w:val="single" w:sz="12" w:space="0" w:color="C3D600"/>
            </w:tcBorders>
            <w:shd w:val="clear" w:color="auto" w:fill="EDF3B2"/>
          </w:tcPr>
          <w:p w14:paraId="76EC5AF8" w14:textId="77777777" w:rsidR="003D0540" w:rsidRPr="008F71D9" w:rsidRDefault="003D0540" w:rsidP="008F71D9">
            <w:pPr>
              <w:pStyle w:val="Tableheader0"/>
            </w:pPr>
            <w:r w:rsidRPr="008F71D9">
              <w:t>Procedure</w:t>
            </w:r>
          </w:p>
        </w:tc>
      </w:tr>
      <w:tr w:rsidR="003D0540" w:rsidRPr="008F71D9" w14:paraId="49F24046" w14:textId="77777777" w:rsidTr="008F71D9">
        <w:tc>
          <w:tcPr>
            <w:tcW w:w="13972" w:type="dxa"/>
            <w:tcBorders>
              <w:top w:val="single" w:sz="8" w:space="0" w:color="C3D600"/>
              <w:left w:val="single" w:sz="12" w:space="0" w:color="C3D600"/>
              <w:bottom w:val="single" w:sz="12" w:space="0" w:color="C3D600"/>
              <w:right w:val="single" w:sz="12" w:space="0" w:color="C3D600"/>
            </w:tcBorders>
          </w:tcPr>
          <w:p w14:paraId="63904B01" w14:textId="77777777" w:rsidR="00B25583" w:rsidRPr="008F71D9" w:rsidRDefault="00B25583" w:rsidP="009A64A3">
            <w:pPr>
              <w:pStyle w:val="Table-NumberedList1"/>
              <w:numPr>
                <w:ilvl w:val="0"/>
                <w:numId w:val="24"/>
              </w:numPr>
            </w:pPr>
            <w:r w:rsidRPr="008F71D9">
              <w:t>Put two thermometers side by side on the same surface outdoors in the direct sunlight.</w:t>
            </w:r>
          </w:p>
          <w:p w14:paraId="319A5648" w14:textId="37C0DB70" w:rsidR="00B25583" w:rsidRPr="008F71D9" w:rsidRDefault="00B25583" w:rsidP="009A64A3">
            <w:pPr>
              <w:pStyle w:val="Table-NumberedList1"/>
              <w:numPr>
                <w:ilvl w:val="0"/>
                <w:numId w:val="24"/>
              </w:numPr>
            </w:pPr>
            <w:r w:rsidRPr="008F71D9">
              <w:t>Cover one of the thermometers with the glass jar</w:t>
            </w:r>
            <w:r w:rsidR="00D449DA" w:rsidRPr="008F71D9">
              <w:t>. T</w:t>
            </w:r>
            <w:r w:rsidRPr="008F71D9">
              <w:t>he jar will need to be put upside down over the thermometer.</w:t>
            </w:r>
          </w:p>
          <w:p w14:paraId="08ECD7BC" w14:textId="77777777" w:rsidR="00B25583" w:rsidRPr="008F71D9" w:rsidRDefault="00B25583" w:rsidP="009A64A3">
            <w:pPr>
              <w:pStyle w:val="Table-NumberedList1"/>
              <w:numPr>
                <w:ilvl w:val="0"/>
                <w:numId w:val="24"/>
              </w:numPr>
            </w:pPr>
            <w:r w:rsidRPr="008F71D9">
              <w:t>Record the readings from each thermometer straight away in the table below.</w:t>
            </w:r>
          </w:p>
          <w:p w14:paraId="011CF708" w14:textId="64A0DF1F" w:rsidR="00B25583" w:rsidRPr="008F71D9" w:rsidRDefault="00B25583" w:rsidP="009A64A3">
            <w:pPr>
              <w:pStyle w:val="Table-NumberedList1"/>
              <w:numPr>
                <w:ilvl w:val="0"/>
                <w:numId w:val="24"/>
              </w:numPr>
            </w:pPr>
            <w:r w:rsidRPr="008F71D9">
              <w:t>Record the readings from each thermometer again after 30 minutes</w:t>
            </w:r>
            <w:r w:rsidR="006A74BD" w:rsidRPr="008F71D9">
              <w:t xml:space="preserve"> from the start time</w:t>
            </w:r>
            <w:r w:rsidRPr="008F71D9">
              <w:t xml:space="preserve"> in the table below.</w:t>
            </w:r>
          </w:p>
          <w:p w14:paraId="4F3D9611" w14:textId="3333C888" w:rsidR="00B25583" w:rsidRPr="008F71D9" w:rsidRDefault="00B25583" w:rsidP="009A64A3">
            <w:pPr>
              <w:pStyle w:val="Table-NumberedList1"/>
              <w:numPr>
                <w:ilvl w:val="0"/>
                <w:numId w:val="24"/>
              </w:numPr>
            </w:pPr>
            <w:r w:rsidRPr="008F71D9">
              <w:t xml:space="preserve">Record the readings from each thermometer again after </w:t>
            </w:r>
            <w:r w:rsidR="006A74BD" w:rsidRPr="008F71D9">
              <w:t>60 minutes from the start time</w:t>
            </w:r>
            <w:r w:rsidRPr="008F71D9">
              <w:t xml:space="preserve"> in the table below.</w:t>
            </w:r>
          </w:p>
          <w:p w14:paraId="08B2F1CE" w14:textId="77777777" w:rsidR="00B25583" w:rsidRPr="008F71D9" w:rsidRDefault="00B25583" w:rsidP="008F71D9">
            <w:pPr>
              <w:rPr>
                <w:b/>
              </w:rPr>
            </w:pPr>
            <w:r w:rsidRPr="008F71D9">
              <w:rPr>
                <w:b/>
              </w:rPr>
              <w:t>Answer the following questions:</w:t>
            </w:r>
          </w:p>
          <w:p w14:paraId="53F332CB" w14:textId="35A50F98" w:rsidR="00B25583" w:rsidRPr="008F71D9" w:rsidRDefault="00B25583" w:rsidP="008F71D9">
            <w:pPr>
              <w:pStyle w:val="Tablebullet1"/>
            </w:pPr>
            <w:r w:rsidRPr="008F71D9">
              <w:t xml:space="preserve">Is there a difference in </w:t>
            </w:r>
            <w:r w:rsidR="00D449DA" w:rsidRPr="008F71D9">
              <w:t xml:space="preserve">the </w:t>
            </w:r>
            <w:r w:rsidRPr="008F71D9">
              <w:t>temperature inside and outside the jar that was not there at the start?</w:t>
            </w:r>
          </w:p>
          <w:p w14:paraId="4254CABB" w14:textId="7E5CC8B2" w:rsidR="003D0540" w:rsidRPr="008F71D9" w:rsidRDefault="00B25583" w:rsidP="008F71D9">
            <w:pPr>
              <w:pStyle w:val="Tablebullet1"/>
            </w:pPr>
            <w:r w:rsidRPr="008F71D9">
              <w:t>Use your own words or pictures to explain why there was a difference if there was one.</w:t>
            </w:r>
          </w:p>
        </w:tc>
      </w:tr>
    </w:tbl>
    <w:p w14:paraId="172B33D0" w14:textId="77777777" w:rsidR="00C84542" w:rsidRPr="008F71D9" w:rsidRDefault="00C84542" w:rsidP="008F71D9"/>
    <w:tbl>
      <w:tblPr>
        <w:tblStyle w:val="Table1-Borders"/>
        <w:tblpPr w:leftFromText="181" w:rightFromText="181" w:vertAnchor="text" w:tblpY="1"/>
        <w:tblW w:w="0" w:type="auto"/>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Greenhouse investigation results"/>
      </w:tblPr>
      <w:tblGrid>
        <w:gridCol w:w="2679"/>
        <w:gridCol w:w="5646"/>
        <w:gridCol w:w="5647"/>
      </w:tblGrid>
      <w:tr w:rsidR="008F71D9" w14:paraId="203FF4CC" w14:textId="77777777" w:rsidTr="009B79A5">
        <w:trPr>
          <w:tblHeader/>
        </w:trPr>
        <w:tc>
          <w:tcPr>
            <w:tcW w:w="2679" w:type="dxa"/>
            <w:tcBorders>
              <w:top w:val="single" w:sz="12" w:space="0" w:color="C3D600"/>
              <w:bottom w:val="single" w:sz="8" w:space="0" w:color="C3D600"/>
            </w:tcBorders>
            <w:shd w:val="clear" w:color="auto" w:fill="EDF3B2"/>
          </w:tcPr>
          <w:p w14:paraId="09E649B5" w14:textId="77777777" w:rsidR="008F71D9" w:rsidRPr="008F71D9" w:rsidRDefault="008F71D9" w:rsidP="009B79A5">
            <w:pPr>
              <w:pStyle w:val="Tableheader0"/>
            </w:pPr>
            <w:r w:rsidRPr="008F71D9">
              <w:t>Time</w:t>
            </w:r>
          </w:p>
        </w:tc>
        <w:tc>
          <w:tcPr>
            <w:tcW w:w="5646" w:type="dxa"/>
            <w:tcBorders>
              <w:top w:val="single" w:sz="12" w:space="0" w:color="C3D600"/>
              <w:bottom w:val="single" w:sz="8" w:space="0" w:color="C3D600"/>
            </w:tcBorders>
            <w:shd w:val="clear" w:color="auto" w:fill="EDF3B2"/>
          </w:tcPr>
          <w:p w14:paraId="62A65EAC" w14:textId="77777777" w:rsidR="008F71D9" w:rsidRPr="008F71D9" w:rsidRDefault="008F71D9" w:rsidP="009B79A5">
            <w:pPr>
              <w:pStyle w:val="Tableheader0"/>
            </w:pPr>
            <w:r w:rsidRPr="008F71D9">
              <w:t>Temperature – no glass jar</w:t>
            </w:r>
          </w:p>
        </w:tc>
        <w:tc>
          <w:tcPr>
            <w:tcW w:w="5647" w:type="dxa"/>
            <w:tcBorders>
              <w:top w:val="single" w:sz="12" w:space="0" w:color="C3D600"/>
              <w:bottom w:val="single" w:sz="8" w:space="0" w:color="C3D600"/>
            </w:tcBorders>
            <w:shd w:val="clear" w:color="auto" w:fill="EDF3B2"/>
          </w:tcPr>
          <w:p w14:paraId="238AD5FC" w14:textId="77777777" w:rsidR="008F71D9" w:rsidRPr="008F71D9" w:rsidRDefault="008F71D9" w:rsidP="009B79A5">
            <w:pPr>
              <w:pStyle w:val="Tableheader0"/>
            </w:pPr>
            <w:r w:rsidRPr="008F71D9">
              <w:t>Temperature – with glass jar</w:t>
            </w:r>
          </w:p>
        </w:tc>
      </w:tr>
      <w:tr w:rsidR="008F71D9" w14:paraId="2961234B" w14:textId="77777777" w:rsidTr="009B79A5">
        <w:trPr>
          <w:trHeight w:val="330"/>
        </w:trPr>
        <w:tc>
          <w:tcPr>
            <w:tcW w:w="2679" w:type="dxa"/>
            <w:tcBorders>
              <w:top w:val="single" w:sz="8" w:space="0" w:color="C3D600"/>
            </w:tcBorders>
          </w:tcPr>
          <w:p w14:paraId="509EFE31" w14:textId="77777777" w:rsidR="008F71D9" w:rsidRPr="008F71D9" w:rsidRDefault="008F71D9" w:rsidP="008F71D9">
            <w:r w:rsidRPr="008F71D9">
              <w:t>Start</w:t>
            </w:r>
          </w:p>
        </w:tc>
        <w:tc>
          <w:tcPr>
            <w:tcW w:w="5646" w:type="dxa"/>
            <w:tcBorders>
              <w:top w:val="single" w:sz="8" w:space="0" w:color="C3D600"/>
            </w:tcBorders>
          </w:tcPr>
          <w:p w14:paraId="7E8A6D99" w14:textId="77777777" w:rsidR="008F71D9" w:rsidRPr="008F71D9" w:rsidRDefault="008F71D9" w:rsidP="008F71D9"/>
        </w:tc>
        <w:tc>
          <w:tcPr>
            <w:tcW w:w="5647" w:type="dxa"/>
            <w:tcBorders>
              <w:top w:val="single" w:sz="8" w:space="0" w:color="C3D600"/>
            </w:tcBorders>
          </w:tcPr>
          <w:p w14:paraId="1F9B7195" w14:textId="77777777" w:rsidR="008F71D9" w:rsidRPr="008F71D9" w:rsidRDefault="008F71D9" w:rsidP="008F71D9"/>
        </w:tc>
      </w:tr>
      <w:tr w:rsidR="008F71D9" w14:paraId="73E56290" w14:textId="77777777" w:rsidTr="009B79A5">
        <w:trPr>
          <w:trHeight w:val="345"/>
        </w:trPr>
        <w:tc>
          <w:tcPr>
            <w:tcW w:w="2679" w:type="dxa"/>
          </w:tcPr>
          <w:p w14:paraId="0E93B6A3" w14:textId="77777777" w:rsidR="008F71D9" w:rsidRPr="008F71D9" w:rsidRDefault="008F71D9" w:rsidP="008F71D9">
            <w:r w:rsidRPr="008F71D9">
              <w:t>After 30 min</w:t>
            </w:r>
          </w:p>
        </w:tc>
        <w:tc>
          <w:tcPr>
            <w:tcW w:w="5646" w:type="dxa"/>
          </w:tcPr>
          <w:p w14:paraId="53D23C24" w14:textId="77777777" w:rsidR="008F71D9" w:rsidRPr="008F71D9" w:rsidRDefault="008F71D9" w:rsidP="008F71D9"/>
        </w:tc>
        <w:tc>
          <w:tcPr>
            <w:tcW w:w="5647" w:type="dxa"/>
          </w:tcPr>
          <w:p w14:paraId="435A225F" w14:textId="77777777" w:rsidR="008F71D9" w:rsidRPr="008F71D9" w:rsidRDefault="008F71D9" w:rsidP="008F71D9"/>
        </w:tc>
      </w:tr>
      <w:tr w:rsidR="008F71D9" w14:paraId="500B460F" w14:textId="77777777" w:rsidTr="009B79A5">
        <w:trPr>
          <w:trHeight w:val="435"/>
        </w:trPr>
        <w:tc>
          <w:tcPr>
            <w:tcW w:w="2679" w:type="dxa"/>
          </w:tcPr>
          <w:p w14:paraId="4203162A" w14:textId="77777777" w:rsidR="008F71D9" w:rsidRPr="008F71D9" w:rsidRDefault="008F71D9" w:rsidP="008F71D9">
            <w:r w:rsidRPr="008F71D9">
              <w:t>After 60 min</w:t>
            </w:r>
          </w:p>
        </w:tc>
        <w:tc>
          <w:tcPr>
            <w:tcW w:w="5646" w:type="dxa"/>
          </w:tcPr>
          <w:p w14:paraId="0B7619CF" w14:textId="77777777" w:rsidR="008F71D9" w:rsidRPr="008F71D9" w:rsidRDefault="008F71D9" w:rsidP="008F71D9"/>
        </w:tc>
        <w:tc>
          <w:tcPr>
            <w:tcW w:w="5647" w:type="dxa"/>
          </w:tcPr>
          <w:p w14:paraId="4CC8D7CA" w14:textId="77777777" w:rsidR="008F71D9" w:rsidRPr="008F71D9" w:rsidRDefault="008F71D9" w:rsidP="008F71D9"/>
        </w:tc>
      </w:tr>
    </w:tbl>
    <w:p w14:paraId="0CD95D8B" w14:textId="77777777" w:rsidR="008F71D9" w:rsidRPr="00C84542" w:rsidRDefault="008F71D9" w:rsidP="00C84542"/>
    <w:p w14:paraId="53C444E2" w14:textId="40C2AF39" w:rsidR="00F66A9D" w:rsidRDefault="00E3173F" w:rsidP="009B79A5">
      <w:pPr>
        <w:pStyle w:val="AttachmentHeading"/>
      </w:pPr>
      <w:bookmarkStart w:id="17" w:name="_Toc444249891"/>
      <w:r w:rsidRPr="009B79A5">
        <w:lastRenderedPageBreak/>
        <w:t>Resource</w:t>
      </w:r>
      <w:r w:rsidR="00C3468F" w:rsidRPr="009B79A5">
        <w:t xml:space="preserve"> </w:t>
      </w:r>
      <w:r w:rsidR="003D0540" w:rsidRPr="009B79A5">
        <w:t>5</w:t>
      </w:r>
      <w:r w:rsidRPr="009B79A5">
        <w:t xml:space="preserve"> – </w:t>
      </w:r>
      <w:r w:rsidR="003D0540" w:rsidRPr="009B79A5">
        <w:t>Greenhouse investigation – Building a greenhouse</w:t>
      </w:r>
      <w:bookmarkEnd w:id="17"/>
    </w:p>
    <w:p w14:paraId="3AB3F210" w14:textId="77777777" w:rsidR="009B79A5" w:rsidRPr="009B79A5" w:rsidRDefault="009B79A5" w:rsidP="009B79A5"/>
    <w:tbl>
      <w:tblPr>
        <w:tblStyle w:val="Table1-Borders"/>
        <w:tblW w:w="5000" w:type="pct"/>
        <w:tblLook w:val="04A0" w:firstRow="1" w:lastRow="0" w:firstColumn="1" w:lastColumn="0" w:noHBand="0" w:noVBand="1"/>
        <w:tblDescription w:val="Greenhouse investigation instructions"/>
      </w:tblPr>
      <w:tblGrid>
        <w:gridCol w:w="14218"/>
      </w:tblGrid>
      <w:tr w:rsidR="00F66A9D" w14:paraId="53C444E4" w14:textId="77777777" w:rsidTr="009B79A5">
        <w:trPr>
          <w:tblHeader/>
        </w:trPr>
        <w:tc>
          <w:tcPr>
            <w:tcW w:w="0" w:type="auto"/>
            <w:tcBorders>
              <w:top w:val="single" w:sz="12" w:space="0" w:color="C3D600"/>
              <w:left w:val="single" w:sz="12" w:space="0" w:color="C3D600"/>
              <w:bottom w:val="single" w:sz="8" w:space="0" w:color="C3D600"/>
              <w:right w:val="single" w:sz="12" w:space="0" w:color="C3D600"/>
            </w:tcBorders>
            <w:shd w:val="clear" w:color="auto" w:fill="EDF3B2"/>
          </w:tcPr>
          <w:p w14:paraId="53C444E3" w14:textId="77777777" w:rsidR="00F66A9D" w:rsidRPr="009B79A5" w:rsidRDefault="00F66A9D" w:rsidP="009B79A5">
            <w:pPr>
              <w:pStyle w:val="Tableheader0"/>
            </w:pPr>
            <w:r w:rsidRPr="009B79A5">
              <w:t>Aim</w:t>
            </w:r>
          </w:p>
        </w:tc>
      </w:tr>
      <w:tr w:rsidR="00F66A9D" w14:paraId="53C444E6" w14:textId="77777777" w:rsidTr="009B79A5">
        <w:tc>
          <w:tcPr>
            <w:tcW w:w="0" w:type="auto"/>
            <w:tcBorders>
              <w:top w:val="single" w:sz="8" w:space="0" w:color="C3D600"/>
              <w:left w:val="single" w:sz="12" w:space="0" w:color="C3D600"/>
              <w:bottom w:val="single" w:sz="8" w:space="0" w:color="C3D600"/>
              <w:right w:val="single" w:sz="12" w:space="0" w:color="C3D600"/>
            </w:tcBorders>
            <w:tcMar>
              <w:bottom w:w="142" w:type="dxa"/>
            </w:tcMar>
          </w:tcPr>
          <w:p w14:paraId="53C444E5" w14:textId="245A22B0" w:rsidR="00882D88" w:rsidRPr="009B79A5" w:rsidRDefault="00882D88" w:rsidP="009B79A5">
            <w:r w:rsidRPr="009B79A5">
              <w:t>To find out if the amount of CO</w:t>
            </w:r>
            <w:r w:rsidRPr="009B79A5">
              <w:rPr>
                <w:vertAlign w:val="subscript"/>
              </w:rPr>
              <w:t>2</w:t>
            </w:r>
            <w:r w:rsidRPr="009B79A5">
              <w:t xml:space="preserve"> in a closed environment will cause the temperature to rise within that environment</w:t>
            </w:r>
            <w:r w:rsidR="001B1EE0" w:rsidRPr="009B79A5">
              <w:t>.</w:t>
            </w:r>
          </w:p>
        </w:tc>
      </w:tr>
      <w:tr w:rsidR="00F66A9D" w14:paraId="53C444E8" w14:textId="77777777" w:rsidTr="009B79A5">
        <w:trPr>
          <w:tblHeader/>
        </w:trPr>
        <w:tc>
          <w:tcPr>
            <w:tcW w:w="0" w:type="auto"/>
            <w:tcBorders>
              <w:top w:val="single" w:sz="8" w:space="0" w:color="C3D600"/>
              <w:left w:val="single" w:sz="12" w:space="0" w:color="C3D600"/>
              <w:bottom w:val="single" w:sz="8" w:space="0" w:color="C3D600"/>
              <w:right w:val="single" w:sz="12" w:space="0" w:color="C3D600"/>
            </w:tcBorders>
            <w:shd w:val="clear" w:color="auto" w:fill="EDF3B2"/>
          </w:tcPr>
          <w:p w14:paraId="53C444E7" w14:textId="77777777" w:rsidR="00F66A9D" w:rsidRPr="009B79A5" w:rsidRDefault="00F66A9D" w:rsidP="009B79A5">
            <w:pPr>
              <w:pStyle w:val="Tableheader0"/>
            </w:pPr>
            <w:r w:rsidRPr="009B79A5">
              <w:t>Equipment</w:t>
            </w:r>
            <w:r w:rsidR="00BE4CD5" w:rsidRPr="009B79A5">
              <w:t xml:space="preserve"> per group</w:t>
            </w:r>
          </w:p>
        </w:tc>
      </w:tr>
      <w:tr w:rsidR="00F66A9D" w14:paraId="53C444EE" w14:textId="77777777" w:rsidTr="009B79A5">
        <w:tc>
          <w:tcPr>
            <w:tcW w:w="0" w:type="auto"/>
            <w:tcBorders>
              <w:top w:val="single" w:sz="8" w:space="0" w:color="C3D600"/>
              <w:left w:val="single" w:sz="12" w:space="0" w:color="C3D600"/>
              <w:bottom w:val="single" w:sz="8" w:space="0" w:color="C3D600"/>
              <w:right w:val="single" w:sz="12" w:space="0" w:color="C3D600"/>
            </w:tcBorders>
          </w:tcPr>
          <w:p w14:paraId="181D6FE4" w14:textId="7C3E4DBD" w:rsidR="00882D88" w:rsidRPr="009B79A5" w:rsidRDefault="00882D88" w:rsidP="009B79A5">
            <w:pPr>
              <w:pStyle w:val="Tablebullet1"/>
            </w:pPr>
            <w:r w:rsidRPr="009B79A5">
              <w:t>Two terrarium containers (could be glass jars, plastic bottles or takeaway containers. They need to be clear and have lids that fit securely).</w:t>
            </w:r>
          </w:p>
          <w:p w14:paraId="3C5A356D" w14:textId="77777777" w:rsidR="00882D88" w:rsidRPr="009B79A5" w:rsidRDefault="00882D88" w:rsidP="009B79A5">
            <w:pPr>
              <w:pStyle w:val="Tablebullet1"/>
            </w:pPr>
            <w:r w:rsidRPr="009B79A5">
              <w:t>Soil</w:t>
            </w:r>
          </w:p>
          <w:p w14:paraId="6BC067E4" w14:textId="7CAF3652" w:rsidR="00882D88" w:rsidRPr="009B79A5" w:rsidRDefault="00882D88" w:rsidP="009B79A5">
            <w:pPr>
              <w:pStyle w:val="Tablebullet1"/>
            </w:pPr>
            <w:r w:rsidRPr="009B79A5">
              <w:t>Worm castings or mulch if available</w:t>
            </w:r>
          </w:p>
          <w:p w14:paraId="4F5E991A" w14:textId="77777777" w:rsidR="00882D88" w:rsidRPr="009B79A5" w:rsidRDefault="00882D88" w:rsidP="009B79A5">
            <w:pPr>
              <w:pStyle w:val="Tablebullet1"/>
            </w:pPr>
            <w:r w:rsidRPr="009B79A5">
              <w:t>Seeds – flowers or vegetables</w:t>
            </w:r>
          </w:p>
          <w:p w14:paraId="53C444ED" w14:textId="2BCE72AA" w:rsidR="00F66A9D" w:rsidRPr="009B79A5" w:rsidRDefault="00882D88" w:rsidP="009B79A5">
            <w:pPr>
              <w:pStyle w:val="Tablebullet1"/>
            </w:pPr>
            <w:r w:rsidRPr="009B79A5">
              <w:t>Two thermometers</w:t>
            </w:r>
          </w:p>
        </w:tc>
      </w:tr>
      <w:tr w:rsidR="00F66A9D" w14:paraId="53C444F0" w14:textId="77777777" w:rsidTr="009B79A5">
        <w:trPr>
          <w:tblHeader/>
        </w:trPr>
        <w:tc>
          <w:tcPr>
            <w:tcW w:w="0" w:type="auto"/>
            <w:tcBorders>
              <w:top w:val="single" w:sz="8" w:space="0" w:color="C3D600"/>
              <w:left w:val="single" w:sz="12" w:space="0" w:color="C3D600"/>
              <w:bottom w:val="single" w:sz="8" w:space="0" w:color="C3D600"/>
              <w:right w:val="single" w:sz="12" w:space="0" w:color="C3D600"/>
            </w:tcBorders>
            <w:shd w:val="clear" w:color="auto" w:fill="EDF3B2"/>
          </w:tcPr>
          <w:p w14:paraId="53C444EF" w14:textId="77777777" w:rsidR="00F66A9D" w:rsidRPr="009B79A5" w:rsidRDefault="00F66A9D" w:rsidP="009B79A5">
            <w:pPr>
              <w:pStyle w:val="Tableheader0"/>
            </w:pPr>
            <w:r w:rsidRPr="009B79A5">
              <w:t>Procedure</w:t>
            </w:r>
          </w:p>
        </w:tc>
      </w:tr>
      <w:tr w:rsidR="00F66A9D" w14:paraId="53C444FA" w14:textId="77777777" w:rsidTr="009B79A5">
        <w:tc>
          <w:tcPr>
            <w:tcW w:w="0" w:type="auto"/>
            <w:tcBorders>
              <w:top w:val="single" w:sz="8" w:space="0" w:color="C3D600"/>
              <w:left w:val="single" w:sz="12" w:space="0" w:color="C3D600"/>
              <w:bottom w:val="single" w:sz="12" w:space="0" w:color="C3D600"/>
              <w:right w:val="single" w:sz="12" w:space="0" w:color="C3D600"/>
            </w:tcBorders>
            <w:tcMar>
              <w:bottom w:w="142" w:type="dxa"/>
            </w:tcMar>
          </w:tcPr>
          <w:p w14:paraId="0A9CA0AD" w14:textId="0B761233" w:rsidR="006A74BD" w:rsidRPr="009B79A5" w:rsidRDefault="00882D88" w:rsidP="009A64A3">
            <w:pPr>
              <w:pStyle w:val="Table-NumberedList1"/>
              <w:numPr>
                <w:ilvl w:val="0"/>
                <w:numId w:val="25"/>
              </w:numPr>
            </w:pPr>
            <w:r w:rsidRPr="009B79A5">
              <w:t>Fill the bottom ha</w:t>
            </w:r>
            <w:r w:rsidR="009B79A5">
              <w:t>lf of each container with soil.</w:t>
            </w:r>
          </w:p>
          <w:p w14:paraId="1206C5CD" w14:textId="35CCBC5A" w:rsidR="00882D88" w:rsidRPr="009B79A5" w:rsidRDefault="00882D88" w:rsidP="009A64A3">
            <w:pPr>
              <w:pStyle w:val="Table-NumberedList1"/>
              <w:numPr>
                <w:ilvl w:val="0"/>
                <w:numId w:val="25"/>
              </w:numPr>
            </w:pPr>
            <w:r w:rsidRPr="009B79A5">
              <w:t>Add worm castings or mulch if available.</w:t>
            </w:r>
          </w:p>
          <w:p w14:paraId="28DF0A23" w14:textId="77777777" w:rsidR="00882D88" w:rsidRPr="009B79A5" w:rsidRDefault="00882D88" w:rsidP="009A64A3">
            <w:pPr>
              <w:pStyle w:val="Table-NumberedList1"/>
              <w:numPr>
                <w:ilvl w:val="0"/>
                <w:numId w:val="25"/>
              </w:numPr>
            </w:pPr>
            <w:r w:rsidRPr="009B79A5">
              <w:t>Add seeds to both containers.</w:t>
            </w:r>
          </w:p>
          <w:p w14:paraId="0F94B131" w14:textId="77777777" w:rsidR="00882D88" w:rsidRPr="009B79A5" w:rsidRDefault="00882D88" w:rsidP="009A64A3">
            <w:pPr>
              <w:pStyle w:val="Table-NumberedList1"/>
              <w:numPr>
                <w:ilvl w:val="0"/>
                <w:numId w:val="25"/>
              </w:numPr>
            </w:pPr>
            <w:r w:rsidRPr="009B79A5">
              <w:t>Water the seeds in each container.</w:t>
            </w:r>
          </w:p>
          <w:p w14:paraId="565E5B6C" w14:textId="77777777" w:rsidR="00882D88" w:rsidRPr="009B79A5" w:rsidRDefault="00882D88" w:rsidP="009A64A3">
            <w:pPr>
              <w:pStyle w:val="Table-NumberedList1"/>
              <w:numPr>
                <w:ilvl w:val="0"/>
                <w:numId w:val="25"/>
              </w:numPr>
            </w:pPr>
            <w:r w:rsidRPr="009B79A5">
              <w:t>Put a thermometer into each terrarium.</w:t>
            </w:r>
          </w:p>
          <w:p w14:paraId="7CE62808" w14:textId="130A3A7A" w:rsidR="00882D88" w:rsidRPr="009B79A5" w:rsidRDefault="00882D88" w:rsidP="009A64A3">
            <w:pPr>
              <w:pStyle w:val="Table-NumberedList1"/>
              <w:numPr>
                <w:ilvl w:val="0"/>
                <w:numId w:val="25"/>
              </w:numPr>
            </w:pPr>
            <w:r w:rsidRPr="009B79A5">
              <w:t xml:space="preserve">Record the temperature of each terrarium as the starting temperature in the </w:t>
            </w:r>
            <w:r w:rsidR="006A74BD" w:rsidRPr="009B79A5">
              <w:t xml:space="preserve">results </w:t>
            </w:r>
            <w:r w:rsidRPr="009B79A5">
              <w:t>table below.</w:t>
            </w:r>
          </w:p>
          <w:p w14:paraId="249AA708" w14:textId="68C3D170" w:rsidR="00882D88" w:rsidRPr="009B79A5" w:rsidRDefault="00882D88" w:rsidP="009A64A3">
            <w:pPr>
              <w:pStyle w:val="Table-NumberedList1"/>
              <w:numPr>
                <w:ilvl w:val="0"/>
                <w:numId w:val="25"/>
              </w:numPr>
            </w:pPr>
            <w:r w:rsidRPr="009B79A5">
              <w:t>Put the lid on one of the terrariums</w:t>
            </w:r>
            <w:r w:rsidR="001B1EE0" w:rsidRPr="009B79A5">
              <w:t xml:space="preserve"> and</w:t>
            </w:r>
            <w:r w:rsidRPr="009B79A5">
              <w:t xml:space="preserve"> leave the other one without a lid.</w:t>
            </w:r>
          </w:p>
          <w:p w14:paraId="5C069594" w14:textId="77777777" w:rsidR="00882D88" w:rsidRPr="009B79A5" w:rsidRDefault="00882D88" w:rsidP="009A64A3">
            <w:pPr>
              <w:pStyle w:val="Table-NumberedList1"/>
              <w:numPr>
                <w:ilvl w:val="0"/>
                <w:numId w:val="25"/>
              </w:numPr>
            </w:pPr>
            <w:r w:rsidRPr="009B79A5">
              <w:t>Put the terrariums in a sunny spot where they will be safe but will not be exposed to rain (to keep it a fair test).</w:t>
            </w:r>
          </w:p>
          <w:p w14:paraId="71D736B2" w14:textId="5DC97F08" w:rsidR="00882D88" w:rsidRPr="009B79A5" w:rsidRDefault="00882D88" w:rsidP="009A64A3">
            <w:pPr>
              <w:pStyle w:val="Table-NumberedList1"/>
              <w:numPr>
                <w:ilvl w:val="0"/>
                <w:numId w:val="25"/>
              </w:numPr>
            </w:pPr>
            <w:r w:rsidRPr="009B79A5">
              <w:t>Two or three times a week, record the temperature of each terrarium until the seedlings become too big and need to be planted out into the garden.</w:t>
            </w:r>
          </w:p>
          <w:p w14:paraId="53C444F9" w14:textId="03856419" w:rsidR="00F66A9D" w:rsidRPr="009B79A5" w:rsidRDefault="00EA06D8" w:rsidP="009A64A3">
            <w:pPr>
              <w:pStyle w:val="Table-NumberedList1"/>
              <w:numPr>
                <w:ilvl w:val="0"/>
                <w:numId w:val="25"/>
              </w:numPr>
            </w:pPr>
            <w:r w:rsidRPr="009B79A5">
              <w:t>Plot your</w:t>
            </w:r>
            <w:r w:rsidR="00882D88" w:rsidRPr="009B79A5">
              <w:t xml:space="preserve"> results</w:t>
            </w:r>
            <w:r w:rsidR="009C3103" w:rsidRPr="009B79A5">
              <w:t xml:space="preserve"> on a graph</w:t>
            </w:r>
            <w:r w:rsidR="00882D88" w:rsidRPr="009B79A5">
              <w:t>.</w:t>
            </w:r>
          </w:p>
        </w:tc>
      </w:tr>
    </w:tbl>
    <w:p w14:paraId="371F47E0" w14:textId="39EEFFA1" w:rsidR="00E3173F" w:rsidRPr="00500579" w:rsidRDefault="00882D88" w:rsidP="009B79A5">
      <w:pPr>
        <w:pStyle w:val="Heading3"/>
        <w:pageBreakBefore/>
        <w:spacing w:after="240"/>
      </w:pPr>
      <w:r>
        <w:lastRenderedPageBreak/>
        <w:t>Results</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Greenhouse investigation results"/>
      </w:tblPr>
      <w:tblGrid>
        <w:gridCol w:w="3881"/>
        <w:gridCol w:w="5168"/>
        <w:gridCol w:w="5169"/>
      </w:tblGrid>
      <w:tr w:rsidR="00882D88" w14:paraId="53C44505" w14:textId="77777777" w:rsidTr="009B79A5">
        <w:trPr>
          <w:tblHeader/>
        </w:trPr>
        <w:tc>
          <w:tcPr>
            <w:tcW w:w="3813" w:type="dxa"/>
            <w:tcBorders>
              <w:top w:val="single" w:sz="12" w:space="0" w:color="C3D600"/>
              <w:bottom w:val="single" w:sz="8" w:space="0" w:color="C3D600"/>
            </w:tcBorders>
            <w:shd w:val="clear" w:color="auto" w:fill="EDF3B2"/>
          </w:tcPr>
          <w:p w14:paraId="53C444FD" w14:textId="292941F1" w:rsidR="00882D88" w:rsidRPr="009B79A5" w:rsidRDefault="00882D88" w:rsidP="009B79A5">
            <w:pPr>
              <w:pStyle w:val="Tableheader0"/>
            </w:pPr>
            <w:r w:rsidRPr="009B79A5">
              <w:t>Date</w:t>
            </w:r>
          </w:p>
        </w:tc>
        <w:tc>
          <w:tcPr>
            <w:tcW w:w="5079" w:type="dxa"/>
            <w:tcBorders>
              <w:top w:val="single" w:sz="12" w:space="0" w:color="C3D600"/>
              <w:bottom w:val="single" w:sz="8" w:space="0" w:color="C3D600"/>
            </w:tcBorders>
            <w:shd w:val="clear" w:color="auto" w:fill="EDF3B2"/>
          </w:tcPr>
          <w:p w14:paraId="53C444FF" w14:textId="08B92651" w:rsidR="00882D88" w:rsidRPr="009B79A5" w:rsidRDefault="00882D88" w:rsidP="009B79A5">
            <w:pPr>
              <w:pStyle w:val="Tableheader0"/>
            </w:pPr>
            <w:r w:rsidRPr="009B79A5">
              <w:t>Temperature – no lid</w:t>
            </w:r>
          </w:p>
        </w:tc>
        <w:tc>
          <w:tcPr>
            <w:tcW w:w="5080" w:type="dxa"/>
            <w:tcBorders>
              <w:top w:val="single" w:sz="12" w:space="0" w:color="C3D600"/>
              <w:bottom w:val="single" w:sz="8" w:space="0" w:color="C3D600"/>
            </w:tcBorders>
            <w:shd w:val="clear" w:color="auto" w:fill="EDF3B2"/>
          </w:tcPr>
          <w:p w14:paraId="53C44501" w14:textId="5B67108E" w:rsidR="00882D88" w:rsidRPr="009B79A5" w:rsidRDefault="00882D88" w:rsidP="009B79A5">
            <w:pPr>
              <w:pStyle w:val="Tableheader0"/>
            </w:pPr>
            <w:r w:rsidRPr="009B79A5">
              <w:t>Temperature – with lid</w:t>
            </w:r>
          </w:p>
        </w:tc>
      </w:tr>
      <w:tr w:rsidR="00882D88" w14:paraId="53C4450B" w14:textId="77777777" w:rsidTr="009B79A5">
        <w:tc>
          <w:tcPr>
            <w:tcW w:w="3813" w:type="dxa"/>
            <w:tcBorders>
              <w:top w:val="single" w:sz="8" w:space="0" w:color="C3D600"/>
            </w:tcBorders>
          </w:tcPr>
          <w:p w14:paraId="53C44506" w14:textId="07688CC3" w:rsidR="00882D88" w:rsidRPr="005342DE" w:rsidRDefault="00882D88" w:rsidP="00D4009D">
            <w:r>
              <w:t>Start</w:t>
            </w:r>
          </w:p>
        </w:tc>
        <w:tc>
          <w:tcPr>
            <w:tcW w:w="5079" w:type="dxa"/>
            <w:tcBorders>
              <w:top w:val="single" w:sz="8" w:space="0" w:color="C3D600"/>
            </w:tcBorders>
          </w:tcPr>
          <w:p w14:paraId="53C44507" w14:textId="20D1844E" w:rsidR="00882D88" w:rsidRPr="005342DE" w:rsidRDefault="00882D88" w:rsidP="00D4009D"/>
        </w:tc>
        <w:tc>
          <w:tcPr>
            <w:tcW w:w="5080" w:type="dxa"/>
            <w:tcBorders>
              <w:top w:val="single" w:sz="8" w:space="0" w:color="C3D600"/>
            </w:tcBorders>
          </w:tcPr>
          <w:p w14:paraId="53C44508" w14:textId="77777777" w:rsidR="00882D88" w:rsidRPr="005342DE" w:rsidRDefault="00882D88" w:rsidP="00D4009D"/>
        </w:tc>
      </w:tr>
      <w:tr w:rsidR="00882D88" w14:paraId="53C44511" w14:textId="77777777" w:rsidTr="009B79A5">
        <w:tc>
          <w:tcPr>
            <w:tcW w:w="3813" w:type="dxa"/>
          </w:tcPr>
          <w:p w14:paraId="53C4450C" w14:textId="0DA502A8" w:rsidR="00882D88" w:rsidRPr="005342DE" w:rsidRDefault="00882D88" w:rsidP="00D4009D"/>
        </w:tc>
        <w:tc>
          <w:tcPr>
            <w:tcW w:w="5079" w:type="dxa"/>
          </w:tcPr>
          <w:p w14:paraId="53C4450D" w14:textId="77777777" w:rsidR="00882D88" w:rsidRPr="005342DE" w:rsidRDefault="00882D88" w:rsidP="00D4009D"/>
        </w:tc>
        <w:tc>
          <w:tcPr>
            <w:tcW w:w="5080" w:type="dxa"/>
          </w:tcPr>
          <w:p w14:paraId="53C4450E" w14:textId="77777777" w:rsidR="00882D88" w:rsidRPr="005342DE" w:rsidRDefault="00882D88" w:rsidP="00D4009D"/>
        </w:tc>
      </w:tr>
      <w:tr w:rsidR="00882D88" w14:paraId="53C44517" w14:textId="77777777" w:rsidTr="009B79A5">
        <w:tc>
          <w:tcPr>
            <w:tcW w:w="3813" w:type="dxa"/>
          </w:tcPr>
          <w:p w14:paraId="53C44512" w14:textId="0E63A1EE" w:rsidR="00882D88" w:rsidRPr="005342DE" w:rsidRDefault="00882D88" w:rsidP="00D4009D"/>
        </w:tc>
        <w:tc>
          <w:tcPr>
            <w:tcW w:w="5079" w:type="dxa"/>
          </w:tcPr>
          <w:p w14:paraId="53C44513" w14:textId="77777777" w:rsidR="00882D88" w:rsidRPr="005342DE" w:rsidRDefault="00882D88" w:rsidP="00D4009D"/>
        </w:tc>
        <w:tc>
          <w:tcPr>
            <w:tcW w:w="5080" w:type="dxa"/>
          </w:tcPr>
          <w:p w14:paraId="53C44514" w14:textId="77777777" w:rsidR="00882D88" w:rsidRPr="005342DE" w:rsidRDefault="00882D88" w:rsidP="00D4009D"/>
        </w:tc>
      </w:tr>
      <w:tr w:rsidR="00882D88" w14:paraId="53C4451D" w14:textId="77777777" w:rsidTr="009B79A5">
        <w:tc>
          <w:tcPr>
            <w:tcW w:w="3813" w:type="dxa"/>
          </w:tcPr>
          <w:p w14:paraId="53C44518" w14:textId="1F47D219" w:rsidR="00882D88" w:rsidRPr="005342DE" w:rsidRDefault="00882D88" w:rsidP="00D4009D"/>
        </w:tc>
        <w:tc>
          <w:tcPr>
            <w:tcW w:w="5079" w:type="dxa"/>
          </w:tcPr>
          <w:p w14:paraId="53C44519" w14:textId="77777777" w:rsidR="00882D88" w:rsidRPr="005342DE" w:rsidRDefault="00882D88" w:rsidP="00D4009D"/>
        </w:tc>
        <w:tc>
          <w:tcPr>
            <w:tcW w:w="5080" w:type="dxa"/>
          </w:tcPr>
          <w:p w14:paraId="53C4451A" w14:textId="77777777" w:rsidR="00882D88" w:rsidRPr="005342DE" w:rsidRDefault="00882D88" w:rsidP="00D4009D"/>
        </w:tc>
      </w:tr>
      <w:tr w:rsidR="00882D88" w14:paraId="53C44523" w14:textId="77777777" w:rsidTr="009B79A5">
        <w:tc>
          <w:tcPr>
            <w:tcW w:w="3813" w:type="dxa"/>
          </w:tcPr>
          <w:p w14:paraId="53C4451E" w14:textId="2153CA1F" w:rsidR="00882D88" w:rsidRPr="005342DE" w:rsidRDefault="00882D88" w:rsidP="00D4009D"/>
        </w:tc>
        <w:tc>
          <w:tcPr>
            <w:tcW w:w="5079" w:type="dxa"/>
          </w:tcPr>
          <w:p w14:paraId="53C4451F" w14:textId="77777777" w:rsidR="00882D88" w:rsidRPr="005342DE" w:rsidRDefault="00882D88" w:rsidP="00D4009D"/>
        </w:tc>
        <w:tc>
          <w:tcPr>
            <w:tcW w:w="5080" w:type="dxa"/>
          </w:tcPr>
          <w:p w14:paraId="53C44520" w14:textId="77777777" w:rsidR="00882D88" w:rsidRPr="005342DE" w:rsidRDefault="00882D88" w:rsidP="00D4009D"/>
        </w:tc>
      </w:tr>
      <w:tr w:rsidR="00882D88" w14:paraId="41199E58" w14:textId="77777777" w:rsidTr="009B79A5">
        <w:tc>
          <w:tcPr>
            <w:tcW w:w="3813" w:type="dxa"/>
          </w:tcPr>
          <w:p w14:paraId="5246C25A" w14:textId="77777777" w:rsidR="00882D88" w:rsidRPr="005342DE" w:rsidRDefault="00882D88" w:rsidP="00D4009D"/>
        </w:tc>
        <w:tc>
          <w:tcPr>
            <w:tcW w:w="5079" w:type="dxa"/>
          </w:tcPr>
          <w:p w14:paraId="7F9AC7B0" w14:textId="77777777" w:rsidR="00882D88" w:rsidRPr="005342DE" w:rsidRDefault="00882D88" w:rsidP="00D4009D"/>
        </w:tc>
        <w:tc>
          <w:tcPr>
            <w:tcW w:w="5080" w:type="dxa"/>
          </w:tcPr>
          <w:p w14:paraId="6FEBB8B3" w14:textId="77777777" w:rsidR="00882D88" w:rsidRPr="005342DE" w:rsidRDefault="00882D88" w:rsidP="00D4009D"/>
        </w:tc>
      </w:tr>
      <w:tr w:rsidR="00882D88" w14:paraId="2D96E917" w14:textId="77777777" w:rsidTr="009B79A5">
        <w:tc>
          <w:tcPr>
            <w:tcW w:w="3813" w:type="dxa"/>
          </w:tcPr>
          <w:p w14:paraId="77A70E3B" w14:textId="77777777" w:rsidR="00882D88" w:rsidRPr="005342DE" w:rsidRDefault="00882D88" w:rsidP="00D4009D"/>
        </w:tc>
        <w:tc>
          <w:tcPr>
            <w:tcW w:w="5079" w:type="dxa"/>
          </w:tcPr>
          <w:p w14:paraId="5ED9D775" w14:textId="77777777" w:rsidR="00882D88" w:rsidRPr="005342DE" w:rsidRDefault="00882D88" w:rsidP="00D4009D"/>
        </w:tc>
        <w:tc>
          <w:tcPr>
            <w:tcW w:w="5080" w:type="dxa"/>
          </w:tcPr>
          <w:p w14:paraId="662B7E3D" w14:textId="77777777" w:rsidR="00882D88" w:rsidRPr="005342DE" w:rsidRDefault="00882D88" w:rsidP="00D4009D"/>
        </w:tc>
      </w:tr>
      <w:tr w:rsidR="006A74BD" w14:paraId="01B647AE" w14:textId="77777777" w:rsidTr="009B79A5">
        <w:tc>
          <w:tcPr>
            <w:tcW w:w="3813" w:type="dxa"/>
          </w:tcPr>
          <w:p w14:paraId="74DBCFF9" w14:textId="77777777" w:rsidR="006A74BD" w:rsidRPr="005342DE" w:rsidRDefault="006A74BD" w:rsidP="00D4009D"/>
        </w:tc>
        <w:tc>
          <w:tcPr>
            <w:tcW w:w="5079" w:type="dxa"/>
          </w:tcPr>
          <w:p w14:paraId="2FC68396" w14:textId="77777777" w:rsidR="006A74BD" w:rsidRPr="005342DE" w:rsidRDefault="006A74BD" w:rsidP="00D4009D"/>
        </w:tc>
        <w:tc>
          <w:tcPr>
            <w:tcW w:w="5080" w:type="dxa"/>
          </w:tcPr>
          <w:p w14:paraId="6DB2DC31" w14:textId="77777777" w:rsidR="006A74BD" w:rsidRPr="005342DE" w:rsidRDefault="006A74BD" w:rsidP="00D4009D"/>
        </w:tc>
      </w:tr>
      <w:tr w:rsidR="006A74BD" w14:paraId="571B45E2" w14:textId="77777777" w:rsidTr="009B79A5">
        <w:tc>
          <w:tcPr>
            <w:tcW w:w="3813" w:type="dxa"/>
          </w:tcPr>
          <w:p w14:paraId="79C94025" w14:textId="77777777" w:rsidR="006A74BD" w:rsidRPr="005342DE" w:rsidRDefault="006A74BD" w:rsidP="00D4009D"/>
        </w:tc>
        <w:tc>
          <w:tcPr>
            <w:tcW w:w="5079" w:type="dxa"/>
          </w:tcPr>
          <w:p w14:paraId="38AED59C" w14:textId="77777777" w:rsidR="006A74BD" w:rsidRPr="005342DE" w:rsidRDefault="006A74BD" w:rsidP="00D4009D"/>
        </w:tc>
        <w:tc>
          <w:tcPr>
            <w:tcW w:w="5080" w:type="dxa"/>
          </w:tcPr>
          <w:p w14:paraId="2645996A" w14:textId="77777777" w:rsidR="006A74BD" w:rsidRPr="005342DE" w:rsidRDefault="006A74BD" w:rsidP="00D4009D"/>
        </w:tc>
      </w:tr>
      <w:tr w:rsidR="006A74BD" w14:paraId="30D3888E" w14:textId="77777777" w:rsidTr="009B79A5">
        <w:tc>
          <w:tcPr>
            <w:tcW w:w="3813" w:type="dxa"/>
          </w:tcPr>
          <w:p w14:paraId="5D56C44A" w14:textId="77777777" w:rsidR="006A74BD" w:rsidRPr="005342DE" w:rsidRDefault="006A74BD" w:rsidP="00D4009D"/>
        </w:tc>
        <w:tc>
          <w:tcPr>
            <w:tcW w:w="5079" w:type="dxa"/>
          </w:tcPr>
          <w:p w14:paraId="64B52D56" w14:textId="77777777" w:rsidR="006A74BD" w:rsidRPr="005342DE" w:rsidRDefault="006A74BD" w:rsidP="00D4009D"/>
        </w:tc>
        <w:tc>
          <w:tcPr>
            <w:tcW w:w="5080" w:type="dxa"/>
          </w:tcPr>
          <w:p w14:paraId="15993002" w14:textId="77777777" w:rsidR="006A74BD" w:rsidRPr="005342DE" w:rsidRDefault="006A74BD" w:rsidP="00D4009D"/>
        </w:tc>
      </w:tr>
    </w:tbl>
    <w:p w14:paraId="53C44524" w14:textId="2BA94B06" w:rsidR="00AC5F79" w:rsidRPr="009B79A5" w:rsidRDefault="00AC5F79" w:rsidP="009B79A5"/>
    <w:p w14:paraId="747EBD84" w14:textId="78ABD99F" w:rsidR="00882D88" w:rsidRDefault="00C3468F" w:rsidP="009B79A5">
      <w:pPr>
        <w:pStyle w:val="AttachmentHeading"/>
      </w:pPr>
      <w:bookmarkStart w:id="18" w:name="_Toc444249892"/>
      <w:r w:rsidRPr="009B79A5">
        <w:lastRenderedPageBreak/>
        <w:t xml:space="preserve">Resource </w:t>
      </w:r>
      <w:r w:rsidR="00882D88" w:rsidRPr="009B79A5">
        <w:t>6</w:t>
      </w:r>
      <w:r w:rsidR="003D696F" w:rsidRPr="009B79A5">
        <w:t xml:space="preserve"> – </w:t>
      </w:r>
      <w:r w:rsidR="00882D88" w:rsidRPr="009B79A5">
        <w:t>Making carbon dioxide</w:t>
      </w:r>
      <w:bookmarkEnd w:id="18"/>
    </w:p>
    <w:p w14:paraId="3B067A83" w14:textId="77777777" w:rsidR="009B79A5" w:rsidRPr="009B79A5" w:rsidRDefault="009B79A5" w:rsidP="009B79A5"/>
    <w:tbl>
      <w:tblPr>
        <w:tblStyle w:val="Table1-Borders"/>
        <w:tblW w:w="0" w:type="auto"/>
        <w:tblBorders>
          <w:top w:val="single" w:sz="12" w:space="0" w:color="C3D600"/>
          <w:left w:val="single" w:sz="12" w:space="0" w:color="C3D600"/>
          <w:bottom w:val="single" w:sz="12" w:space="0" w:color="C3D600"/>
          <w:right w:val="single" w:sz="12" w:space="0" w:color="C3D600"/>
          <w:insideH w:val="single" w:sz="8" w:space="0" w:color="C3D600"/>
          <w:insideV w:val="none" w:sz="0" w:space="0" w:color="auto"/>
        </w:tblBorders>
        <w:tblLook w:val="04A0" w:firstRow="1" w:lastRow="0" w:firstColumn="1" w:lastColumn="0" w:noHBand="0" w:noVBand="1"/>
        <w:tblDescription w:val="Making carbon dioxide instructions"/>
      </w:tblPr>
      <w:tblGrid>
        <w:gridCol w:w="7020"/>
        <w:gridCol w:w="7198"/>
      </w:tblGrid>
      <w:tr w:rsidR="00882D88" w:rsidRPr="009B79A5" w14:paraId="5DFF10FD" w14:textId="77777777" w:rsidTr="000862CA">
        <w:trPr>
          <w:tblHeader/>
        </w:trPr>
        <w:tc>
          <w:tcPr>
            <w:tcW w:w="14218" w:type="dxa"/>
            <w:gridSpan w:val="2"/>
            <w:tcBorders>
              <w:top w:val="single" w:sz="12" w:space="0" w:color="C3D600"/>
              <w:bottom w:val="single" w:sz="8" w:space="0" w:color="C3D600"/>
            </w:tcBorders>
            <w:shd w:val="clear" w:color="auto" w:fill="EDF3B2"/>
          </w:tcPr>
          <w:p w14:paraId="3D3965B1" w14:textId="77777777" w:rsidR="00882D88" w:rsidRPr="009B79A5" w:rsidRDefault="00882D88" w:rsidP="009B79A5">
            <w:pPr>
              <w:pStyle w:val="Tableheader0"/>
            </w:pPr>
            <w:r w:rsidRPr="009B79A5">
              <w:t>Aim</w:t>
            </w:r>
          </w:p>
        </w:tc>
      </w:tr>
      <w:tr w:rsidR="00882D88" w:rsidRPr="009B79A5" w14:paraId="140FC25C" w14:textId="77777777" w:rsidTr="000862CA">
        <w:tc>
          <w:tcPr>
            <w:tcW w:w="14218" w:type="dxa"/>
            <w:gridSpan w:val="2"/>
            <w:tcBorders>
              <w:top w:val="single" w:sz="8" w:space="0" w:color="C3D600"/>
              <w:bottom w:val="single" w:sz="8" w:space="0" w:color="C3D600"/>
            </w:tcBorders>
            <w:tcMar>
              <w:bottom w:w="142" w:type="dxa"/>
            </w:tcMar>
          </w:tcPr>
          <w:p w14:paraId="1D3BA403" w14:textId="165B71A6" w:rsidR="00882D88" w:rsidRPr="009B79A5" w:rsidRDefault="00882D88" w:rsidP="009B79A5">
            <w:r w:rsidRPr="009B79A5">
              <w:t>To make carbon dioxide and learn about its properties</w:t>
            </w:r>
            <w:r w:rsidR="00D20E27" w:rsidRPr="009B79A5">
              <w:t>.</w:t>
            </w:r>
          </w:p>
        </w:tc>
      </w:tr>
      <w:tr w:rsidR="00882D88" w:rsidRPr="009B79A5" w14:paraId="06B51A5B" w14:textId="77777777" w:rsidTr="000862CA">
        <w:trPr>
          <w:tblHeader/>
        </w:trPr>
        <w:tc>
          <w:tcPr>
            <w:tcW w:w="14218" w:type="dxa"/>
            <w:gridSpan w:val="2"/>
            <w:tcBorders>
              <w:top w:val="single" w:sz="8" w:space="0" w:color="C3D600"/>
              <w:bottom w:val="single" w:sz="8" w:space="0" w:color="C3D600"/>
            </w:tcBorders>
            <w:shd w:val="clear" w:color="auto" w:fill="EDF3B2"/>
          </w:tcPr>
          <w:p w14:paraId="3BA010E6" w14:textId="77777777" w:rsidR="00882D88" w:rsidRPr="009B79A5" w:rsidRDefault="00882D88" w:rsidP="009B79A5">
            <w:pPr>
              <w:pStyle w:val="Tableheader0"/>
            </w:pPr>
            <w:r w:rsidRPr="009B79A5">
              <w:t>Equipment per group</w:t>
            </w:r>
          </w:p>
        </w:tc>
      </w:tr>
      <w:tr w:rsidR="00882D88" w14:paraId="25CC1CCB" w14:textId="2B3AD6D9" w:rsidTr="000862CA">
        <w:tc>
          <w:tcPr>
            <w:tcW w:w="7020" w:type="dxa"/>
            <w:tcBorders>
              <w:top w:val="single" w:sz="8" w:space="0" w:color="C3D600"/>
              <w:bottom w:val="single" w:sz="8" w:space="0" w:color="C3D600"/>
            </w:tcBorders>
            <w:tcMar>
              <w:bottom w:w="142" w:type="dxa"/>
            </w:tcMar>
          </w:tcPr>
          <w:p w14:paraId="313CD41E" w14:textId="1DA3B837" w:rsidR="00882D88" w:rsidRDefault="00882D88" w:rsidP="005E0515">
            <w:pPr>
              <w:pStyle w:val="Tablebullet1"/>
            </w:pPr>
            <w:r>
              <w:t xml:space="preserve">One large orange juice or similar bottle with </w:t>
            </w:r>
            <w:r w:rsidR="002B56AE">
              <w:t xml:space="preserve">a </w:t>
            </w:r>
            <w:r>
              <w:t>large plastic cap</w:t>
            </w:r>
            <w:r w:rsidR="00D20E27">
              <w:t xml:space="preserve"> (a</w:t>
            </w:r>
            <w:r>
              <w:t xml:space="preserve"> big bottle is better</w:t>
            </w:r>
            <w:r w:rsidR="00D20E27">
              <w:t>)</w:t>
            </w:r>
          </w:p>
          <w:p w14:paraId="05A24DD5" w14:textId="77777777" w:rsidR="00882D88" w:rsidRDefault="00882D88" w:rsidP="005E0515">
            <w:pPr>
              <w:pStyle w:val="Tablebullet1"/>
            </w:pPr>
            <w:r>
              <w:t>One flexible drinking straw</w:t>
            </w:r>
          </w:p>
          <w:p w14:paraId="3E908A11" w14:textId="7E3EACFE" w:rsidR="00882D88" w:rsidRDefault="00882D88" w:rsidP="005E0515">
            <w:pPr>
              <w:pStyle w:val="Tablebullet1"/>
            </w:pPr>
            <w:r>
              <w:t>Blu</w:t>
            </w:r>
            <w:r w:rsidR="003F635F">
              <w:t xml:space="preserve"> T</w:t>
            </w:r>
            <w:r>
              <w:t>ac</w:t>
            </w:r>
            <w:r w:rsidR="003F635F">
              <w:t>k</w:t>
            </w:r>
            <w:r>
              <w:t xml:space="preserve"> or similar to seal around the straw</w:t>
            </w:r>
          </w:p>
          <w:p w14:paraId="47F1E432" w14:textId="08A5FBC0" w:rsidR="00882D88" w:rsidRPr="00F66A9D" w:rsidRDefault="00882D88" w:rsidP="005E0515">
            <w:pPr>
              <w:pStyle w:val="Tablebullet1"/>
            </w:pPr>
            <w:r>
              <w:t>Baking soda (sodium bicarbonate)</w:t>
            </w:r>
          </w:p>
        </w:tc>
        <w:tc>
          <w:tcPr>
            <w:tcW w:w="7198" w:type="dxa"/>
            <w:tcBorders>
              <w:top w:val="single" w:sz="8" w:space="0" w:color="C3D600"/>
              <w:bottom w:val="single" w:sz="8" w:space="0" w:color="C3D600"/>
            </w:tcBorders>
            <w:tcMar>
              <w:bottom w:w="142" w:type="dxa"/>
            </w:tcMar>
          </w:tcPr>
          <w:p w14:paraId="2C170E96" w14:textId="77777777" w:rsidR="00882D88" w:rsidRDefault="00882D88" w:rsidP="005E0515">
            <w:pPr>
              <w:pStyle w:val="Tablebullet1"/>
            </w:pPr>
            <w:r>
              <w:t>Vinegar (a dilute acid)</w:t>
            </w:r>
          </w:p>
          <w:p w14:paraId="0B974864" w14:textId="77777777" w:rsidR="00882D88" w:rsidRDefault="00882D88" w:rsidP="005E0515">
            <w:pPr>
              <w:pStyle w:val="Tablebullet1"/>
            </w:pPr>
            <w:r>
              <w:t>One short candle</w:t>
            </w:r>
          </w:p>
          <w:p w14:paraId="45C0EB23" w14:textId="77777777" w:rsidR="00882D88" w:rsidRDefault="00882D88" w:rsidP="005E0515">
            <w:pPr>
              <w:pStyle w:val="Tablebullet1"/>
            </w:pPr>
            <w:r>
              <w:t>One glass jar at least twice the height of the candle</w:t>
            </w:r>
          </w:p>
          <w:p w14:paraId="0B510153" w14:textId="15096A25" w:rsidR="00882D88" w:rsidRPr="00F66A9D" w:rsidRDefault="00882D88" w:rsidP="005E0515">
            <w:pPr>
              <w:pStyle w:val="Tablebullet1"/>
            </w:pPr>
            <w:r>
              <w:t>One small glass</w:t>
            </w:r>
          </w:p>
        </w:tc>
      </w:tr>
      <w:tr w:rsidR="00882D88" w:rsidRPr="009B79A5" w14:paraId="2788DEDB" w14:textId="77777777" w:rsidTr="000862CA">
        <w:trPr>
          <w:tblHeader/>
        </w:trPr>
        <w:tc>
          <w:tcPr>
            <w:tcW w:w="14218" w:type="dxa"/>
            <w:gridSpan w:val="2"/>
            <w:tcBorders>
              <w:top w:val="single" w:sz="8" w:space="0" w:color="C3D600"/>
              <w:bottom w:val="single" w:sz="8" w:space="0" w:color="C3D600"/>
            </w:tcBorders>
            <w:shd w:val="clear" w:color="auto" w:fill="EDF3B2"/>
          </w:tcPr>
          <w:p w14:paraId="22796E4A" w14:textId="77777777" w:rsidR="00882D88" w:rsidRPr="009B79A5" w:rsidRDefault="00882D88" w:rsidP="009B79A5">
            <w:pPr>
              <w:pStyle w:val="Tableheader0"/>
            </w:pPr>
            <w:r w:rsidRPr="009B79A5">
              <w:t>Procedure</w:t>
            </w:r>
          </w:p>
        </w:tc>
      </w:tr>
      <w:tr w:rsidR="00882D88" w14:paraId="2C62026A" w14:textId="77777777" w:rsidTr="000862CA">
        <w:tc>
          <w:tcPr>
            <w:tcW w:w="14218" w:type="dxa"/>
            <w:gridSpan w:val="2"/>
            <w:tcBorders>
              <w:top w:val="single" w:sz="8" w:space="0" w:color="C3D600"/>
            </w:tcBorders>
          </w:tcPr>
          <w:p w14:paraId="2155377E" w14:textId="77777777" w:rsidR="00882D88" w:rsidRPr="000862CA" w:rsidRDefault="00882D88" w:rsidP="009A64A3">
            <w:pPr>
              <w:pStyle w:val="Table-NumberedList1"/>
              <w:numPr>
                <w:ilvl w:val="0"/>
                <w:numId w:val="26"/>
              </w:numPr>
            </w:pPr>
            <w:r w:rsidRPr="000862CA">
              <w:t>Make a hole the same size as the straw in the juice bottle cap.</w:t>
            </w:r>
          </w:p>
          <w:p w14:paraId="48276B45" w14:textId="54FEB0CC" w:rsidR="00882D88" w:rsidRPr="000862CA" w:rsidRDefault="00882D88" w:rsidP="000862CA">
            <w:pPr>
              <w:pStyle w:val="Table-NumberedList1"/>
            </w:pPr>
            <w:r w:rsidRPr="000862CA">
              <w:t>From the top of the cap, push the straw about 1cm through the cap into the bottle. If you put it in too far, the froth from the reaction will come out the straw.</w:t>
            </w:r>
          </w:p>
          <w:p w14:paraId="2B4B1288" w14:textId="522E2542" w:rsidR="00882D88" w:rsidRPr="000862CA" w:rsidRDefault="00882D88" w:rsidP="000862CA">
            <w:pPr>
              <w:pStyle w:val="Table-NumberedList1"/>
            </w:pPr>
            <w:r w:rsidRPr="000862CA">
              <w:t xml:space="preserve">Seal around the straw with </w:t>
            </w:r>
            <w:r w:rsidR="003F635F" w:rsidRPr="000862CA">
              <w:t>B</w:t>
            </w:r>
            <w:r w:rsidRPr="000862CA">
              <w:t>lu</w:t>
            </w:r>
            <w:r w:rsidR="003F635F" w:rsidRPr="000862CA">
              <w:t xml:space="preserve"> T</w:t>
            </w:r>
            <w:r w:rsidRPr="000862CA">
              <w:t>ac</w:t>
            </w:r>
            <w:r w:rsidR="003F635F" w:rsidRPr="000862CA">
              <w:t>k</w:t>
            </w:r>
            <w:r w:rsidRPr="000862CA">
              <w:t>.</w:t>
            </w:r>
          </w:p>
          <w:p w14:paraId="383ACC34" w14:textId="284B9D38" w:rsidR="00882D88" w:rsidRPr="000862CA" w:rsidRDefault="00882D88" w:rsidP="000862CA">
            <w:pPr>
              <w:pStyle w:val="Table-NumberedList1"/>
            </w:pPr>
            <w:r w:rsidRPr="000862CA">
              <w:t>Stand the candle up in the glass jar and light it. It should stay alight. If it goes out, the jar is too narrow and you will need a wider jar.</w:t>
            </w:r>
          </w:p>
          <w:p w14:paraId="42B8C23A" w14:textId="14F2CBA8" w:rsidR="00882D88" w:rsidRPr="000862CA" w:rsidRDefault="00882D88" w:rsidP="000862CA">
            <w:pPr>
              <w:pStyle w:val="Table-NumberedList1"/>
            </w:pPr>
            <w:r w:rsidRPr="000862CA">
              <w:t>Put two teaspoons of baking soda into the juice bottle. Add two to three drops of vinegar. You should see some fizzing and frothing as the two chemicals react</w:t>
            </w:r>
            <w:r w:rsidR="002B56AE" w:rsidRPr="000862CA">
              <w:t xml:space="preserve">. Quickly replace the cap </w:t>
            </w:r>
            <w:r w:rsidRPr="000862CA">
              <w:t>onto the juice bottle.</w:t>
            </w:r>
          </w:p>
          <w:p w14:paraId="45001505" w14:textId="77777777" w:rsidR="00882D88" w:rsidRPr="000862CA" w:rsidRDefault="00882D88" w:rsidP="000862CA">
            <w:pPr>
              <w:pStyle w:val="Table-NumberedList1"/>
            </w:pPr>
            <w:r w:rsidRPr="000862CA">
              <w:t>Pour about 1cm of vinegar into the small glass.</w:t>
            </w:r>
          </w:p>
          <w:p w14:paraId="2F333483" w14:textId="77777777" w:rsidR="00882D88" w:rsidRPr="000862CA" w:rsidRDefault="00882D88" w:rsidP="000862CA">
            <w:pPr>
              <w:pStyle w:val="Table-NumberedList1"/>
            </w:pPr>
            <w:r w:rsidRPr="000862CA">
              <w:t>When everything is ready, take the cap off the juice bottle and quickly pour the vinegar from the small glass into the juice bottle and then quickly put the cap back on.</w:t>
            </w:r>
          </w:p>
          <w:p w14:paraId="5A725B4E" w14:textId="77777777" w:rsidR="00882D88" w:rsidRPr="000862CA" w:rsidRDefault="00882D88" w:rsidP="000862CA">
            <w:pPr>
              <w:pStyle w:val="Table-NumberedList1"/>
            </w:pPr>
            <w:r w:rsidRPr="000862CA">
              <w:t>Put the tip of the straw over the edge of the jar with the candle and watch what happens.</w:t>
            </w:r>
          </w:p>
          <w:p w14:paraId="421A6D5B" w14:textId="77777777" w:rsidR="00882D88" w:rsidRPr="000862CA" w:rsidRDefault="00882D88" w:rsidP="000862CA">
            <w:pPr>
              <w:rPr>
                <w:b/>
              </w:rPr>
            </w:pPr>
            <w:r w:rsidRPr="000862CA">
              <w:rPr>
                <w:b/>
              </w:rPr>
              <w:t>Answer the following questions:</w:t>
            </w:r>
          </w:p>
          <w:p w14:paraId="7206F040" w14:textId="0AE2050B" w:rsidR="00882D88" w:rsidRPr="000862CA" w:rsidRDefault="00882D88" w:rsidP="000862CA">
            <w:pPr>
              <w:pStyle w:val="Tablebullet1"/>
            </w:pPr>
            <w:r w:rsidRPr="000862CA">
              <w:t>What made the carbon dioxide?</w:t>
            </w:r>
          </w:p>
          <w:p w14:paraId="0F3BCD9A" w14:textId="77777777" w:rsidR="00882D88" w:rsidRPr="000862CA" w:rsidRDefault="00882D88" w:rsidP="000862CA">
            <w:pPr>
              <w:pStyle w:val="Tablebullet1"/>
            </w:pPr>
            <w:r w:rsidRPr="000862CA">
              <w:t>Why did the carbon dioxide go into the jar?</w:t>
            </w:r>
          </w:p>
          <w:p w14:paraId="7DE7457F" w14:textId="1ABDBECF" w:rsidR="00882D88" w:rsidRDefault="00882D88" w:rsidP="000862CA">
            <w:pPr>
              <w:pStyle w:val="Tablebullet1"/>
            </w:pPr>
            <w:r w:rsidRPr="000862CA">
              <w:t>Why did the candle go out?</w:t>
            </w:r>
          </w:p>
        </w:tc>
      </w:tr>
    </w:tbl>
    <w:p w14:paraId="53C44563" w14:textId="106CC8C2" w:rsidR="00A91384" w:rsidRDefault="009060EC" w:rsidP="000862CA">
      <w:pPr>
        <w:pStyle w:val="AttachmentHeading"/>
      </w:pPr>
      <w:bookmarkStart w:id="19" w:name="_Toc444249893"/>
      <w:r w:rsidRPr="000862CA">
        <w:lastRenderedPageBreak/>
        <w:t xml:space="preserve">Resource </w:t>
      </w:r>
      <w:r w:rsidR="00711FF9" w:rsidRPr="000862CA">
        <w:t>7</w:t>
      </w:r>
      <w:r w:rsidR="00CA2B17" w:rsidRPr="000862CA">
        <w:t xml:space="preserve"> – </w:t>
      </w:r>
      <w:r w:rsidR="00EA06D8" w:rsidRPr="000862CA">
        <w:t>Carbon cycle q</w:t>
      </w:r>
      <w:r w:rsidR="00882D88" w:rsidRPr="000862CA">
        <w:t>uestion</w:t>
      </w:r>
      <w:r w:rsidR="00D02A1D" w:rsidRPr="000862CA">
        <w:t>s</w:t>
      </w:r>
      <w:bookmarkEnd w:id="19"/>
    </w:p>
    <w:p w14:paraId="4D8A3244" w14:textId="77777777" w:rsidR="000862CA" w:rsidRPr="000862CA" w:rsidRDefault="000862CA" w:rsidP="000862CA"/>
    <w:tbl>
      <w:tblPr>
        <w:tblStyle w:val="TableGrid"/>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Carbon cycle questions 1 to 7"/>
      </w:tblPr>
      <w:tblGrid>
        <w:gridCol w:w="14218"/>
      </w:tblGrid>
      <w:tr w:rsidR="00A91384" w:rsidRPr="000862CA" w14:paraId="53C4456D" w14:textId="77777777" w:rsidTr="006F7F7C">
        <w:trPr>
          <w:trHeight w:val="1077"/>
          <w:tblHeader/>
        </w:trPr>
        <w:tc>
          <w:tcPr>
            <w:tcW w:w="14176" w:type="dxa"/>
          </w:tcPr>
          <w:p w14:paraId="53C4456C" w14:textId="3AF6A7DB" w:rsidR="00535472" w:rsidRPr="000862CA" w:rsidRDefault="00246308" w:rsidP="009A64A3">
            <w:pPr>
              <w:pStyle w:val="Table-NumberedList1"/>
              <w:numPr>
                <w:ilvl w:val="0"/>
                <w:numId w:val="27"/>
              </w:numPr>
            </w:pPr>
            <w:r w:rsidRPr="000862CA">
              <w:t>Carbon is found in many places. Name three.</w:t>
            </w:r>
          </w:p>
        </w:tc>
      </w:tr>
      <w:tr w:rsidR="00246308" w:rsidRPr="000862CA" w14:paraId="6C50BC13" w14:textId="77777777" w:rsidTr="000862CA">
        <w:trPr>
          <w:trHeight w:val="1077"/>
        </w:trPr>
        <w:tc>
          <w:tcPr>
            <w:tcW w:w="14176" w:type="dxa"/>
          </w:tcPr>
          <w:p w14:paraId="2F124E40" w14:textId="455BBB22" w:rsidR="00246308" w:rsidRPr="000862CA" w:rsidRDefault="00246308" w:rsidP="000862CA">
            <w:pPr>
              <w:pStyle w:val="Table-NumberedList1"/>
            </w:pPr>
            <w:r w:rsidRPr="000862CA">
              <w:t xml:space="preserve">What is the </w:t>
            </w:r>
            <w:r w:rsidR="00D20E27" w:rsidRPr="000862CA">
              <w:t>t</w:t>
            </w:r>
            <w:r w:rsidRPr="000862CA">
              <w:t xml:space="preserve">errestrial </w:t>
            </w:r>
            <w:r w:rsidR="00D20E27" w:rsidRPr="000862CA">
              <w:t>b</w:t>
            </w:r>
            <w:r w:rsidRPr="000862CA">
              <w:t>iosphere?</w:t>
            </w:r>
          </w:p>
        </w:tc>
      </w:tr>
      <w:tr w:rsidR="00246308" w:rsidRPr="000862CA" w14:paraId="14DF05C1" w14:textId="77777777" w:rsidTr="000862CA">
        <w:trPr>
          <w:trHeight w:val="1077"/>
        </w:trPr>
        <w:tc>
          <w:tcPr>
            <w:tcW w:w="14176" w:type="dxa"/>
          </w:tcPr>
          <w:p w14:paraId="3269834E" w14:textId="4B2462CB" w:rsidR="00246308" w:rsidRPr="000862CA" w:rsidRDefault="00246308" w:rsidP="000862CA">
            <w:pPr>
              <w:pStyle w:val="Table-NumberedList1"/>
            </w:pPr>
            <w:r w:rsidRPr="000862CA">
              <w:t xml:space="preserve">What is the </w:t>
            </w:r>
            <w:r w:rsidR="00D20E27" w:rsidRPr="000862CA">
              <w:t>a</w:t>
            </w:r>
            <w:r w:rsidRPr="000862CA">
              <w:t>tmosphere?</w:t>
            </w:r>
          </w:p>
        </w:tc>
      </w:tr>
      <w:tr w:rsidR="00246308" w:rsidRPr="000862CA" w14:paraId="21481D1C" w14:textId="77777777" w:rsidTr="000862CA">
        <w:trPr>
          <w:trHeight w:val="1077"/>
        </w:trPr>
        <w:tc>
          <w:tcPr>
            <w:tcW w:w="14176" w:type="dxa"/>
          </w:tcPr>
          <w:p w14:paraId="03AD0FE9" w14:textId="31D97F10" w:rsidR="00246308" w:rsidRPr="000862CA" w:rsidRDefault="00246308" w:rsidP="000862CA">
            <w:pPr>
              <w:pStyle w:val="Table-NumberedList1"/>
            </w:pPr>
            <w:r w:rsidRPr="000862CA">
              <w:t xml:space="preserve">What is the </w:t>
            </w:r>
            <w:r w:rsidR="00D20E27" w:rsidRPr="000862CA">
              <w:t>g</w:t>
            </w:r>
            <w:r w:rsidRPr="000862CA">
              <w:t xml:space="preserve">eosphere, also called the </w:t>
            </w:r>
            <w:r w:rsidR="00D20E27" w:rsidRPr="000862CA">
              <w:t>l</w:t>
            </w:r>
            <w:r w:rsidRPr="000862CA">
              <w:t>ithosphere?</w:t>
            </w:r>
          </w:p>
        </w:tc>
      </w:tr>
      <w:tr w:rsidR="00246308" w:rsidRPr="000862CA" w14:paraId="7FD8FCFC" w14:textId="77777777" w:rsidTr="000862CA">
        <w:trPr>
          <w:trHeight w:val="1077"/>
        </w:trPr>
        <w:tc>
          <w:tcPr>
            <w:tcW w:w="14176" w:type="dxa"/>
          </w:tcPr>
          <w:p w14:paraId="5BA263BC" w14:textId="2EB7E227" w:rsidR="00246308" w:rsidRPr="000862CA" w:rsidRDefault="00246308" w:rsidP="000862CA">
            <w:pPr>
              <w:pStyle w:val="Table-NumberedList1"/>
            </w:pPr>
            <w:r w:rsidRPr="000862CA">
              <w:t>What would happen to Kate the Cow if there was nothing to absorb the carbon dioxide she breathes out?</w:t>
            </w:r>
          </w:p>
        </w:tc>
      </w:tr>
      <w:tr w:rsidR="00246308" w:rsidRPr="000862CA" w14:paraId="66B5B05A" w14:textId="77777777" w:rsidTr="000862CA">
        <w:trPr>
          <w:trHeight w:val="1077"/>
        </w:trPr>
        <w:tc>
          <w:tcPr>
            <w:tcW w:w="14176" w:type="dxa"/>
          </w:tcPr>
          <w:p w14:paraId="73217C97" w14:textId="63AAAD80" w:rsidR="00711FF9" w:rsidRPr="000862CA" w:rsidRDefault="00246308" w:rsidP="000862CA">
            <w:pPr>
              <w:pStyle w:val="Table-NumberedList1"/>
            </w:pPr>
            <w:r w:rsidRPr="000862CA">
              <w:t>What would happen to plants if the things that eat them did not breathe out carbon dioxide?</w:t>
            </w:r>
          </w:p>
        </w:tc>
      </w:tr>
      <w:tr w:rsidR="00246308" w:rsidRPr="000862CA" w14:paraId="0B35D24F" w14:textId="77777777" w:rsidTr="000862CA">
        <w:trPr>
          <w:trHeight w:val="1077"/>
        </w:trPr>
        <w:tc>
          <w:tcPr>
            <w:tcW w:w="14176" w:type="dxa"/>
          </w:tcPr>
          <w:p w14:paraId="460D6704" w14:textId="6B048573" w:rsidR="00D02A1D" w:rsidRPr="000862CA" w:rsidRDefault="00246308" w:rsidP="000862CA">
            <w:pPr>
              <w:pStyle w:val="Table-NumberedList1"/>
            </w:pPr>
            <w:r w:rsidRPr="000862CA">
              <w:t>Kate makes carbon dioxide by breathing and in other ways. What is one other way Kate makes carbon dioxide?</w:t>
            </w:r>
          </w:p>
        </w:tc>
      </w:tr>
    </w:tbl>
    <w:p w14:paraId="2FD9E8A7" w14:textId="1FFA5AFD" w:rsidR="00D02A1D" w:rsidRPr="000862CA" w:rsidRDefault="00D02A1D" w:rsidP="009A64A3">
      <w:pPr>
        <w:pageBreakBefore/>
      </w:pPr>
    </w:p>
    <w:tbl>
      <w:tblPr>
        <w:tblStyle w:val="TableGrid"/>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6" w:space="0" w:color="C3D600"/>
        </w:tblBorders>
        <w:tblLook w:val="04A0" w:firstRow="1" w:lastRow="0" w:firstColumn="1" w:lastColumn="0" w:noHBand="0" w:noVBand="1"/>
        <w:tblDescription w:val="Carbon cycle questions 8 to 12"/>
      </w:tblPr>
      <w:tblGrid>
        <w:gridCol w:w="14218"/>
      </w:tblGrid>
      <w:tr w:rsidR="00D02A1D" w:rsidRPr="004146F6" w14:paraId="6068AD5D" w14:textId="77777777" w:rsidTr="006F7F7C">
        <w:trPr>
          <w:tblHeader/>
        </w:trPr>
        <w:tc>
          <w:tcPr>
            <w:tcW w:w="14176" w:type="dxa"/>
          </w:tcPr>
          <w:p w14:paraId="1AEB330E" w14:textId="72F55EE8" w:rsidR="00D02A1D" w:rsidRPr="004146F6" w:rsidRDefault="00D02A1D" w:rsidP="004146F6">
            <w:pPr>
              <w:pStyle w:val="Table-NumberedList1"/>
            </w:pPr>
            <w:r w:rsidRPr="004146F6">
              <w:t>Put yourself in the picture of Pat the Plant and Kate the Cow. Draw yourself as a stick person and use arrows to show where you might get carbon from for your body and how you give it back.</w:t>
            </w:r>
          </w:p>
          <w:p w14:paraId="5DA3650E" w14:textId="33AC0639" w:rsidR="00D02A1D" w:rsidRPr="004146F6" w:rsidRDefault="00D02A1D" w:rsidP="004146F6">
            <w:pPr>
              <w:jc w:val="center"/>
            </w:pPr>
            <w:r w:rsidRPr="004146F6">
              <w:rPr>
                <w:noProof/>
                <w:lang w:eastAsia="en-AU"/>
              </w:rPr>
              <w:drawing>
                <wp:inline distT="0" distB="0" distL="0" distR="0" wp14:anchorId="3670495C" wp14:editId="6D1223DB">
                  <wp:extent cx="2409825" cy="1535430"/>
                  <wp:effectExtent l="0" t="0" r="9525" b="7620"/>
                  <wp:docPr id="228" name="Picture 228" descr="Line illustration - Kate the Cow releaseing  carbon into the atm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409825" cy="1535430"/>
                          </a:xfrm>
                          <a:prstGeom prst="rect">
                            <a:avLst/>
                          </a:prstGeom>
                        </pic:spPr>
                      </pic:pic>
                    </a:graphicData>
                  </a:graphic>
                </wp:inline>
              </w:drawing>
            </w:r>
          </w:p>
        </w:tc>
      </w:tr>
      <w:tr w:rsidR="00D02A1D" w:rsidRPr="004146F6" w14:paraId="35932DDA" w14:textId="77777777" w:rsidTr="004146F6">
        <w:trPr>
          <w:trHeight w:val="1247"/>
        </w:trPr>
        <w:tc>
          <w:tcPr>
            <w:tcW w:w="14176" w:type="dxa"/>
          </w:tcPr>
          <w:p w14:paraId="3108B1A1" w14:textId="20C8123C" w:rsidR="00D02A1D" w:rsidRPr="004146F6" w:rsidRDefault="00D02A1D" w:rsidP="004146F6">
            <w:pPr>
              <w:pStyle w:val="Table-NumberedList1"/>
            </w:pPr>
            <w:r w:rsidRPr="004146F6">
              <w:t>What fuels can be made from dead plants and animals when they have been buried for a very long time?</w:t>
            </w:r>
            <w:r w:rsidR="004146F6" w:rsidRPr="004146F6">
              <w:t xml:space="preserve"> </w:t>
            </w:r>
          </w:p>
        </w:tc>
      </w:tr>
      <w:tr w:rsidR="00D02A1D" w:rsidRPr="004146F6" w14:paraId="183E0AF0" w14:textId="77777777" w:rsidTr="004146F6">
        <w:trPr>
          <w:trHeight w:val="1247"/>
        </w:trPr>
        <w:tc>
          <w:tcPr>
            <w:tcW w:w="14176" w:type="dxa"/>
          </w:tcPr>
          <w:p w14:paraId="465DD195" w14:textId="61AA756D" w:rsidR="00D02A1D" w:rsidRPr="004146F6" w:rsidRDefault="00D02A1D" w:rsidP="004146F6">
            <w:pPr>
              <w:pStyle w:val="Table-NumberedList1"/>
            </w:pPr>
            <w:r w:rsidRPr="004146F6">
              <w:t>What natural processes or things use up the carbon dioxide in the atmosphere?</w:t>
            </w:r>
            <w:r w:rsidR="004146F6" w:rsidRPr="004146F6">
              <w:t xml:space="preserve"> </w:t>
            </w:r>
          </w:p>
        </w:tc>
      </w:tr>
      <w:tr w:rsidR="00D02A1D" w:rsidRPr="004146F6" w14:paraId="786E1233" w14:textId="77777777" w:rsidTr="004146F6">
        <w:trPr>
          <w:trHeight w:val="1247"/>
        </w:trPr>
        <w:tc>
          <w:tcPr>
            <w:tcW w:w="14176" w:type="dxa"/>
          </w:tcPr>
          <w:p w14:paraId="6D12770D" w14:textId="20DB5FAF" w:rsidR="00D02A1D" w:rsidRPr="004146F6" w:rsidRDefault="00D02A1D" w:rsidP="004146F6">
            <w:pPr>
              <w:pStyle w:val="Table-NumberedList1"/>
            </w:pPr>
            <w:r w:rsidRPr="004146F6">
              <w:t>What happens to the carbon dioxide in plants if they are burnt?</w:t>
            </w:r>
          </w:p>
        </w:tc>
      </w:tr>
      <w:tr w:rsidR="00D02A1D" w:rsidRPr="004146F6" w14:paraId="410455B3" w14:textId="77777777" w:rsidTr="004146F6">
        <w:trPr>
          <w:trHeight w:val="1247"/>
        </w:trPr>
        <w:tc>
          <w:tcPr>
            <w:tcW w:w="14176" w:type="dxa"/>
          </w:tcPr>
          <w:p w14:paraId="31BD2A16" w14:textId="77777777" w:rsidR="00D02A1D" w:rsidRPr="004146F6" w:rsidRDefault="00D02A1D" w:rsidP="004146F6">
            <w:pPr>
              <w:pStyle w:val="Table-NumberedList1"/>
            </w:pPr>
            <w:r w:rsidRPr="004146F6">
              <w:t>Put a sea creature in the picture (see question 8). Draw arrows to show where it gets carbon from for its body and how it gives it back.</w:t>
            </w:r>
          </w:p>
        </w:tc>
      </w:tr>
    </w:tbl>
    <w:p w14:paraId="02B6F74F" w14:textId="69777639" w:rsidR="00711FF9" w:rsidRDefault="00711FF9" w:rsidP="00370E8E">
      <w:pPr>
        <w:pStyle w:val="AttachmentHeading"/>
      </w:pPr>
      <w:bookmarkStart w:id="20" w:name="_Toc444249894"/>
      <w:r w:rsidRPr="00370E8E">
        <w:lastRenderedPageBreak/>
        <w:t>Resource 8 – Ocean acidification in a Jar</w:t>
      </w:r>
      <w:bookmarkEnd w:id="20"/>
    </w:p>
    <w:p w14:paraId="0D1F3564" w14:textId="77777777" w:rsidR="00370E8E" w:rsidRPr="00370E8E" w:rsidRDefault="00370E8E" w:rsidP="00370E8E"/>
    <w:tbl>
      <w:tblPr>
        <w:tblStyle w:val="Table1-Borders"/>
        <w:tblW w:w="5000" w:type="pct"/>
        <w:tblLook w:val="04A0" w:firstRow="1" w:lastRow="0" w:firstColumn="1" w:lastColumn="0" w:noHBand="0" w:noVBand="1"/>
        <w:tblDescription w:val="Ocean acidification in a jar instructions"/>
      </w:tblPr>
      <w:tblGrid>
        <w:gridCol w:w="14218"/>
      </w:tblGrid>
      <w:tr w:rsidR="00711FF9" w:rsidRPr="00370E8E" w14:paraId="158E0BC2" w14:textId="77777777" w:rsidTr="00370E8E">
        <w:trPr>
          <w:tblHeader/>
        </w:trPr>
        <w:tc>
          <w:tcPr>
            <w:tcW w:w="14218" w:type="dxa"/>
            <w:tcBorders>
              <w:top w:val="single" w:sz="12" w:space="0" w:color="C3D600"/>
              <w:left w:val="single" w:sz="12" w:space="0" w:color="C3D600"/>
              <w:bottom w:val="single" w:sz="8" w:space="0" w:color="C3D600"/>
              <w:right w:val="single" w:sz="12" w:space="0" w:color="C3D600"/>
            </w:tcBorders>
            <w:shd w:val="clear" w:color="auto" w:fill="EDF3B2"/>
          </w:tcPr>
          <w:p w14:paraId="403A3EF5" w14:textId="77777777" w:rsidR="00711FF9" w:rsidRPr="00370E8E" w:rsidRDefault="00711FF9" w:rsidP="00370E8E">
            <w:pPr>
              <w:pStyle w:val="Tableheader0"/>
            </w:pPr>
            <w:r w:rsidRPr="00370E8E">
              <w:t>Aim</w:t>
            </w:r>
          </w:p>
        </w:tc>
      </w:tr>
      <w:tr w:rsidR="00711FF9" w:rsidRPr="00370E8E" w14:paraId="2F2734F3" w14:textId="77777777" w:rsidTr="00370E8E">
        <w:tc>
          <w:tcPr>
            <w:tcW w:w="14218" w:type="dxa"/>
            <w:tcBorders>
              <w:top w:val="single" w:sz="8" w:space="0" w:color="C3D600"/>
              <w:left w:val="single" w:sz="12" w:space="0" w:color="C3D600"/>
              <w:bottom w:val="single" w:sz="8" w:space="0" w:color="C3D600"/>
              <w:right w:val="single" w:sz="12" w:space="0" w:color="C3D600"/>
            </w:tcBorders>
            <w:tcMar>
              <w:bottom w:w="142" w:type="dxa"/>
            </w:tcMar>
          </w:tcPr>
          <w:p w14:paraId="0565D84A" w14:textId="7E800E2C" w:rsidR="00711FF9" w:rsidRPr="00370E8E" w:rsidRDefault="00711FF9" w:rsidP="00370E8E">
            <w:r w:rsidRPr="00370E8E">
              <w:t>To find out how water absorbs carbon dioxide</w:t>
            </w:r>
            <w:r w:rsidR="004D5600" w:rsidRPr="00370E8E">
              <w:t>.</w:t>
            </w:r>
          </w:p>
        </w:tc>
      </w:tr>
      <w:tr w:rsidR="00711FF9" w:rsidRPr="00370E8E" w14:paraId="0B0D88AF" w14:textId="77777777" w:rsidTr="00370E8E">
        <w:trPr>
          <w:tblHeader/>
        </w:trPr>
        <w:tc>
          <w:tcPr>
            <w:tcW w:w="14218" w:type="dxa"/>
            <w:tcBorders>
              <w:top w:val="single" w:sz="8" w:space="0" w:color="C3D600"/>
              <w:left w:val="single" w:sz="12" w:space="0" w:color="C3D600"/>
              <w:bottom w:val="single" w:sz="8" w:space="0" w:color="C3D600"/>
              <w:right w:val="single" w:sz="12" w:space="0" w:color="C3D600"/>
            </w:tcBorders>
            <w:shd w:val="clear" w:color="auto" w:fill="EDF3B2"/>
          </w:tcPr>
          <w:p w14:paraId="0E270C3F" w14:textId="77777777" w:rsidR="00711FF9" w:rsidRPr="00370E8E" w:rsidRDefault="00711FF9" w:rsidP="00370E8E">
            <w:pPr>
              <w:pStyle w:val="Tableheader0"/>
            </w:pPr>
            <w:r w:rsidRPr="00370E8E">
              <w:t>Equipment per group</w:t>
            </w:r>
          </w:p>
        </w:tc>
      </w:tr>
      <w:tr w:rsidR="004016FB" w:rsidRPr="00370E8E" w14:paraId="22F9E2DC" w14:textId="77777777" w:rsidTr="00370E8E">
        <w:tc>
          <w:tcPr>
            <w:tcW w:w="14218" w:type="dxa"/>
            <w:tcBorders>
              <w:top w:val="single" w:sz="8" w:space="0" w:color="C3D600"/>
              <w:left w:val="single" w:sz="12" w:space="0" w:color="C3D600"/>
              <w:bottom w:val="single" w:sz="8" w:space="0" w:color="C3D600"/>
              <w:right w:val="single" w:sz="12" w:space="0" w:color="C3D600"/>
            </w:tcBorders>
          </w:tcPr>
          <w:p w14:paraId="0F61A73C" w14:textId="77777777" w:rsidR="004016FB" w:rsidRPr="00370E8E" w:rsidRDefault="004016FB" w:rsidP="00370E8E">
            <w:pPr>
              <w:pStyle w:val="Tablebullet1"/>
            </w:pPr>
            <w:r w:rsidRPr="00370E8E">
              <w:t>One glass jar</w:t>
            </w:r>
          </w:p>
          <w:p w14:paraId="305958DD" w14:textId="77777777" w:rsidR="004016FB" w:rsidRPr="00370E8E" w:rsidRDefault="004016FB" w:rsidP="00370E8E">
            <w:pPr>
              <w:pStyle w:val="Tablebullet1"/>
            </w:pPr>
            <w:r w:rsidRPr="00370E8E">
              <w:t>Water</w:t>
            </w:r>
          </w:p>
          <w:p w14:paraId="38057B4D" w14:textId="77777777" w:rsidR="004016FB" w:rsidRPr="00370E8E" w:rsidRDefault="004016FB" w:rsidP="00370E8E">
            <w:pPr>
              <w:pStyle w:val="Tablebullet1"/>
            </w:pPr>
            <w:r w:rsidRPr="00370E8E">
              <w:t>Bromothymol blue</w:t>
            </w:r>
          </w:p>
          <w:p w14:paraId="39739A79" w14:textId="45581A3B" w:rsidR="004016FB" w:rsidRPr="00370E8E" w:rsidRDefault="004016FB" w:rsidP="00370E8E">
            <w:pPr>
              <w:pStyle w:val="Tablebullet1"/>
            </w:pPr>
            <w:r w:rsidRPr="00370E8E">
              <w:t xml:space="preserve">One straw </w:t>
            </w:r>
          </w:p>
        </w:tc>
      </w:tr>
      <w:tr w:rsidR="00711FF9" w:rsidRPr="00370E8E" w14:paraId="53AB7A02" w14:textId="77777777" w:rsidTr="00370E8E">
        <w:trPr>
          <w:tblHeader/>
        </w:trPr>
        <w:tc>
          <w:tcPr>
            <w:tcW w:w="14218" w:type="dxa"/>
            <w:tcBorders>
              <w:top w:val="single" w:sz="8" w:space="0" w:color="C3D600"/>
              <w:left w:val="single" w:sz="12" w:space="0" w:color="C3D600"/>
              <w:bottom w:val="single" w:sz="8" w:space="0" w:color="C3D600"/>
              <w:right w:val="single" w:sz="12" w:space="0" w:color="C3D600"/>
            </w:tcBorders>
            <w:shd w:val="clear" w:color="auto" w:fill="EDF3B2"/>
          </w:tcPr>
          <w:p w14:paraId="6780CFA9" w14:textId="77777777" w:rsidR="00711FF9" w:rsidRPr="00370E8E" w:rsidRDefault="00711FF9" w:rsidP="00370E8E">
            <w:pPr>
              <w:pStyle w:val="Tableheader0"/>
            </w:pPr>
            <w:r w:rsidRPr="00370E8E">
              <w:t>Procedure</w:t>
            </w:r>
          </w:p>
        </w:tc>
      </w:tr>
      <w:tr w:rsidR="00711FF9" w:rsidRPr="00370E8E" w14:paraId="3FD00BEF" w14:textId="77777777" w:rsidTr="00370E8E">
        <w:tc>
          <w:tcPr>
            <w:tcW w:w="14218" w:type="dxa"/>
            <w:tcBorders>
              <w:top w:val="single" w:sz="8" w:space="0" w:color="C3D600"/>
              <w:left w:val="single" w:sz="12" w:space="0" w:color="C3D600"/>
              <w:bottom w:val="single" w:sz="12" w:space="0" w:color="C3D600"/>
              <w:right w:val="single" w:sz="12" w:space="0" w:color="C3D600"/>
            </w:tcBorders>
          </w:tcPr>
          <w:p w14:paraId="267E2FE3" w14:textId="11ACA679" w:rsidR="00711FF9" w:rsidRPr="00370E8E" w:rsidRDefault="008224FA" w:rsidP="00370E8E">
            <w:pPr>
              <w:pStyle w:val="Table-NumberedList1"/>
              <w:numPr>
                <w:ilvl w:val="0"/>
                <w:numId w:val="29"/>
              </w:numPr>
            </w:pPr>
            <w:r w:rsidRPr="00370E8E">
              <w:t>Fill the glass jar with water</w:t>
            </w:r>
            <w:r w:rsidR="004D5600" w:rsidRPr="00370E8E">
              <w:t>.</w:t>
            </w:r>
          </w:p>
          <w:p w14:paraId="51FFE025" w14:textId="06F6FA4D" w:rsidR="00711FF9" w:rsidRPr="00370E8E" w:rsidRDefault="00711FF9" w:rsidP="00370E8E">
            <w:pPr>
              <w:pStyle w:val="Table-NumberedList1"/>
              <w:numPr>
                <w:ilvl w:val="0"/>
                <w:numId w:val="29"/>
              </w:numPr>
            </w:pPr>
            <w:r w:rsidRPr="00370E8E">
              <w:t>Add some bromothymol blue to the water until you get a blue colour (a few millilitres of bromothymol blue should be enough for one cup of water). The water will turn blue if it is basic, green if it is neutral and yellow if it is acidic. You want your water to be basic to start the investigation.</w:t>
            </w:r>
          </w:p>
          <w:p w14:paraId="6046CC9F" w14:textId="4BECFF0A" w:rsidR="00711FF9" w:rsidRPr="00370E8E" w:rsidRDefault="00711FF9" w:rsidP="00370E8E">
            <w:pPr>
              <w:pStyle w:val="Table-NumberedList1"/>
              <w:numPr>
                <w:ilvl w:val="0"/>
                <w:numId w:val="29"/>
              </w:numPr>
            </w:pPr>
            <w:r w:rsidRPr="00370E8E">
              <w:t>Blow gently into the water using a straw.</w:t>
            </w:r>
          </w:p>
          <w:p w14:paraId="3B03C7A3" w14:textId="3E6E8D36" w:rsidR="00711FF9" w:rsidRPr="00370E8E" w:rsidRDefault="00370E8E" w:rsidP="00370E8E">
            <w:pPr>
              <w:rPr>
                <w:b/>
              </w:rPr>
            </w:pPr>
            <w:r w:rsidRPr="00370E8E">
              <w:rPr>
                <w:b/>
                <w:noProof/>
                <w:lang w:eastAsia="en-AU"/>
              </w:rPr>
              <w:drawing>
                <wp:anchor distT="0" distB="0" distL="114300" distR="114300" simplePos="0" relativeHeight="251662376" behindDoc="1" locked="0" layoutInCell="1" allowOverlap="1" wp14:anchorId="529049CD" wp14:editId="771F7542">
                  <wp:simplePos x="0" y="0"/>
                  <wp:positionH relativeFrom="column">
                    <wp:align>right</wp:align>
                  </wp:positionH>
                  <wp:positionV relativeFrom="paragraph">
                    <wp:posOffset>-252095</wp:posOffset>
                  </wp:positionV>
                  <wp:extent cx="1209600" cy="1173600"/>
                  <wp:effectExtent l="0" t="0" r="0" b="7620"/>
                  <wp:wrapTight wrapText="bothSides">
                    <wp:wrapPolygon edited="0">
                      <wp:start x="0" y="0"/>
                      <wp:lineTo x="0" y="21390"/>
                      <wp:lineTo x="21101" y="21390"/>
                      <wp:lineTo x="21101" y="0"/>
                      <wp:lineTo x="0" y="0"/>
                    </wp:wrapPolygon>
                  </wp:wrapTight>
                  <wp:docPr id="229" name="Picture 229" descr="Line illustration - coral pol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ly.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209600" cy="1173600"/>
                          </a:xfrm>
                          <a:prstGeom prst="rect">
                            <a:avLst/>
                          </a:prstGeom>
                        </pic:spPr>
                      </pic:pic>
                    </a:graphicData>
                  </a:graphic>
                  <wp14:sizeRelH relativeFrom="page">
                    <wp14:pctWidth>0</wp14:pctWidth>
                  </wp14:sizeRelH>
                  <wp14:sizeRelV relativeFrom="page">
                    <wp14:pctHeight>0</wp14:pctHeight>
                  </wp14:sizeRelV>
                </wp:anchor>
              </w:drawing>
            </w:r>
            <w:r w:rsidR="007677CD" w:rsidRPr="00370E8E">
              <w:rPr>
                <w:b/>
              </w:rPr>
              <w:t>Answer the following</w:t>
            </w:r>
            <w:r w:rsidR="004016FB" w:rsidRPr="00370E8E">
              <w:rPr>
                <w:b/>
              </w:rPr>
              <w:t xml:space="preserve"> questions</w:t>
            </w:r>
            <w:r w:rsidR="00A76708" w:rsidRPr="00370E8E">
              <w:rPr>
                <w:b/>
              </w:rPr>
              <w:t xml:space="preserve"> in your journal</w:t>
            </w:r>
            <w:r w:rsidR="007677CD" w:rsidRPr="00370E8E">
              <w:rPr>
                <w:b/>
              </w:rPr>
              <w:t>:</w:t>
            </w:r>
          </w:p>
          <w:p w14:paraId="4AF63228" w14:textId="69EC9A32" w:rsidR="004016FB" w:rsidRPr="00370E8E" w:rsidRDefault="007677CD" w:rsidP="00370E8E">
            <w:pPr>
              <w:pStyle w:val="Tablebullet1"/>
            </w:pPr>
            <w:r w:rsidRPr="00370E8E">
              <w:t>What happens to the colour of the water?</w:t>
            </w:r>
          </w:p>
          <w:p w14:paraId="263C7938" w14:textId="7F596166" w:rsidR="007677CD" w:rsidRPr="00370E8E" w:rsidRDefault="00480C3D" w:rsidP="00370E8E">
            <w:pPr>
              <w:pStyle w:val="Tablebullet1"/>
            </w:pPr>
            <w:r w:rsidRPr="00370E8E">
              <w:t xml:space="preserve">What does this </w:t>
            </w:r>
            <w:r w:rsidR="00370E8E">
              <w:t>mean has happened to the water?</w:t>
            </w:r>
          </w:p>
          <w:p w14:paraId="5CB5A6E2" w14:textId="38FA0BDE" w:rsidR="007677CD" w:rsidRPr="00370E8E" w:rsidRDefault="007677CD" w:rsidP="00370E8E">
            <w:pPr>
              <w:pStyle w:val="Tablebullet1"/>
            </w:pPr>
            <w:r w:rsidRPr="00370E8E">
              <w:t xml:space="preserve">Can you explain what </w:t>
            </w:r>
            <w:r w:rsidR="00480C3D" w:rsidRPr="00370E8E">
              <w:t>this could</w:t>
            </w:r>
            <w:r w:rsidRPr="00370E8E">
              <w:t xml:space="preserve"> </w:t>
            </w:r>
            <w:r w:rsidR="00480C3D" w:rsidRPr="00370E8E">
              <w:t>mean</w:t>
            </w:r>
            <w:r w:rsidRPr="00370E8E">
              <w:t xml:space="preserve"> for our oceans given the increase in carbon dioxide being released into the atmosphere by the burning of fossil fuels?</w:t>
            </w:r>
          </w:p>
        </w:tc>
      </w:tr>
    </w:tbl>
    <w:p w14:paraId="520FC40F" w14:textId="0CBFFAB4" w:rsidR="007677CD" w:rsidRDefault="007677CD" w:rsidP="00427DBD">
      <w:pPr>
        <w:pStyle w:val="AttachmentHeading"/>
      </w:pPr>
      <w:bookmarkStart w:id="21" w:name="_Toc444249895"/>
      <w:r>
        <w:lastRenderedPageBreak/>
        <w:t>Resource 9 – Rubber egg experiment</w:t>
      </w:r>
      <w:bookmarkEnd w:id="21"/>
    </w:p>
    <w:p w14:paraId="7D29044F" w14:textId="77777777" w:rsidR="00370E8E" w:rsidRPr="00370E8E" w:rsidRDefault="00370E8E" w:rsidP="00370E8E"/>
    <w:tbl>
      <w:tblPr>
        <w:tblStyle w:val="Table1-Borders"/>
        <w:tblW w:w="0" w:type="auto"/>
        <w:tblBorders>
          <w:top w:val="single" w:sz="12" w:space="0" w:color="C3D600"/>
          <w:left w:val="single" w:sz="12" w:space="0" w:color="C3D600"/>
          <w:bottom w:val="single" w:sz="12" w:space="0" w:color="C3D600"/>
          <w:right w:val="single" w:sz="12" w:space="0" w:color="C3D600"/>
          <w:insideH w:val="single" w:sz="8" w:space="0" w:color="C3D600"/>
          <w:insideV w:val="none" w:sz="0" w:space="0" w:color="auto"/>
        </w:tblBorders>
        <w:tblLook w:val="04A0" w:firstRow="1" w:lastRow="0" w:firstColumn="1" w:lastColumn="0" w:noHBand="0" w:noVBand="1"/>
        <w:tblDescription w:val="Rubber egg experiment instructions"/>
      </w:tblPr>
      <w:tblGrid>
        <w:gridCol w:w="7338"/>
        <w:gridCol w:w="6880"/>
      </w:tblGrid>
      <w:tr w:rsidR="007677CD" w:rsidRPr="00130828" w14:paraId="7D16ADC4" w14:textId="77777777" w:rsidTr="00130828">
        <w:trPr>
          <w:tblHeader/>
        </w:trPr>
        <w:tc>
          <w:tcPr>
            <w:tcW w:w="14218" w:type="dxa"/>
            <w:gridSpan w:val="2"/>
            <w:tcBorders>
              <w:top w:val="single" w:sz="12" w:space="0" w:color="C3D600"/>
              <w:bottom w:val="single" w:sz="8" w:space="0" w:color="C3D600"/>
            </w:tcBorders>
            <w:shd w:val="clear" w:color="auto" w:fill="EDF3B2"/>
          </w:tcPr>
          <w:p w14:paraId="41E158C1" w14:textId="77777777" w:rsidR="007677CD" w:rsidRPr="00130828" w:rsidRDefault="007677CD" w:rsidP="00130828">
            <w:pPr>
              <w:pStyle w:val="Tableheader0"/>
            </w:pPr>
            <w:r w:rsidRPr="00130828">
              <w:t>Aim</w:t>
            </w:r>
          </w:p>
        </w:tc>
      </w:tr>
      <w:tr w:rsidR="007677CD" w:rsidRPr="00130828" w14:paraId="488F7D12" w14:textId="77777777" w:rsidTr="00130828">
        <w:tc>
          <w:tcPr>
            <w:tcW w:w="14218" w:type="dxa"/>
            <w:gridSpan w:val="2"/>
            <w:tcBorders>
              <w:top w:val="single" w:sz="8" w:space="0" w:color="C3D600"/>
              <w:bottom w:val="single" w:sz="8" w:space="0" w:color="C3D600"/>
            </w:tcBorders>
            <w:tcMar>
              <w:bottom w:w="142" w:type="dxa"/>
            </w:tcMar>
          </w:tcPr>
          <w:p w14:paraId="6A15273F" w14:textId="3BAD2CE1" w:rsidR="007677CD" w:rsidRPr="00130828" w:rsidRDefault="007677CD" w:rsidP="00130828">
            <w:r w:rsidRPr="00130828">
              <w:t>To find out what could happen to shells a</w:t>
            </w:r>
            <w:r w:rsidR="008224FA" w:rsidRPr="00130828">
              <w:t>nd corals in more acidic waters</w:t>
            </w:r>
            <w:r w:rsidR="004D5600" w:rsidRPr="00130828">
              <w:t>.</w:t>
            </w:r>
          </w:p>
        </w:tc>
      </w:tr>
      <w:tr w:rsidR="007677CD" w:rsidRPr="00130828" w14:paraId="671CD732" w14:textId="77777777" w:rsidTr="00130828">
        <w:trPr>
          <w:tblHeader/>
        </w:trPr>
        <w:tc>
          <w:tcPr>
            <w:tcW w:w="14218" w:type="dxa"/>
            <w:gridSpan w:val="2"/>
            <w:tcBorders>
              <w:top w:val="single" w:sz="8" w:space="0" w:color="C3D600"/>
              <w:bottom w:val="single" w:sz="8" w:space="0" w:color="C3D600"/>
            </w:tcBorders>
            <w:shd w:val="clear" w:color="auto" w:fill="EDF3B2"/>
          </w:tcPr>
          <w:p w14:paraId="43BDE591" w14:textId="77777777" w:rsidR="007677CD" w:rsidRPr="00130828" w:rsidRDefault="007677CD" w:rsidP="00130828">
            <w:pPr>
              <w:pStyle w:val="Tableheader0"/>
            </w:pPr>
            <w:r w:rsidRPr="00130828">
              <w:t>Equipment per group</w:t>
            </w:r>
          </w:p>
        </w:tc>
      </w:tr>
      <w:tr w:rsidR="00A76708" w:rsidRPr="004016FB" w14:paraId="62D2B696" w14:textId="7D0DD529" w:rsidTr="00130828">
        <w:trPr>
          <w:trHeight w:val="1053"/>
        </w:trPr>
        <w:tc>
          <w:tcPr>
            <w:tcW w:w="7338" w:type="dxa"/>
            <w:tcBorders>
              <w:top w:val="single" w:sz="8" w:space="0" w:color="C3D600"/>
              <w:bottom w:val="single" w:sz="8" w:space="0" w:color="C3D600"/>
            </w:tcBorders>
            <w:tcMar>
              <w:bottom w:w="142" w:type="dxa"/>
            </w:tcMar>
          </w:tcPr>
          <w:p w14:paraId="56A1FF4E" w14:textId="77777777" w:rsidR="00A76708" w:rsidRPr="00A76708" w:rsidRDefault="00A76708" w:rsidP="00480C3D">
            <w:pPr>
              <w:pStyle w:val="Tablebullet1"/>
              <w:numPr>
                <w:ilvl w:val="0"/>
                <w:numId w:val="1"/>
              </w:numPr>
            </w:pPr>
            <w:r w:rsidRPr="00A76708">
              <w:t>Two hard boiled eggs (you could use raw eggs but it will end messy)</w:t>
            </w:r>
          </w:p>
          <w:p w14:paraId="1FCC2DED" w14:textId="77777777" w:rsidR="00A76708" w:rsidRPr="00A76708" w:rsidRDefault="00A76708" w:rsidP="00480C3D">
            <w:pPr>
              <w:pStyle w:val="Tablebullet1"/>
              <w:numPr>
                <w:ilvl w:val="0"/>
                <w:numId w:val="1"/>
              </w:numPr>
            </w:pPr>
            <w:r w:rsidRPr="00A76708">
              <w:t>Vinegar</w:t>
            </w:r>
          </w:p>
          <w:p w14:paraId="76096E20" w14:textId="5ABB45B3" w:rsidR="00A76708" w:rsidRPr="00A76708" w:rsidRDefault="00A76708" w:rsidP="00A76708">
            <w:pPr>
              <w:pStyle w:val="Tablebullet1"/>
              <w:numPr>
                <w:ilvl w:val="0"/>
                <w:numId w:val="1"/>
              </w:numPr>
            </w:pPr>
            <w:r w:rsidRPr="00A76708">
              <w:t>Tap water</w:t>
            </w:r>
          </w:p>
        </w:tc>
        <w:tc>
          <w:tcPr>
            <w:tcW w:w="6880" w:type="dxa"/>
            <w:tcBorders>
              <w:top w:val="single" w:sz="8" w:space="0" w:color="C3D600"/>
              <w:bottom w:val="single" w:sz="8" w:space="0" w:color="C3D600"/>
            </w:tcBorders>
            <w:tcMar>
              <w:bottom w:w="142" w:type="dxa"/>
            </w:tcMar>
          </w:tcPr>
          <w:p w14:paraId="0AB1B321" w14:textId="226C0070" w:rsidR="00A76708" w:rsidRPr="00A76708" w:rsidRDefault="00A76708" w:rsidP="005E0515">
            <w:pPr>
              <w:pStyle w:val="Tablebullet1"/>
            </w:pPr>
            <w:r w:rsidRPr="00A76708">
              <w:t>Two beakers (big enough to put the an egg into and easily cover with liquid)</w:t>
            </w:r>
          </w:p>
          <w:p w14:paraId="16B791F0" w14:textId="199EA190" w:rsidR="00A76708" w:rsidRPr="00A76708" w:rsidRDefault="00480C3D" w:rsidP="005E0515">
            <w:pPr>
              <w:pStyle w:val="Tablebullet1"/>
            </w:pPr>
            <w:r>
              <w:t>Litmus paper or a p</w:t>
            </w:r>
            <w:r w:rsidR="00A76708" w:rsidRPr="00A76708">
              <w:t xml:space="preserve">H test kit </w:t>
            </w:r>
          </w:p>
        </w:tc>
      </w:tr>
      <w:tr w:rsidR="007677CD" w:rsidRPr="00130828" w14:paraId="2A55149A" w14:textId="77777777" w:rsidTr="00130828">
        <w:trPr>
          <w:tblHeader/>
        </w:trPr>
        <w:tc>
          <w:tcPr>
            <w:tcW w:w="14218" w:type="dxa"/>
            <w:gridSpan w:val="2"/>
            <w:tcBorders>
              <w:top w:val="single" w:sz="8" w:space="0" w:color="C3D600"/>
              <w:bottom w:val="single" w:sz="8" w:space="0" w:color="C3D600"/>
            </w:tcBorders>
            <w:shd w:val="clear" w:color="auto" w:fill="EDF3B2"/>
          </w:tcPr>
          <w:p w14:paraId="48B38729" w14:textId="77777777" w:rsidR="007677CD" w:rsidRPr="00130828" w:rsidRDefault="007677CD" w:rsidP="00130828">
            <w:pPr>
              <w:pStyle w:val="Tableheader0"/>
            </w:pPr>
            <w:r w:rsidRPr="00130828">
              <w:t>Procedure</w:t>
            </w:r>
          </w:p>
        </w:tc>
      </w:tr>
      <w:tr w:rsidR="007677CD" w:rsidRPr="004016FB" w14:paraId="45BD8E77" w14:textId="77777777" w:rsidTr="00130828">
        <w:trPr>
          <w:trHeight w:val="5074"/>
        </w:trPr>
        <w:tc>
          <w:tcPr>
            <w:tcW w:w="14218" w:type="dxa"/>
            <w:gridSpan w:val="2"/>
            <w:tcBorders>
              <w:top w:val="single" w:sz="8" w:space="0" w:color="C3D600"/>
            </w:tcBorders>
          </w:tcPr>
          <w:p w14:paraId="169A038C" w14:textId="53341DBE" w:rsidR="004016FB" w:rsidRPr="00130828" w:rsidRDefault="00130828" w:rsidP="00130828">
            <w:pPr>
              <w:pStyle w:val="Table-NumberedList1"/>
              <w:numPr>
                <w:ilvl w:val="0"/>
                <w:numId w:val="30"/>
              </w:numPr>
            </w:pPr>
            <w:r w:rsidRPr="00130828">
              <w:rPr>
                <w:noProof/>
                <w:lang w:eastAsia="en-AU"/>
              </w:rPr>
              <w:drawing>
                <wp:anchor distT="107950" distB="0" distL="114300" distR="288290" simplePos="0" relativeHeight="251663400" behindDoc="1" locked="0" layoutInCell="1" allowOverlap="1" wp14:anchorId="314B0CC8" wp14:editId="2262C661">
                  <wp:simplePos x="0" y="0"/>
                  <wp:positionH relativeFrom="column">
                    <wp:align>right</wp:align>
                  </wp:positionH>
                  <wp:positionV relativeFrom="paragraph">
                    <wp:posOffset>57150</wp:posOffset>
                  </wp:positionV>
                  <wp:extent cx="1270800" cy="3027600"/>
                  <wp:effectExtent l="0" t="0" r="5715" b="1905"/>
                  <wp:wrapSquare wrapText="bothSides"/>
                  <wp:docPr id="231" name="Picture 231" descr="Diagram - rubber egg experi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 experiment.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270800" cy="3027600"/>
                          </a:xfrm>
                          <a:prstGeom prst="rect">
                            <a:avLst/>
                          </a:prstGeom>
                        </pic:spPr>
                      </pic:pic>
                    </a:graphicData>
                  </a:graphic>
                  <wp14:sizeRelH relativeFrom="page">
                    <wp14:pctWidth>0</wp14:pctWidth>
                  </wp14:sizeRelH>
                  <wp14:sizeRelV relativeFrom="page">
                    <wp14:pctHeight>0</wp14:pctHeight>
                  </wp14:sizeRelV>
                </wp:anchor>
              </w:drawing>
            </w:r>
            <w:r w:rsidR="004016FB" w:rsidRPr="00130828">
              <w:t xml:space="preserve">Fill one of the beakers </w:t>
            </w:r>
            <w:r w:rsidR="00480C3D" w:rsidRPr="00130828">
              <w:t>with vinegar and one with water</w:t>
            </w:r>
            <w:r w:rsidR="004D5600" w:rsidRPr="00130828">
              <w:t>.</w:t>
            </w:r>
          </w:p>
          <w:p w14:paraId="2D86C902" w14:textId="3E283075" w:rsidR="004016FB" w:rsidRPr="00130828" w:rsidRDefault="00413D82" w:rsidP="00130828">
            <w:pPr>
              <w:pStyle w:val="Table-NumberedList1"/>
            </w:pPr>
            <w:r w:rsidRPr="00130828">
              <w:t>Measure the p</w:t>
            </w:r>
            <w:r w:rsidR="004016FB" w:rsidRPr="00130828">
              <w:t>H level of the vinegar and water to determine t</w:t>
            </w:r>
            <w:r w:rsidR="00480C3D" w:rsidRPr="00130828">
              <w:t>he acid level of each liquid</w:t>
            </w:r>
            <w:r w:rsidR="004D5600" w:rsidRPr="00130828">
              <w:t>.</w:t>
            </w:r>
          </w:p>
          <w:p w14:paraId="26DA1F94" w14:textId="26D7C947" w:rsidR="004016FB" w:rsidRPr="00130828" w:rsidRDefault="004016FB" w:rsidP="00130828">
            <w:pPr>
              <w:pStyle w:val="Table-NumberedList1"/>
            </w:pPr>
            <w:r w:rsidRPr="00130828">
              <w:t>Carefull</w:t>
            </w:r>
            <w:r w:rsidR="00480C3D" w:rsidRPr="00130828">
              <w:t>y place an egg into each beaker</w:t>
            </w:r>
            <w:r w:rsidR="004D5600" w:rsidRPr="00130828">
              <w:t>.</w:t>
            </w:r>
          </w:p>
          <w:p w14:paraId="18FA400B" w14:textId="3F517B4A" w:rsidR="004016FB" w:rsidRPr="00130828" w:rsidRDefault="004016FB" w:rsidP="00130828">
            <w:pPr>
              <w:pStyle w:val="Table-NumberedList1"/>
            </w:pPr>
            <w:r w:rsidRPr="00130828">
              <w:t>Leave three to four day</w:t>
            </w:r>
            <w:r w:rsidR="00480C3D" w:rsidRPr="00130828">
              <w:t>s (observing daily if possible)</w:t>
            </w:r>
            <w:r w:rsidR="004D5600" w:rsidRPr="00130828">
              <w:t>.</w:t>
            </w:r>
          </w:p>
          <w:p w14:paraId="774CF040" w14:textId="33F39F33" w:rsidR="004016FB" w:rsidRPr="00130828" w:rsidRDefault="004016FB" w:rsidP="00130828">
            <w:pPr>
              <w:pStyle w:val="Table-NumberedList1"/>
            </w:pPr>
            <w:r w:rsidRPr="00130828">
              <w:t>Remove the eggs from the b</w:t>
            </w:r>
            <w:r w:rsidR="00480C3D" w:rsidRPr="00130828">
              <w:t>eakers and record your findings</w:t>
            </w:r>
            <w:r w:rsidR="004D5600" w:rsidRPr="00130828">
              <w:t>.</w:t>
            </w:r>
          </w:p>
          <w:p w14:paraId="5360C471" w14:textId="2CFD48EF" w:rsidR="007677CD" w:rsidRPr="00130828" w:rsidRDefault="00480C3D" w:rsidP="00130828">
            <w:pPr>
              <w:rPr>
                <w:b/>
              </w:rPr>
            </w:pPr>
            <w:r w:rsidRPr="00130828">
              <w:rPr>
                <w:b/>
              </w:rPr>
              <w:t>Once complete, a</w:t>
            </w:r>
            <w:r w:rsidR="00A76708" w:rsidRPr="00130828">
              <w:rPr>
                <w:b/>
              </w:rPr>
              <w:t>nswer the following questions in your journal:</w:t>
            </w:r>
          </w:p>
          <w:p w14:paraId="3DD1092B" w14:textId="0964F739" w:rsidR="00A76708" w:rsidRPr="00A76708" w:rsidRDefault="00A76708" w:rsidP="00480C3D">
            <w:pPr>
              <w:pStyle w:val="Tablebullet1"/>
              <w:numPr>
                <w:ilvl w:val="0"/>
                <w:numId w:val="1"/>
              </w:numPr>
            </w:pPr>
            <w:r w:rsidRPr="00A76708">
              <w:t>What happened to the egg shells in each beaker? Why?</w:t>
            </w:r>
          </w:p>
          <w:p w14:paraId="79F811D5" w14:textId="636D9665" w:rsidR="00A76708" w:rsidRDefault="00A76708" w:rsidP="00480C3D">
            <w:pPr>
              <w:pStyle w:val="Tablebullet1"/>
              <w:numPr>
                <w:ilvl w:val="0"/>
                <w:numId w:val="1"/>
              </w:numPr>
            </w:pPr>
            <w:r w:rsidRPr="00A76708">
              <w:t>Was there</w:t>
            </w:r>
            <w:r w:rsidR="00480C3D">
              <w:t xml:space="preserve"> a difference depending on the p</w:t>
            </w:r>
            <w:r w:rsidRPr="00A76708">
              <w:t>H of the substance used?</w:t>
            </w:r>
            <w:r>
              <w:t xml:space="preserve"> </w:t>
            </w:r>
          </w:p>
          <w:p w14:paraId="7E1943AB" w14:textId="1C754D4E" w:rsidR="00A76708" w:rsidRPr="00A76708" w:rsidRDefault="00480C3D" w:rsidP="00A76708">
            <w:pPr>
              <w:pStyle w:val="Tablebullet1"/>
              <w:numPr>
                <w:ilvl w:val="0"/>
                <w:numId w:val="1"/>
              </w:numPr>
            </w:pPr>
            <w:r>
              <w:t>How is p</w:t>
            </w:r>
            <w:r w:rsidR="00A76708" w:rsidRPr="00A76708">
              <w:t>H related to ocean acidity?</w:t>
            </w:r>
          </w:p>
          <w:p w14:paraId="205150C6" w14:textId="76127C1A" w:rsidR="00A76708" w:rsidRPr="00A76708" w:rsidRDefault="00480C3D" w:rsidP="00480C3D">
            <w:pPr>
              <w:pStyle w:val="Tablebullet1"/>
              <w:numPr>
                <w:ilvl w:val="0"/>
                <w:numId w:val="1"/>
              </w:numPr>
            </w:pPr>
            <w:r>
              <w:t>What does a lower p</w:t>
            </w:r>
            <w:r w:rsidR="00A76708" w:rsidRPr="00A76708">
              <w:t>H mean for marine organisms?</w:t>
            </w:r>
          </w:p>
          <w:p w14:paraId="3B765592" w14:textId="19D67430" w:rsidR="004016FB" w:rsidRPr="00A76708" w:rsidRDefault="00A76708" w:rsidP="00130828">
            <w:pPr>
              <w:pStyle w:val="Tablebullet1"/>
              <w:numPr>
                <w:ilvl w:val="0"/>
                <w:numId w:val="1"/>
              </w:numPr>
            </w:pPr>
            <w:r w:rsidRPr="00A76708">
              <w:t>How are the atmosphere and the ocean connected?</w:t>
            </w:r>
          </w:p>
        </w:tc>
      </w:tr>
    </w:tbl>
    <w:p w14:paraId="2D82E1D6" w14:textId="2BA4DAB1" w:rsidR="00370E8E" w:rsidRPr="00370E8E" w:rsidRDefault="00F96978" w:rsidP="00370E8E">
      <w:pPr>
        <w:pStyle w:val="AttachmentHeading"/>
      </w:pPr>
      <w:bookmarkStart w:id="22" w:name="_Toc444249896"/>
      <w:r w:rsidRPr="00370E8E">
        <w:lastRenderedPageBreak/>
        <w:t xml:space="preserve">Resource 10 – Coral </w:t>
      </w:r>
      <w:r w:rsidR="00957640" w:rsidRPr="00370E8E">
        <w:t>g</w:t>
      </w:r>
      <w:r w:rsidRPr="00370E8E">
        <w:t xml:space="preserve">rowth </w:t>
      </w:r>
      <w:r w:rsidR="00957640" w:rsidRPr="00370E8E">
        <w:t>d</w:t>
      </w:r>
      <w:r w:rsidR="007121A3">
        <w:t>ata</w:t>
      </w:r>
      <w:bookmarkEnd w:id="22"/>
    </w:p>
    <w:p w14:paraId="0188CEE7" w14:textId="111E878B" w:rsidR="00F96978" w:rsidRDefault="00F96978" w:rsidP="007121A3">
      <w:pPr>
        <w:pStyle w:val="Normal-Toppadding"/>
      </w:pPr>
      <w:r w:rsidRPr="00F96978">
        <w:rPr>
          <w:b/>
          <w:spacing w:val="-25"/>
        </w:rPr>
        <w:t>T</w:t>
      </w:r>
      <w:r w:rsidRPr="00F96978">
        <w:rPr>
          <w:b/>
        </w:rPr>
        <w:t>able 1:</w:t>
      </w:r>
      <w:r>
        <w:rPr>
          <w:spacing w:val="-4"/>
        </w:rPr>
        <w:t xml:space="preserve"> </w:t>
      </w:r>
      <w:r>
        <w:t xml:space="preserve">The table shows the </w:t>
      </w:r>
      <w:r w:rsidR="00D62DA5">
        <w:t xml:space="preserve">total </w:t>
      </w:r>
      <w:r>
        <w:t xml:space="preserve">rate of growth (in mm per year) </w:t>
      </w:r>
      <w:r w:rsidRPr="007121A3">
        <w:t>of</w:t>
      </w:r>
      <w:r>
        <w:t xml:space="preserve"> coral patch reefs in di</w:t>
      </w:r>
      <w:r>
        <w:rPr>
          <w:spacing w:val="-4"/>
        </w:rPr>
        <w:t>f</w:t>
      </w:r>
      <w:r>
        <w:t>ferent depths of wat</w:t>
      </w:r>
      <w:r w:rsidR="00501290">
        <w:t>er along the Great Barrier Reef*</w:t>
      </w:r>
    </w:p>
    <w:tbl>
      <w:tblPr>
        <w:tblpPr w:leftFromText="181" w:rightFromText="181" w:bottomFromText="85" w:vertAnchor="text" w:tblpY="1"/>
        <w:tblOverlap w:val="never"/>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ayout w:type="fixed"/>
        <w:tblLook w:val="01E0" w:firstRow="1" w:lastRow="1" w:firstColumn="1" w:lastColumn="1" w:noHBand="0" w:noVBand="0"/>
      </w:tblPr>
      <w:tblGrid>
        <w:gridCol w:w="2006"/>
        <w:gridCol w:w="1158"/>
        <w:gridCol w:w="1580"/>
        <w:gridCol w:w="1579"/>
        <w:gridCol w:w="1579"/>
        <w:gridCol w:w="1579"/>
        <w:gridCol w:w="1579"/>
        <w:gridCol w:w="1579"/>
        <w:gridCol w:w="1579"/>
      </w:tblGrid>
      <w:tr w:rsidR="007121A3" w:rsidRPr="007121A3" w14:paraId="0F44F99E" w14:textId="77777777" w:rsidTr="007121A3">
        <w:tc>
          <w:tcPr>
            <w:tcW w:w="1970" w:type="dxa"/>
            <w:tcBorders>
              <w:top w:val="single" w:sz="12" w:space="0" w:color="C3D600"/>
              <w:bottom w:val="single" w:sz="8" w:space="0" w:color="C3D600"/>
            </w:tcBorders>
            <w:shd w:val="clear" w:color="auto" w:fill="EDF3B2"/>
          </w:tcPr>
          <w:p w14:paraId="787634A7" w14:textId="77777777" w:rsidR="00F96978" w:rsidRPr="007121A3" w:rsidRDefault="00F96978" w:rsidP="007121A3">
            <w:pPr>
              <w:pStyle w:val="Tableheader0"/>
            </w:pPr>
            <w:r w:rsidRPr="007121A3">
              <w:t>Depth (m)</w:t>
            </w:r>
          </w:p>
        </w:tc>
        <w:tc>
          <w:tcPr>
            <w:tcW w:w="1137" w:type="dxa"/>
            <w:tcBorders>
              <w:top w:val="single" w:sz="12" w:space="0" w:color="C3D600"/>
              <w:bottom w:val="single" w:sz="8" w:space="0" w:color="C3D600"/>
            </w:tcBorders>
            <w:shd w:val="clear" w:color="auto" w:fill="EDF3B2"/>
          </w:tcPr>
          <w:p w14:paraId="69CEE879" w14:textId="70771B72" w:rsidR="00F96978" w:rsidRPr="007121A3" w:rsidRDefault="00F96978" w:rsidP="007121A3">
            <w:pPr>
              <w:pStyle w:val="Tablepara1"/>
              <w:jc w:val="center"/>
            </w:pPr>
            <w:r w:rsidRPr="007121A3">
              <w:t>0.5</w:t>
            </w:r>
          </w:p>
        </w:tc>
        <w:tc>
          <w:tcPr>
            <w:tcW w:w="1553" w:type="dxa"/>
            <w:tcBorders>
              <w:top w:val="single" w:sz="12" w:space="0" w:color="C3D600"/>
              <w:bottom w:val="single" w:sz="8" w:space="0" w:color="C3D600"/>
            </w:tcBorders>
            <w:shd w:val="clear" w:color="auto" w:fill="EDF3B2"/>
          </w:tcPr>
          <w:p w14:paraId="41B94E49" w14:textId="77777777" w:rsidR="00F96978" w:rsidRPr="007121A3" w:rsidRDefault="00F96978" w:rsidP="007121A3">
            <w:pPr>
              <w:pStyle w:val="Tablepara1"/>
              <w:jc w:val="center"/>
            </w:pPr>
            <w:r w:rsidRPr="007121A3">
              <w:t>1.5</w:t>
            </w:r>
          </w:p>
        </w:tc>
        <w:tc>
          <w:tcPr>
            <w:tcW w:w="1552" w:type="dxa"/>
            <w:tcBorders>
              <w:top w:val="single" w:sz="12" w:space="0" w:color="C3D600"/>
              <w:bottom w:val="single" w:sz="8" w:space="0" w:color="C3D600"/>
            </w:tcBorders>
            <w:shd w:val="clear" w:color="auto" w:fill="EDF3B2"/>
          </w:tcPr>
          <w:p w14:paraId="7CFD28AC" w14:textId="77777777" w:rsidR="00F96978" w:rsidRPr="007121A3" w:rsidRDefault="00F96978" w:rsidP="007121A3">
            <w:pPr>
              <w:pStyle w:val="Tablepara1"/>
              <w:jc w:val="center"/>
            </w:pPr>
            <w:r w:rsidRPr="007121A3">
              <w:t>2.5</w:t>
            </w:r>
          </w:p>
        </w:tc>
        <w:tc>
          <w:tcPr>
            <w:tcW w:w="1552" w:type="dxa"/>
            <w:tcBorders>
              <w:top w:val="single" w:sz="12" w:space="0" w:color="C3D600"/>
              <w:bottom w:val="single" w:sz="8" w:space="0" w:color="C3D600"/>
            </w:tcBorders>
            <w:shd w:val="clear" w:color="auto" w:fill="EDF3B2"/>
          </w:tcPr>
          <w:p w14:paraId="170E4CBE" w14:textId="77777777" w:rsidR="00F96978" w:rsidRPr="007121A3" w:rsidRDefault="00F96978" w:rsidP="007121A3">
            <w:pPr>
              <w:pStyle w:val="Tablepara1"/>
              <w:jc w:val="center"/>
            </w:pPr>
            <w:r w:rsidRPr="007121A3">
              <w:t>3.5</w:t>
            </w:r>
          </w:p>
        </w:tc>
        <w:tc>
          <w:tcPr>
            <w:tcW w:w="1552" w:type="dxa"/>
            <w:tcBorders>
              <w:top w:val="single" w:sz="12" w:space="0" w:color="C3D600"/>
              <w:bottom w:val="single" w:sz="8" w:space="0" w:color="C3D600"/>
            </w:tcBorders>
            <w:shd w:val="clear" w:color="auto" w:fill="EDF3B2"/>
          </w:tcPr>
          <w:p w14:paraId="1AA2CB0D" w14:textId="77777777" w:rsidR="00F96978" w:rsidRPr="007121A3" w:rsidRDefault="00F96978" w:rsidP="007121A3">
            <w:pPr>
              <w:pStyle w:val="Tablepara1"/>
              <w:jc w:val="center"/>
            </w:pPr>
            <w:r w:rsidRPr="007121A3">
              <w:t>4.5</w:t>
            </w:r>
          </w:p>
        </w:tc>
        <w:tc>
          <w:tcPr>
            <w:tcW w:w="1552" w:type="dxa"/>
            <w:tcBorders>
              <w:top w:val="single" w:sz="12" w:space="0" w:color="C3D600"/>
              <w:bottom w:val="single" w:sz="8" w:space="0" w:color="C3D600"/>
            </w:tcBorders>
            <w:shd w:val="clear" w:color="auto" w:fill="EDF3B2"/>
          </w:tcPr>
          <w:p w14:paraId="725463C6" w14:textId="77777777" w:rsidR="00F96978" w:rsidRPr="007121A3" w:rsidRDefault="00F96978" w:rsidP="007121A3">
            <w:pPr>
              <w:pStyle w:val="Tablepara1"/>
              <w:jc w:val="center"/>
            </w:pPr>
            <w:r w:rsidRPr="007121A3">
              <w:t>5.5</w:t>
            </w:r>
          </w:p>
        </w:tc>
        <w:tc>
          <w:tcPr>
            <w:tcW w:w="1552" w:type="dxa"/>
            <w:tcBorders>
              <w:top w:val="single" w:sz="12" w:space="0" w:color="C3D600"/>
              <w:bottom w:val="single" w:sz="8" w:space="0" w:color="C3D600"/>
            </w:tcBorders>
            <w:shd w:val="clear" w:color="auto" w:fill="EDF3B2"/>
          </w:tcPr>
          <w:p w14:paraId="2A8489A8" w14:textId="77777777" w:rsidR="00F96978" w:rsidRPr="007121A3" w:rsidRDefault="00F96978" w:rsidP="007121A3">
            <w:pPr>
              <w:pStyle w:val="Tablepara1"/>
              <w:jc w:val="center"/>
            </w:pPr>
            <w:r w:rsidRPr="007121A3">
              <w:t>6.5</w:t>
            </w:r>
          </w:p>
        </w:tc>
        <w:tc>
          <w:tcPr>
            <w:tcW w:w="1552" w:type="dxa"/>
            <w:tcBorders>
              <w:top w:val="single" w:sz="12" w:space="0" w:color="C3D600"/>
              <w:bottom w:val="single" w:sz="8" w:space="0" w:color="C3D600"/>
            </w:tcBorders>
            <w:shd w:val="clear" w:color="auto" w:fill="EDF3B2"/>
          </w:tcPr>
          <w:p w14:paraId="39A1CD12" w14:textId="77777777" w:rsidR="00F96978" w:rsidRPr="007121A3" w:rsidRDefault="00F96978" w:rsidP="007121A3">
            <w:pPr>
              <w:pStyle w:val="Tablepara1"/>
              <w:jc w:val="center"/>
            </w:pPr>
            <w:r w:rsidRPr="007121A3">
              <w:t>7.5</w:t>
            </w:r>
          </w:p>
        </w:tc>
      </w:tr>
      <w:tr w:rsidR="00F96978" w:rsidRPr="007121A3" w14:paraId="4F430567" w14:textId="77777777" w:rsidTr="007121A3">
        <w:tc>
          <w:tcPr>
            <w:tcW w:w="1970" w:type="dxa"/>
            <w:tcBorders>
              <w:top w:val="single" w:sz="8" w:space="0" w:color="C3D600"/>
              <w:bottom w:val="single" w:sz="8" w:space="0" w:color="C3D600"/>
            </w:tcBorders>
          </w:tcPr>
          <w:p w14:paraId="0F2E7234" w14:textId="4B41EE90" w:rsidR="00F96978" w:rsidRPr="007121A3" w:rsidRDefault="00D62DA5" w:rsidP="007121A3">
            <w:pPr>
              <w:pStyle w:val="Tableheader0"/>
            </w:pPr>
            <w:r w:rsidRPr="007121A3">
              <w:t>Total g</w:t>
            </w:r>
            <w:r w:rsidR="00F96978" w:rsidRPr="007121A3">
              <w:t>rowth</w:t>
            </w:r>
            <w:r w:rsidR="007121A3">
              <w:br/>
            </w:r>
            <w:r w:rsidR="00F96978" w:rsidRPr="007121A3">
              <w:t>(mm in 1 year)</w:t>
            </w:r>
          </w:p>
        </w:tc>
        <w:tc>
          <w:tcPr>
            <w:tcW w:w="1137" w:type="dxa"/>
            <w:tcBorders>
              <w:top w:val="single" w:sz="8" w:space="0" w:color="C3D600"/>
              <w:bottom w:val="single" w:sz="8" w:space="0" w:color="C3D600"/>
            </w:tcBorders>
          </w:tcPr>
          <w:p w14:paraId="40D3A4F5" w14:textId="6E669536" w:rsidR="007968DE" w:rsidRPr="007121A3" w:rsidRDefault="00F96978" w:rsidP="007121A3">
            <w:pPr>
              <w:pStyle w:val="Tablepara1"/>
              <w:jc w:val="center"/>
            </w:pPr>
            <w:r w:rsidRPr="007121A3">
              <w:t>8.9</w:t>
            </w:r>
          </w:p>
        </w:tc>
        <w:tc>
          <w:tcPr>
            <w:tcW w:w="1553" w:type="dxa"/>
            <w:tcBorders>
              <w:top w:val="single" w:sz="8" w:space="0" w:color="C3D600"/>
              <w:bottom w:val="single" w:sz="8" w:space="0" w:color="C3D600"/>
            </w:tcBorders>
          </w:tcPr>
          <w:p w14:paraId="599A8678" w14:textId="77777777" w:rsidR="00F96978" w:rsidRPr="007121A3" w:rsidRDefault="00F96978" w:rsidP="007121A3">
            <w:pPr>
              <w:pStyle w:val="Tablepara1"/>
              <w:jc w:val="center"/>
            </w:pPr>
            <w:r w:rsidRPr="007121A3">
              <w:t>10.3</w:t>
            </w:r>
          </w:p>
        </w:tc>
        <w:tc>
          <w:tcPr>
            <w:tcW w:w="1552" w:type="dxa"/>
            <w:tcBorders>
              <w:top w:val="single" w:sz="8" w:space="0" w:color="C3D600"/>
              <w:bottom w:val="single" w:sz="8" w:space="0" w:color="C3D600"/>
            </w:tcBorders>
          </w:tcPr>
          <w:p w14:paraId="71BD102B" w14:textId="67F0DC5C" w:rsidR="00F96978" w:rsidRPr="007121A3" w:rsidRDefault="00F96978" w:rsidP="007121A3">
            <w:pPr>
              <w:pStyle w:val="Tablepara1"/>
              <w:jc w:val="center"/>
            </w:pPr>
            <w:r w:rsidRPr="007121A3">
              <w:t>16.2</w:t>
            </w:r>
          </w:p>
        </w:tc>
        <w:tc>
          <w:tcPr>
            <w:tcW w:w="1552" w:type="dxa"/>
            <w:tcBorders>
              <w:top w:val="single" w:sz="8" w:space="0" w:color="C3D600"/>
              <w:bottom w:val="single" w:sz="8" w:space="0" w:color="C3D600"/>
            </w:tcBorders>
          </w:tcPr>
          <w:p w14:paraId="2227FCBC" w14:textId="77777777" w:rsidR="00F96978" w:rsidRPr="007121A3" w:rsidRDefault="00F96978" w:rsidP="007121A3">
            <w:pPr>
              <w:pStyle w:val="Tablepara1"/>
              <w:jc w:val="center"/>
            </w:pPr>
            <w:r w:rsidRPr="007121A3">
              <w:t>9.2</w:t>
            </w:r>
          </w:p>
        </w:tc>
        <w:tc>
          <w:tcPr>
            <w:tcW w:w="1552" w:type="dxa"/>
            <w:tcBorders>
              <w:top w:val="single" w:sz="8" w:space="0" w:color="C3D600"/>
              <w:bottom w:val="single" w:sz="8" w:space="0" w:color="C3D600"/>
            </w:tcBorders>
          </w:tcPr>
          <w:p w14:paraId="675CFC45" w14:textId="77777777" w:rsidR="00F96978" w:rsidRPr="007121A3" w:rsidRDefault="00F96978" w:rsidP="007121A3">
            <w:pPr>
              <w:pStyle w:val="Tablepara1"/>
              <w:jc w:val="center"/>
            </w:pPr>
            <w:r w:rsidRPr="007121A3">
              <w:t>12.1</w:t>
            </w:r>
          </w:p>
        </w:tc>
        <w:tc>
          <w:tcPr>
            <w:tcW w:w="1552" w:type="dxa"/>
            <w:tcBorders>
              <w:top w:val="single" w:sz="8" w:space="0" w:color="C3D600"/>
              <w:bottom w:val="single" w:sz="8" w:space="0" w:color="C3D600"/>
            </w:tcBorders>
          </w:tcPr>
          <w:p w14:paraId="368D5929" w14:textId="77777777" w:rsidR="00F96978" w:rsidRPr="007121A3" w:rsidRDefault="00F96978" w:rsidP="007121A3">
            <w:pPr>
              <w:pStyle w:val="Tablepara1"/>
              <w:jc w:val="center"/>
            </w:pPr>
            <w:r w:rsidRPr="007121A3">
              <w:t>10.6</w:t>
            </w:r>
          </w:p>
        </w:tc>
        <w:tc>
          <w:tcPr>
            <w:tcW w:w="1552" w:type="dxa"/>
            <w:tcBorders>
              <w:top w:val="single" w:sz="8" w:space="0" w:color="C3D600"/>
              <w:bottom w:val="single" w:sz="8" w:space="0" w:color="C3D600"/>
            </w:tcBorders>
          </w:tcPr>
          <w:p w14:paraId="57A179EB" w14:textId="77777777" w:rsidR="00F96978" w:rsidRPr="007121A3" w:rsidRDefault="00F96978" w:rsidP="007121A3">
            <w:pPr>
              <w:pStyle w:val="Tablepara1"/>
              <w:jc w:val="center"/>
            </w:pPr>
            <w:r w:rsidRPr="007121A3">
              <w:t>9.9</w:t>
            </w:r>
          </w:p>
        </w:tc>
        <w:tc>
          <w:tcPr>
            <w:tcW w:w="1552" w:type="dxa"/>
            <w:tcBorders>
              <w:top w:val="single" w:sz="8" w:space="0" w:color="C3D600"/>
              <w:bottom w:val="single" w:sz="8" w:space="0" w:color="C3D600"/>
            </w:tcBorders>
          </w:tcPr>
          <w:p w14:paraId="6B6CFD6C" w14:textId="77777777" w:rsidR="00F96978" w:rsidRPr="007121A3" w:rsidRDefault="00F96978" w:rsidP="007121A3">
            <w:pPr>
              <w:pStyle w:val="Tablepara1"/>
              <w:jc w:val="center"/>
            </w:pPr>
            <w:r w:rsidRPr="007121A3">
              <w:t>7.8</w:t>
            </w:r>
          </w:p>
        </w:tc>
      </w:tr>
      <w:tr w:rsidR="007121A3" w:rsidRPr="007121A3" w14:paraId="60C41DB0" w14:textId="77777777" w:rsidTr="007121A3">
        <w:tc>
          <w:tcPr>
            <w:tcW w:w="1970" w:type="dxa"/>
            <w:tcBorders>
              <w:top w:val="single" w:sz="8" w:space="0" w:color="C3D600"/>
              <w:bottom w:val="single" w:sz="8" w:space="0" w:color="C3D600"/>
            </w:tcBorders>
            <w:shd w:val="clear" w:color="auto" w:fill="EDF3B2"/>
          </w:tcPr>
          <w:p w14:paraId="59333348" w14:textId="77777777" w:rsidR="00F96978" w:rsidRPr="007121A3" w:rsidRDefault="00F96978" w:rsidP="007121A3">
            <w:pPr>
              <w:pStyle w:val="Tableheader0"/>
            </w:pPr>
            <w:r w:rsidRPr="007121A3">
              <w:t>Depth (m)</w:t>
            </w:r>
          </w:p>
        </w:tc>
        <w:tc>
          <w:tcPr>
            <w:tcW w:w="1137" w:type="dxa"/>
            <w:tcBorders>
              <w:top w:val="single" w:sz="8" w:space="0" w:color="C3D600"/>
              <w:bottom w:val="single" w:sz="8" w:space="0" w:color="C3D600"/>
            </w:tcBorders>
            <w:shd w:val="clear" w:color="auto" w:fill="EDF3B2"/>
          </w:tcPr>
          <w:p w14:paraId="1C433C75" w14:textId="77777777" w:rsidR="00F96978" w:rsidRPr="007121A3" w:rsidRDefault="00F96978" w:rsidP="007121A3">
            <w:pPr>
              <w:pStyle w:val="Tablepara1"/>
              <w:jc w:val="center"/>
            </w:pPr>
            <w:r w:rsidRPr="007121A3">
              <w:t>8.5</w:t>
            </w:r>
          </w:p>
        </w:tc>
        <w:tc>
          <w:tcPr>
            <w:tcW w:w="1553" w:type="dxa"/>
            <w:tcBorders>
              <w:top w:val="single" w:sz="8" w:space="0" w:color="C3D600"/>
              <w:bottom w:val="single" w:sz="8" w:space="0" w:color="C3D600"/>
            </w:tcBorders>
            <w:shd w:val="clear" w:color="auto" w:fill="EDF3B2"/>
          </w:tcPr>
          <w:p w14:paraId="5A730C2D" w14:textId="77777777" w:rsidR="00F96978" w:rsidRPr="007121A3" w:rsidRDefault="00F96978" w:rsidP="007121A3">
            <w:pPr>
              <w:pStyle w:val="Tablepara1"/>
              <w:jc w:val="center"/>
            </w:pPr>
            <w:r w:rsidRPr="007121A3">
              <w:t>9.5</w:t>
            </w:r>
          </w:p>
        </w:tc>
        <w:tc>
          <w:tcPr>
            <w:tcW w:w="1552" w:type="dxa"/>
            <w:tcBorders>
              <w:top w:val="single" w:sz="8" w:space="0" w:color="C3D600"/>
              <w:bottom w:val="single" w:sz="8" w:space="0" w:color="C3D600"/>
            </w:tcBorders>
            <w:shd w:val="clear" w:color="auto" w:fill="EDF3B2"/>
          </w:tcPr>
          <w:p w14:paraId="0AA6F29E" w14:textId="77777777" w:rsidR="00F96978" w:rsidRPr="007121A3" w:rsidRDefault="00F96978" w:rsidP="007121A3">
            <w:pPr>
              <w:pStyle w:val="Tablepara1"/>
              <w:jc w:val="center"/>
            </w:pPr>
            <w:r w:rsidRPr="007121A3">
              <w:t>10.5</w:t>
            </w:r>
          </w:p>
        </w:tc>
        <w:tc>
          <w:tcPr>
            <w:tcW w:w="1552" w:type="dxa"/>
            <w:tcBorders>
              <w:top w:val="single" w:sz="8" w:space="0" w:color="C3D600"/>
              <w:bottom w:val="single" w:sz="8" w:space="0" w:color="C3D600"/>
            </w:tcBorders>
            <w:shd w:val="clear" w:color="auto" w:fill="EDF3B2"/>
          </w:tcPr>
          <w:p w14:paraId="41B649D3" w14:textId="77777777" w:rsidR="00F96978" w:rsidRPr="007121A3" w:rsidRDefault="00F96978" w:rsidP="007121A3">
            <w:pPr>
              <w:pStyle w:val="Tablepara1"/>
              <w:jc w:val="center"/>
            </w:pPr>
            <w:r w:rsidRPr="007121A3">
              <w:t>11.5</w:t>
            </w:r>
          </w:p>
        </w:tc>
        <w:tc>
          <w:tcPr>
            <w:tcW w:w="1552" w:type="dxa"/>
            <w:tcBorders>
              <w:top w:val="single" w:sz="8" w:space="0" w:color="C3D600"/>
              <w:bottom w:val="single" w:sz="8" w:space="0" w:color="C3D600"/>
            </w:tcBorders>
            <w:shd w:val="clear" w:color="auto" w:fill="EDF3B2"/>
          </w:tcPr>
          <w:p w14:paraId="093B06DC" w14:textId="77777777" w:rsidR="00F96978" w:rsidRPr="007121A3" w:rsidRDefault="00F96978" w:rsidP="007121A3">
            <w:pPr>
              <w:pStyle w:val="Tablepara1"/>
              <w:jc w:val="center"/>
            </w:pPr>
            <w:r w:rsidRPr="007121A3">
              <w:t>12.5</w:t>
            </w:r>
          </w:p>
        </w:tc>
        <w:tc>
          <w:tcPr>
            <w:tcW w:w="1552" w:type="dxa"/>
            <w:tcBorders>
              <w:top w:val="single" w:sz="8" w:space="0" w:color="C3D600"/>
              <w:bottom w:val="single" w:sz="8" w:space="0" w:color="C3D600"/>
            </w:tcBorders>
            <w:shd w:val="clear" w:color="auto" w:fill="EDF3B2"/>
          </w:tcPr>
          <w:p w14:paraId="3882EC48" w14:textId="77777777" w:rsidR="00F96978" w:rsidRPr="007121A3" w:rsidRDefault="00F96978" w:rsidP="007121A3">
            <w:pPr>
              <w:pStyle w:val="Tablepara1"/>
              <w:jc w:val="center"/>
            </w:pPr>
            <w:r w:rsidRPr="007121A3">
              <w:t>13.5</w:t>
            </w:r>
          </w:p>
        </w:tc>
        <w:tc>
          <w:tcPr>
            <w:tcW w:w="1552" w:type="dxa"/>
            <w:tcBorders>
              <w:top w:val="single" w:sz="8" w:space="0" w:color="C3D600"/>
              <w:bottom w:val="single" w:sz="8" w:space="0" w:color="C3D600"/>
            </w:tcBorders>
            <w:shd w:val="clear" w:color="auto" w:fill="EDF3B2"/>
          </w:tcPr>
          <w:p w14:paraId="11AF4F24" w14:textId="77777777" w:rsidR="00F96978" w:rsidRPr="007121A3" w:rsidRDefault="00F96978" w:rsidP="007121A3">
            <w:pPr>
              <w:pStyle w:val="Tablepara1"/>
              <w:jc w:val="center"/>
            </w:pPr>
            <w:r w:rsidRPr="007121A3">
              <w:t>14.5</w:t>
            </w:r>
          </w:p>
        </w:tc>
        <w:tc>
          <w:tcPr>
            <w:tcW w:w="1552" w:type="dxa"/>
            <w:tcBorders>
              <w:top w:val="single" w:sz="8" w:space="0" w:color="C3D600"/>
              <w:bottom w:val="single" w:sz="8" w:space="0" w:color="C3D600"/>
            </w:tcBorders>
            <w:shd w:val="clear" w:color="auto" w:fill="EDF3B2"/>
          </w:tcPr>
          <w:p w14:paraId="0D7BC869" w14:textId="77777777" w:rsidR="00F96978" w:rsidRPr="007121A3" w:rsidRDefault="00F96978" w:rsidP="007121A3">
            <w:pPr>
              <w:pStyle w:val="Tablepara1"/>
              <w:jc w:val="center"/>
            </w:pPr>
            <w:r w:rsidRPr="007121A3">
              <w:t>15.5</w:t>
            </w:r>
          </w:p>
        </w:tc>
      </w:tr>
      <w:tr w:rsidR="00F96978" w:rsidRPr="007121A3" w14:paraId="5B5775D6" w14:textId="77777777" w:rsidTr="007121A3">
        <w:tc>
          <w:tcPr>
            <w:tcW w:w="1970" w:type="dxa"/>
            <w:tcBorders>
              <w:top w:val="single" w:sz="8" w:space="0" w:color="C3D600"/>
            </w:tcBorders>
          </w:tcPr>
          <w:p w14:paraId="3423FCDC" w14:textId="67DD3CD2" w:rsidR="00F96978" w:rsidRPr="007121A3" w:rsidRDefault="00D62DA5" w:rsidP="007121A3">
            <w:pPr>
              <w:pStyle w:val="Tableheader0"/>
            </w:pPr>
            <w:r w:rsidRPr="007121A3">
              <w:t>Total g</w:t>
            </w:r>
            <w:r w:rsidR="00F96978" w:rsidRPr="007121A3">
              <w:t>rowth</w:t>
            </w:r>
            <w:r w:rsidR="007121A3">
              <w:br/>
            </w:r>
            <w:r w:rsidR="00F96978" w:rsidRPr="007121A3">
              <w:t>(mm in 1 year)</w:t>
            </w:r>
          </w:p>
        </w:tc>
        <w:tc>
          <w:tcPr>
            <w:tcW w:w="1137" w:type="dxa"/>
            <w:tcBorders>
              <w:top w:val="single" w:sz="8" w:space="0" w:color="C3D600"/>
            </w:tcBorders>
          </w:tcPr>
          <w:p w14:paraId="4A30B565" w14:textId="77777777" w:rsidR="00F96978" w:rsidRPr="007121A3" w:rsidRDefault="00F96978" w:rsidP="007121A3">
            <w:pPr>
              <w:pStyle w:val="Tablepara1"/>
              <w:jc w:val="center"/>
            </w:pPr>
            <w:r w:rsidRPr="007121A3">
              <w:t>5.8</w:t>
            </w:r>
          </w:p>
        </w:tc>
        <w:tc>
          <w:tcPr>
            <w:tcW w:w="1553" w:type="dxa"/>
            <w:tcBorders>
              <w:top w:val="single" w:sz="8" w:space="0" w:color="C3D600"/>
            </w:tcBorders>
          </w:tcPr>
          <w:p w14:paraId="5D565348" w14:textId="77777777" w:rsidR="00F96978" w:rsidRPr="007121A3" w:rsidRDefault="00F96978" w:rsidP="007121A3">
            <w:pPr>
              <w:pStyle w:val="Tablepara1"/>
              <w:jc w:val="center"/>
            </w:pPr>
            <w:r w:rsidRPr="007121A3">
              <w:t>8.4</w:t>
            </w:r>
          </w:p>
        </w:tc>
        <w:tc>
          <w:tcPr>
            <w:tcW w:w="1552" w:type="dxa"/>
            <w:tcBorders>
              <w:top w:val="single" w:sz="8" w:space="0" w:color="C3D600"/>
            </w:tcBorders>
          </w:tcPr>
          <w:p w14:paraId="69F77D0B" w14:textId="77777777" w:rsidR="00F96978" w:rsidRPr="007121A3" w:rsidRDefault="00F96978" w:rsidP="007121A3">
            <w:pPr>
              <w:pStyle w:val="Tablepara1"/>
              <w:jc w:val="center"/>
            </w:pPr>
            <w:r w:rsidRPr="007121A3">
              <w:t>7.8</w:t>
            </w:r>
          </w:p>
        </w:tc>
        <w:tc>
          <w:tcPr>
            <w:tcW w:w="1552" w:type="dxa"/>
            <w:tcBorders>
              <w:top w:val="single" w:sz="8" w:space="0" w:color="C3D600"/>
            </w:tcBorders>
          </w:tcPr>
          <w:p w14:paraId="4624118C" w14:textId="77777777" w:rsidR="00F96978" w:rsidRPr="007121A3" w:rsidRDefault="00F96978" w:rsidP="007121A3">
            <w:pPr>
              <w:pStyle w:val="Tablepara1"/>
              <w:jc w:val="center"/>
            </w:pPr>
            <w:r w:rsidRPr="007121A3">
              <w:t>8.7</w:t>
            </w:r>
          </w:p>
        </w:tc>
        <w:tc>
          <w:tcPr>
            <w:tcW w:w="1552" w:type="dxa"/>
            <w:tcBorders>
              <w:top w:val="single" w:sz="8" w:space="0" w:color="C3D600"/>
            </w:tcBorders>
          </w:tcPr>
          <w:p w14:paraId="60ADA055" w14:textId="77777777" w:rsidR="00F96978" w:rsidRPr="007121A3" w:rsidRDefault="00F96978" w:rsidP="007121A3">
            <w:pPr>
              <w:pStyle w:val="Tablepara1"/>
              <w:jc w:val="center"/>
            </w:pPr>
            <w:r w:rsidRPr="007121A3">
              <w:t>9.3</w:t>
            </w:r>
          </w:p>
        </w:tc>
        <w:tc>
          <w:tcPr>
            <w:tcW w:w="1552" w:type="dxa"/>
            <w:tcBorders>
              <w:top w:val="single" w:sz="8" w:space="0" w:color="C3D600"/>
            </w:tcBorders>
          </w:tcPr>
          <w:p w14:paraId="38BCF069" w14:textId="77777777" w:rsidR="00F96978" w:rsidRPr="007121A3" w:rsidRDefault="00F96978" w:rsidP="007121A3">
            <w:pPr>
              <w:pStyle w:val="Tablepara1"/>
              <w:jc w:val="center"/>
            </w:pPr>
            <w:r w:rsidRPr="007121A3">
              <w:t>9.4</w:t>
            </w:r>
          </w:p>
        </w:tc>
        <w:tc>
          <w:tcPr>
            <w:tcW w:w="1552" w:type="dxa"/>
            <w:tcBorders>
              <w:top w:val="single" w:sz="8" w:space="0" w:color="C3D600"/>
            </w:tcBorders>
          </w:tcPr>
          <w:p w14:paraId="4BF06995" w14:textId="77777777" w:rsidR="00F96978" w:rsidRPr="007121A3" w:rsidRDefault="00F96978" w:rsidP="007121A3">
            <w:pPr>
              <w:pStyle w:val="Tablepara1"/>
              <w:jc w:val="center"/>
            </w:pPr>
            <w:r w:rsidRPr="007121A3">
              <w:t>9.4</w:t>
            </w:r>
          </w:p>
        </w:tc>
        <w:tc>
          <w:tcPr>
            <w:tcW w:w="1552" w:type="dxa"/>
            <w:tcBorders>
              <w:top w:val="single" w:sz="8" w:space="0" w:color="C3D600"/>
            </w:tcBorders>
          </w:tcPr>
          <w:p w14:paraId="22ACD441" w14:textId="77777777" w:rsidR="00F96978" w:rsidRPr="007121A3" w:rsidRDefault="00F96978" w:rsidP="007121A3">
            <w:pPr>
              <w:pStyle w:val="Tablepara1"/>
              <w:jc w:val="center"/>
            </w:pPr>
            <w:r w:rsidRPr="007121A3">
              <w:t>9.3</w:t>
            </w:r>
          </w:p>
        </w:tc>
      </w:tr>
    </w:tbl>
    <w:p w14:paraId="24C18879" w14:textId="0AC3DFC8" w:rsidR="00501290" w:rsidRPr="00501290" w:rsidRDefault="00501290" w:rsidP="007121A3">
      <w:pPr>
        <w:pStyle w:val="Tabletext"/>
      </w:pPr>
      <w:r w:rsidRPr="007968DE">
        <w:rPr>
          <w:b/>
          <w:noProof/>
        </w:rPr>
        <w:drawing>
          <wp:anchor distT="0" distB="0" distL="114300" distR="114300" simplePos="0" relativeHeight="251664424" behindDoc="1" locked="0" layoutInCell="1" allowOverlap="1" wp14:anchorId="7C7212DB" wp14:editId="5ECD02A9">
            <wp:simplePos x="0" y="0"/>
            <wp:positionH relativeFrom="margin">
              <wp:align>right</wp:align>
            </wp:positionH>
            <wp:positionV relativeFrom="paragraph">
              <wp:posOffset>1451610</wp:posOffset>
            </wp:positionV>
            <wp:extent cx="4193540" cy="3505200"/>
            <wp:effectExtent l="0" t="0" r="0" b="0"/>
            <wp:wrapTight wrapText="bothSides">
              <wp:wrapPolygon edited="0">
                <wp:start x="0" y="0"/>
                <wp:lineTo x="0" y="21483"/>
                <wp:lineTo x="21489" y="21483"/>
                <wp:lineTo x="21489" y="0"/>
                <wp:lineTo x="0" y="0"/>
              </wp:wrapPolygon>
            </wp:wrapTight>
            <wp:docPr id="232" name="Picture 232" descr="Diagram - coral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cycle.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4193540" cy="3505200"/>
                    </a:xfrm>
                    <a:prstGeom prst="rect">
                      <a:avLst/>
                    </a:prstGeom>
                  </pic:spPr>
                </pic:pic>
              </a:graphicData>
            </a:graphic>
            <wp14:sizeRelH relativeFrom="page">
              <wp14:pctWidth>0</wp14:pctWidth>
            </wp14:sizeRelH>
            <wp14:sizeRelV relativeFrom="page">
              <wp14:pctHeight>0</wp14:pctHeight>
            </wp14:sizeRelV>
          </wp:anchor>
        </w:drawing>
      </w:r>
      <w:r>
        <w:t>*</w:t>
      </w:r>
      <w:r w:rsidRPr="00501290">
        <w:t xml:space="preserve">This table shows an example of approximate coral </w:t>
      </w:r>
      <w:r w:rsidRPr="007121A3">
        <w:t>growth</w:t>
      </w:r>
      <w:r w:rsidRPr="00501290">
        <w:t xml:space="preserve"> rates. Different coral species grow at different rates and growth rates can also change </w:t>
      </w:r>
      <w:r>
        <w:t>due to environmental conditions.</w:t>
      </w:r>
    </w:p>
    <w:p w14:paraId="30E2DF11" w14:textId="15F32709" w:rsidR="0098662D" w:rsidRPr="00BE022C" w:rsidRDefault="007968DE" w:rsidP="00BE022C">
      <w:pPr>
        <w:pStyle w:val="Normal-Toppadding"/>
        <w:rPr>
          <w:b/>
        </w:rPr>
      </w:pPr>
      <w:r w:rsidRPr="00BE022C">
        <w:rPr>
          <w:b/>
        </w:rPr>
        <w:t>Answer the following q</w:t>
      </w:r>
      <w:r w:rsidR="0098662D" w:rsidRPr="00BE022C">
        <w:rPr>
          <w:b/>
        </w:rPr>
        <w:t>uestions:</w:t>
      </w:r>
    </w:p>
    <w:p w14:paraId="5372BF12" w14:textId="0A946E7D" w:rsidR="00F96978" w:rsidRPr="007121A3" w:rsidRDefault="007968DE" w:rsidP="007121A3">
      <w:r w:rsidRPr="007121A3">
        <w:t>At what depth do these coral</w:t>
      </w:r>
      <w:r w:rsidR="00957640" w:rsidRPr="007121A3">
        <w:t>s</w:t>
      </w:r>
      <w:r w:rsidRPr="007121A3">
        <w:t xml:space="preserve"> grow fastest?</w:t>
      </w:r>
    </w:p>
    <w:p w14:paraId="3DC15175" w14:textId="77777777" w:rsidR="00501290" w:rsidRPr="007121A3" w:rsidRDefault="00501290" w:rsidP="0098662D">
      <w:pPr>
        <w:pStyle w:val="Normal-Toppadding"/>
      </w:pPr>
    </w:p>
    <w:p w14:paraId="52689CB2" w14:textId="16760F64" w:rsidR="007968DE" w:rsidRPr="007121A3" w:rsidRDefault="007968DE" w:rsidP="007121A3">
      <w:r w:rsidRPr="007121A3">
        <w:t>At what depth do these coral</w:t>
      </w:r>
      <w:r w:rsidR="00957640" w:rsidRPr="007121A3">
        <w:t>s</w:t>
      </w:r>
      <w:r w:rsidRPr="007121A3">
        <w:t xml:space="preserve"> grow slowest?</w:t>
      </w:r>
    </w:p>
    <w:p w14:paraId="44258B0A" w14:textId="77777777" w:rsidR="007968DE" w:rsidRPr="007121A3" w:rsidRDefault="007968DE" w:rsidP="0098662D">
      <w:pPr>
        <w:pStyle w:val="Normal-Toppadding"/>
      </w:pPr>
    </w:p>
    <w:p w14:paraId="01C2C5A6" w14:textId="4A3928A6" w:rsidR="007968DE" w:rsidRPr="007121A3" w:rsidRDefault="007968DE" w:rsidP="007121A3">
      <w:r w:rsidRPr="007121A3">
        <w:t>How might these coral</w:t>
      </w:r>
      <w:r w:rsidR="00957640" w:rsidRPr="007121A3">
        <w:t>s</w:t>
      </w:r>
      <w:r w:rsidRPr="007121A3">
        <w:t xml:space="preserve"> be affected by sea level rise?</w:t>
      </w:r>
    </w:p>
    <w:p w14:paraId="60F4479E" w14:textId="77777777" w:rsidR="007968DE" w:rsidRPr="007121A3" w:rsidRDefault="007968DE" w:rsidP="0098662D">
      <w:pPr>
        <w:pStyle w:val="Normal-Toppadding"/>
      </w:pPr>
    </w:p>
    <w:p w14:paraId="58A1A171" w14:textId="6021D0A4" w:rsidR="007968DE" w:rsidRDefault="007968DE" w:rsidP="007121A3">
      <w:r w:rsidRPr="007121A3">
        <w:t>What other factors might influence coral growth?</w:t>
      </w:r>
    </w:p>
    <w:p w14:paraId="15696990" w14:textId="70FB6FF5" w:rsidR="009F5A59" w:rsidRDefault="009060EC" w:rsidP="00394256">
      <w:pPr>
        <w:pStyle w:val="AttachmentHeading"/>
      </w:pPr>
      <w:bookmarkStart w:id="23" w:name="_Toc444249897"/>
      <w:r>
        <w:lastRenderedPageBreak/>
        <w:t xml:space="preserve">Resource </w:t>
      </w:r>
      <w:r w:rsidR="00F96978">
        <w:t>1</w:t>
      </w:r>
      <w:r w:rsidR="007968DE">
        <w:t>1</w:t>
      </w:r>
      <w:r w:rsidR="00EE22B2">
        <w:t xml:space="preserve"> – </w:t>
      </w:r>
      <w:r w:rsidR="007968DE">
        <w:t>Futures circle</w:t>
      </w:r>
      <w:bookmarkEnd w:id="23"/>
    </w:p>
    <w:p w14:paraId="4942A9A1" w14:textId="38AD60BB" w:rsidR="00394256" w:rsidRPr="00BE022C" w:rsidRDefault="009F5A59" w:rsidP="009F5A59">
      <w:pPr>
        <w:pStyle w:val="Commentsline"/>
        <w:rPr>
          <w:i/>
        </w:rPr>
      </w:pPr>
      <w:r w:rsidRPr="00BE022C">
        <w:rPr>
          <w:i/>
          <w:noProof/>
        </w:rPr>
        <mc:AlternateContent>
          <mc:Choice Requires="wpg">
            <w:drawing>
              <wp:anchor distT="0" distB="0" distL="114300" distR="114300" simplePos="0" relativeHeight="251705384" behindDoc="0" locked="0" layoutInCell="1" allowOverlap="1" wp14:anchorId="304B087B" wp14:editId="2B8B46C2">
                <wp:simplePos x="0" y="0"/>
                <wp:positionH relativeFrom="column">
                  <wp:posOffset>-514350</wp:posOffset>
                </wp:positionH>
                <wp:positionV relativeFrom="paragraph">
                  <wp:posOffset>402590</wp:posOffset>
                </wp:positionV>
                <wp:extent cx="9686925" cy="5467350"/>
                <wp:effectExtent l="0" t="0" r="0" b="0"/>
                <wp:wrapNone/>
                <wp:docPr id="43" name="Group 43" descr="Future circles 'NEWS' template"/>
                <wp:cNvGraphicFramePr/>
                <a:graphic xmlns:a="http://schemas.openxmlformats.org/drawingml/2006/main">
                  <a:graphicData uri="http://schemas.microsoft.com/office/word/2010/wordprocessingGroup">
                    <wpg:wgp>
                      <wpg:cNvGrpSpPr/>
                      <wpg:grpSpPr>
                        <a:xfrm>
                          <a:off x="0" y="0"/>
                          <a:ext cx="9686925" cy="5467350"/>
                          <a:chOff x="0" y="0"/>
                          <a:chExt cx="9686925" cy="5467350"/>
                        </a:xfrm>
                      </wpg:grpSpPr>
                      <wps:wsp>
                        <wps:cNvPr id="44" name="Text Box 44"/>
                        <wps:cNvSpPr txBox="1"/>
                        <wps:spPr>
                          <a:xfrm>
                            <a:off x="3981450" y="0"/>
                            <a:ext cx="17430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58C18A" w14:textId="77777777" w:rsidR="00C241B7" w:rsidRDefault="00C241B7" w:rsidP="009F5A59">
                              <w:pPr>
                                <w:jc w:val="center"/>
                              </w:pPr>
                              <w:r w:rsidRPr="00DF6995">
                                <w:rPr>
                                  <w:b/>
                                </w:rPr>
                                <w:t>N</w:t>
                              </w:r>
                              <w:r>
                                <w:t>atural 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3981450" y="5114925"/>
                            <a:ext cx="17430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05965C" w14:textId="77777777" w:rsidR="00C241B7" w:rsidRDefault="00C241B7" w:rsidP="009F5A59">
                              <w:pPr>
                                <w:jc w:val="center"/>
                              </w:pPr>
                              <w:r>
                                <w:rPr>
                                  <w:b/>
                                </w:rPr>
                                <w:t>S</w:t>
                              </w:r>
                              <w:r w:rsidRPr="00DF6995">
                                <w:t>ocial</w:t>
                              </w:r>
                              <w:r>
                                <w:t xml:space="preserve"> 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8267700" y="2524125"/>
                            <a:ext cx="14192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662F58" w14:textId="77777777" w:rsidR="00C241B7" w:rsidRDefault="00C241B7" w:rsidP="009F5A59">
                              <w:r>
                                <w:rPr>
                                  <w:b/>
                                </w:rPr>
                                <w:t>E</w:t>
                              </w:r>
                              <w:r>
                                <w:t>conomic 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0" y="2390775"/>
                            <a:ext cx="141922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3340B2" w14:textId="77777777" w:rsidR="00C241B7" w:rsidRDefault="00C241B7" w:rsidP="009F5A59">
                              <w:pPr>
                                <w:jc w:val="right"/>
                              </w:pPr>
                              <w:r w:rsidRPr="00DF6995">
                                <w:rPr>
                                  <w:b/>
                                </w:rPr>
                                <w:t>W</w:t>
                              </w:r>
                              <w:r>
                                <w:t>ho did it?</w:t>
                              </w:r>
                            </w:p>
                            <w:p w14:paraId="6245E4EC" w14:textId="77777777" w:rsidR="00C241B7" w:rsidRDefault="00C241B7" w:rsidP="009F5A59">
                              <w:pPr>
                                <w:jc w:val="right"/>
                              </w:pPr>
                              <w:r w:rsidRPr="00DF6995">
                                <w:rPr>
                                  <w:b/>
                                </w:rPr>
                                <w:t>W</w:t>
                              </w:r>
                              <w:r>
                                <w:t>ho will fix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4438650" y="2057400"/>
                            <a:ext cx="8286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6C201B" w14:textId="77777777" w:rsidR="00C241B7" w:rsidRDefault="00C241B7" w:rsidP="009F5A59">
                              <w:pPr>
                                <w:jc w:val="center"/>
                              </w:pPr>
                              <w:r>
                                <w:rPr>
                                  <w:b/>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3905250" y="3371850"/>
                            <a:ext cx="189547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1874A5" w14:textId="77777777" w:rsidR="00C241B7" w:rsidRDefault="00C241B7" w:rsidP="009F5A59">
                              <w:pPr>
                                <w:spacing w:after="0"/>
                                <w:jc w:val="center"/>
                                <w:rPr>
                                  <w:b/>
                                </w:rPr>
                              </w:pPr>
                              <w:r>
                                <w:rPr>
                                  <w:b/>
                                </w:rPr>
                                <w:t>IMMEDIATE EFFECT</w:t>
                              </w:r>
                            </w:p>
                            <w:p w14:paraId="163F8056" w14:textId="77777777" w:rsidR="00C241B7" w:rsidRPr="00DF6995" w:rsidRDefault="00C241B7" w:rsidP="009F5A59">
                              <w:pPr>
                                <w:pStyle w:val="Tabletext"/>
                              </w:pPr>
                              <w:r w:rsidRPr="00DF6995">
                                <w:t>An immediate result of the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3514725" y="4152900"/>
                            <a:ext cx="2638425"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B2508" w14:textId="77777777" w:rsidR="00C241B7" w:rsidRDefault="00C241B7" w:rsidP="009F5A59">
                              <w:pPr>
                                <w:spacing w:after="0"/>
                                <w:jc w:val="center"/>
                                <w:rPr>
                                  <w:b/>
                                </w:rPr>
                              </w:pPr>
                              <w:r>
                                <w:rPr>
                                  <w:b/>
                                </w:rPr>
                                <w:t>SHORT AND LONG TERM EFFECTS</w:t>
                              </w:r>
                            </w:p>
                            <w:p w14:paraId="1B3869D1" w14:textId="77777777" w:rsidR="00C241B7" w:rsidRPr="004B2A5A" w:rsidRDefault="00C241B7" w:rsidP="009F5A59">
                              <w:pPr>
                                <w:pStyle w:val="Tabletext"/>
                                <w:jc w:val="center"/>
                              </w:pPr>
                              <w:r w:rsidRPr="004B2A5A">
                                <w:t>Things that happen more slowly over time due to the immediate 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3" o:spid="_x0000_s1101" alt="Future circles 'NEWS' template" style="position:absolute;margin-left:-40.5pt;margin-top:31.7pt;width:762.75pt;height:430.5pt;z-index:251705384;mso-position-horizontal-relative:text;mso-position-vertical-relative:text" coordsize="96869,54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">
                <v:shapetype id="_x0000_t202" coordsize="21600,21600" o:spt="202" path="m,l,21600r21600,l21600,xe">
                  <v:stroke joinstyle="miter"/>
                  <v:path gradientshapeok="t" o:connecttype="rect"/>
                </v:shapetype>
                <v:shape id="Text Box 44" o:spid="_x0000_s1102" type="#_x0000_t202" style="position:absolute;left:39814;width:1743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14:paraId="2958C18A" w14:textId="77777777" w:rsidR="00C241B7" w:rsidRDefault="00C241B7" w:rsidP="009F5A59">
                        <w:pPr>
                          <w:jc w:val="center"/>
                        </w:pPr>
                        <w:r w:rsidRPr="00DF6995">
                          <w:rPr>
                            <w:b/>
                          </w:rPr>
                          <w:t>N</w:t>
                        </w:r>
                        <w:r>
                          <w:t>atural impacts</w:t>
                        </w:r>
                      </w:p>
                    </w:txbxContent>
                  </v:textbox>
                </v:shape>
                <v:shape id="Text Box 45" o:spid="_x0000_s1103" type="#_x0000_t202" style="position:absolute;left:39814;top:51149;width:1743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14:paraId="4D05965C" w14:textId="77777777" w:rsidR="00C241B7" w:rsidRDefault="00C241B7" w:rsidP="009F5A59">
                        <w:pPr>
                          <w:jc w:val="center"/>
                        </w:pPr>
                        <w:r>
                          <w:rPr>
                            <w:b/>
                          </w:rPr>
                          <w:t>S</w:t>
                        </w:r>
                        <w:r w:rsidRPr="00DF6995">
                          <w:t>ocial</w:t>
                        </w:r>
                        <w:r>
                          <w:t xml:space="preserve"> impacts</w:t>
                        </w:r>
                      </w:p>
                    </w:txbxContent>
                  </v:textbox>
                </v:shape>
                <v:shape id="Text Box 46" o:spid="_x0000_s1104" type="#_x0000_t202" style="position:absolute;left:82677;top:25241;width:1419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14:paraId="6A662F58" w14:textId="77777777" w:rsidR="00C241B7" w:rsidRDefault="00C241B7" w:rsidP="009F5A59">
                        <w:r>
                          <w:rPr>
                            <w:b/>
                          </w:rPr>
                          <w:t>E</w:t>
                        </w:r>
                        <w:r>
                          <w:t>conomic impacts</w:t>
                        </w:r>
                      </w:p>
                    </w:txbxContent>
                  </v:textbox>
                </v:shape>
                <v:shape id="Text Box 47" o:spid="_x0000_s1105" type="#_x0000_t202" style="position:absolute;top:23907;width:14192;height: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14:paraId="6D3340B2" w14:textId="77777777" w:rsidR="00C241B7" w:rsidRDefault="00C241B7" w:rsidP="009F5A59">
                        <w:pPr>
                          <w:jc w:val="right"/>
                        </w:pPr>
                        <w:r w:rsidRPr="00DF6995">
                          <w:rPr>
                            <w:b/>
                          </w:rPr>
                          <w:t>W</w:t>
                        </w:r>
                        <w:r>
                          <w:t>ho did it?</w:t>
                        </w:r>
                      </w:p>
                      <w:p w14:paraId="6245E4EC" w14:textId="77777777" w:rsidR="00C241B7" w:rsidRDefault="00C241B7" w:rsidP="009F5A59">
                        <w:pPr>
                          <w:jc w:val="right"/>
                        </w:pPr>
                        <w:r w:rsidRPr="00DF6995">
                          <w:rPr>
                            <w:b/>
                          </w:rPr>
                          <w:t>W</w:t>
                        </w:r>
                        <w:r>
                          <w:t>ho will fix it?</w:t>
                        </w:r>
                      </w:p>
                    </w:txbxContent>
                  </v:textbox>
                </v:shape>
                <v:shape id="Text Box 48" o:spid="_x0000_s1106" type="#_x0000_t202" style="position:absolute;left:44386;top:20574;width:828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14:paraId="2E6C201B" w14:textId="77777777" w:rsidR="00C241B7" w:rsidRDefault="00C241B7" w:rsidP="009F5A59">
                        <w:pPr>
                          <w:jc w:val="center"/>
                        </w:pPr>
                        <w:r>
                          <w:rPr>
                            <w:b/>
                          </w:rPr>
                          <w:t>EVENT</w:t>
                        </w:r>
                      </w:p>
                    </w:txbxContent>
                  </v:textbox>
                </v:shape>
                <v:shape id="Text Box 49" o:spid="_x0000_s1107" type="#_x0000_t202" style="position:absolute;left:39052;top:33718;width:18955;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14:paraId="051874A5" w14:textId="77777777" w:rsidR="00C241B7" w:rsidRDefault="00C241B7" w:rsidP="009F5A59">
                        <w:pPr>
                          <w:spacing w:after="0"/>
                          <w:jc w:val="center"/>
                          <w:rPr>
                            <w:b/>
                          </w:rPr>
                        </w:pPr>
                        <w:r>
                          <w:rPr>
                            <w:b/>
                          </w:rPr>
                          <w:t>IMMEDIATE EFFECT</w:t>
                        </w:r>
                      </w:p>
                      <w:p w14:paraId="163F8056" w14:textId="77777777" w:rsidR="00C241B7" w:rsidRPr="00DF6995" w:rsidRDefault="00C241B7" w:rsidP="009F5A59">
                        <w:pPr>
                          <w:pStyle w:val="Tabletext"/>
                        </w:pPr>
                        <w:r w:rsidRPr="00DF6995">
                          <w:t>An immediate result of the event</w:t>
                        </w:r>
                      </w:p>
                    </w:txbxContent>
                  </v:textbox>
                </v:shape>
                <v:shape id="Text Box 51" o:spid="_x0000_s1108" type="#_x0000_t202" style="position:absolute;left:35147;top:41529;width:26384;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14:paraId="1D2B2508" w14:textId="77777777" w:rsidR="00C241B7" w:rsidRDefault="00C241B7" w:rsidP="009F5A59">
                        <w:pPr>
                          <w:spacing w:after="0"/>
                          <w:jc w:val="center"/>
                          <w:rPr>
                            <w:b/>
                          </w:rPr>
                        </w:pPr>
                        <w:r>
                          <w:rPr>
                            <w:b/>
                          </w:rPr>
                          <w:t>SHORT AND LONG TERM EFFECTS</w:t>
                        </w:r>
                      </w:p>
                      <w:p w14:paraId="1B3869D1" w14:textId="77777777" w:rsidR="00C241B7" w:rsidRPr="004B2A5A" w:rsidRDefault="00C241B7" w:rsidP="009F5A59">
                        <w:pPr>
                          <w:pStyle w:val="Tabletext"/>
                          <w:jc w:val="center"/>
                        </w:pPr>
                        <w:r w:rsidRPr="004B2A5A">
                          <w:t>Things that happen more slowly over time due to the immediate impacts</w:t>
                        </w:r>
                      </w:p>
                    </w:txbxContent>
                  </v:textbox>
                </v:shape>
              </v:group>
            </w:pict>
          </mc:Fallback>
        </mc:AlternateContent>
      </w:r>
      <w:r w:rsidR="00394256" w:rsidRPr="00BE022C">
        <w:rPr>
          <w:i/>
        </w:rPr>
        <w:t>Students identify a certain event.  As they move out of the circle, they define what gradually happens due to the event. For more advanced analysis of an event</w:t>
      </w:r>
      <w:r w:rsidR="00957640" w:rsidRPr="00BE022C">
        <w:rPr>
          <w:i/>
        </w:rPr>
        <w:t>,</w:t>
      </w:r>
      <w:r w:rsidR="00394256" w:rsidRPr="00BE022C">
        <w:rPr>
          <w:i/>
        </w:rPr>
        <w:t xml:space="preserve"> students look at the N, S, E and W of an event - Natural, Social, Economic and who did it? And/or who will fix it? Students could then go on to investigate how it could be fixed.</w:t>
      </w:r>
    </w:p>
    <w:p w14:paraId="53C44584" w14:textId="477A44C7" w:rsidR="00461725" w:rsidRPr="00394256" w:rsidRDefault="009F5A59" w:rsidP="00461725">
      <w:r w:rsidRPr="009F5A59">
        <w:rPr>
          <w:noProof/>
          <w:lang w:eastAsia="en-AU"/>
        </w:rPr>
        <w:drawing>
          <wp:anchor distT="0" distB="0" distL="114300" distR="114300" simplePos="0" relativeHeight="251704360" behindDoc="0" locked="0" layoutInCell="1" allowOverlap="1" wp14:anchorId="615C43EC" wp14:editId="5A205017">
            <wp:simplePos x="0" y="0"/>
            <wp:positionH relativeFrom="column">
              <wp:posOffset>866775</wp:posOffset>
            </wp:positionH>
            <wp:positionV relativeFrom="paragraph">
              <wp:posOffset>132715</wp:posOffset>
            </wp:positionV>
            <wp:extent cx="6932930" cy="4895850"/>
            <wp:effectExtent l="0" t="0" r="1270" b="0"/>
            <wp:wrapNone/>
            <wp:docPr id="54" name="Picture 54" descr="Future circles - three nested circles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centredcircles.png"/>
                    <pic:cNvPicPr/>
                  </pic:nvPicPr>
                  <pic:blipFill>
                    <a:blip r:embed="rId118">
                      <a:extLst>
                        <a:ext uri="{28A0092B-C50C-407E-A947-70E740481C1C}">
                          <a14:useLocalDpi xmlns:a14="http://schemas.microsoft.com/office/drawing/2010/main" val="0"/>
                        </a:ext>
                      </a:extLst>
                    </a:blip>
                    <a:stretch>
                      <a:fillRect/>
                    </a:stretch>
                  </pic:blipFill>
                  <pic:spPr>
                    <a:xfrm>
                      <a:off x="0" y="0"/>
                      <a:ext cx="6932930" cy="4895850"/>
                    </a:xfrm>
                    <a:prstGeom prst="rect">
                      <a:avLst/>
                    </a:prstGeom>
                  </pic:spPr>
                </pic:pic>
              </a:graphicData>
            </a:graphic>
            <wp14:sizeRelV relativeFrom="margin">
              <wp14:pctHeight>0</wp14:pctHeight>
            </wp14:sizeRelV>
          </wp:anchor>
        </w:drawing>
      </w:r>
    </w:p>
    <w:p w14:paraId="53C44597" w14:textId="1B8E2DE5" w:rsidR="00427DBD" w:rsidRDefault="00427DBD" w:rsidP="00427DBD">
      <w:pPr>
        <w:pStyle w:val="AttachmentHeading"/>
      </w:pPr>
      <w:bookmarkStart w:id="24" w:name="_Toc444249898"/>
      <w:r>
        <w:lastRenderedPageBreak/>
        <w:t xml:space="preserve">Resource </w:t>
      </w:r>
      <w:r w:rsidR="007968DE">
        <w:t>12</w:t>
      </w:r>
      <w:r w:rsidR="00D62DA5">
        <w:t xml:space="preserve"> – Student task s</w:t>
      </w:r>
      <w:r w:rsidR="00DF2178">
        <w:t>heet and Guide for making j</w:t>
      </w:r>
      <w:r>
        <w:t>udgements</w:t>
      </w:r>
      <w:bookmarkEnd w:id="24"/>
    </w:p>
    <w:p w14:paraId="53C44598" w14:textId="38836C6E" w:rsidR="00427DBD" w:rsidRPr="004C3FE3" w:rsidRDefault="00394256" w:rsidP="004C3FE3">
      <w:pPr>
        <w:pStyle w:val="Heading3"/>
      </w:pPr>
      <w:r w:rsidRPr="004C3FE3">
        <w:t>Climate change</w:t>
      </w:r>
      <w:r w:rsidR="00427DBD" w:rsidRPr="004C3FE3">
        <w:t xml:space="preserve"> – Year </w:t>
      </w:r>
      <w:r w:rsidRPr="004C3FE3">
        <w:t>10</w:t>
      </w:r>
      <w:r w:rsidR="00427DBD" w:rsidRPr="004C3FE3">
        <w:t xml:space="preserve"> </w:t>
      </w:r>
      <w:r w:rsidR="00D62DA5" w:rsidRPr="004C3FE3">
        <w:t>persuasive text</w:t>
      </w:r>
    </w:p>
    <w:p w14:paraId="53C44599" w14:textId="40333D6A" w:rsidR="00427DBD" w:rsidRPr="004C3FE3" w:rsidRDefault="00427DBD" w:rsidP="004C3FE3">
      <w:pPr>
        <w:pStyle w:val="Heading3"/>
      </w:pPr>
      <w:r w:rsidRPr="004C3FE3">
        <w:t>Your</w:t>
      </w:r>
      <w:r w:rsidR="00740C09" w:rsidRPr="004C3FE3">
        <w:t xml:space="preserve"> ta</w:t>
      </w:r>
      <w:r w:rsidRPr="004C3FE3">
        <w:t>sk:</w:t>
      </w:r>
    </w:p>
    <w:p w14:paraId="53323683" w14:textId="0EE2E53E" w:rsidR="00394256" w:rsidRPr="004C3FE3" w:rsidRDefault="00394256" w:rsidP="004C3FE3">
      <w:r w:rsidRPr="004C3FE3">
        <w:t>You will write a persuasive text about climate change in the form of a magazine article, a newspaper editorial, an essay or a journal article.</w:t>
      </w:r>
      <w:r w:rsidR="00FC6D82" w:rsidRPr="004C3FE3">
        <w:t xml:space="preserve"> Use evidence-based arguments </w:t>
      </w:r>
      <w:r w:rsidR="0077239E" w:rsidRPr="004C3FE3">
        <w:t>in</w:t>
      </w:r>
      <w:r w:rsidR="00FC6D82" w:rsidRPr="004C3FE3">
        <w:t xml:space="preserve"> your text</w:t>
      </w:r>
      <w:r w:rsidR="0077239E" w:rsidRPr="004C3FE3">
        <w:t xml:space="preserve"> and appropriate diagrams or pictures to represent your ideas.</w:t>
      </w:r>
    </w:p>
    <w:p w14:paraId="53C4459B" w14:textId="24E38151" w:rsidR="00427DBD" w:rsidRPr="00EE22B2" w:rsidRDefault="00740C09" w:rsidP="004C3FE3">
      <w:pPr>
        <w:pStyle w:val="Heading3"/>
      </w:pPr>
      <w:r>
        <w:rPr>
          <w:noProof/>
          <w:lang w:eastAsia="en-AU"/>
        </w:rPr>
        <w:drawing>
          <wp:anchor distT="0" distB="0" distL="114300" distR="114300" simplePos="0" relativeHeight="251676712" behindDoc="1" locked="0" layoutInCell="1" allowOverlap="1" wp14:anchorId="5D7D84A4" wp14:editId="3F316D2C">
            <wp:simplePos x="0" y="0"/>
            <wp:positionH relativeFrom="column">
              <wp:posOffset>4414520</wp:posOffset>
            </wp:positionH>
            <wp:positionV relativeFrom="paragraph">
              <wp:posOffset>75565</wp:posOffset>
            </wp:positionV>
            <wp:extent cx="4476750" cy="3550920"/>
            <wp:effectExtent l="0" t="0" r="0" b="0"/>
            <wp:wrapTight wrapText="bothSides">
              <wp:wrapPolygon edited="0">
                <wp:start x="0" y="0"/>
                <wp:lineTo x="0" y="21438"/>
                <wp:lineTo x="21508" y="21438"/>
                <wp:lineTo x="21508" y="0"/>
                <wp:lineTo x="0" y="0"/>
              </wp:wrapPolygon>
            </wp:wrapTight>
            <wp:docPr id="237" name="Picture 237" descr="line illustration - Reef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water.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4476750" cy="3550920"/>
                    </a:xfrm>
                    <a:prstGeom prst="rect">
                      <a:avLst/>
                    </a:prstGeom>
                  </pic:spPr>
                </pic:pic>
              </a:graphicData>
            </a:graphic>
            <wp14:sizeRelH relativeFrom="page">
              <wp14:pctWidth>0</wp14:pctWidth>
            </wp14:sizeRelH>
            <wp14:sizeRelV relativeFrom="page">
              <wp14:pctHeight>0</wp14:pctHeight>
            </wp14:sizeRelV>
          </wp:anchor>
        </w:drawing>
      </w:r>
      <w:r w:rsidR="00394256" w:rsidRPr="00394256">
        <w:t xml:space="preserve">The persuasive text should include </w:t>
      </w:r>
      <w:r w:rsidR="00B81999">
        <w:t>the following</w:t>
      </w:r>
      <w:r w:rsidR="00394256">
        <w:t>:</w:t>
      </w:r>
    </w:p>
    <w:p w14:paraId="4D0423B8" w14:textId="0D269D5C" w:rsidR="00FC6D82" w:rsidRPr="004C3FE3" w:rsidRDefault="00372F9F" w:rsidP="004C3FE3">
      <w:pPr>
        <w:pStyle w:val="Normalbullet1"/>
      </w:pPr>
      <w:r w:rsidRPr="004C3FE3">
        <w:t>A description of</w:t>
      </w:r>
      <w:r w:rsidR="003B0AF1" w:rsidRPr="004C3FE3">
        <w:t xml:space="preserve"> what climate change is </w:t>
      </w:r>
    </w:p>
    <w:p w14:paraId="59173972" w14:textId="466CDD0A" w:rsidR="00FC6D82" w:rsidRPr="004C3FE3" w:rsidRDefault="00372F9F" w:rsidP="004C3FE3">
      <w:pPr>
        <w:pStyle w:val="Normalbullet1"/>
      </w:pPr>
      <w:r w:rsidRPr="004C3FE3">
        <w:t>A description of</w:t>
      </w:r>
      <w:r w:rsidR="00FC6D82" w:rsidRPr="004C3FE3">
        <w:t xml:space="preserve"> </w:t>
      </w:r>
      <w:r w:rsidR="003B0AF1" w:rsidRPr="004C3FE3">
        <w:t xml:space="preserve">how </w:t>
      </w:r>
      <w:r w:rsidR="00FC6D82" w:rsidRPr="004C3FE3">
        <w:t>climate change</w:t>
      </w:r>
      <w:r w:rsidR="003B0AF1" w:rsidRPr="004C3FE3">
        <w:t xml:space="preserve"> has affected biodiversity on the Great Barrier Reef. </w:t>
      </w:r>
      <w:r w:rsidR="00B81999" w:rsidRPr="004C3FE3">
        <w:t xml:space="preserve"> </w:t>
      </w:r>
    </w:p>
    <w:p w14:paraId="6250E51A" w14:textId="1D2B1945" w:rsidR="00394256" w:rsidRPr="004C3FE3" w:rsidRDefault="00372F9F" w:rsidP="004C3FE3">
      <w:pPr>
        <w:pStyle w:val="Normalbullet1"/>
      </w:pPr>
      <w:r w:rsidRPr="004C3FE3">
        <w:t>A description of</w:t>
      </w:r>
      <w:r w:rsidR="00B81999" w:rsidRPr="004C3FE3">
        <w:t xml:space="preserve"> </w:t>
      </w:r>
      <w:r w:rsidR="00FC6D82" w:rsidRPr="004C3FE3">
        <w:t>how climate change may impact biodiversity of the Great Barrier Reef and other ecosystems in the future</w:t>
      </w:r>
      <w:r w:rsidR="00740C09" w:rsidRPr="004C3FE3">
        <w:t>.</w:t>
      </w:r>
    </w:p>
    <w:p w14:paraId="54720EDB" w14:textId="2DD5B572" w:rsidR="00394256" w:rsidRPr="004C3FE3" w:rsidRDefault="00372F9F" w:rsidP="004C3FE3">
      <w:pPr>
        <w:pStyle w:val="Normalbullet1"/>
      </w:pPr>
      <w:r w:rsidRPr="004C3FE3">
        <w:t>Identified</w:t>
      </w:r>
      <w:r w:rsidR="00394256" w:rsidRPr="004C3FE3">
        <w:t xml:space="preserve"> local and global </w:t>
      </w:r>
      <w:r w:rsidR="003B0AF1" w:rsidRPr="004C3FE3">
        <w:t>actions that can be taken</w:t>
      </w:r>
      <w:r w:rsidR="00394256" w:rsidRPr="004C3FE3">
        <w:t xml:space="preserve"> to redu</w:t>
      </w:r>
      <w:r w:rsidR="00B81999" w:rsidRPr="004C3FE3">
        <w:t>ce the impact of climate change</w:t>
      </w:r>
      <w:r w:rsidRPr="004C3FE3">
        <w:t>.</w:t>
      </w:r>
    </w:p>
    <w:p w14:paraId="1C662948" w14:textId="51AC1622" w:rsidR="0077239E" w:rsidRPr="004C3FE3" w:rsidRDefault="0077239E" w:rsidP="004C3FE3">
      <w:pPr>
        <w:pStyle w:val="Heading3"/>
      </w:pPr>
      <w:r w:rsidRPr="004C3FE3">
        <w:t>Do not forget:</w:t>
      </w:r>
    </w:p>
    <w:p w14:paraId="0A105C8B" w14:textId="53965FE2" w:rsidR="00FC6D82" w:rsidRPr="0077239E" w:rsidRDefault="00B81999" w:rsidP="004C3FE3">
      <w:r w:rsidRPr="0077239E">
        <w:t xml:space="preserve">You will </w:t>
      </w:r>
      <w:r w:rsidR="00394256" w:rsidRPr="0077239E">
        <w:t xml:space="preserve">need to </w:t>
      </w:r>
      <w:r w:rsidR="00FC6D82" w:rsidRPr="0077239E">
        <w:t xml:space="preserve">make sure you reference the carbon cycle and its interaction within and between the four global systems </w:t>
      </w:r>
      <w:r w:rsidR="0077239E" w:rsidRPr="0077239E">
        <w:t>when you describe climate change and its impacts.</w:t>
      </w:r>
    </w:p>
    <w:p w14:paraId="53C445A4" w14:textId="77777777" w:rsidR="00461725" w:rsidRPr="004C3FE3" w:rsidRDefault="00461725" w:rsidP="004C3FE3"/>
    <w:p w14:paraId="76DC4A1A" w14:textId="77777777" w:rsidR="00FC6D82" w:rsidRPr="00EE22B2" w:rsidRDefault="00FC6D82" w:rsidP="00461725">
      <w:pPr>
        <w:pStyle w:val="Heading2-Column2"/>
        <w:rPr>
          <w:lang w:val="en-US"/>
        </w:rPr>
        <w:sectPr w:rsidR="00FC6D82" w:rsidRPr="00EE22B2" w:rsidSect="004A6B36">
          <w:headerReference w:type="default" r:id="rId120"/>
          <w:footerReference w:type="default" r:id="rId121"/>
          <w:headerReference w:type="first" r:id="rId122"/>
          <w:type w:val="continuous"/>
          <w:pgSz w:w="16838" w:h="11906" w:orient="landscape"/>
          <w:pgMar w:top="1304" w:right="1418" w:bottom="1134" w:left="1418" w:header="709" w:footer="709" w:gutter="0"/>
          <w:cols w:space="708"/>
          <w:titlePg/>
          <w:docGrid w:linePitch="360"/>
        </w:sectPr>
      </w:pPr>
    </w:p>
    <w:tbl>
      <w:tblPr>
        <w:tblW w:w="0" w:type="auto"/>
        <w:tblBorders>
          <w:top w:val="single" w:sz="4" w:space="0" w:color="C3D600"/>
          <w:left w:val="single" w:sz="4" w:space="0" w:color="C3D600"/>
          <w:bottom w:val="single" w:sz="4" w:space="0" w:color="C3D600"/>
          <w:right w:val="single" w:sz="4" w:space="0" w:color="C3D600"/>
          <w:insideH w:val="single" w:sz="4" w:space="0" w:color="003366"/>
          <w:insideV w:val="single" w:sz="4" w:space="0" w:color="C3D600"/>
        </w:tblBorders>
        <w:tblLook w:val="01E0" w:firstRow="1" w:lastRow="1" w:firstColumn="1" w:lastColumn="1" w:noHBand="0" w:noVBand="0"/>
        <w:tblDescription w:val="Information report header"/>
      </w:tblPr>
      <w:tblGrid>
        <w:gridCol w:w="9900"/>
        <w:gridCol w:w="4092"/>
      </w:tblGrid>
      <w:tr w:rsidR="004C3FE3" w:rsidRPr="00780440" w14:paraId="43B3AE54" w14:textId="77777777" w:rsidTr="004C3FE3">
        <w:tc>
          <w:tcPr>
            <w:tcW w:w="9900" w:type="dxa"/>
          </w:tcPr>
          <w:p w14:paraId="2779168C" w14:textId="3DC182B3" w:rsidR="004C3FE3" w:rsidRPr="000F5BC9" w:rsidRDefault="004C3FE3" w:rsidP="004C3FE3">
            <w:pPr>
              <w:pStyle w:val="Guide-Title"/>
              <w:pageBreakBefore/>
            </w:pPr>
            <w:r>
              <w:lastRenderedPageBreak/>
              <w:t>Year 10</w:t>
            </w:r>
            <w:r w:rsidRPr="00780440">
              <w:t xml:space="preserve"> Science: </w:t>
            </w:r>
            <w:r>
              <w:t>Climate change – persuasive text</w:t>
            </w:r>
          </w:p>
        </w:tc>
        <w:tc>
          <w:tcPr>
            <w:tcW w:w="4092" w:type="dxa"/>
          </w:tcPr>
          <w:p w14:paraId="6B62ADD5" w14:textId="77777777" w:rsidR="004C3FE3" w:rsidRPr="000F5BC9" w:rsidRDefault="004C3FE3" w:rsidP="004C3FE3">
            <w:pPr>
              <w:pStyle w:val="Guide-Title"/>
            </w:pPr>
            <w:r w:rsidRPr="00780440">
              <w:t>Name:</w:t>
            </w:r>
          </w:p>
        </w:tc>
      </w:tr>
    </w:tbl>
    <w:p w14:paraId="5F33A05C" w14:textId="17CB4D58" w:rsidR="004C3FE3" w:rsidRPr="00E802E9" w:rsidRDefault="004C3FE3" w:rsidP="004C3FE3">
      <w:pPr>
        <w:pStyle w:val="Guide-Purpose"/>
      </w:pPr>
      <w:r w:rsidRPr="00780440">
        <w:rPr>
          <w:noProof/>
        </w:rPr>
        <mc:AlternateContent>
          <mc:Choice Requires="wps">
            <w:drawing>
              <wp:anchor distT="0" distB="0" distL="114300" distR="114300" simplePos="0" relativeHeight="251707432" behindDoc="0" locked="0" layoutInCell="1" allowOverlap="1" wp14:anchorId="75FB0118" wp14:editId="3965DDA5">
                <wp:simplePos x="0" y="0"/>
                <wp:positionH relativeFrom="column">
                  <wp:posOffset>8286115</wp:posOffset>
                </wp:positionH>
                <wp:positionV relativeFrom="paragraph">
                  <wp:posOffset>-1699260</wp:posOffset>
                </wp:positionV>
                <wp:extent cx="2438400" cy="533400"/>
                <wp:effectExtent l="0" t="0" r="0" b="0"/>
                <wp:wrapNone/>
                <wp:docPr id="161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E052A" w14:textId="77777777" w:rsidR="00C241B7" w:rsidRPr="00CB7BD0" w:rsidRDefault="00C241B7" w:rsidP="004C3FE3">
                            <w:pPr>
                              <w:rPr>
                                <w:sz w:val="18"/>
                                <w:szCs w:val="18"/>
                              </w:rPr>
                            </w:pPr>
                            <w:r>
                              <w:rPr>
                                <w:sz w:val="18"/>
                                <w:szCs w:val="18"/>
                              </w:rPr>
                              <w:t xml:space="preserve">Explains how </w:t>
                            </w:r>
                            <w:r w:rsidRPr="004D0903">
                              <w:rPr>
                                <w:rStyle w:val="TabletextChar"/>
                                <w:rFonts w:eastAsia="Arial Unicode MS"/>
                                <w:bCs/>
                              </w:rPr>
                              <w:t>relationships with other l</w:t>
                            </w:r>
                            <w:r w:rsidRPr="004D0903">
                              <w:rPr>
                                <w:rStyle w:val="TabletextChar"/>
                                <w:rFonts w:eastAsia="Arial Unicode MS"/>
                                <w:bCs/>
                                <w:color w:val="000000"/>
                              </w:rPr>
                              <w:t>iving things and the</w:t>
                            </w:r>
                            <w:r>
                              <w:rPr>
                                <w:rStyle w:val="TabletextChar"/>
                                <w:rFonts w:eastAsia="Arial Unicode MS"/>
                                <w:bCs/>
                                <w:color w:val="000000"/>
                              </w:rPr>
                              <w:t xml:space="preserve"> </w:t>
                            </w:r>
                            <w:hyperlink r:id="rId123" w:tooltip="Display the glossary entry for environment" w:history="1">
                              <w:r w:rsidRPr="004D0903">
                                <w:rPr>
                                  <w:rStyle w:val="TabletextChar"/>
                                  <w:rFonts w:eastAsia="Arial Unicode MS"/>
                                  <w:bCs/>
                                  <w:color w:val="000000"/>
                                </w:rPr>
                                <w:t>environment</w:t>
                              </w:r>
                            </w:hyperlink>
                            <w:r w:rsidRPr="004D0903">
                              <w:rPr>
                                <w:rStyle w:val="TabletextChar"/>
                                <w:rFonts w:eastAsia="Arial Unicode MS"/>
                                <w:bCs/>
                                <w:color w:val="000000"/>
                              </w:rPr>
                              <w:t xml:space="preserve"> assist or hinder its survival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5" o:spid="_x0000_s1109" type="#_x0000_t202" style="position:absolute;left:0;text-align:left;margin-left:652.45pt;margin-top:-133.8pt;width:192pt;height:42pt;z-index:251707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Xusg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" filled="f" stroked="f">
                <v:textbox inset="0,0,0,0">
                  <w:txbxContent>
                    <w:p w14:paraId="73DE052A" w14:textId="77777777" w:rsidR="00C241B7" w:rsidRPr="00CB7BD0" w:rsidRDefault="00C241B7" w:rsidP="004C3FE3">
                      <w:pPr>
                        <w:rPr>
                          <w:sz w:val="18"/>
                          <w:szCs w:val="18"/>
                        </w:rPr>
                      </w:pPr>
                      <w:r>
                        <w:rPr>
                          <w:sz w:val="18"/>
                          <w:szCs w:val="18"/>
                        </w:rPr>
                        <w:t xml:space="preserve">Explains how </w:t>
                      </w:r>
                      <w:r w:rsidRPr="004D0903">
                        <w:rPr>
                          <w:rStyle w:val="TabletextChar"/>
                          <w:rFonts w:eastAsia="Arial Unicode MS"/>
                          <w:bCs/>
                        </w:rPr>
                        <w:t>relationships with other l</w:t>
                      </w:r>
                      <w:r w:rsidRPr="004D0903">
                        <w:rPr>
                          <w:rStyle w:val="TabletextChar"/>
                          <w:rFonts w:eastAsia="Arial Unicode MS"/>
                          <w:bCs/>
                          <w:color w:val="000000"/>
                        </w:rPr>
                        <w:t>iving things and the</w:t>
                      </w:r>
                      <w:r>
                        <w:rPr>
                          <w:rStyle w:val="TabletextChar"/>
                          <w:rFonts w:eastAsia="Arial Unicode MS"/>
                          <w:bCs/>
                          <w:color w:val="000000"/>
                        </w:rPr>
                        <w:t xml:space="preserve"> </w:t>
                      </w:r>
                      <w:hyperlink r:id="rId124" w:tooltip="Display the glossary entry for environment" w:history="1">
                        <w:r w:rsidRPr="004D0903">
                          <w:rPr>
                            <w:rStyle w:val="TabletextChar"/>
                            <w:rFonts w:eastAsia="Arial Unicode MS"/>
                            <w:bCs/>
                            <w:color w:val="000000"/>
                          </w:rPr>
                          <w:t>environment</w:t>
                        </w:r>
                      </w:hyperlink>
                      <w:r w:rsidRPr="004D0903">
                        <w:rPr>
                          <w:rStyle w:val="TabletextChar"/>
                          <w:rFonts w:eastAsia="Arial Unicode MS"/>
                          <w:bCs/>
                          <w:color w:val="000000"/>
                        </w:rPr>
                        <w:t xml:space="preserve"> assist or hinder its survival</w:t>
                      </w:r>
                    </w:p>
                  </w:txbxContent>
                </v:textbox>
              </v:shape>
            </w:pict>
          </mc:Fallback>
        </mc:AlternateContent>
      </w:r>
      <w:r w:rsidRPr="00780440">
        <w:rPr>
          <w:b/>
        </w:rPr>
        <w:t>Purpose:</w:t>
      </w:r>
      <w:r w:rsidRPr="00780440">
        <w:t xml:space="preserve"> </w:t>
      </w:r>
      <w:r w:rsidRPr="00AD3ED6">
        <w:t xml:space="preserve">To describe what climate change is </w:t>
      </w:r>
      <w:r>
        <w:t xml:space="preserve">and how it has affected biodiversity on the Great Barrier Reef with reference to the carbon cycle and its interaction within and between the four global systems. Describe how climate </w:t>
      </w:r>
      <w:r w:rsidRPr="0077239E">
        <w:t>change may impact biodiversity of ecosystems</w:t>
      </w:r>
      <w:r>
        <w:t xml:space="preserve"> in the future and what local to global actions can be taken to reduce climate change impacts</w:t>
      </w:r>
      <w:r>
        <w:rPr>
          <w:rStyle w:val="TabletextChar"/>
          <w:rFonts w:eastAsia="Arial Unicode MS"/>
          <w:bCs/>
        </w:rPr>
        <w:t>.</w:t>
      </w:r>
    </w:p>
    <w:tbl>
      <w:tblPr>
        <w:tblW w:w="5000" w:type="pct"/>
        <w:tblLayout w:type="fixed"/>
        <w:tblCellMar>
          <w:left w:w="0" w:type="dxa"/>
          <w:right w:w="0" w:type="dxa"/>
        </w:tblCellMar>
        <w:tblLook w:val="01E0" w:firstRow="1" w:lastRow="1" w:firstColumn="1" w:lastColumn="1" w:noHBand="0" w:noVBand="0"/>
        <w:tblDescription w:val="Guide to making judgements table"/>
      </w:tblPr>
      <w:tblGrid>
        <w:gridCol w:w="412"/>
        <w:gridCol w:w="6960"/>
        <w:gridCol w:w="427"/>
        <w:gridCol w:w="5594"/>
        <w:gridCol w:w="624"/>
      </w:tblGrid>
      <w:tr w:rsidR="004C3FE3" w:rsidRPr="00780440" w14:paraId="100A6E79" w14:textId="77777777" w:rsidTr="00C47D6E">
        <w:tc>
          <w:tcPr>
            <w:tcW w:w="7356" w:type="dxa"/>
            <w:gridSpan w:val="2"/>
            <w:tcBorders>
              <w:top w:val="single" w:sz="12" w:space="0" w:color="FFFFFF"/>
              <w:left w:val="single" w:sz="12" w:space="0" w:color="FFFFFF"/>
              <w:bottom w:val="single" w:sz="12" w:space="0" w:color="FFFFFF"/>
              <w:right w:val="single" w:sz="12" w:space="0" w:color="FFFFFF" w:themeColor="background1"/>
            </w:tcBorders>
            <w:shd w:val="clear" w:color="auto" w:fill="C3D600"/>
          </w:tcPr>
          <w:p w14:paraId="5A9BCD13" w14:textId="77777777" w:rsidR="004C3FE3" w:rsidRPr="00780440" w:rsidRDefault="004C3FE3" w:rsidP="004C3FE3">
            <w:pPr>
              <w:pStyle w:val="Guide-Tableheader1"/>
            </w:pPr>
            <w:r w:rsidRPr="00780440">
              <w:t xml:space="preserve">Science </w:t>
            </w:r>
            <w:r>
              <w:t>Understanding</w:t>
            </w:r>
          </w:p>
        </w:tc>
        <w:tc>
          <w:tcPr>
            <w:tcW w:w="6008" w:type="dxa"/>
            <w:gridSpan w:val="2"/>
            <w:tcBorders>
              <w:top w:val="single" w:sz="12" w:space="0" w:color="FFFFFF"/>
              <w:left w:val="single" w:sz="12" w:space="0" w:color="FFFFFF" w:themeColor="background1"/>
              <w:bottom w:val="single" w:sz="12" w:space="0" w:color="FFFFFF"/>
              <w:right w:val="single" w:sz="12" w:space="0" w:color="FFFFFF"/>
            </w:tcBorders>
            <w:shd w:val="clear" w:color="auto" w:fill="C3D600"/>
          </w:tcPr>
          <w:p w14:paraId="26174212" w14:textId="77777777" w:rsidR="004C3FE3" w:rsidRPr="00780440" w:rsidRDefault="004C3FE3" w:rsidP="004C3FE3">
            <w:pPr>
              <w:pStyle w:val="Guide-Tableheader1"/>
            </w:pPr>
            <w:r w:rsidRPr="00780440">
              <w:t>Science Inquiry Skills</w:t>
            </w:r>
          </w:p>
        </w:tc>
        <w:tc>
          <w:tcPr>
            <w:tcW w:w="623" w:type="dxa"/>
            <w:vMerge w:val="restart"/>
            <w:tcBorders>
              <w:left w:val="single" w:sz="8" w:space="0" w:color="6FBDBE"/>
            </w:tcBorders>
            <w:shd w:val="clear" w:color="auto" w:fill="FFFFFF" w:themeFill="background1"/>
          </w:tcPr>
          <w:p w14:paraId="654E8327" w14:textId="77777777" w:rsidR="004C3FE3" w:rsidRPr="00780440" w:rsidRDefault="004C3FE3" w:rsidP="004C3FE3">
            <w:pPr>
              <w:pStyle w:val="Guide-Tableheader1"/>
            </w:pPr>
          </w:p>
        </w:tc>
      </w:tr>
      <w:tr w:rsidR="004C3FE3" w:rsidRPr="00780440" w14:paraId="1F813BB4" w14:textId="77777777" w:rsidTr="00C47D6E">
        <w:tc>
          <w:tcPr>
            <w:tcW w:w="7356" w:type="dxa"/>
            <w:gridSpan w:val="2"/>
            <w:tcBorders>
              <w:top w:val="single" w:sz="12" w:space="0" w:color="FFFFFF"/>
              <w:left w:val="single" w:sz="12" w:space="0" w:color="FFFFFF"/>
              <w:bottom w:val="single" w:sz="12" w:space="0" w:color="FFFFFF"/>
              <w:right w:val="single" w:sz="12" w:space="0" w:color="FFFFFF" w:themeColor="background1"/>
            </w:tcBorders>
            <w:shd w:val="clear" w:color="auto" w:fill="C3D600"/>
          </w:tcPr>
          <w:p w14:paraId="7B3CE2BB" w14:textId="057A10FB" w:rsidR="004C3FE3" w:rsidRPr="00780440" w:rsidRDefault="004C3FE3" w:rsidP="004C3FE3">
            <w:pPr>
              <w:pStyle w:val="Guide-Tableheader1"/>
            </w:pPr>
            <w:r>
              <w:t>Earth and space sciences</w:t>
            </w:r>
          </w:p>
        </w:tc>
        <w:tc>
          <w:tcPr>
            <w:tcW w:w="6008" w:type="dxa"/>
            <w:gridSpan w:val="2"/>
            <w:tcBorders>
              <w:top w:val="single" w:sz="12" w:space="0" w:color="FFFFFF"/>
              <w:left w:val="single" w:sz="12" w:space="0" w:color="FFFFFF" w:themeColor="background1"/>
              <w:bottom w:val="single" w:sz="12" w:space="0" w:color="FFFFFF"/>
              <w:right w:val="single" w:sz="12" w:space="0" w:color="FFFFFF"/>
            </w:tcBorders>
            <w:shd w:val="clear" w:color="auto" w:fill="C3D600"/>
          </w:tcPr>
          <w:p w14:paraId="69D32AC6" w14:textId="77777777" w:rsidR="004C3FE3" w:rsidRPr="00780440" w:rsidRDefault="004C3FE3" w:rsidP="004C3FE3">
            <w:pPr>
              <w:pStyle w:val="Guide-Tableheader1"/>
            </w:pPr>
            <w:r w:rsidRPr="00780440">
              <w:t>Communicating</w:t>
            </w:r>
          </w:p>
        </w:tc>
        <w:tc>
          <w:tcPr>
            <w:tcW w:w="623" w:type="dxa"/>
            <w:vMerge/>
            <w:tcBorders>
              <w:left w:val="single" w:sz="8" w:space="0" w:color="6FBDBE"/>
            </w:tcBorders>
            <w:shd w:val="clear" w:color="auto" w:fill="FFFFFF" w:themeFill="background1"/>
          </w:tcPr>
          <w:p w14:paraId="651CDE18" w14:textId="77777777" w:rsidR="004C3FE3" w:rsidRPr="00780440" w:rsidRDefault="004C3FE3" w:rsidP="004C3FE3">
            <w:pPr>
              <w:pStyle w:val="Guide-Tableheader1"/>
            </w:pPr>
          </w:p>
        </w:tc>
      </w:tr>
      <w:tr w:rsidR="004C3FE3" w:rsidRPr="00780440" w14:paraId="2FA57481" w14:textId="77777777" w:rsidTr="00C47D6E">
        <w:tc>
          <w:tcPr>
            <w:tcW w:w="7356" w:type="dxa"/>
            <w:gridSpan w:val="2"/>
            <w:tcBorders>
              <w:top w:val="single" w:sz="12" w:space="0" w:color="FFFFFF"/>
              <w:left w:val="single" w:sz="12" w:space="0" w:color="FFFFFF"/>
              <w:right w:val="single" w:sz="12" w:space="0" w:color="FFFFFF" w:themeColor="background1"/>
            </w:tcBorders>
            <w:shd w:val="clear" w:color="auto" w:fill="EDF3B2"/>
            <w:tcMar>
              <w:left w:w="85" w:type="dxa"/>
              <w:right w:w="85" w:type="dxa"/>
            </w:tcMar>
          </w:tcPr>
          <w:p w14:paraId="3BDC1AF8" w14:textId="0C551453" w:rsidR="004C3FE3" w:rsidRPr="00780440" w:rsidRDefault="004C3FE3" w:rsidP="004C3FE3">
            <w:pPr>
              <w:pStyle w:val="Guide-Tabletext"/>
              <w:rPr>
                <w:rFonts w:cs="Times New Roman"/>
                <w:b/>
                <w:lang w:eastAsia="en-AU"/>
              </w:rPr>
            </w:pPr>
            <w:r>
              <w:rPr>
                <w:szCs w:val="18"/>
              </w:rPr>
              <w:t>D</w:t>
            </w:r>
            <w:r w:rsidRPr="00AD3ED6">
              <w:rPr>
                <w:szCs w:val="18"/>
              </w:rPr>
              <w:t>escribe</w:t>
            </w:r>
            <w:r>
              <w:rPr>
                <w:szCs w:val="18"/>
              </w:rPr>
              <w:t>s</w:t>
            </w:r>
            <w:r w:rsidRPr="00AD3ED6">
              <w:rPr>
                <w:szCs w:val="18"/>
              </w:rPr>
              <w:t xml:space="preserve"> what climate change is </w:t>
            </w:r>
            <w:r>
              <w:rPr>
                <w:szCs w:val="18"/>
              </w:rPr>
              <w:t xml:space="preserve">and how it has affected biodiversity on the Great Barrier Reef with reference to the carbon cycle and its interaction within and between the four global systems. Describes how climate </w:t>
            </w:r>
            <w:r w:rsidRPr="0077239E">
              <w:rPr>
                <w:szCs w:val="18"/>
              </w:rPr>
              <w:t xml:space="preserve">change may impact biodiversity </w:t>
            </w:r>
            <w:r>
              <w:rPr>
                <w:szCs w:val="18"/>
              </w:rPr>
              <w:t xml:space="preserve">of </w:t>
            </w:r>
            <w:r w:rsidRPr="0077239E">
              <w:rPr>
                <w:szCs w:val="18"/>
              </w:rPr>
              <w:t>ecosystems</w:t>
            </w:r>
            <w:r>
              <w:rPr>
                <w:szCs w:val="18"/>
              </w:rPr>
              <w:t xml:space="preserve"> in the future and what local to global actions can be taken to reduce climate change impacts</w:t>
            </w:r>
          </w:p>
        </w:tc>
        <w:tc>
          <w:tcPr>
            <w:tcW w:w="6008" w:type="dxa"/>
            <w:gridSpan w:val="2"/>
            <w:tcBorders>
              <w:top w:val="single" w:sz="12" w:space="0" w:color="FFFFFF"/>
              <w:left w:val="single" w:sz="12" w:space="0" w:color="FFFFFF" w:themeColor="background1"/>
              <w:right w:val="single" w:sz="12" w:space="0" w:color="FFFFFF"/>
            </w:tcBorders>
            <w:shd w:val="clear" w:color="auto" w:fill="EDF3B2"/>
            <w:tcMar>
              <w:left w:w="85" w:type="dxa"/>
              <w:right w:w="85" w:type="dxa"/>
            </w:tcMar>
          </w:tcPr>
          <w:p w14:paraId="060366E0" w14:textId="2E70510C" w:rsidR="004C3FE3" w:rsidRPr="005943C3" w:rsidRDefault="004C3FE3" w:rsidP="004C3FE3">
            <w:pPr>
              <w:pStyle w:val="Guide-Tabletext"/>
              <w:rPr>
                <w:lang w:eastAsia="en-AU"/>
              </w:rPr>
            </w:pPr>
            <w:r w:rsidRPr="00CA432C">
              <w:rPr>
                <w:szCs w:val="18"/>
              </w:rPr>
              <w:t>Constructs evidence-based arguments and select</w:t>
            </w:r>
            <w:r>
              <w:rPr>
                <w:szCs w:val="18"/>
              </w:rPr>
              <w:t>s</w:t>
            </w:r>
            <w:r w:rsidRPr="00CA432C">
              <w:rPr>
                <w:szCs w:val="18"/>
              </w:rPr>
              <w:t xml:space="preserve"> appropriate representations and text types to communicate science ideas for specific purposes</w:t>
            </w:r>
          </w:p>
        </w:tc>
        <w:tc>
          <w:tcPr>
            <w:tcW w:w="623" w:type="dxa"/>
            <w:tcBorders>
              <w:left w:val="single" w:sz="8" w:space="0" w:color="6FBDBE"/>
              <w:bottom w:val="single" w:sz="8" w:space="0" w:color="385623" w:themeColor="accent6" w:themeShade="80"/>
            </w:tcBorders>
            <w:shd w:val="clear" w:color="auto" w:fill="FFFFFF" w:themeFill="background1"/>
          </w:tcPr>
          <w:p w14:paraId="4B8E5D7D" w14:textId="77777777" w:rsidR="004C3FE3" w:rsidRPr="00780440" w:rsidRDefault="004C3FE3" w:rsidP="004C3FE3">
            <w:pPr>
              <w:pStyle w:val="Task-specassessableelements"/>
              <w:rPr>
                <w:rFonts w:eastAsia="Arial Unicode MS"/>
              </w:rPr>
            </w:pPr>
          </w:p>
        </w:tc>
      </w:tr>
      <w:tr w:rsidR="004C3FE3" w:rsidRPr="00780440" w14:paraId="787E8A83" w14:textId="77777777" w:rsidTr="00C47D6E">
        <w:trPr>
          <w:trHeight w:val="1077"/>
        </w:trPr>
        <w:tc>
          <w:tcPr>
            <w:tcW w:w="411" w:type="dxa"/>
            <w:vMerge w:val="restart"/>
          </w:tcPr>
          <w:p w14:paraId="79734882" w14:textId="77777777" w:rsidR="004C3FE3" w:rsidRPr="00780440" w:rsidRDefault="004C3FE3" w:rsidP="004C3FE3">
            <w:pPr>
              <w:pStyle w:val="NoSpacing"/>
              <w:spacing w:line="240" w:lineRule="auto"/>
            </w:pPr>
            <w:r w:rsidRPr="00780440">
              <w:rPr>
                <w:noProof/>
                <w:lang w:eastAsia="en-AU"/>
              </w:rPr>
              <mc:AlternateContent>
                <mc:Choice Requires="wps">
                  <w:drawing>
                    <wp:inline distT="0" distB="0" distL="0" distR="0" wp14:anchorId="13F4DA63" wp14:editId="3B9B6945">
                      <wp:extent cx="3600000" cy="180000"/>
                      <wp:effectExtent l="14605" t="23495" r="34290" b="15240"/>
                      <wp:docPr id="1619" name="AutoShape 212" descr="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00000" cy="180000"/>
                              </a:xfrm>
                              <a:prstGeom prst="rightArrow">
                                <a:avLst>
                                  <a:gd name="adj1" fmla="val 73306"/>
                                  <a:gd name="adj2" fmla="val 67963"/>
                                </a:avLst>
                              </a:prstGeom>
                              <a:gradFill rotWithShape="1">
                                <a:gsLst>
                                  <a:gs pos="3968">
                                    <a:schemeClr val="bg1"/>
                                  </a:gs>
                                  <a:gs pos="32000">
                                    <a:srgbClr val="EDF3B2"/>
                                  </a:gs>
                                  <a:gs pos="100000">
                                    <a:srgbClr val="C3D600"/>
                                  </a:gs>
                                </a:gsLst>
                                <a:lin ang="5400000" scaled="0"/>
                              </a:gradFill>
                              <a:ln w="9525">
                                <a:solidFill>
                                  <a:srgbClr val="C3D600"/>
                                </a:solidFill>
                                <a:miter lim="800000"/>
                                <a:headEnd/>
                                <a:tailEnd/>
                              </a:ln>
                            </wps:spPr>
                            <wps:txbx>
                              <w:txbxContent>
                                <w:p w14:paraId="01C34785" w14:textId="77777777" w:rsidR="00D27BAF" w:rsidRDefault="00D27BAF" w:rsidP="00D27BAF">
                                  <w:pPr>
                                    <w:jc w:val="center"/>
                                  </w:pPr>
                                </w:p>
                              </w:txbxContent>
                            </wps:txbx>
                            <wps:bodyPr rot="0" vert="horz" wrap="square" lIns="91440" tIns="45720" rIns="91440" bIns="45720" anchor="t" anchorCtr="0" upright="1">
                              <a:noAutofit/>
                            </wps:bodyPr>
                          </wps:wsp>
                        </a:graphicData>
                      </a:graphic>
                    </wp:inline>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2" o:spid="_x0000_s1110" type="#_x0000_t13" alt="Decorative arrow" style="width:283.45pt;height:14.1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" adj="20866,2883" fillcolor="white [3212]" strokecolor="#c3d600">
                      <v:fill color2="#c3d600" rotate="t" colors="0 white;2600f white;20972f #edf3b2" focus="100%" type="gradient">
                        <o:fill v:ext="view" type="gradientUnscaled"/>
                      </v:fill>
                      <v:textbox>
                        <w:txbxContent>
                          <w:p w14:paraId="01C34785" w14:textId="77777777" w:rsidR="00D27BAF" w:rsidRDefault="00D27BAF" w:rsidP="00D27BAF">
                            <w:pPr>
                              <w:jc w:val="center"/>
                            </w:pPr>
                          </w:p>
                        </w:txbxContent>
                      </v:textbox>
                      <w10:anchorlock/>
                    </v:shape>
                  </w:pict>
                </mc:Fallback>
              </mc:AlternateContent>
            </w:r>
          </w:p>
        </w:tc>
        <w:tc>
          <w:tcPr>
            <w:tcW w:w="6945" w:type="dxa"/>
            <w:tcMar>
              <w:right w:w="28" w:type="dxa"/>
            </w:tcMar>
          </w:tcPr>
          <w:p w14:paraId="56B1A6A6" w14:textId="7285EE45" w:rsidR="004C3FE3" w:rsidRPr="005943C3" w:rsidRDefault="004C3FE3" w:rsidP="004C3FE3">
            <w:pPr>
              <w:pStyle w:val="Guidebullet-top"/>
              <w:spacing w:before="340" w:line="252" w:lineRule="auto"/>
            </w:pPr>
            <w:r>
              <w:rPr>
                <w:szCs w:val="18"/>
              </w:rPr>
              <w:t>Integrates all descriptions with scientific knowledge</w:t>
            </w:r>
          </w:p>
        </w:tc>
        <w:tc>
          <w:tcPr>
            <w:tcW w:w="426" w:type="dxa"/>
            <w:vMerge w:val="restart"/>
          </w:tcPr>
          <w:p w14:paraId="78531F38" w14:textId="77777777" w:rsidR="004C3FE3" w:rsidRPr="00780440" w:rsidRDefault="004C3FE3" w:rsidP="004C3FE3">
            <w:pPr>
              <w:pStyle w:val="NoSpacing"/>
              <w:spacing w:line="240" w:lineRule="auto"/>
            </w:pPr>
            <w:r w:rsidRPr="00780440">
              <w:rPr>
                <w:noProof/>
                <w:lang w:eastAsia="en-AU"/>
              </w:rPr>
              <mc:AlternateContent>
                <mc:Choice Requires="wps">
                  <w:drawing>
                    <wp:inline distT="0" distB="0" distL="0" distR="0" wp14:anchorId="20805168" wp14:editId="04F5B256">
                      <wp:extent cx="3600000" cy="180000"/>
                      <wp:effectExtent l="14605" t="23495" r="34290" b="15240"/>
                      <wp:docPr id="1620" name="AutoShape 212" descr="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00000" cy="180000"/>
                              </a:xfrm>
                              <a:prstGeom prst="rightArrow">
                                <a:avLst>
                                  <a:gd name="adj1" fmla="val 73306"/>
                                  <a:gd name="adj2" fmla="val 67963"/>
                                </a:avLst>
                              </a:prstGeom>
                              <a:gradFill rotWithShape="1">
                                <a:gsLst>
                                  <a:gs pos="3968">
                                    <a:schemeClr val="bg1"/>
                                  </a:gs>
                                  <a:gs pos="32000">
                                    <a:srgbClr val="EDF3B2"/>
                                  </a:gs>
                                  <a:gs pos="100000">
                                    <a:srgbClr val="C3D600"/>
                                  </a:gs>
                                </a:gsLst>
                                <a:lin ang="5400000" scaled="0"/>
                              </a:gradFill>
                              <a:ln w="9525">
                                <a:solidFill>
                                  <a:srgbClr val="C3D600"/>
                                </a:solidFill>
                                <a:miter lim="800000"/>
                                <a:headEnd/>
                                <a:tailEnd/>
                              </a:ln>
                            </wps:spPr>
                            <wps:txbx>
                              <w:txbxContent>
                                <w:p w14:paraId="45B67D67" w14:textId="77777777" w:rsidR="00D27BAF" w:rsidRDefault="00D27BAF" w:rsidP="00D27BAF">
                                  <w:pPr>
                                    <w:jc w:val="center"/>
                                  </w:pPr>
                                </w:p>
                              </w:txbxContent>
                            </wps:txbx>
                            <wps:bodyPr rot="0" vert="horz" wrap="square" lIns="91440" tIns="45720" rIns="91440" bIns="45720" anchor="t" anchorCtr="0" upright="1">
                              <a:noAutofit/>
                            </wps:bodyPr>
                          </wps:wsp>
                        </a:graphicData>
                      </a:graphic>
                    </wp:inline>
                  </w:drawing>
                </mc:Choice>
                <mc:Fallback>
                  <w:pict>
                    <v:shape id="_x0000_s1111" type="#_x0000_t13" alt="Decorative arrow" style="width:283.45pt;height:14.1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" adj="20866,2883" fillcolor="white [3212]" strokecolor="#c3d600">
                      <v:fill color2="#c3d600" rotate="t" colors="0 white;2600f white;20972f #edf3b2" focus="100%" type="gradient">
                        <o:fill v:ext="view" type="gradientUnscaled"/>
                      </v:fill>
                      <v:textbox>
                        <w:txbxContent>
                          <w:p w14:paraId="45B67D67" w14:textId="77777777" w:rsidR="00D27BAF" w:rsidRDefault="00D27BAF" w:rsidP="00D27BAF">
                            <w:pPr>
                              <w:jc w:val="center"/>
                            </w:pPr>
                          </w:p>
                        </w:txbxContent>
                      </v:textbox>
                      <w10:anchorlock/>
                    </v:shape>
                  </w:pict>
                </mc:Fallback>
              </mc:AlternateContent>
            </w:r>
          </w:p>
        </w:tc>
        <w:tc>
          <w:tcPr>
            <w:tcW w:w="5582" w:type="dxa"/>
            <w:tcBorders>
              <w:right w:val="single" w:sz="8" w:space="0" w:color="385623" w:themeColor="accent6" w:themeShade="80"/>
            </w:tcBorders>
            <w:shd w:val="clear" w:color="auto" w:fill="auto"/>
            <w:tcMar>
              <w:right w:w="28" w:type="dxa"/>
            </w:tcMar>
          </w:tcPr>
          <w:p w14:paraId="27E19D48" w14:textId="78F64809" w:rsidR="004C3FE3" w:rsidRPr="005943C3" w:rsidRDefault="004C3FE3" w:rsidP="004C3FE3">
            <w:pPr>
              <w:pStyle w:val="Guidebullet-top"/>
              <w:spacing w:before="340" w:line="252" w:lineRule="auto"/>
            </w:pPr>
            <w:r>
              <w:rPr>
                <w:szCs w:val="18"/>
              </w:rPr>
              <w:t>Uses concise and coherent</w:t>
            </w:r>
            <w:r w:rsidRPr="00A96124">
              <w:rPr>
                <w:szCs w:val="18"/>
              </w:rPr>
              <w:t xml:space="preserve"> </w:t>
            </w:r>
            <w:r>
              <w:rPr>
                <w:szCs w:val="18"/>
              </w:rPr>
              <w:t xml:space="preserve">arguments and science terminology and representations throughout </w:t>
            </w:r>
            <w:r>
              <w:rPr>
                <w:rStyle w:val="TabletextChar"/>
                <w:rFonts w:eastAsia="Arial Unicode MS"/>
                <w:bCs/>
              </w:rPr>
              <w:t>to suit the purpose</w:t>
            </w:r>
          </w:p>
        </w:tc>
        <w:tc>
          <w:tcPr>
            <w:tcW w:w="623"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155BA967" w14:textId="77777777" w:rsidR="004C3FE3" w:rsidRPr="005943C3" w:rsidRDefault="004C3FE3" w:rsidP="004C3FE3">
            <w:pPr>
              <w:pStyle w:val="Guide-Letters"/>
            </w:pPr>
            <w:r w:rsidRPr="005943C3">
              <w:t>A</w:t>
            </w:r>
          </w:p>
        </w:tc>
      </w:tr>
      <w:tr w:rsidR="004C3FE3" w:rsidRPr="00780440" w14:paraId="2F087A63" w14:textId="77777777" w:rsidTr="00C47D6E">
        <w:trPr>
          <w:trHeight w:val="1077"/>
        </w:trPr>
        <w:tc>
          <w:tcPr>
            <w:tcW w:w="411" w:type="dxa"/>
            <w:vMerge/>
          </w:tcPr>
          <w:p w14:paraId="2994C957" w14:textId="77777777" w:rsidR="004C3FE3" w:rsidRPr="00780440" w:rsidRDefault="004C3FE3" w:rsidP="004C3FE3">
            <w:pPr>
              <w:pStyle w:val="Commentsline"/>
              <w:rPr>
                <w:b/>
              </w:rPr>
            </w:pPr>
          </w:p>
        </w:tc>
        <w:tc>
          <w:tcPr>
            <w:tcW w:w="6945" w:type="dxa"/>
            <w:tcMar>
              <w:right w:w="28" w:type="dxa"/>
            </w:tcMar>
          </w:tcPr>
          <w:p w14:paraId="4BFCCAEC" w14:textId="48AB4BFB" w:rsidR="004C3FE3" w:rsidRPr="005943C3" w:rsidRDefault="004C3FE3" w:rsidP="004C3FE3">
            <w:pPr>
              <w:pStyle w:val="Guidebullet"/>
              <w:spacing w:before="240" w:line="252" w:lineRule="auto"/>
              <w:ind w:left="284" w:hanging="284"/>
            </w:pPr>
            <w:r>
              <w:rPr>
                <w:szCs w:val="18"/>
              </w:rPr>
              <w:t>Links all descriptions with scientific knowledge</w:t>
            </w:r>
          </w:p>
        </w:tc>
        <w:tc>
          <w:tcPr>
            <w:tcW w:w="426" w:type="dxa"/>
            <w:vMerge/>
          </w:tcPr>
          <w:p w14:paraId="3C01A20A" w14:textId="77777777" w:rsidR="004C3FE3" w:rsidRPr="00780440" w:rsidRDefault="004C3FE3" w:rsidP="004C3FE3">
            <w:pPr>
              <w:pStyle w:val="Commentsline"/>
            </w:pPr>
          </w:p>
        </w:tc>
        <w:tc>
          <w:tcPr>
            <w:tcW w:w="5582" w:type="dxa"/>
            <w:tcBorders>
              <w:right w:val="single" w:sz="8" w:space="0" w:color="385623" w:themeColor="accent6" w:themeShade="80"/>
            </w:tcBorders>
            <w:shd w:val="clear" w:color="auto" w:fill="auto"/>
            <w:tcMar>
              <w:right w:w="28" w:type="dxa"/>
            </w:tcMar>
          </w:tcPr>
          <w:p w14:paraId="25B23F76" w14:textId="603849AD" w:rsidR="004C3FE3" w:rsidRPr="005943C3" w:rsidRDefault="004C3FE3" w:rsidP="004C3FE3">
            <w:pPr>
              <w:pStyle w:val="Guidebullet"/>
              <w:spacing w:before="240" w:line="252" w:lineRule="auto"/>
              <w:ind w:left="284" w:hanging="284"/>
            </w:pPr>
            <w:r>
              <w:rPr>
                <w:szCs w:val="18"/>
              </w:rPr>
              <w:t xml:space="preserve">Uses coherent arguments and science terminology and representations throughout </w:t>
            </w:r>
            <w:r>
              <w:rPr>
                <w:rStyle w:val="TabletextChar"/>
                <w:rFonts w:eastAsia="Arial Unicode MS"/>
                <w:bCs/>
              </w:rPr>
              <w:t>to suit the purpose</w:t>
            </w:r>
          </w:p>
        </w:tc>
        <w:tc>
          <w:tcPr>
            <w:tcW w:w="623"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423965F0" w14:textId="77777777" w:rsidR="004C3FE3" w:rsidRPr="005943C3" w:rsidRDefault="004C3FE3" w:rsidP="004C3FE3">
            <w:pPr>
              <w:pStyle w:val="Guide-Letters"/>
            </w:pPr>
            <w:r w:rsidRPr="005943C3">
              <w:t>B</w:t>
            </w:r>
          </w:p>
        </w:tc>
      </w:tr>
      <w:tr w:rsidR="004C3FE3" w:rsidRPr="00780440" w14:paraId="47F82B61" w14:textId="77777777" w:rsidTr="00C47D6E">
        <w:trPr>
          <w:trHeight w:val="1077"/>
        </w:trPr>
        <w:tc>
          <w:tcPr>
            <w:tcW w:w="411" w:type="dxa"/>
            <w:vMerge/>
          </w:tcPr>
          <w:p w14:paraId="734BE567" w14:textId="77777777" w:rsidR="004C3FE3" w:rsidRPr="00780440" w:rsidRDefault="004C3FE3" w:rsidP="004C3FE3">
            <w:pPr>
              <w:tabs>
                <w:tab w:val="right" w:leader="dot" w:pos="15300"/>
              </w:tabs>
              <w:spacing w:before="280" w:after="40"/>
              <w:rPr>
                <w:rFonts w:cs="Arial"/>
              </w:rPr>
            </w:pPr>
          </w:p>
        </w:tc>
        <w:tc>
          <w:tcPr>
            <w:tcW w:w="6945" w:type="dxa"/>
            <w:tcMar>
              <w:right w:w="28" w:type="dxa"/>
            </w:tcMar>
          </w:tcPr>
          <w:p w14:paraId="41AC9E86" w14:textId="517D9F7C" w:rsidR="004C3FE3" w:rsidRPr="005943C3" w:rsidRDefault="004C3FE3" w:rsidP="004C3FE3">
            <w:pPr>
              <w:pStyle w:val="Guidebullet"/>
              <w:spacing w:before="240" w:line="252" w:lineRule="auto"/>
              <w:ind w:left="284" w:hanging="284"/>
            </w:pPr>
            <w:r>
              <w:rPr>
                <w:szCs w:val="18"/>
              </w:rPr>
              <w:t>D</w:t>
            </w:r>
            <w:r w:rsidRPr="00AD3ED6">
              <w:rPr>
                <w:szCs w:val="18"/>
              </w:rPr>
              <w:t>escribe</w:t>
            </w:r>
            <w:r>
              <w:rPr>
                <w:szCs w:val="18"/>
              </w:rPr>
              <w:t>s</w:t>
            </w:r>
            <w:r w:rsidRPr="00AD3ED6">
              <w:rPr>
                <w:szCs w:val="18"/>
              </w:rPr>
              <w:t xml:space="preserve"> what climate change is </w:t>
            </w:r>
            <w:r>
              <w:rPr>
                <w:szCs w:val="18"/>
              </w:rPr>
              <w:t xml:space="preserve">and how it has affected biodiversity on the Great Barrier Reef with reference to the carbon cycle and its interaction within and between the four global systems. Describes how climate </w:t>
            </w:r>
            <w:r w:rsidRPr="0077239E">
              <w:rPr>
                <w:szCs w:val="18"/>
              </w:rPr>
              <w:t xml:space="preserve">change may impact biodiversity </w:t>
            </w:r>
            <w:r>
              <w:rPr>
                <w:szCs w:val="18"/>
              </w:rPr>
              <w:t xml:space="preserve">of </w:t>
            </w:r>
            <w:r w:rsidRPr="0077239E">
              <w:rPr>
                <w:szCs w:val="18"/>
              </w:rPr>
              <w:t>ecosystems</w:t>
            </w:r>
            <w:r>
              <w:rPr>
                <w:szCs w:val="18"/>
              </w:rPr>
              <w:t xml:space="preserve"> in the future and what local to global actions can be taken to reduce climate change impacts</w:t>
            </w:r>
          </w:p>
        </w:tc>
        <w:tc>
          <w:tcPr>
            <w:tcW w:w="426" w:type="dxa"/>
            <w:vMerge/>
          </w:tcPr>
          <w:p w14:paraId="164A4922" w14:textId="77777777" w:rsidR="004C3FE3" w:rsidRPr="00780440" w:rsidRDefault="004C3FE3" w:rsidP="004C3FE3">
            <w:pPr>
              <w:tabs>
                <w:tab w:val="right" w:leader="dot" w:pos="15300"/>
              </w:tabs>
              <w:spacing w:before="280" w:after="40"/>
              <w:rPr>
                <w:rFonts w:cs="Arial"/>
              </w:rPr>
            </w:pPr>
          </w:p>
        </w:tc>
        <w:tc>
          <w:tcPr>
            <w:tcW w:w="5582" w:type="dxa"/>
            <w:tcBorders>
              <w:right w:val="single" w:sz="8" w:space="0" w:color="385623" w:themeColor="accent6" w:themeShade="80"/>
            </w:tcBorders>
            <w:shd w:val="clear" w:color="auto" w:fill="auto"/>
            <w:tcMar>
              <w:right w:w="28" w:type="dxa"/>
            </w:tcMar>
          </w:tcPr>
          <w:p w14:paraId="3AE457A5" w14:textId="267EC091" w:rsidR="004C3FE3" w:rsidRPr="005943C3" w:rsidRDefault="004C3FE3" w:rsidP="004C3FE3">
            <w:pPr>
              <w:pStyle w:val="Guidebullet"/>
              <w:spacing w:before="240" w:line="252" w:lineRule="auto"/>
              <w:ind w:left="284" w:hanging="284"/>
            </w:pPr>
            <w:r w:rsidRPr="00CA432C">
              <w:rPr>
                <w:szCs w:val="18"/>
              </w:rPr>
              <w:t>Constructs evidence-based arguments and select</w:t>
            </w:r>
            <w:r>
              <w:rPr>
                <w:szCs w:val="18"/>
              </w:rPr>
              <w:t>s</w:t>
            </w:r>
            <w:r w:rsidRPr="00CA432C">
              <w:rPr>
                <w:szCs w:val="18"/>
              </w:rPr>
              <w:t xml:space="preserve"> appropriate representations and text types to communicate scie</w:t>
            </w:r>
            <w:r>
              <w:rPr>
                <w:szCs w:val="18"/>
              </w:rPr>
              <w:t>nce ideas for specific purposes</w:t>
            </w:r>
          </w:p>
        </w:tc>
        <w:tc>
          <w:tcPr>
            <w:tcW w:w="623"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65033AEB" w14:textId="77777777" w:rsidR="004C3FE3" w:rsidRPr="005943C3" w:rsidRDefault="004C3FE3" w:rsidP="004C3FE3">
            <w:pPr>
              <w:pStyle w:val="Guide-Letters"/>
            </w:pPr>
            <w:r w:rsidRPr="005943C3">
              <w:t>C</w:t>
            </w:r>
          </w:p>
        </w:tc>
      </w:tr>
      <w:tr w:rsidR="004C3FE3" w:rsidRPr="00780440" w14:paraId="0A8E295C" w14:textId="77777777" w:rsidTr="00C47D6E">
        <w:trPr>
          <w:trHeight w:val="1077"/>
        </w:trPr>
        <w:tc>
          <w:tcPr>
            <w:tcW w:w="411" w:type="dxa"/>
            <w:vMerge/>
          </w:tcPr>
          <w:p w14:paraId="16A4F232" w14:textId="77777777" w:rsidR="004C3FE3" w:rsidRPr="00780440" w:rsidRDefault="004C3FE3" w:rsidP="004C3FE3">
            <w:pPr>
              <w:pStyle w:val="Commentsline"/>
            </w:pPr>
          </w:p>
        </w:tc>
        <w:tc>
          <w:tcPr>
            <w:tcW w:w="6945" w:type="dxa"/>
            <w:tcMar>
              <w:right w:w="28" w:type="dxa"/>
            </w:tcMar>
          </w:tcPr>
          <w:p w14:paraId="50EC265B" w14:textId="662BE54F" w:rsidR="004C3FE3" w:rsidRPr="005943C3" w:rsidRDefault="004C3FE3" w:rsidP="004C3FE3">
            <w:pPr>
              <w:pStyle w:val="Guidebullet"/>
              <w:spacing w:before="240" w:line="252" w:lineRule="auto"/>
              <w:ind w:left="284" w:hanging="284"/>
            </w:pPr>
            <w:r w:rsidRPr="005E039C">
              <w:rPr>
                <w:szCs w:val="18"/>
              </w:rPr>
              <w:t>Partially</w:t>
            </w:r>
            <w:r>
              <w:rPr>
                <w:szCs w:val="18"/>
              </w:rPr>
              <w:t xml:space="preserve"> identifies </w:t>
            </w:r>
            <w:r w:rsidRPr="00AD3ED6">
              <w:rPr>
                <w:szCs w:val="18"/>
              </w:rPr>
              <w:t xml:space="preserve">what climate change is </w:t>
            </w:r>
            <w:r>
              <w:rPr>
                <w:szCs w:val="18"/>
              </w:rPr>
              <w:t>and recalls some affects to biodiversity on the Great Barrier Reef. Some recall of the carbon cycle and its interaction within and between the four global systems.  Partial ideas of future impacts of climate change and actions that can be taken to reduce climate change impacts</w:t>
            </w:r>
          </w:p>
        </w:tc>
        <w:tc>
          <w:tcPr>
            <w:tcW w:w="426" w:type="dxa"/>
            <w:vMerge/>
          </w:tcPr>
          <w:p w14:paraId="0E8841C2" w14:textId="77777777" w:rsidR="004C3FE3" w:rsidRPr="00780440" w:rsidRDefault="004C3FE3" w:rsidP="004C3FE3">
            <w:pPr>
              <w:pStyle w:val="Commentsline"/>
            </w:pPr>
          </w:p>
        </w:tc>
        <w:tc>
          <w:tcPr>
            <w:tcW w:w="5582" w:type="dxa"/>
            <w:tcBorders>
              <w:right w:val="single" w:sz="8" w:space="0" w:color="385623" w:themeColor="accent6" w:themeShade="80"/>
            </w:tcBorders>
            <w:shd w:val="clear" w:color="auto" w:fill="auto"/>
            <w:tcMar>
              <w:right w:w="28" w:type="dxa"/>
            </w:tcMar>
          </w:tcPr>
          <w:p w14:paraId="1C4F7B02" w14:textId="0AC575EC" w:rsidR="004C3FE3" w:rsidRPr="005943C3" w:rsidRDefault="004C3FE3" w:rsidP="004C3FE3">
            <w:pPr>
              <w:pStyle w:val="Guidebullet"/>
              <w:spacing w:before="240" w:line="252" w:lineRule="auto"/>
              <w:ind w:left="284" w:hanging="284"/>
            </w:pPr>
            <w:r>
              <w:rPr>
                <w:szCs w:val="18"/>
              </w:rPr>
              <w:t>Constructs arguments and communicates using everyday language and representations</w:t>
            </w:r>
          </w:p>
        </w:tc>
        <w:tc>
          <w:tcPr>
            <w:tcW w:w="623"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302EB2CD" w14:textId="77777777" w:rsidR="004C3FE3" w:rsidRPr="005943C3" w:rsidRDefault="004C3FE3" w:rsidP="004C3FE3">
            <w:pPr>
              <w:pStyle w:val="Guide-Letters"/>
            </w:pPr>
            <w:r w:rsidRPr="005943C3">
              <w:t>D</w:t>
            </w:r>
          </w:p>
        </w:tc>
      </w:tr>
      <w:tr w:rsidR="004C3FE3" w:rsidRPr="00780440" w14:paraId="36C604FB" w14:textId="77777777" w:rsidTr="00C47D6E">
        <w:trPr>
          <w:trHeight w:val="1077"/>
        </w:trPr>
        <w:tc>
          <w:tcPr>
            <w:tcW w:w="411" w:type="dxa"/>
            <w:vMerge/>
            <w:tcBorders>
              <w:bottom w:val="single" w:sz="8" w:space="0" w:color="auto"/>
            </w:tcBorders>
          </w:tcPr>
          <w:p w14:paraId="0AD55B75" w14:textId="77777777" w:rsidR="004C3FE3" w:rsidRPr="00780440" w:rsidRDefault="004C3FE3" w:rsidP="004C3FE3">
            <w:pPr>
              <w:pStyle w:val="Commentsline"/>
            </w:pPr>
          </w:p>
        </w:tc>
        <w:tc>
          <w:tcPr>
            <w:tcW w:w="6945" w:type="dxa"/>
            <w:tcBorders>
              <w:bottom w:val="single" w:sz="8" w:space="0" w:color="auto"/>
            </w:tcBorders>
            <w:tcMar>
              <w:right w:w="28" w:type="dxa"/>
            </w:tcMar>
          </w:tcPr>
          <w:p w14:paraId="36225159" w14:textId="4A3B4A06" w:rsidR="004C3FE3" w:rsidRPr="005943C3" w:rsidRDefault="004C3FE3" w:rsidP="004C3FE3">
            <w:pPr>
              <w:pStyle w:val="Guidebullet"/>
              <w:spacing w:before="240" w:line="252" w:lineRule="auto"/>
              <w:ind w:left="284" w:hanging="284"/>
            </w:pPr>
            <w:r>
              <w:rPr>
                <w:szCs w:val="18"/>
              </w:rPr>
              <w:t>Recalls some facts about climate change and the carbon cycle and its interaction within and between the four global systems</w:t>
            </w:r>
          </w:p>
        </w:tc>
        <w:tc>
          <w:tcPr>
            <w:tcW w:w="426" w:type="dxa"/>
            <w:vMerge/>
            <w:tcBorders>
              <w:bottom w:val="single" w:sz="8" w:space="0" w:color="auto"/>
            </w:tcBorders>
          </w:tcPr>
          <w:p w14:paraId="5D97A5DC" w14:textId="77777777" w:rsidR="004C3FE3" w:rsidRPr="00780440" w:rsidRDefault="004C3FE3" w:rsidP="004C3FE3">
            <w:pPr>
              <w:pStyle w:val="Commentsline"/>
            </w:pPr>
          </w:p>
        </w:tc>
        <w:tc>
          <w:tcPr>
            <w:tcW w:w="5582" w:type="dxa"/>
            <w:tcBorders>
              <w:bottom w:val="single" w:sz="8" w:space="0" w:color="auto"/>
              <w:right w:val="single" w:sz="8" w:space="0" w:color="385623" w:themeColor="accent6" w:themeShade="80"/>
            </w:tcBorders>
            <w:shd w:val="clear" w:color="auto" w:fill="auto"/>
            <w:tcMar>
              <w:right w:w="28" w:type="dxa"/>
            </w:tcMar>
          </w:tcPr>
          <w:p w14:paraId="1DC2E3A8" w14:textId="24758039" w:rsidR="004C3FE3" w:rsidRPr="005943C3" w:rsidRDefault="004C3FE3" w:rsidP="004C3FE3">
            <w:pPr>
              <w:pStyle w:val="Guidebullet"/>
              <w:spacing w:before="240" w:line="252" w:lineRule="auto"/>
              <w:ind w:left="284" w:hanging="284"/>
            </w:pPr>
            <w:r>
              <w:t>Fragmented communication of science ideas</w:t>
            </w:r>
          </w:p>
        </w:tc>
        <w:tc>
          <w:tcPr>
            <w:tcW w:w="623" w:type="dxa"/>
            <w:tcBorders>
              <w:top w:val="single" w:sz="8" w:space="0" w:color="385623" w:themeColor="accent6" w:themeShade="80"/>
              <w:left w:val="single" w:sz="8" w:space="0" w:color="385623" w:themeColor="accent6" w:themeShade="80"/>
              <w:bottom w:val="single" w:sz="8" w:space="0" w:color="auto"/>
              <w:right w:val="single" w:sz="8" w:space="0" w:color="385623" w:themeColor="accent6" w:themeShade="80"/>
            </w:tcBorders>
            <w:shd w:val="clear" w:color="auto" w:fill="FFFFFF" w:themeFill="background1"/>
            <w:vAlign w:val="center"/>
          </w:tcPr>
          <w:p w14:paraId="58A46BBD" w14:textId="77777777" w:rsidR="004C3FE3" w:rsidRPr="005943C3" w:rsidRDefault="004C3FE3" w:rsidP="004C3FE3">
            <w:pPr>
              <w:pStyle w:val="Guide-Letters"/>
            </w:pPr>
            <w:r w:rsidRPr="005943C3">
              <w:t>E</w:t>
            </w:r>
          </w:p>
        </w:tc>
      </w:tr>
      <w:tr w:rsidR="004C3FE3" w:rsidRPr="00780440" w14:paraId="286317E3" w14:textId="77777777" w:rsidTr="00C47D6E">
        <w:trPr>
          <w:trHeight w:val="907"/>
        </w:trPr>
        <w:tc>
          <w:tcPr>
            <w:tcW w:w="13987" w:type="dxa"/>
            <w:gridSpan w:val="5"/>
            <w:tcBorders>
              <w:top w:val="single" w:sz="8" w:space="0" w:color="auto"/>
              <w:left w:val="single" w:sz="8" w:space="0" w:color="auto"/>
              <w:bottom w:val="single" w:sz="8" w:space="0" w:color="auto"/>
              <w:right w:val="single" w:sz="8" w:space="0" w:color="auto"/>
            </w:tcBorders>
          </w:tcPr>
          <w:p w14:paraId="65B9EA6C" w14:textId="77777777" w:rsidR="004C3FE3" w:rsidRPr="002D437E" w:rsidRDefault="004C3FE3" w:rsidP="004C3FE3">
            <w:pPr>
              <w:pStyle w:val="Guide-Tableheader2"/>
            </w:pPr>
            <w:r w:rsidRPr="005943C3">
              <w:t>Teacher feedback:</w:t>
            </w:r>
          </w:p>
        </w:tc>
      </w:tr>
    </w:tbl>
    <w:p w14:paraId="7C983375" w14:textId="77777777" w:rsidR="004C3FE3" w:rsidRPr="0015369B" w:rsidRDefault="004C3FE3" w:rsidP="004C3FE3">
      <w:pPr>
        <w:pStyle w:val="Tabletext"/>
      </w:pPr>
    </w:p>
    <w:sectPr w:rsidR="004C3FE3" w:rsidRPr="0015369B" w:rsidSect="00C47D6E">
      <w:headerReference w:type="default" r:id="rId125"/>
      <w:type w:val="continuous"/>
      <w:pgSz w:w="16838" w:h="11906" w:orient="landscape" w:code="9"/>
      <w:pgMar w:top="964" w:right="1418" w:bottom="851" w:left="1418" w:header="567"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0C4ECC" w14:textId="77777777" w:rsidR="00C241B7" w:rsidRDefault="00C241B7" w:rsidP="008B0AB4">
      <w:pPr>
        <w:spacing w:before="0" w:after="0" w:line="240" w:lineRule="auto"/>
      </w:pPr>
      <w:r>
        <w:separator/>
      </w:r>
    </w:p>
  </w:endnote>
  <w:endnote w:type="continuationSeparator" w:id="0">
    <w:p w14:paraId="35C75A0B" w14:textId="77777777" w:rsidR="00C241B7" w:rsidRDefault="00C241B7" w:rsidP="008B0AB4">
      <w:pPr>
        <w:spacing w:before="0" w:after="0" w:line="240" w:lineRule="auto"/>
      </w:pPr>
      <w:r>
        <w:continuationSeparator/>
      </w:r>
    </w:p>
  </w:endnote>
  <w:endnote w:type="continuationNotice" w:id="1">
    <w:p w14:paraId="1F51BDCF" w14:textId="77777777" w:rsidR="00C241B7" w:rsidRDefault="00C241B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F102A" w14:textId="7AABC7E9" w:rsidR="00C241B7" w:rsidRDefault="00C241B7" w:rsidP="00C0059C">
    <w:pPr>
      <w:pStyle w:val="Footer"/>
    </w:pPr>
    <w:r>
      <w:rPr>
        <w:noProof/>
        <w:lang w:eastAsia="en-AU"/>
      </w:rPr>
      <mc:AlternateContent>
        <mc:Choice Requires="wps">
          <w:drawing>
            <wp:anchor distT="0" distB="0" distL="114300" distR="114300" simplePos="0" relativeHeight="251665408" behindDoc="1" locked="0" layoutInCell="1" allowOverlap="1" wp14:anchorId="27779A6C" wp14:editId="0A624CA8">
              <wp:simplePos x="0" y="0"/>
              <wp:positionH relativeFrom="margin">
                <wp:posOffset>5911850</wp:posOffset>
              </wp:positionH>
              <wp:positionV relativeFrom="paragraph">
                <wp:posOffset>36195</wp:posOffset>
              </wp:positionV>
              <wp:extent cx="288000" cy="288000"/>
              <wp:effectExtent l="0" t="0" r="17145" b="17145"/>
              <wp:wrapNone/>
              <wp:docPr id="30" name="Oval 30"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BF103B" w14:textId="77777777" w:rsidR="00C241B7" w:rsidRPr="00F5050A" w:rsidRDefault="00C241B7"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EE1703">
                            <w:rPr>
                              <w:noProof/>
                              <w:color w:val="000000" w:themeColor="text1"/>
                            </w:rPr>
                            <w:t>11</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112" alt="Page number" style="position:absolute;margin-left:465.5pt;margin-top:2.85pt;width:22.7pt;height:22.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" filled="f" strokecolor="#c3d600" strokeweight="1pt">
              <v:stroke joinstyle="miter"/>
              <v:textbox inset="0,0,0,0">
                <w:txbxContent>
                  <w:p w14:paraId="4CBF103B" w14:textId="77777777" w:rsidR="00C241B7" w:rsidRPr="00F5050A" w:rsidRDefault="00C241B7"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EE1703">
                      <w:rPr>
                        <w:noProof/>
                        <w:color w:val="000000" w:themeColor="text1"/>
                      </w:rPr>
                      <w:t>11</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fldSimple w:instr=" STYLEREF  &quot;Contents - Title&quot;  \* MERGEFORMAT ">
      <w:r w:rsidR="00EE1703">
        <w:rPr>
          <w:noProof/>
        </w:rPr>
        <w:t>Climate change — Year 10</w:t>
      </w:r>
    </w:fldSimple>
  </w:p>
  <w:p w14:paraId="3E9C1338" w14:textId="77777777" w:rsidR="00C241B7" w:rsidRPr="00DC4362" w:rsidRDefault="00C241B7" w:rsidP="00C0059C">
    <w:pPr>
      <w:pStyle w:val="Footer"/>
      <w:rPr>
        <w:rStyle w:val="FooterGBRMPA"/>
      </w:rPr>
    </w:pPr>
    <w:r>
      <w:tab/>
    </w:r>
    <w:r w:rsidRPr="00DC4362">
      <w:rPr>
        <w:rStyle w:val="FooterGBRMPA"/>
      </w:rPr>
      <w:t>Great Barrier Reef Marine Park Authority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63BCF" w14:textId="77777777" w:rsidR="00C241B7" w:rsidRDefault="00C241B7" w:rsidP="002E00BD">
    <w:pPr>
      <w:pStyle w:val="Footer-Landscape"/>
    </w:pPr>
    <w:r>
      <w:rPr>
        <w:noProof/>
        <w:lang w:eastAsia="en-AU"/>
      </w:rPr>
      <mc:AlternateContent>
        <mc:Choice Requires="wps">
          <w:drawing>
            <wp:anchor distT="0" distB="0" distL="114300" distR="114300" simplePos="0" relativeHeight="251669504" behindDoc="1" locked="0" layoutInCell="1" allowOverlap="1" wp14:anchorId="31BE2BE8" wp14:editId="422D9E74">
              <wp:simplePos x="0" y="0"/>
              <wp:positionH relativeFrom="margin">
                <wp:posOffset>8720455</wp:posOffset>
              </wp:positionH>
              <wp:positionV relativeFrom="paragraph">
                <wp:posOffset>36195</wp:posOffset>
              </wp:positionV>
              <wp:extent cx="288000" cy="288000"/>
              <wp:effectExtent l="0" t="0" r="17145" b="17145"/>
              <wp:wrapNone/>
              <wp:docPr id="31" name="Oval 31"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F47D8" w14:textId="77777777" w:rsidR="00C241B7" w:rsidRPr="00F5050A" w:rsidRDefault="00C241B7"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EE1703">
                            <w:rPr>
                              <w:noProof/>
                              <w:color w:val="000000" w:themeColor="text1"/>
                            </w:rPr>
                            <w:t>17</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 o:spid="_x0000_s1113" alt="Page number" style="position:absolute;margin-left:686.65pt;margin-top:2.85pt;width:22.7pt;height:22.7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" filled="f" strokecolor="#c3d600" strokeweight="1pt">
              <v:stroke joinstyle="miter"/>
              <v:textbox inset="0,0,0,0">
                <w:txbxContent>
                  <w:p w14:paraId="609F47D8" w14:textId="77777777" w:rsidR="00C241B7" w:rsidRPr="00F5050A" w:rsidRDefault="00C241B7"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EE1703">
                      <w:rPr>
                        <w:noProof/>
                        <w:color w:val="000000" w:themeColor="text1"/>
                      </w:rPr>
                      <w:t>17</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fldSimple w:instr=" STYLEREF  &quot;Contents - Title&quot;  \* MERGEFORMAT ">
      <w:r w:rsidR="00EE1703">
        <w:rPr>
          <w:noProof/>
        </w:rPr>
        <w:t>Climate change — Year 10</w:t>
      </w:r>
    </w:fldSimple>
  </w:p>
  <w:p w14:paraId="6A1138D5" w14:textId="77777777" w:rsidR="00C241B7" w:rsidRPr="00DC4362" w:rsidRDefault="00C241B7" w:rsidP="002E00BD">
    <w:pPr>
      <w:pStyle w:val="Footer-Landscape"/>
      <w:rPr>
        <w:rStyle w:val="FooterGBRMPA"/>
      </w:rPr>
    </w:pPr>
    <w:r>
      <w:tab/>
    </w:r>
    <w:r w:rsidRPr="00DC4362">
      <w:rPr>
        <w:rStyle w:val="FooterGBRMPA"/>
      </w:rPr>
      <w:t>Great Barrier Reef Marine Park Authority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A9082" w14:textId="77777777" w:rsidR="00C241B7" w:rsidRDefault="00C241B7" w:rsidP="00F66C0E">
    <w:pPr>
      <w:pStyle w:val="Footer"/>
    </w:pPr>
    <w:r>
      <w:rPr>
        <w:noProof/>
        <w:lang w:eastAsia="en-AU"/>
      </w:rPr>
      <mc:AlternateContent>
        <mc:Choice Requires="wps">
          <w:drawing>
            <wp:anchor distT="0" distB="0" distL="114300" distR="114300" simplePos="0" relativeHeight="251673600" behindDoc="1" locked="0" layoutInCell="1" allowOverlap="1" wp14:anchorId="7EB22DB0" wp14:editId="28978B35">
              <wp:simplePos x="0" y="0"/>
              <wp:positionH relativeFrom="margin">
                <wp:posOffset>5911850</wp:posOffset>
              </wp:positionH>
              <wp:positionV relativeFrom="paragraph">
                <wp:posOffset>36195</wp:posOffset>
              </wp:positionV>
              <wp:extent cx="288000" cy="288000"/>
              <wp:effectExtent l="0" t="0" r="17145" b="17145"/>
              <wp:wrapNone/>
              <wp:docPr id="226" name="Oval 226"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5955CC" w14:textId="77777777" w:rsidR="00C241B7" w:rsidRPr="00F5050A" w:rsidRDefault="00C241B7"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EE1703">
                            <w:rPr>
                              <w:noProof/>
                              <w:color w:val="000000" w:themeColor="text1"/>
                            </w:rPr>
                            <w:t>41</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6" o:spid="_x0000_s1114" alt="Page number" style="position:absolute;margin-left:465.5pt;margin-top:2.85pt;width:22.7pt;height:22.7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" filled="f" strokecolor="#c3d600" strokeweight="1pt">
              <v:stroke joinstyle="miter"/>
              <v:textbox inset="0,0,0,0">
                <w:txbxContent>
                  <w:p w14:paraId="5F5955CC" w14:textId="77777777" w:rsidR="00C241B7" w:rsidRPr="00F5050A" w:rsidRDefault="00C241B7"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EE1703">
                      <w:rPr>
                        <w:noProof/>
                        <w:color w:val="000000" w:themeColor="text1"/>
                      </w:rPr>
                      <w:t>41</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fldSimple w:instr=" STYLEREF  &quot;Contents - Title&quot;  \* MERGEFORMAT ">
      <w:r w:rsidR="00EE1703">
        <w:rPr>
          <w:noProof/>
        </w:rPr>
        <w:t>Climate change — Year 10</w:t>
      </w:r>
    </w:fldSimple>
  </w:p>
  <w:p w14:paraId="1AF68753" w14:textId="77777777" w:rsidR="00C241B7" w:rsidRPr="00DC4362" w:rsidRDefault="00C241B7" w:rsidP="00F66C0E">
    <w:pPr>
      <w:pStyle w:val="Footer"/>
      <w:rPr>
        <w:rStyle w:val="FooterGBRMPA"/>
      </w:rPr>
    </w:pPr>
    <w:r>
      <w:tab/>
    </w:r>
    <w:r w:rsidRPr="00DC4362">
      <w:rPr>
        <w:rStyle w:val="FooterGBRMPA"/>
      </w:rPr>
      <w:t>Great Barrier Reef Marine Park Authority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33EEA" w14:textId="19AF32BE" w:rsidR="00C241B7" w:rsidRDefault="00C241B7" w:rsidP="005553A7">
    <w:pPr>
      <w:pStyle w:val="Footer-Landscape"/>
    </w:pPr>
    <w:r>
      <w:rPr>
        <w:noProof/>
        <w:lang w:eastAsia="en-AU"/>
      </w:rPr>
      <mc:AlternateContent>
        <mc:Choice Requires="wps">
          <w:drawing>
            <wp:anchor distT="0" distB="0" distL="114300" distR="114300" simplePos="0" relativeHeight="251661312" behindDoc="1" locked="0" layoutInCell="1" allowOverlap="1" wp14:anchorId="293F9AB3" wp14:editId="4716B77E">
              <wp:simplePos x="0" y="0"/>
              <wp:positionH relativeFrom="margin">
                <wp:posOffset>8720455</wp:posOffset>
              </wp:positionH>
              <wp:positionV relativeFrom="paragraph">
                <wp:posOffset>36195</wp:posOffset>
              </wp:positionV>
              <wp:extent cx="288000" cy="288000"/>
              <wp:effectExtent l="0" t="0" r="17145" b="17145"/>
              <wp:wrapNone/>
              <wp:docPr id="1" name="Oval 1"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BF0FDB" w14:textId="77777777" w:rsidR="00C241B7" w:rsidRPr="00F5050A" w:rsidRDefault="00C241B7" w:rsidP="00F5050A">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EE1703">
                            <w:rPr>
                              <w:noProof/>
                              <w:color w:val="000000" w:themeColor="text1"/>
                            </w:rPr>
                            <w:t>58</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115" alt="Page number" style="position:absolute;margin-left:686.65pt;margin-top:2.85pt;width:22.7pt;height:22.7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" filled="f" strokecolor="#c3d600" strokeweight="1pt">
              <v:stroke joinstyle="miter"/>
              <v:textbox inset="0,0,0,0">
                <w:txbxContent>
                  <w:p w14:paraId="55BF0FDB" w14:textId="77777777" w:rsidR="00C241B7" w:rsidRPr="00F5050A" w:rsidRDefault="00C241B7" w:rsidP="00F5050A">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EE1703">
                      <w:rPr>
                        <w:noProof/>
                        <w:color w:val="000000" w:themeColor="text1"/>
                      </w:rPr>
                      <w:t>58</w:t>
                    </w:r>
                    <w:r w:rsidRPr="00F5050A">
                      <w:rPr>
                        <w:color w:val="000000" w:themeColor="text1"/>
                      </w:rPr>
                      <w:fldChar w:fldCharType="end"/>
                    </w:r>
                  </w:p>
                </w:txbxContent>
              </v:textbox>
              <w10:wrap anchorx="margin"/>
            </v:oval>
          </w:pict>
        </mc:Fallback>
      </mc:AlternateContent>
    </w:r>
    <w:r>
      <w:tab/>
    </w:r>
    <w:r w:rsidRPr="00735905">
      <w:rPr>
        <w:rStyle w:val="FooterPageNumber"/>
      </w:rPr>
      <w:t>»</w:t>
    </w:r>
    <w:r w:rsidRPr="00735905">
      <w:t xml:space="preserve"> </w:t>
    </w:r>
    <w:fldSimple w:instr=" STYLEREF  &quot;Contents - Title&quot;  \* MERGEFORMAT ">
      <w:r w:rsidR="00EE1703">
        <w:rPr>
          <w:noProof/>
        </w:rPr>
        <w:t>Climate change — Year 10</w:t>
      </w:r>
    </w:fldSimple>
  </w:p>
  <w:p w14:paraId="18A1836F" w14:textId="77777777" w:rsidR="00C241B7" w:rsidRPr="00DC4362" w:rsidRDefault="00C241B7" w:rsidP="005553A7">
    <w:pPr>
      <w:pStyle w:val="Footer-Landscape"/>
      <w:rPr>
        <w:rStyle w:val="FooterGBRMPA"/>
      </w:rPr>
    </w:pPr>
    <w:r>
      <w:tab/>
    </w:r>
    <w:r w:rsidRPr="00DC4362">
      <w:rPr>
        <w:rStyle w:val="FooterGBRMPA"/>
      </w:rPr>
      <w:t>Great Barrier Reef Marine Park Authority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174972" w14:textId="77777777" w:rsidR="00C241B7" w:rsidRDefault="00C241B7" w:rsidP="008B0AB4">
      <w:pPr>
        <w:spacing w:before="0" w:after="0" w:line="240" w:lineRule="auto"/>
      </w:pPr>
      <w:r>
        <w:separator/>
      </w:r>
    </w:p>
  </w:footnote>
  <w:footnote w:type="continuationSeparator" w:id="0">
    <w:p w14:paraId="3E61AD05" w14:textId="77777777" w:rsidR="00C241B7" w:rsidRDefault="00C241B7" w:rsidP="008B0AB4">
      <w:pPr>
        <w:spacing w:before="0" w:after="0" w:line="240" w:lineRule="auto"/>
      </w:pPr>
      <w:r>
        <w:continuationSeparator/>
      </w:r>
    </w:p>
  </w:footnote>
  <w:footnote w:type="continuationNotice" w:id="1">
    <w:p w14:paraId="204FF085" w14:textId="77777777" w:rsidR="00C241B7" w:rsidRDefault="00C241B7">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A26B2" w14:textId="4F948E8C" w:rsidR="00C241B7" w:rsidRDefault="00C241B7">
    <w:pPr>
      <w:pStyle w:val="Header"/>
    </w:pPr>
    <w:r>
      <w:rPr>
        <w:noProof/>
        <w:lang w:eastAsia="en-AU"/>
      </w:rPr>
      <w:drawing>
        <wp:anchor distT="0" distB="0" distL="114300" distR="114300" simplePos="0" relativeHeight="251656191" behindDoc="1" locked="0" layoutInCell="1" allowOverlap="1" wp14:anchorId="112D5D97" wp14:editId="7A92CF60">
          <wp:simplePos x="0" y="0"/>
          <wp:positionH relativeFrom="page">
            <wp:align>left</wp:align>
          </wp:positionH>
          <wp:positionV relativeFrom="page">
            <wp:align>top</wp:align>
          </wp:positionV>
          <wp:extent cx="7556400" cy="10717200"/>
          <wp:effectExtent l="0" t="0" r="6985" b="8255"/>
          <wp:wrapNone/>
          <wp:docPr id="1622" name="Picture 1622" descr="Reef Guardians - Australian Government Great Barrier Reef Marine Park Authority - Working together today for a healthier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90 RG Schools Template - Portrait v4 - First Page.jpg"/>
                  <pic:cNvPicPr/>
                </pic:nvPicPr>
                <pic:blipFill>
                  <a:blip r:embed="rId1">
                    <a:extLst>
                      <a:ext uri="{28A0092B-C50C-407E-A947-70E740481C1C}">
                        <a14:useLocalDpi xmlns:a14="http://schemas.microsoft.com/office/drawing/2010/main" val="0"/>
                      </a:ext>
                    </a:extLst>
                  </a:blip>
                  <a:stretch>
                    <a:fillRect/>
                  </a:stretch>
                </pic:blipFill>
                <pic:spPr>
                  <a:xfrm>
                    <a:off x="0" y="0"/>
                    <a:ext cx="7556400" cy="1071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F79BA" w14:textId="567EDE40" w:rsidR="00C241B7" w:rsidRDefault="00C241B7">
    <w:pPr>
      <w:pStyle w:val="Header"/>
    </w:pPr>
    <w:r>
      <w:rPr>
        <w:noProof/>
        <w:lang w:eastAsia="en-AU"/>
      </w:rPr>
      <w:drawing>
        <wp:anchor distT="0" distB="0" distL="114300" distR="114300" simplePos="0" relativeHeight="251655166" behindDoc="1" locked="0" layoutInCell="1" allowOverlap="1" wp14:anchorId="5C212E77" wp14:editId="7DC7F26A">
          <wp:simplePos x="0" y="0"/>
          <wp:positionH relativeFrom="page">
            <wp:align>left</wp:align>
          </wp:positionH>
          <wp:positionV relativeFrom="page">
            <wp:align>top</wp:align>
          </wp:positionV>
          <wp:extent cx="7552800" cy="10713600"/>
          <wp:effectExtent l="0" t="0" r="0" b="0"/>
          <wp:wrapNone/>
          <wp:docPr id="28" name="Picture 28"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ortrait-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237EE" w14:textId="114CF570" w:rsidR="00C241B7" w:rsidRDefault="00C241B7">
    <w:pPr>
      <w:pStyle w:val="Header"/>
    </w:pPr>
    <w:r>
      <w:rPr>
        <w:noProof/>
        <w:lang w:eastAsia="en-AU"/>
      </w:rPr>
      <w:drawing>
        <wp:anchor distT="0" distB="0" distL="114300" distR="114300" simplePos="0" relativeHeight="251654141" behindDoc="1" locked="0" layoutInCell="1" allowOverlap="1" wp14:anchorId="507095BD" wp14:editId="5F7FEC28">
          <wp:simplePos x="0" y="0"/>
          <wp:positionH relativeFrom="page">
            <wp:align>left</wp:align>
          </wp:positionH>
          <wp:positionV relativeFrom="page">
            <wp:align>top</wp:align>
          </wp:positionV>
          <wp:extent cx="10681200" cy="7556400"/>
          <wp:effectExtent l="0" t="0" r="6350" b="6985"/>
          <wp:wrapNone/>
          <wp:docPr id="29" name="Picture 29" title="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Landscape-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10681200" cy="755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8CF3F" w14:textId="08B208CE" w:rsidR="00C241B7" w:rsidRDefault="00C241B7">
    <w:pPr>
      <w:pStyle w:val="Header"/>
    </w:pPr>
    <w:r>
      <w:rPr>
        <w:noProof/>
        <w:lang w:eastAsia="en-AU"/>
      </w:rPr>
      <w:drawing>
        <wp:anchor distT="0" distB="0" distL="114300" distR="114300" simplePos="0" relativeHeight="251653116" behindDoc="1" locked="0" layoutInCell="1" allowOverlap="1" wp14:anchorId="31087717" wp14:editId="7585C9B1">
          <wp:simplePos x="0" y="0"/>
          <wp:positionH relativeFrom="page">
            <wp:align>left</wp:align>
          </wp:positionH>
          <wp:positionV relativeFrom="page">
            <wp:align>top</wp:align>
          </wp:positionV>
          <wp:extent cx="7552800" cy="10713600"/>
          <wp:effectExtent l="0" t="0" r="0" b="0"/>
          <wp:wrapNone/>
          <wp:docPr id="224" name="Picture 224"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ortrait-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E61FB" w14:textId="77777777" w:rsidR="00C241B7" w:rsidRDefault="00C241B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BADCE" w14:textId="10BCF580" w:rsidR="00C241B7" w:rsidRDefault="00C241B7">
    <w:pPr>
      <w:pStyle w:val="Header"/>
    </w:pPr>
    <w:r>
      <w:rPr>
        <w:noProof/>
        <w:lang w:eastAsia="en-AU"/>
      </w:rPr>
      <w:drawing>
        <wp:anchor distT="0" distB="0" distL="114300" distR="114300" simplePos="0" relativeHeight="251652091" behindDoc="1" locked="0" layoutInCell="1" allowOverlap="1" wp14:anchorId="3C22E3F3" wp14:editId="3395ECEE">
          <wp:simplePos x="0" y="0"/>
          <wp:positionH relativeFrom="page">
            <wp:align>left</wp:align>
          </wp:positionH>
          <wp:positionV relativeFrom="page">
            <wp:align>top</wp:align>
          </wp:positionV>
          <wp:extent cx="10692000" cy="7563600"/>
          <wp:effectExtent l="0" t="0" r="0" b="0"/>
          <wp:wrapNone/>
          <wp:docPr id="225" name="Picture 225" descr="Reef guardians"/>
          <wp:cNvGraphicFramePr/>
          <a:graphic xmlns:a="http://schemas.openxmlformats.org/drawingml/2006/main">
            <a:graphicData uri="http://schemas.openxmlformats.org/drawingml/2006/picture">
              <pic:pic xmlns:pic="http://schemas.openxmlformats.org/drawingml/2006/picture">
                <pic:nvPicPr>
                  <pic:cNvPr id="255" name="Picture 255" descr="Reef guardians"/>
                  <pic:cNvPicPr/>
                </pic:nvPicPr>
                <pic:blipFill>
                  <a:blip r:embed="rId1">
                    <a:extLst>
                      <a:ext uri="{28A0092B-C50C-407E-A947-70E740481C1C}">
                        <a14:useLocalDpi xmlns:a14="http://schemas.microsoft.com/office/drawing/2010/main" val="0"/>
                      </a:ext>
                    </a:extLst>
                  </a:blip>
                  <a:stretch>
                    <a:fillRect/>
                  </a:stretch>
                </pic:blipFill>
                <pic:spPr>
                  <a:xfrm>
                    <a:off x="0" y="0"/>
                    <a:ext cx="10692000" cy="756360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6AA20" w14:textId="77777777" w:rsidR="00C241B7" w:rsidRPr="005553A7" w:rsidRDefault="00C241B7" w:rsidP="005553A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61A2C" w14:textId="77777777" w:rsidR="00C241B7" w:rsidRDefault="00C241B7">
    <w:pPr>
      <w:pStyle w:val="Header"/>
    </w:pPr>
    <w:r>
      <w:rPr>
        <w:noProof/>
        <w:lang w:eastAsia="en-AU"/>
      </w:rPr>
      <w:drawing>
        <wp:anchor distT="0" distB="0" distL="114300" distR="114300" simplePos="0" relativeHeight="251675648" behindDoc="1" locked="0" layoutInCell="1" allowOverlap="1" wp14:anchorId="4371F2B4" wp14:editId="0578CE51">
          <wp:simplePos x="0" y="0"/>
          <wp:positionH relativeFrom="page">
            <wp:align>left</wp:align>
          </wp:positionH>
          <wp:positionV relativeFrom="page">
            <wp:align>top</wp:align>
          </wp:positionV>
          <wp:extent cx="2674800" cy="907200"/>
          <wp:effectExtent l="0" t="0" r="0" b="7620"/>
          <wp:wrapNone/>
          <wp:docPr id="293" name="Picture 293"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ask-bg.png"/>
                  <pic:cNvPicPr/>
                </pic:nvPicPr>
                <pic:blipFill>
                  <a:blip r:embed="rId1">
                    <a:extLst>
                      <a:ext uri="{28A0092B-C50C-407E-A947-70E740481C1C}">
                        <a14:useLocalDpi xmlns:a14="http://schemas.microsoft.com/office/drawing/2010/main" val="0"/>
                      </a:ext>
                    </a:extLst>
                  </a:blip>
                  <a:stretch>
                    <a:fillRect/>
                  </a:stretch>
                </pic:blipFill>
                <pic:spPr>
                  <a:xfrm>
                    <a:off x="0" y="0"/>
                    <a:ext cx="2674800" cy="90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846CA"/>
    <w:multiLevelType w:val="hybridMultilevel"/>
    <w:tmpl w:val="F5B0ED62"/>
    <w:lvl w:ilvl="0" w:tplc="31A86B90">
      <w:start w:val="1"/>
      <w:numFmt w:val="bullet"/>
      <w:pStyle w:val="Tablebullet110pt"/>
      <w:lvlText w:val=""/>
      <w:lvlJc w:val="left"/>
      <w:pPr>
        <w:tabs>
          <w:tab w:val="num" w:pos="284"/>
        </w:tabs>
        <w:ind w:left="284" w:hanging="142"/>
      </w:pPr>
      <w:rPr>
        <w:rFonts w:ascii="Symbol" w:hAnsi="Symbol" w:hint="default"/>
        <w:color w:val="9CAB0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
    <w:nsid w:val="0BC23C3F"/>
    <w:multiLevelType w:val="hybridMultilevel"/>
    <w:tmpl w:val="75AE27EC"/>
    <w:lvl w:ilvl="0" w:tplc="75F24522">
      <w:start w:val="1"/>
      <w:numFmt w:val="bullet"/>
      <w:pStyle w:val="Normalbullet1"/>
      <w:lvlText w:val=""/>
      <w:lvlJc w:val="left"/>
      <w:pPr>
        <w:tabs>
          <w:tab w:val="num" w:pos="425"/>
        </w:tabs>
        <w:ind w:left="425" w:hanging="283"/>
      </w:pPr>
      <w:rPr>
        <w:rFonts w:ascii="Symbol" w:hAnsi="Symbol" w:hint="default"/>
        <w:color w:val="9CAB00"/>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nsid w:val="18732A11"/>
    <w:multiLevelType w:val="hybridMultilevel"/>
    <w:tmpl w:val="81C4B84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32551723"/>
    <w:multiLevelType w:val="hybridMultilevel"/>
    <w:tmpl w:val="B54A739E"/>
    <w:lvl w:ilvl="0" w:tplc="0BFACE34">
      <w:start w:val="1"/>
      <w:numFmt w:val="bullet"/>
      <w:pStyle w:val="Bullet1"/>
      <w:lvlText w:val=""/>
      <w:lvlJc w:val="left"/>
      <w:pPr>
        <w:ind w:left="5322" w:hanging="360"/>
      </w:pPr>
      <w:rPr>
        <w:rFonts w:ascii="Symbol" w:hAnsi="Symbol" w:hint="default"/>
        <w:color w:val="auto"/>
      </w:rPr>
    </w:lvl>
    <w:lvl w:ilvl="1" w:tplc="D744E1FA">
      <w:numFmt w:val="bullet"/>
      <w:lvlText w:val="-"/>
      <w:lvlJc w:val="left"/>
      <w:pPr>
        <w:ind w:left="1492" w:hanging="360"/>
      </w:pPr>
      <w:rPr>
        <w:rFonts w:ascii="Arial" w:eastAsia="Arial" w:hAnsi="Arial" w:cs="Arial" w:hint="default"/>
      </w:rPr>
    </w:lvl>
    <w:lvl w:ilvl="2" w:tplc="659A1F5C">
      <w:numFmt w:val="bullet"/>
      <w:lvlText w:val="•"/>
      <w:lvlJc w:val="left"/>
      <w:pPr>
        <w:ind w:left="2212" w:hanging="360"/>
      </w:pPr>
      <w:rPr>
        <w:rFonts w:ascii="Courier New" w:eastAsia="SimSun" w:hAnsi="Courier New" w:cs="Courier New" w:hint="default"/>
        <w:sz w:val="20"/>
      </w:rPr>
    </w:lvl>
    <w:lvl w:ilvl="3" w:tplc="0C090001">
      <w:start w:val="1"/>
      <w:numFmt w:val="bullet"/>
      <w:lvlText w:val=""/>
      <w:lvlJc w:val="left"/>
      <w:pPr>
        <w:ind w:left="2932" w:hanging="360"/>
      </w:pPr>
      <w:rPr>
        <w:rFonts w:ascii="Symbol" w:hAnsi="Symbol" w:hint="default"/>
      </w:rPr>
    </w:lvl>
    <w:lvl w:ilvl="4" w:tplc="0C090003">
      <w:start w:val="1"/>
      <w:numFmt w:val="bullet"/>
      <w:lvlText w:val="o"/>
      <w:lvlJc w:val="left"/>
      <w:pPr>
        <w:ind w:left="3652" w:hanging="360"/>
      </w:pPr>
      <w:rPr>
        <w:rFonts w:ascii="Courier New" w:hAnsi="Courier New" w:cs="Courier New" w:hint="default"/>
      </w:rPr>
    </w:lvl>
    <w:lvl w:ilvl="5" w:tplc="0C090005">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4">
    <w:nsid w:val="3B35314C"/>
    <w:multiLevelType w:val="hybridMultilevel"/>
    <w:tmpl w:val="6E7AC9C8"/>
    <w:lvl w:ilvl="0" w:tplc="6BA4D1F0">
      <w:start w:val="1"/>
      <w:numFmt w:val="bullet"/>
      <w:pStyle w:val="TS-Bullet2"/>
      <w:lvlText w:val=""/>
      <w:lvlJc w:val="left"/>
      <w:pPr>
        <w:ind w:left="1069" w:hanging="360"/>
      </w:pPr>
      <w:rPr>
        <w:rFonts w:ascii="Symbol" w:hAnsi="Symbol" w:hint="default"/>
        <w:color w:val="9CAB0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
    <w:nsid w:val="3EA50EF5"/>
    <w:multiLevelType w:val="hybridMultilevel"/>
    <w:tmpl w:val="11540B4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497A05B6"/>
    <w:multiLevelType w:val="hybridMultilevel"/>
    <w:tmpl w:val="437C6B70"/>
    <w:lvl w:ilvl="0" w:tplc="A35EFD26">
      <w:start w:val="1"/>
      <w:numFmt w:val="decimal"/>
      <w:pStyle w:val="Table-NumberedList1"/>
      <w:lvlText w:val="%1."/>
      <w:lvlJc w:val="right"/>
      <w:pPr>
        <w:tabs>
          <w:tab w:val="num" w:pos="425"/>
        </w:tabs>
        <w:ind w:left="425" w:hanging="141"/>
      </w:pPr>
      <w:rPr>
        <w:rFonts w:hint="default"/>
        <w:color w:val="9CAB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9A50E21"/>
    <w:multiLevelType w:val="hybridMultilevel"/>
    <w:tmpl w:val="79B8FE82"/>
    <w:lvl w:ilvl="0" w:tplc="51408602">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8">
    <w:nsid w:val="54A45027"/>
    <w:multiLevelType w:val="hybridMultilevel"/>
    <w:tmpl w:val="55D2DC72"/>
    <w:lvl w:ilvl="0" w:tplc="0C09000F">
      <w:start w:val="1"/>
      <w:numFmt w:val="decimal"/>
      <w:lvlText w:val="%1."/>
      <w:lvlJc w:val="left"/>
      <w:pPr>
        <w:ind w:left="502" w:hanging="360"/>
      </w:pPr>
      <w:rPr>
        <w:rFonts w:hint="default"/>
        <w:color w:val="82901C"/>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nsid w:val="5C6B2F73"/>
    <w:multiLevelType w:val="hybridMultilevel"/>
    <w:tmpl w:val="B4D28A10"/>
    <w:lvl w:ilvl="0" w:tplc="8562709C">
      <w:start w:val="1"/>
      <w:numFmt w:val="bullet"/>
      <w:pStyle w:val="Tablebullet1"/>
      <w:lvlText w:val=""/>
      <w:lvlJc w:val="left"/>
      <w:pPr>
        <w:tabs>
          <w:tab w:val="num" w:pos="425"/>
        </w:tabs>
        <w:ind w:left="425" w:hanging="283"/>
      </w:pPr>
      <w:rPr>
        <w:rFonts w:ascii="Symbol" w:hAnsi="Symbol" w:hint="default"/>
        <w:color w:val="9CAB00"/>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nsid w:val="5D734821"/>
    <w:multiLevelType w:val="multilevel"/>
    <w:tmpl w:val="0C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768D47C2"/>
    <w:multiLevelType w:val="hybridMultilevel"/>
    <w:tmpl w:val="AB0A288A"/>
    <w:lvl w:ilvl="0" w:tplc="A5F43604">
      <w:start w:val="1"/>
      <w:numFmt w:val="decimal"/>
      <w:pStyle w:val="TS-Numberedlist"/>
      <w:lvlText w:val="%1."/>
      <w:lvlJc w:val="right"/>
      <w:pPr>
        <w:tabs>
          <w:tab w:val="num" w:pos="567"/>
        </w:tabs>
        <w:ind w:left="567" w:hanging="142"/>
      </w:pPr>
      <w:rPr>
        <w:rFonts w:hint="default"/>
        <w:b/>
        <w:i w:val="0"/>
        <w:color w:val="9CAB00"/>
        <w:w w:val="90"/>
        <w:position w:val="6"/>
        <w:sz w:val="26"/>
        <w:u w:val="none"/>
      </w:rPr>
    </w:lvl>
    <w:lvl w:ilvl="1" w:tplc="BAD2C3A8">
      <w:start w:val="1"/>
      <w:numFmt w:val="bullet"/>
      <w:pStyle w:val="TS-bulletsub-lis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786B7E6F"/>
    <w:multiLevelType w:val="hybridMultilevel"/>
    <w:tmpl w:val="B36CC982"/>
    <w:lvl w:ilvl="0" w:tplc="8B0E122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78AF1477"/>
    <w:multiLevelType w:val="hybridMultilevel"/>
    <w:tmpl w:val="5C7ED36C"/>
    <w:lvl w:ilvl="0" w:tplc="5CC45ED6">
      <w:start w:val="1"/>
      <w:numFmt w:val="bullet"/>
      <w:pStyle w:val="Guidebullet"/>
      <w:lvlText w:val="◄"/>
      <w:lvlJc w:val="left"/>
      <w:pPr>
        <w:ind w:left="720" w:hanging="360"/>
      </w:pPr>
      <w:rPr>
        <w:rFonts w:ascii="Arial" w:hAnsi="Arial" w:hint="default"/>
        <w:color w:val="C3D6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E4F6610"/>
    <w:multiLevelType w:val="hybridMultilevel"/>
    <w:tmpl w:val="8D2A154E"/>
    <w:lvl w:ilvl="0" w:tplc="3694167A">
      <w:start w:val="1"/>
      <w:numFmt w:val="bullet"/>
      <w:pStyle w:val="Highlightbullet1"/>
      <w:lvlText w:val=""/>
      <w:lvlJc w:val="left"/>
      <w:pPr>
        <w:tabs>
          <w:tab w:val="num" w:pos="425"/>
        </w:tabs>
        <w:ind w:left="425" w:hanging="283"/>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num w:numId="1">
    <w:abstractNumId w:val="9"/>
  </w:num>
  <w:num w:numId="2">
    <w:abstractNumId w:val="11"/>
  </w:num>
  <w:num w:numId="3">
    <w:abstractNumId w:val="11"/>
    <w:lvlOverride w:ilvl="0">
      <w:startOverride w:val="1"/>
    </w:lvlOverride>
  </w:num>
  <w:num w:numId="4">
    <w:abstractNumId w:val="11"/>
    <w:lvlOverride w:ilvl="0">
      <w:startOverride w:val="1"/>
    </w:lvlOverride>
  </w:num>
  <w:num w:numId="5">
    <w:abstractNumId w:val="11"/>
    <w:lvlOverride w:ilvl="0">
      <w:startOverride w:val="1"/>
    </w:lvlOverride>
  </w:num>
  <w:num w:numId="6">
    <w:abstractNumId w:val="11"/>
    <w:lvlOverride w:ilvl="0">
      <w:startOverride w:val="1"/>
    </w:lvlOverride>
  </w:num>
  <w:num w:numId="7">
    <w:abstractNumId w:val="11"/>
    <w:lvlOverride w:ilvl="0">
      <w:startOverride w:val="1"/>
    </w:lvlOverride>
  </w:num>
  <w:num w:numId="8">
    <w:abstractNumId w:val="11"/>
    <w:lvlOverride w:ilvl="0">
      <w:startOverride w:val="1"/>
    </w:lvlOverride>
  </w:num>
  <w:num w:numId="9">
    <w:abstractNumId w:val="11"/>
    <w:lvlOverride w:ilvl="0">
      <w:startOverride w:val="1"/>
    </w:lvlOverride>
  </w:num>
  <w:num w:numId="10">
    <w:abstractNumId w:val="3"/>
  </w:num>
  <w:num w:numId="11">
    <w:abstractNumId w:val="11"/>
    <w:lvlOverride w:ilvl="0">
      <w:startOverride w:val="1"/>
    </w:lvlOverride>
  </w:num>
  <w:num w:numId="12">
    <w:abstractNumId w:val="2"/>
  </w:num>
  <w:num w:numId="13">
    <w:abstractNumId w:val="8"/>
  </w:num>
  <w:num w:numId="14">
    <w:abstractNumId w:val="12"/>
  </w:num>
  <w:num w:numId="15">
    <w:abstractNumId w:val="11"/>
    <w:lvlOverride w:ilvl="0">
      <w:startOverride w:val="1"/>
    </w:lvlOverride>
  </w:num>
  <w:num w:numId="16">
    <w:abstractNumId w:val="4"/>
  </w:num>
  <w:num w:numId="17">
    <w:abstractNumId w:val="9"/>
    <w:lvlOverride w:ilvl="0">
      <w:startOverride w:val="1"/>
    </w:lvlOverride>
  </w:num>
  <w:num w:numId="18">
    <w:abstractNumId w:val="1"/>
    <w:lvlOverride w:ilvl="0">
      <w:startOverride w:val="1"/>
    </w:lvlOverride>
  </w:num>
  <w:num w:numId="19">
    <w:abstractNumId w:val="13"/>
  </w:num>
  <w:num w:numId="20">
    <w:abstractNumId w:val="0"/>
    <w:lvlOverride w:ilvl="0">
      <w:startOverride w:val="1"/>
    </w:lvlOverride>
  </w:num>
  <w:num w:numId="21">
    <w:abstractNumId w:val="14"/>
    <w:lvlOverride w:ilvl="0">
      <w:startOverride w:val="1"/>
    </w:lvlOverride>
  </w:num>
  <w:num w:numId="22">
    <w:abstractNumId w:val="6"/>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0"/>
  </w:num>
  <w:num w:numId="29">
    <w:abstractNumId w:val="6"/>
    <w:lvlOverride w:ilvl="0">
      <w:startOverride w:val="1"/>
    </w:lvlOverride>
  </w:num>
  <w:num w:numId="30">
    <w:abstractNumId w:val="6"/>
    <w:lvlOverride w:ilvl="0">
      <w:startOverride w:val="1"/>
    </w:lvlOverride>
  </w:num>
  <w:num w:numId="31">
    <w:abstractNumId w:val="5"/>
  </w:num>
  <w:num w:numId="32">
    <w:abstractNumId w:val="10"/>
  </w:num>
  <w:num w:numId="33">
    <w:abstractNumId w:val="1"/>
  </w:num>
  <w:num w:numId="34">
    <w:abstractNumId w:val="7"/>
  </w:num>
  <w:num w:numId="35">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linkStyles/>
  <w:defaultTabStop w:val="720"/>
  <w:characterSpacingControl w:val="doNotCompress"/>
  <w:hdrShapeDefaults>
    <o:shapedefaults v:ext="edit" spidmax="6860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BA9"/>
    <w:rsid w:val="00005AC3"/>
    <w:rsid w:val="000063B5"/>
    <w:rsid w:val="00007157"/>
    <w:rsid w:val="000106A2"/>
    <w:rsid w:val="0001082F"/>
    <w:rsid w:val="00022349"/>
    <w:rsid w:val="000258F5"/>
    <w:rsid w:val="00027054"/>
    <w:rsid w:val="0002769D"/>
    <w:rsid w:val="00030342"/>
    <w:rsid w:val="00031205"/>
    <w:rsid w:val="00036AF2"/>
    <w:rsid w:val="00041158"/>
    <w:rsid w:val="00044EEB"/>
    <w:rsid w:val="00054B58"/>
    <w:rsid w:val="00057798"/>
    <w:rsid w:val="00060BE3"/>
    <w:rsid w:val="00060D79"/>
    <w:rsid w:val="00061E8B"/>
    <w:rsid w:val="0006218C"/>
    <w:rsid w:val="00063B1F"/>
    <w:rsid w:val="00070795"/>
    <w:rsid w:val="000733AA"/>
    <w:rsid w:val="00081068"/>
    <w:rsid w:val="000837BA"/>
    <w:rsid w:val="000862CA"/>
    <w:rsid w:val="00091835"/>
    <w:rsid w:val="000962D3"/>
    <w:rsid w:val="000A6D1C"/>
    <w:rsid w:val="000B2CFF"/>
    <w:rsid w:val="000C04D6"/>
    <w:rsid w:val="000C170A"/>
    <w:rsid w:val="000C5348"/>
    <w:rsid w:val="000C5CC3"/>
    <w:rsid w:val="000D0337"/>
    <w:rsid w:val="000D2DAC"/>
    <w:rsid w:val="000E0DBD"/>
    <w:rsid w:val="000E76C0"/>
    <w:rsid w:val="00104BC0"/>
    <w:rsid w:val="00117863"/>
    <w:rsid w:val="00130828"/>
    <w:rsid w:val="00132AB8"/>
    <w:rsid w:val="00132C7A"/>
    <w:rsid w:val="00133F56"/>
    <w:rsid w:val="00136C1A"/>
    <w:rsid w:val="0014591E"/>
    <w:rsid w:val="00145D30"/>
    <w:rsid w:val="00151949"/>
    <w:rsid w:val="00152F1E"/>
    <w:rsid w:val="0015531F"/>
    <w:rsid w:val="001563D7"/>
    <w:rsid w:val="0016087F"/>
    <w:rsid w:val="001645E7"/>
    <w:rsid w:val="001649BB"/>
    <w:rsid w:val="0016606C"/>
    <w:rsid w:val="00166395"/>
    <w:rsid w:val="00166C80"/>
    <w:rsid w:val="00167FEE"/>
    <w:rsid w:val="00173A90"/>
    <w:rsid w:val="00173D9E"/>
    <w:rsid w:val="00181DAB"/>
    <w:rsid w:val="00184C27"/>
    <w:rsid w:val="00190AB4"/>
    <w:rsid w:val="00194183"/>
    <w:rsid w:val="00194332"/>
    <w:rsid w:val="001A42E7"/>
    <w:rsid w:val="001B1EE0"/>
    <w:rsid w:val="001C1E98"/>
    <w:rsid w:val="001C576F"/>
    <w:rsid w:val="001D6ECE"/>
    <w:rsid w:val="001D7F3F"/>
    <w:rsid w:val="001E0819"/>
    <w:rsid w:val="001E1662"/>
    <w:rsid w:val="001F0D12"/>
    <w:rsid w:val="001F0DC9"/>
    <w:rsid w:val="001F26DE"/>
    <w:rsid w:val="001F39FF"/>
    <w:rsid w:val="002072EF"/>
    <w:rsid w:val="00207AAC"/>
    <w:rsid w:val="002174B3"/>
    <w:rsid w:val="00227DFF"/>
    <w:rsid w:val="0023030F"/>
    <w:rsid w:val="00233485"/>
    <w:rsid w:val="002427F9"/>
    <w:rsid w:val="00245AD8"/>
    <w:rsid w:val="00246308"/>
    <w:rsid w:val="0025390F"/>
    <w:rsid w:val="00264211"/>
    <w:rsid w:val="0026778F"/>
    <w:rsid w:val="002846E6"/>
    <w:rsid w:val="002854D2"/>
    <w:rsid w:val="002A47AB"/>
    <w:rsid w:val="002B23C1"/>
    <w:rsid w:val="002B4A15"/>
    <w:rsid w:val="002B56AE"/>
    <w:rsid w:val="002C0C8A"/>
    <w:rsid w:val="002D673B"/>
    <w:rsid w:val="002E00BD"/>
    <w:rsid w:val="002E1D44"/>
    <w:rsid w:val="002E3F04"/>
    <w:rsid w:val="0030572D"/>
    <w:rsid w:val="003209B8"/>
    <w:rsid w:val="003230D7"/>
    <w:rsid w:val="00327D7A"/>
    <w:rsid w:val="003307C8"/>
    <w:rsid w:val="0033186D"/>
    <w:rsid w:val="00333D5A"/>
    <w:rsid w:val="003350E3"/>
    <w:rsid w:val="00340AFE"/>
    <w:rsid w:val="0034140B"/>
    <w:rsid w:val="00342623"/>
    <w:rsid w:val="00350F9D"/>
    <w:rsid w:val="00351A01"/>
    <w:rsid w:val="00352BF6"/>
    <w:rsid w:val="003534F3"/>
    <w:rsid w:val="0035667E"/>
    <w:rsid w:val="00356DCE"/>
    <w:rsid w:val="0036360E"/>
    <w:rsid w:val="00363954"/>
    <w:rsid w:val="00370E8E"/>
    <w:rsid w:val="00372F9F"/>
    <w:rsid w:val="003750E3"/>
    <w:rsid w:val="00377DFF"/>
    <w:rsid w:val="00390041"/>
    <w:rsid w:val="0039005B"/>
    <w:rsid w:val="00390720"/>
    <w:rsid w:val="00394256"/>
    <w:rsid w:val="003A609B"/>
    <w:rsid w:val="003B0AF1"/>
    <w:rsid w:val="003B0F12"/>
    <w:rsid w:val="003C16BF"/>
    <w:rsid w:val="003D0540"/>
    <w:rsid w:val="003D065F"/>
    <w:rsid w:val="003D6317"/>
    <w:rsid w:val="003D696F"/>
    <w:rsid w:val="003E6A00"/>
    <w:rsid w:val="003E7DE8"/>
    <w:rsid w:val="003F0759"/>
    <w:rsid w:val="003F5BE1"/>
    <w:rsid w:val="003F635F"/>
    <w:rsid w:val="003F70C4"/>
    <w:rsid w:val="004003D1"/>
    <w:rsid w:val="004016FB"/>
    <w:rsid w:val="00403FA9"/>
    <w:rsid w:val="0040642D"/>
    <w:rsid w:val="00413D82"/>
    <w:rsid w:val="004146F6"/>
    <w:rsid w:val="004150DA"/>
    <w:rsid w:val="00421095"/>
    <w:rsid w:val="00426003"/>
    <w:rsid w:val="00426DF6"/>
    <w:rsid w:val="00427DBD"/>
    <w:rsid w:val="004323DA"/>
    <w:rsid w:val="004375DB"/>
    <w:rsid w:val="00446E8D"/>
    <w:rsid w:val="0044769E"/>
    <w:rsid w:val="00460E07"/>
    <w:rsid w:val="00461725"/>
    <w:rsid w:val="004654E9"/>
    <w:rsid w:val="004732CD"/>
    <w:rsid w:val="00480C3D"/>
    <w:rsid w:val="0048262B"/>
    <w:rsid w:val="0048295D"/>
    <w:rsid w:val="004A4DE4"/>
    <w:rsid w:val="004A58B9"/>
    <w:rsid w:val="004A6B36"/>
    <w:rsid w:val="004B0B8F"/>
    <w:rsid w:val="004B77B7"/>
    <w:rsid w:val="004C3FE3"/>
    <w:rsid w:val="004C4D8B"/>
    <w:rsid w:val="004C5772"/>
    <w:rsid w:val="004C6644"/>
    <w:rsid w:val="004D0903"/>
    <w:rsid w:val="004D456A"/>
    <w:rsid w:val="004D5600"/>
    <w:rsid w:val="004F01DB"/>
    <w:rsid w:val="004F07CF"/>
    <w:rsid w:val="004F65B0"/>
    <w:rsid w:val="00500579"/>
    <w:rsid w:val="00501290"/>
    <w:rsid w:val="00501771"/>
    <w:rsid w:val="0050225B"/>
    <w:rsid w:val="00504165"/>
    <w:rsid w:val="005135B5"/>
    <w:rsid w:val="005166A5"/>
    <w:rsid w:val="005200E4"/>
    <w:rsid w:val="00523913"/>
    <w:rsid w:val="00524033"/>
    <w:rsid w:val="005261E8"/>
    <w:rsid w:val="00526B38"/>
    <w:rsid w:val="005274BD"/>
    <w:rsid w:val="005342DE"/>
    <w:rsid w:val="0053433B"/>
    <w:rsid w:val="00534E5D"/>
    <w:rsid w:val="00535472"/>
    <w:rsid w:val="0053660E"/>
    <w:rsid w:val="005375CD"/>
    <w:rsid w:val="00550698"/>
    <w:rsid w:val="005553A7"/>
    <w:rsid w:val="005632F7"/>
    <w:rsid w:val="00566BBD"/>
    <w:rsid w:val="005919BF"/>
    <w:rsid w:val="005947DA"/>
    <w:rsid w:val="00595702"/>
    <w:rsid w:val="005962AD"/>
    <w:rsid w:val="005976F0"/>
    <w:rsid w:val="005A3628"/>
    <w:rsid w:val="005A554F"/>
    <w:rsid w:val="005B1D2C"/>
    <w:rsid w:val="005B5BF1"/>
    <w:rsid w:val="005B5D8E"/>
    <w:rsid w:val="005C125B"/>
    <w:rsid w:val="005D2C11"/>
    <w:rsid w:val="005E039C"/>
    <w:rsid w:val="005E0515"/>
    <w:rsid w:val="005E1851"/>
    <w:rsid w:val="005E48B3"/>
    <w:rsid w:val="005E50CE"/>
    <w:rsid w:val="005F2388"/>
    <w:rsid w:val="005F32AA"/>
    <w:rsid w:val="0060399E"/>
    <w:rsid w:val="00603EF8"/>
    <w:rsid w:val="00605F28"/>
    <w:rsid w:val="00610C28"/>
    <w:rsid w:val="00614D7A"/>
    <w:rsid w:val="00616940"/>
    <w:rsid w:val="00623CBC"/>
    <w:rsid w:val="006249BB"/>
    <w:rsid w:val="00626A50"/>
    <w:rsid w:val="00632B1E"/>
    <w:rsid w:val="006361AD"/>
    <w:rsid w:val="00661E10"/>
    <w:rsid w:val="00664B5F"/>
    <w:rsid w:val="006662CE"/>
    <w:rsid w:val="0067628F"/>
    <w:rsid w:val="006819DE"/>
    <w:rsid w:val="00686064"/>
    <w:rsid w:val="006A0BB7"/>
    <w:rsid w:val="006A0DDF"/>
    <w:rsid w:val="006A4525"/>
    <w:rsid w:val="006A74BD"/>
    <w:rsid w:val="006A7B4F"/>
    <w:rsid w:val="006B1CF5"/>
    <w:rsid w:val="006C13D0"/>
    <w:rsid w:val="006C2FAD"/>
    <w:rsid w:val="006C5FCC"/>
    <w:rsid w:val="006D52AB"/>
    <w:rsid w:val="006E680C"/>
    <w:rsid w:val="006F14B9"/>
    <w:rsid w:val="006F66CB"/>
    <w:rsid w:val="006F7F7C"/>
    <w:rsid w:val="007008F2"/>
    <w:rsid w:val="00711FF9"/>
    <w:rsid w:val="007121A3"/>
    <w:rsid w:val="00714B41"/>
    <w:rsid w:val="00715BA9"/>
    <w:rsid w:val="0072275A"/>
    <w:rsid w:val="00724756"/>
    <w:rsid w:val="00727C2B"/>
    <w:rsid w:val="00731025"/>
    <w:rsid w:val="00732C7B"/>
    <w:rsid w:val="0073384C"/>
    <w:rsid w:val="00735905"/>
    <w:rsid w:val="00740C09"/>
    <w:rsid w:val="00742A72"/>
    <w:rsid w:val="0075598A"/>
    <w:rsid w:val="00765101"/>
    <w:rsid w:val="007677CD"/>
    <w:rsid w:val="0077239E"/>
    <w:rsid w:val="00772910"/>
    <w:rsid w:val="0077571D"/>
    <w:rsid w:val="00775BF1"/>
    <w:rsid w:val="00780D81"/>
    <w:rsid w:val="0078414E"/>
    <w:rsid w:val="00792112"/>
    <w:rsid w:val="007935A0"/>
    <w:rsid w:val="00796290"/>
    <w:rsid w:val="007964E7"/>
    <w:rsid w:val="007968DE"/>
    <w:rsid w:val="007A62F4"/>
    <w:rsid w:val="007A77DE"/>
    <w:rsid w:val="007B023C"/>
    <w:rsid w:val="007B3B66"/>
    <w:rsid w:val="007C32E0"/>
    <w:rsid w:val="007D3A7F"/>
    <w:rsid w:val="007D7AD7"/>
    <w:rsid w:val="007D7D3C"/>
    <w:rsid w:val="007E037B"/>
    <w:rsid w:val="007E55D5"/>
    <w:rsid w:val="007E7583"/>
    <w:rsid w:val="008029AF"/>
    <w:rsid w:val="00810EEA"/>
    <w:rsid w:val="008169B6"/>
    <w:rsid w:val="008224FA"/>
    <w:rsid w:val="00831CF4"/>
    <w:rsid w:val="0084079C"/>
    <w:rsid w:val="00843A42"/>
    <w:rsid w:val="00857720"/>
    <w:rsid w:val="008632BB"/>
    <w:rsid w:val="008642AF"/>
    <w:rsid w:val="0087296F"/>
    <w:rsid w:val="00877642"/>
    <w:rsid w:val="0088118D"/>
    <w:rsid w:val="008818FC"/>
    <w:rsid w:val="00882D88"/>
    <w:rsid w:val="00882EBD"/>
    <w:rsid w:val="008835ED"/>
    <w:rsid w:val="008848CA"/>
    <w:rsid w:val="008867F7"/>
    <w:rsid w:val="00890310"/>
    <w:rsid w:val="00892D50"/>
    <w:rsid w:val="0089408E"/>
    <w:rsid w:val="008946CA"/>
    <w:rsid w:val="00894B7B"/>
    <w:rsid w:val="008967DC"/>
    <w:rsid w:val="008974C6"/>
    <w:rsid w:val="008A2682"/>
    <w:rsid w:val="008B0AB4"/>
    <w:rsid w:val="008B27B0"/>
    <w:rsid w:val="008C009F"/>
    <w:rsid w:val="008C3987"/>
    <w:rsid w:val="008D2207"/>
    <w:rsid w:val="008D4551"/>
    <w:rsid w:val="008D5BC9"/>
    <w:rsid w:val="008E09C1"/>
    <w:rsid w:val="008E2737"/>
    <w:rsid w:val="008E5862"/>
    <w:rsid w:val="008E6FB7"/>
    <w:rsid w:val="008F10D8"/>
    <w:rsid w:val="008F2843"/>
    <w:rsid w:val="008F4C04"/>
    <w:rsid w:val="008F71D9"/>
    <w:rsid w:val="009060EC"/>
    <w:rsid w:val="0091529F"/>
    <w:rsid w:val="00915990"/>
    <w:rsid w:val="00926A4E"/>
    <w:rsid w:val="00946600"/>
    <w:rsid w:val="0094673A"/>
    <w:rsid w:val="00947683"/>
    <w:rsid w:val="0095103C"/>
    <w:rsid w:val="00957640"/>
    <w:rsid w:val="009601F2"/>
    <w:rsid w:val="00962066"/>
    <w:rsid w:val="00967767"/>
    <w:rsid w:val="00970BB8"/>
    <w:rsid w:val="00970ECC"/>
    <w:rsid w:val="0097153E"/>
    <w:rsid w:val="00980B14"/>
    <w:rsid w:val="0098662D"/>
    <w:rsid w:val="009909F7"/>
    <w:rsid w:val="009A64A3"/>
    <w:rsid w:val="009B2C2C"/>
    <w:rsid w:val="009B79A5"/>
    <w:rsid w:val="009C3103"/>
    <w:rsid w:val="009D32CE"/>
    <w:rsid w:val="009E37A5"/>
    <w:rsid w:val="009E67C9"/>
    <w:rsid w:val="009F2BB9"/>
    <w:rsid w:val="009F5A59"/>
    <w:rsid w:val="00A01303"/>
    <w:rsid w:val="00A024D4"/>
    <w:rsid w:val="00A02E17"/>
    <w:rsid w:val="00A05694"/>
    <w:rsid w:val="00A10C0C"/>
    <w:rsid w:val="00A20AB4"/>
    <w:rsid w:val="00A46135"/>
    <w:rsid w:val="00A50042"/>
    <w:rsid w:val="00A60D10"/>
    <w:rsid w:val="00A66EF7"/>
    <w:rsid w:val="00A72C58"/>
    <w:rsid w:val="00A75D06"/>
    <w:rsid w:val="00A76708"/>
    <w:rsid w:val="00A7759E"/>
    <w:rsid w:val="00A82C73"/>
    <w:rsid w:val="00A843D7"/>
    <w:rsid w:val="00A87CA0"/>
    <w:rsid w:val="00A91384"/>
    <w:rsid w:val="00A92484"/>
    <w:rsid w:val="00A96709"/>
    <w:rsid w:val="00AC00F6"/>
    <w:rsid w:val="00AC3E5A"/>
    <w:rsid w:val="00AC563D"/>
    <w:rsid w:val="00AC5F79"/>
    <w:rsid w:val="00AD251E"/>
    <w:rsid w:val="00AD3A60"/>
    <w:rsid w:val="00AD3ED6"/>
    <w:rsid w:val="00AD7FD6"/>
    <w:rsid w:val="00AE1706"/>
    <w:rsid w:val="00AE26B2"/>
    <w:rsid w:val="00AE4C1B"/>
    <w:rsid w:val="00AE5CB1"/>
    <w:rsid w:val="00AF1019"/>
    <w:rsid w:val="00AF31C9"/>
    <w:rsid w:val="00B052C1"/>
    <w:rsid w:val="00B07E0B"/>
    <w:rsid w:val="00B10CFF"/>
    <w:rsid w:val="00B163D1"/>
    <w:rsid w:val="00B16A7E"/>
    <w:rsid w:val="00B219F2"/>
    <w:rsid w:val="00B22938"/>
    <w:rsid w:val="00B24C70"/>
    <w:rsid w:val="00B25583"/>
    <w:rsid w:val="00B331F5"/>
    <w:rsid w:val="00B469E1"/>
    <w:rsid w:val="00B50994"/>
    <w:rsid w:val="00B51972"/>
    <w:rsid w:val="00B61057"/>
    <w:rsid w:val="00B640D4"/>
    <w:rsid w:val="00B6422E"/>
    <w:rsid w:val="00B65E09"/>
    <w:rsid w:val="00B65FD6"/>
    <w:rsid w:val="00B71AEE"/>
    <w:rsid w:val="00B7306D"/>
    <w:rsid w:val="00B81999"/>
    <w:rsid w:val="00B85318"/>
    <w:rsid w:val="00B921C6"/>
    <w:rsid w:val="00B945FE"/>
    <w:rsid w:val="00B94ABA"/>
    <w:rsid w:val="00B961CD"/>
    <w:rsid w:val="00BA3D3F"/>
    <w:rsid w:val="00BA784A"/>
    <w:rsid w:val="00BB001C"/>
    <w:rsid w:val="00BB23B5"/>
    <w:rsid w:val="00BB2E73"/>
    <w:rsid w:val="00BB3345"/>
    <w:rsid w:val="00BB3607"/>
    <w:rsid w:val="00BB3ECD"/>
    <w:rsid w:val="00BB4977"/>
    <w:rsid w:val="00BC21BF"/>
    <w:rsid w:val="00BC26E5"/>
    <w:rsid w:val="00BD0891"/>
    <w:rsid w:val="00BD2DDB"/>
    <w:rsid w:val="00BD4A02"/>
    <w:rsid w:val="00BD62E7"/>
    <w:rsid w:val="00BE022C"/>
    <w:rsid w:val="00BE0E1B"/>
    <w:rsid w:val="00BE4CD5"/>
    <w:rsid w:val="00BE5863"/>
    <w:rsid w:val="00BE6013"/>
    <w:rsid w:val="00C0059C"/>
    <w:rsid w:val="00C03E86"/>
    <w:rsid w:val="00C14A4C"/>
    <w:rsid w:val="00C16438"/>
    <w:rsid w:val="00C1679C"/>
    <w:rsid w:val="00C219DF"/>
    <w:rsid w:val="00C224BF"/>
    <w:rsid w:val="00C23049"/>
    <w:rsid w:val="00C241B7"/>
    <w:rsid w:val="00C338B6"/>
    <w:rsid w:val="00C3468F"/>
    <w:rsid w:val="00C34AE2"/>
    <w:rsid w:val="00C364D4"/>
    <w:rsid w:val="00C406ED"/>
    <w:rsid w:val="00C43BAD"/>
    <w:rsid w:val="00C454DE"/>
    <w:rsid w:val="00C466ED"/>
    <w:rsid w:val="00C47D6E"/>
    <w:rsid w:val="00C519A8"/>
    <w:rsid w:val="00C51CCA"/>
    <w:rsid w:val="00C5244B"/>
    <w:rsid w:val="00C52A7E"/>
    <w:rsid w:val="00C52E0D"/>
    <w:rsid w:val="00C536EF"/>
    <w:rsid w:val="00C53893"/>
    <w:rsid w:val="00C5416D"/>
    <w:rsid w:val="00C55F89"/>
    <w:rsid w:val="00C57370"/>
    <w:rsid w:val="00C638DA"/>
    <w:rsid w:val="00C6650A"/>
    <w:rsid w:val="00C70449"/>
    <w:rsid w:val="00C72BD9"/>
    <w:rsid w:val="00C74909"/>
    <w:rsid w:val="00C81D36"/>
    <w:rsid w:val="00C83A72"/>
    <w:rsid w:val="00C84542"/>
    <w:rsid w:val="00C85B63"/>
    <w:rsid w:val="00C93E7E"/>
    <w:rsid w:val="00C970A9"/>
    <w:rsid w:val="00C9778D"/>
    <w:rsid w:val="00CA2B17"/>
    <w:rsid w:val="00CA417F"/>
    <w:rsid w:val="00CA432C"/>
    <w:rsid w:val="00CA4857"/>
    <w:rsid w:val="00CA62A2"/>
    <w:rsid w:val="00CB2F80"/>
    <w:rsid w:val="00CB5E1A"/>
    <w:rsid w:val="00CB5F6A"/>
    <w:rsid w:val="00CB6FD5"/>
    <w:rsid w:val="00CC659C"/>
    <w:rsid w:val="00CC7292"/>
    <w:rsid w:val="00CD1300"/>
    <w:rsid w:val="00CD64DE"/>
    <w:rsid w:val="00CE19A9"/>
    <w:rsid w:val="00CE3038"/>
    <w:rsid w:val="00CE7577"/>
    <w:rsid w:val="00CF1277"/>
    <w:rsid w:val="00CF2D28"/>
    <w:rsid w:val="00CF448E"/>
    <w:rsid w:val="00D02A1D"/>
    <w:rsid w:val="00D064B2"/>
    <w:rsid w:val="00D07792"/>
    <w:rsid w:val="00D20E27"/>
    <w:rsid w:val="00D2484A"/>
    <w:rsid w:val="00D27BAF"/>
    <w:rsid w:val="00D4009D"/>
    <w:rsid w:val="00D449DA"/>
    <w:rsid w:val="00D45038"/>
    <w:rsid w:val="00D57945"/>
    <w:rsid w:val="00D60A11"/>
    <w:rsid w:val="00D629C6"/>
    <w:rsid w:val="00D62DA5"/>
    <w:rsid w:val="00D63AEA"/>
    <w:rsid w:val="00D63D4B"/>
    <w:rsid w:val="00D655D7"/>
    <w:rsid w:val="00D6595D"/>
    <w:rsid w:val="00D6789C"/>
    <w:rsid w:val="00D757E9"/>
    <w:rsid w:val="00D938E6"/>
    <w:rsid w:val="00D953CB"/>
    <w:rsid w:val="00DA6E64"/>
    <w:rsid w:val="00DA6E8B"/>
    <w:rsid w:val="00DB51DD"/>
    <w:rsid w:val="00DC0B7B"/>
    <w:rsid w:val="00DC21B7"/>
    <w:rsid w:val="00DC4362"/>
    <w:rsid w:val="00DD1977"/>
    <w:rsid w:val="00DF2178"/>
    <w:rsid w:val="00DF229C"/>
    <w:rsid w:val="00DF27B3"/>
    <w:rsid w:val="00DF6CF6"/>
    <w:rsid w:val="00E04852"/>
    <w:rsid w:val="00E04BD1"/>
    <w:rsid w:val="00E12453"/>
    <w:rsid w:val="00E1523B"/>
    <w:rsid w:val="00E3173F"/>
    <w:rsid w:val="00E41F03"/>
    <w:rsid w:val="00E44DCE"/>
    <w:rsid w:val="00E470B5"/>
    <w:rsid w:val="00E52983"/>
    <w:rsid w:val="00E554A7"/>
    <w:rsid w:val="00E56B70"/>
    <w:rsid w:val="00E62A7D"/>
    <w:rsid w:val="00E62BA9"/>
    <w:rsid w:val="00E63046"/>
    <w:rsid w:val="00E77BAC"/>
    <w:rsid w:val="00E80065"/>
    <w:rsid w:val="00E81A26"/>
    <w:rsid w:val="00E83D1B"/>
    <w:rsid w:val="00E85D36"/>
    <w:rsid w:val="00E85FF4"/>
    <w:rsid w:val="00E9069A"/>
    <w:rsid w:val="00E92130"/>
    <w:rsid w:val="00E96CB6"/>
    <w:rsid w:val="00EA06D8"/>
    <w:rsid w:val="00EA1522"/>
    <w:rsid w:val="00EE09E9"/>
    <w:rsid w:val="00EE1703"/>
    <w:rsid w:val="00EE22B2"/>
    <w:rsid w:val="00EE431A"/>
    <w:rsid w:val="00EE50D1"/>
    <w:rsid w:val="00F01A73"/>
    <w:rsid w:val="00F1004B"/>
    <w:rsid w:val="00F14A25"/>
    <w:rsid w:val="00F17810"/>
    <w:rsid w:val="00F23B1C"/>
    <w:rsid w:val="00F252D2"/>
    <w:rsid w:val="00F42143"/>
    <w:rsid w:val="00F42C18"/>
    <w:rsid w:val="00F44FCD"/>
    <w:rsid w:val="00F5050A"/>
    <w:rsid w:val="00F54D25"/>
    <w:rsid w:val="00F639E6"/>
    <w:rsid w:val="00F66A9D"/>
    <w:rsid w:val="00F66C0E"/>
    <w:rsid w:val="00F727B1"/>
    <w:rsid w:val="00F72891"/>
    <w:rsid w:val="00F749B8"/>
    <w:rsid w:val="00F8094D"/>
    <w:rsid w:val="00F83FFF"/>
    <w:rsid w:val="00F903F8"/>
    <w:rsid w:val="00F91097"/>
    <w:rsid w:val="00F93990"/>
    <w:rsid w:val="00F94894"/>
    <w:rsid w:val="00F96978"/>
    <w:rsid w:val="00FA06FD"/>
    <w:rsid w:val="00FB202A"/>
    <w:rsid w:val="00FB2BA3"/>
    <w:rsid w:val="00FC19BA"/>
    <w:rsid w:val="00FC6259"/>
    <w:rsid w:val="00FC660B"/>
    <w:rsid w:val="00FC6D82"/>
    <w:rsid w:val="00FD02DB"/>
    <w:rsid w:val="00FD270B"/>
    <w:rsid w:val="00FD4D95"/>
    <w:rsid w:val="00FE2C59"/>
    <w:rsid w:val="00FF4803"/>
    <w:rsid w:val="00FF658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shapelayout>
  </w:shapeDefaults>
  <w:decimalSymbol w:val="."/>
  <w:listSeparator w:val=","/>
  <w14:docId w14:val="53C44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D44"/>
    <w:pPr>
      <w:spacing w:before="120" w:line="252" w:lineRule="auto"/>
    </w:pPr>
    <w:rPr>
      <w:rFonts w:ascii="Arial" w:hAnsi="Arial"/>
    </w:rPr>
  </w:style>
  <w:style w:type="paragraph" w:styleId="Heading1">
    <w:name w:val="heading 1"/>
    <w:basedOn w:val="Normal"/>
    <w:next w:val="Normal"/>
    <w:link w:val="Heading1Char"/>
    <w:uiPriority w:val="9"/>
    <w:qFormat/>
    <w:rsid w:val="002E1D44"/>
    <w:pPr>
      <w:keepNext/>
      <w:keepLines/>
      <w:pageBreakBefore/>
      <w:pBdr>
        <w:bottom w:val="single" w:sz="24" w:space="2" w:color="C3D600"/>
      </w:pBdr>
      <w:spacing w:after="400"/>
      <w:outlineLvl w:val="0"/>
    </w:pPr>
    <w:rPr>
      <w:rFonts w:ascii="Arial Bold" w:eastAsiaTheme="majorEastAsia" w:hAnsi="Arial Bold" w:cstheme="majorBidi"/>
      <w:b/>
      <w:color w:val="004E72"/>
      <w:sz w:val="32"/>
      <w:szCs w:val="32"/>
    </w:rPr>
  </w:style>
  <w:style w:type="paragraph" w:styleId="Heading2">
    <w:name w:val="heading 2"/>
    <w:basedOn w:val="Normal"/>
    <w:next w:val="Normal"/>
    <w:link w:val="Heading2Char"/>
    <w:uiPriority w:val="9"/>
    <w:unhideWhenUsed/>
    <w:qFormat/>
    <w:rsid w:val="002E1D44"/>
    <w:pPr>
      <w:keepNext/>
      <w:keepLines/>
      <w:spacing w:before="240" w:after="120"/>
      <w:outlineLvl w:val="1"/>
    </w:pPr>
    <w:rPr>
      <w:rFonts w:eastAsiaTheme="majorEastAsia" w:cstheme="majorBidi"/>
      <w:b/>
      <w:color w:val="004E72"/>
      <w:sz w:val="26"/>
      <w:szCs w:val="26"/>
    </w:rPr>
  </w:style>
  <w:style w:type="paragraph" w:styleId="Heading3">
    <w:name w:val="heading 3"/>
    <w:basedOn w:val="Normal"/>
    <w:next w:val="Normal"/>
    <w:link w:val="Heading3Char"/>
    <w:uiPriority w:val="9"/>
    <w:unhideWhenUsed/>
    <w:qFormat/>
    <w:rsid w:val="002E1D44"/>
    <w:pPr>
      <w:keepNext/>
      <w:keepLines/>
      <w:spacing w:before="200" w:after="8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2E1D44"/>
    <w:pPr>
      <w:keepNext/>
      <w:keepLines/>
      <w:spacing w:before="40" w:after="0"/>
      <w:outlineLvl w:val="3"/>
    </w:pPr>
    <w:rPr>
      <w:rFonts w:eastAsiaTheme="majorEastAsia" w:cstheme="majorBidi"/>
      <w:b/>
      <w:iCs/>
      <w:color w:val="404040" w:themeColor="text1" w:themeTint="BF"/>
      <w:sz w:val="20"/>
    </w:rPr>
  </w:style>
  <w:style w:type="paragraph" w:styleId="Heading6">
    <w:name w:val="heading 6"/>
    <w:basedOn w:val="Normal"/>
    <w:next w:val="Normal"/>
    <w:link w:val="Heading6Char"/>
    <w:uiPriority w:val="9"/>
    <w:semiHidden/>
    <w:unhideWhenUsed/>
    <w:qFormat/>
    <w:rsid w:val="002E1D44"/>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E1D44"/>
    <w:pPr>
      <w:tabs>
        <w:tab w:val="center" w:pos="4513"/>
        <w:tab w:val="right" w:pos="9026"/>
      </w:tabs>
      <w:spacing w:after="0" w:line="240" w:lineRule="auto"/>
    </w:pPr>
  </w:style>
  <w:style w:type="character" w:customStyle="1" w:styleId="HeaderChar">
    <w:name w:val="Header Char"/>
    <w:basedOn w:val="DefaultParagraphFont"/>
    <w:link w:val="Header"/>
    <w:rsid w:val="002E1D44"/>
    <w:rPr>
      <w:rFonts w:ascii="Arial" w:hAnsi="Arial"/>
    </w:rPr>
  </w:style>
  <w:style w:type="paragraph" w:styleId="Footer">
    <w:name w:val="footer"/>
    <w:basedOn w:val="Normal"/>
    <w:link w:val="FooterChar"/>
    <w:uiPriority w:val="99"/>
    <w:unhideWhenUsed/>
    <w:rsid w:val="002E1D44"/>
    <w:pPr>
      <w:tabs>
        <w:tab w:val="right" w:pos="9072"/>
        <w:tab w:val="center" w:pos="9639"/>
      </w:tabs>
      <w:spacing w:before="0" w:after="0" w:line="240" w:lineRule="auto"/>
    </w:pPr>
    <w:rPr>
      <w:sz w:val="18"/>
    </w:rPr>
  </w:style>
  <w:style w:type="character" w:customStyle="1" w:styleId="FooterChar">
    <w:name w:val="Footer Char"/>
    <w:basedOn w:val="DefaultParagraphFont"/>
    <w:link w:val="Footer"/>
    <w:uiPriority w:val="99"/>
    <w:rsid w:val="002E1D44"/>
    <w:rPr>
      <w:rFonts w:ascii="Arial" w:hAnsi="Arial"/>
      <w:sz w:val="18"/>
    </w:rPr>
  </w:style>
  <w:style w:type="paragraph" w:customStyle="1" w:styleId="Cover-Title">
    <w:name w:val="Cover - Title"/>
    <w:basedOn w:val="Normal"/>
    <w:qFormat/>
    <w:rsid w:val="002E1D44"/>
    <w:pPr>
      <w:pBdr>
        <w:top w:val="single" w:sz="4" w:space="4" w:color="FFFFFF" w:themeColor="background1"/>
        <w:left w:val="single" w:sz="4" w:space="8" w:color="FFFFFF" w:themeColor="background1"/>
        <w:bottom w:val="single" w:sz="4" w:space="4" w:color="FFFFFF" w:themeColor="background1"/>
        <w:right w:val="single" w:sz="4" w:space="8" w:color="FFFFFF" w:themeColor="background1"/>
      </w:pBdr>
      <w:shd w:val="clear" w:color="auto" w:fill="E3EC9E"/>
      <w:tabs>
        <w:tab w:val="right" w:pos="9639"/>
      </w:tabs>
      <w:spacing w:before="5000" w:after="300" w:line="240" w:lineRule="auto"/>
    </w:pPr>
    <w:rPr>
      <w:b/>
      <w:color w:val="005A84"/>
      <w:sz w:val="56"/>
    </w:rPr>
  </w:style>
  <w:style w:type="paragraph" w:customStyle="1" w:styleId="Cover-Learningarea">
    <w:name w:val="Cover - Learning area"/>
    <w:basedOn w:val="Normal"/>
    <w:qFormat/>
    <w:rsid w:val="002E1D44"/>
    <w:pPr>
      <w:spacing w:before="300"/>
    </w:pPr>
    <w:rPr>
      <w:b/>
      <w:color w:val="000000" w:themeColor="text1"/>
      <w:sz w:val="32"/>
    </w:rPr>
  </w:style>
  <w:style w:type="character" w:customStyle="1" w:styleId="Cover-Year">
    <w:name w:val="Cover - Year"/>
    <w:basedOn w:val="DefaultParagraphFont"/>
    <w:uiPriority w:val="1"/>
    <w:qFormat/>
    <w:rsid w:val="002E1D44"/>
    <w:rPr>
      <w:sz w:val="36"/>
    </w:rPr>
  </w:style>
  <w:style w:type="paragraph" w:customStyle="1" w:styleId="Contents-Title">
    <w:name w:val="Contents - Title"/>
    <w:basedOn w:val="Normal"/>
    <w:next w:val="Normal"/>
    <w:qFormat/>
    <w:rsid w:val="002E1D44"/>
    <w:pPr>
      <w:pageBreakBefore/>
    </w:pPr>
    <w:rPr>
      <w:b/>
      <w:color w:val="9CAB00"/>
      <w:sz w:val="24"/>
    </w:rPr>
  </w:style>
  <w:style w:type="paragraph" w:styleId="NoSpacing">
    <w:name w:val="No Spacing"/>
    <w:uiPriority w:val="1"/>
    <w:qFormat/>
    <w:rsid w:val="002E1D44"/>
    <w:pPr>
      <w:spacing w:after="0" w:line="276" w:lineRule="auto"/>
    </w:pPr>
    <w:rPr>
      <w:rFonts w:ascii="Arial" w:hAnsi="Arial"/>
    </w:rPr>
  </w:style>
  <w:style w:type="character" w:customStyle="1" w:styleId="Heading1Char">
    <w:name w:val="Heading 1 Char"/>
    <w:basedOn w:val="DefaultParagraphFont"/>
    <w:link w:val="Heading1"/>
    <w:uiPriority w:val="9"/>
    <w:rsid w:val="002E1D44"/>
    <w:rPr>
      <w:rFonts w:ascii="Arial Bold" w:eastAsiaTheme="majorEastAsia" w:hAnsi="Arial Bold" w:cstheme="majorBidi"/>
      <w:b/>
      <w:color w:val="004E72"/>
      <w:sz w:val="32"/>
      <w:szCs w:val="32"/>
    </w:rPr>
  </w:style>
  <w:style w:type="table" w:styleId="TableGrid">
    <w:name w:val="Table Grid"/>
    <w:basedOn w:val="TableNormal"/>
    <w:uiPriority w:val="39"/>
    <w:rsid w:val="002E1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Borders">
    <w:name w:val="Table 1 - Borders"/>
    <w:basedOn w:val="TableNormal"/>
    <w:uiPriority w:val="99"/>
    <w:rsid w:val="002E1D44"/>
    <w:pPr>
      <w:spacing w:after="0" w:line="240" w:lineRule="auto"/>
    </w:pPr>
    <w:rPr>
      <w:rFonts w:ascii="Arial" w:hAnsi="Arial"/>
    </w:rPr>
    <w:tblPr>
      <w:tblBorders>
        <w:top w:val="single" w:sz="12" w:space="0" w:color="82901C"/>
        <w:left w:val="single" w:sz="12" w:space="0" w:color="82901C"/>
        <w:bottom w:val="single" w:sz="12" w:space="0" w:color="82901C"/>
        <w:right w:val="single" w:sz="12" w:space="0" w:color="82901C"/>
        <w:insideH w:val="single" w:sz="8" w:space="0" w:color="82901C"/>
        <w:insideV w:val="single" w:sz="8" w:space="0" w:color="82901C"/>
      </w:tblBorders>
    </w:tblPr>
  </w:style>
  <w:style w:type="paragraph" w:customStyle="1" w:styleId="Tableheader1">
    <w:name w:val="Table header 1"/>
    <w:basedOn w:val="Normal"/>
    <w:qFormat/>
    <w:rsid w:val="002E1D44"/>
    <w:pPr>
      <w:spacing w:before="240" w:after="60"/>
    </w:pPr>
    <w:rPr>
      <w:b/>
    </w:rPr>
  </w:style>
  <w:style w:type="paragraph" w:customStyle="1" w:styleId="Tablepara1">
    <w:name w:val="Table para 1"/>
    <w:basedOn w:val="Normal"/>
    <w:qFormat/>
    <w:rsid w:val="002E1D44"/>
    <w:pPr>
      <w:spacing w:before="60" w:after="140"/>
    </w:pPr>
  </w:style>
  <w:style w:type="paragraph" w:customStyle="1" w:styleId="Tablepara2">
    <w:name w:val="Table para 2"/>
    <w:basedOn w:val="Tablepara1"/>
    <w:qFormat/>
    <w:rsid w:val="002E1D44"/>
    <w:pPr>
      <w:spacing w:before="20" w:after="20"/>
    </w:pPr>
  </w:style>
  <w:style w:type="paragraph" w:customStyle="1" w:styleId="Tablebullet1">
    <w:name w:val="Table bullet 1"/>
    <w:basedOn w:val="Tablepara2"/>
    <w:qFormat/>
    <w:rsid w:val="002E1D44"/>
    <w:pPr>
      <w:numPr>
        <w:numId w:val="17"/>
      </w:numPr>
      <w:spacing w:before="60" w:after="120"/>
      <w:contextualSpacing/>
    </w:pPr>
    <w:rPr>
      <w:color w:val="0D0D0D" w:themeColor="text1" w:themeTint="F2"/>
    </w:rPr>
  </w:style>
  <w:style w:type="character" w:customStyle="1" w:styleId="Heading2Char">
    <w:name w:val="Heading 2 Char"/>
    <w:basedOn w:val="DefaultParagraphFont"/>
    <w:link w:val="Heading2"/>
    <w:uiPriority w:val="9"/>
    <w:rsid w:val="002E1D44"/>
    <w:rPr>
      <w:rFonts w:ascii="Arial" w:eastAsiaTheme="majorEastAsia" w:hAnsi="Arial" w:cstheme="majorBidi"/>
      <w:b/>
      <w:color w:val="004E72"/>
      <w:sz w:val="26"/>
      <w:szCs w:val="26"/>
    </w:rPr>
  </w:style>
  <w:style w:type="character" w:customStyle="1" w:styleId="Templatenotes">
    <w:name w:val="Template notes"/>
    <w:basedOn w:val="DefaultParagraphFont"/>
    <w:uiPriority w:val="1"/>
    <w:qFormat/>
    <w:rsid w:val="002E1D44"/>
    <w:rPr>
      <w:vanish/>
      <w:color w:val="BF8F00" w:themeColor="accent4" w:themeShade="BF"/>
    </w:rPr>
  </w:style>
  <w:style w:type="character" w:styleId="Hyperlink">
    <w:name w:val="Hyperlink"/>
    <w:basedOn w:val="DefaultParagraphFont"/>
    <w:uiPriority w:val="99"/>
    <w:unhideWhenUsed/>
    <w:rsid w:val="002E1D44"/>
    <w:rPr>
      <w:i/>
      <w:color w:val="0000FF"/>
      <w:u w:val="none"/>
    </w:rPr>
  </w:style>
  <w:style w:type="paragraph" w:customStyle="1" w:styleId="Normalbullet1">
    <w:name w:val="Normal bullet 1"/>
    <w:basedOn w:val="Normal"/>
    <w:qFormat/>
    <w:rsid w:val="002E1D44"/>
    <w:pPr>
      <w:numPr>
        <w:numId w:val="18"/>
      </w:numPr>
      <w:tabs>
        <w:tab w:val="left" w:pos="425"/>
      </w:tabs>
    </w:pPr>
  </w:style>
  <w:style w:type="character" w:customStyle="1" w:styleId="FooterGBRMPA">
    <w:name w:val="Footer GBRMPA"/>
    <w:basedOn w:val="DefaultParagraphFont"/>
    <w:uiPriority w:val="1"/>
    <w:qFormat/>
    <w:rsid w:val="002E1D44"/>
    <w:rPr>
      <w:b/>
      <w:color w:val="004E72"/>
    </w:rPr>
  </w:style>
  <w:style w:type="character" w:customStyle="1" w:styleId="FooterPageNumber">
    <w:name w:val="Footer PageNumber"/>
    <w:basedOn w:val="DefaultParagraphFont"/>
    <w:uiPriority w:val="1"/>
    <w:qFormat/>
    <w:rsid w:val="002E1D44"/>
    <w:rPr>
      <w:sz w:val="24"/>
    </w:rPr>
  </w:style>
  <w:style w:type="paragraph" w:styleId="TOC1">
    <w:name w:val="toc 1"/>
    <w:basedOn w:val="Normal"/>
    <w:next w:val="Normal"/>
    <w:autoRedefine/>
    <w:uiPriority w:val="39"/>
    <w:unhideWhenUsed/>
    <w:rsid w:val="002E1D44"/>
    <w:pPr>
      <w:tabs>
        <w:tab w:val="right" w:leader="dot" w:pos="9639"/>
      </w:tabs>
      <w:spacing w:after="100"/>
    </w:pPr>
  </w:style>
  <w:style w:type="paragraph" w:customStyle="1" w:styleId="Heading1-Samepage">
    <w:name w:val="Heading 1 - Same page"/>
    <w:basedOn w:val="Heading1"/>
    <w:next w:val="Normal"/>
    <w:qFormat/>
    <w:rsid w:val="002E1D44"/>
    <w:pPr>
      <w:pageBreakBefore w:val="0"/>
      <w:spacing w:before="600"/>
    </w:pPr>
  </w:style>
  <w:style w:type="paragraph" w:customStyle="1" w:styleId="Tablecellheading10pt">
    <w:name w:val="Table cell heading 10 pt"/>
    <w:basedOn w:val="Normal"/>
    <w:qFormat/>
    <w:rsid w:val="002E1D44"/>
    <w:pPr>
      <w:spacing w:after="60" w:line="240" w:lineRule="auto"/>
    </w:pPr>
    <w:rPr>
      <w:b/>
      <w:sz w:val="20"/>
    </w:rPr>
  </w:style>
  <w:style w:type="paragraph" w:customStyle="1" w:styleId="Tablebullet110pt">
    <w:name w:val="Table bullet 1 10 pt"/>
    <w:basedOn w:val="Tablebullet1"/>
    <w:qFormat/>
    <w:rsid w:val="002E1D44"/>
    <w:pPr>
      <w:numPr>
        <w:numId w:val="20"/>
      </w:numPr>
      <w:spacing w:after="60" w:line="240" w:lineRule="auto"/>
    </w:pPr>
    <w:rPr>
      <w:sz w:val="20"/>
    </w:rPr>
  </w:style>
  <w:style w:type="character" w:customStyle="1" w:styleId="Non-Descriptor">
    <w:name w:val="Non-Descriptor"/>
    <w:basedOn w:val="DefaultParagraphFont"/>
    <w:uiPriority w:val="1"/>
    <w:qFormat/>
    <w:rsid w:val="002E1D44"/>
    <w:rPr>
      <w:color w:val="B4B4B4"/>
    </w:rPr>
  </w:style>
  <w:style w:type="paragraph" w:customStyle="1" w:styleId="QSEP-DIVcontentopenclose">
    <w:name w:val="QSEP - DIV content open/close"/>
    <w:basedOn w:val="Normal"/>
    <w:qFormat/>
    <w:rsid w:val="002E1D44"/>
    <w:pPr>
      <w:tabs>
        <w:tab w:val="right" w:leader="dot" w:pos="10490"/>
      </w:tabs>
    </w:pPr>
    <w:rPr>
      <w:rFonts w:ascii="Calibri" w:eastAsia="Times New Roman" w:hAnsi="Calibri" w:cs="Calibri"/>
      <w:lang w:eastAsia="zh-CN"/>
    </w:rPr>
  </w:style>
  <w:style w:type="character" w:customStyle="1" w:styleId="Heading3Char">
    <w:name w:val="Heading 3 Char"/>
    <w:basedOn w:val="DefaultParagraphFont"/>
    <w:link w:val="Heading3"/>
    <w:uiPriority w:val="9"/>
    <w:rsid w:val="002E1D44"/>
    <w:rPr>
      <w:rFonts w:ascii="Arial" w:eastAsiaTheme="majorEastAsia" w:hAnsi="Arial" w:cstheme="majorBidi"/>
      <w:b/>
      <w:color w:val="000000" w:themeColor="text1"/>
      <w:szCs w:val="24"/>
    </w:rPr>
  </w:style>
  <w:style w:type="paragraph" w:customStyle="1" w:styleId="Heading2-Column2">
    <w:name w:val="Heading 2 - Column 2"/>
    <w:basedOn w:val="Heading2"/>
    <w:qFormat/>
    <w:rsid w:val="002E1D44"/>
  </w:style>
  <w:style w:type="character" w:customStyle="1" w:styleId="Heading4Char">
    <w:name w:val="Heading 4 Char"/>
    <w:basedOn w:val="DefaultParagraphFont"/>
    <w:link w:val="Heading4"/>
    <w:uiPriority w:val="9"/>
    <w:rsid w:val="002E1D44"/>
    <w:rPr>
      <w:rFonts w:ascii="Arial" w:eastAsiaTheme="majorEastAsia" w:hAnsi="Arial" w:cstheme="majorBidi"/>
      <w:b/>
      <w:iCs/>
      <w:color w:val="404040" w:themeColor="text1" w:themeTint="BF"/>
      <w:sz w:val="20"/>
    </w:rPr>
  </w:style>
  <w:style w:type="paragraph" w:customStyle="1" w:styleId="Sourceline">
    <w:name w:val="Source line"/>
    <w:basedOn w:val="Normal"/>
    <w:qFormat/>
    <w:rsid w:val="002E1D44"/>
    <w:rPr>
      <w:color w:val="808080" w:themeColor="background1" w:themeShade="80"/>
      <w:sz w:val="20"/>
    </w:rPr>
  </w:style>
  <w:style w:type="paragraph" w:customStyle="1" w:styleId="Normalbullet1subpara">
    <w:name w:val="Normal bullet 1 sub para"/>
    <w:basedOn w:val="Normal"/>
    <w:qFormat/>
    <w:rsid w:val="002E1D44"/>
    <w:pPr>
      <w:ind w:left="425"/>
    </w:pPr>
  </w:style>
  <w:style w:type="paragraph" w:customStyle="1" w:styleId="Highlightnote">
    <w:name w:val="Highlight note"/>
    <w:basedOn w:val="Normal"/>
    <w:next w:val="Normal"/>
    <w:qFormat/>
    <w:rsid w:val="002E1D44"/>
    <w:pPr>
      <w:pBdr>
        <w:top w:val="single" w:sz="12" w:space="8" w:color="FFFFFF" w:themeColor="background1"/>
        <w:left w:val="single" w:sz="12" w:space="4" w:color="FFFFFF" w:themeColor="background1"/>
        <w:bottom w:val="single" w:sz="12" w:space="8" w:color="FFFFFF" w:themeColor="background1"/>
        <w:right w:val="single" w:sz="12" w:space="4" w:color="FFFFFF" w:themeColor="background1"/>
      </w:pBdr>
      <w:shd w:val="clear" w:color="auto" w:fill="F2F6D2"/>
      <w:ind w:left="113" w:right="113"/>
    </w:pPr>
  </w:style>
  <w:style w:type="paragraph" w:customStyle="1" w:styleId="Tab-ON">
    <w:name w:val="Tab - ON"/>
    <w:basedOn w:val="NoSpacing"/>
    <w:qFormat/>
    <w:rsid w:val="002E1D44"/>
    <w:pPr>
      <w:spacing w:line="240" w:lineRule="auto"/>
      <w:jc w:val="center"/>
    </w:pPr>
    <w:rPr>
      <w:b/>
      <w:color w:val="9CAB00"/>
      <w:sz w:val="28"/>
    </w:rPr>
  </w:style>
  <w:style w:type="paragraph" w:customStyle="1" w:styleId="Tab-OFF">
    <w:name w:val="Tab - OFF"/>
    <w:basedOn w:val="Tab-ON"/>
    <w:qFormat/>
    <w:rsid w:val="002E1D44"/>
    <w:rPr>
      <w:color w:val="BFBFBF" w:themeColor="background1" w:themeShade="BF"/>
    </w:rPr>
  </w:style>
  <w:style w:type="paragraph" w:customStyle="1" w:styleId="TS-Purpose">
    <w:name w:val="TS - Purpose"/>
    <w:basedOn w:val="Normal"/>
    <w:qFormat/>
    <w:rsid w:val="002E1D44"/>
    <w:pPr>
      <w:tabs>
        <w:tab w:val="left" w:pos="1418"/>
      </w:tabs>
      <w:ind w:left="1418" w:hanging="1418"/>
    </w:pPr>
    <w:rPr>
      <w:color w:val="000000" w:themeColor="text1"/>
    </w:rPr>
  </w:style>
  <w:style w:type="paragraph" w:customStyle="1" w:styleId="TS-Lesson">
    <w:name w:val="TS - Lesson"/>
    <w:basedOn w:val="Normal"/>
    <w:qFormat/>
    <w:rsid w:val="002E1D44"/>
    <w:pPr>
      <w:tabs>
        <w:tab w:val="left" w:pos="1304"/>
        <w:tab w:val="left" w:pos="1985"/>
      </w:tabs>
      <w:ind w:left="1304" w:hanging="1304"/>
      <w:outlineLvl w:val="1"/>
    </w:pPr>
  </w:style>
  <w:style w:type="paragraph" w:styleId="ListParagraph">
    <w:name w:val="List Paragraph"/>
    <w:basedOn w:val="Normal"/>
    <w:uiPriority w:val="34"/>
    <w:qFormat/>
    <w:rsid w:val="002E1D44"/>
    <w:pPr>
      <w:ind w:left="720"/>
      <w:contextualSpacing/>
    </w:pPr>
  </w:style>
  <w:style w:type="paragraph" w:customStyle="1" w:styleId="TS-Numberedlist">
    <w:name w:val="TS - Numbered list"/>
    <w:basedOn w:val="Normal"/>
    <w:qFormat/>
    <w:rsid w:val="002E1D44"/>
    <w:pPr>
      <w:numPr>
        <w:numId w:val="2"/>
      </w:numPr>
      <w:tabs>
        <w:tab w:val="left" w:pos="567"/>
      </w:tabs>
      <w:spacing w:before="160"/>
    </w:pPr>
  </w:style>
  <w:style w:type="paragraph" w:customStyle="1" w:styleId="TS-Heading3">
    <w:name w:val="TS - Heading 3"/>
    <w:basedOn w:val="Heading3"/>
    <w:qFormat/>
    <w:rsid w:val="002E1D44"/>
    <w:pPr>
      <w:spacing w:after="200"/>
    </w:pPr>
  </w:style>
  <w:style w:type="paragraph" w:customStyle="1" w:styleId="TS-bulletsub-list">
    <w:name w:val="TS - bullet sub-list"/>
    <w:basedOn w:val="TS-Numberedlist"/>
    <w:qFormat/>
    <w:rsid w:val="002E1D44"/>
    <w:pPr>
      <w:numPr>
        <w:ilvl w:val="1"/>
      </w:numPr>
      <w:tabs>
        <w:tab w:val="clear" w:pos="567"/>
        <w:tab w:val="left" w:pos="992"/>
      </w:tabs>
      <w:spacing w:before="0"/>
      <w:contextualSpacing/>
    </w:pPr>
  </w:style>
  <w:style w:type="paragraph" w:customStyle="1" w:styleId="TS-5Es">
    <w:name w:val="TS - 5 Es"/>
    <w:basedOn w:val="Normal"/>
    <w:qFormat/>
    <w:rsid w:val="002E1D44"/>
    <w:pPr>
      <w:pageBreakBefore/>
    </w:pPr>
  </w:style>
  <w:style w:type="paragraph" w:customStyle="1" w:styleId="Sub-sectiontitlepage">
    <w:name w:val="Sub-section title page"/>
    <w:basedOn w:val="Heading1"/>
    <w:qFormat/>
    <w:rsid w:val="002E1D44"/>
    <w:pPr>
      <w:spacing w:before="4000"/>
      <w:jc w:val="center"/>
    </w:pPr>
    <w:rPr>
      <w:color w:val="9CAB00"/>
      <w:sz w:val="40"/>
    </w:rPr>
  </w:style>
  <w:style w:type="paragraph" w:customStyle="1" w:styleId="Footer-Landscape">
    <w:name w:val="Footer - Landscape"/>
    <w:basedOn w:val="Footer"/>
    <w:qFormat/>
    <w:rsid w:val="002E1D44"/>
    <w:pPr>
      <w:tabs>
        <w:tab w:val="clear" w:pos="9072"/>
        <w:tab w:val="clear" w:pos="9639"/>
        <w:tab w:val="right" w:pos="13438"/>
        <w:tab w:val="center" w:pos="14005"/>
      </w:tabs>
    </w:pPr>
  </w:style>
  <w:style w:type="paragraph" w:customStyle="1" w:styleId="AttachmentHeading">
    <w:name w:val="Attachment Heading"/>
    <w:basedOn w:val="Heading2"/>
    <w:next w:val="Normal"/>
    <w:qFormat/>
    <w:rsid w:val="002E1D44"/>
    <w:pPr>
      <w:pageBreakBefore/>
      <w:spacing w:before="0"/>
    </w:pPr>
  </w:style>
  <w:style w:type="paragraph" w:customStyle="1" w:styleId="Cover-Version">
    <w:name w:val="Cover - Version"/>
    <w:basedOn w:val="Cover-Learningarea"/>
    <w:qFormat/>
    <w:rsid w:val="002E1D44"/>
    <w:rPr>
      <w:b w:val="0"/>
      <w:i/>
      <w:color w:val="7F7F7F" w:themeColor="text1" w:themeTint="80"/>
      <w:sz w:val="22"/>
    </w:rPr>
  </w:style>
  <w:style w:type="paragraph" w:styleId="BalloonText">
    <w:name w:val="Balloon Text"/>
    <w:basedOn w:val="Normal"/>
    <w:link w:val="BalloonTextChar"/>
    <w:uiPriority w:val="99"/>
    <w:semiHidden/>
    <w:unhideWhenUsed/>
    <w:rsid w:val="002E1D4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D44"/>
    <w:rPr>
      <w:rFonts w:ascii="Segoe UI" w:hAnsi="Segoe UI" w:cs="Segoe UI"/>
      <w:sz w:val="18"/>
      <w:szCs w:val="18"/>
    </w:rPr>
  </w:style>
  <w:style w:type="paragraph" w:styleId="NormalWeb">
    <w:name w:val="Normal (Web)"/>
    <w:basedOn w:val="Normal"/>
    <w:uiPriority w:val="99"/>
    <w:semiHidden/>
    <w:unhideWhenUsed/>
    <w:rsid w:val="002E1D44"/>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apple-converted-space">
    <w:name w:val="apple-converted-space"/>
    <w:basedOn w:val="DefaultParagraphFont"/>
    <w:rsid w:val="002E1D44"/>
  </w:style>
  <w:style w:type="character" w:styleId="FollowedHyperlink">
    <w:name w:val="FollowedHyperlink"/>
    <w:basedOn w:val="DefaultParagraphFont"/>
    <w:uiPriority w:val="99"/>
    <w:semiHidden/>
    <w:unhideWhenUsed/>
    <w:rsid w:val="002E1D44"/>
    <w:rPr>
      <w:color w:val="954F72" w:themeColor="followedHyperlink"/>
      <w:u w:val="single"/>
    </w:rPr>
  </w:style>
  <w:style w:type="character" w:styleId="CommentReference">
    <w:name w:val="annotation reference"/>
    <w:basedOn w:val="DefaultParagraphFont"/>
    <w:uiPriority w:val="99"/>
    <w:semiHidden/>
    <w:unhideWhenUsed/>
    <w:rsid w:val="002E1D44"/>
    <w:rPr>
      <w:sz w:val="16"/>
      <w:szCs w:val="16"/>
    </w:rPr>
  </w:style>
  <w:style w:type="paragraph" w:styleId="CommentText">
    <w:name w:val="annotation text"/>
    <w:basedOn w:val="Normal"/>
    <w:link w:val="CommentTextChar"/>
    <w:uiPriority w:val="99"/>
    <w:unhideWhenUsed/>
    <w:rsid w:val="002E1D44"/>
    <w:pPr>
      <w:spacing w:line="240" w:lineRule="auto"/>
    </w:pPr>
    <w:rPr>
      <w:sz w:val="20"/>
      <w:szCs w:val="20"/>
    </w:rPr>
  </w:style>
  <w:style w:type="character" w:customStyle="1" w:styleId="CommentTextChar">
    <w:name w:val="Comment Text Char"/>
    <w:basedOn w:val="DefaultParagraphFont"/>
    <w:link w:val="CommentText"/>
    <w:uiPriority w:val="99"/>
    <w:rsid w:val="002E1D44"/>
    <w:rPr>
      <w:rFonts w:ascii="Arial" w:hAnsi="Arial"/>
      <w:sz w:val="20"/>
      <w:szCs w:val="20"/>
    </w:rPr>
  </w:style>
  <w:style w:type="paragraph" w:styleId="CommentSubject">
    <w:name w:val="annotation subject"/>
    <w:basedOn w:val="CommentText"/>
    <w:next w:val="CommentText"/>
    <w:link w:val="CommentSubjectChar"/>
    <w:unhideWhenUsed/>
    <w:rsid w:val="002E1D44"/>
    <w:rPr>
      <w:b/>
      <w:bCs/>
    </w:rPr>
  </w:style>
  <w:style w:type="character" w:customStyle="1" w:styleId="CommentSubjectChar">
    <w:name w:val="Comment Subject Char"/>
    <w:basedOn w:val="CommentTextChar"/>
    <w:link w:val="CommentSubject"/>
    <w:rsid w:val="002E1D44"/>
    <w:rPr>
      <w:rFonts w:ascii="Arial" w:hAnsi="Arial"/>
      <w:b/>
      <w:bCs/>
      <w:sz w:val="20"/>
      <w:szCs w:val="20"/>
    </w:rPr>
  </w:style>
  <w:style w:type="paragraph" w:customStyle="1" w:styleId="Bullet1">
    <w:name w:val="Bullet1"/>
    <w:basedOn w:val="Normal"/>
    <w:qFormat/>
    <w:rsid w:val="002E1D44"/>
    <w:pPr>
      <w:numPr>
        <w:numId w:val="10"/>
      </w:numPr>
      <w:tabs>
        <w:tab w:val="left" w:pos="736"/>
      </w:tabs>
      <w:spacing w:before="0" w:after="60" w:line="240" w:lineRule="auto"/>
      <w:ind w:right="-23"/>
    </w:pPr>
    <w:rPr>
      <w:rFonts w:eastAsia="Arial" w:cs="Arial"/>
      <w:sz w:val="20"/>
      <w:szCs w:val="18"/>
      <w:lang w:eastAsia="zh-CN"/>
    </w:rPr>
  </w:style>
  <w:style w:type="paragraph" w:customStyle="1" w:styleId="Bullet2">
    <w:name w:val="Bullet2"/>
    <w:basedOn w:val="Bullet1"/>
    <w:link w:val="Bullet2Char"/>
    <w:qFormat/>
    <w:rsid w:val="002E1D44"/>
    <w:pPr>
      <w:spacing w:after="0"/>
      <w:ind w:left="747" w:hanging="333"/>
    </w:pPr>
    <w:rPr>
      <w:sz w:val="18"/>
    </w:rPr>
  </w:style>
  <w:style w:type="character" w:customStyle="1" w:styleId="Bullet2Char">
    <w:name w:val="Bullet2 Char"/>
    <w:link w:val="Bullet2"/>
    <w:rsid w:val="002E1D44"/>
    <w:rPr>
      <w:rFonts w:ascii="Arial" w:eastAsia="Arial" w:hAnsi="Arial" w:cs="Arial"/>
      <w:sz w:val="18"/>
      <w:szCs w:val="18"/>
      <w:lang w:eastAsia="zh-CN"/>
    </w:rPr>
  </w:style>
  <w:style w:type="paragraph" w:customStyle="1" w:styleId="TableParagraph">
    <w:name w:val="Table Paragraph"/>
    <w:basedOn w:val="Normal"/>
    <w:uiPriority w:val="1"/>
    <w:qFormat/>
    <w:rsid w:val="002E1D44"/>
    <w:pPr>
      <w:widowControl w:val="0"/>
      <w:spacing w:before="0" w:after="0" w:line="240" w:lineRule="auto"/>
    </w:pPr>
    <w:rPr>
      <w:rFonts w:asciiTheme="minorHAnsi" w:hAnsiTheme="minorHAnsi"/>
      <w:lang w:val="en-US"/>
    </w:rPr>
  </w:style>
  <w:style w:type="character" w:customStyle="1" w:styleId="Heading6Char">
    <w:name w:val="Heading 6 Char"/>
    <w:basedOn w:val="DefaultParagraphFont"/>
    <w:link w:val="Heading6"/>
    <w:uiPriority w:val="9"/>
    <w:semiHidden/>
    <w:rsid w:val="002E1D44"/>
    <w:rPr>
      <w:rFonts w:asciiTheme="majorHAnsi" w:eastAsiaTheme="majorEastAsia" w:hAnsiTheme="majorHAnsi" w:cstheme="majorBidi"/>
      <w:i/>
      <w:iCs/>
      <w:color w:val="1F4D78" w:themeColor="accent1" w:themeShade="7F"/>
    </w:rPr>
  </w:style>
  <w:style w:type="paragraph" w:styleId="BodyText">
    <w:name w:val="Body Text"/>
    <w:basedOn w:val="Normal"/>
    <w:link w:val="BodyTextChar"/>
    <w:uiPriority w:val="99"/>
    <w:semiHidden/>
    <w:unhideWhenUsed/>
    <w:rsid w:val="002E1D44"/>
    <w:pPr>
      <w:spacing w:after="120"/>
    </w:pPr>
  </w:style>
  <w:style w:type="character" w:customStyle="1" w:styleId="BodyTextChar">
    <w:name w:val="Body Text Char"/>
    <w:basedOn w:val="DefaultParagraphFont"/>
    <w:link w:val="BodyText"/>
    <w:uiPriority w:val="99"/>
    <w:semiHidden/>
    <w:rsid w:val="002E1D44"/>
    <w:rPr>
      <w:rFonts w:ascii="Arial" w:hAnsi="Arial"/>
    </w:rPr>
  </w:style>
  <w:style w:type="character" w:customStyle="1" w:styleId="Publishingnote">
    <w:name w:val="Publishing note"/>
    <w:rsid w:val="002E1D44"/>
    <w:rPr>
      <w:rFonts w:ascii="Arial" w:hAnsi="Arial"/>
      <w:b/>
      <w:i/>
      <w:color w:val="FF0000"/>
      <w:sz w:val="18"/>
      <w:szCs w:val="18"/>
    </w:rPr>
  </w:style>
  <w:style w:type="paragraph" w:customStyle="1" w:styleId="Tabletext">
    <w:name w:val="Table text"/>
    <w:basedOn w:val="Normal"/>
    <w:link w:val="TabletextChar"/>
    <w:rsid w:val="002E1D44"/>
    <w:pPr>
      <w:spacing w:before="0" w:after="0" w:line="240" w:lineRule="auto"/>
    </w:pPr>
    <w:rPr>
      <w:rFonts w:eastAsia="Times New Roman" w:cs="Times New Roman"/>
      <w:sz w:val="18"/>
      <w:szCs w:val="18"/>
      <w:lang w:eastAsia="en-AU"/>
    </w:rPr>
  </w:style>
  <w:style w:type="character" w:customStyle="1" w:styleId="TabletextChar">
    <w:name w:val="Table text Char"/>
    <w:link w:val="Tabletext"/>
    <w:rsid w:val="002E1D44"/>
    <w:rPr>
      <w:rFonts w:ascii="Arial" w:eastAsia="Times New Roman" w:hAnsi="Arial" w:cs="Times New Roman"/>
      <w:sz w:val="18"/>
      <w:szCs w:val="18"/>
      <w:lang w:eastAsia="en-AU"/>
    </w:rPr>
  </w:style>
  <w:style w:type="paragraph" w:customStyle="1" w:styleId="Commentsline">
    <w:name w:val="Comments line"/>
    <w:basedOn w:val="Normal"/>
    <w:rsid w:val="002E1D44"/>
    <w:pPr>
      <w:tabs>
        <w:tab w:val="right" w:leader="dot" w:pos="15300"/>
      </w:tabs>
      <w:spacing w:before="280" w:after="40" w:line="240" w:lineRule="auto"/>
    </w:pPr>
    <w:rPr>
      <w:rFonts w:eastAsia="Arial Unicode MS" w:cs="Arial"/>
      <w:sz w:val="20"/>
      <w:szCs w:val="20"/>
      <w:lang w:eastAsia="en-AU"/>
    </w:rPr>
  </w:style>
  <w:style w:type="paragraph" w:customStyle="1" w:styleId="Task-specassessableelements">
    <w:name w:val="Task-spec assessable elements"/>
    <w:rsid w:val="002E1D44"/>
    <w:pPr>
      <w:tabs>
        <w:tab w:val="center" w:pos="7655"/>
        <w:tab w:val="right" w:pos="15309"/>
      </w:tabs>
      <w:spacing w:before="60" w:after="60" w:line="240" w:lineRule="auto"/>
      <w:jc w:val="center"/>
    </w:pPr>
    <w:rPr>
      <w:rFonts w:ascii="Arial" w:eastAsia="SimSun" w:hAnsi="Arial" w:cs="Arial"/>
      <w:b/>
      <w:bCs/>
      <w:color w:val="000000"/>
      <w:sz w:val="18"/>
      <w:szCs w:val="18"/>
      <w:lang w:eastAsia="en-AU"/>
    </w:rPr>
  </w:style>
  <w:style w:type="character" w:customStyle="1" w:styleId="AssessableelementWHITEChar">
    <w:name w:val="Assessable element WHITE Char"/>
    <w:link w:val="AssessableelementWHITE"/>
    <w:locked/>
    <w:rsid w:val="002E1D44"/>
    <w:rPr>
      <w:rFonts w:ascii="Arial" w:hAnsi="Arial" w:cs="Arial"/>
      <w:b/>
      <w:bCs/>
      <w:color w:val="FFFFFF"/>
      <w:sz w:val="18"/>
      <w:szCs w:val="18"/>
      <w:lang w:eastAsia="en-AU"/>
    </w:rPr>
  </w:style>
  <w:style w:type="paragraph" w:customStyle="1" w:styleId="AssessableelementWHITE">
    <w:name w:val="Assessable element WHITE"/>
    <w:basedOn w:val="Normal"/>
    <w:link w:val="AssessableelementWHITEChar"/>
    <w:rsid w:val="002E1D44"/>
    <w:pPr>
      <w:tabs>
        <w:tab w:val="center" w:pos="7655"/>
        <w:tab w:val="right" w:pos="15309"/>
      </w:tabs>
      <w:spacing w:before="60" w:after="60" w:line="240" w:lineRule="auto"/>
      <w:jc w:val="center"/>
    </w:pPr>
    <w:rPr>
      <w:rFonts w:cs="Arial"/>
      <w:b/>
      <w:bCs/>
      <w:color w:val="FFFFFF"/>
      <w:sz w:val="18"/>
      <w:szCs w:val="18"/>
      <w:lang w:eastAsia="en-AU"/>
    </w:rPr>
  </w:style>
  <w:style w:type="paragraph" w:customStyle="1" w:styleId="Purpose">
    <w:name w:val="Purpose"/>
    <w:basedOn w:val="Normal"/>
    <w:rsid w:val="002E1D44"/>
    <w:pPr>
      <w:spacing w:after="120" w:line="240" w:lineRule="auto"/>
    </w:pPr>
    <w:rPr>
      <w:rFonts w:eastAsia="Arial Unicode MS" w:cs="Times New Roman"/>
      <w:lang w:eastAsia="en-AU"/>
    </w:rPr>
  </w:style>
  <w:style w:type="character" w:customStyle="1" w:styleId="Guidetomakingjudgments">
    <w:name w:val="Guide to making judgments"/>
    <w:rsid w:val="002E1D44"/>
    <w:rPr>
      <w:rFonts w:ascii="Arial Bold" w:hAnsi="Arial Bold" w:cs="Arial" w:hint="default"/>
      <w:b/>
      <w:bCs/>
      <w:color w:val="00948D"/>
      <w:sz w:val="24"/>
      <w:szCs w:val="24"/>
    </w:rPr>
  </w:style>
  <w:style w:type="paragraph" w:customStyle="1" w:styleId="BasicParagraph">
    <w:name w:val="[Basic Paragraph]"/>
    <w:basedOn w:val="Normal"/>
    <w:uiPriority w:val="99"/>
    <w:rsid w:val="002E1D44"/>
    <w:pPr>
      <w:autoSpaceDE w:val="0"/>
      <w:autoSpaceDN w:val="0"/>
      <w:adjustRightInd w:val="0"/>
      <w:spacing w:before="0" w:after="0" w:line="288" w:lineRule="auto"/>
      <w:textAlignment w:val="center"/>
    </w:pPr>
    <w:rPr>
      <w:rFonts w:ascii="Times New Roman" w:hAnsi="Times New Roman" w:cs="Times New Roman"/>
      <w:color w:val="000000"/>
      <w:sz w:val="24"/>
      <w:szCs w:val="24"/>
      <w:lang w:val="en-GB"/>
    </w:rPr>
  </w:style>
  <w:style w:type="character" w:customStyle="1" w:styleId="ACARAcode">
    <w:name w:val="ACARA code"/>
    <w:basedOn w:val="Hyperlink"/>
    <w:uiPriority w:val="1"/>
    <w:qFormat/>
    <w:rsid w:val="002E1D44"/>
    <w:rPr>
      <w:rFonts w:cs="Arial"/>
      <w:i/>
      <w:color w:val="808080" w:themeColor="background1" w:themeShade="80"/>
      <w:szCs w:val="20"/>
      <w:u w:val="none"/>
      <w:shd w:val="clear" w:color="auto" w:fill="FFFFFF"/>
    </w:rPr>
  </w:style>
  <w:style w:type="paragraph" w:customStyle="1" w:styleId="Cover-Title1">
    <w:name w:val="Cover - Title 1"/>
    <w:basedOn w:val="Normal"/>
    <w:qFormat/>
    <w:rsid w:val="002E1D44"/>
    <w:pPr>
      <w:spacing w:before="4000" w:after="0" w:line="240" w:lineRule="auto"/>
    </w:pPr>
    <w:rPr>
      <w:b/>
      <w:color w:val="000000" w:themeColor="text1"/>
      <w:sz w:val="32"/>
    </w:rPr>
  </w:style>
  <w:style w:type="paragraph" w:customStyle="1" w:styleId="Cover-Title2">
    <w:name w:val="Cover - Title 2"/>
    <w:basedOn w:val="Cover-Title1"/>
    <w:next w:val="Cover-Learningarea"/>
    <w:qFormat/>
    <w:rsid w:val="002E1D44"/>
    <w:pPr>
      <w:spacing w:before="0" w:after="500"/>
    </w:pPr>
    <w:rPr>
      <w:rFonts w:ascii="Arial Black" w:hAnsi="Arial Black"/>
      <w:sz w:val="56"/>
    </w:rPr>
  </w:style>
  <w:style w:type="paragraph" w:customStyle="1" w:styleId="Footer-Cover">
    <w:name w:val="Footer - Cover"/>
    <w:basedOn w:val="Footer"/>
    <w:link w:val="Footer-CoverChar"/>
    <w:qFormat/>
    <w:rsid w:val="002E1D44"/>
    <w:pPr>
      <w:tabs>
        <w:tab w:val="clear" w:pos="9072"/>
        <w:tab w:val="clear" w:pos="9639"/>
      </w:tabs>
    </w:pPr>
  </w:style>
  <w:style w:type="character" w:customStyle="1" w:styleId="Footer-CoverChar">
    <w:name w:val="Footer - Cover Char"/>
    <w:basedOn w:val="FooterChar"/>
    <w:link w:val="Footer-Cover"/>
    <w:rsid w:val="002E1D44"/>
    <w:rPr>
      <w:rFonts w:ascii="Arial" w:hAnsi="Arial"/>
      <w:sz w:val="18"/>
    </w:rPr>
  </w:style>
  <w:style w:type="paragraph" w:customStyle="1" w:styleId="Guide-Tableheader1">
    <w:name w:val="Guide - Table header 1"/>
    <w:basedOn w:val="Normal"/>
    <w:link w:val="Guide-Tableheader1Char"/>
    <w:rsid w:val="002E1D44"/>
    <w:pPr>
      <w:tabs>
        <w:tab w:val="center" w:pos="7655"/>
        <w:tab w:val="right" w:pos="15309"/>
      </w:tabs>
      <w:spacing w:before="60" w:after="60" w:line="240" w:lineRule="auto"/>
      <w:jc w:val="center"/>
    </w:pPr>
    <w:rPr>
      <w:rFonts w:cs="Arial"/>
      <w:b/>
      <w:bCs/>
      <w:color w:val="000000" w:themeColor="text1"/>
      <w:sz w:val="18"/>
      <w:szCs w:val="18"/>
      <w:lang w:eastAsia="en-AU"/>
    </w:rPr>
  </w:style>
  <w:style w:type="character" w:customStyle="1" w:styleId="Guide-Tableheader1Char">
    <w:name w:val="Guide - Table header 1 Char"/>
    <w:link w:val="Guide-Tableheader1"/>
    <w:locked/>
    <w:rsid w:val="002E1D44"/>
    <w:rPr>
      <w:rFonts w:ascii="Arial" w:hAnsi="Arial" w:cs="Arial"/>
      <w:b/>
      <w:bCs/>
      <w:color w:val="000000" w:themeColor="text1"/>
      <w:sz w:val="18"/>
      <w:szCs w:val="18"/>
      <w:lang w:eastAsia="en-AU"/>
    </w:rPr>
  </w:style>
  <w:style w:type="paragraph" w:customStyle="1" w:styleId="Guide-Letters">
    <w:name w:val="Guide - Letters"/>
    <w:basedOn w:val="Guide-Tableheader1"/>
    <w:qFormat/>
    <w:rsid w:val="002E1D44"/>
    <w:rPr>
      <w:sz w:val="22"/>
    </w:rPr>
  </w:style>
  <w:style w:type="paragraph" w:customStyle="1" w:styleId="Guide-Purpose">
    <w:name w:val="Guide - Purpose"/>
    <w:basedOn w:val="Purpose"/>
    <w:qFormat/>
    <w:rsid w:val="002E1D44"/>
    <w:pPr>
      <w:spacing w:before="80" w:after="80"/>
      <w:ind w:left="113"/>
    </w:pPr>
    <w:rPr>
      <w:sz w:val="18"/>
      <w:szCs w:val="18"/>
    </w:rPr>
  </w:style>
  <w:style w:type="paragraph" w:customStyle="1" w:styleId="Guide-Tableheader2">
    <w:name w:val="Guide - Table header 2"/>
    <w:basedOn w:val="Normal"/>
    <w:qFormat/>
    <w:rsid w:val="002E1D44"/>
    <w:pPr>
      <w:spacing w:before="60"/>
    </w:pPr>
    <w:rPr>
      <w:b/>
      <w:sz w:val="18"/>
    </w:rPr>
  </w:style>
  <w:style w:type="paragraph" w:customStyle="1" w:styleId="Guide-Tabletext">
    <w:name w:val="Guide - Table text"/>
    <w:basedOn w:val="Normal"/>
    <w:qFormat/>
    <w:rsid w:val="002E1D44"/>
    <w:pPr>
      <w:spacing w:before="100" w:after="100"/>
      <w:jc w:val="center"/>
    </w:pPr>
    <w:rPr>
      <w:rFonts w:eastAsia="Arial Unicode MS"/>
      <w:bCs/>
      <w:sz w:val="18"/>
    </w:rPr>
  </w:style>
  <w:style w:type="paragraph" w:customStyle="1" w:styleId="Guide-Title">
    <w:name w:val="Guide - Title"/>
    <w:basedOn w:val="Normal"/>
    <w:qFormat/>
    <w:rsid w:val="002E1D44"/>
    <w:pPr>
      <w:spacing w:before="60" w:after="60"/>
    </w:pPr>
    <w:rPr>
      <w:rFonts w:eastAsia="SimSun"/>
      <w:b/>
      <w:lang w:eastAsia="zh-CN"/>
    </w:rPr>
  </w:style>
  <w:style w:type="paragraph" w:customStyle="1" w:styleId="Guidebullet">
    <w:name w:val="Guide bullet"/>
    <w:qFormat/>
    <w:rsid w:val="002E1D44"/>
    <w:pPr>
      <w:numPr>
        <w:numId w:val="19"/>
      </w:numPr>
      <w:tabs>
        <w:tab w:val="right" w:leader="dot" w:pos="15300"/>
      </w:tabs>
      <w:spacing w:before="300" w:after="0"/>
    </w:pPr>
    <w:rPr>
      <w:rFonts w:ascii="Arial" w:hAnsi="Arial" w:cs="Arial"/>
      <w:sz w:val="18"/>
    </w:rPr>
  </w:style>
  <w:style w:type="paragraph" w:customStyle="1" w:styleId="Guidebullet-top">
    <w:name w:val="Guide bullet - top"/>
    <w:basedOn w:val="Guidebullet"/>
    <w:qFormat/>
    <w:rsid w:val="002E1D44"/>
    <w:pPr>
      <w:spacing w:before="400"/>
      <w:ind w:left="284" w:hanging="284"/>
    </w:pPr>
  </w:style>
  <w:style w:type="paragraph" w:customStyle="1" w:styleId="Heading2-Newpage">
    <w:name w:val="Heading 2 - New page"/>
    <w:basedOn w:val="Heading2"/>
    <w:next w:val="Normal"/>
    <w:qFormat/>
    <w:rsid w:val="002E1D44"/>
    <w:pPr>
      <w:pageBreakBefore/>
    </w:pPr>
  </w:style>
  <w:style w:type="paragraph" w:customStyle="1" w:styleId="Highlightbullet1">
    <w:name w:val="Highlight bullet 1"/>
    <w:basedOn w:val="Highlightnote"/>
    <w:qFormat/>
    <w:rsid w:val="002E1D44"/>
    <w:pPr>
      <w:numPr>
        <w:numId w:val="21"/>
      </w:numPr>
      <w:tabs>
        <w:tab w:val="left" w:pos="425"/>
      </w:tabs>
    </w:pPr>
  </w:style>
  <w:style w:type="paragraph" w:customStyle="1" w:styleId="Normal-Aftercondensed">
    <w:name w:val="Normal - After condensed"/>
    <w:basedOn w:val="Normal"/>
    <w:next w:val="Normal"/>
    <w:qFormat/>
    <w:rsid w:val="002E1D44"/>
    <w:pPr>
      <w:spacing w:after="80"/>
    </w:pPr>
  </w:style>
  <w:style w:type="paragraph" w:customStyle="1" w:styleId="Normal-Toppadding">
    <w:name w:val="Normal - Top padding"/>
    <w:basedOn w:val="Normal"/>
    <w:qFormat/>
    <w:rsid w:val="002E1D44"/>
    <w:pPr>
      <w:spacing w:before="440"/>
    </w:pPr>
  </w:style>
  <w:style w:type="paragraph" w:customStyle="1" w:styleId="Normalbullet1-nospacing">
    <w:name w:val="Normal bullet 1 - no spacing"/>
    <w:basedOn w:val="Normalbullet1"/>
    <w:qFormat/>
    <w:rsid w:val="002E1D44"/>
    <w:pPr>
      <w:spacing w:before="0" w:after="0"/>
      <w:ind w:left="426" w:hanging="284"/>
      <w:contextualSpacing/>
    </w:pPr>
    <w:rPr>
      <w:iCs/>
    </w:rPr>
  </w:style>
  <w:style w:type="paragraph" w:customStyle="1" w:styleId="Normalbulletsubpara-nospacing">
    <w:name w:val="Normal bullet sub para - no spacing"/>
    <w:basedOn w:val="Normalbullet1subpara"/>
    <w:next w:val="Normalbullet1"/>
    <w:qFormat/>
    <w:rsid w:val="002E1D44"/>
    <w:pPr>
      <w:spacing w:before="0" w:after="0"/>
    </w:pPr>
  </w:style>
  <w:style w:type="paragraph" w:customStyle="1" w:styleId="StyleTS-LessonLeft0cmHanging3cm">
    <w:name w:val="Style TS - Lesson + Left:  0 cm Hanging:  3 cm"/>
    <w:basedOn w:val="TS-Lesson"/>
    <w:rsid w:val="002E1D44"/>
    <w:pPr>
      <w:tabs>
        <w:tab w:val="clear" w:pos="1304"/>
      </w:tabs>
      <w:ind w:left="1985" w:hanging="1985"/>
    </w:pPr>
    <w:rPr>
      <w:rFonts w:eastAsia="Times New Roman" w:cs="Times New Roman"/>
      <w:szCs w:val="20"/>
    </w:rPr>
  </w:style>
  <w:style w:type="paragraph" w:customStyle="1" w:styleId="Tableheader0">
    <w:name w:val="Table header 0"/>
    <w:basedOn w:val="Tableheader1"/>
    <w:qFormat/>
    <w:rsid w:val="002E1D44"/>
    <w:pPr>
      <w:spacing w:before="20" w:after="20"/>
    </w:pPr>
  </w:style>
  <w:style w:type="paragraph" w:customStyle="1" w:styleId="Tableheader3">
    <w:name w:val="Table header 3"/>
    <w:basedOn w:val="Tableheader0"/>
    <w:qFormat/>
    <w:rsid w:val="002E1D44"/>
    <w:pPr>
      <w:spacing w:line="360" w:lineRule="auto"/>
      <w:jc w:val="center"/>
    </w:pPr>
  </w:style>
  <w:style w:type="paragraph" w:customStyle="1" w:styleId="Tablepara0">
    <w:name w:val="Table para 0"/>
    <w:basedOn w:val="Tablepara1"/>
    <w:next w:val="Tablepara1"/>
    <w:qFormat/>
    <w:rsid w:val="002E1D44"/>
    <w:pPr>
      <w:spacing w:before="240"/>
    </w:pPr>
  </w:style>
  <w:style w:type="paragraph" w:customStyle="1" w:styleId="Tablepara10pt0">
    <w:name w:val="Table para 10 pt 0"/>
    <w:basedOn w:val="Normal"/>
    <w:qFormat/>
    <w:rsid w:val="002E1D44"/>
    <w:pPr>
      <w:spacing w:before="0" w:after="120"/>
    </w:pPr>
    <w:rPr>
      <w:sz w:val="20"/>
    </w:rPr>
  </w:style>
  <w:style w:type="paragraph" w:customStyle="1" w:styleId="TS-BubbleNormal">
    <w:name w:val="TS - Bubble Normal"/>
    <w:basedOn w:val="Normal"/>
    <w:qFormat/>
    <w:rsid w:val="002E1D44"/>
    <w:rPr>
      <w:color w:val="000000" w:themeColor="text1"/>
    </w:rPr>
  </w:style>
  <w:style w:type="paragraph" w:customStyle="1" w:styleId="TS-Bullet1">
    <w:name w:val="TS - Bullet 1"/>
    <w:basedOn w:val="Tablebullet1"/>
    <w:qFormat/>
    <w:rsid w:val="002E1D44"/>
    <w:pPr>
      <w:tabs>
        <w:tab w:val="left" w:pos="425"/>
      </w:tabs>
      <w:ind w:left="426" w:hanging="284"/>
      <w:contextualSpacing w:val="0"/>
    </w:pPr>
  </w:style>
  <w:style w:type="paragraph" w:customStyle="1" w:styleId="TS-Bullet1subpara">
    <w:name w:val="TS - Bullet 1 sub para"/>
    <w:basedOn w:val="Normal"/>
    <w:qFormat/>
    <w:rsid w:val="002E1D44"/>
    <w:pPr>
      <w:spacing w:before="60" w:after="120"/>
      <w:ind w:left="425"/>
    </w:pPr>
    <w:rPr>
      <w:color w:val="000000" w:themeColor="text1"/>
    </w:rPr>
  </w:style>
  <w:style w:type="paragraph" w:customStyle="1" w:styleId="TS-Bullet2">
    <w:name w:val="TS -Bullet 2"/>
    <w:basedOn w:val="TS-Bullet1"/>
    <w:qFormat/>
    <w:rsid w:val="002E1D44"/>
    <w:pPr>
      <w:numPr>
        <w:numId w:val="16"/>
      </w:numPr>
      <w:tabs>
        <w:tab w:val="left" w:pos="425"/>
        <w:tab w:val="left" w:pos="992"/>
      </w:tabs>
    </w:pPr>
  </w:style>
  <w:style w:type="paragraph" w:customStyle="1" w:styleId="TS-Bullet2-collapse">
    <w:name w:val="TS - Bullet 2 - collapse"/>
    <w:basedOn w:val="TS-Bullet2"/>
    <w:qFormat/>
    <w:rsid w:val="002E1D44"/>
    <w:pPr>
      <w:ind w:left="993" w:hanging="284"/>
      <w:contextualSpacing/>
    </w:pPr>
  </w:style>
  <w:style w:type="paragraph" w:customStyle="1" w:styleId="TS-Heading4">
    <w:name w:val="TS - Heading 4"/>
    <w:basedOn w:val="TS-Heading3"/>
    <w:qFormat/>
    <w:rsid w:val="002E1D44"/>
    <w:pPr>
      <w:spacing w:before="360" w:after="160"/>
    </w:pPr>
  </w:style>
  <w:style w:type="paragraph" w:styleId="TOC2">
    <w:name w:val="toc 2"/>
    <w:basedOn w:val="Normal"/>
    <w:next w:val="Normal"/>
    <w:autoRedefine/>
    <w:uiPriority w:val="39"/>
    <w:unhideWhenUsed/>
    <w:rsid w:val="002E1D44"/>
    <w:pPr>
      <w:spacing w:after="100"/>
      <w:ind w:left="220"/>
    </w:pPr>
  </w:style>
  <w:style w:type="paragraph" w:customStyle="1" w:styleId="Cover-Yearlevel">
    <w:name w:val="Cover - Year level"/>
    <w:basedOn w:val="Cover-Learningarea"/>
    <w:qFormat/>
    <w:rsid w:val="002E1D44"/>
  </w:style>
  <w:style w:type="paragraph" w:customStyle="1" w:styleId="TS-Numberedlistsubpara">
    <w:name w:val="TS - Numbered list sub para"/>
    <w:basedOn w:val="Normal"/>
    <w:qFormat/>
    <w:rsid w:val="002E1D44"/>
    <w:pPr>
      <w:ind w:left="567"/>
    </w:pPr>
  </w:style>
  <w:style w:type="paragraph" w:customStyle="1" w:styleId="Table-NumberedList1">
    <w:name w:val="Table - Numbered List 1"/>
    <w:basedOn w:val="Normal"/>
    <w:qFormat/>
    <w:rsid w:val="00E44DCE"/>
    <w:pPr>
      <w:numPr>
        <w:numId w:val="22"/>
      </w:numPr>
      <w:spacing w:after="0"/>
      <w:contextualSpacing/>
    </w:pPr>
  </w:style>
  <w:style w:type="paragraph" w:customStyle="1" w:styleId="Resource-Name-Dateline">
    <w:name w:val="Resource - Name-Date line"/>
    <w:basedOn w:val="Normal-Toppadding"/>
    <w:qFormat/>
    <w:rsid w:val="008F71D9"/>
    <w:pPr>
      <w:tabs>
        <w:tab w:val="right" w:leader="underscore" w:pos="6237"/>
        <w:tab w:val="left" w:pos="6804"/>
        <w:tab w:val="right" w:leader="underscore" w:pos="11340"/>
      </w:tabs>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D44"/>
    <w:pPr>
      <w:spacing w:before="120" w:line="252" w:lineRule="auto"/>
    </w:pPr>
    <w:rPr>
      <w:rFonts w:ascii="Arial" w:hAnsi="Arial"/>
    </w:rPr>
  </w:style>
  <w:style w:type="paragraph" w:styleId="Heading1">
    <w:name w:val="heading 1"/>
    <w:basedOn w:val="Normal"/>
    <w:next w:val="Normal"/>
    <w:link w:val="Heading1Char"/>
    <w:uiPriority w:val="9"/>
    <w:qFormat/>
    <w:rsid w:val="002E1D44"/>
    <w:pPr>
      <w:keepNext/>
      <w:keepLines/>
      <w:pageBreakBefore/>
      <w:pBdr>
        <w:bottom w:val="single" w:sz="24" w:space="2" w:color="C3D600"/>
      </w:pBdr>
      <w:spacing w:after="400"/>
      <w:outlineLvl w:val="0"/>
    </w:pPr>
    <w:rPr>
      <w:rFonts w:ascii="Arial Bold" w:eastAsiaTheme="majorEastAsia" w:hAnsi="Arial Bold" w:cstheme="majorBidi"/>
      <w:b/>
      <w:color w:val="004E72"/>
      <w:sz w:val="32"/>
      <w:szCs w:val="32"/>
    </w:rPr>
  </w:style>
  <w:style w:type="paragraph" w:styleId="Heading2">
    <w:name w:val="heading 2"/>
    <w:basedOn w:val="Normal"/>
    <w:next w:val="Normal"/>
    <w:link w:val="Heading2Char"/>
    <w:uiPriority w:val="9"/>
    <w:unhideWhenUsed/>
    <w:qFormat/>
    <w:rsid w:val="002E1D44"/>
    <w:pPr>
      <w:keepNext/>
      <w:keepLines/>
      <w:spacing w:before="240" w:after="120"/>
      <w:outlineLvl w:val="1"/>
    </w:pPr>
    <w:rPr>
      <w:rFonts w:eastAsiaTheme="majorEastAsia" w:cstheme="majorBidi"/>
      <w:b/>
      <w:color w:val="004E72"/>
      <w:sz w:val="26"/>
      <w:szCs w:val="26"/>
    </w:rPr>
  </w:style>
  <w:style w:type="paragraph" w:styleId="Heading3">
    <w:name w:val="heading 3"/>
    <w:basedOn w:val="Normal"/>
    <w:next w:val="Normal"/>
    <w:link w:val="Heading3Char"/>
    <w:uiPriority w:val="9"/>
    <w:unhideWhenUsed/>
    <w:qFormat/>
    <w:rsid w:val="002E1D44"/>
    <w:pPr>
      <w:keepNext/>
      <w:keepLines/>
      <w:spacing w:before="200" w:after="8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2E1D44"/>
    <w:pPr>
      <w:keepNext/>
      <w:keepLines/>
      <w:spacing w:before="40" w:after="0"/>
      <w:outlineLvl w:val="3"/>
    </w:pPr>
    <w:rPr>
      <w:rFonts w:eastAsiaTheme="majorEastAsia" w:cstheme="majorBidi"/>
      <w:b/>
      <w:iCs/>
      <w:color w:val="404040" w:themeColor="text1" w:themeTint="BF"/>
      <w:sz w:val="20"/>
    </w:rPr>
  </w:style>
  <w:style w:type="paragraph" w:styleId="Heading6">
    <w:name w:val="heading 6"/>
    <w:basedOn w:val="Normal"/>
    <w:next w:val="Normal"/>
    <w:link w:val="Heading6Char"/>
    <w:uiPriority w:val="9"/>
    <w:semiHidden/>
    <w:unhideWhenUsed/>
    <w:qFormat/>
    <w:rsid w:val="002E1D44"/>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E1D44"/>
    <w:pPr>
      <w:tabs>
        <w:tab w:val="center" w:pos="4513"/>
        <w:tab w:val="right" w:pos="9026"/>
      </w:tabs>
      <w:spacing w:after="0" w:line="240" w:lineRule="auto"/>
    </w:pPr>
  </w:style>
  <w:style w:type="character" w:customStyle="1" w:styleId="HeaderChar">
    <w:name w:val="Header Char"/>
    <w:basedOn w:val="DefaultParagraphFont"/>
    <w:link w:val="Header"/>
    <w:rsid w:val="002E1D44"/>
    <w:rPr>
      <w:rFonts w:ascii="Arial" w:hAnsi="Arial"/>
    </w:rPr>
  </w:style>
  <w:style w:type="paragraph" w:styleId="Footer">
    <w:name w:val="footer"/>
    <w:basedOn w:val="Normal"/>
    <w:link w:val="FooterChar"/>
    <w:uiPriority w:val="99"/>
    <w:unhideWhenUsed/>
    <w:rsid w:val="002E1D44"/>
    <w:pPr>
      <w:tabs>
        <w:tab w:val="right" w:pos="9072"/>
        <w:tab w:val="center" w:pos="9639"/>
      </w:tabs>
      <w:spacing w:before="0" w:after="0" w:line="240" w:lineRule="auto"/>
    </w:pPr>
    <w:rPr>
      <w:sz w:val="18"/>
    </w:rPr>
  </w:style>
  <w:style w:type="character" w:customStyle="1" w:styleId="FooterChar">
    <w:name w:val="Footer Char"/>
    <w:basedOn w:val="DefaultParagraphFont"/>
    <w:link w:val="Footer"/>
    <w:uiPriority w:val="99"/>
    <w:rsid w:val="002E1D44"/>
    <w:rPr>
      <w:rFonts w:ascii="Arial" w:hAnsi="Arial"/>
      <w:sz w:val="18"/>
    </w:rPr>
  </w:style>
  <w:style w:type="paragraph" w:customStyle="1" w:styleId="Cover-Title">
    <w:name w:val="Cover - Title"/>
    <w:basedOn w:val="Normal"/>
    <w:qFormat/>
    <w:rsid w:val="002E1D44"/>
    <w:pPr>
      <w:pBdr>
        <w:top w:val="single" w:sz="4" w:space="4" w:color="FFFFFF" w:themeColor="background1"/>
        <w:left w:val="single" w:sz="4" w:space="8" w:color="FFFFFF" w:themeColor="background1"/>
        <w:bottom w:val="single" w:sz="4" w:space="4" w:color="FFFFFF" w:themeColor="background1"/>
        <w:right w:val="single" w:sz="4" w:space="8" w:color="FFFFFF" w:themeColor="background1"/>
      </w:pBdr>
      <w:shd w:val="clear" w:color="auto" w:fill="E3EC9E"/>
      <w:tabs>
        <w:tab w:val="right" w:pos="9639"/>
      </w:tabs>
      <w:spacing w:before="5000" w:after="300" w:line="240" w:lineRule="auto"/>
    </w:pPr>
    <w:rPr>
      <w:b/>
      <w:color w:val="005A84"/>
      <w:sz w:val="56"/>
    </w:rPr>
  </w:style>
  <w:style w:type="paragraph" w:customStyle="1" w:styleId="Cover-Learningarea">
    <w:name w:val="Cover - Learning area"/>
    <w:basedOn w:val="Normal"/>
    <w:qFormat/>
    <w:rsid w:val="002E1D44"/>
    <w:pPr>
      <w:spacing w:before="300"/>
    </w:pPr>
    <w:rPr>
      <w:b/>
      <w:color w:val="000000" w:themeColor="text1"/>
      <w:sz w:val="32"/>
    </w:rPr>
  </w:style>
  <w:style w:type="character" w:customStyle="1" w:styleId="Cover-Year">
    <w:name w:val="Cover - Year"/>
    <w:basedOn w:val="DefaultParagraphFont"/>
    <w:uiPriority w:val="1"/>
    <w:qFormat/>
    <w:rsid w:val="002E1D44"/>
    <w:rPr>
      <w:sz w:val="36"/>
    </w:rPr>
  </w:style>
  <w:style w:type="paragraph" w:customStyle="1" w:styleId="Contents-Title">
    <w:name w:val="Contents - Title"/>
    <w:basedOn w:val="Normal"/>
    <w:next w:val="Normal"/>
    <w:qFormat/>
    <w:rsid w:val="002E1D44"/>
    <w:pPr>
      <w:pageBreakBefore/>
    </w:pPr>
    <w:rPr>
      <w:b/>
      <w:color w:val="9CAB00"/>
      <w:sz w:val="24"/>
    </w:rPr>
  </w:style>
  <w:style w:type="paragraph" w:styleId="NoSpacing">
    <w:name w:val="No Spacing"/>
    <w:uiPriority w:val="1"/>
    <w:qFormat/>
    <w:rsid w:val="002E1D44"/>
    <w:pPr>
      <w:spacing w:after="0" w:line="276" w:lineRule="auto"/>
    </w:pPr>
    <w:rPr>
      <w:rFonts w:ascii="Arial" w:hAnsi="Arial"/>
    </w:rPr>
  </w:style>
  <w:style w:type="character" w:customStyle="1" w:styleId="Heading1Char">
    <w:name w:val="Heading 1 Char"/>
    <w:basedOn w:val="DefaultParagraphFont"/>
    <w:link w:val="Heading1"/>
    <w:uiPriority w:val="9"/>
    <w:rsid w:val="002E1D44"/>
    <w:rPr>
      <w:rFonts w:ascii="Arial Bold" w:eastAsiaTheme="majorEastAsia" w:hAnsi="Arial Bold" w:cstheme="majorBidi"/>
      <w:b/>
      <w:color w:val="004E72"/>
      <w:sz w:val="32"/>
      <w:szCs w:val="32"/>
    </w:rPr>
  </w:style>
  <w:style w:type="table" w:styleId="TableGrid">
    <w:name w:val="Table Grid"/>
    <w:basedOn w:val="TableNormal"/>
    <w:uiPriority w:val="39"/>
    <w:rsid w:val="002E1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Borders">
    <w:name w:val="Table 1 - Borders"/>
    <w:basedOn w:val="TableNormal"/>
    <w:uiPriority w:val="99"/>
    <w:rsid w:val="002E1D44"/>
    <w:pPr>
      <w:spacing w:after="0" w:line="240" w:lineRule="auto"/>
    </w:pPr>
    <w:rPr>
      <w:rFonts w:ascii="Arial" w:hAnsi="Arial"/>
    </w:rPr>
    <w:tblPr>
      <w:tblBorders>
        <w:top w:val="single" w:sz="12" w:space="0" w:color="82901C"/>
        <w:left w:val="single" w:sz="12" w:space="0" w:color="82901C"/>
        <w:bottom w:val="single" w:sz="12" w:space="0" w:color="82901C"/>
        <w:right w:val="single" w:sz="12" w:space="0" w:color="82901C"/>
        <w:insideH w:val="single" w:sz="8" w:space="0" w:color="82901C"/>
        <w:insideV w:val="single" w:sz="8" w:space="0" w:color="82901C"/>
      </w:tblBorders>
    </w:tblPr>
  </w:style>
  <w:style w:type="paragraph" w:customStyle="1" w:styleId="Tableheader1">
    <w:name w:val="Table header 1"/>
    <w:basedOn w:val="Normal"/>
    <w:qFormat/>
    <w:rsid w:val="002E1D44"/>
    <w:pPr>
      <w:spacing w:before="240" w:after="60"/>
    </w:pPr>
    <w:rPr>
      <w:b/>
    </w:rPr>
  </w:style>
  <w:style w:type="paragraph" w:customStyle="1" w:styleId="Tablepara1">
    <w:name w:val="Table para 1"/>
    <w:basedOn w:val="Normal"/>
    <w:qFormat/>
    <w:rsid w:val="002E1D44"/>
    <w:pPr>
      <w:spacing w:before="60" w:after="140"/>
    </w:pPr>
  </w:style>
  <w:style w:type="paragraph" w:customStyle="1" w:styleId="Tablepara2">
    <w:name w:val="Table para 2"/>
    <w:basedOn w:val="Tablepara1"/>
    <w:qFormat/>
    <w:rsid w:val="002E1D44"/>
    <w:pPr>
      <w:spacing w:before="20" w:after="20"/>
    </w:pPr>
  </w:style>
  <w:style w:type="paragraph" w:customStyle="1" w:styleId="Tablebullet1">
    <w:name w:val="Table bullet 1"/>
    <w:basedOn w:val="Tablepara2"/>
    <w:qFormat/>
    <w:rsid w:val="002E1D44"/>
    <w:pPr>
      <w:numPr>
        <w:numId w:val="17"/>
      </w:numPr>
      <w:spacing w:before="60" w:after="120"/>
      <w:contextualSpacing/>
    </w:pPr>
    <w:rPr>
      <w:color w:val="0D0D0D" w:themeColor="text1" w:themeTint="F2"/>
    </w:rPr>
  </w:style>
  <w:style w:type="character" w:customStyle="1" w:styleId="Heading2Char">
    <w:name w:val="Heading 2 Char"/>
    <w:basedOn w:val="DefaultParagraphFont"/>
    <w:link w:val="Heading2"/>
    <w:uiPriority w:val="9"/>
    <w:rsid w:val="002E1D44"/>
    <w:rPr>
      <w:rFonts w:ascii="Arial" w:eastAsiaTheme="majorEastAsia" w:hAnsi="Arial" w:cstheme="majorBidi"/>
      <w:b/>
      <w:color w:val="004E72"/>
      <w:sz w:val="26"/>
      <w:szCs w:val="26"/>
    </w:rPr>
  </w:style>
  <w:style w:type="character" w:customStyle="1" w:styleId="Templatenotes">
    <w:name w:val="Template notes"/>
    <w:basedOn w:val="DefaultParagraphFont"/>
    <w:uiPriority w:val="1"/>
    <w:qFormat/>
    <w:rsid w:val="002E1D44"/>
    <w:rPr>
      <w:vanish/>
      <w:color w:val="BF8F00" w:themeColor="accent4" w:themeShade="BF"/>
    </w:rPr>
  </w:style>
  <w:style w:type="character" w:styleId="Hyperlink">
    <w:name w:val="Hyperlink"/>
    <w:basedOn w:val="DefaultParagraphFont"/>
    <w:uiPriority w:val="99"/>
    <w:unhideWhenUsed/>
    <w:rsid w:val="002E1D44"/>
    <w:rPr>
      <w:i/>
      <w:color w:val="0000FF"/>
      <w:u w:val="none"/>
    </w:rPr>
  </w:style>
  <w:style w:type="paragraph" w:customStyle="1" w:styleId="Normalbullet1">
    <w:name w:val="Normal bullet 1"/>
    <w:basedOn w:val="Normal"/>
    <w:qFormat/>
    <w:rsid w:val="002E1D44"/>
    <w:pPr>
      <w:numPr>
        <w:numId w:val="18"/>
      </w:numPr>
      <w:tabs>
        <w:tab w:val="left" w:pos="425"/>
      </w:tabs>
    </w:pPr>
  </w:style>
  <w:style w:type="character" w:customStyle="1" w:styleId="FooterGBRMPA">
    <w:name w:val="Footer GBRMPA"/>
    <w:basedOn w:val="DefaultParagraphFont"/>
    <w:uiPriority w:val="1"/>
    <w:qFormat/>
    <w:rsid w:val="002E1D44"/>
    <w:rPr>
      <w:b/>
      <w:color w:val="004E72"/>
    </w:rPr>
  </w:style>
  <w:style w:type="character" w:customStyle="1" w:styleId="FooterPageNumber">
    <w:name w:val="Footer PageNumber"/>
    <w:basedOn w:val="DefaultParagraphFont"/>
    <w:uiPriority w:val="1"/>
    <w:qFormat/>
    <w:rsid w:val="002E1D44"/>
    <w:rPr>
      <w:sz w:val="24"/>
    </w:rPr>
  </w:style>
  <w:style w:type="paragraph" w:styleId="TOC1">
    <w:name w:val="toc 1"/>
    <w:basedOn w:val="Normal"/>
    <w:next w:val="Normal"/>
    <w:autoRedefine/>
    <w:uiPriority w:val="39"/>
    <w:unhideWhenUsed/>
    <w:rsid w:val="002E1D44"/>
    <w:pPr>
      <w:tabs>
        <w:tab w:val="right" w:leader="dot" w:pos="9639"/>
      </w:tabs>
      <w:spacing w:after="100"/>
    </w:pPr>
  </w:style>
  <w:style w:type="paragraph" w:customStyle="1" w:styleId="Heading1-Samepage">
    <w:name w:val="Heading 1 - Same page"/>
    <w:basedOn w:val="Heading1"/>
    <w:next w:val="Normal"/>
    <w:qFormat/>
    <w:rsid w:val="002E1D44"/>
    <w:pPr>
      <w:pageBreakBefore w:val="0"/>
      <w:spacing w:before="600"/>
    </w:pPr>
  </w:style>
  <w:style w:type="paragraph" w:customStyle="1" w:styleId="Tablecellheading10pt">
    <w:name w:val="Table cell heading 10 pt"/>
    <w:basedOn w:val="Normal"/>
    <w:qFormat/>
    <w:rsid w:val="002E1D44"/>
    <w:pPr>
      <w:spacing w:after="60" w:line="240" w:lineRule="auto"/>
    </w:pPr>
    <w:rPr>
      <w:b/>
      <w:sz w:val="20"/>
    </w:rPr>
  </w:style>
  <w:style w:type="paragraph" w:customStyle="1" w:styleId="Tablebullet110pt">
    <w:name w:val="Table bullet 1 10 pt"/>
    <w:basedOn w:val="Tablebullet1"/>
    <w:qFormat/>
    <w:rsid w:val="002E1D44"/>
    <w:pPr>
      <w:numPr>
        <w:numId w:val="20"/>
      </w:numPr>
      <w:spacing w:after="60" w:line="240" w:lineRule="auto"/>
    </w:pPr>
    <w:rPr>
      <w:sz w:val="20"/>
    </w:rPr>
  </w:style>
  <w:style w:type="character" w:customStyle="1" w:styleId="Non-Descriptor">
    <w:name w:val="Non-Descriptor"/>
    <w:basedOn w:val="DefaultParagraphFont"/>
    <w:uiPriority w:val="1"/>
    <w:qFormat/>
    <w:rsid w:val="002E1D44"/>
    <w:rPr>
      <w:color w:val="B4B4B4"/>
    </w:rPr>
  </w:style>
  <w:style w:type="paragraph" w:customStyle="1" w:styleId="QSEP-DIVcontentopenclose">
    <w:name w:val="QSEP - DIV content open/close"/>
    <w:basedOn w:val="Normal"/>
    <w:qFormat/>
    <w:rsid w:val="002E1D44"/>
    <w:pPr>
      <w:tabs>
        <w:tab w:val="right" w:leader="dot" w:pos="10490"/>
      </w:tabs>
    </w:pPr>
    <w:rPr>
      <w:rFonts w:ascii="Calibri" w:eastAsia="Times New Roman" w:hAnsi="Calibri" w:cs="Calibri"/>
      <w:lang w:eastAsia="zh-CN"/>
    </w:rPr>
  </w:style>
  <w:style w:type="character" w:customStyle="1" w:styleId="Heading3Char">
    <w:name w:val="Heading 3 Char"/>
    <w:basedOn w:val="DefaultParagraphFont"/>
    <w:link w:val="Heading3"/>
    <w:uiPriority w:val="9"/>
    <w:rsid w:val="002E1D44"/>
    <w:rPr>
      <w:rFonts w:ascii="Arial" w:eastAsiaTheme="majorEastAsia" w:hAnsi="Arial" w:cstheme="majorBidi"/>
      <w:b/>
      <w:color w:val="000000" w:themeColor="text1"/>
      <w:szCs w:val="24"/>
    </w:rPr>
  </w:style>
  <w:style w:type="paragraph" w:customStyle="1" w:styleId="Heading2-Column2">
    <w:name w:val="Heading 2 - Column 2"/>
    <w:basedOn w:val="Heading2"/>
    <w:qFormat/>
    <w:rsid w:val="002E1D44"/>
  </w:style>
  <w:style w:type="character" w:customStyle="1" w:styleId="Heading4Char">
    <w:name w:val="Heading 4 Char"/>
    <w:basedOn w:val="DefaultParagraphFont"/>
    <w:link w:val="Heading4"/>
    <w:uiPriority w:val="9"/>
    <w:rsid w:val="002E1D44"/>
    <w:rPr>
      <w:rFonts w:ascii="Arial" w:eastAsiaTheme="majorEastAsia" w:hAnsi="Arial" w:cstheme="majorBidi"/>
      <w:b/>
      <w:iCs/>
      <w:color w:val="404040" w:themeColor="text1" w:themeTint="BF"/>
      <w:sz w:val="20"/>
    </w:rPr>
  </w:style>
  <w:style w:type="paragraph" w:customStyle="1" w:styleId="Sourceline">
    <w:name w:val="Source line"/>
    <w:basedOn w:val="Normal"/>
    <w:qFormat/>
    <w:rsid w:val="002E1D44"/>
    <w:rPr>
      <w:color w:val="808080" w:themeColor="background1" w:themeShade="80"/>
      <w:sz w:val="20"/>
    </w:rPr>
  </w:style>
  <w:style w:type="paragraph" w:customStyle="1" w:styleId="Normalbullet1subpara">
    <w:name w:val="Normal bullet 1 sub para"/>
    <w:basedOn w:val="Normal"/>
    <w:qFormat/>
    <w:rsid w:val="002E1D44"/>
    <w:pPr>
      <w:ind w:left="425"/>
    </w:pPr>
  </w:style>
  <w:style w:type="paragraph" w:customStyle="1" w:styleId="Highlightnote">
    <w:name w:val="Highlight note"/>
    <w:basedOn w:val="Normal"/>
    <w:next w:val="Normal"/>
    <w:qFormat/>
    <w:rsid w:val="002E1D44"/>
    <w:pPr>
      <w:pBdr>
        <w:top w:val="single" w:sz="12" w:space="8" w:color="FFFFFF" w:themeColor="background1"/>
        <w:left w:val="single" w:sz="12" w:space="4" w:color="FFFFFF" w:themeColor="background1"/>
        <w:bottom w:val="single" w:sz="12" w:space="8" w:color="FFFFFF" w:themeColor="background1"/>
        <w:right w:val="single" w:sz="12" w:space="4" w:color="FFFFFF" w:themeColor="background1"/>
      </w:pBdr>
      <w:shd w:val="clear" w:color="auto" w:fill="F2F6D2"/>
      <w:ind w:left="113" w:right="113"/>
    </w:pPr>
  </w:style>
  <w:style w:type="paragraph" w:customStyle="1" w:styleId="Tab-ON">
    <w:name w:val="Tab - ON"/>
    <w:basedOn w:val="NoSpacing"/>
    <w:qFormat/>
    <w:rsid w:val="002E1D44"/>
    <w:pPr>
      <w:spacing w:line="240" w:lineRule="auto"/>
      <w:jc w:val="center"/>
    </w:pPr>
    <w:rPr>
      <w:b/>
      <w:color w:val="9CAB00"/>
      <w:sz w:val="28"/>
    </w:rPr>
  </w:style>
  <w:style w:type="paragraph" w:customStyle="1" w:styleId="Tab-OFF">
    <w:name w:val="Tab - OFF"/>
    <w:basedOn w:val="Tab-ON"/>
    <w:qFormat/>
    <w:rsid w:val="002E1D44"/>
    <w:rPr>
      <w:color w:val="BFBFBF" w:themeColor="background1" w:themeShade="BF"/>
    </w:rPr>
  </w:style>
  <w:style w:type="paragraph" w:customStyle="1" w:styleId="TS-Purpose">
    <w:name w:val="TS - Purpose"/>
    <w:basedOn w:val="Normal"/>
    <w:qFormat/>
    <w:rsid w:val="002E1D44"/>
    <w:pPr>
      <w:tabs>
        <w:tab w:val="left" w:pos="1418"/>
      </w:tabs>
      <w:ind w:left="1418" w:hanging="1418"/>
    </w:pPr>
    <w:rPr>
      <w:color w:val="000000" w:themeColor="text1"/>
    </w:rPr>
  </w:style>
  <w:style w:type="paragraph" w:customStyle="1" w:styleId="TS-Lesson">
    <w:name w:val="TS - Lesson"/>
    <w:basedOn w:val="Normal"/>
    <w:qFormat/>
    <w:rsid w:val="002E1D44"/>
    <w:pPr>
      <w:tabs>
        <w:tab w:val="left" w:pos="1304"/>
        <w:tab w:val="left" w:pos="1985"/>
      </w:tabs>
      <w:ind w:left="1304" w:hanging="1304"/>
      <w:outlineLvl w:val="1"/>
    </w:pPr>
  </w:style>
  <w:style w:type="paragraph" w:styleId="ListParagraph">
    <w:name w:val="List Paragraph"/>
    <w:basedOn w:val="Normal"/>
    <w:uiPriority w:val="34"/>
    <w:qFormat/>
    <w:rsid w:val="002E1D44"/>
    <w:pPr>
      <w:ind w:left="720"/>
      <w:contextualSpacing/>
    </w:pPr>
  </w:style>
  <w:style w:type="paragraph" w:customStyle="1" w:styleId="TS-Numberedlist">
    <w:name w:val="TS - Numbered list"/>
    <w:basedOn w:val="Normal"/>
    <w:qFormat/>
    <w:rsid w:val="002E1D44"/>
    <w:pPr>
      <w:numPr>
        <w:numId w:val="2"/>
      </w:numPr>
      <w:tabs>
        <w:tab w:val="left" w:pos="567"/>
      </w:tabs>
      <w:spacing w:before="160"/>
    </w:pPr>
  </w:style>
  <w:style w:type="paragraph" w:customStyle="1" w:styleId="TS-Heading3">
    <w:name w:val="TS - Heading 3"/>
    <w:basedOn w:val="Heading3"/>
    <w:qFormat/>
    <w:rsid w:val="002E1D44"/>
    <w:pPr>
      <w:spacing w:after="200"/>
    </w:pPr>
  </w:style>
  <w:style w:type="paragraph" w:customStyle="1" w:styleId="TS-bulletsub-list">
    <w:name w:val="TS - bullet sub-list"/>
    <w:basedOn w:val="TS-Numberedlist"/>
    <w:qFormat/>
    <w:rsid w:val="002E1D44"/>
    <w:pPr>
      <w:numPr>
        <w:ilvl w:val="1"/>
      </w:numPr>
      <w:tabs>
        <w:tab w:val="clear" w:pos="567"/>
        <w:tab w:val="left" w:pos="992"/>
      </w:tabs>
      <w:spacing w:before="0"/>
      <w:contextualSpacing/>
    </w:pPr>
  </w:style>
  <w:style w:type="paragraph" w:customStyle="1" w:styleId="TS-5Es">
    <w:name w:val="TS - 5 Es"/>
    <w:basedOn w:val="Normal"/>
    <w:qFormat/>
    <w:rsid w:val="002E1D44"/>
    <w:pPr>
      <w:pageBreakBefore/>
    </w:pPr>
  </w:style>
  <w:style w:type="paragraph" w:customStyle="1" w:styleId="Sub-sectiontitlepage">
    <w:name w:val="Sub-section title page"/>
    <w:basedOn w:val="Heading1"/>
    <w:qFormat/>
    <w:rsid w:val="002E1D44"/>
    <w:pPr>
      <w:spacing w:before="4000"/>
      <w:jc w:val="center"/>
    </w:pPr>
    <w:rPr>
      <w:color w:val="9CAB00"/>
      <w:sz w:val="40"/>
    </w:rPr>
  </w:style>
  <w:style w:type="paragraph" w:customStyle="1" w:styleId="Footer-Landscape">
    <w:name w:val="Footer - Landscape"/>
    <w:basedOn w:val="Footer"/>
    <w:qFormat/>
    <w:rsid w:val="002E1D44"/>
    <w:pPr>
      <w:tabs>
        <w:tab w:val="clear" w:pos="9072"/>
        <w:tab w:val="clear" w:pos="9639"/>
        <w:tab w:val="right" w:pos="13438"/>
        <w:tab w:val="center" w:pos="14005"/>
      </w:tabs>
    </w:pPr>
  </w:style>
  <w:style w:type="paragraph" w:customStyle="1" w:styleId="AttachmentHeading">
    <w:name w:val="Attachment Heading"/>
    <w:basedOn w:val="Heading2"/>
    <w:next w:val="Normal"/>
    <w:qFormat/>
    <w:rsid w:val="002E1D44"/>
    <w:pPr>
      <w:pageBreakBefore/>
      <w:spacing w:before="0"/>
    </w:pPr>
  </w:style>
  <w:style w:type="paragraph" w:customStyle="1" w:styleId="Cover-Version">
    <w:name w:val="Cover - Version"/>
    <w:basedOn w:val="Cover-Learningarea"/>
    <w:qFormat/>
    <w:rsid w:val="002E1D44"/>
    <w:rPr>
      <w:b w:val="0"/>
      <w:i/>
      <w:color w:val="7F7F7F" w:themeColor="text1" w:themeTint="80"/>
      <w:sz w:val="22"/>
    </w:rPr>
  </w:style>
  <w:style w:type="paragraph" w:styleId="BalloonText">
    <w:name w:val="Balloon Text"/>
    <w:basedOn w:val="Normal"/>
    <w:link w:val="BalloonTextChar"/>
    <w:uiPriority w:val="99"/>
    <w:semiHidden/>
    <w:unhideWhenUsed/>
    <w:rsid w:val="002E1D4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D44"/>
    <w:rPr>
      <w:rFonts w:ascii="Segoe UI" w:hAnsi="Segoe UI" w:cs="Segoe UI"/>
      <w:sz w:val="18"/>
      <w:szCs w:val="18"/>
    </w:rPr>
  </w:style>
  <w:style w:type="paragraph" w:styleId="NormalWeb">
    <w:name w:val="Normal (Web)"/>
    <w:basedOn w:val="Normal"/>
    <w:uiPriority w:val="99"/>
    <w:semiHidden/>
    <w:unhideWhenUsed/>
    <w:rsid w:val="002E1D44"/>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apple-converted-space">
    <w:name w:val="apple-converted-space"/>
    <w:basedOn w:val="DefaultParagraphFont"/>
    <w:rsid w:val="002E1D44"/>
  </w:style>
  <w:style w:type="character" w:styleId="FollowedHyperlink">
    <w:name w:val="FollowedHyperlink"/>
    <w:basedOn w:val="DefaultParagraphFont"/>
    <w:uiPriority w:val="99"/>
    <w:semiHidden/>
    <w:unhideWhenUsed/>
    <w:rsid w:val="002E1D44"/>
    <w:rPr>
      <w:color w:val="954F72" w:themeColor="followedHyperlink"/>
      <w:u w:val="single"/>
    </w:rPr>
  </w:style>
  <w:style w:type="character" w:styleId="CommentReference">
    <w:name w:val="annotation reference"/>
    <w:basedOn w:val="DefaultParagraphFont"/>
    <w:uiPriority w:val="99"/>
    <w:semiHidden/>
    <w:unhideWhenUsed/>
    <w:rsid w:val="002E1D44"/>
    <w:rPr>
      <w:sz w:val="16"/>
      <w:szCs w:val="16"/>
    </w:rPr>
  </w:style>
  <w:style w:type="paragraph" w:styleId="CommentText">
    <w:name w:val="annotation text"/>
    <w:basedOn w:val="Normal"/>
    <w:link w:val="CommentTextChar"/>
    <w:uiPriority w:val="99"/>
    <w:unhideWhenUsed/>
    <w:rsid w:val="002E1D44"/>
    <w:pPr>
      <w:spacing w:line="240" w:lineRule="auto"/>
    </w:pPr>
    <w:rPr>
      <w:sz w:val="20"/>
      <w:szCs w:val="20"/>
    </w:rPr>
  </w:style>
  <w:style w:type="character" w:customStyle="1" w:styleId="CommentTextChar">
    <w:name w:val="Comment Text Char"/>
    <w:basedOn w:val="DefaultParagraphFont"/>
    <w:link w:val="CommentText"/>
    <w:uiPriority w:val="99"/>
    <w:rsid w:val="002E1D44"/>
    <w:rPr>
      <w:rFonts w:ascii="Arial" w:hAnsi="Arial"/>
      <w:sz w:val="20"/>
      <w:szCs w:val="20"/>
    </w:rPr>
  </w:style>
  <w:style w:type="paragraph" w:styleId="CommentSubject">
    <w:name w:val="annotation subject"/>
    <w:basedOn w:val="CommentText"/>
    <w:next w:val="CommentText"/>
    <w:link w:val="CommentSubjectChar"/>
    <w:unhideWhenUsed/>
    <w:rsid w:val="002E1D44"/>
    <w:rPr>
      <w:b/>
      <w:bCs/>
    </w:rPr>
  </w:style>
  <w:style w:type="character" w:customStyle="1" w:styleId="CommentSubjectChar">
    <w:name w:val="Comment Subject Char"/>
    <w:basedOn w:val="CommentTextChar"/>
    <w:link w:val="CommentSubject"/>
    <w:rsid w:val="002E1D44"/>
    <w:rPr>
      <w:rFonts w:ascii="Arial" w:hAnsi="Arial"/>
      <w:b/>
      <w:bCs/>
      <w:sz w:val="20"/>
      <w:szCs w:val="20"/>
    </w:rPr>
  </w:style>
  <w:style w:type="paragraph" w:customStyle="1" w:styleId="Bullet1">
    <w:name w:val="Bullet1"/>
    <w:basedOn w:val="Normal"/>
    <w:qFormat/>
    <w:rsid w:val="002E1D44"/>
    <w:pPr>
      <w:numPr>
        <w:numId w:val="10"/>
      </w:numPr>
      <w:tabs>
        <w:tab w:val="left" w:pos="736"/>
      </w:tabs>
      <w:spacing w:before="0" w:after="60" w:line="240" w:lineRule="auto"/>
      <w:ind w:right="-23"/>
    </w:pPr>
    <w:rPr>
      <w:rFonts w:eastAsia="Arial" w:cs="Arial"/>
      <w:sz w:val="20"/>
      <w:szCs w:val="18"/>
      <w:lang w:eastAsia="zh-CN"/>
    </w:rPr>
  </w:style>
  <w:style w:type="paragraph" w:customStyle="1" w:styleId="Bullet2">
    <w:name w:val="Bullet2"/>
    <w:basedOn w:val="Bullet1"/>
    <w:link w:val="Bullet2Char"/>
    <w:qFormat/>
    <w:rsid w:val="002E1D44"/>
    <w:pPr>
      <w:spacing w:after="0"/>
      <w:ind w:left="747" w:hanging="333"/>
    </w:pPr>
    <w:rPr>
      <w:sz w:val="18"/>
    </w:rPr>
  </w:style>
  <w:style w:type="character" w:customStyle="1" w:styleId="Bullet2Char">
    <w:name w:val="Bullet2 Char"/>
    <w:link w:val="Bullet2"/>
    <w:rsid w:val="002E1D44"/>
    <w:rPr>
      <w:rFonts w:ascii="Arial" w:eastAsia="Arial" w:hAnsi="Arial" w:cs="Arial"/>
      <w:sz w:val="18"/>
      <w:szCs w:val="18"/>
      <w:lang w:eastAsia="zh-CN"/>
    </w:rPr>
  </w:style>
  <w:style w:type="paragraph" w:customStyle="1" w:styleId="TableParagraph">
    <w:name w:val="Table Paragraph"/>
    <w:basedOn w:val="Normal"/>
    <w:uiPriority w:val="1"/>
    <w:qFormat/>
    <w:rsid w:val="002E1D44"/>
    <w:pPr>
      <w:widowControl w:val="0"/>
      <w:spacing w:before="0" w:after="0" w:line="240" w:lineRule="auto"/>
    </w:pPr>
    <w:rPr>
      <w:rFonts w:asciiTheme="minorHAnsi" w:hAnsiTheme="minorHAnsi"/>
      <w:lang w:val="en-US"/>
    </w:rPr>
  </w:style>
  <w:style w:type="character" w:customStyle="1" w:styleId="Heading6Char">
    <w:name w:val="Heading 6 Char"/>
    <w:basedOn w:val="DefaultParagraphFont"/>
    <w:link w:val="Heading6"/>
    <w:uiPriority w:val="9"/>
    <w:semiHidden/>
    <w:rsid w:val="002E1D44"/>
    <w:rPr>
      <w:rFonts w:asciiTheme="majorHAnsi" w:eastAsiaTheme="majorEastAsia" w:hAnsiTheme="majorHAnsi" w:cstheme="majorBidi"/>
      <w:i/>
      <w:iCs/>
      <w:color w:val="1F4D78" w:themeColor="accent1" w:themeShade="7F"/>
    </w:rPr>
  </w:style>
  <w:style w:type="paragraph" w:styleId="BodyText">
    <w:name w:val="Body Text"/>
    <w:basedOn w:val="Normal"/>
    <w:link w:val="BodyTextChar"/>
    <w:uiPriority w:val="99"/>
    <w:semiHidden/>
    <w:unhideWhenUsed/>
    <w:rsid w:val="002E1D44"/>
    <w:pPr>
      <w:spacing w:after="120"/>
    </w:pPr>
  </w:style>
  <w:style w:type="character" w:customStyle="1" w:styleId="BodyTextChar">
    <w:name w:val="Body Text Char"/>
    <w:basedOn w:val="DefaultParagraphFont"/>
    <w:link w:val="BodyText"/>
    <w:uiPriority w:val="99"/>
    <w:semiHidden/>
    <w:rsid w:val="002E1D44"/>
    <w:rPr>
      <w:rFonts w:ascii="Arial" w:hAnsi="Arial"/>
    </w:rPr>
  </w:style>
  <w:style w:type="character" w:customStyle="1" w:styleId="Publishingnote">
    <w:name w:val="Publishing note"/>
    <w:rsid w:val="002E1D44"/>
    <w:rPr>
      <w:rFonts w:ascii="Arial" w:hAnsi="Arial"/>
      <w:b/>
      <w:i/>
      <w:color w:val="FF0000"/>
      <w:sz w:val="18"/>
      <w:szCs w:val="18"/>
    </w:rPr>
  </w:style>
  <w:style w:type="paragraph" w:customStyle="1" w:styleId="Tabletext">
    <w:name w:val="Table text"/>
    <w:basedOn w:val="Normal"/>
    <w:link w:val="TabletextChar"/>
    <w:rsid w:val="002E1D44"/>
    <w:pPr>
      <w:spacing w:before="0" w:after="0" w:line="240" w:lineRule="auto"/>
    </w:pPr>
    <w:rPr>
      <w:rFonts w:eastAsia="Times New Roman" w:cs="Times New Roman"/>
      <w:sz w:val="18"/>
      <w:szCs w:val="18"/>
      <w:lang w:eastAsia="en-AU"/>
    </w:rPr>
  </w:style>
  <w:style w:type="character" w:customStyle="1" w:styleId="TabletextChar">
    <w:name w:val="Table text Char"/>
    <w:link w:val="Tabletext"/>
    <w:rsid w:val="002E1D44"/>
    <w:rPr>
      <w:rFonts w:ascii="Arial" w:eastAsia="Times New Roman" w:hAnsi="Arial" w:cs="Times New Roman"/>
      <w:sz w:val="18"/>
      <w:szCs w:val="18"/>
      <w:lang w:eastAsia="en-AU"/>
    </w:rPr>
  </w:style>
  <w:style w:type="paragraph" w:customStyle="1" w:styleId="Commentsline">
    <w:name w:val="Comments line"/>
    <w:basedOn w:val="Normal"/>
    <w:rsid w:val="002E1D44"/>
    <w:pPr>
      <w:tabs>
        <w:tab w:val="right" w:leader="dot" w:pos="15300"/>
      </w:tabs>
      <w:spacing w:before="280" w:after="40" w:line="240" w:lineRule="auto"/>
    </w:pPr>
    <w:rPr>
      <w:rFonts w:eastAsia="Arial Unicode MS" w:cs="Arial"/>
      <w:sz w:val="20"/>
      <w:szCs w:val="20"/>
      <w:lang w:eastAsia="en-AU"/>
    </w:rPr>
  </w:style>
  <w:style w:type="paragraph" w:customStyle="1" w:styleId="Task-specassessableelements">
    <w:name w:val="Task-spec assessable elements"/>
    <w:rsid w:val="002E1D44"/>
    <w:pPr>
      <w:tabs>
        <w:tab w:val="center" w:pos="7655"/>
        <w:tab w:val="right" w:pos="15309"/>
      </w:tabs>
      <w:spacing w:before="60" w:after="60" w:line="240" w:lineRule="auto"/>
      <w:jc w:val="center"/>
    </w:pPr>
    <w:rPr>
      <w:rFonts w:ascii="Arial" w:eastAsia="SimSun" w:hAnsi="Arial" w:cs="Arial"/>
      <w:b/>
      <w:bCs/>
      <w:color w:val="000000"/>
      <w:sz w:val="18"/>
      <w:szCs w:val="18"/>
      <w:lang w:eastAsia="en-AU"/>
    </w:rPr>
  </w:style>
  <w:style w:type="character" w:customStyle="1" w:styleId="AssessableelementWHITEChar">
    <w:name w:val="Assessable element WHITE Char"/>
    <w:link w:val="AssessableelementWHITE"/>
    <w:locked/>
    <w:rsid w:val="002E1D44"/>
    <w:rPr>
      <w:rFonts w:ascii="Arial" w:hAnsi="Arial" w:cs="Arial"/>
      <w:b/>
      <w:bCs/>
      <w:color w:val="FFFFFF"/>
      <w:sz w:val="18"/>
      <w:szCs w:val="18"/>
      <w:lang w:eastAsia="en-AU"/>
    </w:rPr>
  </w:style>
  <w:style w:type="paragraph" w:customStyle="1" w:styleId="AssessableelementWHITE">
    <w:name w:val="Assessable element WHITE"/>
    <w:basedOn w:val="Normal"/>
    <w:link w:val="AssessableelementWHITEChar"/>
    <w:rsid w:val="002E1D44"/>
    <w:pPr>
      <w:tabs>
        <w:tab w:val="center" w:pos="7655"/>
        <w:tab w:val="right" w:pos="15309"/>
      </w:tabs>
      <w:spacing w:before="60" w:after="60" w:line="240" w:lineRule="auto"/>
      <w:jc w:val="center"/>
    </w:pPr>
    <w:rPr>
      <w:rFonts w:cs="Arial"/>
      <w:b/>
      <w:bCs/>
      <w:color w:val="FFFFFF"/>
      <w:sz w:val="18"/>
      <w:szCs w:val="18"/>
      <w:lang w:eastAsia="en-AU"/>
    </w:rPr>
  </w:style>
  <w:style w:type="paragraph" w:customStyle="1" w:styleId="Purpose">
    <w:name w:val="Purpose"/>
    <w:basedOn w:val="Normal"/>
    <w:rsid w:val="002E1D44"/>
    <w:pPr>
      <w:spacing w:after="120" w:line="240" w:lineRule="auto"/>
    </w:pPr>
    <w:rPr>
      <w:rFonts w:eastAsia="Arial Unicode MS" w:cs="Times New Roman"/>
      <w:lang w:eastAsia="en-AU"/>
    </w:rPr>
  </w:style>
  <w:style w:type="character" w:customStyle="1" w:styleId="Guidetomakingjudgments">
    <w:name w:val="Guide to making judgments"/>
    <w:rsid w:val="002E1D44"/>
    <w:rPr>
      <w:rFonts w:ascii="Arial Bold" w:hAnsi="Arial Bold" w:cs="Arial" w:hint="default"/>
      <w:b/>
      <w:bCs/>
      <w:color w:val="00948D"/>
      <w:sz w:val="24"/>
      <w:szCs w:val="24"/>
    </w:rPr>
  </w:style>
  <w:style w:type="paragraph" w:customStyle="1" w:styleId="BasicParagraph">
    <w:name w:val="[Basic Paragraph]"/>
    <w:basedOn w:val="Normal"/>
    <w:uiPriority w:val="99"/>
    <w:rsid w:val="002E1D44"/>
    <w:pPr>
      <w:autoSpaceDE w:val="0"/>
      <w:autoSpaceDN w:val="0"/>
      <w:adjustRightInd w:val="0"/>
      <w:spacing w:before="0" w:after="0" w:line="288" w:lineRule="auto"/>
      <w:textAlignment w:val="center"/>
    </w:pPr>
    <w:rPr>
      <w:rFonts w:ascii="Times New Roman" w:hAnsi="Times New Roman" w:cs="Times New Roman"/>
      <w:color w:val="000000"/>
      <w:sz w:val="24"/>
      <w:szCs w:val="24"/>
      <w:lang w:val="en-GB"/>
    </w:rPr>
  </w:style>
  <w:style w:type="character" w:customStyle="1" w:styleId="ACARAcode">
    <w:name w:val="ACARA code"/>
    <w:basedOn w:val="Hyperlink"/>
    <w:uiPriority w:val="1"/>
    <w:qFormat/>
    <w:rsid w:val="002E1D44"/>
    <w:rPr>
      <w:rFonts w:cs="Arial"/>
      <w:i/>
      <w:color w:val="808080" w:themeColor="background1" w:themeShade="80"/>
      <w:szCs w:val="20"/>
      <w:u w:val="none"/>
      <w:shd w:val="clear" w:color="auto" w:fill="FFFFFF"/>
    </w:rPr>
  </w:style>
  <w:style w:type="paragraph" w:customStyle="1" w:styleId="Cover-Title1">
    <w:name w:val="Cover - Title 1"/>
    <w:basedOn w:val="Normal"/>
    <w:qFormat/>
    <w:rsid w:val="002E1D44"/>
    <w:pPr>
      <w:spacing w:before="4000" w:after="0" w:line="240" w:lineRule="auto"/>
    </w:pPr>
    <w:rPr>
      <w:b/>
      <w:color w:val="000000" w:themeColor="text1"/>
      <w:sz w:val="32"/>
    </w:rPr>
  </w:style>
  <w:style w:type="paragraph" w:customStyle="1" w:styleId="Cover-Title2">
    <w:name w:val="Cover - Title 2"/>
    <w:basedOn w:val="Cover-Title1"/>
    <w:next w:val="Cover-Learningarea"/>
    <w:qFormat/>
    <w:rsid w:val="002E1D44"/>
    <w:pPr>
      <w:spacing w:before="0" w:after="500"/>
    </w:pPr>
    <w:rPr>
      <w:rFonts w:ascii="Arial Black" w:hAnsi="Arial Black"/>
      <w:sz w:val="56"/>
    </w:rPr>
  </w:style>
  <w:style w:type="paragraph" w:customStyle="1" w:styleId="Footer-Cover">
    <w:name w:val="Footer - Cover"/>
    <w:basedOn w:val="Footer"/>
    <w:link w:val="Footer-CoverChar"/>
    <w:qFormat/>
    <w:rsid w:val="002E1D44"/>
    <w:pPr>
      <w:tabs>
        <w:tab w:val="clear" w:pos="9072"/>
        <w:tab w:val="clear" w:pos="9639"/>
      </w:tabs>
    </w:pPr>
  </w:style>
  <w:style w:type="character" w:customStyle="1" w:styleId="Footer-CoverChar">
    <w:name w:val="Footer - Cover Char"/>
    <w:basedOn w:val="FooterChar"/>
    <w:link w:val="Footer-Cover"/>
    <w:rsid w:val="002E1D44"/>
    <w:rPr>
      <w:rFonts w:ascii="Arial" w:hAnsi="Arial"/>
      <w:sz w:val="18"/>
    </w:rPr>
  </w:style>
  <w:style w:type="paragraph" w:customStyle="1" w:styleId="Guide-Tableheader1">
    <w:name w:val="Guide - Table header 1"/>
    <w:basedOn w:val="Normal"/>
    <w:link w:val="Guide-Tableheader1Char"/>
    <w:rsid w:val="002E1D44"/>
    <w:pPr>
      <w:tabs>
        <w:tab w:val="center" w:pos="7655"/>
        <w:tab w:val="right" w:pos="15309"/>
      </w:tabs>
      <w:spacing w:before="60" w:after="60" w:line="240" w:lineRule="auto"/>
      <w:jc w:val="center"/>
    </w:pPr>
    <w:rPr>
      <w:rFonts w:cs="Arial"/>
      <w:b/>
      <w:bCs/>
      <w:color w:val="000000" w:themeColor="text1"/>
      <w:sz w:val="18"/>
      <w:szCs w:val="18"/>
      <w:lang w:eastAsia="en-AU"/>
    </w:rPr>
  </w:style>
  <w:style w:type="character" w:customStyle="1" w:styleId="Guide-Tableheader1Char">
    <w:name w:val="Guide - Table header 1 Char"/>
    <w:link w:val="Guide-Tableheader1"/>
    <w:locked/>
    <w:rsid w:val="002E1D44"/>
    <w:rPr>
      <w:rFonts w:ascii="Arial" w:hAnsi="Arial" w:cs="Arial"/>
      <w:b/>
      <w:bCs/>
      <w:color w:val="000000" w:themeColor="text1"/>
      <w:sz w:val="18"/>
      <w:szCs w:val="18"/>
      <w:lang w:eastAsia="en-AU"/>
    </w:rPr>
  </w:style>
  <w:style w:type="paragraph" w:customStyle="1" w:styleId="Guide-Letters">
    <w:name w:val="Guide - Letters"/>
    <w:basedOn w:val="Guide-Tableheader1"/>
    <w:qFormat/>
    <w:rsid w:val="002E1D44"/>
    <w:rPr>
      <w:sz w:val="22"/>
    </w:rPr>
  </w:style>
  <w:style w:type="paragraph" w:customStyle="1" w:styleId="Guide-Purpose">
    <w:name w:val="Guide - Purpose"/>
    <w:basedOn w:val="Purpose"/>
    <w:qFormat/>
    <w:rsid w:val="002E1D44"/>
    <w:pPr>
      <w:spacing w:before="80" w:after="80"/>
      <w:ind w:left="113"/>
    </w:pPr>
    <w:rPr>
      <w:sz w:val="18"/>
      <w:szCs w:val="18"/>
    </w:rPr>
  </w:style>
  <w:style w:type="paragraph" w:customStyle="1" w:styleId="Guide-Tableheader2">
    <w:name w:val="Guide - Table header 2"/>
    <w:basedOn w:val="Normal"/>
    <w:qFormat/>
    <w:rsid w:val="002E1D44"/>
    <w:pPr>
      <w:spacing w:before="60"/>
    </w:pPr>
    <w:rPr>
      <w:b/>
      <w:sz w:val="18"/>
    </w:rPr>
  </w:style>
  <w:style w:type="paragraph" w:customStyle="1" w:styleId="Guide-Tabletext">
    <w:name w:val="Guide - Table text"/>
    <w:basedOn w:val="Normal"/>
    <w:qFormat/>
    <w:rsid w:val="002E1D44"/>
    <w:pPr>
      <w:spacing w:before="100" w:after="100"/>
      <w:jc w:val="center"/>
    </w:pPr>
    <w:rPr>
      <w:rFonts w:eastAsia="Arial Unicode MS"/>
      <w:bCs/>
      <w:sz w:val="18"/>
    </w:rPr>
  </w:style>
  <w:style w:type="paragraph" w:customStyle="1" w:styleId="Guide-Title">
    <w:name w:val="Guide - Title"/>
    <w:basedOn w:val="Normal"/>
    <w:qFormat/>
    <w:rsid w:val="002E1D44"/>
    <w:pPr>
      <w:spacing w:before="60" w:after="60"/>
    </w:pPr>
    <w:rPr>
      <w:rFonts w:eastAsia="SimSun"/>
      <w:b/>
      <w:lang w:eastAsia="zh-CN"/>
    </w:rPr>
  </w:style>
  <w:style w:type="paragraph" w:customStyle="1" w:styleId="Guidebullet">
    <w:name w:val="Guide bullet"/>
    <w:qFormat/>
    <w:rsid w:val="002E1D44"/>
    <w:pPr>
      <w:numPr>
        <w:numId w:val="19"/>
      </w:numPr>
      <w:tabs>
        <w:tab w:val="right" w:leader="dot" w:pos="15300"/>
      </w:tabs>
      <w:spacing w:before="300" w:after="0"/>
    </w:pPr>
    <w:rPr>
      <w:rFonts w:ascii="Arial" w:hAnsi="Arial" w:cs="Arial"/>
      <w:sz w:val="18"/>
    </w:rPr>
  </w:style>
  <w:style w:type="paragraph" w:customStyle="1" w:styleId="Guidebullet-top">
    <w:name w:val="Guide bullet - top"/>
    <w:basedOn w:val="Guidebullet"/>
    <w:qFormat/>
    <w:rsid w:val="002E1D44"/>
    <w:pPr>
      <w:spacing w:before="400"/>
      <w:ind w:left="284" w:hanging="284"/>
    </w:pPr>
  </w:style>
  <w:style w:type="paragraph" w:customStyle="1" w:styleId="Heading2-Newpage">
    <w:name w:val="Heading 2 - New page"/>
    <w:basedOn w:val="Heading2"/>
    <w:next w:val="Normal"/>
    <w:qFormat/>
    <w:rsid w:val="002E1D44"/>
    <w:pPr>
      <w:pageBreakBefore/>
    </w:pPr>
  </w:style>
  <w:style w:type="paragraph" w:customStyle="1" w:styleId="Highlightbullet1">
    <w:name w:val="Highlight bullet 1"/>
    <w:basedOn w:val="Highlightnote"/>
    <w:qFormat/>
    <w:rsid w:val="002E1D44"/>
    <w:pPr>
      <w:numPr>
        <w:numId w:val="21"/>
      </w:numPr>
      <w:tabs>
        <w:tab w:val="left" w:pos="425"/>
      </w:tabs>
    </w:pPr>
  </w:style>
  <w:style w:type="paragraph" w:customStyle="1" w:styleId="Normal-Aftercondensed">
    <w:name w:val="Normal - After condensed"/>
    <w:basedOn w:val="Normal"/>
    <w:next w:val="Normal"/>
    <w:qFormat/>
    <w:rsid w:val="002E1D44"/>
    <w:pPr>
      <w:spacing w:after="80"/>
    </w:pPr>
  </w:style>
  <w:style w:type="paragraph" w:customStyle="1" w:styleId="Normal-Toppadding">
    <w:name w:val="Normal - Top padding"/>
    <w:basedOn w:val="Normal"/>
    <w:qFormat/>
    <w:rsid w:val="002E1D44"/>
    <w:pPr>
      <w:spacing w:before="440"/>
    </w:pPr>
  </w:style>
  <w:style w:type="paragraph" w:customStyle="1" w:styleId="Normalbullet1-nospacing">
    <w:name w:val="Normal bullet 1 - no spacing"/>
    <w:basedOn w:val="Normalbullet1"/>
    <w:qFormat/>
    <w:rsid w:val="002E1D44"/>
    <w:pPr>
      <w:spacing w:before="0" w:after="0"/>
      <w:ind w:left="426" w:hanging="284"/>
      <w:contextualSpacing/>
    </w:pPr>
    <w:rPr>
      <w:iCs/>
    </w:rPr>
  </w:style>
  <w:style w:type="paragraph" w:customStyle="1" w:styleId="Normalbulletsubpara-nospacing">
    <w:name w:val="Normal bullet sub para - no spacing"/>
    <w:basedOn w:val="Normalbullet1subpara"/>
    <w:next w:val="Normalbullet1"/>
    <w:qFormat/>
    <w:rsid w:val="002E1D44"/>
    <w:pPr>
      <w:spacing w:before="0" w:after="0"/>
    </w:pPr>
  </w:style>
  <w:style w:type="paragraph" w:customStyle="1" w:styleId="StyleTS-LessonLeft0cmHanging3cm">
    <w:name w:val="Style TS - Lesson + Left:  0 cm Hanging:  3 cm"/>
    <w:basedOn w:val="TS-Lesson"/>
    <w:rsid w:val="002E1D44"/>
    <w:pPr>
      <w:tabs>
        <w:tab w:val="clear" w:pos="1304"/>
      </w:tabs>
      <w:ind w:left="1985" w:hanging="1985"/>
    </w:pPr>
    <w:rPr>
      <w:rFonts w:eastAsia="Times New Roman" w:cs="Times New Roman"/>
      <w:szCs w:val="20"/>
    </w:rPr>
  </w:style>
  <w:style w:type="paragraph" w:customStyle="1" w:styleId="Tableheader0">
    <w:name w:val="Table header 0"/>
    <w:basedOn w:val="Tableheader1"/>
    <w:qFormat/>
    <w:rsid w:val="002E1D44"/>
    <w:pPr>
      <w:spacing w:before="20" w:after="20"/>
    </w:pPr>
  </w:style>
  <w:style w:type="paragraph" w:customStyle="1" w:styleId="Tableheader3">
    <w:name w:val="Table header 3"/>
    <w:basedOn w:val="Tableheader0"/>
    <w:qFormat/>
    <w:rsid w:val="002E1D44"/>
    <w:pPr>
      <w:spacing w:line="360" w:lineRule="auto"/>
      <w:jc w:val="center"/>
    </w:pPr>
  </w:style>
  <w:style w:type="paragraph" w:customStyle="1" w:styleId="Tablepara0">
    <w:name w:val="Table para 0"/>
    <w:basedOn w:val="Tablepara1"/>
    <w:next w:val="Tablepara1"/>
    <w:qFormat/>
    <w:rsid w:val="002E1D44"/>
    <w:pPr>
      <w:spacing w:before="240"/>
    </w:pPr>
  </w:style>
  <w:style w:type="paragraph" w:customStyle="1" w:styleId="Tablepara10pt0">
    <w:name w:val="Table para 10 pt 0"/>
    <w:basedOn w:val="Normal"/>
    <w:qFormat/>
    <w:rsid w:val="002E1D44"/>
    <w:pPr>
      <w:spacing w:before="0" w:after="120"/>
    </w:pPr>
    <w:rPr>
      <w:sz w:val="20"/>
    </w:rPr>
  </w:style>
  <w:style w:type="paragraph" w:customStyle="1" w:styleId="TS-BubbleNormal">
    <w:name w:val="TS - Bubble Normal"/>
    <w:basedOn w:val="Normal"/>
    <w:qFormat/>
    <w:rsid w:val="002E1D44"/>
    <w:rPr>
      <w:color w:val="000000" w:themeColor="text1"/>
    </w:rPr>
  </w:style>
  <w:style w:type="paragraph" w:customStyle="1" w:styleId="TS-Bullet1">
    <w:name w:val="TS - Bullet 1"/>
    <w:basedOn w:val="Tablebullet1"/>
    <w:qFormat/>
    <w:rsid w:val="002E1D44"/>
    <w:pPr>
      <w:tabs>
        <w:tab w:val="left" w:pos="425"/>
      </w:tabs>
      <w:ind w:left="426" w:hanging="284"/>
      <w:contextualSpacing w:val="0"/>
    </w:pPr>
  </w:style>
  <w:style w:type="paragraph" w:customStyle="1" w:styleId="TS-Bullet1subpara">
    <w:name w:val="TS - Bullet 1 sub para"/>
    <w:basedOn w:val="Normal"/>
    <w:qFormat/>
    <w:rsid w:val="002E1D44"/>
    <w:pPr>
      <w:spacing w:before="60" w:after="120"/>
      <w:ind w:left="425"/>
    </w:pPr>
    <w:rPr>
      <w:color w:val="000000" w:themeColor="text1"/>
    </w:rPr>
  </w:style>
  <w:style w:type="paragraph" w:customStyle="1" w:styleId="TS-Bullet2">
    <w:name w:val="TS -Bullet 2"/>
    <w:basedOn w:val="TS-Bullet1"/>
    <w:qFormat/>
    <w:rsid w:val="002E1D44"/>
    <w:pPr>
      <w:numPr>
        <w:numId w:val="16"/>
      </w:numPr>
      <w:tabs>
        <w:tab w:val="left" w:pos="425"/>
        <w:tab w:val="left" w:pos="992"/>
      </w:tabs>
    </w:pPr>
  </w:style>
  <w:style w:type="paragraph" w:customStyle="1" w:styleId="TS-Bullet2-collapse">
    <w:name w:val="TS - Bullet 2 - collapse"/>
    <w:basedOn w:val="TS-Bullet2"/>
    <w:qFormat/>
    <w:rsid w:val="002E1D44"/>
    <w:pPr>
      <w:ind w:left="993" w:hanging="284"/>
      <w:contextualSpacing/>
    </w:pPr>
  </w:style>
  <w:style w:type="paragraph" w:customStyle="1" w:styleId="TS-Heading4">
    <w:name w:val="TS - Heading 4"/>
    <w:basedOn w:val="TS-Heading3"/>
    <w:qFormat/>
    <w:rsid w:val="002E1D44"/>
    <w:pPr>
      <w:spacing w:before="360" w:after="160"/>
    </w:pPr>
  </w:style>
  <w:style w:type="paragraph" w:styleId="TOC2">
    <w:name w:val="toc 2"/>
    <w:basedOn w:val="Normal"/>
    <w:next w:val="Normal"/>
    <w:autoRedefine/>
    <w:uiPriority w:val="39"/>
    <w:unhideWhenUsed/>
    <w:rsid w:val="002E1D44"/>
    <w:pPr>
      <w:spacing w:after="100"/>
      <w:ind w:left="220"/>
    </w:pPr>
  </w:style>
  <w:style w:type="paragraph" w:customStyle="1" w:styleId="Cover-Yearlevel">
    <w:name w:val="Cover - Year level"/>
    <w:basedOn w:val="Cover-Learningarea"/>
    <w:qFormat/>
    <w:rsid w:val="002E1D44"/>
  </w:style>
  <w:style w:type="paragraph" w:customStyle="1" w:styleId="TS-Numberedlistsubpara">
    <w:name w:val="TS - Numbered list sub para"/>
    <w:basedOn w:val="Normal"/>
    <w:qFormat/>
    <w:rsid w:val="002E1D44"/>
    <w:pPr>
      <w:ind w:left="567"/>
    </w:pPr>
  </w:style>
  <w:style w:type="paragraph" w:customStyle="1" w:styleId="Table-NumberedList1">
    <w:name w:val="Table - Numbered List 1"/>
    <w:basedOn w:val="Normal"/>
    <w:qFormat/>
    <w:rsid w:val="00E44DCE"/>
    <w:pPr>
      <w:numPr>
        <w:numId w:val="22"/>
      </w:numPr>
      <w:spacing w:after="0"/>
      <w:contextualSpacing/>
    </w:pPr>
  </w:style>
  <w:style w:type="paragraph" w:customStyle="1" w:styleId="Resource-Name-Dateline">
    <w:name w:val="Resource - Name-Date line"/>
    <w:basedOn w:val="Normal-Toppadding"/>
    <w:qFormat/>
    <w:rsid w:val="008F71D9"/>
    <w:pPr>
      <w:tabs>
        <w:tab w:val="right" w:leader="underscore" w:pos="6237"/>
        <w:tab w:val="left" w:pos="6804"/>
        <w:tab w:val="right" w:leader="underscore" w:pos="11340"/>
      </w:tabs>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22607">
      <w:bodyDiv w:val="1"/>
      <w:marLeft w:val="0"/>
      <w:marRight w:val="0"/>
      <w:marTop w:val="0"/>
      <w:marBottom w:val="0"/>
      <w:divBdr>
        <w:top w:val="none" w:sz="0" w:space="0" w:color="auto"/>
        <w:left w:val="none" w:sz="0" w:space="0" w:color="auto"/>
        <w:bottom w:val="none" w:sz="0" w:space="0" w:color="auto"/>
        <w:right w:val="none" w:sz="0" w:space="0" w:color="auto"/>
      </w:divBdr>
    </w:div>
    <w:div w:id="444469704">
      <w:bodyDiv w:val="1"/>
      <w:marLeft w:val="0"/>
      <w:marRight w:val="0"/>
      <w:marTop w:val="0"/>
      <w:marBottom w:val="0"/>
      <w:divBdr>
        <w:top w:val="none" w:sz="0" w:space="0" w:color="auto"/>
        <w:left w:val="none" w:sz="0" w:space="0" w:color="auto"/>
        <w:bottom w:val="none" w:sz="0" w:space="0" w:color="auto"/>
        <w:right w:val="none" w:sz="0" w:space="0" w:color="auto"/>
      </w:divBdr>
    </w:div>
    <w:div w:id="483359141">
      <w:bodyDiv w:val="1"/>
      <w:marLeft w:val="0"/>
      <w:marRight w:val="0"/>
      <w:marTop w:val="0"/>
      <w:marBottom w:val="0"/>
      <w:divBdr>
        <w:top w:val="none" w:sz="0" w:space="0" w:color="auto"/>
        <w:left w:val="none" w:sz="0" w:space="0" w:color="auto"/>
        <w:bottom w:val="none" w:sz="0" w:space="0" w:color="auto"/>
        <w:right w:val="none" w:sz="0" w:space="0" w:color="auto"/>
      </w:divBdr>
    </w:div>
    <w:div w:id="548147850">
      <w:bodyDiv w:val="1"/>
      <w:marLeft w:val="0"/>
      <w:marRight w:val="0"/>
      <w:marTop w:val="0"/>
      <w:marBottom w:val="0"/>
      <w:divBdr>
        <w:top w:val="none" w:sz="0" w:space="0" w:color="auto"/>
        <w:left w:val="none" w:sz="0" w:space="0" w:color="auto"/>
        <w:bottom w:val="none" w:sz="0" w:space="0" w:color="auto"/>
        <w:right w:val="none" w:sz="0" w:space="0" w:color="auto"/>
      </w:divBdr>
    </w:div>
    <w:div w:id="608391813">
      <w:bodyDiv w:val="1"/>
      <w:marLeft w:val="0"/>
      <w:marRight w:val="0"/>
      <w:marTop w:val="0"/>
      <w:marBottom w:val="0"/>
      <w:divBdr>
        <w:top w:val="none" w:sz="0" w:space="0" w:color="auto"/>
        <w:left w:val="none" w:sz="0" w:space="0" w:color="auto"/>
        <w:bottom w:val="none" w:sz="0" w:space="0" w:color="auto"/>
        <w:right w:val="none" w:sz="0" w:space="0" w:color="auto"/>
      </w:divBdr>
    </w:div>
    <w:div w:id="617179065">
      <w:bodyDiv w:val="1"/>
      <w:marLeft w:val="0"/>
      <w:marRight w:val="0"/>
      <w:marTop w:val="0"/>
      <w:marBottom w:val="0"/>
      <w:divBdr>
        <w:top w:val="none" w:sz="0" w:space="0" w:color="auto"/>
        <w:left w:val="none" w:sz="0" w:space="0" w:color="auto"/>
        <w:bottom w:val="none" w:sz="0" w:space="0" w:color="auto"/>
        <w:right w:val="none" w:sz="0" w:space="0" w:color="auto"/>
      </w:divBdr>
    </w:div>
    <w:div w:id="778913899">
      <w:bodyDiv w:val="1"/>
      <w:marLeft w:val="0"/>
      <w:marRight w:val="0"/>
      <w:marTop w:val="0"/>
      <w:marBottom w:val="0"/>
      <w:divBdr>
        <w:top w:val="none" w:sz="0" w:space="0" w:color="auto"/>
        <w:left w:val="none" w:sz="0" w:space="0" w:color="auto"/>
        <w:bottom w:val="none" w:sz="0" w:space="0" w:color="auto"/>
        <w:right w:val="none" w:sz="0" w:space="0" w:color="auto"/>
      </w:divBdr>
    </w:div>
    <w:div w:id="1159079757">
      <w:bodyDiv w:val="1"/>
      <w:marLeft w:val="0"/>
      <w:marRight w:val="0"/>
      <w:marTop w:val="0"/>
      <w:marBottom w:val="0"/>
      <w:divBdr>
        <w:top w:val="none" w:sz="0" w:space="0" w:color="auto"/>
        <w:left w:val="none" w:sz="0" w:space="0" w:color="auto"/>
        <w:bottom w:val="none" w:sz="0" w:space="0" w:color="auto"/>
        <w:right w:val="none" w:sz="0" w:space="0" w:color="auto"/>
      </w:divBdr>
    </w:div>
    <w:div w:id="1255701837">
      <w:bodyDiv w:val="1"/>
      <w:marLeft w:val="0"/>
      <w:marRight w:val="0"/>
      <w:marTop w:val="0"/>
      <w:marBottom w:val="0"/>
      <w:divBdr>
        <w:top w:val="none" w:sz="0" w:space="0" w:color="auto"/>
        <w:left w:val="none" w:sz="0" w:space="0" w:color="auto"/>
        <w:bottom w:val="none" w:sz="0" w:space="0" w:color="auto"/>
        <w:right w:val="none" w:sz="0" w:space="0" w:color="auto"/>
      </w:divBdr>
    </w:div>
    <w:div w:id="1327902472">
      <w:bodyDiv w:val="1"/>
      <w:marLeft w:val="0"/>
      <w:marRight w:val="0"/>
      <w:marTop w:val="0"/>
      <w:marBottom w:val="0"/>
      <w:divBdr>
        <w:top w:val="none" w:sz="0" w:space="0" w:color="auto"/>
        <w:left w:val="none" w:sz="0" w:space="0" w:color="auto"/>
        <w:bottom w:val="none" w:sz="0" w:space="0" w:color="auto"/>
        <w:right w:val="none" w:sz="0" w:space="0" w:color="auto"/>
      </w:divBdr>
    </w:div>
    <w:div w:id="1380325410">
      <w:bodyDiv w:val="1"/>
      <w:marLeft w:val="0"/>
      <w:marRight w:val="0"/>
      <w:marTop w:val="0"/>
      <w:marBottom w:val="0"/>
      <w:divBdr>
        <w:top w:val="none" w:sz="0" w:space="0" w:color="auto"/>
        <w:left w:val="none" w:sz="0" w:space="0" w:color="auto"/>
        <w:bottom w:val="none" w:sz="0" w:space="0" w:color="auto"/>
        <w:right w:val="none" w:sz="0" w:space="0" w:color="auto"/>
      </w:divBdr>
    </w:div>
    <w:div w:id="1447893416">
      <w:bodyDiv w:val="1"/>
      <w:marLeft w:val="0"/>
      <w:marRight w:val="0"/>
      <w:marTop w:val="0"/>
      <w:marBottom w:val="0"/>
      <w:divBdr>
        <w:top w:val="none" w:sz="0" w:space="0" w:color="auto"/>
        <w:left w:val="none" w:sz="0" w:space="0" w:color="auto"/>
        <w:bottom w:val="none" w:sz="0" w:space="0" w:color="auto"/>
        <w:right w:val="none" w:sz="0" w:space="0" w:color="auto"/>
      </w:divBdr>
      <w:divsChild>
        <w:div w:id="8803655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rm.gov.au/regional/regional-nrm-organisations" TargetMode="External"/><Relationship Id="rId117" Type="http://schemas.openxmlformats.org/officeDocument/2006/relationships/image" Target="media/image9.jpg"/><Relationship Id="rId21" Type="http://schemas.openxmlformats.org/officeDocument/2006/relationships/hyperlink" Target="http://education.qld.gov.au/health/safety/hazards/curriculum-activities.html" TargetMode="External"/><Relationship Id="rId42" Type="http://schemas.openxmlformats.org/officeDocument/2006/relationships/hyperlink" Target="http://www.australiancurriculum.edu.au/curriculum/contentdescription/ACSHE230" TargetMode="External"/><Relationship Id="rId47" Type="http://schemas.openxmlformats.org/officeDocument/2006/relationships/hyperlink" Target="http://www.australiancurriculum.edu.au/curriculum/contentdescription/ACSIS204" TargetMode="External"/><Relationship Id="rId63" Type="http://schemas.openxmlformats.org/officeDocument/2006/relationships/header" Target="header5.xml"/><Relationship Id="rId68" Type="http://schemas.openxmlformats.org/officeDocument/2006/relationships/hyperlink" Target="https://www.classzone.com/books/earth_science/terc/content/investigations/es0103/es0103page02.cfm?chapter_no=investigation" TargetMode="External"/><Relationship Id="rId84" Type="http://schemas.openxmlformats.org/officeDocument/2006/relationships/hyperlink" Target="http://www.youtube.com/watch?v=1o4ODWMZq5U&amp;amp;feature=related" TargetMode="External"/><Relationship Id="rId89" Type="http://schemas.openxmlformats.org/officeDocument/2006/relationships/hyperlink" Target="http://elibrary.gbrmpa.gov.au/jspui/handle/11017/2855" TargetMode="External"/><Relationship Id="rId112" Type="http://schemas.openxmlformats.org/officeDocument/2006/relationships/hyperlink" Target="http://elibrary.gbrmpa.gov.au/jspui/handle/11017/2855" TargetMode="External"/><Relationship Id="rId16" Type="http://schemas.openxmlformats.org/officeDocument/2006/relationships/hyperlink" Target="http://www.creativecommons.org/licenses/by-nc-sa/3.0/legalcode" TargetMode="External"/><Relationship Id="rId107" Type="http://schemas.openxmlformats.org/officeDocument/2006/relationships/hyperlink" Target="https://www.youtube.com/user/TheGBRMPA" TargetMode="External"/><Relationship Id="rId11" Type="http://schemas.openxmlformats.org/officeDocument/2006/relationships/footnotes" Target="footnotes.xml"/><Relationship Id="rId32" Type="http://schemas.openxmlformats.org/officeDocument/2006/relationships/hyperlink" Target="http://www.middleschoolscience.com" TargetMode="External"/><Relationship Id="rId37" Type="http://schemas.openxmlformats.org/officeDocument/2006/relationships/header" Target="header2.xml"/><Relationship Id="rId53" Type="http://schemas.openxmlformats.org/officeDocument/2006/relationships/hyperlink" Target="http://www.australiancurriculum.edu.au/curriculum/contentdescription/ACSSU176" TargetMode="External"/><Relationship Id="rId58" Type="http://schemas.openxmlformats.org/officeDocument/2006/relationships/hyperlink" Target="http://education.qld.gov.au/curriculum/framework/p-12/" TargetMode="External"/><Relationship Id="rId74" Type="http://schemas.openxmlformats.org/officeDocument/2006/relationships/hyperlink" Target="https://www.classzone.com/books/earth_science/terc/content/investigations/es0103/es0103page02.cfm?chapter_no=investigation" TargetMode="External"/><Relationship Id="rId79" Type="http://schemas.openxmlformats.org/officeDocument/2006/relationships/hyperlink" Target="http://elibrary.gbrmpa.gov.au/jspui/handle/11017/2855" TargetMode="External"/><Relationship Id="rId102" Type="http://schemas.openxmlformats.org/officeDocument/2006/relationships/hyperlink" Target="http://elibrary.gbrmpa.gov.au/jspui/handle/11017/2861" TargetMode="External"/><Relationship Id="rId123" Type="http://schemas.openxmlformats.org/officeDocument/2006/relationships/hyperlink" Target="http://www.australiancurriculum.edu.au/glossary/popup?a=S&amp;t=Environment" TargetMode="External"/><Relationship Id="rId5" Type="http://schemas.openxmlformats.org/officeDocument/2006/relationships/customXml" Target="../customXml/item5.xml"/><Relationship Id="rId90" Type="http://schemas.openxmlformats.org/officeDocument/2006/relationships/hyperlink" Target="http://www.youtube.com/watch?v=1o4ODWMZq5U&amp;amp;feature=related" TargetMode="External"/><Relationship Id="rId95" Type="http://schemas.openxmlformats.org/officeDocument/2006/relationships/hyperlink" Target="http://elibrary.gbrmpa.gov.au/jspui/handle/11017/2855" TargetMode="External"/><Relationship Id="rId22" Type="http://schemas.openxmlformats.org/officeDocument/2006/relationships/hyperlink" Target="http://www.australiancurriculum.edu.au" TargetMode="External"/><Relationship Id="rId27" Type="http://schemas.openxmlformats.org/officeDocument/2006/relationships/hyperlink" Target="http://www.gbrmpa.gov.au" TargetMode="External"/><Relationship Id="rId43" Type="http://schemas.openxmlformats.org/officeDocument/2006/relationships/hyperlink" Target="http://www.australiancurriculum.edu.au/curriculum/contentdescription/ACSIS198" TargetMode="External"/><Relationship Id="rId48" Type="http://schemas.openxmlformats.org/officeDocument/2006/relationships/hyperlink" Target="http://www.australiancurriculum.edu.au/curriculum/contentdescription/ACSIS205" TargetMode="External"/><Relationship Id="rId64" Type="http://schemas.openxmlformats.org/officeDocument/2006/relationships/image" Target="media/image5.png"/><Relationship Id="rId69" Type="http://schemas.openxmlformats.org/officeDocument/2006/relationships/hyperlink" Target="http://elibrary.gbrmpa.gov.au/jspui/handle/11017/2855" TargetMode="External"/><Relationship Id="rId113" Type="http://schemas.openxmlformats.org/officeDocument/2006/relationships/hyperlink" Target="http://elibrary.gbrmpa.gov.au/jspui/handle/11017/2861" TargetMode="External"/><Relationship Id="rId118" Type="http://schemas.openxmlformats.org/officeDocument/2006/relationships/image" Target="media/image10.png"/><Relationship Id="rId80" Type="http://schemas.openxmlformats.org/officeDocument/2006/relationships/hyperlink" Target="http://elibrary.gbrmpa.gov.au/jspui/handle/11017/2855" TargetMode="External"/><Relationship Id="rId85" Type="http://schemas.openxmlformats.org/officeDocument/2006/relationships/hyperlink" Target="http://www.youtube.com/watch?v=1o4ODWMZq5U&amp;amp;feature=related" TargetMode="External"/><Relationship Id="rId12" Type="http://schemas.openxmlformats.org/officeDocument/2006/relationships/endnotes" Target="endnotes.xml"/><Relationship Id="rId17" Type="http://schemas.openxmlformats.org/officeDocument/2006/relationships/hyperlink" Target="http://www.australiancurriculum.edu.au/" TargetMode="External"/><Relationship Id="rId33" Type="http://schemas.openxmlformats.org/officeDocument/2006/relationships/hyperlink" Target="http://www.biologycorner.com" TargetMode="External"/><Relationship Id="rId38" Type="http://schemas.openxmlformats.org/officeDocument/2006/relationships/footer" Target="footer1.xml"/><Relationship Id="rId59" Type="http://schemas.openxmlformats.org/officeDocument/2006/relationships/hyperlink" Target="http://www.australiancurriculum.edu.au/curriculum/contentdescription/ACSSU189" TargetMode="External"/><Relationship Id="rId103" Type="http://schemas.openxmlformats.org/officeDocument/2006/relationships/hyperlink" Target="https://www.youtube.com/user/TheGBRMPA" TargetMode="External"/><Relationship Id="rId108" Type="http://schemas.openxmlformats.org/officeDocument/2006/relationships/hyperlink" Target="http://elibrary.gbrmpa.gov.au/jspui/handle/11017/2855" TargetMode="External"/><Relationship Id="rId124" Type="http://schemas.openxmlformats.org/officeDocument/2006/relationships/hyperlink" Target="http://www.australiancurriculum.edu.au/glossary/popup?a=S&amp;t=Environment" TargetMode="External"/><Relationship Id="rId54" Type="http://schemas.openxmlformats.org/officeDocument/2006/relationships/hyperlink" Target="http://www.australiancurriculum.edu.au/curriculum/contentdescription/ACSHE157" TargetMode="External"/><Relationship Id="rId70" Type="http://schemas.openxmlformats.org/officeDocument/2006/relationships/hyperlink" Target="http://elibrary.gbrmpa.gov.au/jspui/handle/11017/2861" TargetMode="External"/><Relationship Id="rId75" Type="http://schemas.openxmlformats.org/officeDocument/2006/relationships/hyperlink" Target="http://elibrary.gbrmpa.gov.au/jspui/handle/11017/2855" TargetMode="External"/><Relationship Id="rId91" Type="http://schemas.openxmlformats.org/officeDocument/2006/relationships/hyperlink" Target="http://www.youtube.com/watch?v=1o4ODWMZq5U&amp;amp;feature=related" TargetMode="External"/><Relationship Id="rId96" Type="http://schemas.openxmlformats.org/officeDocument/2006/relationships/hyperlink" Target="http://elibrary.gbrmpa.gov.au/jspui/handle/11017/2780"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www.gbrmpa.gov.au" TargetMode="External"/><Relationship Id="rId28" Type="http://schemas.openxmlformats.org/officeDocument/2006/relationships/hyperlink" Target="http://www.gbrmpa.gov.au" TargetMode="External"/><Relationship Id="rId49" Type="http://schemas.openxmlformats.org/officeDocument/2006/relationships/hyperlink" Target="http://www.australiancurriculum.edu.au/curriculum/contentdescription/ACSIS206" TargetMode="External"/><Relationship Id="rId114" Type="http://schemas.openxmlformats.org/officeDocument/2006/relationships/image" Target="media/image6.jpg"/><Relationship Id="rId119" Type="http://schemas.openxmlformats.org/officeDocument/2006/relationships/image" Target="media/image11.jpeg"/><Relationship Id="rId44" Type="http://schemas.openxmlformats.org/officeDocument/2006/relationships/hyperlink" Target="http://www.australiancurriculum.edu.au/curriculum/contentdescription/ACSIS199" TargetMode="External"/><Relationship Id="rId60" Type="http://schemas.openxmlformats.org/officeDocument/2006/relationships/hyperlink" Target="http://www.australiancurriculum.edu.au/curriculum/contentdescription/ACSIS208" TargetMode="External"/><Relationship Id="rId65" Type="http://schemas.openxmlformats.org/officeDocument/2006/relationships/hyperlink" Target="http://www.youtube.com/watch?v=U3SZKJVKRxQ" TargetMode="External"/><Relationship Id="rId81" Type="http://schemas.openxmlformats.org/officeDocument/2006/relationships/hyperlink" Target="http://elibrary.gbrmpa.gov.au/jspui/handle/11017/2855" TargetMode="External"/><Relationship Id="rId86" Type="http://schemas.openxmlformats.org/officeDocument/2006/relationships/hyperlink" Target="http://www.youtube.com/watch?v=1o4ODWMZq5U&amp;amp;feature=related" TargetMode="External"/><Relationship Id="rId13" Type="http://schemas.openxmlformats.org/officeDocument/2006/relationships/header" Target="header1.xml"/><Relationship Id="rId18" Type="http://schemas.openxmlformats.org/officeDocument/2006/relationships/hyperlink" Target="https://creativecommons.org/licenses/by/4.0" TargetMode="External"/><Relationship Id="rId39" Type="http://schemas.openxmlformats.org/officeDocument/2006/relationships/hyperlink" Target="http://www.australiancurriculum.edu.au/curriculum/contentdescription/ACSSU189" TargetMode="External"/><Relationship Id="rId109" Type="http://schemas.openxmlformats.org/officeDocument/2006/relationships/hyperlink" Target="http://elibrary.gbrmpa.gov.au/jspui/handle/11017/2861" TargetMode="External"/><Relationship Id="rId34" Type="http://schemas.openxmlformats.org/officeDocument/2006/relationships/hyperlink" Target="http://www.gbrmpa.gov.au/visit-the-reef/eye-on-the-reef/report-sightings" TargetMode="External"/><Relationship Id="rId50" Type="http://schemas.openxmlformats.org/officeDocument/2006/relationships/hyperlink" Target="http://www.australiancurriculum.edu.au/curriculum/contentdescription/ACSIS208" TargetMode="External"/><Relationship Id="rId55" Type="http://schemas.openxmlformats.org/officeDocument/2006/relationships/hyperlink" Target="http://www.australiancurriculum.edu.au/curriculum/contentdescription/ACSHE160" TargetMode="External"/><Relationship Id="rId76" Type="http://schemas.openxmlformats.org/officeDocument/2006/relationships/hyperlink" Target="http://elibrary.gbrmpa.gov.au/jspui/handle/11017/2861" TargetMode="External"/><Relationship Id="rId97" Type="http://schemas.openxmlformats.org/officeDocument/2006/relationships/hyperlink" Target="http://elibrary.gbrmpa.gov.au/jspui/handle/11017/2855" TargetMode="External"/><Relationship Id="rId104" Type="http://schemas.openxmlformats.org/officeDocument/2006/relationships/hyperlink" Target="http://elibrary.gbrmpa.gov.au/jspui/handle/11017/2780" TargetMode="External"/><Relationship Id="rId120" Type="http://schemas.openxmlformats.org/officeDocument/2006/relationships/header" Target="header6.xml"/><Relationship Id="rId125" Type="http://schemas.openxmlformats.org/officeDocument/2006/relationships/header" Target="header8.xml"/><Relationship Id="rId7" Type="http://schemas.openxmlformats.org/officeDocument/2006/relationships/styles" Target="styles.xml"/><Relationship Id="rId71" Type="http://schemas.openxmlformats.org/officeDocument/2006/relationships/hyperlink" Target="http://www.youtube.com/watch?v=U3SZKJVKRxQ" TargetMode="External"/><Relationship Id="rId92" Type="http://schemas.openxmlformats.org/officeDocument/2006/relationships/hyperlink" Target="http://www.youtube.com/watch?v=1o4ODWMZq5U&amp;amp;feature=related" TargetMode="External"/><Relationship Id="rId2" Type="http://schemas.openxmlformats.org/officeDocument/2006/relationships/customXml" Target="../customXml/item2.xml"/><Relationship Id="rId29" Type="http://schemas.openxmlformats.org/officeDocument/2006/relationships/hyperlink" Target="http://www.reefvid.org/" TargetMode="External"/><Relationship Id="rId24" Type="http://schemas.openxmlformats.org/officeDocument/2006/relationships/hyperlink" Target="http://www.gbrmpa.gov.au" TargetMode="External"/><Relationship Id="rId40" Type="http://schemas.openxmlformats.org/officeDocument/2006/relationships/hyperlink" Target="http://www.australiancurriculum.edu.au/curriculum/contentdescription/ACSHE191" TargetMode="External"/><Relationship Id="rId45" Type="http://schemas.openxmlformats.org/officeDocument/2006/relationships/hyperlink" Target="http://www.australiancurriculum.edu.au/curriculum/contentdescription/ACSIS200" TargetMode="External"/><Relationship Id="rId66" Type="http://schemas.openxmlformats.org/officeDocument/2006/relationships/hyperlink" Target="http://www.youtube.com/watch?v=HrIr3xDhQ0E&amp;feature=related" TargetMode="External"/><Relationship Id="rId87" Type="http://schemas.openxmlformats.org/officeDocument/2006/relationships/hyperlink" Target="http://www.youtube.com/watch?v=1o4ODWMZq5U&amp;amp;feature=related" TargetMode="External"/><Relationship Id="rId110" Type="http://schemas.openxmlformats.org/officeDocument/2006/relationships/hyperlink" Target="https://www.youtube.com/user/TheGBRMPA" TargetMode="External"/><Relationship Id="rId115" Type="http://schemas.openxmlformats.org/officeDocument/2006/relationships/image" Target="media/image7.jpeg"/><Relationship Id="rId61" Type="http://schemas.openxmlformats.org/officeDocument/2006/relationships/header" Target="header4.xml"/><Relationship Id="rId82" Type="http://schemas.openxmlformats.org/officeDocument/2006/relationships/hyperlink" Target="http://elibrary.gbrmpa.gov.au/jspui/handle/11017/2855" TargetMode="External"/><Relationship Id="rId19" Type="http://schemas.openxmlformats.org/officeDocument/2006/relationships/hyperlink" Target="http://www.australiancurriculum.edu.au/Home/CurriculumHistory" TargetMode="External"/><Relationship Id="rId14" Type="http://schemas.openxmlformats.org/officeDocument/2006/relationships/image" Target="media/image2.png"/><Relationship Id="rId30" Type="http://schemas.openxmlformats.org/officeDocument/2006/relationships/hyperlink" Target="http://www.ecokids.ca" TargetMode="External"/><Relationship Id="rId35" Type="http://schemas.openxmlformats.org/officeDocument/2006/relationships/hyperlink" Target="http://www.gbrmpa.gov.au/managing-the-reef/threats-to-the-reef/climate-change" TargetMode="External"/><Relationship Id="rId56" Type="http://schemas.openxmlformats.org/officeDocument/2006/relationships/hyperlink" Target="http://www.australiancurriculum.edu.au/curriculum/contentdescription/ACSHE228" TargetMode="External"/><Relationship Id="rId77" Type="http://schemas.openxmlformats.org/officeDocument/2006/relationships/hyperlink" Target="http://elibrary.gbrmpa.gov.au/jspui/handle/11017/2855" TargetMode="External"/><Relationship Id="rId100" Type="http://schemas.openxmlformats.org/officeDocument/2006/relationships/hyperlink" Target="https://www.youtube.com/user/TheGBRMPA" TargetMode="External"/><Relationship Id="rId105" Type="http://schemas.openxmlformats.org/officeDocument/2006/relationships/hyperlink" Target="http://elibrary.gbrmpa.gov.au/jspui/handle/11017/2861" TargetMode="External"/><Relationship Id="rId126"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header" Target="header3.xml"/><Relationship Id="rId72" Type="http://schemas.openxmlformats.org/officeDocument/2006/relationships/hyperlink" Target="http://www.youtube.com/watch?v=HrIr3xDhQ0E&amp;feature=related" TargetMode="External"/><Relationship Id="rId93" Type="http://schemas.openxmlformats.org/officeDocument/2006/relationships/hyperlink" Target="http://elibrary.gbrmpa.gov.au/jspui/handle/11017/2855" TargetMode="External"/><Relationship Id="rId98" Type="http://schemas.openxmlformats.org/officeDocument/2006/relationships/hyperlink" Target="http://www.gbrmpa.gov.au/managing-the-reef/how-the-reefs-managed/eye-on-the-reef" TargetMode="External"/><Relationship Id="rId121"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hyperlink" Target="http://elibrary.gbrmpa.gov.au/jspui/handle/11017/2780" TargetMode="External"/><Relationship Id="rId46" Type="http://schemas.openxmlformats.org/officeDocument/2006/relationships/hyperlink" Target="http://www.australiancurriculum.edu.au/curriculum/contentdescription/ACSIS203" TargetMode="External"/><Relationship Id="rId67" Type="http://schemas.openxmlformats.org/officeDocument/2006/relationships/hyperlink" Target="http://www.britannica.com/media/full/279025/112176" TargetMode="External"/><Relationship Id="rId116" Type="http://schemas.openxmlformats.org/officeDocument/2006/relationships/image" Target="media/image8.jpg"/><Relationship Id="rId20" Type="http://schemas.openxmlformats.org/officeDocument/2006/relationships/hyperlink" Target="http://www.gbrmpa.gov.au" TargetMode="External"/><Relationship Id="rId41" Type="http://schemas.openxmlformats.org/officeDocument/2006/relationships/hyperlink" Target="http://www.australiancurriculum.edu.au/curriculum/contentdescription/ACSHE194" TargetMode="External"/><Relationship Id="rId62" Type="http://schemas.openxmlformats.org/officeDocument/2006/relationships/footer" Target="footer3.xml"/><Relationship Id="rId83" Type="http://schemas.openxmlformats.org/officeDocument/2006/relationships/hyperlink" Target="http://www.youtube.com/watch?v=1o4ODWMZq5U&amp;amp;feature=related" TargetMode="External"/><Relationship Id="rId88" Type="http://schemas.openxmlformats.org/officeDocument/2006/relationships/hyperlink" Target="http://www.youtube.com/watch?v=1o4ODWMZq5U&amp;amp;feature=related" TargetMode="External"/><Relationship Id="rId111" Type="http://schemas.openxmlformats.org/officeDocument/2006/relationships/hyperlink" Target="https://www.youtube.com/user/TheGBRMPA" TargetMode="External"/><Relationship Id="rId15" Type="http://schemas.openxmlformats.org/officeDocument/2006/relationships/hyperlink" Target="http://www.creativecommons.org/licenses/by-nc-sa/3.0/" TargetMode="External"/><Relationship Id="rId36" Type="http://schemas.openxmlformats.org/officeDocument/2006/relationships/hyperlink" Target="https://www.environment.gov.au/system/files/consultations/8b8f5023-3cfb-4310-bc51-1136aa5d875a/files/reef-2050-long-term-sustainaiblity-plan.pdf" TargetMode="External"/><Relationship Id="rId57" Type="http://schemas.openxmlformats.org/officeDocument/2006/relationships/hyperlink" Target="http://www.australiancurriculum.edu.au/studentdiversity/student-diversity-advice" TargetMode="External"/><Relationship Id="rId106" Type="http://schemas.openxmlformats.org/officeDocument/2006/relationships/hyperlink" Target="https://www.youtube.com/user/TheGBRMPA" TargetMode="External"/><Relationship Id="rId127"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hyperlink" Target="http://www.gbrmpa.gov.au" TargetMode="External"/><Relationship Id="rId52" Type="http://schemas.openxmlformats.org/officeDocument/2006/relationships/footer" Target="footer2.xml"/><Relationship Id="rId73" Type="http://schemas.openxmlformats.org/officeDocument/2006/relationships/hyperlink" Target="http://www.britannica.com/media/full/279025/112176" TargetMode="External"/><Relationship Id="rId78" Type="http://schemas.openxmlformats.org/officeDocument/2006/relationships/hyperlink" Target="http://elibrary.gbrmpa.gov.au/jspui/handle/11017/2855" TargetMode="External"/><Relationship Id="rId94" Type="http://schemas.openxmlformats.org/officeDocument/2006/relationships/hyperlink" Target="http://elibrary.gbrmpa.gov.au/jspui/handle/11017/2780" TargetMode="External"/><Relationship Id="rId99" Type="http://schemas.openxmlformats.org/officeDocument/2006/relationships/hyperlink" Target="http://www.gbrmpa.gov.au/managing-the-reef/how-the-reefs-managed/eye-on-the-reef" TargetMode="External"/><Relationship Id="rId101" Type="http://schemas.openxmlformats.org/officeDocument/2006/relationships/hyperlink" Target="http://elibrary.gbrmpa.gov.au/jspui/handle/11017/2780" TargetMode="External"/><Relationship Id="rId122"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_rels/header8.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G:\5645_eLearning\eLearning\eLearning%20projects\Great%20Barrier%20Reef%20MPA\Template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GBRMPA Project Document" ma:contentTypeID="0x010100441936E5D27A4AF2935B3316DA024CF200B1A9D9972D1440619AFD507BD907ADAB00A14AB9D544EC7B40BC477C9EBE63547A" ma:contentTypeVersion="2" ma:contentTypeDescription="" ma:contentTypeScope="" ma:versionID="62d2150dd6176706906e2213ff8a5c7b">
  <xsd:schema xmlns:xsd="http://www.w3.org/2001/XMLSchema" xmlns:xs="http://www.w3.org/2001/XMLSchema" xmlns:p="http://schemas.microsoft.com/office/2006/metadata/properties" xmlns:ns2="8ccc4631-9afc-4718-b120-5e2e37a03cc7" xmlns:ns4="http://schemas.microsoft.com/sharepoint/v4" targetNamespace="http://schemas.microsoft.com/office/2006/metadata/properties" ma:root="true" ma:fieldsID="5d5827180f53f424f2c4d642e2437692" ns2:_="" ns4:_="">
    <xsd:import namespace="8ccc4631-9afc-4718-b120-5e2e37a03cc7"/>
    <xsd:import namespace="http://schemas.microsoft.com/sharepoint/v4"/>
    <xsd:element name="properties">
      <xsd:complexType>
        <xsd:sequence>
          <xsd:element name="documentManagement">
            <xsd:complexType>
              <xsd:all>
                <xsd:element ref="ns2:TaxCatchAll" minOccurs="0"/>
                <xsd:element ref="ns2:TaxCatchAllLabel" minOccurs="0"/>
                <xsd:element ref="ns2:a2118650a77a4a97b805ceb1a6b3e3dc" minOccurs="0"/>
                <xsd:element ref="ns4:IconOverlay"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469dd843-ebb8-4636-a4bb-f95b42c25edb}" ma:internalName="TaxCatchAll" ma:showField="CatchAllData"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469dd843-ebb8-4636-a4bb-f95b42c25edb}" ma:internalName="TaxCatchAllLabel" ma:readOnly="true" ma:showField="CatchAllDataLabel"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a2118650a77a4a97b805ceb1a6b3e3dc" ma:index="10" nillable="true" ma:taxonomy="true" ma:internalName="a2118650a77a4a97b805ceb1a6b3e3dc" ma:taxonomyFieldName="ProjectPhase" ma:displayName="Project Phase" ma:default="" ma:fieldId="{a2118650-a77a-4a97-b805-ceb1a6b3e3dc}" ma:sspId="61e09954-7ca0-41ec-b279-33dba56ed054" ma:termSetId="4f4d3a88-9e2c-4e89-a24c-7192fac98516" ma:anchorId="00000000-0000-0000-0000-000000000000" ma:open="false" ma:isKeyword="fals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8ccc4631-9afc-4718-b120-5e2e37a03cc7"/>
    <a2118650a77a4a97b805ceb1a6b3e3dc xmlns="8ccc4631-9afc-4718-b120-5e2e37a03cc7">
      <Terms xmlns="http://schemas.microsoft.com/office/infopath/2007/PartnerControls"/>
    </a2118650a77a4a97b805ceb1a6b3e3dc>
    <_dlc_DocId xmlns="8ccc4631-9afc-4718-b120-5e2e37a03cc7">PROJ-292-157</_dlc_DocId>
    <_dlc_DocIdUrl xmlns="8ccc4631-9afc-4718-b120-5e2e37a03cc7">
      <Url>http://thedock.gbrmpa.gov.au/sites/Projects/P000079/_layouts/DocIdRedir.aspx?ID=PROJ-292-157</Url>
      <Description>PROJ-292-157</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C7D9D-ACB9-42C1-BF75-7F5CF143DB24}">
  <ds:schemaRefs>
    <ds:schemaRef ds:uri="http://schemas.microsoft.com/sharepoint/v3/contenttype/forms"/>
  </ds:schemaRefs>
</ds:datastoreItem>
</file>

<file path=customXml/itemProps2.xml><?xml version="1.0" encoding="utf-8"?>
<ds:datastoreItem xmlns:ds="http://schemas.openxmlformats.org/officeDocument/2006/customXml" ds:itemID="{9741BC92-BEC0-43CA-8FAB-A28927283B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FE3254-0964-4F06-8DE8-F31F284D2A4E}">
  <ds:schemaRefs>
    <ds:schemaRef ds:uri="http://schemas.microsoft.com/sharepoint/events"/>
  </ds:schemaRefs>
</ds:datastoreItem>
</file>

<file path=customXml/itemProps4.xml><?xml version="1.0" encoding="utf-8"?>
<ds:datastoreItem xmlns:ds="http://schemas.openxmlformats.org/officeDocument/2006/customXml" ds:itemID="{A6EC0FDF-1AB3-4D67-A8EE-9AC3033E8BC8}">
  <ds:schemaRefs>
    <ds:schemaRef ds:uri="http://schemas.microsoft.com/office/2006/documentManagement/types"/>
    <ds:schemaRef ds:uri="http://purl.org/dc/elements/1.1/"/>
    <ds:schemaRef ds:uri="http://purl.org/dc/dcmitype/"/>
    <ds:schemaRef ds:uri="http://www.w3.org/XML/1998/namespace"/>
    <ds:schemaRef ds:uri="http://schemas.microsoft.com/office/infopath/2007/PartnerControls"/>
    <ds:schemaRef ds:uri="8ccc4631-9afc-4718-b120-5e2e37a03cc7"/>
    <ds:schemaRef ds:uri="http://schemas.openxmlformats.org/package/2006/metadata/core-properties"/>
    <ds:schemaRef ds:uri="http://schemas.microsoft.com/sharepoint/v4"/>
    <ds:schemaRef ds:uri="http://schemas.microsoft.com/office/2006/metadata/properties"/>
    <ds:schemaRef ds:uri="http://purl.org/dc/terms/"/>
  </ds:schemaRefs>
</ds:datastoreItem>
</file>

<file path=customXml/itemProps5.xml><?xml version="1.0" encoding="utf-8"?>
<ds:datastoreItem xmlns:ds="http://schemas.openxmlformats.org/officeDocument/2006/customXml" ds:itemID="{2A537934-1118-41D3-A46B-E62E55D4D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58</Pages>
  <Words>10030</Words>
  <Characters>57177</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67073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LAMMERS, Paula</dc:creator>
  <cp:lastModifiedBy>Joanna Ruxton</cp:lastModifiedBy>
  <cp:revision>2</cp:revision>
  <cp:lastPrinted>2015-11-10T05:19:00Z</cp:lastPrinted>
  <dcterms:created xsi:type="dcterms:W3CDTF">2016-03-07T02:30:00Z</dcterms:created>
  <dcterms:modified xsi:type="dcterms:W3CDTF">2016-03-07T02:30:00Z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0x010100441936E5D27A4AF2935B3316DA024CF200B1A9D9972D1440619AFD507BD907ADAB00A14AB9D544EC7B40BC477C9EBE63547A</vt:lpwstr>
  </property>
  <property fmtid="{D5CDD505-2E9C-101B-9397-08002B2CF9AE}" pid="3" name="ProjectPhase">
    <vt:lpwstr/>
  </property>
  <property fmtid="{D5CDD505-2E9C-101B-9397-08002B2CF9AE}" pid="4" name="RecordPoint_WorkflowType">
    <vt:lpwstr>ActiveSubmit</vt:lpwstr>
  </property>
  <property fmtid="{D5CDD505-2E9C-101B-9397-08002B2CF9AE}" pid="5" name="RecordPoint_ActiveItemSiteId">
    <vt:lpwstr>{8ce9eba2-d4a5-4da0-9276-1d47a92e9210}</vt:lpwstr>
  </property>
  <property fmtid="{D5CDD505-2E9C-101B-9397-08002B2CF9AE}" pid="6" name="RecordPoint_ActiveItemListId">
    <vt:lpwstr>{986c2bf5-191a-44e5-8124-de0df548ea1c}</vt:lpwstr>
  </property>
  <property fmtid="{D5CDD505-2E9C-101B-9397-08002B2CF9AE}" pid="7" name="RecordPoint_ActiveItemUniqueId">
    <vt:lpwstr>{7f82d651-42f6-4528-96fe-f684132a5266}</vt:lpwstr>
  </property>
  <property fmtid="{D5CDD505-2E9C-101B-9397-08002B2CF9AE}" pid="8" name="RecordPoint_ActiveItemWebId">
    <vt:lpwstr>{bf4ff08d-266c-40dc-b948-c58d817db46b}</vt:lpwstr>
  </property>
  <property fmtid="{D5CDD505-2E9C-101B-9397-08002B2CF9AE}" pid="9" name="RecordPoint_RecordNumberSubmitted">
    <vt:lpwstr/>
  </property>
  <property fmtid="{D5CDD505-2E9C-101B-9397-08002B2CF9AE}" pid="10" name="RecordPoint_SubmissionCompleted">
    <vt:lpwstr/>
  </property>
  <property fmtid="{D5CDD505-2E9C-101B-9397-08002B2CF9AE}" pid="11" name="_dlc_DocIdItemGuid">
    <vt:lpwstr>7f82d651-42f6-4528-96fe-f684132a5266</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ies>
</file>