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14.xml" ContentType="application/vnd.openxmlformats-officedocument.wordprocessingml.header+xml"/>
  <Override PartName="/word/footer2.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6.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3.xml" ContentType="application/vnd.openxmlformats-officedocument.wordprocessingml.footer+xml"/>
  <Override PartName="/word/header13.xml" ContentType="application/vnd.openxmlformats-officedocument.wordprocessingml.header+xml"/>
  <Override PartName="/word/header15.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footer1.xml" ContentType="application/vnd.openxmlformats-officedocument.wordprocessingml.footer+xml"/>
  <Override PartName="/word/header8.xml" ContentType="application/vnd.openxmlformats-officedocument.wordprocessingml.header+xml"/>
  <Override PartName="/word/header4.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5.xml" ContentType="application/vnd.openxmlformats-officedocument.wordprocessingml.header+xml"/>
  <Override PartName="/word/header3.xml" ContentType="application/vnd.openxmlformats-officedocument.wordprocessingml.head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1EBE" w:rsidRPr="009F3BDC" w:rsidRDefault="00601EBE">
      <w:pPr>
        <w:pStyle w:val="Para0"/>
        <w:rPr>
          <w:rFonts w:cs="Arial"/>
          <w:sz w:val="28"/>
          <w:szCs w:val="28"/>
          <w:lang w:val="en-AU"/>
        </w:rPr>
      </w:pPr>
      <w:r w:rsidRPr="009F3BDC">
        <w:rPr>
          <w:rFonts w:cs="Arial"/>
          <w:noProof/>
          <w:sz w:val="28"/>
          <w:szCs w:val="28"/>
          <w:lang w:val="en-AU" w:eastAsia="en-AU"/>
        </w:rPr>
        <w:drawing>
          <wp:anchor distT="0" distB="0" distL="114300" distR="114300" simplePos="0" relativeHeight="251661312" behindDoc="1" locked="0" layoutInCell="1" allowOverlap="1">
            <wp:simplePos x="0" y="0"/>
            <wp:positionH relativeFrom="margin">
              <wp:align>right</wp:align>
            </wp:positionH>
            <wp:positionV relativeFrom="topMargin">
              <wp:posOffset>632012</wp:posOffset>
            </wp:positionV>
            <wp:extent cx="1809115" cy="726141"/>
            <wp:effectExtent l="0" t="0" r="635" b="0"/>
            <wp:wrapNone/>
            <wp:docPr id="1" name="Picture 2" descr="APASA logo" title="APAS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mhuber\Desktop\APASA_Logo_horizontal.jpg"/>
                    <pic:cNvPicPr>
                      <a:picLocks noChangeAspect="1" noChangeArrowheads="1"/>
                    </pic:cNvPicPr>
                  </pic:nvPicPr>
                  <pic:blipFill>
                    <a:blip r:embed="rId9" cstate="print"/>
                    <a:srcRect/>
                    <a:stretch>
                      <a:fillRect/>
                    </a:stretch>
                  </pic:blipFill>
                  <pic:spPr bwMode="auto">
                    <a:xfrm>
                      <a:off x="0" y="0"/>
                      <a:ext cx="1809115" cy="723900"/>
                    </a:xfrm>
                    <a:prstGeom prst="rect">
                      <a:avLst/>
                    </a:prstGeom>
                    <a:noFill/>
                    <a:ln w="9525">
                      <a:noFill/>
                      <a:miter lim="800000"/>
                      <a:headEnd/>
                      <a:tailEnd/>
                    </a:ln>
                  </pic:spPr>
                </pic:pic>
              </a:graphicData>
            </a:graphic>
          </wp:anchor>
        </w:drawing>
      </w:r>
    </w:p>
    <w:p w:rsidR="0090785A" w:rsidRPr="009F3BDC" w:rsidRDefault="0090785A" w:rsidP="00694AB4">
      <w:pPr>
        <w:pStyle w:val="Para0"/>
        <w:rPr>
          <w:rFonts w:cs="Arial"/>
          <w:sz w:val="28"/>
          <w:szCs w:val="28"/>
          <w:lang w:val="en-AU"/>
        </w:rPr>
      </w:pPr>
    </w:p>
    <w:p w:rsidR="0090785A" w:rsidRPr="009F3BDC" w:rsidRDefault="0090785A" w:rsidP="00694AB4">
      <w:pPr>
        <w:pStyle w:val="Para0"/>
        <w:rPr>
          <w:rFonts w:cs="Arial"/>
          <w:sz w:val="28"/>
          <w:szCs w:val="28"/>
          <w:lang w:val="en-AU"/>
        </w:rPr>
      </w:pPr>
    </w:p>
    <w:p w:rsidR="0090785A" w:rsidRPr="009F3BDC" w:rsidRDefault="0090785A" w:rsidP="00694AB4">
      <w:pPr>
        <w:pStyle w:val="Para0"/>
        <w:rPr>
          <w:rFonts w:cs="Arial"/>
          <w:b/>
          <w:sz w:val="28"/>
          <w:szCs w:val="28"/>
          <w:lang w:val="en-AU"/>
        </w:rPr>
      </w:pPr>
    </w:p>
    <w:p w:rsidR="00601EBE" w:rsidRPr="009F3BDC" w:rsidRDefault="00601EBE">
      <w:pPr>
        <w:pStyle w:val="Para0"/>
        <w:rPr>
          <w:rFonts w:cs="Arial"/>
          <w:b/>
          <w:sz w:val="28"/>
          <w:szCs w:val="28"/>
          <w:lang w:val="en-AU"/>
        </w:rPr>
      </w:pPr>
      <w:r w:rsidRPr="009F3BDC">
        <w:rPr>
          <w:rFonts w:cs="Arial"/>
          <w:b/>
          <w:noProof/>
          <w:sz w:val="28"/>
          <w:szCs w:val="28"/>
          <w:lang w:val="en-AU" w:eastAsia="en-AU"/>
        </w:rPr>
        <w:drawing>
          <wp:anchor distT="0" distB="0" distL="114300" distR="114300" simplePos="0" relativeHeight="251659264" behindDoc="1" locked="0" layoutInCell="1" allowOverlap="1">
            <wp:simplePos x="0" y="0"/>
            <wp:positionH relativeFrom="margin">
              <wp:align>left</wp:align>
            </wp:positionH>
            <wp:positionV relativeFrom="topMargin">
              <wp:posOffset>632012</wp:posOffset>
            </wp:positionV>
            <wp:extent cx="1665754" cy="726141"/>
            <wp:effectExtent l="0" t="0" r="0" b="0"/>
            <wp:wrapNone/>
            <wp:docPr id="52" name="Picture 1" descr="SKM logo" title="SK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mhuber\Desktop\Admin\SKM logos\skm_named_col_medium.jpg"/>
                    <pic:cNvPicPr>
                      <a:picLocks noChangeAspect="1" noChangeArrowheads="1"/>
                    </pic:cNvPicPr>
                  </pic:nvPicPr>
                  <pic:blipFill>
                    <a:blip r:embed="rId10" cstate="print"/>
                    <a:srcRect/>
                    <a:stretch>
                      <a:fillRect/>
                    </a:stretch>
                  </pic:blipFill>
                  <pic:spPr bwMode="auto">
                    <a:xfrm>
                      <a:off x="0" y="0"/>
                      <a:ext cx="1665754" cy="726141"/>
                    </a:xfrm>
                    <a:prstGeom prst="rect">
                      <a:avLst/>
                    </a:prstGeom>
                    <a:noFill/>
                    <a:ln w="9525">
                      <a:noFill/>
                      <a:miter lim="800000"/>
                      <a:headEnd/>
                      <a:tailEnd/>
                    </a:ln>
                  </pic:spPr>
                </pic:pic>
              </a:graphicData>
            </a:graphic>
          </wp:anchor>
        </w:drawing>
      </w:r>
      <w:r w:rsidR="00D145DA" w:rsidRPr="009F3BDC">
        <w:rPr>
          <w:rFonts w:cs="Arial"/>
          <w:b/>
          <w:sz w:val="28"/>
          <w:szCs w:val="28"/>
          <w:lang w:val="en-AU"/>
        </w:rPr>
        <w:t>Improved Dredge M</w:t>
      </w:r>
      <w:r w:rsidR="00CE1FFD" w:rsidRPr="009F3BDC">
        <w:rPr>
          <w:rFonts w:cs="Arial"/>
          <w:b/>
          <w:sz w:val="28"/>
          <w:szCs w:val="28"/>
          <w:lang w:val="en-AU"/>
        </w:rPr>
        <w:t>aterial Management for the Great</w:t>
      </w:r>
      <w:r w:rsidR="00D145DA" w:rsidRPr="009F3BDC">
        <w:rPr>
          <w:rFonts w:cs="Arial"/>
          <w:b/>
          <w:sz w:val="28"/>
          <w:szCs w:val="28"/>
          <w:lang w:val="en-AU"/>
        </w:rPr>
        <w:t xml:space="preserve"> Barrier Reef Region</w:t>
      </w:r>
    </w:p>
    <w:p w:rsidR="00894E23" w:rsidRPr="009F3BDC" w:rsidRDefault="00894E23" w:rsidP="00694AB4">
      <w:pPr>
        <w:pStyle w:val="Para0"/>
        <w:rPr>
          <w:rFonts w:cs="Arial"/>
          <w:b/>
          <w:bCs/>
          <w:sz w:val="28"/>
          <w:szCs w:val="28"/>
          <w:lang w:val="en-AU"/>
        </w:rPr>
      </w:pPr>
    </w:p>
    <w:p w:rsidR="00894E23" w:rsidRPr="009F3BDC" w:rsidRDefault="00894E23" w:rsidP="00694AB4">
      <w:pPr>
        <w:pStyle w:val="Para0"/>
        <w:pBdr>
          <w:top w:val="single" w:sz="4" w:space="1" w:color="auto"/>
        </w:pBdr>
        <w:rPr>
          <w:rFonts w:cs="Arial"/>
          <w:b/>
          <w:bCs/>
          <w:sz w:val="28"/>
          <w:szCs w:val="28"/>
          <w:lang w:val="en-AU"/>
        </w:rPr>
      </w:pPr>
    </w:p>
    <w:p w:rsidR="00894E23" w:rsidRPr="009F3BDC" w:rsidRDefault="00615B6B" w:rsidP="00694AB4">
      <w:pPr>
        <w:pStyle w:val="Para0"/>
        <w:pBdr>
          <w:top w:val="single" w:sz="4" w:space="1" w:color="auto"/>
        </w:pBdr>
        <w:rPr>
          <w:rFonts w:cs="Arial"/>
          <w:b/>
          <w:bCs/>
          <w:sz w:val="28"/>
          <w:szCs w:val="28"/>
          <w:lang w:val="en-AU"/>
        </w:rPr>
      </w:pPr>
      <w:r>
        <w:rPr>
          <w:rFonts w:cs="Arial"/>
          <w:b/>
          <w:bCs/>
          <w:sz w:val="28"/>
          <w:szCs w:val="28"/>
          <w:lang w:val="en-AU"/>
        </w:rPr>
        <w:t>APPENDIX F</w:t>
      </w:r>
    </w:p>
    <w:p w:rsidR="00894E23" w:rsidRPr="009F3BDC" w:rsidRDefault="00DB15C9" w:rsidP="00073295">
      <w:pPr>
        <w:pStyle w:val="Para0"/>
        <w:rPr>
          <w:rFonts w:cs="Arial"/>
          <w:b/>
          <w:sz w:val="28"/>
          <w:szCs w:val="28"/>
          <w:lang w:val="en-AU"/>
        </w:rPr>
      </w:pPr>
      <w:r w:rsidRPr="009F3BDC">
        <w:rPr>
          <w:rFonts w:cs="Arial"/>
          <w:b/>
          <w:sz w:val="28"/>
          <w:szCs w:val="28"/>
          <w:lang w:val="en-AU"/>
        </w:rPr>
        <w:t>Sensitive Receptor</w:t>
      </w:r>
      <w:r w:rsidR="00E1280B" w:rsidRPr="009F3BDC">
        <w:rPr>
          <w:rFonts w:cs="Arial"/>
          <w:b/>
          <w:sz w:val="28"/>
          <w:szCs w:val="28"/>
          <w:lang w:val="en-AU"/>
        </w:rPr>
        <w:t xml:space="preserve"> Risk Assessment of </w:t>
      </w:r>
      <w:r w:rsidRPr="009F3BDC">
        <w:rPr>
          <w:rFonts w:cs="Arial"/>
          <w:b/>
          <w:sz w:val="28"/>
          <w:szCs w:val="28"/>
          <w:lang w:val="en-AU"/>
        </w:rPr>
        <w:t>Alternative and Current Dredge Material Placement Sites</w:t>
      </w:r>
    </w:p>
    <w:p w:rsidR="00894E23" w:rsidRPr="009F3BDC" w:rsidRDefault="00894E23" w:rsidP="00694AB4">
      <w:pPr>
        <w:pStyle w:val="Para0"/>
        <w:rPr>
          <w:b/>
          <w:sz w:val="24"/>
          <w:szCs w:val="24"/>
          <w:lang w:val="en-AU"/>
        </w:rPr>
      </w:pPr>
    </w:p>
    <w:p w:rsidR="00894E23" w:rsidRPr="009F3BDC" w:rsidRDefault="00894E23" w:rsidP="00694AB4">
      <w:pPr>
        <w:pStyle w:val="Para0"/>
        <w:rPr>
          <w:b/>
          <w:sz w:val="24"/>
          <w:szCs w:val="24"/>
          <w:lang w:val="en-AU"/>
        </w:rPr>
      </w:pPr>
    </w:p>
    <w:p w:rsidR="00894E23" w:rsidRPr="009F3BDC" w:rsidRDefault="00894E23" w:rsidP="00BE18C8">
      <w:pPr>
        <w:pStyle w:val="Para0"/>
        <w:outlineLvl w:val="0"/>
        <w:rPr>
          <w:rFonts w:cs="Arial"/>
          <w:b/>
          <w:sz w:val="24"/>
          <w:szCs w:val="24"/>
          <w:lang w:val="en-AU"/>
        </w:rPr>
      </w:pPr>
      <w:r w:rsidRPr="009F3BDC">
        <w:rPr>
          <w:rFonts w:cs="Arial"/>
          <w:b/>
          <w:sz w:val="24"/>
          <w:szCs w:val="24"/>
          <w:lang w:val="en-AU"/>
        </w:rPr>
        <w:t>Sinclair Knight Merz Pty Ltd (SKM)</w:t>
      </w:r>
    </w:p>
    <w:p w:rsidR="00BE18C8" w:rsidRPr="009F3BDC" w:rsidRDefault="00BE18C8" w:rsidP="00BE18C8">
      <w:pPr>
        <w:pStyle w:val="Para0"/>
        <w:rPr>
          <w:b/>
          <w:sz w:val="24"/>
          <w:szCs w:val="24"/>
          <w:lang w:val="en-AU"/>
        </w:rPr>
      </w:pPr>
      <w:r w:rsidRPr="009F3BDC">
        <w:rPr>
          <w:b/>
          <w:sz w:val="24"/>
          <w:szCs w:val="24"/>
          <w:lang w:val="en-AU"/>
        </w:rPr>
        <w:t>Asia-Pacific Applied Science Associates (APASA)</w:t>
      </w:r>
    </w:p>
    <w:p w:rsidR="00894E23" w:rsidRPr="009F3BDC" w:rsidRDefault="00894E23" w:rsidP="00694AB4">
      <w:pPr>
        <w:pStyle w:val="Para0"/>
        <w:rPr>
          <w:b/>
          <w:sz w:val="24"/>
          <w:szCs w:val="24"/>
          <w:lang w:val="en-AU"/>
        </w:rPr>
      </w:pPr>
    </w:p>
    <w:p w:rsidR="00694AB4" w:rsidRPr="009F3BDC" w:rsidRDefault="00694AB4" w:rsidP="00694AB4">
      <w:pPr>
        <w:pStyle w:val="Para0"/>
        <w:rPr>
          <w:b/>
          <w:sz w:val="24"/>
          <w:szCs w:val="24"/>
          <w:lang w:val="en-AU"/>
        </w:rPr>
      </w:pPr>
    </w:p>
    <w:p w:rsidR="00894E23" w:rsidRPr="009F3BDC" w:rsidRDefault="00894E23" w:rsidP="00694AB4">
      <w:pPr>
        <w:pStyle w:val="Para0"/>
        <w:outlineLvl w:val="0"/>
        <w:rPr>
          <w:rFonts w:cs="Arial"/>
          <w:b/>
          <w:sz w:val="24"/>
          <w:szCs w:val="24"/>
          <w:lang w:val="en-AU"/>
        </w:rPr>
      </w:pPr>
      <w:r w:rsidRPr="009F3BDC">
        <w:rPr>
          <w:rFonts w:cs="Arial"/>
          <w:b/>
          <w:sz w:val="24"/>
          <w:szCs w:val="24"/>
          <w:lang w:val="en-AU"/>
        </w:rPr>
        <w:t xml:space="preserve">Revision </w:t>
      </w:r>
      <w:r w:rsidR="000B6D1F" w:rsidRPr="009F3BDC">
        <w:rPr>
          <w:rFonts w:cs="Arial"/>
          <w:b/>
          <w:sz w:val="24"/>
          <w:szCs w:val="24"/>
          <w:lang w:val="en-AU"/>
        </w:rPr>
        <w:t>2</w:t>
      </w:r>
      <w:r w:rsidR="006E44B0">
        <w:rPr>
          <w:rFonts w:cs="Arial"/>
          <w:b/>
          <w:sz w:val="24"/>
          <w:szCs w:val="24"/>
          <w:lang w:val="en-AU"/>
        </w:rPr>
        <w:t>.3</w:t>
      </w:r>
    </w:p>
    <w:p w:rsidR="00880FA4" w:rsidRPr="009F3BDC" w:rsidRDefault="00EA5348" w:rsidP="00073295">
      <w:pPr>
        <w:pStyle w:val="Para0"/>
        <w:rPr>
          <w:rFonts w:cs="Arial"/>
          <w:lang w:val="en-AU"/>
        </w:rPr>
        <w:sectPr w:rsidR="00880FA4" w:rsidRPr="009F3BDC" w:rsidSect="00916D65">
          <w:headerReference w:type="even" r:id="rId11"/>
          <w:headerReference w:type="default" r:id="rId12"/>
          <w:headerReference w:type="first" r:id="rId13"/>
          <w:pgSz w:w="11907" w:h="16840" w:code="9"/>
          <w:pgMar w:top="1418" w:right="1701" w:bottom="1418" w:left="1701" w:header="680" w:footer="851" w:gutter="0"/>
          <w:pgNumType w:fmt="lowerRoman" w:start="1"/>
          <w:cols w:space="720"/>
          <w:formProt w:val="0"/>
          <w:docGrid w:linePitch="299"/>
        </w:sectPr>
      </w:pPr>
      <w:r>
        <w:rPr>
          <w:rFonts w:cs="Arial"/>
          <w:b/>
          <w:sz w:val="24"/>
          <w:szCs w:val="24"/>
          <w:lang w:val="en-AU"/>
        </w:rPr>
        <w:t>10</w:t>
      </w:r>
      <w:r w:rsidR="00DE66F4">
        <w:rPr>
          <w:rFonts w:cs="Arial"/>
          <w:b/>
          <w:sz w:val="24"/>
          <w:szCs w:val="24"/>
          <w:lang w:val="en-AU"/>
        </w:rPr>
        <w:t xml:space="preserve"> July</w:t>
      </w:r>
      <w:r w:rsidR="00F9603F" w:rsidRPr="00DB6380">
        <w:rPr>
          <w:rFonts w:cs="Arial"/>
          <w:b/>
          <w:sz w:val="24"/>
          <w:szCs w:val="24"/>
          <w:lang w:val="en-AU"/>
        </w:rPr>
        <w:t xml:space="preserve"> 2013</w:t>
      </w:r>
    </w:p>
    <w:p w:rsidR="00096351" w:rsidRDefault="00096351" w:rsidP="00096351">
      <w:pPr>
        <w:spacing w:after="0" w:line="240" w:lineRule="auto"/>
        <w:rPr>
          <w:rFonts w:ascii="Arial" w:hAnsi="Arial" w:cs="Arial"/>
          <w:sz w:val="18"/>
          <w:szCs w:val="18"/>
        </w:rPr>
      </w:pPr>
      <w:r>
        <w:rPr>
          <w:rFonts w:ascii="Arial" w:hAnsi="Arial" w:cs="Arial"/>
          <w:sz w:val="18"/>
          <w:szCs w:val="18"/>
        </w:rPr>
        <w:lastRenderedPageBreak/>
        <w:t>© Commonwealth of Australia 2013</w:t>
      </w:r>
    </w:p>
    <w:p w:rsidR="00096351" w:rsidRDefault="00096351" w:rsidP="00096351">
      <w:pPr>
        <w:spacing w:after="0" w:line="240" w:lineRule="auto"/>
        <w:rPr>
          <w:rFonts w:ascii="Arial" w:hAnsi="Arial" w:cs="Arial"/>
          <w:sz w:val="18"/>
          <w:szCs w:val="18"/>
        </w:rPr>
      </w:pPr>
      <w:r>
        <w:rPr>
          <w:rFonts w:ascii="Arial" w:hAnsi="Arial" w:cs="Arial"/>
          <w:sz w:val="18"/>
          <w:szCs w:val="18"/>
        </w:rPr>
        <w:t>Published by the Great Barrier Reef Marine Park Authority 2013</w:t>
      </w:r>
    </w:p>
    <w:p w:rsidR="0067026C" w:rsidRDefault="0067026C" w:rsidP="00096351">
      <w:pPr>
        <w:spacing w:after="0" w:line="240" w:lineRule="auto"/>
        <w:rPr>
          <w:rFonts w:ascii="Arial" w:hAnsi="Arial" w:cs="Arial"/>
          <w:sz w:val="18"/>
          <w:szCs w:val="18"/>
        </w:rPr>
      </w:pPr>
    </w:p>
    <w:p w:rsidR="00096351" w:rsidRDefault="00096351" w:rsidP="00096351">
      <w:pPr>
        <w:spacing w:after="0" w:line="240" w:lineRule="auto"/>
        <w:rPr>
          <w:rFonts w:ascii="Arial" w:hAnsi="Arial" w:cs="Arial"/>
          <w:sz w:val="18"/>
          <w:szCs w:val="18"/>
        </w:rPr>
      </w:pPr>
      <w:r>
        <w:rPr>
          <w:rFonts w:ascii="Arial" w:hAnsi="Arial" w:cs="Arial"/>
          <w:sz w:val="18"/>
          <w:szCs w:val="18"/>
        </w:rPr>
        <w:t xml:space="preserve">ISBN  </w:t>
      </w:r>
      <w:r w:rsidR="0067026C">
        <w:rPr>
          <w:rFonts w:ascii="Arial" w:hAnsi="Arial" w:cs="Arial"/>
          <w:sz w:val="18"/>
          <w:szCs w:val="18"/>
        </w:rPr>
        <w:t xml:space="preserve">978 1 </w:t>
      </w:r>
      <w:r>
        <w:rPr>
          <w:rFonts w:ascii="Arial" w:hAnsi="Arial" w:cs="Arial"/>
          <w:sz w:val="18"/>
          <w:szCs w:val="18"/>
        </w:rPr>
        <w:t>922126</w:t>
      </w:r>
      <w:r w:rsidR="0067026C">
        <w:rPr>
          <w:rFonts w:ascii="Arial" w:hAnsi="Arial" w:cs="Arial"/>
          <w:sz w:val="18"/>
          <w:szCs w:val="18"/>
        </w:rPr>
        <w:t xml:space="preserve"> </w:t>
      </w:r>
      <w:r>
        <w:rPr>
          <w:rFonts w:ascii="Arial" w:hAnsi="Arial" w:cs="Arial"/>
          <w:sz w:val="18"/>
          <w:szCs w:val="18"/>
        </w:rPr>
        <w:t>14</w:t>
      </w:r>
      <w:r w:rsidR="0067026C">
        <w:rPr>
          <w:rFonts w:ascii="Arial" w:hAnsi="Arial" w:cs="Arial"/>
          <w:sz w:val="18"/>
          <w:szCs w:val="18"/>
        </w:rPr>
        <w:t xml:space="preserve"> </w:t>
      </w:r>
      <w:r>
        <w:rPr>
          <w:rFonts w:ascii="Arial" w:hAnsi="Arial" w:cs="Arial"/>
          <w:sz w:val="18"/>
          <w:szCs w:val="18"/>
        </w:rPr>
        <w:t>6   (ebook)</w:t>
      </w:r>
    </w:p>
    <w:p w:rsidR="00096351" w:rsidRDefault="00096351" w:rsidP="00096351">
      <w:pPr>
        <w:spacing w:after="0" w:line="240" w:lineRule="auto"/>
        <w:rPr>
          <w:rFonts w:ascii="Arial" w:hAnsi="Arial" w:cs="Arial"/>
          <w:sz w:val="10"/>
          <w:szCs w:val="10"/>
        </w:rPr>
      </w:pPr>
    </w:p>
    <w:p w:rsidR="00096351" w:rsidRDefault="00096351" w:rsidP="00096351">
      <w:pPr>
        <w:spacing w:after="0" w:line="240" w:lineRule="auto"/>
        <w:rPr>
          <w:rFonts w:ascii="Arial" w:hAnsi="Arial" w:cs="Arial"/>
          <w:sz w:val="10"/>
          <w:szCs w:val="10"/>
        </w:rPr>
      </w:pPr>
    </w:p>
    <w:p w:rsidR="00096351" w:rsidRDefault="00096351" w:rsidP="00096351">
      <w:pPr>
        <w:spacing w:after="0" w:line="240" w:lineRule="auto"/>
        <w:rPr>
          <w:rFonts w:ascii="Arial" w:hAnsi="Arial" w:cs="Arial"/>
          <w:sz w:val="18"/>
          <w:szCs w:val="18"/>
        </w:rPr>
      </w:pPr>
      <w:r>
        <w:rPr>
          <w:rFonts w:ascii="Arial" w:hAnsi="Arial" w:cs="Arial"/>
          <w:sz w:val="18"/>
          <w:szCs w:val="18"/>
        </w:rPr>
        <w:t xml:space="preserve">This work is copyright. You may download, display, print and reproduce this material in unaltered form only (appropriately acknowledging this source) for your personal, non-commercial use or use within your organisation. Apart from any use as permitted under the </w:t>
      </w:r>
      <w:r>
        <w:rPr>
          <w:rFonts w:ascii="Arial" w:hAnsi="Arial" w:cs="Arial"/>
          <w:i/>
          <w:sz w:val="18"/>
          <w:szCs w:val="18"/>
        </w:rPr>
        <w:t>Copyright Act 1968</w:t>
      </w:r>
      <w:r>
        <w:rPr>
          <w:rFonts w:ascii="Arial" w:hAnsi="Arial" w:cs="Arial"/>
          <w:sz w:val="18"/>
          <w:szCs w:val="18"/>
        </w:rPr>
        <w:t xml:space="preserve">, all other rights are reserved. </w:t>
      </w:r>
    </w:p>
    <w:p w:rsidR="00096351" w:rsidRDefault="00096351" w:rsidP="00096351">
      <w:pPr>
        <w:spacing w:after="0" w:line="240" w:lineRule="auto"/>
        <w:rPr>
          <w:rFonts w:ascii="Arial" w:hAnsi="Arial" w:cs="Arial"/>
          <w:b/>
          <w:sz w:val="18"/>
          <w:szCs w:val="18"/>
        </w:rPr>
      </w:pPr>
    </w:p>
    <w:p w:rsidR="00096351" w:rsidRDefault="00096351" w:rsidP="00096351">
      <w:pPr>
        <w:spacing w:after="0" w:line="240" w:lineRule="auto"/>
        <w:rPr>
          <w:rFonts w:ascii="Arial" w:hAnsi="Arial" w:cs="Arial"/>
          <w:b/>
          <w:sz w:val="18"/>
          <w:szCs w:val="18"/>
        </w:rPr>
      </w:pPr>
      <w:r>
        <w:rPr>
          <w:rFonts w:ascii="Arial" w:hAnsi="Arial" w:cs="Arial"/>
          <w:b/>
          <w:sz w:val="18"/>
          <w:szCs w:val="18"/>
        </w:rPr>
        <w:t>Disclaimer</w:t>
      </w:r>
    </w:p>
    <w:p w:rsidR="00096351" w:rsidRDefault="00096351" w:rsidP="00096351">
      <w:pPr>
        <w:spacing w:after="0" w:line="240" w:lineRule="auto"/>
        <w:rPr>
          <w:rFonts w:ascii="Arial" w:hAnsi="Arial" w:cs="Arial"/>
          <w:sz w:val="18"/>
          <w:szCs w:val="18"/>
        </w:rPr>
      </w:pPr>
      <w:r>
        <w:rPr>
          <w:rFonts w:ascii="Arial" w:hAnsi="Arial" w:cs="Arial"/>
          <w:sz w:val="18"/>
          <w:szCs w:val="18"/>
        </w:rPr>
        <w:t>The views and opinions expressed in this publication are those of the authors and do not necessarily reflect those of the Australian Government or the Minister for Sustainability, Environment, Water, Population and Communities.</w:t>
      </w:r>
    </w:p>
    <w:p w:rsidR="00096351" w:rsidRDefault="00096351" w:rsidP="00096351">
      <w:pPr>
        <w:spacing w:after="0" w:line="240" w:lineRule="auto"/>
        <w:rPr>
          <w:rFonts w:ascii="Arial" w:hAnsi="Arial" w:cs="Arial"/>
          <w:sz w:val="8"/>
          <w:szCs w:val="8"/>
        </w:rPr>
      </w:pPr>
    </w:p>
    <w:p w:rsidR="00096351" w:rsidRDefault="00096351" w:rsidP="00096351">
      <w:pPr>
        <w:spacing w:after="0" w:line="240" w:lineRule="auto"/>
        <w:rPr>
          <w:rFonts w:ascii="Arial" w:hAnsi="Arial" w:cs="Arial"/>
          <w:sz w:val="18"/>
          <w:szCs w:val="18"/>
        </w:rPr>
      </w:pPr>
      <w:r>
        <w:rPr>
          <w:rFonts w:ascii="Arial" w:hAnsi="Arial" w:cs="Arial"/>
          <w:sz w:val="18"/>
          <w:szCs w:val="18"/>
        </w:rPr>
        <w:t>While reasonable efforts have been made to ensure that the contents of this publication are factually correct, the Australian Government does not accept responsibility for the accuracy or completeness of the contents, and shall not be liable for any loss or damage that may be occasioned directly or indirectly through the use of, or reliance on, the contents of this publication.</w:t>
      </w:r>
    </w:p>
    <w:p w:rsidR="00096351" w:rsidRDefault="00096351" w:rsidP="00096351">
      <w:pPr>
        <w:spacing w:after="0" w:line="240" w:lineRule="auto"/>
        <w:rPr>
          <w:rFonts w:ascii="Arial" w:hAnsi="Arial" w:cs="Arial"/>
          <w:b/>
          <w:sz w:val="18"/>
          <w:szCs w:val="18"/>
        </w:rPr>
      </w:pPr>
    </w:p>
    <w:p w:rsidR="00096351" w:rsidRDefault="00096351" w:rsidP="00096351">
      <w:pPr>
        <w:spacing w:after="0" w:line="240" w:lineRule="auto"/>
        <w:rPr>
          <w:rFonts w:ascii="Arial" w:hAnsi="Arial" w:cs="Arial"/>
          <w:b/>
          <w:sz w:val="18"/>
          <w:szCs w:val="18"/>
        </w:rPr>
      </w:pPr>
      <w:r>
        <w:rPr>
          <w:rFonts w:ascii="Arial" w:hAnsi="Arial" w:cs="Arial"/>
          <w:b/>
          <w:sz w:val="18"/>
          <w:szCs w:val="18"/>
        </w:rPr>
        <w:t>National Library of Australia Cataloguing-in-Publication entry</w:t>
      </w:r>
    </w:p>
    <w:p w:rsidR="00096351" w:rsidRDefault="00096351" w:rsidP="00096351">
      <w:pPr>
        <w:spacing w:after="0" w:line="240" w:lineRule="auto"/>
        <w:rPr>
          <w:rFonts w:ascii="Arial" w:hAnsi="Arial" w:cs="Arial"/>
          <w:b/>
          <w:sz w:val="18"/>
          <w:szCs w:val="18"/>
        </w:rPr>
      </w:pPr>
    </w:p>
    <w:p w:rsidR="00096351" w:rsidRDefault="00096351" w:rsidP="00096351">
      <w:pPr>
        <w:spacing w:after="0" w:line="240" w:lineRule="auto"/>
        <w:rPr>
          <w:rFonts w:ascii="Arial" w:hAnsi="Arial" w:cs="Arial"/>
          <w:sz w:val="18"/>
          <w:szCs w:val="18"/>
        </w:rPr>
      </w:pPr>
      <w:r>
        <w:rPr>
          <w:rFonts w:ascii="Arial" w:hAnsi="Arial" w:cs="Arial"/>
          <w:sz w:val="18"/>
          <w:szCs w:val="18"/>
        </w:rPr>
        <w:t>Sinclair Knight Merz (Firm).</w:t>
      </w:r>
    </w:p>
    <w:p w:rsidR="00096351" w:rsidRDefault="00096351" w:rsidP="00096351">
      <w:pPr>
        <w:spacing w:after="0" w:line="240" w:lineRule="auto"/>
        <w:rPr>
          <w:rFonts w:ascii="Arial" w:hAnsi="Arial" w:cs="Arial"/>
          <w:sz w:val="18"/>
          <w:szCs w:val="18"/>
        </w:rPr>
      </w:pPr>
    </w:p>
    <w:p w:rsidR="00096351" w:rsidRDefault="00096351" w:rsidP="00096351">
      <w:pPr>
        <w:spacing w:after="0" w:line="240" w:lineRule="auto"/>
        <w:rPr>
          <w:rFonts w:ascii="Arial" w:hAnsi="Arial" w:cs="Arial"/>
          <w:sz w:val="18"/>
          <w:szCs w:val="18"/>
        </w:rPr>
      </w:pPr>
      <w:r>
        <w:rPr>
          <w:rFonts w:ascii="Arial" w:hAnsi="Arial" w:cs="Arial"/>
          <w:sz w:val="18"/>
          <w:szCs w:val="18"/>
        </w:rPr>
        <w:t xml:space="preserve">Improved dredge material management for the Great Barrier Reef Region / Sinclair Knight Merz Pty Ltd (SKM); Asia-Pacific Applied Science Associates (APASA). </w:t>
      </w:r>
    </w:p>
    <w:p w:rsidR="00096351" w:rsidRDefault="00096351" w:rsidP="00096351">
      <w:pPr>
        <w:spacing w:after="0" w:line="240" w:lineRule="auto"/>
        <w:rPr>
          <w:rFonts w:ascii="Arial" w:hAnsi="Arial" w:cs="Arial"/>
          <w:sz w:val="18"/>
          <w:szCs w:val="18"/>
        </w:rPr>
      </w:pPr>
    </w:p>
    <w:p w:rsidR="00096351" w:rsidRDefault="00096351" w:rsidP="00096351">
      <w:pPr>
        <w:spacing w:after="0" w:line="240" w:lineRule="auto"/>
        <w:rPr>
          <w:rFonts w:ascii="Arial" w:hAnsi="Arial" w:cs="Arial"/>
          <w:sz w:val="18"/>
          <w:szCs w:val="18"/>
        </w:rPr>
      </w:pPr>
      <w:r>
        <w:rPr>
          <w:rFonts w:ascii="Arial" w:hAnsi="Arial" w:cs="Arial"/>
          <w:sz w:val="18"/>
          <w:szCs w:val="18"/>
        </w:rPr>
        <w:t>ISBN   978 1 922126 14 6 (ebook)</w:t>
      </w:r>
    </w:p>
    <w:p w:rsidR="00096351" w:rsidRDefault="00096351" w:rsidP="00096351">
      <w:pPr>
        <w:spacing w:after="0" w:line="240" w:lineRule="auto"/>
        <w:rPr>
          <w:rFonts w:ascii="Arial" w:hAnsi="Arial" w:cs="Arial"/>
          <w:sz w:val="18"/>
          <w:szCs w:val="18"/>
        </w:rPr>
      </w:pPr>
    </w:p>
    <w:p w:rsidR="00096351" w:rsidRDefault="00096351" w:rsidP="00096351">
      <w:pPr>
        <w:spacing w:after="0" w:line="240" w:lineRule="auto"/>
        <w:rPr>
          <w:rFonts w:ascii="Arial" w:hAnsi="Arial" w:cs="Arial"/>
          <w:sz w:val="18"/>
          <w:szCs w:val="18"/>
        </w:rPr>
      </w:pPr>
      <w:r>
        <w:rPr>
          <w:rFonts w:ascii="Arial" w:hAnsi="Arial" w:cs="Arial"/>
          <w:sz w:val="18"/>
          <w:szCs w:val="18"/>
        </w:rPr>
        <w:t>Dredging spoil--Environmental aspects--Queensland--Great Barrier Reef.</w:t>
      </w:r>
    </w:p>
    <w:p w:rsidR="00096351" w:rsidRDefault="00096351" w:rsidP="00096351">
      <w:pPr>
        <w:spacing w:after="0" w:line="240" w:lineRule="auto"/>
        <w:rPr>
          <w:rFonts w:ascii="Arial" w:hAnsi="Arial" w:cs="Arial"/>
          <w:sz w:val="18"/>
          <w:szCs w:val="18"/>
        </w:rPr>
      </w:pPr>
      <w:r>
        <w:rPr>
          <w:rFonts w:ascii="Arial" w:hAnsi="Arial" w:cs="Arial"/>
          <w:sz w:val="18"/>
          <w:szCs w:val="18"/>
        </w:rPr>
        <w:t>Dredging spoil--Queensland--Great Barrier Reef--Management.</w:t>
      </w:r>
    </w:p>
    <w:p w:rsidR="00096351" w:rsidRDefault="00096351" w:rsidP="00096351">
      <w:pPr>
        <w:spacing w:after="0" w:line="240" w:lineRule="auto"/>
        <w:rPr>
          <w:rFonts w:ascii="Arial" w:hAnsi="Arial" w:cs="Arial"/>
          <w:sz w:val="18"/>
          <w:szCs w:val="18"/>
        </w:rPr>
      </w:pPr>
      <w:r>
        <w:rPr>
          <w:rFonts w:ascii="Arial" w:hAnsi="Arial" w:cs="Arial"/>
          <w:sz w:val="18"/>
          <w:szCs w:val="18"/>
        </w:rPr>
        <w:t>Spoil banks--Environmental aspects--Queensland--Great Barrier Reef.</w:t>
      </w:r>
    </w:p>
    <w:p w:rsidR="00096351" w:rsidRDefault="00096351" w:rsidP="00096351">
      <w:pPr>
        <w:spacing w:after="0" w:line="240" w:lineRule="auto"/>
        <w:rPr>
          <w:rFonts w:ascii="Arial" w:hAnsi="Arial" w:cs="Arial"/>
          <w:sz w:val="18"/>
          <w:szCs w:val="18"/>
        </w:rPr>
      </w:pPr>
      <w:r>
        <w:rPr>
          <w:rFonts w:ascii="Arial" w:hAnsi="Arial" w:cs="Arial"/>
          <w:sz w:val="18"/>
          <w:szCs w:val="18"/>
        </w:rPr>
        <w:t>Spoil banks--Queensland--Great Barrier Reef--Management.</w:t>
      </w:r>
    </w:p>
    <w:p w:rsidR="00096351" w:rsidRDefault="00096351" w:rsidP="00096351">
      <w:pPr>
        <w:spacing w:after="0" w:line="240" w:lineRule="auto"/>
        <w:rPr>
          <w:rFonts w:ascii="Arial" w:hAnsi="Arial" w:cs="Arial"/>
          <w:sz w:val="18"/>
          <w:szCs w:val="18"/>
        </w:rPr>
      </w:pPr>
      <w:r>
        <w:rPr>
          <w:rFonts w:ascii="Arial" w:hAnsi="Arial" w:cs="Arial"/>
          <w:sz w:val="18"/>
          <w:szCs w:val="18"/>
        </w:rPr>
        <w:t>Dredging--Environmental aspects--Queensland--Great Barrier Reef.</w:t>
      </w:r>
    </w:p>
    <w:p w:rsidR="00096351" w:rsidRDefault="00096351" w:rsidP="00096351">
      <w:pPr>
        <w:spacing w:after="0" w:line="240" w:lineRule="auto"/>
        <w:rPr>
          <w:rFonts w:ascii="Arial" w:hAnsi="Arial" w:cs="Arial"/>
          <w:sz w:val="18"/>
          <w:szCs w:val="18"/>
        </w:rPr>
      </w:pPr>
      <w:r>
        <w:rPr>
          <w:rFonts w:ascii="Arial" w:hAnsi="Arial" w:cs="Arial"/>
          <w:sz w:val="18"/>
          <w:szCs w:val="18"/>
        </w:rPr>
        <w:t>Dredging--Risk management--Queensland--Great Barrier Reef.</w:t>
      </w:r>
    </w:p>
    <w:p w:rsidR="00096351" w:rsidRDefault="00096351" w:rsidP="00096351">
      <w:pPr>
        <w:spacing w:after="0" w:line="240" w:lineRule="auto"/>
        <w:rPr>
          <w:rFonts w:ascii="Arial" w:hAnsi="Arial" w:cs="Arial"/>
          <w:sz w:val="18"/>
          <w:szCs w:val="18"/>
        </w:rPr>
      </w:pPr>
      <w:r>
        <w:rPr>
          <w:rFonts w:ascii="Arial" w:hAnsi="Arial" w:cs="Arial"/>
          <w:sz w:val="18"/>
          <w:szCs w:val="18"/>
        </w:rPr>
        <w:t>Water quality management--Queensland--Great Barrier Reef.</w:t>
      </w:r>
    </w:p>
    <w:p w:rsidR="00096351" w:rsidRDefault="00096351" w:rsidP="00096351">
      <w:pPr>
        <w:spacing w:after="0" w:line="240" w:lineRule="auto"/>
        <w:rPr>
          <w:rFonts w:ascii="Arial" w:hAnsi="Arial" w:cs="Arial"/>
          <w:sz w:val="18"/>
          <w:szCs w:val="18"/>
        </w:rPr>
      </w:pPr>
      <w:r>
        <w:rPr>
          <w:rFonts w:ascii="Arial" w:hAnsi="Arial" w:cs="Arial"/>
          <w:sz w:val="18"/>
          <w:szCs w:val="18"/>
        </w:rPr>
        <w:t>Hydrodynamic receptors.</w:t>
      </w:r>
    </w:p>
    <w:p w:rsidR="00096351" w:rsidRDefault="00096351" w:rsidP="00096351">
      <w:pPr>
        <w:spacing w:after="0" w:line="240" w:lineRule="auto"/>
        <w:rPr>
          <w:rFonts w:ascii="Arial" w:hAnsi="Arial" w:cs="Arial"/>
          <w:sz w:val="18"/>
          <w:szCs w:val="18"/>
        </w:rPr>
      </w:pPr>
    </w:p>
    <w:p w:rsidR="00096351" w:rsidRDefault="00096351" w:rsidP="00096351">
      <w:pPr>
        <w:spacing w:after="0" w:line="240" w:lineRule="auto"/>
        <w:rPr>
          <w:rFonts w:ascii="Arial" w:hAnsi="Arial" w:cs="Arial"/>
          <w:sz w:val="18"/>
          <w:szCs w:val="18"/>
        </w:rPr>
      </w:pPr>
      <w:r>
        <w:rPr>
          <w:rFonts w:ascii="Arial" w:hAnsi="Arial" w:cs="Arial"/>
          <w:sz w:val="18"/>
          <w:szCs w:val="18"/>
        </w:rPr>
        <w:t>Asia-Pacific Applied Science Associates.</w:t>
      </w:r>
    </w:p>
    <w:p w:rsidR="00096351" w:rsidRDefault="00096351" w:rsidP="00096351">
      <w:pPr>
        <w:spacing w:after="0" w:line="240" w:lineRule="auto"/>
        <w:rPr>
          <w:rFonts w:ascii="Arial" w:hAnsi="Arial" w:cs="Arial"/>
          <w:sz w:val="18"/>
          <w:szCs w:val="18"/>
        </w:rPr>
      </w:pPr>
      <w:r>
        <w:rPr>
          <w:rFonts w:ascii="Arial" w:hAnsi="Arial" w:cs="Arial"/>
          <w:sz w:val="18"/>
          <w:szCs w:val="18"/>
        </w:rPr>
        <w:t>Great Barrier Reef Marine Park Authority.</w:t>
      </w:r>
    </w:p>
    <w:p w:rsidR="00096351" w:rsidRDefault="00096351" w:rsidP="00096351">
      <w:pPr>
        <w:spacing w:after="0" w:line="240" w:lineRule="auto"/>
        <w:rPr>
          <w:rFonts w:ascii="Arial" w:hAnsi="Arial" w:cs="Arial"/>
          <w:sz w:val="18"/>
          <w:szCs w:val="18"/>
        </w:rPr>
      </w:pPr>
    </w:p>
    <w:p w:rsidR="00096351" w:rsidRDefault="00096351" w:rsidP="00096351">
      <w:pPr>
        <w:spacing w:after="0" w:line="240" w:lineRule="auto"/>
        <w:rPr>
          <w:rFonts w:ascii="Arial" w:hAnsi="Arial" w:cs="Arial"/>
          <w:sz w:val="18"/>
          <w:szCs w:val="18"/>
        </w:rPr>
      </w:pPr>
      <w:r>
        <w:rPr>
          <w:rFonts w:ascii="Arial" w:hAnsi="Arial" w:cs="Arial"/>
          <w:sz w:val="18"/>
          <w:szCs w:val="18"/>
        </w:rPr>
        <w:t>363.7284</w:t>
      </w:r>
    </w:p>
    <w:p w:rsidR="00096351" w:rsidRDefault="00096351" w:rsidP="00096351">
      <w:pPr>
        <w:spacing w:after="0" w:line="240" w:lineRule="auto"/>
        <w:rPr>
          <w:rFonts w:ascii="Arial" w:hAnsi="Arial" w:cs="Arial"/>
          <w:sz w:val="18"/>
          <w:szCs w:val="18"/>
        </w:rPr>
      </w:pPr>
    </w:p>
    <w:p w:rsidR="00096351" w:rsidRDefault="00096351" w:rsidP="00096351">
      <w:pPr>
        <w:spacing w:after="0" w:line="240" w:lineRule="auto"/>
        <w:rPr>
          <w:rFonts w:ascii="Arial" w:hAnsi="Arial" w:cs="Arial"/>
          <w:b/>
          <w:sz w:val="18"/>
          <w:szCs w:val="18"/>
        </w:rPr>
      </w:pPr>
      <w:r>
        <w:rPr>
          <w:rFonts w:ascii="Arial" w:hAnsi="Arial" w:cs="Arial"/>
          <w:b/>
          <w:sz w:val="18"/>
          <w:szCs w:val="18"/>
        </w:rPr>
        <w:t>This publication should be cited as:</w:t>
      </w:r>
    </w:p>
    <w:p w:rsidR="00096351" w:rsidRDefault="00096351" w:rsidP="00096351">
      <w:pPr>
        <w:spacing w:after="0" w:line="240" w:lineRule="auto"/>
        <w:rPr>
          <w:rFonts w:ascii="Arial" w:hAnsi="Arial" w:cs="Arial"/>
          <w:sz w:val="18"/>
          <w:szCs w:val="18"/>
        </w:rPr>
      </w:pPr>
      <w:r>
        <w:rPr>
          <w:rFonts w:ascii="Arial" w:hAnsi="Arial" w:cs="Arial"/>
          <w:sz w:val="18"/>
          <w:szCs w:val="18"/>
        </w:rPr>
        <w:t xml:space="preserve">SKM 2013, </w:t>
      </w:r>
      <w:r>
        <w:rPr>
          <w:rFonts w:ascii="Arial" w:hAnsi="Arial" w:cs="Arial"/>
          <w:i/>
          <w:sz w:val="18"/>
          <w:szCs w:val="18"/>
        </w:rPr>
        <w:t>Improved dredge material management for the Great Barrier Reef Region</w:t>
      </w:r>
      <w:r>
        <w:rPr>
          <w:rFonts w:ascii="Arial" w:hAnsi="Arial" w:cs="Arial"/>
          <w:sz w:val="18"/>
          <w:szCs w:val="18"/>
        </w:rPr>
        <w:t>, Great Barrier Reef Marine Park Authority, Townsville.</w:t>
      </w:r>
    </w:p>
    <w:p w:rsidR="00096351" w:rsidRDefault="00096351" w:rsidP="00096351">
      <w:pPr>
        <w:spacing w:after="0" w:line="240" w:lineRule="auto"/>
        <w:rPr>
          <w:rFonts w:ascii="Arial" w:hAnsi="Arial" w:cs="Arial"/>
          <w:b/>
          <w:sz w:val="18"/>
          <w:szCs w:val="18"/>
        </w:rPr>
      </w:pPr>
    </w:p>
    <w:p w:rsidR="00096351" w:rsidRDefault="00096351" w:rsidP="00096351">
      <w:pPr>
        <w:spacing w:after="0" w:line="240" w:lineRule="auto"/>
        <w:rPr>
          <w:rFonts w:ascii="Arial" w:hAnsi="Arial" w:cs="Arial"/>
          <w:b/>
          <w:sz w:val="18"/>
          <w:szCs w:val="18"/>
        </w:rPr>
      </w:pPr>
      <w:r>
        <w:rPr>
          <w:rFonts w:ascii="Arial" w:hAnsi="Arial" w:cs="Arial"/>
          <w:b/>
          <w:sz w:val="18"/>
          <w:szCs w:val="18"/>
        </w:rPr>
        <w:t>Acknowledgement</w:t>
      </w:r>
    </w:p>
    <w:p w:rsidR="00096351" w:rsidRDefault="00096351" w:rsidP="00096351">
      <w:pPr>
        <w:rPr>
          <w:rFonts w:ascii="Arial" w:hAnsi="Arial" w:cs="Arial"/>
          <w:sz w:val="18"/>
          <w:szCs w:val="18"/>
        </w:rPr>
      </w:pPr>
      <w:r>
        <w:rPr>
          <w:rFonts w:ascii="Arial" w:hAnsi="Arial" w:cs="Arial"/>
          <w:sz w:val="18"/>
          <w:szCs w:val="18"/>
        </w:rPr>
        <w:t>This report was supported with funding from the Department of Sustainability, Environment, Water, Population, and Communities through the Sustainable Regional Development Program.</w:t>
      </w:r>
    </w:p>
    <w:p w:rsidR="00096351" w:rsidRDefault="00096351" w:rsidP="00096351">
      <w:pPr>
        <w:spacing w:after="0" w:line="240" w:lineRule="auto"/>
        <w:rPr>
          <w:rFonts w:ascii="Arial" w:hAnsi="Arial" w:cs="Arial"/>
          <w:b/>
          <w:sz w:val="18"/>
          <w:szCs w:val="18"/>
        </w:rPr>
      </w:pPr>
      <w:r>
        <w:rPr>
          <w:rFonts w:ascii="Arial" w:hAnsi="Arial" w:cs="Arial"/>
          <w:b/>
          <w:noProof/>
          <w:sz w:val="18"/>
          <w:szCs w:val="18"/>
          <w:lang w:val="en-AU" w:eastAsia="en-AU"/>
        </w:rPr>
        <w:drawing>
          <wp:inline distT="0" distB="0" distL="0" distR="0">
            <wp:extent cx="3181350" cy="866775"/>
            <wp:effectExtent l="0" t="0" r="0" b="9525"/>
            <wp:docPr id="16" name="Picture 16" descr="Australian Government logo" title="Australian Government logo"/>
            <wp:cNvGraphicFramePr/>
            <a:graphic xmlns:a="http://schemas.openxmlformats.org/drawingml/2006/main">
              <a:graphicData uri="http://schemas.openxmlformats.org/drawingml/2006/picture">
                <pic:pic xmlns:pic="http://schemas.openxmlformats.org/drawingml/2006/picture">
                  <pic:nvPicPr>
                    <pic:cNvPr id="5" name="Picture 5" descr="Australian Government logo" title="Australian Government logo"/>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81350" cy="866775"/>
                    </a:xfrm>
                    <a:prstGeom prst="rect">
                      <a:avLst/>
                    </a:prstGeom>
                  </pic:spPr>
                </pic:pic>
              </a:graphicData>
            </a:graphic>
          </wp:inline>
        </w:drawing>
      </w:r>
    </w:p>
    <w:p w:rsidR="00096351" w:rsidRDefault="00096351" w:rsidP="00096351">
      <w:pPr>
        <w:spacing w:after="0" w:line="240" w:lineRule="auto"/>
        <w:rPr>
          <w:rFonts w:ascii="Arial" w:hAnsi="Arial" w:cs="Arial"/>
          <w:b/>
          <w:sz w:val="18"/>
          <w:szCs w:val="18"/>
        </w:rPr>
      </w:pPr>
    </w:p>
    <w:p w:rsidR="00096351" w:rsidRDefault="00096351" w:rsidP="00096351">
      <w:pPr>
        <w:spacing w:after="0" w:line="240" w:lineRule="auto"/>
        <w:rPr>
          <w:rFonts w:ascii="Arial" w:hAnsi="Arial" w:cs="Arial"/>
          <w:b/>
          <w:sz w:val="18"/>
          <w:szCs w:val="18"/>
        </w:rPr>
      </w:pPr>
      <w:r>
        <w:rPr>
          <w:rFonts w:ascii="Arial" w:hAnsi="Arial" w:cs="Arial"/>
          <w:b/>
          <w:sz w:val="18"/>
          <w:szCs w:val="18"/>
        </w:rPr>
        <w:t>Requests and enquiries concerning reproduction and rights should be addressed to:</w:t>
      </w:r>
    </w:p>
    <w:p w:rsidR="00096351" w:rsidRDefault="00096351" w:rsidP="00096351">
      <w:pPr>
        <w:spacing w:after="0" w:line="240" w:lineRule="auto"/>
        <w:rPr>
          <w:rFonts w:ascii="Arial" w:hAnsi="Arial" w:cs="Arial"/>
          <w:b/>
          <w:sz w:val="8"/>
          <w:szCs w:val="8"/>
        </w:rPr>
      </w:pPr>
    </w:p>
    <w:p w:rsidR="00096351" w:rsidRDefault="00096351" w:rsidP="00096351">
      <w:pPr>
        <w:spacing w:after="0" w:line="240" w:lineRule="auto"/>
        <w:ind w:left="1134"/>
        <w:rPr>
          <w:rFonts w:ascii="Arial" w:hAnsi="Arial" w:cs="Arial"/>
          <w:sz w:val="18"/>
          <w:szCs w:val="18"/>
        </w:rPr>
      </w:pPr>
      <w:r>
        <w:rPr>
          <w:rFonts w:ascii="Arial" w:hAnsi="Arial" w:cs="Arial"/>
          <w:sz w:val="18"/>
          <w:szCs w:val="18"/>
        </w:rPr>
        <w:t xml:space="preserve">Great Barrier Reef Marine Park Authority </w:t>
      </w:r>
    </w:p>
    <w:p w:rsidR="00096351" w:rsidRDefault="00096351" w:rsidP="00096351">
      <w:pPr>
        <w:spacing w:after="0" w:line="240" w:lineRule="auto"/>
        <w:ind w:left="1134"/>
        <w:rPr>
          <w:rFonts w:ascii="Arial" w:hAnsi="Arial" w:cs="Arial"/>
          <w:sz w:val="18"/>
          <w:szCs w:val="18"/>
        </w:rPr>
      </w:pPr>
      <w:r>
        <w:rPr>
          <w:rFonts w:ascii="Arial" w:hAnsi="Arial" w:cs="Arial"/>
          <w:sz w:val="18"/>
          <w:szCs w:val="18"/>
        </w:rPr>
        <w:t xml:space="preserve">2-68 Flinders Street (PO Box 1379) </w:t>
      </w:r>
    </w:p>
    <w:p w:rsidR="00096351" w:rsidRDefault="00096351" w:rsidP="00096351">
      <w:pPr>
        <w:spacing w:after="0" w:line="240" w:lineRule="auto"/>
        <w:ind w:left="1134"/>
        <w:rPr>
          <w:rFonts w:ascii="Arial" w:hAnsi="Arial" w:cs="Arial"/>
          <w:sz w:val="18"/>
          <w:szCs w:val="18"/>
        </w:rPr>
      </w:pPr>
      <w:r>
        <w:rPr>
          <w:rFonts w:ascii="Arial" w:hAnsi="Arial" w:cs="Arial"/>
          <w:sz w:val="18"/>
          <w:szCs w:val="18"/>
        </w:rPr>
        <w:t xml:space="preserve">Townsville QLD 4810, Australia </w:t>
      </w:r>
    </w:p>
    <w:p w:rsidR="00096351" w:rsidRDefault="00096351" w:rsidP="00096351">
      <w:pPr>
        <w:spacing w:after="0" w:line="240" w:lineRule="auto"/>
        <w:ind w:left="1134"/>
        <w:rPr>
          <w:rFonts w:ascii="Arial" w:hAnsi="Arial" w:cs="Arial"/>
          <w:sz w:val="8"/>
          <w:szCs w:val="8"/>
        </w:rPr>
      </w:pPr>
    </w:p>
    <w:p w:rsidR="00096351" w:rsidRDefault="00096351" w:rsidP="00096351">
      <w:pPr>
        <w:spacing w:after="0" w:line="240" w:lineRule="auto"/>
        <w:ind w:left="1134"/>
        <w:rPr>
          <w:rFonts w:ascii="Arial" w:hAnsi="Arial" w:cs="Arial"/>
          <w:sz w:val="18"/>
          <w:szCs w:val="18"/>
        </w:rPr>
      </w:pPr>
      <w:r>
        <w:rPr>
          <w:rFonts w:ascii="Arial" w:hAnsi="Arial" w:cs="Arial"/>
          <w:sz w:val="18"/>
          <w:szCs w:val="18"/>
        </w:rPr>
        <w:t xml:space="preserve">Phone: (07) 4750 0700 </w:t>
      </w:r>
    </w:p>
    <w:p w:rsidR="00096351" w:rsidRDefault="00096351" w:rsidP="00096351">
      <w:pPr>
        <w:spacing w:after="0" w:line="240" w:lineRule="auto"/>
        <w:ind w:left="1134"/>
        <w:rPr>
          <w:rFonts w:ascii="Arial" w:hAnsi="Arial" w:cs="Arial"/>
          <w:sz w:val="18"/>
          <w:szCs w:val="18"/>
        </w:rPr>
      </w:pPr>
      <w:r>
        <w:rPr>
          <w:rFonts w:ascii="Arial" w:hAnsi="Arial" w:cs="Arial"/>
          <w:sz w:val="18"/>
          <w:szCs w:val="18"/>
        </w:rPr>
        <w:t xml:space="preserve">Fax: (07) 4772 6093 </w:t>
      </w:r>
    </w:p>
    <w:p w:rsidR="00096351" w:rsidRDefault="00096351" w:rsidP="0067026C">
      <w:pPr>
        <w:spacing w:after="0" w:line="240" w:lineRule="auto"/>
        <w:ind w:left="1134"/>
        <w:rPr>
          <w:rFonts w:ascii="Arial" w:hAnsi="Arial" w:cs="Arial"/>
          <w:sz w:val="18"/>
          <w:szCs w:val="18"/>
        </w:rPr>
      </w:pPr>
      <w:r>
        <w:rPr>
          <w:rFonts w:ascii="Arial" w:hAnsi="Arial" w:cs="Arial"/>
          <w:sz w:val="18"/>
          <w:szCs w:val="18"/>
        </w:rPr>
        <w:t xml:space="preserve">Email: </w:t>
      </w:r>
      <w:hyperlink r:id="rId15" w:history="1">
        <w:r>
          <w:rPr>
            <w:rStyle w:val="Hyperlink"/>
            <w:rFonts w:ascii="Arial" w:hAnsi="Arial" w:cs="Arial"/>
            <w:sz w:val="18"/>
            <w:szCs w:val="18"/>
          </w:rPr>
          <w:t>info@gbrmpa.gov.au</w:t>
        </w:r>
      </w:hyperlink>
    </w:p>
    <w:p w:rsidR="00096351" w:rsidRPr="00096351" w:rsidRDefault="00096351" w:rsidP="00096351">
      <w:pPr>
        <w:pStyle w:val="Para0"/>
        <w:ind w:left="567" w:firstLine="567"/>
        <w:rPr>
          <w:lang w:val="en-AU"/>
        </w:rPr>
      </w:pPr>
      <w:r>
        <w:rPr>
          <w:rFonts w:cs="Arial"/>
          <w:sz w:val="18"/>
          <w:szCs w:val="18"/>
        </w:rPr>
        <w:t>www.gbrmpa.gov.au</w:t>
      </w:r>
    </w:p>
    <w:p w:rsidR="00B532F2" w:rsidRPr="009F3BDC" w:rsidRDefault="00B532F2" w:rsidP="00073295">
      <w:pPr>
        <w:pStyle w:val="Heading1-NoTOC"/>
        <w:rPr>
          <w:rFonts w:cs="Arial"/>
          <w:noProof/>
          <w:lang w:val="en-AU"/>
        </w:rPr>
      </w:pPr>
      <w:r w:rsidRPr="009F3BDC">
        <w:rPr>
          <w:rFonts w:cs="Arial"/>
          <w:noProof/>
          <w:lang w:val="en-AU"/>
        </w:rPr>
        <w:lastRenderedPageBreak/>
        <w:t>Document history and status</w:t>
      </w:r>
    </w:p>
    <w:tbl>
      <w:tblPr>
        <w:tblW w:w="5000" w:type="pct"/>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113" w:type="dxa"/>
          <w:right w:w="113" w:type="dxa"/>
        </w:tblCellMar>
        <w:tblLook w:val="0000" w:firstRow="0" w:lastRow="0" w:firstColumn="0" w:lastColumn="0" w:noHBand="0" w:noVBand="0"/>
      </w:tblPr>
      <w:tblGrid>
        <w:gridCol w:w="981"/>
        <w:gridCol w:w="862"/>
        <w:gridCol w:w="1212"/>
        <w:gridCol w:w="1099"/>
        <w:gridCol w:w="1093"/>
        <w:gridCol w:w="990"/>
        <w:gridCol w:w="2494"/>
      </w:tblGrid>
      <w:tr w:rsidR="00B532F2" w:rsidRPr="009F3BDC" w:rsidTr="0043278C">
        <w:trPr>
          <w:trHeight w:val="260"/>
        </w:trPr>
        <w:tc>
          <w:tcPr>
            <w:tcW w:w="981" w:type="dxa"/>
            <w:shd w:val="clear" w:color="000000" w:fill="auto"/>
            <w:vAlign w:val="center"/>
          </w:tcPr>
          <w:p w:rsidR="00B532F2" w:rsidRPr="009F3BDC" w:rsidRDefault="00B532F2" w:rsidP="003F2056">
            <w:pPr>
              <w:pStyle w:val="TableFontH"/>
              <w:rPr>
                <w:sz w:val="16"/>
                <w:szCs w:val="16"/>
                <w:lang w:val="en-AU"/>
              </w:rPr>
            </w:pPr>
            <w:r w:rsidRPr="009F3BDC">
              <w:rPr>
                <w:sz w:val="16"/>
                <w:szCs w:val="16"/>
                <w:lang w:val="en-AU"/>
              </w:rPr>
              <w:t>Revision</w:t>
            </w:r>
          </w:p>
        </w:tc>
        <w:tc>
          <w:tcPr>
            <w:tcW w:w="862" w:type="dxa"/>
            <w:shd w:val="clear" w:color="000000" w:fill="auto"/>
            <w:vAlign w:val="center"/>
          </w:tcPr>
          <w:p w:rsidR="00B532F2" w:rsidRPr="009F3BDC" w:rsidRDefault="00B532F2" w:rsidP="003F2056">
            <w:pPr>
              <w:pStyle w:val="TableFontH"/>
              <w:rPr>
                <w:sz w:val="16"/>
                <w:szCs w:val="16"/>
                <w:lang w:val="en-AU"/>
              </w:rPr>
            </w:pPr>
            <w:r w:rsidRPr="009F3BDC">
              <w:rPr>
                <w:sz w:val="16"/>
                <w:szCs w:val="16"/>
                <w:lang w:val="en-AU"/>
              </w:rPr>
              <w:t>Date issued</w:t>
            </w:r>
          </w:p>
        </w:tc>
        <w:tc>
          <w:tcPr>
            <w:tcW w:w="1212" w:type="dxa"/>
            <w:shd w:val="clear" w:color="000000" w:fill="auto"/>
          </w:tcPr>
          <w:p w:rsidR="00B532F2" w:rsidRPr="009F3BDC" w:rsidRDefault="00B532F2" w:rsidP="003F2056">
            <w:pPr>
              <w:pStyle w:val="TableFontH"/>
              <w:rPr>
                <w:sz w:val="16"/>
                <w:szCs w:val="16"/>
                <w:lang w:val="en-AU"/>
              </w:rPr>
            </w:pPr>
            <w:r w:rsidRPr="009F3BDC">
              <w:rPr>
                <w:sz w:val="16"/>
                <w:szCs w:val="16"/>
                <w:lang w:val="en-AU"/>
              </w:rPr>
              <w:t>Author(s)</w:t>
            </w:r>
          </w:p>
        </w:tc>
        <w:tc>
          <w:tcPr>
            <w:tcW w:w="1099" w:type="dxa"/>
            <w:shd w:val="clear" w:color="000000" w:fill="auto"/>
            <w:vAlign w:val="center"/>
          </w:tcPr>
          <w:p w:rsidR="00B532F2" w:rsidRPr="009F3BDC" w:rsidRDefault="00B532F2" w:rsidP="003F2056">
            <w:pPr>
              <w:pStyle w:val="TableFontH"/>
              <w:rPr>
                <w:sz w:val="16"/>
                <w:szCs w:val="16"/>
                <w:lang w:val="en-AU"/>
              </w:rPr>
            </w:pPr>
            <w:r w:rsidRPr="009F3BDC">
              <w:rPr>
                <w:sz w:val="16"/>
                <w:szCs w:val="16"/>
                <w:lang w:val="en-AU"/>
              </w:rPr>
              <w:t>Reviewed by</w:t>
            </w:r>
          </w:p>
        </w:tc>
        <w:tc>
          <w:tcPr>
            <w:tcW w:w="1093" w:type="dxa"/>
            <w:shd w:val="clear" w:color="000000" w:fill="auto"/>
            <w:vAlign w:val="center"/>
          </w:tcPr>
          <w:p w:rsidR="00B532F2" w:rsidRPr="009F3BDC" w:rsidRDefault="00B532F2" w:rsidP="003F2056">
            <w:pPr>
              <w:pStyle w:val="TableFontH"/>
              <w:rPr>
                <w:sz w:val="16"/>
                <w:szCs w:val="16"/>
                <w:lang w:val="en-AU"/>
              </w:rPr>
            </w:pPr>
            <w:r w:rsidRPr="009F3BDC">
              <w:rPr>
                <w:sz w:val="16"/>
                <w:szCs w:val="16"/>
                <w:lang w:val="en-AU"/>
              </w:rPr>
              <w:t>Approved by</w:t>
            </w:r>
          </w:p>
        </w:tc>
        <w:tc>
          <w:tcPr>
            <w:tcW w:w="990" w:type="dxa"/>
            <w:shd w:val="clear" w:color="000000" w:fill="auto"/>
            <w:vAlign w:val="center"/>
          </w:tcPr>
          <w:p w:rsidR="00B532F2" w:rsidRPr="009F3BDC" w:rsidRDefault="00B532F2" w:rsidP="003F2056">
            <w:pPr>
              <w:pStyle w:val="TableFontH"/>
              <w:rPr>
                <w:sz w:val="16"/>
                <w:szCs w:val="16"/>
                <w:lang w:val="en-AU"/>
              </w:rPr>
            </w:pPr>
            <w:r w:rsidRPr="009F3BDC">
              <w:rPr>
                <w:sz w:val="16"/>
                <w:szCs w:val="16"/>
                <w:lang w:val="en-AU"/>
              </w:rPr>
              <w:t>Date approved</w:t>
            </w:r>
          </w:p>
        </w:tc>
        <w:tc>
          <w:tcPr>
            <w:tcW w:w="2494" w:type="dxa"/>
            <w:shd w:val="clear" w:color="000000" w:fill="auto"/>
            <w:vAlign w:val="center"/>
          </w:tcPr>
          <w:p w:rsidR="00B532F2" w:rsidRPr="009F3BDC" w:rsidRDefault="00B532F2" w:rsidP="003F2056">
            <w:pPr>
              <w:pStyle w:val="TableFontH"/>
              <w:rPr>
                <w:sz w:val="16"/>
                <w:szCs w:val="16"/>
                <w:lang w:val="en-AU"/>
              </w:rPr>
            </w:pPr>
            <w:r w:rsidRPr="009F3BDC">
              <w:rPr>
                <w:sz w:val="16"/>
                <w:szCs w:val="16"/>
                <w:lang w:val="en-AU"/>
              </w:rPr>
              <w:t>Revision type</w:t>
            </w:r>
          </w:p>
        </w:tc>
      </w:tr>
      <w:tr w:rsidR="00B532F2" w:rsidRPr="009F3BDC" w:rsidTr="0043278C">
        <w:tc>
          <w:tcPr>
            <w:tcW w:w="981" w:type="dxa"/>
          </w:tcPr>
          <w:p w:rsidR="00B532F2" w:rsidRPr="009F3BDC" w:rsidRDefault="00B532F2" w:rsidP="00073295">
            <w:pPr>
              <w:pStyle w:val="DocStatus"/>
              <w:spacing w:before="0"/>
              <w:rPr>
                <w:rFonts w:cs="Arial"/>
                <w:lang w:val="en-AU"/>
              </w:rPr>
            </w:pPr>
            <w:r w:rsidRPr="009F3BDC">
              <w:rPr>
                <w:rFonts w:cs="Arial"/>
                <w:lang w:val="en-AU"/>
              </w:rPr>
              <w:t>A</w:t>
            </w:r>
          </w:p>
        </w:tc>
        <w:tc>
          <w:tcPr>
            <w:tcW w:w="862" w:type="dxa"/>
          </w:tcPr>
          <w:p w:rsidR="00B532F2" w:rsidRPr="009F3BDC" w:rsidRDefault="00AA68F8" w:rsidP="00073295">
            <w:pPr>
              <w:pStyle w:val="DocStatus"/>
              <w:spacing w:before="0"/>
              <w:rPr>
                <w:rFonts w:cs="Arial"/>
                <w:lang w:val="en-AU"/>
              </w:rPr>
            </w:pPr>
            <w:r w:rsidRPr="009F3BDC">
              <w:rPr>
                <w:rFonts w:cs="Arial"/>
                <w:lang w:val="en-AU"/>
              </w:rPr>
              <w:t>05/12/12</w:t>
            </w:r>
          </w:p>
        </w:tc>
        <w:tc>
          <w:tcPr>
            <w:tcW w:w="1212" w:type="dxa"/>
          </w:tcPr>
          <w:p w:rsidR="00D054FB" w:rsidRPr="009F3BDC" w:rsidRDefault="00B532F2" w:rsidP="00DB15C9">
            <w:pPr>
              <w:pStyle w:val="DocStatus"/>
              <w:spacing w:before="0"/>
              <w:rPr>
                <w:rFonts w:cs="Arial"/>
                <w:lang w:val="en-AU"/>
              </w:rPr>
            </w:pPr>
            <w:r w:rsidRPr="009F3BDC">
              <w:rPr>
                <w:rFonts w:cs="Arial"/>
                <w:lang w:val="en-AU"/>
              </w:rPr>
              <w:t>C Bailey</w:t>
            </w:r>
            <w:r w:rsidRPr="009F3BDC">
              <w:rPr>
                <w:rFonts w:cs="Arial"/>
                <w:lang w:val="en-AU"/>
              </w:rPr>
              <w:br/>
              <w:t>D Smith</w:t>
            </w:r>
            <w:r w:rsidRPr="009F3BDC">
              <w:rPr>
                <w:rFonts w:cs="Arial"/>
                <w:lang w:val="en-AU"/>
              </w:rPr>
              <w:br/>
              <w:t>M Yeates</w:t>
            </w:r>
            <w:r w:rsidR="00DB15C9" w:rsidRPr="009F3BDC">
              <w:rPr>
                <w:rFonts w:cs="Arial"/>
                <w:lang w:val="en-AU"/>
              </w:rPr>
              <w:br/>
            </w:r>
            <w:r w:rsidR="00D054FB" w:rsidRPr="009F3BDC">
              <w:rPr>
                <w:rFonts w:cs="Arial"/>
                <w:lang w:val="en-AU"/>
              </w:rPr>
              <w:t>L Wells</w:t>
            </w:r>
          </w:p>
        </w:tc>
        <w:tc>
          <w:tcPr>
            <w:tcW w:w="1099" w:type="dxa"/>
          </w:tcPr>
          <w:p w:rsidR="00B532F2" w:rsidRPr="009F3BDC" w:rsidRDefault="00E1280B" w:rsidP="00073295">
            <w:pPr>
              <w:pStyle w:val="DocStatus"/>
              <w:spacing w:before="0"/>
              <w:rPr>
                <w:rFonts w:cs="Arial"/>
                <w:lang w:val="en-AU"/>
              </w:rPr>
            </w:pPr>
            <w:r w:rsidRPr="009F3BDC">
              <w:rPr>
                <w:rFonts w:cs="Arial"/>
                <w:lang w:val="en-AU"/>
              </w:rPr>
              <w:t>Mike Huber</w:t>
            </w:r>
          </w:p>
        </w:tc>
        <w:tc>
          <w:tcPr>
            <w:tcW w:w="1093" w:type="dxa"/>
          </w:tcPr>
          <w:p w:rsidR="00B532F2" w:rsidRPr="009F3BDC" w:rsidRDefault="00E1280B" w:rsidP="00073295">
            <w:pPr>
              <w:pStyle w:val="DocStatus"/>
              <w:spacing w:before="0"/>
              <w:rPr>
                <w:rFonts w:cs="Arial"/>
                <w:lang w:val="en-AU"/>
              </w:rPr>
            </w:pPr>
            <w:r w:rsidRPr="009F3BDC">
              <w:rPr>
                <w:rFonts w:cs="Arial"/>
                <w:lang w:val="en-AU"/>
              </w:rPr>
              <w:t>Mike Huber</w:t>
            </w:r>
          </w:p>
        </w:tc>
        <w:tc>
          <w:tcPr>
            <w:tcW w:w="990" w:type="dxa"/>
          </w:tcPr>
          <w:p w:rsidR="00B532F2" w:rsidRPr="009F3BDC" w:rsidRDefault="00E1280B" w:rsidP="00073295">
            <w:pPr>
              <w:pStyle w:val="DocStatus"/>
              <w:spacing w:before="0"/>
              <w:rPr>
                <w:rFonts w:cs="Arial"/>
                <w:lang w:val="en-AU"/>
              </w:rPr>
            </w:pPr>
            <w:r w:rsidRPr="009F3BDC">
              <w:rPr>
                <w:rFonts w:cs="Arial"/>
                <w:lang w:val="en-AU"/>
              </w:rPr>
              <w:t>0</w:t>
            </w:r>
            <w:r w:rsidR="004F239A" w:rsidRPr="009F3BDC">
              <w:rPr>
                <w:rFonts w:cs="Arial"/>
                <w:lang w:val="en-AU"/>
              </w:rPr>
              <w:t>5</w:t>
            </w:r>
            <w:r w:rsidRPr="009F3BDC">
              <w:rPr>
                <w:rFonts w:cs="Arial"/>
                <w:lang w:val="en-AU"/>
              </w:rPr>
              <w:t>/12/12</w:t>
            </w:r>
          </w:p>
        </w:tc>
        <w:tc>
          <w:tcPr>
            <w:tcW w:w="2494" w:type="dxa"/>
          </w:tcPr>
          <w:p w:rsidR="00B532F2" w:rsidRPr="009F3BDC" w:rsidRDefault="00B532F2" w:rsidP="00073295">
            <w:pPr>
              <w:pStyle w:val="DocStatus"/>
              <w:spacing w:before="0"/>
              <w:rPr>
                <w:rFonts w:cs="Arial"/>
                <w:lang w:val="en-AU"/>
              </w:rPr>
            </w:pPr>
            <w:r w:rsidRPr="009F3BDC">
              <w:rPr>
                <w:rFonts w:cs="Arial"/>
                <w:lang w:val="en-AU"/>
              </w:rPr>
              <w:t>Draft</w:t>
            </w:r>
          </w:p>
        </w:tc>
      </w:tr>
      <w:tr w:rsidR="00DB15C9" w:rsidRPr="009F3BDC" w:rsidTr="0043278C">
        <w:tc>
          <w:tcPr>
            <w:tcW w:w="981" w:type="dxa"/>
          </w:tcPr>
          <w:p w:rsidR="00DB15C9" w:rsidRPr="009F3BDC" w:rsidRDefault="00DB15C9" w:rsidP="00073295">
            <w:pPr>
              <w:pStyle w:val="DocStatus"/>
              <w:spacing w:before="0"/>
              <w:rPr>
                <w:rFonts w:cs="Arial"/>
                <w:lang w:val="en-AU"/>
              </w:rPr>
            </w:pPr>
            <w:r w:rsidRPr="009F3BDC">
              <w:rPr>
                <w:rFonts w:cs="Arial"/>
                <w:lang w:val="en-AU"/>
              </w:rPr>
              <w:t>B</w:t>
            </w:r>
          </w:p>
        </w:tc>
        <w:tc>
          <w:tcPr>
            <w:tcW w:w="862" w:type="dxa"/>
          </w:tcPr>
          <w:p w:rsidR="00DB15C9" w:rsidRPr="009F3BDC" w:rsidRDefault="00DB15C9" w:rsidP="00073295">
            <w:pPr>
              <w:pStyle w:val="DocStatus"/>
              <w:spacing w:before="0"/>
              <w:rPr>
                <w:rFonts w:cs="Arial"/>
                <w:lang w:val="en-AU"/>
              </w:rPr>
            </w:pPr>
            <w:r w:rsidRPr="009F3BDC">
              <w:rPr>
                <w:rFonts w:cs="Arial"/>
                <w:lang w:val="en-AU"/>
              </w:rPr>
              <w:t>06/12/12</w:t>
            </w:r>
          </w:p>
        </w:tc>
        <w:tc>
          <w:tcPr>
            <w:tcW w:w="1212" w:type="dxa"/>
          </w:tcPr>
          <w:p w:rsidR="00DB15C9" w:rsidRPr="009F3BDC" w:rsidRDefault="00DB15C9" w:rsidP="00DB15C9">
            <w:pPr>
              <w:pStyle w:val="DocStatus"/>
              <w:spacing w:before="0"/>
              <w:rPr>
                <w:rFonts w:cs="Arial"/>
                <w:lang w:val="en-AU"/>
              </w:rPr>
            </w:pPr>
            <w:r w:rsidRPr="009F3BDC">
              <w:rPr>
                <w:rFonts w:cs="Arial"/>
                <w:lang w:val="en-AU"/>
              </w:rPr>
              <w:t>C Bailey</w:t>
            </w:r>
            <w:r w:rsidRPr="009F3BDC">
              <w:rPr>
                <w:rFonts w:cs="Arial"/>
                <w:lang w:val="en-AU"/>
              </w:rPr>
              <w:br/>
              <w:t>D Smith</w:t>
            </w:r>
            <w:r w:rsidRPr="009F3BDC">
              <w:rPr>
                <w:rFonts w:cs="Arial"/>
                <w:lang w:val="en-AU"/>
              </w:rPr>
              <w:br/>
              <w:t>M Yeates</w:t>
            </w:r>
            <w:r w:rsidRPr="009F3BDC">
              <w:rPr>
                <w:rFonts w:cs="Arial"/>
                <w:lang w:val="en-AU"/>
              </w:rPr>
              <w:br/>
              <w:t>L Wells</w:t>
            </w:r>
          </w:p>
        </w:tc>
        <w:tc>
          <w:tcPr>
            <w:tcW w:w="1099" w:type="dxa"/>
          </w:tcPr>
          <w:p w:rsidR="00DB15C9" w:rsidRPr="009F3BDC" w:rsidRDefault="00DB15C9" w:rsidP="00073295">
            <w:pPr>
              <w:pStyle w:val="DocStatus"/>
              <w:spacing w:before="0"/>
              <w:rPr>
                <w:rFonts w:cs="Arial"/>
                <w:lang w:val="en-AU"/>
              </w:rPr>
            </w:pPr>
            <w:r w:rsidRPr="009F3BDC">
              <w:rPr>
                <w:rFonts w:cs="Arial"/>
                <w:lang w:val="en-AU"/>
              </w:rPr>
              <w:t>Mike Huber</w:t>
            </w:r>
          </w:p>
        </w:tc>
        <w:tc>
          <w:tcPr>
            <w:tcW w:w="1093" w:type="dxa"/>
          </w:tcPr>
          <w:p w:rsidR="00DB15C9" w:rsidRPr="009F3BDC" w:rsidRDefault="00DB15C9" w:rsidP="00073295">
            <w:pPr>
              <w:pStyle w:val="DocStatus"/>
              <w:spacing w:before="0"/>
              <w:rPr>
                <w:rFonts w:cs="Arial"/>
                <w:lang w:val="en-AU"/>
              </w:rPr>
            </w:pPr>
            <w:r w:rsidRPr="009F3BDC">
              <w:rPr>
                <w:rFonts w:cs="Arial"/>
                <w:lang w:val="en-AU"/>
              </w:rPr>
              <w:t>Mike Huber</w:t>
            </w:r>
          </w:p>
        </w:tc>
        <w:tc>
          <w:tcPr>
            <w:tcW w:w="990" w:type="dxa"/>
          </w:tcPr>
          <w:p w:rsidR="00DB15C9" w:rsidRPr="009F3BDC" w:rsidRDefault="00DB15C9" w:rsidP="00575ECC">
            <w:pPr>
              <w:pStyle w:val="DocStatus"/>
              <w:spacing w:before="0"/>
              <w:rPr>
                <w:rFonts w:cs="Arial"/>
                <w:lang w:val="en-AU"/>
              </w:rPr>
            </w:pPr>
            <w:r w:rsidRPr="009F3BDC">
              <w:rPr>
                <w:rFonts w:cs="Arial"/>
                <w:lang w:val="en-AU"/>
              </w:rPr>
              <w:t>0</w:t>
            </w:r>
            <w:r w:rsidR="00575ECC" w:rsidRPr="009F3BDC">
              <w:rPr>
                <w:rFonts w:cs="Arial"/>
                <w:lang w:val="en-AU"/>
              </w:rPr>
              <w:t>6</w:t>
            </w:r>
            <w:r w:rsidRPr="009F3BDC">
              <w:rPr>
                <w:rFonts w:cs="Arial"/>
                <w:lang w:val="en-AU"/>
              </w:rPr>
              <w:t>/12/12</w:t>
            </w:r>
          </w:p>
        </w:tc>
        <w:tc>
          <w:tcPr>
            <w:tcW w:w="2494" w:type="dxa"/>
          </w:tcPr>
          <w:p w:rsidR="00DB15C9" w:rsidRPr="009F3BDC" w:rsidRDefault="00DB15C9" w:rsidP="00073295">
            <w:pPr>
              <w:pStyle w:val="DocStatus"/>
              <w:spacing w:before="0"/>
              <w:rPr>
                <w:rFonts w:cs="Arial"/>
                <w:lang w:val="en-AU"/>
              </w:rPr>
            </w:pPr>
            <w:r w:rsidRPr="009F3BDC">
              <w:rPr>
                <w:rFonts w:cs="Arial"/>
                <w:lang w:val="en-AU"/>
              </w:rPr>
              <w:t>Draft</w:t>
            </w:r>
          </w:p>
        </w:tc>
      </w:tr>
      <w:tr w:rsidR="00DB15C9" w:rsidRPr="009F3BDC" w:rsidTr="0043278C">
        <w:tc>
          <w:tcPr>
            <w:tcW w:w="981" w:type="dxa"/>
          </w:tcPr>
          <w:p w:rsidR="00DB15C9" w:rsidRPr="009F3BDC" w:rsidRDefault="00575ECC" w:rsidP="00073295">
            <w:pPr>
              <w:pStyle w:val="DocStatus"/>
              <w:spacing w:before="0"/>
              <w:rPr>
                <w:rFonts w:cs="Arial"/>
                <w:lang w:val="en-AU"/>
              </w:rPr>
            </w:pPr>
            <w:r w:rsidRPr="009F3BDC">
              <w:rPr>
                <w:rFonts w:cs="Arial"/>
                <w:lang w:val="en-AU"/>
              </w:rPr>
              <w:t>0</w:t>
            </w:r>
          </w:p>
        </w:tc>
        <w:tc>
          <w:tcPr>
            <w:tcW w:w="862" w:type="dxa"/>
          </w:tcPr>
          <w:p w:rsidR="00DB15C9" w:rsidRPr="009F3BDC" w:rsidRDefault="00DB15C9" w:rsidP="00575ECC">
            <w:pPr>
              <w:pStyle w:val="DocStatus"/>
              <w:spacing w:before="0"/>
              <w:rPr>
                <w:rFonts w:cs="Arial"/>
                <w:lang w:val="en-AU"/>
              </w:rPr>
            </w:pPr>
            <w:r w:rsidRPr="009F3BDC">
              <w:rPr>
                <w:rFonts w:cs="Arial"/>
                <w:lang w:val="en-AU"/>
              </w:rPr>
              <w:t>0</w:t>
            </w:r>
            <w:r w:rsidR="00575ECC" w:rsidRPr="009F3BDC">
              <w:rPr>
                <w:rFonts w:cs="Arial"/>
                <w:lang w:val="en-AU"/>
              </w:rPr>
              <w:t>7</w:t>
            </w:r>
            <w:r w:rsidRPr="009F3BDC">
              <w:rPr>
                <w:rFonts w:cs="Arial"/>
                <w:lang w:val="en-AU"/>
              </w:rPr>
              <w:t>/12/12</w:t>
            </w:r>
          </w:p>
        </w:tc>
        <w:tc>
          <w:tcPr>
            <w:tcW w:w="1212" w:type="dxa"/>
          </w:tcPr>
          <w:p w:rsidR="00DB15C9" w:rsidRPr="009F3BDC" w:rsidRDefault="00DB15C9" w:rsidP="00073295">
            <w:pPr>
              <w:pStyle w:val="DocStatus"/>
              <w:spacing w:before="0"/>
              <w:rPr>
                <w:rFonts w:cs="Arial"/>
                <w:lang w:val="en-AU"/>
              </w:rPr>
            </w:pPr>
            <w:r w:rsidRPr="009F3BDC">
              <w:rPr>
                <w:rFonts w:cs="Arial"/>
                <w:lang w:val="en-AU"/>
              </w:rPr>
              <w:t>C Bailey</w:t>
            </w:r>
            <w:r w:rsidRPr="009F3BDC">
              <w:rPr>
                <w:rFonts w:cs="Arial"/>
                <w:lang w:val="en-AU"/>
              </w:rPr>
              <w:br/>
              <w:t>D Smith</w:t>
            </w:r>
            <w:r w:rsidRPr="009F3BDC">
              <w:rPr>
                <w:rFonts w:cs="Arial"/>
                <w:lang w:val="en-AU"/>
              </w:rPr>
              <w:br/>
              <w:t>M Yeates</w:t>
            </w:r>
            <w:r w:rsidRPr="009F3BDC">
              <w:rPr>
                <w:rFonts w:cs="Arial"/>
                <w:lang w:val="en-AU"/>
              </w:rPr>
              <w:br/>
              <w:t>L Wells</w:t>
            </w:r>
          </w:p>
        </w:tc>
        <w:tc>
          <w:tcPr>
            <w:tcW w:w="1099" w:type="dxa"/>
          </w:tcPr>
          <w:p w:rsidR="00DB15C9" w:rsidRPr="009F3BDC" w:rsidRDefault="00DB15C9" w:rsidP="00073295">
            <w:pPr>
              <w:pStyle w:val="DocStatus"/>
              <w:spacing w:before="0"/>
              <w:rPr>
                <w:rFonts w:cs="Arial"/>
                <w:lang w:val="en-AU"/>
              </w:rPr>
            </w:pPr>
            <w:r w:rsidRPr="009F3BDC">
              <w:rPr>
                <w:rFonts w:cs="Arial"/>
                <w:lang w:val="en-AU"/>
              </w:rPr>
              <w:t>Mike Huber</w:t>
            </w:r>
          </w:p>
        </w:tc>
        <w:tc>
          <w:tcPr>
            <w:tcW w:w="1093" w:type="dxa"/>
          </w:tcPr>
          <w:p w:rsidR="00DB15C9" w:rsidRPr="009F3BDC" w:rsidRDefault="00DB15C9" w:rsidP="00073295">
            <w:pPr>
              <w:pStyle w:val="DocStatus"/>
              <w:spacing w:before="0"/>
              <w:rPr>
                <w:rFonts w:cs="Arial"/>
                <w:lang w:val="en-AU"/>
              </w:rPr>
            </w:pPr>
            <w:r w:rsidRPr="009F3BDC">
              <w:rPr>
                <w:rFonts w:cs="Arial"/>
                <w:lang w:val="en-AU"/>
              </w:rPr>
              <w:t>Mike Huber</w:t>
            </w:r>
          </w:p>
        </w:tc>
        <w:tc>
          <w:tcPr>
            <w:tcW w:w="990" w:type="dxa"/>
          </w:tcPr>
          <w:p w:rsidR="00DB15C9" w:rsidRPr="009F3BDC" w:rsidRDefault="00DB15C9" w:rsidP="00575ECC">
            <w:pPr>
              <w:pStyle w:val="DocStatus"/>
              <w:spacing w:before="0"/>
              <w:rPr>
                <w:rFonts w:cs="Arial"/>
                <w:lang w:val="en-AU"/>
              </w:rPr>
            </w:pPr>
            <w:r w:rsidRPr="009F3BDC">
              <w:rPr>
                <w:rFonts w:cs="Arial"/>
                <w:lang w:val="en-AU"/>
              </w:rPr>
              <w:t>0</w:t>
            </w:r>
            <w:r w:rsidR="00575ECC" w:rsidRPr="009F3BDC">
              <w:rPr>
                <w:rFonts w:cs="Arial"/>
                <w:lang w:val="en-AU"/>
              </w:rPr>
              <w:t>7</w:t>
            </w:r>
            <w:r w:rsidRPr="009F3BDC">
              <w:rPr>
                <w:rFonts w:cs="Arial"/>
                <w:lang w:val="en-AU"/>
              </w:rPr>
              <w:t>/12/12</w:t>
            </w:r>
          </w:p>
        </w:tc>
        <w:tc>
          <w:tcPr>
            <w:tcW w:w="2494" w:type="dxa"/>
          </w:tcPr>
          <w:p w:rsidR="00DB15C9" w:rsidRPr="009F3BDC" w:rsidRDefault="00DA3226" w:rsidP="00DA3226">
            <w:pPr>
              <w:pStyle w:val="DocStatus"/>
              <w:spacing w:before="0"/>
              <w:rPr>
                <w:rFonts w:cs="Arial"/>
                <w:lang w:val="en-AU"/>
              </w:rPr>
            </w:pPr>
            <w:r w:rsidRPr="009F3BDC">
              <w:rPr>
                <w:rFonts w:cs="Arial"/>
                <w:lang w:val="en-AU"/>
              </w:rPr>
              <w:t xml:space="preserve">Draft for </w:t>
            </w:r>
            <w:r w:rsidR="00575ECC" w:rsidRPr="009F3BDC">
              <w:rPr>
                <w:rFonts w:cs="Arial"/>
                <w:lang w:val="en-AU"/>
              </w:rPr>
              <w:t>client comment</w:t>
            </w:r>
          </w:p>
        </w:tc>
      </w:tr>
      <w:tr w:rsidR="00575ECC" w:rsidRPr="009F3BDC" w:rsidTr="0043278C">
        <w:tc>
          <w:tcPr>
            <w:tcW w:w="981" w:type="dxa"/>
          </w:tcPr>
          <w:p w:rsidR="00575ECC" w:rsidRPr="009F3BDC" w:rsidRDefault="00575ECC" w:rsidP="00073295">
            <w:pPr>
              <w:pStyle w:val="DocStatus"/>
              <w:spacing w:before="0"/>
              <w:rPr>
                <w:rFonts w:cs="Arial"/>
                <w:lang w:val="en-AU"/>
              </w:rPr>
            </w:pPr>
            <w:r w:rsidRPr="009F3BDC">
              <w:rPr>
                <w:rFonts w:cs="Arial"/>
                <w:lang w:val="en-AU"/>
              </w:rPr>
              <w:t>1</w:t>
            </w:r>
          </w:p>
        </w:tc>
        <w:tc>
          <w:tcPr>
            <w:tcW w:w="862" w:type="dxa"/>
          </w:tcPr>
          <w:p w:rsidR="00575ECC" w:rsidRPr="009F3BDC" w:rsidRDefault="00DA3226" w:rsidP="00073295">
            <w:pPr>
              <w:pStyle w:val="DocStatus"/>
              <w:spacing w:before="0"/>
              <w:rPr>
                <w:rFonts w:cs="Arial"/>
                <w:lang w:val="en-AU"/>
              </w:rPr>
            </w:pPr>
            <w:r w:rsidRPr="009F3BDC">
              <w:rPr>
                <w:rFonts w:cs="Arial"/>
                <w:lang w:val="en-AU"/>
              </w:rPr>
              <w:t>24/04/13</w:t>
            </w:r>
          </w:p>
        </w:tc>
        <w:tc>
          <w:tcPr>
            <w:tcW w:w="1212" w:type="dxa"/>
          </w:tcPr>
          <w:p w:rsidR="00575ECC" w:rsidRPr="009F3BDC" w:rsidRDefault="00575ECC" w:rsidP="00073295">
            <w:pPr>
              <w:pStyle w:val="DocStatus"/>
              <w:spacing w:before="0"/>
              <w:rPr>
                <w:rFonts w:cs="Arial"/>
                <w:lang w:val="en-AU"/>
              </w:rPr>
            </w:pPr>
            <w:r w:rsidRPr="009F3BDC">
              <w:rPr>
                <w:rFonts w:cs="Arial"/>
                <w:lang w:val="en-AU"/>
              </w:rPr>
              <w:t>C Bailey</w:t>
            </w:r>
            <w:r w:rsidRPr="009F3BDC">
              <w:rPr>
                <w:rFonts w:cs="Arial"/>
                <w:lang w:val="en-AU"/>
              </w:rPr>
              <w:br/>
              <w:t>D Smith</w:t>
            </w:r>
            <w:r w:rsidRPr="009F3BDC">
              <w:rPr>
                <w:rFonts w:cs="Arial"/>
                <w:lang w:val="en-AU"/>
              </w:rPr>
              <w:br/>
              <w:t>M Yeates</w:t>
            </w:r>
            <w:r w:rsidRPr="009F3BDC">
              <w:rPr>
                <w:rFonts w:cs="Arial"/>
                <w:lang w:val="en-AU"/>
              </w:rPr>
              <w:br/>
              <w:t>L Wells</w:t>
            </w:r>
          </w:p>
        </w:tc>
        <w:tc>
          <w:tcPr>
            <w:tcW w:w="1099" w:type="dxa"/>
          </w:tcPr>
          <w:p w:rsidR="00575ECC" w:rsidRPr="009F3BDC" w:rsidRDefault="00575ECC" w:rsidP="00C87792">
            <w:pPr>
              <w:pStyle w:val="DocStatus"/>
              <w:spacing w:before="0"/>
              <w:rPr>
                <w:rFonts w:cs="Arial"/>
                <w:lang w:val="en-AU"/>
              </w:rPr>
            </w:pPr>
            <w:r w:rsidRPr="009F3BDC">
              <w:rPr>
                <w:rFonts w:cs="Arial"/>
                <w:lang w:val="en-AU"/>
              </w:rPr>
              <w:t>Mike Huber</w:t>
            </w:r>
          </w:p>
        </w:tc>
        <w:tc>
          <w:tcPr>
            <w:tcW w:w="1093" w:type="dxa"/>
          </w:tcPr>
          <w:p w:rsidR="00575ECC" w:rsidRPr="009F3BDC" w:rsidRDefault="00575ECC" w:rsidP="00C87792">
            <w:pPr>
              <w:pStyle w:val="DocStatus"/>
              <w:spacing w:before="0"/>
              <w:rPr>
                <w:rFonts w:cs="Arial"/>
                <w:lang w:val="en-AU"/>
              </w:rPr>
            </w:pPr>
            <w:r w:rsidRPr="009F3BDC">
              <w:rPr>
                <w:rFonts w:cs="Arial"/>
                <w:lang w:val="en-AU"/>
              </w:rPr>
              <w:t>Mike Huber</w:t>
            </w:r>
          </w:p>
        </w:tc>
        <w:tc>
          <w:tcPr>
            <w:tcW w:w="990" w:type="dxa"/>
          </w:tcPr>
          <w:p w:rsidR="00575ECC" w:rsidRPr="009F3BDC" w:rsidRDefault="00EA5733" w:rsidP="00C87792">
            <w:pPr>
              <w:pStyle w:val="DocStatus"/>
              <w:spacing w:before="0"/>
              <w:rPr>
                <w:rFonts w:cs="Arial"/>
                <w:lang w:val="en-AU"/>
              </w:rPr>
            </w:pPr>
            <w:r w:rsidRPr="009F3BDC">
              <w:rPr>
                <w:rFonts w:cs="Arial"/>
                <w:lang w:val="en-AU"/>
              </w:rPr>
              <w:t>26</w:t>
            </w:r>
            <w:r w:rsidR="00DA3226" w:rsidRPr="009F3BDC">
              <w:rPr>
                <w:rFonts w:cs="Arial"/>
                <w:lang w:val="en-AU"/>
              </w:rPr>
              <w:t>/04/13</w:t>
            </w:r>
          </w:p>
        </w:tc>
        <w:tc>
          <w:tcPr>
            <w:tcW w:w="2494" w:type="dxa"/>
          </w:tcPr>
          <w:p w:rsidR="00575ECC" w:rsidRPr="009F3BDC" w:rsidRDefault="00DA3226" w:rsidP="00073295">
            <w:pPr>
              <w:pStyle w:val="DocStatus"/>
              <w:spacing w:before="0"/>
              <w:rPr>
                <w:rFonts w:cs="Arial"/>
                <w:lang w:val="en-AU"/>
              </w:rPr>
            </w:pPr>
            <w:r w:rsidRPr="009F3BDC">
              <w:rPr>
                <w:rFonts w:cs="Arial"/>
                <w:lang w:val="en-AU"/>
              </w:rPr>
              <w:t>Revised draft for client comment</w:t>
            </w:r>
          </w:p>
        </w:tc>
      </w:tr>
      <w:tr w:rsidR="000B6D1F" w:rsidRPr="009F3BDC" w:rsidTr="00B228D4">
        <w:trPr>
          <w:trHeight w:val="808"/>
        </w:trPr>
        <w:tc>
          <w:tcPr>
            <w:tcW w:w="981" w:type="dxa"/>
          </w:tcPr>
          <w:p w:rsidR="000B6D1F" w:rsidRPr="009F3BDC" w:rsidRDefault="000B6D1F" w:rsidP="00073295">
            <w:pPr>
              <w:pStyle w:val="DocStatus"/>
              <w:spacing w:before="0"/>
              <w:rPr>
                <w:rFonts w:cs="Arial"/>
                <w:lang w:val="en-AU"/>
              </w:rPr>
            </w:pPr>
            <w:r w:rsidRPr="009F3BDC">
              <w:rPr>
                <w:rFonts w:cs="Arial"/>
                <w:lang w:val="en-AU"/>
              </w:rPr>
              <w:t>2</w:t>
            </w:r>
          </w:p>
        </w:tc>
        <w:tc>
          <w:tcPr>
            <w:tcW w:w="862" w:type="dxa"/>
          </w:tcPr>
          <w:p w:rsidR="000B6D1F" w:rsidRPr="009F3BDC" w:rsidRDefault="00386420" w:rsidP="00706E79">
            <w:pPr>
              <w:pStyle w:val="DocStatus"/>
              <w:spacing w:before="0"/>
              <w:rPr>
                <w:rFonts w:cs="Arial"/>
                <w:lang w:val="en-AU"/>
              </w:rPr>
            </w:pPr>
            <w:r w:rsidRPr="00DB6380">
              <w:rPr>
                <w:rFonts w:cs="Arial"/>
                <w:lang w:val="en-AU"/>
              </w:rPr>
              <w:t>2</w:t>
            </w:r>
            <w:r w:rsidR="00706E79">
              <w:rPr>
                <w:rFonts w:cs="Arial"/>
                <w:lang w:val="en-AU"/>
              </w:rPr>
              <w:t>6</w:t>
            </w:r>
            <w:r w:rsidRPr="00DB6380">
              <w:rPr>
                <w:rFonts w:cs="Arial"/>
                <w:lang w:val="en-AU"/>
              </w:rPr>
              <w:t>/06/13</w:t>
            </w:r>
          </w:p>
        </w:tc>
        <w:tc>
          <w:tcPr>
            <w:tcW w:w="1212" w:type="dxa"/>
          </w:tcPr>
          <w:p w:rsidR="000B6D1F" w:rsidRPr="009F3BDC" w:rsidRDefault="000B6D1F" w:rsidP="006C2A5A">
            <w:pPr>
              <w:pStyle w:val="DocStatus"/>
              <w:spacing w:before="0"/>
              <w:rPr>
                <w:rFonts w:cs="Arial"/>
                <w:lang w:val="en-AU"/>
              </w:rPr>
            </w:pPr>
            <w:r w:rsidRPr="009F3BDC">
              <w:rPr>
                <w:rFonts w:cs="Arial"/>
                <w:lang w:val="en-AU"/>
              </w:rPr>
              <w:t>C Bailey</w:t>
            </w:r>
            <w:r w:rsidRPr="009F3BDC">
              <w:rPr>
                <w:rFonts w:cs="Arial"/>
                <w:lang w:val="en-AU"/>
              </w:rPr>
              <w:br/>
              <w:t>D Smith</w:t>
            </w:r>
            <w:r w:rsidRPr="009F3BDC">
              <w:rPr>
                <w:rFonts w:cs="Arial"/>
                <w:lang w:val="en-AU"/>
              </w:rPr>
              <w:br/>
              <w:t>M Yeates</w:t>
            </w:r>
            <w:r w:rsidRPr="009F3BDC">
              <w:rPr>
                <w:rFonts w:cs="Arial"/>
                <w:lang w:val="en-AU"/>
              </w:rPr>
              <w:br/>
              <w:t>L Wells</w:t>
            </w:r>
          </w:p>
        </w:tc>
        <w:tc>
          <w:tcPr>
            <w:tcW w:w="1099" w:type="dxa"/>
          </w:tcPr>
          <w:p w:rsidR="000B6D1F" w:rsidRPr="009F3BDC" w:rsidRDefault="000B6D1F" w:rsidP="006C2A5A">
            <w:pPr>
              <w:pStyle w:val="DocStatus"/>
              <w:spacing w:before="0"/>
              <w:rPr>
                <w:rFonts w:cs="Arial"/>
                <w:lang w:val="en-AU"/>
              </w:rPr>
            </w:pPr>
            <w:r w:rsidRPr="009F3BDC">
              <w:rPr>
                <w:rFonts w:cs="Arial"/>
                <w:lang w:val="en-AU"/>
              </w:rPr>
              <w:t>Mike Huber</w:t>
            </w:r>
          </w:p>
        </w:tc>
        <w:tc>
          <w:tcPr>
            <w:tcW w:w="1093" w:type="dxa"/>
          </w:tcPr>
          <w:p w:rsidR="000B6D1F" w:rsidRPr="00936F77" w:rsidRDefault="00DB6380" w:rsidP="006C2A5A">
            <w:pPr>
              <w:pStyle w:val="DocStatus"/>
              <w:spacing w:before="0"/>
              <w:rPr>
                <w:rFonts w:cs="Arial"/>
                <w:highlight w:val="yellow"/>
                <w:lang w:val="en-AU"/>
              </w:rPr>
            </w:pPr>
            <w:r w:rsidRPr="00DB6380">
              <w:rPr>
                <w:rFonts w:cs="Arial"/>
                <w:lang w:val="en-AU"/>
              </w:rPr>
              <w:t>Miles Yeates</w:t>
            </w:r>
          </w:p>
        </w:tc>
        <w:tc>
          <w:tcPr>
            <w:tcW w:w="990" w:type="dxa"/>
          </w:tcPr>
          <w:p w:rsidR="000B6D1F" w:rsidRPr="00936F77" w:rsidRDefault="00D36CC8" w:rsidP="00706E79">
            <w:pPr>
              <w:pStyle w:val="DocStatus"/>
              <w:spacing w:before="0"/>
              <w:rPr>
                <w:rFonts w:cs="Arial"/>
                <w:highlight w:val="yellow"/>
                <w:lang w:val="en-AU"/>
              </w:rPr>
            </w:pPr>
            <w:r>
              <w:rPr>
                <w:rFonts w:cs="Arial"/>
                <w:lang w:val="en-AU"/>
              </w:rPr>
              <w:t>2</w:t>
            </w:r>
            <w:r w:rsidR="00706E79">
              <w:rPr>
                <w:rFonts w:cs="Arial"/>
                <w:lang w:val="en-AU"/>
              </w:rPr>
              <w:t>6</w:t>
            </w:r>
            <w:r w:rsidR="003E3E0A" w:rsidRPr="00DB6380">
              <w:rPr>
                <w:rFonts w:cs="Arial"/>
                <w:lang w:val="en-AU"/>
              </w:rPr>
              <w:t>/</w:t>
            </w:r>
            <w:r w:rsidR="00BD29FC">
              <w:rPr>
                <w:rFonts w:cs="Arial"/>
                <w:lang w:val="en-AU"/>
              </w:rPr>
              <w:t>0</w:t>
            </w:r>
            <w:r w:rsidR="003E3E0A" w:rsidRPr="00DB6380">
              <w:rPr>
                <w:rFonts w:cs="Arial"/>
                <w:lang w:val="en-AU"/>
              </w:rPr>
              <w:t>6/13</w:t>
            </w:r>
          </w:p>
        </w:tc>
        <w:tc>
          <w:tcPr>
            <w:tcW w:w="2494" w:type="dxa"/>
          </w:tcPr>
          <w:p w:rsidR="000B6D1F" w:rsidRPr="009F3BDC" w:rsidRDefault="00706E79" w:rsidP="006C2A5A">
            <w:pPr>
              <w:pStyle w:val="DocStatus"/>
              <w:spacing w:before="0"/>
              <w:rPr>
                <w:rFonts w:cs="Arial"/>
                <w:highlight w:val="yellow"/>
                <w:lang w:val="en-AU"/>
              </w:rPr>
            </w:pPr>
            <w:r>
              <w:rPr>
                <w:rFonts w:cs="Arial"/>
                <w:lang w:val="en-AU"/>
              </w:rPr>
              <w:t>Final</w:t>
            </w:r>
          </w:p>
        </w:tc>
      </w:tr>
      <w:tr w:rsidR="00B228D4" w:rsidRPr="009F3BDC" w:rsidTr="0043278C">
        <w:tc>
          <w:tcPr>
            <w:tcW w:w="981" w:type="dxa"/>
          </w:tcPr>
          <w:p w:rsidR="00B228D4" w:rsidRPr="009F3BDC" w:rsidRDefault="00B228D4" w:rsidP="00073295">
            <w:pPr>
              <w:pStyle w:val="DocStatus"/>
              <w:spacing w:before="0"/>
              <w:rPr>
                <w:rFonts w:cs="Arial"/>
                <w:lang w:val="en-AU"/>
              </w:rPr>
            </w:pPr>
            <w:r>
              <w:rPr>
                <w:rFonts w:cs="Arial"/>
                <w:lang w:val="en-AU"/>
              </w:rPr>
              <w:t>2.1</w:t>
            </w:r>
          </w:p>
        </w:tc>
        <w:tc>
          <w:tcPr>
            <w:tcW w:w="862" w:type="dxa"/>
          </w:tcPr>
          <w:p w:rsidR="00B228D4" w:rsidRPr="00DB6380" w:rsidRDefault="00B228D4" w:rsidP="00706E79">
            <w:pPr>
              <w:pStyle w:val="DocStatus"/>
              <w:spacing w:before="0"/>
              <w:rPr>
                <w:rFonts w:cs="Arial"/>
                <w:lang w:val="en-AU"/>
              </w:rPr>
            </w:pPr>
            <w:r>
              <w:rPr>
                <w:rFonts w:cs="Arial"/>
                <w:lang w:val="en-AU"/>
              </w:rPr>
              <w:t>28/06/13</w:t>
            </w:r>
          </w:p>
        </w:tc>
        <w:tc>
          <w:tcPr>
            <w:tcW w:w="1212" w:type="dxa"/>
          </w:tcPr>
          <w:p w:rsidR="00B228D4" w:rsidRPr="009F3BDC" w:rsidRDefault="00B228D4" w:rsidP="00B228D4">
            <w:pPr>
              <w:pStyle w:val="DocStatus"/>
              <w:spacing w:before="0"/>
              <w:rPr>
                <w:rFonts w:cs="Arial"/>
                <w:lang w:val="en-AU"/>
              </w:rPr>
            </w:pPr>
            <w:r w:rsidRPr="009F3BDC">
              <w:rPr>
                <w:rFonts w:cs="Arial"/>
                <w:lang w:val="en-AU"/>
              </w:rPr>
              <w:t>C Bailey</w:t>
            </w:r>
            <w:r w:rsidRPr="009F3BDC">
              <w:rPr>
                <w:rFonts w:cs="Arial"/>
                <w:lang w:val="en-AU"/>
              </w:rPr>
              <w:br/>
              <w:t>D Smith</w:t>
            </w:r>
            <w:r w:rsidRPr="009F3BDC">
              <w:rPr>
                <w:rFonts w:cs="Arial"/>
                <w:lang w:val="en-AU"/>
              </w:rPr>
              <w:br/>
              <w:t>M Yeates</w:t>
            </w:r>
            <w:r w:rsidRPr="009F3BDC">
              <w:rPr>
                <w:rFonts w:cs="Arial"/>
                <w:lang w:val="en-AU"/>
              </w:rPr>
              <w:br/>
              <w:t>L Wells</w:t>
            </w:r>
          </w:p>
        </w:tc>
        <w:tc>
          <w:tcPr>
            <w:tcW w:w="1099" w:type="dxa"/>
          </w:tcPr>
          <w:p w:rsidR="00B228D4" w:rsidRPr="009F3BDC" w:rsidRDefault="00B228D4" w:rsidP="00B228D4">
            <w:pPr>
              <w:pStyle w:val="DocStatus"/>
              <w:spacing w:before="0"/>
              <w:rPr>
                <w:rFonts w:cs="Arial"/>
                <w:lang w:val="en-AU"/>
              </w:rPr>
            </w:pPr>
            <w:r>
              <w:rPr>
                <w:rFonts w:cs="Arial"/>
                <w:lang w:val="en-AU"/>
              </w:rPr>
              <w:t>Miles Yeates</w:t>
            </w:r>
          </w:p>
        </w:tc>
        <w:tc>
          <w:tcPr>
            <w:tcW w:w="1093" w:type="dxa"/>
          </w:tcPr>
          <w:p w:rsidR="00B228D4" w:rsidRPr="00936F77" w:rsidRDefault="00B228D4" w:rsidP="00B228D4">
            <w:pPr>
              <w:pStyle w:val="DocStatus"/>
              <w:spacing w:before="0"/>
              <w:rPr>
                <w:rFonts w:cs="Arial"/>
                <w:highlight w:val="yellow"/>
                <w:lang w:val="en-AU"/>
              </w:rPr>
            </w:pPr>
            <w:r w:rsidRPr="00DB6380">
              <w:rPr>
                <w:rFonts w:cs="Arial"/>
                <w:lang w:val="en-AU"/>
              </w:rPr>
              <w:t>Miles Yeates</w:t>
            </w:r>
          </w:p>
        </w:tc>
        <w:tc>
          <w:tcPr>
            <w:tcW w:w="990" w:type="dxa"/>
          </w:tcPr>
          <w:p w:rsidR="00B228D4" w:rsidRPr="00936F77" w:rsidRDefault="00B228D4" w:rsidP="00B228D4">
            <w:pPr>
              <w:pStyle w:val="DocStatus"/>
              <w:spacing w:before="0"/>
              <w:rPr>
                <w:rFonts w:cs="Arial"/>
                <w:highlight w:val="yellow"/>
                <w:lang w:val="en-AU"/>
              </w:rPr>
            </w:pPr>
            <w:r>
              <w:rPr>
                <w:rFonts w:cs="Arial"/>
                <w:lang w:val="en-AU"/>
              </w:rPr>
              <w:t>28</w:t>
            </w:r>
            <w:r w:rsidRPr="00DB6380">
              <w:rPr>
                <w:rFonts w:cs="Arial"/>
                <w:lang w:val="en-AU"/>
              </w:rPr>
              <w:t>/</w:t>
            </w:r>
            <w:r>
              <w:rPr>
                <w:rFonts w:cs="Arial"/>
                <w:lang w:val="en-AU"/>
              </w:rPr>
              <w:t>0</w:t>
            </w:r>
            <w:r w:rsidRPr="00DB6380">
              <w:rPr>
                <w:rFonts w:cs="Arial"/>
                <w:lang w:val="en-AU"/>
              </w:rPr>
              <w:t>6/13</w:t>
            </w:r>
          </w:p>
        </w:tc>
        <w:tc>
          <w:tcPr>
            <w:tcW w:w="2494" w:type="dxa"/>
          </w:tcPr>
          <w:p w:rsidR="00B228D4" w:rsidRPr="009F3BDC" w:rsidRDefault="00B228D4" w:rsidP="00B228D4">
            <w:pPr>
              <w:pStyle w:val="DocStatus"/>
              <w:spacing w:before="0"/>
              <w:rPr>
                <w:rFonts w:cs="Arial"/>
                <w:highlight w:val="yellow"/>
                <w:lang w:val="en-AU"/>
              </w:rPr>
            </w:pPr>
            <w:r>
              <w:rPr>
                <w:rFonts w:cs="Arial"/>
                <w:lang w:val="en-AU"/>
              </w:rPr>
              <w:t>Revised final</w:t>
            </w:r>
          </w:p>
        </w:tc>
      </w:tr>
      <w:tr w:rsidR="00DE66F4" w:rsidRPr="009F3BDC" w:rsidTr="0043278C">
        <w:tc>
          <w:tcPr>
            <w:tcW w:w="981" w:type="dxa"/>
          </w:tcPr>
          <w:p w:rsidR="00DE66F4" w:rsidRDefault="00DE66F4" w:rsidP="00073295">
            <w:pPr>
              <w:pStyle w:val="DocStatus"/>
              <w:spacing w:before="0"/>
              <w:rPr>
                <w:rFonts w:cs="Arial"/>
                <w:lang w:val="en-AU"/>
              </w:rPr>
            </w:pPr>
            <w:r>
              <w:rPr>
                <w:rFonts w:cs="Arial"/>
                <w:lang w:val="en-AU"/>
              </w:rPr>
              <w:t>2.2</w:t>
            </w:r>
          </w:p>
        </w:tc>
        <w:tc>
          <w:tcPr>
            <w:tcW w:w="862" w:type="dxa"/>
          </w:tcPr>
          <w:p w:rsidR="00DE66F4" w:rsidRDefault="00DE66F4" w:rsidP="00706E79">
            <w:pPr>
              <w:pStyle w:val="DocStatus"/>
              <w:spacing w:before="0"/>
              <w:rPr>
                <w:rFonts w:cs="Arial"/>
                <w:lang w:val="en-AU"/>
              </w:rPr>
            </w:pPr>
            <w:r>
              <w:rPr>
                <w:rFonts w:cs="Arial"/>
                <w:lang w:val="en-AU"/>
              </w:rPr>
              <w:t>04/07/13</w:t>
            </w:r>
          </w:p>
        </w:tc>
        <w:tc>
          <w:tcPr>
            <w:tcW w:w="1212" w:type="dxa"/>
          </w:tcPr>
          <w:p w:rsidR="00DE66F4" w:rsidRPr="00DE66F4" w:rsidRDefault="00DE66F4" w:rsidP="0067681B">
            <w:pPr>
              <w:pStyle w:val="DocStatus"/>
              <w:spacing w:before="0"/>
              <w:rPr>
                <w:rFonts w:cs="Arial"/>
                <w:lang w:val="en-AU"/>
              </w:rPr>
            </w:pPr>
            <w:r w:rsidRPr="00DE66F4">
              <w:rPr>
                <w:rFonts w:cs="Arial"/>
                <w:lang w:val="en-AU"/>
              </w:rPr>
              <w:t>C Bailey</w:t>
            </w:r>
            <w:r w:rsidRPr="00DE66F4">
              <w:rPr>
                <w:rFonts w:cs="Arial"/>
                <w:lang w:val="en-AU"/>
              </w:rPr>
              <w:br/>
              <w:t>D Smith</w:t>
            </w:r>
            <w:r w:rsidRPr="00DE66F4">
              <w:rPr>
                <w:rFonts w:cs="Arial"/>
                <w:lang w:val="en-AU"/>
              </w:rPr>
              <w:br/>
              <w:t>M Yeates</w:t>
            </w:r>
            <w:r w:rsidRPr="00DE66F4">
              <w:rPr>
                <w:rFonts w:cs="Arial"/>
                <w:lang w:val="en-AU"/>
              </w:rPr>
              <w:br/>
              <w:t>L Wells</w:t>
            </w:r>
          </w:p>
        </w:tc>
        <w:tc>
          <w:tcPr>
            <w:tcW w:w="1099" w:type="dxa"/>
          </w:tcPr>
          <w:p w:rsidR="00DE66F4" w:rsidRPr="009F3BDC" w:rsidRDefault="00DE66F4" w:rsidP="0067681B">
            <w:pPr>
              <w:pStyle w:val="DocStatus"/>
              <w:spacing w:before="0"/>
              <w:rPr>
                <w:rFonts w:cs="Arial"/>
                <w:lang w:val="en-AU"/>
              </w:rPr>
            </w:pPr>
            <w:r>
              <w:rPr>
                <w:rFonts w:cs="Arial"/>
                <w:lang w:val="en-AU"/>
              </w:rPr>
              <w:t>Miles Yeates</w:t>
            </w:r>
          </w:p>
        </w:tc>
        <w:tc>
          <w:tcPr>
            <w:tcW w:w="1093" w:type="dxa"/>
          </w:tcPr>
          <w:p w:rsidR="00DE66F4" w:rsidRPr="00936F77" w:rsidRDefault="00DE66F4" w:rsidP="0067681B">
            <w:pPr>
              <w:pStyle w:val="DocStatus"/>
              <w:spacing w:before="0"/>
              <w:rPr>
                <w:rFonts w:cs="Arial"/>
                <w:highlight w:val="yellow"/>
                <w:lang w:val="en-AU"/>
              </w:rPr>
            </w:pPr>
            <w:r w:rsidRPr="00DB6380">
              <w:rPr>
                <w:rFonts w:cs="Arial"/>
                <w:lang w:val="en-AU"/>
              </w:rPr>
              <w:t>Miles Yeates</w:t>
            </w:r>
          </w:p>
        </w:tc>
        <w:tc>
          <w:tcPr>
            <w:tcW w:w="990" w:type="dxa"/>
          </w:tcPr>
          <w:p w:rsidR="00DE66F4" w:rsidRPr="00936F77" w:rsidRDefault="00DE66F4" w:rsidP="0067681B">
            <w:pPr>
              <w:pStyle w:val="DocStatus"/>
              <w:spacing w:before="0"/>
              <w:rPr>
                <w:rFonts w:cs="Arial"/>
                <w:highlight w:val="yellow"/>
                <w:lang w:val="en-AU"/>
              </w:rPr>
            </w:pPr>
            <w:r>
              <w:rPr>
                <w:rFonts w:cs="Arial"/>
                <w:lang w:val="en-AU"/>
              </w:rPr>
              <w:t>04</w:t>
            </w:r>
            <w:r w:rsidRPr="00DB6380">
              <w:rPr>
                <w:rFonts w:cs="Arial"/>
                <w:lang w:val="en-AU"/>
              </w:rPr>
              <w:t>/</w:t>
            </w:r>
            <w:r>
              <w:rPr>
                <w:rFonts w:cs="Arial"/>
                <w:lang w:val="en-AU"/>
              </w:rPr>
              <w:t>07</w:t>
            </w:r>
            <w:r w:rsidRPr="00DB6380">
              <w:rPr>
                <w:rFonts w:cs="Arial"/>
                <w:lang w:val="en-AU"/>
              </w:rPr>
              <w:t>/13</w:t>
            </w:r>
          </w:p>
        </w:tc>
        <w:tc>
          <w:tcPr>
            <w:tcW w:w="2494" w:type="dxa"/>
          </w:tcPr>
          <w:p w:rsidR="00DE66F4" w:rsidRPr="009F3BDC" w:rsidRDefault="00DE66F4" w:rsidP="0067681B">
            <w:pPr>
              <w:pStyle w:val="DocStatus"/>
              <w:spacing w:before="0"/>
              <w:rPr>
                <w:rFonts w:cs="Arial"/>
                <w:highlight w:val="yellow"/>
                <w:lang w:val="en-AU"/>
              </w:rPr>
            </w:pPr>
            <w:r>
              <w:rPr>
                <w:rFonts w:cs="Arial"/>
                <w:lang w:val="en-AU"/>
              </w:rPr>
              <w:t>Revised final</w:t>
            </w:r>
          </w:p>
        </w:tc>
      </w:tr>
      <w:tr w:rsidR="006E44B0" w:rsidRPr="009F3BDC" w:rsidTr="0043278C">
        <w:tc>
          <w:tcPr>
            <w:tcW w:w="981" w:type="dxa"/>
          </w:tcPr>
          <w:p w:rsidR="006E44B0" w:rsidRDefault="006E44B0" w:rsidP="00073295">
            <w:pPr>
              <w:pStyle w:val="DocStatus"/>
              <w:spacing w:before="0"/>
              <w:rPr>
                <w:rFonts w:cs="Arial"/>
                <w:lang w:val="en-AU"/>
              </w:rPr>
            </w:pPr>
            <w:r>
              <w:rPr>
                <w:rFonts w:cs="Arial"/>
                <w:lang w:val="en-AU"/>
              </w:rPr>
              <w:t>2.3</w:t>
            </w:r>
          </w:p>
        </w:tc>
        <w:tc>
          <w:tcPr>
            <w:tcW w:w="862" w:type="dxa"/>
          </w:tcPr>
          <w:p w:rsidR="006E44B0" w:rsidRDefault="00EA5348" w:rsidP="00EA5348">
            <w:pPr>
              <w:pStyle w:val="DocStatus"/>
              <w:spacing w:before="0"/>
              <w:rPr>
                <w:rFonts w:cs="Arial"/>
                <w:lang w:val="en-AU"/>
              </w:rPr>
            </w:pPr>
            <w:r>
              <w:rPr>
                <w:rFonts w:cs="Arial"/>
                <w:lang w:val="en-AU"/>
              </w:rPr>
              <w:t>10</w:t>
            </w:r>
            <w:r w:rsidR="006E44B0">
              <w:rPr>
                <w:rFonts w:cs="Arial"/>
                <w:lang w:val="en-AU"/>
              </w:rPr>
              <w:t>/07/13</w:t>
            </w:r>
          </w:p>
        </w:tc>
        <w:tc>
          <w:tcPr>
            <w:tcW w:w="1212" w:type="dxa"/>
          </w:tcPr>
          <w:p w:rsidR="006E44B0" w:rsidRPr="00DE66F4" w:rsidRDefault="006E44B0" w:rsidP="004714D9">
            <w:pPr>
              <w:pStyle w:val="DocStatus"/>
              <w:spacing w:before="0"/>
              <w:rPr>
                <w:rFonts w:cs="Arial"/>
                <w:lang w:val="en-AU"/>
              </w:rPr>
            </w:pPr>
            <w:r w:rsidRPr="00DE66F4">
              <w:rPr>
                <w:rFonts w:cs="Arial"/>
                <w:lang w:val="en-AU"/>
              </w:rPr>
              <w:t>C Bailey</w:t>
            </w:r>
            <w:r w:rsidRPr="00DE66F4">
              <w:rPr>
                <w:rFonts w:cs="Arial"/>
                <w:lang w:val="en-AU"/>
              </w:rPr>
              <w:br/>
              <w:t>D Smith</w:t>
            </w:r>
            <w:r w:rsidRPr="00DE66F4">
              <w:rPr>
                <w:rFonts w:cs="Arial"/>
                <w:lang w:val="en-AU"/>
              </w:rPr>
              <w:br/>
              <w:t>M Yeates</w:t>
            </w:r>
            <w:r w:rsidRPr="00DE66F4">
              <w:rPr>
                <w:rFonts w:cs="Arial"/>
                <w:lang w:val="en-AU"/>
              </w:rPr>
              <w:br/>
              <w:t>L Wells</w:t>
            </w:r>
          </w:p>
        </w:tc>
        <w:tc>
          <w:tcPr>
            <w:tcW w:w="1099" w:type="dxa"/>
          </w:tcPr>
          <w:p w:rsidR="006E44B0" w:rsidRPr="009F3BDC" w:rsidRDefault="006E44B0" w:rsidP="004714D9">
            <w:pPr>
              <w:pStyle w:val="DocStatus"/>
              <w:spacing w:before="0"/>
              <w:rPr>
                <w:rFonts w:cs="Arial"/>
                <w:lang w:val="en-AU"/>
              </w:rPr>
            </w:pPr>
            <w:r>
              <w:rPr>
                <w:rFonts w:cs="Arial"/>
                <w:lang w:val="en-AU"/>
              </w:rPr>
              <w:t>Miles Yeates</w:t>
            </w:r>
          </w:p>
        </w:tc>
        <w:tc>
          <w:tcPr>
            <w:tcW w:w="1093" w:type="dxa"/>
          </w:tcPr>
          <w:p w:rsidR="006E44B0" w:rsidRPr="00936F77" w:rsidRDefault="006E44B0" w:rsidP="004714D9">
            <w:pPr>
              <w:pStyle w:val="DocStatus"/>
              <w:spacing w:before="0"/>
              <w:rPr>
                <w:rFonts w:cs="Arial"/>
                <w:highlight w:val="yellow"/>
                <w:lang w:val="en-AU"/>
              </w:rPr>
            </w:pPr>
            <w:r w:rsidRPr="00DB6380">
              <w:rPr>
                <w:rFonts w:cs="Arial"/>
                <w:lang w:val="en-AU"/>
              </w:rPr>
              <w:t>Miles Yeates</w:t>
            </w:r>
          </w:p>
        </w:tc>
        <w:tc>
          <w:tcPr>
            <w:tcW w:w="990" w:type="dxa"/>
          </w:tcPr>
          <w:p w:rsidR="006E44B0" w:rsidRDefault="00EA5348" w:rsidP="00EA5348">
            <w:pPr>
              <w:pStyle w:val="DocStatus"/>
              <w:spacing w:before="0"/>
              <w:rPr>
                <w:rFonts w:cs="Arial"/>
                <w:lang w:val="en-AU"/>
              </w:rPr>
            </w:pPr>
            <w:r>
              <w:rPr>
                <w:rFonts w:cs="Arial"/>
                <w:lang w:val="en-AU"/>
              </w:rPr>
              <w:t>10</w:t>
            </w:r>
            <w:r w:rsidR="006E44B0">
              <w:rPr>
                <w:rFonts w:cs="Arial"/>
                <w:lang w:val="en-AU"/>
              </w:rPr>
              <w:t>/07/13</w:t>
            </w:r>
          </w:p>
        </w:tc>
        <w:tc>
          <w:tcPr>
            <w:tcW w:w="2494" w:type="dxa"/>
          </w:tcPr>
          <w:p w:rsidR="006E44B0" w:rsidRPr="009F3BDC" w:rsidRDefault="006E44B0" w:rsidP="004714D9">
            <w:pPr>
              <w:pStyle w:val="DocStatus"/>
              <w:spacing w:before="0"/>
              <w:rPr>
                <w:rFonts w:cs="Arial"/>
                <w:highlight w:val="yellow"/>
                <w:lang w:val="en-AU"/>
              </w:rPr>
            </w:pPr>
            <w:r>
              <w:rPr>
                <w:rFonts w:cs="Arial"/>
                <w:lang w:val="en-AU"/>
              </w:rPr>
              <w:t>Revised final</w:t>
            </w:r>
          </w:p>
        </w:tc>
      </w:tr>
    </w:tbl>
    <w:p w:rsidR="00B532F2" w:rsidRPr="009F3BDC" w:rsidRDefault="00B532F2" w:rsidP="00073295">
      <w:pPr>
        <w:pStyle w:val="Para0"/>
        <w:rPr>
          <w:rFonts w:cs="Arial"/>
          <w:lang w:val="en-AU"/>
        </w:rPr>
      </w:pPr>
    </w:p>
    <w:p w:rsidR="00B532F2" w:rsidRPr="009F3BDC" w:rsidRDefault="00B532F2" w:rsidP="00073295">
      <w:pPr>
        <w:pStyle w:val="Para0"/>
        <w:rPr>
          <w:rFonts w:cs="Arial"/>
          <w:lang w:val="en-AU"/>
        </w:rPr>
      </w:pPr>
    </w:p>
    <w:p w:rsidR="00FC2C3F" w:rsidRPr="009F3BDC" w:rsidRDefault="00FC2C3F" w:rsidP="00073295">
      <w:pPr>
        <w:pStyle w:val="Para0"/>
        <w:rPr>
          <w:rFonts w:cs="Arial"/>
          <w:lang w:val="en-AU"/>
        </w:rPr>
      </w:pPr>
    </w:p>
    <w:p w:rsidR="00880FA4" w:rsidRPr="009F3BDC" w:rsidRDefault="00880FA4" w:rsidP="00073295">
      <w:pPr>
        <w:pStyle w:val="Para0"/>
        <w:rPr>
          <w:rFonts w:cs="Arial"/>
          <w:lang w:val="en-AU"/>
        </w:rPr>
        <w:sectPr w:rsidR="00880FA4" w:rsidRPr="009F3BDC" w:rsidSect="00916D65">
          <w:pgSz w:w="11907" w:h="16840" w:code="9"/>
          <w:pgMar w:top="1418" w:right="1701" w:bottom="1418" w:left="1701" w:header="680" w:footer="851" w:gutter="0"/>
          <w:pgNumType w:fmt="lowerRoman" w:start="1"/>
          <w:cols w:space="720"/>
          <w:formProt w:val="0"/>
          <w:docGrid w:linePitch="299"/>
        </w:sectPr>
      </w:pPr>
    </w:p>
    <w:p w:rsidR="000727DA" w:rsidRPr="009F3BDC" w:rsidRDefault="000727DA" w:rsidP="00073295">
      <w:pPr>
        <w:pStyle w:val="Head1manual"/>
        <w:rPr>
          <w:rFonts w:cs="Arial"/>
          <w:lang w:val="en-AU"/>
        </w:rPr>
      </w:pPr>
      <w:r w:rsidRPr="009F3BDC">
        <w:rPr>
          <w:rFonts w:cs="Arial"/>
          <w:lang w:val="en-AU"/>
        </w:rPr>
        <w:lastRenderedPageBreak/>
        <w:t>Contents</w:t>
      </w:r>
    </w:p>
    <w:p w:rsidR="004508D0" w:rsidRDefault="00B66293">
      <w:pPr>
        <w:pStyle w:val="TOC1"/>
        <w:rPr>
          <w:rFonts w:asciiTheme="minorHAnsi" w:eastAsiaTheme="minorEastAsia" w:hAnsiTheme="minorHAnsi" w:cstheme="minorBidi"/>
          <w:b w:val="0"/>
          <w:caps w:val="0"/>
          <w:color w:val="auto"/>
          <w:sz w:val="22"/>
          <w:szCs w:val="22"/>
          <w:lang w:val="en-AU" w:eastAsia="en-AU"/>
        </w:rPr>
      </w:pPr>
      <w:r w:rsidRPr="009F3BDC">
        <w:rPr>
          <w:rFonts w:cs="Arial"/>
          <w:b w:val="0"/>
          <w:lang w:val="en-AU"/>
        </w:rPr>
        <w:fldChar w:fldCharType="begin"/>
      </w:r>
      <w:r w:rsidR="00FC2C3F" w:rsidRPr="009F3BDC">
        <w:rPr>
          <w:rFonts w:cs="Arial"/>
          <w:b w:val="0"/>
          <w:lang w:val="en-AU"/>
        </w:rPr>
        <w:instrText xml:space="preserve"> TOC \o "1-3" \t "Summary heading,1" </w:instrText>
      </w:r>
      <w:r w:rsidRPr="009F3BDC">
        <w:rPr>
          <w:rFonts w:cs="Arial"/>
          <w:b w:val="0"/>
          <w:lang w:val="en-AU"/>
        </w:rPr>
        <w:fldChar w:fldCharType="separate"/>
      </w:r>
      <w:r w:rsidR="004508D0" w:rsidRPr="00E73965">
        <w:rPr>
          <w:rFonts w:cs="Arial"/>
          <w:lang w:val="en-AU"/>
        </w:rPr>
        <w:t>Acronyms</w:t>
      </w:r>
      <w:r w:rsidR="004508D0">
        <w:tab/>
      </w:r>
      <w:r w:rsidR="004508D0">
        <w:fldChar w:fldCharType="begin"/>
      </w:r>
      <w:r w:rsidR="004508D0">
        <w:instrText xml:space="preserve"> PAGEREF _Toc361930639 \h </w:instrText>
      </w:r>
      <w:r w:rsidR="004508D0">
        <w:fldChar w:fldCharType="separate"/>
      </w:r>
      <w:r w:rsidR="00E2599D">
        <w:t>xi</w:t>
      </w:r>
      <w:r w:rsidR="004508D0">
        <w:fldChar w:fldCharType="end"/>
      </w:r>
    </w:p>
    <w:p w:rsidR="004508D0" w:rsidRDefault="004508D0">
      <w:pPr>
        <w:pStyle w:val="TOC1"/>
        <w:rPr>
          <w:rFonts w:asciiTheme="minorHAnsi" w:eastAsiaTheme="minorEastAsia" w:hAnsiTheme="minorHAnsi" w:cstheme="minorBidi"/>
          <w:b w:val="0"/>
          <w:caps w:val="0"/>
          <w:color w:val="auto"/>
          <w:sz w:val="22"/>
          <w:szCs w:val="22"/>
          <w:lang w:val="en-AU" w:eastAsia="en-AU"/>
        </w:rPr>
      </w:pPr>
      <w:r w:rsidRPr="00E73965">
        <w:rPr>
          <w:lang w:val="en-AU"/>
        </w:rPr>
        <w:t>GLOSSARY</w:t>
      </w:r>
      <w:r>
        <w:tab/>
      </w:r>
      <w:r>
        <w:fldChar w:fldCharType="begin"/>
      </w:r>
      <w:r>
        <w:instrText xml:space="preserve"> PAGEREF _Toc361930640 \h </w:instrText>
      </w:r>
      <w:r>
        <w:fldChar w:fldCharType="separate"/>
      </w:r>
      <w:r w:rsidR="00E2599D">
        <w:t>xiii</w:t>
      </w:r>
      <w:r>
        <w:fldChar w:fldCharType="end"/>
      </w:r>
    </w:p>
    <w:p w:rsidR="004508D0" w:rsidRDefault="004508D0">
      <w:pPr>
        <w:pStyle w:val="TOC1"/>
        <w:rPr>
          <w:rFonts w:asciiTheme="minorHAnsi" w:eastAsiaTheme="minorEastAsia" w:hAnsiTheme="minorHAnsi" w:cstheme="minorBidi"/>
          <w:b w:val="0"/>
          <w:caps w:val="0"/>
          <w:color w:val="auto"/>
          <w:sz w:val="22"/>
          <w:szCs w:val="22"/>
          <w:lang w:val="en-AU" w:eastAsia="en-AU"/>
        </w:rPr>
      </w:pPr>
      <w:r w:rsidRPr="00E73965">
        <w:rPr>
          <w:rFonts w:cs="Arial"/>
          <w:lang w:val="en-AU"/>
        </w:rPr>
        <w:t>Acknowledgments</w:t>
      </w:r>
      <w:r>
        <w:tab/>
      </w:r>
      <w:r>
        <w:fldChar w:fldCharType="begin"/>
      </w:r>
      <w:r>
        <w:instrText xml:space="preserve"> PAGEREF _Toc361930641 \h </w:instrText>
      </w:r>
      <w:r>
        <w:fldChar w:fldCharType="separate"/>
      </w:r>
      <w:r w:rsidR="00E2599D">
        <w:t>xvi</w:t>
      </w:r>
      <w:r>
        <w:fldChar w:fldCharType="end"/>
      </w:r>
    </w:p>
    <w:p w:rsidR="004508D0" w:rsidRDefault="004508D0">
      <w:pPr>
        <w:pStyle w:val="TOC1"/>
        <w:rPr>
          <w:rFonts w:asciiTheme="minorHAnsi" w:eastAsiaTheme="minorEastAsia" w:hAnsiTheme="minorHAnsi" w:cstheme="minorBidi"/>
          <w:b w:val="0"/>
          <w:caps w:val="0"/>
          <w:color w:val="auto"/>
          <w:sz w:val="22"/>
          <w:szCs w:val="22"/>
          <w:lang w:val="en-AU" w:eastAsia="en-AU"/>
        </w:rPr>
      </w:pPr>
      <w:r w:rsidRPr="00E73965">
        <w:rPr>
          <w:rFonts w:cs="Arial"/>
          <w:lang w:val="en-AU"/>
        </w:rPr>
        <w:t>RELIANCE statement</w:t>
      </w:r>
      <w:r>
        <w:tab/>
      </w:r>
      <w:r>
        <w:fldChar w:fldCharType="begin"/>
      </w:r>
      <w:r>
        <w:instrText xml:space="preserve"> PAGEREF _Toc361930642 \h </w:instrText>
      </w:r>
      <w:r>
        <w:fldChar w:fldCharType="separate"/>
      </w:r>
      <w:r w:rsidR="00E2599D">
        <w:t>xvii</w:t>
      </w:r>
      <w:r>
        <w:fldChar w:fldCharType="end"/>
      </w:r>
    </w:p>
    <w:p w:rsidR="004508D0" w:rsidRDefault="004508D0">
      <w:pPr>
        <w:pStyle w:val="TOC1"/>
        <w:rPr>
          <w:rFonts w:asciiTheme="minorHAnsi" w:eastAsiaTheme="minorEastAsia" w:hAnsiTheme="minorHAnsi" w:cstheme="minorBidi"/>
          <w:b w:val="0"/>
          <w:caps w:val="0"/>
          <w:color w:val="auto"/>
          <w:sz w:val="22"/>
          <w:szCs w:val="22"/>
          <w:lang w:val="en-AU" w:eastAsia="en-AU"/>
        </w:rPr>
      </w:pPr>
      <w:r w:rsidRPr="00E73965">
        <w:rPr>
          <w:rFonts w:cs="Arial"/>
          <w:lang w:val="en-AU"/>
        </w:rPr>
        <w:t>Summary</w:t>
      </w:r>
      <w:r>
        <w:tab/>
      </w:r>
      <w:r>
        <w:fldChar w:fldCharType="begin"/>
      </w:r>
      <w:r>
        <w:instrText xml:space="preserve"> PAGEREF _Toc361930643 \h </w:instrText>
      </w:r>
      <w:r>
        <w:fldChar w:fldCharType="separate"/>
      </w:r>
      <w:r w:rsidR="00E2599D">
        <w:t>1</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t>Port of Gladstone</w:t>
      </w:r>
      <w:r>
        <w:tab/>
      </w:r>
      <w:r>
        <w:fldChar w:fldCharType="begin"/>
      </w:r>
      <w:r>
        <w:instrText xml:space="preserve"> PAGEREF _Toc361930644 \h </w:instrText>
      </w:r>
      <w:r>
        <w:fldChar w:fldCharType="separate"/>
      </w:r>
      <w:r w:rsidR="00E2599D">
        <w:t>6</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lang w:val="en-AU"/>
        </w:rPr>
        <w:t>Rosslyn Bay State Boat Harbour</w:t>
      </w:r>
      <w:r>
        <w:tab/>
      </w:r>
      <w:r>
        <w:fldChar w:fldCharType="begin"/>
      </w:r>
      <w:r>
        <w:instrText xml:space="preserve"> PAGEREF _Toc361930645 \h </w:instrText>
      </w:r>
      <w:r>
        <w:fldChar w:fldCharType="separate"/>
      </w:r>
      <w:r w:rsidR="00E2599D">
        <w:t>6</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lang w:val="en-AU"/>
        </w:rPr>
        <w:t>Port of Hay Point</w:t>
      </w:r>
      <w:r>
        <w:tab/>
      </w:r>
      <w:r>
        <w:fldChar w:fldCharType="begin"/>
      </w:r>
      <w:r>
        <w:instrText xml:space="preserve"> PAGEREF _Toc361930646 \h </w:instrText>
      </w:r>
      <w:r>
        <w:fldChar w:fldCharType="separate"/>
      </w:r>
      <w:r w:rsidR="00E2599D">
        <w:t>7</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lang w:val="en-AU"/>
        </w:rPr>
        <w:t>Port of Abbot Point</w:t>
      </w:r>
      <w:r>
        <w:tab/>
      </w:r>
      <w:r>
        <w:fldChar w:fldCharType="begin"/>
      </w:r>
      <w:r>
        <w:instrText xml:space="preserve"> PAGEREF _Toc361930647 \h </w:instrText>
      </w:r>
      <w:r>
        <w:fldChar w:fldCharType="separate"/>
      </w:r>
      <w:r w:rsidR="00E2599D">
        <w:t>8</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t>Port of Townsville</w:t>
      </w:r>
      <w:r>
        <w:tab/>
      </w:r>
      <w:r>
        <w:fldChar w:fldCharType="begin"/>
      </w:r>
      <w:r>
        <w:instrText xml:space="preserve"> PAGEREF _Toc361930648 \h </w:instrText>
      </w:r>
      <w:r>
        <w:fldChar w:fldCharType="separate"/>
      </w:r>
      <w:r w:rsidR="00E2599D">
        <w:t>8</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lang w:val="en-AU"/>
        </w:rPr>
        <w:t>Port of Cairns</w:t>
      </w:r>
      <w:r>
        <w:tab/>
      </w:r>
      <w:r>
        <w:fldChar w:fldCharType="begin"/>
      </w:r>
      <w:r>
        <w:instrText xml:space="preserve"> PAGEREF _Toc361930649 \h </w:instrText>
      </w:r>
      <w:r>
        <w:fldChar w:fldCharType="separate"/>
      </w:r>
      <w:r w:rsidR="00E2599D">
        <w:t>9</w:t>
      </w:r>
      <w:r>
        <w:fldChar w:fldCharType="end"/>
      </w:r>
    </w:p>
    <w:p w:rsidR="004508D0" w:rsidRDefault="004508D0">
      <w:pPr>
        <w:pStyle w:val="TOC1"/>
        <w:rPr>
          <w:rFonts w:asciiTheme="minorHAnsi" w:eastAsiaTheme="minorEastAsia" w:hAnsiTheme="minorHAnsi" w:cstheme="minorBidi"/>
          <w:b w:val="0"/>
          <w:caps w:val="0"/>
          <w:color w:val="auto"/>
          <w:sz w:val="22"/>
          <w:szCs w:val="22"/>
          <w:lang w:val="en-AU" w:eastAsia="en-AU"/>
        </w:rPr>
      </w:pPr>
      <w:r w:rsidRPr="00E73965">
        <w:rPr>
          <w:rFonts w:cs="Arial"/>
          <w:lang w:val="en-AU"/>
        </w:rPr>
        <w:t>Introduction</w:t>
      </w:r>
      <w:r>
        <w:tab/>
      </w:r>
      <w:r>
        <w:fldChar w:fldCharType="begin"/>
      </w:r>
      <w:r>
        <w:instrText xml:space="preserve"> PAGEREF _Toc361930650 \h </w:instrText>
      </w:r>
      <w:r>
        <w:fldChar w:fldCharType="separate"/>
      </w:r>
      <w:r w:rsidR="00E2599D">
        <w:t>10</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rFonts w:cs="Arial"/>
          <w:lang w:val="en-AU"/>
        </w:rPr>
        <w:t>Background</w:t>
      </w:r>
      <w:r>
        <w:tab/>
      </w:r>
      <w:r>
        <w:fldChar w:fldCharType="begin"/>
      </w:r>
      <w:r>
        <w:instrText xml:space="preserve"> PAGEREF _Toc361930651 \h </w:instrText>
      </w:r>
      <w:r>
        <w:fldChar w:fldCharType="separate"/>
      </w:r>
      <w:r w:rsidR="00E2599D">
        <w:t>10</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rFonts w:cs="Arial"/>
          <w:lang w:val="en-AU"/>
        </w:rPr>
        <w:t>Purpose and Scope</w:t>
      </w:r>
      <w:r>
        <w:tab/>
      </w:r>
      <w:r>
        <w:fldChar w:fldCharType="begin"/>
      </w:r>
      <w:r>
        <w:instrText xml:space="preserve"> PAGEREF _Toc361930652 \h </w:instrText>
      </w:r>
      <w:r>
        <w:fldChar w:fldCharType="separate"/>
      </w:r>
      <w:r w:rsidR="00E2599D">
        <w:t>12</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lang w:val="en-AU"/>
        </w:rPr>
        <w:t>What Does "Long-term" Mean?</w:t>
      </w:r>
      <w:r>
        <w:tab/>
      </w:r>
      <w:r>
        <w:fldChar w:fldCharType="begin"/>
      </w:r>
      <w:r>
        <w:instrText xml:space="preserve"> PAGEREF _Toc361930653 \h </w:instrText>
      </w:r>
      <w:r>
        <w:fldChar w:fldCharType="separate"/>
      </w:r>
      <w:r w:rsidR="00E2599D">
        <w:t>12</w:t>
      </w:r>
      <w:r>
        <w:fldChar w:fldCharType="end"/>
      </w:r>
    </w:p>
    <w:p w:rsidR="004508D0" w:rsidRDefault="004508D0">
      <w:pPr>
        <w:pStyle w:val="TOC1"/>
        <w:rPr>
          <w:rFonts w:asciiTheme="minorHAnsi" w:eastAsiaTheme="minorEastAsia" w:hAnsiTheme="minorHAnsi" w:cstheme="minorBidi"/>
          <w:b w:val="0"/>
          <w:caps w:val="0"/>
          <w:color w:val="auto"/>
          <w:sz w:val="22"/>
          <w:szCs w:val="22"/>
          <w:lang w:val="en-AU" w:eastAsia="en-AU"/>
        </w:rPr>
      </w:pPr>
      <w:r w:rsidRPr="00E73965">
        <w:rPr>
          <w:rFonts w:cs="Arial"/>
          <w:lang w:val="en-AU"/>
        </w:rPr>
        <w:t>Methods</w:t>
      </w:r>
      <w:r>
        <w:tab/>
      </w:r>
      <w:r>
        <w:fldChar w:fldCharType="begin"/>
      </w:r>
      <w:r>
        <w:instrText xml:space="preserve"> PAGEREF _Toc361930654 \h </w:instrText>
      </w:r>
      <w:r>
        <w:fldChar w:fldCharType="separate"/>
      </w:r>
      <w:r w:rsidR="00E2599D">
        <w:t>14</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rFonts w:cs="Arial"/>
          <w:lang w:val="en-AU"/>
        </w:rPr>
        <w:t>Stakeholder Engagement</w:t>
      </w:r>
      <w:r>
        <w:tab/>
      </w:r>
      <w:r>
        <w:fldChar w:fldCharType="begin"/>
      </w:r>
      <w:r>
        <w:instrText xml:space="preserve"> PAGEREF _Toc361930655 \h </w:instrText>
      </w:r>
      <w:r>
        <w:fldChar w:fldCharType="separate"/>
      </w:r>
      <w:r w:rsidR="00E2599D">
        <w:t>14</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rFonts w:cs="Arial"/>
          <w:lang w:val="en-AU"/>
        </w:rPr>
        <w:t>Literature Review and Identification of Model Case Sites</w:t>
      </w:r>
      <w:r>
        <w:tab/>
      </w:r>
      <w:r>
        <w:fldChar w:fldCharType="begin"/>
      </w:r>
      <w:r>
        <w:instrText xml:space="preserve"> PAGEREF _Toc361930656 \h </w:instrText>
      </w:r>
      <w:r>
        <w:fldChar w:fldCharType="separate"/>
      </w:r>
      <w:r w:rsidR="00E2599D">
        <w:t>15</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rFonts w:cs="Arial"/>
          <w:lang w:val="en-AU"/>
        </w:rPr>
        <w:t>Sediment Plume and Long-Term Migration Modelling</w:t>
      </w:r>
      <w:r>
        <w:tab/>
      </w:r>
      <w:r>
        <w:fldChar w:fldCharType="begin"/>
      </w:r>
      <w:r>
        <w:instrText xml:space="preserve"> PAGEREF _Toc361930657 \h </w:instrText>
      </w:r>
      <w:r>
        <w:fldChar w:fldCharType="separate"/>
      </w:r>
      <w:r w:rsidR="00E2599D">
        <w:t>15</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rFonts w:cs="Arial"/>
          <w:lang w:val="en-AU"/>
        </w:rPr>
        <w:t>Risk Assessment</w:t>
      </w:r>
      <w:r>
        <w:tab/>
      </w:r>
      <w:r>
        <w:fldChar w:fldCharType="begin"/>
      </w:r>
      <w:r>
        <w:instrText xml:space="preserve"> PAGEREF _Toc361930658 \h </w:instrText>
      </w:r>
      <w:r>
        <w:fldChar w:fldCharType="separate"/>
      </w:r>
      <w:r w:rsidR="00E2599D">
        <w:t>17</w:t>
      </w:r>
      <w:r>
        <w:fldChar w:fldCharType="end"/>
      </w:r>
    </w:p>
    <w:p w:rsidR="004508D0" w:rsidRDefault="004508D0">
      <w:pPr>
        <w:pStyle w:val="TOC1"/>
        <w:rPr>
          <w:rFonts w:asciiTheme="minorHAnsi" w:eastAsiaTheme="minorEastAsia" w:hAnsiTheme="minorHAnsi" w:cstheme="minorBidi"/>
          <w:b w:val="0"/>
          <w:caps w:val="0"/>
          <w:color w:val="auto"/>
          <w:sz w:val="22"/>
          <w:szCs w:val="22"/>
          <w:lang w:val="en-AU" w:eastAsia="en-AU"/>
        </w:rPr>
      </w:pPr>
      <w:r w:rsidRPr="00E73965">
        <w:rPr>
          <w:lang w:val="en-AU"/>
        </w:rPr>
        <w:t>Context for Using this Report</w:t>
      </w:r>
      <w:r>
        <w:tab/>
      </w:r>
      <w:r>
        <w:fldChar w:fldCharType="begin"/>
      </w:r>
      <w:r>
        <w:instrText xml:space="preserve"> PAGEREF _Toc361930659 \h </w:instrText>
      </w:r>
      <w:r>
        <w:fldChar w:fldCharType="separate"/>
      </w:r>
      <w:r w:rsidR="00E2599D">
        <w:t>20</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lang w:val="en-AU"/>
        </w:rPr>
        <w:t>Model Assumptions and Limitations</w:t>
      </w:r>
      <w:r>
        <w:tab/>
      </w:r>
      <w:r>
        <w:fldChar w:fldCharType="begin"/>
      </w:r>
      <w:r>
        <w:instrText xml:space="preserve"> PAGEREF _Toc361930660 \h </w:instrText>
      </w:r>
      <w:r>
        <w:fldChar w:fldCharType="separate"/>
      </w:r>
      <w:r w:rsidR="00E2599D">
        <w:t>20</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Hydrodynamic Modelling</w:t>
      </w:r>
      <w:r>
        <w:tab/>
      </w:r>
      <w:r>
        <w:fldChar w:fldCharType="begin"/>
      </w:r>
      <w:r>
        <w:instrText xml:space="preserve"> PAGEREF _Toc361930661 \h </w:instrText>
      </w:r>
      <w:r>
        <w:fldChar w:fldCharType="separate"/>
      </w:r>
      <w:r w:rsidR="00E2599D">
        <w:t>21</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Dredge Plume and Material Migration Modelling</w:t>
      </w:r>
      <w:r>
        <w:tab/>
      </w:r>
      <w:r>
        <w:fldChar w:fldCharType="begin"/>
      </w:r>
      <w:r>
        <w:instrText xml:space="preserve"> PAGEREF _Toc361930662 \h </w:instrText>
      </w:r>
      <w:r>
        <w:fldChar w:fldCharType="separate"/>
      </w:r>
      <w:r w:rsidR="00E2599D">
        <w:t>25</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lang w:val="en-AU"/>
        </w:rPr>
        <w:t>Relative Influence of Terrestrial and Dredging Sediment Inputs</w:t>
      </w:r>
      <w:r>
        <w:tab/>
      </w:r>
      <w:r>
        <w:fldChar w:fldCharType="begin"/>
      </w:r>
      <w:r>
        <w:instrText xml:space="preserve"> PAGEREF _Toc361930663 \h </w:instrText>
      </w:r>
      <w:r>
        <w:fldChar w:fldCharType="separate"/>
      </w:r>
      <w:r w:rsidR="00E2599D">
        <w:t>28</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lang w:val="en-AU"/>
        </w:rPr>
        <w:t>Presentation of Results</w:t>
      </w:r>
      <w:r>
        <w:tab/>
      </w:r>
      <w:r>
        <w:fldChar w:fldCharType="begin"/>
      </w:r>
      <w:r>
        <w:instrText xml:space="preserve"> PAGEREF _Toc361930664 \h </w:instrText>
      </w:r>
      <w:r>
        <w:fldChar w:fldCharType="separate"/>
      </w:r>
      <w:r w:rsidR="00E2599D">
        <w:t>33</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lang w:val="en-AU"/>
        </w:rPr>
        <w:t>Ecological Considerations</w:t>
      </w:r>
      <w:r>
        <w:tab/>
      </w:r>
      <w:r>
        <w:fldChar w:fldCharType="begin"/>
      </w:r>
      <w:r>
        <w:instrText xml:space="preserve"> PAGEREF _Toc361930665 \h </w:instrText>
      </w:r>
      <w:r>
        <w:fldChar w:fldCharType="separate"/>
      </w:r>
      <w:r w:rsidR="00E2599D">
        <w:t>35</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Values Presented in Model Outputs</w:t>
      </w:r>
      <w:r>
        <w:tab/>
      </w:r>
      <w:r>
        <w:fldChar w:fldCharType="begin"/>
      </w:r>
      <w:r>
        <w:instrText xml:space="preserve"> PAGEREF _Toc361930666 \h </w:instrText>
      </w:r>
      <w:r>
        <w:fldChar w:fldCharType="separate"/>
      </w:r>
      <w:r w:rsidR="00E2599D">
        <w:t>35</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Monitoring of Previous Dredging Campaigns</w:t>
      </w:r>
      <w:r>
        <w:tab/>
      </w:r>
      <w:r>
        <w:fldChar w:fldCharType="begin"/>
      </w:r>
      <w:r>
        <w:instrText xml:space="preserve"> PAGEREF _Toc361930667 \h </w:instrText>
      </w:r>
      <w:r>
        <w:fldChar w:fldCharType="separate"/>
      </w:r>
      <w:r w:rsidR="00E2599D">
        <w:t>41</w:t>
      </w:r>
      <w:r>
        <w:fldChar w:fldCharType="end"/>
      </w:r>
    </w:p>
    <w:p w:rsidR="004508D0" w:rsidRDefault="004508D0">
      <w:pPr>
        <w:pStyle w:val="TOC1"/>
        <w:rPr>
          <w:rFonts w:asciiTheme="minorHAnsi" w:eastAsiaTheme="minorEastAsia" w:hAnsiTheme="minorHAnsi" w:cstheme="minorBidi"/>
          <w:b w:val="0"/>
          <w:caps w:val="0"/>
          <w:color w:val="auto"/>
          <w:sz w:val="22"/>
          <w:szCs w:val="22"/>
          <w:lang w:val="en-AU" w:eastAsia="en-AU"/>
        </w:rPr>
      </w:pPr>
      <w:r w:rsidRPr="00E73965">
        <w:rPr>
          <w:rFonts w:cs="Arial"/>
          <w:lang w:val="en-AU"/>
        </w:rPr>
        <w:t>Results and Discussion</w:t>
      </w:r>
      <w:r>
        <w:tab/>
      </w:r>
      <w:r>
        <w:fldChar w:fldCharType="begin"/>
      </w:r>
      <w:r>
        <w:instrText xml:space="preserve"> PAGEREF _Toc361930668 \h </w:instrText>
      </w:r>
      <w:r>
        <w:fldChar w:fldCharType="separate"/>
      </w:r>
      <w:r w:rsidR="00E2599D">
        <w:t>51</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rFonts w:cs="Arial"/>
          <w:lang w:val="en-AU"/>
        </w:rPr>
        <w:t>Generic Risk Register</w:t>
      </w:r>
      <w:r>
        <w:tab/>
      </w:r>
      <w:r>
        <w:fldChar w:fldCharType="begin"/>
      </w:r>
      <w:r>
        <w:instrText xml:space="preserve"> PAGEREF _Toc361930669 \h </w:instrText>
      </w:r>
      <w:r>
        <w:fldChar w:fldCharType="separate"/>
      </w:r>
      <w:r w:rsidR="00E2599D">
        <w:t>51</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rFonts w:cs="Arial"/>
          <w:lang w:val="en-AU"/>
        </w:rPr>
        <w:t>Port of Gladstone</w:t>
      </w:r>
      <w:r>
        <w:tab/>
      </w:r>
      <w:r>
        <w:fldChar w:fldCharType="begin"/>
      </w:r>
      <w:r>
        <w:instrText xml:space="preserve"> PAGEREF _Toc361930670 \h </w:instrText>
      </w:r>
      <w:r>
        <w:fldChar w:fldCharType="separate"/>
      </w:r>
      <w:r w:rsidR="00E2599D">
        <w:t>54</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Suspended Sediment Plumes</w:t>
      </w:r>
      <w:r>
        <w:tab/>
      </w:r>
      <w:r>
        <w:fldChar w:fldCharType="begin"/>
      </w:r>
      <w:r>
        <w:instrText xml:space="preserve"> PAGEREF _Toc361930671 \h </w:instrText>
      </w:r>
      <w:r>
        <w:fldChar w:fldCharType="separate"/>
      </w:r>
      <w:r w:rsidR="00E2599D">
        <w:t>54</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Sedimentation Rate</w:t>
      </w:r>
      <w:r>
        <w:tab/>
      </w:r>
      <w:r>
        <w:fldChar w:fldCharType="begin"/>
      </w:r>
      <w:r>
        <w:instrText xml:space="preserve"> PAGEREF _Toc361930672 \h </w:instrText>
      </w:r>
      <w:r>
        <w:fldChar w:fldCharType="separate"/>
      </w:r>
      <w:r w:rsidR="00E2599D">
        <w:t>54</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Total Sedimentation</w:t>
      </w:r>
      <w:r>
        <w:tab/>
      </w:r>
      <w:r>
        <w:fldChar w:fldCharType="begin"/>
      </w:r>
      <w:r>
        <w:instrText xml:space="preserve"> PAGEREF _Toc361930673 \h </w:instrText>
      </w:r>
      <w:r>
        <w:fldChar w:fldCharType="separate"/>
      </w:r>
      <w:r w:rsidR="00E2599D">
        <w:t>55</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Risk Assessment</w:t>
      </w:r>
      <w:r>
        <w:tab/>
      </w:r>
      <w:r>
        <w:fldChar w:fldCharType="begin"/>
      </w:r>
      <w:r>
        <w:instrText xml:space="preserve"> PAGEREF _Toc361930674 \h </w:instrText>
      </w:r>
      <w:r>
        <w:fldChar w:fldCharType="separate"/>
      </w:r>
      <w:r w:rsidR="00E2599D">
        <w:t>71</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Ecological Monitoring in Relation to Dredging</w:t>
      </w:r>
      <w:r>
        <w:tab/>
      </w:r>
      <w:r>
        <w:fldChar w:fldCharType="begin"/>
      </w:r>
      <w:r>
        <w:instrText xml:space="preserve"> PAGEREF _Toc361930675 \h </w:instrText>
      </w:r>
      <w:r>
        <w:fldChar w:fldCharType="separate"/>
      </w:r>
      <w:r w:rsidR="00E2599D">
        <w:t>75</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Environmental Condition</w:t>
      </w:r>
      <w:r>
        <w:tab/>
      </w:r>
      <w:r>
        <w:fldChar w:fldCharType="begin"/>
      </w:r>
      <w:r>
        <w:instrText xml:space="preserve"> PAGEREF _Toc361930676 \h </w:instrText>
      </w:r>
      <w:r>
        <w:fldChar w:fldCharType="separate"/>
      </w:r>
      <w:r w:rsidR="00E2599D">
        <w:t>76</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rFonts w:cs="Arial"/>
          <w:lang w:val="en-AU"/>
        </w:rPr>
        <w:t>Rosslyn Bay State Boat Harbour</w:t>
      </w:r>
      <w:r>
        <w:tab/>
      </w:r>
      <w:r>
        <w:fldChar w:fldCharType="begin"/>
      </w:r>
      <w:r>
        <w:instrText xml:space="preserve"> PAGEREF _Toc361930677 \h </w:instrText>
      </w:r>
      <w:r>
        <w:fldChar w:fldCharType="separate"/>
      </w:r>
      <w:r w:rsidR="00E2599D">
        <w:t>79</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Suspended Sediment Plumes</w:t>
      </w:r>
      <w:r>
        <w:tab/>
      </w:r>
      <w:r>
        <w:fldChar w:fldCharType="begin"/>
      </w:r>
      <w:r>
        <w:instrText xml:space="preserve"> PAGEREF _Toc361930678 \h </w:instrText>
      </w:r>
      <w:r>
        <w:fldChar w:fldCharType="separate"/>
      </w:r>
      <w:r w:rsidR="00E2599D">
        <w:t>79</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Sedimentation Rate</w:t>
      </w:r>
      <w:r>
        <w:tab/>
      </w:r>
      <w:r>
        <w:fldChar w:fldCharType="begin"/>
      </w:r>
      <w:r>
        <w:instrText xml:space="preserve"> PAGEREF _Toc361930679 \h </w:instrText>
      </w:r>
      <w:r>
        <w:fldChar w:fldCharType="separate"/>
      </w:r>
      <w:r w:rsidR="00E2599D">
        <w:t>79</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lastRenderedPageBreak/>
        <w:t>Total Sedimentation</w:t>
      </w:r>
      <w:r>
        <w:tab/>
      </w:r>
      <w:r>
        <w:fldChar w:fldCharType="begin"/>
      </w:r>
      <w:r>
        <w:instrText xml:space="preserve"> PAGEREF _Toc361930680 \h </w:instrText>
      </w:r>
      <w:r>
        <w:fldChar w:fldCharType="separate"/>
      </w:r>
      <w:r w:rsidR="00E2599D">
        <w:t>79</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Risk Assessment</w:t>
      </w:r>
      <w:r>
        <w:tab/>
      </w:r>
      <w:r>
        <w:fldChar w:fldCharType="begin"/>
      </w:r>
      <w:r>
        <w:instrText xml:space="preserve"> PAGEREF _Toc361930681 \h </w:instrText>
      </w:r>
      <w:r>
        <w:fldChar w:fldCharType="separate"/>
      </w:r>
      <w:r w:rsidR="00E2599D">
        <w:t>96</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Ecological Monitoring in Relation to Dredging</w:t>
      </w:r>
      <w:r>
        <w:tab/>
      </w:r>
      <w:r>
        <w:fldChar w:fldCharType="begin"/>
      </w:r>
      <w:r>
        <w:instrText xml:space="preserve"> PAGEREF _Toc361930682 \h </w:instrText>
      </w:r>
      <w:r>
        <w:fldChar w:fldCharType="separate"/>
      </w:r>
      <w:r w:rsidR="00E2599D">
        <w:t>101</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Environmental Condition</w:t>
      </w:r>
      <w:r>
        <w:tab/>
      </w:r>
      <w:r>
        <w:fldChar w:fldCharType="begin"/>
      </w:r>
      <w:r>
        <w:instrText xml:space="preserve"> PAGEREF _Toc361930683 \h </w:instrText>
      </w:r>
      <w:r>
        <w:fldChar w:fldCharType="separate"/>
      </w:r>
      <w:r w:rsidR="00E2599D">
        <w:t>102</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rFonts w:cs="Arial"/>
          <w:lang w:val="en-AU"/>
        </w:rPr>
        <w:t>Port of Hay Point</w:t>
      </w:r>
      <w:r>
        <w:tab/>
      </w:r>
      <w:r>
        <w:fldChar w:fldCharType="begin"/>
      </w:r>
      <w:r>
        <w:instrText xml:space="preserve"> PAGEREF _Toc361930684 \h </w:instrText>
      </w:r>
      <w:r>
        <w:fldChar w:fldCharType="separate"/>
      </w:r>
      <w:r w:rsidR="00E2599D">
        <w:t>104</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Suspended Sediment Plumes</w:t>
      </w:r>
      <w:r>
        <w:tab/>
      </w:r>
      <w:r>
        <w:fldChar w:fldCharType="begin"/>
      </w:r>
      <w:r>
        <w:instrText xml:space="preserve"> PAGEREF _Toc361930685 \h </w:instrText>
      </w:r>
      <w:r>
        <w:fldChar w:fldCharType="separate"/>
      </w:r>
      <w:r w:rsidR="00E2599D">
        <w:t>104</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Sedimentation Rate</w:t>
      </w:r>
      <w:r>
        <w:tab/>
      </w:r>
      <w:r>
        <w:fldChar w:fldCharType="begin"/>
      </w:r>
      <w:r>
        <w:instrText xml:space="preserve"> PAGEREF _Toc361930686 \h </w:instrText>
      </w:r>
      <w:r>
        <w:fldChar w:fldCharType="separate"/>
      </w:r>
      <w:r w:rsidR="00E2599D">
        <w:t>104</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Total Sedimentation</w:t>
      </w:r>
      <w:r>
        <w:tab/>
      </w:r>
      <w:r>
        <w:fldChar w:fldCharType="begin"/>
      </w:r>
      <w:r>
        <w:instrText xml:space="preserve"> PAGEREF _Toc361930687 \h </w:instrText>
      </w:r>
      <w:r>
        <w:fldChar w:fldCharType="separate"/>
      </w:r>
      <w:r w:rsidR="00E2599D">
        <w:t>105</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Risk Assessment</w:t>
      </w:r>
      <w:r>
        <w:tab/>
      </w:r>
      <w:r>
        <w:fldChar w:fldCharType="begin"/>
      </w:r>
      <w:r>
        <w:instrText xml:space="preserve"> PAGEREF _Toc361930688 \h </w:instrText>
      </w:r>
      <w:r>
        <w:fldChar w:fldCharType="separate"/>
      </w:r>
      <w:r w:rsidR="00E2599D">
        <w:t>123</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Ecological Monitoring in Relation to Dredging</w:t>
      </w:r>
      <w:r>
        <w:tab/>
      </w:r>
      <w:r>
        <w:fldChar w:fldCharType="begin"/>
      </w:r>
      <w:r>
        <w:instrText xml:space="preserve"> PAGEREF _Toc361930689 \h </w:instrText>
      </w:r>
      <w:r>
        <w:fldChar w:fldCharType="separate"/>
      </w:r>
      <w:r w:rsidR="00E2599D">
        <w:t>128</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Environmental Condition</w:t>
      </w:r>
      <w:r>
        <w:tab/>
      </w:r>
      <w:r>
        <w:fldChar w:fldCharType="begin"/>
      </w:r>
      <w:r>
        <w:instrText xml:space="preserve"> PAGEREF _Toc361930690 \h </w:instrText>
      </w:r>
      <w:r>
        <w:fldChar w:fldCharType="separate"/>
      </w:r>
      <w:r w:rsidR="00E2599D">
        <w:t>131</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rFonts w:cs="Arial"/>
          <w:lang w:val="en-AU"/>
        </w:rPr>
        <w:t>Port of Abbot Point</w:t>
      </w:r>
      <w:r>
        <w:tab/>
      </w:r>
      <w:r>
        <w:fldChar w:fldCharType="begin"/>
      </w:r>
      <w:r>
        <w:instrText xml:space="preserve"> PAGEREF _Toc361930691 \h </w:instrText>
      </w:r>
      <w:r>
        <w:fldChar w:fldCharType="separate"/>
      </w:r>
      <w:r w:rsidR="00E2599D">
        <w:t>134</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Suspended Sediment Plumes</w:t>
      </w:r>
      <w:r>
        <w:tab/>
      </w:r>
      <w:r>
        <w:fldChar w:fldCharType="begin"/>
      </w:r>
      <w:r>
        <w:instrText xml:space="preserve"> PAGEREF _Toc361930692 \h </w:instrText>
      </w:r>
      <w:r>
        <w:fldChar w:fldCharType="separate"/>
      </w:r>
      <w:r w:rsidR="00E2599D">
        <w:t>134</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Sedimentation Rate</w:t>
      </w:r>
      <w:r>
        <w:tab/>
      </w:r>
      <w:r>
        <w:fldChar w:fldCharType="begin"/>
      </w:r>
      <w:r>
        <w:instrText xml:space="preserve"> PAGEREF _Toc361930693 \h </w:instrText>
      </w:r>
      <w:r>
        <w:fldChar w:fldCharType="separate"/>
      </w:r>
      <w:r w:rsidR="00E2599D">
        <w:t>134</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Total Sedimentation</w:t>
      </w:r>
      <w:r>
        <w:tab/>
      </w:r>
      <w:r>
        <w:fldChar w:fldCharType="begin"/>
      </w:r>
      <w:r>
        <w:instrText xml:space="preserve"> PAGEREF _Toc361930694 \h </w:instrText>
      </w:r>
      <w:r>
        <w:fldChar w:fldCharType="separate"/>
      </w:r>
      <w:r w:rsidR="00E2599D">
        <w:t>135</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Risk Assessment</w:t>
      </w:r>
      <w:r>
        <w:tab/>
      </w:r>
      <w:r>
        <w:fldChar w:fldCharType="begin"/>
      </w:r>
      <w:r>
        <w:instrText xml:space="preserve"> PAGEREF _Toc361930695 \h </w:instrText>
      </w:r>
      <w:r>
        <w:fldChar w:fldCharType="separate"/>
      </w:r>
      <w:r w:rsidR="00E2599D">
        <w:t>154</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Ecological Monitoring in Relation to Dredging</w:t>
      </w:r>
      <w:r>
        <w:tab/>
      </w:r>
      <w:r>
        <w:fldChar w:fldCharType="begin"/>
      </w:r>
      <w:r>
        <w:instrText xml:space="preserve"> PAGEREF _Toc361930696 \h </w:instrText>
      </w:r>
      <w:r>
        <w:fldChar w:fldCharType="separate"/>
      </w:r>
      <w:r w:rsidR="00E2599D">
        <w:t>158</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Environmental Condition</w:t>
      </w:r>
      <w:r>
        <w:tab/>
      </w:r>
      <w:r>
        <w:fldChar w:fldCharType="begin"/>
      </w:r>
      <w:r>
        <w:instrText xml:space="preserve"> PAGEREF _Toc361930697 \h </w:instrText>
      </w:r>
      <w:r>
        <w:fldChar w:fldCharType="separate"/>
      </w:r>
      <w:r w:rsidR="00E2599D">
        <w:t>158</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rFonts w:cs="Arial"/>
          <w:lang w:val="en-AU"/>
        </w:rPr>
        <w:t>Port of Townsville</w:t>
      </w:r>
      <w:r>
        <w:tab/>
      </w:r>
      <w:r>
        <w:fldChar w:fldCharType="begin"/>
      </w:r>
      <w:r>
        <w:instrText xml:space="preserve"> PAGEREF _Toc361930698 \h </w:instrText>
      </w:r>
      <w:r>
        <w:fldChar w:fldCharType="separate"/>
      </w:r>
      <w:r w:rsidR="00E2599D">
        <w:t>161</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Suspended Sediment Plumes</w:t>
      </w:r>
      <w:r>
        <w:tab/>
      </w:r>
      <w:r>
        <w:fldChar w:fldCharType="begin"/>
      </w:r>
      <w:r>
        <w:instrText xml:space="preserve"> PAGEREF _Toc361930699 \h </w:instrText>
      </w:r>
      <w:r>
        <w:fldChar w:fldCharType="separate"/>
      </w:r>
      <w:r w:rsidR="00E2599D">
        <w:t>161</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Sedimentation Rate</w:t>
      </w:r>
      <w:r>
        <w:tab/>
      </w:r>
      <w:r>
        <w:fldChar w:fldCharType="begin"/>
      </w:r>
      <w:r>
        <w:instrText xml:space="preserve"> PAGEREF _Toc361930700 \h </w:instrText>
      </w:r>
      <w:r>
        <w:fldChar w:fldCharType="separate"/>
      </w:r>
      <w:r w:rsidR="00E2599D">
        <w:t>161</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Total Sedimentation</w:t>
      </w:r>
      <w:r>
        <w:tab/>
      </w:r>
      <w:r>
        <w:fldChar w:fldCharType="begin"/>
      </w:r>
      <w:r>
        <w:instrText xml:space="preserve"> PAGEREF _Toc361930701 \h </w:instrText>
      </w:r>
      <w:r>
        <w:fldChar w:fldCharType="separate"/>
      </w:r>
      <w:r w:rsidR="00E2599D">
        <w:t>161</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Risk Assessment</w:t>
      </w:r>
      <w:r>
        <w:tab/>
      </w:r>
      <w:r>
        <w:fldChar w:fldCharType="begin"/>
      </w:r>
      <w:r>
        <w:instrText xml:space="preserve"> PAGEREF _Toc361930702 \h </w:instrText>
      </w:r>
      <w:r>
        <w:fldChar w:fldCharType="separate"/>
      </w:r>
      <w:r w:rsidR="00E2599D">
        <w:t>180</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Ecological Monitoring in Relation to Dredging</w:t>
      </w:r>
      <w:r>
        <w:tab/>
      </w:r>
      <w:r>
        <w:fldChar w:fldCharType="begin"/>
      </w:r>
      <w:r>
        <w:instrText xml:space="preserve"> PAGEREF _Toc361930703 \h </w:instrText>
      </w:r>
      <w:r>
        <w:fldChar w:fldCharType="separate"/>
      </w:r>
      <w:r w:rsidR="00E2599D">
        <w:t>185</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Environmental Condition</w:t>
      </w:r>
      <w:r>
        <w:tab/>
      </w:r>
      <w:r>
        <w:fldChar w:fldCharType="begin"/>
      </w:r>
      <w:r>
        <w:instrText xml:space="preserve"> PAGEREF _Toc361930704 \h </w:instrText>
      </w:r>
      <w:r>
        <w:fldChar w:fldCharType="separate"/>
      </w:r>
      <w:r w:rsidR="00E2599D">
        <w:t>187</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rFonts w:cs="Arial"/>
          <w:lang w:val="en-AU"/>
        </w:rPr>
        <w:t>Port of Cairns</w:t>
      </w:r>
      <w:r>
        <w:tab/>
      </w:r>
      <w:r>
        <w:fldChar w:fldCharType="begin"/>
      </w:r>
      <w:r>
        <w:instrText xml:space="preserve"> PAGEREF _Toc361930705 \h </w:instrText>
      </w:r>
      <w:r>
        <w:fldChar w:fldCharType="separate"/>
      </w:r>
      <w:r w:rsidR="00E2599D">
        <w:t>190</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Suspended Sediment Plumes</w:t>
      </w:r>
      <w:r>
        <w:tab/>
      </w:r>
      <w:r>
        <w:fldChar w:fldCharType="begin"/>
      </w:r>
      <w:r>
        <w:instrText xml:space="preserve"> PAGEREF _Toc361930706 \h </w:instrText>
      </w:r>
      <w:r>
        <w:fldChar w:fldCharType="separate"/>
      </w:r>
      <w:r w:rsidR="00E2599D">
        <w:t>190</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Sedimentation Rate</w:t>
      </w:r>
      <w:r>
        <w:tab/>
      </w:r>
      <w:r>
        <w:fldChar w:fldCharType="begin"/>
      </w:r>
      <w:r>
        <w:instrText xml:space="preserve"> PAGEREF _Toc361930707 \h </w:instrText>
      </w:r>
      <w:r>
        <w:fldChar w:fldCharType="separate"/>
      </w:r>
      <w:r w:rsidR="00E2599D">
        <w:t>190</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Total sedimentation</w:t>
      </w:r>
      <w:r>
        <w:tab/>
      </w:r>
      <w:r>
        <w:fldChar w:fldCharType="begin"/>
      </w:r>
      <w:r>
        <w:instrText xml:space="preserve"> PAGEREF _Toc361930708 \h </w:instrText>
      </w:r>
      <w:r>
        <w:fldChar w:fldCharType="separate"/>
      </w:r>
      <w:r w:rsidR="00E2599D">
        <w:t>191</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Risk Assessment</w:t>
      </w:r>
      <w:r>
        <w:tab/>
      </w:r>
      <w:r>
        <w:fldChar w:fldCharType="begin"/>
      </w:r>
      <w:r>
        <w:instrText xml:space="preserve"> PAGEREF _Toc361930709 \h </w:instrText>
      </w:r>
      <w:r>
        <w:fldChar w:fldCharType="separate"/>
      </w:r>
      <w:r w:rsidR="00E2599D">
        <w:t>207</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Ecological Monitoring in Relation to Dredging</w:t>
      </w:r>
      <w:r>
        <w:tab/>
      </w:r>
      <w:r>
        <w:fldChar w:fldCharType="begin"/>
      </w:r>
      <w:r>
        <w:instrText xml:space="preserve"> PAGEREF _Toc361930710 \h </w:instrText>
      </w:r>
      <w:r>
        <w:fldChar w:fldCharType="separate"/>
      </w:r>
      <w:r w:rsidR="00E2599D">
        <w:t>211</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Environmental Condition</w:t>
      </w:r>
      <w:r>
        <w:tab/>
      </w:r>
      <w:r>
        <w:fldChar w:fldCharType="begin"/>
      </w:r>
      <w:r>
        <w:instrText xml:space="preserve"> PAGEREF _Toc361930711 \h </w:instrText>
      </w:r>
      <w:r>
        <w:fldChar w:fldCharType="separate"/>
      </w:r>
      <w:r w:rsidR="00E2599D">
        <w:t>212</w:t>
      </w:r>
      <w:r>
        <w:fldChar w:fldCharType="end"/>
      </w:r>
    </w:p>
    <w:p w:rsidR="004508D0" w:rsidRDefault="004508D0">
      <w:pPr>
        <w:pStyle w:val="TOC1"/>
        <w:rPr>
          <w:rFonts w:asciiTheme="minorHAnsi" w:eastAsiaTheme="minorEastAsia" w:hAnsiTheme="minorHAnsi" w:cstheme="minorBidi"/>
          <w:b w:val="0"/>
          <w:caps w:val="0"/>
          <w:color w:val="auto"/>
          <w:sz w:val="22"/>
          <w:szCs w:val="22"/>
          <w:lang w:val="en-AU" w:eastAsia="en-AU"/>
        </w:rPr>
      </w:pPr>
      <w:r w:rsidRPr="00E73965">
        <w:rPr>
          <w:rFonts w:cs="Arial"/>
          <w:lang w:val="en-AU"/>
        </w:rPr>
        <w:t>Conclusions, Knowledge Gaps, Further Research and Management Strategies</w:t>
      </w:r>
      <w:r>
        <w:tab/>
      </w:r>
      <w:r>
        <w:fldChar w:fldCharType="begin"/>
      </w:r>
      <w:r>
        <w:instrText xml:space="preserve"> PAGEREF _Toc361930712 \h </w:instrText>
      </w:r>
      <w:r>
        <w:fldChar w:fldCharType="separate"/>
      </w:r>
      <w:r w:rsidR="00E2599D">
        <w:t>215</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lang w:val="en-AU"/>
        </w:rPr>
        <w:t>Modelling Sensitivity Analysis</w:t>
      </w:r>
      <w:r>
        <w:tab/>
      </w:r>
      <w:r>
        <w:fldChar w:fldCharType="begin"/>
      </w:r>
      <w:r>
        <w:instrText xml:space="preserve"> PAGEREF _Toc361930713 \h </w:instrText>
      </w:r>
      <w:r>
        <w:fldChar w:fldCharType="separate"/>
      </w:r>
      <w:r w:rsidR="00E2599D">
        <w:t>215</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Inter-annual Variability</w:t>
      </w:r>
      <w:r>
        <w:tab/>
      </w:r>
      <w:r>
        <w:fldChar w:fldCharType="begin"/>
      </w:r>
      <w:r>
        <w:instrText xml:space="preserve"> PAGEREF _Toc361930714 \h </w:instrText>
      </w:r>
      <w:r>
        <w:fldChar w:fldCharType="separate"/>
      </w:r>
      <w:r w:rsidR="00E2599D">
        <w:t>216</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Sediment Resuspension and Consolidation</w:t>
      </w:r>
      <w:r>
        <w:tab/>
      </w:r>
      <w:r>
        <w:fldChar w:fldCharType="begin"/>
      </w:r>
      <w:r>
        <w:instrText xml:space="preserve"> PAGEREF _Toc361930715 \h </w:instrText>
      </w:r>
      <w:r>
        <w:fldChar w:fldCharType="separate"/>
      </w:r>
      <w:r w:rsidR="00E2599D">
        <w:t>216</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Ambient Background</w:t>
      </w:r>
      <w:r>
        <w:tab/>
      </w:r>
      <w:r>
        <w:fldChar w:fldCharType="begin"/>
      </w:r>
      <w:r>
        <w:instrText xml:space="preserve"> PAGEREF _Toc361930716 \h </w:instrText>
      </w:r>
      <w:r>
        <w:fldChar w:fldCharType="separate"/>
      </w:r>
      <w:r w:rsidR="00E2599D">
        <w:t>217</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Incorporation of Large-Scale Currents</w:t>
      </w:r>
      <w:r>
        <w:tab/>
      </w:r>
      <w:r>
        <w:fldChar w:fldCharType="begin"/>
      </w:r>
      <w:r>
        <w:instrText xml:space="preserve"> PAGEREF _Toc361930717 \h </w:instrText>
      </w:r>
      <w:r>
        <w:fldChar w:fldCharType="separate"/>
      </w:r>
      <w:r w:rsidR="00E2599D">
        <w:t>217</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Shallow Water Processes</w:t>
      </w:r>
      <w:r>
        <w:tab/>
      </w:r>
      <w:r>
        <w:fldChar w:fldCharType="begin"/>
      </w:r>
      <w:r>
        <w:instrText xml:space="preserve"> PAGEREF _Toc361930718 \h </w:instrText>
      </w:r>
      <w:r>
        <w:fldChar w:fldCharType="separate"/>
      </w:r>
      <w:r w:rsidR="00E2599D">
        <w:t>217</w:t>
      </w:r>
      <w:r>
        <w:fldChar w:fldCharType="end"/>
      </w:r>
    </w:p>
    <w:p w:rsidR="004508D0" w:rsidRDefault="004508D0">
      <w:pPr>
        <w:pStyle w:val="TOC3"/>
        <w:rPr>
          <w:rFonts w:asciiTheme="minorHAnsi" w:eastAsiaTheme="minorEastAsia" w:hAnsiTheme="minorHAnsi" w:cstheme="minorBidi"/>
          <w:color w:val="auto"/>
          <w:sz w:val="22"/>
          <w:szCs w:val="22"/>
          <w:lang w:val="en-AU" w:eastAsia="en-AU"/>
        </w:rPr>
      </w:pPr>
      <w:r w:rsidRPr="00E73965">
        <w:rPr>
          <w:lang w:val="en-AU"/>
        </w:rPr>
        <w:t>Presentation and Interpretation of Modelling Results</w:t>
      </w:r>
      <w:r>
        <w:tab/>
      </w:r>
      <w:r>
        <w:fldChar w:fldCharType="begin"/>
      </w:r>
      <w:r>
        <w:instrText xml:space="preserve"> PAGEREF _Toc361930719 \h </w:instrText>
      </w:r>
      <w:r>
        <w:fldChar w:fldCharType="separate"/>
      </w:r>
      <w:r w:rsidR="00E2599D">
        <w:t>218</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lang w:val="en-AU"/>
        </w:rPr>
        <w:t>Direct Sediment Resuspension and Consolidation Studies</w:t>
      </w:r>
      <w:r>
        <w:tab/>
      </w:r>
      <w:r>
        <w:fldChar w:fldCharType="begin"/>
      </w:r>
      <w:r>
        <w:instrText xml:space="preserve"> PAGEREF _Toc361930720 \h </w:instrText>
      </w:r>
      <w:r>
        <w:fldChar w:fldCharType="separate"/>
      </w:r>
      <w:r w:rsidR="00E2599D">
        <w:t>218</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lang w:val="en-AU"/>
        </w:rPr>
        <w:t>Improved Understanding of Operational Mitigation Measures</w:t>
      </w:r>
      <w:r>
        <w:tab/>
      </w:r>
      <w:r>
        <w:fldChar w:fldCharType="begin"/>
      </w:r>
      <w:r>
        <w:instrText xml:space="preserve"> PAGEREF _Toc361930721 \h </w:instrText>
      </w:r>
      <w:r>
        <w:fldChar w:fldCharType="separate"/>
      </w:r>
      <w:r w:rsidR="00E2599D">
        <w:t>219</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lang w:val="en-AU"/>
        </w:rPr>
        <w:t>A Strategic Approach to Monitoring</w:t>
      </w:r>
      <w:r>
        <w:tab/>
      </w:r>
      <w:r>
        <w:fldChar w:fldCharType="begin"/>
      </w:r>
      <w:r>
        <w:instrText xml:space="preserve"> PAGEREF _Toc361930722 \h </w:instrText>
      </w:r>
      <w:r>
        <w:fldChar w:fldCharType="separate"/>
      </w:r>
      <w:r w:rsidR="00E2599D">
        <w:t>219</w:t>
      </w:r>
      <w:r>
        <w:fldChar w:fldCharType="end"/>
      </w:r>
    </w:p>
    <w:p w:rsidR="004508D0" w:rsidRDefault="004508D0">
      <w:pPr>
        <w:pStyle w:val="TOC2"/>
        <w:rPr>
          <w:rFonts w:asciiTheme="minorHAnsi" w:eastAsiaTheme="minorEastAsia" w:hAnsiTheme="minorHAnsi" w:cstheme="minorBidi"/>
          <w:b w:val="0"/>
          <w:color w:val="auto"/>
          <w:szCs w:val="22"/>
          <w:lang w:val="en-AU" w:eastAsia="en-AU"/>
        </w:rPr>
      </w:pPr>
      <w:r w:rsidRPr="00E73965">
        <w:rPr>
          <w:lang w:val="en-AU"/>
        </w:rPr>
        <w:t>Methods to Assess Cumulative Impacts and Resilience</w:t>
      </w:r>
      <w:r>
        <w:tab/>
      </w:r>
      <w:r>
        <w:fldChar w:fldCharType="begin"/>
      </w:r>
      <w:r>
        <w:instrText xml:space="preserve"> PAGEREF _Toc361930723 \h </w:instrText>
      </w:r>
      <w:r>
        <w:fldChar w:fldCharType="separate"/>
      </w:r>
      <w:r w:rsidR="00E2599D">
        <w:t>220</w:t>
      </w:r>
      <w:r>
        <w:fldChar w:fldCharType="end"/>
      </w:r>
    </w:p>
    <w:p w:rsidR="004508D0" w:rsidRDefault="004508D0">
      <w:pPr>
        <w:pStyle w:val="TOC1"/>
        <w:rPr>
          <w:rFonts w:asciiTheme="minorHAnsi" w:eastAsiaTheme="minorEastAsia" w:hAnsiTheme="minorHAnsi" w:cstheme="minorBidi"/>
          <w:b w:val="0"/>
          <w:caps w:val="0"/>
          <w:color w:val="auto"/>
          <w:sz w:val="22"/>
          <w:szCs w:val="22"/>
          <w:lang w:val="en-AU" w:eastAsia="en-AU"/>
        </w:rPr>
      </w:pPr>
      <w:r w:rsidRPr="00E73965">
        <w:rPr>
          <w:rFonts w:cs="Arial"/>
          <w:lang w:val="en-AU"/>
        </w:rPr>
        <w:t>REFERENCES</w:t>
      </w:r>
      <w:r>
        <w:tab/>
      </w:r>
      <w:r>
        <w:fldChar w:fldCharType="begin"/>
      </w:r>
      <w:r>
        <w:instrText xml:space="preserve"> PAGEREF _Toc361930724 \h </w:instrText>
      </w:r>
      <w:r>
        <w:fldChar w:fldCharType="separate"/>
      </w:r>
      <w:r w:rsidR="00E2599D">
        <w:t>221</w:t>
      </w:r>
      <w:r>
        <w:fldChar w:fldCharType="end"/>
      </w:r>
    </w:p>
    <w:p w:rsidR="00C268C0" w:rsidRPr="009F3BDC" w:rsidRDefault="00B66293" w:rsidP="00337299">
      <w:pPr>
        <w:pStyle w:val="Para0"/>
        <w:rPr>
          <w:lang w:val="en-AU"/>
        </w:rPr>
      </w:pPr>
      <w:r w:rsidRPr="009F3BDC">
        <w:rPr>
          <w:lang w:val="en-AU"/>
        </w:rPr>
        <w:lastRenderedPageBreak/>
        <w:fldChar w:fldCharType="end"/>
      </w:r>
    </w:p>
    <w:p w:rsidR="00C268C0" w:rsidRPr="009F3BDC" w:rsidRDefault="00C268C0" w:rsidP="00C268C0">
      <w:pPr>
        <w:pStyle w:val="Head1manual"/>
        <w:rPr>
          <w:lang w:val="en-AU"/>
        </w:rPr>
      </w:pPr>
      <w:r w:rsidRPr="009F3BDC">
        <w:rPr>
          <w:lang w:val="en-AU"/>
        </w:rPr>
        <w:t>FIGURES</w:t>
      </w:r>
    </w:p>
    <w:p w:rsidR="00DE66F4" w:rsidRDefault="00B66293"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9F3BDC">
        <w:rPr>
          <w:noProof w:val="0"/>
          <w:lang w:val="en-AU"/>
        </w:rPr>
        <w:fldChar w:fldCharType="begin"/>
      </w:r>
      <w:r w:rsidR="00C268C0" w:rsidRPr="009F3BDC">
        <w:rPr>
          <w:noProof w:val="0"/>
          <w:lang w:val="en-AU"/>
        </w:rPr>
        <w:instrText xml:space="preserve"> TOC \c "Figure" </w:instrText>
      </w:r>
      <w:r w:rsidRPr="009F3BDC">
        <w:rPr>
          <w:noProof w:val="0"/>
          <w:lang w:val="en-AU"/>
        </w:rPr>
        <w:fldChar w:fldCharType="separate"/>
      </w:r>
      <w:r w:rsidR="00DE66F4" w:rsidRPr="00133F70">
        <w:rPr>
          <w:b/>
        </w:rPr>
        <w:t>Figure 1</w:t>
      </w:r>
      <w:r w:rsidR="00DE66F4">
        <w:t>. Snapshot of predicted current fields with (top) and without (bottom) including large-scale current forcing in the Gladstone study area. The high current speeds south of Gladstone reflect forcing by tides and waves. The high current speeds to the north in the top figure reflect the influence of the large-scale currents as well as tides and local winds. The dramatic decrease in current speeds near shore in the top panel results from the cut-off in applying large-scale current forcing at the 10 m depth contour.</w:t>
      </w:r>
      <w:r w:rsidR="00DE66F4">
        <w:tab/>
      </w:r>
      <w:r w:rsidR="00DE66F4">
        <w:fldChar w:fldCharType="begin"/>
      </w:r>
      <w:r w:rsidR="00DE66F4">
        <w:instrText xml:space="preserve"> PAGEREF _Toc360693959 \h </w:instrText>
      </w:r>
      <w:r w:rsidR="00DE66F4">
        <w:fldChar w:fldCharType="separate"/>
      </w:r>
      <w:r w:rsidR="00E2599D">
        <w:t>22</w:t>
      </w:r>
      <w:r w:rsidR="00DE66F4">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2</w:t>
      </w:r>
      <w:r>
        <w:t>.Total sedimentation at day 30 of the Abbot Point placement scenario at the current placement site, including large-scale current forcing.</w:t>
      </w:r>
      <w:r>
        <w:tab/>
      </w:r>
      <w:r>
        <w:fldChar w:fldCharType="begin"/>
      </w:r>
      <w:r>
        <w:instrText xml:space="preserve"> PAGEREF _Toc360693960 \h </w:instrText>
      </w:r>
      <w:r>
        <w:fldChar w:fldCharType="separate"/>
      </w:r>
      <w:r w:rsidR="00E2599D">
        <w:t>23</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3</w:t>
      </w:r>
      <w:r>
        <w:t>.Total sedimentation at day 30 of the Abbot Point placement scenario at the current placement site, without large-scale current forcing.</w:t>
      </w:r>
      <w:r>
        <w:tab/>
      </w:r>
      <w:r>
        <w:fldChar w:fldCharType="begin"/>
      </w:r>
      <w:r>
        <w:instrText xml:space="preserve"> PAGEREF _Toc360693961 \h </w:instrText>
      </w:r>
      <w:r>
        <w:fldChar w:fldCharType="separate"/>
      </w:r>
      <w:r w:rsidR="00E2599D">
        <w:t>24</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4</w:t>
      </w:r>
      <w:r>
        <w:t>. Imaginary zoomed-in view of a section of the model grid. The number in each cell represents the per cent of time during the model run each cell experiences a TSS concentration of 5 mg/L. The blue line shows the 50</w:t>
      </w:r>
      <w:r w:rsidRPr="00133F70">
        <w:rPr>
          <w:vertAlign w:val="superscript"/>
        </w:rPr>
        <w:t>th</w:t>
      </w:r>
      <w:r>
        <w:t xml:space="preserve"> percentile contour for 5mg/L TSS.</w:t>
      </w:r>
      <w:r>
        <w:tab/>
      </w:r>
      <w:r>
        <w:fldChar w:fldCharType="begin"/>
      </w:r>
      <w:r>
        <w:instrText xml:space="preserve"> PAGEREF _Toc360693962 \h </w:instrText>
      </w:r>
      <w:r>
        <w:fldChar w:fldCharType="separate"/>
      </w:r>
      <w:r w:rsidR="00E2599D">
        <w:t>34</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5</w:t>
      </w:r>
      <w:r>
        <w:t xml:space="preserve">. Presentation of the imaginary results in </w:t>
      </w:r>
      <w:r w:rsidRPr="00133F70">
        <w:rPr>
          <w:b/>
        </w:rPr>
        <w:t xml:space="preserve"> </w:t>
      </w:r>
      <w:r>
        <w:t>figure 34 as a shaded area. Areas in the darker blue area experience 5 mg/L TSS more than 50 per cent of the time, those in the light blue area less than 50 per cent of the time.</w:t>
      </w:r>
      <w:r>
        <w:tab/>
      </w:r>
      <w:r>
        <w:fldChar w:fldCharType="begin"/>
      </w:r>
      <w:r>
        <w:instrText xml:space="preserve"> PAGEREF _Toc360693963 \h </w:instrText>
      </w:r>
      <w:r>
        <w:fldChar w:fldCharType="separate"/>
      </w:r>
      <w:r w:rsidR="00E2599D">
        <w:t>35</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6</w:t>
      </w:r>
      <w:r>
        <w:t>. Total sedimentation (top) and sedimentation rate (bottom) at Abbot Point Time Series 1 site (see figure 69).</w:t>
      </w:r>
      <w:r>
        <w:tab/>
      </w:r>
      <w:r>
        <w:fldChar w:fldCharType="begin"/>
      </w:r>
      <w:r>
        <w:instrText xml:space="preserve"> PAGEREF _Toc360693964 \h </w:instrText>
      </w:r>
      <w:r>
        <w:fldChar w:fldCharType="separate"/>
      </w:r>
      <w:r w:rsidR="00E2599D">
        <w:t>39</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7</w:t>
      </w:r>
      <w:r w:rsidRPr="00133F70">
        <w:t xml:space="preserve">. Total sedimentation (top) and sedimentation rate (bottom) at Abbot Point Time Series 2 Site (see </w:t>
      </w:r>
      <w:r>
        <w:t>figure 69</w:t>
      </w:r>
      <w:r w:rsidRPr="00133F70">
        <w:t>).</w:t>
      </w:r>
      <w:r>
        <w:tab/>
      </w:r>
      <w:r>
        <w:fldChar w:fldCharType="begin"/>
      </w:r>
      <w:r>
        <w:instrText xml:space="preserve"> PAGEREF _Toc360693965 \h </w:instrText>
      </w:r>
      <w:r>
        <w:fldChar w:fldCharType="separate"/>
      </w:r>
      <w:r w:rsidR="00E2599D">
        <w:t>40</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8</w:t>
      </w:r>
      <w:r>
        <w:t>. Gladstone: dredging period (133 days) TSS distribution, Model Case 1 - 95</w:t>
      </w:r>
      <w:r w:rsidRPr="00133F70">
        <w:rPr>
          <w:vertAlign w:val="superscript"/>
        </w:rPr>
        <w:t xml:space="preserve">th </w:t>
      </w:r>
      <w:r>
        <w:t>percentile.</w:t>
      </w:r>
      <w:r>
        <w:tab/>
      </w:r>
      <w:r>
        <w:fldChar w:fldCharType="begin"/>
      </w:r>
      <w:r>
        <w:instrText xml:space="preserve"> PAGEREF _Toc360693966 \h </w:instrText>
      </w:r>
      <w:r>
        <w:fldChar w:fldCharType="separate"/>
      </w:r>
      <w:r w:rsidR="00E2599D">
        <w:t>56</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9</w:t>
      </w:r>
      <w:r>
        <w:t>. Gladstone: dredging period (133 days) TSS distribution, Model Case 2 - 95</w:t>
      </w:r>
      <w:r w:rsidRPr="00133F70">
        <w:rPr>
          <w:vertAlign w:val="superscript"/>
        </w:rPr>
        <w:t>th</w:t>
      </w:r>
      <w:r>
        <w:t xml:space="preserve"> percentile.</w:t>
      </w:r>
      <w:r>
        <w:tab/>
      </w:r>
      <w:r>
        <w:fldChar w:fldCharType="begin"/>
      </w:r>
      <w:r>
        <w:instrText xml:space="preserve"> PAGEREF _Toc360693967 \h </w:instrText>
      </w:r>
      <w:r>
        <w:fldChar w:fldCharType="separate"/>
      </w:r>
      <w:r w:rsidR="00E2599D">
        <w:t>57</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10</w:t>
      </w:r>
      <w:r>
        <w:t>. Gladstone: dredging period (133 days) TSS distribution, Model Case 3 - 95</w:t>
      </w:r>
      <w:r w:rsidRPr="00133F70">
        <w:rPr>
          <w:vertAlign w:val="superscript"/>
        </w:rPr>
        <w:t>th</w:t>
      </w:r>
      <w:r>
        <w:t xml:space="preserve"> percentile.</w:t>
      </w:r>
      <w:r>
        <w:tab/>
      </w:r>
      <w:r>
        <w:fldChar w:fldCharType="begin"/>
      </w:r>
      <w:r>
        <w:instrText xml:space="preserve"> PAGEREF _Toc360693968 \h </w:instrText>
      </w:r>
      <w:r>
        <w:fldChar w:fldCharType="separate"/>
      </w:r>
      <w:r w:rsidR="00E2599D">
        <w:t>58</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11</w:t>
      </w:r>
      <w:r>
        <w:t>. Gladstone: dredging period (133 days) sedimentation rate, Model Case 1 - 50</w:t>
      </w:r>
      <w:r w:rsidRPr="00133F70">
        <w:rPr>
          <w:vertAlign w:val="superscript"/>
        </w:rPr>
        <w:t>th</w:t>
      </w:r>
      <w:r>
        <w:t xml:space="preserve"> percentile.</w:t>
      </w:r>
      <w:r>
        <w:tab/>
      </w:r>
      <w:r>
        <w:fldChar w:fldCharType="begin"/>
      </w:r>
      <w:r>
        <w:instrText xml:space="preserve"> PAGEREF _Toc360693969 \h </w:instrText>
      </w:r>
      <w:r>
        <w:fldChar w:fldCharType="separate"/>
      </w:r>
      <w:r w:rsidR="00E2599D">
        <w:t>59</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12</w:t>
      </w:r>
      <w:r>
        <w:t>. Gladstone: dredging period (133 days) sedimentation rate, Model Case 1 - 95</w:t>
      </w:r>
      <w:r w:rsidRPr="00133F70">
        <w:rPr>
          <w:vertAlign w:val="superscript"/>
        </w:rPr>
        <w:t>th</w:t>
      </w:r>
      <w:r>
        <w:t xml:space="preserve"> percentile.</w:t>
      </w:r>
      <w:r>
        <w:tab/>
      </w:r>
      <w:r>
        <w:fldChar w:fldCharType="begin"/>
      </w:r>
      <w:r>
        <w:instrText xml:space="preserve"> PAGEREF _Toc360693970 \h </w:instrText>
      </w:r>
      <w:r>
        <w:fldChar w:fldCharType="separate"/>
      </w:r>
      <w:r w:rsidR="00E2599D">
        <w:t>60</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13</w:t>
      </w:r>
      <w:r>
        <w:t>. Gladstone: dredging period (133 days) sedimentation rate, Model Case 2 - 50</w:t>
      </w:r>
      <w:r w:rsidRPr="00133F70">
        <w:rPr>
          <w:vertAlign w:val="superscript"/>
        </w:rPr>
        <w:t>th</w:t>
      </w:r>
      <w:r>
        <w:t xml:space="preserve"> percentile.</w:t>
      </w:r>
      <w:r>
        <w:tab/>
      </w:r>
      <w:r>
        <w:fldChar w:fldCharType="begin"/>
      </w:r>
      <w:r>
        <w:instrText xml:space="preserve"> PAGEREF _Toc360693971 \h </w:instrText>
      </w:r>
      <w:r>
        <w:fldChar w:fldCharType="separate"/>
      </w:r>
      <w:r w:rsidR="00E2599D">
        <w:t>61</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14</w:t>
      </w:r>
      <w:r>
        <w:t>. Gladstone: dredging period (133 days) sedimentation rate, Model Case 2 - 95</w:t>
      </w:r>
      <w:r w:rsidRPr="00133F70">
        <w:rPr>
          <w:vertAlign w:val="superscript"/>
        </w:rPr>
        <w:t>th</w:t>
      </w:r>
      <w:r>
        <w:t xml:space="preserve"> percentile.</w:t>
      </w:r>
      <w:r>
        <w:tab/>
      </w:r>
      <w:r>
        <w:fldChar w:fldCharType="begin"/>
      </w:r>
      <w:r>
        <w:instrText xml:space="preserve"> PAGEREF _Toc360693972 \h </w:instrText>
      </w:r>
      <w:r>
        <w:fldChar w:fldCharType="separate"/>
      </w:r>
      <w:r w:rsidR="00E2599D">
        <w:t>62</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15</w:t>
      </w:r>
      <w:r>
        <w:t>. Gladstone: dredging period (133 days) sedimentation rate, Model Case 3 - 50</w:t>
      </w:r>
      <w:r w:rsidRPr="00133F70">
        <w:rPr>
          <w:vertAlign w:val="superscript"/>
        </w:rPr>
        <w:t>th</w:t>
      </w:r>
      <w:r>
        <w:t xml:space="preserve"> percentile.</w:t>
      </w:r>
      <w:r>
        <w:tab/>
      </w:r>
      <w:r>
        <w:fldChar w:fldCharType="begin"/>
      </w:r>
      <w:r>
        <w:instrText xml:space="preserve"> PAGEREF _Toc360693973 \h </w:instrText>
      </w:r>
      <w:r>
        <w:fldChar w:fldCharType="separate"/>
      </w:r>
      <w:r w:rsidR="00E2599D">
        <w:t>63</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16</w:t>
      </w:r>
      <w:r>
        <w:t>. Gladstone: dredging period (133 days) sedimentation rate, Model Case 3 - 95</w:t>
      </w:r>
      <w:r w:rsidRPr="00133F70">
        <w:rPr>
          <w:vertAlign w:val="superscript"/>
        </w:rPr>
        <w:t>th</w:t>
      </w:r>
      <w:r>
        <w:t xml:space="preserve"> percentile.</w:t>
      </w:r>
      <w:r>
        <w:tab/>
      </w:r>
      <w:r>
        <w:fldChar w:fldCharType="begin"/>
      </w:r>
      <w:r>
        <w:instrText xml:space="preserve"> PAGEREF _Toc360693974 \h </w:instrText>
      </w:r>
      <w:r>
        <w:fldChar w:fldCharType="separate"/>
      </w:r>
      <w:r w:rsidR="00E2599D">
        <w:t>64</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17</w:t>
      </w:r>
      <w:r>
        <w:t>. Gladstone: dredging period (133 days) total sedimentation and bottom thickness, Model Case 1.</w:t>
      </w:r>
      <w:r>
        <w:tab/>
      </w:r>
      <w:r>
        <w:fldChar w:fldCharType="begin"/>
      </w:r>
      <w:r>
        <w:instrText xml:space="preserve"> PAGEREF _Toc360693975 \h </w:instrText>
      </w:r>
      <w:r>
        <w:fldChar w:fldCharType="separate"/>
      </w:r>
      <w:r w:rsidR="00E2599D">
        <w:t>65</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18</w:t>
      </w:r>
      <w:r>
        <w:t>. Gladstone: dredging period (133 days) total sedimentation and bottom thickness, Model Case 2.</w:t>
      </w:r>
      <w:r>
        <w:tab/>
      </w:r>
      <w:r>
        <w:fldChar w:fldCharType="begin"/>
      </w:r>
      <w:r>
        <w:instrText xml:space="preserve"> PAGEREF _Toc360693976 \h </w:instrText>
      </w:r>
      <w:r>
        <w:fldChar w:fldCharType="separate"/>
      </w:r>
      <w:r w:rsidR="00E2599D">
        <w:t>66</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19</w:t>
      </w:r>
      <w:r>
        <w:t>. Gladstone: dredging period (133 days) total sedimentation and bottom thickness, Model Case 3.</w:t>
      </w:r>
      <w:r>
        <w:tab/>
      </w:r>
      <w:r>
        <w:fldChar w:fldCharType="begin"/>
      </w:r>
      <w:r>
        <w:instrText xml:space="preserve"> PAGEREF _Toc360693977 \h </w:instrText>
      </w:r>
      <w:r>
        <w:fldChar w:fldCharType="separate"/>
      </w:r>
      <w:r w:rsidR="00E2599D">
        <w:t>67</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20</w:t>
      </w:r>
      <w:r>
        <w:t>. Gladstone: long-term (12 months) total sedimentation and bottom thickness, Model Case 1.</w:t>
      </w:r>
      <w:r>
        <w:tab/>
      </w:r>
      <w:r>
        <w:fldChar w:fldCharType="begin"/>
      </w:r>
      <w:r>
        <w:instrText xml:space="preserve"> PAGEREF _Toc360693978 \h </w:instrText>
      </w:r>
      <w:r>
        <w:fldChar w:fldCharType="separate"/>
      </w:r>
      <w:r w:rsidR="00E2599D">
        <w:t>68</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lastRenderedPageBreak/>
        <w:t>Figure 21</w:t>
      </w:r>
      <w:r>
        <w:t>. Gladstone: long-term (12 months) total sedimentation and bottom thickness, Model Case 2.</w:t>
      </w:r>
      <w:r>
        <w:tab/>
      </w:r>
      <w:r>
        <w:fldChar w:fldCharType="begin"/>
      </w:r>
      <w:r>
        <w:instrText xml:space="preserve"> PAGEREF _Toc360693979 \h </w:instrText>
      </w:r>
      <w:r>
        <w:fldChar w:fldCharType="separate"/>
      </w:r>
      <w:r w:rsidR="00E2599D">
        <w:t>69</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22</w:t>
      </w:r>
      <w:r>
        <w:t>. Gladstone: long-term (12 months) total sedimentation and bottom thickness, Model Case 3.</w:t>
      </w:r>
      <w:r>
        <w:tab/>
      </w:r>
      <w:r>
        <w:fldChar w:fldCharType="begin"/>
      </w:r>
      <w:r>
        <w:instrText xml:space="preserve"> PAGEREF _Toc360693980 \h </w:instrText>
      </w:r>
      <w:r>
        <w:fldChar w:fldCharType="separate"/>
      </w:r>
      <w:r w:rsidR="00E2599D">
        <w:t>70</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23</w:t>
      </w:r>
      <w:r>
        <w:t>. Rosslyn Bay: dredging period (90 days) TSS distribution, Model Case 1 - 100</w:t>
      </w:r>
      <w:r w:rsidRPr="00133F70">
        <w:rPr>
          <w:vertAlign w:val="superscript"/>
        </w:rPr>
        <w:t>th</w:t>
      </w:r>
      <w:r>
        <w:t xml:space="preserve"> percentile.</w:t>
      </w:r>
      <w:r>
        <w:tab/>
      </w:r>
      <w:r>
        <w:fldChar w:fldCharType="begin"/>
      </w:r>
      <w:r>
        <w:instrText xml:space="preserve"> PAGEREF _Toc360693981 \h </w:instrText>
      </w:r>
      <w:r>
        <w:fldChar w:fldCharType="separate"/>
      </w:r>
      <w:r w:rsidR="00E2599D">
        <w:t>81</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24</w:t>
      </w:r>
      <w:r>
        <w:t>. Rosslyn Bay: dredging period (90 days) TSS distribution, Model Case 2 - 100</w:t>
      </w:r>
      <w:r w:rsidRPr="00133F70">
        <w:rPr>
          <w:vertAlign w:val="superscript"/>
        </w:rPr>
        <w:t>th</w:t>
      </w:r>
      <w:r>
        <w:t xml:space="preserve"> percentile.</w:t>
      </w:r>
      <w:r>
        <w:tab/>
      </w:r>
      <w:r>
        <w:fldChar w:fldCharType="begin"/>
      </w:r>
      <w:r>
        <w:instrText xml:space="preserve"> PAGEREF _Toc360693982 \h </w:instrText>
      </w:r>
      <w:r>
        <w:fldChar w:fldCharType="separate"/>
      </w:r>
      <w:r w:rsidR="00E2599D">
        <w:t>82</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25</w:t>
      </w:r>
      <w:r>
        <w:t>. Rosslyn Bay: dredging period (90 days) TSS distribution, current site - 100</w:t>
      </w:r>
      <w:r w:rsidRPr="00133F70">
        <w:rPr>
          <w:vertAlign w:val="superscript"/>
        </w:rPr>
        <w:t>th</w:t>
      </w:r>
      <w:r>
        <w:t xml:space="preserve"> percentile.</w:t>
      </w:r>
      <w:r>
        <w:tab/>
      </w:r>
      <w:r>
        <w:fldChar w:fldCharType="begin"/>
      </w:r>
      <w:r>
        <w:instrText xml:space="preserve"> PAGEREF _Toc360693983 \h </w:instrText>
      </w:r>
      <w:r>
        <w:fldChar w:fldCharType="separate"/>
      </w:r>
      <w:r w:rsidR="00E2599D">
        <w:t>83</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26</w:t>
      </w:r>
      <w:r>
        <w:t>. Rosslyn Bay: dredging period (90 days) sedimentation rate, Model Case 1 - 50</w:t>
      </w:r>
      <w:r w:rsidRPr="00133F70">
        <w:rPr>
          <w:vertAlign w:val="superscript"/>
        </w:rPr>
        <w:t>th</w:t>
      </w:r>
      <w:r>
        <w:t xml:space="preserve"> percentile.</w:t>
      </w:r>
      <w:r>
        <w:tab/>
      </w:r>
      <w:r>
        <w:fldChar w:fldCharType="begin"/>
      </w:r>
      <w:r>
        <w:instrText xml:space="preserve"> PAGEREF _Toc360693984 \h </w:instrText>
      </w:r>
      <w:r>
        <w:fldChar w:fldCharType="separate"/>
      </w:r>
      <w:r w:rsidR="00E2599D">
        <w:t>84</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27</w:t>
      </w:r>
      <w:r>
        <w:t>. Rosslyn Bay: dredging period (90 days) sedimentation rate, Model Case 1 - 95</w:t>
      </w:r>
      <w:r w:rsidRPr="00133F70">
        <w:rPr>
          <w:vertAlign w:val="superscript"/>
        </w:rPr>
        <w:t>th</w:t>
      </w:r>
      <w:r>
        <w:t xml:space="preserve"> percentile.</w:t>
      </w:r>
      <w:r>
        <w:tab/>
      </w:r>
      <w:r>
        <w:fldChar w:fldCharType="begin"/>
      </w:r>
      <w:r>
        <w:instrText xml:space="preserve"> PAGEREF _Toc360693985 \h </w:instrText>
      </w:r>
      <w:r>
        <w:fldChar w:fldCharType="separate"/>
      </w:r>
      <w:r w:rsidR="00E2599D">
        <w:t>85</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28</w:t>
      </w:r>
      <w:r>
        <w:t>. Rosslyn Bay: dredging period (90 days) sedimentation rate, Model Case 2 - 50</w:t>
      </w:r>
      <w:r w:rsidRPr="00133F70">
        <w:rPr>
          <w:vertAlign w:val="superscript"/>
        </w:rPr>
        <w:t>th</w:t>
      </w:r>
      <w:r>
        <w:t xml:space="preserve"> percentile.</w:t>
      </w:r>
      <w:r>
        <w:tab/>
      </w:r>
      <w:r>
        <w:fldChar w:fldCharType="begin"/>
      </w:r>
      <w:r>
        <w:instrText xml:space="preserve"> PAGEREF _Toc360693986 \h </w:instrText>
      </w:r>
      <w:r>
        <w:fldChar w:fldCharType="separate"/>
      </w:r>
      <w:r w:rsidR="00E2599D">
        <w:t>86</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29</w:t>
      </w:r>
      <w:r>
        <w:t>. Rosslyn Bay: dredging period (90 days) sedimentation rate, Model Case 2 - 95</w:t>
      </w:r>
      <w:r w:rsidRPr="00133F70">
        <w:rPr>
          <w:vertAlign w:val="superscript"/>
        </w:rPr>
        <w:t>th</w:t>
      </w:r>
      <w:r>
        <w:t xml:space="preserve"> percentile.</w:t>
      </w:r>
      <w:r>
        <w:tab/>
      </w:r>
      <w:r>
        <w:fldChar w:fldCharType="begin"/>
      </w:r>
      <w:r>
        <w:instrText xml:space="preserve"> PAGEREF _Toc360693987 \h </w:instrText>
      </w:r>
      <w:r>
        <w:fldChar w:fldCharType="separate"/>
      </w:r>
      <w:r w:rsidR="00E2599D">
        <w:t>87</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30</w:t>
      </w:r>
      <w:r>
        <w:t>. Rosslyn Bay: dredging period (90 days) sedimentation rate, current site - 50</w:t>
      </w:r>
      <w:r w:rsidRPr="00133F70">
        <w:rPr>
          <w:vertAlign w:val="superscript"/>
        </w:rPr>
        <w:t>th</w:t>
      </w:r>
      <w:r>
        <w:t xml:space="preserve"> percentile.</w:t>
      </w:r>
      <w:r>
        <w:tab/>
      </w:r>
      <w:r>
        <w:fldChar w:fldCharType="begin"/>
      </w:r>
      <w:r>
        <w:instrText xml:space="preserve"> PAGEREF _Toc360693988 \h </w:instrText>
      </w:r>
      <w:r>
        <w:fldChar w:fldCharType="separate"/>
      </w:r>
      <w:r w:rsidR="00E2599D">
        <w:t>88</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31</w:t>
      </w:r>
      <w:r>
        <w:t>. Rosslyn Bay: dredging period (90 days) sedimentation rate, current site - 95</w:t>
      </w:r>
      <w:r w:rsidRPr="00133F70">
        <w:rPr>
          <w:vertAlign w:val="superscript"/>
        </w:rPr>
        <w:t>th</w:t>
      </w:r>
      <w:r>
        <w:t xml:space="preserve"> percentile.</w:t>
      </w:r>
      <w:r>
        <w:tab/>
      </w:r>
      <w:r>
        <w:fldChar w:fldCharType="begin"/>
      </w:r>
      <w:r>
        <w:instrText xml:space="preserve"> PAGEREF _Toc360693989 \h </w:instrText>
      </w:r>
      <w:r>
        <w:fldChar w:fldCharType="separate"/>
      </w:r>
      <w:r w:rsidR="00E2599D">
        <w:t>89</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32</w:t>
      </w:r>
      <w:r>
        <w:t>. Rosslyn Bay: dredging period (90 days) total sedimentation and bottom thickness, Model Case 1.</w:t>
      </w:r>
      <w:r>
        <w:tab/>
      </w:r>
      <w:r>
        <w:fldChar w:fldCharType="begin"/>
      </w:r>
      <w:r>
        <w:instrText xml:space="preserve"> PAGEREF _Toc360693990 \h </w:instrText>
      </w:r>
      <w:r>
        <w:fldChar w:fldCharType="separate"/>
      </w:r>
      <w:r w:rsidR="00E2599D">
        <w:t>90</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33</w:t>
      </w:r>
      <w:r>
        <w:t>. Rosslyn Bay: dredging period (90 days) total sedimentation and bottom thickness, Model Case 2.</w:t>
      </w:r>
      <w:r>
        <w:tab/>
      </w:r>
      <w:r>
        <w:fldChar w:fldCharType="begin"/>
      </w:r>
      <w:r>
        <w:instrText xml:space="preserve"> PAGEREF _Toc360693991 \h </w:instrText>
      </w:r>
      <w:r>
        <w:fldChar w:fldCharType="separate"/>
      </w:r>
      <w:r w:rsidR="00E2599D">
        <w:t>91</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34</w:t>
      </w:r>
      <w:r>
        <w:t>. Rosslyn Bay: dredging period (90 days) total sedimentation and bottom thickness, current site.</w:t>
      </w:r>
      <w:r>
        <w:tab/>
      </w:r>
      <w:r>
        <w:fldChar w:fldCharType="begin"/>
      </w:r>
      <w:r>
        <w:instrText xml:space="preserve"> PAGEREF _Toc360693992 \h </w:instrText>
      </w:r>
      <w:r>
        <w:fldChar w:fldCharType="separate"/>
      </w:r>
      <w:r w:rsidR="00E2599D">
        <w:t>92</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35</w:t>
      </w:r>
      <w:r>
        <w:t>. Rosslyn Bay: long-term (12 months) total sedimentation and bottom thickness, Model Case 1.</w:t>
      </w:r>
      <w:r>
        <w:tab/>
      </w:r>
      <w:r>
        <w:fldChar w:fldCharType="begin"/>
      </w:r>
      <w:r>
        <w:instrText xml:space="preserve"> PAGEREF _Toc360693993 \h </w:instrText>
      </w:r>
      <w:r>
        <w:fldChar w:fldCharType="separate"/>
      </w:r>
      <w:r w:rsidR="00E2599D">
        <w:t>93</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36</w:t>
      </w:r>
      <w:r>
        <w:t>. Rosslyn Bay: long-term (12 months) total sedimentation and bottom thickness, Model Case 2.</w:t>
      </w:r>
      <w:r>
        <w:tab/>
      </w:r>
      <w:r>
        <w:fldChar w:fldCharType="begin"/>
      </w:r>
      <w:r>
        <w:instrText xml:space="preserve"> PAGEREF _Toc360693994 \h </w:instrText>
      </w:r>
      <w:r>
        <w:fldChar w:fldCharType="separate"/>
      </w:r>
      <w:r w:rsidR="00E2599D">
        <w:t>94</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37</w:t>
      </w:r>
      <w:r>
        <w:t>. Rosslyn Bay: long-term (12 months) total sedimentation and bottom thickness, current site.</w:t>
      </w:r>
      <w:r>
        <w:tab/>
      </w:r>
      <w:r>
        <w:fldChar w:fldCharType="begin"/>
      </w:r>
      <w:r>
        <w:instrText xml:space="preserve"> PAGEREF _Toc360693995 \h </w:instrText>
      </w:r>
      <w:r>
        <w:fldChar w:fldCharType="separate"/>
      </w:r>
      <w:r w:rsidR="00E2599D">
        <w:t>95</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38</w:t>
      </w:r>
      <w:r>
        <w:t>. Hay Point: dredging period (155 days) TSS distribution, Model Case 1 - 95</w:t>
      </w:r>
      <w:r w:rsidRPr="00133F70">
        <w:rPr>
          <w:vertAlign w:val="superscript"/>
        </w:rPr>
        <w:t>th</w:t>
      </w:r>
      <w:r>
        <w:t xml:space="preserve"> percentile.</w:t>
      </w:r>
      <w:r>
        <w:tab/>
      </w:r>
      <w:r>
        <w:fldChar w:fldCharType="begin"/>
      </w:r>
      <w:r>
        <w:instrText xml:space="preserve"> PAGEREF _Toc360693996 \h </w:instrText>
      </w:r>
      <w:r>
        <w:fldChar w:fldCharType="separate"/>
      </w:r>
      <w:r w:rsidR="00E2599D">
        <w:t>106</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39</w:t>
      </w:r>
      <w:r>
        <w:t>. Hay Point: dredging period (155 days) TSS distribution, Model Case 2 - 50</w:t>
      </w:r>
      <w:r w:rsidRPr="00133F70">
        <w:rPr>
          <w:vertAlign w:val="superscript"/>
        </w:rPr>
        <w:t>th</w:t>
      </w:r>
      <w:r>
        <w:t xml:space="preserve"> percentile.</w:t>
      </w:r>
      <w:r>
        <w:tab/>
      </w:r>
      <w:r>
        <w:fldChar w:fldCharType="begin"/>
      </w:r>
      <w:r>
        <w:instrText xml:space="preserve"> PAGEREF _Toc360693997 \h </w:instrText>
      </w:r>
      <w:r>
        <w:fldChar w:fldCharType="separate"/>
      </w:r>
      <w:r w:rsidR="00E2599D">
        <w:t>107</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40</w:t>
      </w:r>
      <w:r>
        <w:t>. Hay Point: dredging period (155 days) TSS distribution, Model Case 2 - 95</w:t>
      </w:r>
      <w:r w:rsidRPr="00133F70">
        <w:rPr>
          <w:vertAlign w:val="superscript"/>
        </w:rPr>
        <w:t>th</w:t>
      </w:r>
      <w:r>
        <w:t xml:space="preserve"> percentile.</w:t>
      </w:r>
      <w:r>
        <w:tab/>
      </w:r>
      <w:r>
        <w:fldChar w:fldCharType="begin"/>
      </w:r>
      <w:r>
        <w:instrText xml:space="preserve"> PAGEREF _Toc360693998 \h </w:instrText>
      </w:r>
      <w:r>
        <w:fldChar w:fldCharType="separate"/>
      </w:r>
      <w:r w:rsidR="00E2599D">
        <w:t>108</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41</w:t>
      </w:r>
      <w:r>
        <w:t>. Hay Point: dredging period (155 days) TSS distribution, current site - 50</w:t>
      </w:r>
      <w:r w:rsidRPr="00133F70">
        <w:rPr>
          <w:vertAlign w:val="superscript"/>
        </w:rPr>
        <w:t>th</w:t>
      </w:r>
      <w:r>
        <w:t xml:space="preserve"> percentile.</w:t>
      </w:r>
      <w:r>
        <w:tab/>
      </w:r>
      <w:r>
        <w:fldChar w:fldCharType="begin"/>
      </w:r>
      <w:r>
        <w:instrText xml:space="preserve"> PAGEREF _Toc360693999 \h </w:instrText>
      </w:r>
      <w:r>
        <w:fldChar w:fldCharType="separate"/>
      </w:r>
      <w:r w:rsidR="00E2599D">
        <w:t>109</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42</w:t>
      </w:r>
      <w:r>
        <w:t>. Hay Point: dredging period (155 days) TSS distribution, current site - 95</w:t>
      </w:r>
      <w:r w:rsidRPr="00133F70">
        <w:rPr>
          <w:vertAlign w:val="superscript"/>
        </w:rPr>
        <w:t>th</w:t>
      </w:r>
      <w:r>
        <w:t xml:space="preserve"> percentile.</w:t>
      </w:r>
      <w:r>
        <w:tab/>
      </w:r>
      <w:r>
        <w:fldChar w:fldCharType="begin"/>
      </w:r>
      <w:r>
        <w:instrText xml:space="preserve"> PAGEREF _Toc360694000 \h </w:instrText>
      </w:r>
      <w:r>
        <w:fldChar w:fldCharType="separate"/>
      </w:r>
      <w:r w:rsidR="00E2599D">
        <w:t>110</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43</w:t>
      </w:r>
      <w:r>
        <w:t>. Hay Point: dredging period (155 days) sedimentation rate, Model Case 1 - 50</w:t>
      </w:r>
      <w:r w:rsidRPr="00133F70">
        <w:rPr>
          <w:vertAlign w:val="superscript"/>
        </w:rPr>
        <w:t>th</w:t>
      </w:r>
      <w:r>
        <w:t xml:space="preserve"> percentile.</w:t>
      </w:r>
      <w:r>
        <w:tab/>
      </w:r>
      <w:r>
        <w:fldChar w:fldCharType="begin"/>
      </w:r>
      <w:r>
        <w:instrText xml:space="preserve"> PAGEREF _Toc360694001 \h </w:instrText>
      </w:r>
      <w:r>
        <w:fldChar w:fldCharType="separate"/>
      </w:r>
      <w:r w:rsidR="00E2599D">
        <w:t>111</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44</w:t>
      </w:r>
      <w:r>
        <w:t>. Hay Point: dredging period (155 days) sedimentation rate, Model Case 1 - 95</w:t>
      </w:r>
      <w:r w:rsidRPr="00133F70">
        <w:rPr>
          <w:vertAlign w:val="superscript"/>
        </w:rPr>
        <w:t>th</w:t>
      </w:r>
      <w:r>
        <w:t xml:space="preserve"> percentile.</w:t>
      </w:r>
      <w:r>
        <w:tab/>
      </w:r>
      <w:r>
        <w:fldChar w:fldCharType="begin"/>
      </w:r>
      <w:r>
        <w:instrText xml:space="preserve"> PAGEREF _Toc360694002 \h </w:instrText>
      </w:r>
      <w:r>
        <w:fldChar w:fldCharType="separate"/>
      </w:r>
      <w:r w:rsidR="00E2599D">
        <w:t>112</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lastRenderedPageBreak/>
        <w:t>Figure 45</w:t>
      </w:r>
      <w:r>
        <w:t>. Hay Point: dredging period (155 days) sedimentation rate, Model Case 2 - 50</w:t>
      </w:r>
      <w:r w:rsidRPr="00133F70">
        <w:rPr>
          <w:vertAlign w:val="superscript"/>
        </w:rPr>
        <w:t>th</w:t>
      </w:r>
      <w:r>
        <w:t xml:space="preserve"> percentile.</w:t>
      </w:r>
      <w:r>
        <w:tab/>
      </w:r>
      <w:r>
        <w:fldChar w:fldCharType="begin"/>
      </w:r>
      <w:r>
        <w:instrText xml:space="preserve"> PAGEREF _Toc360694003 \h </w:instrText>
      </w:r>
      <w:r>
        <w:fldChar w:fldCharType="separate"/>
      </w:r>
      <w:r w:rsidR="00E2599D">
        <w:t>113</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46</w:t>
      </w:r>
      <w:r>
        <w:t>. Hay Point: dredging period (155 days) sedimentation rate, Model Case 2 - 95</w:t>
      </w:r>
      <w:r w:rsidRPr="00133F70">
        <w:rPr>
          <w:vertAlign w:val="superscript"/>
        </w:rPr>
        <w:t>th</w:t>
      </w:r>
      <w:r>
        <w:t xml:space="preserve"> percentile.</w:t>
      </w:r>
      <w:r>
        <w:tab/>
      </w:r>
      <w:r>
        <w:fldChar w:fldCharType="begin"/>
      </w:r>
      <w:r>
        <w:instrText xml:space="preserve"> PAGEREF _Toc360694004 \h </w:instrText>
      </w:r>
      <w:r>
        <w:fldChar w:fldCharType="separate"/>
      </w:r>
      <w:r w:rsidR="00E2599D">
        <w:t>114</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47</w:t>
      </w:r>
      <w:r>
        <w:t>. Hay Point: dredging period (155 days) sedimentation rate, current site - 50</w:t>
      </w:r>
      <w:r w:rsidRPr="00133F70">
        <w:rPr>
          <w:vertAlign w:val="superscript"/>
        </w:rPr>
        <w:t>th</w:t>
      </w:r>
      <w:r>
        <w:t xml:space="preserve"> percentile.</w:t>
      </w:r>
      <w:r>
        <w:tab/>
      </w:r>
      <w:r>
        <w:fldChar w:fldCharType="begin"/>
      </w:r>
      <w:r>
        <w:instrText xml:space="preserve"> PAGEREF _Toc360694005 \h </w:instrText>
      </w:r>
      <w:r>
        <w:fldChar w:fldCharType="separate"/>
      </w:r>
      <w:r w:rsidR="00E2599D">
        <w:t>115</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48</w:t>
      </w:r>
      <w:r>
        <w:t>. Hay Point: dredging period (155 days) sedimentation rate, current site - 95</w:t>
      </w:r>
      <w:r w:rsidRPr="00133F70">
        <w:rPr>
          <w:vertAlign w:val="superscript"/>
        </w:rPr>
        <w:t>th</w:t>
      </w:r>
      <w:r>
        <w:t xml:space="preserve"> percentile.</w:t>
      </w:r>
      <w:r>
        <w:tab/>
      </w:r>
      <w:r>
        <w:fldChar w:fldCharType="begin"/>
      </w:r>
      <w:r>
        <w:instrText xml:space="preserve"> PAGEREF _Toc360694006 \h </w:instrText>
      </w:r>
      <w:r>
        <w:fldChar w:fldCharType="separate"/>
      </w:r>
      <w:r w:rsidR="00E2599D">
        <w:t>116</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49</w:t>
      </w:r>
      <w:r>
        <w:t>. Hay Point: dredging period (155 days) total sedimentation and bottom thickness, Model Case 1.</w:t>
      </w:r>
      <w:r>
        <w:tab/>
      </w:r>
      <w:r>
        <w:fldChar w:fldCharType="begin"/>
      </w:r>
      <w:r>
        <w:instrText xml:space="preserve"> PAGEREF _Toc360694007 \h </w:instrText>
      </w:r>
      <w:r>
        <w:fldChar w:fldCharType="separate"/>
      </w:r>
      <w:r w:rsidR="00E2599D">
        <w:t>117</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50</w:t>
      </w:r>
      <w:r>
        <w:t>. Hay Point: dredging period (155 days) total sedimentation and bottom thickness, Model Case 2.</w:t>
      </w:r>
      <w:r>
        <w:tab/>
      </w:r>
      <w:r>
        <w:fldChar w:fldCharType="begin"/>
      </w:r>
      <w:r>
        <w:instrText xml:space="preserve"> PAGEREF _Toc360694008 \h </w:instrText>
      </w:r>
      <w:r>
        <w:fldChar w:fldCharType="separate"/>
      </w:r>
      <w:r w:rsidR="00E2599D">
        <w:t>118</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51</w:t>
      </w:r>
      <w:r>
        <w:t>. Hay Point: dredging period (155 days) total sedimentation and bottom thickness, current site.</w:t>
      </w:r>
      <w:r>
        <w:tab/>
      </w:r>
      <w:r>
        <w:fldChar w:fldCharType="begin"/>
      </w:r>
      <w:r>
        <w:instrText xml:space="preserve"> PAGEREF _Toc360694009 \h </w:instrText>
      </w:r>
      <w:r>
        <w:fldChar w:fldCharType="separate"/>
      </w:r>
      <w:r w:rsidR="00E2599D">
        <w:t>119</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52</w:t>
      </w:r>
      <w:r>
        <w:t>. Hay Point: long-term (12 months) total sedimentation and bottom thickness, Model Case 1.</w:t>
      </w:r>
      <w:r>
        <w:tab/>
      </w:r>
      <w:r>
        <w:fldChar w:fldCharType="begin"/>
      </w:r>
      <w:r>
        <w:instrText xml:space="preserve"> PAGEREF _Toc360694010 \h </w:instrText>
      </w:r>
      <w:r>
        <w:fldChar w:fldCharType="separate"/>
      </w:r>
      <w:r w:rsidR="00E2599D">
        <w:t>120</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53</w:t>
      </w:r>
      <w:r>
        <w:t>. Hay Point: long-term (12 months) total sedimentation and bottom thickness, Model Case 2.</w:t>
      </w:r>
      <w:r>
        <w:tab/>
      </w:r>
      <w:r>
        <w:fldChar w:fldCharType="begin"/>
      </w:r>
      <w:r>
        <w:instrText xml:space="preserve"> PAGEREF _Toc360694011 \h </w:instrText>
      </w:r>
      <w:r>
        <w:fldChar w:fldCharType="separate"/>
      </w:r>
      <w:r w:rsidR="00E2599D">
        <w:t>121</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54</w:t>
      </w:r>
      <w:r>
        <w:t>. Hay Point: long-term (12 months) total sedimentation and bottom thickness, current site.</w:t>
      </w:r>
      <w:r>
        <w:tab/>
      </w:r>
      <w:r>
        <w:fldChar w:fldCharType="begin"/>
      </w:r>
      <w:r>
        <w:instrText xml:space="preserve"> PAGEREF _Toc360694012 \h </w:instrText>
      </w:r>
      <w:r>
        <w:fldChar w:fldCharType="separate"/>
      </w:r>
      <w:r w:rsidR="00E2599D">
        <w:t>122</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55</w:t>
      </w:r>
      <w:r>
        <w:t>. Abbot Point: dredging period (56 days) TSS distribution, Model Case 1 - 50</w:t>
      </w:r>
      <w:r w:rsidRPr="00133F70">
        <w:rPr>
          <w:vertAlign w:val="superscript"/>
        </w:rPr>
        <w:t>th</w:t>
      </w:r>
      <w:r>
        <w:t xml:space="preserve"> percentile.</w:t>
      </w:r>
      <w:r>
        <w:tab/>
      </w:r>
      <w:r>
        <w:fldChar w:fldCharType="begin"/>
      </w:r>
      <w:r>
        <w:instrText xml:space="preserve"> PAGEREF _Toc360694013 \h </w:instrText>
      </w:r>
      <w:r>
        <w:fldChar w:fldCharType="separate"/>
      </w:r>
      <w:r w:rsidR="00E2599D">
        <w:t>136</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56</w:t>
      </w:r>
      <w:r>
        <w:t>. Abbot Point: dredging period (56 days) TSS distribution, Model Case 1 - 95</w:t>
      </w:r>
      <w:r w:rsidRPr="00133F70">
        <w:rPr>
          <w:vertAlign w:val="superscript"/>
        </w:rPr>
        <w:t>th</w:t>
      </w:r>
      <w:r>
        <w:t xml:space="preserve"> percentile.</w:t>
      </w:r>
      <w:r>
        <w:tab/>
      </w:r>
      <w:r>
        <w:fldChar w:fldCharType="begin"/>
      </w:r>
      <w:r>
        <w:instrText xml:space="preserve"> PAGEREF _Toc360694014 \h </w:instrText>
      </w:r>
      <w:r>
        <w:fldChar w:fldCharType="separate"/>
      </w:r>
      <w:r w:rsidR="00E2599D">
        <w:t>137</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57</w:t>
      </w:r>
      <w:r>
        <w:t>. Abbot Point: dredging period (56 days) TSS distribution, Model Case 2 - 50</w:t>
      </w:r>
      <w:r w:rsidRPr="00133F70">
        <w:rPr>
          <w:vertAlign w:val="superscript"/>
        </w:rPr>
        <w:t>th</w:t>
      </w:r>
      <w:r>
        <w:t xml:space="preserve"> percentile.</w:t>
      </w:r>
      <w:r>
        <w:tab/>
      </w:r>
      <w:r>
        <w:fldChar w:fldCharType="begin"/>
      </w:r>
      <w:r>
        <w:instrText xml:space="preserve"> PAGEREF _Toc360694015 \h </w:instrText>
      </w:r>
      <w:r>
        <w:fldChar w:fldCharType="separate"/>
      </w:r>
      <w:r w:rsidR="00E2599D">
        <w:t>138</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58</w:t>
      </w:r>
      <w:r>
        <w:t>. Abbot Point: dredging period (56 days) TSS distribution, Model Case 2 - 95</w:t>
      </w:r>
      <w:r w:rsidRPr="00133F70">
        <w:rPr>
          <w:vertAlign w:val="superscript"/>
        </w:rPr>
        <w:t>th</w:t>
      </w:r>
      <w:r>
        <w:t xml:space="preserve"> percentile.</w:t>
      </w:r>
      <w:r>
        <w:tab/>
      </w:r>
      <w:r>
        <w:fldChar w:fldCharType="begin"/>
      </w:r>
      <w:r>
        <w:instrText xml:space="preserve"> PAGEREF _Toc360694016 \h </w:instrText>
      </w:r>
      <w:r>
        <w:fldChar w:fldCharType="separate"/>
      </w:r>
      <w:r w:rsidR="00E2599D">
        <w:t>139</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59</w:t>
      </w:r>
      <w:r>
        <w:t>. Abbot Point: dredging period (56 days) TSS distribution, current site - 50</w:t>
      </w:r>
      <w:r w:rsidRPr="00133F70">
        <w:rPr>
          <w:vertAlign w:val="superscript"/>
        </w:rPr>
        <w:t>th</w:t>
      </w:r>
      <w:r>
        <w:t xml:space="preserve"> percentile.</w:t>
      </w:r>
      <w:r>
        <w:tab/>
      </w:r>
      <w:r>
        <w:fldChar w:fldCharType="begin"/>
      </w:r>
      <w:r>
        <w:instrText xml:space="preserve"> PAGEREF _Toc360694017 \h </w:instrText>
      </w:r>
      <w:r>
        <w:fldChar w:fldCharType="separate"/>
      </w:r>
      <w:r w:rsidR="00E2599D">
        <w:t>140</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60</w:t>
      </w:r>
      <w:r>
        <w:t>. Abbot Point: dredging period (56 days) TSS distribution, current site - 95</w:t>
      </w:r>
      <w:r w:rsidRPr="00133F70">
        <w:rPr>
          <w:vertAlign w:val="superscript"/>
        </w:rPr>
        <w:t>th</w:t>
      </w:r>
      <w:r>
        <w:t xml:space="preserve"> percentile.</w:t>
      </w:r>
      <w:r>
        <w:tab/>
      </w:r>
      <w:r>
        <w:fldChar w:fldCharType="begin"/>
      </w:r>
      <w:r>
        <w:instrText xml:space="preserve"> PAGEREF _Toc360694018 \h </w:instrText>
      </w:r>
      <w:r>
        <w:fldChar w:fldCharType="separate"/>
      </w:r>
      <w:r w:rsidR="00E2599D">
        <w:t>141</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61</w:t>
      </w:r>
      <w:r>
        <w:t>. Abbot Point: dredging period (56 days) sedimentation rate, Model Case 1 - 50</w:t>
      </w:r>
      <w:r w:rsidRPr="00133F70">
        <w:rPr>
          <w:vertAlign w:val="superscript"/>
        </w:rPr>
        <w:t>th</w:t>
      </w:r>
      <w:r>
        <w:t xml:space="preserve"> percentile.</w:t>
      </w:r>
      <w:r>
        <w:tab/>
      </w:r>
      <w:r>
        <w:fldChar w:fldCharType="begin"/>
      </w:r>
      <w:r>
        <w:instrText xml:space="preserve"> PAGEREF _Toc360694019 \h </w:instrText>
      </w:r>
      <w:r>
        <w:fldChar w:fldCharType="separate"/>
      </w:r>
      <w:r w:rsidR="00E2599D">
        <w:t>142</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62</w:t>
      </w:r>
      <w:r>
        <w:t>. Abbot Point: dredging period (56 days) sedimentation rate, Model Case 1 - 95</w:t>
      </w:r>
      <w:r w:rsidRPr="00133F70">
        <w:rPr>
          <w:vertAlign w:val="superscript"/>
        </w:rPr>
        <w:t>th</w:t>
      </w:r>
      <w:r>
        <w:t xml:space="preserve"> percentile.</w:t>
      </w:r>
      <w:r>
        <w:tab/>
      </w:r>
      <w:r>
        <w:fldChar w:fldCharType="begin"/>
      </w:r>
      <w:r>
        <w:instrText xml:space="preserve"> PAGEREF _Toc360694020 \h </w:instrText>
      </w:r>
      <w:r>
        <w:fldChar w:fldCharType="separate"/>
      </w:r>
      <w:r w:rsidR="00E2599D">
        <w:t>143</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63</w:t>
      </w:r>
      <w:r>
        <w:t>. Abbot Point: dredging period (56 days) sedimentation rate, Model Case 2 - 50</w:t>
      </w:r>
      <w:r w:rsidRPr="00133F70">
        <w:rPr>
          <w:vertAlign w:val="superscript"/>
        </w:rPr>
        <w:t>th</w:t>
      </w:r>
      <w:r>
        <w:t xml:space="preserve"> percentile.</w:t>
      </w:r>
      <w:r>
        <w:tab/>
      </w:r>
      <w:r>
        <w:fldChar w:fldCharType="begin"/>
      </w:r>
      <w:r>
        <w:instrText xml:space="preserve"> PAGEREF _Toc360694021 \h </w:instrText>
      </w:r>
      <w:r>
        <w:fldChar w:fldCharType="separate"/>
      </w:r>
      <w:r w:rsidR="00E2599D">
        <w:t>144</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64</w:t>
      </w:r>
      <w:r>
        <w:t>. Abbot Point: dredging period (56 days) sedimentation rate, Model Case 2 - 95</w:t>
      </w:r>
      <w:r w:rsidRPr="00133F70">
        <w:rPr>
          <w:vertAlign w:val="superscript"/>
        </w:rPr>
        <w:t>th</w:t>
      </w:r>
      <w:r>
        <w:t xml:space="preserve"> percentile.</w:t>
      </w:r>
      <w:r>
        <w:tab/>
      </w:r>
      <w:r>
        <w:fldChar w:fldCharType="begin"/>
      </w:r>
      <w:r>
        <w:instrText xml:space="preserve"> PAGEREF _Toc360694022 \h </w:instrText>
      </w:r>
      <w:r>
        <w:fldChar w:fldCharType="separate"/>
      </w:r>
      <w:r w:rsidR="00E2599D">
        <w:t>145</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65</w:t>
      </w:r>
      <w:r>
        <w:t>. Abbot Point: dredging period (56 days) sedimentation rate, current site - 50</w:t>
      </w:r>
      <w:r w:rsidRPr="00133F70">
        <w:rPr>
          <w:vertAlign w:val="superscript"/>
        </w:rPr>
        <w:t>th</w:t>
      </w:r>
      <w:r>
        <w:t xml:space="preserve"> percentile.</w:t>
      </w:r>
      <w:r>
        <w:tab/>
      </w:r>
      <w:r>
        <w:fldChar w:fldCharType="begin"/>
      </w:r>
      <w:r>
        <w:instrText xml:space="preserve"> PAGEREF _Toc360694023 \h </w:instrText>
      </w:r>
      <w:r>
        <w:fldChar w:fldCharType="separate"/>
      </w:r>
      <w:r w:rsidR="00E2599D">
        <w:t>146</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66</w:t>
      </w:r>
      <w:r>
        <w:t>. Abbot Point: dredging period (56 days) sedimentation rate, current site - 95</w:t>
      </w:r>
      <w:r w:rsidRPr="00133F70">
        <w:rPr>
          <w:vertAlign w:val="superscript"/>
        </w:rPr>
        <w:t>th</w:t>
      </w:r>
      <w:r>
        <w:t xml:space="preserve"> percentile.</w:t>
      </w:r>
      <w:r>
        <w:tab/>
      </w:r>
      <w:r>
        <w:fldChar w:fldCharType="begin"/>
      </w:r>
      <w:r>
        <w:instrText xml:space="preserve"> PAGEREF _Toc360694024 \h </w:instrText>
      </w:r>
      <w:r>
        <w:fldChar w:fldCharType="separate"/>
      </w:r>
      <w:r w:rsidR="00E2599D">
        <w:t>147</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67</w:t>
      </w:r>
      <w:r>
        <w:t>. Abbot Point: dredging period (56 days) total sedimentation and bottom thickness, Model Case 1.</w:t>
      </w:r>
      <w:r>
        <w:tab/>
      </w:r>
      <w:r>
        <w:fldChar w:fldCharType="begin"/>
      </w:r>
      <w:r>
        <w:instrText xml:space="preserve"> PAGEREF _Toc360694025 \h </w:instrText>
      </w:r>
      <w:r>
        <w:fldChar w:fldCharType="separate"/>
      </w:r>
      <w:r w:rsidR="00E2599D">
        <w:t>148</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68</w:t>
      </w:r>
      <w:r>
        <w:t>. Abbot Point: dredging period (56 days) total sedimentation and bottom thickness, Model Case 2.</w:t>
      </w:r>
      <w:r>
        <w:tab/>
      </w:r>
      <w:r>
        <w:fldChar w:fldCharType="begin"/>
      </w:r>
      <w:r>
        <w:instrText xml:space="preserve"> PAGEREF _Toc360694026 \h </w:instrText>
      </w:r>
      <w:r>
        <w:fldChar w:fldCharType="separate"/>
      </w:r>
      <w:r w:rsidR="00E2599D">
        <w:t>149</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lastRenderedPageBreak/>
        <w:t>Figure 69</w:t>
      </w:r>
      <w:r>
        <w:t>. Abbot Point: dredging period (56 days) total sedimentation and bottom thickness, current site.</w:t>
      </w:r>
      <w:r>
        <w:tab/>
      </w:r>
      <w:r>
        <w:fldChar w:fldCharType="begin"/>
      </w:r>
      <w:r>
        <w:instrText xml:space="preserve"> PAGEREF _Toc360694027 \h </w:instrText>
      </w:r>
      <w:r>
        <w:fldChar w:fldCharType="separate"/>
      </w:r>
      <w:r w:rsidR="00E2599D">
        <w:t>150</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70</w:t>
      </w:r>
      <w:r>
        <w:t>. Abbot Point: long-term (12 months) total sedimentation and bottom thickness, Model Case 1.</w:t>
      </w:r>
      <w:r>
        <w:tab/>
      </w:r>
      <w:r>
        <w:fldChar w:fldCharType="begin"/>
      </w:r>
      <w:r>
        <w:instrText xml:space="preserve"> PAGEREF _Toc360694028 \h </w:instrText>
      </w:r>
      <w:r>
        <w:fldChar w:fldCharType="separate"/>
      </w:r>
      <w:r w:rsidR="00E2599D">
        <w:t>151</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71</w:t>
      </w:r>
      <w:r>
        <w:t>. Abbot Point: long-term (12 months) total sedimentation and bottom thickness, Model Case 2.</w:t>
      </w:r>
      <w:r>
        <w:tab/>
      </w:r>
      <w:r>
        <w:fldChar w:fldCharType="begin"/>
      </w:r>
      <w:r>
        <w:instrText xml:space="preserve"> PAGEREF _Toc360694029 \h </w:instrText>
      </w:r>
      <w:r>
        <w:fldChar w:fldCharType="separate"/>
      </w:r>
      <w:r w:rsidR="00E2599D">
        <w:t>152</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72</w:t>
      </w:r>
      <w:r>
        <w:t>. Abbot Point: long-term (12 months) total sedimentation and bottom thickness, current site.</w:t>
      </w:r>
      <w:r>
        <w:tab/>
      </w:r>
      <w:r>
        <w:fldChar w:fldCharType="begin"/>
      </w:r>
      <w:r>
        <w:instrText xml:space="preserve"> PAGEREF _Toc360694030 \h </w:instrText>
      </w:r>
      <w:r>
        <w:fldChar w:fldCharType="separate"/>
      </w:r>
      <w:r w:rsidR="00E2599D">
        <w:t>153</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73</w:t>
      </w:r>
      <w:r>
        <w:t>. Townsville: dredging period (45 days) TSS distribution, Model Case 1 - 100</w:t>
      </w:r>
      <w:r w:rsidRPr="00133F70">
        <w:rPr>
          <w:vertAlign w:val="superscript"/>
        </w:rPr>
        <w:t>th</w:t>
      </w:r>
      <w:r>
        <w:t xml:space="preserve"> percentile.</w:t>
      </w:r>
      <w:r>
        <w:tab/>
      </w:r>
      <w:r>
        <w:fldChar w:fldCharType="begin"/>
      </w:r>
      <w:r>
        <w:instrText xml:space="preserve"> PAGEREF _Toc360694031 \h </w:instrText>
      </w:r>
      <w:r>
        <w:fldChar w:fldCharType="separate"/>
      </w:r>
      <w:r w:rsidR="00E2599D">
        <w:t>163</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74</w:t>
      </w:r>
      <w:r>
        <w:t>. Townsville: dredging period (45 days) TSS distribution, Model Case 2 - 95</w:t>
      </w:r>
      <w:r w:rsidRPr="00133F70">
        <w:rPr>
          <w:vertAlign w:val="superscript"/>
        </w:rPr>
        <w:t>th</w:t>
      </w:r>
      <w:r>
        <w:t xml:space="preserve"> percentile.</w:t>
      </w:r>
      <w:r>
        <w:tab/>
      </w:r>
      <w:r>
        <w:fldChar w:fldCharType="begin"/>
      </w:r>
      <w:r>
        <w:instrText xml:space="preserve"> PAGEREF _Toc360694032 \h </w:instrText>
      </w:r>
      <w:r>
        <w:fldChar w:fldCharType="separate"/>
      </w:r>
      <w:r w:rsidR="00E2599D">
        <w:t>164</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75</w:t>
      </w:r>
      <w:r>
        <w:t>. Townsville: dredging period (45 days) TSS distribution, Model Case 2 - 100</w:t>
      </w:r>
      <w:r w:rsidRPr="00133F70">
        <w:rPr>
          <w:vertAlign w:val="superscript"/>
        </w:rPr>
        <w:t>th</w:t>
      </w:r>
      <w:r>
        <w:t xml:space="preserve"> percentile.</w:t>
      </w:r>
      <w:r>
        <w:tab/>
      </w:r>
      <w:r>
        <w:fldChar w:fldCharType="begin"/>
      </w:r>
      <w:r>
        <w:instrText xml:space="preserve"> PAGEREF _Toc360694033 \h </w:instrText>
      </w:r>
      <w:r>
        <w:fldChar w:fldCharType="separate"/>
      </w:r>
      <w:r w:rsidR="00E2599D">
        <w:t>165</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76</w:t>
      </w:r>
      <w:r>
        <w:t>. Townsville: dredging period (45 days) TSS distribution, current site - 95</w:t>
      </w:r>
      <w:r w:rsidRPr="00133F70">
        <w:rPr>
          <w:vertAlign w:val="superscript"/>
        </w:rPr>
        <w:t>th</w:t>
      </w:r>
      <w:r>
        <w:t xml:space="preserve"> percentile.</w:t>
      </w:r>
      <w:r>
        <w:tab/>
      </w:r>
      <w:r>
        <w:fldChar w:fldCharType="begin"/>
      </w:r>
      <w:r>
        <w:instrText xml:space="preserve"> PAGEREF _Toc360694034 \h </w:instrText>
      </w:r>
      <w:r>
        <w:fldChar w:fldCharType="separate"/>
      </w:r>
      <w:r w:rsidR="00E2599D">
        <w:t>166</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77</w:t>
      </w:r>
      <w:r>
        <w:t>. Townsville: dredging period (45 days) TSS distribution, current site - 100</w:t>
      </w:r>
      <w:r w:rsidRPr="00133F70">
        <w:rPr>
          <w:vertAlign w:val="superscript"/>
        </w:rPr>
        <w:t>th</w:t>
      </w:r>
      <w:r>
        <w:t xml:space="preserve"> percentile.</w:t>
      </w:r>
      <w:r>
        <w:tab/>
      </w:r>
      <w:r>
        <w:fldChar w:fldCharType="begin"/>
      </w:r>
      <w:r>
        <w:instrText xml:space="preserve"> PAGEREF _Toc360694035 \h </w:instrText>
      </w:r>
      <w:r>
        <w:fldChar w:fldCharType="separate"/>
      </w:r>
      <w:r w:rsidR="00E2599D">
        <w:t>167</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78</w:t>
      </w:r>
      <w:r>
        <w:t>. Townsville: dredging period (45 days) sedimentation rate, Model Case 1 - 50</w:t>
      </w:r>
      <w:r w:rsidRPr="00133F70">
        <w:rPr>
          <w:vertAlign w:val="superscript"/>
        </w:rPr>
        <w:t>th</w:t>
      </w:r>
      <w:r>
        <w:t xml:space="preserve"> percentile.</w:t>
      </w:r>
      <w:r>
        <w:tab/>
      </w:r>
      <w:r>
        <w:fldChar w:fldCharType="begin"/>
      </w:r>
      <w:r>
        <w:instrText xml:space="preserve"> PAGEREF _Toc360694036 \h </w:instrText>
      </w:r>
      <w:r>
        <w:fldChar w:fldCharType="separate"/>
      </w:r>
      <w:r w:rsidR="00E2599D">
        <w:t>168</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79</w:t>
      </w:r>
      <w:r>
        <w:t>. Townsville: dredging period (45 days) sedimentation rate, Model Case 1 - 95</w:t>
      </w:r>
      <w:r w:rsidRPr="00133F70">
        <w:rPr>
          <w:vertAlign w:val="superscript"/>
        </w:rPr>
        <w:t>th</w:t>
      </w:r>
      <w:r>
        <w:t xml:space="preserve"> percentile.</w:t>
      </w:r>
      <w:r>
        <w:tab/>
      </w:r>
      <w:r>
        <w:fldChar w:fldCharType="begin"/>
      </w:r>
      <w:r>
        <w:instrText xml:space="preserve"> PAGEREF _Toc360694037 \h </w:instrText>
      </w:r>
      <w:r>
        <w:fldChar w:fldCharType="separate"/>
      </w:r>
      <w:r w:rsidR="00E2599D">
        <w:t>169</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80</w:t>
      </w:r>
      <w:r>
        <w:t>. Townsville: dredging period (45 days) sedimentation rate, Model Case 2 - 50</w:t>
      </w:r>
      <w:r w:rsidRPr="00133F70">
        <w:rPr>
          <w:vertAlign w:val="superscript"/>
        </w:rPr>
        <w:t>th</w:t>
      </w:r>
      <w:r>
        <w:t xml:space="preserve"> percentile.</w:t>
      </w:r>
      <w:r>
        <w:tab/>
      </w:r>
      <w:r>
        <w:fldChar w:fldCharType="begin"/>
      </w:r>
      <w:r>
        <w:instrText xml:space="preserve"> PAGEREF _Toc360694038 \h </w:instrText>
      </w:r>
      <w:r>
        <w:fldChar w:fldCharType="separate"/>
      </w:r>
      <w:r w:rsidR="00E2599D">
        <w:t>170</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81</w:t>
      </w:r>
      <w:r>
        <w:t>. Townsville: dredging period (45 days) sedimentation rate, Model Case 2 - 95</w:t>
      </w:r>
      <w:r w:rsidRPr="00133F70">
        <w:rPr>
          <w:vertAlign w:val="superscript"/>
        </w:rPr>
        <w:t>th</w:t>
      </w:r>
      <w:r>
        <w:t xml:space="preserve"> percentile.</w:t>
      </w:r>
      <w:r>
        <w:tab/>
      </w:r>
      <w:r>
        <w:fldChar w:fldCharType="begin"/>
      </w:r>
      <w:r>
        <w:instrText xml:space="preserve"> PAGEREF _Toc360694039 \h </w:instrText>
      </w:r>
      <w:r>
        <w:fldChar w:fldCharType="separate"/>
      </w:r>
      <w:r w:rsidR="00E2599D">
        <w:t>171</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82</w:t>
      </w:r>
      <w:r>
        <w:t>. Townsville: dredging period (45 days) sedimentation rate, current site - 50</w:t>
      </w:r>
      <w:r w:rsidRPr="00133F70">
        <w:rPr>
          <w:vertAlign w:val="superscript"/>
        </w:rPr>
        <w:t>th</w:t>
      </w:r>
      <w:r>
        <w:t xml:space="preserve"> percentile.</w:t>
      </w:r>
      <w:r>
        <w:tab/>
      </w:r>
      <w:r>
        <w:fldChar w:fldCharType="begin"/>
      </w:r>
      <w:r>
        <w:instrText xml:space="preserve"> PAGEREF _Toc360694040 \h </w:instrText>
      </w:r>
      <w:r>
        <w:fldChar w:fldCharType="separate"/>
      </w:r>
      <w:r w:rsidR="00E2599D">
        <w:t>172</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83</w:t>
      </w:r>
      <w:r>
        <w:t>. Townsville: dredging period (45 days) sedimentation rate, current site - 95</w:t>
      </w:r>
      <w:r w:rsidRPr="00133F70">
        <w:rPr>
          <w:vertAlign w:val="superscript"/>
        </w:rPr>
        <w:t>th</w:t>
      </w:r>
      <w:r>
        <w:t xml:space="preserve"> percentile.</w:t>
      </w:r>
      <w:r>
        <w:tab/>
      </w:r>
      <w:r>
        <w:fldChar w:fldCharType="begin"/>
      </w:r>
      <w:r>
        <w:instrText xml:space="preserve"> PAGEREF _Toc360694041 \h </w:instrText>
      </w:r>
      <w:r>
        <w:fldChar w:fldCharType="separate"/>
      </w:r>
      <w:r w:rsidR="00E2599D">
        <w:t>173</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84</w:t>
      </w:r>
      <w:r>
        <w:t>. Townsville: dredging period (45 days) total sedimentation and bottom thickness, Model Case 1.</w:t>
      </w:r>
      <w:r>
        <w:tab/>
      </w:r>
      <w:r>
        <w:fldChar w:fldCharType="begin"/>
      </w:r>
      <w:r>
        <w:instrText xml:space="preserve"> PAGEREF _Toc360694042 \h </w:instrText>
      </w:r>
      <w:r>
        <w:fldChar w:fldCharType="separate"/>
      </w:r>
      <w:r w:rsidR="00E2599D">
        <w:t>174</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85</w:t>
      </w:r>
      <w:r>
        <w:t>. Townsville: dredging period (45 days) total sedimentation and bottom thickness, Model Case 2.</w:t>
      </w:r>
      <w:r>
        <w:tab/>
      </w:r>
      <w:r>
        <w:fldChar w:fldCharType="begin"/>
      </w:r>
      <w:r>
        <w:instrText xml:space="preserve"> PAGEREF _Toc360694043 \h </w:instrText>
      </w:r>
      <w:r>
        <w:fldChar w:fldCharType="separate"/>
      </w:r>
      <w:r w:rsidR="00E2599D">
        <w:t>175</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86</w:t>
      </w:r>
      <w:r>
        <w:t>. Townsville: dredging period (45 days) total sedimentation and bottom thickness, current site.</w:t>
      </w:r>
      <w:r>
        <w:tab/>
      </w:r>
      <w:r>
        <w:fldChar w:fldCharType="begin"/>
      </w:r>
      <w:r>
        <w:instrText xml:space="preserve"> PAGEREF _Toc360694044 \h </w:instrText>
      </w:r>
      <w:r>
        <w:fldChar w:fldCharType="separate"/>
      </w:r>
      <w:r w:rsidR="00E2599D">
        <w:t>176</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87</w:t>
      </w:r>
      <w:r>
        <w:t>. Townsville: long-term (12 months) total sedimentation and bottom thickness, Model Case 1.</w:t>
      </w:r>
      <w:r>
        <w:tab/>
      </w:r>
      <w:r>
        <w:fldChar w:fldCharType="begin"/>
      </w:r>
      <w:r>
        <w:instrText xml:space="preserve"> PAGEREF _Toc360694045 \h </w:instrText>
      </w:r>
      <w:r>
        <w:fldChar w:fldCharType="separate"/>
      </w:r>
      <w:r w:rsidR="00E2599D">
        <w:t>177</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88</w:t>
      </w:r>
      <w:r>
        <w:t>. Townsville: long-term (12 months) total sedimentation and bottom thickness, Model Case 2.</w:t>
      </w:r>
      <w:r>
        <w:tab/>
      </w:r>
      <w:r>
        <w:fldChar w:fldCharType="begin"/>
      </w:r>
      <w:r>
        <w:instrText xml:space="preserve"> PAGEREF _Toc360694046 \h </w:instrText>
      </w:r>
      <w:r>
        <w:fldChar w:fldCharType="separate"/>
      </w:r>
      <w:r w:rsidR="00E2599D">
        <w:t>178</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89</w:t>
      </w:r>
      <w:r>
        <w:t>. Townsville: long-term (12 months) total sedimentation and bottom thickness, current site.</w:t>
      </w:r>
      <w:r>
        <w:tab/>
      </w:r>
      <w:r>
        <w:fldChar w:fldCharType="begin"/>
      </w:r>
      <w:r>
        <w:instrText xml:space="preserve"> PAGEREF _Toc360694047 \h </w:instrText>
      </w:r>
      <w:r>
        <w:fldChar w:fldCharType="separate"/>
      </w:r>
      <w:r w:rsidR="00E2599D">
        <w:t>179</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90</w:t>
      </w:r>
      <w:r>
        <w:t>. Cairns: dredging period (38 days) TSS distribution, Model Case 1 - 95</w:t>
      </w:r>
      <w:r w:rsidRPr="00133F70">
        <w:rPr>
          <w:vertAlign w:val="superscript"/>
        </w:rPr>
        <w:t>th</w:t>
      </w:r>
      <w:r>
        <w:t xml:space="preserve"> percentile.</w:t>
      </w:r>
      <w:r>
        <w:tab/>
      </w:r>
      <w:r>
        <w:fldChar w:fldCharType="begin"/>
      </w:r>
      <w:r>
        <w:instrText xml:space="preserve"> PAGEREF _Toc360694048 \h </w:instrText>
      </w:r>
      <w:r>
        <w:fldChar w:fldCharType="separate"/>
      </w:r>
      <w:r w:rsidR="00E2599D">
        <w:t>192</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91</w:t>
      </w:r>
      <w:r>
        <w:t>. Cairns: dredging period (38 days) TSS distribution, Model Case 2 - 95</w:t>
      </w:r>
      <w:r w:rsidRPr="00133F70">
        <w:rPr>
          <w:vertAlign w:val="superscript"/>
        </w:rPr>
        <w:t>th</w:t>
      </w:r>
      <w:r>
        <w:t xml:space="preserve"> percentile.</w:t>
      </w:r>
      <w:r>
        <w:tab/>
      </w:r>
      <w:r>
        <w:fldChar w:fldCharType="begin"/>
      </w:r>
      <w:r>
        <w:instrText xml:space="preserve"> PAGEREF _Toc360694049 \h </w:instrText>
      </w:r>
      <w:r>
        <w:fldChar w:fldCharType="separate"/>
      </w:r>
      <w:r w:rsidR="00E2599D">
        <w:t>193</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92</w:t>
      </w:r>
      <w:r>
        <w:t>. Cairns: dredging period (38 days) TSS distribution, current site - 95</w:t>
      </w:r>
      <w:r w:rsidRPr="00133F70">
        <w:rPr>
          <w:vertAlign w:val="superscript"/>
        </w:rPr>
        <w:t>th</w:t>
      </w:r>
      <w:r>
        <w:t xml:space="preserve"> percentile.</w:t>
      </w:r>
      <w:r>
        <w:tab/>
      </w:r>
      <w:r>
        <w:fldChar w:fldCharType="begin"/>
      </w:r>
      <w:r>
        <w:instrText xml:space="preserve"> PAGEREF _Toc360694050 \h </w:instrText>
      </w:r>
      <w:r>
        <w:fldChar w:fldCharType="separate"/>
      </w:r>
      <w:r w:rsidR="00E2599D">
        <w:t>194</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93</w:t>
      </w:r>
      <w:r>
        <w:t>. Cairns: dredging period (38 days) sedimentation rate, Model Case 1 - 50</w:t>
      </w:r>
      <w:r w:rsidRPr="00133F70">
        <w:rPr>
          <w:vertAlign w:val="superscript"/>
        </w:rPr>
        <w:t>th</w:t>
      </w:r>
      <w:r>
        <w:t xml:space="preserve"> percentile.</w:t>
      </w:r>
      <w:r>
        <w:tab/>
      </w:r>
      <w:r>
        <w:fldChar w:fldCharType="begin"/>
      </w:r>
      <w:r>
        <w:instrText xml:space="preserve"> PAGEREF _Toc360694051 \h </w:instrText>
      </w:r>
      <w:r>
        <w:fldChar w:fldCharType="separate"/>
      </w:r>
      <w:r w:rsidR="00E2599D">
        <w:t>195</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lastRenderedPageBreak/>
        <w:t>Figure 94</w:t>
      </w:r>
      <w:r>
        <w:t>. Cairns: dredging period (38 days) sedimentation rate, Model Case 1 - 95</w:t>
      </w:r>
      <w:r w:rsidRPr="00133F70">
        <w:rPr>
          <w:vertAlign w:val="superscript"/>
        </w:rPr>
        <w:t>th</w:t>
      </w:r>
      <w:r>
        <w:t xml:space="preserve"> percentile.</w:t>
      </w:r>
      <w:r>
        <w:tab/>
      </w:r>
      <w:r>
        <w:fldChar w:fldCharType="begin"/>
      </w:r>
      <w:r>
        <w:instrText xml:space="preserve"> PAGEREF _Toc360694052 \h </w:instrText>
      </w:r>
      <w:r>
        <w:fldChar w:fldCharType="separate"/>
      </w:r>
      <w:r w:rsidR="00E2599D">
        <w:t>196</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95</w:t>
      </w:r>
      <w:r>
        <w:t>. Cairns: dredging period (38 days) sedimentation rate, Model Case 2 - 50</w:t>
      </w:r>
      <w:r w:rsidRPr="00133F70">
        <w:rPr>
          <w:vertAlign w:val="superscript"/>
        </w:rPr>
        <w:t>th</w:t>
      </w:r>
      <w:r>
        <w:t xml:space="preserve"> percentile.</w:t>
      </w:r>
      <w:r>
        <w:tab/>
      </w:r>
      <w:r>
        <w:fldChar w:fldCharType="begin"/>
      </w:r>
      <w:r>
        <w:instrText xml:space="preserve"> PAGEREF _Toc360694053 \h </w:instrText>
      </w:r>
      <w:r>
        <w:fldChar w:fldCharType="separate"/>
      </w:r>
      <w:r w:rsidR="00E2599D">
        <w:t>197</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96</w:t>
      </w:r>
      <w:r>
        <w:t>. Cairns: dredging period (38 days) sedimentation rate, Model Case 2 - 95</w:t>
      </w:r>
      <w:r w:rsidRPr="00133F70">
        <w:rPr>
          <w:vertAlign w:val="superscript"/>
        </w:rPr>
        <w:t>th</w:t>
      </w:r>
      <w:r>
        <w:t xml:space="preserve"> percentile.</w:t>
      </w:r>
      <w:r>
        <w:tab/>
      </w:r>
      <w:r>
        <w:fldChar w:fldCharType="begin"/>
      </w:r>
      <w:r>
        <w:instrText xml:space="preserve"> PAGEREF _Toc360694054 \h </w:instrText>
      </w:r>
      <w:r>
        <w:fldChar w:fldCharType="separate"/>
      </w:r>
      <w:r w:rsidR="00E2599D">
        <w:t>198</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97</w:t>
      </w:r>
      <w:r>
        <w:t>. Cairns: dredging period (38 days) sedimentation rate, current site - 50</w:t>
      </w:r>
      <w:r w:rsidRPr="00133F70">
        <w:rPr>
          <w:vertAlign w:val="superscript"/>
        </w:rPr>
        <w:t>th</w:t>
      </w:r>
      <w:r>
        <w:t xml:space="preserve"> percentile.</w:t>
      </w:r>
      <w:r>
        <w:tab/>
      </w:r>
      <w:r>
        <w:fldChar w:fldCharType="begin"/>
      </w:r>
      <w:r>
        <w:instrText xml:space="preserve"> PAGEREF _Toc360694055 \h </w:instrText>
      </w:r>
      <w:r>
        <w:fldChar w:fldCharType="separate"/>
      </w:r>
      <w:r w:rsidR="00E2599D">
        <w:t>199</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98</w:t>
      </w:r>
      <w:r>
        <w:t>. Cairns: dredging period (38 days) sedimentation rate, current site - 95</w:t>
      </w:r>
      <w:r w:rsidRPr="00133F70">
        <w:rPr>
          <w:vertAlign w:val="superscript"/>
        </w:rPr>
        <w:t>th</w:t>
      </w:r>
      <w:r>
        <w:t xml:space="preserve"> percentile.</w:t>
      </w:r>
      <w:r>
        <w:tab/>
      </w:r>
      <w:r>
        <w:fldChar w:fldCharType="begin"/>
      </w:r>
      <w:r>
        <w:instrText xml:space="preserve"> PAGEREF _Toc360694056 \h </w:instrText>
      </w:r>
      <w:r>
        <w:fldChar w:fldCharType="separate"/>
      </w:r>
      <w:r w:rsidR="00E2599D">
        <w:t>200</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99</w:t>
      </w:r>
      <w:r>
        <w:t>. Cairns: dredging period (38 days) total sedimentation and bottom thickness, Model Case 1.</w:t>
      </w:r>
      <w:r>
        <w:tab/>
      </w:r>
      <w:r>
        <w:fldChar w:fldCharType="begin"/>
      </w:r>
      <w:r>
        <w:instrText xml:space="preserve"> PAGEREF _Toc360694057 \h </w:instrText>
      </w:r>
      <w:r>
        <w:fldChar w:fldCharType="separate"/>
      </w:r>
      <w:r w:rsidR="00E2599D">
        <w:t>201</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100</w:t>
      </w:r>
      <w:r>
        <w:t>. Cairns: dredging period (38 days) total sedimentation and bottom thickness, Model Case 2.</w:t>
      </w:r>
      <w:r>
        <w:tab/>
      </w:r>
      <w:r>
        <w:fldChar w:fldCharType="begin"/>
      </w:r>
      <w:r>
        <w:instrText xml:space="preserve"> PAGEREF _Toc360694058 \h </w:instrText>
      </w:r>
      <w:r>
        <w:fldChar w:fldCharType="separate"/>
      </w:r>
      <w:r w:rsidR="00E2599D">
        <w:t>202</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101</w:t>
      </w:r>
      <w:r>
        <w:t>. Cairns: dredging period (38 days) total sedimentation and bottom thickness, current site.</w:t>
      </w:r>
      <w:r>
        <w:tab/>
      </w:r>
      <w:r>
        <w:fldChar w:fldCharType="begin"/>
      </w:r>
      <w:r>
        <w:instrText xml:space="preserve"> PAGEREF _Toc360694059 \h </w:instrText>
      </w:r>
      <w:r>
        <w:fldChar w:fldCharType="separate"/>
      </w:r>
      <w:r w:rsidR="00E2599D">
        <w:t>203</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102</w:t>
      </w:r>
      <w:r>
        <w:t>. Cairns: long-term (12 months) total sedimentation and bottom thickness, Model Case 1.</w:t>
      </w:r>
      <w:r>
        <w:tab/>
      </w:r>
      <w:r>
        <w:fldChar w:fldCharType="begin"/>
      </w:r>
      <w:r>
        <w:instrText xml:space="preserve"> PAGEREF _Toc360694060 \h </w:instrText>
      </w:r>
      <w:r>
        <w:fldChar w:fldCharType="separate"/>
      </w:r>
      <w:r w:rsidR="00E2599D">
        <w:t>204</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103</w:t>
      </w:r>
      <w:r>
        <w:t>. Cairns: long-term (12 months) total sedimentation and bottom thickness, Model Case 2.</w:t>
      </w:r>
      <w:r>
        <w:tab/>
      </w:r>
      <w:r>
        <w:fldChar w:fldCharType="begin"/>
      </w:r>
      <w:r>
        <w:instrText xml:space="preserve"> PAGEREF _Toc360694061 \h </w:instrText>
      </w:r>
      <w:r>
        <w:fldChar w:fldCharType="separate"/>
      </w:r>
      <w:r w:rsidR="00E2599D">
        <w:t>205</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133F70">
        <w:rPr>
          <w:b/>
        </w:rPr>
        <w:t>Figure 104</w:t>
      </w:r>
      <w:r>
        <w:t>. Cairns: long-term (12 months) total sedimentation and bottom thickness, current site.</w:t>
      </w:r>
      <w:r>
        <w:tab/>
      </w:r>
      <w:r w:rsidR="00EA5348">
        <w:tab/>
      </w:r>
      <w:r>
        <w:fldChar w:fldCharType="begin"/>
      </w:r>
      <w:r>
        <w:instrText xml:space="preserve"> PAGEREF _Toc360694062 \h </w:instrText>
      </w:r>
      <w:r>
        <w:fldChar w:fldCharType="separate"/>
      </w:r>
      <w:r w:rsidR="00E2599D">
        <w:t>206</w:t>
      </w:r>
      <w:r>
        <w:fldChar w:fldCharType="end"/>
      </w:r>
    </w:p>
    <w:p w:rsidR="000727DA" w:rsidRPr="009F3BDC" w:rsidRDefault="00B66293" w:rsidP="00EA5348">
      <w:pPr>
        <w:tabs>
          <w:tab w:val="right" w:pos="9020"/>
          <w:tab w:val="right" w:pos="9072"/>
          <w:tab w:val="right" w:pos="9214"/>
        </w:tabs>
        <w:spacing w:line="240" w:lineRule="auto"/>
        <w:rPr>
          <w:rFonts w:ascii="Arial" w:hAnsi="Arial" w:cs="Arial"/>
          <w:b/>
          <w:sz w:val="24"/>
          <w:lang w:val="en-AU"/>
        </w:rPr>
      </w:pPr>
      <w:r w:rsidRPr="009F3BDC">
        <w:rPr>
          <w:lang w:val="en-AU"/>
        </w:rPr>
        <w:fldChar w:fldCharType="end"/>
      </w:r>
    </w:p>
    <w:p w:rsidR="00FC2C3F" w:rsidRPr="009F3BDC" w:rsidRDefault="00880FA4" w:rsidP="00073295">
      <w:pPr>
        <w:pStyle w:val="Head1manual"/>
        <w:rPr>
          <w:rFonts w:cs="Arial"/>
          <w:lang w:val="en-AU"/>
        </w:rPr>
      </w:pPr>
      <w:r w:rsidRPr="009F3BDC">
        <w:rPr>
          <w:rFonts w:cs="Arial"/>
          <w:lang w:val="en-AU"/>
        </w:rPr>
        <w:t>TABLES</w:t>
      </w:r>
    </w:p>
    <w:p w:rsidR="00DE66F4" w:rsidRDefault="00B66293"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9F3BDC">
        <w:rPr>
          <w:rFonts w:cs="Arial"/>
          <w:lang w:val="en-AU"/>
        </w:rPr>
        <w:fldChar w:fldCharType="begin"/>
      </w:r>
      <w:r w:rsidR="00880FA4" w:rsidRPr="009F3BDC">
        <w:rPr>
          <w:rFonts w:cs="Arial"/>
          <w:lang w:val="en-AU"/>
        </w:rPr>
        <w:instrText xml:space="preserve"> TOC \c "Table" </w:instrText>
      </w:r>
      <w:r w:rsidRPr="009F3BDC">
        <w:rPr>
          <w:rFonts w:cs="Arial"/>
          <w:lang w:val="en-AU"/>
        </w:rPr>
        <w:fldChar w:fldCharType="separate"/>
      </w:r>
      <w:r w:rsidR="00DE66F4" w:rsidRPr="00D939C7">
        <w:rPr>
          <w:b/>
        </w:rPr>
        <w:t>Table 1</w:t>
      </w:r>
      <w:r w:rsidR="00DE66F4">
        <w:t>. Relationship between mass per unit area and thickness of sediment deposited on the bottom.</w:t>
      </w:r>
      <w:r w:rsidR="00DE66F4">
        <w:tab/>
      </w:r>
      <w:r w:rsidR="00DE66F4">
        <w:fldChar w:fldCharType="begin"/>
      </w:r>
      <w:r w:rsidR="00DE66F4">
        <w:instrText xml:space="preserve"> PAGEREF _Toc360694063 \h </w:instrText>
      </w:r>
      <w:r w:rsidR="00DE66F4">
        <w:fldChar w:fldCharType="separate"/>
      </w:r>
      <w:r w:rsidR="00E2599D">
        <w:t>17</w:t>
      </w:r>
      <w:r w:rsidR="00DE66F4">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Table 2</w:t>
      </w:r>
      <w:r>
        <w:t>. Consequence scale, environment-ecosystem level (GBRMPA 2009).</w:t>
      </w:r>
      <w:r>
        <w:tab/>
      </w:r>
      <w:r>
        <w:fldChar w:fldCharType="begin"/>
      </w:r>
      <w:r>
        <w:instrText xml:space="preserve"> PAGEREF _Toc360694064 \h </w:instrText>
      </w:r>
      <w:r>
        <w:fldChar w:fldCharType="separate"/>
      </w:r>
      <w:r w:rsidR="00E2599D">
        <w:t>18</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Table 3</w:t>
      </w:r>
      <w:r>
        <w:t>. Likelihood of the consequence occurring (GBRMPA 2009).</w:t>
      </w:r>
      <w:r>
        <w:tab/>
      </w:r>
      <w:r>
        <w:fldChar w:fldCharType="begin"/>
      </w:r>
      <w:r>
        <w:instrText xml:space="preserve"> PAGEREF _Toc360694065 \h </w:instrText>
      </w:r>
      <w:r>
        <w:fldChar w:fldCharType="separate"/>
      </w:r>
      <w:r w:rsidR="00E2599D">
        <w:t>18</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 xml:space="preserve">Table 4. </w:t>
      </w:r>
      <w:r>
        <w:t>Hazard risk grade (GBRMPA 2009).</w:t>
      </w:r>
      <w:r>
        <w:tab/>
      </w:r>
      <w:r>
        <w:fldChar w:fldCharType="begin"/>
      </w:r>
      <w:r>
        <w:instrText xml:space="preserve"> PAGEREF _Toc360694066 \h </w:instrText>
      </w:r>
      <w:r>
        <w:fldChar w:fldCharType="separate"/>
      </w:r>
      <w:r w:rsidR="00E2599D">
        <w:t>19</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Table 5</w:t>
      </w:r>
      <w:r>
        <w:t>. Estimated TSS inputs (kt/y) from ten major river catchments.</w:t>
      </w:r>
      <w:r>
        <w:tab/>
      </w:r>
      <w:r>
        <w:fldChar w:fldCharType="begin"/>
      </w:r>
      <w:r>
        <w:instrText xml:space="preserve"> PAGEREF _Toc360694067 \h </w:instrText>
      </w:r>
      <w:r>
        <w:fldChar w:fldCharType="separate"/>
      </w:r>
      <w:r w:rsidR="00E2599D">
        <w:t>29</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Table 6</w:t>
      </w:r>
      <w:r>
        <w:t>.Volumes and dry mass of dredged material envisioned over 25 years at the six locations.</w:t>
      </w:r>
      <w:r>
        <w:tab/>
      </w:r>
      <w:r>
        <w:fldChar w:fldCharType="begin"/>
      </w:r>
      <w:r>
        <w:instrText xml:space="preserve"> PAGEREF _Toc360694068 \h </w:instrText>
      </w:r>
      <w:r>
        <w:fldChar w:fldCharType="separate"/>
      </w:r>
      <w:r w:rsidR="00E2599D">
        <w:t>30</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Table 7</w:t>
      </w:r>
      <w:r>
        <w:t>. Summary of comparisons of dredging volumes as a relative increase over river inputs, based on the estimates of Kroon et al. (2009, 2012). Relative increases would be slightly smaller using the river input estimates of Joo et al. (2012).</w:t>
      </w:r>
      <w:r>
        <w:tab/>
      </w:r>
      <w:r>
        <w:fldChar w:fldCharType="begin"/>
      </w:r>
      <w:r>
        <w:instrText xml:space="preserve"> PAGEREF _Toc360694069 \h </w:instrText>
      </w:r>
      <w:r>
        <w:fldChar w:fldCharType="separate"/>
      </w:r>
      <w:r w:rsidR="00E2599D">
        <w:t>32</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Table 8</w:t>
      </w:r>
      <w:r>
        <w:t>. Summary of ecological monitoring of dredging and material placement in the six locations.</w:t>
      </w:r>
      <w:r>
        <w:tab/>
      </w:r>
      <w:r>
        <w:fldChar w:fldCharType="begin"/>
      </w:r>
      <w:r>
        <w:instrText xml:space="preserve"> PAGEREF _Toc360694070 \h </w:instrText>
      </w:r>
      <w:r>
        <w:fldChar w:fldCharType="separate"/>
      </w:r>
      <w:r w:rsidR="00E2599D">
        <w:t>42</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Table 9.</w:t>
      </w:r>
      <w:r>
        <w:t>Generic Risk Register - Placement of dredged material at sea.</w:t>
      </w:r>
      <w:r>
        <w:tab/>
      </w:r>
      <w:r>
        <w:fldChar w:fldCharType="begin"/>
      </w:r>
      <w:r>
        <w:instrText xml:space="preserve"> PAGEREF _Toc360694071 \h </w:instrText>
      </w:r>
      <w:r>
        <w:fldChar w:fldCharType="separate"/>
      </w:r>
      <w:r w:rsidR="00E2599D">
        <w:t>52</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 xml:space="preserve">Table 10. </w:t>
      </w:r>
      <w:r>
        <w:t>Comparative risk assessment for the Port of Gladstone based on modelling results (figure 8 to figure 22).</w:t>
      </w:r>
      <w:r>
        <w:tab/>
      </w:r>
      <w:r>
        <w:fldChar w:fldCharType="begin"/>
      </w:r>
      <w:r>
        <w:instrText xml:space="preserve"> PAGEREF _Toc360694072 \h </w:instrText>
      </w:r>
      <w:r>
        <w:fldChar w:fldCharType="separate"/>
      </w:r>
      <w:r w:rsidR="00E2599D">
        <w:t>72</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 xml:space="preserve">Table 11. </w:t>
      </w:r>
      <w:r>
        <w:t>Summary of annual mean turbidity (NTU) data from turbidity sensors at Fitzroy water quality locations from the RRMMP</w:t>
      </w:r>
      <w:r w:rsidRPr="00D939C7">
        <w:rPr>
          <w:vertAlign w:val="superscript"/>
        </w:rPr>
        <w:t>1</w:t>
      </w:r>
      <w:r>
        <w:t>.</w:t>
      </w:r>
      <w:r>
        <w:tab/>
      </w:r>
      <w:r>
        <w:fldChar w:fldCharType="begin"/>
      </w:r>
      <w:r>
        <w:instrText xml:space="preserve"> PAGEREF _Toc360694073 \h </w:instrText>
      </w:r>
      <w:r>
        <w:fldChar w:fldCharType="separate"/>
      </w:r>
      <w:r w:rsidR="00E2599D">
        <w:t>76</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 xml:space="preserve">Table 12. </w:t>
      </w:r>
      <w:r>
        <w:t>Reporting trigger values developed for the WBDDP placement site from ambient water quality data.</w:t>
      </w:r>
      <w:r>
        <w:tab/>
      </w:r>
      <w:r>
        <w:fldChar w:fldCharType="begin"/>
      </w:r>
      <w:r>
        <w:instrText xml:space="preserve"> PAGEREF _Toc360694074 \h </w:instrText>
      </w:r>
      <w:r>
        <w:fldChar w:fldCharType="separate"/>
      </w:r>
      <w:r w:rsidR="00E2599D">
        <w:t>77</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 xml:space="preserve">Table 13. </w:t>
      </w:r>
      <w:r>
        <w:t>RRMMP monitoring score for overall inshore coral health for the Fitzroy region from 2009-2011 (Thompson et al. 2011a, b).</w:t>
      </w:r>
      <w:r>
        <w:tab/>
      </w:r>
      <w:r>
        <w:fldChar w:fldCharType="begin"/>
      </w:r>
      <w:r>
        <w:instrText xml:space="preserve"> PAGEREF _Toc360694075 \h </w:instrText>
      </w:r>
      <w:r>
        <w:fldChar w:fldCharType="separate"/>
      </w:r>
      <w:r w:rsidR="00E2599D">
        <w:t>78</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 xml:space="preserve">Table 14. </w:t>
      </w:r>
      <w:r>
        <w:t>Comparative risk assessment for Rosslyn Bay State Boat Harbour based on modelling results</w:t>
      </w:r>
      <w:r w:rsidRPr="00D939C7">
        <w:rPr>
          <w:b/>
        </w:rPr>
        <w:t xml:space="preserve"> </w:t>
      </w:r>
      <w:r>
        <w:t>(figure 23 to figure 37).</w:t>
      </w:r>
      <w:r>
        <w:tab/>
      </w:r>
      <w:r>
        <w:fldChar w:fldCharType="begin"/>
      </w:r>
      <w:r>
        <w:instrText xml:space="preserve"> PAGEREF _Toc360694076 \h </w:instrText>
      </w:r>
      <w:r>
        <w:fldChar w:fldCharType="separate"/>
      </w:r>
      <w:r w:rsidR="00E2599D">
        <w:t>98</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lastRenderedPageBreak/>
        <w:t xml:space="preserve">Table 15. </w:t>
      </w:r>
      <w:r>
        <w:t>Summary of annual mean turbidity (NTU) data from turbidity sensors at Fitzroy water quality locations from the RRMMP</w:t>
      </w:r>
      <w:r w:rsidRPr="00D939C7">
        <w:rPr>
          <w:vertAlign w:val="superscript"/>
        </w:rPr>
        <w:t>1</w:t>
      </w:r>
      <w:r>
        <w:t>.</w:t>
      </w:r>
      <w:r>
        <w:tab/>
      </w:r>
      <w:r>
        <w:fldChar w:fldCharType="begin"/>
      </w:r>
      <w:r>
        <w:instrText xml:space="preserve"> PAGEREF _Toc360694077 \h </w:instrText>
      </w:r>
      <w:r>
        <w:fldChar w:fldCharType="separate"/>
      </w:r>
      <w:r w:rsidR="00E2599D">
        <w:t>102</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 xml:space="preserve">Table 16. </w:t>
      </w:r>
      <w:r>
        <w:t>RRMMP monitoring score for overall inshore coral health for the Fitzroy region from 2009-2011 (Thompson et al. 2011a, b).</w:t>
      </w:r>
      <w:r>
        <w:tab/>
      </w:r>
      <w:r>
        <w:fldChar w:fldCharType="begin"/>
      </w:r>
      <w:r>
        <w:instrText xml:space="preserve"> PAGEREF _Toc360694078 \h </w:instrText>
      </w:r>
      <w:r>
        <w:fldChar w:fldCharType="separate"/>
      </w:r>
      <w:r w:rsidR="00E2599D">
        <w:t>103</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Table 17</w:t>
      </w:r>
      <w:r>
        <w:t>.Comparative risk assessment for the Port of Hay Point based on modelling results (figure 38 to figure 54).</w:t>
      </w:r>
      <w:r>
        <w:tab/>
      </w:r>
      <w:r>
        <w:fldChar w:fldCharType="begin"/>
      </w:r>
      <w:r>
        <w:instrText xml:space="preserve"> PAGEREF _Toc360694079 \h </w:instrText>
      </w:r>
      <w:r>
        <w:fldChar w:fldCharType="separate"/>
      </w:r>
      <w:r w:rsidR="00E2599D">
        <w:t>125</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 xml:space="preserve">Table 18. </w:t>
      </w:r>
      <w:r>
        <w:t>Summary of annual mean turbidity (NTU) data from turbidity sensors at Mackay and Whitsunday water quality locations from the RRMMP</w:t>
      </w:r>
      <w:r w:rsidRPr="00D939C7">
        <w:rPr>
          <w:vertAlign w:val="superscript"/>
        </w:rPr>
        <w:t>1</w:t>
      </w:r>
      <w:r>
        <w:t>.</w:t>
      </w:r>
      <w:r>
        <w:tab/>
      </w:r>
      <w:r>
        <w:fldChar w:fldCharType="begin"/>
      </w:r>
      <w:r>
        <w:instrText xml:space="preserve"> PAGEREF _Toc360694080 \h </w:instrText>
      </w:r>
      <w:r>
        <w:fldChar w:fldCharType="separate"/>
      </w:r>
      <w:r w:rsidR="00E2599D">
        <w:t>131</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 xml:space="preserve">Table 19. </w:t>
      </w:r>
      <w:r>
        <w:t>Baseline turbidity and TSS measured over variable periods between 2005 and 2010 (BMA 2010).</w:t>
      </w:r>
      <w:r>
        <w:tab/>
      </w:r>
      <w:r>
        <w:fldChar w:fldCharType="begin"/>
      </w:r>
      <w:r>
        <w:instrText xml:space="preserve"> PAGEREF _Toc360694081 \h </w:instrText>
      </w:r>
      <w:r>
        <w:fldChar w:fldCharType="separate"/>
      </w:r>
      <w:r w:rsidR="00E2599D">
        <w:t>132</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 xml:space="preserve">Table 20. </w:t>
      </w:r>
      <w:r>
        <w:t>RRMMP monitoring score for overall inshore coral health for the Mackay and Whitsunday region from 2009-2011 (Thompson et al. 2011a, b).</w:t>
      </w:r>
      <w:r>
        <w:tab/>
      </w:r>
      <w:r>
        <w:fldChar w:fldCharType="begin"/>
      </w:r>
      <w:r>
        <w:instrText xml:space="preserve"> PAGEREF _Toc360694082 \h </w:instrText>
      </w:r>
      <w:r>
        <w:fldChar w:fldCharType="separate"/>
      </w:r>
      <w:r w:rsidR="00E2599D">
        <w:t>132</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 xml:space="preserve">Table 21. </w:t>
      </w:r>
      <w:r>
        <w:t>Summary of AIMS Long Term Monitoring Program inshore sites for Whitsunday region</w:t>
      </w:r>
      <w:r w:rsidRPr="00D939C7">
        <w:rPr>
          <w:vertAlign w:val="superscript"/>
        </w:rPr>
        <w:t>3</w:t>
      </w:r>
      <w:r>
        <w:t>.</w:t>
      </w:r>
      <w:r>
        <w:tab/>
      </w:r>
      <w:r>
        <w:fldChar w:fldCharType="begin"/>
      </w:r>
      <w:r>
        <w:instrText xml:space="preserve"> PAGEREF _Toc360694083 \h </w:instrText>
      </w:r>
      <w:r>
        <w:fldChar w:fldCharType="separate"/>
      </w:r>
      <w:r w:rsidR="00E2599D">
        <w:t>133</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Table 22</w:t>
      </w:r>
      <w:r>
        <w:t>.Comparative risk assessment for the Port of Abbot Point based on modelling results (figure 55 to figure 72).</w:t>
      </w:r>
      <w:r>
        <w:tab/>
      </w:r>
      <w:r>
        <w:fldChar w:fldCharType="begin"/>
      </w:r>
      <w:r>
        <w:instrText xml:space="preserve"> PAGEREF _Toc360694084 \h </w:instrText>
      </w:r>
      <w:r>
        <w:fldChar w:fldCharType="separate"/>
      </w:r>
      <w:r w:rsidR="00E2599D">
        <w:t>155</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 xml:space="preserve">Table 23. </w:t>
      </w:r>
      <w:r>
        <w:t>Summary of annual mean turbidity (NTU) data from turbidity sensors at Burdekin region water quality locations from the RRMMP</w:t>
      </w:r>
      <w:r w:rsidRPr="00D939C7">
        <w:rPr>
          <w:vertAlign w:val="superscript"/>
        </w:rPr>
        <w:t>1</w:t>
      </w:r>
      <w:r>
        <w:t>.</w:t>
      </w:r>
      <w:r>
        <w:tab/>
      </w:r>
      <w:r>
        <w:fldChar w:fldCharType="begin"/>
      </w:r>
      <w:r>
        <w:instrText xml:space="preserve"> PAGEREF _Toc360694085 \h </w:instrText>
      </w:r>
      <w:r>
        <w:fldChar w:fldCharType="separate"/>
      </w:r>
      <w:r w:rsidR="00E2599D">
        <w:t>158</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 xml:space="preserve">Table 24. </w:t>
      </w:r>
      <w:r>
        <w:t>Baseline turbidity and TSS at the Port of Abbot Point.</w:t>
      </w:r>
      <w:r>
        <w:tab/>
      </w:r>
      <w:r>
        <w:fldChar w:fldCharType="begin"/>
      </w:r>
      <w:r>
        <w:instrText xml:space="preserve"> PAGEREF _Toc360694086 \h </w:instrText>
      </w:r>
      <w:r>
        <w:fldChar w:fldCharType="separate"/>
      </w:r>
      <w:r w:rsidR="00E2599D">
        <w:t>158</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 xml:space="preserve">Table 25. </w:t>
      </w:r>
      <w:r>
        <w:t>RRMMP monitoring score for overall inshore coral health for the Burdekin region from 2009-2011 (Thompson et al. 2011a, b).</w:t>
      </w:r>
      <w:r>
        <w:tab/>
      </w:r>
      <w:r>
        <w:fldChar w:fldCharType="begin"/>
      </w:r>
      <w:r>
        <w:instrText xml:space="preserve"> PAGEREF _Toc360694087 \h </w:instrText>
      </w:r>
      <w:r>
        <w:fldChar w:fldCharType="separate"/>
      </w:r>
      <w:r w:rsidR="00E2599D">
        <w:t>159</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Table 26</w:t>
      </w:r>
      <w:r>
        <w:t>. Comparative risk assessment for the Port of Townsville based on modelling results (figure 73 to figure 89).</w:t>
      </w:r>
      <w:r>
        <w:tab/>
      </w:r>
      <w:r>
        <w:fldChar w:fldCharType="begin"/>
      </w:r>
      <w:r>
        <w:instrText xml:space="preserve"> PAGEREF _Toc360694088 \h </w:instrText>
      </w:r>
      <w:r>
        <w:fldChar w:fldCharType="separate"/>
      </w:r>
      <w:r w:rsidR="00E2599D">
        <w:t>182</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 xml:space="preserve">Table 27. </w:t>
      </w:r>
      <w:r>
        <w:t>Summary of annual mean turbidity (NTU) data from turbidity sensors at Burdekin region water quality locations from the RRMMP</w:t>
      </w:r>
      <w:r w:rsidRPr="00D939C7">
        <w:rPr>
          <w:vertAlign w:val="superscript"/>
        </w:rPr>
        <w:t>1</w:t>
      </w:r>
      <w:r>
        <w:t>.</w:t>
      </w:r>
      <w:r>
        <w:tab/>
      </w:r>
      <w:r>
        <w:fldChar w:fldCharType="begin"/>
      </w:r>
      <w:r>
        <w:instrText xml:space="preserve"> PAGEREF _Toc360694089 \h </w:instrText>
      </w:r>
      <w:r>
        <w:fldChar w:fldCharType="separate"/>
      </w:r>
      <w:r w:rsidR="00E2599D">
        <w:t>187</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 xml:space="preserve">Table 28. </w:t>
      </w:r>
      <w:r>
        <w:t>Baseline turbidity at the Port of Townsville.</w:t>
      </w:r>
      <w:r>
        <w:tab/>
      </w:r>
      <w:r>
        <w:fldChar w:fldCharType="begin"/>
      </w:r>
      <w:r>
        <w:instrText xml:space="preserve"> PAGEREF _Toc360694090 \h </w:instrText>
      </w:r>
      <w:r>
        <w:fldChar w:fldCharType="separate"/>
      </w:r>
      <w:r w:rsidR="00E2599D">
        <w:t>187</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 xml:space="preserve">Table 29. </w:t>
      </w:r>
      <w:r>
        <w:t>RRMMP monitoring score for overall inshore coral health for the Burdekin region from 2009-2011 (Thompson et al. 2011a, b).</w:t>
      </w:r>
      <w:r>
        <w:tab/>
      </w:r>
      <w:r>
        <w:fldChar w:fldCharType="begin"/>
      </w:r>
      <w:r>
        <w:instrText xml:space="preserve"> PAGEREF _Toc360694091 \h </w:instrText>
      </w:r>
      <w:r>
        <w:fldChar w:fldCharType="separate"/>
      </w:r>
      <w:r w:rsidR="00E2599D">
        <w:t>188</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 xml:space="preserve">Table 30 </w:t>
      </w:r>
      <w:r>
        <w:t>Summary of AIMS Long Term Monitoring Program inshore sites for the Townsville region</w:t>
      </w:r>
      <w:r w:rsidRPr="00D939C7">
        <w:rPr>
          <w:vertAlign w:val="superscript"/>
        </w:rPr>
        <w:t>3</w:t>
      </w:r>
      <w:r>
        <w:t>.</w:t>
      </w:r>
      <w:r>
        <w:tab/>
      </w:r>
      <w:r>
        <w:fldChar w:fldCharType="begin"/>
      </w:r>
      <w:r>
        <w:instrText xml:space="preserve"> PAGEREF _Toc360694092 \h </w:instrText>
      </w:r>
      <w:r>
        <w:fldChar w:fldCharType="separate"/>
      </w:r>
      <w:r w:rsidR="00E2599D">
        <w:t>188</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 xml:space="preserve">Table 31. </w:t>
      </w:r>
      <w:r>
        <w:t>Comparative risk assessment for the Port of Cairns based on modelling results (figure 90 to figure 104).</w:t>
      </w:r>
      <w:r>
        <w:tab/>
      </w:r>
      <w:r>
        <w:fldChar w:fldCharType="begin"/>
      </w:r>
      <w:r>
        <w:instrText xml:space="preserve"> PAGEREF _Toc360694093 \h </w:instrText>
      </w:r>
      <w:r>
        <w:fldChar w:fldCharType="separate"/>
      </w:r>
      <w:r w:rsidR="00E2599D">
        <w:t>208</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 xml:space="preserve">Table 32. </w:t>
      </w:r>
      <w:r>
        <w:t>Summary of annual mean turbidity (NTU) from turbidity sensors at Wet Tropics region water quality locations from the RRMMP</w:t>
      </w:r>
      <w:r w:rsidRPr="00D939C7">
        <w:rPr>
          <w:vertAlign w:val="superscript"/>
        </w:rPr>
        <w:t>1</w:t>
      </w:r>
      <w:r>
        <w:t>.</w:t>
      </w:r>
      <w:r>
        <w:tab/>
      </w:r>
      <w:r>
        <w:fldChar w:fldCharType="begin"/>
      </w:r>
      <w:r>
        <w:instrText xml:space="preserve"> PAGEREF _Toc360694094 \h </w:instrText>
      </w:r>
      <w:r>
        <w:fldChar w:fldCharType="separate"/>
      </w:r>
      <w:r w:rsidR="00E2599D">
        <w:t>212</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Table 33.</w:t>
      </w:r>
      <w:r>
        <w:t xml:space="preserve"> RRMMP monitoring score for overall inshore coral health for the Wet Tropic region from 2009-2011 (Thompson et al. 2011a, b).</w:t>
      </w:r>
      <w:r>
        <w:tab/>
      </w:r>
      <w:r>
        <w:fldChar w:fldCharType="begin"/>
      </w:r>
      <w:r>
        <w:instrText xml:space="preserve"> PAGEREF _Toc360694095 \h </w:instrText>
      </w:r>
      <w:r>
        <w:fldChar w:fldCharType="separate"/>
      </w:r>
      <w:r w:rsidR="00E2599D">
        <w:t>213</w:t>
      </w:r>
      <w:r>
        <w:fldChar w:fldCharType="end"/>
      </w:r>
    </w:p>
    <w:p w:rsidR="00DE66F4" w:rsidRDefault="00DE66F4" w:rsidP="00EA5348">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D939C7">
        <w:rPr>
          <w:b/>
        </w:rPr>
        <w:t xml:space="preserve">Table 34 </w:t>
      </w:r>
      <w:r>
        <w:t>Summary of AIMS Long Term Monitoring Program inshore sites for the Cairns region</w:t>
      </w:r>
      <w:r w:rsidRPr="00D939C7">
        <w:rPr>
          <w:vertAlign w:val="superscript"/>
        </w:rPr>
        <w:t>1</w:t>
      </w:r>
      <w:r>
        <w:t>.</w:t>
      </w:r>
      <w:r>
        <w:tab/>
      </w:r>
      <w:r>
        <w:fldChar w:fldCharType="begin"/>
      </w:r>
      <w:r>
        <w:instrText xml:space="preserve"> PAGEREF _Toc360694096 \h </w:instrText>
      </w:r>
      <w:r>
        <w:fldChar w:fldCharType="separate"/>
      </w:r>
      <w:r w:rsidR="00E2599D">
        <w:t>213</w:t>
      </w:r>
      <w:r>
        <w:fldChar w:fldCharType="end"/>
      </w:r>
    </w:p>
    <w:p w:rsidR="007C04AA" w:rsidRPr="009F3BDC" w:rsidRDefault="00B66293" w:rsidP="005E68CA">
      <w:pPr>
        <w:spacing w:line="240" w:lineRule="auto"/>
        <w:rPr>
          <w:rFonts w:ascii="Arial" w:hAnsi="Arial" w:cs="Arial"/>
          <w:noProof/>
          <w:lang w:val="en-AU"/>
        </w:rPr>
      </w:pPr>
      <w:r w:rsidRPr="009F3BDC">
        <w:rPr>
          <w:rFonts w:cs="Arial"/>
          <w:lang w:val="en-AU"/>
        </w:rPr>
        <w:fldChar w:fldCharType="end"/>
      </w:r>
    </w:p>
    <w:p w:rsidR="00880FA4" w:rsidRPr="009F3BDC" w:rsidRDefault="00880FA4" w:rsidP="00073295">
      <w:pPr>
        <w:spacing w:line="240" w:lineRule="auto"/>
        <w:rPr>
          <w:rFonts w:ascii="Arial" w:hAnsi="Arial" w:cs="Arial"/>
          <w:noProof/>
          <w:lang w:val="en-AU"/>
        </w:rPr>
      </w:pPr>
    </w:p>
    <w:p w:rsidR="00FC2C3F" w:rsidRPr="009F3BDC" w:rsidRDefault="00FC2C3F" w:rsidP="00073295">
      <w:pPr>
        <w:spacing w:line="240" w:lineRule="auto"/>
        <w:rPr>
          <w:rFonts w:ascii="Arial" w:hAnsi="Arial" w:cs="Arial"/>
          <w:noProof/>
          <w:lang w:val="en-AU"/>
        </w:rPr>
      </w:pPr>
    </w:p>
    <w:p w:rsidR="000727DA" w:rsidRPr="009F3BDC" w:rsidRDefault="000727DA" w:rsidP="00073295">
      <w:pPr>
        <w:pStyle w:val="Para0"/>
        <w:rPr>
          <w:rFonts w:cs="Arial"/>
          <w:lang w:val="en-AU"/>
        </w:rPr>
        <w:sectPr w:rsidR="000727DA" w:rsidRPr="009F3BDC" w:rsidSect="00E64973">
          <w:headerReference w:type="even" r:id="rId16"/>
          <w:headerReference w:type="default" r:id="rId17"/>
          <w:footerReference w:type="default" r:id="rId18"/>
          <w:headerReference w:type="first" r:id="rId19"/>
          <w:type w:val="oddPage"/>
          <w:pgSz w:w="11907" w:h="16840" w:code="9"/>
          <w:pgMar w:top="1418" w:right="1842" w:bottom="1418" w:left="1701" w:header="680" w:footer="851" w:gutter="0"/>
          <w:pgNumType w:fmt="lowerRoman" w:start="3"/>
          <w:cols w:space="720"/>
          <w:formProt w:val="0"/>
          <w:docGrid w:linePitch="299"/>
        </w:sectPr>
      </w:pPr>
    </w:p>
    <w:p w:rsidR="00B35E3E" w:rsidRPr="009F3BDC" w:rsidRDefault="00B35E3E" w:rsidP="00073295">
      <w:pPr>
        <w:pStyle w:val="Heading1"/>
        <w:rPr>
          <w:rFonts w:cs="Arial"/>
          <w:lang w:val="en-AU"/>
        </w:rPr>
      </w:pPr>
      <w:bookmarkStart w:id="0" w:name="_Toc361930639"/>
      <w:r w:rsidRPr="009F3BDC">
        <w:rPr>
          <w:rFonts w:cs="Arial"/>
          <w:lang w:val="en-AU"/>
        </w:rPr>
        <w:lastRenderedPageBreak/>
        <w:t>Acronyms</w:t>
      </w:r>
      <w:bookmarkEnd w:id="0"/>
    </w:p>
    <w:tbl>
      <w:tblPr>
        <w:tblStyle w:val="TableGrid"/>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446"/>
        <w:gridCol w:w="7115"/>
      </w:tblGrid>
      <w:tr w:rsidR="000A6EBA" w:rsidRPr="009F3BDC" w:rsidTr="00507C05">
        <w:trPr>
          <w:cantSplit/>
        </w:trPr>
        <w:tc>
          <w:tcPr>
            <w:tcW w:w="1446" w:type="dxa"/>
            <w:tcMar>
              <w:top w:w="28" w:type="dxa"/>
              <w:left w:w="28" w:type="dxa"/>
              <w:bottom w:w="28" w:type="dxa"/>
              <w:right w:w="28" w:type="dxa"/>
            </w:tcMar>
          </w:tcPr>
          <w:p w:rsidR="000A6EBA" w:rsidRPr="009F3BDC" w:rsidRDefault="000A6EBA" w:rsidP="00201AAF">
            <w:pPr>
              <w:pStyle w:val="Para0"/>
              <w:rPr>
                <w:lang w:val="en-AU"/>
              </w:rPr>
            </w:pPr>
            <w:r>
              <w:rPr>
                <w:lang w:val="en-AU"/>
              </w:rPr>
              <w:t>AIMS</w:t>
            </w:r>
          </w:p>
        </w:tc>
        <w:tc>
          <w:tcPr>
            <w:tcW w:w="7115" w:type="dxa"/>
            <w:tcMar>
              <w:top w:w="28" w:type="dxa"/>
              <w:left w:w="28" w:type="dxa"/>
              <w:bottom w:w="28" w:type="dxa"/>
              <w:right w:w="28" w:type="dxa"/>
            </w:tcMar>
          </w:tcPr>
          <w:p w:rsidR="000A6EBA" w:rsidRPr="009F3BDC" w:rsidRDefault="000A6EBA" w:rsidP="00201AAF">
            <w:pPr>
              <w:pStyle w:val="Para0"/>
              <w:rPr>
                <w:lang w:val="en-AU"/>
              </w:rPr>
            </w:pPr>
            <w:r>
              <w:rPr>
                <w:lang w:val="en-AU"/>
              </w:rPr>
              <w:t>Australian Institute of Marine Science</w:t>
            </w:r>
          </w:p>
        </w:tc>
      </w:tr>
      <w:tr w:rsidR="003B38A3" w:rsidRPr="009F3BDC" w:rsidTr="00507C05">
        <w:trPr>
          <w:cantSplit/>
        </w:trPr>
        <w:tc>
          <w:tcPr>
            <w:tcW w:w="1446" w:type="dxa"/>
            <w:tcMar>
              <w:top w:w="28" w:type="dxa"/>
              <w:left w:w="28" w:type="dxa"/>
              <w:bottom w:w="28" w:type="dxa"/>
              <w:right w:w="28" w:type="dxa"/>
            </w:tcMar>
          </w:tcPr>
          <w:p w:rsidR="003B38A3" w:rsidRPr="009F3BDC" w:rsidRDefault="003B38A3" w:rsidP="00201AAF">
            <w:pPr>
              <w:pStyle w:val="Para0"/>
              <w:rPr>
                <w:lang w:val="en-AU"/>
              </w:rPr>
            </w:pPr>
            <w:r w:rsidRPr="009F3BDC">
              <w:rPr>
                <w:lang w:val="en-AU"/>
              </w:rPr>
              <w:t>APASA</w:t>
            </w:r>
          </w:p>
        </w:tc>
        <w:tc>
          <w:tcPr>
            <w:tcW w:w="7115" w:type="dxa"/>
            <w:tcMar>
              <w:top w:w="28" w:type="dxa"/>
              <w:left w:w="28" w:type="dxa"/>
              <w:bottom w:w="28" w:type="dxa"/>
              <w:right w:w="28" w:type="dxa"/>
            </w:tcMar>
          </w:tcPr>
          <w:p w:rsidR="003B38A3" w:rsidRPr="009F3BDC" w:rsidRDefault="003B38A3" w:rsidP="00201AAF">
            <w:pPr>
              <w:pStyle w:val="Para0"/>
              <w:rPr>
                <w:lang w:val="en-AU"/>
              </w:rPr>
            </w:pPr>
            <w:r w:rsidRPr="009F3BDC">
              <w:rPr>
                <w:lang w:val="en-AU"/>
              </w:rPr>
              <w:t>Asia-Pacific Applied Science Associates Pty Ltd</w:t>
            </w:r>
          </w:p>
        </w:tc>
      </w:tr>
      <w:tr w:rsidR="00A84FDF" w:rsidRPr="009F3BDC" w:rsidTr="00507C05">
        <w:trPr>
          <w:cantSplit/>
        </w:trPr>
        <w:tc>
          <w:tcPr>
            <w:tcW w:w="1446" w:type="dxa"/>
            <w:tcMar>
              <w:top w:w="28" w:type="dxa"/>
              <w:left w:w="28" w:type="dxa"/>
              <w:bottom w:w="28" w:type="dxa"/>
              <w:right w:w="28" w:type="dxa"/>
            </w:tcMar>
          </w:tcPr>
          <w:p w:rsidR="00A84FDF" w:rsidRPr="009F3BDC" w:rsidRDefault="00A84FDF" w:rsidP="00201AAF">
            <w:pPr>
              <w:pStyle w:val="Para0"/>
              <w:rPr>
                <w:lang w:val="en-AU"/>
              </w:rPr>
            </w:pPr>
            <w:r w:rsidRPr="009F3BDC">
              <w:rPr>
                <w:lang w:val="en-AU"/>
              </w:rPr>
              <w:t>BACI</w:t>
            </w:r>
          </w:p>
        </w:tc>
        <w:tc>
          <w:tcPr>
            <w:tcW w:w="7115" w:type="dxa"/>
            <w:tcMar>
              <w:top w:w="28" w:type="dxa"/>
              <w:left w:w="28" w:type="dxa"/>
              <w:bottom w:w="28" w:type="dxa"/>
              <w:right w:w="28" w:type="dxa"/>
            </w:tcMar>
          </w:tcPr>
          <w:p w:rsidR="00A84FDF" w:rsidRPr="009F3BDC" w:rsidRDefault="00A84FDF" w:rsidP="00201AAF">
            <w:pPr>
              <w:pStyle w:val="Para0"/>
              <w:rPr>
                <w:lang w:val="en-AU"/>
              </w:rPr>
            </w:pPr>
            <w:r w:rsidRPr="009F3BDC">
              <w:rPr>
                <w:lang w:val="en-AU"/>
              </w:rPr>
              <w:t>Before-After/Control-Impact</w:t>
            </w:r>
          </w:p>
        </w:tc>
      </w:tr>
      <w:tr w:rsidR="00010D7D" w:rsidRPr="009F3BDC" w:rsidTr="00507C05">
        <w:trPr>
          <w:cantSplit/>
        </w:trPr>
        <w:tc>
          <w:tcPr>
            <w:tcW w:w="1446" w:type="dxa"/>
            <w:tcMar>
              <w:top w:w="28" w:type="dxa"/>
              <w:left w:w="28" w:type="dxa"/>
              <w:bottom w:w="28" w:type="dxa"/>
              <w:right w:w="28" w:type="dxa"/>
            </w:tcMar>
          </w:tcPr>
          <w:p w:rsidR="00010D7D" w:rsidRPr="009F3BDC" w:rsidRDefault="00010D7D" w:rsidP="00201AAF">
            <w:pPr>
              <w:pStyle w:val="Para0"/>
              <w:rPr>
                <w:lang w:val="en-AU"/>
              </w:rPr>
            </w:pPr>
            <w:r w:rsidRPr="009F3BDC">
              <w:rPr>
                <w:lang w:val="en-AU"/>
              </w:rPr>
              <w:t>DEMP</w:t>
            </w:r>
          </w:p>
        </w:tc>
        <w:tc>
          <w:tcPr>
            <w:tcW w:w="7115" w:type="dxa"/>
            <w:tcMar>
              <w:top w:w="28" w:type="dxa"/>
              <w:left w:w="28" w:type="dxa"/>
              <w:bottom w:w="28" w:type="dxa"/>
              <w:right w:w="28" w:type="dxa"/>
            </w:tcMar>
          </w:tcPr>
          <w:p w:rsidR="00010D7D" w:rsidRPr="009F3BDC" w:rsidRDefault="00010D7D" w:rsidP="00201AAF">
            <w:pPr>
              <w:pStyle w:val="Para0"/>
              <w:rPr>
                <w:lang w:val="en-AU"/>
              </w:rPr>
            </w:pPr>
            <w:r w:rsidRPr="009F3BDC">
              <w:rPr>
                <w:lang w:val="en-AU"/>
              </w:rPr>
              <w:t>Dredging Environmental Management Plan</w:t>
            </w:r>
          </w:p>
        </w:tc>
      </w:tr>
      <w:tr w:rsidR="00010D7D" w:rsidRPr="009F3BDC" w:rsidTr="00507C05">
        <w:trPr>
          <w:cantSplit/>
        </w:trPr>
        <w:tc>
          <w:tcPr>
            <w:tcW w:w="1446" w:type="dxa"/>
            <w:tcMar>
              <w:top w:w="28" w:type="dxa"/>
              <w:left w:w="28" w:type="dxa"/>
              <w:bottom w:w="28" w:type="dxa"/>
              <w:right w:w="28" w:type="dxa"/>
            </w:tcMar>
          </w:tcPr>
          <w:p w:rsidR="00010D7D" w:rsidRPr="009F3BDC" w:rsidRDefault="00010D7D" w:rsidP="00201AAF">
            <w:pPr>
              <w:pStyle w:val="Para0"/>
              <w:rPr>
                <w:lang w:val="en-AU"/>
              </w:rPr>
            </w:pPr>
            <w:r w:rsidRPr="009F3BDC">
              <w:rPr>
                <w:lang w:val="en-AU"/>
              </w:rPr>
              <w:t>DMPA</w:t>
            </w:r>
          </w:p>
        </w:tc>
        <w:tc>
          <w:tcPr>
            <w:tcW w:w="7115" w:type="dxa"/>
            <w:tcMar>
              <w:top w:w="28" w:type="dxa"/>
              <w:left w:w="28" w:type="dxa"/>
              <w:bottom w:w="28" w:type="dxa"/>
              <w:right w:w="28" w:type="dxa"/>
            </w:tcMar>
          </w:tcPr>
          <w:p w:rsidR="00010D7D" w:rsidRPr="009F3BDC" w:rsidRDefault="00010D7D" w:rsidP="009F31A8">
            <w:pPr>
              <w:pStyle w:val="Para0"/>
              <w:rPr>
                <w:lang w:val="en-AU"/>
              </w:rPr>
            </w:pPr>
            <w:r w:rsidRPr="009F3BDC">
              <w:rPr>
                <w:lang w:val="en-AU"/>
              </w:rPr>
              <w:t>Dredge Material Placement Area</w:t>
            </w:r>
          </w:p>
        </w:tc>
      </w:tr>
      <w:tr w:rsidR="00010D7D" w:rsidRPr="009F3BDC" w:rsidTr="00507C05">
        <w:trPr>
          <w:cantSplit/>
        </w:trPr>
        <w:tc>
          <w:tcPr>
            <w:tcW w:w="1446" w:type="dxa"/>
            <w:tcMar>
              <w:top w:w="28" w:type="dxa"/>
              <w:left w:w="28" w:type="dxa"/>
              <w:bottom w:w="28" w:type="dxa"/>
              <w:right w:w="28" w:type="dxa"/>
            </w:tcMar>
          </w:tcPr>
          <w:p w:rsidR="00010D7D" w:rsidRPr="009F3BDC" w:rsidRDefault="00010D7D" w:rsidP="00201AAF">
            <w:pPr>
              <w:pStyle w:val="Para0"/>
              <w:rPr>
                <w:lang w:val="en-AU"/>
              </w:rPr>
            </w:pPr>
            <w:r w:rsidRPr="009F3BDC">
              <w:rPr>
                <w:lang w:val="en-AU"/>
              </w:rPr>
              <w:t>DPA</w:t>
            </w:r>
          </w:p>
        </w:tc>
        <w:tc>
          <w:tcPr>
            <w:tcW w:w="7115" w:type="dxa"/>
            <w:tcMar>
              <w:top w:w="28" w:type="dxa"/>
              <w:left w:w="28" w:type="dxa"/>
              <w:bottom w:w="28" w:type="dxa"/>
              <w:right w:w="28" w:type="dxa"/>
            </w:tcMar>
          </w:tcPr>
          <w:p w:rsidR="00010D7D" w:rsidRPr="009F3BDC" w:rsidRDefault="00010D7D" w:rsidP="00201AAF">
            <w:pPr>
              <w:pStyle w:val="Para0"/>
              <w:rPr>
                <w:lang w:val="en-AU"/>
              </w:rPr>
            </w:pPr>
            <w:r w:rsidRPr="009F3BDC">
              <w:rPr>
                <w:lang w:val="en-AU"/>
              </w:rPr>
              <w:t>Dugong Protection Area</w:t>
            </w:r>
          </w:p>
        </w:tc>
      </w:tr>
      <w:tr w:rsidR="00B228D4" w:rsidRPr="009F3BDC" w:rsidTr="00507C05">
        <w:trPr>
          <w:cantSplit/>
        </w:trPr>
        <w:tc>
          <w:tcPr>
            <w:tcW w:w="1446" w:type="dxa"/>
            <w:tcMar>
              <w:top w:w="28" w:type="dxa"/>
              <w:left w:w="28" w:type="dxa"/>
              <w:bottom w:w="28" w:type="dxa"/>
              <w:right w:w="28" w:type="dxa"/>
            </w:tcMar>
          </w:tcPr>
          <w:p w:rsidR="00B228D4" w:rsidRPr="009F3BDC" w:rsidRDefault="00B228D4" w:rsidP="00B228D4">
            <w:pPr>
              <w:pStyle w:val="Para0"/>
              <w:rPr>
                <w:lang w:val="en-AU"/>
              </w:rPr>
            </w:pPr>
            <w:r>
              <w:rPr>
                <w:lang w:val="en-AU"/>
              </w:rPr>
              <w:t>D</w:t>
            </w:r>
            <w:r w:rsidRPr="009F3BDC">
              <w:rPr>
                <w:lang w:val="en-AU"/>
              </w:rPr>
              <w:t>SEWPaC</w:t>
            </w:r>
          </w:p>
        </w:tc>
        <w:tc>
          <w:tcPr>
            <w:tcW w:w="7115" w:type="dxa"/>
            <w:tcMar>
              <w:top w:w="28" w:type="dxa"/>
              <w:left w:w="28" w:type="dxa"/>
              <w:bottom w:w="28" w:type="dxa"/>
              <w:right w:w="28" w:type="dxa"/>
            </w:tcMar>
          </w:tcPr>
          <w:p w:rsidR="00B228D4" w:rsidRPr="009F3BDC" w:rsidRDefault="00B228D4" w:rsidP="00B228D4">
            <w:pPr>
              <w:pStyle w:val="Para0"/>
              <w:rPr>
                <w:lang w:val="en-AU"/>
              </w:rPr>
            </w:pPr>
            <w:r w:rsidRPr="009F3BDC">
              <w:rPr>
                <w:lang w:val="en-AU"/>
              </w:rPr>
              <w:t>Department of Sustainability, Environment, Water, Population and Communities</w:t>
            </w:r>
          </w:p>
        </w:tc>
      </w:tr>
      <w:tr w:rsidR="00010D7D" w:rsidRPr="009F3BDC" w:rsidTr="00507C05">
        <w:trPr>
          <w:cantSplit/>
        </w:trPr>
        <w:tc>
          <w:tcPr>
            <w:tcW w:w="1446" w:type="dxa"/>
            <w:tcMar>
              <w:top w:w="28" w:type="dxa"/>
              <w:left w:w="28" w:type="dxa"/>
              <w:bottom w:w="28" w:type="dxa"/>
              <w:right w:w="28" w:type="dxa"/>
            </w:tcMar>
          </w:tcPr>
          <w:p w:rsidR="00010D7D" w:rsidRPr="009F3BDC" w:rsidRDefault="00010D7D" w:rsidP="00201AAF">
            <w:pPr>
              <w:pStyle w:val="Para0"/>
              <w:rPr>
                <w:lang w:val="en-AU"/>
              </w:rPr>
            </w:pPr>
            <w:r w:rsidRPr="009F3BDC">
              <w:rPr>
                <w:lang w:val="en-AU"/>
              </w:rPr>
              <w:t>DTMR</w:t>
            </w:r>
          </w:p>
        </w:tc>
        <w:tc>
          <w:tcPr>
            <w:tcW w:w="7115" w:type="dxa"/>
            <w:tcMar>
              <w:top w:w="28" w:type="dxa"/>
              <w:left w:w="28" w:type="dxa"/>
              <w:bottom w:w="28" w:type="dxa"/>
              <w:right w:w="28" w:type="dxa"/>
            </w:tcMar>
          </w:tcPr>
          <w:p w:rsidR="00010D7D" w:rsidRPr="009F3BDC" w:rsidRDefault="00010D7D" w:rsidP="00201AAF">
            <w:pPr>
              <w:pStyle w:val="Para0"/>
              <w:rPr>
                <w:lang w:val="en-AU"/>
              </w:rPr>
            </w:pPr>
            <w:r w:rsidRPr="009F3BDC">
              <w:rPr>
                <w:lang w:val="en-AU"/>
              </w:rPr>
              <w:t>Department of Transport and Main Roads</w:t>
            </w:r>
          </w:p>
        </w:tc>
      </w:tr>
      <w:tr w:rsidR="00010D7D" w:rsidRPr="009F3BDC" w:rsidTr="00507C05">
        <w:trPr>
          <w:cantSplit/>
        </w:trPr>
        <w:tc>
          <w:tcPr>
            <w:tcW w:w="1446" w:type="dxa"/>
            <w:tcMar>
              <w:top w:w="28" w:type="dxa"/>
              <w:left w:w="28" w:type="dxa"/>
              <w:bottom w:w="28" w:type="dxa"/>
              <w:right w:w="28" w:type="dxa"/>
            </w:tcMar>
          </w:tcPr>
          <w:p w:rsidR="00010D7D" w:rsidRPr="009F3BDC" w:rsidRDefault="00010D7D" w:rsidP="00201AAF">
            <w:pPr>
              <w:pStyle w:val="Para0"/>
              <w:rPr>
                <w:lang w:val="en-AU"/>
              </w:rPr>
            </w:pPr>
            <w:r w:rsidRPr="009F3BDC">
              <w:rPr>
                <w:lang w:val="en-AU"/>
              </w:rPr>
              <w:t>EAM</w:t>
            </w:r>
          </w:p>
        </w:tc>
        <w:tc>
          <w:tcPr>
            <w:tcW w:w="7115" w:type="dxa"/>
            <w:tcMar>
              <w:top w:w="28" w:type="dxa"/>
              <w:left w:w="28" w:type="dxa"/>
              <w:bottom w:w="28" w:type="dxa"/>
              <w:right w:w="28" w:type="dxa"/>
            </w:tcMar>
          </w:tcPr>
          <w:p w:rsidR="00010D7D" w:rsidRPr="009F3BDC" w:rsidRDefault="00010D7D" w:rsidP="00201AAF">
            <w:pPr>
              <w:pStyle w:val="Para0"/>
              <w:rPr>
                <w:lang w:val="en-AU"/>
              </w:rPr>
            </w:pPr>
            <w:r w:rsidRPr="009F3BDC">
              <w:rPr>
                <w:lang w:val="en-AU"/>
              </w:rPr>
              <w:t xml:space="preserve">Environmental Assessment and Management </w:t>
            </w:r>
          </w:p>
        </w:tc>
      </w:tr>
      <w:tr w:rsidR="00010D7D" w:rsidRPr="009F3BDC" w:rsidTr="00507C05">
        <w:trPr>
          <w:cantSplit/>
        </w:trPr>
        <w:tc>
          <w:tcPr>
            <w:tcW w:w="1446" w:type="dxa"/>
            <w:tcMar>
              <w:top w:w="28" w:type="dxa"/>
              <w:left w:w="28" w:type="dxa"/>
              <w:bottom w:w="28" w:type="dxa"/>
              <w:right w:w="28" w:type="dxa"/>
            </w:tcMar>
          </w:tcPr>
          <w:p w:rsidR="00010D7D" w:rsidRPr="009F3BDC" w:rsidRDefault="00010D7D" w:rsidP="00201AAF">
            <w:pPr>
              <w:pStyle w:val="Para0"/>
              <w:rPr>
                <w:lang w:val="en-AU"/>
              </w:rPr>
            </w:pPr>
            <w:r w:rsidRPr="009F3BDC">
              <w:rPr>
                <w:lang w:val="en-AU"/>
              </w:rPr>
              <w:t>EPBC Act</w:t>
            </w:r>
          </w:p>
        </w:tc>
        <w:tc>
          <w:tcPr>
            <w:tcW w:w="7115" w:type="dxa"/>
            <w:tcMar>
              <w:top w:w="28" w:type="dxa"/>
              <w:left w:w="28" w:type="dxa"/>
              <w:bottom w:w="28" w:type="dxa"/>
              <w:right w:w="28" w:type="dxa"/>
            </w:tcMar>
          </w:tcPr>
          <w:p w:rsidR="00010D7D" w:rsidRPr="009F3BDC" w:rsidRDefault="00010D7D" w:rsidP="00201AAF">
            <w:pPr>
              <w:pStyle w:val="Para0"/>
              <w:rPr>
                <w:lang w:val="en-AU"/>
              </w:rPr>
            </w:pPr>
            <w:r w:rsidRPr="009F3BDC">
              <w:rPr>
                <w:lang w:val="en-AU"/>
              </w:rPr>
              <w:t>Environment Protection and Biodiversity Conservation Act</w:t>
            </w:r>
          </w:p>
        </w:tc>
      </w:tr>
      <w:tr w:rsidR="00010D7D" w:rsidRPr="009F3BDC" w:rsidTr="00507C05">
        <w:trPr>
          <w:cantSplit/>
        </w:trPr>
        <w:tc>
          <w:tcPr>
            <w:tcW w:w="1446" w:type="dxa"/>
            <w:tcMar>
              <w:top w:w="28" w:type="dxa"/>
              <w:left w:w="28" w:type="dxa"/>
              <w:bottom w:w="28" w:type="dxa"/>
              <w:right w:w="28" w:type="dxa"/>
            </w:tcMar>
          </w:tcPr>
          <w:p w:rsidR="00010D7D" w:rsidRPr="009F3BDC" w:rsidRDefault="00010D7D" w:rsidP="00201AAF">
            <w:pPr>
              <w:pStyle w:val="Para0"/>
              <w:rPr>
                <w:lang w:val="en-AU"/>
              </w:rPr>
            </w:pPr>
            <w:r w:rsidRPr="009F3BDC">
              <w:rPr>
                <w:lang w:val="en-AU"/>
              </w:rPr>
              <w:t>FHA</w:t>
            </w:r>
          </w:p>
        </w:tc>
        <w:tc>
          <w:tcPr>
            <w:tcW w:w="7115" w:type="dxa"/>
            <w:tcMar>
              <w:top w:w="28" w:type="dxa"/>
              <w:left w:w="28" w:type="dxa"/>
              <w:bottom w:w="28" w:type="dxa"/>
              <w:right w:w="28" w:type="dxa"/>
            </w:tcMar>
          </w:tcPr>
          <w:p w:rsidR="00010D7D" w:rsidRPr="009F3BDC" w:rsidRDefault="00010D7D" w:rsidP="00201AAF">
            <w:pPr>
              <w:pStyle w:val="Para0"/>
              <w:rPr>
                <w:lang w:val="en-AU"/>
              </w:rPr>
            </w:pPr>
            <w:r w:rsidRPr="009F3BDC">
              <w:rPr>
                <w:lang w:val="en-AU"/>
              </w:rPr>
              <w:t>Fish Habitat Area</w:t>
            </w:r>
          </w:p>
        </w:tc>
      </w:tr>
      <w:tr w:rsidR="00010D7D" w:rsidRPr="009F3BDC" w:rsidTr="00507C05">
        <w:trPr>
          <w:cantSplit/>
        </w:trPr>
        <w:tc>
          <w:tcPr>
            <w:tcW w:w="1446" w:type="dxa"/>
            <w:tcMar>
              <w:top w:w="28" w:type="dxa"/>
              <w:left w:w="28" w:type="dxa"/>
              <w:bottom w:w="28" w:type="dxa"/>
              <w:right w:w="28" w:type="dxa"/>
            </w:tcMar>
          </w:tcPr>
          <w:p w:rsidR="00010D7D" w:rsidRPr="009F3BDC" w:rsidRDefault="00010D7D" w:rsidP="00201AAF">
            <w:pPr>
              <w:pStyle w:val="Para0"/>
              <w:rPr>
                <w:lang w:val="en-AU"/>
              </w:rPr>
            </w:pPr>
            <w:r w:rsidRPr="009F3BDC">
              <w:rPr>
                <w:lang w:val="en-AU"/>
              </w:rPr>
              <w:t>GBRMPA</w:t>
            </w:r>
          </w:p>
        </w:tc>
        <w:tc>
          <w:tcPr>
            <w:tcW w:w="7115" w:type="dxa"/>
            <w:tcMar>
              <w:top w:w="28" w:type="dxa"/>
              <w:left w:w="28" w:type="dxa"/>
              <w:bottom w:w="28" w:type="dxa"/>
              <w:right w:w="28" w:type="dxa"/>
            </w:tcMar>
          </w:tcPr>
          <w:p w:rsidR="00010D7D" w:rsidRPr="009F3BDC" w:rsidRDefault="00010D7D" w:rsidP="00201AAF">
            <w:pPr>
              <w:pStyle w:val="Para0"/>
              <w:rPr>
                <w:lang w:val="en-AU"/>
              </w:rPr>
            </w:pPr>
            <w:r w:rsidRPr="009F3BDC">
              <w:rPr>
                <w:lang w:val="en-AU"/>
              </w:rPr>
              <w:t>Great Barrier Reef Marine Park Authority</w:t>
            </w:r>
          </w:p>
        </w:tc>
      </w:tr>
      <w:tr w:rsidR="00010D7D" w:rsidRPr="009F3BDC" w:rsidTr="00507C05">
        <w:trPr>
          <w:cantSplit/>
        </w:trPr>
        <w:tc>
          <w:tcPr>
            <w:tcW w:w="1446" w:type="dxa"/>
            <w:tcMar>
              <w:top w:w="28" w:type="dxa"/>
              <w:left w:w="28" w:type="dxa"/>
              <w:bottom w:w="28" w:type="dxa"/>
              <w:right w:w="28" w:type="dxa"/>
            </w:tcMar>
          </w:tcPr>
          <w:p w:rsidR="00010D7D" w:rsidRPr="009F3BDC" w:rsidRDefault="00010D7D" w:rsidP="00201AAF">
            <w:pPr>
              <w:pStyle w:val="Para0"/>
              <w:rPr>
                <w:lang w:val="en-AU"/>
              </w:rPr>
            </w:pPr>
            <w:r w:rsidRPr="009F3BDC">
              <w:rPr>
                <w:lang w:val="en-AU"/>
              </w:rPr>
              <w:t>GPC</w:t>
            </w:r>
          </w:p>
        </w:tc>
        <w:tc>
          <w:tcPr>
            <w:tcW w:w="7115" w:type="dxa"/>
            <w:tcMar>
              <w:top w:w="28" w:type="dxa"/>
              <w:left w:w="28" w:type="dxa"/>
              <w:bottom w:w="28" w:type="dxa"/>
              <w:right w:w="28" w:type="dxa"/>
            </w:tcMar>
          </w:tcPr>
          <w:p w:rsidR="00010D7D" w:rsidRPr="009F3BDC" w:rsidRDefault="00010D7D" w:rsidP="00201AAF">
            <w:pPr>
              <w:pStyle w:val="Para0"/>
              <w:rPr>
                <w:lang w:val="en-AU"/>
              </w:rPr>
            </w:pPr>
            <w:r w:rsidRPr="009F3BDC">
              <w:rPr>
                <w:lang w:val="en-AU"/>
              </w:rPr>
              <w:t>Gladstone Ports Corporation Ltd</w:t>
            </w:r>
          </w:p>
        </w:tc>
      </w:tr>
      <w:tr w:rsidR="000077ED" w:rsidRPr="009F3BDC" w:rsidTr="00507C05">
        <w:trPr>
          <w:cantSplit/>
        </w:trPr>
        <w:tc>
          <w:tcPr>
            <w:tcW w:w="1446" w:type="dxa"/>
            <w:tcMar>
              <w:top w:w="28" w:type="dxa"/>
              <w:left w:w="28" w:type="dxa"/>
              <w:bottom w:w="28" w:type="dxa"/>
              <w:right w:w="28" w:type="dxa"/>
            </w:tcMar>
          </w:tcPr>
          <w:p w:rsidR="000077ED" w:rsidRPr="009F3BDC" w:rsidRDefault="000077ED" w:rsidP="008347A3">
            <w:pPr>
              <w:pStyle w:val="Para0"/>
              <w:rPr>
                <w:lang w:val="en-AU"/>
              </w:rPr>
            </w:pPr>
            <w:r>
              <w:rPr>
                <w:lang w:val="en-AU"/>
              </w:rPr>
              <w:t>H</w:t>
            </w:r>
          </w:p>
        </w:tc>
        <w:tc>
          <w:tcPr>
            <w:tcW w:w="7115" w:type="dxa"/>
            <w:tcMar>
              <w:top w:w="28" w:type="dxa"/>
              <w:left w:w="28" w:type="dxa"/>
              <w:bottom w:w="28" w:type="dxa"/>
              <w:right w:w="28" w:type="dxa"/>
            </w:tcMar>
          </w:tcPr>
          <w:p w:rsidR="000077ED" w:rsidRPr="009F3BDC" w:rsidRDefault="000077ED" w:rsidP="000077ED">
            <w:pPr>
              <w:pStyle w:val="Para0"/>
              <w:rPr>
                <w:lang w:val="en-AU"/>
              </w:rPr>
            </w:pPr>
            <w:r>
              <w:rPr>
                <w:lang w:val="en-AU"/>
              </w:rPr>
              <w:t>Shannon-Weiner Diversity Index</w:t>
            </w:r>
          </w:p>
        </w:tc>
      </w:tr>
      <w:tr w:rsidR="000077ED" w:rsidRPr="009F3BDC" w:rsidTr="00507C05">
        <w:trPr>
          <w:cantSplit/>
        </w:trPr>
        <w:tc>
          <w:tcPr>
            <w:tcW w:w="1446"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HPCT</w:t>
            </w:r>
          </w:p>
        </w:tc>
        <w:tc>
          <w:tcPr>
            <w:tcW w:w="7115"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Hay Point Coal Terminal</w:t>
            </w:r>
          </w:p>
        </w:tc>
      </w:tr>
      <w:tr w:rsidR="000077ED" w:rsidRPr="009F3BDC" w:rsidTr="00507C05">
        <w:trPr>
          <w:cantSplit/>
        </w:trPr>
        <w:tc>
          <w:tcPr>
            <w:tcW w:w="1446"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HPX3</w:t>
            </w:r>
          </w:p>
        </w:tc>
        <w:tc>
          <w:tcPr>
            <w:tcW w:w="7115"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Hay Point Coal Terminal Expansion Project Phase 3</w:t>
            </w:r>
          </w:p>
        </w:tc>
      </w:tr>
      <w:tr w:rsidR="000077ED" w:rsidRPr="009F3BDC" w:rsidTr="00507C05">
        <w:trPr>
          <w:cantSplit/>
        </w:trPr>
        <w:tc>
          <w:tcPr>
            <w:tcW w:w="1446"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MSQ</w:t>
            </w:r>
          </w:p>
        </w:tc>
        <w:tc>
          <w:tcPr>
            <w:tcW w:w="7115"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Maritime Safety Queensland</w:t>
            </w:r>
          </w:p>
        </w:tc>
      </w:tr>
      <w:tr w:rsidR="000077ED" w:rsidRPr="009F3BDC" w:rsidTr="00507C05">
        <w:trPr>
          <w:cantSplit/>
        </w:trPr>
        <w:tc>
          <w:tcPr>
            <w:tcW w:w="1446"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NQBP</w:t>
            </w:r>
          </w:p>
        </w:tc>
        <w:tc>
          <w:tcPr>
            <w:tcW w:w="7115"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North Queensland Bulk Port Corporation Pty Ltd</w:t>
            </w:r>
          </w:p>
        </w:tc>
      </w:tr>
      <w:tr w:rsidR="000077ED" w:rsidRPr="009F3BDC" w:rsidTr="00507C05">
        <w:trPr>
          <w:cantSplit/>
        </w:trPr>
        <w:tc>
          <w:tcPr>
            <w:tcW w:w="1446"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NTU</w:t>
            </w:r>
          </w:p>
        </w:tc>
        <w:tc>
          <w:tcPr>
            <w:tcW w:w="7115"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Nephelometric turbidity units</w:t>
            </w:r>
          </w:p>
        </w:tc>
      </w:tr>
      <w:tr w:rsidR="000077ED" w:rsidRPr="009F3BDC" w:rsidTr="00507C05">
        <w:trPr>
          <w:cantSplit/>
        </w:trPr>
        <w:tc>
          <w:tcPr>
            <w:tcW w:w="1446"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PAR</w:t>
            </w:r>
          </w:p>
        </w:tc>
        <w:tc>
          <w:tcPr>
            <w:tcW w:w="7115"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 xml:space="preserve">Photosynthetically Active Radiation </w:t>
            </w:r>
          </w:p>
        </w:tc>
      </w:tr>
      <w:tr w:rsidR="000077ED" w:rsidRPr="009F3BDC" w:rsidTr="00507C05">
        <w:trPr>
          <w:cantSplit/>
        </w:trPr>
        <w:tc>
          <w:tcPr>
            <w:tcW w:w="1446"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PCQ</w:t>
            </w:r>
          </w:p>
        </w:tc>
        <w:tc>
          <w:tcPr>
            <w:tcW w:w="7115"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Ports Corporation Queensland</w:t>
            </w:r>
          </w:p>
        </w:tc>
      </w:tr>
      <w:tr w:rsidR="000077ED" w:rsidRPr="009F3BDC" w:rsidTr="00507C05">
        <w:trPr>
          <w:cantSplit/>
        </w:trPr>
        <w:tc>
          <w:tcPr>
            <w:tcW w:w="1446"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POTL</w:t>
            </w:r>
          </w:p>
        </w:tc>
        <w:tc>
          <w:tcPr>
            <w:tcW w:w="7115"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Port of Townsville Ltd</w:t>
            </w:r>
          </w:p>
        </w:tc>
      </w:tr>
      <w:tr w:rsidR="000077ED" w:rsidRPr="009F3BDC" w:rsidTr="00507C05">
        <w:trPr>
          <w:cantSplit/>
        </w:trPr>
        <w:tc>
          <w:tcPr>
            <w:tcW w:w="1446"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PSD</w:t>
            </w:r>
          </w:p>
        </w:tc>
        <w:tc>
          <w:tcPr>
            <w:tcW w:w="7115"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Particle size distribution</w:t>
            </w:r>
          </w:p>
        </w:tc>
      </w:tr>
      <w:tr w:rsidR="000077ED" w:rsidRPr="009F3BDC" w:rsidTr="00507C05">
        <w:trPr>
          <w:cantSplit/>
        </w:trPr>
        <w:tc>
          <w:tcPr>
            <w:tcW w:w="1446"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RRMMP</w:t>
            </w:r>
          </w:p>
        </w:tc>
        <w:tc>
          <w:tcPr>
            <w:tcW w:w="7115"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Reef Rescue Marine Monitoring Program</w:t>
            </w:r>
          </w:p>
        </w:tc>
      </w:tr>
      <w:tr w:rsidR="000077ED" w:rsidRPr="009F3BDC" w:rsidTr="00507C05">
        <w:trPr>
          <w:cantSplit/>
        </w:trPr>
        <w:tc>
          <w:tcPr>
            <w:tcW w:w="1446"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lastRenderedPageBreak/>
              <w:t>SKM</w:t>
            </w:r>
          </w:p>
        </w:tc>
        <w:tc>
          <w:tcPr>
            <w:tcW w:w="7115"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Sinclair Knight Merz Pty Ltd</w:t>
            </w:r>
          </w:p>
        </w:tc>
      </w:tr>
      <w:tr w:rsidR="000077ED" w:rsidRPr="009F3BDC" w:rsidTr="00507C05">
        <w:trPr>
          <w:cantSplit/>
        </w:trPr>
        <w:tc>
          <w:tcPr>
            <w:tcW w:w="1446"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TOC</w:t>
            </w:r>
          </w:p>
        </w:tc>
        <w:tc>
          <w:tcPr>
            <w:tcW w:w="7115"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Total organic carbon</w:t>
            </w:r>
          </w:p>
        </w:tc>
      </w:tr>
      <w:tr w:rsidR="000077ED" w:rsidRPr="009F3BDC" w:rsidTr="00507C05">
        <w:trPr>
          <w:cantSplit/>
        </w:trPr>
        <w:tc>
          <w:tcPr>
            <w:tcW w:w="1446"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TSS</w:t>
            </w:r>
          </w:p>
        </w:tc>
        <w:tc>
          <w:tcPr>
            <w:tcW w:w="7115" w:type="dxa"/>
            <w:tcMar>
              <w:top w:w="28" w:type="dxa"/>
              <w:left w:w="28" w:type="dxa"/>
              <w:bottom w:w="28" w:type="dxa"/>
              <w:right w:w="28" w:type="dxa"/>
            </w:tcMar>
          </w:tcPr>
          <w:p w:rsidR="000077ED" w:rsidRPr="009F3BDC" w:rsidRDefault="000077ED" w:rsidP="00201AAF">
            <w:pPr>
              <w:pStyle w:val="Para0"/>
              <w:rPr>
                <w:lang w:val="en-AU"/>
              </w:rPr>
            </w:pPr>
            <w:r w:rsidRPr="009F3BDC">
              <w:rPr>
                <w:lang w:val="en-AU"/>
              </w:rPr>
              <w:t>Total suspended solids</w:t>
            </w:r>
          </w:p>
        </w:tc>
      </w:tr>
    </w:tbl>
    <w:p w:rsidR="005A18F6" w:rsidRDefault="005A18F6" w:rsidP="00073295">
      <w:pPr>
        <w:pStyle w:val="Para0"/>
        <w:rPr>
          <w:rFonts w:cs="Arial"/>
          <w:lang w:val="en-AU"/>
        </w:rPr>
      </w:pPr>
    </w:p>
    <w:p w:rsidR="007B0089" w:rsidRDefault="007B0089" w:rsidP="007B0089">
      <w:pPr>
        <w:pStyle w:val="Heading1"/>
        <w:rPr>
          <w:lang w:val="en-AU"/>
        </w:rPr>
      </w:pPr>
      <w:bookmarkStart w:id="1" w:name="_Toc361930640"/>
      <w:r>
        <w:rPr>
          <w:lang w:val="en-AU"/>
        </w:rPr>
        <w:lastRenderedPageBreak/>
        <w:t>GLOSSARY</w:t>
      </w:r>
      <w:bookmarkEnd w:id="1"/>
    </w:p>
    <w:p w:rsidR="007B0089" w:rsidRPr="00EE497A" w:rsidRDefault="007B0089" w:rsidP="007B0089">
      <w:pPr>
        <w:pStyle w:val="Para0"/>
        <w:rPr>
          <w:lang w:val="en-AU"/>
        </w:rPr>
      </w:pPr>
      <w:r w:rsidRPr="007B0089">
        <w:rPr>
          <w:b/>
          <w:lang w:val="en-AU"/>
        </w:rPr>
        <w:t xml:space="preserve">Bathymetry </w:t>
      </w:r>
      <w:r w:rsidRPr="007B0089">
        <w:rPr>
          <w:lang w:val="en-AU"/>
        </w:rPr>
        <w:t xml:space="preserve">The study of underwater depth of </w:t>
      </w:r>
      <w:hyperlink r:id="rId20" w:tooltip="Ocean floor" w:history="1">
        <w:r w:rsidR="004273FB" w:rsidRPr="00EE497A">
          <w:t>ocean floors</w:t>
        </w:r>
      </w:hyperlink>
      <w:r w:rsidRPr="007B0089">
        <w:rPr>
          <w:lang w:val="en-AU"/>
        </w:rPr>
        <w:t xml:space="preserve">. Bathymetric (or </w:t>
      </w:r>
      <w:hyperlink r:id="rId21" w:tooltip="Hydrography" w:history="1">
        <w:r w:rsidR="004273FB" w:rsidRPr="00EE497A">
          <w:t>hydrographic</w:t>
        </w:r>
      </w:hyperlink>
      <w:r w:rsidRPr="007B0089">
        <w:rPr>
          <w:lang w:val="en-AU"/>
        </w:rPr>
        <w:t xml:space="preserve">) charts are typically produced to support safety of surface or sub-surface navigation, and usually show seafloor relief or </w:t>
      </w:r>
      <w:hyperlink r:id="rId22" w:tooltip="Terrain" w:history="1">
        <w:r w:rsidR="004273FB" w:rsidRPr="00EE497A">
          <w:t>terrain</w:t>
        </w:r>
      </w:hyperlink>
      <w:r w:rsidRPr="007B0089">
        <w:rPr>
          <w:lang w:val="en-AU"/>
        </w:rPr>
        <w:t xml:space="preserve"> as </w:t>
      </w:r>
      <w:hyperlink r:id="rId23" w:tooltip="Contour lines" w:history="1">
        <w:r w:rsidR="004273FB" w:rsidRPr="00EE497A">
          <w:t>contour lines</w:t>
        </w:r>
      </w:hyperlink>
      <w:r w:rsidRPr="007B0089">
        <w:rPr>
          <w:lang w:val="en-AU"/>
        </w:rPr>
        <w:t xml:space="preserve"> (called </w:t>
      </w:r>
      <w:r w:rsidRPr="006568AA">
        <w:rPr>
          <w:lang w:val="en-AU"/>
        </w:rPr>
        <w:t>depth contours</w:t>
      </w:r>
      <w:r w:rsidRPr="007B0089">
        <w:rPr>
          <w:lang w:val="en-AU"/>
        </w:rPr>
        <w:t xml:space="preserve"> or </w:t>
      </w:r>
      <w:r w:rsidRPr="006568AA">
        <w:rPr>
          <w:lang w:val="en-AU"/>
        </w:rPr>
        <w:t>isoba</w:t>
      </w:r>
      <w:r w:rsidRPr="0005473F">
        <w:rPr>
          <w:lang w:val="en-AU"/>
        </w:rPr>
        <w:t>ths</w:t>
      </w:r>
      <w:r w:rsidRPr="007B0089">
        <w:rPr>
          <w:lang w:val="en-AU"/>
        </w:rPr>
        <w:t>) and selected depths (</w:t>
      </w:r>
      <w:r w:rsidRPr="006568AA">
        <w:rPr>
          <w:lang w:val="en-AU"/>
        </w:rPr>
        <w:t>soundings</w:t>
      </w:r>
      <w:r w:rsidRPr="007B0089">
        <w:rPr>
          <w:lang w:val="en-AU"/>
        </w:rPr>
        <w:t xml:space="preserve">), and typically also provide surface </w:t>
      </w:r>
      <w:hyperlink r:id="rId24" w:tooltip="Navigation" w:history="1">
        <w:r w:rsidR="004273FB" w:rsidRPr="00EE497A">
          <w:t>navigational</w:t>
        </w:r>
      </w:hyperlink>
      <w:r w:rsidRPr="007B0089">
        <w:rPr>
          <w:lang w:val="en-AU"/>
        </w:rPr>
        <w:t xml:space="preserve"> information. </w:t>
      </w:r>
    </w:p>
    <w:p w:rsidR="007B0089" w:rsidRPr="007B0089" w:rsidRDefault="007B0089" w:rsidP="007B0089">
      <w:pPr>
        <w:pStyle w:val="Para0"/>
        <w:rPr>
          <w:lang w:val="en-AU"/>
        </w:rPr>
      </w:pPr>
      <w:r w:rsidRPr="007B0089">
        <w:rPr>
          <w:b/>
          <w:lang w:val="en-AU"/>
        </w:rPr>
        <w:t xml:space="preserve">Bed-shear stress </w:t>
      </w:r>
      <w:r w:rsidRPr="007B0089">
        <w:rPr>
          <w:lang w:val="en-AU"/>
        </w:rPr>
        <w:t>Forces exerted by the ocean on bed sediments (at rest). When bed shear stress exceeds the critical shear stress for the bed sediments, the sediments will become transported by the ocean.</w:t>
      </w:r>
    </w:p>
    <w:p w:rsidR="007B0089" w:rsidRPr="007B0089" w:rsidRDefault="007B0089" w:rsidP="007B0089">
      <w:pPr>
        <w:pStyle w:val="Para0"/>
        <w:rPr>
          <w:lang w:val="en-AU"/>
        </w:rPr>
      </w:pPr>
      <w:r w:rsidRPr="007B0089">
        <w:rPr>
          <w:b/>
          <w:lang w:val="en-AU"/>
        </w:rPr>
        <w:t xml:space="preserve">Clumping </w:t>
      </w:r>
      <w:r w:rsidRPr="007B0089">
        <w:rPr>
          <w:lang w:val="en-AU"/>
        </w:rPr>
        <w:t>When sediment particles form a clustered mass, or lump of sediment</w:t>
      </w:r>
      <w:r w:rsidR="00DE66F4">
        <w:rPr>
          <w:lang w:val="en-AU"/>
        </w:rPr>
        <w:t>.</w:t>
      </w:r>
    </w:p>
    <w:p w:rsidR="007B0089" w:rsidRPr="007B0089" w:rsidRDefault="007B0089" w:rsidP="007B0089">
      <w:pPr>
        <w:pStyle w:val="Para0"/>
        <w:rPr>
          <w:lang w:val="en-AU"/>
        </w:rPr>
      </w:pPr>
      <w:r w:rsidRPr="007B0089">
        <w:rPr>
          <w:b/>
          <w:lang w:val="en-AU"/>
        </w:rPr>
        <w:t xml:space="preserve">Dredge footprint  </w:t>
      </w:r>
      <w:r w:rsidRPr="007B0089">
        <w:rPr>
          <w:lang w:val="en-AU"/>
        </w:rPr>
        <w:t xml:space="preserve">A designated area or areas where dredging operations of bottom sediments are proposed to, or will, occur. </w:t>
      </w:r>
    </w:p>
    <w:p w:rsidR="007B0089" w:rsidRPr="007B0089" w:rsidRDefault="007B0089" w:rsidP="007B0089">
      <w:pPr>
        <w:pStyle w:val="Para0"/>
        <w:rPr>
          <w:lang w:val="en-US"/>
        </w:rPr>
      </w:pPr>
      <w:r w:rsidRPr="007B0089">
        <w:rPr>
          <w:b/>
          <w:lang w:val="en-AU"/>
        </w:rPr>
        <w:t xml:space="preserve">Dredging- Capital </w:t>
      </w:r>
      <w:r w:rsidRPr="007B0089">
        <w:rPr>
          <w:lang w:val="en-US"/>
        </w:rPr>
        <w:t xml:space="preserve">Dredging for navigation, to create new or enlarge existing channel, port, marina and boat harbour areas. Dredging for engineering purposes, to create trenches for pipes, cables, immersed tube tunnels, to remove material unsuitable for foundations and to remove overburden for aggregate. </w:t>
      </w:r>
    </w:p>
    <w:p w:rsidR="007B0089" w:rsidRPr="007B0089" w:rsidRDefault="007B0089" w:rsidP="007B0089">
      <w:pPr>
        <w:pStyle w:val="Para0"/>
        <w:rPr>
          <w:b/>
          <w:lang w:val="en-AU"/>
        </w:rPr>
      </w:pPr>
      <w:r w:rsidRPr="007B0089">
        <w:rPr>
          <w:b/>
          <w:lang w:val="en-AU"/>
        </w:rPr>
        <w:t xml:space="preserve">Dredging- Maintenance </w:t>
      </w:r>
      <w:r w:rsidRPr="007B0089">
        <w:rPr>
          <w:lang w:val="en-US"/>
        </w:rPr>
        <w:t xml:space="preserve">Dredging to ensure that previously dredged channels, berths or construction works are maintained at their designated dimensions. </w:t>
      </w:r>
    </w:p>
    <w:p w:rsidR="007B0089" w:rsidRPr="007B0089" w:rsidRDefault="007B0089" w:rsidP="007B0089">
      <w:pPr>
        <w:pStyle w:val="Para0"/>
        <w:rPr>
          <w:b/>
          <w:lang w:val="en-US"/>
        </w:rPr>
      </w:pPr>
      <w:r w:rsidRPr="007B0089">
        <w:rPr>
          <w:b/>
          <w:lang w:val="en-US"/>
        </w:rPr>
        <w:t xml:space="preserve">Entrainment </w:t>
      </w:r>
      <w:r w:rsidRPr="007B0089">
        <w:rPr>
          <w:lang w:val="en-AU"/>
        </w:rPr>
        <w:t xml:space="preserve">Where suspended sediment is carried along by a current. </w:t>
      </w:r>
    </w:p>
    <w:p w:rsidR="007B0089" w:rsidRPr="007B0089" w:rsidRDefault="007B0089" w:rsidP="007B0089">
      <w:pPr>
        <w:pStyle w:val="Para0"/>
        <w:rPr>
          <w:b/>
          <w:lang w:val="en-US"/>
        </w:rPr>
      </w:pPr>
      <w:r w:rsidRPr="007B0089">
        <w:rPr>
          <w:b/>
          <w:lang w:val="en-AU"/>
        </w:rPr>
        <w:t>Ephemeral (seagrass</w:t>
      </w:r>
      <w:r w:rsidRPr="007B0089">
        <w:rPr>
          <w:b/>
          <w:lang w:val="en-US"/>
        </w:rPr>
        <w:t xml:space="preserve">) </w:t>
      </w:r>
      <w:r w:rsidRPr="007B0089">
        <w:rPr>
          <w:bCs/>
          <w:lang w:val="en-AU"/>
        </w:rPr>
        <w:t>Ephemeral seagrass</w:t>
      </w:r>
      <w:r w:rsidRPr="007B0089">
        <w:rPr>
          <w:b/>
          <w:bCs/>
          <w:lang w:val="en-AU"/>
        </w:rPr>
        <w:t xml:space="preserve"> </w:t>
      </w:r>
      <w:r w:rsidRPr="007B0089">
        <w:rPr>
          <w:lang w:val="en-AU"/>
        </w:rPr>
        <w:t>has short, transitory life cycles. The life cycle is timed to exploit a short period when resources are freely available.</w:t>
      </w:r>
    </w:p>
    <w:p w:rsidR="007B0089" w:rsidRPr="007B0089" w:rsidRDefault="007B0089" w:rsidP="007B0089">
      <w:pPr>
        <w:pStyle w:val="Para0"/>
        <w:rPr>
          <w:lang w:val="en-AU"/>
        </w:rPr>
      </w:pPr>
      <w:r w:rsidRPr="007B0089">
        <w:rPr>
          <w:b/>
          <w:lang w:val="en-AU"/>
        </w:rPr>
        <w:t xml:space="preserve">Flocculation </w:t>
      </w:r>
      <w:r w:rsidRPr="007B0089">
        <w:rPr>
          <w:lang w:val="en-AU"/>
        </w:rPr>
        <w:t>The process of sediments forming naturally or by the addition of flocculants larger aggregates, agglomeration or clusters of sediment particles.</w:t>
      </w:r>
    </w:p>
    <w:p w:rsidR="007B0089" w:rsidRPr="007B0089" w:rsidRDefault="007B0089" w:rsidP="007B0089">
      <w:pPr>
        <w:pStyle w:val="Para0"/>
        <w:rPr>
          <w:lang w:val="en-AU"/>
        </w:rPr>
      </w:pPr>
      <w:r w:rsidRPr="007B0089">
        <w:rPr>
          <w:b/>
          <w:bCs/>
          <w:lang w:val="en-AU"/>
        </w:rPr>
        <w:t xml:space="preserve">Hydrodynamics </w:t>
      </w:r>
      <w:r w:rsidRPr="007B0089">
        <w:rPr>
          <w:lang w:val="en-AU"/>
        </w:rPr>
        <w:t>The movement (dynamics) of water due to the action of tides, waves, winds and other influences.</w:t>
      </w:r>
    </w:p>
    <w:p w:rsidR="007B0089" w:rsidRPr="007B0089" w:rsidRDefault="007B0089" w:rsidP="007B0089">
      <w:pPr>
        <w:pStyle w:val="Para0"/>
        <w:rPr>
          <w:lang w:val="en-AU"/>
        </w:rPr>
      </w:pPr>
      <w:r w:rsidRPr="007B0089">
        <w:rPr>
          <w:b/>
          <w:bCs/>
          <w:lang w:val="en-AU"/>
        </w:rPr>
        <w:t xml:space="preserve">Hydrographic </w:t>
      </w:r>
      <w:r w:rsidRPr="007B0089">
        <w:rPr>
          <w:lang w:val="en-AU"/>
        </w:rPr>
        <w:t>The physical and chemical features of the oceans.</w:t>
      </w:r>
    </w:p>
    <w:p w:rsidR="007B0089" w:rsidRPr="007B0089" w:rsidRDefault="007B0089" w:rsidP="007B0089">
      <w:pPr>
        <w:pStyle w:val="Para0"/>
        <w:rPr>
          <w:b/>
          <w:lang w:val="en-AU"/>
        </w:rPr>
      </w:pPr>
      <w:r w:rsidRPr="007B0089">
        <w:rPr>
          <w:b/>
          <w:lang w:val="en-AU"/>
        </w:rPr>
        <w:t xml:space="preserve">Hydrodynamic models </w:t>
      </w:r>
      <w:r w:rsidRPr="007B0089">
        <w:rPr>
          <w:lang w:val="en-AU"/>
        </w:rPr>
        <w:t>Hydrodynamic models are generated by computer softwares</w:t>
      </w:r>
      <w:r w:rsidR="00405D9B">
        <w:rPr>
          <w:lang w:val="en-AU"/>
        </w:rPr>
        <w:t xml:space="preserve">. </w:t>
      </w:r>
      <w:r w:rsidRPr="007B0089">
        <w:rPr>
          <w:lang w:val="en-AU"/>
        </w:rPr>
        <w:t>A two-dimensional hydrodynamic model, although useful in many situations, is limited to depth-averaged equations and therefore unable to resolve stratification or vertical gradients</w:t>
      </w:r>
      <w:r w:rsidR="00405D9B">
        <w:rPr>
          <w:lang w:val="en-AU"/>
        </w:rPr>
        <w:t xml:space="preserve">. </w:t>
      </w:r>
      <w:r w:rsidRPr="007B0089">
        <w:rPr>
          <w:lang w:val="en-AU"/>
        </w:rPr>
        <w:t>A three-dimensional model can determine the vertical distribution of currents</w:t>
      </w:r>
      <w:r w:rsidR="00405D9B">
        <w:rPr>
          <w:lang w:val="en-AU"/>
        </w:rPr>
        <w:t xml:space="preserve">. </w:t>
      </w:r>
      <w:r w:rsidRPr="007B0089">
        <w:rPr>
          <w:lang w:val="en-AU"/>
        </w:rPr>
        <w:t>It p</w:t>
      </w:r>
      <w:r w:rsidR="007639BA">
        <w:rPr>
          <w:lang w:val="en-AU"/>
        </w:rPr>
        <w:t>rovides the most complete solut</w:t>
      </w:r>
      <w:r w:rsidRPr="007B0089">
        <w:rPr>
          <w:lang w:val="en-AU"/>
        </w:rPr>
        <w:t>ion for any hydrodynamic system including the formulation for the effects of bottom shear stress and surface wind shear stress</w:t>
      </w:r>
      <w:r w:rsidR="00405D9B">
        <w:rPr>
          <w:lang w:val="en-AU"/>
        </w:rPr>
        <w:t xml:space="preserve">. </w:t>
      </w:r>
      <w:r w:rsidRPr="007B0089">
        <w:rPr>
          <w:lang w:val="en-AU"/>
        </w:rPr>
        <w:t xml:space="preserve">A 3D hydrodynamic model is highly recommended as best practice because it provides realistic simulation of the marine environment. </w:t>
      </w:r>
    </w:p>
    <w:p w:rsidR="007B0089" w:rsidRPr="007B0089" w:rsidRDefault="007B0089" w:rsidP="007B0089">
      <w:pPr>
        <w:pStyle w:val="Para0"/>
        <w:rPr>
          <w:b/>
          <w:lang w:val="en-AU"/>
        </w:rPr>
      </w:pPr>
      <w:r w:rsidRPr="007B0089">
        <w:rPr>
          <w:b/>
          <w:lang w:val="en-AU"/>
        </w:rPr>
        <w:t xml:space="preserve">Photosynthetically Active Radiation (PAR) </w:t>
      </w:r>
      <w:r w:rsidRPr="007B0089">
        <w:rPr>
          <w:lang w:val="en-US"/>
        </w:rPr>
        <w:t xml:space="preserve">The amount of light available for photosynthesis, which is light in the 400 to 700 nanometer wavelength range. PAR changes seasonally and varies depending on the latitude and time of day. Factors that reduce the amount of PAR available to plants include anything that reduces sunlight, such as cloud cover, pollution and sedimentation. </w:t>
      </w:r>
    </w:p>
    <w:p w:rsidR="007B0089" w:rsidRPr="007B0089" w:rsidRDefault="007B0089" w:rsidP="007B0089">
      <w:pPr>
        <w:pStyle w:val="Para0"/>
        <w:rPr>
          <w:lang w:val="en-AU"/>
        </w:rPr>
      </w:pPr>
      <w:r w:rsidRPr="007B0089">
        <w:rPr>
          <w:b/>
          <w:lang w:val="en-US"/>
        </w:rPr>
        <w:t xml:space="preserve">Redox layer  </w:t>
      </w:r>
      <w:r w:rsidRPr="007B0089">
        <w:rPr>
          <w:lang w:val="en-AU"/>
        </w:rPr>
        <w:t xml:space="preserve">A zone of rapid transition between areas of aerobic and anaerobic decomposition in oceanic sediments. Its depth within the sediment depends on the quantity of organic matter available for decomposition and the rate at which oxygen can diffuse down from the overlying water. For example, in organic muds, relatively </w:t>
      </w:r>
      <w:r w:rsidRPr="007B0089">
        <w:rPr>
          <w:lang w:val="en-AU"/>
        </w:rPr>
        <w:lastRenderedPageBreak/>
        <w:t>impermeable to oxygen-carrying water, the upper aerobic layer may only be a couple of millimetres deep, while in permeable sands with a low rate of organic input aerobic conditions can extend for tens of centimetres.</w:t>
      </w:r>
    </w:p>
    <w:p w:rsidR="007B0089" w:rsidRPr="007B0089" w:rsidRDefault="007B0089" w:rsidP="007B0089">
      <w:pPr>
        <w:pStyle w:val="Para0"/>
        <w:rPr>
          <w:lang w:val="en-AU"/>
        </w:rPr>
      </w:pPr>
      <w:r w:rsidRPr="007B0089">
        <w:rPr>
          <w:b/>
          <w:bCs/>
          <w:lang w:val="en-AU"/>
        </w:rPr>
        <w:t xml:space="preserve">Scavenging </w:t>
      </w:r>
      <w:r w:rsidRPr="007B0089">
        <w:rPr>
          <w:bCs/>
          <w:lang w:val="en-AU"/>
        </w:rPr>
        <w:t xml:space="preserve">when chemical </w:t>
      </w:r>
      <w:r w:rsidRPr="007B0089">
        <w:rPr>
          <w:lang w:val="en-AU"/>
        </w:rPr>
        <w:t>elements in the ocean are rapidly sorbed onto sinking particles</w:t>
      </w:r>
      <w:r w:rsidR="007639BA">
        <w:rPr>
          <w:lang w:val="en-AU"/>
        </w:rPr>
        <w:t xml:space="preserve"> and removed to the sediments. </w:t>
      </w:r>
      <w:r w:rsidRPr="007B0089">
        <w:rPr>
          <w:lang w:val="en-AU"/>
        </w:rPr>
        <w:t>The concentrations of scavenged elements generally decrease with time. External processes will markedly change the concentration of these elements because inputs or outputs are large relative to rates of mixing</w:t>
      </w:r>
      <w:r w:rsidR="00405D9B">
        <w:rPr>
          <w:lang w:val="en-AU"/>
        </w:rPr>
        <w:t xml:space="preserve">. </w:t>
      </w:r>
    </w:p>
    <w:p w:rsidR="007B0089" w:rsidRPr="007B0089" w:rsidRDefault="007B0089" w:rsidP="007B0089">
      <w:pPr>
        <w:pStyle w:val="Para0"/>
        <w:rPr>
          <w:bCs/>
          <w:lang w:val="en-AU"/>
        </w:rPr>
      </w:pPr>
      <w:r w:rsidRPr="007B0089">
        <w:rPr>
          <w:b/>
          <w:bCs/>
          <w:lang w:val="en-AU"/>
        </w:rPr>
        <w:t xml:space="preserve">Scour </w:t>
      </w:r>
      <w:r w:rsidRPr="007B0089">
        <w:rPr>
          <w:lang w:val="en-AU"/>
        </w:rPr>
        <w:t>changes on the bed of the ocean. The frequent movement of water can lead to a </w:t>
      </w:r>
      <w:r w:rsidRPr="007B0089">
        <w:rPr>
          <w:bCs/>
          <w:lang w:val="en-AU"/>
        </w:rPr>
        <w:t>scouring</w:t>
      </w:r>
      <w:r w:rsidRPr="007B0089">
        <w:rPr>
          <w:lang w:val="en-AU"/>
        </w:rPr>
        <w:t> </w:t>
      </w:r>
      <w:r w:rsidRPr="007B0089">
        <w:rPr>
          <w:bCs/>
          <w:lang w:val="en-AU"/>
        </w:rPr>
        <w:t>effect</w:t>
      </w:r>
      <w:r w:rsidRPr="007B0089">
        <w:rPr>
          <w:lang w:val="en-AU"/>
        </w:rPr>
        <w:t>.</w:t>
      </w:r>
    </w:p>
    <w:p w:rsidR="007B0089" w:rsidRDefault="007B0089" w:rsidP="007B0089">
      <w:pPr>
        <w:pStyle w:val="Para0"/>
        <w:rPr>
          <w:lang w:val="en-AU"/>
        </w:rPr>
      </w:pPr>
      <w:r w:rsidRPr="007B0089">
        <w:rPr>
          <w:b/>
          <w:lang w:val="en-AU"/>
        </w:rPr>
        <w:t xml:space="preserve">Sedimentation </w:t>
      </w:r>
      <w:r w:rsidRPr="007B0089">
        <w:rPr>
          <w:lang w:val="en-AU"/>
        </w:rPr>
        <w:t>The deposition or accumulation of sediment either on the seabed or in the water column</w:t>
      </w:r>
      <w:r w:rsidR="00405D9B">
        <w:rPr>
          <w:lang w:val="en-AU"/>
        </w:rPr>
        <w:t xml:space="preserve">. </w:t>
      </w:r>
      <w:r w:rsidRPr="007B0089">
        <w:rPr>
          <w:lang w:val="en-AU"/>
        </w:rPr>
        <w:t>Deposition on the seabed is calculated as a probability function of the prevailing bottom stress, local sediment concentration and size class</w:t>
      </w:r>
      <w:r w:rsidR="00405D9B">
        <w:rPr>
          <w:lang w:val="en-AU"/>
        </w:rPr>
        <w:t xml:space="preserve">. </w:t>
      </w:r>
      <w:r w:rsidRPr="007B0089">
        <w:rPr>
          <w:lang w:val="en-AU"/>
        </w:rPr>
        <w:t>Sediment that is deposited may subsequently be resuspended into the lower water column if critical levels of bottom stress are exceeded</w:t>
      </w:r>
      <w:r w:rsidR="00405D9B">
        <w:rPr>
          <w:lang w:val="en-AU"/>
        </w:rPr>
        <w:t xml:space="preserve">. </w:t>
      </w:r>
    </w:p>
    <w:p w:rsidR="006568AA" w:rsidRPr="007B0089" w:rsidRDefault="006568AA" w:rsidP="006568AA">
      <w:pPr>
        <w:pStyle w:val="Para0"/>
        <w:rPr>
          <w:b/>
          <w:bCs/>
          <w:lang w:val="en-AU"/>
        </w:rPr>
      </w:pPr>
      <w:r w:rsidRPr="007B0089">
        <w:rPr>
          <w:b/>
          <w:bCs/>
          <w:lang w:val="en-AU"/>
        </w:rPr>
        <w:t xml:space="preserve">Sediment consolidation </w:t>
      </w:r>
      <w:r w:rsidRPr="007B0089">
        <w:rPr>
          <w:bCs/>
          <w:lang w:val="en-AU"/>
        </w:rPr>
        <w:t>is important in cohesive sediment transport</w:t>
      </w:r>
      <w:r w:rsidR="00405D9B">
        <w:rPr>
          <w:bCs/>
          <w:lang w:val="en-AU"/>
        </w:rPr>
        <w:t xml:space="preserve">. </w:t>
      </w:r>
      <w:r w:rsidRPr="007B0089">
        <w:rPr>
          <w:bCs/>
          <w:lang w:val="en-AU"/>
        </w:rPr>
        <w:t>Primary consolidation is caused by the self-weight of sediment, as well as the deposition of additional materials</w:t>
      </w:r>
      <w:r w:rsidR="00405D9B">
        <w:rPr>
          <w:bCs/>
          <w:lang w:val="en-AU"/>
        </w:rPr>
        <w:t xml:space="preserve">. </w:t>
      </w:r>
      <w:r w:rsidRPr="007B0089">
        <w:rPr>
          <w:bCs/>
          <w:lang w:val="en-AU"/>
        </w:rPr>
        <w:t>Primary consolidation begins when the self-weight of the sediment exceeds the seepage force induced by the upward flow of pore water from the underlying sediment</w:t>
      </w:r>
      <w:r w:rsidR="00405D9B">
        <w:rPr>
          <w:bCs/>
          <w:lang w:val="en-AU"/>
        </w:rPr>
        <w:t xml:space="preserve">. </w:t>
      </w:r>
      <w:r w:rsidRPr="007B0089">
        <w:rPr>
          <w:bCs/>
          <w:lang w:val="en-AU"/>
        </w:rPr>
        <w:t>Primary consolidation ends when the seepage force has completely dissipated</w:t>
      </w:r>
      <w:r w:rsidR="00405D9B">
        <w:rPr>
          <w:bCs/>
          <w:lang w:val="en-AU"/>
        </w:rPr>
        <w:t xml:space="preserve">. </w:t>
      </w:r>
      <w:r w:rsidRPr="007B0089">
        <w:rPr>
          <w:bCs/>
          <w:lang w:val="en-AU"/>
        </w:rPr>
        <w:t>Secondary consolidation is caused by the plastic deformation of the seabed under a constant overburden</w:t>
      </w:r>
      <w:r w:rsidR="00405D9B">
        <w:rPr>
          <w:bCs/>
          <w:lang w:val="en-AU"/>
        </w:rPr>
        <w:t xml:space="preserve">. </w:t>
      </w:r>
      <w:r w:rsidRPr="007B0089">
        <w:rPr>
          <w:bCs/>
          <w:lang w:val="en-AU"/>
        </w:rPr>
        <w:t xml:space="preserve">It begins during the primary consolidation and may last for weeks or months. </w:t>
      </w:r>
    </w:p>
    <w:p w:rsidR="007B0089" w:rsidRPr="007B0089" w:rsidRDefault="007B0089" w:rsidP="007B0089">
      <w:pPr>
        <w:pStyle w:val="Para0"/>
        <w:rPr>
          <w:lang w:val="en-AU"/>
        </w:rPr>
      </w:pPr>
      <w:r w:rsidRPr="007B0089">
        <w:rPr>
          <w:b/>
          <w:lang w:val="en-AU"/>
        </w:rPr>
        <w:t xml:space="preserve">Sediment resuspension threshold </w:t>
      </w:r>
      <w:r w:rsidRPr="007B0089">
        <w:rPr>
          <w:lang w:val="en-AU"/>
        </w:rPr>
        <w:t>The critical bed shear-stress necessary to resuspend sediment particles of a given size into the water column</w:t>
      </w:r>
      <w:r w:rsidR="00DE66F4">
        <w:rPr>
          <w:lang w:val="en-AU"/>
        </w:rPr>
        <w:t>.</w:t>
      </w:r>
    </w:p>
    <w:p w:rsidR="007B0089" w:rsidRPr="007B0089" w:rsidRDefault="007B0089" w:rsidP="007B0089">
      <w:pPr>
        <w:pStyle w:val="Para0"/>
        <w:rPr>
          <w:lang w:val="en-AU"/>
        </w:rPr>
      </w:pPr>
      <w:r w:rsidRPr="007B0089">
        <w:rPr>
          <w:b/>
          <w:bCs/>
          <w:lang w:val="en-AU"/>
        </w:rPr>
        <w:t>Sediment transport</w:t>
      </w:r>
      <w:r w:rsidRPr="007B0089">
        <w:rPr>
          <w:lang w:val="en-AU"/>
        </w:rPr>
        <w:t> The movement of solid particles (</w:t>
      </w:r>
      <w:hyperlink r:id="rId25" w:tooltip="Sediment" w:history="1">
        <w:r w:rsidR="004273FB" w:rsidRPr="00EE497A">
          <w:t>sediment</w:t>
        </w:r>
      </w:hyperlink>
      <w:r w:rsidRPr="007B0089">
        <w:rPr>
          <w:lang w:val="en-AU"/>
        </w:rPr>
        <w:t>), typically due to a combination of the force of gravity acting on the sediment, and the movement of the </w:t>
      </w:r>
      <w:hyperlink r:id="rId26" w:tooltip="Fluid" w:history="1">
        <w:r w:rsidR="004273FB" w:rsidRPr="00EE497A">
          <w:t>fluid</w:t>
        </w:r>
      </w:hyperlink>
      <w:r w:rsidRPr="007B0089">
        <w:rPr>
          <w:lang w:val="en-AU"/>
        </w:rPr>
        <w:t xml:space="preserve"> in which the sediment is entrained. Sediment transport is affected by a range of oceanographic factors including waves, </w:t>
      </w:r>
      <w:hyperlink r:id="rId27" w:tooltip="Current (fluid)" w:history="1">
        <w:r w:rsidR="004273FB" w:rsidRPr="00EE497A">
          <w:t>currents</w:t>
        </w:r>
      </w:hyperlink>
      <w:r w:rsidRPr="007B0089">
        <w:rPr>
          <w:lang w:val="en-AU"/>
        </w:rPr>
        <w:t> and </w:t>
      </w:r>
      <w:hyperlink r:id="rId28" w:tooltip="Tide" w:history="1">
        <w:r w:rsidR="004273FB" w:rsidRPr="00EE497A">
          <w:t>tides</w:t>
        </w:r>
      </w:hyperlink>
      <w:r w:rsidRPr="007B0089">
        <w:rPr>
          <w:lang w:val="en-AU"/>
        </w:rPr>
        <w:t>.</w:t>
      </w:r>
    </w:p>
    <w:p w:rsidR="007B0089" w:rsidRDefault="007B0089" w:rsidP="007B0089">
      <w:pPr>
        <w:pStyle w:val="Para0"/>
        <w:rPr>
          <w:lang w:val="en-AU"/>
        </w:rPr>
      </w:pPr>
      <w:r w:rsidRPr="007B0089">
        <w:rPr>
          <w:b/>
          <w:lang w:val="en-AU"/>
        </w:rPr>
        <w:t>Sedimentation rate (mg/cm</w:t>
      </w:r>
      <w:r w:rsidRPr="007B0089">
        <w:rPr>
          <w:b/>
          <w:vertAlign w:val="superscript"/>
          <w:lang w:val="en-AU"/>
        </w:rPr>
        <w:t>2</w:t>
      </w:r>
      <w:r w:rsidRPr="007B0089">
        <w:rPr>
          <w:b/>
          <w:lang w:val="en-AU"/>
        </w:rPr>
        <w:t>/d)</w:t>
      </w:r>
      <w:r w:rsidR="00405D9B">
        <w:rPr>
          <w:b/>
          <w:lang w:val="en-AU"/>
        </w:rPr>
        <w:t xml:space="preserve">. </w:t>
      </w:r>
      <w:r w:rsidRPr="007B0089">
        <w:rPr>
          <w:lang w:val="en-AU"/>
        </w:rPr>
        <w:t xml:space="preserve">The amount of sediment depositing or accumulating on the ocean floor per unit time, in milligrams per square centimetre per day. </w:t>
      </w:r>
    </w:p>
    <w:p w:rsidR="006568AA" w:rsidRPr="007B0089" w:rsidRDefault="006568AA" w:rsidP="006568AA">
      <w:pPr>
        <w:pStyle w:val="Para0"/>
        <w:rPr>
          <w:b/>
          <w:lang w:val="en-AU"/>
        </w:rPr>
      </w:pPr>
      <w:r w:rsidRPr="007B0089">
        <w:rPr>
          <w:b/>
          <w:lang w:val="en-AU"/>
        </w:rPr>
        <w:t xml:space="preserve">Sediment plume spatial extents </w:t>
      </w:r>
      <w:r w:rsidRPr="007B0089">
        <w:rPr>
          <w:lang w:val="en-AU"/>
        </w:rPr>
        <w:t>For this project spatial extents of sediment plumes associated with dredge material placement are modelled and expressed as median (50</w:t>
      </w:r>
      <w:r w:rsidRPr="007B0089">
        <w:rPr>
          <w:vertAlign w:val="superscript"/>
          <w:lang w:val="en-AU"/>
        </w:rPr>
        <w:t>th</w:t>
      </w:r>
      <w:r w:rsidRPr="007B0089">
        <w:rPr>
          <w:lang w:val="en-AU"/>
        </w:rPr>
        <w:t xml:space="preserve"> percentile) and 95</w:t>
      </w:r>
      <w:r w:rsidRPr="007B0089">
        <w:rPr>
          <w:vertAlign w:val="superscript"/>
          <w:lang w:val="en-AU"/>
        </w:rPr>
        <w:t>th</w:t>
      </w:r>
      <w:r w:rsidRPr="007B0089">
        <w:rPr>
          <w:lang w:val="en-AU"/>
        </w:rPr>
        <w:t xml:space="preserve"> percentile contours of a range of values of TSS (mg/L) and sedimentation rate (mg/cm</w:t>
      </w:r>
      <w:r w:rsidRPr="007B0089">
        <w:rPr>
          <w:vertAlign w:val="superscript"/>
          <w:lang w:val="en-AU"/>
        </w:rPr>
        <w:t>2</w:t>
      </w:r>
      <w:r w:rsidRPr="007B0089">
        <w:rPr>
          <w:lang w:val="en-AU"/>
        </w:rPr>
        <w:t>/d)</w:t>
      </w:r>
      <w:r w:rsidR="00405D9B">
        <w:rPr>
          <w:lang w:val="en-AU"/>
        </w:rPr>
        <w:t xml:space="preserve">. </w:t>
      </w:r>
      <w:r w:rsidRPr="007B0089">
        <w:rPr>
          <w:lang w:val="en-AU"/>
        </w:rPr>
        <w:t>Median (50</w:t>
      </w:r>
      <w:r w:rsidRPr="007B0089">
        <w:rPr>
          <w:vertAlign w:val="superscript"/>
          <w:lang w:val="en-AU"/>
        </w:rPr>
        <w:t>th</w:t>
      </w:r>
      <w:r w:rsidRPr="007B0089">
        <w:rPr>
          <w:lang w:val="en-AU"/>
        </w:rPr>
        <w:t xml:space="preserve"> percentile) contours represent “average” conditions, for example a 5 mg/L TSS median contour shows locations where 5 mg/L is predicted to occur 50</w:t>
      </w:r>
      <w:r w:rsidR="00C07050">
        <w:rPr>
          <w:lang w:val="en-AU"/>
        </w:rPr>
        <w:t xml:space="preserve"> per cent</w:t>
      </w:r>
      <w:r w:rsidRPr="007B0089">
        <w:rPr>
          <w:lang w:val="en-AU"/>
        </w:rPr>
        <w:t xml:space="preserve"> of the time during the modelling period</w:t>
      </w:r>
      <w:r w:rsidR="00405D9B">
        <w:rPr>
          <w:lang w:val="en-AU"/>
        </w:rPr>
        <w:t xml:space="preserve">. </w:t>
      </w:r>
      <w:r w:rsidRPr="007B0089">
        <w:rPr>
          <w:lang w:val="en-AU"/>
        </w:rPr>
        <w:t>Areas enclosed by the contour are predicted to experience TSS concentrations ≥</w:t>
      </w:r>
      <w:r w:rsidR="00DE66F4">
        <w:rPr>
          <w:lang w:val="en-AU"/>
        </w:rPr>
        <w:t xml:space="preserve"> </w:t>
      </w:r>
      <w:r w:rsidRPr="007B0089">
        <w:rPr>
          <w:lang w:val="en-AU"/>
        </w:rPr>
        <w:t>5 mg/L more than half the time</w:t>
      </w:r>
      <w:r w:rsidR="00405D9B">
        <w:rPr>
          <w:lang w:val="en-AU"/>
        </w:rPr>
        <w:t xml:space="preserve">. </w:t>
      </w:r>
      <w:r w:rsidRPr="007B0089">
        <w:rPr>
          <w:lang w:val="en-AU"/>
        </w:rPr>
        <w:t>Areas outside the contour are predicted to experience 5 mg/L TSS less than half the time during the modelling period</w:t>
      </w:r>
      <w:r w:rsidR="00405D9B">
        <w:rPr>
          <w:lang w:val="en-AU"/>
        </w:rPr>
        <w:t xml:space="preserve">. </w:t>
      </w:r>
      <w:r w:rsidRPr="007B0089">
        <w:rPr>
          <w:lang w:val="en-AU"/>
        </w:rPr>
        <w:t>The 95</w:t>
      </w:r>
      <w:r w:rsidRPr="007B0089">
        <w:rPr>
          <w:vertAlign w:val="superscript"/>
          <w:lang w:val="en-AU"/>
        </w:rPr>
        <w:t>th</w:t>
      </w:r>
      <w:r w:rsidRPr="007B0089">
        <w:rPr>
          <w:lang w:val="en-AU"/>
        </w:rPr>
        <w:t xml:space="preserve"> percentile contours represent conditions 5 per cent of the time. For example, areas outside the 95</w:t>
      </w:r>
      <w:r w:rsidRPr="007B0089">
        <w:rPr>
          <w:vertAlign w:val="superscript"/>
          <w:lang w:val="en-AU"/>
        </w:rPr>
        <w:t>th</w:t>
      </w:r>
      <w:r w:rsidRPr="007B0089">
        <w:rPr>
          <w:lang w:val="en-AU"/>
        </w:rPr>
        <w:t xml:space="preserve"> percentile contour for 10</w:t>
      </w:r>
      <w:r w:rsidR="00933242">
        <w:rPr>
          <w:lang w:val="en-AU"/>
        </w:rPr>
        <w:t> </w:t>
      </w:r>
      <w:r w:rsidRPr="007B0089">
        <w:rPr>
          <w:lang w:val="en-AU"/>
        </w:rPr>
        <w:t>mg/cm</w:t>
      </w:r>
      <w:r w:rsidRPr="007B0089">
        <w:rPr>
          <w:vertAlign w:val="superscript"/>
          <w:lang w:val="en-AU"/>
        </w:rPr>
        <w:t>2</w:t>
      </w:r>
      <w:r w:rsidRPr="007B0089">
        <w:rPr>
          <w:lang w:val="en-AU"/>
        </w:rPr>
        <w:t xml:space="preserve">/d sedimentation rate are predicted to experience sedimentation of this intensity less than 5 per cent of the time during the dredge material placement campaign. </w:t>
      </w:r>
    </w:p>
    <w:p w:rsidR="007B0089" w:rsidRPr="007B0089" w:rsidRDefault="007B0089" w:rsidP="007B0089">
      <w:pPr>
        <w:pStyle w:val="Para0"/>
        <w:rPr>
          <w:b/>
          <w:lang w:val="en-AU"/>
        </w:rPr>
      </w:pPr>
      <w:r w:rsidRPr="007B0089">
        <w:rPr>
          <w:b/>
          <w:lang w:val="en-AU"/>
        </w:rPr>
        <w:t xml:space="preserve">Sediment transport rate </w:t>
      </w:r>
      <w:r w:rsidRPr="007B0089">
        <w:rPr>
          <w:lang w:val="en-AU"/>
        </w:rPr>
        <w:t>For this project sediment transport rates were calculated using a hydrodynamic model applying the influences of large-scale current model predictions, tides and local winds</w:t>
      </w:r>
      <w:r w:rsidR="00405D9B">
        <w:rPr>
          <w:lang w:val="en-AU"/>
        </w:rPr>
        <w:t xml:space="preserve">. </w:t>
      </w:r>
      <w:r w:rsidRPr="007B0089">
        <w:rPr>
          <w:lang w:val="en-AU"/>
        </w:rPr>
        <w:t xml:space="preserve">The influences of these variables on hydrodynamics </w:t>
      </w:r>
      <w:r w:rsidRPr="007B0089">
        <w:rPr>
          <w:lang w:val="en-AU"/>
        </w:rPr>
        <w:lastRenderedPageBreak/>
        <w:t>and sediment transport were incorporated into the model by including vectors (the direction or course followed).</w:t>
      </w:r>
    </w:p>
    <w:p w:rsidR="007B0089" w:rsidRPr="007B0089" w:rsidRDefault="007B0089" w:rsidP="007B0089">
      <w:pPr>
        <w:pStyle w:val="Para0"/>
        <w:rPr>
          <w:lang w:val="en-AU"/>
        </w:rPr>
      </w:pPr>
      <w:r w:rsidRPr="007B0089">
        <w:rPr>
          <w:b/>
          <w:lang w:val="en-AU"/>
        </w:rPr>
        <w:t>Suspended sediment concentration Total Suspended Solids (TSS) (mg/L)</w:t>
      </w:r>
      <w:r w:rsidR="00DE66F4">
        <w:rPr>
          <w:b/>
          <w:lang w:val="en-AU"/>
        </w:rPr>
        <w:t xml:space="preserve"> </w:t>
      </w:r>
      <w:r w:rsidRPr="007B0089">
        <w:rPr>
          <w:lang w:val="en-AU"/>
        </w:rPr>
        <w:t>The concentration of sediment suspended in seawater (not dissolved), expressed in milligrams of dry sediment per litre of water-sediment mixture (mg/L).</w:t>
      </w:r>
    </w:p>
    <w:p w:rsidR="007B0089" w:rsidRPr="007B0089" w:rsidRDefault="007B0089" w:rsidP="007B0089">
      <w:pPr>
        <w:pStyle w:val="Para0"/>
        <w:rPr>
          <w:lang w:val="en-AU"/>
        </w:rPr>
      </w:pPr>
      <w:r w:rsidRPr="007B0089">
        <w:rPr>
          <w:b/>
          <w:lang w:val="en-AU"/>
        </w:rPr>
        <w:t>Sensitive Receptors (sensitive marine environmental receptors)</w:t>
      </w:r>
      <w:r w:rsidR="00DE66F4">
        <w:rPr>
          <w:b/>
          <w:lang w:val="en-AU"/>
        </w:rPr>
        <w:t xml:space="preserve"> </w:t>
      </w:r>
      <w:r w:rsidRPr="007B0089">
        <w:rPr>
          <w:lang w:val="en-AU"/>
        </w:rPr>
        <w:t>Certain key reef marine organisms, habitats and communities are sensitive to dredging and at-sea dredge material placement activities. Coral reefs, seagrass, macroalgal and macroinvertebrate communities are ‘sensitive receptors’ that occur within the vicinity of Great Barrier Reef Region ports</w:t>
      </w:r>
      <w:r w:rsidR="00405D9B">
        <w:rPr>
          <w:lang w:val="en-AU"/>
        </w:rPr>
        <w:t xml:space="preserve">. </w:t>
      </w:r>
      <w:r w:rsidRPr="007B0089">
        <w:rPr>
          <w:lang w:val="en-AU"/>
        </w:rPr>
        <w:t>Impacts can result from both direct effects, for example burial by dredge material and indirect effects such as reductions in light availability to corals or seagrasses due to elevated suspended sediment concentrations in the water column</w:t>
      </w:r>
      <w:r w:rsidR="00405D9B">
        <w:rPr>
          <w:lang w:val="en-AU"/>
        </w:rPr>
        <w:t xml:space="preserve">. </w:t>
      </w:r>
      <w:r w:rsidRPr="007B0089">
        <w:rPr>
          <w:lang w:val="en-AU"/>
        </w:rPr>
        <w:t xml:space="preserve">Reduced health of these sensitive receptors could negatively impact on the world heritage values of the Great Barrier Reef. </w:t>
      </w:r>
    </w:p>
    <w:p w:rsidR="007B0089" w:rsidRPr="007B0089" w:rsidRDefault="007B0089" w:rsidP="007B0089">
      <w:pPr>
        <w:pStyle w:val="Para0"/>
        <w:rPr>
          <w:b/>
          <w:lang w:val="en-AU"/>
        </w:rPr>
      </w:pPr>
      <w:r w:rsidRPr="007B0089">
        <w:rPr>
          <w:b/>
          <w:lang w:val="en-AU"/>
        </w:rPr>
        <w:t>Total sedimentation (mg/cm</w:t>
      </w:r>
      <w:r w:rsidRPr="007B0089">
        <w:rPr>
          <w:b/>
          <w:vertAlign w:val="superscript"/>
          <w:lang w:val="en-AU"/>
        </w:rPr>
        <w:t>2</w:t>
      </w:r>
      <w:r w:rsidRPr="007B0089">
        <w:rPr>
          <w:b/>
          <w:lang w:val="en-AU"/>
        </w:rPr>
        <w:t xml:space="preserve">) </w:t>
      </w:r>
      <w:r w:rsidRPr="007B0089">
        <w:rPr>
          <w:lang w:val="en-AU"/>
        </w:rPr>
        <w:t>The amount of dredge material deposited on the seabed in milligrams per square centimetre. For example, total sedimentation of 5</w:t>
      </w:r>
      <w:r w:rsidR="00933242">
        <w:rPr>
          <w:lang w:val="en-AU"/>
        </w:rPr>
        <w:t> </w:t>
      </w:r>
      <w:r w:rsidRPr="007B0089">
        <w:rPr>
          <w:lang w:val="en-AU"/>
        </w:rPr>
        <w:t>mg/cm</w:t>
      </w:r>
      <w:r w:rsidRPr="007B0089">
        <w:rPr>
          <w:vertAlign w:val="superscript"/>
          <w:lang w:val="en-AU"/>
        </w:rPr>
        <w:t>2</w:t>
      </w:r>
      <w:r w:rsidRPr="007B0089">
        <w:rPr>
          <w:lang w:val="en-AU"/>
        </w:rPr>
        <w:t xml:space="preserve"> equates to a sediment thickness of 0.05 mm.</w:t>
      </w:r>
    </w:p>
    <w:p w:rsidR="007B0089" w:rsidRPr="007B0089" w:rsidRDefault="007B0089" w:rsidP="007B0089">
      <w:pPr>
        <w:pStyle w:val="Para0"/>
        <w:rPr>
          <w:b/>
          <w:lang w:val="en-AU"/>
        </w:rPr>
      </w:pPr>
      <w:r w:rsidRPr="007B0089">
        <w:rPr>
          <w:b/>
          <w:lang w:val="en-AU"/>
        </w:rPr>
        <w:t xml:space="preserve">Trigger values  </w:t>
      </w:r>
      <w:r w:rsidRPr="007B0089">
        <w:rPr>
          <w:lang w:val="en-AU"/>
        </w:rPr>
        <w:t>In relation to Sensitive Receptors. For a given environmental parameter, such as, for example TSS or turbidity caused by dredging or dredge material placement; the trigger value is the level in the environment at which, if a Sensitive Receptor is exposed, it would not be resilient to disturbance. Trigger values may also refer to levels of environmental parameters that, if exceeded, require a defined management response during dredging and material placement operations.</w:t>
      </w:r>
    </w:p>
    <w:p w:rsidR="007B0089" w:rsidRPr="007B0089" w:rsidRDefault="007B0089" w:rsidP="007B0089">
      <w:pPr>
        <w:pStyle w:val="Para0"/>
        <w:rPr>
          <w:lang w:val="en-AU"/>
        </w:rPr>
      </w:pPr>
      <w:r w:rsidRPr="007B0089">
        <w:rPr>
          <w:b/>
          <w:bCs/>
          <w:lang w:val="en-AU"/>
        </w:rPr>
        <w:t xml:space="preserve">Turbidity </w:t>
      </w:r>
      <w:r w:rsidRPr="007B0089">
        <w:rPr>
          <w:lang w:val="en-AU"/>
        </w:rPr>
        <w:t>Turbidity is a measure of the degree to which the water loses its transparency due to the presence of suspended particulates. The more total suspended solids in the water, the higher the turbidity. There are various parameters influencing the cloudiness of the water. Some of these are: sediments, phytoplankton, resuspended sediments from the bottom, waste discharge, algae growth and urban runoff.</w:t>
      </w:r>
    </w:p>
    <w:p w:rsidR="007B0089" w:rsidRPr="007B0089" w:rsidRDefault="007B0089" w:rsidP="007B0089">
      <w:pPr>
        <w:pStyle w:val="Para0"/>
        <w:rPr>
          <w:lang w:val="en-AU"/>
        </w:rPr>
      </w:pPr>
      <w:r w:rsidRPr="007B0089">
        <w:rPr>
          <w:lang w:val="en-AU"/>
        </w:rPr>
        <w:t>Turbidity is measured in NTU: Nephelometric Turbidity Units using a nephelometer, which measures the intensity of light scattered at 90 degrees as a beam of light passes through a water sample.</w:t>
      </w:r>
    </w:p>
    <w:p w:rsidR="007B0089" w:rsidRPr="007B0089" w:rsidRDefault="007B0089" w:rsidP="007B0089">
      <w:pPr>
        <w:pStyle w:val="Para0"/>
        <w:rPr>
          <w:lang w:val="en-AU"/>
        </w:rPr>
      </w:pPr>
      <w:r w:rsidRPr="007B0089">
        <w:rPr>
          <w:b/>
          <w:lang w:val="en-AU"/>
        </w:rPr>
        <w:t>Wave-induced liquefaction</w:t>
      </w:r>
      <w:r w:rsidRPr="007B0089">
        <w:rPr>
          <w:lang w:val="en-AU"/>
        </w:rPr>
        <w:t xml:space="preserve"> is an important factor for analysing the seabed and designing marine structures</w:t>
      </w:r>
      <w:r w:rsidR="00405D9B">
        <w:rPr>
          <w:lang w:val="en-AU"/>
        </w:rPr>
        <w:t xml:space="preserve">. </w:t>
      </w:r>
      <w:r w:rsidRPr="007B0089">
        <w:rPr>
          <w:lang w:val="en-AU"/>
        </w:rPr>
        <w:t>As waves propagate and fluctuate over the ocean surface, energy is carried within the medium of the water particles</w:t>
      </w:r>
      <w:r w:rsidR="00405D9B">
        <w:rPr>
          <w:lang w:val="en-AU"/>
        </w:rPr>
        <w:t xml:space="preserve">. </w:t>
      </w:r>
      <w:r w:rsidRPr="007B0089">
        <w:rPr>
          <w:lang w:val="en-AU"/>
        </w:rPr>
        <w:t>This energy could be transmitted to the seabed, which results in the complex mechanisms of marine sediment stability and behaviour and significantly affects the stability of the seabed.</w:t>
      </w:r>
    </w:p>
    <w:p w:rsidR="007B0089" w:rsidRPr="007B0089" w:rsidRDefault="007B0089" w:rsidP="007B0089">
      <w:pPr>
        <w:pStyle w:val="Para0"/>
        <w:rPr>
          <w:lang w:val="en-AU"/>
        </w:rPr>
      </w:pPr>
      <w:r w:rsidRPr="007B0089">
        <w:rPr>
          <w:b/>
          <w:lang w:val="en-AU"/>
        </w:rPr>
        <w:t xml:space="preserve">Wind forcing (wind load)  </w:t>
      </w:r>
      <w:r w:rsidRPr="007B0089">
        <w:rPr>
          <w:lang w:val="en-AU"/>
        </w:rPr>
        <w:t>The speed of the wind or wind velocity acts as pressure when it meets with a structure. The intensity of that pressure is the wind load. Wind load (force) is calculated with the general formula:</w:t>
      </w:r>
    </w:p>
    <w:p w:rsidR="007B0089" w:rsidRPr="007B0089" w:rsidRDefault="007B0089" w:rsidP="007B0089">
      <w:pPr>
        <w:pStyle w:val="Para0"/>
        <w:rPr>
          <w:lang w:val="en-AU"/>
        </w:rPr>
      </w:pPr>
      <w:r w:rsidRPr="007B0089">
        <w:rPr>
          <w:lang w:val="en-AU"/>
        </w:rPr>
        <w:t xml:space="preserve">Windload (force) = Area x Wind Pressure x drag coefficient. </w:t>
      </w:r>
    </w:p>
    <w:p w:rsidR="007B0089" w:rsidRPr="007B0089" w:rsidRDefault="007B0089" w:rsidP="007B0089">
      <w:pPr>
        <w:pStyle w:val="Para0"/>
        <w:rPr>
          <w:lang w:val="en-AU"/>
        </w:rPr>
      </w:pPr>
    </w:p>
    <w:p w:rsidR="00916D65" w:rsidRPr="009F3BDC" w:rsidRDefault="00916D65" w:rsidP="00073295">
      <w:pPr>
        <w:pStyle w:val="Heading1"/>
        <w:rPr>
          <w:rFonts w:cs="Arial"/>
          <w:lang w:val="en-AU"/>
        </w:rPr>
      </w:pPr>
      <w:bookmarkStart w:id="2" w:name="_Toc361930641"/>
      <w:r w:rsidRPr="009F3BDC">
        <w:rPr>
          <w:rFonts w:cs="Arial"/>
          <w:lang w:val="en-AU"/>
        </w:rPr>
        <w:lastRenderedPageBreak/>
        <w:t>Acknowledgment</w:t>
      </w:r>
      <w:r w:rsidR="004C5A33" w:rsidRPr="009F3BDC">
        <w:rPr>
          <w:rFonts w:cs="Arial"/>
          <w:lang w:val="en-AU"/>
        </w:rPr>
        <w:t>s</w:t>
      </w:r>
      <w:bookmarkEnd w:id="2"/>
    </w:p>
    <w:p w:rsidR="004C5A33" w:rsidRPr="009F3BDC" w:rsidRDefault="00894E23" w:rsidP="00073295">
      <w:pPr>
        <w:pStyle w:val="Para0"/>
        <w:rPr>
          <w:rFonts w:cs="Arial"/>
          <w:lang w:val="en-AU"/>
        </w:rPr>
        <w:sectPr w:rsidR="004C5A33" w:rsidRPr="009F3BDC" w:rsidSect="004C5A33">
          <w:headerReference w:type="even" r:id="rId29"/>
          <w:headerReference w:type="default" r:id="rId30"/>
          <w:headerReference w:type="first" r:id="rId31"/>
          <w:footerReference w:type="first" r:id="rId32"/>
          <w:pgSz w:w="11907" w:h="16840" w:code="9"/>
          <w:pgMar w:top="1418" w:right="1701" w:bottom="1418" w:left="1701" w:header="567" w:footer="567" w:gutter="0"/>
          <w:pgNumType w:fmt="lowerRoman"/>
          <w:cols w:space="720"/>
          <w:formProt w:val="0"/>
          <w:docGrid w:linePitch="299"/>
        </w:sectPr>
      </w:pPr>
      <w:r w:rsidRPr="009F3BDC">
        <w:rPr>
          <w:lang w:val="en-AU"/>
        </w:rPr>
        <w:t>The Department of Sustainability, Environment, Water, Population and Communities (</w:t>
      </w:r>
      <w:r w:rsidR="00B228D4">
        <w:rPr>
          <w:lang w:val="en-AU"/>
        </w:rPr>
        <w:t>D</w:t>
      </w:r>
      <w:r w:rsidRPr="009F3BDC">
        <w:rPr>
          <w:lang w:val="en-AU"/>
        </w:rPr>
        <w:t>SEWP</w:t>
      </w:r>
      <w:r w:rsidR="00857F22" w:rsidRPr="009F3BDC">
        <w:rPr>
          <w:lang w:val="en-AU"/>
        </w:rPr>
        <w:t xml:space="preserve">aC) funded the work contained </w:t>
      </w:r>
      <w:r w:rsidRPr="009F3BDC">
        <w:rPr>
          <w:lang w:val="en-AU"/>
        </w:rPr>
        <w:t>in this report and the Great Barrier Reef Marine Park Authority is gratefully acknowledged for commissioning and defining the scope of work and for their assistance during the project. We would also like to thank all of the attendees at the risk assessment workshops for the six port locations (Gladstone, Rosslyn Bay, Hay Point, Abbot Point, Townsville and Cairns) for their input and engagement, provision of data and information, and prompt feedback.</w:t>
      </w:r>
    </w:p>
    <w:p w:rsidR="00B35E3E" w:rsidRPr="009F3BDC" w:rsidRDefault="007639BA" w:rsidP="00073295">
      <w:pPr>
        <w:pStyle w:val="Heading1"/>
        <w:rPr>
          <w:rFonts w:cs="Arial"/>
          <w:lang w:val="en-AU"/>
        </w:rPr>
      </w:pPr>
      <w:bookmarkStart w:id="3" w:name="_Toc361930642"/>
      <w:r>
        <w:rPr>
          <w:rFonts w:cs="Arial"/>
          <w:lang w:val="en-AU"/>
        </w:rPr>
        <w:lastRenderedPageBreak/>
        <w:t>RELIANCE</w:t>
      </w:r>
      <w:r w:rsidR="00B35E3E" w:rsidRPr="009F3BDC">
        <w:rPr>
          <w:rFonts w:cs="Arial"/>
          <w:lang w:val="en-AU"/>
        </w:rPr>
        <w:t xml:space="preserve"> statement</w:t>
      </w:r>
      <w:bookmarkEnd w:id="3"/>
    </w:p>
    <w:p w:rsidR="007639BA" w:rsidRDefault="007639BA" w:rsidP="007639BA">
      <w:pPr>
        <w:pStyle w:val="Para0"/>
      </w:pPr>
      <w:r>
        <w:t>This report has been prepared pursuant to the Contract between Sinclair Knight Merz Pty Limited (SKM) and the Great Barrier Reef Marine Park Authority (the Client) dated 18 September 2012 as varied on 21 November 2012, 14 March 2013 and 17 June 2013 (the Contract). The scope of this report and associated services performed by SKM was developed with the Client to meet the specific needs of the project</w:t>
      </w:r>
      <w:r w:rsidR="00405D9B">
        <w:t xml:space="preserve">. </w:t>
      </w:r>
    </w:p>
    <w:p w:rsidR="007639BA" w:rsidRDefault="007639BA" w:rsidP="007639BA">
      <w:pPr>
        <w:pStyle w:val="Para0"/>
      </w:pPr>
      <w:r>
        <w:t>In preparing this report, SKM has relied upon, and presumed accurate, information (or confirmation of the absence thereof) provided by the Client and/or other sources including port authorities. Except as otherwise stated in the report, SKM has not attempted to verify the accuracy or completeness of such information. If the information relied upon by SKM as at the date of issue of this report is subsequently determined to be false, inaccurate or incomplete, then it is possible that the accuracy of SKM’s observations and conclusions expressed in this report may be affected.</w:t>
      </w:r>
    </w:p>
    <w:p w:rsidR="007639BA" w:rsidRDefault="007639BA" w:rsidP="007639BA">
      <w:pPr>
        <w:pStyle w:val="Para0"/>
      </w:pPr>
      <w:r>
        <w:t xml:space="preserve">SKM warrant that it has prepared this report in accordance with the usual care and thoroughness of the consulting profession, by reference to applicable standards, guidelines, procedures and practices and information sourced at the date of issue of this report. No other warranty or guarantee, whether expressed or implied, is made as to the data, observations, and findings expressed in this report, to the extent permitted by law except as provided for in the Contract between SKM and the Client. </w:t>
      </w:r>
    </w:p>
    <w:p w:rsidR="007639BA" w:rsidRDefault="007639BA" w:rsidP="007639BA">
      <w:pPr>
        <w:pStyle w:val="Para0"/>
      </w:pPr>
      <w:r>
        <w:t>SKM strongly recommends that this report should be read in full and no excerpts be interpreted as representative of the findings. Except as provided for in the Contract, no responsibility is accepted by SKM for use of any part of this report in any other context.</w:t>
      </w:r>
    </w:p>
    <w:p w:rsidR="00601EBE" w:rsidRPr="007639BA" w:rsidRDefault="007639BA" w:rsidP="007639BA">
      <w:pPr>
        <w:pStyle w:val="Para0"/>
      </w:pPr>
      <w:r>
        <w:t>This report has been prepared on behalf of, SKM’s Client, and is subject to, and issued in accordance with, the provisions of the Contract between SKM and the Client. SKM accepts no liability or responsibility whatsoever for any use of, or reliance upon, this report by any third party but this does not affect the obligation on SKM to indemnify the Client in accordance with the terms of the Contract.</w:t>
      </w:r>
    </w:p>
    <w:p w:rsidR="005E68CA" w:rsidRPr="009F3BDC" w:rsidRDefault="005E68CA" w:rsidP="00D81BDA">
      <w:pPr>
        <w:pStyle w:val="Para0"/>
        <w:rPr>
          <w:lang w:val="en-AU"/>
        </w:rPr>
        <w:sectPr w:rsidR="005E68CA" w:rsidRPr="009F3BDC" w:rsidSect="005E68CA">
          <w:headerReference w:type="even" r:id="rId33"/>
          <w:headerReference w:type="default" r:id="rId34"/>
          <w:footerReference w:type="default" r:id="rId35"/>
          <w:headerReference w:type="first" r:id="rId36"/>
          <w:pgSz w:w="11907" w:h="16840" w:code="9"/>
          <w:pgMar w:top="1418" w:right="1701" w:bottom="1418" w:left="1701" w:header="567" w:footer="567" w:gutter="0"/>
          <w:pgNumType w:fmt="lowerRoman"/>
          <w:cols w:space="720"/>
          <w:formProt w:val="0"/>
          <w:docGrid w:linePitch="299"/>
        </w:sectPr>
      </w:pPr>
    </w:p>
    <w:p w:rsidR="001F5825" w:rsidRPr="009F3BDC" w:rsidRDefault="001F5825" w:rsidP="00073295">
      <w:pPr>
        <w:pStyle w:val="Heading1"/>
        <w:rPr>
          <w:rFonts w:cs="Arial"/>
          <w:lang w:val="en-AU"/>
        </w:rPr>
      </w:pPr>
      <w:bookmarkStart w:id="4" w:name="_Toc361930643"/>
      <w:r w:rsidRPr="009F3BDC">
        <w:rPr>
          <w:rFonts w:cs="Arial"/>
          <w:lang w:val="en-AU"/>
        </w:rPr>
        <w:lastRenderedPageBreak/>
        <w:t>Summary</w:t>
      </w:r>
      <w:bookmarkEnd w:id="4"/>
    </w:p>
    <w:p w:rsidR="00572541" w:rsidRPr="009F3BDC" w:rsidRDefault="00572541" w:rsidP="00572541">
      <w:pPr>
        <w:pStyle w:val="Para0"/>
        <w:rPr>
          <w:lang w:val="en-AU"/>
        </w:rPr>
      </w:pPr>
      <w:r w:rsidRPr="009F3BDC">
        <w:rPr>
          <w:lang w:val="en-AU"/>
        </w:rPr>
        <w:t xml:space="preserve">The Australian and Queensland Governments have agreed to undertake a comprehensive strategic assessment </w:t>
      </w:r>
      <w:r w:rsidRPr="009F3BDC">
        <w:rPr>
          <w:rStyle w:val="Para0Char"/>
          <w:lang w:val="en-AU"/>
        </w:rPr>
        <w:t xml:space="preserve">to identify, plan for, and manage risks within </w:t>
      </w:r>
      <w:r w:rsidRPr="009F3BDC">
        <w:rPr>
          <w:lang w:val="en-AU"/>
        </w:rPr>
        <w:t xml:space="preserve">the Great Barrier Reef World Heritage Area (World Heritage Area) and adjacent coastal zone. </w:t>
      </w:r>
      <w:r w:rsidRPr="009F3BDC">
        <w:rPr>
          <w:rStyle w:val="Para0Char"/>
          <w:lang w:val="en-AU"/>
        </w:rPr>
        <w:t xml:space="preserve">The comprehensive strategic assessment comprises two elements. One is the Great Barrier Reef Coastal Zone Strategic Assessment, being undertaken by the Queensland Government. </w:t>
      </w:r>
      <w:r w:rsidRPr="009F3BDC">
        <w:rPr>
          <w:lang w:val="en-AU"/>
        </w:rPr>
        <w:t>The other is the Great Barrier Reef Region Strategic Assessment being led by the</w:t>
      </w:r>
      <w:r w:rsidRPr="009F3BDC">
        <w:rPr>
          <w:rStyle w:val="Para0Char"/>
          <w:lang w:val="en-AU"/>
        </w:rPr>
        <w:t xml:space="preserve"> Great Barrier Reef Marine Park Authority (GBRMPA). The comprehensive strategic assessment considers direct, indirect and cumulative impacts of</w:t>
      </w:r>
      <w:r w:rsidRPr="009F3BDC">
        <w:rPr>
          <w:lang w:val="en-AU"/>
        </w:rPr>
        <w:t xml:space="preserve"> actions on matters of national environmental significance as defined by the </w:t>
      </w:r>
      <w:r w:rsidRPr="009F3BDC">
        <w:rPr>
          <w:i/>
          <w:lang w:val="en-AU"/>
        </w:rPr>
        <w:t>Environment Protection and Biodiversity Conservation Act 1999</w:t>
      </w:r>
      <w:r w:rsidRPr="009F3BDC">
        <w:rPr>
          <w:lang w:val="en-AU"/>
        </w:rPr>
        <w:t xml:space="preserve">, the effectiveness of existing environmental management arrangements, and the need for improved management strategies. </w:t>
      </w:r>
    </w:p>
    <w:p w:rsidR="00AE3835" w:rsidRPr="009F3BDC" w:rsidRDefault="00572541" w:rsidP="00AE3835">
      <w:pPr>
        <w:pStyle w:val="Para0"/>
        <w:rPr>
          <w:lang w:val="en-AU"/>
        </w:rPr>
      </w:pPr>
      <w:r w:rsidRPr="009F3BDC">
        <w:rPr>
          <w:lang w:val="en-AU"/>
        </w:rPr>
        <w:t xml:space="preserve">The GBRMPA commissioned </w:t>
      </w:r>
      <w:r w:rsidR="00AE3835" w:rsidRPr="009F3BDC">
        <w:rPr>
          <w:lang w:val="en-AU"/>
        </w:rPr>
        <w:t>Sinclair Knight Merz (SKM) and Asia-Pacific Applied Science Associates (APASA) were commissioned to complete the ‘Improved Dredge Material Management for the Great Barrier Reef Region’ project, which encompasses three tasks:</w:t>
      </w:r>
    </w:p>
    <w:p w:rsidR="00AE3835" w:rsidRPr="009F3BDC" w:rsidRDefault="00AE3835" w:rsidP="00AE3835">
      <w:pPr>
        <w:pStyle w:val="Para0bullet"/>
      </w:pPr>
      <w:r w:rsidRPr="009F3BDC">
        <w:rPr>
          <w:u w:val="single"/>
        </w:rPr>
        <w:t>Task 1</w:t>
      </w:r>
      <w:r w:rsidRPr="009F3BDC">
        <w:t xml:space="preserve">. Perform a literature review and cost analysis that synthesises the available literature on the environmental and financial costs associated with land-based re-use and land-based disposal options for dredge material at six </w:t>
      </w:r>
      <w:r w:rsidR="00C87792" w:rsidRPr="009F3BDC">
        <w:t>locations</w:t>
      </w:r>
      <w:r w:rsidRPr="009F3BDC">
        <w:t xml:space="preserve"> (Port of Gladstone, Rosslyn Bay State Boat Harbour, Port of Hay Point, Port of Abbot Point, Port of Townsville, and Port of Cairns) </w:t>
      </w:r>
    </w:p>
    <w:p w:rsidR="00AA5640" w:rsidRPr="009F3BDC" w:rsidRDefault="00AE3835" w:rsidP="00AA5640">
      <w:pPr>
        <w:pStyle w:val="Para0bullet"/>
      </w:pPr>
      <w:r w:rsidRPr="009F3BDC">
        <w:rPr>
          <w:rFonts w:cs="Arial"/>
          <w:u w:val="single"/>
        </w:rPr>
        <w:t>Task 2</w:t>
      </w:r>
      <w:r w:rsidRPr="009F3BDC">
        <w:rPr>
          <w:rFonts w:cs="Arial"/>
        </w:rPr>
        <w:t xml:space="preserve">. </w:t>
      </w:r>
      <w:r w:rsidR="00AA5640" w:rsidRPr="009F3BDC">
        <w:t>Develop a generic water quality monitoring framework that can be applied to developing a water quality monitoring and management program for any</w:t>
      </w:r>
      <w:r w:rsidR="00B228D4">
        <w:t xml:space="preserve"> dredge material placement site</w:t>
      </w:r>
    </w:p>
    <w:p w:rsidR="00AA5640" w:rsidRDefault="00AE3835" w:rsidP="00AA5640">
      <w:pPr>
        <w:pStyle w:val="Para0bullet"/>
        <w:rPr>
          <w:rFonts w:cs="Arial"/>
        </w:rPr>
      </w:pPr>
      <w:r w:rsidRPr="00AA5640">
        <w:rPr>
          <w:u w:val="single"/>
        </w:rPr>
        <w:t>Task 3</w:t>
      </w:r>
      <w:r w:rsidRPr="009F3BDC">
        <w:t xml:space="preserve">. </w:t>
      </w:r>
      <w:r w:rsidR="00AA5640" w:rsidRPr="009F3BDC">
        <w:rPr>
          <w:rFonts w:cs="Arial"/>
        </w:rPr>
        <w:t xml:space="preserve">Identify potential alternative dredge material placement areas (DMPAs) within 50 km of the six locations, based on environmental, socioeconomic, and operational considerations, as well as hydrodynamic modelling of bed shear-stress. Within these alternative areas, identify 13 model case sites (two for each port except Gladstone, for which three model cases were identified, recognising that </w:t>
      </w:r>
      <w:r w:rsidR="00AA5640" w:rsidRPr="009F3BDC">
        <w:t>currently approved projects will use the remaining capacity of the site</w:t>
      </w:r>
      <w:r w:rsidR="00AA5640" w:rsidRPr="009F3BDC">
        <w:rPr>
          <w:rFonts w:cs="Arial"/>
        </w:rPr>
        <w:t>) for hydrodynamic modelling of sediment migration and turbidity plumes, and assessment of risks to environmental values. This study makes no assumption that the alternative areas identified provide intrinsic environmental or socioeconomic benefits compared to the current placement sites, and the modelling and risk assessment consider the current and alternative sites equally</w:t>
      </w:r>
      <w:r w:rsidR="00B228D4">
        <w:rPr>
          <w:rFonts w:cs="Arial"/>
        </w:rPr>
        <w:t>.</w:t>
      </w:r>
    </w:p>
    <w:p w:rsidR="0005473F" w:rsidRDefault="0005473F" w:rsidP="00AE3835">
      <w:pPr>
        <w:pStyle w:val="Para0"/>
        <w:rPr>
          <w:lang w:val="en-AU"/>
        </w:rPr>
      </w:pPr>
    </w:p>
    <w:p w:rsidR="00AE3835" w:rsidRPr="009F3BDC" w:rsidRDefault="00AE3835" w:rsidP="00AE3835">
      <w:pPr>
        <w:pStyle w:val="Para0"/>
        <w:rPr>
          <w:rFonts w:cs="Arial"/>
          <w:lang w:val="en-AU"/>
        </w:rPr>
      </w:pPr>
      <w:r w:rsidRPr="009F3BDC">
        <w:rPr>
          <w:lang w:val="en-AU"/>
        </w:rPr>
        <w:t xml:space="preserve">As </w:t>
      </w:r>
      <w:r w:rsidR="00AA5640">
        <w:rPr>
          <w:lang w:val="en-AU"/>
        </w:rPr>
        <w:t>a sub-task</w:t>
      </w:r>
      <w:r w:rsidRPr="009F3BDC">
        <w:rPr>
          <w:lang w:val="en-AU"/>
        </w:rPr>
        <w:t xml:space="preserve"> of Task </w:t>
      </w:r>
      <w:r w:rsidR="00AA5640">
        <w:rPr>
          <w:lang w:val="en-AU"/>
        </w:rPr>
        <w:t>3</w:t>
      </w:r>
      <w:r w:rsidRPr="009F3BDC">
        <w:rPr>
          <w:lang w:val="en-AU"/>
        </w:rPr>
        <w:t xml:space="preserve">, </w:t>
      </w:r>
      <w:r w:rsidR="00BA1CD6">
        <w:rPr>
          <w:rFonts w:cs="Arial"/>
          <w:lang w:val="en-AU"/>
        </w:rPr>
        <w:t>SKM APASA (2013</w:t>
      </w:r>
      <w:r w:rsidR="00731446" w:rsidRPr="009F3BDC">
        <w:rPr>
          <w:rFonts w:cs="Arial"/>
          <w:lang w:val="en-AU"/>
        </w:rPr>
        <w:t>b)</w:t>
      </w:r>
      <w:r w:rsidR="00423ABE" w:rsidRPr="009F3BDC">
        <w:rPr>
          <w:rFonts w:cs="Arial"/>
          <w:lang w:val="en-AU"/>
        </w:rPr>
        <w:t xml:space="preserve"> </w:t>
      </w:r>
      <w:r w:rsidR="00731446" w:rsidRPr="009F3BDC">
        <w:rPr>
          <w:lang w:val="en-AU"/>
        </w:rPr>
        <w:t xml:space="preserve">previously identified </w:t>
      </w:r>
      <w:r w:rsidRPr="009F3BDC">
        <w:rPr>
          <w:lang w:val="en-AU"/>
        </w:rPr>
        <w:t xml:space="preserve">alternative </w:t>
      </w:r>
      <w:r w:rsidR="009F31A8" w:rsidRPr="009F3BDC">
        <w:rPr>
          <w:lang w:val="en-AU"/>
        </w:rPr>
        <w:t>DMPA</w:t>
      </w:r>
      <w:r w:rsidRPr="009F3BDC">
        <w:rPr>
          <w:lang w:val="en-AU"/>
        </w:rPr>
        <w:t xml:space="preserve">s </w:t>
      </w:r>
      <w:r w:rsidR="00731446" w:rsidRPr="009F3BDC">
        <w:rPr>
          <w:lang w:val="en-AU"/>
        </w:rPr>
        <w:t xml:space="preserve">and model case sites. </w:t>
      </w:r>
      <w:r w:rsidR="000D6FCA" w:rsidRPr="009F3BDC">
        <w:rPr>
          <w:lang w:val="en-AU"/>
        </w:rPr>
        <w:t>SKM APASA (</w:t>
      </w:r>
      <w:r w:rsidR="0043278C" w:rsidRPr="009F3BDC">
        <w:rPr>
          <w:lang w:val="en-AU"/>
        </w:rPr>
        <w:t>2013</w:t>
      </w:r>
      <w:r w:rsidR="00BA1CD6">
        <w:rPr>
          <w:lang w:val="en-AU"/>
        </w:rPr>
        <w:t>c</w:t>
      </w:r>
      <w:r w:rsidR="000D6FCA" w:rsidRPr="009F3BDC">
        <w:rPr>
          <w:lang w:val="en-AU"/>
        </w:rPr>
        <w:t xml:space="preserve">) modelled the sediment plumes generated by dredged material placement, and the long-term (12-month) migration of dredge material after placement at the 13 identified model case sites. </w:t>
      </w:r>
    </w:p>
    <w:p w:rsidR="00AE3835" w:rsidRPr="009F3BDC" w:rsidRDefault="00CB655D" w:rsidP="00AE3835">
      <w:pPr>
        <w:pStyle w:val="Para0"/>
        <w:rPr>
          <w:lang w:val="en-AU"/>
        </w:rPr>
      </w:pPr>
      <w:r w:rsidRPr="009F3BDC">
        <w:rPr>
          <w:lang w:val="en-AU"/>
        </w:rPr>
        <w:t>This report is</w:t>
      </w:r>
      <w:r w:rsidR="00AA5640">
        <w:rPr>
          <w:lang w:val="en-AU"/>
        </w:rPr>
        <w:t xml:space="preserve"> </w:t>
      </w:r>
      <w:r w:rsidRPr="009F3BDC">
        <w:rPr>
          <w:lang w:val="en-AU"/>
        </w:rPr>
        <w:t xml:space="preserve">the final component of </w:t>
      </w:r>
      <w:r w:rsidR="0005473F">
        <w:rPr>
          <w:lang w:val="en-AU"/>
        </w:rPr>
        <w:t>T</w:t>
      </w:r>
      <w:r w:rsidR="00AA5640">
        <w:rPr>
          <w:lang w:val="en-AU"/>
        </w:rPr>
        <w:t xml:space="preserve">ask </w:t>
      </w:r>
      <w:r w:rsidR="0005473F">
        <w:rPr>
          <w:lang w:val="en-AU"/>
        </w:rPr>
        <w:t xml:space="preserve">3 </w:t>
      </w:r>
      <w:r w:rsidR="00AA5640">
        <w:rPr>
          <w:lang w:val="en-AU"/>
        </w:rPr>
        <w:t>of the project</w:t>
      </w:r>
      <w:r w:rsidRPr="009F3BDC">
        <w:rPr>
          <w:lang w:val="en-AU"/>
        </w:rPr>
        <w:t>. It examines modelling of total suspended solids (TSS), sedimentation rate, and total sedimentation in the six study areas in relation to the relative risks to sensitive receptors that result from placement of dredge material in potential alternative site as well as the currently used placement site. The current material placement site at Gladstone was not modelled because currently approved projects will use the remaining capacity of the site.</w:t>
      </w:r>
    </w:p>
    <w:p w:rsidR="00E918D3" w:rsidRDefault="00E918D3" w:rsidP="00E918D3">
      <w:pPr>
        <w:pStyle w:val="Para0"/>
        <w:rPr>
          <w:lang w:val="en-AU"/>
        </w:rPr>
      </w:pPr>
      <w:r w:rsidRPr="009F3BDC">
        <w:rPr>
          <w:lang w:val="en-AU"/>
        </w:rPr>
        <w:t xml:space="preserve">The study compares the implications of placing dredge material at hypothetical alternative cases as well as the currently used sites (except for Gladstone) for </w:t>
      </w:r>
      <w:r w:rsidRPr="009F3BDC">
        <w:rPr>
          <w:lang w:val="en-AU"/>
        </w:rPr>
        <w:lastRenderedPageBreak/>
        <w:t>hypothetical scenarios developed in cooperation with the port authority and GBRMPA. The primary objective of the modelling component of the study was to provide insight into the dispersal of dredged material from alternative placement sites, using a consistent modelling approach applied over large spatial and temporal scales. The purpose of the sensitive receptor risk assessment</w:t>
      </w:r>
      <w:r w:rsidR="00CB655D">
        <w:rPr>
          <w:lang w:val="en-AU"/>
        </w:rPr>
        <w:t>, the subject of this report,</w:t>
      </w:r>
      <w:r w:rsidRPr="009F3BDC">
        <w:rPr>
          <w:lang w:val="en-AU"/>
        </w:rPr>
        <w:t xml:space="preserve"> was to characterise the relative ecological implications, risks and uncertainties of placement at alternative sites. </w:t>
      </w:r>
    </w:p>
    <w:p w:rsidR="00E918D3" w:rsidRDefault="00E918D3" w:rsidP="00E918D3">
      <w:pPr>
        <w:pStyle w:val="Para0"/>
        <w:rPr>
          <w:lang w:val="en-AU"/>
        </w:rPr>
      </w:pPr>
      <w:r w:rsidRPr="009F3BDC">
        <w:rPr>
          <w:lang w:val="en-AU"/>
        </w:rPr>
        <w:t>The focus in using this report should be on comparing alternatives, not on detailed assessments of individual alternatives. In this sense, the study constitutes a screening-level “sensitivity analysis” of the relative merits, if any, of potential alternative placement areas. The study serves as a tool to guide the selection and assessment of options for ocean placement of dredge material; it does not and should not be interpreted as recommending specific sites. This research is not an Environmental Impact Assessment (EIA) of a</w:t>
      </w:r>
      <w:r w:rsidR="00CB655D">
        <w:rPr>
          <w:lang w:val="en-AU"/>
        </w:rPr>
        <w:t>ny</w:t>
      </w:r>
      <w:r w:rsidRPr="009F3BDC">
        <w:rPr>
          <w:lang w:val="en-AU"/>
        </w:rPr>
        <w:t xml:space="preserve"> specific project, nor does it replace EIAs that have been conducted for previous and currently proposed projects. In fact, this research has further reinforced the need for detailed, project-specific EIAs in the World Heritage Area. </w:t>
      </w:r>
    </w:p>
    <w:p w:rsidR="00CB655D" w:rsidRDefault="00CB655D" w:rsidP="00CB655D">
      <w:pPr>
        <w:pStyle w:val="Para0"/>
        <w:rPr>
          <w:lang w:val="en-AU"/>
        </w:rPr>
      </w:pPr>
      <w:r w:rsidRPr="000677C4">
        <w:rPr>
          <w:lang w:val="en-AU"/>
        </w:rPr>
        <w:t xml:space="preserve">This pilot study is the first to incorporate the effects of large-scale currents in the </w:t>
      </w:r>
      <w:r w:rsidR="0052246B">
        <w:rPr>
          <w:lang w:val="en-AU"/>
        </w:rPr>
        <w:t xml:space="preserve">Great Barrier Reef </w:t>
      </w:r>
      <w:r w:rsidRPr="000677C4">
        <w:rPr>
          <w:lang w:val="en-AU"/>
        </w:rPr>
        <w:t xml:space="preserve">Region </w:t>
      </w:r>
      <w:r w:rsidR="0052246B">
        <w:rPr>
          <w:lang w:val="en-AU"/>
        </w:rPr>
        <w:t xml:space="preserve">(the Region) </w:t>
      </w:r>
      <w:r w:rsidRPr="000677C4">
        <w:rPr>
          <w:lang w:val="en-AU"/>
        </w:rPr>
        <w:t>in modelling the migration o</w:t>
      </w:r>
      <w:r w:rsidR="00D6627F">
        <w:rPr>
          <w:lang w:val="en-AU"/>
        </w:rPr>
        <w:t>f dredge material over the long-</w:t>
      </w:r>
      <w:r w:rsidRPr="000677C4">
        <w:rPr>
          <w:lang w:val="en-AU"/>
        </w:rPr>
        <w:t xml:space="preserve">term (12 months). </w:t>
      </w:r>
      <w:r w:rsidR="00B4076B">
        <w:rPr>
          <w:lang w:val="en-AU"/>
        </w:rPr>
        <w:t xml:space="preserve">One of </w:t>
      </w:r>
      <w:r>
        <w:rPr>
          <w:lang w:val="en-AU"/>
        </w:rPr>
        <w:t>the most important result</w:t>
      </w:r>
      <w:r w:rsidR="00B4076B">
        <w:rPr>
          <w:lang w:val="en-AU"/>
        </w:rPr>
        <w:t>s</w:t>
      </w:r>
      <w:r>
        <w:rPr>
          <w:lang w:val="en-AU"/>
        </w:rPr>
        <w:t xml:space="preserve"> of the</w:t>
      </w:r>
      <w:r w:rsidRPr="000677C4">
        <w:rPr>
          <w:lang w:val="en-AU"/>
        </w:rPr>
        <w:t xml:space="preserve"> study </w:t>
      </w:r>
      <w:r>
        <w:rPr>
          <w:lang w:val="en-AU"/>
        </w:rPr>
        <w:t xml:space="preserve">is </w:t>
      </w:r>
      <w:r w:rsidRPr="000677C4">
        <w:rPr>
          <w:lang w:val="en-AU"/>
        </w:rPr>
        <w:t xml:space="preserve">that dredge material placed at sea has the potential to migrate on much greater spatial and temporal scales than has previously been appreciated, largely because the influence of large-scale currents has not previously been included in modelling of dredge material transport. </w:t>
      </w:r>
    </w:p>
    <w:p w:rsidR="00896909" w:rsidRDefault="00896909" w:rsidP="00CB655D">
      <w:pPr>
        <w:pStyle w:val="Para0"/>
        <w:rPr>
          <w:lang w:val="en-AU"/>
        </w:rPr>
      </w:pPr>
      <w:r>
        <w:rPr>
          <w:lang w:val="en-AU"/>
        </w:rPr>
        <w:t xml:space="preserve">Another key finding of the study is that </w:t>
      </w:r>
      <w:r w:rsidRPr="004526E7">
        <w:rPr>
          <w:lang w:val="en-AU"/>
        </w:rPr>
        <w:t xml:space="preserve">placement of material in deeper water further offshore in the Reef lagoon than the currently used placement sites does not </w:t>
      </w:r>
      <w:r>
        <w:rPr>
          <w:lang w:val="en-AU"/>
        </w:rPr>
        <w:t xml:space="preserve">necessarily </w:t>
      </w:r>
      <w:r w:rsidRPr="004526E7">
        <w:rPr>
          <w:lang w:val="en-AU"/>
        </w:rPr>
        <w:t xml:space="preserve">result in reduced migration of dredge material. In fact, </w:t>
      </w:r>
      <w:r>
        <w:rPr>
          <w:lang w:val="en-AU"/>
        </w:rPr>
        <w:t xml:space="preserve">because of </w:t>
      </w:r>
      <w:r w:rsidRPr="004526E7">
        <w:rPr>
          <w:lang w:val="en-AU"/>
        </w:rPr>
        <w:t>the effects of large-scale currents</w:t>
      </w:r>
      <w:r>
        <w:rPr>
          <w:lang w:val="en-AU"/>
        </w:rPr>
        <w:t xml:space="preserve">, </w:t>
      </w:r>
      <w:r w:rsidRPr="004526E7">
        <w:rPr>
          <w:lang w:val="en-AU"/>
        </w:rPr>
        <w:t xml:space="preserve">material placed offshore </w:t>
      </w:r>
      <w:r w:rsidR="009950AD">
        <w:rPr>
          <w:lang w:val="en-AU"/>
        </w:rPr>
        <w:t xml:space="preserve">may </w:t>
      </w:r>
      <w:r>
        <w:rPr>
          <w:lang w:val="en-AU"/>
        </w:rPr>
        <w:t xml:space="preserve">be </w:t>
      </w:r>
      <w:r w:rsidRPr="004526E7">
        <w:rPr>
          <w:lang w:val="en-AU"/>
        </w:rPr>
        <w:t>more mobile than if placed in the current sites closer to shore.</w:t>
      </w:r>
      <w:r w:rsidR="00B4076B">
        <w:rPr>
          <w:lang w:val="en-AU"/>
        </w:rPr>
        <w:t xml:space="preserve"> There was little difference in the predicted retentiveness of the existing inshore placement sites and the modelled alternative sites offshore. However, in general material from the inshore sites </w:t>
      </w:r>
      <w:r w:rsidR="00B93A18">
        <w:rPr>
          <w:lang w:val="en-AU"/>
        </w:rPr>
        <w:t xml:space="preserve">migrated </w:t>
      </w:r>
      <w:r w:rsidR="00B4076B">
        <w:rPr>
          <w:lang w:val="en-AU"/>
        </w:rPr>
        <w:t xml:space="preserve">more in the coastal zone </w:t>
      </w:r>
      <w:r w:rsidR="00B93A18">
        <w:rPr>
          <w:lang w:val="en-AU"/>
        </w:rPr>
        <w:t xml:space="preserve">nearer </w:t>
      </w:r>
      <w:r w:rsidR="00B4076B">
        <w:rPr>
          <w:lang w:val="en-AU"/>
        </w:rPr>
        <w:t>the placement site</w:t>
      </w:r>
      <w:r w:rsidR="00B93A18">
        <w:rPr>
          <w:lang w:val="en-AU"/>
        </w:rPr>
        <w:t>, whereas material placed further offshore moved further distances to the north-west before reaching the coastal zone, and was more likely to impinge upon receptors further offshore. Material placed further offshore also tended to move further in the long-term (12</w:t>
      </w:r>
      <w:r w:rsidR="00D6627F">
        <w:rPr>
          <w:lang w:val="en-AU"/>
        </w:rPr>
        <w:t>-</w:t>
      </w:r>
      <w:r w:rsidR="00B93A18">
        <w:rPr>
          <w:lang w:val="en-AU"/>
        </w:rPr>
        <w:t>month) modelling, often beyond the model boundary. This reinforces the need for detailed case-by-case assessment of existing and proposed placement sites in relation to potentially affected sensitive receptors.</w:t>
      </w:r>
    </w:p>
    <w:p w:rsidR="009950AD" w:rsidRDefault="009950AD" w:rsidP="00CB655D">
      <w:pPr>
        <w:pStyle w:val="Para0"/>
        <w:rPr>
          <w:lang w:val="en-AU"/>
        </w:rPr>
      </w:pPr>
      <w:r w:rsidRPr="009F3BDC">
        <w:rPr>
          <w:lang w:val="en-AU"/>
        </w:rPr>
        <w:t xml:space="preserve">The modelling and environmental risk assessment </w:t>
      </w:r>
      <w:r>
        <w:rPr>
          <w:lang w:val="en-AU"/>
        </w:rPr>
        <w:t xml:space="preserve">for </w:t>
      </w:r>
      <w:r w:rsidRPr="009F3BDC">
        <w:rPr>
          <w:lang w:val="en-AU"/>
        </w:rPr>
        <w:t xml:space="preserve">the six </w:t>
      </w:r>
      <w:r>
        <w:rPr>
          <w:lang w:val="en-AU"/>
        </w:rPr>
        <w:t xml:space="preserve">study areas </w:t>
      </w:r>
      <w:r w:rsidRPr="009F3BDC">
        <w:rPr>
          <w:lang w:val="en-AU"/>
        </w:rPr>
        <w:t xml:space="preserve">has evaluated relative potential risks and benefits from placement of dredge material at alternative model case sites. Overall, </w:t>
      </w:r>
      <w:r>
        <w:rPr>
          <w:lang w:val="en-AU"/>
        </w:rPr>
        <w:t xml:space="preserve">risks related to </w:t>
      </w:r>
      <w:r w:rsidRPr="009F3BDC">
        <w:rPr>
          <w:lang w:val="en-AU"/>
        </w:rPr>
        <w:t>increased suspended sediment concentrations w</w:t>
      </w:r>
      <w:r>
        <w:rPr>
          <w:lang w:val="en-AU"/>
        </w:rPr>
        <w:t>ere</w:t>
      </w:r>
      <w:r w:rsidRPr="009F3BDC">
        <w:rPr>
          <w:lang w:val="en-AU"/>
        </w:rPr>
        <w:t xml:space="preserve"> low</w:t>
      </w:r>
      <w:r>
        <w:rPr>
          <w:lang w:val="en-AU"/>
        </w:rPr>
        <w:t xml:space="preserve"> for most modelled sites. T</w:t>
      </w:r>
      <w:r w:rsidRPr="009F3BDC">
        <w:rPr>
          <w:lang w:val="en-AU"/>
        </w:rPr>
        <w:t>he primary risks to sensitive receptors identified were related to increased sedimentation rates</w:t>
      </w:r>
      <w:r>
        <w:rPr>
          <w:lang w:val="en-AU"/>
        </w:rPr>
        <w:t xml:space="preserve"> and total sedimentation</w:t>
      </w:r>
      <w:r w:rsidRPr="009F3BDC">
        <w:rPr>
          <w:lang w:val="en-AU"/>
        </w:rPr>
        <w:t>.</w:t>
      </w:r>
      <w:r>
        <w:rPr>
          <w:lang w:val="en-AU"/>
        </w:rPr>
        <w:t xml:space="preserve"> Risks are summarised on a port-by-port basis in following sections. </w:t>
      </w:r>
    </w:p>
    <w:p w:rsidR="00873685" w:rsidRPr="00CA5579" w:rsidRDefault="00873685" w:rsidP="00873685">
      <w:pPr>
        <w:pStyle w:val="Para0"/>
        <w:rPr>
          <w:lang w:val="en-AU"/>
        </w:rPr>
      </w:pPr>
      <w:r w:rsidRPr="00CA5579">
        <w:rPr>
          <w:lang w:val="en-AU"/>
        </w:rPr>
        <w:t xml:space="preserve">Mitigation measures associated with individual material placement projects will depend on the specific project. At the initial screening level of this study, the first step in risk mitigation would be more detailed assessment of any proposed alternative placement site, which has been done in conjunction with proposals for new placement areas at several of the six locations. </w:t>
      </w:r>
      <w:r>
        <w:rPr>
          <w:lang w:val="en-AU"/>
        </w:rPr>
        <w:t>Again, this reinforces the</w:t>
      </w:r>
      <w:r w:rsidRPr="00CA5579">
        <w:rPr>
          <w:lang w:val="en-AU"/>
        </w:rPr>
        <w:t xml:space="preserve"> need for detailed, project-specific EIAs of proposed dredging and material placement projects.</w:t>
      </w:r>
    </w:p>
    <w:p w:rsidR="00D0618F" w:rsidRDefault="00873685" w:rsidP="0096163B">
      <w:pPr>
        <w:pStyle w:val="Para0"/>
      </w:pPr>
      <w:r w:rsidRPr="0096163B">
        <w:lastRenderedPageBreak/>
        <w:t xml:space="preserve">An important result of the study has been to identify </w:t>
      </w:r>
      <w:r w:rsidR="00CB655D" w:rsidRPr="0096163B">
        <w:t xml:space="preserve">key knowledge gaps and research areas in relation to developing improved management strategies for dredge material in the Region. </w:t>
      </w:r>
      <w:r w:rsidR="0008606B" w:rsidRPr="0096163B">
        <w:t xml:space="preserve">Given the time and financial constraints on the study, and the ambitious undertaking of applying a novel approach (including the influence of large scale currents and modelling over a full 12 months after commencement of dredging) at the scale of the entire Reef, necessitated a number of simplifying assumptions. These, and their potential implications, are described in the body of the report. An important result of considering the assumptions has been to identify key knowledge gaps and topics for </w:t>
      </w:r>
      <w:r w:rsidR="00D0618F">
        <w:t>further</w:t>
      </w:r>
      <w:r w:rsidR="0008606B" w:rsidRPr="0096163B">
        <w:t xml:space="preserve"> research.</w:t>
      </w:r>
    </w:p>
    <w:p w:rsidR="00CB655D" w:rsidRPr="00CA5579" w:rsidRDefault="0008606B" w:rsidP="00D0618F">
      <w:pPr>
        <w:pStyle w:val="Para0"/>
      </w:pPr>
      <w:r w:rsidRPr="0096163B">
        <w:t xml:space="preserve">Many of these </w:t>
      </w:r>
      <w:r w:rsidR="00D0618F">
        <w:t xml:space="preserve">knowledge gaps and topics for further research </w:t>
      </w:r>
      <w:r w:rsidRPr="0096163B">
        <w:t>involve further studies to determine the sensitivity of the model predictions to the study’s assumptions</w:t>
      </w:r>
      <w:r w:rsidR="00D0618F">
        <w:t xml:space="preserve">. </w:t>
      </w:r>
      <w:r w:rsidR="00CB655D" w:rsidRPr="00CA5579">
        <w:t>This sensitivity analysis would be invaluable i</w:t>
      </w:r>
      <w:r w:rsidR="00D6627F">
        <w:t>n</w:t>
      </w:r>
      <w:r w:rsidR="00CB655D" w:rsidRPr="00CA5579">
        <w:t xml:space="preserve"> developing improved models to provide the best possible predictive assessment of dredge material movement in the World Heritage Area. Model sensitivity analysis would also help set priorities for field and laboratory research, by identifying which parameters are most critical to quantify. Perhaps most importantly, the results are needed to help clarify the range of variability and uncertainty in model predictions of dredge material migration.</w:t>
      </w:r>
      <w:r w:rsidR="00D0618F">
        <w:t xml:space="preserve"> Key </w:t>
      </w:r>
      <w:r w:rsidR="00210B9E">
        <w:t>topics</w:t>
      </w:r>
      <w:r w:rsidR="00D0618F">
        <w:t xml:space="preserve"> for model sensitivity analysis include:</w:t>
      </w:r>
    </w:p>
    <w:p w:rsidR="00CB655D" w:rsidRPr="00CA5579" w:rsidRDefault="00210B9E" w:rsidP="00CB655D">
      <w:pPr>
        <w:pStyle w:val="Para0bullet"/>
      </w:pPr>
      <w:r w:rsidRPr="00210B9E">
        <w:rPr>
          <w:u w:val="single"/>
        </w:rPr>
        <w:t>Inter-annual variability</w:t>
      </w:r>
      <w:r>
        <w:t xml:space="preserve">. </w:t>
      </w:r>
      <w:r w:rsidR="00CB655D" w:rsidRPr="00CA5579">
        <w:t xml:space="preserve">The modelling in this study used from 2011, which </w:t>
      </w:r>
      <w:r w:rsidR="00027E63" w:rsidRPr="00CA5579">
        <w:t>was a strong La Niña year</w:t>
      </w:r>
      <w:r w:rsidR="00027E63">
        <w:t xml:space="preserve"> and had the most energetic conditions (i.e. highest current speeds) of the 2004-2011 period of data examined. U</w:t>
      </w:r>
      <w:r w:rsidR="00CB655D" w:rsidRPr="00CA5579">
        <w:t>nderstand</w:t>
      </w:r>
      <w:r w:rsidR="00027E63">
        <w:t>ing</w:t>
      </w:r>
      <w:r w:rsidR="00CB655D" w:rsidRPr="00CA5579">
        <w:t xml:space="preserve"> how </w:t>
      </w:r>
      <w:r w:rsidR="00027E63">
        <w:t xml:space="preserve">the model would predict sediment migration in </w:t>
      </w:r>
      <w:r w:rsidR="00CB655D" w:rsidRPr="00CA5579">
        <w:t>El Niño or neutral years</w:t>
      </w:r>
      <w:r w:rsidR="00027E63">
        <w:t xml:space="preserve"> would </w:t>
      </w:r>
      <w:r w:rsidR="00124914">
        <w:t>improve understanding of different energetic conditions.</w:t>
      </w:r>
      <w:r w:rsidR="00CB655D" w:rsidRPr="00CA5579">
        <w:t xml:space="preserve"> </w:t>
      </w:r>
    </w:p>
    <w:p w:rsidR="005627D1" w:rsidRPr="00210B9E" w:rsidRDefault="00210B9E" w:rsidP="00CB655D">
      <w:pPr>
        <w:pStyle w:val="Para0bullet"/>
        <w:rPr>
          <w:u w:val="single"/>
        </w:rPr>
      </w:pPr>
      <w:r w:rsidRPr="00210B9E">
        <w:rPr>
          <w:u w:val="single"/>
        </w:rPr>
        <w:t>Sediment resuspension</w:t>
      </w:r>
      <w:r>
        <w:rPr>
          <w:u w:val="single"/>
        </w:rPr>
        <w:t>.</w:t>
      </w:r>
      <w:r>
        <w:t xml:space="preserve"> </w:t>
      </w:r>
      <w:r w:rsidR="005627D1">
        <w:t>Sediment r</w:t>
      </w:r>
      <w:r w:rsidR="00CB655D" w:rsidRPr="00CA5579">
        <w:t xml:space="preserve">esuspension was modelled using uniform estimates based on accepted published values. Additional model runs varying </w:t>
      </w:r>
      <w:r w:rsidR="005627D1">
        <w:t xml:space="preserve">these estimates </w:t>
      </w:r>
      <w:r w:rsidR="00CB655D" w:rsidRPr="00CA5579">
        <w:t>would elucidate the sensitivity of the model predictions to this parameter.</w:t>
      </w:r>
    </w:p>
    <w:p w:rsidR="00CB655D" w:rsidRPr="00CA5579" w:rsidRDefault="00210B9E" w:rsidP="00CB655D">
      <w:pPr>
        <w:pStyle w:val="Para0bullet"/>
      </w:pPr>
      <w:r w:rsidRPr="00210B9E">
        <w:rPr>
          <w:u w:val="single"/>
        </w:rPr>
        <w:t>Sediment consolidation.</w:t>
      </w:r>
      <w:r>
        <w:t xml:space="preserve"> </w:t>
      </w:r>
      <w:r w:rsidR="00CB655D" w:rsidRPr="00CA5579">
        <w:t xml:space="preserve">The model did not take into account the consolidation of dredge material on the bottom after </w:t>
      </w:r>
      <w:r w:rsidR="005627D1">
        <w:t>initial deposition</w:t>
      </w:r>
      <w:r w:rsidR="00CB655D" w:rsidRPr="00CA5579">
        <w:t xml:space="preserve"> (SKM APASA 2013</w:t>
      </w:r>
      <w:r w:rsidR="00BA1CD6">
        <w:t>c</w:t>
      </w:r>
      <w:r w:rsidR="00CB655D" w:rsidRPr="00CA5579">
        <w:t>)</w:t>
      </w:r>
      <w:r w:rsidR="006E0134">
        <w:t>.</w:t>
      </w:r>
      <w:r w:rsidR="00CB655D" w:rsidRPr="00CA5579">
        <w:t xml:space="preserve"> Again</w:t>
      </w:r>
      <w:r w:rsidR="006E0134">
        <w:t>,</w:t>
      </w:r>
      <w:r w:rsidR="00CB655D" w:rsidRPr="00CA5579">
        <w:t xml:space="preserve"> the importance of this assumption, and thus the priority of studies to quantify consolidation, could be tested through model </w:t>
      </w:r>
      <w:r w:rsidR="006E0134">
        <w:t xml:space="preserve">sensitivity studies. </w:t>
      </w:r>
    </w:p>
    <w:p w:rsidR="00CB655D" w:rsidRPr="00CA5579" w:rsidRDefault="00210B9E" w:rsidP="00CB655D">
      <w:pPr>
        <w:pStyle w:val="Para0bullet"/>
      </w:pPr>
      <w:r w:rsidRPr="00210B9E">
        <w:rPr>
          <w:u w:val="single"/>
        </w:rPr>
        <w:t>Ambient background.</w:t>
      </w:r>
      <w:r>
        <w:t xml:space="preserve"> </w:t>
      </w:r>
      <w:r w:rsidR="00CB655D" w:rsidRPr="00CA5579">
        <w:t>The study modelling predicted "above background" TSS and sedimentation</w:t>
      </w:r>
      <w:r w:rsidR="006E0134">
        <w:t>,</w:t>
      </w:r>
      <w:r w:rsidR="00CB655D" w:rsidRPr="00CA5579">
        <w:t xml:space="preserve"> a standard approach but with important implications.</w:t>
      </w:r>
      <w:r w:rsidR="006E0134">
        <w:t xml:space="preserve"> These include the potential for small increases above background to cause additional stress or even tip the system over a tolerance threshold;</w:t>
      </w:r>
      <w:r w:rsidR="006E0134" w:rsidRPr="006E0134">
        <w:t xml:space="preserve"> </w:t>
      </w:r>
      <w:r w:rsidR="006E0134">
        <w:t xml:space="preserve">conversely it is possible that the above-background increase will be very small relative to the ambient background, that is, that the ambient regime will </w:t>
      </w:r>
      <w:r w:rsidR="008B0D64">
        <w:t xml:space="preserve">predominate over </w:t>
      </w:r>
      <w:r w:rsidR="006E0134">
        <w:t>the effects of dredge material placement.</w:t>
      </w:r>
      <w:r w:rsidR="00EC2D78">
        <w:t xml:space="preserve"> Model </w:t>
      </w:r>
      <w:r w:rsidR="008B0D64">
        <w:t>that incorporates resuspension of ambient sediment will reduce uncertainty regarding long-term migration of sediment and also</w:t>
      </w:r>
      <w:r w:rsidR="00CB655D" w:rsidRPr="00CA5579">
        <w:t xml:space="preserve"> be a direct contribution to improved capabilities for cumulative impact assessment.</w:t>
      </w:r>
    </w:p>
    <w:p w:rsidR="00CB655D" w:rsidRPr="00CA5579" w:rsidRDefault="00210B9E" w:rsidP="00CB655D">
      <w:pPr>
        <w:pStyle w:val="Para0bullet"/>
      </w:pPr>
      <w:r w:rsidRPr="00210B9E">
        <w:rPr>
          <w:u w:val="single"/>
        </w:rPr>
        <w:t>How to incorporate large-scale currents.</w:t>
      </w:r>
      <w:r>
        <w:t xml:space="preserve"> </w:t>
      </w:r>
      <w:r w:rsidR="00CB655D" w:rsidRPr="00CA5579">
        <w:t>The modelling in this study incorporated the influence of large-scale currents on sediment transport through a process of vector addition</w:t>
      </w:r>
      <w:r w:rsidR="00FF7E2A">
        <w:t>, that is, overlaying the effects of large-scale currents on local conditions</w:t>
      </w:r>
      <w:r w:rsidR="00CB655D" w:rsidRPr="00CA5579">
        <w:t xml:space="preserve"> (SKM APASA 2013</w:t>
      </w:r>
      <w:r w:rsidR="00BA1CD6">
        <w:t>c</w:t>
      </w:r>
      <w:r w:rsidR="00CB655D" w:rsidRPr="00CA5579">
        <w:t xml:space="preserve">). To </w:t>
      </w:r>
      <w:r w:rsidR="00FF7E2A">
        <w:t xml:space="preserve">improve understanding of the most appropriate way to include the influence of large-scale currents in predictive modelling, studies using a different approach, specifically modelling that applies the influence of large-scale currents as </w:t>
      </w:r>
      <w:r w:rsidR="00CB655D" w:rsidRPr="00CA5579">
        <w:t xml:space="preserve">boundary conditions </w:t>
      </w:r>
      <w:r w:rsidR="00FF7E2A">
        <w:t xml:space="preserve">rather than a simple overlay, is recommended. </w:t>
      </w:r>
    </w:p>
    <w:p w:rsidR="00CB655D" w:rsidRPr="00CA5579" w:rsidRDefault="00210B9E" w:rsidP="00CB655D">
      <w:pPr>
        <w:pStyle w:val="Para0bullet"/>
      </w:pPr>
      <w:r w:rsidRPr="00210B9E">
        <w:rPr>
          <w:u w:val="single"/>
        </w:rPr>
        <w:t>Shallow-water processes.</w:t>
      </w:r>
      <w:r>
        <w:t xml:space="preserve"> </w:t>
      </w:r>
      <w:r w:rsidR="00FF7E2A">
        <w:t>Constraints on the study prevented the inclusion</w:t>
      </w:r>
      <w:r w:rsidR="00CB655D" w:rsidRPr="00CA5579">
        <w:t xml:space="preserve"> </w:t>
      </w:r>
      <w:r w:rsidR="00FF7E2A">
        <w:t>of shallow-</w:t>
      </w:r>
      <w:r w:rsidR="00CB655D" w:rsidRPr="00CA5579">
        <w:t>water processes</w:t>
      </w:r>
      <w:r w:rsidR="00FF7E2A">
        <w:t>, specifically shallow wave effects and</w:t>
      </w:r>
      <w:r w:rsidR="00CB655D" w:rsidRPr="00CA5579">
        <w:t xml:space="preserve"> tidal pumping of sediment into mangroves and estuaries</w:t>
      </w:r>
      <w:r w:rsidR="00FF7E2A">
        <w:t>, in the modelling</w:t>
      </w:r>
      <w:r w:rsidR="00CB655D" w:rsidRPr="00CA5579">
        <w:t xml:space="preserve"> (SKM </w:t>
      </w:r>
      <w:r w:rsidR="00E12576">
        <w:t xml:space="preserve">APASA </w:t>
      </w:r>
      <w:r w:rsidR="00CB655D" w:rsidRPr="00CA5579">
        <w:t>2013</w:t>
      </w:r>
      <w:r w:rsidR="00BA1CD6">
        <w:t>c</w:t>
      </w:r>
      <w:r w:rsidR="00E12576">
        <w:t>)</w:t>
      </w:r>
      <w:r w:rsidR="00CB655D" w:rsidRPr="00CA5579">
        <w:t xml:space="preserve">. </w:t>
      </w:r>
      <w:r w:rsidR="00EA72B3">
        <w:t>P</w:t>
      </w:r>
      <w:r w:rsidR="00EA72B3" w:rsidRPr="0096108C">
        <w:t xml:space="preserve">redictions of relatively high sediment deposition on the exposed windward sides </w:t>
      </w:r>
      <w:r w:rsidR="00EA72B3" w:rsidRPr="0096108C">
        <w:lastRenderedPageBreak/>
        <w:t xml:space="preserve">of islands and reefs that do not take these processes into account are unlikely to </w:t>
      </w:r>
      <w:r w:rsidR="00EA72B3">
        <w:t>occur.</w:t>
      </w:r>
      <w:r w:rsidR="00EA72B3" w:rsidRPr="005C4099">
        <w:t xml:space="preserve"> </w:t>
      </w:r>
      <w:r w:rsidR="00CB655D" w:rsidRPr="005C4099">
        <w:t>If the study is used for the intended purpose, comparison of the relative outcomes of pl</w:t>
      </w:r>
      <w:r w:rsidR="00CB655D" w:rsidRPr="008A2904">
        <w:t xml:space="preserve">acing material in different locations, and not to predict impacts on specific receptors, this is not a critical assumption. </w:t>
      </w:r>
      <w:r w:rsidR="00CB655D" w:rsidRPr="00CA5579">
        <w:t xml:space="preserve">Detailed </w:t>
      </w:r>
      <w:r w:rsidR="005B651C">
        <w:t xml:space="preserve">EIAs, however, need to consider </w:t>
      </w:r>
      <w:r w:rsidR="00124914">
        <w:t>shallow water</w:t>
      </w:r>
      <w:r w:rsidR="005B651C">
        <w:t xml:space="preserve"> processes. </w:t>
      </w:r>
    </w:p>
    <w:p w:rsidR="00CB655D" w:rsidRPr="00CA5579" w:rsidRDefault="00210B9E" w:rsidP="00CB655D">
      <w:pPr>
        <w:pStyle w:val="Para0bullet"/>
      </w:pPr>
      <w:r w:rsidRPr="00210B9E">
        <w:rPr>
          <w:u w:val="single"/>
        </w:rPr>
        <w:t>Presentation of results.</w:t>
      </w:r>
      <w:r>
        <w:t xml:space="preserve"> </w:t>
      </w:r>
      <w:r w:rsidR="00F87C38">
        <w:t>M</w:t>
      </w:r>
      <w:r w:rsidR="00CB655D" w:rsidRPr="00CA5579">
        <w:t>odel results presented as maps of percentiles of occurrence of various TSS concentrations and sedimentation rates are sometimes difficult to understand and interpret. SKM and APASA believe it would be beneficial to initiate a process to address questions such as: a) What is the best way to represent model output? b) What should be industry standards or what is considered best practice when reporting modelling results? c) How should the technical/regulatory community interpret modelling results?</w:t>
      </w:r>
    </w:p>
    <w:p w:rsidR="00CB655D" w:rsidRDefault="00265C1F" w:rsidP="00265C1F">
      <w:pPr>
        <w:pStyle w:val="Para0"/>
      </w:pPr>
      <w:r>
        <w:t>In addition to sensitivity analysis of the model predictions, direct field studies are needed both to validate the model and conversely to better quantify the parameters that the sensitivity analysis indicates are most critical. Subject to the sensitivity analysis, priority areas for field studies are:</w:t>
      </w:r>
    </w:p>
    <w:p w:rsidR="002352B5" w:rsidRDefault="002352B5" w:rsidP="004C2F5A">
      <w:pPr>
        <w:pStyle w:val="Para0bullet"/>
      </w:pPr>
      <w:r>
        <w:rPr>
          <w:u w:val="single"/>
        </w:rPr>
        <w:t>Direct measurements of resuspension.</w:t>
      </w:r>
      <w:r>
        <w:t xml:space="preserve"> The model predictions of significant sediment resuspension in offshore areas deeper than 20 m are an unexpected result.</w:t>
      </w:r>
      <w:r w:rsidRPr="004C2F5A">
        <w:t xml:space="preserve"> </w:t>
      </w:r>
      <w:r w:rsidR="00FD1516" w:rsidRPr="004C2F5A">
        <w:t>Field measurements of bed shear-stress and/or sediment resuspension would</w:t>
      </w:r>
      <w:r w:rsidR="00FD1516">
        <w:t xml:space="preserve"> help validate the model and also improve understanding of the implications of placing dredge material at new sites in deeper water, further offshore, than at present.</w:t>
      </w:r>
      <w:r w:rsidR="008045A3">
        <w:t xml:space="preserve"> It is possible that existing data collected for measuring current speeds could be “data mined” and reprocessed to provide </w:t>
      </w:r>
      <w:r w:rsidR="00170B39">
        <w:t xml:space="preserve">at least </w:t>
      </w:r>
      <w:r w:rsidR="008045A3">
        <w:t>preliminary data on actual resuspension.</w:t>
      </w:r>
    </w:p>
    <w:p w:rsidR="002352B5" w:rsidRDefault="00170B39" w:rsidP="004C2F5A">
      <w:pPr>
        <w:pStyle w:val="Para0bullet"/>
      </w:pPr>
      <w:r w:rsidRPr="001D08E9">
        <w:rPr>
          <w:u w:val="single"/>
        </w:rPr>
        <w:t>Material consolidation studies.</w:t>
      </w:r>
      <w:r w:rsidR="00401A37">
        <w:t xml:space="preserve"> The modelling did not take into account the consolidation (natural compaction of material with time) of sediment </w:t>
      </w:r>
      <w:r w:rsidR="005923E0">
        <w:t xml:space="preserve">after initial deposition on the seabed after release. Consolidation is known to occur and potentially has a large effect on the modelling predictions of this study. </w:t>
      </w:r>
      <w:r w:rsidR="001D08E9">
        <w:t>Field and laboratory s</w:t>
      </w:r>
      <w:r w:rsidR="001D08E9" w:rsidRPr="009F3BDC">
        <w:t xml:space="preserve">tudies </w:t>
      </w:r>
      <w:r w:rsidR="00124914">
        <w:t>such as Wolanski</w:t>
      </w:r>
      <w:r w:rsidR="001D08E9">
        <w:t xml:space="preserve"> et al. (1992) examining </w:t>
      </w:r>
      <w:r w:rsidR="001D08E9" w:rsidRPr="009F3BDC">
        <w:t xml:space="preserve">consolidation and resuspension </w:t>
      </w:r>
      <w:r w:rsidR="001D08E9">
        <w:t>in terms of sediment concentrations in the water column in relation to currents</w:t>
      </w:r>
      <w:r w:rsidR="001D08E9" w:rsidRPr="009F3BDC">
        <w:t xml:space="preserve"> would be useful</w:t>
      </w:r>
      <w:r w:rsidR="001D08E9">
        <w:t xml:space="preserve"> </w:t>
      </w:r>
      <w:r w:rsidR="001D08E9" w:rsidRPr="009F3BDC">
        <w:t xml:space="preserve">in </w:t>
      </w:r>
      <w:r w:rsidR="001D08E9">
        <w:t>quantifying consolidation and its effects on resuspension</w:t>
      </w:r>
      <w:r w:rsidR="001D08E9" w:rsidRPr="009F3BDC">
        <w:t xml:space="preserve">. </w:t>
      </w:r>
      <w:r w:rsidR="009D12FD">
        <w:t>C</w:t>
      </w:r>
      <w:r w:rsidR="001D08E9" w:rsidRPr="009F3BDC">
        <w:t>onsolidation</w:t>
      </w:r>
      <w:r w:rsidR="009D12FD">
        <w:t xml:space="preserve"> of seabed sediments can also be measured directly with </w:t>
      </w:r>
      <w:r w:rsidR="001D08E9" w:rsidRPr="009F3BDC">
        <w:t>advanced techniques such as sediment profile imagery (SPI).</w:t>
      </w:r>
    </w:p>
    <w:p w:rsidR="002352B5" w:rsidRDefault="002352B5" w:rsidP="00126F07">
      <w:pPr>
        <w:pStyle w:val="Para0"/>
      </w:pPr>
    </w:p>
    <w:p w:rsidR="00CB655D" w:rsidRPr="00CA5579" w:rsidRDefault="00CB655D" w:rsidP="004C2F5A">
      <w:pPr>
        <w:pStyle w:val="Para0"/>
      </w:pPr>
      <w:r w:rsidRPr="00CA5579">
        <w:t xml:space="preserve">The model in this study assumed material was released randomly over the sites. Operational measures during dredge material placement have the potential to reduce loss of dredge material from a placement site, and </w:t>
      </w:r>
      <w:r w:rsidR="0053299B">
        <w:t>f</w:t>
      </w:r>
      <w:r w:rsidRPr="00CA5579">
        <w:t>urther modelling and/or direct studies of sediment consolidation and resuspension in relation to placement methodology would provide improved understanding of the potential effectiveness of such measures.</w:t>
      </w:r>
      <w:r w:rsidR="002665D0">
        <w:t xml:space="preserve"> </w:t>
      </w:r>
      <w:r w:rsidRPr="00CA5579">
        <w:t xml:space="preserve">Navigational considerations, hydrodynamic and habitat effects of altered bathymetry, </w:t>
      </w:r>
      <w:r w:rsidR="006B5E6E">
        <w:t xml:space="preserve">operational constraints, </w:t>
      </w:r>
      <w:r w:rsidRPr="00CA5579">
        <w:t>and other factors also need to be considered in designing the placement methodology. Port- and project-specific EI</w:t>
      </w:r>
      <w:r w:rsidR="004C2F5A">
        <w:t>A</w:t>
      </w:r>
      <w:r w:rsidRPr="00CA5579">
        <w:t xml:space="preserve">s </w:t>
      </w:r>
      <w:r w:rsidR="006754D7">
        <w:t>are</w:t>
      </w:r>
      <w:r w:rsidRPr="00CA5579">
        <w:t xml:space="preserve"> required to identify and assess specific operational mitigation measures.</w:t>
      </w:r>
    </w:p>
    <w:p w:rsidR="000D31B9" w:rsidRPr="00CA5579" w:rsidRDefault="000D31B9" w:rsidP="000D31B9">
      <w:pPr>
        <w:pStyle w:val="Para0"/>
        <w:rPr>
          <w:lang w:val="en-AU"/>
        </w:rPr>
      </w:pPr>
      <w:r>
        <w:rPr>
          <w:lang w:val="en-AU"/>
        </w:rPr>
        <w:t xml:space="preserve">The </w:t>
      </w:r>
      <w:r w:rsidRPr="00CA5579">
        <w:rPr>
          <w:lang w:val="en-AU"/>
        </w:rPr>
        <w:t xml:space="preserve">finding </w:t>
      </w:r>
      <w:r>
        <w:rPr>
          <w:lang w:val="en-AU"/>
        </w:rPr>
        <w:t>t</w:t>
      </w:r>
      <w:r w:rsidRPr="00CA5579">
        <w:rPr>
          <w:lang w:val="en-AU"/>
        </w:rPr>
        <w:t>hat dredge material has the potential to migrate on larger spatial and temporal scales than previously appreciated</w:t>
      </w:r>
      <w:r>
        <w:rPr>
          <w:lang w:val="en-AU"/>
        </w:rPr>
        <w:t xml:space="preserve"> indicates</w:t>
      </w:r>
      <w:r w:rsidRPr="00CA5579">
        <w:rPr>
          <w:lang w:val="en-AU"/>
        </w:rPr>
        <w:t xml:space="preserve"> a </w:t>
      </w:r>
      <w:r>
        <w:rPr>
          <w:lang w:val="en-AU"/>
        </w:rPr>
        <w:t xml:space="preserve">strong </w:t>
      </w:r>
      <w:r w:rsidRPr="00CA5579">
        <w:rPr>
          <w:lang w:val="en-AU"/>
        </w:rPr>
        <w:t xml:space="preserve">need for a more strategic approach to water quality and ecological monitoring in the Region with regard to </w:t>
      </w:r>
      <w:r>
        <w:rPr>
          <w:lang w:val="en-AU"/>
        </w:rPr>
        <w:t>sediment</w:t>
      </w:r>
      <w:r w:rsidRPr="00CA5579">
        <w:rPr>
          <w:lang w:val="en-AU"/>
        </w:rPr>
        <w:t>-related impacts. Key aspects of such an approach include:</w:t>
      </w:r>
    </w:p>
    <w:p w:rsidR="000D31B9" w:rsidRPr="00CA5579" w:rsidRDefault="000D31B9" w:rsidP="000D31B9">
      <w:pPr>
        <w:pStyle w:val="Para0bullet"/>
      </w:pPr>
      <w:r w:rsidRPr="00CA5579">
        <w:t>The monitoring should operate at multiple spatial scales, up to the scale of the Region as a whole</w:t>
      </w:r>
    </w:p>
    <w:p w:rsidR="000D31B9" w:rsidRPr="00CA5579" w:rsidRDefault="000D31B9" w:rsidP="000D31B9">
      <w:pPr>
        <w:pStyle w:val="Para0bullet"/>
      </w:pPr>
      <w:r w:rsidRPr="00CA5579">
        <w:t>The monitoring should be a long-term (i.e. permanent) program</w:t>
      </w:r>
    </w:p>
    <w:p w:rsidR="000D31B9" w:rsidRPr="00CA5579" w:rsidRDefault="000D31B9" w:rsidP="000D31B9">
      <w:pPr>
        <w:pStyle w:val="Para0bullet"/>
      </w:pPr>
      <w:r w:rsidRPr="00CA5579">
        <w:lastRenderedPageBreak/>
        <w:t>The program should be designed to maximise the ability to differentiate sources of sediments in relation to water quality conditions</w:t>
      </w:r>
    </w:p>
    <w:p w:rsidR="000D31B9" w:rsidRPr="00CA5579" w:rsidRDefault="000D31B9" w:rsidP="000D31B9">
      <w:pPr>
        <w:pStyle w:val="Para0bullet"/>
      </w:pPr>
      <w:r w:rsidRPr="00CA5579">
        <w:t>The program should be designed to support assessment of cumulative impacts and ecosystem resilience</w:t>
      </w:r>
      <w:r w:rsidR="00B228D4">
        <w:t>.</w:t>
      </w:r>
    </w:p>
    <w:p w:rsidR="00047A41" w:rsidRDefault="00047A41" w:rsidP="00E918D3">
      <w:pPr>
        <w:pStyle w:val="Para0"/>
        <w:rPr>
          <w:lang w:val="en-AU"/>
        </w:rPr>
      </w:pPr>
    </w:p>
    <w:p w:rsidR="000D31B9" w:rsidRPr="000D31B9" w:rsidRDefault="000D31B9" w:rsidP="000D31B9">
      <w:pPr>
        <w:pStyle w:val="Para0"/>
        <w:rPr>
          <w:lang w:val="en-AU"/>
        </w:rPr>
      </w:pPr>
      <w:r w:rsidRPr="000D31B9">
        <w:rPr>
          <w:lang w:val="en-AU"/>
        </w:rPr>
        <w:t>The detailed scientific design of such a strategic monitoring program will require considerably improved understanding of the long-term behaviour of dredge material, as well as sediment from other sources, including through the resear</w:t>
      </w:r>
      <w:r w:rsidR="00124914">
        <w:rPr>
          <w:lang w:val="en-AU"/>
        </w:rPr>
        <w:t>ch recommended</w:t>
      </w:r>
      <w:r w:rsidRPr="000D31B9">
        <w:rPr>
          <w:lang w:val="en-AU"/>
        </w:rPr>
        <w:t xml:space="preserve"> above. The process for developing the program, however, should commence as soon as possible and not wait for the outcomes of future research. </w:t>
      </w:r>
    </w:p>
    <w:p w:rsidR="000D31B9" w:rsidRDefault="000D31B9" w:rsidP="000D31B9">
      <w:pPr>
        <w:pStyle w:val="Para0"/>
        <w:rPr>
          <w:lang w:val="en-AU"/>
        </w:rPr>
      </w:pPr>
      <w:r w:rsidRPr="000D31B9">
        <w:rPr>
          <w:lang w:val="en-AU"/>
        </w:rPr>
        <w:t>The results of this study clearly identify the need for better understanding of the cumulative impacts of coastal development activities, including dredging and dredge material placement, on water quality and thereby the ecosystems of the Region. It must also be recognised that there are multiple stresses on the Reef ecosystem in addition to sediment-related effects. Some of these stresses, most importantly climate change and ocean acidifica</w:t>
      </w:r>
      <w:r w:rsidR="00B22B27">
        <w:rPr>
          <w:lang w:val="en-AU"/>
        </w:rPr>
        <w:t>tion, cannot be managed at the r</w:t>
      </w:r>
      <w:r w:rsidRPr="000D31B9">
        <w:rPr>
          <w:lang w:val="en-AU"/>
        </w:rPr>
        <w:t>egional level. Management of dredge material must therefore occur in the context of maintaining ecosystem resilience to broader-scale stresses. Robust, objective, and science-based methodologies are needed, in the first instance to design a strategic monitoring program, but much more broadly to define, assess, and manage cumulative impacts and ecosystem resilience in the Region, and to assess the effectiveness of management interventions.</w:t>
      </w:r>
    </w:p>
    <w:p w:rsidR="003F3015" w:rsidRPr="003F3015" w:rsidRDefault="003F3015" w:rsidP="003F3015">
      <w:pPr>
        <w:pStyle w:val="Para0"/>
        <w:rPr>
          <w:lang w:val="en-AU"/>
        </w:rPr>
      </w:pPr>
      <w:r w:rsidRPr="003F3015">
        <w:rPr>
          <w:lang w:val="en-AU"/>
        </w:rPr>
        <w:t>The modelling predicted the spatial extent of a range of levels of TSS, sedimentatio</w:t>
      </w:r>
      <w:r w:rsidR="001F31E7">
        <w:rPr>
          <w:lang w:val="en-AU"/>
        </w:rPr>
        <w:t>n rate, and total sedimentation</w:t>
      </w:r>
      <w:r w:rsidRPr="003F3015">
        <w:rPr>
          <w:lang w:val="en-AU"/>
        </w:rPr>
        <w:t xml:space="preserve"> without regard to potential impacts. As the purpose of the study was to compare and contrast potential advantages and disadvantages of alternative material placement locations, the values presented in the output maps were selected with regard both to ecological relevance and also to select values that provided contour maps useful for comparative purposes. Ecologically relevant thresholds vary widely, between</w:t>
      </w:r>
      <w:r w:rsidR="0045117D">
        <w:rPr>
          <w:lang w:val="en-AU"/>
        </w:rPr>
        <w:t xml:space="preserve"> regions, ecosystem types (e.g.</w:t>
      </w:r>
      <w:r w:rsidRPr="003F3015">
        <w:rPr>
          <w:lang w:val="en-AU"/>
        </w:rPr>
        <w:t xml:space="preserve"> reefs, seagrass meadows), and depend on a considerations such as background water quality, species composition, ecosystem resilience, and other existing natural and anthropogenic stresses. The model output values</w:t>
      </w:r>
      <w:r w:rsidR="00124914">
        <w:rPr>
          <w:lang w:val="en-AU"/>
        </w:rPr>
        <w:t xml:space="preserve"> used in this study</w:t>
      </w:r>
      <w:r w:rsidRPr="003F3015">
        <w:rPr>
          <w:lang w:val="en-AU"/>
        </w:rPr>
        <w:t xml:space="preserve"> did take into account available information on species tolerances to sediment-related stress and their variability. </w:t>
      </w:r>
    </w:p>
    <w:p w:rsidR="003F3015" w:rsidRPr="003F3015" w:rsidRDefault="003F3015" w:rsidP="003F3015">
      <w:pPr>
        <w:pStyle w:val="Para0"/>
        <w:rPr>
          <w:lang w:val="en-AU"/>
        </w:rPr>
      </w:pPr>
      <w:r w:rsidRPr="003F3015">
        <w:rPr>
          <w:lang w:val="en-AU"/>
        </w:rPr>
        <w:t>Modelling for dredging projects in the World Heritage Area is most often conducted with regard to impacts on corals. Tolerance to chronic TSS concentrations in coral communities ranges from &lt;</w:t>
      </w:r>
      <w:r w:rsidR="0071582F">
        <w:rPr>
          <w:lang w:val="en-AU"/>
        </w:rPr>
        <w:t xml:space="preserve"> </w:t>
      </w:r>
      <w:r w:rsidRPr="003F3015">
        <w:rPr>
          <w:lang w:val="en-AU"/>
        </w:rPr>
        <w:t>10 mg/L for offshore communities in clear waters to &gt;</w:t>
      </w:r>
      <w:r w:rsidR="004156F3">
        <w:rPr>
          <w:lang w:val="en-AU"/>
        </w:rPr>
        <w:t> </w:t>
      </w:r>
      <w:r w:rsidRPr="003F3015">
        <w:rPr>
          <w:lang w:val="en-AU"/>
        </w:rPr>
        <w:t>100</w:t>
      </w:r>
      <w:r w:rsidR="00933242">
        <w:rPr>
          <w:lang w:val="en-AU"/>
        </w:rPr>
        <w:t> </w:t>
      </w:r>
      <w:r w:rsidRPr="003F3015">
        <w:rPr>
          <w:lang w:val="en-AU"/>
        </w:rPr>
        <w:t>mg/L for some nearshore reefs (Erftemeijer et al. 2012). Measured tolerances of individual coral species to more acute exposures to TSS range from TSS concentrations of &lt;</w:t>
      </w:r>
      <w:r w:rsidR="0071582F">
        <w:rPr>
          <w:lang w:val="en-AU"/>
        </w:rPr>
        <w:t xml:space="preserve"> </w:t>
      </w:r>
      <w:r w:rsidRPr="003F3015">
        <w:rPr>
          <w:lang w:val="en-AU"/>
        </w:rPr>
        <w:t>30 mg/L to as high as 1000 mg/L TSS for exposures in the order of several weeks. Measured tolerance thresholds to sedimentation rate in individual coral species range from &lt;</w:t>
      </w:r>
      <w:r w:rsidR="0071582F">
        <w:rPr>
          <w:lang w:val="en-AU"/>
        </w:rPr>
        <w:t xml:space="preserve"> </w:t>
      </w:r>
      <w:r w:rsidRPr="003F3015">
        <w:rPr>
          <w:lang w:val="en-AU"/>
        </w:rPr>
        <w:t>10 mg/cm</w:t>
      </w:r>
      <w:r w:rsidRPr="00124914">
        <w:rPr>
          <w:vertAlign w:val="superscript"/>
          <w:lang w:val="en-AU"/>
        </w:rPr>
        <w:t>2</w:t>
      </w:r>
      <w:r w:rsidRPr="003F3015">
        <w:rPr>
          <w:lang w:val="en-AU"/>
        </w:rPr>
        <w:t>/d to &gt;</w:t>
      </w:r>
      <w:r w:rsidR="0071582F">
        <w:rPr>
          <w:lang w:val="en-AU"/>
        </w:rPr>
        <w:t xml:space="preserve"> </w:t>
      </w:r>
      <w:r w:rsidRPr="003F3015">
        <w:rPr>
          <w:lang w:val="en-AU"/>
        </w:rPr>
        <w:t>400 mg/cm</w:t>
      </w:r>
      <w:r w:rsidRPr="00124914">
        <w:rPr>
          <w:vertAlign w:val="superscript"/>
          <w:lang w:val="en-AU"/>
        </w:rPr>
        <w:t>2</w:t>
      </w:r>
      <w:r w:rsidRPr="003F3015">
        <w:rPr>
          <w:lang w:val="en-AU"/>
        </w:rPr>
        <w:t>/d (Erftemeijer et al. 2012). Thresholds for light-related impacts in seagrasses are generally measured in terms of absolute light levels or a percentage of surface irradiance, which could not be related to TSS concentrations in the scope of this study. Time scales for light deprivation impacts on seagrasses are weeks to months.</w:t>
      </w:r>
    </w:p>
    <w:p w:rsidR="003F3015" w:rsidRPr="003F3015" w:rsidRDefault="003F3015" w:rsidP="003F3015">
      <w:pPr>
        <w:pStyle w:val="Para0"/>
        <w:rPr>
          <w:lang w:val="en-AU"/>
        </w:rPr>
      </w:pPr>
      <w:r w:rsidRPr="003F3015">
        <w:rPr>
          <w:lang w:val="en-AU"/>
        </w:rPr>
        <w:t>The contoured values for total sedimentation (the total amount of sediment resting on the bottom, including on organisms living there) are again most relevant to corals. Impacts on corals have been observed at a total sedimentation as low as 0.14 mg/cm</w:t>
      </w:r>
      <w:r w:rsidRPr="00124914">
        <w:rPr>
          <w:vertAlign w:val="superscript"/>
          <w:lang w:val="en-AU"/>
        </w:rPr>
        <w:t>2</w:t>
      </w:r>
      <w:r w:rsidRPr="003F3015">
        <w:rPr>
          <w:lang w:val="en-AU"/>
        </w:rPr>
        <w:t xml:space="preserve"> and as high as 234 mg/cm</w:t>
      </w:r>
      <w:r w:rsidRPr="00124914">
        <w:rPr>
          <w:vertAlign w:val="superscript"/>
          <w:lang w:val="en-AU"/>
        </w:rPr>
        <w:t>2</w:t>
      </w:r>
      <w:r w:rsidRPr="003F3015">
        <w:rPr>
          <w:lang w:val="en-AU"/>
        </w:rPr>
        <w:t xml:space="preserve">, and for studies that measure total sedimentation as the thickness of sediment on </w:t>
      </w:r>
      <w:r w:rsidR="00124914">
        <w:rPr>
          <w:lang w:val="en-AU"/>
        </w:rPr>
        <w:t xml:space="preserve">the bottom, </w:t>
      </w:r>
      <w:r w:rsidR="001F31E7">
        <w:rPr>
          <w:lang w:val="en-AU"/>
        </w:rPr>
        <w:t>from 2–5 mm</w:t>
      </w:r>
      <w:r w:rsidR="00124914">
        <w:rPr>
          <w:lang w:val="en-AU"/>
        </w:rPr>
        <w:t>. T</w:t>
      </w:r>
      <w:r w:rsidRPr="003F3015">
        <w:rPr>
          <w:lang w:val="en-AU"/>
        </w:rPr>
        <w:t xml:space="preserve">here have been relatively few </w:t>
      </w:r>
      <w:r w:rsidRPr="003F3015">
        <w:rPr>
          <w:lang w:val="en-AU"/>
        </w:rPr>
        <w:lastRenderedPageBreak/>
        <w:t>studies of total sedimentation thresholds in corals. The maximum value of 250 mg/cm</w:t>
      </w:r>
      <w:r w:rsidRPr="00D6627F">
        <w:rPr>
          <w:vertAlign w:val="superscript"/>
          <w:lang w:val="en-AU"/>
        </w:rPr>
        <w:t>2</w:t>
      </w:r>
      <w:r w:rsidRPr="003F3015">
        <w:rPr>
          <w:lang w:val="en-AU"/>
        </w:rPr>
        <w:t xml:space="preserve"> contoured in this study, corresponding to a bottom thickness of </w:t>
      </w:r>
      <w:r w:rsidR="001F31E7" w:rsidRPr="003F3015">
        <w:rPr>
          <w:lang w:val="en-AU"/>
        </w:rPr>
        <w:t>2.63-4.10 mm</w:t>
      </w:r>
      <w:r w:rsidRPr="003F3015">
        <w:rPr>
          <w:lang w:val="en-AU"/>
        </w:rPr>
        <w:t xml:space="preserve">, depending on the study area modelled in this report, is well below the lowest published impact thresholds for seagrasses (15 mm; Erftemeijer &amp; Lewis 2006). </w:t>
      </w:r>
    </w:p>
    <w:p w:rsidR="003F3015" w:rsidRPr="003F3015" w:rsidRDefault="003F3015" w:rsidP="003F3015">
      <w:pPr>
        <w:pStyle w:val="Para0"/>
        <w:rPr>
          <w:lang w:val="en-AU"/>
        </w:rPr>
      </w:pPr>
      <w:r w:rsidRPr="003F3015">
        <w:rPr>
          <w:lang w:val="en-AU"/>
        </w:rPr>
        <w:t xml:space="preserve">Many other receptors (seagrasses, macroalgae, microphytobenthos, soft corals, ascidians, sponges, anemones, giant clams, and other invertebrates with photosynthetic symbionts) can be affected by TSS and sedimentation, but tolerance thresholds are poorly known. </w:t>
      </w:r>
    </w:p>
    <w:p w:rsidR="001F31E7" w:rsidRPr="009F3BDC" w:rsidRDefault="001F31E7" w:rsidP="001F31E7">
      <w:pPr>
        <w:pStyle w:val="Para0"/>
        <w:rPr>
          <w:lang w:val="en-AU"/>
        </w:rPr>
      </w:pPr>
      <w:r w:rsidRPr="003F3015">
        <w:rPr>
          <w:lang w:val="en-AU"/>
        </w:rPr>
        <w:t>Given the wide range of potential receptor tolerances, a range of values for TSS (5-50</w:t>
      </w:r>
      <w:r w:rsidR="005C05FB">
        <w:rPr>
          <w:lang w:val="en-AU"/>
        </w:rPr>
        <w:t> </w:t>
      </w:r>
      <w:r w:rsidRPr="003F3015">
        <w:rPr>
          <w:lang w:val="en-AU"/>
        </w:rPr>
        <w:t>mg/L), sedimentation rate (5-250 mg/cm</w:t>
      </w:r>
      <w:r w:rsidRPr="00AA418C">
        <w:rPr>
          <w:vertAlign w:val="superscript"/>
          <w:lang w:val="en-AU"/>
        </w:rPr>
        <w:t>2</w:t>
      </w:r>
      <w:r w:rsidRPr="003F3015">
        <w:rPr>
          <w:lang w:val="en-AU"/>
        </w:rPr>
        <w:t>/d) and total sedimentation (5-250 mg/cm</w:t>
      </w:r>
      <w:r w:rsidRPr="00AA418C">
        <w:rPr>
          <w:vertAlign w:val="superscript"/>
          <w:lang w:val="en-AU"/>
        </w:rPr>
        <w:t>2</w:t>
      </w:r>
      <w:r w:rsidRPr="003F3015">
        <w:rPr>
          <w:lang w:val="en-AU"/>
        </w:rPr>
        <w:t>, or 0.05 to 4.10 mm, depending on study area) are presented in the modelling output maps. These ranges can generally be considered precautionary, especially for receptors other than corals, and are also useful in comparing the implications of placement options. It is stressed that the main purpose of this study is not to assess impacts on specific receptors, but rather to compare the relative risks and benefits, if any, of material placement at different locations</w:t>
      </w:r>
      <w:r>
        <w:rPr>
          <w:lang w:val="en-AU"/>
        </w:rPr>
        <w:t>.</w:t>
      </w:r>
    </w:p>
    <w:p w:rsidR="00E918D3" w:rsidRPr="008F1526" w:rsidRDefault="00E918D3" w:rsidP="008F1526">
      <w:pPr>
        <w:pStyle w:val="Heading2"/>
      </w:pPr>
      <w:bookmarkStart w:id="5" w:name="_Toc361930644"/>
      <w:r w:rsidRPr="008F1526">
        <w:t>Port of Gladstone</w:t>
      </w:r>
      <w:bookmarkEnd w:id="5"/>
    </w:p>
    <w:p w:rsidR="00E918D3" w:rsidRPr="009F3BDC" w:rsidRDefault="00E918D3" w:rsidP="00175B3C">
      <w:pPr>
        <w:pStyle w:val="Para0bullet"/>
      </w:pPr>
      <w:r w:rsidRPr="009F3BDC">
        <w:t xml:space="preserve">Modelling results for TSS for all </w:t>
      </w:r>
      <w:r w:rsidR="00126F07">
        <w:t>m</w:t>
      </w:r>
      <w:r w:rsidRPr="009F3BDC">
        <w:t xml:space="preserve">odel </w:t>
      </w:r>
      <w:r w:rsidR="00126F07">
        <w:t>c</w:t>
      </w:r>
      <w:r w:rsidRPr="009F3BDC">
        <w:t>ases pose low risk to sensitive receptors in the area with infrequent (95</w:t>
      </w:r>
      <w:r w:rsidRPr="009F3BDC">
        <w:rPr>
          <w:vertAlign w:val="superscript"/>
        </w:rPr>
        <w:t>th</w:t>
      </w:r>
      <w:r w:rsidRPr="009F3BDC">
        <w:t xml:space="preserve"> percentile) concentrations of </w:t>
      </w:r>
      <w:r w:rsidR="000677C4">
        <w:t>10</w:t>
      </w:r>
      <w:r w:rsidR="000677C4" w:rsidRPr="009F3BDC">
        <w:t xml:space="preserve"> </w:t>
      </w:r>
      <w:r w:rsidR="00D96BB6">
        <w:t>mg/L predicted</w:t>
      </w:r>
      <w:r w:rsidRPr="009F3BDC">
        <w:t xml:space="preserve"> </w:t>
      </w:r>
    </w:p>
    <w:p w:rsidR="00E918D3" w:rsidRPr="009F3BDC" w:rsidRDefault="00E918D3" w:rsidP="00175B3C">
      <w:pPr>
        <w:pStyle w:val="Para0bullet"/>
      </w:pPr>
      <w:r w:rsidRPr="009F3BDC">
        <w:t xml:space="preserve">Modelling results for sedimentation </w:t>
      </w:r>
      <w:r w:rsidR="00126F07">
        <w:t xml:space="preserve">rate </w:t>
      </w:r>
      <w:r w:rsidRPr="009F3BDC">
        <w:t xml:space="preserve">were similar for all </w:t>
      </w:r>
      <w:r w:rsidR="00126F07">
        <w:t>model cases</w:t>
      </w:r>
      <w:r w:rsidRPr="009F3BDC">
        <w:t>. Results showed sustained (50</w:t>
      </w:r>
      <w:r w:rsidRPr="009F3BDC">
        <w:rPr>
          <w:vertAlign w:val="superscript"/>
        </w:rPr>
        <w:t>th</w:t>
      </w:r>
      <w:r w:rsidRPr="009F3BDC">
        <w:t xml:space="preserve"> percentile) sedimentation </w:t>
      </w:r>
      <w:r w:rsidR="00126F07">
        <w:t xml:space="preserve">rate </w:t>
      </w:r>
      <w:r w:rsidRPr="009F3BDC">
        <w:t>would generally remain within Model Case boundaries. Infrequent episodes (95</w:t>
      </w:r>
      <w:r w:rsidRPr="009F3BDC">
        <w:rPr>
          <w:vertAlign w:val="superscript"/>
        </w:rPr>
        <w:t>th</w:t>
      </w:r>
      <w:r w:rsidRPr="009F3BDC">
        <w:t xml:space="preserve"> percentile) of high sedimentation along the coast north of Gladstone extending north of the Keppel Islands with medium risks identified for coral reefs, </w:t>
      </w:r>
      <w:r w:rsidR="000677C4">
        <w:t>FHAs</w:t>
      </w:r>
      <w:r w:rsidRPr="009F3BDC">
        <w:t xml:space="preserve"> and Non-General Use </w:t>
      </w:r>
      <w:r w:rsidR="008C431F">
        <w:t>Zone</w:t>
      </w:r>
      <w:r w:rsidR="000677C4" w:rsidRPr="009F3BDC">
        <w:t>s</w:t>
      </w:r>
      <w:r w:rsidRPr="009F3BDC">
        <w:t xml:space="preserve">. </w:t>
      </w:r>
    </w:p>
    <w:p w:rsidR="00E918D3" w:rsidRPr="009F3BDC" w:rsidRDefault="00E918D3" w:rsidP="00175B3C">
      <w:pPr>
        <w:pStyle w:val="Para0bullet"/>
      </w:pPr>
      <w:r w:rsidRPr="009F3BDC">
        <w:t>Modelling results for total sedi</w:t>
      </w:r>
      <w:r w:rsidR="00BE16E6">
        <w:t>mentation were similar for all model cases,</w:t>
      </w:r>
      <w:r w:rsidRPr="009F3BDC">
        <w:t xml:space="preserve"> with sediment deposited along the coast north of Gladstone extending north of the Keppel Islands. This reflects the repeated settlement and resuspension of sediments until they arrive at natural depositional environments. </w:t>
      </w:r>
    </w:p>
    <w:p w:rsidR="00E918D3" w:rsidRPr="009F3BDC" w:rsidRDefault="00E918D3" w:rsidP="00175B3C">
      <w:pPr>
        <w:pStyle w:val="Para0bullet"/>
      </w:pPr>
      <w:r w:rsidRPr="009F3BDC">
        <w:t xml:space="preserve">The three </w:t>
      </w:r>
      <w:r w:rsidR="00126F07">
        <w:t>model cases</w:t>
      </w:r>
      <w:r w:rsidRPr="009F3BDC">
        <w:t xml:space="preserve"> have similar patterns </w:t>
      </w:r>
      <w:r w:rsidR="000A0AF3">
        <w:t>TSS, sedimentation rate, and total sedimentation</w:t>
      </w:r>
      <w:r w:rsidRPr="009F3BDC">
        <w:t>. Model Case 1 was assessed to pose the lowest risk to sensitive receptors</w:t>
      </w:r>
      <w:r w:rsidR="00BE16E6">
        <w:t>,</w:t>
      </w:r>
      <w:r w:rsidRPr="009F3BDC">
        <w:t xml:space="preserve"> with risks rated as low to medium. </w:t>
      </w:r>
    </w:p>
    <w:p w:rsidR="00E918D3" w:rsidRDefault="00E918D3" w:rsidP="004C04CB">
      <w:pPr>
        <w:pStyle w:val="Para0bullet"/>
      </w:pPr>
      <w:r w:rsidRPr="009F3BDC">
        <w:t>Current environmental conditions in the Fitzroy region are monitored through the Reef Rescue Marine Monitoring Program (</w:t>
      </w:r>
      <w:r w:rsidR="00B20292" w:rsidRPr="009F3BDC">
        <w:t>RRMMP</w:t>
      </w:r>
      <w:r w:rsidRPr="009F3BDC">
        <w:t>), which involves water quality and reef health. Monitoring has found waters in the area demonstrate a clearly declining inshore to offshore gradient</w:t>
      </w:r>
      <w:r w:rsidR="003F1EDD">
        <w:t>,</w:t>
      </w:r>
      <w:r w:rsidRPr="009F3BDC">
        <w:t xml:space="preserve"> with annual median TSS values of 5 mg/L in inshore waters</w:t>
      </w:r>
      <w:r w:rsidR="003F1EDD">
        <w:t xml:space="preserve"> declining to &lt;</w:t>
      </w:r>
      <w:r w:rsidR="0071582F">
        <w:t xml:space="preserve"> </w:t>
      </w:r>
      <w:r w:rsidR="003F1EDD">
        <w:t>0.5 mg/L in midshelf waters</w:t>
      </w:r>
      <w:r w:rsidRPr="009F3BDC">
        <w:t xml:space="preserve">. </w:t>
      </w:r>
      <w:r w:rsidR="004C04CB">
        <w:t xml:space="preserve">There is also </w:t>
      </w:r>
      <w:r w:rsidR="004C04CB" w:rsidRPr="009F3BDC">
        <w:t xml:space="preserve">gradient </w:t>
      </w:r>
      <w:r w:rsidR="004C04CB">
        <w:t xml:space="preserve">of approximately </w:t>
      </w:r>
      <w:r w:rsidR="004C04CB" w:rsidRPr="009F3BDC">
        <w:t>5 mg/L to 1 mg/L</w:t>
      </w:r>
      <w:r w:rsidR="004C04CB">
        <w:t xml:space="preserve"> moving north from the mouth of the Fitzroy River</w:t>
      </w:r>
      <w:r w:rsidR="004C04CB" w:rsidRPr="009F3BDC">
        <w:t xml:space="preserve"> </w:t>
      </w:r>
      <w:r w:rsidRPr="009F3BDC">
        <w:t xml:space="preserve">The area has received a moderate TSS paddock to reef rating since 2002, although turbidity has increased since 2008 (Brando </w:t>
      </w:r>
      <w:r w:rsidR="00C90812" w:rsidRPr="009F3BDC">
        <w:t xml:space="preserve">et al. </w:t>
      </w:r>
      <w:r w:rsidRPr="009F3BDC">
        <w:t>2011</w:t>
      </w:r>
      <w:r w:rsidR="001F31E7">
        <w:t>;</w:t>
      </w:r>
      <w:r w:rsidRPr="009F3BDC">
        <w:t xml:space="preserve"> Schaffelke </w:t>
      </w:r>
      <w:r w:rsidR="00C90812" w:rsidRPr="009F3BDC">
        <w:t xml:space="preserve">et al. </w:t>
      </w:r>
      <w:r w:rsidRPr="009F3BDC">
        <w:t>2011). Reef health around the Keppel Islands has been declining since 2009</w:t>
      </w:r>
      <w:r w:rsidR="009232BE">
        <w:t>,</w:t>
      </w:r>
      <w:r w:rsidRPr="009F3BDC">
        <w:t xml:space="preserve"> receiving a poor rating in 2011 (Thompson et al. </w:t>
      </w:r>
      <w:r w:rsidR="00510A2D">
        <w:t>2011a</w:t>
      </w:r>
      <w:r w:rsidRPr="009F3BDC">
        <w:t>,</w:t>
      </w:r>
      <w:r w:rsidR="001F31E7">
        <w:t xml:space="preserve"> </w:t>
      </w:r>
      <w:r w:rsidRPr="009F3BDC">
        <w:t xml:space="preserve">b). </w:t>
      </w:r>
    </w:p>
    <w:p w:rsidR="00126F07" w:rsidRPr="009F3BDC" w:rsidRDefault="00126F07" w:rsidP="00126F07">
      <w:pPr>
        <w:pStyle w:val="Para0"/>
      </w:pPr>
    </w:p>
    <w:p w:rsidR="00E918D3" w:rsidRPr="009F3BDC" w:rsidRDefault="00E918D3" w:rsidP="008F1526">
      <w:pPr>
        <w:pStyle w:val="Heading2"/>
        <w:rPr>
          <w:lang w:val="en-AU"/>
        </w:rPr>
      </w:pPr>
      <w:bookmarkStart w:id="6" w:name="_Toc361930645"/>
      <w:r w:rsidRPr="009F3BDC">
        <w:rPr>
          <w:lang w:val="en-AU"/>
        </w:rPr>
        <w:t>Rosslyn Bay State Boat Harbour</w:t>
      </w:r>
      <w:bookmarkEnd w:id="6"/>
      <w:r w:rsidRPr="009F3BDC">
        <w:rPr>
          <w:lang w:val="en-AU"/>
        </w:rPr>
        <w:t xml:space="preserve"> </w:t>
      </w:r>
    </w:p>
    <w:p w:rsidR="00E918D3" w:rsidRPr="009F3BDC" w:rsidRDefault="00E918D3" w:rsidP="00175B3C">
      <w:pPr>
        <w:pStyle w:val="Para0bullet"/>
      </w:pPr>
      <w:r w:rsidRPr="009F3BDC">
        <w:t>Modelling results for TSS</w:t>
      </w:r>
      <w:r w:rsidR="00D6663D">
        <w:t xml:space="preserve">, </w:t>
      </w:r>
      <w:r w:rsidRPr="009F3BDC">
        <w:t xml:space="preserve">sedimentation </w:t>
      </w:r>
      <w:r w:rsidR="00D6663D">
        <w:t xml:space="preserve">rate, and total sedimentation indicated that </w:t>
      </w:r>
      <w:r w:rsidRPr="009F3BDC">
        <w:t>demonstrated that material placement at Model Case</w:t>
      </w:r>
      <w:r w:rsidR="008B0BA0">
        <w:t>s</w:t>
      </w:r>
      <w:r w:rsidRPr="009F3BDC">
        <w:t xml:space="preserve"> 1 and </w:t>
      </w:r>
      <w:r w:rsidR="008B0BA0">
        <w:t xml:space="preserve">2 and </w:t>
      </w:r>
      <w:r w:rsidRPr="009F3BDC">
        <w:t xml:space="preserve">the current site would </w:t>
      </w:r>
      <w:r w:rsidR="000677C4">
        <w:t xml:space="preserve">pose </w:t>
      </w:r>
      <w:r w:rsidR="008B0BA0">
        <w:t xml:space="preserve">low to medium risks </w:t>
      </w:r>
      <w:r w:rsidR="000677C4">
        <w:t>sensitive receptors.</w:t>
      </w:r>
      <w:r w:rsidRPr="009F3BDC">
        <w:t xml:space="preserve"> </w:t>
      </w:r>
      <w:r w:rsidR="008B0BA0">
        <w:t xml:space="preserve">The medium risks for Model Case 1 and the current site result from the location of the current site in a </w:t>
      </w:r>
      <w:r w:rsidR="008B0BA0">
        <w:lastRenderedPageBreak/>
        <w:t>Conservation Park Zone, and the close proximity of Model Case 1. The medium risk for Model Case 2 results from low levels of total sedimentation both during the dredging period and after 12 months in the Corio Bay Fish Habitat Area (FHA)</w:t>
      </w:r>
      <w:r w:rsidR="00B228D4">
        <w:t>.</w:t>
      </w:r>
    </w:p>
    <w:p w:rsidR="00E918D3" w:rsidRPr="009F3BDC" w:rsidRDefault="00E918D3" w:rsidP="00175B3C">
      <w:pPr>
        <w:pStyle w:val="Para0bullet"/>
      </w:pPr>
      <w:r w:rsidRPr="009F3BDC">
        <w:t xml:space="preserve">Modelling results </w:t>
      </w:r>
      <w:r w:rsidR="00D179FB">
        <w:t>predicted</w:t>
      </w:r>
      <w:r w:rsidRPr="009F3BDC">
        <w:t xml:space="preserve"> there would be no environmental benefit in moving the current material placement site east to Model Case 1</w:t>
      </w:r>
      <w:r w:rsidR="000677C4">
        <w:t xml:space="preserve"> or north-east to Model Case 2</w:t>
      </w:r>
      <w:r w:rsidRPr="009F3BDC">
        <w:t xml:space="preserve">. While Model Case 1 is located outside of the Conservation Park </w:t>
      </w:r>
      <w:r w:rsidR="008C431F">
        <w:t>Zone</w:t>
      </w:r>
      <w:r w:rsidRPr="009F3BDC">
        <w:t>, the 100</w:t>
      </w:r>
      <w:r w:rsidRPr="00CA0E3B">
        <w:rPr>
          <w:vertAlign w:val="superscript"/>
        </w:rPr>
        <w:t>th</w:t>
      </w:r>
      <w:r w:rsidR="00933242">
        <w:rPr>
          <w:vertAlign w:val="superscript"/>
        </w:rPr>
        <w:t> </w:t>
      </w:r>
      <w:r w:rsidRPr="009F3BDC">
        <w:t xml:space="preserve">percentile TSS </w:t>
      </w:r>
      <w:r w:rsidR="00CA0E3B">
        <w:t>contours</w:t>
      </w:r>
      <w:r w:rsidRPr="009F3BDC">
        <w:t xml:space="preserve"> predicted a slightly more severe suspended sediment plume for this placement site than for the current site</w:t>
      </w:r>
      <w:r w:rsidR="00D6663D">
        <w:t>, which is</w:t>
      </w:r>
      <w:r w:rsidRPr="009F3BDC">
        <w:t xml:space="preserve"> located within the Conservation Park </w:t>
      </w:r>
      <w:r w:rsidR="00D6663D">
        <w:t>Z</w:t>
      </w:r>
      <w:r w:rsidRPr="009F3BDC">
        <w:t>one.</w:t>
      </w:r>
    </w:p>
    <w:p w:rsidR="00E918D3" w:rsidRPr="009F3BDC" w:rsidRDefault="00E918D3" w:rsidP="00175B3C">
      <w:pPr>
        <w:pStyle w:val="Para0bullet"/>
      </w:pPr>
      <w:r w:rsidRPr="009F3BDC">
        <w:t xml:space="preserve">Current environmental conditions in the Fitzroy region are monitored through the </w:t>
      </w:r>
      <w:r w:rsidR="00B20292" w:rsidRPr="009F3BDC">
        <w:t>RRMMP</w:t>
      </w:r>
      <w:r w:rsidRPr="009F3BDC">
        <w:t xml:space="preserve">. Monitoring has found waters in the area demonstrate a clearly declining inshore to offshore gradient with annual median TSS values of 5 mg/L in inshore waters. The area has received a moderate TSS paddock to reef rating since 2002, although turbidity has increased since 2008 (Brando </w:t>
      </w:r>
      <w:r w:rsidR="00C90812" w:rsidRPr="009F3BDC">
        <w:t xml:space="preserve">et al. </w:t>
      </w:r>
      <w:r w:rsidR="001F31E7">
        <w:t>2011;</w:t>
      </w:r>
      <w:r w:rsidRPr="009F3BDC">
        <w:t xml:space="preserve"> Schaffelke </w:t>
      </w:r>
      <w:r w:rsidR="00C90812" w:rsidRPr="009F3BDC">
        <w:t xml:space="preserve">et al. </w:t>
      </w:r>
      <w:r w:rsidRPr="009F3BDC">
        <w:t>2011). Reef health around the Keppel Islands has been declining since 2009</w:t>
      </w:r>
      <w:r w:rsidR="00126F07">
        <w:t>,</w:t>
      </w:r>
      <w:r w:rsidRPr="009F3BDC">
        <w:t xml:space="preserve"> receiving a poor rating in 2011 (Thompson et al. </w:t>
      </w:r>
      <w:r w:rsidR="00510A2D">
        <w:t>2011a</w:t>
      </w:r>
      <w:r w:rsidRPr="009F3BDC">
        <w:t>,</w:t>
      </w:r>
      <w:r w:rsidR="001F31E7">
        <w:t xml:space="preserve"> </w:t>
      </w:r>
      <w:r w:rsidRPr="009F3BDC">
        <w:t xml:space="preserve">b). </w:t>
      </w:r>
    </w:p>
    <w:p w:rsidR="00E918D3" w:rsidRPr="009F3BDC" w:rsidRDefault="00E918D3" w:rsidP="00E918D3">
      <w:pPr>
        <w:pStyle w:val="Para0"/>
        <w:rPr>
          <w:lang w:val="en-AU"/>
        </w:rPr>
      </w:pPr>
    </w:p>
    <w:p w:rsidR="00E918D3" w:rsidRPr="009F3BDC" w:rsidRDefault="00E918D3" w:rsidP="008F1526">
      <w:pPr>
        <w:pStyle w:val="Heading2"/>
        <w:rPr>
          <w:lang w:val="en-AU"/>
        </w:rPr>
      </w:pPr>
      <w:bookmarkStart w:id="7" w:name="_Toc361930646"/>
      <w:r w:rsidRPr="009F3BDC">
        <w:rPr>
          <w:lang w:val="en-AU"/>
        </w:rPr>
        <w:t>Port of Hay Point</w:t>
      </w:r>
      <w:bookmarkEnd w:id="7"/>
    </w:p>
    <w:p w:rsidR="00E918D3" w:rsidRPr="009F3BDC" w:rsidRDefault="00E918D3" w:rsidP="00175B3C">
      <w:pPr>
        <w:pStyle w:val="Para0bullet"/>
      </w:pPr>
      <w:r w:rsidRPr="009F3BDC">
        <w:t xml:space="preserve">Modelling </w:t>
      </w:r>
      <w:r w:rsidR="00126F07">
        <w:t>of</w:t>
      </w:r>
      <w:r w:rsidRPr="009F3BDC">
        <w:t xml:space="preserve"> TSS predicted sediment plumes of low intensity</w:t>
      </w:r>
      <w:r w:rsidR="00192DA0">
        <w:t>,</w:t>
      </w:r>
      <w:r w:rsidRPr="009F3BDC">
        <w:t xml:space="preserve"> with risks assessed as low for all but two receptors </w:t>
      </w:r>
      <w:r w:rsidR="00192DA0">
        <w:t>for</w:t>
      </w:r>
      <w:r w:rsidRPr="009F3BDC">
        <w:t xml:space="preserve"> the current site, assessed as medium risk </w:t>
      </w:r>
      <w:r w:rsidR="000F6FEC">
        <w:t>to a non-General U</w:t>
      </w:r>
      <w:r w:rsidR="00A14AA1">
        <w:t>se Zone</w:t>
      </w:r>
      <w:r w:rsidR="0067681B">
        <w:t>s</w:t>
      </w:r>
      <w:r w:rsidR="00A14AA1">
        <w:t xml:space="preserve"> and coral reefs</w:t>
      </w:r>
      <w:r w:rsidR="00192DA0">
        <w:t>. Risks from TSS plumes</w:t>
      </w:r>
      <w:r w:rsidRPr="009F3BDC">
        <w:t xml:space="preserve"> </w:t>
      </w:r>
      <w:r w:rsidR="00192DA0">
        <w:t>were assessed as low for Model Cases 1 and 2.</w:t>
      </w:r>
    </w:p>
    <w:p w:rsidR="00E918D3" w:rsidRPr="009F3BDC" w:rsidRDefault="00192DA0" w:rsidP="00A14AA1">
      <w:pPr>
        <w:pStyle w:val="Para0bullet"/>
      </w:pPr>
      <w:r>
        <w:t>M</w:t>
      </w:r>
      <w:r w:rsidR="00E918D3" w:rsidRPr="009F3BDC">
        <w:t xml:space="preserve">odelling </w:t>
      </w:r>
      <w:r w:rsidR="00A14AA1" w:rsidRPr="00A14AA1">
        <w:t xml:space="preserve">for the current site </w:t>
      </w:r>
      <w:r w:rsidR="00A14AA1">
        <w:t xml:space="preserve">predicted </w:t>
      </w:r>
      <w:r>
        <w:t>elevated sedimentation rates and total sedimentation</w:t>
      </w:r>
      <w:r w:rsidR="00A14AA1">
        <w:t xml:space="preserve"> </w:t>
      </w:r>
      <w:r w:rsidR="00E918D3" w:rsidRPr="009F3BDC">
        <w:t>along the coast and around islands located in a line running parallel with the coast, 20</w:t>
      </w:r>
      <w:r w:rsidR="00A14AA1">
        <w:t xml:space="preserve"> </w:t>
      </w:r>
      <w:r w:rsidR="00E918D3" w:rsidRPr="009F3BDC">
        <w:t xml:space="preserve">km east of the mainland. </w:t>
      </w:r>
      <w:r w:rsidR="00503A02">
        <w:t>Coastal sedimentation</w:t>
      </w:r>
      <w:r w:rsidR="00E918D3" w:rsidRPr="009F3BDC">
        <w:t xml:space="preserve"> is avoided for Model Case</w:t>
      </w:r>
      <w:r w:rsidR="000F6FEC">
        <w:t>s</w:t>
      </w:r>
      <w:r w:rsidR="00E918D3" w:rsidRPr="009F3BDC">
        <w:t xml:space="preserve"> 1 and 2 due to the offshore location</w:t>
      </w:r>
      <w:r w:rsidR="00503A02">
        <w:t>,</w:t>
      </w:r>
      <w:r w:rsidR="00E918D3" w:rsidRPr="009F3BDC">
        <w:t xml:space="preserve"> </w:t>
      </w:r>
      <w:r w:rsidR="00503A02">
        <w:t>however</w:t>
      </w:r>
      <w:r w:rsidR="00933242">
        <w:t>,</w:t>
      </w:r>
      <w:r w:rsidR="00503A02">
        <w:t xml:space="preserve"> total sedimentation is higher at islands to the north than for the current site</w:t>
      </w:r>
      <w:r w:rsidR="00E918D3" w:rsidRPr="009F3BDC">
        <w:t xml:space="preserve">. </w:t>
      </w:r>
      <w:r w:rsidR="00503A02">
        <w:t xml:space="preserve">Material was predicted to be more mobile if places at Model Cases 1 and 2, and after 12 months sediment deposited at the end of the dredging period had moved beyond the model domain. </w:t>
      </w:r>
      <w:r w:rsidR="00E918D3" w:rsidRPr="009F3BDC">
        <w:t xml:space="preserve">Risks were assessed as being medium to high for coral reefs across all model cases. </w:t>
      </w:r>
    </w:p>
    <w:p w:rsidR="00E918D3" w:rsidRPr="009F3BDC" w:rsidRDefault="00E918D3" w:rsidP="00175B3C">
      <w:pPr>
        <w:pStyle w:val="Para0bullet"/>
      </w:pPr>
      <w:r w:rsidRPr="009F3BDC">
        <w:t xml:space="preserve">Model Cases 1 and 2 </w:t>
      </w:r>
      <w:r w:rsidR="000F6FEC">
        <w:t xml:space="preserve">may </w:t>
      </w:r>
      <w:r w:rsidRPr="009F3BDC">
        <w:t>provide a lower level of environmental risk than the current site. There may therefore be merit in further investigating the offshore alternative material placement sites at Hay Point, as a means of reducing sediment-related environmental risks from placement activities at the current site on inshore coral reef and soft bottom communities between Hay Point and Airlie Beach</w:t>
      </w:r>
      <w:r w:rsidR="00B228D4">
        <w:t>.</w:t>
      </w:r>
    </w:p>
    <w:p w:rsidR="00510A2D" w:rsidRDefault="00E918D3" w:rsidP="00175B3C">
      <w:pPr>
        <w:pStyle w:val="Para0bullet"/>
      </w:pPr>
      <w:r w:rsidRPr="009F3BDC">
        <w:t>Current environmental conditions in the Mackay and Whitsunday region are monitored through the</w:t>
      </w:r>
      <w:r w:rsidR="00053405" w:rsidRPr="009F3BDC">
        <w:t xml:space="preserve"> </w:t>
      </w:r>
      <w:r w:rsidR="00B20292" w:rsidRPr="009F3BDC">
        <w:t>RRMMP</w:t>
      </w:r>
      <w:r w:rsidR="00053405" w:rsidRPr="009F3BDC">
        <w:t xml:space="preserve">. </w:t>
      </w:r>
      <w:r w:rsidRPr="009F3BDC">
        <w:t xml:space="preserve">Monitoring has found waters in the area demonstrate a clearly declining inshore to offshore gradient with annual median TSS values of 5 mg/L in inshore waters. The area has generally received improving TSS paddock to reef ratings since 2002, although turbidity has increased since 2008 (Brando </w:t>
      </w:r>
      <w:r w:rsidR="00C90812" w:rsidRPr="009F3BDC">
        <w:t xml:space="preserve">et al. </w:t>
      </w:r>
      <w:r w:rsidR="001F31E7">
        <w:t>2011;</w:t>
      </w:r>
      <w:r w:rsidRPr="009F3BDC">
        <w:t xml:space="preserve"> Schaffelke </w:t>
      </w:r>
      <w:r w:rsidR="00C90812" w:rsidRPr="009F3BDC">
        <w:t xml:space="preserve">et al. </w:t>
      </w:r>
      <w:r w:rsidRPr="009F3BDC">
        <w:t>2011). Reef health in the Mackay and Whitsunday Islands has remained stable since 2009 with a moderate rating (Thompson et al. 2011a,</w:t>
      </w:r>
      <w:r w:rsidR="001F31E7">
        <w:t xml:space="preserve"> </w:t>
      </w:r>
      <w:r w:rsidRPr="009F3BDC">
        <w:t xml:space="preserve">b). Data from the </w:t>
      </w:r>
      <w:r w:rsidR="000A6EBA">
        <w:t>Australian Institute of Marine Science (</w:t>
      </w:r>
      <w:r w:rsidR="000A6EBA" w:rsidRPr="009F3BDC">
        <w:t>A</w:t>
      </w:r>
      <w:r w:rsidR="000A6EBA">
        <w:t>IMS)</w:t>
      </w:r>
      <w:r w:rsidR="000A6EBA" w:rsidRPr="009F3BDC">
        <w:t xml:space="preserve"> </w:t>
      </w:r>
      <w:r w:rsidRPr="009F3BDC">
        <w:t>Long Term Monitoring Program show coral cover in the Whitsundays inshore monitoring sites has generally increased since 1993 (AIMS 1996-2013).</w:t>
      </w:r>
    </w:p>
    <w:p w:rsidR="00E918D3" w:rsidRPr="00654A72" w:rsidRDefault="00E918D3" w:rsidP="00510A2D">
      <w:pPr>
        <w:pStyle w:val="Para0"/>
        <w:rPr>
          <w:lang w:val="en-AU"/>
        </w:rPr>
      </w:pPr>
      <w:r w:rsidRPr="00654A72">
        <w:rPr>
          <w:lang w:val="en-AU"/>
        </w:rPr>
        <w:t xml:space="preserve"> </w:t>
      </w:r>
    </w:p>
    <w:p w:rsidR="00E918D3" w:rsidRPr="009F3BDC" w:rsidRDefault="00E918D3" w:rsidP="008F1526">
      <w:pPr>
        <w:pStyle w:val="Heading2"/>
        <w:rPr>
          <w:lang w:val="en-AU"/>
        </w:rPr>
      </w:pPr>
      <w:bookmarkStart w:id="8" w:name="_Toc361930647"/>
      <w:r w:rsidRPr="009F3BDC">
        <w:rPr>
          <w:lang w:val="en-AU"/>
        </w:rPr>
        <w:lastRenderedPageBreak/>
        <w:t>Port of Abbot Point</w:t>
      </w:r>
      <w:bookmarkEnd w:id="8"/>
    </w:p>
    <w:p w:rsidR="00E918D3" w:rsidRPr="009F3BDC" w:rsidRDefault="00E918D3" w:rsidP="00175B3C">
      <w:pPr>
        <w:pStyle w:val="Para0bullet"/>
      </w:pPr>
      <w:r w:rsidRPr="009F3BDC">
        <w:t xml:space="preserve">Suspended sediment plumes generally posed a low risk to sensitive receptors for Model Cases 1 and 2, while the current site </w:t>
      </w:r>
      <w:r w:rsidR="000677C4">
        <w:t xml:space="preserve">was generally </w:t>
      </w:r>
      <w:r w:rsidR="00D96BB6">
        <w:t>assessed as having medium risks</w:t>
      </w:r>
    </w:p>
    <w:p w:rsidR="00E918D3" w:rsidRPr="009F3BDC" w:rsidRDefault="00E918D3" w:rsidP="00175B3C">
      <w:pPr>
        <w:pStyle w:val="Para0bullet"/>
      </w:pPr>
      <w:r w:rsidRPr="009F3BDC">
        <w:t xml:space="preserve">Modelling for the current site predicted </w:t>
      </w:r>
      <w:r w:rsidR="00667A2F">
        <w:t xml:space="preserve">high </w:t>
      </w:r>
      <w:r w:rsidRPr="009F3BDC">
        <w:t xml:space="preserve">sedimentation </w:t>
      </w:r>
      <w:r w:rsidR="007B7294">
        <w:t xml:space="preserve">rates </w:t>
      </w:r>
      <w:r w:rsidR="00667A2F">
        <w:t xml:space="preserve">and total sedimentation </w:t>
      </w:r>
      <w:r w:rsidRPr="009F3BDC">
        <w:t>at Cape Upstart, which has high environmental values</w:t>
      </w:r>
      <w:r w:rsidR="007B7294">
        <w:t>,</w:t>
      </w:r>
      <w:r w:rsidRPr="009F3BDC">
        <w:t xml:space="preserve"> resulting in high risk ratings for some receptors. </w:t>
      </w:r>
      <w:r w:rsidR="000677C4" w:rsidRPr="000677C4">
        <w:t>Risks to the Burdekin FHA were assessed as high for all three placement site</w:t>
      </w:r>
      <w:r w:rsidR="00667A2F">
        <w:t>s</w:t>
      </w:r>
      <w:r w:rsidR="000677C4" w:rsidRPr="000677C4">
        <w:t xml:space="preserve"> due to predicted increases in sedimentation</w:t>
      </w:r>
      <w:r w:rsidR="00667A2F">
        <w:t xml:space="preserve"> rate and total sedimentation</w:t>
      </w:r>
      <w:r w:rsidR="000677C4" w:rsidRPr="000677C4">
        <w:t>.</w:t>
      </w:r>
    </w:p>
    <w:p w:rsidR="00E918D3" w:rsidRPr="009F3BDC" w:rsidRDefault="00E918D3" w:rsidP="00175B3C">
      <w:pPr>
        <w:pStyle w:val="Para0bullet"/>
      </w:pPr>
      <w:r w:rsidRPr="009F3BDC">
        <w:t>Model Cases 1 and 2 appear to have a lower level of environmental risk than the current site due to their distance offshore</w:t>
      </w:r>
    </w:p>
    <w:p w:rsidR="00E918D3" w:rsidRDefault="00E918D3" w:rsidP="00175B3C">
      <w:pPr>
        <w:pStyle w:val="Para0bullet"/>
      </w:pPr>
      <w:r w:rsidRPr="009F3BDC">
        <w:t xml:space="preserve">Current environmental conditions in the Burdekin region are monitored through the </w:t>
      </w:r>
      <w:r w:rsidR="00B20292" w:rsidRPr="009F3BDC">
        <w:t>RRMMP</w:t>
      </w:r>
      <w:r w:rsidRPr="009F3BDC">
        <w:t xml:space="preserve">. Monitoring has found waters in the area demonstrate a clearly declining inshore to offshore gradient with annual median TSS values of 5 mg/L in inshore waters. The area has generally received improving TSS paddock to reef ratings since 2002, although turbidity has increased since 2008 (Brando </w:t>
      </w:r>
      <w:r w:rsidR="00C90812" w:rsidRPr="009F3BDC">
        <w:t xml:space="preserve">et al. </w:t>
      </w:r>
      <w:r w:rsidR="001F31E7">
        <w:t>2011;</w:t>
      </w:r>
      <w:r w:rsidRPr="009F3BDC">
        <w:t xml:space="preserve"> Schaffelke </w:t>
      </w:r>
      <w:r w:rsidR="00C90812" w:rsidRPr="009F3BDC">
        <w:t xml:space="preserve">et al. </w:t>
      </w:r>
      <w:r w:rsidRPr="009F3BDC">
        <w:t>2011). Reef health in the Burdekin region has remained declined since 2009 with a poor ratin</w:t>
      </w:r>
      <w:r w:rsidR="00510A2D">
        <w:t>g in 2011 (Thompson et al. 2011</w:t>
      </w:r>
      <w:r w:rsidRPr="009F3BDC">
        <w:t>a,</w:t>
      </w:r>
      <w:r w:rsidR="001F31E7">
        <w:t xml:space="preserve"> </w:t>
      </w:r>
      <w:r w:rsidRPr="009F3BDC">
        <w:t>b).</w:t>
      </w:r>
    </w:p>
    <w:p w:rsidR="00510A2D" w:rsidRPr="00510A2D" w:rsidRDefault="00510A2D" w:rsidP="00510A2D">
      <w:pPr>
        <w:pStyle w:val="Para0"/>
      </w:pPr>
    </w:p>
    <w:p w:rsidR="00E918D3" w:rsidRPr="008F1526" w:rsidRDefault="00E918D3" w:rsidP="008F1526">
      <w:pPr>
        <w:pStyle w:val="Heading2"/>
      </w:pPr>
      <w:bookmarkStart w:id="9" w:name="_Toc361930648"/>
      <w:r w:rsidRPr="008F1526">
        <w:t>Port of Townsville</w:t>
      </w:r>
      <w:bookmarkEnd w:id="9"/>
    </w:p>
    <w:p w:rsidR="00E918D3" w:rsidRPr="009F3BDC" w:rsidRDefault="000677C4" w:rsidP="00175B3C">
      <w:pPr>
        <w:pStyle w:val="Para0bullet"/>
      </w:pPr>
      <w:r>
        <w:t xml:space="preserve">Environmental risks associated with </w:t>
      </w:r>
      <w:r w:rsidR="00E918D3" w:rsidRPr="009F3BDC">
        <w:t>suspended sediment plumes are predicted to be low for Model Cases 1 and 2. Modelled plumes from the current site received medium risk ratings as plumes infrequently (95</w:t>
      </w:r>
      <w:r w:rsidR="00E918D3" w:rsidRPr="009F3BDC">
        <w:rPr>
          <w:vertAlign w:val="superscript"/>
        </w:rPr>
        <w:t>th</w:t>
      </w:r>
      <w:r w:rsidR="00E918D3" w:rsidRPr="009F3BDC">
        <w:t xml:space="preserve"> percentile) have the potential to impact on a number of sensitive receptors (coral, seagrass and tourism). </w:t>
      </w:r>
    </w:p>
    <w:p w:rsidR="00E918D3" w:rsidRDefault="00E918D3" w:rsidP="00175B3C">
      <w:pPr>
        <w:pStyle w:val="Para0bullet"/>
      </w:pPr>
      <w:r w:rsidRPr="009F3BDC">
        <w:t>Modelling predicted some infrequent (95</w:t>
      </w:r>
      <w:r w:rsidRPr="009F3BDC">
        <w:rPr>
          <w:vertAlign w:val="superscript"/>
        </w:rPr>
        <w:t>th</w:t>
      </w:r>
      <w:r w:rsidRPr="009F3BDC">
        <w:t xml:space="preserve"> percentile) short-term </w:t>
      </w:r>
      <w:r w:rsidR="008E282F">
        <w:t xml:space="preserve">(dredging period) </w:t>
      </w:r>
      <w:r w:rsidRPr="009F3BDC">
        <w:t>sedimentation across the Townsville region</w:t>
      </w:r>
      <w:r w:rsidR="008E282F">
        <w:t>,</w:t>
      </w:r>
      <w:r w:rsidRPr="009F3BDC">
        <w:t xml:space="preserve"> with sedimentation coinciding with island and reef communities of Great Palm and Magnetic Islands. However, that under average </w:t>
      </w:r>
      <w:r w:rsidR="008E282F" w:rsidRPr="009F3BDC">
        <w:t>(50</w:t>
      </w:r>
      <w:r w:rsidR="008E282F" w:rsidRPr="009F3BDC">
        <w:rPr>
          <w:vertAlign w:val="superscript"/>
        </w:rPr>
        <w:t>th</w:t>
      </w:r>
      <w:r w:rsidR="008E282F" w:rsidRPr="009F3BDC">
        <w:t xml:space="preserve"> percentile)</w:t>
      </w:r>
      <w:r w:rsidR="008E282F">
        <w:t xml:space="preserve"> </w:t>
      </w:r>
      <w:r w:rsidRPr="009F3BDC">
        <w:t>conditions</w:t>
      </w:r>
      <w:r w:rsidR="008E282F">
        <w:t xml:space="preserve"> during the dredging period</w:t>
      </w:r>
      <w:r w:rsidRPr="009F3BDC">
        <w:t xml:space="preserve">, sedimentation rates only increased around the extent of the material placement sites. </w:t>
      </w:r>
    </w:p>
    <w:p w:rsidR="008E282F" w:rsidRPr="009F3BDC" w:rsidRDefault="008E282F" w:rsidP="00175B3C">
      <w:pPr>
        <w:pStyle w:val="Para0bullet"/>
      </w:pPr>
      <w:r>
        <w:t>During the dredging period t</w:t>
      </w:r>
      <w:r w:rsidRPr="009F3BDC">
        <w:t xml:space="preserve">he model predicted higher </w:t>
      </w:r>
      <w:r>
        <w:t xml:space="preserve">total sedimentation </w:t>
      </w:r>
      <w:r w:rsidRPr="009F3BDC">
        <w:t xml:space="preserve">sediment accumulation along the coast, </w:t>
      </w:r>
      <w:r>
        <w:t xml:space="preserve">particularly in Cleveland Bay and the east side of Magnetic Island, </w:t>
      </w:r>
      <w:r w:rsidRPr="009F3BDC">
        <w:t>and less deposition offshore, for the current site compared to Model Cases 1 and 2.</w:t>
      </w:r>
      <w:r>
        <w:t xml:space="preserve"> After 12 months most sediment had moved north, except </w:t>
      </w:r>
      <w:r w:rsidR="00FA092B">
        <w:t>small amounts of</w:t>
      </w:r>
      <w:r>
        <w:t xml:space="preserve"> residual sedimentation along the coast as far north as Hinchinbrook Island for the current site.</w:t>
      </w:r>
    </w:p>
    <w:p w:rsidR="00E918D3" w:rsidRPr="009F3BDC" w:rsidRDefault="00E918D3" w:rsidP="00175B3C">
      <w:pPr>
        <w:pStyle w:val="Para0bullet"/>
      </w:pPr>
      <w:r w:rsidRPr="009F3BDC">
        <w:t>The study did not identify a compelling case for use of any particular material placement site over the others, with each material place</w:t>
      </w:r>
      <w:r w:rsidR="00D96BB6">
        <w:t>ment site having its own risks</w:t>
      </w:r>
    </w:p>
    <w:p w:rsidR="00E918D3" w:rsidRPr="009F3BDC" w:rsidRDefault="00E918D3" w:rsidP="00175B3C">
      <w:pPr>
        <w:pStyle w:val="Para0bullet"/>
      </w:pPr>
      <w:r w:rsidRPr="009F3BDC">
        <w:t xml:space="preserve">Current environmental conditions in the Burdekin region are monitored through the </w:t>
      </w:r>
      <w:r w:rsidR="00B20292" w:rsidRPr="009F3BDC">
        <w:t>RRMMP</w:t>
      </w:r>
      <w:r w:rsidRPr="009F3BDC">
        <w:t xml:space="preserve">. Monitoring has found waters in the area demonstrate a clearly declining inshore to offshore gradient with annual median TSS values of 5 mg/L in inshore waters. The area has generally received improving TSS paddock to reef ratings since 2002, although turbidity has increased since 2008 (Brando </w:t>
      </w:r>
      <w:r w:rsidR="00C90812" w:rsidRPr="009F3BDC">
        <w:t xml:space="preserve">et al. </w:t>
      </w:r>
      <w:r w:rsidR="001F31E7">
        <w:t>2011;</w:t>
      </w:r>
      <w:r w:rsidRPr="009F3BDC">
        <w:t xml:space="preserve"> Schaffelke </w:t>
      </w:r>
      <w:r w:rsidR="00C90812" w:rsidRPr="009F3BDC">
        <w:t xml:space="preserve">et al. </w:t>
      </w:r>
      <w:r w:rsidRPr="009F3BDC">
        <w:t xml:space="preserve">2011). Reef health in the Burdekin region has declined since 2009 with a poor rating in 2011 (Thompson et al. </w:t>
      </w:r>
      <w:r w:rsidR="00510A2D">
        <w:t>2011a</w:t>
      </w:r>
      <w:r w:rsidRPr="009F3BDC">
        <w:t>,</w:t>
      </w:r>
      <w:r w:rsidR="001F31E7">
        <w:t xml:space="preserve"> </w:t>
      </w:r>
      <w:r w:rsidRPr="009F3BDC">
        <w:t xml:space="preserve">b). Data from the </w:t>
      </w:r>
      <w:r w:rsidR="000A6EBA" w:rsidRPr="009F3BDC">
        <w:t>A</w:t>
      </w:r>
      <w:r w:rsidR="000A6EBA">
        <w:t>IMS</w:t>
      </w:r>
      <w:r w:rsidR="000A6EBA" w:rsidRPr="009F3BDC">
        <w:t xml:space="preserve"> </w:t>
      </w:r>
      <w:r w:rsidRPr="009F3BDC">
        <w:t>Long Term Monitoring Program show coral cover in the Townsville area has generally declined since 1993 (AIMS 1996-2013).</w:t>
      </w:r>
    </w:p>
    <w:p w:rsidR="00510A2D" w:rsidRDefault="00510A2D" w:rsidP="00510A2D">
      <w:pPr>
        <w:pStyle w:val="Para0"/>
        <w:rPr>
          <w:lang w:val="en-AU"/>
        </w:rPr>
      </w:pPr>
    </w:p>
    <w:p w:rsidR="00E918D3" w:rsidRPr="009F3BDC" w:rsidRDefault="00E918D3" w:rsidP="008F1526">
      <w:pPr>
        <w:pStyle w:val="Heading2"/>
        <w:rPr>
          <w:lang w:val="en-AU"/>
        </w:rPr>
      </w:pPr>
      <w:bookmarkStart w:id="10" w:name="_Toc361930649"/>
      <w:r w:rsidRPr="009F3BDC">
        <w:rPr>
          <w:lang w:val="en-AU"/>
        </w:rPr>
        <w:lastRenderedPageBreak/>
        <w:t>Port of Cairns</w:t>
      </w:r>
      <w:bookmarkEnd w:id="10"/>
    </w:p>
    <w:p w:rsidR="00E918D3" w:rsidRPr="009F3BDC" w:rsidRDefault="00E918D3" w:rsidP="00175B3C">
      <w:pPr>
        <w:pStyle w:val="Para0bullet"/>
      </w:pPr>
      <w:r w:rsidRPr="009F3BDC">
        <w:t xml:space="preserve">Low and infrequent </w:t>
      </w:r>
      <w:r w:rsidR="00183717" w:rsidRPr="009F3BDC">
        <w:t>(95</w:t>
      </w:r>
      <w:r w:rsidR="00183717" w:rsidRPr="009F3BDC">
        <w:rPr>
          <w:vertAlign w:val="superscript"/>
        </w:rPr>
        <w:t>th</w:t>
      </w:r>
      <w:r w:rsidR="00183717" w:rsidRPr="009F3BDC">
        <w:t xml:space="preserve"> percentile)</w:t>
      </w:r>
      <w:r w:rsidR="00183717">
        <w:t xml:space="preserve"> elevations of </w:t>
      </w:r>
      <w:r w:rsidRPr="009F3BDC">
        <w:t>TSS were generally predicted</w:t>
      </w:r>
      <w:r w:rsidR="00183717">
        <w:t xml:space="preserve"> during the dredging period</w:t>
      </w:r>
      <w:r w:rsidRPr="009F3BDC">
        <w:t xml:space="preserve">, with no plumes </w:t>
      </w:r>
      <w:r w:rsidR="00183717">
        <w:t>impinging on</w:t>
      </w:r>
      <w:r w:rsidRPr="009F3BDC">
        <w:t xml:space="preserve"> sensitive receptors. Accordingly all risks</w:t>
      </w:r>
      <w:r w:rsidR="00183717">
        <w:t xml:space="preserve"> related to TSS</w:t>
      </w:r>
      <w:r w:rsidRPr="009F3BDC">
        <w:t xml:space="preserve"> were</w:t>
      </w:r>
      <w:r w:rsidR="00D96BB6">
        <w:t xml:space="preserve"> assessed as low</w:t>
      </w:r>
    </w:p>
    <w:p w:rsidR="00E918D3" w:rsidRPr="009F3BDC" w:rsidRDefault="00183717" w:rsidP="00175B3C">
      <w:pPr>
        <w:pStyle w:val="Para0bullet"/>
      </w:pPr>
      <w:r>
        <w:t>I</w:t>
      </w:r>
      <w:r w:rsidRPr="009F3BDC">
        <w:t>nfrequent (95</w:t>
      </w:r>
      <w:r w:rsidRPr="009F3BDC">
        <w:rPr>
          <w:vertAlign w:val="superscript"/>
        </w:rPr>
        <w:t>th</w:t>
      </w:r>
      <w:r w:rsidRPr="009F3BDC">
        <w:t xml:space="preserve"> percentile) </w:t>
      </w:r>
      <w:r>
        <w:t xml:space="preserve">periods of relatively high sedimentation </w:t>
      </w:r>
      <w:r w:rsidR="00E918D3" w:rsidRPr="009F3BDC">
        <w:t xml:space="preserve">rates were </w:t>
      </w:r>
      <w:r>
        <w:t xml:space="preserve">predicted to occur in </w:t>
      </w:r>
      <w:r w:rsidR="00E918D3" w:rsidRPr="009F3BDC">
        <w:t xml:space="preserve">extensive coastal areas for all three model cases </w:t>
      </w:r>
      <w:r>
        <w:t>during the dredging period</w:t>
      </w:r>
      <w:r w:rsidR="00E918D3" w:rsidRPr="009F3BDC">
        <w:t xml:space="preserve">. </w:t>
      </w:r>
      <w:r>
        <w:t>For the current site these occurred along the coast between Cairns and Cooktown over larger areas and at higher rates than for the other two alternative sites, and for Model Case 2 elevated sedimentation rates in this area were predicted to not impinge upon sensitive receptors. All three model cases were predicted to result in elevated sedimentation rates</w:t>
      </w:r>
      <w:r w:rsidR="001F31E7">
        <w:t>.</w:t>
      </w:r>
      <w:r>
        <w:t xml:space="preserve"> </w:t>
      </w:r>
      <w:r w:rsidR="001A153F">
        <w:t>U</w:t>
      </w:r>
      <w:r w:rsidR="00E918D3" w:rsidRPr="009F3BDC">
        <w:t>nder average conditions (50</w:t>
      </w:r>
      <w:r w:rsidR="00E918D3" w:rsidRPr="009F3BDC">
        <w:rPr>
          <w:vertAlign w:val="superscript"/>
        </w:rPr>
        <w:t>th</w:t>
      </w:r>
      <w:r w:rsidR="00933242">
        <w:rPr>
          <w:vertAlign w:val="superscript"/>
        </w:rPr>
        <w:t> </w:t>
      </w:r>
      <w:r w:rsidR="00E918D3" w:rsidRPr="009F3BDC">
        <w:t>percentile), sedimentation rates were confined to areas within close proximity to the material placement sites.</w:t>
      </w:r>
    </w:p>
    <w:p w:rsidR="00E918D3" w:rsidRPr="009F3BDC" w:rsidRDefault="00E918D3" w:rsidP="00175B3C">
      <w:pPr>
        <w:pStyle w:val="Para0bullet"/>
      </w:pPr>
      <w:r w:rsidRPr="009F3BDC">
        <w:t xml:space="preserve">The study indicated that there may be a marginal environmental benefit in using either Model Case 1 or 2 instead of the current material placement site, with some reduction in sedimentation along the northern beaches of Cairns expected from use of placement sites further offshore. </w:t>
      </w:r>
    </w:p>
    <w:p w:rsidR="000411E8" w:rsidRPr="009F3BDC" w:rsidRDefault="00E918D3" w:rsidP="000411E8">
      <w:pPr>
        <w:pStyle w:val="Para0"/>
        <w:rPr>
          <w:lang w:val="en-AU"/>
        </w:rPr>
      </w:pPr>
      <w:r w:rsidRPr="009F3BDC">
        <w:t xml:space="preserve">Current environmental conditions in the Wet Tropics region are monitored through the </w:t>
      </w:r>
      <w:r w:rsidR="00B20292" w:rsidRPr="009F3BDC">
        <w:t>RRMMP</w:t>
      </w:r>
      <w:r w:rsidRPr="009F3BDC">
        <w:t xml:space="preserve">. </w:t>
      </w:r>
      <w:r w:rsidR="003C3108" w:rsidRPr="00F978BA">
        <w:t>Remote sensing shows</w:t>
      </w:r>
      <w:r w:rsidRPr="00F978BA">
        <w:t xml:space="preserve"> waters in the area demonstrate a clear inshore to offshore gradient </w:t>
      </w:r>
      <w:r w:rsidR="00C95D27" w:rsidRPr="00F978BA">
        <w:t xml:space="preserve">of declining </w:t>
      </w:r>
      <w:r w:rsidR="003C3108" w:rsidRPr="00F978BA">
        <w:t xml:space="preserve">surface </w:t>
      </w:r>
      <w:r w:rsidR="00C95D27" w:rsidRPr="00F978BA">
        <w:t xml:space="preserve">TSS, </w:t>
      </w:r>
      <w:r w:rsidRPr="00F978BA">
        <w:t xml:space="preserve">with annual </w:t>
      </w:r>
      <w:r w:rsidR="00123309">
        <w:t>me</w:t>
      </w:r>
      <w:r w:rsidR="003C3108" w:rsidRPr="00F978BA">
        <w:t xml:space="preserve">dian </w:t>
      </w:r>
      <w:r w:rsidRPr="00F978BA">
        <w:t>TSS values of 5 mg/L in inshore waters</w:t>
      </w:r>
      <w:r w:rsidR="00F978BA" w:rsidRPr="00F978BA">
        <w:t xml:space="preserve"> declining to &lt;</w:t>
      </w:r>
      <w:r w:rsidR="0071582F">
        <w:t xml:space="preserve"> </w:t>
      </w:r>
      <w:r w:rsidR="00F978BA" w:rsidRPr="00F978BA">
        <w:t xml:space="preserve">0.5 </w:t>
      </w:r>
      <w:r w:rsidR="003C3108" w:rsidRPr="00F978BA">
        <w:t>mg/L</w:t>
      </w:r>
      <w:r w:rsidR="00F978BA" w:rsidRPr="00F978BA">
        <w:t xml:space="preserve"> in midshelf waters</w:t>
      </w:r>
      <w:r w:rsidRPr="00F978BA">
        <w:t>.</w:t>
      </w:r>
      <w:r w:rsidRPr="009F3BDC">
        <w:t xml:space="preserve"> The area has generally received improving TSS paddock to reef ratings since 2002 with good ratings in 2011 (Brando </w:t>
      </w:r>
      <w:r w:rsidR="00C90812" w:rsidRPr="009F3BDC">
        <w:t xml:space="preserve">et al. </w:t>
      </w:r>
      <w:r w:rsidR="001F31E7">
        <w:t>2011;</w:t>
      </w:r>
      <w:r w:rsidRPr="009F3BDC">
        <w:t xml:space="preserve"> Schaffelke </w:t>
      </w:r>
      <w:r w:rsidR="00C90812" w:rsidRPr="009F3BDC">
        <w:t xml:space="preserve">et al. </w:t>
      </w:r>
      <w:r w:rsidRPr="009F3BDC">
        <w:t>2011). Reef health in the Wet Tropics region has declined since 2009</w:t>
      </w:r>
      <w:r w:rsidR="00123309">
        <w:t>,</w:t>
      </w:r>
      <w:r w:rsidRPr="009F3BDC">
        <w:t xml:space="preserve"> receiving a moderate rating in 2011 (Thompson et al. </w:t>
      </w:r>
      <w:r w:rsidR="00510A2D">
        <w:t>2011a</w:t>
      </w:r>
      <w:r w:rsidRPr="009F3BDC">
        <w:t>,</w:t>
      </w:r>
      <w:r w:rsidR="001F31E7">
        <w:t xml:space="preserve"> </w:t>
      </w:r>
      <w:r w:rsidRPr="009F3BDC">
        <w:t>b). Data from the A</w:t>
      </w:r>
      <w:r w:rsidR="00123309">
        <w:t>IMS</w:t>
      </w:r>
      <w:r w:rsidRPr="009F3BDC">
        <w:t xml:space="preserve"> Long Term Monitoring Program show coral cover </w:t>
      </w:r>
      <w:r w:rsidR="00A4692A">
        <w:t>at sites in</w:t>
      </w:r>
      <w:r w:rsidRPr="009F3BDC">
        <w:t xml:space="preserve"> </w:t>
      </w:r>
      <w:r w:rsidR="0087716F">
        <w:t>Cairns</w:t>
      </w:r>
      <w:r w:rsidR="00A4692A">
        <w:t xml:space="preserve"> region</w:t>
      </w:r>
      <w:r w:rsidRPr="009F3BDC">
        <w:t xml:space="preserve"> has fluctuated since monitoring began, </w:t>
      </w:r>
      <w:r w:rsidR="00A4692A">
        <w:t xml:space="preserve">with net increases in hard coral cover from 1993 to 2011 at two sites (Green and Fitzroy Islands) and </w:t>
      </w:r>
      <w:r w:rsidRPr="009F3BDC">
        <w:t xml:space="preserve">a </w:t>
      </w:r>
      <w:r w:rsidR="00A4692A">
        <w:t>net decrease at Low Isl</w:t>
      </w:r>
      <w:r w:rsidR="00BF5887">
        <w:t>es</w:t>
      </w:r>
      <w:r w:rsidR="00A4692A">
        <w:t xml:space="preserve"> </w:t>
      </w:r>
      <w:r w:rsidRPr="009F3BDC">
        <w:t>(AIMS 1996-2013).</w:t>
      </w:r>
    </w:p>
    <w:p w:rsidR="001F5825" w:rsidRPr="009F3BDC" w:rsidRDefault="007E3D89" w:rsidP="00073295">
      <w:pPr>
        <w:pStyle w:val="Heading1"/>
        <w:rPr>
          <w:rFonts w:cs="Arial"/>
          <w:lang w:val="en-AU"/>
        </w:rPr>
      </w:pPr>
      <w:bookmarkStart w:id="11" w:name="_Toc361930650"/>
      <w:r w:rsidRPr="009F3BDC">
        <w:rPr>
          <w:rFonts w:cs="Arial"/>
          <w:lang w:val="en-AU"/>
        </w:rPr>
        <w:lastRenderedPageBreak/>
        <w:t>Introduction</w:t>
      </w:r>
      <w:bookmarkEnd w:id="11"/>
    </w:p>
    <w:p w:rsidR="00E022D5" w:rsidRPr="009F3BDC" w:rsidRDefault="00B35E3E" w:rsidP="00073295">
      <w:pPr>
        <w:pStyle w:val="Heading2"/>
        <w:rPr>
          <w:rFonts w:cs="Arial"/>
          <w:lang w:val="en-AU"/>
        </w:rPr>
      </w:pPr>
      <w:bookmarkStart w:id="12" w:name="_Toc361930651"/>
      <w:r w:rsidRPr="009F3BDC">
        <w:rPr>
          <w:rFonts w:cs="Arial"/>
          <w:lang w:val="en-AU"/>
        </w:rPr>
        <w:t>Background</w:t>
      </w:r>
      <w:bookmarkEnd w:id="12"/>
    </w:p>
    <w:p w:rsidR="004154DF" w:rsidRPr="009F3BDC" w:rsidRDefault="004154DF" w:rsidP="004154DF">
      <w:pPr>
        <w:pStyle w:val="Para0"/>
        <w:rPr>
          <w:lang w:val="en-AU"/>
        </w:rPr>
      </w:pPr>
      <w:r w:rsidRPr="009F3BDC">
        <w:rPr>
          <w:lang w:val="en-AU"/>
        </w:rPr>
        <w:t xml:space="preserve">The Australian and Queensland governments have agreed to undertake a comprehensive strategic assessment to identify, plan for, and manage risks within the Great Barrier Reef Marine Park (Marine Park), Great Barrier Reef World Heritage Area (World Heritage Area) and adjacent coastal zone. This assessment is in part a response to the World Heritage Committee’s request for Australia to undertake a strategic assessment of future developments that could impact on the reef’s values, and to enable long-term planning for sustainable development (World Heritage Committee June 2011). The comprehensive strategic assessment comprises two elements. One is the Great Barrier Reef Coastal Zone Strategic Assessment, being undertaken by the Queensland Government. The other is the Great Barrier Reef Region Strategic Assessment being led by the Great Barrier Reef Marine Park Authority (GBRMPA). The comprehensive strategic assessment considers direct, indirect and cumulative impacts on matters of national environmental significance, as defined by the </w:t>
      </w:r>
      <w:r w:rsidRPr="00BE12FA">
        <w:rPr>
          <w:i/>
          <w:lang w:val="en-AU"/>
        </w:rPr>
        <w:t>Environment Protection and Biodiversity Conservation Act 1999</w:t>
      </w:r>
      <w:r w:rsidRPr="009F3BDC">
        <w:rPr>
          <w:lang w:val="en-AU"/>
        </w:rPr>
        <w:t xml:space="preserve">, from existing, planned and potential future coastal development activities including those associated with increased shipping and port infrastructure development. The strategic assessment also considers the effectiveness of existing environmental management arrangements and the need for improved management strategies. </w:t>
      </w:r>
    </w:p>
    <w:p w:rsidR="004154DF" w:rsidRPr="009F3BDC" w:rsidRDefault="004154DF" w:rsidP="004154DF">
      <w:pPr>
        <w:pStyle w:val="Para0"/>
        <w:rPr>
          <w:lang w:val="en-AU"/>
        </w:rPr>
      </w:pPr>
      <w:r w:rsidRPr="009F3BDC">
        <w:rPr>
          <w:lang w:val="en-AU"/>
        </w:rPr>
        <w:t xml:space="preserve">Queensland’s mining and resource sectors are currently in a phase of significant </w:t>
      </w:r>
      <w:r w:rsidR="00BE12FA">
        <w:rPr>
          <w:lang w:val="en-AU"/>
        </w:rPr>
        <w:t xml:space="preserve">planned </w:t>
      </w:r>
      <w:r w:rsidRPr="009F3BDC">
        <w:rPr>
          <w:lang w:val="en-AU"/>
        </w:rPr>
        <w:t xml:space="preserve">expansion, with a number of new or expanded export facilities proposed along the Queensland coast to meet the </w:t>
      </w:r>
      <w:r w:rsidR="00BE12FA">
        <w:rPr>
          <w:lang w:val="en-AU"/>
        </w:rPr>
        <w:t xml:space="preserve">future </w:t>
      </w:r>
      <w:r w:rsidRPr="009F3BDC">
        <w:rPr>
          <w:lang w:val="en-AU"/>
        </w:rPr>
        <w:t>needs of the sector. Port expansions have also been proposed to meet the growing needs of the tourism, naval and other economic sectors in general. Port expansions involve significant works within and adjacent to the World Heritage Area and its adjacent coastal zone. Such expansions often involve significant capital dredging to create new or deeper shipping channels and/or berth areas. Similarly, the regular maintenance dredging for maintaining safe access for ships into ports is another consideration in the management of the</w:t>
      </w:r>
      <w:r w:rsidR="0052246B">
        <w:rPr>
          <w:lang w:val="en-AU"/>
        </w:rPr>
        <w:t xml:space="preserve"> Region</w:t>
      </w:r>
      <w:r w:rsidRPr="009F3BDC">
        <w:rPr>
          <w:lang w:val="en-AU"/>
        </w:rPr>
        <w:t>.</w:t>
      </w:r>
    </w:p>
    <w:p w:rsidR="004154DF" w:rsidRPr="009F3BDC" w:rsidRDefault="009F3084">
      <w:pPr>
        <w:pStyle w:val="Para0"/>
        <w:rPr>
          <w:lang w:val="en-AU"/>
        </w:rPr>
      </w:pPr>
      <w:r w:rsidRPr="009F3BDC">
        <w:rPr>
          <w:lang w:val="en-AU"/>
        </w:rPr>
        <w:t xml:space="preserve">Dredging itself and the </w:t>
      </w:r>
      <w:r w:rsidR="000B4DF0" w:rsidRPr="009F3BDC">
        <w:rPr>
          <w:lang w:val="en-AU"/>
        </w:rPr>
        <w:t>placement</w:t>
      </w:r>
      <w:r w:rsidR="00A84057" w:rsidRPr="009F3BDC">
        <w:rPr>
          <w:lang w:val="en-AU"/>
        </w:rPr>
        <w:t xml:space="preserve"> of dredge material at sea have</w:t>
      </w:r>
      <w:r w:rsidRPr="009F3BDC">
        <w:rPr>
          <w:lang w:val="en-AU"/>
        </w:rPr>
        <w:t xml:space="preserve"> the potential to have impacts on sensitive marine receptors such as coral reefs, seagrass, macroalgal</w:t>
      </w:r>
      <w:r w:rsidR="00A84057" w:rsidRPr="009F3BDC">
        <w:rPr>
          <w:lang w:val="en-AU"/>
        </w:rPr>
        <w:t>, and</w:t>
      </w:r>
      <w:r w:rsidR="0014739E" w:rsidRPr="009F3BDC">
        <w:rPr>
          <w:lang w:val="en-AU"/>
        </w:rPr>
        <w:t xml:space="preserve"> </w:t>
      </w:r>
      <w:r w:rsidRPr="009F3BDC">
        <w:rPr>
          <w:lang w:val="en-AU"/>
        </w:rPr>
        <w:t>macroinvertebrate communities.</w:t>
      </w:r>
      <w:r w:rsidR="0014739E" w:rsidRPr="009F3BDC">
        <w:rPr>
          <w:lang w:val="en-AU"/>
        </w:rPr>
        <w:t xml:space="preserve"> </w:t>
      </w:r>
      <w:r w:rsidR="00A84057" w:rsidRPr="009F3BDC">
        <w:rPr>
          <w:lang w:val="en-AU"/>
        </w:rPr>
        <w:t>Such i</w:t>
      </w:r>
      <w:r w:rsidRPr="009F3BDC">
        <w:rPr>
          <w:lang w:val="en-AU"/>
        </w:rPr>
        <w:t>mpacts can result from both direct</w:t>
      </w:r>
      <w:r w:rsidR="00A84057" w:rsidRPr="009F3BDC">
        <w:rPr>
          <w:lang w:val="en-AU"/>
        </w:rPr>
        <w:t xml:space="preserve"> effects</w:t>
      </w:r>
      <w:r w:rsidR="000C5FA0" w:rsidRPr="009F3BDC">
        <w:rPr>
          <w:lang w:val="en-AU"/>
        </w:rPr>
        <w:t>,</w:t>
      </w:r>
      <w:r w:rsidRPr="009F3BDC">
        <w:rPr>
          <w:lang w:val="en-AU"/>
        </w:rPr>
        <w:t xml:space="preserve"> for example burial </w:t>
      </w:r>
      <w:r w:rsidR="000C5FA0" w:rsidRPr="009F3BDC">
        <w:rPr>
          <w:lang w:val="en-AU"/>
        </w:rPr>
        <w:t xml:space="preserve">by </w:t>
      </w:r>
      <w:r w:rsidR="003A09A5" w:rsidRPr="009F3BDC">
        <w:rPr>
          <w:lang w:val="en-AU"/>
        </w:rPr>
        <w:t>the dredge material</w:t>
      </w:r>
      <w:r w:rsidR="000C5FA0" w:rsidRPr="009F3BDC">
        <w:rPr>
          <w:lang w:val="en-AU"/>
        </w:rPr>
        <w:t>,</w:t>
      </w:r>
      <w:r w:rsidR="0014739E" w:rsidRPr="009F3BDC">
        <w:rPr>
          <w:lang w:val="en-AU"/>
        </w:rPr>
        <w:t xml:space="preserve"> </w:t>
      </w:r>
      <w:r w:rsidRPr="009F3BDC">
        <w:rPr>
          <w:lang w:val="en-AU"/>
        </w:rPr>
        <w:t xml:space="preserve">and indirect </w:t>
      </w:r>
      <w:r w:rsidR="00A84057" w:rsidRPr="009F3BDC">
        <w:rPr>
          <w:lang w:val="en-AU"/>
        </w:rPr>
        <w:t xml:space="preserve">effects </w:t>
      </w:r>
      <w:r w:rsidRPr="009F3BDC">
        <w:rPr>
          <w:lang w:val="en-AU"/>
        </w:rPr>
        <w:t xml:space="preserve">such as </w:t>
      </w:r>
      <w:r w:rsidR="00A84057" w:rsidRPr="009F3BDC">
        <w:rPr>
          <w:lang w:val="en-AU"/>
        </w:rPr>
        <w:t xml:space="preserve">reductions in light availability to </w:t>
      </w:r>
      <w:r w:rsidR="003A09A5" w:rsidRPr="009F3BDC">
        <w:rPr>
          <w:lang w:val="en-AU"/>
        </w:rPr>
        <w:t>coral</w:t>
      </w:r>
      <w:r w:rsidR="000C5FA0" w:rsidRPr="009F3BDC">
        <w:rPr>
          <w:lang w:val="en-AU"/>
        </w:rPr>
        <w:t>s or seagrasses</w:t>
      </w:r>
      <w:r w:rsidR="0014739E" w:rsidRPr="009F3BDC">
        <w:rPr>
          <w:lang w:val="en-AU"/>
        </w:rPr>
        <w:t xml:space="preserve"> </w:t>
      </w:r>
      <w:r w:rsidR="00A84057" w:rsidRPr="009F3BDC">
        <w:rPr>
          <w:lang w:val="en-AU"/>
        </w:rPr>
        <w:t xml:space="preserve">due to </w:t>
      </w:r>
      <w:r w:rsidRPr="009F3BDC">
        <w:rPr>
          <w:lang w:val="en-AU"/>
        </w:rPr>
        <w:t>elevated</w:t>
      </w:r>
      <w:r w:rsidR="0014739E" w:rsidRPr="009F3BDC">
        <w:rPr>
          <w:lang w:val="en-AU"/>
        </w:rPr>
        <w:t xml:space="preserve"> </w:t>
      </w:r>
      <w:r w:rsidRPr="009F3BDC">
        <w:rPr>
          <w:lang w:val="en-AU"/>
        </w:rPr>
        <w:t xml:space="preserve">suspended sediment concentrations in the water </w:t>
      </w:r>
      <w:r w:rsidR="003A09A5" w:rsidRPr="009F3BDC">
        <w:rPr>
          <w:lang w:val="en-AU"/>
        </w:rPr>
        <w:t xml:space="preserve">column. </w:t>
      </w:r>
    </w:p>
    <w:p w:rsidR="00E26C27" w:rsidRPr="009F3BDC" w:rsidRDefault="00E26C27">
      <w:pPr>
        <w:pStyle w:val="Para0"/>
        <w:rPr>
          <w:lang w:val="en-AU"/>
        </w:rPr>
      </w:pPr>
      <w:r w:rsidRPr="009F3BDC">
        <w:rPr>
          <w:lang w:val="en-AU"/>
        </w:rPr>
        <w:t>The GBRMPA commissioned Sinclair Knight Merz (SKM) and Asia-Pacific Applied Science Associates (APASA) to complete the ‘Improved Dredge Material Management for the Great Barrier Reef Region’ project. The research is funded under the Aus</w:t>
      </w:r>
      <w:r w:rsidR="00BE12FA">
        <w:rPr>
          <w:lang w:val="en-AU"/>
        </w:rPr>
        <w:t>tralian Government’s Sustainable</w:t>
      </w:r>
      <w:r w:rsidRPr="009F3BDC">
        <w:rPr>
          <w:lang w:val="en-AU"/>
        </w:rPr>
        <w:t xml:space="preserve"> Regional Development program, which aims to secure a sustainable future for Australia’s high-growth regional areas through regional sustainability planning and strategic assessments. The project comprised three main tasks:</w:t>
      </w:r>
    </w:p>
    <w:p w:rsidR="007856A2" w:rsidRPr="009F3BDC" w:rsidRDefault="007856A2" w:rsidP="007856A2">
      <w:pPr>
        <w:pStyle w:val="Para0bullet"/>
      </w:pPr>
      <w:r w:rsidRPr="009F3BDC">
        <w:rPr>
          <w:u w:val="single"/>
        </w:rPr>
        <w:t>Task 1</w:t>
      </w:r>
      <w:r w:rsidRPr="009F3BDC">
        <w:t>. Perform a literature review and cost analysis that synthesises the available literature on the environmental and financial costs associated with land-based re</w:t>
      </w:r>
      <w:r w:rsidR="00933242">
        <w:noBreakHyphen/>
      </w:r>
      <w:r w:rsidRPr="009F3BDC">
        <w:t xml:space="preserve">use and land-based disposal options for dredge material at six locations (Port of Gladstone, Rosslyn Bay State Boat Harbour, Port of Hay Point, Port of Abbot Point, Port of Townsville, and Port of Cairns) </w:t>
      </w:r>
    </w:p>
    <w:p w:rsidR="00AA5640" w:rsidRPr="004C2F5A" w:rsidRDefault="007856A2" w:rsidP="00AA5640">
      <w:pPr>
        <w:pStyle w:val="Para0bullet"/>
      </w:pPr>
      <w:r w:rsidRPr="009F3BDC">
        <w:rPr>
          <w:u w:val="single"/>
        </w:rPr>
        <w:lastRenderedPageBreak/>
        <w:t>Task 2</w:t>
      </w:r>
      <w:r w:rsidRPr="009F3BDC">
        <w:t xml:space="preserve">. </w:t>
      </w:r>
      <w:r w:rsidR="00AA5640" w:rsidRPr="009F3BDC">
        <w:t xml:space="preserve">Develop a generic water quality monitoring framework that can be </w:t>
      </w:r>
      <w:r w:rsidR="00AA5640" w:rsidRPr="004C2F5A">
        <w:t>applied to developing a water quality monitoring and management program for any</w:t>
      </w:r>
      <w:r w:rsidR="00B228D4">
        <w:t xml:space="preserve"> dredge material placement site</w:t>
      </w:r>
    </w:p>
    <w:p w:rsidR="00AA5640" w:rsidRPr="009F3BDC" w:rsidRDefault="007856A2" w:rsidP="00AA5640">
      <w:pPr>
        <w:pStyle w:val="Para0bullet"/>
      </w:pPr>
      <w:r w:rsidRPr="00AA5640">
        <w:rPr>
          <w:u w:val="single"/>
        </w:rPr>
        <w:t>Task 3</w:t>
      </w:r>
      <w:r w:rsidRPr="009F3BDC">
        <w:t xml:space="preserve">. </w:t>
      </w:r>
      <w:r w:rsidR="00AA5640" w:rsidRPr="009F3BDC">
        <w:t>Identify potential alternative dredge material placement areas (DMPAs) within 50 km of the six locations, based on environmental, socioeconomic, and operational considerations, as well as hydrodynamic modelling of bed shear-stress. Within these alternative areas, identify 13 model case sites (two for each port except Gladstone, for which three model cases were identified, recognising that currently approved projects will use the remaining capacity of the site) for hydrodynamic modelling of sediment migration and turbidity plumes, and assessment of risks to environmental values, including socioeconomic values derived from ecosystems such as tourism and fisheries. This study makes no assumption that the alternative areas identified provide intrinsic environmental or socioeconomic benefits compared to the current placement sites, and the modelling and risk assessment consider the current and alternative sites equally</w:t>
      </w:r>
      <w:r w:rsidR="00B228D4">
        <w:t>.</w:t>
      </w:r>
    </w:p>
    <w:p w:rsidR="00284B3B" w:rsidRPr="00AA5640" w:rsidRDefault="00284B3B" w:rsidP="0005473F">
      <w:pPr>
        <w:pStyle w:val="Para0"/>
      </w:pPr>
    </w:p>
    <w:p w:rsidR="005A5609" w:rsidRPr="009F3BDC" w:rsidRDefault="005A5609" w:rsidP="005A5609">
      <w:pPr>
        <w:pStyle w:val="Para0"/>
        <w:rPr>
          <w:lang w:val="en-AU"/>
        </w:rPr>
      </w:pPr>
      <w:r w:rsidRPr="009F3BDC">
        <w:rPr>
          <w:lang w:val="en-AU"/>
        </w:rPr>
        <w:t xml:space="preserve">The project has focused on six study areas within 50 km of: </w:t>
      </w:r>
    </w:p>
    <w:p w:rsidR="005A5609" w:rsidRPr="009F3BDC" w:rsidRDefault="005A5609" w:rsidP="005A5609">
      <w:pPr>
        <w:pStyle w:val="Para0bullet"/>
        <w:numPr>
          <w:ilvl w:val="0"/>
          <w:numId w:val="64"/>
        </w:numPr>
      </w:pPr>
      <w:r w:rsidRPr="009F3BDC">
        <w:t>Port of Gladstone</w:t>
      </w:r>
    </w:p>
    <w:p w:rsidR="005A5609" w:rsidRPr="009F3BDC" w:rsidRDefault="005A5609" w:rsidP="005A5609">
      <w:pPr>
        <w:pStyle w:val="Para0bullet"/>
        <w:numPr>
          <w:ilvl w:val="0"/>
          <w:numId w:val="64"/>
        </w:numPr>
      </w:pPr>
      <w:r w:rsidRPr="009F3BDC">
        <w:t>Rosslyn Bay State Boat Harbour</w:t>
      </w:r>
    </w:p>
    <w:p w:rsidR="005A5609" w:rsidRPr="009F3BDC" w:rsidRDefault="005A5609" w:rsidP="005A5609">
      <w:pPr>
        <w:pStyle w:val="Para0bullet"/>
        <w:numPr>
          <w:ilvl w:val="0"/>
          <w:numId w:val="64"/>
        </w:numPr>
      </w:pPr>
      <w:r w:rsidRPr="009F3BDC">
        <w:t>Port of Hay Point</w:t>
      </w:r>
    </w:p>
    <w:p w:rsidR="005A5609" w:rsidRPr="009F3BDC" w:rsidRDefault="005A5609" w:rsidP="005A5609">
      <w:pPr>
        <w:pStyle w:val="Para0bullet"/>
        <w:numPr>
          <w:ilvl w:val="0"/>
          <w:numId w:val="64"/>
        </w:numPr>
      </w:pPr>
      <w:r w:rsidRPr="009F3BDC">
        <w:t>Port of Abbot Point</w:t>
      </w:r>
    </w:p>
    <w:p w:rsidR="005A5609" w:rsidRPr="009F3BDC" w:rsidRDefault="005A5609" w:rsidP="005A5609">
      <w:pPr>
        <w:pStyle w:val="Para0bullet"/>
        <w:numPr>
          <w:ilvl w:val="0"/>
          <w:numId w:val="64"/>
        </w:numPr>
      </w:pPr>
      <w:r w:rsidRPr="009F3BDC">
        <w:t>Port of Townsville</w:t>
      </w:r>
    </w:p>
    <w:p w:rsidR="00284B3B" w:rsidRPr="009F3BDC" w:rsidRDefault="005A5609" w:rsidP="005A5609">
      <w:pPr>
        <w:pStyle w:val="Para0bullet"/>
      </w:pPr>
      <w:r w:rsidRPr="009F3BDC">
        <w:t>Port of Cairns</w:t>
      </w:r>
      <w:r w:rsidR="00B228D4">
        <w:t>.</w:t>
      </w:r>
    </w:p>
    <w:p w:rsidR="005A5609" w:rsidRPr="009F3BDC" w:rsidRDefault="005A5609" w:rsidP="005A5609">
      <w:pPr>
        <w:pStyle w:val="Para0"/>
        <w:rPr>
          <w:lang w:val="en-AU"/>
        </w:rPr>
      </w:pPr>
    </w:p>
    <w:p w:rsidR="00284B3B" w:rsidRPr="009F3BDC" w:rsidRDefault="00284B3B" w:rsidP="00F4162D">
      <w:pPr>
        <w:pStyle w:val="Para0"/>
        <w:rPr>
          <w:lang w:val="en-AU"/>
        </w:rPr>
      </w:pPr>
      <w:r w:rsidRPr="009F3BDC">
        <w:rPr>
          <w:lang w:val="en-AU"/>
        </w:rPr>
        <w:t xml:space="preserve">This report is </w:t>
      </w:r>
      <w:r w:rsidR="0063389E" w:rsidRPr="009F3BDC">
        <w:rPr>
          <w:lang w:val="en-AU"/>
        </w:rPr>
        <w:t>the final component</w:t>
      </w:r>
      <w:r w:rsidRPr="009F3BDC">
        <w:rPr>
          <w:lang w:val="en-AU"/>
        </w:rPr>
        <w:t xml:space="preserve"> of Task </w:t>
      </w:r>
      <w:r w:rsidR="00AA5640">
        <w:rPr>
          <w:lang w:val="en-AU"/>
        </w:rPr>
        <w:t>3</w:t>
      </w:r>
      <w:r w:rsidR="0063389E" w:rsidRPr="009F3BDC">
        <w:rPr>
          <w:lang w:val="en-AU"/>
        </w:rPr>
        <w:t xml:space="preserve">. It </w:t>
      </w:r>
      <w:r w:rsidR="00AC1DEF" w:rsidRPr="009F3BDC">
        <w:rPr>
          <w:lang w:val="en-AU"/>
        </w:rPr>
        <w:t>examines model</w:t>
      </w:r>
      <w:r w:rsidRPr="009F3BDC">
        <w:rPr>
          <w:lang w:val="en-AU"/>
        </w:rPr>
        <w:t>ling</w:t>
      </w:r>
      <w:r w:rsidR="00AC1DEF" w:rsidRPr="009F3BDC">
        <w:rPr>
          <w:lang w:val="en-AU"/>
        </w:rPr>
        <w:t xml:space="preserve"> of </w:t>
      </w:r>
      <w:r w:rsidRPr="009F3BDC">
        <w:rPr>
          <w:lang w:val="en-AU"/>
        </w:rPr>
        <w:t>total suspended solids (TSS), sedimentation rate, and total sedimentation</w:t>
      </w:r>
      <w:r w:rsidR="00AC1DEF" w:rsidRPr="009F3BDC">
        <w:rPr>
          <w:lang w:val="en-AU"/>
        </w:rPr>
        <w:t xml:space="preserve"> </w:t>
      </w:r>
      <w:r w:rsidR="005A5609" w:rsidRPr="009F3BDC">
        <w:rPr>
          <w:lang w:val="en-AU"/>
        </w:rPr>
        <w:t>in the six study areas</w:t>
      </w:r>
      <w:r w:rsidR="007F5D5D" w:rsidRPr="009F3BDC">
        <w:rPr>
          <w:lang w:val="en-AU"/>
        </w:rPr>
        <w:t xml:space="preserve"> in</w:t>
      </w:r>
      <w:r w:rsidR="00AC1DEF" w:rsidRPr="009F3BDC">
        <w:rPr>
          <w:lang w:val="en-AU"/>
        </w:rPr>
        <w:t xml:space="preserve"> relation to</w:t>
      </w:r>
      <w:r w:rsidR="007F5D5D" w:rsidRPr="009F3BDC">
        <w:rPr>
          <w:lang w:val="en-AU"/>
        </w:rPr>
        <w:t xml:space="preserve"> </w:t>
      </w:r>
      <w:r w:rsidR="005A5609" w:rsidRPr="009F3BDC">
        <w:rPr>
          <w:lang w:val="en-AU"/>
        </w:rPr>
        <w:t xml:space="preserve">the relative risks to </w:t>
      </w:r>
      <w:r w:rsidR="00AC1DEF" w:rsidRPr="009F3BDC">
        <w:rPr>
          <w:lang w:val="en-AU"/>
        </w:rPr>
        <w:t>sensitive receptors</w:t>
      </w:r>
      <w:r w:rsidR="005A5609" w:rsidRPr="009F3BDC">
        <w:rPr>
          <w:lang w:val="en-AU"/>
        </w:rPr>
        <w:t xml:space="preserve"> that result from placement of dredge material in potential alternative site as well as the currently used placement site. </w:t>
      </w:r>
      <w:r w:rsidR="0063389E" w:rsidRPr="009F3BDC">
        <w:rPr>
          <w:lang w:val="en-AU"/>
        </w:rPr>
        <w:t xml:space="preserve">The current material placement site at Gladstone was not modelled because currently approved projects will use the remaining capacity of the site. The steps in completing Task </w:t>
      </w:r>
      <w:r w:rsidR="00AA5640">
        <w:rPr>
          <w:lang w:val="en-AU"/>
        </w:rPr>
        <w:t>3</w:t>
      </w:r>
      <w:r w:rsidR="0063389E" w:rsidRPr="009F3BDC">
        <w:rPr>
          <w:lang w:val="en-AU"/>
        </w:rPr>
        <w:t xml:space="preserve"> leading up to this report were: </w:t>
      </w:r>
    </w:p>
    <w:p w:rsidR="0063389E" w:rsidRPr="009F3BDC" w:rsidRDefault="0063389E" w:rsidP="0063389E">
      <w:pPr>
        <w:pStyle w:val="Para0bullet"/>
      </w:pPr>
      <w:r w:rsidRPr="009F3BDC">
        <w:t>Hydrodynamic modelling of bed shear-stress in the six areas, as well as within 50</w:t>
      </w:r>
      <w:r w:rsidR="00933242">
        <w:t> </w:t>
      </w:r>
      <w:r w:rsidRPr="009F3BDC">
        <w:t>km of six Queensland ports</w:t>
      </w:r>
      <w:r w:rsidR="000F2A33">
        <w:t xml:space="preserve"> in addition to the six areas that were the main focus of this study</w:t>
      </w:r>
      <w:r w:rsidR="00BA1CD6">
        <w:t xml:space="preserve"> (SKM APASA 2013</w:t>
      </w:r>
      <w:r w:rsidRPr="009F3BDC">
        <w:t>a)</w:t>
      </w:r>
    </w:p>
    <w:p w:rsidR="0063389E" w:rsidRPr="009F3BDC" w:rsidRDefault="0063389E" w:rsidP="0063389E">
      <w:pPr>
        <w:pStyle w:val="Para0bullet"/>
      </w:pPr>
      <w:r w:rsidRPr="009F3BDC">
        <w:t>Identification of broad alternative areas in the six study areas considered most suitable for dredge material placement on the basis of bed shear-stress modelling as well as environmental, operational, and economi</w:t>
      </w:r>
      <w:r w:rsidR="00BA1CD6">
        <w:t>c considerations (SKM APASA 2013</w:t>
      </w:r>
      <w:r w:rsidRPr="009F3BDC">
        <w:t xml:space="preserve">b) </w:t>
      </w:r>
    </w:p>
    <w:p w:rsidR="0063389E" w:rsidRPr="009F3BDC" w:rsidRDefault="0063389E" w:rsidP="0063389E">
      <w:pPr>
        <w:pStyle w:val="Para0bullet"/>
      </w:pPr>
      <w:r w:rsidRPr="009F3BDC">
        <w:t>Within these alternative areas, identification of three hypothetical model case sites for Gladstone, and two model case sites at the other five locations, (13 sites in total) for sediment migration and disposal</w:t>
      </w:r>
      <w:r w:rsidR="00BA1CD6">
        <w:t xml:space="preserve"> plume modelling (SKM APASA 2013</w:t>
      </w:r>
      <w:r w:rsidRPr="009F3BDC">
        <w:t>b). The current dredge material placement site at Gladstone was not modelled because it lacks capacity for dredge material beyond the requirements of currently approved projects</w:t>
      </w:r>
      <w:r w:rsidR="00D96BB6">
        <w:t>.</w:t>
      </w:r>
    </w:p>
    <w:p w:rsidR="0063389E" w:rsidRPr="009F3BDC" w:rsidRDefault="0063389E" w:rsidP="0063389E">
      <w:pPr>
        <w:pStyle w:val="Para0bullet"/>
      </w:pPr>
      <w:r w:rsidRPr="009F3BDC">
        <w:t xml:space="preserve">In consultation with the six port operators, definition of detailed dredge material placement scenarios to be modelled, including type of dredging (capital or maintenance), season and duration of placement, placement methodology, and the </w:t>
      </w:r>
      <w:r w:rsidRPr="009F3BDC">
        <w:rPr>
          <w:i/>
        </w:rPr>
        <w:t>in-situ</w:t>
      </w:r>
      <w:r w:rsidRPr="009F3BDC">
        <w:t xml:space="preserve"> volume, dry mass, and particle size distribution of the</w:t>
      </w:r>
      <w:r w:rsidR="00BA1CD6">
        <w:t xml:space="preserve"> dredge material (SKM </w:t>
      </w:r>
      <w:r w:rsidR="00BA1CD6">
        <w:lastRenderedPageBreak/>
        <w:t>APASA 2013b, c</w:t>
      </w:r>
      <w:r w:rsidRPr="009F3BDC">
        <w:t>). These hypothetical scenarios were selected to be most relevant to long-term planning for each study area from a long-term (25-year) perspective.</w:t>
      </w:r>
    </w:p>
    <w:p w:rsidR="0063389E" w:rsidRPr="009F3BDC" w:rsidRDefault="0063389E" w:rsidP="0063389E">
      <w:pPr>
        <w:pStyle w:val="Para0"/>
        <w:rPr>
          <w:lang w:val="en-AU"/>
        </w:rPr>
      </w:pPr>
    </w:p>
    <w:p w:rsidR="00C20FE0" w:rsidRPr="009F3BDC" w:rsidRDefault="00C20FE0" w:rsidP="00C20FE0">
      <w:pPr>
        <w:pStyle w:val="Heading2"/>
        <w:rPr>
          <w:rFonts w:cs="Arial"/>
          <w:lang w:val="en-AU"/>
        </w:rPr>
      </w:pPr>
      <w:bookmarkStart w:id="13" w:name="_Toc361930652"/>
      <w:r w:rsidRPr="009F3BDC">
        <w:rPr>
          <w:rFonts w:cs="Arial"/>
          <w:lang w:val="en-AU"/>
        </w:rPr>
        <w:t>Purpose and Scope</w:t>
      </w:r>
      <w:bookmarkEnd w:id="13"/>
    </w:p>
    <w:p w:rsidR="00284B3B" w:rsidRPr="009F3BDC" w:rsidRDefault="00C20FE0" w:rsidP="00F4162D">
      <w:pPr>
        <w:pStyle w:val="Para0"/>
        <w:rPr>
          <w:lang w:val="en-AU"/>
        </w:rPr>
      </w:pPr>
      <w:r w:rsidRPr="009F3BDC">
        <w:rPr>
          <w:lang w:val="en-AU"/>
        </w:rPr>
        <w:t>The GBRMPA seeks to improve understanding of the risks, environmental impacts, and future management arrangements associated with the placement of dredge material in the Region, through the completion of port-specific assessments. The purpose of the 'Improved Dredge Material Management for the Great Barrier Reef Region</w:t>
      </w:r>
      <w:r w:rsidR="0052246B">
        <w:rPr>
          <w:lang w:val="en-AU"/>
        </w:rPr>
        <w:t>’</w:t>
      </w:r>
      <w:r w:rsidRPr="009F3BDC">
        <w:rPr>
          <w:lang w:val="en-AU"/>
        </w:rPr>
        <w:t xml:space="preserve"> study is to support a strategic, long-term approach for improved management of dredge material in the Region. </w:t>
      </w:r>
    </w:p>
    <w:p w:rsidR="00C20FE0" w:rsidRPr="009F3BDC" w:rsidRDefault="00C20FE0" w:rsidP="00F4162D">
      <w:pPr>
        <w:pStyle w:val="Para0"/>
        <w:rPr>
          <w:lang w:val="en-AU"/>
        </w:rPr>
      </w:pPr>
      <w:r w:rsidRPr="009F3BDC">
        <w:rPr>
          <w:lang w:val="en-AU"/>
        </w:rPr>
        <w:t xml:space="preserve">It is important to understand that the purpose of the study is to compare the implications of placing dredge material placement at indicative, alternative locations. The study is not, and is not intended </w:t>
      </w:r>
      <w:r w:rsidR="009E53D5" w:rsidRPr="009F3BDC">
        <w:rPr>
          <w:lang w:val="en-AU"/>
        </w:rPr>
        <w:t>as</w:t>
      </w:r>
      <w:r w:rsidRPr="009F3BDC">
        <w:rPr>
          <w:lang w:val="en-AU"/>
        </w:rPr>
        <w:t xml:space="preserve">, </w:t>
      </w:r>
      <w:r w:rsidR="009E53D5" w:rsidRPr="009F3BDC">
        <w:rPr>
          <w:lang w:val="en-AU"/>
        </w:rPr>
        <w:t xml:space="preserve">an Environmental Impact Assessment (EIA) of </w:t>
      </w:r>
      <w:r w:rsidRPr="009F3BDC">
        <w:rPr>
          <w:lang w:val="en-AU"/>
        </w:rPr>
        <w:t>any specific placement site.</w:t>
      </w:r>
      <w:r w:rsidR="009E53D5" w:rsidRPr="009F3BDC">
        <w:rPr>
          <w:lang w:val="en-AU"/>
        </w:rPr>
        <w:t xml:space="preserve"> The study does not recommend specific sites for future dredge material placement because the scope did not allow the level of detailed impact assessment needed to support such recommendations. These considerations are explained in further detail in ‘</w:t>
      </w:r>
      <w:r w:rsidR="00B66293" w:rsidRPr="009F3BDC">
        <w:rPr>
          <w:lang w:val="en-AU"/>
        </w:rPr>
        <w:fldChar w:fldCharType="begin"/>
      </w:r>
      <w:r w:rsidR="009E53D5" w:rsidRPr="009F3BDC">
        <w:rPr>
          <w:lang w:val="en-AU"/>
        </w:rPr>
        <w:instrText xml:space="preserve"> REF _Ref354410923 \h </w:instrText>
      </w:r>
      <w:r w:rsidR="00B66293" w:rsidRPr="009F3BDC">
        <w:rPr>
          <w:lang w:val="en-AU"/>
        </w:rPr>
      </w:r>
      <w:r w:rsidR="00B66293" w:rsidRPr="009F3BDC">
        <w:rPr>
          <w:lang w:val="en-AU"/>
        </w:rPr>
        <w:fldChar w:fldCharType="separate"/>
      </w:r>
      <w:r w:rsidR="00E2599D" w:rsidRPr="009F3BDC">
        <w:rPr>
          <w:lang w:val="en-AU"/>
        </w:rPr>
        <w:t>Context for Using this Report</w:t>
      </w:r>
      <w:r w:rsidR="00B66293" w:rsidRPr="009F3BDC">
        <w:rPr>
          <w:lang w:val="en-AU"/>
        </w:rPr>
        <w:fldChar w:fldCharType="end"/>
      </w:r>
      <w:r w:rsidR="009E53D5" w:rsidRPr="009F3BDC">
        <w:rPr>
          <w:lang w:val="en-AU"/>
        </w:rPr>
        <w:t xml:space="preserve">’, page </w:t>
      </w:r>
      <w:r w:rsidR="00B66293" w:rsidRPr="009F3BDC">
        <w:rPr>
          <w:lang w:val="en-AU"/>
        </w:rPr>
        <w:fldChar w:fldCharType="begin"/>
      </w:r>
      <w:r w:rsidR="009E53D5" w:rsidRPr="009F3BDC">
        <w:rPr>
          <w:lang w:val="en-AU"/>
        </w:rPr>
        <w:instrText xml:space="preserve"> PAGEREF _Ref354410923 \h </w:instrText>
      </w:r>
      <w:r w:rsidR="00B66293" w:rsidRPr="009F3BDC">
        <w:rPr>
          <w:lang w:val="en-AU"/>
        </w:rPr>
      </w:r>
      <w:r w:rsidR="00B66293" w:rsidRPr="009F3BDC">
        <w:rPr>
          <w:lang w:val="en-AU"/>
        </w:rPr>
        <w:fldChar w:fldCharType="separate"/>
      </w:r>
      <w:r w:rsidR="00E2599D">
        <w:rPr>
          <w:noProof/>
          <w:lang w:val="en-AU"/>
        </w:rPr>
        <w:t>20</w:t>
      </w:r>
      <w:r w:rsidR="00B66293" w:rsidRPr="009F3BDC">
        <w:rPr>
          <w:lang w:val="en-AU"/>
        </w:rPr>
        <w:fldChar w:fldCharType="end"/>
      </w:r>
      <w:r w:rsidR="009E53D5" w:rsidRPr="009F3BDC">
        <w:rPr>
          <w:lang w:val="en-AU"/>
        </w:rPr>
        <w:t>.</w:t>
      </w:r>
    </w:p>
    <w:p w:rsidR="005307F1" w:rsidRPr="009F3BDC" w:rsidRDefault="005307F1" w:rsidP="00F4162D">
      <w:pPr>
        <w:pStyle w:val="Para0"/>
        <w:rPr>
          <w:lang w:val="en-AU"/>
        </w:rPr>
      </w:pPr>
      <w:r w:rsidRPr="009F3BDC">
        <w:rPr>
          <w:lang w:val="en-AU"/>
        </w:rPr>
        <w:t>The report also identifies knowledge gaps and areas for further research, and related strategies for improved management of dredge material in the Region (see ‘</w:t>
      </w:r>
      <w:r w:rsidR="00B66293" w:rsidRPr="009F3BDC">
        <w:rPr>
          <w:lang w:val="en-AU"/>
        </w:rPr>
        <w:fldChar w:fldCharType="begin"/>
      </w:r>
      <w:r w:rsidR="00F55AF4" w:rsidRPr="009F3BDC">
        <w:rPr>
          <w:lang w:val="en-AU"/>
        </w:rPr>
        <w:instrText xml:space="preserve"> REF _Ref358899965 \h </w:instrText>
      </w:r>
      <w:r w:rsidR="00B66293" w:rsidRPr="009F3BDC">
        <w:rPr>
          <w:lang w:val="en-AU"/>
        </w:rPr>
      </w:r>
      <w:r w:rsidR="00B66293" w:rsidRPr="009F3BDC">
        <w:rPr>
          <w:lang w:val="en-AU"/>
        </w:rPr>
        <w:fldChar w:fldCharType="separate"/>
      </w:r>
      <w:r w:rsidR="00E2599D" w:rsidRPr="009F3BDC">
        <w:rPr>
          <w:rFonts w:cs="Arial"/>
          <w:lang w:val="en-AU"/>
        </w:rPr>
        <w:t>Conclusions, Knowledge Gaps, Further Research and Management Strategies</w:t>
      </w:r>
      <w:r w:rsidR="00B66293" w:rsidRPr="009F3BDC">
        <w:rPr>
          <w:lang w:val="en-AU"/>
        </w:rPr>
        <w:fldChar w:fldCharType="end"/>
      </w:r>
      <w:r w:rsidR="00F55AF4" w:rsidRPr="009F3BDC">
        <w:rPr>
          <w:lang w:val="en-AU"/>
        </w:rPr>
        <w:t>', page</w:t>
      </w:r>
      <w:r w:rsidR="004714D9">
        <w:rPr>
          <w:lang w:val="en-AU"/>
        </w:rPr>
        <w:t> </w:t>
      </w:r>
      <w:r w:rsidR="00B66293" w:rsidRPr="009F3BDC">
        <w:rPr>
          <w:lang w:val="en-AU"/>
        </w:rPr>
        <w:fldChar w:fldCharType="begin"/>
      </w:r>
      <w:r w:rsidR="00F55AF4" w:rsidRPr="009F3BDC">
        <w:rPr>
          <w:lang w:val="en-AU"/>
        </w:rPr>
        <w:instrText xml:space="preserve"> PAGEREF _Ref358899969 \h </w:instrText>
      </w:r>
      <w:r w:rsidR="00B66293" w:rsidRPr="009F3BDC">
        <w:rPr>
          <w:lang w:val="en-AU"/>
        </w:rPr>
      </w:r>
      <w:r w:rsidR="00B66293" w:rsidRPr="009F3BDC">
        <w:rPr>
          <w:lang w:val="en-AU"/>
        </w:rPr>
        <w:fldChar w:fldCharType="separate"/>
      </w:r>
      <w:r w:rsidR="00E2599D">
        <w:rPr>
          <w:noProof/>
          <w:lang w:val="en-AU"/>
        </w:rPr>
        <w:t>215</w:t>
      </w:r>
      <w:r w:rsidR="00B66293" w:rsidRPr="009F3BDC">
        <w:rPr>
          <w:lang w:val="en-AU"/>
        </w:rPr>
        <w:fldChar w:fldCharType="end"/>
      </w:r>
      <w:r w:rsidR="00F55AF4" w:rsidRPr="009F3BDC">
        <w:rPr>
          <w:lang w:val="en-AU"/>
        </w:rPr>
        <w:t>.</w:t>
      </w:r>
    </w:p>
    <w:p w:rsidR="00C20FE0" w:rsidRPr="009F3BDC" w:rsidRDefault="00C20FE0" w:rsidP="00C20FE0">
      <w:pPr>
        <w:pStyle w:val="Para0"/>
        <w:rPr>
          <w:lang w:val="en-AU"/>
        </w:rPr>
      </w:pPr>
      <w:r w:rsidRPr="009F3BDC">
        <w:rPr>
          <w:lang w:val="en-AU"/>
        </w:rPr>
        <w:t>The study was based entirely on existing information and data available to SKM and APASA. No field surveys of the existing environment were conducted to support the results. The risk assessments were based entirely on hypothetical model cases and material placement scenarios, and not specific, actual dredging projects, though as noted above the placement scenarios were developed in consultation with the port operators to be representative and relevant of anticipated placement campaigns.</w:t>
      </w:r>
    </w:p>
    <w:p w:rsidR="00F331EA" w:rsidRPr="009F3BDC" w:rsidRDefault="00F331EA" w:rsidP="00F331EA">
      <w:pPr>
        <w:pStyle w:val="Heading2"/>
        <w:rPr>
          <w:lang w:val="en-AU"/>
        </w:rPr>
      </w:pPr>
      <w:bookmarkStart w:id="14" w:name="_Toc358666557"/>
      <w:bookmarkStart w:id="15" w:name="_Toc361930653"/>
      <w:r w:rsidRPr="009F3BDC">
        <w:rPr>
          <w:lang w:val="en-AU"/>
        </w:rPr>
        <w:t>What Does "Long-term" Mean?</w:t>
      </w:r>
      <w:bookmarkEnd w:id="14"/>
      <w:bookmarkEnd w:id="15"/>
    </w:p>
    <w:p w:rsidR="00F331EA" w:rsidRPr="009F3BDC" w:rsidRDefault="00F331EA" w:rsidP="00F331EA">
      <w:pPr>
        <w:pStyle w:val="Para0"/>
        <w:rPr>
          <w:lang w:val="en-AU"/>
        </w:rPr>
      </w:pPr>
      <w:r w:rsidRPr="009F3BDC">
        <w:rPr>
          <w:lang w:val="en-AU"/>
        </w:rPr>
        <w:t>Consideration of time scale is essential at all levels of risk assessment and environmental management. In this study, carried through to this report, "long-term" has applied on two different time scales in two different contexts, which may be thought of as strategic and technical:</w:t>
      </w:r>
    </w:p>
    <w:p w:rsidR="00F331EA" w:rsidRPr="009F3BDC" w:rsidRDefault="00F331EA" w:rsidP="00F331EA">
      <w:pPr>
        <w:pStyle w:val="Para0bullet"/>
        <w:numPr>
          <w:ilvl w:val="0"/>
          <w:numId w:val="64"/>
        </w:numPr>
      </w:pPr>
      <w:r w:rsidRPr="009F3BDC">
        <w:t>Strategic: The overall context of the study is aligned to</w:t>
      </w:r>
      <w:r w:rsidR="001F31E7">
        <w:t xml:space="preserve"> the Strategic Assessment, i.e.</w:t>
      </w:r>
      <w:r w:rsidRPr="009F3BDC">
        <w:t xml:space="preserve"> the study has adopted a 25-year outlook. This 25-year perspective was adopted in consultation with the GBRMPA and port operators. The 25-year time frame has been used to develop outlooks for capital and maintenance dredging needs, and consequently the most relevant dredge material placement scenarios for investigation. SKM recognises that ports are expected to continue to operate on longer time scales of 50 years and beyond. It was not practical, however, to anticipate dredging requirements and other port-associated coastal developments on such a long time scale. </w:t>
      </w:r>
    </w:p>
    <w:p w:rsidR="00F331EA" w:rsidRPr="009F3BDC" w:rsidRDefault="00F331EA" w:rsidP="00F331EA">
      <w:pPr>
        <w:pStyle w:val="Para0bullet"/>
        <w:numPr>
          <w:ilvl w:val="0"/>
          <w:numId w:val="64"/>
        </w:numPr>
      </w:pPr>
      <w:r w:rsidRPr="009F3BDC">
        <w:t xml:space="preserve">Technical: The technical outputs of the study revolve around hydrodynamic modelling of the movement of dredged sediments. In this context, "long-term" refers to modelling over a period of 12 months from the commencement of the hypothetical placement scenario. This is the first study to incorporate the influence of large-scale currents to model dredge material movement over 12 months. </w:t>
      </w:r>
      <w:r w:rsidRPr="009F3BDC">
        <w:lastRenderedPageBreak/>
        <w:t>Modelling dredge material movement on the 25-year strategic time scale is far beyond current technical capabilities.</w:t>
      </w:r>
    </w:p>
    <w:p w:rsidR="00F331EA" w:rsidRPr="009F3BDC" w:rsidRDefault="00F331EA" w:rsidP="00F331EA">
      <w:pPr>
        <w:pStyle w:val="Para0"/>
        <w:rPr>
          <w:lang w:val="en-AU"/>
        </w:rPr>
      </w:pPr>
    </w:p>
    <w:p w:rsidR="00F331EA" w:rsidRPr="009F3BDC" w:rsidRDefault="00F331EA" w:rsidP="00F331EA">
      <w:pPr>
        <w:pStyle w:val="Para0"/>
        <w:rPr>
          <w:lang w:val="en-AU"/>
        </w:rPr>
      </w:pPr>
      <w:r w:rsidRPr="009F3BDC">
        <w:rPr>
          <w:lang w:val="en-AU"/>
        </w:rPr>
        <w:t xml:space="preserve">The other time scale applied in the study is that of the material placement campaign scenarios for the individual study areas, which vary from </w:t>
      </w:r>
      <w:r w:rsidR="00A15908" w:rsidRPr="009F3BDC">
        <w:rPr>
          <w:lang w:val="en-AU"/>
        </w:rPr>
        <w:t>38 to 155 days. This variation reflects the situation most relevant to each location; there would be no benefit or purpose in standardising across the locations or comparing one location to another.</w:t>
      </w:r>
    </w:p>
    <w:p w:rsidR="00B35E3E" w:rsidRPr="009F3BDC" w:rsidRDefault="00B35E3E" w:rsidP="00073295">
      <w:pPr>
        <w:pStyle w:val="Heading1"/>
        <w:rPr>
          <w:rFonts w:cs="Arial"/>
          <w:lang w:val="en-AU"/>
        </w:rPr>
      </w:pPr>
      <w:bookmarkStart w:id="16" w:name="_Toc361930654"/>
      <w:r w:rsidRPr="009F3BDC">
        <w:rPr>
          <w:rFonts w:cs="Arial"/>
          <w:lang w:val="en-AU"/>
        </w:rPr>
        <w:lastRenderedPageBreak/>
        <w:t>Methods</w:t>
      </w:r>
      <w:bookmarkEnd w:id="16"/>
    </w:p>
    <w:p w:rsidR="00F4162D" w:rsidRPr="009F3BDC" w:rsidRDefault="00F4162D" w:rsidP="00F4162D">
      <w:pPr>
        <w:pStyle w:val="Para0"/>
        <w:rPr>
          <w:lang w:val="en-AU"/>
        </w:rPr>
      </w:pPr>
      <w:r w:rsidRPr="009F3BDC">
        <w:rPr>
          <w:lang w:val="en-AU"/>
        </w:rPr>
        <w:t xml:space="preserve">SKM </w:t>
      </w:r>
      <w:r w:rsidR="00AC1DEF" w:rsidRPr="009F3BDC">
        <w:rPr>
          <w:lang w:val="en-AU"/>
        </w:rPr>
        <w:t xml:space="preserve">and </w:t>
      </w:r>
      <w:r w:rsidRPr="009F3BDC">
        <w:rPr>
          <w:lang w:val="en-AU"/>
        </w:rPr>
        <w:t>APASA</w:t>
      </w:r>
      <w:r w:rsidR="0014739E" w:rsidRPr="009F3BDC">
        <w:rPr>
          <w:lang w:val="en-AU"/>
        </w:rPr>
        <w:t xml:space="preserve"> </w:t>
      </w:r>
      <w:r w:rsidRPr="009F3BDC">
        <w:rPr>
          <w:lang w:val="en-AU"/>
        </w:rPr>
        <w:t xml:space="preserve">examined the model predictions of sediment plumes and long-term migration of sediments in the six port areas in relation to sensitive receptors (for example, coral reefs, seagrass, macroalgal, macroinvertebrate communities) identified in previous reports produced as part of Task </w:t>
      </w:r>
      <w:r w:rsidR="00BA1CD6">
        <w:rPr>
          <w:lang w:val="en-AU"/>
        </w:rPr>
        <w:t>2 of the project (SKM APASA 2013</w:t>
      </w:r>
      <w:r w:rsidRPr="009F3BDC">
        <w:rPr>
          <w:lang w:val="en-AU"/>
        </w:rPr>
        <w:t xml:space="preserve">a, 2012b). </w:t>
      </w:r>
      <w:r w:rsidR="00AC1DEF" w:rsidRPr="009F3BDC">
        <w:rPr>
          <w:lang w:val="en-AU"/>
        </w:rPr>
        <w:t>T</w:t>
      </w:r>
      <w:r w:rsidRPr="009F3BDC">
        <w:rPr>
          <w:lang w:val="en-AU"/>
        </w:rPr>
        <w:t xml:space="preserve">his report </w:t>
      </w:r>
      <w:r w:rsidR="00AC1DEF" w:rsidRPr="009F3BDC">
        <w:rPr>
          <w:lang w:val="en-AU"/>
        </w:rPr>
        <w:t xml:space="preserve">presents the </w:t>
      </w:r>
      <w:r w:rsidR="00310675" w:rsidRPr="009F3BDC">
        <w:rPr>
          <w:lang w:val="en-AU"/>
        </w:rPr>
        <w:t>results</w:t>
      </w:r>
      <w:r w:rsidR="00AC1DEF" w:rsidRPr="009F3BDC">
        <w:rPr>
          <w:lang w:val="en-AU"/>
        </w:rPr>
        <w:t xml:space="preserve"> of </w:t>
      </w:r>
      <w:r w:rsidR="00B0537F" w:rsidRPr="009F3BDC">
        <w:rPr>
          <w:lang w:val="en-AU"/>
        </w:rPr>
        <w:t xml:space="preserve">high-level </w:t>
      </w:r>
      <w:r w:rsidRPr="009F3BDC">
        <w:rPr>
          <w:lang w:val="en-AU"/>
        </w:rPr>
        <w:t>ecological risk assessments for three alternative model case sites (two hypothetical alterna</w:t>
      </w:r>
      <w:r w:rsidR="001F146B" w:rsidRPr="009F3BDC">
        <w:rPr>
          <w:lang w:val="en-AU"/>
        </w:rPr>
        <w:t>tive sites and the current site</w:t>
      </w:r>
      <w:r w:rsidRPr="009F3BDC">
        <w:rPr>
          <w:lang w:val="en-AU"/>
        </w:rPr>
        <w:t xml:space="preserve"> for </w:t>
      </w:r>
      <w:r w:rsidR="001F146B" w:rsidRPr="009F3BDC">
        <w:rPr>
          <w:lang w:val="en-AU"/>
        </w:rPr>
        <w:t>locations</w:t>
      </w:r>
      <w:r w:rsidRPr="009F3BDC">
        <w:rPr>
          <w:lang w:val="en-AU"/>
        </w:rPr>
        <w:t xml:space="preserve"> except Gladstone</w:t>
      </w:r>
      <w:r w:rsidR="00AC1DEF" w:rsidRPr="009F3BDC">
        <w:rPr>
          <w:lang w:val="en-AU"/>
        </w:rPr>
        <w:t>,</w:t>
      </w:r>
      <w:r w:rsidRPr="009F3BDC">
        <w:rPr>
          <w:lang w:val="en-AU"/>
        </w:rPr>
        <w:t xml:space="preserve"> and three hypothetical alternative sites for Gladstone)</w:t>
      </w:r>
      <w:r w:rsidR="004006F5" w:rsidRPr="009F3BDC">
        <w:rPr>
          <w:lang w:val="en-AU"/>
        </w:rPr>
        <w:t>.</w:t>
      </w:r>
    </w:p>
    <w:p w:rsidR="00F4162D" w:rsidRPr="009F3BDC" w:rsidRDefault="00B234FA" w:rsidP="00F4162D">
      <w:pPr>
        <w:pStyle w:val="Para0"/>
        <w:rPr>
          <w:lang w:val="en-AU"/>
        </w:rPr>
      </w:pPr>
      <w:r w:rsidRPr="009F3BDC">
        <w:rPr>
          <w:lang w:val="en-AU"/>
        </w:rPr>
        <w:t xml:space="preserve">SKM </w:t>
      </w:r>
      <w:r w:rsidR="0014739E" w:rsidRPr="009F3BDC">
        <w:rPr>
          <w:lang w:val="en-AU"/>
        </w:rPr>
        <w:t>APASA performed</w:t>
      </w:r>
      <w:r w:rsidR="00AC1DEF" w:rsidRPr="009F3BDC">
        <w:rPr>
          <w:lang w:val="en-AU"/>
        </w:rPr>
        <w:t xml:space="preserve"> </w:t>
      </w:r>
      <w:r w:rsidR="00F4162D" w:rsidRPr="009F3BDC">
        <w:rPr>
          <w:lang w:val="en-AU"/>
        </w:rPr>
        <w:t>the following tasks</w:t>
      </w:r>
      <w:r w:rsidR="00AC1DEF" w:rsidRPr="009F3BDC">
        <w:rPr>
          <w:lang w:val="en-AU"/>
        </w:rPr>
        <w:t xml:space="preserve"> in performing the risk assessment</w:t>
      </w:r>
      <w:r w:rsidR="00F4162D" w:rsidRPr="009F3BDC">
        <w:rPr>
          <w:lang w:val="en-AU"/>
        </w:rPr>
        <w:t>:</w:t>
      </w:r>
    </w:p>
    <w:p w:rsidR="00F4162D" w:rsidRPr="009F3BDC" w:rsidRDefault="00F4162D" w:rsidP="00F4162D">
      <w:pPr>
        <w:pStyle w:val="Para0bullet"/>
      </w:pPr>
      <w:r w:rsidRPr="009F3BDC">
        <w:t xml:space="preserve">Collaborate with relevant </w:t>
      </w:r>
      <w:r w:rsidR="009B565C" w:rsidRPr="009F3BDC">
        <w:t>port operators</w:t>
      </w:r>
      <w:r w:rsidRPr="009F3BDC">
        <w:t xml:space="preserve"> to obtain </w:t>
      </w:r>
      <w:r w:rsidR="00B0537F" w:rsidRPr="009F3BDC">
        <w:t xml:space="preserve">available </w:t>
      </w:r>
      <w:r w:rsidRPr="009F3BDC">
        <w:t xml:space="preserve">information on benthic </w:t>
      </w:r>
      <w:r w:rsidR="00B0537F" w:rsidRPr="009F3BDC">
        <w:t>communities surrounding the six locations</w:t>
      </w:r>
    </w:p>
    <w:p w:rsidR="00F4162D" w:rsidRPr="009F3BDC" w:rsidRDefault="00AC1DEF" w:rsidP="00F4162D">
      <w:pPr>
        <w:pStyle w:val="Para0bullet"/>
      </w:pPr>
      <w:r w:rsidRPr="009F3BDC">
        <w:rPr>
          <w:rFonts w:cs="Arial"/>
        </w:rPr>
        <w:t>Overlay the modelling outputs produced by SKM APASA (</w:t>
      </w:r>
      <w:r w:rsidR="0043278C" w:rsidRPr="009F3BDC">
        <w:rPr>
          <w:rFonts w:cs="Arial"/>
        </w:rPr>
        <w:t>2013</w:t>
      </w:r>
      <w:r w:rsidR="00BA1CD6">
        <w:rPr>
          <w:rFonts w:cs="Arial"/>
        </w:rPr>
        <w:t>c</w:t>
      </w:r>
      <w:r w:rsidRPr="009F3BDC">
        <w:rPr>
          <w:rFonts w:cs="Arial"/>
        </w:rPr>
        <w:t>) on baseline maps of receptors generated in the identification of alternative areas and mod</w:t>
      </w:r>
      <w:r w:rsidR="00BA1CD6">
        <w:rPr>
          <w:rFonts w:cs="Arial"/>
        </w:rPr>
        <w:t>el case sites by SKM APASA (2013</w:t>
      </w:r>
      <w:r w:rsidRPr="009F3BDC">
        <w:rPr>
          <w:rFonts w:cs="Arial"/>
        </w:rPr>
        <w:t>b)</w:t>
      </w:r>
    </w:p>
    <w:p w:rsidR="0044153C" w:rsidRPr="009F3BDC" w:rsidRDefault="004F7755">
      <w:pPr>
        <w:pStyle w:val="Para0bullet"/>
      </w:pPr>
      <w:r w:rsidRPr="009F3BDC">
        <w:t>Collate and r</w:t>
      </w:r>
      <w:r w:rsidR="00AC1DEF" w:rsidRPr="009F3BDC">
        <w:t xml:space="preserve">eview </w:t>
      </w:r>
      <w:r w:rsidRPr="009F3BDC">
        <w:t xml:space="preserve">available results of ecological monitoring and other </w:t>
      </w:r>
      <w:r w:rsidR="00AC1DEF" w:rsidRPr="009F3BDC">
        <w:t xml:space="preserve">information on </w:t>
      </w:r>
      <w:r w:rsidRPr="009F3BDC">
        <w:t xml:space="preserve">the ecological impacts of previous dredge material placement in the six </w:t>
      </w:r>
      <w:r w:rsidR="00B0537F" w:rsidRPr="009F3BDC">
        <w:t>locations</w:t>
      </w:r>
    </w:p>
    <w:p w:rsidR="0044153C" w:rsidRPr="009F3BDC" w:rsidRDefault="004F7755">
      <w:pPr>
        <w:pStyle w:val="Para0bullet"/>
      </w:pPr>
      <w:r w:rsidRPr="009F3BDC">
        <w:t xml:space="preserve">Establish </w:t>
      </w:r>
      <w:r w:rsidR="009F36CE" w:rsidRPr="009F3BDC">
        <w:t xml:space="preserve">a </w:t>
      </w:r>
      <w:r w:rsidR="0014739E" w:rsidRPr="009F3BDC">
        <w:t>risk register</w:t>
      </w:r>
      <w:r w:rsidR="00F4162D" w:rsidRPr="009F3BDC">
        <w:t xml:space="preserve"> </w:t>
      </w:r>
      <w:r w:rsidR="00B0537F" w:rsidRPr="009F3BDC">
        <w:t xml:space="preserve">of </w:t>
      </w:r>
      <w:r w:rsidRPr="009F3BDC">
        <w:t xml:space="preserve">hazards </w:t>
      </w:r>
      <w:r w:rsidR="00F4162D" w:rsidRPr="009F3BDC">
        <w:t xml:space="preserve">to </w:t>
      </w:r>
      <w:r w:rsidRPr="009F3BDC">
        <w:t xml:space="preserve">ecological </w:t>
      </w:r>
      <w:r w:rsidR="00F4162D" w:rsidRPr="009F3BDC">
        <w:t xml:space="preserve">values </w:t>
      </w:r>
      <w:r w:rsidRPr="009F3BDC">
        <w:t>that could potentially arise from the mobilisation of sediments by dredge material placement</w:t>
      </w:r>
    </w:p>
    <w:p w:rsidR="0044153C" w:rsidRPr="009F3BDC" w:rsidRDefault="004F7755">
      <w:pPr>
        <w:pStyle w:val="Para0bullet"/>
      </w:pPr>
      <w:r w:rsidRPr="009F3BDC">
        <w:t xml:space="preserve">Conduct an ecological </w:t>
      </w:r>
      <w:r w:rsidR="00F4162D" w:rsidRPr="009F3BDC">
        <w:t xml:space="preserve">risk assessment </w:t>
      </w:r>
      <w:r w:rsidRPr="009F3BDC">
        <w:t xml:space="preserve">based on </w:t>
      </w:r>
      <w:r w:rsidR="00F4162D" w:rsidRPr="009F3BDC">
        <w:t xml:space="preserve">the likelihood and consequences of potential impacts associated with </w:t>
      </w:r>
      <w:r w:rsidRPr="009F3BDC">
        <w:t>the identified hazards</w:t>
      </w:r>
    </w:p>
    <w:p w:rsidR="0044153C" w:rsidRPr="009F3BDC" w:rsidRDefault="00D32154">
      <w:pPr>
        <w:pStyle w:val="Para0bullet"/>
      </w:pPr>
      <w:r w:rsidRPr="009F3BDC">
        <w:t>Identify the relative benefits and risks associated with alternative model sites for placement of dredge material under the assumed modelling scenario for each port.</w:t>
      </w:r>
    </w:p>
    <w:p w:rsidR="00F4162D" w:rsidRPr="009F3BDC" w:rsidRDefault="00F4162D" w:rsidP="00F4162D">
      <w:pPr>
        <w:pStyle w:val="Para0"/>
        <w:rPr>
          <w:lang w:val="en-AU"/>
        </w:rPr>
      </w:pPr>
    </w:p>
    <w:p w:rsidR="007E0E9D" w:rsidRPr="009F3BDC" w:rsidRDefault="007E0E9D" w:rsidP="00073295">
      <w:pPr>
        <w:pStyle w:val="Heading2"/>
        <w:rPr>
          <w:rFonts w:cs="Arial"/>
          <w:lang w:val="en-AU"/>
        </w:rPr>
      </w:pPr>
      <w:bookmarkStart w:id="17" w:name="_Toc361930655"/>
      <w:r w:rsidRPr="009F3BDC">
        <w:rPr>
          <w:rFonts w:cs="Arial"/>
          <w:lang w:val="en-AU"/>
        </w:rPr>
        <w:t>Stakeholder Engagement</w:t>
      </w:r>
      <w:bookmarkEnd w:id="17"/>
    </w:p>
    <w:p w:rsidR="00601EBE" w:rsidRPr="009F3BDC" w:rsidRDefault="007E0E9D">
      <w:pPr>
        <w:pStyle w:val="Para0"/>
        <w:rPr>
          <w:lang w:val="en-AU"/>
        </w:rPr>
      </w:pPr>
      <w:r w:rsidRPr="009F3BDC">
        <w:rPr>
          <w:lang w:val="en-AU"/>
        </w:rPr>
        <w:t xml:space="preserve">A teleconference was held with each of the </w:t>
      </w:r>
      <w:r w:rsidR="009B565C" w:rsidRPr="009F3BDC">
        <w:rPr>
          <w:lang w:val="en-AU"/>
        </w:rPr>
        <w:t>port operators</w:t>
      </w:r>
      <w:r w:rsidRPr="009F3BDC">
        <w:rPr>
          <w:lang w:val="en-AU"/>
        </w:rPr>
        <w:t xml:space="preserve"> shortly after project inception to explain and receive feedback on </w:t>
      </w:r>
      <w:r w:rsidR="00B234FA" w:rsidRPr="009F3BDC">
        <w:rPr>
          <w:lang w:val="en-AU"/>
        </w:rPr>
        <w:t>SKM APASA</w:t>
      </w:r>
      <w:r w:rsidRPr="009F3BDC">
        <w:rPr>
          <w:lang w:val="en-AU"/>
        </w:rPr>
        <w:t xml:space="preserve">’s approach to the project, to identify information the </w:t>
      </w:r>
      <w:r w:rsidR="009B565C" w:rsidRPr="009F3BDC">
        <w:rPr>
          <w:lang w:val="en-AU"/>
        </w:rPr>
        <w:t>port operators</w:t>
      </w:r>
      <w:r w:rsidRPr="009F3BDC">
        <w:rPr>
          <w:lang w:val="en-AU"/>
        </w:rPr>
        <w:t xml:space="preserve"> could provide </w:t>
      </w:r>
      <w:r w:rsidR="0014739E" w:rsidRPr="009F3BDC">
        <w:rPr>
          <w:lang w:val="en-AU"/>
        </w:rPr>
        <w:t>and establish</w:t>
      </w:r>
      <w:r w:rsidRPr="009F3BDC">
        <w:rPr>
          <w:lang w:val="en-AU"/>
        </w:rPr>
        <w:t xml:space="preserve"> a process to obtain the information. This initial consultation was followed by </w:t>
      </w:r>
      <w:r w:rsidR="004500F3" w:rsidRPr="009F3BDC">
        <w:rPr>
          <w:lang w:val="en-AU"/>
        </w:rPr>
        <w:t xml:space="preserve">further </w:t>
      </w:r>
      <w:r w:rsidRPr="009F3BDC">
        <w:rPr>
          <w:lang w:val="en-AU"/>
        </w:rPr>
        <w:t xml:space="preserve">telephone and email </w:t>
      </w:r>
      <w:r w:rsidR="004500F3" w:rsidRPr="009F3BDC">
        <w:rPr>
          <w:lang w:val="en-AU"/>
        </w:rPr>
        <w:t>consultation</w:t>
      </w:r>
      <w:r w:rsidRPr="009F3BDC">
        <w:rPr>
          <w:lang w:val="en-AU"/>
        </w:rPr>
        <w:t xml:space="preserve"> as required. </w:t>
      </w:r>
    </w:p>
    <w:p w:rsidR="00601EBE" w:rsidRPr="009F3BDC" w:rsidRDefault="007E0E9D">
      <w:pPr>
        <w:pStyle w:val="Para0"/>
        <w:rPr>
          <w:lang w:val="en-AU"/>
        </w:rPr>
      </w:pPr>
      <w:r w:rsidRPr="009F3BDC">
        <w:rPr>
          <w:lang w:val="en-AU"/>
        </w:rPr>
        <w:t xml:space="preserve">On 25 September 2012, SKM participated in a collective workshop with representatives of the GBRMPA, </w:t>
      </w:r>
      <w:r w:rsidR="009B565C" w:rsidRPr="009F3BDC">
        <w:rPr>
          <w:lang w:val="en-AU"/>
        </w:rPr>
        <w:t>port operators</w:t>
      </w:r>
      <w:r w:rsidR="0045459D" w:rsidRPr="009F3BDC">
        <w:rPr>
          <w:lang w:val="en-AU"/>
        </w:rPr>
        <w:t>,</w:t>
      </w:r>
      <w:r w:rsidRPr="009F3BDC">
        <w:rPr>
          <w:lang w:val="en-AU"/>
        </w:rPr>
        <w:t xml:space="preserve"> Maritime Safety Queensland</w:t>
      </w:r>
      <w:r w:rsidR="000D6EF1" w:rsidRPr="009F3BDC">
        <w:rPr>
          <w:lang w:val="en-AU"/>
        </w:rPr>
        <w:t xml:space="preserve"> (MSQ)</w:t>
      </w:r>
      <w:r w:rsidRPr="009F3BDC">
        <w:rPr>
          <w:lang w:val="en-AU"/>
        </w:rPr>
        <w:t xml:space="preserve"> and Australian Maritime Safety A</w:t>
      </w:r>
      <w:r w:rsidR="000D6EF1" w:rsidRPr="009F3BDC">
        <w:rPr>
          <w:lang w:val="en-AU"/>
        </w:rPr>
        <w:t>uthority</w:t>
      </w:r>
      <w:r w:rsidRPr="009F3BDC">
        <w:rPr>
          <w:lang w:val="en-AU"/>
        </w:rPr>
        <w:t xml:space="preserve">. </w:t>
      </w:r>
      <w:r w:rsidR="00D93092" w:rsidRPr="009F3BDC">
        <w:rPr>
          <w:lang w:val="en-AU"/>
        </w:rPr>
        <w:t>The Queensland Department of Transport and Main Roads</w:t>
      </w:r>
      <w:r w:rsidR="000D6EF1" w:rsidRPr="009F3BDC">
        <w:rPr>
          <w:lang w:val="en-AU"/>
        </w:rPr>
        <w:t xml:space="preserve"> (DTMR)</w:t>
      </w:r>
      <w:r w:rsidR="00D93092" w:rsidRPr="009F3BDC">
        <w:rPr>
          <w:lang w:val="en-AU"/>
        </w:rPr>
        <w:t xml:space="preserve">, operator of Rosslyn Bay </w:t>
      </w:r>
      <w:r w:rsidR="004006F5" w:rsidRPr="009F3BDC">
        <w:rPr>
          <w:lang w:val="en-AU"/>
        </w:rPr>
        <w:t xml:space="preserve">State </w:t>
      </w:r>
      <w:r w:rsidR="00D93092" w:rsidRPr="009F3BDC">
        <w:rPr>
          <w:lang w:val="en-AU"/>
        </w:rPr>
        <w:t xml:space="preserve">Boat Harbour were unable to attend. </w:t>
      </w:r>
      <w:r w:rsidRPr="009F3BDC">
        <w:rPr>
          <w:lang w:val="en-AU"/>
        </w:rPr>
        <w:t xml:space="preserve">The workshop provided an overview of the project in the context of the broader Strategic Assessment of the </w:t>
      </w:r>
      <w:r w:rsidR="00FE768A" w:rsidRPr="009F3BDC">
        <w:rPr>
          <w:lang w:val="en-AU"/>
        </w:rPr>
        <w:t>World Heritage Area and adjacent coastal zone</w:t>
      </w:r>
      <w:r w:rsidRPr="009F3BDC">
        <w:rPr>
          <w:lang w:val="en-AU"/>
        </w:rPr>
        <w:t xml:space="preserve">, as well as the project scope and timeframe. It also provided an opportunity to discuss </w:t>
      </w:r>
      <w:r w:rsidR="00B234FA" w:rsidRPr="009F3BDC">
        <w:rPr>
          <w:lang w:val="en-AU"/>
        </w:rPr>
        <w:t>SKM APASA</w:t>
      </w:r>
      <w:r w:rsidRPr="009F3BDC">
        <w:rPr>
          <w:lang w:val="en-AU"/>
        </w:rPr>
        <w:t>’s approach</w:t>
      </w:r>
      <w:r w:rsidR="00BF386C" w:rsidRPr="009F3BDC">
        <w:rPr>
          <w:lang w:val="en-AU"/>
        </w:rPr>
        <w:t xml:space="preserve"> to the project</w:t>
      </w:r>
      <w:r w:rsidRPr="009F3BDC">
        <w:rPr>
          <w:lang w:val="en-AU"/>
        </w:rPr>
        <w:t xml:space="preserve"> and information that should be considered in the study. The workshop </w:t>
      </w:r>
      <w:r w:rsidR="00001677" w:rsidRPr="009F3BDC">
        <w:rPr>
          <w:lang w:val="en-AU"/>
        </w:rPr>
        <w:t xml:space="preserve">discussed </w:t>
      </w:r>
      <w:r w:rsidRPr="009F3BDC">
        <w:rPr>
          <w:lang w:val="en-AU"/>
        </w:rPr>
        <w:t>criteria relevant to the assessment of land-based placement of dredge material, another component of the overall project</w:t>
      </w:r>
      <w:r w:rsidR="004500F3" w:rsidRPr="009F3BDC">
        <w:rPr>
          <w:lang w:val="en-AU"/>
        </w:rPr>
        <w:t xml:space="preserve"> scope.</w:t>
      </w:r>
    </w:p>
    <w:p w:rsidR="00601EBE" w:rsidRPr="009F3BDC" w:rsidRDefault="007E0E9D">
      <w:pPr>
        <w:pStyle w:val="Para0"/>
        <w:rPr>
          <w:lang w:val="en-AU"/>
        </w:rPr>
      </w:pPr>
      <w:r w:rsidRPr="009F3BDC">
        <w:rPr>
          <w:lang w:val="en-AU"/>
        </w:rPr>
        <w:t xml:space="preserve">Between 9 and 16 October 2012, SKM conducted a series of port-specific workshops with each of the </w:t>
      </w:r>
      <w:r w:rsidR="009B565C" w:rsidRPr="009F3BDC">
        <w:rPr>
          <w:lang w:val="en-AU"/>
        </w:rPr>
        <w:t>port operators</w:t>
      </w:r>
      <w:r w:rsidRPr="009F3BDC">
        <w:rPr>
          <w:lang w:val="en-AU"/>
        </w:rPr>
        <w:t xml:space="preserve">. The workshops discussed </w:t>
      </w:r>
      <w:r w:rsidR="00001677" w:rsidRPr="009F3BDC">
        <w:rPr>
          <w:lang w:val="en-AU"/>
        </w:rPr>
        <w:t xml:space="preserve">approaches to identifying broad areas within each study location </w:t>
      </w:r>
      <w:r w:rsidR="00BF386C" w:rsidRPr="009F3BDC">
        <w:rPr>
          <w:lang w:val="en-AU"/>
        </w:rPr>
        <w:t xml:space="preserve">that are </w:t>
      </w:r>
      <w:r w:rsidR="00001677" w:rsidRPr="009F3BDC">
        <w:rPr>
          <w:lang w:val="en-AU"/>
        </w:rPr>
        <w:t>potentially suitable for dredge material placement. They also discussed</w:t>
      </w:r>
      <w:r w:rsidRPr="009F3BDC">
        <w:rPr>
          <w:lang w:val="en-AU"/>
        </w:rPr>
        <w:t xml:space="preserve"> potential options and technical feasibility of </w:t>
      </w:r>
      <w:r w:rsidR="00BF386C" w:rsidRPr="009F3BDC">
        <w:rPr>
          <w:lang w:val="en-AU"/>
        </w:rPr>
        <w:t>beneficial reuse or land disposal of</w:t>
      </w:r>
      <w:r w:rsidR="00FB74DA" w:rsidRPr="009F3BDC">
        <w:rPr>
          <w:lang w:val="en-AU"/>
        </w:rPr>
        <w:t xml:space="preserve"> dredge</w:t>
      </w:r>
      <w:r w:rsidRPr="009F3BDC">
        <w:rPr>
          <w:lang w:val="en-AU"/>
        </w:rPr>
        <w:t xml:space="preserve"> material. In addition to the </w:t>
      </w:r>
      <w:r w:rsidR="009B565C" w:rsidRPr="009F3BDC">
        <w:rPr>
          <w:lang w:val="en-AU"/>
        </w:rPr>
        <w:t>port operators</w:t>
      </w:r>
      <w:r w:rsidRPr="009F3BDC">
        <w:rPr>
          <w:lang w:val="en-AU"/>
        </w:rPr>
        <w:t xml:space="preserve">, </w:t>
      </w:r>
      <w:r w:rsidR="00B86116" w:rsidRPr="009F3BDC">
        <w:rPr>
          <w:lang w:val="en-AU"/>
        </w:rPr>
        <w:t xml:space="preserve">some </w:t>
      </w:r>
      <w:r w:rsidRPr="009F3BDC">
        <w:rPr>
          <w:lang w:val="en-AU"/>
        </w:rPr>
        <w:lastRenderedPageBreak/>
        <w:t xml:space="preserve">workshops were also attended by representatives of </w:t>
      </w:r>
      <w:r w:rsidR="00B86116" w:rsidRPr="009F3BDC">
        <w:rPr>
          <w:lang w:val="en-AU"/>
        </w:rPr>
        <w:t>the</w:t>
      </w:r>
      <w:r w:rsidR="000D6EF1" w:rsidRPr="009F3BDC">
        <w:rPr>
          <w:lang w:val="en-AU"/>
        </w:rPr>
        <w:t xml:space="preserve"> GBRMPA, </w:t>
      </w:r>
      <w:r w:rsidRPr="009F3BDC">
        <w:rPr>
          <w:lang w:val="en-AU"/>
        </w:rPr>
        <w:t xml:space="preserve">Queensland </w:t>
      </w:r>
      <w:r w:rsidR="00B86116" w:rsidRPr="009F3BDC">
        <w:rPr>
          <w:lang w:val="en-AU"/>
        </w:rPr>
        <w:t xml:space="preserve">Government </w:t>
      </w:r>
      <w:r w:rsidRPr="009F3BDC">
        <w:rPr>
          <w:lang w:val="en-AU"/>
        </w:rPr>
        <w:t xml:space="preserve">and </w:t>
      </w:r>
      <w:r w:rsidR="00B86116" w:rsidRPr="009F3BDC">
        <w:rPr>
          <w:lang w:val="en-AU"/>
        </w:rPr>
        <w:t>local councils</w:t>
      </w:r>
      <w:r w:rsidRPr="009F3BDC">
        <w:rPr>
          <w:lang w:val="en-AU"/>
        </w:rPr>
        <w:t xml:space="preserve">. </w:t>
      </w:r>
    </w:p>
    <w:p w:rsidR="001C066F" w:rsidRPr="009F3BDC" w:rsidRDefault="001C066F">
      <w:pPr>
        <w:pStyle w:val="Para0"/>
        <w:rPr>
          <w:lang w:val="en-AU"/>
        </w:rPr>
      </w:pPr>
      <w:r w:rsidRPr="009F3BDC">
        <w:rPr>
          <w:lang w:val="en-AU"/>
        </w:rPr>
        <w:t xml:space="preserve">On 11 February 2013, SKM and APASA </w:t>
      </w:r>
      <w:r w:rsidR="000D6EF1" w:rsidRPr="009F3BDC">
        <w:rPr>
          <w:lang w:val="en-AU"/>
        </w:rPr>
        <w:t>hosted</w:t>
      </w:r>
      <w:r w:rsidRPr="009F3BDC">
        <w:rPr>
          <w:lang w:val="en-AU"/>
        </w:rPr>
        <w:t xml:space="preserve"> a workshop with representatives of the GBRMPA and Queensland Ports Association, facilitated by Dr Richard Brinkman of the Australian Institute of Marine Science, to discuss the approaches to modelling methodology and sensitive receptor risk assessment in light of early drafts of SKM APASA (</w:t>
      </w:r>
      <w:r w:rsidR="0043278C" w:rsidRPr="009F3BDC">
        <w:rPr>
          <w:lang w:val="en-AU"/>
        </w:rPr>
        <w:t>2013</w:t>
      </w:r>
      <w:r w:rsidR="00BA1CD6">
        <w:rPr>
          <w:lang w:val="en-AU"/>
        </w:rPr>
        <w:t>c</w:t>
      </w:r>
      <w:r w:rsidRPr="009F3BDC">
        <w:rPr>
          <w:lang w:val="en-AU"/>
        </w:rPr>
        <w:t xml:space="preserve">) and this report. </w:t>
      </w:r>
    </w:p>
    <w:p w:rsidR="00B67540" w:rsidRPr="009F3BDC" w:rsidRDefault="00B67540" w:rsidP="00B67540">
      <w:pPr>
        <w:pStyle w:val="Heading2"/>
        <w:rPr>
          <w:rFonts w:cs="Arial"/>
          <w:lang w:val="en-AU"/>
        </w:rPr>
      </w:pPr>
      <w:bookmarkStart w:id="18" w:name="_Toc361930656"/>
      <w:r w:rsidRPr="009F3BDC">
        <w:rPr>
          <w:rFonts w:cs="Arial"/>
          <w:lang w:val="en-AU"/>
        </w:rPr>
        <w:t>Literature Review</w:t>
      </w:r>
      <w:r w:rsidR="00B82BCD" w:rsidRPr="009F3BDC">
        <w:rPr>
          <w:rFonts w:cs="Arial"/>
          <w:lang w:val="en-AU"/>
        </w:rPr>
        <w:t xml:space="preserve"> and Identification of Model Case Sites</w:t>
      </w:r>
      <w:bookmarkEnd w:id="18"/>
    </w:p>
    <w:p w:rsidR="00B67540" w:rsidRPr="009F3BDC" w:rsidRDefault="00BA1CD6" w:rsidP="00B67540">
      <w:pPr>
        <w:pStyle w:val="Para0"/>
        <w:rPr>
          <w:lang w:val="en-AU"/>
        </w:rPr>
      </w:pPr>
      <w:r>
        <w:rPr>
          <w:lang w:val="en-AU"/>
        </w:rPr>
        <w:t>SKM APASA (2013</w:t>
      </w:r>
      <w:r w:rsidR="00B67540" w:rsidRPr="009F3BDC">
        <w:rPr>
          <w:lang w:val="en-AU"/>
        </w:rPr>
        <w:t>b) conducted a desktop literature review to identify and map potential sediment-sensitive receptors</w:t>
      </w:r>
      <w:r w:rsidR="004C2A0C" w:rsidRPr="009F3BDC">
        <w:rPr>
          <w:lang w:val="en-AU"/>
        </w:rPr>
        <w:t xml:space="preserve"> in the six study areas</w:t>
      </w:r>
      <w:r w:rsidR="00B67540" w:rsidRPr="009F3BDC">
        <w:rPr>
          <w:lang w:val="en-AU"/>
        </w:rPr>
        <w:t>, including coral, seagrass, macroalgal, and macroinvertebrate communities, as well as designated areas of special interest such as Fish Habitat Areas (FHA</w:t>
      </w:r>
      <w:r w:rsidR="00272C14" w:rsidRPr="009F3BDC">
        <w:rPr>
          <w:lang w:val="en-AU"/>
        </w:rPr>
        <w:t xml:space="preserve">s) and </w:t>
      </w:r>
      <w:r w:rsidR="0067681B">
        <w:rPr>
          <w:lang w:val="en-AU"/>
        </w:rPr>
        <w:t>n</w:t>
      </w:r>
      <w:r w:rsidR="00272C14" w:rsidRPr="009F3BDC">
        <w:rPr>
          <w:lang w:val="en-AU"/>
        </w:rPr>
        <w:t>on-general Use Z</w:t>
      </w:r>
      <w:r w:rsidR="00B67540" w:rsidRPr="009F3BDC">
        <w:rPr>
          <w:lang w:val="en-AU"/>
        </w:rPr>
        <w:t xml:space="preserve">ones of the Marine Park. No presumption was made that designated areas of special interest are necessarily sensitive to elevated suspended sediments or </w:t>
      </w:r>
      <w:r w:rsidR="00836493" w:rsidRPr="009F3BDC">
        <w:rPr>
          <w:lang w:val="en-AU"/>
        </w:rPr>
        <w:t>sedimentation</w:t>
      </w:r>
      <w:r w:rsidR="004519D0">
        <w:rPr>
          <w:lang w:val="en-AU"/>
        </w:rPr>
        <w:t xml:space="preserve">. </w:t>
      </w:r>
      <w:r w:rsidR="00B67540" w:rsidRPr="009F3BDC">
        <w:rPr>
          <w:lang w:val="en-AU"/>
        </w:rPr>
        <w:t xml:space="preserve">These areas were identified simply for further consideration in </w:t>
      </w:r>
      <w:r w:rsidR="004C2A0C" w:rsidRPr="009F3BDC">
        <w:rPr>
          <w:lang w:val="en-AU"/>
        </w:rPr>
        <w:t xml:space="preserve">subsequent model case identification and </w:t>
      </w:r>
      <w:r w:rsidR="00B67540" w:rsidRPr="009F3BDC">
        <w:rPr>
          <w:lang w:val="en-AU"/>
        </w:rPr>
        <w:t>risk assessment.</w:t>
      </w:r>
    </w:p>
    <w:p w:rsidR="007F77B0" w:rsidRPr="009F3BDC" w:rsidRDefault="007F77B0" w:rsidP="007F77B0">
      <w:pPr>
        <w:pStyle w:val="Para0"/>
        <w:rPr>
          <w:lang w:val="en-AU"/>
        </w:rPr>
      </w:pPr>
      <w:r w:rsidRPr="009F3BDC">
        <w:rPr>
          <w:lang w:val="en-AU"/>
        </w:rPr>
        <w:t>Using mu</w:t>
      </w:r>
      <w:r w:rsidR="00BA1CD6">
        <w:rPr>
          <w:lang w:val="en-AU"/>
        </w:rPr>
        <w:t>ltiple criteria, SKM APASA (2013</w:t>
      </w:r>
      <w:r w:rsidRPr="009F3BDC">
        <w:rPr>
          <w:lang w:val="en-AU"/>
        </w:rPr>
        <w:t xml:space="preserve">b) identified broad areas within the 50 km study areas of the six ports deemed suitable for locating alternative dredge material placement sites. Model-predicted </w:t>
      </w:r>
      <w:r w:rsidR="00BA1CD6">
        <w:rPr>
          <w:lang w:val="en-AU"/>
        </w:rPr>
        <w:t>bed-shear stress (SKM APASA 2013</w:t>
      </w:r>
      <w:r w:rsidRPr="009F3BDC">
        <w:rPr>
          <w:lang w:val="en-AU"/>
        </w:rPr>
        <w:t xml:space="preserve">a) was one of the criteria but, because predicted shear-stress </w:t>
      </w:r>
      <w:r w:rsidR="004C2A0C" w:rsidRPr="009F3BDC">
        <w:rPr>
          <w:lang w:val="en-AU"/>
        </w:rPr>
        <w:t xml:space="preserve">was relatively uniform in most locations it was of relatively low </w:t>
      </w:r>
      <w:r w:rsidRPr="009F3BDC">
        <w:rPr>
          <w:lang w:val="en-AU"/>
        </w:rPr>
        <w:t xml:space="preserve">value in discriminating among different parts of the study areas. </w:t>
      </w:r>
      <w:r w:rsidR="004C2A0C" w:rsidRPr="009F3BDC">
        <w:rPr>
          <w:lang w:val="en-AU"/>
        </w:rPr>
        <w:t>A</w:t>
      </w:r>
      <w:r w:rsidRPr="009F3BDC">
        <w:rPr>
          <w:lang w:val="en-AU"/>
        </w:rPr>
        <w:t xml:space="preserve">lternative areas for dredge material placement were identified largely on the basis of environmental (ecological receptors, Marine Park zoning and designated management areas) and human-use (shipping traffic, anchorages, trawl fisheries) criteria. </w:t>
      </w:r>
    </w:p>
    <w:p w:rsidR="00B67540" w:rsidRPr="009F3BDC" w:rsidRDefault="007F77B0" w:rsidP="007F77B0">
      <w:pPr>
        <w:pStyle w:val="Para0"/>
        <w:rPr>
          <w:lang w:val="en-AU"/>
        </w:rPr>
      </w:pPr>
      <w:r w:rsidRPr="009F3BDC">
        <w:rPr>
          <w:lang w:val="en-AU"/>
        </w:rPr>
        <w:t>Having identified broad alternative areas for dredge mat</w:t>
      </w:r>
      <w:r w:rsidR="00BA1CD6">
        <w:rPr>
          <w:lang w:val="en-AU"/>
        </w:rPr>
        <w:t>erial placement, SKM APASA (2013</w:t>
      </w:r>
      <w:r w:rsidRPr="009F3BDC">
        <w:rPr>
          <w:lang w:val="en-AU"/>
        </w:rPr>
        <w:t>b) identified hypothetical model case sites within the alternative areas for further modelli</w:t>
      </w:r>
      <w:r w:rsidR="004C2A0C" w:rsidRPr="009F3BDC">
        <w:rPr>
          <w:lang w:val="en-AU"/>
        </w:rPr>
        <w:t xml:space="preserve">ng of suspended sediment plumes, </w:t>
      </w:r>
      <w:r w:rsidRPr="009F3BDC">
        <w:rPr>
          <w:lang w:val="en-AU"/>
        </w:rPr>
        <w:t xml:space="preserve">sedimentation, </w:t>
      </w:r>
      <w:r w:rsidR="004C2A0C" w:rsidRPr="009F3BDC">
        <w:rPr>
          <w:lang w:val="en-AU"/>
        </w:rPr>
        <w:t xml:space="preserve">and long-term migration of placed material </w:t>
      </w:r>
      <w:r w:rsidRPr="009F3BDC">
        <w:rPr>
          <w:lang w:val="en-AU"/>
        </w:rPr>
        <w:t xml:space="preserve">associated with dredge material placement. </w:t>
      </w:r>
      <w:r w:rsidRPr="009F3BDC">
        <w:rPr>
          <w:rStyle w:val="Para0Char"/>
          <w:lang w:val="en-AU"/>
        </w:rPr>
        <w:t>The total modelling period spanned 12 months.</w:t>
      </w:r>
      <w:r w:rsidRPr="009F3BDC">
        <w:rPr>
          <w:lang w:val="en-AU"/>
        </w:rPr>
        <w:t xml:space="preserve"> At Gladstone, three alternative model cases, but not the current placement site, were modelled, because dredge material placement projects already approved at Gladstone will use the </w:t>
      </w:r>
      <w:r w:rsidR="004548E1" w:rsidRPr="009F3BDC">
        <w:rPr>
          <w:lang w:val="en-AU"/>
        </w:rPr>
        <w:t xml:space="preserve">remaining </w:t>
      </w:r>
      <w:r w:rsidRPr="009F3BDC">
        <w:rPr>
          <w:lang w:val="en-AU"/>
        </w:rPr>
        <w:t>capacity of the current site. Thus, modelling the current site would not contribute to improved future management of dredge material in the Region.</w:t>
      </w:r>
      <w:r w:rsidR="004C2A0C" w:rsidRPr="009F3BDC">
        <w:rPr>
          <w:lang w:val="en-AU"/>
        </w:rPr>
        <w:t xml:space="preserve"> At the other locations, two hypothetical model case sites and the current placement site were modelled.</w:t>
      </w:r>
    </w:p>
    <w:p w:rsidR="00EA5155" w:rsidRPr="009F3BDC" w:rsidRDefault="00EA5155" w:rsidP="00073295">
      <w:pPr>
        <w:pStyle w:val="Heading2"/>
        <w:rPr>
          <w:rFonts w:cs="Arial"/>
          <w:lang w:val="en-AU"/>
        </w:rPr>
      </w:pPr>
      <w:bookmarkStart w:id="19" w:name="_Toc361930657"/>
      <w:r w:rsidRPr="009F3BDC">
        <w:rPr>
          <w:rFonts w:cs="Arial"/>
          <w:lang w:val="en-AU"/>
        </w:rPr>
        <w:t xml:space="preserve">Sediment Plume </w:t>
      </w:r>
      <w:r w:rsidR="004E0BD0" w:rsidRPr="009F3BDC">
        <w:rPr>
          <w:rFonts w:cs="Arial"/>
          <w:lang w:val="en-AU"/>
        </w:rPr>
        <w:t xml:space="preserve">and Long-Term </w:t>
      </w:r>
      <w:r w:rsidRPr="009F3BDC">
        <w:rPr>
          <w:rFonts w:cs="Arial"/>
          <w:lang w:val="en-AU"/>
        </w:rPr>
        <w:t>Migration Modelling</w:t>
      </w:r>
      <w:bookmarkEnd w:id="19"/>
    </w:p>
    <w:p w:rsidR="00454A03" w:rsidRPr="009F3BDC" w:rsidRDefault="00454A03" w:rsidP="00454A03">
      <w:pPr>
        <w:pStyle w:val="Para0"/>
        <w:rPr>
          <w:lang w:val="en-AU"/>
        </w:rPr>
      </w:pPr>
      <w:bookmarkStart w:id="20" w:name="_Ref342420574"/>
      <w:r w:rsidRPr="009F3BDC">
        <w:rPr>
          <w:lang w:val="en-AU"/>
        </w:rPr>
        <w:t xml:space="preserve">SKM APASA </w:t>
      </w:r>
      <w:r w:rsidR="00B67540" w:rsidRPr="009F3BDC">
        <w:rPr>
          <w:lang w:val="en-AU"/>
        </w:rPr>
        <w:t>201</w:t>
      </w:r>
      <w:r w:rsidR="00BA1CD6">
        <w:rPr>
          <w:lang w:val="en-AU"/>
        </w:rPr>
        <w:t>3</w:t>
      </w:r>
      <w:r w:rsidR="009D15BE" w:rsidRPr="009F3BDC">
        <w:rPr>
          <w:lang w:val="en-AU"/>
        </w:rPr>
        <w:t>a</w:t>
      </w:r>
      <w:r w:rsidRPr="009F3BDC">
        <w:rPr>
          <w:lang w:val="en-AU"/>
        </w:rPr>
        <w:t xml:space="preserve"> develop</w:t>
      </w:r>
      <w:r w:rsidR="004C2A0C" w:rsidRPr="009F3BDC">
        <w:rPr>
          <w:lang w:val="en-AU"/>
        </w:rPr>
        <w:t>ed</w:t>
      </w:r>
      <w:r w:rsidRPr="009F3BDC">
        <w:rPr>
          <w:lang w:val="en-AU"/>
        </w:rPr>
        <w:t xml:space="preserve"> a three-dimensional hydrodynamic model and </w:t>
      </w:r>
      <w:r w:rsidR="00BF1373" w:rsidRPr="009F3BDC">
        <w:rPr>
          <w:lang w:val="en-AU"/>
        </w:rPr>
        <w:t xml:space="preserve">a </w:t>
      </w:r>
      <w:r w:rsidRPr="009F3BDC">
        <w:rPr>
          <w:lang w:val="en-AU"/>
        </w:rPr>
        <w:t xml:space="preserve">wave model for the </w:t>
      </w:r>
      <w:r w:rsidR="00035DE2" w:rsidRPr="009F3BDC">
        <w:rPr>
          <w:lang w:val="en-AU"/>
        </w:rPr>
        <w:t>R</w:t>
      </w:r>
      <w:r w:rsidRPr="009F3BDC">
        <w:rPr>
          <w:lang w:val="en-AU"/>
        </w:rPr>
        <w:t xml:space="preserve">egion. The hydrodynamic model incorporates the influence of </w:t>
      </w:r>
      <w:r w:rsidR="003369F6" w:rsidRPr="009F3BDC">
        <w:rPr>
          <w:lang w:val="en-AU"/>
        </w:rPr>
        <w:t>large-scale currents</w:t>
      </w:r>
      <w:r w:rsidRPr="009F3BDC">
        <w:rPr>
          <w:lang w:val="en-AU"/>
        </w:rPr>
        <w:t xml:space="preserve"> as well as </w:t>
      </w:r>
      <w:r w:rsidR="003369F6" w:rsidRPr="009F3BDC">
        <w:rPr>
          <w:lang w:val="en-AU"/>
        </w:rPr>
        <w:t xml:space="preserve">local </w:t>
      </w:r>
      <w:r w:rsidRPr="009F3BDC">
        <w:rPr>
          <w:lang w:val="en-AU"/>
        </w:rPr>
        <w:t>wind</w:t>
      </w:r>
      <w:r w:rsidR="003369F6" w:rsidRPr="009F3BDC">
        <w:rPr>
          <w:lang w:val="en-AU"/>
        </w:rPr>
        <w:t>s</w:t>
      </w:r>
      <w:r w:rsidRPr="009F3BDC">
        <w:rPr>
          <w:lang w:val="en-AU"/>
        </w:rPr>
        <w:t>, waves, and tide</w:t>
      </w:r>
      <w:r w:rsidR="003369F6" w:rsidRPr="009F3BDC">
        <w:rPr>
          <w:lang w:val="en-AU"/>
        </w:rPr>
        <w:t xml:space="preserve">s (SKM APASA </w:t>
      </w:r>
      <w:r w:rsidR="00BA1CD6">
        <w:rPr>
          <w:lang w:val="en-AU"/>
        </w:rPr>
        <w:t>2013</w:t>
      </w:r>
      <w:r w:rsidR="007F77B0" w:rsidRPr="009F3BDC">
        <w:rPr>
          <w:lang w:val="en-AU"/>
        </w:rPr>
        <w:t xml:space="preserve">a, </w:t>
      </w:r>
      <w:r w:rsidR="00BA1CD6">
        <w:rPr>
          <w:lang w:val="en-AU"/>
        </w:rPr>
        <w:t>c</w:t>
      </w:r>
      <w:r w:rsidRPr="009F3BDC">
        <w:rPr>
          <w:lang w:val="en-AU"/>
        </w:rPr>
        <w:t xml:space="preserve">). The current and wave </w:t>
      </w:r>
      <w:r w:rsidR="0014739E" w:rsidRPr="009F3BDC">
        <w:rPr>
          <w:lang w:val="en-AU"/>
        </w:rPr>
        <w:t>outputs were</w:t>
      </w:r>
      <w:r w:rsidR="000754EA" w:rsidRPr="009F3BDC">
        <w:rPr>
          <w:lang w:val="en-AU"/>
        </w:rPr>
        <w:t xml:space="preserve"> </w:t>
      </w:r>
      <w:r w:rsidRPr="009F3BDC">
        <w:rPr>
          <w:lang w:val="en-AU"/>
        </w:rPr>
        <w:t>used to predict bed shear-str</w:t>
      </w:r>
      <w:r w:rsidR="00BF1373" w:rsidRPr="009F3BDC">
        <w:rPr>
          <w:lang w:val="en-AU"/>
        </w:rPr>
        <w:t>ess within 50 km of twelve port locations</w:t>
      </w:r>
      <w:r w:rsidRPr="009F3BDC">
        <w:rPr>
          <w:lang w:val="en-AU"/>
        </w:rPr>
        <w:t xml:space="preserve"> in the </w:t>
      </w:r>
      <w:r w:rsidR="00035DE2" w:rsidRPr="009F3BDC">
        <w:rPr>
          <w:lang w:val="en-AU"/>
        </w:rPr>
        <w:t>R</w:t>
      </w:r>
      <w:r w:rsidRPr="009F3BDC">
        <w:rPr>
          <w:lang w:val="en-AU"/>
        </w:rPr>
        <w:t>egion</w:t>
      </w:r>
      <w:r w:rsidR="00BA1CD6">
        <w:rPr>
          <w:lang w:val="en-AU"/>
        </w:rPr>
        <w:t xml:space="preserve"> (SKM APASA 2013</w:t>
      </w:r>
      <w:r w:rsidR="003369F6" w:rsidRPr="009F3BDC">
        <w:rPr>
          <w:lang w:val="en-AU"/>
        </w:rPr>
        <w:t>a)</w:t>
      </w:r>
      <w:r w:rsidRPr="009F3BDC">
        <w:rPr>
          <w:lang w:val="en-AU"/>
        </w:rPr>
        <w:t xml:space="preserve">, including the </w:t>
      </w:r>
      <w:r w:rsidR="00BF1373" w:rsidRPr="009F3BDC">
        <w:rPr>
          <w:lang w:val="en-AU"/>
        </w:rPr>
        <w:t xml:space="preserve">six locations </w:t>
      </w:r>
      <w:r w:rsidRPr="009F3BDC">
        <w:rPr>
          <w:lang w:val="en-AU"/>
        </w:rPr>
        <w:t xml:space="preserve">considered </w:t>
      </w:r>
      <w:r w:rsidR="00BF1373" w:rsidRPr="009F3BDC">
        <w:rPr>
          <w:lang w:val="en-AU"/>
        </w:rPr>
        <w:t xml:space="preserve">further in SKM APASA </w:t>
      </w:r>
      <w:r w:rsidR="0043278C" w:rsidRPr="009F3BDC">
        <w:rPr>
          <w:lang w:val="en-AU"/>
        </w:rPr>
        <w:t>(2013</w:t>
      </w:r>
      <w:r w:rsidR="00BA1CD6">
        <w:rPr>
          <w:lang w:val="en-AU"/>
        </w:rPr>
        <w:t>c</w:t>
      </w:r>
      <w:r w:rsidR="0043278C" w:rsidRPr="009F3BDC">
        <w:rPr>
          <w:lang w:val="en-AU"/>
        </w:rPr>
        <w:t>)</w:t>
      </w:r>
      <w:r w:rsidR="00BF1373" w:rsidRPr="009F3BDC">
        <w:rPr>
          <w:lang w:val="en-AU"/>
        </w:rPr>
        <w:t xml:space="preserve"> and </w:t>
      </w:r>
      <w:r w:rsidRPr="009F3BDC">
        <w:rPr>
          <w:lang w:val="en-AU"/>
        </w:rPr>
        <w:t xml:space="preserve">herein. </w:t>
      </w:r>
      <w:r w:rsidR="00EE2618" w:rsidRPr="009F3BDC">
        <w:rPr>
          <w:lang w:val="en-AU"/>
        </w:rPr>
        <w:t>It</w:t>
      </w:r>
      <w:r w:rsidRPr="009F3BDC">
        <w:rPr>
          <w:lang w:val="en-AU"/>
        </w:rPr>
        <w:t xml:space="preserve"> is important to note that the model domain</w:t>
      </w:r>
      <w:r w:rsidR="003369F6" w:rsidRPr="009F3BDC">
        <w:rPr>
          <w:lang w:val="en-AU"/>
        </w:rPr>
        <w:t>s</w:t>
      </w:r>
      <w:r w:rsidRPr="009F3BDC">
        <w:rPr>
          <w:lang w:val="en-AU"/>
        </w:rPr>
        <w:t xml:space="preserve">, and resultant current and shear-stress predictions, are not limited to the 50 km </w:t>
      </w:r>
      <w:r w:rsidR="004548E1" w:rsidRPr="009F3BDC">
        <w:rPr>
          <w:lang w:val="en-AU"/>
        </w:rPr>
        <w:t>radius</w:t>
      </w:r>
      <w:r w:rsidRPr="009F3BDC">
        <w:rPr>
          <w:lang w:val="en-AU"/>
        </w:rPr>
        <w:t xml:space="preserve"> around the six</w:t>
      </w:r>
      <w:r w:rsidR="003369F6" w:rsidRPr="009F3BDC">
        <w:rPr>
          <w:lang w:val="en-AU"/>
        </w:rPr>
        <w:t xml:space="preserve"> </w:t>
      </w:r>
      <w:r w:rsidR="004548E1" w:rsidRPr="009F3BDC">
        <w:rPr>
          <w:lang w:val="en-AU"/>
        </w:rPr>
        <w:t xml:space="preserve">study </w:t>
      </w:r>
      <w:r w:rsidR="003369F6" w:rsidRPr="009F3BDC">
        <w:rPr>
          <w:lang w:val="en-AU"/>
        </w:rPr>
        <w:t>locations</w:t>
      </w:r>
      <w:r w:rsidRPr="009F3BDC">
        <w:rPr>
          <w:lang w:val="en-AU"/>
        </w:rPr>
        <w:t xml:space="preserve">. </w:t>
      </w:r>
    </w:p>
    <w:p w:rsidR="00454A03" w:rsidRPr="009F3BDC" w:rsidRDefault="007F77B0" w:rsidP="00454A03">
      <w:pPr>
        <w:pStyle w:val="Para0"/>
        <w:rPr>
          <w:lang w:val="en-AU"/>
        </w:rPr>
      </w:pPr>
      <w:r w:rsidRPr="009F3BDC">
        <w:rPr>
          <w:lang w:val="en-AU"/>
        </w:rPr>
        <w:t>Detailed dredge material placement scenarios to be modelled at each of the six study locations were developed in SKM APASA (201</w:t>
      </w:r>
      <w:r w:rsidR="00BA1CD6">
        <w:rPr>
          <w:lang w:val="en-AU"/>
        </w:rPr>
        <w:t>3</w:t>
      </w:r>
      <w:r w:rsidRPr="009F3BDC">
        <w:rPr>
          <w:lang w:val="en-AU"/>
        </w:rPr>
        <w:t xml:space="preserve">b) and refined in </w:t>
      </w:r>
      <w:r w:rsidR="00454A03" w:rsidRPr="009F3BDC">
        <w:rPr>
          <w:lang w:val="en-AU"/>
        </w:rPr>
        <w:t>SKM APASA (</w:t>
      </w:r>
      <w:r w:rsidR="0043278C" w:rsidRPr="009F3BDC">
        <w:rPr>
          <w:lang w:val="en-AU"/>
        </w:rPr>
        <w:t>2013</w:t>
      </w:r>
      <w:r w:rsidR="00BA1CD6">
        <w:rPr>
          <w:lang w:val="en-AU"/>
        </w:rPr>
        <w:t>c</w:t>
      </w:r>
      <w:r w:rsidR="00454A03" w:rsidRPr="009F3BDC">
        <w:rPr>
          <w:lang w:val="en-AU"/>
        </w:rPr>
        <w:t>)</w:t>
      </w:r>
      <w:r w:rsidRPr="009F3BDC">
        <w:rPr>
          <w:lang w:val="en-AU"/>
        </w:rPr>
        <w:t>.</w:t>
      </w:r>
      <w:r w:rsidR="00454A03" w:rsidRPr="009F3BDC">
        <w:rPr>
          <w:lang w:val="en-AU"/>
        </w:rPr>
        <w:t xml:space="preserve">The scenarios included whether the material was generated by capital or maintenance dredging, </w:t>
      </w:r>
      <w:r w:rsidRPr="009F3BDC">
        <w:rPr>
          <w:lang w:val="en-AU"/>
        </w:rPr>
        <w:t xml:space="preserve">the </w:t>
      </w:r>
      <w:r w:rsidRPr="009F3BDC">
        <w:rPr>
          <w:i/>
          <w:lang w:val="en-AU"/>
        </w:rPr>
        <w:t>in situ</w:t>
      </w:r>
      <w:r w:rsidRPr="009F3BDC">
        <w:rPr>
          <w:lang w:val="en-AU"/>
        </w:rPr>
        <w:t xml:space="preserve"> volume, </w:t>
      </w:r>
      <w:r w:rsidR="005E22D2" w:rsidRPr="009F3BDC">
        <w:rPr>
          <w:lang w:val="en-AU"/>
        </w:rPr>
        <w:t>dry mass</w:t>
      </w:r>
      <w:r w:rsidR="00454A03" w:rsidRPr="009F3BDC">
        <w:rPr>
          <w:lang w:val="en-AU"/>
        </w:rPr>
        <w:t xml:space="preserve"> and particle size distribution of </w:t>
      </w:r>
      <w:r w:rsidR="004F3422" w:rsidRPr="009F3BDC">
        <w:rPr>
          <w:lang w:val="en-AU"/>
        </w:rPr>
        <w:t xml:space="preserve">dredged </w:t>
      </w:r>
      <w:r w:rsidR="00454A03" w:rsidRPr="009F3BDC">
        <w:rPr>
          <w:lang w:val="en-AU"/>
        </w:rPr>
        <w:t xml:space="preserve">material, placement methodology, and the season and duration of the </w:t>
      </w:r>
      <w:r w:rsidR="00454A03" w:rsidRPr="009F3BDC">
        <w:rPr>
          <w:lang w:val="en-AU"/>
        </w:rPr>
        <w:lastRenderedPageBreak/>
        <w:t xml:space="preserve">placement campaign. The scenarios were selected to be most relevant to </w:t>
      </w:r>
      <w:r w:rsidR="005E22D2" w:rsidRPr="009F3BDC">
        <w:rPr>
          <w:lang w:val="en-AU"/>
        </w:rPr>
        <w:t>each location</w:t>
      </w:r>
      <w:r w:rsidR="00454A03" w:rsidRPr="009F3BDC">
        <w:rPr>
          <w:lang w:val="en-AU"/>
        </w:rPr>
        <w:t xml:space="preserve"> from a long-term (25-year) perspective and do not represent specific projects, actual or proposed. The placement campaign scenarios were developed in close consultation with the </w:t>
      </w:r>
      <w:r w:rsidR="009B565C" w:rsidRPr="009F3BDC">
        <w:rPr>
          <w:lang w:val="en-AU"/>
        </w:rPr>
        <w:t>six port operators</w:t>
      </w:r>
      <w:r w:rsidR="00454A03" w:rsidRPr="009F3BDC">
        <w:rPr>
          <w:lang w:val="en-AU"/>
        </w:rPr>
        <w:t xml:space="preserve">. </w:t>
      </w:r>
      <w:r w:rsidR="004D120D" w:rsidRPr="009F3BDC">
        <w:rPr>
          <w:lang w:val="en-AU"/>
        </w:rPr>
        <w:t xml:space="preserve">At each study location, modelling of the alternative placement site options assumed the same campaign duration and number of placement cycles per day. It is recognised that this would not be realistic for an actual dredging and material placement program because, other things being equal, alternatives at greater distances from the dredging site would have longer cycle times, and therefore fewer placement cycles per day, over a longer duration, than sites close to the dredging site. Since the study is focused on a comparative evaluation of placement </w:t>
      </w:r>
      <w:r w:rsidR="00202429" w:rsidRPr="009F3BDC">
        <w:rPr>
          <w:lang w:val="en-AU"/>
        </w:rPr>
        <w:t xml:space="preserve">at </w:t>
      </w:r>
      <w:r w:rsidR="004D120D" w:rsidRPr="009F3BDC">
        <w:rPr>
          <w:lang w:val="en-AU"/>
        </w:rPr>
        <w:t>different</w:t>
      </w:r>
      <w:r w:rsidR="00202429" w:rsidRPr="009F3BDC">
        <w:rPr>
          <w:lang w:val="en-AU"/>
        </w:rPr>
        <w:t xml:space="preserve"> locations</w:t>
      </w:r>
      <w:r w:rsidR="004D120D" w:rsidRPr="009F3BDC">
        <w:rPr>
          <w:lang w:val="en-AU"/>
        </w:rPr>
        <w:t xml:space="preserve">, and not assessment of an actual dredging campaign or placement site, </w:t>
      </w:r>
      <w:r w:rsidR="00202429" w:rsidRPr="009F3BDC">
        <w:rPr>
          <w:lang w:val="en-AU"/>
        </w:rPr>
        <w:t>the assumptions were held constant for all alternative sites to provide like-for-like comparison.</w:t>
      </w:r>
    </w:p>
    <w:bookmarkEnd w:id="20"/>
    <w:p w:rsidR="00001677" w:rsidRPr="009F3BDC" w:rsidRDefault="00454A03" w:rsidP="00454A03">
      <w:pPr>
        <w:pStyle w:val="Para0"/>
        <w:rPr>
          <w:lang w:val="en-AU"/>
        </w:rPr>
      </w:pPr>
      <w:r w:rsidRPr="009F3BDC">
        <w:rPr>
          <w:lang w:val="en-AU"/>
        </w:rPr>
        <w:t>SKM APASA (</w:t>
      </w:r>
      <w:r w:rsidR="0043278C" w:rsidRPr="009F3BDC">
        <w:rPr>
          <w:lang w:val="en-AU"/>
        </w:rPr>
        <w:t>2013</w:t>
      </w:r>
      <w:r w:rsidR="00BA1CD6">
        <w:rPr>
          <w:lang w:val="en-AU"/>
        </w:rPr>
        <w:t>c</w:t>
      </w:r>
      <w:r w:rsidRPr="009F3BDC">
        <w:rPr>
          <w:lang w:val="en-AU"/>
        </w:rPr>
        <w:t xml:space="preserve">) </w:t>
      </w:r>
      <w:r w:rsidR="00050C44" w:rsidRPr="009F3BDC">
        <w:rPr>
          <w:lang w:val="en-AU"/>
        </w:rPr>
        <w:t xml:space="preserve">then </w:t>
      </w:r>
      <w:r w:rsidRPr="009F3BDC">
        <w:rPr>
          <w:lang w:val="en-AU"/>
        </w:rPr>
        <w:t xml:space="preserve">modelled the spatial extent of </w:t>
      </w:r>
      <w:r w:rsidR="002002F1" w:rsidRPr="009F3BDC">
        <w:rPr>
          <w:lang w:val="en-AU"/>
        </w:rPr>
        <w:t>sediment plumes</w:t>
      </w:r>
      <w:r w:rsidR="00050C44" w:rsidRPr="009F3BDC">
        <w:rPr>
          <w:lang w:val="en-AU"/>
        </w:rPr>
        <w:t xml:space="preserve"> associated with dredge material placement</w:t>
      </w:r>
      <w:r w:rsidR="002002F1" w:rsidRPr="009F3BDC">
        <w:rPr>
          <w:lang w:val="en-AU"/>
        </w:rPr>
        <w:t xml:space="preserve">, </w:t>
      </w:r>
      <w:r w:rsidRPr="009F3BDC">
        <w:rPr>
          <w:lang w:val="en-AU"/>
        </w:rPr>
        <w:t>as median (50</w:t>
      </w:r>
      <w:r w:rsidRPr="009F3BDC">
        <w:rPr>
          <w:vertAlign w:val="superscript"/>
          <w:lang w:val="en-AU"/>
        </w:rPr>
        <w:t>th</w:t>
      </w:r>
      <w:r w:rsidRPr="009F3BDC">
        <w:rPr>
          <w:lang w:val="en-AU"/>
        </w:rPr>
        <w:t xml:space="preserve"> percentile) and 95</w:t>
      </w:r>
      <w:r w:rsidRPr="009F3BDC">
        <w:rPr>
          <w:vertAlign w:val="superscript"/>
          <w:lang w:val="en-AU"/>
        </w:rPr>
        <w:t>th</w:t>
      </w:r>
      <w:r w:rsidRPr="009F3BDC">
        <w:rPr>
          <w:lang w:val="en-AU"/>
        </w:rPr>
        <w:t xml:space="preserve"> percentile contours of </w:t>
      </w:r>
      <w:r w:rsidR="002002F1" w:rsidRPr="009F3BDC">
        <w:rPr>
          <w:lang w:val="en-AU"/>
        </w:rPr>
        <w:t xml:space="preserve">a range of values of </w:t>
      </w:r>
      <w:r w:rsidR="00AE5BB9" w:rsidRPr="009F3BDC">
        <w:rPr>
          <w:lang w:val="en-AU"/>
        </w:rPr>
        <w:t>total suspended solids (TSS;</w:t>
      </w:r>
      <w:r w:rsidR="00EA185F" w:rsidRPr="009F3BDC">
        <w:rPr>
          <w:lang w:val="en-AU"/>
        </w:rPr>
        <w:t xml:space="preserve"> mg/L)</w:t>
      </w:r>
      <w:r w:rsidRPr="009F3BDC">
        <w:rPr>
          <w:lang w:val="en-AU"/>
        </w:rPr>
        <w:t xml:space="preserve"> and </w:t>
      </w:r>
      <w:r w:rsidR="00EA185F" w:rsidRPr="009F3BDC">
        <w:rPr>
          <w:lang w:val="en-AU"/>
        </w:rPr>
        <w:t>sedimentation rate (</w:t>
      </w:r>
      <w:r w:rsidRPr="009F3BDC">
        <w:rPr>
          <w:lang w:val="en-AU"/>
        </w:rPr>
        <w:t>mg/cm</w:t>
      </w:r>
      <w:r w:rsidRPr="009F3BDC">
        <w:rPr>
          <w:vertAlign w:val="superscript"/>
          <w:lang w:val="en-AU"/>
        </w:rPr>
        <w:t>2</w:t>
      </w:r>
      <w:r w:rsidRPr="009F3BDC">
        <w:rPr>
          <w:lang w:val="en-AU"/>
        </w:rPr>
        <w:t>/</w:t>
      </w:r>
      <w:r w:rsidR="00EA185F" w:rsidRPr="009F3BDC">
        <w:rPr>
          <w:lang w:val="en-AU"/>
        </w:rPr>
        <w:t>d</w:t>
      </w:r>
      <w:r w:rsidR="00AE5BB9" w:rsidRPr="009F3BDC">
        <w:rPr>
          <w:lang w:val="en-AU"/>
        </w:rPr>
        <w:t>)</w:t>
      </w:r>
      <w:r w:rsidRPr="009F3BDC">
        <w:rPr>
          <w:lang w:val="en-AU"/>
        </w:rPr>
        <w:t xml:space="preserve">. </w:t>
      </w:r>
      <w:r w:rsidR="00D42B05" w:rsidRPr="009F3BDC">
        <w:rPr>
          <w:lang w:val="en-AU"/>
        </w:rPr>
        <w:t>These contours were modelled for the duration of each port-specific placement campaign scenario, and for all ports for 12 months from commencement of placement.</w:t>
      </w:r>
      <w:r w:rsidR="001B374D" w:rsidRPr="009F3BDC">
        <w:rPr>
          <w:lang w:val="en-AU"/>
        </w:rPr>
        <w:t xml:space="preserve"> </w:t>
      </w:r>
      <w:r w:rsidR="00AE5BB9" w:rsidRPr="009F3BDC">
        <w:rPr>
          <w:lang w:val="en-AU"/>
        </w:rPr>
        <w:t>SKM APASA (2013</w:t>
      </w:r>
      <w:r w:rsidR="00BA1CD6">
        <w:rPr>
          <w:lang w:val="en-AU"/>
        </w:rPr>
        <w:t>c</w:t>
      </w:r>
      <w:r w:rsidR="00AE5BB9" w:rsidRPr="009F3BDC">
        <w:rPr>
          <w:lang w:val="en-AU"/>
        </w:rPr>
        <w:t>) also generated maps of total sedimentation, the total amount of sediment on the bottom (including benthic organisms such as coral and seagrass) both as a mass per unit area (mg/cm</w:t>
      </w:r>
      <w:r w:rsidR="00AE5BB9" w:rsidRPr="009F3BDC">
        <w:rPr>
          <w:vertAlign w:val="superscript"/>
          <w:lang w:val="en-AU"/>
        </w:rPr>
        <w:t>2</w:t>
      </w:r>
      <w:r w:rsidR="00AE5BB9" w:rsidRPr="009F3BDC">
        <w:rPr>
          <w:lang w:val="en-AU"/>
        </w:rPr>
        <w:t xml:space="preserve">) and as sediment thickness (mm) at the end of each modelling period. That is, the total sedimentation plots show the predicted amount of sediment on the bottom in the last step of the modelling runs for the placement period and the 12-month period. </w:t>
      </w:r>
      <w:r w:rsidR="00001677" w:rsidRPr="009F3BDC">
        <w:rPr>
          <w:lang w:val="en-AU"/>
        </w:rPr>
        <w:t>The modelling methodology is described in detail in SKM APASA (2013</w:t>
      </w:r>
      <w:r w:rsidR="00BA1CD6">
        <w:rPr>
          <w:lang w:val="en-AU"/>
        </w:rPr>
        <w:t>c</w:t>
      </w:r>
      <w:r w:rsidR="00001677" w:rsidRPr="009F3BDC">
        <w:rPr>
          <w:lang w:val="en-AU"/>
        </w:rPr>
        <w:t>); assumptions of the modelling and their implications are described in '</w:t>
      </w:r>
      <w:r w:rsidR="00B66293" w:rsidRPr="009F3BDC">
        <w:rPr>
          <w:lang w:val="en-AU"/>
        </w:rPr>
        <w:fldChar w:fldCharType="begin"/>
      </w:r>
      <w:r w:rsidR="00001677" w:rsidRPr="009F3BDC">
        <w:rPr>
          <w:lang w:val="en-AU"/>
        </w:rPr>
        <w:instrText xml:space="preserve"> REF _Ref358901882 \h </w:instrText>
      </w:r>
      <w:r w:rsidR="00B66293" w:rsidRPr="009F3BDC">
        <w:rPr>
          <w:lang w:val="en-AU"/>
        </w:rPr>
      </w:r>
      <w:r w:rsidR="00B66293" w:rsidRPr="009F3BDC">
        <w:rPr>
          <w:lang w:val="en-AU"/>
        </w:rPr>
        <w:fldChar w:fldCharType="separate"/>
      </w:r>
      <w:r w:rsidR="00E2599D" w:rsidRPr="009F3BDC">
        <w:rPr>
          <w:lang w:val="en-AU"/>
        </w:rPr>
        <w:t>Model Assumptions and Limitations</w:t>
      </w:r>
      <w:r w:rsidR="00B66293" w:rsidRPr="009F3BDC">
        <w:rPr>
          <w:lang w:val="en-AU"/>
        </w:rPr>
        <w:fldChar w:fldCharType="end"/>
      </w:r>
      <w:r w:rsidR="00001677" w:rsidRPr="009F3BDC">
        <w:rPr>
          <w:lang w:val="en-AU"/>
        </w:rPr>
        <w:t xml:space="preserve">', page </w:t>
      </w:r>
      <w:r w:rsidR="00B66293" w:rsidRPr="009F3BDC">
        <w:rPr>
          <w:lang w:val="en-AU"/>
        </w:rPr>
        <w:fldChar w:fldCharType="begin"/>
      </w:r>
      <w:r w:rsidR="00001677" w:rsidRPr="009F3BDC">
        <w:rPr>
          <w:lang w:val="en-AU"/>
        </w:rPr>
        <w:instrText xml:space="preserve"> PAGEREF _Ref358901886 \h </w:instrText>
      </w:r>
      <w:r w:rsidR="00B66293" w:rsidRPr="009F3BDC">
        <w:rPr>
          <w:lang w:val="en-AU"/>
        </w:rPr>
      </w:r>
      <w:r w:rsidR="00B66293" w:rsidRPr="009F3BDC">
        <w:rPr>
          <w:lang w:val="en-AU"/>
        </w:rPr>
        <w:fldChar w:fldCharType="separate"/>
      </w:r>
      <w:r w:rsidR="00E2599D">
        <w:rPr>
          <w:noProof/>
          <w:lang w:val="en-AU"/>
        </w:rPr>
        <w:t>20</w:t>
      </w:r>
      <w:r w:rsidR="00B66293" w:rsidRPr="009F3BDC">
        <w:rPr>
          <w:lang w:val="en-AU"/>
        </w:rPr>
        <w:fldChar w:fldCharType="end"/>
      </w:r>
      <w:r w:rsidR="00001677" w:rsidRPr="009F3BDC">
        <w:rPr>
          <w:lang w:val="en-AU"/>
        </w:rPr>
        <w:t>.</w:t>
      </w:r>
    </w:p>
    <w:p w:rsidR="00C55A3C" w:rsidRPr="009F3BDC" w:rsidRDefault="00454A03" w:rsidP="00454A03">
      <w:pPr>
        <w:pStyle w:val="Para0"/>
        <w:rPr>
          <w:lang w:val="en-AU"/>
        </w:rPr>
      </w:pPr>
      <w:r w:rsidRPr="009F3BDC">
        <w:rPr>
          <w:lang w:val="en-AU"/>
        </w:rPr>
        <w:t>The median contours represent “average” condition</w:t>
      </w:r>
      <w:r w:rsidR="005E22D2" w:rsidRPr="009F3BDC">
        <w:rPr>
          <w:lang w:val="en-AU"/>
        </w:rPr>
        <w:t>s</w:t>
      </w:r>
      <w:r w:rsidRPr="009F3BDC">
        <w:rPr>
          <w:lang w:val="en-AU"/>
        </w:rPr>
        <w:t xml:space="preserve">, for example the 5 mg/L </w:t>
      </w:r>
      <w:r w:rsidR="0014739E" w:rsidRPr="009F3BDC">
        <w:rPr>
          <w:lang w:val="en-AU"/>
        </w:rPr>
        <w:t>TSS median</w:t>
      </w:r>
      <w:r w:rsidRPr="009F3BDC">
        <w:rPr>
          <w:lang w:val="en-AU"/>
        </w:rPr>
        <w:t xml:space="preserve"> contour shows locations where 5 mg/L TSS is </w:t>
      </w:r>
      <w:r w:rsidR="00D42B05" w:rsidRPr="009F3BDC">
        <w:rPr>
          <w:lang w:val="en-AU"/>
        </w:rPr>
        <w:t>predicted</w:t>
      </w:r>
      <w:r w:rsidRPr="009F3BDC">
        <w:rPr>
          <w:lang w:val="en-AU"/>
        </w:rPr>
        <w:t xml:space="preserve"> to occur </w:t>
      </w:r>
      <w:r w:rsidR="000D63DB" w:rsidRPr="009F3BDC">
        <w:rPr>
          <w:lang w:val="en-AU"/>
        </w:rPr>
        <w:t>half (</w:t>
      </w:r>
      <w:r w:rsidRPr="009F3BDC">
        <w:rPr>
          <w:lang w:val="en-AU"/>
        </w:rPr>
        <w:t>50</w:t>
      </w:r>
      <w:r w:rsidR="00AA418C">
        <w:rPr>
          <w:lang w:val="en-AU"/>
        </w:rPr>
        <w:t xml:space="preserve"> per cent</w:t>
      </w:r>
      <w:r w:rsidR="000D63DB" w:rsidRPr="009F3BDC">
        <w:rPr>
          <w:lang w:val="en-AU"/>
        </w:rPr>
        <w:t xml:space="preserve">) </w:t>
      </w:r>
      <w:r w:rsidRPr="009F3BDC">
        <w:rPr>
          <w:lang w:val="en-AU"/>
        </w:rPr>
        <w:t xml:space="preserve">of the time during the </w:t>
      </w:r>
      <w:r w:rsidR="0014739E" w:rsidRPr="009F3BDC">
        <w:rPr>
          <w:lang w:val="en-AU"/>
        </w:rPr>
        <w:t>modelling period</w:t>
      </w:r>
      <w:r w:rsidRPr="009F3BDC">
        <w:rPr>
          <w:lang w:val="en-AU"/>
        </w:rPr>
        <w:t xml:space="preserve">. Areas </w:t>
      </w:r>
      <w:r w:rsidR="00D569E5" w:rsidRPr="009F3BDC">
        <w:rPr>
          <w:lang w:val="en-AU"/>
        </w:rPr>
        <w:t>enclosed by</w:t>
      </w:r>
      <w:r w:rsidR="004A640A" w:rsidRPr="009F3BDC">
        <w:rPr>
          <w:lang w:val="en-AU"/>
        </w:rPr>
        <w:t xml:space="preserve"> the contour </w:t>
      </w:r>
      <w:r w:rsidRPr="009F3BDC">
        <w:rPr>
          <w:lang w:val="en-AU"/>
        </w:rPr>
        <w:t xml:space="preserve">are predicted to experience TSS concentrations </w:t>
      </w:r>
      <w:r w:rsidRPr="009F3BDC">
        <w:rPr>
          <w:rFonts w:cs="Arial"/>
          <w:lang w:val="en-AU"/>
        </w:rPr>
        <w:t>≥</w:t>
      </w:r>
      <w:r w:rsidRPr="009F3BDC">
        <w:rPr>
          <w:lang w:val="en-AU"/>
        </w:rPr>
        <w:t xml:space="preserve"> 5 mg/L more than half the time; areas outside the contour are predicted to experience 5 mg/L TSS less than half the time. Similarly, areas outside the 95</w:t>
      </w:r>
      <w:r w:rsidRPr="009F3BDC">
        <w:rPr>
          <w:vertAlign w:val="superscript"/>
          <w:lang w:val="en-AU"/>
        </w:rPr>
        <w:t>th</w:t>
      </w:r>
      <w:r w:rsidRPr="009F3BDC">
        <w:rPr>
          <w:lang w:val="en-AU"/>
        </w:rPr>
        <w:t xml:space="preserve"> percentile contour for, say, 10 mg/cm</w:t>
      </w:r>
      <w:r w:rsidRPr="009F3BDC">
        <w:rPr>
          <w:vertAlign w:val="superscript"/>
          <w:lang w:val="en-AU"/>
        </w:rPr>
        <w:t>2</w:t>
      </w:r>
      <w:r w:rsidR="00D569E5" w:rsidRPr="009F3BDC">
        <w:rPr>
          <w:lang w:val="en-AU"/>
        </w:rPr>
        <w:t>/</w:t>
      </w:r>
      <w:r w:rsidRPr="009F3BDC">
        <w:rPr>
          <w:lang w:val="en-AU"/>
        </w:rPr>
        <w:t xml:space="preserve">d sedimentation </w:t>
      </w:r>
      <w:r w:rsidR="002662FC" w:rsidRPr="009F3BDC">
        <w:rPr>
          <w:lang w:val="en-AU"/>
        </w:rPr>
        <w:t xml:space="preserve">rate </w:t>
      </w:r>
      <w:r w:rsidRPr="009F3BDC">
        <w:rPr>
          <w:lang w:val="en-AU"/>
        </w:rPr>
        <w:t xml:space="preserve">are predicted to experience </w:t>
      </w:r>
      <w:r w:rsidR="002662FC" w:rsidRPr="009F3BDC">
        <w:rPr>
          <w:lang w:val="en-AU"/>
        </w:rPr>
        <w:t>a sedimentation rate of 10</w:t>
      </w:r>
      <w:r w:rsidR="003B1B3E" w:rsidRPr="009F3BDC">
        <w:rPr>
          <w:lang w:val="en-AU"/>
        </w:rPr>
        <w:t xml:space="preserve"> </w:t>
      </w:r>
      <w:r w:rsidR="002662FC" w:rsidRPr="009F3BDC">
        <w:rPr>
          <w:lang w:val="en-AU"/>
        </w:rPr>
        <w:t>mg/cm</w:t>
      </w:r>
      <w:r w:rsidR="002662FC" w:rsidRPr="009F3BDC">
        <w:rPr>
          <w:vertAlign w:val="superscript"/>
          <w:lang w:val="en-AU"/>
        </w:rPr>
        <w:t>2</w:t>
      </w:r>
      <w:r w:rsidR="002662FC" w:rsidRPr="009F3BDC">
        <w:rPr>
          <w:lang w:val="en-AU"/>
        </w:rPr>
        <w:t>/d</w:t>
      </w:r>
      <w:r w:rsidRPr="009F3BDC">
        <w:rPr>
          <w:lang w:val="en-AU"/>
        </w:rPr>
        <w:t xml:space="preserve"> less than 5</w:t>
      </w:r>
      <w:r w:rsidR="00AA418C">
        <w:rPr>
          <w:lang w:val="en-AU"/>
        </w:rPr>
        <w:t xml:space="preserve"> per cent</w:t>
      </w:r>
      <w:r w:rsidRPr="009F3BDC">
        <w:rPr>
          <w:lang w:val="en-AU"/>
        </w:rPr>
        <w:t xml:space="preserve"> of the time during the placement campaign</w:t>
      </w:r>
      <w:r w:rsidR="002662FC" w:rsidRPr="009F3BDC">
        <w:rPr>
          <w:lang w:val="en-AU"/>
        </w:rPr>
        <w:t>, those inside the contour more than 5</w:t>
      </w:r>
      <w:r w:rsidR="00933242">
        <w:rPr>
          <w:lang w:val="en-AU"/>
        </w:rPr>
        <w:t> </w:t>
      </w:r>
      <w:r w:rsidR="00AA418C">
        <w:rPr>
          <w:lang w:val="en-AU"/>
        </w:rPr>
        <w:t>per cent</w:t>
      </w:r>
      <w:r w:rsidR="002662FC" w:rsidRPr="009F3BDC">
        <w:rPr>
          <w:lang w:val="en-AU"/>
        </w:rPr>
        <w:t xml:space="preserve"> of the time. Further explanation of the contours</w:t>
      </w:r>
      <w:r w:rsidRPr="009F3BDC">
        <w:rPr>
          <w:lang w:val="en-AU"/>
        </w:rPr>
        <w:t xml:space="preserve"> </w:t>
      </w:r>
      <w:r w:rsidR="002662FC" w:rsidRPr="009F3BDC">
        <w:rPr>
          <w:lang w:val="en-AU"/>
        </w:rPr>
        <w:t>is provided in ‘</w:t>
      </w:r>
      <w:r w:rsidR="00B66293" w:rsidRPr="009F3BDC">
        <w:rPr>
          <w:lang w:val="en-AU"/>
        </w:rPr>
        <w:fldChar w:fldCharType="begin"/>
      </w:r>
      <w:r w:rsidR="002662FC" w:rsidRPr="009F3BDC">
        <w:rPr>
          <w:lang w:val="en-AU"/>
        </w:rPr>
        <w:instrText xml:space="preserve"> REF _Ref358820486 \h </w:instrText>
      </w:r>
      <w:r w:rsidR="00B66293" w:rsidRPr="009F3BDC">
        <w:rPr>
          <w:lang w:val="en-AU"/>
        </w:rPr>
      </w:r>
      <w:r w:rsidR="00B66293" w:rsidRPr="009F3BDC">
        <w:rPr>
          <w:lang w:val="en-AU"/>
        </w:rPr>
        <w:fldChar w:fldCharType="separate"/>
      </w:r>
      <w:r w:rsidR="00E2599D" w:rsidRPr="009F3BDC">
        <w:rPr>
          <w:lang w:val="en-AU"/>
        </w:rPr>
        <w:t>Presentation of Results</w:t>
      </w:r>
      <w:r w:rsidR="00B66293" w:rsidRPr="009F3BDC">
        <w:rPr>
          <w:lang w:val="en-AU"/>
        </w:rPr>
        <w:fldChar w:fldCharType="end"/>
      </w:r>
      <w:r w:rsidR="002662FC" w:rsidRPr="009F3BDC">
        <w:rPr>
          <w:lang w:val="en-AU"/>
        </w:rPr>
        <w:t xml:space="preserve">’, page </w:t>
      </w:r>
      <w:r w:rsidR="00B66293" w:rsidRPr="009F3BDC">
        <w:rPr>
          <w:lang w:val="en-AU"/>
        </w:rPr>
        <w:fldChar w:fldCharType="begin"/>
      </w:r>
      <w:r w:rsidR="002662FC" w:rsidRPr="009F3BDC">
        <w:rPr>
          <w:lang w:val="en-AU"/>
        </w:rPr>
        <w:instrText xml:space="preserve"> PAGEREF _Ref358820486 \h </w:instrText>
      </w:r>
      <w:r w:rsidR="00B66293" w:rsidRPr="009F3BDC">
        <w:rPr>
          <w:lang w:val="en-AU"/>
        </w:rPr>
      </w:r>
      <w:r w:rsidR="00B66293" w:rsidRPr="009F3BDC">
        <w:rPr>
          <w:lang w:val="en-AU"/>
        </w:rPr>
        <w:fldChar w:fldCharType="separate"/>
      </w:r>
      <w:r w:rsidR="00E2599D">
        <w:rPr>
          <w:noProof/>
          <w:lang w:val="en-AU"/>
        </w:rPr>
        <w:t>33</w:t>
      </w:r>
      <w:r w:rsidR="00B66293" w:rsidRPr="009F3BDC">
        <w:rPr>
          <w:lang w:val="en-AU"/>
        </w:rPr>
        <w:fldChar w:fldCharType="end"/>
      </w:r>
      <w:r w:rsidR="002662FC" w:rsidRPr="009F3BDC">
        <w:rPr>
          <w:lang w:val="en-AU"/>
        </w:rPr>
        <w:t>.</w:t>
      </w:r>
    </w:p>
    <w:p w:rsidR="00B655B0" w:rsidRPr="009F3BDC" w:rsidRDefault="00B655B0" w:rsidP="00B655B0">
      <w:pPr>
        <w:pStyle w:val="Para0"/>
        <w:rPr>
          <w:lang w:val="en-AU"/>
        </w:rPr>
      </w:pPr>
      <w:r w:rsidRPr="009F3BDC">
        <w:rPr>
          <w:lang w:val="en-AU"/>
        </w:rPr>
        <w:t>In some instances, model outputs did not generate 50</w:t>
      </w:r>
      <w:r w:rsidRPr="009F3BDC">
        <w:rPr>
          <w:vertAlign w:val="superscript"/>
          <w:lang w:val="en-AU"/>
        </w:rPr>
        <w:t>th</w:t>
      </w:r>
      <w:r w:rsidRPr="009F3BDC">
        <w:rPr>
          <w:lang w:val="en-AU"/>
        </w:rPr>
        <w:t xml:space="preserve"> and/or 95</w:t>
      </w:r>
      <w:r w:rsidRPr="009F3BDC">
        <w:rPr>
          <w:vertAlign w:val="superscript"/>
          <w:lang w:val="en-AU"/>
        </w:rPr>
        <w:t>th</w:t>
      </w:r>
      <w:r w:rsidR="00F05A29" w:rsidRPr="009F3BDC">
        <w:rPr>
          <w:vertAlign w:val="superscript"/>
          <w:lang w:val="en-AU"/>
        </w:rPr>
        <w:t xml:space="preserve"> </w:t>
      </w:r>
      <w:r w:rsidRPr="009F3BDC">
        <w:rPr>
          <w:lang w:val="en-AU"/>
        </w:rPr>
        <w:t xml:space="preserve">contours for identified values of TSS or sedimentation rate. This was because those </w:t>
      </w:r>
      <w:r w:rsidR="0014739E" w:rsidRPr="009F3BDC">
        <w:rPr>
          <w:lang w:val="en-AU"/>
        </w:rPr>
        <w:t>values were</w:t>
      </w:r>
      <w:r w:rsidRPr="009F3BDC">
        <w:rPr>
          <w:lang w:val="en-AU"/>
        </w:rPr>
        <w:t xml:space="preserve"> not predicted occur 50 per cent </w:t>
      </w:r>
      <w:r w:rsidR="005255AC" w:rsidRPr="009F3BDC">
        <w:rPr>
          <w:lang w:val="en-AU"/>
        </w:rPr>
        <w:t xml:space="preserve">and/or 5 per cent of the time. In particular, for both TSS and sedimentation rate even the </w:t>
      </w:r>
      <w:r w:rsidR="00AC59CB" w:rsidRPr="009F3BDC">
        <w:rPr>
          <w:lang w:val="en-AU"/>
        </w:rPr>
        <w:t>lowest contoured values (5 mg/L and 5 mg/cm</w:t>
      </w:r>
      <w:r w:rsidR="00AC59CB" w:rsidRPr="009F3BDC">
        <w:rPr>
          <w:vertAlign w:val="superscript"/>
          <w:lang w:val="en-AU"/>
        </w:rPr>
        <w:t>2</w:t>
      </w:r>
      <w:r w:rsidR="00AC59CB" w:rsidRPr="009F3BDC">
        <w:rPr>
          <w:lang w:val="en-AU"/>
        </w:rPr>
        <w:t xml:space="preserve">/d, respectively) did not occur at any location </w:t>
      </w:r>
      <w:r w:rsidRPr="009F3BDC">
        <w:rPr>
          <w:lang w:val="en-AU"/>
        </w:rPr>
        <w:t xml:space="preserve">as </w:t>
      </w:r>
      <w:r w:rsidR="00AC59CB" w:rsidRPr="009F3BDC">
        <w:rPr>
          <w:lang w:val="en-AU"/>
        </w:rPr>
        <w:t>often as 5</w:t>
      </w:r>
      <w:r w:rsidR="00C07050">
        <w:rPr>
          <w:lang w:val="en-AU"/>
        </w:rPr>
        <w:t xml:space="preserve"> per cent</w:t>
      </w:r>
      <w:r w:rsidR="00AC59CB" w:rsidRPr="009F3BDC">
        <w:rPr>
          <w:lang w:val="en-AU"/>
        </w:rPr>
        <w:t xml:space="preserve"> of the time over the 12-month model run; therefore model outputs for TSS and sedimentation are provided only for the dredging period. There are additional cases where the model did not predict the occurrence of a given level of TSS or sedimentation at a given frequency; these are </w:t>
      </w:r>
      <w:r w:rsidRPr="009F3BDC">
        <w:rPr>
          <w:lang w:val="en-AU"/>
        </w:rPr>
        <w:t xml:space="preserve">explained </w:t>
      </w:r>
      <w:r w:rsidR="005F6F21" w:rsidRPr="009F3BDC">
        <w:rPr>
          <w:lang w:val="en-AU"/>
        </w:rPr>
        <w:t xml:space="preserve">below </w:t>
      </w:r>
      <w:r w:rsidRPr="009F3BDC">
        <w:rPr>
          <w:lang w:val="en-AU"/>
        </w:rPr>
        <w:t>on a case-by-case basis</w:t>
      </w:r>
      <w:r w:rsidR="005F6F21" w:rsidRPr="009F3BDC">
        <w:rPr>
          <w:lang w:val="en-AU"/>
        </w:rPr>
        <w:t>.</w:t>
      </w:r>
    </w:p>
    <w:p w:rsidR="005F26E6" w:rsidRPr="009F3BDC" w:rsidRDefault="00454A03" w:rsidP="00454A03">
      <w:pPr>
        <w:pStyle w:val="Para0"/>
        <w:rPr>
          <w:lang w:val="en-AU"/>
        </w:rPr>
      </w:pPr>
      <w:r w:rsidRPr="009F3BDC">
        <w:rPr>
          <w:lang w:val="en-AU"/>
        </w:rPr>
        <w:t xml:space="preserve">In addition to modelling TSS and sedimentation </w:t>
      </w:r>
      <w:r w:rsidR="0014739E" w:rsidRPr="009F3BDC">
        <w:rPr>
          <w:lang w:val="en-AU"/>
        </w:rPr>
        <w:t>rate, SKM</w:t>
      </w:r>
      <w:r w:rsidRPr="009F3BDC">
        <w:rPr>
          <w:lang w:val="en-AU"/>
        </w:rPr>
        <w:t xml:space="preserve"> APASA (</w:t>
      </w:r>
      <w:r w:rsidR="0043278C" w:rsidRPr="009F3BDC">
        <w:rPr>
          <w:lang w:val="en-AU"/>
        </w:rPr>
        <w:t>2013</w:t>
      </w:r>
      <w:r w:rsidR="00BA1CD6">
        <w:rPr>
          <w:lang w:val="en-AU"/>
        </w:rPr>
        <w:t>c</w:t>
      </w:r>
      <w:r w:rsidRPr="009F3BDC">
        <w:rPr>
          <w:lang w:val="en-AU"/>
        </w:rPr>
        <w:t xml:space="preserve">) modelled </w:t>
      </w:r>
      <w:r w:rsidR="00D569E5" w:rsidRPr="009F3BDC">
        <w:rPr>
          <w:lang w:val="en-AU"/>
        </w:rPr>
        <w:t xml:space="preserve">the </w:t>
      </w:r>
      <w:r w:rsidR="00C55A3C" w:rsidRPr="009F3BDC">
        <w:rPr>
          <w:lang w:val="en-AU"/>
        </w:rPr>
        <w:t>total</w:t>
      </w:r>
      <w:r w:rsidR="00D569E5" w:rsidRPr="009F3BDC">
        <w:rPr>
          <w:lang w:val="en-AU"/>
        </w:rPr>
        <w:t xml:space="preserve"> sediment</w:t>
      </w:r>
      <w:r w:rsidR="0005188D" w:rsidRPr="009F3BDC">
        <w:rPr>
          <w:lang w:val="en-AU"/>
        </w:rPr>
        <w:t>ation (mg/cm</w:t>
      </w:r>
      <w:r w:rsidR="0005188D" w:rsidRPr="009F3BDC">
        <w:rPr>
          <w:vertAlign w:val="superscript"/>
          <w:lang w:val="en-AU"/>
        </w:rPr>
        <w:t>2</w:t>
      </w:r>
      <w:r w:rsidR="0005188D" w:rsidRPr="009F3BDC">
        <w:rPr>
          <w:lang w:val="en-AU"/>
        </w:rPr>
        <w:t xml:space="preserve">) </w:t>
      </w:r>
      <w:r w:rsidR="00C55A3C" w:rsidRPr="009F3BDC">
        <w:rPr>
          <w:lang w:val="en-AU"/>
        </w:rPr>
        <w:t>of dredge material on</w:t>
      </w:r>
      <w:r w:rsidR="00D569E5" w:rsidRPr="009F3BDC">
        <w:rPr>
          <w:lang w:val="en-AU"/>
        </w:rPr>
        <w:t xml:space="preserve"> the bottom </w:t>
      </w:r>
      <w:r w:rsidR="00C55A3C" w:rsidRPr="009F3BDC">
        <w:rPr>
          <w:lang w:val="en-AU"/>
        </w:rPr>
        <w:t xml:space="preserve">at the end of the placement campaign scenario and at the end of the long-term (12-month) modelling period. </w:t>
      </w:r>
      <w:r w:rsidR="000959F2" w:rsidRPr="009F3BDC">
        <w:rPr>
          <w:lang w:val="en-AU"/>
        </w:rPr>
        <w:t>This is the predicted amount of sediment on the bottom at the last step of each respective model run and not a</w:t>
      </w:r>
      <w:r w:rsidR="005307F1" w:rsidRPr="009F3BDC">
        <w:rPr>
          <w:lang w:val="en-AU"/>
        </w:rPr>
        <w:t xml:space="preserve"> percentile</w:t>
      </w:r>
      <w:r w:rsidR="000959F2" w:rsidRPr="009F3BDC">
        <w:rPr>
          <w:lang w:val="en-AU"/>
        </w:rPr>
        <w:t xml:space="preserve"> value over the run. </w:t>
      </w:r>
      <w:r w:rsidR="005307F1" w:rsidRPr="009F3BDC">
        <w:rPr>
          <w:lang w:val="en-AU"/>
        </w:rPr>
        <w:t xml:space="preserve">This prediction is intended to reflect the total accumulation of sediment, and a frequency of occurrence of </w:t>
      </w:r>
      <w:r w:rsidR="00DA31F2" w:rsidRPr="009F3BDC">
        <w:rPr>
          <w:lang w:val="en-AU"/>
        </w:rPr>
        <w:lastRenderedPageBreak/>
        <w:t>a certain</w:t>
      </w:r>
      <w:r w:rsidR="005307F1" w:rsidRPr="009F3BDC">
        <w:rPr>
          <w:lang w:val="en-AU"/>
        </w:rPr>
        <w:t xml:space="preserve"> level of accumulation would not be useful. </w:t>
      </w:r>
      <w:r w:rsidR="00DA31F2" w:rsidRPr="009F3BDC">
        <w:rPr>
          <w:lang w:val="en-AU"/>
        </w:rPr>
        <w:t>Total sedimentation in mg/cm</w:t>
      </w:r>
      <w:r w:rsidR="00DA31F2" w:rsidRPr="009F3BDC">
        <w:rPr>
          <w:vertAlign w:val="superscript"/>
          <w:lang w:val="en-AU"/>
        </w:rPr>
        <w:t>2</w:t>
      </w:r>
      <w:r w:rsidR="00DA31F2" w:rsidRPr="009F3BDC">
        <w:rPr>
          <w:lang w:val="en-AU"/>
        </w:rPr>
        <w:t xml:space="preserve"> was converted to bottom thickness, the thickness (mm) of the sediment layer on the bottom including on any organisms living on the bottom, on a port-specific basis depending on the nature of the dredge material in the modelled scenario. The relationship between total sedimentation and bottom thickness is </w:t>
      </w:r>
      <w:r w:rsidR="005F26E6" w:rsidRPr="009F3BDC">
        <w:rPr>
          <w:lang w:val="en-AU"/>
        </w:rPr>
        <w:t xml:space="preserve">shown in </w:t>
      </w:r>
      <w:r w:rsidR="00193D4C" w:rsidRPr="00193D4C">
        <w:fldChar w:fldCharType="begin"/>
      </w:r>
      <w:r w:rsidR="00193D4C" w:rsidRPr="00193D4C">
        <w:instrText xml:space="preserve"> REF  _Ref354412753 \* Lower \h  \* MERGEFORMAT </w:instrText>
      </w:r>
      <w:r w:rsidR="00193D4C" w:rsidRPr="00193D4C">
        <w:fldChar w:fldCharType="separate"/>
      </w:r>
      <w:r w:rsidR="00E2599D" w:rsidRPr="00E2599D">
        <w:t xml:space="preserve">table </w:t>
      </w:r>
      <w:r w:rsidR="00E2599D" w:rsidRPr="00E2599D">
        <w:rPr>
          <w:noProof/>
        </w:rPr>
        <w:t>1</w:t>
      </w:r>
      <w:r w:rsidR="00193D4C" w:rsidRPr="00193D4C">
        <w:fldChar w:fldCharType="end"/>
      </w:r>
      <w:r w:rsidR="0005188D" w:rsidRPr="009F3BDC">
        <w:rPr>
          <w:lang w:val="en-AU"/>
        </w:rPr>
        <w:t>.</w:t>
      </w:r>
    </w:p>
    <w:p w:rsidR="00001677" w:rsidRPr="009F3BDC" w:rsidRDefault="00001677" w:rsidP="00001677">
      <w:pPr>
        <w:pStyle w:val="Para0"/>
        <w:rPr>
          <w:lang w:val="en-AU"/>
        </w:rPr>
      </w:pPr>
      <w:r w:rsidRPr="009F3BDC">
        <w:rPr>
          <w:lang w:val="en-AU"/>
        </w:rPr>
        <w:t>The ecological relevance of the contoured values for TSS, sedimentation rate, and total sedimentation is discussed in ‘</w:t>
      </w:r>
      <w:r w:rsidR="00B66293" w:rsidRPr="009F3BDC">
        <w:rPr>
          <w:lang w:val="en-AU"/>
        </w:rPr>
        <w:fldChar w:fldCharType="begin"/>
      </w:r>
      <w:r w:rsidRPr="009F3BDC">
        <w:rPr>
          <w:lang w:val="en-AU"/>
        </w:rPr>
        <w:instrText xml:space="preserve"> REF _Ref358820219 \h </w:instrText>
      </w:r>
      <w:r w:rsidR="00B66293" w:rsidRPr="009F3BDC">
        <w:rPr>
          <w:lang w:val="en-AU"/>
        </w:rPr>
      </w:r>
      <w:r w:rsidR="00B66293" w:rsidRPr="009F3BDC">
        <w:rPr>
          <w:lang w:val="en-AU"/>
        </w:rPr>
        <w:fldChar w:fldCharType="separate"/>
      </w:r>
      <w:r w:rsidR="00E2599D" w:rsidRPr="009F3BDC">
        <w:rPr>
          <w:lang w:val="en-AU"/>
        </w:rPr>
        <w:t>Ecological Considerations</w:t>
      </w:r>
      <w:r w:rsidR="00B66293" w:rsidRPr="009F3BDC">
        <w:rPr>
          <w:lang w:val="en-AU"/>
        </w:rPr>
        <w:fldChar w:fldCharType="end"/>
      </w:r>
      <w:r w:rsidRPr="009F3BDC">
        <w:rPr>
          <w:lang w:val="en-AU"/>
        </w:rPr>
        <w:t xml:space="preserve">’ page </w:t>
      </w:r>
      <w:r w:rsidR="00B66293" w:rsidRPr="009F3BDC">
        <w:rPr>
          <w:lang w:val="en-AU"/>
        </w:rPr>
        <w:fldChar w:fldCharType="begin"/>
      </w:r>
      <w:r w:rsidRPr="009F3BDC">
        <w:rPr>
          <w:lang w:val="en-AU"/>
        </w:rPr>
        <w:instrText xml:space="preserve"> PAGEREF _Ref358820219 \h </w:instrText>
      </w:r>
      <w:r w:rsidR="00B66293" w:rsidRPr="009F3BDC">
        <w:rPr>
          <w:lang w:val="en-AU"/>
        </w:rPr>
      </w:r>
      <w:r w:rsidR="00B66293" w:rsidRPr="009F3BDC">
        <w:rPr>
          <w:lang w:val="en-AU"/>
        </w:rPr>
        <w:fldChar w:fldCharType="separate"/>
      </w:r>
      <w:r w:rsidR="00E2599D">
        <w:rPr>
          <w:noProof/>
          <w:lang w:val="en-AU"/>
        </w:rPr>
        <w:t>35</w:t>
      </w:r>
      <w:r w:rsidR="00B66293" w:rsidRPr="009F3BDC">
        <w:rPr>
          <w:lang w:val="en-AU"/>
        </w:rPr>
        <w:fldChar w:fldCharType="end"/>
      </w:r>
      <w:r w:rsidRPr="009F3BDC">
        <w:rPr>
          <w:lang w:val="en-AU"/>
        </w:rPr>
        <w:t>.</w:t>
      </w:r>
    </w:p>
    <w:p w:rsidR="005F26E6" w:rsidRPr="009F3BDC" w:rsidRDefault="00BA6C1C" w:rsidP="00BA6C1C">
      <w:pPr>
        <w:pStyle w:val="Caption"/>
      </w:pPr>
      <w:bookmarkStart w:id="21" w:name="_Ref354412753"/>
      <w:bookmarkStart w:id="22" w:name="_Toc360694063"/>
      <w:r w:rsidRPr="009F3BDC">
        <w:rPr>
          <w:b/>
        </w:rPr>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1</w:t>
      </w:r>
      <w:r w:rsidR="00B66293" w:rsidRPr="009F3BDC">
        <w:rPr>
          <w:b/>
        </w:rPr>
        <w:fldChar w:fldCharType="end"/>
      </w:r>
      <w:bookmarkEnd w:id="21"/>
      <w:r w:rsidRPr="009F3BDC">
        <w:t>.</w:t>
      </w:r>
      <w:r w:rsidR="002524C9" w:rsidRPr="009F3BDC">
        <w:t xml:space="preserve"> </w:t>
      </w:r>
      <w:r w:rsidRPr="009F3BDC">
        <w:t xml:space="preserve">Relationship between mass per unit area and thickness of sediment deposited on the </w:t>
      </w:r>
      <w:r w:rsidR="00DB0045" w:rsidRPr="009F3BDC">
        <w:t>bottom</w:t>
      </w:r>
      <w:r w:rsidRPr="009F3BDC">
        <w:t>.</w:t>
      </w:r>
      <w:bookmarkEnd w:id="22"/>
    </w:p>
    <w:tbl>
      <w:tblPr>
        <w:tblStyle w:val="TableGrid"/>
        <w:tblW w:w="0" w:type="auto"/>
        <w:tblLayout w:type="fixed"/>
        <w:tblLook w:val="04A0" w:firstRow="1" w:lastRow="0" w:firstColumn="1" w:lastColumn="0" w:noHBand="0" w:noVBand="1"/>
      </w:tblPr>
      <w:tblGrid>
        <w:gridCol w:w="1668"/>
        <w:gridCol w:w="1175"/>
        <w:gridCol w:w="1176"/>
        <w:gridCol w:w="1175"/>
        <w:gridCol w:w="1176"/>
        <w:gridCol w:w="1175"/>
        <w:gridCol w:w="1176"/>
      </w:tblGrid>
      <w:tr w:rsidR="001F31E7" w:rsidRPr="009F3BDC" w:rsidTr="00843FD4">
        <w:trPr>
          <w:trHeight w:val="405"/>
          <w:tblHeader/>
        </w:trPr>
        <w:tc>
          <w:tcPr>
            <w:tcW w:w="1668" w:type="dxa"/>
            <w:vMerge w:val="restart"/>
          </w:tcPr>
          <w:p w:rsidR="001F31E7" w:rsidRPr="009F3BDC" w:rsidRDefault="001F31E7" w:rsidP="00B30853">
            <w:pPr>
              <w:pStyle w:val="TableFontH"/>
              <w:keepLines/>
              <w:rPr>
                <w:sz w:val="18"/>
                <w:szCs w:val="18"/>
                <w:lang w:val="en-AU"/>
              </w:rPr>
            </w:pPr>
            <w:r w:rsidRPr="009F3BDC">
              <w:rPr>
                <w:sz w:val="18"/>
                <w:szCs w:val="18"/>
                <w:lang w:val="en-AU"/>
              </w:rPr>
              <w:t>Total sedimentation</w:t>
            </w:r>
            <w:r w:rsidRPr="009F3BDC">
              <w:rPr>
                <w:sz w:val="18"/>
                <w:szCs w:val="18"/>
                <w:lang w:val="en-AU"/>
              </w:rPr>
              <w:br/>
              <w:t>(mg/cm</w:t>
            </w:r>
            <w:r w:rsidRPr="009F3BDC">
              <w:rPr>
                <w:sz w:val="18"/>
                <w:szCs w:val="18"/>
                <w:vertAlign w:val="superscript"/>
                <w:lang w:val="en-AU"/>
              </w:rPr>
              <w:t>2</w:t>
            </w:r>
            <w:r w:rsidRPr="009F3BDC">
              <w:rPr>
                <w:sz w:val="18"/>
                <w:szCs w:val="18"/>
                <w:lang w:val="en-AU"/>
              </w:rPr>
              <w:t>)</w:t>
            </w:r>
          </w:p>
        </w:tc>
        <w:tc>
          <w:tcPr>
            <w:tcW w:w="7053" w:type="dxa"/>
            <w:gridSpan w:val="6"/>
          </w:tcPr>
          <w:p w:rsidR="001F31E7" w:rsidRPr="009F3BDC" w:rsidRDefault="001F31E7" w:rsidP="00B30853">
            <w:pPr>
              <w:pStyle w:val="TableFontH"/>
              <w:keepLines/>
              <w:rPr>
                <w:sz w:val="18"/>
                <w:szCs w:val="18"/>
                <w:lang w:val="en-AU"/>
              </w:rPr>
            </w:pPr>
            <w:r w:rsidRPr="009F3BDC">
              <w:rPr>
                <w:sz w:val="18"/>
                <w:szCs w:val="18"/>
                <w:lang w:val="en-AU"/>
              </w:rPr>
              <w:t>Bottom thickness</w:t>
            </w:r>
            <w:r>
              <w:rPr>
                <w:sz w:val="18"/>
                <w:szCs w:val="18"/>
                <w:lang w:val="en-AU"/>
              </w:rPr>
              <w:t xml:space="preserve"> </w:t>
            </w:r>
            <w:r w:rsidRPr="009F3BDC">
              <w:rPr>
                <w:sz w:val="18"/>
                <w:szCs w:val="18"/>
                <w:lang w:val="en-AU"/>
              </w:rPr>
              <w:t>(mm)</w:t>
            </w:r>
          </w:p>
        </w:tc>
      </w:tr>
      <w:tr w:rsidR="001F31E7" w:rsidRPr="009F3BDC" w:rsidTr="00843FD4">
        <w:trPr>
          <w:trHeight w:val="405"/>
          <w:tblHeader/>
        </w:trPr>
        <w:tc>
          <w:tcPr>
            <w:tcW w:w="1668" w:type="dxa"/>
            <w:vMerge/>
          </w:tcPr>
          <w:p w:rsidR="001F31E7" w:rsidRPr="009F3BDC" w:rsidRDefault="001F31E7" w:rsidP="00B30853">
            <w:pPr>
              <w:pStyle w:val="TableFontH"/>
              <w:keepLines/>
              <w:rPr>
                <w:sz w:val="18"/>
                <w:szCs w:val="18"/>
                <w:lang w:val="en-AU"/>
              </w:rPr>
            </w:pPr>
          </w:p>
        </w:tc>
        <w:tc>
          <w:tcPr>
            <w:tcW w:w="1175" w:type="dxa"/>
          </w:tcPr>
          <w:p w:rsidR="001F31E7" w:rsidRPr="009F3BDC" w:rsidRDefault="001F31E7" w:rsidP="00B30853">
            <w:pPr>
              <w:pStyle w:val="TableFontH"/>
              <w:keepLines/>
              <w:rPr>
                <w:sz w:val="18"/>
                <w:szCs w:val="18"/>
                <w:lang w:val="en-AU"/>
              </w:rPr>
            </w:pPr>
            <w:r w:rsidRPr="009F3BDC">
              <w:rPr>
                <w:sz w:val="18"/>
                <w:szCs w:val="18"/>
                <w:lang w:val="en-AU"/>
              </w:rPr>
              <w:t>Gladstone</w:t>
            </w:r>
          </w:p>
        </w:tc>
        <w:tc>
          <w:tcPr>
            <w:tcW w:w="1176" w:type="dxa"/>
          </w:tcPr>
          <w:p w:rsidR="001F31E7" w:rsidRPr="009F3BDC" w:rsidRDefault="001F31E7" w:rsidP="00B30853">
            <w:pPr>
              <w:pStyle w:val="TableFontH"/>
              <w:keepLines/>
              <w:rPr>
                <w:sz w:val="18"/>
                <w:szCs w:val="18"/>
                <w:lang w:val="en-AU"/>
              </w:rPr>
            </w:pPr>
            <w:r w:rsidRPr="009F3BDC">
              <w:rPr>
                <w:sz w:val="18"/>
                <w:szCs w:val="18"/>
                <w:lang w:val="en-AU"/>
              </w:rPr>
              <w:t>Rosslyn Bay</w:t>
            </w:r>
          </w:p>
        </w:tc>
        <w:tc>
          <w:tcPr>
            <w:tcW w:w="1175" w:type="dxa"/>
          </w:tcPr>
          <w:p w:rsidR="001F31E7" w:rsidRPr="009F3BDC" w:rsidRDefault="001F31E7" w:rsidP="00B30853">
            <w:pPr>
              <w:pStyle w:val="TableFontH"/>
              <w:keepLines/>
              <w:rPr>
                <w:sz w:val="18"/>
                <w:szCs w:val="18"/>
                <w:lang w:val="en-AU"/>
              </w:rPr>
            </w:pPr>
            <w:r w:rsidRPr="009F3BDC">
              <w:rPr>
                <w:sz w:val="18"/>
                <w:szCs w:val="18"/>
                <w:lang w:val="en-AU"/>
              </w:rPr>
              <w:t>Hay Pt</w:t>
            </w:r>
          </w:p>
        </w:tc>
        <w:tc>
          <w:tcPr>
            <w:tcW w:w="1176" w:type="dxa"/>
          </w:tcPr>
          <w:p w:rsidR="001F31E7" w:rsidRPr="009F3BDC" w:rsidRDefault="001F31E7" w:rsidP="00B30853">
            <w:pPr>
              <w:pStyle w:val="TableFontH"/>
              <w:keepLines/>
              <w:rPr>
                <w:sz w:val="18"/>
                <w:szCs w:val="18"/>
                <w:lang w:val="en-AU"/>
              </w:rPr>
            </w:pPr>
            <w:r w:rsidRPr="009F3BDC">
              <w:rPr>
                <w:sz w:val="18"/>
                <w:szCs w:val="18"/>
                <w:lang w:val="en-AU"/>
              </w:rPr>
              <w:t>Abbot Pt</w:t>
            </w:r>
          </w:p>
        </w:tc>
        <w:tc>
          <w:tcPr>
            <w:tcW w:w="1175" w:type="dxa"/>
          </w:tcPr>
          <w:p w:rsidR="001F31E7" w:rsidRPr="009F3BDC" w:rsidRDefault="001F31E7" w:rsidP="00B30853">
            <w:pPr>
              <w:pStyle w:val="TableFontH"/>
              <w:keepLines/>
              <w:rPr>
                <w:sz w:val="18"/>
                <w:szCs w:val="18"/>
                <w:lang w:val="en-AU"/>
              </w:rPr>
            </w:pPr>
            <w:r w:rsidRPr="009F3BDC">
              <w:rPr>
                <w:sz w:val="18"/>
                <w:szCs w:val="18"/>
                <w:lang w:val="en-AU"/>
              </w:rPr>
              <w:t>Townsville</w:t>
            </w:r>
          </w:p>
        </w:tc>
        <w:tc>
          <w:tcPr>
            <w:tcW w:w="1176" w:type="dxa"/>
          </w:tcPr>
          <w:p w:rsidR="001F31E7" w:rsidRPr="009F3BDC" w:rsidRDefault="001F31E7" w:rsidP="00B30853">
            <w:pPr>
              <w:pStyle w:val="TableFontH"/>
              <w:keepLines/>
              <w:rPr>
                <w:sz w:val="18"/>
                <w:szCs w:val="18"/>
                <w:lang w:val="en-AU"/>
              </w:rPr>
            </w:pPr>
            <w:r w:rsidRPr="009F3BDC">
              <w:rPr>
                <w:sz w:val="18"/>
                <w:szCs w:val="18"/>
                <w:lang w:val="en-AU"/>
              </w:rPr>
              <w:t>Cairns</w:t>
            </w:r>
          </w:p>
        </w:tc>
      </w:tr>
      <w:tr w:rsidR="001F31E7" w:rsidRPr="009F3BDC" w:rsidTr="00B30853">
        <w:tc>
          <w:tcPr>
            <w:tcW w:w="1668" w:type="dxa"/>
            <w:tcMar>
              <w:right w:w="652" w:type="dxa"/>
            </w:tcMar>
          </w:tcPr>
          <w:p w:rsidR="001F31E7" w:rsidRPr="009F3BDC" w:rsidRDefault="001F31E7" w:rsidP="00B30853">
            <w:pPr>
              <w:pStyle w:val="TableFont"/>
              <w:jc w:val="right"/>
              <w:rPr>
                <w:sz w:val="18"/>
                <w:szCs w:val="18"/>
                <w:lang w:val="en-AU"/>
              </w:rPr>
            </w:pPr>
            <w:r w:rsidRPr="009F3BDC">
              <w:rPr>
                <w:sz w:val="18"/>
                <w:szCs w:val="18"/>
                <w:lang w:val="en-AU"/>
              </w:rPr>
              <w:t>5</w:t>
            </w:r>
          </w:p>
        </w:tc>
        <w:tc>
          <w:tcPr>
            <w:tcW w:w="1175"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0.05</w:t>
            </w:r>
          </w:p>
        </w:tc>
        <w:tc>
          <w:tcPr>
            <w:tcW w:w="1176"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0.06</w:t>
            </w:r>
          </w:p>
        </w:tc>
        <w:tc>
          <w:tcPr>
            <w:tcW w:w="1175"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0.05</w:t>
            </w:r>
          </w:p>
        </w:tc>
        <w:tc>
          <w:tcPr>
            <w:tcW w:w="1176"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0.05</w:t>
            </w:r>
          </w:p>
        </w:tc>
        <w:tc>
          <w:tcPr>
            <w:tcW w:w="1175"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0.06</w:t>
            </w:r>
          </w:p>
        </w:tc>
        <w:tc>
          <w:tcPr>
            <w:tcW w:w="1176"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0.08</w:t>
            </w:r>
          </w:p>
        </w:tc>
      </w:tr>
      <w:tr w:rsidR="001F31E7" w:rsidRPr="009F3BDC" w:rsidTr="00B30853">
        <w:tc>
          <w:tcPr>
            <w:tcW w:w="1668" w:type="dxa"/>
            <w:tcMar>
              <w:right w:w="652" w:type="dxa"/>
            </w:tcMar>
          </w:tcPr>
          <w:p w:rsidR="001F31E7" w:rsidRPr="009F3BDC" w:rsidRDefault="001F31E7" w:rsidP="00B30853">
            <w:pPr>
              <w:pStyle w:val="TableFont"/>
              <w:jc w:val="right"/>
              <w:rPr>
                <w:sz w:val="18"/>
                <w:szCs w:val="18"/>
                <w:lang w:val="en-AU"/>
              </w:rPr>
            </w:pPr>
            <w:r w:rsidRPr="009F3BDC">
              <w:rPr>
                <w:sz w:val="18"/>
                <w:szCs w:val="18"/>
                <w:lang w:val="en-AU"/>
              </w:rPr>
              <w:t>10</w:t>
            </w:r>
          </w:p>
        </w:tc>
        <w:tc>
          <w:tcPr>
            <w:tcW w:w="1175"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0.10</w:t>
            </w:r>
          </w:p>
        </w:tc>
        <w:tc>
          <w:tcPr>
            <w:tcW w:w="1176"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0.11</w:t>
            </w:r>
          </w:p>
        </w:tc>
        <w:tc>
          <w:tcPr>
            <w:tcW w:w="1175"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0.10</w:t>
            </w:r>
          </w:p>
        </w:tc>
        <w:tc>
          <w:tcPr>
            <w:tcW w:w="1176"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0.11</w:t>
            </w:r>
          </w:p>
        </w:tc>
        <w:tc>
          <w:tcPr>
            <w:tcW w:w="1175"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0.11</w:t>
            </w:r>
          </w:p>
        </w:tc>
        <w:tc>
          <w:tcPr>
            <w:tcW w:w="1176"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0.16</w:t>
            </w:r>
          </w:p>
        </w:tc>
      </w:tr>
      <w:tr w:rsidR="001F31E7" w:rsidRPr="009F3BDC" w:rsidTr="00B30853">
        <w:tc>
          <w:tcPr>
            <w:tcW w:w="1668" w:type="dxa"/>
            <w:tcMar>
              <w:right w:w="652" w:type="dxa"/>
            </w:tcMar>
          </w:tcPr>
          <w:p w:rsidR="001F31E7" w:rsidRPr="009F3BDC" w:rsidRDefault="001F31E7" w:rsidP="00B30853">
            <w:pPr>
              <w:pStyle w:val="TableFont"/>
              <w:jc w:val="right"/>
              <w:rPr>
                <w:sz w:val="18"/>
                <w:szCs w:val="18"/>
                <w:lang w:val="en-AU"/>
              </w:rPr>
            </w:pPr>
            <w:r w:rsidRPr="009F3BDC">
              <w:rPr>
                <w:sz w:val="18"/>
                <w:szCs w:val="18"/>
                <w:lang w:val="en-AU"/>
              </w:rPr>
              <w:t>25</w:t>
            </w:r>
          </w:p>
        </w:tc>
        <w:tc>
          <w:tcPr>
            <w:tcW w:w="1175"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0.24</w:t>
            </w:r>
          </w:p>
        </w:tc>
        <w:tc>
          <w:tcPr>
            <w:tcW w:w="1176"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0.28</w:t>
            </w:r>
          </w:p>
        </w:tc>
        <w:tc>
          <w:tcPr>
            <w:tcW w:w="1175"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0.26</w:t>
            </w:r>
          </w:p>
        </w:tc>
        <w:tc>
          <w:tcPr>
            <w:tcW w:w="1176"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0.26</w:t>
            </w:r>
          </w:p>
        </w:tc>
        <w:tc>
          <w:tcPr>
            <w:tcW w:w="1175"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0.28</w:t>
            </w:r>
          </w:p>
        </w:tc>
        <w:tc>
          <w:tcPr>
            <w:tcW w:w="1176"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0.41</w:t>
            </w:r>
          </w:p>
        </w:tc>
      </w:tr>
      <w:tr w:rsidR="001F31E7" w:rsidRPr="009F3BDC" w:rsidTr="00B30853">
        <w:tc>
          <w:tcPr>
            <w:tcW w:w="1668" w:type="dxa"/>
            <w:tcMar>
              <w:right w:w="652" w:type="dxa"/>
            </w:tcMar>
          </w:tcPr>
          <w:p w:rsidR="001F31E7" w:rsidRPr="009F3BDC" w:rsidRDefault="001F31E7" w:rsidP="00B30853">
            <w:pPr>
              <w:pStyle w:val="TableFont"/>
              <w:jc w:val="right"/>
              <w:rPr>
                <w:sz w:val="18"/>
                <w:szCs w:val="18"/>
                <w:lang w:val="en-AU"/>
              </w:rPr>
            </w:pPr>
            <w:r w:rsidRPr="009F3BDC">
              <w:rPr>
                <w:sz w:val="18"/>
                <w:szCs w:val="18"/>
                <w:lang w:val="en-AU"/>
              </w:rPr>
              <w:t>50</w:t>
            </w:r>
          </w:p>
        </w:tc>
        <w:tc>
          <w:tcPr>
            <w:tcW w:w="1175"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0.48</w:t>
            </w:r>
          </w:p>
        </w:tc>
        <w:tc>
          <w:tcPr>
            <w:tcW w:w="1176"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0.56</w:t>
            </w:r>
          </w:p>
        </w:tc>
        <w:tc>
          <w:tcPr>
            <w:tcW w:w="1175"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0.51</w:t>
            </w:r>
          </w:p>
        </w:tc>
        <w:tc>
          <w:tcPr>
            <w:tcW w:w="1176"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0.53</w:t>
            </w:r>
          </w:p>
        </w:tc>
        <w:tc>
          <w:tcPr>
            <w:tcW w:w="1175"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0.56</w:t>
            </w:r>
          </w:p>
        </w:tc>
        <w:tc>
          <w:tcPr>
            <w:tcW w:w="1176"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0.82</w:t>
            </w:r>
          </w:p>
        </w:tc>
      </w:tr>
      <w:tr w:rsidR="001F31E7" w:rsidRPr="009F3BDC" w:rsidTr="00B30853">
        <w:tc>
          <w:tcPr>
            <w:tcW w:w="1668" w:type="dxa"/>
            <w:tcMar>
              <w:right w:w="652" w:type="dxa"/>
            </w:tcMar>
          </w:tcPr>
          <w:p w:rsidR="001F31E7" w:rsidRPr="009F3BDC" w:rsidRDefault="001F31E7" w:rsidP="00B30853">
            <w:pPr>
              <w:pStyle w:val="TableFont"/>
              <w:jc w:val="right"/>
              <w:rPr>
                <w:sz w:val="18"/>
                <w:szCs w:val="18"/>
                <w:lang w:val="en-AU"/>
              </w:rPr>
            </w:pPr>
            <w:r w:rsidRPr="009F3BDC">
              <w:rPr>
                <w:sz w:val="18"/>
                <w:szCs w:val="18"/>
                <w:lang w:val="en-AU"/>
              </w:rPr>
              <w:t>100</w:t>
            </w:r>
          </w:p>
        </w:tc>
        <w:tc>
          <w:tcPr>
            <w:tcW w:w="1175"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0.97</w:t>
            </w:r>
          </w:p>
        </w:tc>
        <w:tc>
          <w:tcPr>
            <w:tcW w:w="1176"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1.11</w:t>
            </w:r>
          </w:p>
        </w:tc>
        <w:tc>
          <w:tcPr>
            <w:tcW w:w="1175"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1.03</w:t>
            </w:r>
          </w:p>
        </w:tc>
        <w:tc>
          <w:tcPr>
            <w:tcW w:w="1176"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1.05</w:t>
            </w:r>
          </w:p>
        </w:tc>
        <w:tc>
          <w:tcPr>
            <w:tcW w:w="1175"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1.11</w:t>
            </w:r>
          </w:p>
        </w:tc>
        <w:tc>
          <w:tcPr>
            <w:tcW w:w="1176"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1.64</w:t>
            </w:r>
          </w:p>
        </w:tc>
      </w:tr>
      <w:tr w:rsidR="001F31E7" w:rsidRPr="009F3BDC" w:rsidTr="00B30853">
        <w:tc>
          <w:tcPr>
            <w:tcW w:w="1668" w:type="dxa"/>
            <w:tcMar>
              <w:right w:w="652" w:type="dxa"/>
            </w:tcMar>
          </w:tcPr>
          <w:p w:rsidR="001F31E7" w:rsidRPr="009F3BDC" w:rsidRDefault="001F31E7" w:rsidP="00B30853">
            <w:pPr>
              <w:pStyle w:val="TableFont"/>
              <w:jc w:val="right"/>
              <w:rPr>
                <w:sz w:val="18"/>
                <w:szCs w:val="18"/>
                <w:lang w:val="en-AU"/>
              </w:rPr>
            </w:pPr>
            <w:r w:rsidRPr="009F3BDC">
              <w:rPr>
                <w:sz w:val="18"/>
                <w:szCs w:val="18"/>
                <w:lang w:val="en-AU"/>
              </w:rPr>
              <w:t>250</w:t>
            </w:r>
          </w:p>
        </w:tc>
        <w:tc>
          <w:tcPr>
            <w:tcW w:w="1175"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2.42</w:t>
            </w:r>
          </w:p>
        </w:tc>
        <w:tc>
          <w:tcPr>
            <w:tcW w:w="1176"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2.78</w:t>
            </w:r>
          </w:p>
        </w:tc>
        <w:tc>
          <w:tcPr>
            <w:tcW w:w="1175"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2.56</w:t>
            </w:r>
          </w:p>
        </w:tc>
        <w:tc>
          <w:tcPr>
            <w:tcW w:w="1176"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2.63</w:t>
            </w:r>
          </w:p>
        </w:tc>
        <w:tc>
          <w:tcPr>
            <w:tcW w:w="1175"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2.78</w:t>
            </w:r>
          </w:p>
        </w:tc>
        <w:tc>
          <w:tcPr>
            <w:tcW w:w="1176" w:type="dxa"/>
            <w:tcMar>
              <w:right w:w="454" w:type="dxa"/>
            </w:tcMar>
          </w:tcPr>
          <w:p w:rsidR="001F31E7" w:rsidRPr="009F3BDC" w:rsidRDefault="001F31E7" w:rsidP="00B30853">
            <w:pPr>
              <w:pStyle w:val="TableFont"/>
              <w:jc w:val="right"/>
              <w:rPr>
                <w:sz w:val="18"/>
                <w:szCs w:val="18"/>
                <w:lang w:val="en-AU"/>
              </w:rPr>
            </w:pPr>
            <w:r w:rsidRPr="009F3BDC">
              <w:rPr>
                <w:sz w:val="18"/>
                <w:szCs w:val="18"/>
                <w:lang w:val="en-AU"/>
              </w:rPr>
              <w:t>4.10</w:t>
            </w:r>
          </w:p>
        </w:tc>
      </w:tr>
    </w:tbl>
    <w:p w:rsidR="001F31E7" w:rsidRPr="009F3BDC" w:rsidRDefault="001F31E7" w:rsidP="00A90607">
      <w:pPr>
        <w:pStyle w:val="Para0"/>
        <w:rPr>
          <w:highlight w:val="yellow"/>
          <w:lang w:val="en-AU"/>
        </w:rPr>
      </w:pPr>
    </w:p>
    <w:p w:rsidR="00C55A3C" w:rsidRPr="009F3BDC" w:rsidRDefault="00C55A3C" w:rsidP="00C55A3C">
      <w:pPr>
        <w:pStyle w:val="Para0"/>
        <w:rPr>
          <w:lang w:val="en-AU"/>
        </w:rPr>
      </w:pPr>
      <w:r w:rsidRPr="009F3BDC">
        <w:rPr>
          <w:lang w:val="en-AU"/>
        </w:rPr>
        <w:t>All mod</w:t>
      </w:r>
      <w:r w:rsidR="003E2DE1" w:rsidRPr="009F3BDC">
        <w:rPr>
          <w:lang w:val="en-AU"/>
        </w:rPr>
        <w:t xml:space="preserve">elling has been done as above </w:t>
      </w:r>
      <w:r w:rsidRPr="009F3BDC">
        <w:rPr>
          <w:lang w:val="en-AU"/>
        </w:rPr>
        <w:t>background; modelling of ambient TSS and sedimentation rates is beyond the scope of the project.</w:t>
      </w:r>
      <w:r w:rsidR="003E2DE1" w:rsidRPr="009F3BDC">
        <w:rPr>
          <w:lang w:val="en-AU"/>
        </w:rPr>
        <w:t xml:space="preserve"> The implications of the above-background assumption are discussed in ‘</w:t>
      </w:r>
      <w:r w:rsidR="00B66293" w:rsidRPr="009F3BDC">
        <w:rPr>
          <w:lang w:val="en-AU"/>
        </w:rPr>
        <w:fldChar w:fldCharType="begin"/>
      </w:r>
      <w:r w:rsidR="003E2DE1" w:rsidRPr="009F3BDC">
        <w:rPr>
          <w:lang w:val="en-AU"/>
        </w:rPr>
        <w:instrText xml:space="preserve"> REF _Ref358799967 \h </w:instrText>
      </w:r>
      <w:r w:rsidR="00B66293" w:rsidRPr="009F3BDC">
        <w:rPr>
          <w:lang w:val="en-AU"/>
        </w:rPr>
      </w:r>
      <w:r w:rsidR="00B66293" w:rsidRPr="009F3BDC">
        <w:rPr>
          <w:lang w:val="en-AU"/>
        </w:rPr>
        <w:fldChar w:fldCharType="separate"/>
      </w:r>
      <w:r w:rsidR="00E2599D" w:rsidRPr="009F3BDC">
        <w:rPr>
          <w:lang w:val="en-AU"/>
        </w:rPr>
        <w:t>Dredge Plume and Material Migration Modelling</w:t>
      </w:r>
      <w:r w:rsidR="00B66293" w:rsidRPr="009F3BDC">
        <w:rPr>
          <w:lang w:val="en-AU"/>
        </w:rPr>
        <w:fldChar w:fldCharType="end"/>
      </w:r>
      <w:r w:rsidR="003E2DE1" w:rsidRPr="009F3BDC">
        <w:rPr>
          <w:lang w:val="en-AU"/>
        </w:rPr>
        <w:t xml:space="preserve">’, page </w:t>
      </w:r>
      <w:r w:rsidR="00B66293" w:rsidRPr="009F3BDC">
        <w:rPr>
          <w:lang w:val="en-AU"/>
        </w:rPr>
        <w:fldChar w:fldCharType="begin"/>
      </w:r>
      <w:r w:rsidR="003E2DE1" w:rsidRPr="009F3BDC">
        <w:rPr>
          <w:lang w:val="en-AU"/>
        </w:rPr>
        <w:instrText xml:space="preserve"> PAGEREF _Ref358799971 \h </w:instrText>
      </w:r>
      <w:r w:rsidR="00B66293" w:rsidRPr="009F3BDC">
        <w:rPr>
          <w:lang w:val="en-AU"/>
        </w:rPr>
      </w:r>
      <w:r w:rsidR="00B66293" w:rsidRPr="009F3BDC">
        <w:rPr>
          <w:lang w:val="en-AU"/>
        </w:rPr>
        <w:fldChar w:fldCharType="separate"/>
      </w:r>
      <w:r w:rsidR="00E2599D">
        <w:rPr>
          <w:noProof/>
          <w:lang w:val="en-AU"/>
        </w:rPr>
        <w:t>25</w:t>
      </w:r>
      <w:r w:rsidR="00B66293" w:rsidRPr="009F3BDC">
        <w:rPr>
          <w:lang w:val="en-AU"/>
        </w:rPr>
        <w:fldChar w:fldCharType="end"/>
      </w:r>
      <w:r w:rsidR="003E2DE1" w:rsidRPr="009F3BDC">
        <w:rPr>
          <w:lang w:val="en-AU"/>
        </w:rPr>
        <w:t>, and ‘</w:t>
      </w:r>
      <w:r w:rsidR="00B66293" w:rsidRPr="009F3BDC">
        <w:rPr>
          <w:lang w:val="en-AU"/>
        </w:rPr>
        <w:fldChar w:fldCharType="begin"/>
      </w:r>
      <w:r w:rsidR="003E2DE1" w:rsidRPr="009F3BDC">
        <w:rPr>
          <w:lang w:val="en-AU"/>
        </w:rPr>
        <w:instrText xml:space="preserve"> REF _Ref358799995 \h </w:instrText>
      </w:r>
      <w:r w:rsidR="00B66293" w:rsidRPr="009F3BDC">
        <w:rPr>
          <w:lang w:val="en-AU"/>
        </w:rPr>
      </w:r>
      <w:r w:rsidR="00B66293" w:rsidRPr="009F3BDC">
        <w:rPr>
          <w:lang w:val="en-AU"/>
        </w:rPr>
        <w:fldChar w:fldCharType="separate"/>
      </w:r>
      <w:r w:rsidR="00E2599D" w:rsidRPr="009F3BDC">
        <w:rPr>
          <w:lang w:val="en-AU"/>
        </w:rPr>
        <w:t>Ambient Background</w:t>
      </w:r>
      <w:r w:rsidR="00B66293" w:rsidRPr="009F3BDC">
        <w:rPr>
          <w:lang w:val="en-AU"/>
        </w:rPr>
        <w:fldChar w:fldCharType="end"/>
      </w:r>
      <w:r w:rsidR="003E2DE1" w:rsidRPr="009F3BDC">
        <w:rPr>
          <w:lang w:val="en-AU"/>
        </w:rPr>
        <w:t xml:space="preserve">’, page </w:t>
      </w:r>
      <w:r w:rsidR="00B66293" w:rsidRPr="009F3BDC">
        <w:rPr>
          <w:lang w:val="en-AU"/>
        </w:rPr>
        <w:fldChar w:fldCharType="begin"/>
      </w:r>
      <w:r w:rsidR="003E2DE1" w:rsidRPr="009F3BDC">
        <w:rPr>
          <w:lang w:val="en-AU"/>
        </w:rPr>
        <w:instrText xml:space="preserve"> PAGEREF _Ref358799995 \h </w:instrText>
      </w:r>
      <w:r w:rsidR="00B66293" w:rsidRPr="009F3BDC">
        <w:rPr>
          <w:lang w:val="en-AU"/>
        </w:rPr>
      </w:r>
      <w:r w:rsidR="00B66293" w:rsidRPr="009F3BDC">
        <w:rPr>
          <w:lang w:val="en-AU"/>
        </w:rPr>
        <w:fldChar w:fldCharType="separate"/>
      </w:r>
      <w:r w:rsidR="00E2599D">
        <w:rPr>
          <w:noProof/>
          <w:lang w:val="en-AU"/>
        </w:rPr>
        <w:t>217</w:t>
      </w:r>
      <w:r w:rsidR="00B66293" w:rsidRPr="009F3BDC">
        <w:rPr>
          <w:lang w:val="en-AU"/>
        </w:rPr>
        <w:fldChar w:fldCharType="end"/>
      </w:r>
      <w:r w:rsidR="003E2DE1" w:rsidRPr="009F3BDC">
        <w:rPr>
          <w:lang w:val="en-AU"/>
        </w:rPr>
        <w:t>.</w:t>
      </w:r>
    </w:p>
    <w:p w:rsidR="005A18F6" w:rsidRPr="009F3BDC" w:rsidRDefault="00797E2E" w:rsidP="00073295">
      <w:pPr>
        <w:pStyle w:val="Heading2"/>
        <w:rPr>
          <w:rFonts w:cs="Arial"/>
          <w:lang w:val="en-AU"/>
        </w:rPr>
      </w:pPr>
      <w:bookmarkStart w:id="23" w:name="_Toc361930658"/>
      <w:r w:rsidRPr="009F3BDC">
        <w:rPr>
          <w:rFonts w:cs="Arial"/>
          <w:lang w:val="en-AU"/>
        </w:rPr>
        <w:t>Risk Assessment</w:t>
      </w:r>
      <w:bookmarkEnd w:id="23"/>
    </w:p>
    <w:p w:rsidR="00601EBE" w:rsidRPr="009F3BDC" w:rsidRDefault="008B205B">
      <w:pPr>
        <w:pStyle w:val="Para0"/>
        <w:rPr>
          <w:lang w:val="en-AU"/>
        </w:rPr>
      </w:pPr>
      <w:r w:rsidRPr="009F3BDC">
        <w:rPr>
          <w:lang w:val="en-AU"/>
        </w:rPr>
        <w:t>An environmental risk assessment for each model case</w:t>
      </w:r>
      <w:r w:rsidR="00E178DA" w:rsidRPr="009F3BDC">
        <w:rPr>
          <w:lang w:val="en-AU"/>
        </w:rPr>
        <w:t xml:space="preserve"> was conducted using a </w:t>
      </w:r>
      <w:r w:rsidRPr="009F3BDC">
        <w:rPr>
          <w:lang w:val="en-AU"/>
        </w:rPr>
        <w:t xml:space="preserve">risk management framework </w:t>
      </w:r>
      <w:r w:rsidR="0021586B" w:rsidRPr="009F3BDC">
        <w:rPr>
          <w:lang w:val="en-AU"/>
        </w:rPr>
        <w:t>adapted from</w:t>
      </w:r>
      <w:r w:rsidRPr="009F3BDC">
        <w:rPr>
          <w:lang w:val="en-AU"/>
        </w:rPr>
        <w:t xml:space="preserve"> the Environmental Assessment and Management (EAM) Risk Management Framework (GBRMPA 2009) and the Australian Standards for Risk Management (AS ISO 31000:2009). </w:t>
      </w:r>
      <w:r w:rsidR="0021586B" w:rsidRPr="009F3BDC">
        <w:rPr>
          <w:lang w:val="en-AU"/>
        </w:rPr>
        <w:t>I</w:t>
      </w:r>
      <w:r w:rsidRPr="009F3BDC">
        <w:rPr>
          <w:lang w:val="en-AU"/>
        </w:rPr>
        <w:t xml:space="preserve">mpacts on values that underpin Matters of National Environmental Significance </w:t>
      </w:r>
      <w:r w:rsidR="00604846" w:rsidRPr="009F3BDC">
        <w:rPr>
          <w:lang w:val="en-AU"/>
        </w:rPr>
        <w:t xml:space="preserve">including the Outstanding Universal Value of the World Heritage Area </w:t>
      </w:r>
      <w:r w:rsidRPr="009F3BDC">
        <w:rPr>
          <w:lang w:val="en-AU"/>
        </w:rPr>
        <w:t xml:space="preserve">and the values identified in the GBRMPA Outlook Report 2009, </w:t>
      </w:r>
      <w:r w:rsidR="007E3C11" w:rsidRPr="009F3BDC">
        <w:rPr>
          <w:lang w:val="en-AU"/>
        </w:rPr>
        <w:t xml:space="preserve">including </w:t>
      </w:r>
      <w:r w:rsidRPr="009F3BDC">
        <w:rPr>
          <w:lang w:val="en-AU"/>
        </w:rPr>
        <w:t xml:space="preserve">biodiversity, ecosystem health, heritage values, human use and </w:t>
      </w:r>
      <w:r w:rsidR="00B76F94" w:rsidRPr="009F3BDC">
        <w:rPr>
          <w:lang w:val="en-AU"/>
        </w:rPr>
        <w:t>aesthetics have</w:t>
      </w:r>
      <w:r w:rsidR="00A234F0" w:rsidRPr="009F3BDC">
        <w:rPr>
          <w:lang w:val="en-AU"/>
        </w:rPr>
        <w:t xml:space="preserve"> </w:t>
      </w:r>
      <w:r w:rsidR="007E3C11" w:rsidRPr="009F3BDC">
        <w:rPr>
          <w:lang w:val="en-AU"/>
        </w:rPr>
        <w:t>been considered in the environmental risk assessment</w:t>
      </w:r>
      <w:r w:rsidRPr="009F3BDC">
        <w:rPr>
          <w:lang w:val="en-AU"/>
        </w:rPr>
        <w:t>.</w:t>
      </w:r>
      <w:r w:rsidR="00D24A77" w:rsidRPr="009F3BDC">
        <w:rPr>
          <w:lang w:val="en-AU"/>
        </w:rPr>
        <w:t xml:space="preserve"> The primary way in which the risk assessment in this report was adapted from the EAM framework is that the latter is based on a standard risk assessment approach of assessing unmitigated risk, identifying mitigation measures, and then assessing the residual risk. Because the scope of this study is restricted to a screening-level assessment of relative risk posed by hypothetical alternative options, the risk assessment was restricted to evaluatin</w:t>
      </w:r>
      <w:r w:rsidR="00B76F94" w:rsidRPr="009F3BDC">
        <w:rPr>
          <w:lang w:val="en-AU"/>
        </w:rPr>
        <w:t>g</w:t>
      </w:r>
      <w:r w:rsidR="00D24A77" w:rsidRPr="009F3BDC">
        <w:rPr>
          <w:lang w:val="en-AU"/>
        </w:rPr>
        <w:t xml:space="preserve"> the likelihood and consequence of impacts from sediment mobilisation by dredge material placement, without specifying </w:t>
      </w:r>
      <w:r w:rsidR="00B76F94" w:rsidRPr="009F3BDC">
        <w:rPr>
          <w:lang w:val="en-AU"/>
        </w:rPr>
        <w:t>mitigation measures</w:t>
      </w:r>
      <w:r w:rsidR="00D24A77" w:rsidRPr="009F3BDC">
        <w:rPr>
          <w:lang w:val="en-AU"/>
        </w:rPr>
        <w:t xml:space="preserve"> or evaluating residual risk.</w:t>
      </w:r>
    </w:p>
    <w:p w:rsidR="000F7544" w:rsidRPr="00B30853" w:rsidRDefault="007C68F4" w:rsidP="00647543">
      <w:pPr>
        <w:pStyle w:val="Para0"/>
        <w:rPr>
          <w:rFonts w:cs="Arial"/>
        </w:rPr>
      </w:pPr>
      <w:r w:rsidRPr="009F3BDC">
        <w:rPr>
          <w:rFonts w:cs="Arial"/>
          <w:lang w:val="en-AU"/>
        </w:rPr>
        <w:t xml:space="preserve">The risk assessment included analysis of the likelihood and consequence of </w:t>
      </w:r>
      <w:r w:rsidR="0014739E" w:rsidRPr="009F3BDC">
        <w:rPr>
          <w:rFonts w:cs="Arial"/>
          <w:lang w:val="en-AU"/>
        </w:rPr>
        <w:t>impacts from</w:t>
      </w:r>
      <w:r w:rsidR="00DE6D13" w:rsidRPr="009F3BDC">
        <w:rPr>
          <w:rFonts w:cs="Arial"/>
          <w:lang w:val="en-AU"/>
        </w:rPr>
        <w:t xml:space="preserve"> identified hazards</w:t>
      </w:r>
      <w:r w:rsidR="000F7544" w:rsidRPr="009F3BDC">
        <w:rPr>
          <w:rFonts w:cs="Arial"/>
          <w:lang w:val="en-AU"/>
        </w:rPr>
        <w:t>. A consequence scale</w:t>
      </w:r>
      <w:r w:rsidR="009A59C8" w:rsidRPr="009F3BDC">
        <w:rPr>
          <w:rFonts w:cs="Arial"/>
          <w:lang w:val="en-AU"/>
        </w:rPr>
        <w:t xml:space="preserve"> ranging from</w:t>
      </w:r>
      <w:r w:rsidR="000F7544" w:rsidRPr="009F3BDC">
        <w:rPr>
          <w:rFonts w:cs="Arial"/>
          <w:lang w:val="en-AU"/>
        </w:rPr>
        <w:t xml:space="preserve"> insignificant to catastrophic as indicated in </w:t>
      </w:r>
      <w:r w:rsidR="00193D4C" w:rsidRPr="00193D4C">
        <w:fldChar w:fldCharType="begin"/>
      </w:r>
      <w:r w:rsidR="00193D4C" w:rsidRPr="00193D4C">
        <w:instrText xml:space="preserve"> REF  _Ref342420679 \* Lower \h  \* MERGEFORMAT </w:instrText>
      </w:r>
      <w:r w:rsidR="00193D4C" w:rsidRPr="00193D4C">
        <w:fldChar w:fldCharType="separate"/>
      </w:r>
      <w:r w:rsidR="00E2599D" w:rsidRPr="00E2599D">
        <w:t xml:space="preserve">table </w:t>
      </w:r>
      <w:r w:rsidR="00E2599D" w:rsidRPr="00E2599D">
        <w:rPr>
          <w:noProof/>
        </w:rPr>
        <w:t>2</w:t>
      </w:r>
      <w:r w:rsidR="00193D4C" w:rsidRPr="00193D4C">
        <w:fldChar w:fldCharType="end"/>
      </w:r>
      <w:r w:rsidR="0014739E" w:rsidRPr="00193D4C">
        <w:rPr>
          <w:lang w:val="en-AU"/>
        </w:rPr>
        <w:t xml:space="preserve"> </w:t>
      </w:r>
      <w:r w:rsidR="000F7544" w:rsidRPr="009F3BDC">
        <w:rPr>
          <w:rFonts w:cs="Arial"/>
          <w:lang w:val="en-AU"/>
        </w:rPr>
        <w:t>was used.</w:t>
      </w:r>
      <w:r w:rsidR="0014739E" w:rsidRPr="009F3BDC">
        <w:rPr>
          <w:rFonts w:cs="Arial"/>
          <w:lang w:val="en-AU"/>
        </w:rPr>
        <w:t xml:space="preserve"> </w:t>
      </w:r>
      <w:r w:rsidR="00C367A5" w:rsidRPr="009F3BDC">
        <w:rPr>
          <w:rFonts w:cs="Arial"/>
          <w:lang w:val="en-AU"/>
        </w:rPr>
        <w:t xml:space="preserve">The consequences in </w:t>
      </w:r>
      <w:r w:rsidR="00193D4C" w:rsidRPr="00193D4C">
        <w:fldChar w:fldCharType="begin"/>
      </w:r>
      <w:r w:rsidR="00193D4C" w:rsidRPr="00193D4C">
        <w:instrText xml:space="preserve"> REF  _Ref342420679 \* Lower \h  \* MERGEFORMAT </w:instrText>
      </w:r>
      <w:r w:rsidR="00193D4C" w:rsidRPr="00193D4C">
        <w:fldChar w:fldCharType="separate"/>
      </w:r>
      <w:r w:rsidR="00E2599D" w:rsidRPr="00E2599D">
        <w:t xml:space="preserve">table </w:t>
      </w:r>
      <w:r w:rsidR="00E2599D" w:rsidRPr="00E2599D">
        <w:rPr>
          <w:noProof/>
        </w:rPr>
        <w:t>2</w:t>
      </w:r>
      <w:r w:rsidR="00193D4C" w:rsidRPr="00193D4C">
        <w:fldChar w:fldCharType="end"/>
      </w:r>
      <w:r w:rsidR="00C367A5" w:rsidRPr="009F3BDC">
        <w:rPr>
          <w:lang w:val="en-AU"/>
        </w:rPr>
        <w:t xml:space="preserve"> </w:t>
      </w:r>
      <w:r w:rsidR="00A933BE" w:rsidRPr="009F3BDC">
        <w:rPr>
          <w:lang w:val="en-AU"/>
        </w:rPr>
        <w:t xml:space="preserve">are the </w:t>
      </w:r>
      <w:r w:rsidR="00C367A5" w:rsidRPr="009F3BDC">
        <w:rPr>
          <w:rFonts w:cs="Arial"/>
          <w:lang w:val="en-AU"/>
        </w:rPr>
        <w:t xml:space="preserve">environment (ecosystem) consequences </w:t>
      </w:r>
      <w:r w:rsidR="00A933BE" w:rsidRPr="009F3BDC">
        <w:rPr>
          <w:rFonts w:cs="Arial"/>
          <w:lang w:val="en-AU"/>
        </w:rPr>
        <w:t xml:space="preserve">definitions </w:t>
      </w:r>
      <w:r w:rsidR="004B1CE3" w:rsidRPr="009F3BDC">
        <w:rPr>
          <w:rFonts w:cs="Arial"/>
          <w:lang w:val="en-AU"/>
        </w:rPr>
        <w:t>in the EAM F</w:t>
      </w:r>
      <w:r w:rsidR="00C367A5" w:rsidRPr="009F3BDC">
        <w:rPr>
          <w:rFonts w:cs="Arial"/>
          <w:lang w:val="en-AU"/>
        </w:rPr>
        <w:t xml:space="preserve">ramework (GBRMPA 2009), and not </w:t>
      </w:r>
      <w:r w:rsidR="00A933BE" w:rsidRPr="009F3BDC">
        <w:rPr>
          <w:rFonts w:cs="Arial"/>
          <w:lang w:val="en-AU"/>
        </w:rPr>
        <w:t xml:space="preserve">the </w:t>
      </w:r>
      <w:r w:rsidR="00C367A5" w:rsidRPr="009F3BDC">
        <w:rPr>
          <w:rFonts w:cs="Arial"/>
          <w:lang w:val="en-AU"/>
        </w:rPr>
        <w:t>environmental perception</w:t>
      </w:r>
      <w:r w:rsidR="00A933BE" w:rsidRPr="009F3BDC">
        <w:rPr>
          <w:rFonts w:cs="Arial"/>
          <w:lang w:val="en-AU"/>
        </w:rPr>
        <w:t xml:space="preserve"> consequences</w:t>
      </w:r>
      <w:r w:rsidR="00C367A5" w:rsidRPr="009F3BDC">
        <w:rPr>
          <w:rFonts w:cs="Arial"/>
          <w:lang w:val="en-AU"/>
        </w:rPr>
        <w:t xml:space="preserve">. </w:t>
      </w:r>
      <w:r w:rsidR="00A933BE" w:rsidRPr="009F3BDC">
        <w:rPr>
          <w:rFonts w:cs="Arial"/>
          <w:lang w:val="en-AU"/>
        </w:rPr>
        <w:t xml:space="preserve">Environmental (ecosystem) consequences were applied to socioeconomic environmental values such as tourism and fisheries in the context of effects on those human uses that might result from </w:t>
      </w:r>
      <w:r w:rsidR="00A933BE" w:rsidRPr="009F3BDC">
        <w:rPr>
          <w:rFonts w:cs="Arial"/>
          <w:lang w:val="en-AU"/>
        </w:rPr>
        <w:lastRenderedPageBreak/>
        <w:t xml:space="preserve">ecological degradation. </w:t>
      </w:r>
      <w:r w:rsidR="009A59C8" w:rsidRPr="009F3BDC">
        <w:rPr>
          <w:rFonts w:cs="Arial"/>
          <w:lang w:val="en-AU"/>
        </w:rPr>
        <w:t xml:space="preserve">The likelihood of impact </w:t>
      </w:r>
      <w:r w:rsidR="00DE6D13" w:rsidRPr="009F3BDC">
        <w:rPr>
          <w:rFonts w:cs="Arial"/>
          <w:lang w:val="en-AU"/>
        </w:rPr>
        <w:t xml:space="preserve">from the hazard </w:t>
      </w:r>
      <w:r w:rsidR="009A59C8" w:rsidRPr="009F3BDC">
        <w:rPr>
          <w:rFonts w:cs="Arial"/>
          <w:lang w:val="en-AU"/>
        </w:rPr>
        <w:t xml:space="preserve">was assessed following the scoring </w:t>
      </w:r>
      <w:r w:rsidR="008F2356" w:rsidRPr="009F3BDC">
        <w:rPr>
          <w:rFonts w:cs="Arial"/>
          <w:lang w:val="en-AU"/>
        </w:rPr>
        <w:t xml:space="preserve">detailed </w:t>
      </w:r>
      <w:r w:rsidR="009A59C8" w:rsidRPr="009F3BDC">
        <w:rPr>
          <w:rFonts w:cs="Arial"/>
          <w:lang w:val="en-AU"/>
        </w:rPr>
        <w:t>in</w:t>
      </w:r>
      <w:r w:rsidR="00B30853">
        <w:t xml:space="preserve"> </w:t>
      </w:r>
      <w:r w:rsidR="00B30853" w:rsidRPr="00B30853">
        <w:fldChar w:fldCharType="begin"/>
      </w:r>
      <w:r w:rsidR="00B30853" w:rsidRPr="00B30853">
        <w:instrText xml:space="preserve"> REF  _Ref360184328 \* Lower \h  \* MERGEFORMAT </w:instrText>
      </w:r>
      <w:r w:rsidR="00B30853" w:rsidRPr="00B30853">
        <w:fldChar w:fldCharType="separate"/>
      </w:r>
      <w:r w:rsidR="00E2599D" w:rsidRPr="00E2599D">
        <w:t xml:space="preserve">table </w:t>
      </w:r>
      <w:r w:rsidR="00E2599D" w:rsidRPr="00E2599D">
        <w:rPr>
          <w:noProof/>
        </w:rPr>
        <w:t>3</w:t>
      </w:r>
      <w:r w:rsidR="00B30853" w:rsidRPr="00B30853">
        <w:fldChar w:fldCharType="end"/>
      </w:r>
      <w:r w:rsidR="00B30853" w:rsidRPr="00B30853">
        <w:t>.</w:t>
      </w:r>
    </w:p>
    <w:p w:rsidR="00220680" w:rsidRPr="009F3BDC" w:rsidRDefault="00D145DA" w:rsidP="00817100">
      <w:pPr>
        <w:pStyle w:val="Caption"/>
      </w:pPr>
      <w:bookmarkStart w:id="24" w:name="_Ref342420679"/>
      <w:bookmarkStart w:id="25" w:name="_Toc360694064"/>
      <w:r w:rsidRPr="009F3BDC">
        <w:rPr>
          <w:b/>
        </w:rPr>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2</w:t>
      </w:r>
      <w:r w:rsidR="00B66293" w:rsidRPr="009F3BDC">
        <w:rPr>
          <w:b/>
        </w:rPr>
        <w:fldChar w:fldCharType="end"/>
      </w:r>
      <w:bookmarkEnd w:id="24"/>
      <w:r w:rsidR="00220680" w:rsidRPr="009F3BDC">
        <w:t>.</w:t>
      </w:r>
      <w:r w:rsidR="00B13B9B" w:rsidRPr="009F3BDC">
        <w:t xml:space="preserve"> </w:t>
      </w:r>
      <w:r w:rsidR="00220680" w:rsidRPr="009F3BDC">
        <w:t>Consequence scale</w:t>
      </w:r>
      <w:r w:rsidR="00DF2EA7" w:rsidRPr="009F3BDC">
        <w:t>, environment-ecosystem level</w:t>
      </w:r>
      <w:r w:rsidR="00220680" w:rsidRPr="009F3BDC">
        <w:t xml:space="preserve"> (GBRMPA 2009)</w:t>
      </w:r>
      <w:r w:rsidR="00081BC6" w:rsidRPr="009F3BDC">
        <w:t>.</w:t>
      </w:r>
      <w:bookmarkEnd w:id="25"/>
    </w:p>
    <w:tbl>
      <w:tblPr>
        <w:tblStyle w:val="TableGrid"/>
        <w:tblW w:w="0" w:type="auto"/>
        <w:tblLook w:val="04A0" w:firstRow="1" w:lastRow="0" w:firstColumn="1" w:lastColumn="0" w:noHBand="0" w:noVBand="1"/>
      </w:tblPr>
      <w:tblGrid>
        <w:gridCol w:w="1526"/>
        <w:gridCol w:w="7195"/>
      </w:tblGrid>
      <w:tr w:rsidR="009A59C8" w:rsidRPr="009F3BDC" w:rsidTr="00843FD4">
        <w:trPr>
          <w:tblHeader/>
        </w:trPr>
        <w:tc>
          <w:tcPr>
            <w:tcW w:w="1526" w:type="dxa"/>
          </w:tcPr>
          <w:p w:rsidR="0044153C" w:rsidRPr="009F3BDC" w:rsidRDefault="009A59C8" w:rsidP="00817100">
            <w:pPr>
              <w:pStyle w:val="TableFontH"/>
              <w:keepLines/>
              <w:rPr>
                <w:rFonts w:eastAsia="Times New Roman" w:cs="Times New Roman"/>
                <w:caps/>
                <w:szCs w:val="20"/>
                <w:lang w:val="en-AU"/>
              </w:rPr>
            </w:pPr>
            <w:r w:rsidRPr="009F3BDC">
              <w:rPr>
                <w:lang w:val="en-AU"/>
              </w:rPr>
              <w:t>Description</w:t>
            </w:r>
          </w:p>
        </w:tc>
        <w:tc>
          <w:tcPr>
            <w:tcW w:w="7195" w:type="dxa"/>
          </w:tcPr>
          <w:p w:rsidR="0044153C" w:rsidRPr="009F3BDC" w:rsidRDefault="009A59C8" w:rsidP="00817100">
            <w:pPr>
              <w:pStyle w:val="TableFontH"/>
              <w:keepLines/>
              <w:rPr>
                <w:rFonts w:eastAsia="Times New Roman" w:cs="Times New Roman"/>
                <w:caps/>
                <w:szCs w:val="20"/>
                <w:lang w:val="en-AU"/>
              </w:rPr>
            </w:pPr>
            <w:r w:rsidRPr="009F3BDC">
              <w:rPr>
                <w:lang w:val="en-AU"/>
              </w:rPr>
              <w:t>Definition</w:t>
            </w:r>
          </w:p>
        </w:tc>
      </w:tr>
      <w:tr w:rsidR="009A59C8" w:rsidRPr="009F3BDC" w:rsidTr="00400CD5">
        <w:tc>
          <w:tcPr>
            <w:tcW w:w="1526" w:type="dxa"/>
          </w:tcPr>
          <w:p w:rsidR="009A59C8" w:rsidRPr="009F3BDC" w:rsidRDefault="009A59C8" w:rsidP="00817100">
            <w:pPr>
              <w:pStyle w:val="Para0"/>
              <w:keepNext/>
              <w:keepLines/>
              <w:rPr>
                <w:rFonts w:cs="Arial"/>
                <w:b/>
                <w:sz w:val="20"/>
                <w:szCs w:val="20"/>
                <w:lang w:val="en-AU"/>
              </w:rPr>
            </w:pPr>
            <w:r w:rsidRPr="009F3BDC">
              <w:rPr>
                <w:rFonts w:cs="Arial"/>
                <w:b/>
                <w:sz w:val="20"/>
                <w:szCs w:val="20"/>
                <w:lang w:val="en-AU"/>
              </w:rPr>
              <w:t>Catastrophic</w:t>
            </w:r>
          </w:p>
        </w:tc>
        <w:tc>
          <w:tcPr>
            <w:tcW w:w="7195" w:type="dxa"/>
          </w:tcPr>
          <w:p w:rsidR="0044153C" w:rsidRPr="009F3BDC" w:rsidRDefault="009A59C8" w:rsidP="00817100">
            <w:pPr>
              <w:pStyle w:val="TableFont"/>
              <w:keepNext/>
              <w:keepLines/>
              <w:rPr>
                <w:rFonts w:eastAsia="Times New Roman" w:cs="Times New Roman"/>
                <w:b/>
                <w:caps/>
                <w:szCs w:val="20"/>
                <w:lang w:val="en-AU"/>
              </w:rPr>
            </w:pPr>
            <w:r w:rsidRPr="009F3BDC">
              <w:rPr>
                <w:lang w:val="en-AU"/>
              </w:rPr>
              <w:t>Impact is clearly affecting the nature of the ecosystem over a wide area</w:t>
            </w:r>
          </w:p>
          <w:p w:rsidR="0044153C" w:rsidRPr="009F3BDC" w:rsidRDefault="009A59C8" w:rsidP="00817100">
            <w:pPr>
              <w:pStyle w:val="TableFont"/>
              <w:keepNext/>
              <w:keepLines/>
              <w:rPr>
                <w:rFonts w:eastAsia="Times New Roman" w:cs="Times New Roman"/>
                <w:b/>
                <w:caps/>
                <w:szCs w:val="20"/>
                <w:lang w:val="en-AU"/>
              </w:rPr>
            </w:pPr>
            <w:r w:rsidRPr="009F3BDC">
              <w:rPr>
                <w:lang w:val="en-AU"/>
              </w:rPr>
              <w:t>OR impact is catastrophic and possibly irreversible over a small area or to a sensitive population or community</w:t>
            </w:r>
          </w:p>
          <w:p w:rsidR="0044153C" w:rsidRPr="009F3BDC" w:rsidRDefault="009A59C8" w:rsidP="00817100">
            <w:pPr>
              <w:pStyle w:val="TableFont"/>
              <w:keepNext/>
              <w:keepLines/>
              <w:rPr>
                <w:rFonts w:eastAsia="Times New Roman" w:cs="Times New Roman"/>
                <w:b/>
                <w:caps/>
                <w:szCs w:val="20"/>
                <w:lang w:val="en-AU"/>
              </w:rPr>
            </w:pPr>
            <w:r w:rsidRPr="009F3BDC">
              <w:rPr>
                <w:lang w:val="en-AU"/>
              </w:rPr>
              <w:t>Recovery periods of greater than 20 years likely</w:t>
            </w:r>
          </w:p>
          <w:p w:rsidR="0044153C" w:rsidRPr="009F3BDC" w:rsidRDefault="009A59C8" w:rsidP="00817100">
            <w:pPr>
              <w:pStyle w:val="TableFont"/>
              <w:keepNext/>
              <w:keepLines/>
              <w:rPr>
                <w:rFonts w:eastAsia="Times New Roman" w:cs="Times New Roman"/>
                <w:b/>
                <w:caps/>
                <w:szCs w:val="20"/>
                <w:lang w:val="en-AU"/>
              </w:rPr>
            </w:pPr>
            <w:r w:rsidRPr="009F3BDC">
              <w:rPr>
                <w:lang w:val="en-AU"/>
              </w:rPr>
              <w:t>OR condition of an affected part of the ecosystem irretrievably compromised.</w:t>
            </w:r>
          </w:p>
        </w:tc>
      </w:tr>
      <w:tr w:rsidR="009A59C8" w:rsidRPr="009F3BDC" w:rsidTr="00400CD5">
        <w:tc>
          <w:tcPr>
            <w:tcW w:w="1526" w:type="dxa"/>
          </w:tcPr>
          <w:p w:rsidR="009A59C8" w:rsidRPr="009F3BDC" w:rsidRDefault="009A59C8" w:rsidP="00817100">
            <w:pPr>
              <w:pStyle w:val="Para0"/>
              <w:keepNext/>
              <w:keepLines/>
              <w:rPr>
                <w:rFonts w:cs="Arial"/>
                <w:b/>
                <w:sz w:val="20"/>
                <w:szCs w:val="20"/>
                <w:lang w:val="en-AU"/>
              </w:rPr>
            </w:pPr>
            <w:r w:rsidRPr="009F3BDC">
              <w:rPr>
                <w:rFonts w:cs="Arial"/>
                <w:b/>
                <w:sz w:val="20"/>
                <w:szCs w:val="20"/>
                <w:lang w:val="en-AU"/>
              </w:rPr>
              <w:t>Major</w:t>
            </w:r>
          </w:p>
        </w:tc>
        <w:tc>
          <w:tcPr>
            <w:tcW w:w="7195" w:type="dxa"/>
          </w:tcPr>
          <w:p w:rsidR="0044153C" w:rsidRPr="009F3BDC" w:rsidRDefault="009A59C8" w:rsidP="00817100">
            <w:pPr>
              <w:pStyle w:val="TableFont"/>
              <w:keepNext/>
              <w:keepLines/>
              <w:rPr>
                <w:rFonts w:eastAsia="Times New Roman" w:cs="Times New Roman"/>
                <w:b/>
                <w:caps/>
                <w:szCs w:val="20"/>
                <w:lang w:val="en-AU"/>
              </w:rPr>
            </w:pPr>
            <w:r w:rsidRPr="009F3BDC">
              <w:rPr>
                <w:lang w:val="en-AU"/>
              </w:rPr>
              <w:t>Impact is significant at either a local or wider level or to a sensitive population or community.</w:t>
            </w:r>
          </w:p>
          <w:p w:rsidR="0044153C" w:rsidRPr="009F3BDC" w:rsidRDefault="009A59C8" w:rsidP="00817100">
            <w:pPr>
              <w:pStyle w:val="TableFont"/>
              <w:keepNext/>
              <w:keepLines/>
              <w:rPr>
                <w:rFonts w:eastAsia="Times New Roman" w:cs="Times New Roman"/>
                <w:b/>
                <w:caps/>
                <w:szCs w:val="20"/>
                <w:lang w:val="en-AU"/>
              </w:rPr>
            </w:pPr>
            <w:r w:rsidRPr="009F3BDC">
              <w:rPr>
                <w:lang w:val="en-AU"/>
              </w:rPr>
              <w:t>Recovery periods of 10</w:t>
            </w:r>
            <w:r w:rsidR="00C367A5" w:rsidRPr="009F3BDC">
              <w:rPr>
                <w:lang w:val="en-AU"/>
              </w:rPr>
              <w:t>-</w:t>
            </w:r>
            <w:r w:rsidRPr="009F3BDC">
              <w:rPr>
                <w:lang w:val="en-AU"/>
              </w:rPr>
              <w:t>20 years are likely.</w:t>
            </w:r>
          </w:p>
        </w:tc>
      </w:tr>
      <w:tr w:rsidR="009A59C8" w:rsidRPr="009F3BDC" w:rsidTr="00400CD5">
        <w:tc>
          <w:tcPr>
            <w:tcW w:w="1526" w:type="dxa"/>
          </w:tcPr>
          <w:p w:rsidR="009A59C8" w:rsidRPr="009F3BDC" w:rsidRDefault="009A59C8" w:rsidP="00817100">
            <w:pPr>
              <w:pStyle w:val="Para0"/>
              <w:keepNext/>
              <w:keepLines/>
              <w:rPr>
                <w:rFonts w:cs="Arial"/>
                <w:b/>
                <w:sz w:val="20"/>
                <w:szCs w:val="20"/>
                <w:lang w:val="en-AU"/>
              </w:rPr>
            </w:pPr>
            <w:r w:rsidRPr="009F3BDC">
              <w:rPr>
                <w:rFonts w:cs="Arial"/>
                <w:b/>
                <w:sz w:val="20"/>
                <w:szCs w:val="20"/>
                <w:lang w:val="en-AU"/>
              </w:rPr>
              <w:t>Moderate</w:t>
            </w:r>
          </w:p>
        </w:tc>
        <w:tc>
          <w:tcPr>
            <w:tcW w:w="7195" w:type="dxa"/>
          </w:tcPr>
          <w:p w:rsidR="0044153C" w:rsidRPr="009F3BDC" w:rsidRDefault="009A59C8" w:rsidP="00817100">
            <w:pPr>
              <w:pStyle w:val="TableFont"/>
              <w:keepNext/>
              <w:keepLines/>
              <w:rPr>
                <w:rFonts w:eastAsia="Times New Roman" w:cs="Times New Roman"/>
                <w:b/>
                <w:caps/>
                <w:szCs w:val="20"/>
                <w:lang w:val="en-AU"/>
              </w:rPr>
            </w:pPr>
            <w:r w:rsidRPr="009F3BDC">
              <w:rPr>
                <w:lang w:val="en-AU"/>
              </w:rPr>
              <w:t>Impact is present at either a local or wider level.</w:t>
            </w:r>
          </w:p>
          <w:p w:rsidR="0044153C" w:rsidRPr="009F3BDC" w:rsidRDefault="009A59C8" w:rsidP="00817100">
            <w:pPr>
              <w:pStyle w:val="TableFont"/>
              <w:keepNext/>
              <w:keepLines/>
              <w:rPr>
                <w:rFonts w:eastAsia="Times New Roman" w:cs="Times New Roman"/>
                <w:b/>
                <w:caps/>
                <w:szCs w:val="20"/>
                <w:lang w:val="en-AU"/>
              </w:rPr>
            </w:pPr>
            <w:r w:rsidRPr="009F3BDC">
              <w:rPr>
                <w:lang w:val="en-AU"/>
              </w:rPr>
              <w:t>Recovery periods of 5</w:t>
            </w:r>
            <w:r w:rsidR="00C367A5" w:rsidRPr="009F3BDC">
              <w:rPr>
                <w:lang w:val="en-AU"/>
              </w:rPr>
              <w:t>-</w:t>
            </w:r>
            <w:r w:rsidRPr="009F3BDC">
              <w:rPr>
                <w:lang w:val="en-AU"/>
              </w:rPr>
              <w:t>10 years anticipated.</w:t>
            </w:r>
          </w:p>
        </w:tc>
      </w:tr>
      <w:tr w:rsidR="009A59C8" w:rsidRPr="009F3BDC" w:rsidTr="00400CD5">
        <w:tc>
          <w:tcPr>
            <w:tcW w:w="1526" w:type="dxa"/>
          </w:tcPr>
          <w:p w:rsidR="009A59C8" w:rsidRPr="009F3BDC" w:rsidRDefault="009A59C8" w:rsidP="00817100">
            <w:pPr>
              <w:pStyle w:val="Para0"/>
              <w:keepNext/>
              <w:keepLines/>
              <w:rPr>
                <w:rFonts w:cs="Arial"/>
                <w:b/>
                <w:sz w:val="20"/>
                <w:szCs w:val="20"/>
                <w:lang w:val="en-AU"/>
              </w:rPr>
            </w:pPr>
            <w:r w:rsidRPr="009F3BDC">
              <w:rPr>
                <w:rFonts w:cs="Arial"/>
                <w:b/>
                <w:sz w:val="20"/>
                <w:szCs w:val="20"/>
                <w:lang w:val="en-AU"/>
              </w:rPr>
              <w:t>Minor</w:t>
            </w:r>
          </w:p>
        </w:tc>
        <w:tc>
          <w:tcPr>
            <w:tcW w:w="7195" w:type="dxa"/>
          </w:tcPr>
          <w:p w:rsidR="0044153C" w:rsidRPr="009F3BDC" w:rsidRDefault="009A59C8" w:rsidP="00817100">
            <w:pPr>
              <w:pStyle w:val="TableFont"/>
              <w:keepNext/>
              <w:keepLines/>
              <w:rPr>
                <w:rFonts w:eastAsia="Times New Roman" w:cs="Times New Roman"/>
                <w:b/>
                <w:caps/>
                <w:szCs w:val="20"/>
                <w:lang w:val="en-AU"/>
              </w:rPr>
            </w:pPr>
            <w:r w:rsidRPr="009F3BDC">
              <w:rPr>
                <w:lang w:val="en-AU"/>
              </w:rPr>
              <w:t xml:space="preserve">Impact is present but not to the extent that it would impair the overall condition of the ecosystem, sensitive population or community in the </w:t>
            </w:r>
            <w:r w:rsidR="001A3710" w:rsidRPr="009F3BDC">
              <w:rPr>
                <w:lang w:val="en-AU"/>
              </w:rPr>
              <w:t>long-term</w:t>
            </w:r>
            <w:r w:rsidRPr="009F3BDC">
              <w:rPr>
                <w:lang w:val="en-AU"/>
              </w:rPr>
              <w:t>.</w:t>
            </w:r>
          </w:p>
        </w:tc>
      </w:tr>
      <w:tr w:rsidR="009A59C8" w:rsidRPr="009F3BDC" w:rsidTr="00400CD5">
        <w:tc>
          <w:tcPr>
            <w:tcW w:w="1526" w:type="dxa"/>
          </w:tcPr>
          <w:p w:rsidR="009A59C8" w:rsidRPr="009F3BDC" w:rsidRDefault="009A59C8" w:rsidP="00647543">
            <w:pPr>
              <w:pStyle w:val="Para0"/>
              <w:rPr>
                <w:rFonts w:cs="Arial"/>
                <w:b/>
                <w:sz w:val="20"/>
                <w:szCs w:val="20"/>
                <w:lang w:val="en-AU"/>
              </w:rPr>
            </w:pPr>
            <w:r w:rsidRPr="009F3BDC">
              <w:rPr>
                <w:rFonts w:cs="Arial"/>
                <w:b/>
                <w:sz w:val="20"/>
                <w:szCs w:val="20"/>
                <w:lang w:val="en-AU"/>
              </w:rPr>
              <w:t>Insignificant</w:t>
            </w:r>
          </w:p>
        </w:tc>
        <w:tc>
          <w:tcPr>
            <w:tcW w:w="7195" w:type="dxa"/>
          </w:tcPr>
          <w:p w:rsidR="0044153C" w:rsidRPr="009F3BDC" w:rsidRDefault="009A59C8">
            <w:pPr>
              <w:pStyle w:val="TableFont"/>
              <w:rPr>
                <w:rFonts w:eastAsia="Times New Roman" w:cs="Times New Roman"/>
                <w:b/>
                <w:caps/>
                <w:szCs w:val="20"/>
                <w:lang w:val="en-AU"/>
              </w:rPr>
            </w:pPr>
            <w:r w:rsidRPr="009F3BDC">
              <w:rPr>
                <w:lang w:val="en-AU"/>
              </w:rPr>
              <w:t>No impact or, if impact is present, then not to an extent that would draw concern from a reasonable person.</w:t>
            </w:r>
          </w:p>
          <w:p w:rsidR="0044153C" w:rsidRPr="009F3BDC" w:rsidRDefault="009A59C8">
            <w:pPr>
              <w:pStyle w:val="TableFont"/>
              <w:rPr>
                <w:rFonts w:eastAsia="Times New Roman" w:cs="Times New Roman"/>
                <w:b/>
                <w:caps/>
                <w:szCs w:val="20"/>
                <w:lang w:val="en-AU"/>
              </w:rPr>
            </w:pPr>
            <w:r w:rsidRPr="009F3BDC">
              <w:rPr>
                <w:lang w:val="en-AU"/>
              </w:rPr>
              <w:t>No impact on the overall condition of the ecosystem.</w:t>
            </w:r>
          </w:p>
        </w:tc>
      </w:tr>
    </w:tbl>
    <w:p w:rsidR="00911481" w:rsidRDefault="00911481" w:rsidP="00911481">
      <w:pPr>
        <w:pStyle w:val="Para0"/>
      </w:pPr>
      <w:bookmarkStart w:id="26" w:name="_Ref342420749"/>
    </w:p>
    <w:p w:rsidR="00220680" w:rsidRPr="009F3BDC" w:rsidRDefault="00220680" w:rsidP="00A005D8">
      <w:pPr>
        <w:pStyle w:val="Caption"/>
      </w:pPr>
      <w:bookmarkStart w:id="27" w:name="_Ref360184328"/>
      <w:bookmarkStart w:id="28" w:name="_Toc360694065"/>
      <w:r w:rsidRPr="009F3BDC">
        <w:rPr>
          <w:b/>
        </w:rPr>
        <w:t xml:space="preserve">Table </w:t>
      </w:r>
      <w:r w:rsidR="00B66293" w:rsidRPr="009F3BDC">
        <w:rPr>
          <w:b/>
        </w:rPr>
        <w:fldChar w:fldCharType="begin"/>
      </w:r>
      <w:r w:rsidR="0005110D" w:rsidRPr="009F3BDC">
        <w:rPr>
          <w:b/>
        </w:rPr>
        <w:instrText xml:space="preserve"> SEQ Table \* ARABIC </w:instrText>
      </w:r>
      <w:r w:rsidR="00B66293" w:rsidRPr="009F3BDC">
        <w:rPr>
          <w:b/>
        </w:rPr>
        <w:fldChar w:fldCharType="separate"/>
      </w:r>
      <w:r w:rsidR="00E2599D">
        <w:rPr>
          <w:b/>
          <w:noProof/>
        </w:rPr>
        <w:t>3</w:t>
      </w:r>
      <w:r w:rsidR="00B66293" w:rsidRPr="009F3BDC">
        <w:rPr>
          <w:b/>
        </w:rPr>
        <w:fldChar w:fldCharType="end"/>
      </w:r>
      <w:bookmarkEnd w:id="26"/>
      <w:bookmarkEnd w:id="27"/>
      <w:r w:rsidRPr="009F3BDC">
        <w:t>.</w:t>
      </w:r>
      <w:r w:rsidR="00B13B9B" w:rsidRPr="009F3BDC">
        <w:t xml:space="preserve"> </w:t>
      </w:r>
      <w:r w:rsidRPr="009F3BDC">
        <w:t xml:space="preserve">Likelihood of the </w:t>
      </w:r>
      <w:r w:rsidR="00C367A5" w:rsidRPr="009F3BDC">
        <w:t>consequence</w:t>
      </w:r>
      <w:r w:rsidRPr="009F3BDC">
        <w:t xml:space="preserve"> occurring (GBRMPA 2009)</w:t>
      </w:r>
      <w:r w:rsidR="00081BC6" w:rsidRPr="009F3BDC">
        <w:t>.</w:t>
      </w:r>
      <w:bookmarkEnd w:id="28"/>
    </w:p>
    <w:tbl>
      <w:tblPr>
        <w:tblStyle w:val="TableGrid"/>
        <w:tblW w:w="0" w:type="auto"/>
        <w:tblLook w:val="04A0" w:firstRow="1" w:lastRow="0" w:firstColumn="1" w:lastColumn="0" w:noHBand="0" w:noVBand="1"/>
      </w:tblPr>
      <w:tblGrid>
        <w:gridCol w:w="1668"/>
        <w:gridCol w:w="4146"/>
        <w:gridCol w:w="2907"/>
      </w:tblGrid>
      <w:tr w:rsidR="009A59C8" w:rsidRPr="009F3BDC" w:rsidTr="00843FD4">
        <w:trPr>
          <w:tblHeader/>
        </w:trPr>
        <w:tc>
          <w:tcPr>
            <w:tcW w:w="1668" w:type="dxa"/>
          </w:tcPr>
          <w:p w:rsidR="0044153C" w:rsidRPr="009F3BDC" w:rsidRDefault="009A59C8" w:rsidP="00A005D8">
            <w:pPr>
              <w:pStyle w:val="TableFontH"/>
              <w:keepLines/>
              <w:rPr>
                <w:rFonts w:eastAsia="Times New Roman" w:cs="Times New Roman"/>
                <w:caps/>
                <w:szCs w:val="20"/>
                <w:lang w:val="en-AU"/>
              </w:rPr>
            </w:pPr>
            <w:r w:rsidRPr="009F3BDC">
              <w:rPr>
                <w:lang w:val="en-AU"/>
              </w:rPr>
              <w:t>Description</w:t>
            </w:r>
          </w:p>
        </w:tc>
        <w:tc>
          <w:tcPr>
            <w:tcW w:w="4146" w:type="dxa"/>
          </w:tcPr>
          <w:p w:rsidR="0044153C" w:rsidRPr="009F3BDC" w:rsidRDefault="009A59C8" w:rsidP="00A005D8">
            <w:pPr>
              <w:pStyle w:val="TableFontH"/>
              <w:keepLines/>
              <w:rPr>
                <w:rFonts w:eastAsia="Times New Roman" w:cs="Times New Roman"/>
                <w:caps/>
                <w:szCs w:val="20"/>
                <w:lang w:val="en-AU"/>
              </w:rPr>
            </w:pPr>
            <w:r w:rsidRPr="009F3BDC">
              <w:rPr>
                <w:lang w:val="en-AU"/>
              </w:rPr>
              <w:t>Frequency</w:t>
            </w:r>
          </w:p>
        </w:tc>
        <w:tc>
          <w:tcPr>
            <w:tcW w:w="2907" w:type="dxa"/>
          </w:tcPr>
          <w:p w:rsidR="0044153C" w:rsidRPr="009F3BDC" w:rsidRDefault="009A59C8" w:rsidP="00A005D8">
            <w:pPr>
              <w:pStyle w:val="TableFontH"/>
              <w:keepLines/>
              <w:rPr>
                <w:rFonts w:eastAsia="Times New Roman" w:cs="Times New Roman"/>
                <w:caps/>
                <w:szCs w:val="20"/>
                <w:lang w:val="en-AU"/>
              </w:rPr>
            </w:pPr>
            <w:r w:rsidRPr="009F3BDC">
              <w:rPr>
                <w:lang w:val="en-AU"/>
              </w:rPr>
              <w:t>Probability</w:t>
            </w:r>
          </w:p>
        </w:tc>
      </w:tr>
      <w:tr w:rsidR="009A59C8" w:rsidRPr="009F3BDC" w:rsidTr="009A59C8">
        <w:tc>
          <w:tcPr>
            <w:tcW w:w="1668" w:type="dxa"/>
          </w:tcPr>
          <w:p w:rsidR="009A59C8" w:rsidRPr="009F3BDC" w:rsidRDefault="009A59C8" w:rsidP="00A005D8">
            <w:pPr>
              <w:pStyle w:val="Para0"/>
              <w:keepNext/>
              <w:keepLines/>
              <w:rPr>
                <w:rFonts w:cs="Arial"/>
                <w:b/>
                <w:sz w:val="20"/>
                <w:szCs w:val="20"/>
                <w:lang w:val="en-AU"/>
              </w:rPr>
            </w:pPr>
            <w:r w:rsidRPr="009F3BDC">
              <w:rPr>
                <w:rFonts w:cs="Arial"/>
                <w:b/>
                <w:sz w:val="20"/>
                <w:szCs w:val="20"/>
                <w:lang w:val="en-AU"/>
              </w:rPr>
              <w:t>Almost certain</w:t>
            </w:r>
          </w:p>
        </w:tc>
        <w:tc>
          <w:tcPr>
            <w:tcW w:w="4146" w:type="dxa"/>
          </w:tcPr>
          <w:p w:rsidR="0044153C" w:rsidRPr="009F3BDC" w:rsidRDefault="009A59C8" w:rsidP="00A005D8">
            <w:pPr>
              <w:pStyle w:val="TableFont"/>
              <w:keepNext/>
              <w:keepLines/>
              <w:rPr>
                <w:rFonts w:eastAsia="Times New Roman" w:cs="Times New Roman"/>
                <w:b/>
                <w:caps/>
                <w:szCs w:val="20"/>
                <w:lang w:val="en-AU"/>
              </w:rPr>
            </w:pPr>
            <w:r w:rsidRPr="009F3BDC">
              <w:rPr>
                <w:lang w:val="en-AU"/>
              </w:rPr>
              <w:t>Expected to occur more or less continuously throughout a year (e.g. more than 250 days per year</w:t>
            </w:r>
          </w:p>
        </w:tc>
        <w:tc>
          <w:tcPr>
            <w:tcW w:w="2907" w:type="dxa"/>
          </w:tcPr>
          <w:p w:rsidR="0044153C" w:rsidRPr="009F3BDC" w:rsidRDefault="009A59C8" w:rsidP="00A005D8">
            <w:pPr>
              <w:pStyle w:val="TableFont"/>
              <w:keepNext/>
              <w:keepLines/>
              <w:rPr>
                <w:rFonts w:eastAsia="Times New Roman" w:cs="Times New Roman"/>
                <w:b/>
                <w:caps/>
                <w:szCs w:val="20"/>
                <w:lang w:val="en-AU"/>
              </w:rPr>
            </w:pPr>
            <w:r w:rsidRPr="009F3BDC">
              <w:rPr>
                <w:lang w:val="en-AU"/>
              </w:rPr>
              <w:t>95-100</w:t>
            </w:r>
            <w:r w:rsidR="00C74F66" w:rsidRPr="009F3BDC">
              <w:rPr>
                <w:lang w:val="en-AU"/>
              </w:rPr>
              <w:t xml:space="preserve"> per cent</w:t>
            </w:r>
            <w:r w:rsidRPr="009F3BDC">
              <w:rPr>
                <w:lang w:val="en-AU"/>
              </w:rPr>
              <w:t xml:space="preserve"> chance of occurring</w:t>
            </w:r>
          </w:p>
        </w:tc>
      </w:tr>
      <w:tr w:rsidR="009A59C8" w:rsidRPr="009F3BDC" w:rsidTr="009A59C8">
        <w:tc>
          <w:tcPr>
            <w:tcW w:w="1668" w:type="dxa"/>
          </w:tcPr>
          <w:p w:rsidR="009A59C8" w:rsidRPr="009F3BDC" w:rsidRDefault="009A59C8" w:rsidP="00A005D8">
            <w:pPr>
              <w:pStyle w:val="Para0"/>
              <w:keepNext/>
              <w:keepLines/>
              <w:rPr>
                <w:rFonts w:cs="Arial"/>
                <w:b/>
                <w:sz w:val="20"/>
                <w:szCs w:val="20"/>
                <w:lang w:val="en-AU"/>
              </w:rPr>
            </w:pPr>
            <w:r w:rsidRPr="009F3BDC">
              <w:rPr>
                <w:rFonts w:cs="Arial"/>
                <w:b/>
                <w:sz w:val="20"/>
                <w:szCs w:val="20"/>
                <w:lang w:val="en-AU"/>
              </w:rPr>
              <w:t>Likely</w:t>
            </w:r>
          </w:p>
        </w:tc>
        <w:tc>
          <w:tcPr>
            <w:tcW w:w="4146" w:type="dxa"/>
          </w:tcPr>
          <w:p w:rsidR="0044153C" w:rsidRPr="009F3BDC" w:rsidRDefault="009A59C8" w:rsidP="00A005D8">
            <w:pPr>
              <w:pStyle w:val="TableFont"/>
              <w:keepNext/>
              <w:keepLines/>
              <w:rPr>
                <w:rFonts w:eastAsia="Times New Roman" w:cs="Times New Roman"/>
                <w:b/>
                <w:caps/>
                <w:szCs w:val="20"/>
                <w:lang w:val="en-AU"/>
              </w:rPr>
            </w:pPr>
            <w:r w:rsidRPr="009F3BDC">
              <w:rPr>
                <w:lang w:val="en-AU"/>
              </w:rPr>
              <w:t>Expected to occur once or many times in a year (e.g. 1 to 250 days per year)</w:t>
            </w:r>
          </w:p>
        </w:tc>
        <w:tc>
          <w:tcPr>
            <w:tcW w:w="2907" w:type="dxa"/>
          </w:tcPr>
          <w:p w:rsidR="0044153C" w:rsidRPr="009F3BDC" w:rsidRDefault="009A59C8" w:rsidP="00A005D8">
            <w:pPr>
              <w:pStyle w:val="TableFont"/>
              <w:keepNext/>
              <w:keepLines/>
              <w:rPr>
                <w:rFonts w:eastAsia="Times New Roman" w:cs="Times New Roman"/>
                <w:b/>
                <w:caps/>
                <w:szCs w:val="20"/>
                <w:lang w:val="en-AU"/>
              </w:rPr>
            </w:pPr>
            <w:r w:rsidRPr="009F3BDC">
              <w:rPr>
                <w:lang w:val="en-AU"/>
              </w:rPr>
              <w:t>71-95</w:t>
            </w:r>
            <w:r w:rsidR="00C74F66" w:rsidRPr="009F3BDC">
              <w:rPr>
                <w:lang w:val="en-AU"/>
              </w:rPr>
              <w:t xml:space="preserve"> per cent</w:t>
            </w:r>
            <w:r w:rsidRPr="009F3BDC">
              <w:rPr>
                <w:lang w:val="en-AU"/>
              </w:rPr>
              <w:t xml:space="preserve"> chance of occurring</w:t>
            </w:r>
          </w:p>
        </w:tc>
      </w:tr>
      <w:tr w:rsidR="009A59C8" w:rsidRPr="009F3BDC" w:rsidTr="009A59C8">
        <w:tc>
          <w:tcPr>
            <w:tcW w:w="1668" w:type="dxa"/>
          </w:tcPr>
          <w:p w:rsidR="009A59C8" w:rsidRPr="009F3BDC" w:rsidRDefault="009A59C8" w:rsidP="00A005D8">
            <w:pPr>
              <w:pStyle w:val="Para0"/>
              <w:keepNext/>
              <w:keepLines/>
              <w:rPr>
                <w:rFonts w:cs="Arial"/>
                <w:b/>
                <w:sz w:val="20"/>
                <w:szCs w:val="20"/>
                <w:lang w:val="en-AU"/>
              </w:rPr>
            </w:pPr>
            <w:r w:rsidRPr="009F3BDC">
              <w:rPr>
                <w:rFonts w:cs="Arial"/>
                <w:b/>
                <w:sz w:val="20"/>
                <w:szCs w:val="20"/>
                <w:lang w:val="en-AU"/>
              </w:rPr>
              <w:t>Possible</w:t>
            </w:r>
          </w:p>
        </w:tc>
        <w:tc>
          <w:tcPr>
            <w:tcW w:w="4146" w:type="dxa"/>
          </w:tcPr>
          <w:p w:rsidR="0044153C" w:rsidRPr="009F3BDC" w:rsidRDefault="009A59C8" w:rsidP="00A005D8">
            <w:pPr>
              <w:pStyle w:val="TableFont"/>
              <w:keepNext/>
              <w:keepLines/>
              <w:rPr>
                <w:rFonts w:eastAsia="Times New Roman" w:cs="Times New Roman"/>
                <w:b/>
                <w:caps/>
                <w:szCs w:val="20"/>
                <w:lang w:val="en-AU"/>
              </w:rPr>
            </w:pPr>
            <w:r w:rsidRPr="009F3BDC">
              <w:rPr>
                <w:lang w:val="en-AU"/>
              </w:rPr>
              <w:t>Expected to occur once or more in the period of 1 to 10 years</w:t>
            </w:r>
          </w:p>
        </w:tc>
        <w:tc>
          <w:tcPr>
            <w:tcW w:w="2907" w:type="dxa"/>
          </w:tcPr>
          <w:p w:rsidR="0044153C" w:rsidRPr="009F3BDC" w:rsidRDefault="009A59C8" w:rsidP="00A005D8">
            <w:pPr>
              <w:pStyle w:val="TableFont"/>
              <w:keepNext/>
              <w:keepLines/>
              <w:rPr>
                <w:rFonts w:eastAsia="Times New Roman" w:cs="Times New Roman"/>
                <w:b/>
                <w:caps/>
                <w:szCs w:val="20"/>
                <w:lang w:val="en-AU"/>
              </w:rPr>
            </w:pPr>
            <w:r w:rsidRPr="009F3BDC">
              <w:rPr>
                <w:lang w:val="en-AU"/>
              </w:rPr>
              <w:t>31-70</w:t>
            </w:r>
            <w:r w:rsidR="00C74F66" w:rsidRPr="009F3BDC">
              <w:rPr>
                <w:lang w:val="en-AU"/>
              </w:rPr>
              <w:t xml:space="preserve"> per cent</w:t>
            </w:r>
            <w:r w:rsidRPr="009F3BDC">
              <w:rPr>
                <w:lang w:val="en-AU"/>
              </w:rPr>
              <w:t xml:space="preserve"> chance of occurring</w:t>
            </w:r>
          </w:p>
        </w:tc>
      </w:tr>
      <w:tr w:rsidR="009A59C8" w:rsidRPr="009F3BDC" w:rsidTr="009A59C8">
        <w:tc>
          <w:tcPr>
            <w:tcW w:w="1668" w:type="dxa"/>
          </w:tcPr>
          <w:p w:rsidR="009A59C8" w:rsidRPr="009F3BDC" w:rsidRDefault="009A59C8" w:rsidP="00A005D8">
            <w:pPr>
              <w:pStyle w:val="Para0"/>
              <w:keepNext/>
              <w:keepLines/>
              <w:rPr>
                <w:rFonts w:cs="Arial"/>
                <w:b/>
                <w:sz w:val="20"/>
                <w:szCs w:val="20"/>
                <w:lang w:val="en-AU"/>
              </w:rPr>
            </w:pPr>
            <w:r w:rsidRPr="009F3BDC">
              <w:rPr>
                <w:rFonts w:cs="Arial"/>
                <w:b/>
                <w:sz w:val="20"/>
                <w:szCs w:val="20"/>
                <w:lang w:val="en-AU"/>
              </w:rPr>
              <w:t>Unlikely</w:t>
            </w:r>
          </w:p>
        </w:tc>
        <w:tc>
          <w:tcPr>
            <w:tcW w:w="4146" w:type="dxa"/>
          </w:tcPr>
          <w:p w:rsidR="0044153C" w:rsidRPr="009F3BDC" w:rsidRDefault="009A59C8" w:rsidP="00A005D8">
            <w:pPr>
              <w:pStyle w:val="TableFont"/>
              <w:keepNext/>
              <w:keepLines/>
              <w:rPr>
                <w:rFonts w:eastAsia="Times New Roman" w:cs="Times New Roman"/>
                <w:b/>
                <w:caps/>
                <w:szCs w:val="20"/>
                <w:lang w:val="en-AU"/>
              </w:rPr>
            </w:pPr>
            <w:r w:rsidRPr="009F3BDC">
              <w:rPr>
                <w:lang w:val="en-AU"/>
              </w:rPr>
              <w:t>Expected to occur once or more in the period of 10 to 100 years</w:t>
            </w:r>
          </w:p>
        </w:tc>
        <w:tc>
          <w:tcPr>
            <w:tcW w:w="2907" w:type="dxa"/>
          </w:tcPr>
          <w:p w:rsidR="0044153C" w:rsidRPr="009F3BDC" w:rsidRDefault="009A59C8" w:rsidP="00A005D8">
            <w:pPr>
              <w:pStyle w:val="TableFont"/>
              <w:keepNext/>
              <w:keepLines/>
              <w:rPr>
                <w:rFonts w:eastAsia="Times New Roman" w:cs="Times New Roman"/>
                <w:b/>
                <w:caps/>
                <w:szCs w:val="20"/>
                <w:lang w:val="en-AU"/>
              </w:rPr>
            </w:pPr>
            <w:r w:rsidRPr="009F3BDC">
              <w:rPr>
                <w:lang w:val="en-AU"/>
              </w:rPr>
              <w:t>5-30</w:t>
            </w:r>
            <w:r w:rsidR="00C74F66" w:rsidRPr="009F3BDC">
              <w:rPr>
                <w:lang w:val="en-AU"/>
              </w:rPr>
              <w:t xml:space="preserve"> per cent</w:t>
            </w:r>
            <w:r w:rsidRPr="009F3BDC">
              <w:rPr>
                <w:lang w:val="en-AU"/>
              </w:rPr>
              <w:t xml:space="preserve"> chance of occurring</w:t>
            </w:r>
          </w:p>
        </w:tc>
      </w:tr>
      <w:tr w:rsidR="009A59C8" w:rsidRPr="009F3BDC" w:rsidTr="009A59C8">
        <w:tc>
          <w:tcPr>
            <w:tcW w:w="1668" w:type="dxa"/>
          </w:tcPr>
          <w:p w:rsidR="009A59C8" w:rsidRPr="009F3BDC" w:rsidRDefault="009A59C8" w:rsidP="00A005D8">
            <w:pPr>
              <w:pStyle w:val="Para0"/>
              <w:keepNext/>
              <w:keepLines/>
              <w:rPr>
                <w:rFonts w:cs="Arial"/>
                <w:b/>
                <w:sz w:val="20"/>
                <w:szCs w:val="20"/>
                <w:lang w:val="en-AU"/>
              </w:rPr>
            </w:pPr>
            <w:r w:rsidRPr="009F3BDC">
              <w:rPr>
                <w:rFonts w:cs="Arial"/>
                <w:b/>
                <w:sz w:val="20"/>
                <w:szCs w:val="20"/>
                <w:lang w:val="en-AU"/>
              </w:rPr>
              <w:t>Rare</w:t>
            </w:r>
          </w:p>
        </w:tc>
        <w:tc>
          <w:tcPr>
            <w:tcW w:w="4146" w:type="dxa"/>
          </w:tcPr>
          <w:p w:rsidR="0044153C" w:rsidRPr="009F3BDC" w:rsidRDefault="009A59C8" w:rsidP="00A005D8">
            <w:pPr>
              <w:pStyle w:val="TableFont"/>
              <w:keepNext/>
              <w:keepLines/>
              <w:rPr>
                <w:rFonts w:eastAsia="Times New Roman" w:cs="Times New Roman"/>
                <w:b/>
                <w:caps/>
                <w:szCs w:val="20"/>
                <w:lang w:val="en-AU"/>
              </w:rPr>
            </w:pPr>
            <w:r w:rsidRPr="009F3BDC">
              <w:rPr>
                <w:lang w:val="en-AU"/>
              </w:rPr>
              <w:t>Expected to occur once or more over a timeframe greater than 100 years</w:t>
            </w:r>
          </w:p>
        </w:tc>
        <w:tc>
          <w:tcPr>
            <w:tcW w:w="2907" w:type="dxa"/>
          </w:tcPr>
          <w:p w:rsidR="0044153C" w:rsidRPr="009F3BDC" w:rsidRDefault="009A59C8" w:rsidP="00A005D8">
            <w:pPr>
              <w:pStyle w:val="TableFont"/>
              <w:keepNext/>
              <w:keepLines/>
              <w:rPr>
                <w:rFonts w:eastAsia="Times New Roman" w:cs="Times New Roman"/>
                <w:b/>
                <w:caps/>
                <w:szCs w:val="20"/>
                <w:lang w:val="en-AU"/>
              </w:rPr>
            </w:pPr>
            <w:r w:rsidRPr="009F3BDC">
              <w:rPr>
                <w:lang w:val="en-AU"/>
              </w:rPr>
              <w:t>0-5</w:t>
            </w:r>
            <w:r w:rsidR="00C74F66" w:rsidRPr="009F3BDC">
              <w:rPr>
                <w:lang w:val="en-AU"/>
              </w:rPr>
              <w:t xml:space="preserve"> per cent</w:t>
            </w:r>
            <w:r w:rsidRPr="009F3BDC">
              <w:rPr>
                <w:lang w:val="en-AU"/>
              </w:rPr>
              <w:t xml:space="preserve"> chance of occurring</w:t>
            </w:r>
          </w:p>
        </w:tc>
      </w:tr>
    </w:tbl>
    <w:p w:rsidR="00DE6D13" w:rsidRPr="009F3BDC" w:rsidRDefault="00DE6D13" w:rsidP="00D45322">
      <w:pPr>
        <w:pStyle w:val="Para0"/>
        <w:rPr>
          <w:rFonts w:cs="Arial"/>
          <w:lang w:val="en-AU"/>
        </w:rPr>
      </w:pPr>
    </w:p>
    <w:p w:rsidR="00647543" w:rsidRPr="009F3BDC" w:rsidRDefault="009A59C8" w:rsidP="00D45322">
      <w:pPr>
        <w:pStyle w:val="Para0"/>
        <w:rPr>
          <w:rFonts w:cs="Arial"/>
          <w:lang w:val="en-AU"/>
        </w:rPr>
      </w:pPr>
      <w:r w:rsidRPr="009F3BDC">
        <w:rPr>
          <w:rFonts w:cs="Arial"/>
          <w:lang w:val="en-AU"/>
        </w:rPr>
        <w:t>Having determined the likelihood and consequence</w:t>
      </w:r>
      <w:r w:rsidR="00DC4430" w:rsidRPr="009F3BDC">
        <w:rPr>
          <w:rFonts w:cs="Arial"/>
          <w:lang w:val="en-AU"/>
        </w:rPr>
        <w:t>,</w:t>
      </w:r>
      <w:r w:rsidR="008F2356" w:rsidRPr="009F3BDC">
        <w:rPr>
          <w:rFonts w:cs="Arial"/>
          <w:lang w:val="en-AU"/>
        </w:rPr>
        <w:t xml:space="preserve"> the Hazard Risk Grade (HRG)</w:t>
      </w:r>
      <w:r w:rsidR="00ED470C">
        <w:rPr>
          <w:rFonts w:cs="Arial"/>
          <w:lang w:val="en-AU"/>
        </w:rPr>
        <w:t xml:space="preserve"> </w:t>
      </w:r>
      <w:r w:rsidR="008F2356" w:rsidRPr="009F3BDC">
        <w:rPr>
          <w:rFonts w:cs="Arial"/>
          <w:lang w:val="en-AU"/>
        </w:rPr>
        <w:t xml:space="preserve">was </w:t>
      </w:r>
      <w:r w:rsidRPr="009F3BDC">
        <w:rPr>
          <w:rFonts w:cs="Arial"/>
          <w:lang w:val="en-AU"/>
        </w:rPr>
        <w:t>determine</w:t>
      </w:r>
      <w:r w:rsidR="008F2356" w:rsidRPr="009F3BDC">
        <w:rPr>
          <w:rFonts w:cs="Arial"/>
          <w:lang w:val="en-AU"/>
        </w:rPr>
        <w:t>d</w:t>
      </w:r>
      <w:r w:rsidR="00A234F0" w:rsidRPr="009F3BDC">
        <w:rPr>
          <w:rFonts w:cs="Arial"/>
          <w:lang w:val="en-AU"/>
        </w:rPr>
        <w:t xml:space="preserve"> </w:t>
      </w:r>
      <w:r w:rsidR="008F2356" w:rsidRPr="009F3BDC">
        <w:rPr>
          <w:rFonts w:cs="Arial"/>
          <w:lang w:val="en-AU"/>
        </w:rPr>
        <w:t xml:space="preserve">using the methodology outlined in </w:t>
      </w:r>
      <w:r w:rsidR="00193D4C" w:rsidRPr="00193D4C">
        <w:fldChar w:fldCharType="begin"/>
      </w:r>
      <w:r w:rsidR="00193D4C" w:rsidRPr="00193D4C">
        <w:instrText xml:space="preserve"> REF  _Ref342420791 \* Lower \h  \* MERGEFORMAT </w:instrText>
      </w:r>
      <w:r w:rsidR="00193D4C" w:rsidRPr="00193D4C">
        <w:fldChar w:fldCharType="separate"/>
      </w:r>
      <w:r w:rsidR="00E2599D" w:rsidRPr="00E2599D">
        <w:t xml:space="preserve">table </w:t>
      </w:r>
      <w:r w:rsidR="00E2599D" w:rsidRPr="00E2599D">
        <w:rPr>
          <w:noProof/>
        </w:rPr>
        <w:t>4</w:t>
      </w:r>
      <w:r w:rsidR="00193D4C" w:rsidRPr="00193D4C">
        <w:fldChar w:fldCharType="end"/>
      </w:r>
      <w:r w:rsidR="00730EF6" w:rsidRPr="009F3BDC">
        <w:rPr>
          <w:lang w:val="en-AU"/>
        </w:rPr>
        <w:t xml:space="preserve"> </w:t>
      </w:r>
      <w:r w:rsidR="00D45322" w:rsidRPr="009F3BDC">
        <w:rPr>
          <w:rFonts w:cs="Arial"/>
          <w:lang w:val="en-AU"/>
        </w:rPr>
        <w:t>to determine a priority order for dealing with the risks identified although it should be noted that these risk grades have no absolute value and so should not be used for strict ranking purposes across risk domains.</w:t>
      </w:r>
      <w:r w:rsidR="0014739E" w:rsidRPr="009F3BDC">
        <w:rPr>
          <w:rFonts w:cs="Arial"/>
          <w:lang w:val="en-AU"/>
        </w:rPr>
        <w:t xml:space="preserve"> </w:t>
      </w:r>
      <w:r w:rsidR="00B70BE0" w:rsidRPr="009F3BDC">
        <w:rPr>
          <w:rFonts w:cs="Arial"/>
          <w:lang w:val="en-AU"/>
        </w:rPr>
        <w:t xml:space="preserve">A risk assessment table was </w:t>
      </w:r>
      <w:r w:rsidR="001E4414" w:rsidRPr="009F3BDC">
        <w:rPr>
          <w:rFonts w:cs="Arial"/>
          <w:lang w:val="en-AU"/>
        </w:rPr>
        <w:t>compiled</w:t>
      </w:r>
      <w:r w:rsidR="00B70BE0" w:rsidRPr="009F3BDC">
        <w:rPr>
          <w:rFonts w:cs="Arial"/>
          <w:lang w:val="en-AU"/>
        </w:rPr>
        <w:t xml:space="preserve"> for each model case at each port</w:t>
      </w:r>
      <w:r w:rsidR="009C69E4" w:rsidRPr="009F3BDC">
        <w:rPr>
          <w:rFonts w:cs="Arial"/>
          <w:lang w:val="en-AU"/>
        </w:rPr>
        <w:t>, and t</w:t>
      </w:r>
      <w:r w:rsidR="00B70BE0" w:rsidRPr="009F3BDC">
        <w:rPr>
          <w:rFonts w:cs="Arial"/>
          <w:lang w:val="en-AU"/>
        </w:rPr>
        <w:t xml:space="preserve">he potential benefits and risks of each alternative </w:t>
      </w:r>
      <w:r w:rsidR="009C69E4" w:rsidRPr="009F3BDC">
        <w:rPr>
          <w:rFonts w:cs="Arial"/>
          <w:lang w:val="en-AU"/>
        </w:rPr>
        <w:t>were summarised</w:t>
      </w:r>
      <w:r w:rsidR="00B70BE0" w:rsidRPr="009F3BDC">
        <w:rPr>
          <w:rFonts w:cs="Arial"/>
          <w:lang w:val="en-AU"/>
        </w:rPr>
        <w:t>.</w:t>
      </w:r>
    </w:p>
    <w:p w:rsidR="00884B78" w:rsidRPr="009F3BDC" w:rsidRDefault="00882E8C" w:rsidP="00DC4430">
      <w:pPr>
        <w:pStyle w:val="Caption"/>
        <w:rPr>
          <w:b/>
        </w:rPr>
      </w:pPr>
      <w:bookmarkStart w:id="29" w:name="_Ref342420791"/>
      <w:bookmarkStart w:id="30" w:name="_Toc360694066"/>
      <w:r w:rsidRPr="009F3BDC">
        <w:rPr>
          <w:b/>
        </w:rPr>
        <w:lastRenderedPageBreak/>
        <w:t xml:space="preserve">Table </w:t>
      </w:r>
      <w:r w:rsidR="00B66293" w:rsidRPr="009F3BDC">
        <w:rPr>
          <w:b/>
        </w:rPr>
        <w:fldChar w:fldCharType="begin"/>
      </w:r>
      <w:r w:rsidR="0005110D" w:rsidRPr="009F3BDC">
        <w:rPr>
          <w:b/>
        </w:rPr>
        <w:instrText xml:space="preserve"> SEQ Table \* ARABIC </w:instrText>
      </w:r>
      <w:r w:rsidR="00B66293" w:rsidRPr="009F3BDC">
        <w:rPr>
          <w:b/>
        </w:rPr>
        <w:fldChar w:fldCharType="separate"/>
      </w:r>
      <w:r w:rsidR="00E2599D">
        <w:rPr>
          <w:b/>
          <w:noProof/>
        </w:rPr>
        <w:t>4</w:t>
      </w:r>
      <w:r w:rsidR="00B66293" w:rsidRPr="009F3BDC">
        <w:rPr>
          <w:b/>
        </w:rPr>
        <w:fldChar w:fldCharType="end"/>
      </w:r>
      <w:bookmarkEnd w:id="29"/>
      <w:r w:rsidRPr="009F3BDC">
        <w:rPr>
          <w:b/>
        </w:rPr>
        <w:t>.</w:t>
      </w:r>
      <w:r w:rsidR="006A3489" w:rsidRPr="009F3BDC">
        <w:rPr>
          <w:b/>
        </w:rPr>
        <w:t xml:space="preserve"> </w:t>
      </w:r>
      <w:r w:rsidRPr="009F3BDC">
        <w:t xml:space="preserve">Hazard </w:t>
      </w:r>
      <w:r w:rsidR="00D32154" w:rsidRPr="009F3BDC">
        <w:t>r</w:t>
      </w:r>
      <w:r w:rsidRPr="009F3BDC">
        <w:t xml:space="preserve">isk </w:t>
      </w:r>
      <w:r w:rsidR="00D32154" w:rsidRPr="009F3BDC">
        <w:t>g</w:t>
      </w:r>
      <w:r w:rsidRPr="009F3BDC">
        <w:t>rade (GBRMPA 2009)</w:t>
      </w:r>
      <w:r w:rsidR="00081BC6" w:rsidRPr="009F3BDC">
        <w:t>.</w:t>
      </w:r>
      <w:bookmarkEnd w:id="30"/>
    </w:p>
    <w:tbl>
      <w:tblPr>
        <w:tblW w:w="5000" w:type="pct"/>
        <w:tblLook w:val="04A0" w:firstRow="1" w:lastRow="0" w:firstColumn="1" w:lastColumn="0" w:noHBand="0" w:noVBand="1"/>
      </w:tblPr>
      <w:tblGrid>
        <w:gridCol w:w="2200"/>
        <w:gridCol w:w="1394"/>
        <w:gridCol w:w="1094"/>
        <w:gridCol w:w="1326"/>
        <w:gridCol w:w="1255"/>
        <w:gridCol w:w="1452"/>
      </w:tblGrid>
      <w:tr w:rsidR="00746E27" w:rsidRPr="009F3BDC" w:rsidTr="00746E27">
        <w:trPr>
          <w:trHeight w:val="315"/>
        </w:trPr>
        <w:tc>
          <w:tcPr>
            <w:tcW w:w="1278"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44153C" w:rsidRPr="009F3BDC" w:rsidRDefault="00746E27" w:rsidP="00C64D5A">
            <w:pPr>
              <w:pStyle w:val="TableFontH"/>
              <w:keepLines/>
              <w:rPr>
                <w:caps/>
                <w:lang w:val="en-AU" w:eastAsia="en-AU"/>
              </w:rPr>
            </w:pPr>
            <w:r w:rsidRPr="009F3BDC">
              <w:rPr>
                <w:lang w:val="en-AU" w:eastAsia="en-AU"/>
              </w:rPr>
              <w:t>Likelihood</w:t>
            </w:r>
          </w:p>
        </w:tc>
        <w:tc>
          <w:tcPr>
            <w:tcW w:w="3722" w:type="pct"/>
            <w:gridSpan w:val="5"/>
            <w:tcBorders>
              <w:top w:val="single" w:sz="8" w:space="0" w:color="auto"/>
              <w:left w:val="nil"/>
              <w:bottom w:val="single" w:sz="8" w:space="0" w:color="auto"/>
              <w:right w:val="single" w:sz="8" w:space="0" w:color="000000"/>
            </w:tcBorders>
            <w:shd w:val="clear" w:color="auto" w:fill="auto"/>
            <w:hideMark/>
          </w:tcPr>
          <w:p w:rsidR="0044153C" w:rsidRPr="009F3BDC" w:rsidRDefault="00746E27" w:rsidP="00C64D5A">
            <w:pPr>
              <w:pStyle w:val="TableFontH"/>
              <w:keepLines/>
              <w:rPr>
                <w:lang w:val="en-AU"/>
              </w:rPr>
            </w:pPr>
            <w:r w:rsidRPr="009F3BDC">
              <w:rPr>
                <w:lang w:val="en-AU"/>
              </w:rPr>
              <w:t>Consequence rating</w:t>
            </w:r>
          </w:p>
        </w:tc>
      </w:tr>
      <w:tr w:rsidR="00746E27" w:rsidRPr="009F3BDC" w:rsidTr="004F7755">
        <w:trPr>
          <w:trHeight w:val="525"/>
        </w:trPr>
        <w:tc>
          <w:tcPr>
            <w:tcW w:w="1278" w:type="pct"/>
            <w:vMerge/>
            <w:tcBorders>
              <w:top w:val="single" w:sz="8" w:space="0" w:color="auto"/>
              <w:left w:val="single" w:sz="8" w:space="0" w:color="auto"/>
              <w:bottom w:val="single" w:sz="8" w:space="0" w:color="000000"/>
              <w:right w:val="single" w:sz="8" w:space="0" w:color="auto"/>
            </w:tcBorders>
            <w:vAlign w:val="center"/>
            <w:hideMark/>
          </w:tcPr>
          <w:p w:rsidR="0044153C" w:rsidRPr="009F3BDC" w:rsidRDefault="0044153C" w:rsidP="00C64D5A">
            <w:pPr>
              <w:keepNext/>
              <w:keepLines/>
              <w:spacing w:after="0" w:line="240" w:lineRule="auto"/>
              <w:rPr>
                <w:rFonts w:ascii="Arial" w:hAnsi="Arial" w:cs="Arial"/>
                <w:b/>
                <w:bCs/>
                <w:sz w:val="20"/>
                <w:lang w:val="en-AU" w:eastAsia="en-AU"/>
              </w:rPr>
            </w:pPr>
          </w:p>
        </w:tc>
        <w:tc>
          <w:tcPr>
            <w:tcW w:w="716" w:type="pct"/>
            <w:tcBorders>
              <w:top w:val="nil"/>
              <w:left w:val="nil"/>
              <w:bottom w:val="single" w:sz="8" w:space="0" w:color="auto"/>
              <w:right w:val="single" w:sz="8" w:space="0" w:color="auto"/>
            </w:tcBorders>
            <w:shd w:val="clear" w:color="auto" w:fill="auto"/>
            <w:hideMark/>
          </w:tcPr>
          <w:p w:rsidR="0044153C" w:rsidRPr="009F3BDC" w:rsidRDefault="00746E27" w:rsidP="00C64D5A">
            <w:pPr>
              <w:pStyle w:val="TableFontH"/>
              <w:keepLines/>
              <w:rPr>
                <w:lang w:val="en-AU" w:eastAsia="en-AU"/>
              </w:rPr>
            </w:pPr>
            <w:r w:rsidRPr="009F3BDC">
              <w:rPr>
                <w:lang w:val="en-AU" w:eastAsia="en-AU"/>
              </w:rPr>
              <w:t>Insignificant</w:t>
            </w:r>
          </w:p>
        </w:tc>
        <w:tc>
          <w:tcPr>
            <w:tcW w:w="644" w:type="pct"/>
            <w:tcBorders>
              <w:top w:val="nil"/>
              <w:left w:val="nil"/>
              <w:bottom w:val="single" w:sz="8" w:space="0" w:color="auto"/>
              <w:right w:val="single" w:sz="8" w:space="0" w:color="auto"/>
            </w:tcBorders>
            <w:shd w:val="clear" w:color="auto" w:fill="auto"/>
            <w:hideMark/>
          </w:tcPr>
          <w:p w:rsidR="0044153C" w:rsidRPr="009F3BDC" w:rsidRDefault="00746E27" w:rsidP="00C64D5A">
            <w:pPr>
              <w:pStyle w:val="TableFontH"/>
              <w:keepLines/>
              <w:rPr>
                <w:lang w:val="en-AU" w:eastAsia="en-AU"/>
              </w:rPr>
            </w:pPr>
            <w:r w:rsidRPr="009F3BDC">
              <w:rPr>
                <w:lang w:val="en-AU" w:eastAsia="en-AU"/>
              </w:rPr>
              <w:t>Minor</w:t>
            </w:r>
          </w:p>
        </w:tc>
        <w:tc>
          <w:tcPr>
            <w:tcW w:w="777" w:type="pct"/>
            <w:tcBorders>
              <w:top w:val="nil"/>
              <w:left w:val="nil"/>
              <w:bottom w:val="single" w:sz="8" w:space="0" w:color="auto"/>
              <w:right w:val="single" w:sz="8" w:space="0" w:color="auto"/>
            </w:tcBorders>
            <w:shd w:val="clear" w:color="auto" w:fill="auto"/>
            <w:hideMark/>
          </w:tcPr>
          <w:p w:rsidR="0044153C" w:rsidRPr="009F3BDC" w:rsidRDefault="00746E27" w:rsidP="00C64D5A">
            <w:pPr>
              <w:pStyle w:val="TableFontH"/>
              <w:keepLines/>
              <w:rPr>
                <w:lang w:val="en-AU" w:eastAsia="en-AU"/>
              </w:rPr>
            </w:pPr>
            <w:r w:rsidRPr="009F3BDC">
              <w:rPr>
                <w:lang w:val="en-AU" w:eastAsia="en-AU"/>
              </w:rPr>
              <w:t>Moderate</w:t>
            </w:r>
          </w:p>
        </w:tc>
        <w:tc>
          <w:tcPr>
            <w:tcW w:w="736" w:type="pct"/>
            <w:tcBorders>
              <w:top w:val="nil"/>
              <w:left w:val="nil"/>
              <w:bottom w:val="single" w:sz="8" w:space="0" w:color="auto"/>
              <w:right w:val="single" w:sz="8" w:space="0" w:color="auto"/>
            </w:tcBorders>
            <w:shd w:val="clear" w:color="auto" w:fill="auto"/>
            <w:hideMark/>
          </w:tcPr>
          <w:p w:rsidR="0044153C" w:rsidRPr="009F3BDC" w:rsidRDefault="00746E27" w:rsidP="00C64D5A">
            <w:pPr>
              <w:pStyle w:val="TableFontH"/>
              <w:keepLines/>
              <w:rPr>
                <w:lang w:val="en-AU" w:eastAsia="en-AU"/>
              </w:rPr>
            </w:pPr>
            <w:r w:rsidRPr="009F3BDC">
              <w:rPr>
                <w:lang w:val="en-AU" w:eastAsia="en-AU"/>
              </w:rPr>
              <w:t>Major</w:t>
            </w:r>
          </w:p>
        </w:tc>
        <w:tc>
          <w:tcPr>
            <w:tcW w:w="849" w:type="pct"/>
            <w:tcBorders>
              <w:top w:val="nil"/>
              <w:left w:val="nil"/>
              <w:bottom w:val="single" w:sz="8" w:space="0" w:color="auto"/>
              <w:right w:val="single" w:sz="8" w:space="0" w:color="auto"/>
            </w:tcBorders>
            <w:shd w:val="clear" w:color="auto" w:fill="auto"/>
            <w:hideMark/>
          </w:tcPr>
          <w:p w:rsidR="0044153C" w:rsidRPr="009F3BDC" w:rsidRDefault="00746E27" w:rsidP="00C64D5A">
            <w:pPr>
              <w:pStyle w:val="TableFontH"/>
              <w:keepLines/>
              <w:rPr>
                <w:lang w:val="en-AU" w:eastAsia="en-AU"/>
              </w:rPr>
            </w:pPr>
            <w:r w:rsidRPr="009F3BDC">
              <w:rPr>
                <w:lang w:val="en-AU" w:eastAsia="en-AU"/>
              </w:rPr>
              <w:t>Catastrophic</w:t>
            </w:r>
          </w:p>
        </w:tc>
      </w:tr>
      <w:tr w:rsidR="00746E27" w:rsidRPr="009F3BDC" w:rsidTr="005577B2">
        <w:trPr>
          <w:trHeight w:val="397"/>
        </w:trPr>
        <w:tc>
          <w:tcPr>
            <w:tcW w:w="1278" w:type="pct"/>
            <w:tcBorders>
              <w:top w:val="nil"/>
              <w:left w:val="single" w:sz="8" w:space="0" w:color="auto"/>
              <w:bottom w:val="single" w:sz="8" w:space="0" w:color="auto"/>
              <w:right w:val="single" w:sz="8" w:space="0" w:color="auto"/>
            </w:tcBorders>
            <w:shd w:val="clear" w:color="auto" w:fill="auto"/>
            <w:vAlign w:val="center"/>
            <w:hideMark/>
          </w:tcPr>
          <w:p w:rsidR="0044153C" w:rsidRPr="009F3BDC" w:rsidRDefault="00746E27" w:rsidP="00C64D5A">
            <w:pPr>
              <w:keepNext/>
              <w:keepLines/>
              <w:spacing w:after="0" w:line="240" w:lineRule="auto"/>
              <w:rPr>
                <w:rFonts w:ascii="Arial" w:hAnsi="Arial" w:cs="Arial"/>
                <w:b/>
                <w:bCs/>
                <w:sz w:val="20"/>
                <w:lang w:val="en-AU" w:eastAsia="en-AU"/>
              </w:rPr>
            </w:pPr>
            <w:r w:rsidRPr="009F3BDC">
              <w:rPr>
                <w:rFonts w:ascii="Arial" w:hAnsi="Arial" w:cs="Arial"/>
                <w:b/>
                <w:bCs/>
                <w:sz w:val="20"/>
                <w:lang w:val="en-AU" w:eastAsia="en-AU"/>
              </w:rPr>
              <w:t>Almost certain</w:t>
            </w:r>
          </w:p>
        </w:tc>
        <w:tc>
          <w:tcPr>
            <w:tcW w:w="716" w:type="pct"/>
            <w:tcBorders>
              <w:top w:val="single" w:sz="8" w:space="0" w:color="auto"/>
              <w:left w:val="nil"/>
              <w:bottom w:val="single" w:sz="8" w:space="0" w:color="auto"/>
              <w:right w:val="single" w:sz="8" w:space="0" w:color="auto"/>
            </w:tcBorders>
            <w:shd w:val="clear" w:color="000000" w:fill="FFFF00"/>
            <w:vAlign w:val="center"/>
            <w:hideMark/>
          </w:tcPr>
          <w:p w:rsidR="0044153C" w:rsidRPr="009F3BDC" w:rsidRDefault="00746E27" w:rsidP="00C64D5A">
            <w:pPr>
              <w:keepNext/>
              <w:keepLines/>
              <w:spacing w:after="0" w:line="240" w:lineRule="auto"/>
              <w:jc w:val="center"/>
              <w:rPr>
                <w:rFonts w:ascii="Arial" w:hAnsi="Arial" w:cs="Arial"/>
                <w:sz w:val="20"/>
                <w:lang w:val="en-AU" w:eastAsia="en-AU"/>
              </w:rPr>
            </w:pPr>
            <w:r w:rsidRPr="009F3BDC">
              <w:rPr>
                <w:rFonts w:ascii="Arial" w:hAnsi="Arial" w:cs="Arial"/>
                <w:sz w:val="20"/>
                <w:lang w:val="en-AU" w:eastAsia="en-AU"/>
              </w:rPr>
              <w:t>M</w:t>
            </w:r>
          </w:p>
        </w:tc>
        <w:tc>
          <w:tcPr>
            <w:tcW w:w="644" w:type="pct"/>
            <w:tcBorders>
              <w:top w:val="single" w:sz="8" w:space="0" w:color="auto"/>
              <w:left w:val="nil"/>
              <w:bottom w:val="single" w:sz="8" w:space="0" w:color="auto"/>
              <w:right w:val="single" w:sz="8" w:space="0" w:color="auto"/>
            </w:tcBorders>
            <w:shd w:val="clear" w:color="000000" w:fill="FFFF00"/>
            <w:vAlign w:val="center"/>
            <w:hideMark/>
          </w:tcPr>
          <w:p w:rsidR="0044153C" w:rsidRPr="009F3BDC" w:rsidRDefault="00746E27" w:rsidP="00C64D5A">
            <w:pPr>
              <w:keepNext/>
              <w:keepLines/>
              <w:spacing w:after="0" w:line="240" w:lineRule="auto"/>
              <w:jc w:val="center"/>
              <w:rPr>
                <w:rFonts w:ascii="Arial" w:hAnsi="Arial" w:cs="Arial"/>
                <w:sz w:val="20"/>
                <w:lang w:val="en-AU" w:eastAsia="en-AU"/>
              </w:rPr>
            </w:pPr>
            <w:r w:rsidRPr="009F3BDC">
              <w:rPr>
                <w:rFonts w:ascii="Arial" w:hAnsi="Arial" w:cs="Arial"/>
                <w:sz w:val="20"/>
                <w:lang w:val="en-AU" w:eastAsia="en-AU"/>
              </w:rPr>
              <w:t>M</w:t>
            </w:r>
          </w:p>
        </w:tc>
        <w:tc>
          <w:tcPr>
            <w:tcW w:w="777" w:type="pct"/>
            <w:tcBorders>
              <w:top w:val="single" w:sz="8" w:space="0" w:color="auto"/>
              <w:left w:val="nil"/>
              <w:bottom w:val="single" w:sz="8" w:space="0" w:color="auto"/>
              <w:right w:val="single" w:sz="8" w:space="0" w:color="auto"/>
            </w:tcBorders>
            <w:shd w:val="clear" w:color="000000" w:fill="FFC000"/>
            <w:vAlign w:val="center"/>
            <w:hideMark/>
          </w:tcPr>
          <w:p w:rsidR="0044153C" w:rsidRPr="009F3BDC" w:rsidRDefault="00746E27" w:rsidP="00C64D5A">
            <w:pPr>
              <w:keepNext/>
              <w:keepLines/>
              <w:spacing w:after="0" w:line="240" w:lineRule="auto"/>
              <w:jc w:val="center"/>
              <w:rPr>
                <w:rFonts w:ascii="Arial" w:hAnsi="Arial" w:cs="Arial"/>
                <w:sz w:val="20"/>
                <w:lang w:val="en-AU" w:eastAsia="en-AU"/>
              </w:rPr>
            </w:pPr>
            <w:r w:rsidRPr="009F3BDC">
              <w:rPr>
                <w:rFonts w:ascii="Arial" w:hAnsi="Arial" w:cs="Arial"/>
                <w:sz w:val="20"/>
                <w:lang w:val="en-AU" w:eastAsia="en-AU"/>
              </w:rPr>
              <w:t>H</w:t>
            </w:r>
          </w:p>
        </w:tc>
        <w:tc>
          <w:tcPr>
            <w:tcW w:w="736" w:type="pct"/>
            <w:tcBorders>
              <w:top w:val="single" w:sz="8" w:space="0" w:color="auto"/>
              <w:left w:val="nil"/>
              <w:bottom w:val="single" w:sz="8" w:space="0" w:color="auto"/>
              <w:right w:val="single" w:sz="8" w:space="0" w:color="auto"/>
            </w:tcBorders>
            <w:shd w:val="clear" w:color="000000" w:fill="FF0000"/>
            <w:vAlign w:val="center"/>
            <w:hideMark/>
          </w:tcPr>
          <w:p w:rsidR="0044153C" w:rsidRPr="009F3BDC" w:rsidRDefault="00746E27" w:rsidP="00C64D5A">
            <w:pPr>
              <w:keepNext/>
              <w:keepLines/>
              <w:spacing w:after="0" w:line="240" w:lineRule="auto"/>
              <w:jc w:val="center"/>
              <w:rPr>
                <w:rFonts w:ascii="Arial" w:hAnsi="Arial" w:cs="Arial"/>
                <w:sz w:val="20"/>
                <w:lang w:val="en-AU" w:eastAsia="en-AU"/>
              </w:rPr>
            </w:pPr>
            <w:r w:rsidRPr="009F3BDC">
              <w:rPr>
                <w:rFonts w:ascii="Arial" w:hAnsi="Arial" w:cs="Arial"/>
                <w:sz w:val="20"/>
                <w:lang w:val="en-AU" w:eastAsia="en-AU"/>
              </w:rPr>
              <w:t>E</w:t>
            </w:r>
          </w:p>
        </w:tc>
        <w:tc>
          <w:tcPr>
            <w:tcW w:w="849" w:type="pct"/>
            <w:tcBorders>
              <w:top w:val="single" w:sz="8" w:space="0" w:color="auto"/>
              <w:left w:val="nil"/>
              <w:bottom w:val="single" w:sz="8" w:space="0" w:color="auto"/>
              <w:right w:val="single" w:sz="8" w:space="0" w:color="auto"/>
            </w:tcBorders>
            <w:shd w:val="clear" w:color="000000" w:fill="FF0000"/>
            <w:vAlign w:val="center"/>
            <w:hideMark/>
          </w:tcPr>
          <w:p w:rsidR="0044153C" w:rsidRPr="009F3BDC" w:rsidRDefault="00746E27" w:rsidP="00C64D5A">
            <w:pPr>
              <w:keepNext/>
              <w:keepLines/>
              <w:spacing w:after="0" w:line="240" w:lineRule="auto"/>
              <w:jc w:val="center"/>
              <w:rPr>
                <w:rFonts w:ascii="Arial" w:hAnsi="Arial" w:cs="Arial"/>
                <w:sz w:val="20"/>
                <w:lang w:val="en-AU" w:eastAsia="en-AU"/>
              </w:rPr>
            </w:pPr>
            <w:r w:rsidRPr="009F3BDC">
              <w:rPr>
                <w:rFonts w:ascii="Arial" w:hAnsi="Arial" w:cs="Arial"/>
                <w:sz w:val="20"/>
                <w:lang w:val="en-AU" w:eastAsia="en-AU"/>
              </w:rPr>
              <w:t>E</w:t>
            </w:r>
          </w:p>
        </w:tc>
      </w:tr>
      <w:tr w:rsidR="00746E27" w:rsidRPr="009F3BDC" w:rsidTr="005577B2">
        <w:trPr>
          <w:trHeight w:val="397"/>
        </w:trPr>
        <w:tc>
          <w:tcPr>
            <w:tcW w:w="1278" w:type="pct"/>
            <w:tcBorders>
              <w:top w:val="nil"/>
              <w:left w:val="single" w:sz="8" w:space="0" w:color="auto"/>
              <w:bottom w:val="single" w:sz="8" w:space="0" w:color="auto"/>
              <w:right w:val="single" w:sz="8" w:space="0" w:color="auto"/>
            </w:tcBorders>
            <w:shd w:val="clear" w:color="auto" w:fill="auto"/>
            <w:vAlign w:val="center"/>
            <w:hideMark/>
          </w:tcPr>
          <w:p w:rsidR="00746E27" w:rsidRPr="009F3BDC" w:rsidRDefault="00746E27" w:rsidP="00C64D5A">
            <w:pPr>
              <w:keepNext/>
              <w:keepLines/>
              <w:spacing w:after="0" w:line="240" w:lineRule="auto"/>
              <w:rPr>
                <w:rFonts w:ascii="Arial" w:hAnsi="Arial" w:cs="Arial"/>
                <w:b/>
                <w:bCs/>
                <w:sz w:val="20"/>
                <w:lang w:val="en-AU" w:eastAsia="en-AU"/>
              </w:rPr>
            </w:pPr>
            <w:r w:rsidRPr="009F3BDC">
              <w:rPr>
                <w:rFonts w:ascii="Arial" w:hAnsi="Arial" w:cs="Arial"/>
                <w:b/>
                <w:bCs/>
                <w:sz w:val="20"/>
                <w:lang w:val="en-AU" w:eastAsia="en-AU"/>
              </w:rPr>
              <w:t>Likely</w:t>
            </w:r>
          </w:p>
        </w:tc>
        <w:tc>
          <w:tcPr>
            <w:tcW w:w="716" w:type="pct"/>
            <w:tcBorders>
              <w:top w:val="single" w:sz="8" w:space="0" w:color="auto"/>
              <w:left w:val="nil"/>
              <w:bottom w:val="single" w:sz="8" w:space="0" w:color="auto"/>
              <w:right w:val="single" w:sz="8" w:space="0" w:color="auto"/>
            </w:tcBorders>
            <w:shd w:val="clear" w:color="000000" w:fill="FFFF00"/>
            <w:vAlign w:val="center"/>
            <w:hideMark/>
          </w:tcPr>
          <w:p w:rsidR="0044153C" w:rsidRPr="009F3BDC" w:rsidRDefault="00746E27" w:rsidP="00C64D5A">
            <w:pPr>
              <w:keepNext/>
              <w:keepLines/>
              <w:spacing w:after="0" w:line="240" w:lineRule="auto"/>
              <w:jc w:val="center"/>
              <w:rPr>
                <w:rFonts w:ascii="Arial" w:hAnsi="Arial" w:cs="Arial"/>
                <w:sz w:val="20"/>
                <w:lang w:val="en-AU" w:eastAsia="en-AU"/>
              </w:rPr>
            </w:pPr>
            <w:r w:rsidRPr="009F3BDC">
              <w:rPr>
                <w:rFonts w:ascii="Arial" w:hAnsi="Arial" w:cs="Arial"/>
                <w:sz w:val="20"/>
                <w:lang w:val="en-AU" w:eastAsia="en-AU"/>
              </w:rPr>
              <w:t>M</w:t>
            </w:r>
          </w:p>
        </w:tc>
        <w:tc>
          <w:tcPr>
            <w:tcW w:w="644" w:type="pct"/>
            <w:tcBorders>
              <w:top w:val="single" w:sz="8" w:space="0" w:color="auto"/>
              <w:left w:val="nil"/>
              <w:bottom w:val="single" w:sz="8" w:space="0" w:color="auto"/>
              <w:right w:val="single" w:sz="8" w:space="0" w:color="auto"/>
            </w:tcBorders>
            <w:shd w:val="clear" w:color="000000" w:fill="FFFF00"/>
            <w:vAlign w:val="center"/>
            <w:hideMark/>
          </w:tcPr>
          <w:p w:rsidR="0044153C" w:rsidRPr="009F3BDC" w:rsidRDefault="00746E27" w:rsidP="00C64D5A">
            <w:pPr>
              <w:keepNext/>
              <w:keepLines/>
              <w:spacing w:after="0" w:line="240" w:lineRule="auto"/>
              <w:jc w:val="center"/>
              <w:rPr>
                <w:rFonts w:ascii="Arial" w:hAnsi="Arial" w:cs="Arial"/>
                <w:sz w:val="20"/>
                <w:lang w:val="en-AU" w:eastAsia="en-AU"/>
              </w:rPr>
            </w:pPr>
            <w:r w:rsidRPr="009F3BDC">
              <w:rPr>
                <w:rFonts w:ascii="Arial" w:hAnsi="Arial" w:cs="Arial"/>
                <w:sz w:val="20"/>
                <w:lang w:val="en-AU" w:eastAsia="en-AU"/>
              </w:rPr>
              <w:t>M</w:t>
            </w:r>
          </w:p>
        </w:tc>
        <w:tc>
          <w:tcPr>
            <w:tcW w:w="777" w:type="pct"/>
            <w:tcBorders>
              <w:top w:val="single" w:sz="8" w:space="0" w:color="auto"/>
              <w:left w:val="nil"/>
              <w:bottom w:val="single" w:sz="8" w:space="0" w:color="auto"/>
              <w:right w:val="single" w:sz="8" w:space="0" w:color="auto"/>
            </w:tcBorders>
            <w:shd w:val="clear" w:color="000000" w:fill="FFC000"/>
            <w:vAlign w:val="center"/>
            <w:hideMark/>
          </w:tcPr>
          <w:p w:rsidR="0044153C" w:rsidRPr="009F3BDC" w:rsidRDefault="00746E27" w:rsidP="00C64D5A">
            <w:pPr>
              <w:keepNext/>
              <w:keepLines/>
              <w:spacing w:after="0" w:line="240" w:lineRule="auto"/>
              <w:jc w:val="center"/>
              <w:rPr>
                <w:rFonts w:ascii="Arial" w:hAnsi="Arial" w:cs="Arial"/>
                <w:sz w:val="20"/>
                <w:lang w:val="en-AU" w:eastAsia="en-AU"/>
              </w:rPr>
            </w:pPr>
            <w:r w:rsidRPr="009F3BDC">
              <w:rPr>
                <w:rFonts w:ascii="Arial" w:hAnsi="Arial" w:cs="Arial"/>
                <w:sz w:val="20"/>
                <w:lang w:val="en-AU" w:eastAsia="en-AU"/>
              </w:rPr>
              <w:t>H</w:t>
            </w:r>
          </w:p>
        </w:tc>
        <w:tc>
          <w:tcPr>
            <w:tcW w:w="736" w:type="pct"/>
            <w:tcBorders>
              <w:top w:val="single" w:sz="8" w:space="0" w:color="auto"/>
              <w:left w:val="nil"/>
              <w:bottom w:val="single" w:sz="8" w:space="0" w:color="auto"/>
              <w:right w:val="single" w:sz="8" w:space="0" w:color="auto"/>
            </w:tcBorders>
            <w:shd w:val="clear" w:color="000000" w:fill="FFC000"/>
            <w:vAlign w:val="center"/>
            <w:hideMark/>
          </w:tcPr>
          <w:p w:rsidR="0044153C" w:rsidRPr="009F3BDC" w:rsidRDefault="00746E27" w:rsidP="00C64D5A">
            <w:pPr>
              <w:keepNext/>
              <w:keepLines/>
              <w:spacing w:after="0" w:line="240" w:lineRule="auto"/>
              <w:jc w:val="center"/>
              <w:rPr>
                <w:rFonts w:ascii="Arial" w:hAnsi="Arial" w:cs="Arial"/>
                <w:sz w:val="20"/>
                <w:lang w:val="en-AU" w:eastAsia="en-AU"/>
              </w:rPr>
            </w:pPr>
            <w:r w:rsidRPr="009F3BDC">
              <w:rPr>
                <w:rFonts w:ascii="Arial" w:hAnsi="Arial" w:cs="Arial"/>
                <w:sz w:val="20"/>
                <w:lang w:val="en-AU" w:eastAsia="en-AU"/>
              </w:rPr>
              <w:t>H</w:t>
            </w:r>
          </w:p>
        </w:tc>
        <w:tc>
          <w:tcPr>
            <w:tcW w:w="849" w:type="pct"/>
            <w:tcBorders>
              <w:top w:val="single" w:sz="8" w:space="0" w:color="auto"/>
              <w:left w:val="nil"/>
              <w:bottom w:val="single" w:sz="8" w:space="0" w:color="auto"/>
              <w:right w:val="single" w:sz="8" w:space="0" w:color="auto"/>
            </w:tcBorders>
            <w:shd w:val="clear" w:color="000000" w:fill="FF0000"/>
            <w:vAlign w:val="center"/>
            <w:hideMark/>
          </w:tcPr>
          <w:p w:rsidR="0044153C" w:rsidRPr="009F3BDC" w:rsidRDefault="00746E27" w:rsidP="00C64D5A">
            <w:pPr>
              <w:keepNext/>
              <w:keepLines/>
              <w:spacing w:after="0" w:line="240" w:lineRule="auto"/>
              <w:jc w:val="center"/>
              <w:rPr>
                <w:rFonts w:ascii="Arial" w:hAnsi="Arial" w:cs="Arial"/>
                <w:sz w:val="20"/>
                <w:lang w:val="en-AU" w:eastAsia="en-AU"/>
              </w:rPr>
            </w:pPr>
            <w:r w:rsidRPr="009F3BDC">
              <w:rPr>
                <w:rFonts w:ascii="Arial" w:hAnsi="Arial" w:cs="Arial"/>
                <w:sz w:val="20"/>
                <w:lang w:val="en-AU" w:eastAsia="en-AU"/>
              </w:rPr>
              <w:t>E</w:t>
            </w:r>
          </w:p>
        </w:tc>
      </w:tr>
      <w:tr w:rsidR="00746E27" w:rsidRPr="009F3BDC" w:rsidTr="005577B2">
        <w:trPr>
          <w:trHeight w:val="397"/>
        </w:trPr>
        <w:tc>
          <w:tcPr>
            <w:tcW w:w="1278" w:type="pct"/>
            <w:tcBorders>
              <w:top w:val="nil"/>
              <w:left w:val="single" w:sz="8" w:space="0" w:color="auto"/>
              <w:bottom w:val="single" w:sz="8" w:space="0" w:color="auto"/>
              <w:right w:val="single" w:sz="8" w:space="0" w:color="auto"/>
            </w:tcBorders>
            <w:shd w:val="clear" w:color="auto" w:fill="auto"/>
            <w:vAlign w:val="center"/>
            <w:hideMark/>
          </w:tcPr>
          <w:p w:rsidR="00746E27" w:rsidRPr="009F3BDC" w:rsidRDefault="00746E27" w:rsidP="00C64D5A">
            <w:pPr>
              <w:keepNext/>
              <w:keepLines/>
              <w:spacing w:after="0" w:line="240" w:lineRule="auto"/>
              <w:rPr>
                <w:rFonts w:ascii="Arial" w:hAnsi="Arial" w:cs="Arial"/>
                <w:b/>
                <w:bCs/>
                <w:sz w:val="20"/>
                <w:lang w:val="en-AU" w:eastAsia="en-AU"/>
              </w:rPr>
            </w:pPr>
            <w:r w:rsidRPr="009F3BDC">
              <w:rPr>
                <w:rFonts w:ascii="Arial" w:hAnsi="Arial" w:cs="Arial"/>
                <w:b/>
                <w:bCs/>
                <w:sz w:val="20"/>
                <w:lang w:val="en-AU" w:eastAsia="en-AU"/>
              </w:rPr>
              <w:t>Possible</w:t>
            </w:r>
          </w:p>
        </w:tc>
        <w:tc>
          <w:tcPr>
            <w:tcW w:w="716" w:type="pct"/>
            <w:tcBorders>
              <w:top w:val="single" w:sz="8" w:space="0" w:color="auto"/>
              <w:left w:val="nil"/>
              <w:bottom w:val="single" w:sz="8" w:space="0" w:color="auto"/>
              <w:right w:val="single" w:sz="8" w:space="0" w:color="auto"/>
            </w:tcBorders>
            <w:shd w:val="clear" w:color="auto" w:fill="92D050"/>
            <w:vAlign w:val="center"/>
            <w:hideMark/>
          </w:tcPr>
          <w:p w:rsidR="0044153C" w:rsidRPr="009F3BDC" w:rsidRDefault="00746E27" w:rsidP="00C64D5A">
            <w:pPr>
              <w:keepNext/>
              <w:keepLines/>
              <w:spacing w:after="0" w:line="240" w:lineRule="auto"/>
              <w:jc w:val="center"/>
              <w:rPr>
                <w:rFonts w:ascii="Arial" w:hAnsi="Arial" w:cs="Arial"/>
                <w:sz w:val="20"/>
                <w:lang w:val="en-AU" w:eastAsia="en-AU"/>
              </w:rPr>
            </w:pPr>
            <w:r w:rsidRPr="009F3BDC">
              <w:rPr>
                <w:rFonts w:ascii="Arial" w:hAnsi="Arial" w:cs="Arial"/>
                <w:sz w:val="20"/>
                <w:lang w:val="en-AU" w:eastAsia="en-AU"/>
              </w:rPr>
              <w:t>L</w:t>
            </w:r>
          </w:p>
        </w:tc>
        <w:tc>
          <w:tcPr>
            <w:tcW w:w="644" w:type="pct"/>
            <w:tcBorders>
              <w:top w:val="single" w:sz="8" w:space="0" w:color="auto"/>
              <w:left w:val="nil"/>
              <w:bottom w:val="single" w:sz="8" w:space="0" w:color="auto"/>
              <w:right w:val="single" w:sz="8" w:space="0" w:color="auto"/>
            </w:tcBorders>
            <w:shd w:val="clear" w:color="000000" w:fill="FFFF00"/>
            <w:vAlign w:val="center"/>
            <w:hideMark/>
          </w:tcPr>
          <w:p w:rsidR="0044153C" w:rsidRPr="009F3BDC" w:rsidRDefault="00746E27" w:rsidP="00C64D5A">
            <w:pPr>
              <w:keepNext/>
              <w:keepLines/>
              <w:spacing w:after="0" w:line="240" w:lineRule="auto"/>
              <w:jc w:val="center"/>
              <w:rPr>
                <w:rFonts w:ascii="Arial" w:hAnsi="Arial" w:cs="Arial"/>
                <w:sz w:val="20"/>
                <w:lang w:val="en-AU" w:eastAsia="en-AU"/>
              </w:rPr>
            </w:pPr>
            <w:r w:rsidRPr="009F3BDC">
              <w:rPr>
                <w:rFonts w:ascii="Arial" w:hAnsi="Arial" w:cs="Arial"/>
                <w:sz w:val="20"/>
                <w:lang w:val="en-AU" w:eastAsia="en-AU"/>
              </w:rPr>
              <w:t>M</w:t>
            </w:r>
          </w:p>
        </w:tc>
        <w:tc>
          <w:tcPr>
            <w:tcW w:w="777" w:type="pct"/>
            <w:tcBorders>
              <w:top w:val="single" w:sz="8" w:space="0" w:color="auto"/>
              <w:left w:val="nil"/>
              <w:bottom w:val="single" w:sz="8" w:space="0" w:color="auto"/>
              <w:right w:val="single" w:sz="8" w:space="0" w:color="auto"/>
            </w:tcBorders>
            <w:shd w:val="clear" w:color="000000" w:fill="FFC000"/>
            <w:vAlign w:val="center"/>
            <w:hideMark/>
          </w:tcPr>
          <w:p w:rsidR="0044153C" w:rsidRPr="009F3BDC" w:rsidRDefault="00746E27" w:rsidP="00C64D5A">
            <w:pPr>
              <w:keepNext/>
              <w:keepLines/>
              <w:spacing w:after="0" w:line="240" w:lineRule="auto"/>
              <w:jc w:val="center"/>
              <w:rPr>
                <w:rFonts w:ascii="Arial" w:hAnsi="Arial" w:cs="Arial"/>
                <w:sz w:val="20"/>
                <w:lang w:val="en-AU" w:eastAsia="en-AU"/>
              </w:rPr>
            </w:pPr>
            <w:r w:rsidRPr="009F3BDC">
              <w:rPr>
                <w:rFonts w:ascii="Arial" w:hAnsi="Arial" w:cs="Arial"/>
                <w:sz w:val="20"/>
                <w:lang w:val="en-AU" w:eastAsia="en-AU"/>
              </w:rPr>
              <w:t>H</w:t>
            </w:r>
          </w:p>
        </w:tc>
        <w:tc>
          <w:tcPr>
            <w:tcW w:w="736" w:type="pct"/>
            <w:tcBorders>
              <w:top w:val="single" w:sz="8" w:space="0" w:color="auto"/>
              <w:left w:val="nil"/>
              <w:bottom w:val="single" w:sz="8" w:space="0" w:color="auto"/>
              <w:right w:val="single" w:sz="8" w:space="0" w:color="auto"/>
            </w:tcBorders>
            <w:shd w:val="clear" w:color="000000" w:fill="FFC000"/>
            <w:vAlign w:val="center"/>
            <w:hideMark/>
          </w:tcPr>
          <w:p w:rsidR="0044153C" w:rsidRPr="009F3BDC" w:rsidRDefault="00746E27" w:rsidP="00C64D5A">
            <w:pPr>
              <w:keepNext/>
              <w:keepLines/>
              <w:spacing w:after="0" w:line="240" w:lineRule="auto"/>
              <w:jc w:val="center"/>
              <w:rPr>
                <w:rFonts w:ascii="Arial" w:hAnsi="Arial" w:cs="Arial"/>
                <w:sz w:val="20"/>
                <w:lang w:val="en-AU" w:eastAsia="en-AU"/>
              </w:rPr>
            </w:pPr>
            <w:r w:rsidRPr="009F3BDC">
              <w:rPr>
                <w:rFonts w:ascii="Arial" w:hAnsi="Arial" w:cs="Arial"/>
                <w:sz w:val="20"/>
                <w:lang w:val="en-AU" w:eastAsia="en-AU"/>
              </w:rPr>
              <w:t>H</w:t>
            </w:r>
          </w:p>
        </w:tc>
        <w:tc>
          <w:tcPr>
            <w:tcW w:w="849" w:type="pct"/>
            <w:tcBorders>
              <w:top w:val="single" w:sz="8" w:space="0" w:color="auto"/>
              <w:left w:val="nil"/>
              <w:bottom w:val="single" w:sz="8" w:space="0" w:color="auto"/>
              <w:right w:val="single" w:sz="8" w:space="0" w:color="auto"/>
            </w:tcBorders>
            <w:shd w:val="clear" w:color="000000" w:fill="FF0000"/>
            <w:vAlign w:val="center"/>
            <w:hideMark/>
          </w:tcPr>
          <w:p w:rsidR="0044153C" w:rsidRPr="009F3BDC" w:rsidRDefault="00746E27" w:rsidP="00C64D5A">
            <w:pPr>
              <w:keepNext/>
              <w:keepLines/>
              <w:spacing w:after="0" w:line="240" w:lineRule="auto"/>
              <w:jc w:val="center"/>
              <w:rPr>
                <w:rFonts w:ascii="Arial" w:hAnsi="Arial" w:cs="Arial"/>
                <w:sz w:val="20"/>
                <w:lang w:val="en-AU" w:eastAsia="en-AU"/>
              </w:rPr>
            </w:pPr>
            <w:r w:rsidRPr="009F3BDC">
              <w:rPr>
                <w:rFonts w:ascii="Arial" w:hAnsi="Arial" w:cs="Arial"/>
                <w:sz w:val="20"/>
                <w:lang w:val="en-AU" w:eastAsia="en-AU"/>
              </w:rPr>
              <w:t>E</w:t>
            </w:r>
          </w:p>
        </w:tc>
      </w:tr>
      <w:tr w:rsidR="00746E27" w:rsidRPr="009F3BDC" w:rsidTr="005577B2">
        <w:trPr>
          <w:trHeight w:val="397"/>
        </w:trPr>
        <w:tc>
          <w:tcPr>
            <w:tcW w:w="1278" w:type="pct"/>
            <w:tcBorders>
              <w:top w:val="nil"/>
              <w:left w:val="single" w:sz="8" w:space="0" w:color="auto"/>
              <w:bottom w:val="single" w:sz="8" w:space="0" w:color="auto"/>
              <w:right w:val="single" w:sz="8" w:space="0" w:color="auto"/>
            </w:tcBorders>
            <w:shd w:val="clear" w:color="auto" w:fill="auto"/>
            <w:vAlign w:val="center"/>
            <w:hideMark/>
          </w:tcPr>
          <w:p w:rsidR="00746E27" w:rsidRPr="009F3BDC" w:rsidRDefault="00746E27" w:rsidP="00C64D5A">
            <w:pPr>
              <w:keepNext/>
              <w:keepLines/>
              <w:spacing w:after="0" w:line="240" w:lineRule="auto"/>
              <w:rPr>
                <w:rFonts w:ascii="Arial" w:hAnsi="Arial" w:cs="Arial"/>
                <w:b/>
                <w:bCs/>
                <w:sz w:val="20"/>
                <w:lang w:val="en-AU" w:eastAsia="en-AU"/>
              </w:rPr>
            </w:pPr>
            <w:r w:rsidRPr="009F3BDC">
              <w:rPr>
                <w:rFonts w:ascii="Arial" w:hAnsi="Arial" w:cs="Arial"/>
                <w:b/>
                <w:bCs/>
                <w:sz w:val="20"/>
                <w:lang w:val="en-AU" w:eastAsia="en-AU"/>
              </w:rPr>
              <w:t>Unlikely</w:t>
            </w:r>
          </w:p>
        </w:tc>
        <w:tc>
          <w:tcPr>
            <w:tcW w:w="716" w:type="pct"/>
            <w:tcBorders>
              <w:top w:val="single" w:sz="8" w:space="0" w:color="auto"/>
              <w:left w:val="nil"/>
              <w:bottom w:val="single" w:sz="8" w:space="0" w:color="auto"/>
              <w:right w:val="single" w:sz="8" w:space="0" w:color="auto"/>
            </w:tcBorders>
            <w:shd w:val="clear" w:color="auto" w:fill="92D050"/>
            <w:vAlign w:val="center"/>
            <w:hideMark/>
          </w:tcPr>
          <w:p w:rsidR="0044153C" w:rsidRPr="009F3BDC" w:rsidRDefault="00746E27" w:rsidP="00C64D5A">
            <w:pPr>
              <w:keepNext/>
              <w:keepLines/>
              <w:spacing w:after="0" w:line="240" w:lineRule="auto"/>
              <w:jc w:val="center"/>
              <w:rPr>
                <w:rFonts w:ascii="Arial" w:hAnsi="Arial" w:cs="Arial"/>
                <w:sz w:val="20"/>
                <w:lang w:val="en-AU" w:eastAsia="en-AU"/>
              </w:rPr>
            </w:pPr>
            <w:r w:rsidRPr="009F3BDC">
              <w:rPr>
                <w:rFonts w:ascii="Arial" w:hAnsi="Arial" w:cs="Arial"/>
                <w:sz w:val="20"/>
                <w:lang w:val="en-AU" w:eastAsia="en-AU"/>
              </w:rPr>
              <w:t>L</w:t>
            </w:r>
          </w:p>
        </w:tc>
        <w:tc>
          <w:tcPr>
            <w:tcW w:w="644" w:type="pct"/>
            <w:tcBorders>
              <w:top w:val="single" w:sz="8" w:space="0" w:color="auto"/>
              <w:left w:val="nil"/>
              <w:bottom w:val="single" w:sz="8" w:space="0" w:color="auto"/>
              <w:right w:val="single" w:sz="8" w:space="0" w:color="auto"/>
            </w:tcBorders>
            <w:shd w:val="clear" w:color="auto" w:fill="92D050"/>
            <w:vAlign w:val="center"/>
            <w:hideMark/>
          </w:tcPr>
          <w:p w:rsidR="0044153C" w:rsidRPr="009F3BDC" w:rsidRDefault="00746E27" w:rsidP="00C64D5A">
            <w:pPr>
              <w:keepNext/>
              <w:keepLines/>
              <w:spacing w:after="0" w:line="240" w:lineRule="auto"/>
              <w:jc w:val="center"/>
              <w:rPr>
                <w:rFonts w:ascii="Arial" w:hAnsi="Arial" w:cs="Arial"/>
                <w:sz w:val="20"/>
                <w:lang w:val="en-AU" w:eastAsia="en-AU"/>
              </w:rPr>
            </w:pPr>
            <w:r w:rsidRPr="009F3BDC">
              <w:rPr>
                <w:rFonts w:ascii="Arial" w:hAnsi="Arial" w:cs="Arial"/>
                <w:sz w:val="20"/>
                <w:lang w:val="en-AU" w:eastAsia="en-AU"/>
              </w:rPr>
              <w:t>L</w:t>
            </w:r>
          </w:p>
        </w:tc>
        <w:tc>
          <w:tcPr>
            <w:tcW w:w="777" w:type="pct"/>
            <w:tcBorders>
              <w:top w:val="single" w:sz="8" w:space="0" w:color="auto"/>
              <w:left w:val="nil"/>
              <w:bottom w:val="single" w:sz="8" w:space="0" w:color="auto"/>
              <w:right w:val="single" w:sz="8" w:space="0" w:color="auto"/>
            </w:tcBorders>
            <w:shd w:val="clear" w:color="000000" w:fill="FFFF00"/>
            <w:vAlign w:val="center"/>
            <w:hideMark/>
          </w:tcPr>
          <w:p w:rsidR="0044153C" w:rsidRPr="009F3BDC" w:rsidRDefault="00746E27" w:rsidP="00C64D5A">
            <w:pPr>
              <w:keepNext/>
              <w:keepLines/>
              <w:spacing w:after="0" w:line="240" w:lineRule="auto"/>
              <w:jc w:val="center"/>
              <w:rPr>
                <w:rFonts w:ascii="Arial" w:hAnsi="Arial" w:cs="Arial"/>
                <w:sz w:val="20"/>
                <w:lang w:val="en-AU" w:eastAsia="en-AU"/>
              </w:rPr>
            </w:pPr>
            <w:r w:rsidRPr="009F3BDC">
              <w:rPr>
                <w:rFonts w:ascii="Arial" w:hAnsi="Arial" w:cs="Arial"/>
                <w:sz w:val="20"/>
                <w:lang w:val="en-AU" w:eastAsia="en-AU"/>
              </w:rPr>
              <w:t>M</w:t>
            </w:r>
          </w:p>
        </w:tc>
        <w:tc>
          <w:tcPr>
            <w:tcW w:w="736" w:type="pct"/>
            <w:tcBorders>
              <w:top w:val="single" w:sz="8" w:space="0" w:color="auto"/>
              <w:left w:val="nil"/>
              <w:bottom w:val="single" w:sz="8" w:space="0" w:color="auto"/>
              <w:right w:val="single" w:sz="8" w:space="0" w:color="auto"/>
            </w:tcBorders>
            <w:shd w:val="clear" w:color="000000" w:fill="FFFF00"/>
            <w:vAlign w:val="center"/>
            <w:hideMark/>
          </w:tcPr>
          <w:p w:rsidR="0044153C" w:rsidRPr="009F3BDC" w:rsidRDefault="00746E27" w:rsidP="00C64D5A">
            <w:pPr>
              <w:keepNext/>
              <w:keepLines/>
              <w:spacing w:after="0" w:line="240" w:lineRule="auto"/>
              <w:jc w:val="center"/>
              <w:rPr>
                <w:rFonts w:ascii="Arial" w:hAnsi="Arial" w:cs="Arial"/>
                <w:sz w:val="20"/>
                <w:lang w:val="en-AU" w:eastAsia="en-AU"/>
              </w:rPr>
            </w:pPr>
            <w:r w:rsidRPr="009F3BDC">
              <w:rPr>
                <w:rFonts w:ascii="Arial" w:hAnsi="Arial" w:cs="Arial"/>
                <w:sz w:val="20"/>
                <w:lang w:val="en-AU" w:eastAsia="en-AU"/>
              </w:rPr>
              <w:t>M</w:t>
            </w:r>
          </w:p>
        </w:tc>
        <w:tc>
          <w:tcPr>
            <w:tcW w:w="849" w:type="pct"/>
            <w:tcBorders>
              <w:top w:val="single" w:sz="8" w:space="0" w:color="auto"/>
              <w:left w:val="nil"/>
              <w:bottom w:val="single" w:sz="8" w:space="0" w:color="auto"/>
              <w:right w:val="single" w:sz="8" w:space="0" w:color="auto"/>
            </w:tcBorders>
            <w:shd w:val="clear" w:color="000000" w:fill="FFC000"/>
            <w:vAlign w:val="center"/>
            <w:hideMark/>
          </w:tcPr>
          <w:p w:rsidR="0044153C" w:rsidRPr="009F3BDC" w:rsidRDefault="00746E27" w:rsidP="00C64D5A">
            <w:pPr>
              <w:keepNext/>
              <w:keepLines/>
              <w:spacing w:after="0" w:line="240" w:lineRule="auto"/>
              <w:jc w:val="center"/>
              <w:rPr>
                <w:rFonts w:ascii="Arial" w:hAnsi="Arial" w:cs="Arial"/>
                <w:sz w:val="20"/>
                <w:lang w:val="en-AU" w:eastAsia="en-AU"/>
              </w:rPr>
            </w:pPr>
            <w:r w:rsidRPr="009F3BDC">
              <w:rPr>
                <w:rFonts w:ascii="Arial" w:hAnsi="Arial" w:cs="Arial"/>
                <w:sz w:val="20"/>
                <w:lang w:val="en-AU" w:eastAsia="en-AU"/>
              </w:rPr>
              <w:t>H</w:t>
            </w:r>
          </w:p>
        </w:tc>
      </w:tr>
      <w:tr w:rsidR="00746E27" w:rsidRPr="009F3BDC" w:rsidTr="005577B2">
        <w:trPr>
          <w:trHeight w:val="397"/>
        </w:trPr>
        <w:tc>
          <w:tcPr>
            <w:tcW w:w="1278" w:type="pct"/>
            <w:tcBorders>
              <w:top w:val="nil"/>
              <w:left w:val="single" w:sz="8" w:space="0" w:color="auto"/>
              <w:bottom w:val="single" w:sz="8" w:space="0" w:color="auto"/>
              <w:right w:val="single" w:sz="8" w:space="0" w:color="auto"/>
            </w:tcBorders>
            <w:shd w:val="clear" w:color="auto" w:fill="auto"/>
            <w:vAlign w:val="center"/>
            <w:hideMark/>
          </w:tcPr>
          <w:p w:rsidR="00746E27" w:rsidRPr="009F3BDC" w:rsidRDefault="00746E27" w:rsidP="004F7755">
            <w:pPr>
              <w:spacing w:after="0" w:line="240" w:lineRule="auto"/>
              <w:rPr>
                <w:rFonts w:ascii="Arial" w:hAnsi="Arial" w:cs="Arial"/>
                <w:b/>
                <w:bCs/>
                <w:sz w:val="20"/>
                <w:lang w:val="en-AU" w:eastAsia="en-AU"/>
              </w:rPr>
            </w:pPr>
            <w:r w:rsidRPr="009F3BDC">
              <w:rPr>
                <w:rFonts w:ascii="Arial" w:hAnsi="Arial" w:cs="Arial"/>
                <w:b/>
                <w:bCs/>
                <w:sz w:val="20"/>
                <w:lang w:val="en-AU" w:eastAsia="en-AU"/>
              </w:rPr>
              <w:t>Rare</w:t>
            </w:r>
          </w:p>
        </w:tc>
        <w:tc>
          <w:tcPr>
            <w:tcW w:w="716" w:type="pct"/>
            <w:tcBorders>
              <w:top w:val="single" w:sz="8" w:space="0" w:color="auto"/>
              <w:left w:val="nil"/>
              <w:bottom w:val="single" w:sz="8" w:space="0" w:color="auto"/>
              <w:right w:val="single" w:sz="8" w:space="0" w:color="auto"/>
            </w:tcBorders>
            <w:shd w:val="clear" w:color="auto" w:fill="92D050"/>
            <w:vAlign w:val="center"/>
            <w:hideMark/>
          </w:tcPr>
          <w:p w:rsidR="0044153C" w:rsidRPr="009F3BDC" w:rsidRDefault="00746E27">
            <w:pPr>
              <w:spacing w:after="0" w:line="240" w:lineRule="auto"/>
              <w:jc w:val="center"/>
              <w:rPr>
                <w:rFonts w:ascii="Arial" w:hAnsi="Arial" w:cs="Arial"/>
                <w:sz w:val="20"/>
                <w:lang w:val="en-AU" w:eastAsia="en-AU"/>
              </w:rPr>
            </w:pPr>
            <w:r w:rsidRPr="009F3BDC">
              <w:rPr>
                <w:rFonts w:ascii="Arial" w:hAnsi="Arial" w:cs="Arial"/>
                <w:sz w:val="20"/>
                <w:lang w:val="en-AU" w:eastAsia="en-AU"/>
              </w:rPr>
              <w:t>L</w:t>
            </w:r>
          </w:p>
        </w:tc>
        <w:tc>
          <w:tcPr>
            <w:tcW w:w="644" w:type="pct"/>
            <w:tcBorders>
              <w:top w:val="single" w:sz="8" w:space="0" w:color="auto"/>
              <w:left w:val="nil"/>
              <w:bottom w:val="single" w:sz="8" w:space="0" w:color="auto"/>
              <w:right w:val="single" w:sz="8" w:space="0" w:color="auto"/>
            </w:tcBorders>
            <w:shd w:val="clear" w:color="auto" w:fill="92D050"/>
            <w:vAlign w:val="center"/>
            <w:hideMark/>
          </w:tcPr>
          <w:p w:rsidR="0044153C" w:rsidRPr="009F3BDC" w:rsidRDefault="00746E27">
            <w:pPr>
              <w:spacing w:after="0" w:line="240" w:lineRule="auto"/>
              <w:jc w:val="center"/>
              <w:rPr>
                <w:rFonts w:ascii="Arial" w:hAnsi="Arial" w:cs="Arial"/>
                <w:sz w:val="20"/>
                <w:lang w:val="en-AU" w:eastAsia="en-AU"/>
              </w:rPr>
            </w:pPr>
            <w:r w:rsidRPr="009F3BDC">
              <w:rPr>
                <w:rFonts w:ascii="Arial" w:hAnsi="Arial" w:cs="Arial"/>
                <w:sz w:val="20"/>
                <w:lang w:val="en-AU" w:eastAsia="en-AU"/>
              </w:rPr>
              <w:t>L</w:t>
            </w:r>
          </w:p>
        </w:tc>
        <w:tc>
          <w:tcPr>
            <w:tcW w:w="777" w:type="pct"/>
            <w:tcBorders>
              <w:top w:val="single" w:sz="8" w:space="0" w:color="auto"/>
              <w:left w:val="nil"/>
              <w:bottom w:val="single" w:sz="8" w:space="0" w:color="auto"/>
              <w:right w:val="single" w:sz="8" w:space="0" w:color="auto"/>
            </w:tcBorders>
            <w:shd w:val="clear" w:color="000000" w:fill="FFFF00"/>
            <w:vAlign w:val="center"/>
            <w:hideMark/>
          </w:tcPr>
          <w:p w:rsidR="0044153C" w:rsidRPr="009F3BDC" w:rsidRDefault="00746E27">
            <w:pPr>
              <w:spacing w:after="0" w:line="240" w:lineRule="auto"/>
              <w:jc w:val="center"/>
              <w:rPr>
                <w:rFonts w:ascii="Arial" w:hAnsi="Arial" w:cs="Arial"/>
                <w:sz w:val="20"/>
                <w:lang w:val="en-AU" w:eastAsia="en-AU"/>
              </w:rPr>
            </w:pPr>
            <w:r w:rsidRPr="009F3BDC">
              <w:rPr>
                <w:rFonts w:ascii="Arial" w:hAnsi="Arial" w:cs="Arial"/>
                <w:sz w:val="20"/>
                <w:lang w:val="en-AU" w:eastAsia="en-AU"/>
              </w:rPr>
              <w:t>M</w:t>
            </w:r>
          </w:p>
        </w:tc>
        <w:tc>
          <w:tcPr>
            <w:tcW w:w="736" w:type="pct"/>
            <w:tcBorders>
              <w:top w:val="single" w:sz="8" w:space="0" w:color="auto"/>
              <w:left w:val="nil"/>
              <w:bottom w:val="single" w:sz="8" w:space="0" w:color="auto"/>
              <w:right w:val="single" w:sz="8" w:space="0" w:color="auto"/>
            </w:tcBorders>
            <w:shd w:val="clear" w:color="000000" w:fill="FFFF00"/>
            <w:vAlign w:val="center"/>
            <w:hideMark/>
          </w:tcPr>
          <w:p w:rsidR="0044153C" w:rsidRPr="009F3BDC" w:rsidRDefault="00746E27">
            <w:pPr>
              <w:spacing w:after="0" w:line="240" w:lineRule="auto"/>
              <w:jc w:val="center"/>
              <w:rPr>
                <w:rFonts w:ascii="Arial" w:hAnsi="Arial" w:cs="Arial"/>
                <w:sz w:val="20"/>
                <w:lang w:val="en-AU" w:eastAsia="en-AU"/>
              </w:rPr>
            </w:pPr>
            <w:r w:rsidRPr="009F3BDC">
              <w:rPr>
                <w:rFonts w:ascii="Arial" w:hAnsi="Arial" w:cs="Arial"/>
                <w:sz w:val="20"/>
                <w:lang w:val="en-AU" w:eastAsia="en-AU"/>
              </w:rPr>
              <w:t>M</w:t>
            </w:r>
          </w:p>
        </w:tc>
        <w:tc>
          <w:tcPr>
            <w:tcW w:w="849" w:type="pct"/>
            <w:tcBorders>
              <w:top w:val="single" w:sz="8" w:space="0" w:color="auto"/>
              <w:left w:val="nil"/>
              <w:bottom w:val="single" w:sz="8" w:space="0" w:color="auto"/>
              <w:right w:val="single" w:sz="8" w:space="0" w:color="auto"/>
            </w:tcBorders>
            <w:shd w:val="clear" w:color="000000" w:fill="FFFF00"/>
            <w:vAlign w:val="center"/>
            <w:hideMark/>
          </w:tcPr>
          <w:p w:rsidR="0044153C" w:rsidRPr="009F3BDC" w:rsidRDefault="00746E27">
            <w:pPr>
              <w:spacing w:after="0" w:line="240" w:lineRule="auto"/>
              <w:jc w:val="center"/>
              <w:rPr>
                <w:rFonts w:ascii="Arial" w:hAnsi="Arial" w:cs="Arial"/>
                <w:sz w:val="20"/>
                <w:lang w:val="en-AU" w:eastAsia="en-AU"/>
              </w:rPr>
            </w:pPr>
            <w:r w:rsidRPr="009F3BDC">
              <w:rPr>
                <w:rFonts w:ascii="Arial" w:hAnsi="Arial" w:cs="Arial"/>
                <w:sz w:val="20"/>
                <w:lang w:val="en-AU" w:eastAsia="en-AU"/>
              </w:rPr>
              <w:t>M</w:t>
            </w:r>
          </w:p>
        </w:tc>
      </w:tr>
    </w:tbl>
    <w:p w:rsidR="00B73CA2" w:rsidRPr="009F3BDC" w:rsidRDefault="00B73CA2" w:rsidP="000F7544">
      <w:pPr>
        <w:pStyle w:val="Para0"/>
        <w:rPr>
          <w:rFonts w:cs="Arial"/>
          <w:lang w:val="en-AU"/>
        </w:rPr>
      </w:pPr>
    </w:p>
    <w:p w:rsidR="00F33EDD" w:rsidRPr="009F3BDC" w:rsidRDefault="00F33EDD" w:rsidP="000F7544">
      <w:pPr>
        <w:pStyle w:val="Para0"/>
        <w:rPr>
          <w:rFonts w:cs="Arial"/>
          <w:lang w:val="en-AU"/>
        </w:rPr>
      </w:pPr>
      <w:r w:rsidRPr="009F3BDC">
        <w:rPr>
          <w:rFonts w:cs="Arial"/>
          <w:lang w:val="en-AU"/>
        </w:rPr>
        <w:t>The comparative risk assessments for each location were conducted purely on the basis of the above-background model outputs relative to sensitive receptors. The scope of this study did not allow risk assessment for any specific receptors, for example if the model predictions showed impingement of a sediment plume on a known receptor (e.g. mapped reef, non-General Use Zone</w:t>
      </w:r>
      <w:r w:rsidR="00D91B6C">
        <w:rPr>
          <w:rFonts w:cs="Arial"/>
          <w:lang w:val="en-AU"/>
        </w:rPr>
        <w:t>s</w:t>
      </w:r>
      <w:r w:rsidRPr="009F3BDC">
        <w:rPr>
          <w:rFonts w:cs="Arial"/>
          <w:lang w:val="en-AU"/>
        </w:rPr>
        <w:t>) it was not possible to assess the sensitivity of that receptor in relation to ambient conditions.</w:t>
      </w:r>
    </w:p>
    <w:p w:rsidR="000F7544" w:rsidRPr="009F3BDC" w:rsidRDefault="002002F1" w:rsidP="002002F1">
      <w:pPr>
        <w:pStyle w:val="Heading1"/>
        <w:rPr>
          <w:lang w:val="en-AU"/>
        </w:rPr>
      </w:pPr>
      <w:bookmarkStart w:id="31" w:name="_Ref354410923"/>
      <w:bookmarkStart w:id="32" w:name="_Toc361930659"/>
      <w:r w:rsidRPr="009F3BDC">
        <w:rPr>
          <w:lang w:val="en-AU"/>
        </w:rPr>
        <w:lastRenderedPageBreak/>
        <w:t>Context for Using this Report</w:t>
      </w:r>
      <w:bookmarkEnd w:id="31"/>
      <w:bookmarkEnd w:id="32"/>
    </w:p>
    <w:p w:rsidR="00BA0BFC" w:rsidRPr="009F3BDC" w:rsidRDefault="00BA0BFC" w:rsidP="00BA0BFC">
      <w:pPr>
        <w:pStyle w:val="Para0"/>
        <w:rPr>
          <w:lang w:val="en-AU"/>
        </w:rPr>
      </w:pPr>
      <w:r w:rsidRPr="009F3BDC">
        <w:rPr>
          <w:lang w:val="en-AU"/>
        </w:rPr>
        <w:t>The 'Improved Dredge Material Management for the Great Barrier Reef Region</w:t>
      </w:r>
      <w:r w:rsidR="0052246B">
        <w:rPr>
          <w:lang w:val="en-AU"/>
        </w:rPr>
        <w:t>’</w:t>
      </w:r>
      <w:r w:rsidR="0014739E" w:rsidRPr="009F3BDC">
        <w:rPr>
          <w:lang w:val="en-AU"/>
        </w:rPr>
        <w:t xml:space="preserve"> </w:t>
      </w:r>
      <w:r w:rsidRPr="009F3BDC">
        <w:rPr>
          <w:lang w:val="en-AU"/>
        </w:rPr>
        <w:t xml:space="preserve">study is </w:t>
      </w:r>
      <w:r w:rsidR="00A4268D" w:rsidRPr="009F3BDC">
        <w:rPr>
          <w:lang w:val="en-AU"/>
        </w:rPr>
        <w:t xml:space="preserve">intended </w:t>
      </w:r>
      <w:r w:rsidRPr="009F3BDC">
        <w:rPr>
          <w:lang w:val="en-AU"/>
        </w:rPr>
        <w:t>to support a strategic, long-term approach for improved management of dredge material in the Region. The study provides tools for decision making regarding dredge material placement at the six study locations.</w:t>
      </w:r>
    </w:p>
    <w:p w:rsidR="00BA0BFC" w:rsidRPr="009F3BDC" w:rsidRDefault="00BA0BFC" w:rsidP="00BA0BFC">
      <w:pPr>
        <w:pStyle w:val="Para0"/>
        <w:rPr>
          <w:lang w:val="en-AU"/>
        </w:rPr>
      </w:pPr>
      <w:r w:rsidRPr="009F3BDC">
        <w:rPr>
          <w:lang w:val="en-AU"/>
        </w:rPr>
        <w:t xml:space="preserve">In this context, the study has </w:t>
      </w:r>
      <w:r w:rsidR="00A4268D" w:rsidRPr="009F3BDC">
        <w:rPr>
          <w:lang w:val="en-AU"/>
        </w:rPr>
        <w:t>compared</w:t>
      </w:r>
      <w:r w:rsidRPr="009F3BDC">
        <w:rPr>
          <w:lang w:val="en-AU"/>
        </w:rPr>
        <w:t xml:space="preserve"> the implications of placing dredged material at broadly suitable hypothetical alternative sites, as well as the currently used sites (except in the case of Gladstone, where </w:t>
      </w:r>
      <w:r w:rsidR="00A4268D" w:rsidRPr="009F3BDC">
        <w:rPr>
          <w:lang w:val="en-AU"/>
        </w:rPr>
        <w:t>currently approved projects will use the remaining capacity of the site</w:t>
      </w:r>
      <w:r w:rsidRPr="009F3BDC">
        <w:rPr>
          <w:lang w:val="en-AU"/>
        </w:rPr>
        <w:t xml:space="preserve">). The analysis is based on hypothetical scenarios for the type of dredging (capital or maintenance), dredged material volumes and characteristics, dredging campaign season and duration, and dredging equipment. These scenarios were developed in cooperation with the port authority and the GBRMPA to be most relevant to long-term port development envisioned at each location. They do not represent specific past or proposed dredging campaigns. </w:t>
      </w:r>
    </w:p>
    <w:p w:rsidR="00BA0BFC" w:rsidRPr="009F3BDC" w:rsidRDefault="00BA0BFC" w:rsidP="00BA0BFC">
      <w:pPr>
        <w:pStyle w:val="Para0"/>
        <w:rPr>
          <w:lang w:val="en-AU"/>
        </w:rPr>
      </w:pPr>
      <w:r w:rsidRPr="009F3BDC">
        <w:rPr>
          <w:lang w:val="en-AU"/>
        </w:rPr>
        <w:t xml:space="preserve">The primary objective of the modelling component of the study </w:t>
      </w:r>
      <w:r w:rsidR="0014739E" w:rsidRPr="009F3BDC">
        <w:rPr>
          <w:lang w:val="en-AU"/>
        </w:rPr>
        <w:t>was to</w:t>
      </w:r>
      <w:r w:rsidRPr="009F3BDC">
        <w:rPr>
          <w:lang w:val="en-AU"/>
        </w:rPr>
        <w:t xml:space="preserve"> </w:t>
      </w:r>
      <w:r w:rsidR="0014739E" w:rsidRPr="009F3BDC">
        <w:rPr>
          <w:lang w:val="en-AU"/>
        </w:rPr>
        <w:t>provide insight</w:t>
      </w:r>
      <w:r w:rsidRPr="009F3BDC">
        <w:rPr>
          <w:lang w:val="en-AU"/>
        </w:rPr>
        <w:t xml:space="preserve"> into the dispersal of dredged material from alternative placement sites, </w:t>
      </w:r>
      <w:r w:rsidR="00730EF6" w:rsidRPr="009F3BDC">
        <w:rPr>
          <w:lang w:val="en-AU"/>
        </w:rPr>
        <w:t xml:space="preserve">including current sites, </w:t>
      </w:r>
      <w:r w:rsidRPr="009F3BDC">
        <w:rPr>
          <w:lang w:val="en-AU"/>
        </w:rPr>
        <w:t xml:space="preserve">using a consistent modelling approach applied over large spatial and temporal scales. The purpose of the sensitive receptor risk assessment was to characterise the relative ecological implications, risks and uncertainties of placement at alternative sites. </w:t>
      </w:r>
    </w:p>
    <w:p w:rsidR="00BA0BFC" w:rsidRPr="009F3BDC" w:rsidRDefault="00BA0BFC" w:rsidP="00BA0BFC">
      <w:pPr>
        <w:pStyle w:val="Para0"/>
        <w:rPr>
          <w:lang w:val="en-AU"/>
        </w:rPr>
      </w:pPr>
      <w:r w:rsidRPr="009F3BDC">
        <w:rPr>
          <w:lang w:val="en-AU"/>
        </w:rPr>
        <w:t xml:space="preserve">The most important benefit of </w:t>
      </w:r>
      <w:r w:rsidR="00C20FE0" w:rsidRPr="009F3BDC">
        <w:rPr>
          <w:lang w:val="en-AU"/>
        </w:rPr>
        <w:t xml:space="preserve">the </w:t>
      </w:r>
      <w:r w:rsidRPr="009F3BDC">
        <w:rPr>
          <w:lang w:val="en-AU"/>
        </w:rPr>
        <w:t xml:space="preserve">study lies in comparing the implications of dredge material placement at alternative, indicative locations, rather than specific predictions regarding individual sites. The focus in using this report should be on comparing alternatives, not on </w:t>
      </w:r>
      <w:r w:rsidR="00A4268D" w:rsidRPr="009F3BDC">
        <w:rPr>
          <w:lang w:val="en-AU"/>
        </w:rPr>
        <w:t>detailed assessments of i</w:t>
      </w:r>
      <w:r w:rsidRPr="009F3BDC">
        <w:rPr>
          <w:lang w:val="en-AU"/>
        </w:rPr>
        <w:t xml:space="preserve">ndividual alternatives. In this sense, the study constitutes a screening-level “sensitivity analysis” of the relative merits, if any, of potential alternative placement </w:t>
      </w:r>
      <w:r w:rsidR="00A4268D" w:rsidRPr="009F3BDC">
        <w:rPr>
          <w:lang w:val="en-AU"/>
        </w:rPr>
        <w:t>areas</w:t>
      </w:r>
      <w:r w:rsidRPr="009F3BDC">
        <w:rPr>
          <w:lang w:val="en-AU"/>
        </w:rPr>
        <w:t>. The study serves as a tool to guide the selection and assessment of options for ocean placement of dredge material; it does not and should not be interpreted as recommending specific sites.</w:t>
      </w:r>
    </w:p>
    <w:p w:rsidR="00BA0BFC" w:rsidRPr="009F3BDC" w:rsidRDefault="00BA0BFC" w:rsidP="00BA0BFC">
      <w:pPr>
        <w:pStyle w:val="Para0"/>
        <w:rPr>
          <w:lang w:val="en-AU"/>
        </w:rPr>
      </w:pPr>
      <w:r w:rsidRPr="009F3BDC">
        <w:rPr>
          <w:lang w:val="en-AU"/>
        </w:rPr>
        <w:t xml:space="preserve">The purpose and scope of the hydrodynamic modelling and environmental risk assessment reported herein are explicitly not intended to provide a comprehensive EIA of specific, individual dredging projects at a level of rigour and detail </w:t>
      </w:r>
      <w:r w:rsidR="00773393" w:rsidRPr="009F3BDC">
        <w:rPr>
          <w:lang w:val="en-AU"/>
        </w:rPr>
        <w:t xml:space="preserve">needed for </w:t>
      </w:r>
      <w:r w:rsidRPr="009F3BDC">
        <w:rPr>
          <w:lang w:val="en-AU"/>
        </w:rPr>
        <w:t xml:space="preserve">best-practice management commensurate with the iconic status of the World Heritage Area. Therefore, the results should not be interpreted as concrete predictions of environmental impact from dredge material placement at specific sites, for specific projects, or upon specific receptors. </w:t>
      </w:r>
    </w:p>
    <w:p w:rsidR="00BA0BFC" w:rsidRPr="009F3BDC" w:rsidRDefault="00BA0BFC" w:rsidP="00BA0BFC">
      <w:pPr>
        <w:pStyle w:val="Para0"/>
        <w:rPr>
          <w:lang w:val="en-AU"/>
        </w:rPr>
      </w:pPr>
      <w:r w:rsidRPr="009F3BDC">
        <w:rPr>
          <w:lang w:val="en-AU"/>
        </w:rPr>
        <w:t xml:space="preserve">Crucially, this study has reinforced the need for detailed, project-specific EIAs for dredging projects in the World Heritage Area, and in no way does it supplant those that have been conducted for previous and currently proposed projects. </w:t>
      </w:r>
    </w:p>
    <w:p w:rsidR="00BA0BFC" w:rsidRPr="009F3BDC" w:rsidRDefault="00BA0BFC" w:rsidP="00BA0BFC">
      <w:pPr>
        <w:pStyle w:val="Para0"/>
        <w:rPr>
          <w:lang w:val="en-AU"/>
        </w:rPr>
      </w:pPr>
      <w:r w:rsidRPr="009F3BDC">
        <w:rPr>
          <w:lang w:val="en-AU"/>
        </w:rPr>
        <w:t>Another benefit of the study has been to identify additional information requirements for improved management of dredging material</w:t>
      </w:r>
      <w:r w:rsidR="0015280E" w:rsidRPr="009F3BDC">
        <w:rPr>
          <w:lang w:val="en-AU"/>
        </w:rPr>
        <w:t xml:space="preserve"> (see ‘</w:t>
      </w:r>
      <w:r w:rsidR="00B66293" w:rsidRPr="009F3BDC">
        <w:rPr>
          <w:lang w:val="en-AU"/>
        </w:rPr>
        <w:fldChar w:fldCharType="begin"/>
      </w:r>
      <w:r w:rsidR="0015280E" w:rsidRPr="009F3BDC">
        <w:rPr>
          <w:lang w:val="en-AU"/>
        </w:rPr>
        <w:instrText xml:space="preserve"> REF _Ref358959430 \h </w:instrText>
      </w:r>
      <w:r w:rsidR="00B66293" w:rsidRPr="009F3BDC">
        <w:rPr>
          <w:lang w:val="en-AU"/>
        </w:rPr>
      </w:r>
      <w:r w:rsidR="00B66293" w:rsidRPr="009F3BDC">
        <w:rPr>
          <w:lang w:val="en-AU"/>
        </w:rPr>
        <w:fldChar w:fldCharType="separate"/>
      </w:r>
      <w:r w:rsidR="00E2599D" w:rsidRPr="009F3BDC">
        <w:rPr>
          <w:rFonts w:cs="Arial"/>
          <w:lang w:val="en-AU"/>
        </w:rPr>
        <w:t>Conclusions, Knowledge Gaps, Further Research and Management Strategies</w:t>
      </w:r>
      <w:r w:rsidR="00B66293" w:rsidRPr="009F3BDC">
        <w:rPr>
          <w:lang w:val="en-AU"/>
        </w:rPr>
        <w:fldChar w:fldCharType="end"/>
      </w:r>
      <w:r w:rsidR="0015280E" w:rsidRPr="009F3BDC">
        <w:rPr>
          <w:lang w:val="en-AU"/>
        </w:rPr>
        <w:t>’</w:t>
      </w:r>
      <w:r w:rsidR="006B04AB" w:rsidRPr="009F3BDC">
        <w:rPr>
          <w:lang w:val="en-AU"/>
        </w:rPr>
        <w:t xml:space="preserve">, </w:t>
      </w:r>
      <w:r w:rsidR="004714D9">
        <w:rPr>
          <w:lang w:val="en-AU"/>
        </w:rPr>
        <w:t>p.</w:t>
      </w:r>
      <w:r w:rsidR="0015280E" w:rsidRPr="009F3BDC">
        <w:rPr>
          <w:lang w:val="en-AU"/>
        </w:rPr>
        <w:t xml:space="preserve"> </w:t>
      </w:r>
      <w:r w:rsidR="00B66293" w:rsidRPr="009F3BDC">
        <w:rPr>
          <w:lang w:val="en-AU"/>
        </w:rPr>
        <w:fldChar w:fldCharType="begin"/>
      </w:r>
      <w:r w:rsidR="0015280E" w:rsidRPr="009F3BDC">
        <w:rPr>
          <w:lang w:val="en-AU"/>
        </w:rPr>
        <w:instrText xml:space="preserve"> PAGEREF _Ref358959434 \h </w:instrText>
      </w:r>
      <w:r w:rsidR="00B66293" w:rsidRPr="009F3BDC">
        <w:rPr>
          <w:lang w:val="en-AU"/>
        </w:rPr>
      </w:r>
      <w:r w:rsidR="00B66293" w:rsidRPr="009F3BDC">
        <w:rPr>
          <w:lang w:val="en-AU"/>
        </w:rPr>
        <w:fldChar w:fldCharType="separate"/>
      </w:r>
      <w:r w:rsidR="00E2599D">
        <w:rPr>
          <w:noProof/>
          <w:lang w:val="en-AU"/>
        </w:rPr>
        <w:t>215</w:t>
      </w:r>
      <w:r w:rsidR="00B66293" w:rsidRPr="009F3BDC">
        <w:rPr>
          <w:lang w:val="en-AU"/>
        </w:rPr>
        <w:fldChar w:fldCharType="end"/>
      </w:r>
      <w:r w:rsidR="000C4290" w:rsidRPr="009F3BDC">
        <w:rPr>
          <w:lang w:val="en-AU"/>
        </w:rPr>
        <w:t>)</w:t>
      </w:r>
      <w:r w:rsidRPr="009F3BDC">
        <w:rPr>
          <w:lang w:val="en-AU"/>
        </w:rPr>
        <w:t xml:space="preserve">. </w:t>
      </w:r>
    </w:p>
    <w:p w:rsidR="00BA0BFC" w:rsidRPr="009F3BDC" w:rsidRDefault="00BA0BFC" w:rsidP="00BA0BFC">
      <w:pPr>
        <w:pStyle w:val="Heading2"/>
        <w:rPr>
          <w:lang w:val="en-AU"/>
        </w:rPr>
      </w:pPr>
      <w:bookmarkStart w:id="33" w:name="_Ref358901882"/>
      <w:bookmarkStart w:id="34" w:name="_Ref358901886"/>
      <w:bookmarkStart w:id="35" w:name="_Toc361930660"/>
      <w:r w:rsidRPr="009F3BDC">
        <w:rPr>
          <w:lang w:val="en-AU"/>
        </w:rPr>
        <w:t>Model Assumptions and Limitations</w:t>
      </w:r>
      <w:bookmarkEnd w:id="33"/>
      <w:bookmarkEnd w:id="34"/>
      <w:bookmarkEnd w:id="35"/>
    </w:p>
    <w:p w:rsidR="00BA0BFC" w:rsidRPr="009F3BDC" w:rsidRDefault="00BA0BFC" w:rsidP="00BA0BFC">
      <w:pPr>
        <w:pStyle w:val="Para0"/>
        <w:rPr>
          <w:lang w:val="en-AU"/>
        </w:rPr>
      </w:pPr>
      <w:r w:rsidRPr="009F3BDC">
        <w:rPr>
          <w:lang w:val="en-AU"/>
        </w:rPr>
        <w:t xml:space="preserve">This study is the </w:t>
      </w:r>
      <w:r w:rsidR="0014739E" w:rsidRPr="009F3BDC">
        <w:rPr>
          <w:lang w:val="en-AU"/>
        </w:rPr>
        <w:t>first to</w:t>
      </w:r>
      <w:r w:rsidRPr="009F3BDC">
        <w:rPr>
          <w:lang w:val="en-AU"/>
        </w:rPr>
        <w:t xml:space="preserve"> incorporate the influence of large-scale currents</w:t>
      </w:r>
      <w:r w:rsidR="006B04AB" w:rsidRPr="009F3BDC">
        <w:rPr>
          <w:lang w:val="en-AU"/>
        </w:rPr>
        <w:t>,</w:t>
      </w:r>
      <w:r w:rsidRPr="009F3BDC">
        <w:rPr>
          <w:lang w:val="en-AU"/>
        </w:rPr>
        <w:t xml:space="preserve"> including the East Australian Current (EAC)</w:t>
      </w:r>
      <w:r w:rsidR="006B04AB" w:rsidRPr="009F3BDC">
        <w:rPr>
          <w:lang w:val="en-AU"/>
        </w:rPr>
        <w:t xml:space="preserve"> as well as the general north-west drift currents driven by </w:t>
      </w:r>
      <w:r w:rsidRPr="009F3BDC">
        <w:rPr>
          <w:lang w:val="en-AU"/>
        </w:rPr>
        <w:t>the south-east trade winds, on dredged material transport. The</w:t>
      </w:r>
      <w:r w:rsidR="006B04AB" w:rsidRPr="009F3BDC">
        <w:rPr>
          <w:lang w:val="en-AU"/>
        </w:rPr>
        <w:t>se have been shown to have a significant effect on currents in the Reef lagoon</w:t>
      </w:r>
      <w:r w:rsidRPr="009F3BDC">
        <w:rPr>
          <w:lang w:val="en-AU"/>
        </w:rPr>
        <w:t xml:space="preserve"> (Brinkman et al. 2001; Lambrechts et al. 2008; Wolanski 1994).</w:t>
      </w:r>
    </w:p>
    <w:p w:rsidR="00BA0BFC" w:rsidRPr="009F3BDC" w:rsidRDefault="00BA0BFC" w:rsidP="00BA0BFC">
      <w:pPr>
        <w:pStyle w:val="Para0"/>
        <w:rPr>
          <w:lang w:val="en-AU"/>
        </w:rPr>
      </w:pPr>
      <w:r w:rsidRPr="009F3BDC">
        <w:rPr>
          <w:lang w:val="en-AU"/>
        </w:rPr>
        <w:lastRenderedPageBreak/>
        <w:t>This is also only the second study to model dredged material migration in the Region over 12 months after the commencement of dredged material placement. In the first (BMT WBM 2012</w:t>
      </w:r>
      <w:r w:rsidR="00C951F1">
        <w:rPr>
          <w:lang w:val="en-AU"/>
        </w:rPr>
        <w:t>a</w:t>
      </w:r>
      <w:r w:rsidRPr="009F3BDC">
        <w:rPr>
          <w:lang w:val="en-AU"/>
        </w:rPr>
        <w:t>) predicted dredged material migration extended beyond the boundary of the local modelling domain. This study also indicates the potential for dredge material to move long distances after placement; the larger spatial scale of the model domains used herein provide a better indication of the patterns of long-term sediment migration</w:t>
      </w:r>
      <w:r w:rsidR="009D1329" w:rsidRPr="009F3BDC">
        <w:rPr>
          <w:lang w:val="en-AU"/>
        </w:rPr>
        <w:t xml:space="preserve"> than previous models</w:t>
      </w:r>
      <w:r w:rsidRPr="009F3BDC">
        <w:rPr>
          <w:lang w:val="en-AU"/>
        </w:rPr>
        <w:t xml:space="preserve">, but even so modelled migration extends in some cases beyond the model domains. </w:t>
      </w:r>
    </w:p>
    <w:p w:rsidR="00BA0BFC" w:rsidRPr="009F3BDC" w:rsidRDefault="00BA0BFC" w:rsidP="00BA0BFC">
      <w:pPr>
        <w:pStyle w:val="Heading3"/>
        <w:rPr>
          <w:lang w:val="en-AU"/>
        </w:rPr>
      </w:pPr>
      <w:bookmarkStart w:id="36" w:name="_Ref354697131"/>
      <w:bookmarkStart w:id="37" w:name="_Ref354697136"/>
      <w:bookmarkStart w:id="38" w:name="_Toc361930661"/>
      <w:r w:rsidRPr="009F3BDC">
        <w:rPr>
          <w:lang w:val="en-AU"/>
        </w:rPr>
        <w:t>Hydrodynamic Modelling</w:t>
      </w:r>
      <w:bookmarkEnd w:id="36"/>
      <w:bookmarkEnd w:id="37"/>
      <w:bookmarkEnd w:id="38"/>
    </w:p>
    <w:p w:rsidR="00BA0BFC" w:rsidRPr="009F3BDC" w:rsidRDefault="00BA0BFC" w:rsidP="00BA0BFC">
      <w:pPr>
        <w:pStyle w:val="Para0"/>
        <w:rPr>
          <w:lang w:val="en-AU"/>
        </w:rPr>
      </w:pPr>
      <w:r w:rsidRPr="009F3BDC">
        <w:rPr>
          <w:lang w:val="en-AU"/>
        </w:rPr>
        <w:t>Crucially, this study is the first to incorporate both large-scale ocean currents and long-term (12-month) sediment migration at the scale of the entire Region. This ambitious undertaking, given the project's time and resource constraints, necessitated approaches and assumptions appropriate for this first-order screening study that would not be appropriate for detailed modelling for an EIS. Where there was uncertainty the assumptions are generally conservative, that is, adopt a "maximum credible" approach</w:t>
      </w:r>
      <w:r w:rsidR="007B07DF" w:rsidRPr="009F3BDC">
        <w:rPr>
          <w:lang w:val="en-AU"/>
        </w:rPr>
        <w:t xml:space="preserve">, providing </w:t>
      </w:r>
      <w:r w:rsidRPr="009F3BDC">
        <w:rPr>
          <w:lang w:val="en-AU"/>
        </w:rPr>
        <w:t xml:space="preserve">an outer </w:t>
      </w:r>
      <w:r w:rsidR="007B07DF" w:rsidRPr="009F3BDC">
        <w:rPr>
          <w:lang w:val="en-AU"/>
        </w:rPr>
        <w:t xml:space="preserve">bound </w:t>
      </w:r>
      <w:r w:rsidRPr="009F3BDC">
        <w:rPr>
          <w:lang w:val="en-AU"/>
        </w:rPr>
        <w:t>for sediment transport rates and distances.</w:t>
      </w:r>
    </w:p>
    <w:p w:rsidR="00BA0BFC" w:rsidRPr="009F3BDC" w:rsidRDefault="00BA0BFC" w:rsidP="00BA0BFC">
      <w:pPr>
        <w:pStyle w:val="Para0"/>
        <w:rPr>
          <w:lang w:val="en-AU"/>
        </w:rPr>
      </w:pPr>
      <w:r w:rsidRPr="009F3BDC">
        <w:rPr>
          <w:lang w:val="en-AU"/>
        </w:rPr>
        <w:t>Selecting the most energetic year (2011) of the eight-year period examined (SKM APASA 2013</w:t>
      </w:r>
      <w:r w:rsidR="00BA1CD6">
        <w:rPr>
          <w:lang w:val="en-AU"/>
        </w:rPr>
        <w:t>c</w:t>
      </w:r>
      <w:r w:rsidRPr="009F3BDC">
        <w:rPr>
          <w:lang w:val="en-AU"/>
        </w:rPr>
        <w:t>) to drive the model is possibly the most conservative of these assumptions</w:t>
      </w:r>
      <w:r w:rsidR="001E4414" w:rsidRPr="009F3BDC">
        <w:rPr>
          <w:lang w:val="en-AU"/>
        </w:rPr>
        <w:t xml:space="preserve">. </w:t>
      </w:r>
      <w:r w:rsidRPr="009F3BDC">
        <w:rPr>
          <w:lang w:val="en-AU"/>
        </w:rPr>
        <w:t>The use of 2011 conditions to drive the model is likely to be particularly import</w:t>
      </w:r>
      <w:r w:rsidR="00363B13" w:rsidRPr="009F3BDC">
        <w:rPr>
          <w:lang w:val="en-AU"/>
        </w:rPr>
        <w:t>ant</w:t>
      </w:r>
      <w:r w:rsidRPr="009F3BDC">
        <w:rPr>
          <w:lang w:val="en-AU"/>
        </w:rPr>
        <w:t xml:space="preserve"> with regard to predicti</w:t>
      </w:r>
      <w:r w:rsidR="00ED470C">
        <w:rPr>
          <w:lang w:val="en-AU"/>
        </w:rPr>
        <w:t>ons of extreme conditions, i.e.</w:t>
      </w:r>
      <w:r w:rsidRPr="009F3BDC">
        <w:rPr>
          <w:lang w:val="en-AU"/>
        </w:rPr>
        <w:t xml:space="preserve"> the 95</w:t>
      </w:r>
      <w:r w:rsidRPr="009F3BDC">
        <w:rPr>
          <w:vertAlign w:val="superscript"/>
          <w:lang w:val="en-AU"/>
        </w:rPr>
        <w:t>th</w:t>
      </w:r>
      <w:r w:rsidRPr="009F3BDC">
        <w:rPr>
          <w:lang w:val="en-AU"/>
        </w:rPr>
        <w:t xml:space="preserve"> percentiles of TSS and sedimentation rates, again reflecting the "maximum credible" approach of the study. It should be noted, however, that cyclonic conditions were not incorporated in the modelling. Modelling under less-energetic conditions and consideration of how climate change might affect the frequency of 2011 conditions are beyond the scope of the study. </w:t>
      </w:r>
    </w:p>
    <w:p w:rsidR="00BA0BFC" w:rsidRPr="009F3BDC" w:rsidRDefault="00BA0BFC" w:rsidP="00BA0BFC">
      <w:pPr>
        <w:pStyle w:val="Para0"/>
        <w:rPr>
          <w:lang w:val="en-AU"/>
        </w:rPr>
      </w:pPr>
      <w:r w:rsidRPr="009F3BDC">
        <w:rPr>
          <w:lang w:val="en-AU"/>
        </w:rPr>
        <w:t>No attempt was made to adjust the combined tide, local wind and large-scale current forcing to improve the fit of</w:t>
      </w:r>
      <w:r w:rsidR="00363B13" w:rsidRPr="009F3BDC">
        <w:rPr>
          <w:lang w:val="en-AU"/>
        </w:rPr>
        <w:t xml:space="preserve"> model outputs to measured data, however c</w:t>
      </w:r>
      <w:r w:rsidRPr="009F3BDC">
        <w:rPr>
          <w:lang w:val="en-AU"/>
        </w:rPr>
        <w:t>omparison of the unadjusted model predictions to measured data shows reasonably good agreement</w:t>
      </w:r>
      <w:r w:rsidR="00363B13" w:rsidRPr="009F3BDC">
        <w:rPr>
          <w:lang w:val="en-AU"/>
        </w:rPr>
        <w:t xml:space="preserve">. </w:t>
      </w:r>
      <w:r w:rsidRPr="009F3BDC">
        <w:rPr>
          <w:lang w:val="en-AU"/>
        </w:rPr>
        <w:t xml:space="preserve">Given that large-scale currents </w:t>
      </w:r>
      <w:r w:rsidRPr="009F3BDC">
        <w:rPr>
          <w:rStyle w:val="Para0Char"/>
          <w:lang w:val="en-AU"/>
        </w:rPr>
        <w:t>operate on time scales of days, and local winds and tides on hourly scales, there was no double-forcing of wind effects in the model.</w:t>
      </w:r>
    </w:p>
    <w:p w:rsidR="00BA0BFC" w:rsidRPr="009F3BDC" w:rsidRDefault="00BA0BFC" w:rsidP="00BA0BFC">
      <w:pPr>
        <w:pStyle w:val="Para0"/>
        <w:rPr>
          <w:lang w:val="en-AU"/>
        </w:rPr>
      </w:pPr>
      <w:r w:rsidRPr="009F3BDC">
        <w:rPr>
          <w:lang w:val="en-AU"/>
        </w:rPr>
        <w:t xml:space="preserve">The influences of large-scale currents, tides and local winds on hydrodynamics and sediment transport were incorporated into the model by vector addition. </w:t>
      </w:r>
      <w:r w:rsidR="0014739E" w:rsidRPr="009F3BDC">
        <w:rPr>
          <w:lang w:val="en-AU"/>
        </w:rPr>
        <w:t>It would be preferable to instead use the large-scale current model predictions to establish boundary conditions for the local hydrodynamic model, so that all three forcings were at the same spatial (700 m) and time (hourly) scales</w:t>
      </w:r>
      <w:r w:rsidR="00363B13" w:rsidRPr="009F3BDC">
        <w:rPr>
          <w:lang w:val="en-AU"/>
        </w:rPr>
        <w:t>. T</w:t>
      </w:r>
      <w:r w:rsidR="0014739E" w:rsidRPr="009F3BDC">
        <w:rPr>
          <w:lang w:val="en-AU"/>
        </w:rPr>
        <w:t>his was beyond the project scope</w:t>
      </w:r>
      <w:r w:rsidR="00363B13" w:rsidRPr="009F3BDC">
        <w:rPr>
          <w:lang w:val="en-AU"/>
        </w:rPr>
        <w:t xml:space="preserve"> but would be a useful area for future research (see ‘</w:t>
      </w:r>
      <w:r w:rsidR="00B66293" w:rsidRPr="009F3BDC">
        <w:rPr>
          <w:lang w:val="en-AU"/>
        </w:rPr>
        <w:fldChar w:fldCharType="begin"/>
      </w:r>
      <w:r w:rsidR="00C15F49" w:rsidRPr="009F3BDC">
        <w:rPr>
          <w:lang w:val="en-AU"/>
        </w:rPr>
        <w:instrText xml:space="preserve"> REF _Ref358963414 \h </w:instrText>
      </w:r>
      <w:r w:rsidR="00B66293" w:rsidRPr="009F3BDC">
        <w:rPr>
          <w:lang w:val="en-AU"/>
        </w:rPr>
      </w:r>
      <w:r w:rsidR="00B66293" w:rsidRPr="009F3BDC">
        <w:rPr>
          <w:lang w:val="en-AU"/>
        </w:rPr>
        <w:fldChar w:fldCharType="separate"/>
      </w:r>
      <w:r w:rsidR="00E2599D" w:rsidRPr="009F3BDC">
        <w:rPr>
          <w:lang w:val="en-AU"/>
        </w:rPr>
        <w:t>Incorporation of Large-Scale Currents</w:t>
      </w:r>
      <w:r w:rsidR="00B66293" w:rsidRPr="009F3BDC">
        <w:rPr>
          <w:lang w:val="en-AU"/>
        </w:rPr>
        <w:fldChar w:fldCharType="end"/>
      </w:r>
      <w:r w:rsidR="004714D9">
        <w:rPr>
          <w:lang w:val="en-AU"/>
        </w:rPr>
        <w:t>’, p.</w:t>
      </w:r>
      <w:r w:rsidR="00C15F49" w:rsidRPr="009F3BDC">
        <w:rPr>
          <w:lang w:val="en-AU"/>
        </w:rPr>
        <w:t xml:space="preserve"> </w:t>
      </w:r>
      <w:r w:rsidR="00B66293" w:rsidRPr="009F3BDC">
        <w:rPr>
          <w:lang w:val="en-AU"/>
        </w:rPr>
        <w:fldChar w:fldCharType="begin"/>
      </w:r>
      <w:r w:rsidR="00C15F49" w:rsidRPr="009F3BDC">
        <w:rPr>
          <w:lang w:val="en-AU"/>
        </w:rPr>
        <w:instrText xml:space="preserve"> PAGEREF _Ref358963414 \h </w:instrText>
      </w:r>
      <w:r w:rsidR="00B66293" w:rsidRPr="009F3BDC">
        <w:rPr>
          <w:lang w:val="en-AU"/>
        </w:rPr>
      </w:r>
      <w:r w:rsidR="00B66293" w:rsidRPr="009F3BDC">
        <w:rPr>
          <w:lang w:val="en-AU"/>
        </w:rPr>
        <w:fldChar w:fldCharType="separate"/>
      </w:r>
      <w:r w:rsidR="00E2599D">
        <w:rPr>
          <w:noProof/>
          <w:lang w:val="en-AU"/>
        </w:rPr>
        <w:t>217</w:t>
      </w:r>
      <w:r w:rsidR="00B66293" w:rsidRPr="009F3BDC">
        <w:rPr>
          <w:lang w:val="en-AU"/>
        </w:rPr>
        <w:fldChar w:fldCharType="end"/>
      </w:r>
      <w:r w:rsidR="00FF641F">
        <w:rPr>
          <w:lang w:val="en-AU"/>
        </w:rPr>
        <w:t>)</w:t>
      </w:r>
      <w:r w:rsidR="0014739E" w:rsidRPr="009F3BDC">
        <w:rPr>
          <w:lang w:val="en-AU"/>
        </w:rPr>
        <w:t xml:space="preserve">. </w:t>
      </w:r>
    </w:p>
    <w:p w:rsidR="00BA0BFC" w:rsidRPr="009F3BDC" w:rsidRDefault="00D545C3" w:rsidP="00BA0BFC">
      <w:pPr>
        <w:pStyle w:val="Para0"/>
        <w:rPr>
          <w:lang w:val="en-AU"/>
        </w:rPr>
      </w:pPr>
      <w:r w:rsidRPr="009F3BDC">
        <w:rPr>
          <w:lang w:val="en-AU"/>
        </w:rPr>
        <w:t>Including</w:t>
      </w:r>
      <w:r w:rsidR="00BA0BFC" w:rsidRPr="009F3BDC">
        <w:rPr>
          <w:lang w:val="en-AU"/>
        </w:rPr>
        <w:t xml:space="preserve"> the influence of large-scale currents in the model significantly increases predicted current speeds</w:t>
      </w:r>
      <w:r w:rsidR="00666B14" w:rsidRPr="009F3BDC">
        <w:rPr>
          <w:lang w:val="en-AU"/>
        </w:rPr>
        <w:t xml:space="preserve"> flowing to the north-north-west</w:t>
      </w:r>
      <w:r w:rsidR="00BA0BFC" w:rsidRPr="009F3BDC">
        <w:rPr>
          <w:lang w:val="en-AU"/>
        </w:rPr>
        <w:t xml:space="preserve"> (</w:t>
      </w:r>
      <w:r w:rsidR="00780FBA" w:rsidRPr="00780FBA">
        <w:fldChar w:fldCharType="begin"/>
      </w:r>
      <w:r w:rsidR="00780FBA" w:rsidRPr="00780FBA">
        <w:instrText xml:space="preserve"> REF  _Ref353442746 \* Lower \h  \* MERGEFORMAT </w:instrText>
      </w:r>
      <w:r w:rsidR="00780FBA" w:rsidRPr="00780FBA">
        <w:fldChar w:fldCharType="separate"/>
      </w:r>
      <w:r w:rsidR="00E2599D" w:rsidRPr="00E2599D">
        <w:t xml:space="preserve">figure </w:t>
      </w:r>
      <w:r w:rsidR="00E2599D" w:rsidRPr="00E2599D">
        <w:rPr>
          <w:noProof/>
        </w:rPr>
        <w:t>1</w:t>
      </w:r>
      <w:r w:rsidR="00780FBA" w:rsidRPr="00780FBA">
        <w:fldChar w:fldCharType="end"/>
      </w:r>
      <w:r w:rsidR="00BA0BFC" w:rsidRPr="009F3BDC">
        <w:rPr>
          <w:lang w:val="en-AU"/>
        </w:rPr>
        <w:t xml:space="preserve">). As a result, predictions of the spatial extent of sedimentation are dramatically different in simulations conducted with and without </w:t>
      </w:r>
      <w:r w:rsidR="00900BAE" w:rsidRPr="009F3BDC">
        <w:rPr>
          <w:lang w:val="en-AU"/>
        </w:rPr>
        <w:t>large-scale currents</w:t>
      </w:r>
      <w:r w:rsidR="00BA0BFC" w:rsidRPr="009F3BDC">
        <w:rPr>
          <w:lang w:val="en-AU"/>
        </w:rPr>
        <w:t xml:space="preserve"> (</w:t>
      </w:r>
      <w:r w:rsidR="004714D9" w:rsidRPr="004714D9">
        <w:rPr>
          <w:lang w:val="en-AU"/>
        </w:rPr>
        <w:fldChar w:fldCharType="begin"/>
      </w:r>
      <w:r w:rsidR="004714D9" w:rsidRPr="004714D9">
        <w:rPr>
          <w:lang w:val="en-AU"/>
        </w:rPr>
        <w:instrText xml:space="preserve"> REF  _Ref361741707 \* Lower \h  \* MERGEFORMAT </w:instrText>
      </w:r>
      <w:r w:rsidR="004714D9" w:rsidRPr="004714D9">
        <w:rPr>
          <w:lang w:val="en-AU"/>
        </w:rPr>
      </w:r>
      <w:r w:rsidR="004714D9" w:rsidRPr="004714D9">
        <w:rPr>
          <w:lang w:val="en-AU"/>
        </w:rPr>
        <w:fldChar w:fldCharType="separate"/>
      </w:r>
      <w:r w:rsidR="00E2599D" w:rsidRPr="00E2599D">
        <w:t xml:space="preserve">figure </w:t>
      </w:r>
      <w:r w:rsidR="00E2599D" w:rsidRPr="00E2599D">
        <w:rPr>
          <w:noProof/>
        </w:rPr>
        <w:t>2</w:t>
      </w:r>
      <w:r w:rsidR="004714D9" w:rsidRPr="004714D9">
        <w:rPr>
          <w:lang w:val="en-AU"/>
        </w:rPr>
        <w:fldChar w:fldCharType="end"/>
      </w:r>
      <w:r w:rsidR="004714D9">
        <w:rPr>
          <w:lang w:val="en-AU"/>
        </w:rPr>
        <w:t xml:space="preserve"> </w:t>
      </w:r>
      <w:r w:rsidR="00BA0BFC" w:rsidRPr="00780FBA">
        <w:rPr>
          <w:lang w:val="en-AU"/>
        </w:rPr>
        <w:t xml:space="preserve">and </w:t>
      </w:r>
      <w:r w:rsidR="00780FBA" w:rsidRPr="00780FBA">
        <w:fldChar w:fldCharType="begin"/>
      </w:r>
      <w:r w:rsidR="00780FBA" w:rsidRPr="00780FBA">
        <w:instrText xml:space="preserve"> REF  _Ref353450583 \* Lower \h  \* MERGEFORMAT </w:instrText>
      </w:r>
      <w:r w:rsidR="00780FBA" w:rsidRPr="00780FBA">
        <w:fldChar w:fldCharType="separate"/>
      </w:r>
      <w:r w:rsidR="00E2599D" w:rsidRPr="00E2599D">
        <w:t xml:space="preserve">figure </w:t>
      </w:r>
      <w:r w:rsidR="00E2599D" w:rsidRPr="00E2599D">
        <w:rPr>
          <w:noProof/>
        </w:rPr>
        <w:t>3</w:t>
      </w:r>
      <w:r w:rsidR="00780FBA" w:rsidRPr="00780FBA">
        <w:fldChar w:fldCharType="end"/>
      </w:r>
      <w:r w:rsidR="00BA0BFC" w:rsidRPr="009F3BDC">
        <w:rPr>
          <w:lang w:val="en-AU"/>
        </w:rPr>
        <w:t xml:space="preserve">). This is expected, </w:t>
      </w:r>
      <w:r w:rsidR="00900BAE" w:rsidRPr="009F3BDC">
        <w:rPr>
          <w:lang w:val="en-AU"/>
        </w:rPr>
        <w:t>given</w:t>
      </w:r>
      <w:r w:rsidR="00BA0BFC" w:rsidRPr="009F3BDC">
        <w:rPr>
          <w:lang w:val="en-AU"/>
        </w:rPr>
        <w:t xml:space="preserve"> that large-scale currents </w:t>
      </w:r>
      <w:r w:rsidR="00900BAE" w:rsidRPr="009F3BDC">
        <w:rPr>
          <w:lang w:val="en-AU"/>
        </w:rPr>
        <w:t xml:space="preserve">are known to </w:t>
      </w:r>
      <w:r w:rsidR="00BA0BFC" w:rsidRPr="009F3BDC">
        <w:rPr>
          <w:lang w:val="en-AU"/>
        </w:rPr>
        <w:t xml:space="preserve">have a significant effect on circulation in the Reef lagoon (Brinkman et al. 2001; Lambrechts et al. 2008; Webster et al. 2007; Wolanski 1994). </w:t>
      </w:r>
    </w:p>
    <w:p w:rsidR="00993758" w:rsidRPr="009F3BDC" w:rsidRDefault="00993758" w:rsidP="00BA0BFC">
      <w:pPr>
        <w:pStyle w:val="Para0"/>
        <w:rPr>
          <w:lang w:val="en-AU"/>
        </w:rPr>
      </w:pPr>
      <w:r w:rsidRPr="009F3BDC">
        <w:rPr>
          <w:lang w:val="en-AU"/>
        </w:rPr>
        <w:t>Cyclonic conditions were no</w:t>
      </w:r>
      <w:r w:rsidR="00900BAE" w:rsidRPr="009F3BDC">
        <w:rPr>
          <w:lang w:val="en-AU"/>
        </w:rPr>
        <w:t xml:space="preserve">t represented in the modelling. </w:t>
      </w:r>
      <w:r w:rsidR="00B43EA4">
        <w:rPr>
          <w:lang w:val="en-AU"/>
        </w:rPr>
        <w:t>C</w:t>
      </w:r>
      <w:r w:rsidR="00900BAE" w:rsidRPr="009F3BDC">
        <w:rPr>
          <w:lang w:val="en-AU"/>
        </w:rPr>
        <w:t>yclones are relatively</w:t>
      </w:r>
      <w:r w:rsidR="00B43EA4">
        <w:rPr>
          <w:lang w:val="en-AU"/>
        </w:rPr>
        <w:t xml:space="preserve"> rare, brief, extreme, and unpredictable events;</w:t>
      </w:r>
      <w:r w:rsidR="00900BAE" w:rsidRPr="009F3BDC">
        <w:rPr>
          <w:lang w:val="en-AU"/>
        </w:rPr>
        <w:t xml:space="preserve"> data collected during cyclonic </w:t>
      </w:r>
      <w:r w:rsidRPr="009F3BDC">
        <w:rPr>
          <w:lang w:val="en-AU"/>
        </w:rPr>
        <w:t xml:space="preserve">conditions are </w:t>
      </w:r>
      <w:r w:rsidR="00B43EA4">
        <w:rPr>
          <w:lang w:val="en-AU"/>
        </w:rPr>
        <w:t xml:space="preserve">scarce and may be </w:t>
      </w:r>
      <w:r w:rsidRPr="009F3BDC">
        <w:rPr>
          <w:lang w:val="en-AU"/>
        </w:rPr>
        <w:t xml:space="preserve">compromised by instrument failure. </w:t>
      </w:r>
    </w:p>
    <w:p w:rsidR="00BA0BFC" w:rsidRPr="009F3BDC" w:rsidRDefault="00BA0BFC" w:rsidP="00BA0BFC">
      <w:pPr>
        <w:pStyle w:val="Para0"/>
        <w:keepNext/>
        <w:rPr>
          <w:highlight w:val="cyan"/>
          <w:lang w:val="en-AU"/>
        </w:rPr>
      </w:pPr>
      <w:r w:rsidRPr="009F3BDC">
        <w:rPr>
          <w:noProof/>
          <w:lang w:val="en-AU" w:eastAsia="en-AU"/>
        </w:rPr>
        <w:lastRenderedPageBreak/>
        <w:drawing>
          <wp:inline distT="0" distB="0" distL="0" distR="0" wp14:anchorId="10F5F52A" wp14:editId="46CB17DC">
            <wp:extent cx="5400675" cy="7191375"/>
            <wp:effectExtent l="0" t="0" r="0" b="0"/>
            <wp:docPr id="4" name="Picture 11" descr="Snapshot of predicted current fields with (top) and without (bottom) including large-scale current forcing in the Gladstone study area. The high current speeds south of Gladstone reflect forcing by tides and waves. The high current speeds to the north in the top figure reflect the influence of the large-scale currents as well as tides and local winds. The dramatic decrease in current speeds near shore in the top panel results from the cut-off in applying large-scale current forcing at the 10 m depth contour.&#10;&#10;"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APASA\Effects of Large Scale Currents_Gladstone.png"/>
                    <pic:cNvPicPr>
                      <a:picLocks noChangeAspect="1" noChangeArrowheads="1"/>
                    </pic:cNvPicPr>
                  </pic:nvPicPr>
                  <pic:blipFill>
                    <a:blip r:embed="rId37" cstate="print"/>
                    <a:srcRect/>
                    <a:stretch>
                      <a:fillRect/>
                    </a:stretch>
                  </pic:blipFill>
                  <pic:spPr bwMode="auto">
                    <a:xfrm>
                      <a:off x="0" y="0"/>
                      <a:ext cx="5400675" cy="7191375"/>
                    </a:xfrm>
                    <a:prstGeom prst="rect">
                      <a:avLst/>
                    </a:prstGeom>
                    <a:noFill/>
                    <a:ln w="9525">
                      <a:noFill/>
                      <a:miter lim="800000"/>
                      <a:headEnd/>
                      <a:tailEnd/>
                    </a:ln>
                  </pic:spPr>
                </pic:pic>
              </a:graphicData>
            </a:graphic>
          </wp:inline>
        </w:drawing>
      </w:r>
    </w:p>
    <w:p w:rsidR="00BA0BFC" w:rsidRPr="009F3BDC" w:rsidRDefault="00BA0BFC" w:rsidP="00BA0BFC">
      <w:pPr>
        <w:pStyle w:val="Caption"/>
      </w:pPr>
      <w:bookmarkStart w:id="39" w:name="_Ref353442746"/>
      <w:bookmarkStart w:id="40" w:name="_Toc360693959"/>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1</w:t>
      </w:r>
      <w:r w:rsidR="00B66293" w:rsidRPr="009F3BDC">
        <w:rPr>
          <w:b/>
        </w:rPr>
        <w:fldChar w:fldCharType="end"/>
      </w:r>
      <w:bookmarkEnd w:id="39"/>
      <w:r w:rsidRPr="009F3BDC">
        <w:t>. Snapshot of predicted current fields with (top) and without (bottom) including large-scale current forcing in the Gladstone study area. The high current speeds south of Gladstone reflect forcing by tides and waves. The high current speeds to the north in the top figure reflect the influence of the large-scale currents</w:t>
      </w:r>
      <w:r w:rsidR="00543943" w:rsidRPr="009F3BDC">
        <w:t xml:space="preserve"> as well as tides and local winds. T</w:t>
      </w:r>
      <w:r w:rsidRPr="009F3BDC">
        <w:t>he dramatic decrease in current speeds near shore in the top panel results from the cut-off in applying large-scale current forcing at the 10 m depth contour.</w:t>
      </w:r>
      <w:bookmarkEnd w:id="40"/>
    </w:p>
    <w:p w:rsidR="00BA0BFC" w:rsidRPr="009F3BDC" w:rsidRDefault="00BA0BFC" w:rsidP="00BA0BFC">
      <w:pPr>
        <w:pStyle w:val="Para0"/>
        <w:rPr>
          <w:lang w:val="en-AU"/>
        </w:rPr>
      </w:pPr>
    </w:p>
    <w:p w:rsidR="00BA0BFC" w:rsidRPr="009F3BDC" w:rsidRDefault="00BA0BFC" w:rsidP="00BA0BFC">
      <w:pPr>
        <w:pStyle w:val="Para0"/>
        <w:rPr>
          <w:lang w:val="en-AU"/>
        </w:rPr>
      </w:pPr>
    </w:p>
    <w:p w:rsidR="006472B4" w:rsidRDefault="006472B4" w:rsidP="00BA0BFC">
      <w:pPr>
        <w:pStyle w:val="Caption"/>
        <w:rPr>
          <w:b/>
        </w:rPr>
      </w:pPr>
      <w:bookmarkStart w:id="41" w:name="_Ref353442726"/>
      <w:bookmarkStart w:id="42" w:name="_Toc360693960"/>
      <w:r>
        <w:rPr>
          <w:noProof/>
          <w:lang w:eastAsia="en-AU"/>
        </w:rPr>
        <w:drawing>
          <wp:inline distT="0" distB="0" distL="0" distR="0" wp14:anchorId="785F3753" wp14:editId="77DA5446">
            <wp:extent cx="5400675" cy="7176666"/>
            <wp:effectExtent l="0" t="0" r="0" b="5715"/>
            <wp:docPr id="270" name="Picture 270" descr="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400675" cy="7176666"/>
                    </a:xfrm>
                    <a:prstGeom prst="rect">
                      <a:avLst/>
                    </a:prstGeom>
                  </pic:spPr>
                </pic:pic>
              </a:graphicData>
            </a:graphic>
          </wp:inline>
        </w:drawing>
      </w:r>
    </w:p>
    <w:p w:rsidR="00BA0BFC" w:rsidRPr="009F3BDC" w:rsidRDefault="00BA0BFC" w:rsidP="00BA0BFC">
      <w:pPr>
        <w:pStyle w:val="Caption"/>
      </w:pPr>
      <w:bookmarkStart w:id="43" w:name="_Ref361741707"/>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2</w:t>
      </w:r>
      <w:r w:rsidR="00B66293" w:rsidRPr="009F3BDC">
        <w:rPr>
          <w:b/>
        </w:rPr>
        <w:fldChar w:fldCharType="end"/>
      </w:r>
      <w:bookmarkEnd w:id="41"/>
      <w:bookmarkEnd w:id="43"/>
      <w:r w:rsidRPr="009F3BDC">
        <w:t>.Total sedimentation at day 30 of the Abbot Point placement scenario at the current placement site, including large-scale current forcing.</w:t>
      </w:r>
      <w:bookmarkEnd w:id="42"/>
    </w:p>
    <w:p w:rsidR="00BA0BFC" w:rsidRPr="009F3BDC" w:rsidRDefault="00BA0BFC" w:rsidP="00BA0BFC">
      <w:pPr>
        <w:pStyle w:val="Para0"/>
        <w:rPr>
          <w:lang w:val="en-AU"/>
        </w:rPr>
      </w:pPr>
    </w:p>
    <w:p w:rsidR="00BA0BFC" w:rsidRPr="009F3BDC" w:rsidRDefault="004F10FA" w:rsidP="00BA0BFC">
      <w:pPr>
        <w:pStyle w:val="Para0"/>
        <w:keepNext/>
        <w:rPr>
          <w:lang w:val="en-AU"/>
        </w:rPr>
      </w:pPr>
      <w:r>
        <w:rPr>
          <w:noProof/>
          <w:lang w:val="en-AU" w:eastAsia="en-AU"/>
        </w:rPr>
        <w:lastRenderedPageBreak/>
        <w:drawing>
          <wp:inline distT="0" distB="0" distL="0" distR="0" wp14:anchorId="4BA1F70F" wp14:editId="1F8FE500">
            <wp:extent cx="5486248" cy="7324725"/>
            <wp:effectExtent l="0" t="0" r="635" b="0"/>
            <wp:docPr id="272" name="Picture 272" descr="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89759" cy="7329413"/>
                    </a:xfrm>
                    <a:prstGeom prst="rect">
                      <a:avLst/>
                    </a:prstGeom>
                    <a:noFill/>
                  </pic:spPr>
                </pic:pic>
              </a:graphicData>
            </a:graphic>
          </wp:inline>
        </w:drawing>
      </w:r>
    </w:p>
    <w:p w:rsidR="00BA0BFC" w:rsidRPr="009F3BDC" w:rsidRDefault="00BA0BFC" w:rsidP="00BA0BFC">
      <w:pPr>
        <w:pStyle w:val="Caption"/>
      </w:pPr>
      <w:bookmarkStart w:id="44" w:name="_Ref353450583"/>
      <w:bookmarkStart w:id="45" w:name="_Toc360693961"/>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3</w:t>
      </w:r>
      <w:r w:rsidR="00B66293" w:rsidRPr="009F3BDC">
        <w:rPr>
          <w:b/>
        </w:rPr>
        <w:fldChar w:fldCharType="end"/>
      </w:r>
      <w:bookmarkEnd w:id="44"/>
      <w:r w:rsidRPr="009F3BDC">
        <w:t>.Total sedimentation at day 30 of the Abbot Point placement scenario at the current placement site, without large-scale current forcing.</w:t>
      </w:r>
      <w:bookmarkEnd w:id="45"/>
    </w:p>
    <w:p w:rsidR="00BA0BFC" w:rsidRPr="009F3BDC" w:rsidRDefault="00BA0BFC" w:rsidP="00BA0BFC">
      <w:pPr>
        <w:pStyle w:val="Para0"/>
        <w:rPr>
          <w:lang w:val="en-AU"/>
        </w:rPr>
      </w:pPr>
    </w:p>
    <w:p w:rsidR="00BA0BFC" w:rsidRPr="009F3BDC" w:rsidRDefault="00BA0BFC" w:rsidP="00BA0BFC">
      <w:pPr>
        <w:pStyle w:val="Para0"/>
        <w:rPr>
          <w:lang w:val="en-AU"/>
        </w:rPr>
      </w:pPr>
      <w:r w:rsidRPr="009F3BDC">
        <w:rPr>
          <w:lang w:val="en-AU"/>
        </w:rPr>
        <w:t>The general long-term movement of dredged material to the north</w:t>
      </w:r>
      <w:r w:rsidR="00666B14" w:rsidRPr="009F3BDC">
        <w:rPr>
          <w:lang w:val="en-AU"/>
        </w:rPr>
        <w:t>-west</w:t>
      </w:r>
      <w:r w:rsidRPr="009F3BDC">
        <w:rPr>
          <w:lang w:val="en-AU"/>
        </w:rPr>
        <w:t xml:space="preserve"> within the coastal zone predicted by the model when large-sc</w:t>
      </w:r>
      <w:r w:rsidR="001427C1" w:rsidRPr="009F3BDC">
        <w:rPr>
          <w:lang w:val="en-AU"/>
        </w:rPr>
        <w:t>ale current forcing is included</w:t>
      </w:r>
      <w:r w:rsidRPr="009F3BDC">
        <w:rPr>
          <w:lang w:val="en-AU"/>
        </w:rPr>
        <w:t xml:space="preserve"> is consistent with studies of the transport of river inputs of fine sediment (Bainbridge </w:t>
      </w:r>
      <w:r w:rsidR="00C90812" w:rsidRPr="009F3BDC">
        <w:rPr>
          <w:lang w:val="en-AU"/>
        </w:rPr>
        <w:t xml:space="preserve">et al. </w:t>
      </w:r>
      <w:r w:rsidRPr="009F3BDC">
        <w:rPr>
          <w:lang w:val="en-AU"/>
        </w:rPr>
        <w:t>2012; Lambeck</w:t>
      </w:r>
      <w:r w:rsidR="0014739E" w:rsidRPr="009F3BDC">
        <w:rPr>
          <w:lang w:val="en-AU"/>
        </w:rPr>
        <w:t xml:space="preserve"> </w:t>
      </w:r>
      <w:r w:rsidRPr="009F3BDC">
        <w:rPr>
          <w:lang w:val="en-AU"/>
        </w:rPr>
        <w:t>&amp;</w:t>
      </w:r>
      <w:r w:rsidR="0014739E" w:rsidRPr="009F3BDC">
        <w:rPr>
          <w:lang w:val="en-AU"/>
        </w:rPr>
        <w:t xml:space="preserve"> </w:t>
      </w:r>
      <w:r w:rsidRPr="009F3BDC">
        <w:rPr>
          <w:lang w:val="en-AU"/>
        </w:rPr>
        <w:t xml:space="preserve">Woolfe 2000; Mathews et al. 2007; Orpin et al. 1999, 2004). </w:t>
      </w:r>
      <w:r w:rsidR="00DA6BBF" w:rsidRPr="009F3BDC">
        <w:rPr>
          <w:lang w:val="en-AU"/>
        </w:rPr>
        <w:t xml:space="preserve">As </w:t>
      </w:r>
      <w:r w:rsidR="00DA6BBF" w:rsidRPr="009F3BDC">
        <w:rPr>
          <w:lang w:val="en-AU"/>
        </w:rPr>
        <w:lastRenderedPageBreak/>
        <w:t>shown in</w:t>
      </w:r>
      <w:r w:rsidR="004714D9" w:rsidRPr="004714D9">
        <w:rPr>
          <w:lang w:val="en-AU"/>
        </w:rPr>
        <w:t xml:space="preserve"> </w:t>
      </w:r>
      <w:r w:rsidR="004714D9" w:rsidRPr="004714D9">
        <w:rPr>
          <w:lang w:val="en-AU"/>
        </w:rPr>
        <w:fldChar w:fldCharType="begin"/>
      </w:r>
      <w:r w:rsidR="004714D9" w:rsidRPr="004714D9">
        <w:rPr>
          <w:lang w:val="en-AU"/>
        </w:rPr>
        <w:instrText xml:space="preserve"> REF  _Ref361741707 \* Lower \h  \* MERGEFORMAT </w:instrText>
      </w:r>
      <w:r w:rsidR="004714D9" w:rsidRPr="004714D9">
        <w:rPr>
          <w:lang w:val="en-AU"/>
        </w:rPr>
      </w:r>
      <w:r w:rsidR="004714D9" w:rsidRPr="004714D9">
        <w:rPr>
          <w:lang w:val="en-AU"/>
        </w:rPr>
        <w:fldChar w:fldCharType="separate"/>
      </w:r>
      <w:r w:rsidR="00E2599D" w:rsidRPr="00E2599D">
        <w:t xml:space="preserve">figure </w:t>
      </w:r>
      <w:r w:rsidR="00E2599D" w:rsidRPr="00E2599D">
        <w:rPr>
          <w:noProof/>
        </w:rPr>
        <w:t>2</w:t>
      </w:r>
      <w:r w:rsidR="004714D9" w:rsidRPr="004714D9">
        <w:rPr>
          <w:lang w:val="en-AU"/>
        </w:rPr>
        <w:fldChar w:fldCharType="end"/>
      </w:r>
      <w:r w:rsidR="00DA6BBF" w:rsidRPr="009F3BDC">
        <w:rPr>
          <w:lang w:val="en-AU"/>
        </w:rPr>
        <w:t xml:space="preserve">, the model predicts some sediment will move into Bowling Green Bay, in the opposite direction to the dominant transport to the north-west. </w:t>
      </w:r>
      <w:r w:rsidR="001427C1" w:rsidRPr="009F3BDC">
        <w:rPr>
          <w:lang w:val="en-AU"/>
        </w:rPr>
        <w:t>Th</w:t>
      </w:r>
      <w:r w:rsidR="00DA6BBF" w:rsidRPr="009F3BDC">
        <w:rPr>
          <w:lang w:val="en-AU"/>
        </w:rPr>
        <w:t>is</w:t>
      </w:r>
      <w:r w:rsidR="001427C1" w:rsidRPr="009F3BDC">
        <w:rPr>
          <w:lang w:val="en-AU"/>
        </w:rPr>
        <w:t xml:space="preserve"> movement of sediment into quiescent, north-facing bays is also consistent with other studies. </w:t>
      </w:r>
      <w:r w:rsidRPr="009F3BDC">
        <w:rPr>
          <w:lang w:val="en-AU"/>
        </w:rPr>
        <w:t>For example, Orpin et al. (2004) estimate that most sediment from the Burdekin River moves northward in the coastal zone to be deposited in Bowling Green Bay</w:t>
      </w:r>
      <w:r w:rsidR="00DA6BBF" w:rsidRPr="009F3BDC">
        <w:rPr>
          <w:lang w:val="en-AU"/>
        </w:rPr>
        <w:t xml:space="preserve">. </w:t>
      </w:r>
    </w:p>
    <w:p w:rsidR="003E381C" w:rsidRPr="009F3BDC" w:rsidRDefault="004714D9" w:rsidP="00BA0BFC">
      <w:pPr>
        <w:pStyle w:val="Para0"/>
        <w:rPr>
          <w:lang w:val="en-AU"/>
        </w:rPr>
      </w:pPr>
      <w:r w:rsidRPr="004714D9">
        <w:rPr>
          <w:lang w:val="en-AU"/>
        </w:rPr>
        <w:fldChar w:fldCharType="begin"/>
      </w:r>
      <w:r w:rsidRPr="004714D9">
        <w:rPr>
          <w:lang w:val="en-AU"/>
        </w:rPr>
        <w:instrText xml:space="preserve"> REF _Ref361741707 \h  \* MERGEFORMAT </w:instrText>
      </w:r>
      <w:r w:rsidRPr="004714D9">
        <w:rPr>
          <w:lang w:val="en-AU"/>
        </w:rPr>
      </w:r>
      <w:r w:rsidRPr="004714D9">
        <w:rPr>
          <w:lang w:val="en-AU"/>
        </w:rPr>
        <w:fldChar w:fldCharType="separate"/>
      </w:r>
      <w:r w:rsidR="00E2599D" w:rsidRPr="00E2599D">
        <w:t xml:space="preserve">Figure </w:t>
      </w:r>
      <w:r w:rsidR="00E2599D" w:rsidRPr="00E2599D">
        <w:rPr>
          <w:noProof/>
        </w:rPr>
        <w:t>2</w:t>
      </w:r>
      <w:r w:rsidRPr="004714D9">
        <w:rPr>
          <w:lang w:val="en-AU"/>
        </w:rPr>
        <w:fldChar w:fldCharType="end"/>
      </w:r>
      <w:r>
        <w:rPr>
          <w:lang w:val="en-AU"/>
        </w:rPr>
        <w:t xml:space="preserve"> </w:t>
      </w:r>
      <w:r w:rsidR="003E381C" w:rsidRPr="009F3BDC">
        <w:rPr>
          <w:lang w:val="en-AU"/>
        </w:rPr>
        <w:t xml:space="preserve">is also useful in demonstrating that model outputs should not be examined and interpreted in minute detail. </w:t>
      </w:r>
      <w:r w:rsidRPr="004714D9">
        <w:fldChar w:fldCharType="begin"/>
      </w:r>
      <w:r w:rsidRPr="004714D9">
        <w:rPr>
          <w:lang w:val="en-AU"/>
        </w:rPr>
        <w:instrText xml:space="preserve"> REF _Ref361741707 \h </w:instrText>
      </w:r>
      <w:r w:rsidRPr="004714D9">
        <w:instrText xml:space="preserve"> \* MERGEFORMAT </w:instrText>
      </w:r>
      <w:r w:rsidRPr="004714D9">
        <w:fldChar w:fldCharType="separate"/>
      </w:r>
      <w:r w:rsidR="00E2599D" w:rsidRPr="00E2599D">
        <w:t xml:space="preserve">Figure </w:t>
      </w:r>
      <w:r w:rsidR="00E2599D" w:rsidRPr="00E2599D">
        <w:rPr>
          <w:noProof/>
        </w:rPr>
        <w:t>2</w:t>
      </w:r>
      <w:r w:rsidRPr="004714D9">
        <w:fldChar w:fldCharType="end"/>
      </w:r>
      <w:r>
        <w:t xml:space="preserve"> </w:t>
      </w:r>
      <w:r w:rsidR="003E381C" w:rsidRPr="009F3BDC">
        <w:rPr>
          <w:lang w:val="en-AU"/>
        </w:rPr>
        <w:t>shows sediment moving across</w:t>
      </w:r>
      <w:r w:rsidR="00C83EF9" w:rsidRPr="009F3BDC">
        <w:rPr>
          <w:lang w:val="en-AU"/>
        </w:rPr>
        <w:t xml:space="preserve"> land at</w:t>
      </w:r>
      <w:r w:rsidR="003E381C" w:rsidRPr="009F3BDC">
        <w:rPr>
          <w:lang w:val="en-AU"/>
        </w:rPr>
        <w:t xml:space="preserve"> the northern tip of Cape Bowling Green</w:t>
      </w:r>
      <w:r w:rsidR="00C83EF9" w:rsidRPr="009F3BDC">
        <w:rPr>
          <w:lang w:val="en-AU"/>
        </w:rPr>
        <w:t>. This is an artefact of the size of the model grids: at the northern tip of Ca</w:t>
      </w:r>
      <w:r w:rsidR="00ED470C">
        <w:rPr>
          <w:lang w:val="en-AU"/>
        </w:rPr>
        <w:t>pe Bowling Green most of a 700 x</w:t>
      </w:r>
      <w:r w:rsidR="00C83EF9" w:rsidRPr="009F3BDC">
        <w:rPr>
          <w:lang w:val="en-AU"/>
        </w:rPr>
        <w:t xml:space="preserve"> 700 m grid cell will be water and treated as such in the model. It is important to understand that the model predictions cannot be interpreted at such minute scales. </w:t>
      </w:r>
    </w:p>
    <w:p w:rsidR="00ED470C" w:rsidRDefault="00BA0BFC" w:rsidP="00BA0BFC">
      <w:pPr>
        <w:pStyle w:val="Para0"/>
        <w:rPr>
          <w:lang w:val="en-AU"/>
        </w:rPr>
      </w:pPr>
      <w:r w:rsidRPr="009F3BDC">
        <w:rPr>
          <w:rStyle w:val="Para0Char"/>
          <w:lang w:val="en-AU"/>
        </w:rPr>
        <w:t xml:space="preserve">The influence of large-scale currents becomes progressively weaker moving toward the coast, and is non–existent in enclosed bays and estuaries (King &amp; Wolanski 1992). </w:t>
      </w:r>
      <w:r w:rsidRPr="009F3BDC">
        <w:rPr>
          <w:lang w:val="en-AU"/>
        </w:rPr>
        <w:t xml:space="preserve">Therefore, </w:t>
      </w:r>
      <w:r w:rsidR="001B43FA" w:rsidRPr="009F3BDC">
        <w:rPr>
          <w:lang w:val="en-AU"/>
        </w:rPr>
        <w:t xml:space="preserve">the inclusion of </w:t>
      </w:r>
      <w:r w:rsidRPr="009F3BDC">
        <w:rPr>
          <w:lang w:val="en-AU"/>
        </w:rPr>
        <w:t>forcing by large-scale curren</w:t>
      </w:r>
      <w:r w:rsidR="00463FC2" w:rsidRPr="009F3BDC">
        <w:rPr>
          <w:lang w:val="en-AU"/>
        </w:rPr>
        <w:t>ts f</w:t>
      </w:r>
      <w:r w:rsidRPr="009F3BDC">
        <w:rPr>
          <w:lang w:val="en-AU"/>
        </w:rPr>
        <w:t>rom the 10 m contour outward resulted in an abrupt decrease in modelled current speeds, and therefore sediment</w:t>
      </w:r>
      <w:r w:rsidR="001B43FA" w:rsidRPr="009F3BDC">
        <w:rPr>
          <w:lang w:val="en-AU"/>
        </w:rPr>
        <w:t xml:space="preserve"> movement</w:t>
      </w:r>
      <w:r w:rsidRPr="009F3BDC">
        <w:rPr>
          <w:lang w:val="en-AU"/>
        </w:rPr>
        <w:t xml:space="preserve">, in areas shallower than 10 m </w:t>
      </w:r>
      <w:r w:rsidRPr="00D75464">
        <w:rPr>
          <w:lang w:val="en-AU"/>
        </w:rPr>
        <w:t>(</w:t>
      </w:r>
      <w:r w:rsidR="00D75464" w:rsidRPr="00D75464">
        <w:fldChar w:fldCharType="begin"/>
      </w:r>
      <w:r w:rsidR="00D75464" w:rsidRPr="00D75464">
        <w:instrText xml:space="preserve"> REF  _Ref353442746 \* Lower \h  \* MERGEFORMAT </w:instrText>
      </w:r>
      <w:r w:rsidR="00D75464" w:rsidRPr="00D75464">
        <w:fldChar w:fldCharType="separate"/>
      </w:r>
      <w:r w:rsidR="00E2599D" w:rsidRPr="00E2599D">
        <w:t xml:space="preserve">figure </w:t>
      </w:r>
      <w:r w:rsidR="00E2599D" w:rsidRPr="00E2599D">
        <w:rPr>
          <w:noProof/>
        </w:rPr>
        <w:t>1</w:t>
      </w:r>
      <w:r w:rsidR="00D75464" w:rsidRPr="00D75464">
        <w:fldChar w:fldCharType="end"/>
      </w:r>
      <w:r w:rsidRPr="009F3BDC">
        <w:rPr>
          <w:lang w:val="en-AU"/>
        </w:rPr>
        <w:t>). Given that the influence of large-scale currents will actually decline over a gradient of water depth approaching the coast, the model is likely to over-predict sedimentation inshore of the 10 m depth contour relative to deeper depths, because modelled sediment particles enter a different model environment when they move into shallow depths.</w:t>
      </w:r>
      <w:r w:rsidR="006B1EA3" w:rsidRPr="009F3BDC">
        <w:rPr>
          <w:lang w:val="en-AU"/>
        </w:rPr>
        <w:t xml:space="preserve"> This also means the model may tend to under-estimate resuspension and subsequent transport from areas &lt;</w:t>
      </w:r>
      <w:r w:rsidR="0071582F">
        <w:rPr>
          <w:lang w:val="en-AU"/>
        </w:rPr>
        <w:t xml:space="preserve"> </w:t>
      </w:r>
      <w:r w:rsidR="006B1EA3" w:rsidRPr="009F3BDC">
        <w:rPr>
          <w:lang w:val="en-AU"/>
        </w:rPr>
        <w:t xml:space="preserve">10 m depth. </w:t>
      </w:r>
    </w:p>
    <w:p w:rsidR="00BA0BFC" w:rsidRPr="009F3BDC" w:rsidRDefault="00BA0BFC" w:rsidP="00BA0BFC">
      <w:pPr>
        <w:pStyle w:val="Para0"/>
        <w:rPr>
          <w:lang w:val="en-AU"/>
        </w:rPr>
      </w:pPr>
      <w:r w:rsidRPr="009F3BDC">
        <w:rPr>
          <w:lang w:val="en-AU"/>
        </w:rPr>
        <w:t>In addition, the model did not incorporate the effects of local-scale, shallow-water wave action and resultant sediment resuspension, or the tidal pumping and trapping of fine sediments into estuaries and mangroves. These processes are known to be important in governing nearshore turbidity and sedimentation (Alongi</w:t>
      </w:r>
      <w:r w:rsidR="009538E3" w:rsidRPr="009F3BDC">
        <w:rPr>
          <w:lang w:val="en-AU"/>
        </w:rPr>
        <w:t xml:space="preserve"> </w:t>
      </w:r>
      <w:r w:rsidRPr="009F3BDC">
        <w:rPr>
          <w:lang w:val="en-AU"/>
        </w:rPr>
        <w:t>&amp; McKinnon 2005; Furukowa</w:t>
      </w:r>
      <w:r w:rsidR="005179F1" w:rsidRPr="009F3BDC">
        <w:rPr>
          <w:lang w:val="en-AU"/>
        </w:rPr>
        <w:t xml:space="preserve"> </w:t>
      </w:r>
      <w:r w:rsidRPr="009F3BDC">
        <w:rPr>
          <w:lang w:val="en-AU"/>
        </w:rPr>
        <w:t>&amp;</w:t>
      </w:r>
      <w:r w:rsidR="005179F1" w:rsidRPr="009F3BDC">
        <w:rPr>
          <w:lang w:val="en-AU"/>
        </w:rPr>
        <w:t xml:space="preserve"> </w:t>
      </w:r>
      <w:r w:rsidRPr="009F3BDC">
        <w:rPr>
          <w:lang w:val="en-AU"/>
        </w:rPr>
        <w:t xml:space="preserve">Wolanski 1996; Webster et al. 2007; Wolanski et al. 1997, 2005). High predicted sedimentation in nearshore areas needs to be interpreted in this context. </w:t>
      </w:r>
      <w:r w:rsidR="004519D0" w:rsidRPr="0096108C">
        <w:t xml:space="preserve">For example, </w:t>
      </w:r>
      <w:r w:rsidR="004519D0">
        <w:t xml:space="preserve">the </w:t>
      </w:r>
      <w:r w:rsidR="004519D0" w:rsidRPr="0096108C">
        <w:t>relatively hi</w:t>
      </w:r>
      <w:r w:rsidR="004519D0">
        <w:t xml:space="preserve">gh sedimentation predicted </w:t>
      </w:r>
      <w:r w:rsidR="004519D0" w:rsidRPr="0096108C">
        <w:t>on the exposed windward sides of islands and reefs do not take these processes</w:t>
      </w:r>
      <w:r w:rsidR="004519D0">
        <w:t xml:space="preserve"> into account and are unlikely to be realistic</w:t>
      </w:r>
      <w:r w:rsidR="004519D0" w:rsidRPr="0096108C">
        <w:t xml:space="preserve">. </w:t>
      </w:r>
      <w:r w:rsidRPr="009F3BDC">
        <w:rPr>
          <w:lang w:val="en-AU"/>
        </w:rPr>
        <w:t>Again it is emphasised that the primary benefit of the study is comparison of the broad implications of placement at relative sites, rather than assessment of local-scale impacts of placement at individual alternative sites.</w:t>
      </w:r>
      <w:r w:rsidR="00555EA8">
        <w:rPr>
          <w:lang w:val="en-AU"/>
        </w:rPr>
        <w:t xml:space="preserve"> </w:t>
      </w:r>
      <w:r w:rsidR="00555EA8" w:rsidRPr="00174DAE">
        <w:rPr>
          <w:lang w:val="en-AU"/>
        </w:rPr>
        <w:t>Modelling for predictive impact assessment f</w:t>
      </w:r>
      <w:r w:rsidR="00555EA8">
        <w:rPr>
          <w:lang w:val="en-AU"/>
        </w:rPr>
        <w:t>or specific individual projects</w:t>
      </w:r>
      <w:r w:rsidR="00555EA8" w:rsidRPr="00174DAE">
        <w:rPr>
          <w:lang w:val="en-AU"/>
        </w:rPr>
        <w:t xml:space="preserve"> needs to take shallow-water processe</w:t>
      </w:r>
      <w:r w:rsidR="00555EA8">
        <w:rPr>
          <w:lang w:val="en-AU"/>
        </w:rPr>
        <w:t>s</w:t>
      </w:r>
      <w:r w:rsidR="00555EA8" w:rsidRPr="00174DAE">
        <w:rPr>
          <w:lang w:val="en-AU"/>
        </w:rPr>
        <w:t xml:space="preserve"> into account.</w:t>
      </w:r>
    </w:p>
    <w:p w:rsidR="00BA0BFC" w:rsidRPr="009F3BDC" w:rsidRDefault="00BA0BFC" w:rsidP="00BA0BFC">
      <w:pPr>
        <w:pStyle w:val="Heading3"/>
        <w:rPr>
          <w:lang w:val="en-AU"/>
        </w:rPr>
      </w:pPr>
      <w:bookmarkStart w:id="46" w:name="_Ref358799967"/>
      <w:bookmarkStart w:id="47" w:name="_Ref358799971"/>
      <w:bookmarkStart w:id="48" w:name="_Toc361930662"/>
      <w:r w:rsidRPr="009F3BDC">
        <w:rPr>
          <w:lang w:val="en-AU"/>
        </w:rPr>
        <w:t>Dredge Plume and Material Migration Modelling</w:t>
      </w:r>
      <w:bookmarkEnd w:id="46"/>
      <w:bookmarkEnd w:id="47"/>
      <w:bookmarkEnd w:id="48"/>
    </w:p>
    <w:p w:rsidR="00BA0BFC" w:rsidRPr="009F3BDC" w:rsidRDefault="00BA0BFC" w:rsidP="00BA0BFC">
      <w:pPr>
        <w:pStyle w:val="Para0"/>
        <w:rPr>
          <w:lang w:val="en-AU"/>
        </w:rPr>
      </w:pPr>
      <w:r w:rsidRPr="009F3BDC">
        <w:rPr>
          <w:lang w:val="en-AU"/>
        </w:rPr>
        <w:t>The modelling scenarios (capital or maintenance dredging, volume and particle size distribution of dredge material, duration and time of year of placement, and operational parameters) for each of the six locations are presented in SKM APASA 2013</w:t>
      </w:r>
      <w:r w:rsidR="00BA1CD6">
        <w:rPr>
          <w:lang w:val="en-AU"/>
        </w:rPr>
        <w:t>c</w:t>
      </w:r>
      <w:r w:rsidRPr="009F3BDC">
        <w:rPr>
          <w:lang w:val="en-AU"/>
        </w:rPr>
        <w:t>. Certain assumptions made for all six locations should be kept in mind in interpreting the modelling results, particularly regarding placement methodology and the subsequent behaviour of dredge material.</w:t>
      </w:r>
    </w:p>
    <w:p w:rsidR="00BA0BFC" w:rsidRPr="009F3BDC" w:rsidRDefault="00BA0BFC" w:rsidP="00BA0BFC">
      <w:pPr>
        <w:pStyle w:val="Para0"/>
        <w:rPr>
          <w:lang w:val="en-AU"/>
        </w:rPr>
      </w:pPr>
      <w:r w:rsidRPr="009F3BDC">
        <w:rPr>
          <w:lang w:val="en-AU"/>
        </w:rPr>
        <w:t>The model assumed that dredged material was released randomly over the defined material placement sites, spreading it over a large area.</w:t>
      </w:r>
      <w:r w:rsidR="00CB36A1" w:rsidRPr="009F3BDC">
        <w:rPr>
          <w:lang w:val="en-AU"/>
        </w:rPr>
        <w:t xml:space="preserve"> </w:t>
      </w:r>
      <w:r w:rsidRPr="009F3BDC">
        <w:rPr>
          <w:lang w:val="en-AU"/>
        </w:rPr>
        <w:t xml:space="preserve">In reality, dredged material placement will differ for the six areas and between projects. Material may be placed in a grid pattern to spread it across the placement site, or concentrated in a mound. Individual releases of dredged material may occur while the dredge or barge is stationary or underway, and if underway moving in a straight line or turning. The placement methodology will affect the thickness and spatial extent of dredge material </w:t>
      </w:r>
      <w:r w:rsidRPr="009F3BDC">
        <w:rPr>
          <w:lang w:val="en-AU"/>
        </w:rPr>
        <w:lastRenderedPageBreak/>
        <w:t>on the bottom immediately after release, and hence its subsequent resuspension. Accounting for such port-specific operations was beyond the scope of this study. Consideration of placement methodology at a level required for a port- and project</w:t>
      </w:r>
      <w:r w:rsidR="00933242">
        <w:rPr>
          <w:lang w:val="en-AU"/>
        </w:rPr>
        <w:noBreakHyphen/>
      </w:r>
      <w:r w:rsidRPr="009F3BDC">
        <w:rPr>
          <w:lang w:val="en-AU"/>
        </w:rPr>
        <w:t>specific EIS offers opportunities for mitigation of sediment-related impacts from dredge material placement</w:t>
      </w:r>
      <w:r w:rsidR="00DF29EB" w:rsidRPr="009F3BDC">
        <w:rPr>
          <w:lang w:val="en-AU"/>
        </w:rPr>
        <w:t xml:space="preserve"> (see ‘</w:t>
      </w:r>
      <w:r w:rsidR="00B66293" w:rsidRPr="009F3BDC">
        <w:rPr>
          <w:lang w:val="en-AU"/>
        </w:rPr>
        <w:fldChar w:fldCharType="begin"/>
      </w:r>
      <w:r w:rsidR="00DF29EB" w:rsidRPr="009F3BDC">
        <w:rPr>
          <w:lang w:val="en-AU"/>
        </w:rPr>
        <w:instrText xml:space="preserve"> REF _Ref358965314 \h </w:instrText>
      </w:r>
      <w:r w:rsidR="00B66293" w:rsidRPr="009F3BDC">
        <w:rPr>
          <w:lang w:val="en-AU"/>
        </w:rPr>
      </w:r>
      <w:r w:rsidR="00B66293" w:rsidRPr="009F3BDC">
        <w:rPr>
          <w:lang w:val="en-AU"/>
        </w:rPr>
        <w:fldChar w:fldCharType="separate"/>
      </w:r>
      <w:r w:rsidR="00E2599D" w:rsidRPr="009F3BDC">
        <w:rPr>
          <w:lang w:val="en-AU"/>
        </w:rPr>
        <w:t>Improved Understanding of Operational Mitigation Measures</w:t>
      </w:r>
      <w:r w:rsidR="00B66293" w:rsidRPr="009F3BDC">
        <w:rPr>
          <w:lang w:val="en-AU"/>
        </w:rPr>
        <w:fldChar w:fldCharType="end"/>
      </w:r>
      <w:r w:rsidR="004714D9">
        <w:rPr>
          <w:lang w:val="en-AU"/>
        </w:rPr>
        <w:t>’, p.</w:t>
      </w:r>
      <w:r w:rsidR="00DF29EB" w:rsidRPr="009F3BDC">
        <w:rPr>
          <w:lang w:val="en-AU"/>
        </w:rPr>
        <w:t xml:space="preserve"> </w:t>
      </w:r>
      <w:r w:rsidR="00B66293" w:rsidRPr="009F3BDC">
        <w:rPr>
          <w:lang w:val="en-AU"/>
        </w:rPr>
        <w:fldChar w:fldCharType="begin"/>
      </w:r>
      <w:r w:rsidR="00DF29EB" w:rsidRPr="009F3BDC">
        <w:rPr>
          <w:lang w:val="en-AU"/>
        </w:rPr>
        <w:instrText xml:space="preserve"> PAGEREF _Ref358965297 \h </w:instrText>
      </w:r>
      <w:r w:rsidR="00B66293" w:rsidRPr="009F3BDC">
        <w:rPr>
          <w:lang w:val="en-AU"/>
        </w:rPr>
      </w:r>
      <w:r w:rsidR="00B66293" w:rsidRPr="009F3BDC">
        <w:rPr>
          <w:lang w:val="en-AU"/>
        </w:rPr>
        <w:fldChar w:fldCharType="separate"/>
      </w:r>
      <w:r w:rsidR="00E2599D">
        <w:rPr>
          <w:noProof/>
          <w:lang w:val="en-AU"/>
        </w:rPr>
        <w:t>219</w:t>
      </w:r>
      <w:r w:rsidR="00B66293" w:rsidRPr="009F3BDC">
        <w:rPr>
          <w:lang w:val="en-AU"/>
        </w:rPr>
        <w:fldChar w:fldCharType="end"/>
      </w:r>
      <w:r w:rsidR="00DF29EB" w:rsidRPr="009F3BDC">
        <w:rPr>
          <w:lang w:val="en-AU"/>
        </w:rPr>
        <w:t>)</w:t>
      </w:r>
      <w:r w:rsidRPr="009F3BDC">
        <w:rPr>
          <w:lang w:val="en-AU"/>
        </w:rPr>
        <w:t>. Navigational considerations, hydrodynamic and habitat effects of altered bathymetry, and other factors also need to be considered in designing the placement methodology.</w:t>
      </w:r>
    </w:p>
    <w:p w:rsidR="00BA0BFC" w:rsidRPr="009F3BDC" w:rsidRDefault="00BA0BFC" w:rsidP="00BA0BFC">
      <w:pPr>
        <w:pStyle w:val="Para0"/>
        <w:rPr>
          <w:lang w:val="en-AU"/>
        </w:rPr>
      </w:pPr>
      <w:r w:rsidRPr="009F3BDC">
        <w:rPr>
          <w:lang w:val="en-AU"/>
        </w:rPr>
        <w:t xml:space="preserve">During the material relocation period, the sediment plume was calculated on a </w:t>
      </w:r>
      <w:r w:rsidR="00ED470C" w:rsidRPr="009F3BDC">
        <w:rPr>
          <w:lang w:val="en-AU"/>
        </w:rPr>
        <w:t>200</w:t>
      </w:r>
      <w:r w:rsidR="00ED470C">
        <w:rPr>
          <w:lang w:val="en-AU"/>
        </w:rPr>
        <w:t> </w:t>
      </w:r>
      <w:r w:rsidR="00ED470C" w:rsidRPr="009F3BDC">
        <w:rPr>
          <w:lang w:val="en-AU"/>
        </w:rPr>
        <w:t>m</w:t>
      </w:r>
      <w:r w:rsidR="00ED470C">
        <w:rPr>
          <w:lang w:val="en-AU"/>
        </w:rPr>
        <w:t> </w:t>
      </w:r>
      <w:r w:rsidR="00ED470C" w:rsidRPr="009F3BDC">
        <w:rPr>
          <w:lang w:val="en-AU"/>
        </w:rPr>
        <w:t xml:space="preserve">x 200 m </w:t>
      </w:r>
      <w:r w:rsidRPr="009F3BDC">
        <w:rPr>
          <w:lang w:val="en-AU"/>
        </w:rPr>
        <w:t xml:space="preserve">horizontal resolution, which limited the ability to assess the very near thickness accumulation of sediments on the material placement site. Therefore, the </w:t>
      </w:r>
      <w:r w:rsidR="00150113" w:rsidRPr="009F3BDC">
        <w:rPr>
          <w:lang w:val="en-AU"/>
        </w:rPr>
        <w:t>thickness of</w:t>
      </w:r>
      <w:r w:rsidRPr="009F3BDC">
        <w:rPr>
          <w:lang w:val="en-AU"/>
        </w:rPr>
        <w:t xml:space="preserve"> sediment deposits immediately over the material placement site will be higher for actual projects than predicted by the modelling herein. Again, the model represents “maximum credible” scenarios for dredge material migration from the placement site.</w:t>
      </w:r>
    </w:p>
    <w:p w:rsidR="00BA0BFC" w:rsidRPr="009F3BDC" w:rsidRDefault="00BA0BFC" w:rsidP="00BA0BFC">
      <w:pPr>
        <w:pStyle w:val="Para0"/>
        <w:rPr>
          <w:lang w:val="en-AU"/>
        </w:rPr>
      </w:pPr>
      <w:r w:rsidRPr="00D36CC8">
        <w:rPr>
          <w:lang w:val="en-AU"/>
        </w:rPr>
        <w:t xml:space="preserve">There is considerable uncertainty in quantifying two key parameters in the sediment plume model: the </w:t>
      </w:r>
      <w:r w:rsidR="00537C08" w:rsidRPr="00D36CC8">
        <w:rPr>
          <w:lang w:val="en-AU"/>
        </w:rPr>
        <w:t xml:space="preserve">sediment resuspension threshold </w:t>
      </w:r>
      <w:r w:rsidRPr="00D36CC8">
        <w:rPr>
          <w:lang w:val="en-AU"/>
        </w:rPr>
        <w:t xml:space="preserve">and the consolidation rate. The authors have addressed the uncertainties regarding the </w:t>
      </w:r>
      <w:r w:rsidR="00537C08" w:rsidRPr="00D36CC8">
        <w:rPr>
          <w:lang w:val="en-AU"/>
        </w:rPr>
        <w:t xml:space="preserve">sediment resuspension threshold </w:t>
      </w:r>
      <w:r w:rsidRPr="00D36CC8">
        <w:rPr>
          <w:lang w:val="en-AU"/>
        </w:rPr>
        <w:t xml:space="preserve">by drawing on experience from past field studies and available literature. Though </w:t>
      </w:r>
      <w:r w:rsidR="00537C08" w:rsidRPr="00D36CC8">
        <w:rPr>
          <w:lang w:val="en-AU"/>
        </w:rPr>
        <w:t xml:space="preserve">sediment resuspension </w:t>
      </w:r>
      <w:r w:rsidRPr="00D36CC8">
        <w:rPr>
          <w:lang w:val="en-AU"/>
        </w:rPr>
        <w:t>will be site- and project-specific, the modelling applied uniform</w:t>
      </w:r>
      <w:r w:rsidR="00537C08" w:rsidRPr="00D36CC8">
        <w:rPr>
          <w:lang w:val="en-AU"/>
        </w:rPr>
        <w:t xml:space="preserve"> sediment resuspension</w:t>
      </w:r>
      <w:r w:rsidR="001A153F" w:rsidRPr="00D36CC8">
        <w:rPr>
          <w:lang w:val="en-AU"/>
        </w:rPr>
        <w:t xml:space="preserve"> thresholds for each particle size class</w:t>
      </w:r>
      <w:r w:rsidRPr="00D36CC8">
        <w:rPr>
          <w:lang w:val="en-AU"/>
        </w:rPr>
        <w:t xml:space="preserve">, </w:t>
      </w:r>
      <w:r w:rsidR="00ED470C">
        <w:rPr>
          <w:lang w:val="en-AU"/>
        </w:rPr>
        <w:t>(</w:t>
      </w:r>
      <w:r w:rsidRPr="00D36CC8">
        <w:rPr>
          <w:lang w:val="en-AU"/>
        </w:rPr>
        <w:t xml:space="preserve">as the complexity of quantifying specific </w:t>
      </w:r>
      <w:r w:rsidR="00537C08" w:rsidRPr="00D36CC8">
        <w:rPr>
          <w:lang w:val="en-AU"/>
        </w:rPr>
        <w:t xml:space="preserve">sediment resuspension threshold constants </w:t>
      </w:r>
      <w:r w:rsidRPr="00D36CC8">
        <w:rPr>
          <w:lang w:val="en-AU"/>
        </w:rPr>
        <w:t>for each of the six dredging scenarios</w:t>
      </w:r>
      <w:r w:rsidR="00ED470C">
        <w:rPr>
          <w:lang w:val="en-AU"/>
        </w:rPr>
        <w:t>)</w:t>
      </w:r>
      <w:r w:rsidRPr="00D36CC8">
        <w:rPr>
          <w:lang w:val="en-AU"/>
        </w:rPr>
        <w:t xml:space="preserve"> was far beyond the scope of the project. The </w:t>
      </w:r>
      <w:r w:rsidRPr="00D36CC8">
        <w:rPr>
          <w:rStyle w:val="Para0Char"/>
          <w:lang w:val="en-AU"/>
        </w:rPr>
        <w:t>van Rijn resuspension method applied in</w:t>
      </w:r>
      <w:r w:rsidRPr="009F3BDC">
        <w:rPr>
          <w:rStyle w:val="Para0Char"/>
          <w:lang w:val="en-AU"/>
        </w:rPr>
        <w:t xml:space="preserve"> the DREDGEMAP model used is widely accepted. T</w:t>
      </w:r>
      <w:r w:rsidRPr="009F3BDC">
        <w:rPr>
          <w:lang w:val="en-AU"/>
        </w:rPr>
        <w:t xml:space="preserve">he model has been used to </w:t>
      </w:r>
      <w:r w:rsidR="00CE1FFD" w:rsidRPr="009F3BDC">
        <w:rPr>
          <w:lang w:val="en-AU"/>
        </w:rPr>
        <w:t xml:space="preserve">predict </w:t>
      </w:r>
      <w:r w:rsidRPr="009F3BDC">
        <w:rPr>
          <w:lang w:val="en-AU"/>
        </w:rPr>
        <w:t xml:space="preserve">ambient suspended sediment concentrations in Port Curtis over 6 months, and compares well with actual </w:t>
      </w:r>
      <w:r w:rsidR="003E22E3" w:rsidRPr="009F3BDC">
        <w:rPr>
          <w:lang w:val="en-AU"/>
        </w:rPr>
        <w:t xml:space="preserve">current </w:t>
      </w:r>
      <w:r w:rsidRPr="009F3BDC">
        <w:rPr>
          <w:lang w:val="en-AU"/>
        </w:rPr>
        <w:t xml:space="preserve">measurements from permanent water quality monitoring sites. The van Rijn method includes the effect of armouring, which occurs when fine sediment is winnowed from the very surface of the sediment to leave a layer of </w:t>
      </w:r>
      <w:r w:rsidR="00772105" w:rsidRPr="009F3BDC">
        <w:rPr>
          <w:lang w:val="en-AU"/>
        </w:rPr>
        <w:t xml:space="preserve">relatively </w:t>
      </w:r>
      <w:r w:rsidRPr="009F3BDC">
        <w:rPr>
          <w:lang w:val="en-AU"/>
        </w:rPr>
        <w:t>coarse material that protects underlying fines from being resuspended. The assumption of random placement over the entire placement site is significant in this regard, as armouring will be less important for thin, widely distributed layers of dredge material than for less extensive, thicker layers.</w:t>
      </w:r>
    </w:p>
    <w:p w:rsidR="00BA0BFC" w:rsidRPr="009F3BDC" w:rsidRDefault="00BA0BFC" w:rsidP="00BA0BFC">
      <w:pPr>
        <w:pStyle w:val="Para0"/>
        <w:rPr>
          <w:lang w:val="en-AU"/>
        </w:rPr>
      </w:pPr>
      <w:r w:rsidRPr="009F3BDC">
        <w:rPr>
          <w:lang w:val="en-AU"/>
        </w:rPr>
        <w:t xml:space="preserve">The model assumed that dredge material on the bottom remains unconsolidated, that is, there is no allowance for the compaction of material over time. Consolidation will in fact occur and will reduce sediment resuspension. There is insufficient information on the rates of consolidation of dredge material to credibly quantify it in the modelling. Quantification of a generic consolidation rate, much less site-specific rates for the six locations, would require significant field and laboratory studies, such as that conducted by Wolanski et al. (1992) during a disposal program in </w:t>
      </w:r>
      <w:r w:rsidR="00150113" w:rsidRPr="009F3BDC">
        <w:rPr>
          <w:lang w:val="en-AU"/>
        </w:rPr>
        <w:t>Townsville. Wolanski</w:t>
      </w:r>
      <w:r w:rsidRPr="009F3BDC">
        <w:rPr>
          <w:lang w:val="en-AU"/>
        </w:rPr>
        <w:t xml:space="preserve"> et al. (1992) describe the consolidation rates as well as events that undid the </w:t>
      </w:r>
      <w:r w:rsidR="00150113" w:rsidRPr="009F3BDC">
        <w:rPr>
          <w:lang w:val="en-AU"/>
        </w:rPr>
        <w:t>process; there</w:t>
      </w:r>
      <w:r w:rsidRPr="009F3BDC">
        <w:rPr>
          <w:lang w:val="en-AU"/>
        </w:rPr>
        <w:t xml:space="preserve"> seemed to be not just one event of consolidation but episodes of consolidation and resuspension. Wave-induced liquefaction of consolidated ambient sediment, as opposed to dredge material, can be an important driver of TSS levels (Lambrechts et al. 2010). Further studies of consolidation would be a useful complement to future dredge material modelling studies.</w:t>
      </w:r>
    </w:p>
    <w:p w:rsidR="00BA0BFC" w:rsidRPr="009F3BDC" w:rsidRDefault="00BA0BFC" w:rsidP="00BA0BFC">
      <w:pPr>
        <w:pStyle w:val="Para0"/>
        <w:rPr>
          <w:lang w:val="en-AU"/>
        </w:rPr>
      </w:pPr>
      <w:r w:rsidRPr="009F3BDC">
        <w:rPr>
          <w:lang w:val="en-AU"/>
        </w:rPr>
        <w:t>Settling of mixtures of sediment particles is a complex process due to interaction of the different size classes, some of which tend to be cohesive and thus clump together to form larger particles that have different fall rates than would be expected from their individual sizes. Enhanced settlement rates due to flocculation and scavenging are particularly important for clay a</w:t>
      </w:r>
      <w:r w:rsidR="003E22E3" w:rsidRPr="009F3BDC">
        <w:rPr>
          <w:lang w:val="en-AU"/>
        </w:rPr>
        <w:t>nd fine-silt sized particles (</w:t>
      </w:r>
      <w:r w:rsidRPr="009F3BDC">
        <w:rPr>
          <w:lang w:val="en-AU"/>
        </w:rPr>
        <w:t>Swanson et al. 2004) and these processes have been implemented in DREDGEMAP based on previous United States Army Corp of Engineers Studies (USACE; Teeter 1998).</w:t>
      </w:r>
    </w:p>
    <w:p w:rsidR="00BA0BFC" w:rsidRPr="009F3BDC" w:rsidRDefault="00BA0BFC" w:rsidP="00BA0BFC">
      <w:pPr>
        <w:pStyle w:val="Para0"/>
        <w:rPr>
          <w:lang w:val="en-AU"/>
        </w:rPr>
      </w:pPr>
      <w:r w:rsidRPr="009F3BDC">
        <w:rPr>
          <w:lang w:val="en-AU"/>
        </w:rPr>
        <w:lastRenderedPageBreak/>
        <w:t>The DREDGEMAP model employs five material classes based on sediment particle sizes. The classes are biased toward the finer materials, not only because these are typically the most dispersive and responsible for the greatest turbidity increases in the water column, but also because they have the greatest impacts when settling on corals. Minimum sinking rates were calculated using Stokes equations, based on the size and density of the particle. However, sinking rates of finer classes (representing clay and silt-sized particles) are increased based on the local concentration of the same and larger particles, to account for clumping and entrainment. Deposition on the seabed is calculated as a probability function of the prevailing bottom stress, local sediment concentration and size class. Sediment that is deposited may subsequently be resuspended into the lower water column if critical levels of bottom stress are exceeded. Mixing of re-suspended sediment into higher levels of the water column is a dynamic balance between estimates of the sinking rate and vertical mixing induced by turbulence (as specified by vertical mixing coefficients).Values for sediment deposition, sediment resuspension and sediment settling velocities are all based on peer-reviewed literature (</w:t>
      </w:r>
      <w:r w:rsidR="00ED470C" w:rsidRPr="009F3BDC">
        <w:rPr>
          <w:lang w:val="en-AU"/>
        </w:rPr>
        <w:t>van Rijn 1989</w:t>
      </w:r>
      <w:r w:rsidR="00ED470C">
        <w:rPr>
          <w:lang w:val="en-AU"/>
        </w:rPr>
        <w:t>; Teeter 1998; Soulsby &amp;</w:t>
      </w:r>
      <w:r w:rsidRPr="009F3BDC">
        <w:rPr>
          <w:lang w:val="en-AU"/>
        </w:rPr>
        <w:t xml:space="preserve"> Whitehouse, 1997; Soulsby 1998).</w:t>
      </w:r>
    </w:p>
    <w:p w:rsidR="00BA0BFC" w:rsidRPr="009F3BDC" w:rsidRDefault="00BA0BFC" w:rsidP="00BA0BFC">
      <w:pPr>
        <w:pStyle w:val="Para0"/>
        <w:rPr>
          <w:lang w:val="en-AU"/>
        </w:rPr>
      </w:pPr>
      <w:r w:rsidRPr="009F3BDC">
        <w:rPr>
          <w:lang w:val="en-AU"/>
        </w:rPr>
        <w:t xml:space="preserve">TSS concentrations based on the release of particles of dredge material are most amenable to modelling, and the basis of nearly all predictive modelling for dredging and material placement proposals. TSS </w:t>
      </w:r>
      <w:r w:rsidRPr="009F3BDC">
        <w:rPr>
          <w:i/>
          <w:lang w:val="en-AU"/>
        </w:rPr>
        <w:t>per se</w:t>
      </w:r>
      <w:r w:rsidRPr="009F3BDC">
        <w:rPr>
          <w:lang w:val="en-AU"/>
        </w:rPr>
        <w:t xml:space="preserve"> is not usually the direct mediator of ecological impacts</w:t>
      </w:r>
      <w:r w:rsidR="006F6F09">
        <w:rPr>
          <w:lang w:val="en-AU"/>
        </w:rPr>
        <w:t>, nor is elevated turbidity that results from TSS</w:t>
      </w:r>
      <w:r w:rsidRPr="009F3BDC">
        <w:rPr>
          <w:lang w:val="en-AU"/>
        </w:rPr>
        <w:t>. For most dredging and material placement project</w:t>
      </w:r>
      <w:r w:rsidR="006F6F09">
        <w:rPr>
          <w:lang w:val="en-AU"/>
        </w:rPr>
        <w:t>s</w:t>
      </w:r>
      <w:r w:rsidRPr="009F3BDC">
        <w:rPr>
          <w:lang w:val="en-AU"/>
        </w:rPr>
        <w:t xml:space="preserve"> </w:t>
      </w:r>
      <w:r w:rsidR="006F6F09">
        <w:rPr>
          <w:lang w:val="en-AU"/>
        </w:rPr>
        <w:t xml:space="preserve">the </w:t>
      </w:r>
      <w:r w:rsidRPr="009F3BDC">
        <w:rPr>
          <w:lang w:val="en-AU"/>
        </w:rPr>
        <w:t xml:space="preserve">primary concern is the effects of </w:t>
      </w:r>
      <w:r w:rsidR="006F6F09">
        <w:rPr>
          <w:lang w:val="en-AU"/>
        </w:rPr>
        <w:t xml:space="preserve">TSS and </w:t>
      </w:r>
      <w:r w:rsidRPr="009F3BDC">
        <w:rPr>
          <w:lang w:val="en-AU"/>
        </w:rPr>
        <w:t>turbidity</w:t>
      </w:r>
      <w:r w:rsidR="006F6F09">
        <w:rPr>
          <w:lang w:val="en-AU"/>
        </w:rPr>
        <w:t xml:space="preserve"> in reducing the light available to</w:t>
      </w:r>
      <w:r w:rsidRPr="009F3BDC">
        <w:rPr>
          <w:lang w:val="en-AU"/>
        </w:rPr>
        <w:t xml:space="preserve"> light-dependent organisms. SKM (2013</w:t>
      </w:r>
      <w:r w:rsidR="007803C9" w:rsidRPr="009F3BDC">
        <w:rPr>
          <w:lang w:val="en-AU"/>
        </w:rPr>
        <w:t>b</w:t>
      </w:r>
      <w:r w:rsidRPr="009F3BDC">
        <w:rPr>
          <w:lang w:val="en-AU"/>
        </w:rPr>
        <w:t xml:space="preserve">) concluded that in such cases photosynthetically active radiation (PAR) is the appropriate parameter for reactive water quality monitoring in dredging and material placement. Considerable progress has been made in predictive modelling of effects of elevated TSS on light availability and light quality, which is appropriate for environmental impact assessment as well as reactive monitoring. Light modelling was beyond the scope of the present study. </w:t>
      </w:r>
    </w:p>
    <w:p w:rsidR="004A640A" w:rsidRPr="009F3BDC" w:rsidRDefault="004A640A" w:rsidP="004A640A">
      <w:pPr>
        <w:pStyle w:val="Para0"/>
        <w:rPr>
          <w:lang w:val="en-AU"/>
        </w:rPr>
      </w:pPr>
      <w:r w:rsidRPr="009F3BDC">
        <w:rPr>
          <w:lang w:val="en-AU"/>
        </w:rPr>
        <w:t xml:space="preserve">The modelling predicted "above background" TSS and sedimentation, meaning that dredge material is considered in isolation from ambient conditions. This inherently assumes that the effects of dredge material placement are simply additive to whatever ambient levels exist at any point in time. This is a standard approach often used in modelling dredge material placement and a necessary assumption given the time and financial constraints of the study. </w:t>
      </w:r>
    </w:p>
    <w:p w:rsidR="00772105" w:rsidRPr="009F3BDC" w:rsidRDefault="004A640A" w:rsidP="004A640A">
      <w:pPr>
        <w:pStyle w:val="Para0"/>
        <w:rPr>
          <w:lang w:val="en-AU"/>
        </w:rPr>
      </w:pPr>
      <w:r w:rsidRPr="009F3BDC">
        <w:rPr>
          <w:lang w:val="en-AU"/>
        </w:rPr>
        <w:t>Modelling above-background TSS and sedimentation has important implications. If ambient TSS or sedimentation are already at or near levels causing ecosystem stress, relatively small increases above background could increase stress, leading to cumulative impacts, and potentially tip the system over a tolerance threshold. Conversely, if the above-background contribution from dredge material is small relative to ambient background, it could be difficult to measure any incremental incr</w:t>
      </w:r>
      <w:r w:rsidR="00772105" w:rsidRPr="009F3BDC">
        <w:rPr>
          <w:lang w:val="en-AU"/>
        </w:rPr>
        <w:t>ease attributable to dredging. A</w:t>
      </w:r>
      <w:r w:rsidRPr="009F3BDC">
        <w:rPr>
          <w:lang w:val="en-AU"/>
        </w:rPr>
        <w:t>n important aspect o</w:t>
      </w:r>
      <w:r w:rsidR="00772105" w:rsidRPr="009F3BDC">
        <w:rPr>
          <w:lang w:val="en-AU"/>
        </w:rPr>
        <w:t xml:space="preserve">f the “above </w:t>
      </w:r>
      <w:r w:rsidRPr="009F3BDC">
        <w:rPr>
          <w:lang w:val="en-AU"/>
        </w:rPr>
        <w:t xml:space="preserve">background" assumption </w:t>
      </w:r>
      <w:r w:rsidR="00772105" w:rsidRPr="009F3BDC">
        <w:rPr>
          <w:lang w:val="en-AU"/>
        </w:rPr>
        <w:t xml:space="preserve">in relation to the model predictions is in </w:t>
      </w:r>
      <w:r w:rsidRPr="009F3BDC">
        <w:rPr>
          <w:lang w:val="en-AU"/>
        </w:rPr>
        <w:t>regard to dredge material resuspension, which is the primary driver of the long-range migration predicted by the model. As described above, the modelling incorporates the effects of armouring</w:t>
      </w:r>
      <w:r w:rsidR="00772105" w:rsidRPr="009F3BDC">
        <w:rPr>
          <w:lang w:val="en-AU"/>
        </w:rPr>
        <w:t xml:space="preserve"> of the dredge material after it settles on the seabed. The model does not, however, include interactions between dredge material and ambient sediments after resuspension events, in particular the potential mixing of dredge material with resuspended ambient sediment, potentially followed by burial of significant amounts of dredge material under ambient sediment upon re-deposition.</w:t>
      </w:r>
    </w:p>
    <w:p w:rsidR="00BA0BFC" w:rsidRPr="009F3BDC" w:rsidRDefault="00BA0BFC" w:rsidP="004A640A">
      <w:pPr>
        <w:pStyle w:val="Para0"/>
        <w:rPr>
          <w:lang w:val="en-AU"/>
        </w:rPr>
      </w:pPr>
      <w:r w:rsidRPr="009F3BDC">
        <w:rPr>
          <w:lang w:val="en-AU"/>
        </w:rPr>
        <w:t xml:space="preserve">The modelling did not set any operational limits on material placement, which was assumed to continue regardless of weather. In actuality, material placement will be </w:t>
      </w:r>
      <w:r w:rsidRPr="009F3BDC">
        <w:rPr>
          <w:lang w:val="en-AU"/>
        </w:rPr>
        <w:lastRenderedPageBreak/>
        <w:t>constrained by strong winds and waves, conditions in which sediment mobility will be greatest.</w:t>
      </w:r>
    </w:p>
    <w:p w:rsidR="00BA0BFC" w:rsidRPr="009F3BDC" w:rsidRDefault="00BA0BFC" w:rsidP="00BA0BFC">
      <w:pPr>
        <w:pStyle w:val="Heading2"/>
        <w:rPr>
          <w:lang w:val="en-AU"/>
        </w:rPr>
      </w:pPr>
      <w:bookmarkStart w:id="49" w:name="_Toc361930663"/>
      <w:r w:rsidRPr="009F3BDC">
        <w:rPr>
          <w:lang w:val="en-AU"/>
        </w:rPr>
        <w:t>Relative Influence of Terrestrial and Dredging Sediment Inputs</w:t>
      </w:r>
      <w:bookmarkEnd w:id="49"/>
    </w:p>
    <w:p w:rsidR="00D56B82" w:rsidRPr="009F3BDC" w:rsidRDefault="00BA0BFC" w:rsidP="00BA0BFC">
      <w:pPr>
        <w:pStyle w:val="Para0"/>
        <w:rPr>
          <w:lang w:val="en-AU"/>
        </w:rPr>
      </w:pPr>
      <w:r w:rsidRPr="009F3BDC">
        <w:rPr>
          <w:lang w:val="en-AU"/>
        </w:rPr>
        <w:t xml:space="preserve">As noted above, the modelled </w:t>
      </w:r>
      <w:r w:rsidR="00730EF6" w:rsidRPr="009F3BDC">
        <w:rPr>
          <w:lang w:val="en-AU"/>
        </w:rPr>
        <w:t>north-we</w:t>
      </w:r>
      <w:r w:rsidR="00D56B82" w:rsidRPr="009F3BDC">
        <w:rPr>
          <w:lang w:val="en-AU"/>
        </w:rPr>
        <w:t xml:space="preserve">sterly </w:t>
      </w:r>
      <w:r w:rsidR="00730EF6" w:rsidRPr="009F3BDC">
        <w:rPr>
          <w:lang w:val="en-AU"/>
        </w:rPr>
        <w:t xml:space="preserve">migration of </w:t>
      </w:r>
      <w:r w:rsidRPr="009F3BDC">
        <w:rPr>
          <w:lang w:val="en-AU"/>
        </w:rPr>
        <w:t xml:space="preserve">dredge material in this study is consistent with previous studies of transport of sediment input from rivers. </w:t>
      </w:r>
      <w:r w:rsidR="00D56B82" w:rsidRPr="009F3BDC">
        <w:rPr>
          <w:lang w:val="en-AU"/>
        </w:rPr>
        <w:t>I</w:t>
      </w:r>
      <w:r w:rsidRPr="009F3BDC">
        <w:rPr>
          <w:lang w:val="en-AU"/>
        </w:rPr>
        <w:t xml:space="preserve">t is </w:t>
      </w:r>
      <w:r w:rsidR="00D56B82" w:rsidRPr="009F3BDC">
        <w:rPr>
          <w:lang w:val="en-AU"/>
        </w:rPr>
        <w:t>impossible to make like-for-like comparisons of river inputs of sediment to potential mobilisation of sediments by dredge material placement (and it is important to recognise that the scope of this study was restricted to material placement and not dredging itself). Nonetheless, it is instructive</w:t>
      </w:r>
      <w:r w:rsidR="00F80502" w:rsidRPr="009F3BDC">
        <w:rPr>
          <w:lang w:val="en-AU"/>
        </w:rPr>
        <w:t xml:space="preserve"> to</w:t>
      </w:r>
      <w:r w:rsidR="00D56B82" w:rsidRPr="009F3BDC">
        <w:rPr>
          <w:lang w:val="en-AU"/>
        </w:rPr>
        <w:t xml:space="preserve"> consider long-term quantities of dredge material in the context of riverine inputs. It</w:t>
      </w:r>
      <w:r w:rsidRPr="009F3BDC">
        <w:rPr>
          <w:lang w:val="en-AU"/>
        </w:rPr>
        <w:t xml:space="preserve"> is </w:t>
      </w:r>
      <w:r w:rsidR="00D56B82" w:rsidRPr="009F3BDC">
        <w:rPr>
          <w:lang w:val="en-AU"/>
        </w:rPr>
        <w:t xml:space="preserve">also critically </w:t>
      </w:r>
      <w:r w:rsidRPr="009F3BDC">
        <w:rPr>
          <w:lang w:val="en-AU"/>
        </w:rPr>
        <w:t xml:space="preserve">important to recognise that TSS </w:t>
      </w:r>
      <w:r w:rsidR="00D56B82" w:rsidRPr="009F3BDC">
        <w:rPr>
          <w:lang w:val="en-AU"/>
        </w:rPr>
        <w:t xml:space="preserve">inputs from rivers are estimated to </w:t>
      </w:r>
      <w:r w:rsidRPr="009F3BDC">
        <w:rPr>
          <w:lang w:val="en-AU"/>
        </w:rPr>
        <w:t xml:space="preserve">have increased more than five-fold since pre-European times (Kroon et al. 2009). </w:t>
      </w:r>
    </w:p>
    <w:p w:rsidR="00FB2409" w:rsidRPr="009F3BDC" w:rsidRDefault="00861E7C" w:rsidP="00BA0BFC">
      <w:pPr>
        <w:pStyle w:val="Para0"/>
        <w:rPr>
          <w:lang w:val="en-AU"/>
        </w:rPr>
      </w:pPr>
      <w:r>
        <w:fldChar w:fldCharType="begin"/>
      </w:r>
      <w:r>
        <w:instrText xml:space="preserve"> REF _Ref353456401 \h  \* MERGEFORMAT </w:instrText>
      </w:r>
      <w:r>
        <w:fldChar w:fldCharType="separate"/>
      </w:r>
      <w:r w:rsidR="00E2599D" w:rsidRPr="00E2599D">
        <w:rPr>
          <w:lang w:val="en-AU"/>
        </w:rPr>
        <w:t>Table 5</w:t>
      </w:r>
      <w:r>
        <w:fldChar w:fldCharType="end"/>
      </w:r>
      <w:r w:rsidR="00BA0BFC" w:rsidRPr="009F3BDC">
        <w:rPr>
          <w:lang w:val="en-AU"/>
        </w:rPr>
        <w:t xml:space="preserve"> shows recent estimates of TSS inputs, in kilotonnes</w:t>
      </w:r>
      <w:r w:rsidR="00730EF6" w:rsidRPr="009F3BDC">
        <w:rPr>
          <w:lang w:val="en-AU"/>
        </w:rPr>
        <w:t xml:space="preserve"> (kt)</w:t>
      </w:r>
      <w:r w:rsidR="00BA0BFC" w:rsidRPr="009F3BDC">
        <w:rPr>
          <w:lang w:val="en-AU"/>
        </w:rPr>
        <w:t xml:space="preserve"> of dry mass, from </w:t>
      </w:r>
      <w:r w:rsidR="00F80502" w:rsidRPr="009F3BDC">
        <w:rPr>
          <w:lang w:val="en-AU"/>
        </w:rPr>
        <w:t xml:space="preserve">the </w:t>
      </w:r>
      <w:r w:rsidR="00BA0BFC" w:rsidRPr="009F3BDC">
        <w:rPr>
          <w:lang w:val="en-AU"/>
        </w:rPr>
        <w:t xml:space="preserve">10 major catchments draining into the study area by Joo et al. (2012) and Kroon et al. (2009, 2012). </w:t>
      </w:r>
      <w:r w:rsidR="00746119" w:rsidRPr="009F3BDC">
        <w:rPr>
          <w:lang w:val="en-AU"/>
        </w:rPr>
        <w:t>Using the estimates of Kroon et al. (2012), these 10 catchments account for 72 per cent of current (i.e. post-European) TSS inputs to the Reef lagoon. Joo et al. (2012) did not estimate total inputs to the lagoon but instead focused on these 10 catchments</w:t>
      </w:r>
      <w:r w:rsidR="00A84A7D" w:rsidRPr="009F3BDC">
        <w:rPr>
          <w:lang w:val="en-AU"/>
        </w:rPr>
        <w:t xml:space="preserve"> because </w:t>
      </w:r>
      <w:r w:rsidR="00746119" w:rsidRPr="009F3BDC">
        <w:rPr>
          <w:lang w:val="en-AU"/>
        </w:rPr>
        <w:t xml:space="preserve">they </w:t>
      </w:r>
      <w:r w:rsidR="00A84A7D" w:rsidRPr="009F3BDC">
        <w:rPr>
          <w:lang w:val="en-AU"/>
        </w:rPr>
        <w:t>have been</w:t>
      </w:r>
      <w:r w:rsidR="00746119" w:rsidRPr="009F3BDC">
        <w:rPr>
          <w:lang w:val="en-AU"/>
        </w:rPr>
        <w:t xml:space="preserve"> identified </w:t>
      </w:r>
      <w:r w:rsidR="00A84A7D" w:rsidRPr="009F3BDC">
        <w:rPr>
          <w:lang w:val="en-AU"/>
        </w:rPr>
        <w:t>as priority catchments for ReefPlan (Carroll et al. 2012).</w:t>
      </w:r>
      <w:r w:rsidR="00F80502" w:rsidRPr="009F3BDC">
        <w:rPr>
          <w:lang w:val="en-AU"/>
        </w:rPr>
        <w:t xml:space="preserve"> </w:t>
      </w:r>
    </w:p>
    <w:p w:rsidR="00730EF6" w:rsidRPr="009F3BDC" w:rsidRDefault="00730EF6" w:rsidP="00730EF6">
      <w:pPr>
        <w:pStyle w:val="Para0"/>
        <w:rPr>
          <w:lang w:val="en-AU"/>
        </w:rPr>
      </w:pPr>
      <w:r w:rsidRPr="009F3BDC">
        <w:rPr>
          <w:lang w:val="en-AU"/>
        </w:rPr>
        <w:t>Joo et al. (2012) derived their estimates from end-of-river monitoring of TSS concentrations over three years (2006/07, 2007/08 and 2008/09), coupled with modelling. The estimates of Kroon et al. (2009. 2012) were based on available estimates of river inputs, including monitoring data, and catchment modelling. Kroon et</w:t>
      </w:r>
      <w:r w:rsidR="00933242">
        <w:rPr>
          <w:lang w:val="en-AU"/>
        </w:rPr>
        <w:t> </w:t>
      </w:r>
      <w:r w:rsidRPr="009F3BDC">
        <w:rPr>
          <w:lang w:val="en-AU"/>
        </w:rPr>
        <w:t>al. (2012) provide refined estimates for six catchments (Pioneer, Burdekin, Herbert, Tully, Johnstone and Barron) using additional monitoring data and model corrections. Kroon et al. (2012) present estimated inputs on the basis of annual means, while Joo et</w:t>
      </w:r>
      <w:r w:rsidR="00933242">
        <w:rPr>
          <w:lang w:val="en-AU"/>
        </w:rPr>
        <w:t> </w:t>
      </w:r>
      <w:r w:rsidRPr="009F3BDC">
        <w:rPr>
          <w:lang w:val="en-AU"/>
        </w:rPr>
        <w:t xml:space="preserve">al. (2012) present estimates for the three individual years. For comparison, </w:t>
      </w:r>
      <w:r w:rsidR="00193D4C" w:rsidRPr="00193D4C">
        <w:fldChar w:fldCharType="begin"/>
      </w:r>
      <w:r w:rsidR="00193D4C" w:rsidRPr="00193D4C">
        <w:instrText xml:space="preserve"> REF  _Ref353456401 \* Lower \h  \* MERGEFORMAT </w:instrText>
      </w:r>
      <w:r w:rsidR="00193D4C" w:rsidRPr="00193D4C">
        <w:fldChar w:fldCharType="separate"/>
      </w:r>
      <w:r w:rsidR="00E2599D" w:rsidRPr="00E2599D">
        <w:t xml:space="preserve">table </w:t>
      </w:r>
      <w:r w:rsidR="00E2599D" w:rsidRPr="00E2599D">
        <w:rPr>
          <w:noProof/>
        </w:rPr>
        <w:t>5</w:t>
      </w:r>
      <w:r w:rsidR="00193D4C" w:rsidRPr="00193D4C">
        <w:fldChar w:fldCharType="end"/>
      </w:r>
      <w:r w:rsidRPr="009F3BDC">
        <w:rPr>
          <w:lang w:val="en-AU"/>
        </w:rPr>
        <w:t xml:space="preserve"> shows the mean over the three years of Joo et al.’s (2012) estimates, as well as the range, as an indication of inter-annual variability. </w:t>
      </w:r>
    </w:p>
    <w:p w:rsidR="00730EF6" w:rsidRPr="009F3BDC" w:rsidRDefault="00730EF6" w:rsidP="00730EF6">
      <w:pPr>
        <w:pStyle w:val="Para0"/>
        <w:rPr>
          <w:lang w:val="en-AU"/>
        </w:rPr>
      </w:pPr>
      <w:r w:rsidRPr="009F3BDC">
        <w:rPr>
          <w:lang w:val="en-AU"/>
        </w:rPr>
        <w:t>There are substantial differences in predicted TSS inputs from individual rivers, which are likely to result from differences in methodology, and the years of monitoring data used in deriving the estimates. The very low TSS input estimates for the Burnett River by Joo et al. (2012), for example, reflect the absence of a high-flow event during the monitoring period used in that study. There are additional uncertainties in these estimates, including the possibility of significant TSS inputs from over-bank flows during floods that are not captured in monitoring data (Darnell et al. 2012; Wallace et</w:t>
      </w:r>
      <w:r w:rsidR="00933242">
        <w:rPr>
          <w:lang w:val="en-AU"/>
        </w:rPr>
        <w:t> </w:t>
      </w:r>
      <w:r w:rsidRPr="009F3BDC">
        <w:rPr>
          <w:lang w:val="en-AU"/>
        </w:rPr>
        <w:t>al. 2012). Nonetheless, they represent a useful context for considering river inputs of sediment in relation to dredge material quantities.</w:t>
      </w:r>
    </w:p>
    <w:p w:rsidR="00BA0BFC" w:rsidRPr="009F3BDC" w:rsidRDefault="00BA0BFC" w:rsidP="00BA0BFC">
      <w:pPr>
        <w:pStyle w:val="Caption"/>
        <w:outlineLvl w:val="0"/>
      </w:pPr>
      <w:bookmarkStart w:id="50" w:name="_Ref353456401"/>
      <w:bookmarkStart w:id="51" w:name="_Toc360694067"/>
      <w:r w:rsidRPr="009F3BDC">
        <w:rPr>
          <w:b/>
        </w:rPr>
        <w:lastRenderedPageBreak/>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5</w:t>
      </w:r>
      <w:r w:rsidR="00B66293" w:rsidRPr="009F3BDC">
        <w:rPr>
          <w:b/>
        </w:rPr>
        <w:fldChar w:fldCharType="end"/>
      </w:r>
      <w:bookmarkEnd w:id="50"/>
      <w:r w:rsidR="00B36D5A" w:rsidRPr="009F3BDC">
        <w:t>.</w:t>
      </w:r>
      <w:r w:rsidR="009C53EC" w:rsidRPr="009F3BDC">
        <w:t xml:space="preserve"> </w:t>
      </w:r>
      <w:r w:rsidRPr="009F3BDC">
        <w:t>Estimated TSS inputs (kt</w:t>
      </w:r>
      <w:r w:rsidR="0055072C">
        <w:t>/y</w:t>
      </w:r>
      <w:r w:rsidRPr="009F3BDC">
        <w:t>) from ten major river catchments</w:t>
      </w:r>
      <w:r w:rsidR="002236E4" w:rsidRPr="009F3BDC">
        <w:t>.</w:t>
      </w:r>
      <w:bookmarkEnd w:id="51"/>
    </w:p>
    <w:tbl>
      <w:tblPr>
        <w:tblStyle w:val="TableGrid"/>
        <w:tblW w:w="0" w:type="auto"/>
        <w:tblLook w:val="04A0" w:firstRow="1" w:lastRow="0" w:firstColumn="1" w:lastColumn="0" w:noHBand="0" w:noVBand="1"/>
      </w:tblPr>
      <w:tblGrid>
        <w:gridCol w:w="1744"/>
        <w:gridCol w:w="1744"/>
        <w:gridCol w:w="1744"/>
        <w:gridCol w:w="1744"/>
      </w:tblGrid>
      <w:tr w:rsidR="00BA0BFC" w:rsidRPr="009F3BDC" w:rsidTr="00CC09DE">
        <w:trPr>
          <w:tblHeader/>
        </w:trPr>
        <w:tc>
          <w:tcPr>
            <w:tcW w:w="1744" w:type="dxa"/>
          </w:tcPr>
          <w:p w:rsidR="00BA0BFC" w:rsidRPr="009F3BDC" w:rsidRDefault="00BA0BFC" w:rsidP="00CB4278">
            <w:pPr>
              <w:pStyle w:val="TableFontH"/>
              <w:rPr>
                <w:szCs w:val="20"/>
                <w:lang w:val="en-AU"/>
              </w:rPr>
            </w:pPr>
          </w:p>
        </w:tc>
        <w:tc>
          <w:tcPr>
            <w:tcW w:w="3488" w:type="dxa"/>
            <w:gridSpan w:val="2"/>
          </w:tcPr>
          <w:p w:rsidR="00BA0BFC" w:rsidRPr="009F3BDC" w:rsidRDefault="00BA0BFC" w:rsidP="00CB4278">
            <w:pPr>
              <w:pStyle w:val="TableFontH"/>
              <w:rPr>
                <w:szCs w:val="20"/>
                <w:lang w:val="en-AU"/>
              </w:rPr>
            </w:pPr>
            <w:r w:rsidRPr="009F3BDC">
              <w:rPr>
                <w:szCs w:val="20"/>
                <w:lang w:val="en-AU"/>
              </w:rPr>
              <w:t>Joo et al. (2012)</w:t>
            </w:r>
          </w:p>
        </w:tc>
        <w:tc>
          <w:tcPr>
            <w:tcW w:w="1744" w:type="dxa"/>
          </w:tcPr>
          <w:p w:rsidR="00BA0BFC" w:rsidRPr="009F3BDC" w:rsidRDefault="00BA0BFC" w:rsidP="00CB4278">
            <w:pPr>
              <w:pStyle w:val="TableFontH"/>
              <w:rPr>
                <w:szCs w:val="20"/>
                <w:lang w:val="en-AU"/>
              </w:rPr>
            </w:pPr>
            <w:r w:rsidRPr="009F3BDC">
              <w:rPr>
                <w:szCs w:val="20"/>
                <w:lang w:val="en-AU"/>
              </w:rPr>
              <w:t>Kroon et al. (2009, 2012)</w:t>
            </w:r>
          </w:p>
        </w:tc>
      </w:tr>
      <w:tr w:rsidR="00BA0BFC" w:rsidRPr="009F3BDC" w:rsidTr="00CC09DE">
        <w:trPr>
          <w:tblHeader/>
        </w:trPr>
        <w:tc>
          <w:tcPr>
            <w:tcW w:w="1744" w:type="dxa"/>
          </w:tcPr>
          <w:p w:rsidR="00BA0BFC" w:rsidRPr="009F3BDC" w:rsidRDefault="00BA0BFC" w:rsidP="00CB4278">
            <w:pPr>
              <w:pStyle w:val="TableFontH"/>
              <w:rPr>
                <w:szCs w:val="20"/>
                <w:lang w:val="en-AU"/>
              </w:rPr>
            </w:pPr>
            <w:r w:rsidRPr="009F3BDC">
              <w:rPr>
                <w:szCs w:val="20"/>
                <w:lang w:val="en-AU"/>
              </w:rPr>
              <w:t>River</w:t>
            </w:r>
          </w:p>
        </w:tc>
        <w:tc>
          <w:tcPr>
            <w:tcW w:w="1744" w:type="dxa"/>
          </w:tcPr>
          <w:p w:rsidR="00BA0BFC" w:rsidRPr="009F3BDC" w:rsidRDefault="00BA0BFC" w:rsidP="00CB4278">
            <w:pPr>
              <w:pStyle w:val="TableFontH"/>
              <w:rPr>
                <w:szCs w:val="20"/>
                <w:lang w:val="en-AU"/>
              </w:rPr>
            </w:pPr>
            <w:r w:rsidRPr="009F3BDC">
              <w:rPr>
                <w:szCs w:val="20"/>
                <w:lang w:val="en-AU"/>
              </w:rPr>
              <w:t>Range 2006/07 - 2008/09</w:t>
            </w:r>
          </w:p>
        </w:tc>
        <w:tc>
          <w:tcPr>
            <w:tcW w:w="1744" w:type="dxa"/>
          </w:tcPr>
          <w:p w:rsidR="00BA0BFC" w:rsidRPr="009F3BDC" w:rsidRDefault="00BA0BFC" w:rsidP="00CB4278">
            <w:pPr>
              <w:pStyle w:val="TableFontH"/>
              <w:rPr>
                <w:szCs w:val="20"/>
                <w:lang w:val="en-AU"/>
              </w:rPr>
            </w:pPr>
            <w:r w:rsidRPr="009F3BDC">
              <w:rPr>
                <w:szCs w:val="20"/>
                <w:lang w:val="en-AU"/>
              </w:rPr>
              <w:t>Annual Mean</w:t>
            </w:r>
          </w:p>
        </w:tc>
        <w:tc>
          <w:tcPr>
            <w:tcW w:w="1744" w:type="dxa"/>
            <w:tcBorders>
              <w:bottom w:val="single" w:sz="4" w:space="0" w:color="000000" w:themeColor="text1"/>
            </w:tcBorders>
          </w:tcPr>
          <w:p w:rsidR="00BA0BFC" w:rsidRPr="009F3BDC" w:rsidRDefault="00BA0BFC" w:rsidP="00CB4278">
            <w:pPr>
              <w:pStyle w:val="TableFontH"/>
              <w:rPr>
                <w:szCs w:val="20"/>
                <w:lang w:val="en-AU"/>
              </w:rPr>
            </w:pPr>
            <w:r w:rsidRPr="009F3BDC">
              <w:rPr>
                <w:szCs w:val="20"/>
                <w:lang w:val="en-AU"/>
              </w:rPr>
              <w:t>Annual Mean Total</w:t>
            </w:r>
          </w:p>
        </w:tc>
      </w:tr>
      <w:tr w:rsidR="00BA0BFC" w:rsidRPr="009F3BDC" w:rsidTr="00BA0BFC">
        <w:tc>
          <w:tcPr>
            <w:tcW w:w="1744" w:type="dxa"/>
          </w:tcPr>
          <w:p w:rsidR="00BA0BFC" w:rsidRPr="009F3BDC" w:rsidRDefault="00BA0BFC" w:rsidP="00CB4278">
            <w:pPr>
              <w:pStyle w:val="TableFont"/>
              <w:keepNext/>
              <w:rPr>
                <w:szCs w:val="20"/>
                <w:vertAlign w:val="superscript"/>
                <w:lang w:val="en-AU"/>
              </w:rPr>
            </w:pPr>
            <w:r w:rsidRPr="009F3BDC">
              <w:rPr>
                <w:szCs w:val="20"/>
                <w:lang w:val="en-AU"/>
              </w:rPr>
              <w:t>Burnett</w:t>
            </w:r>
            <w:r w:rsidRPr="009F3BDC">
              <w:rPr>
                <w:szCs w:val="20"/>
                <w:vertAlign w:val="superscript"/>
                <w:lang w:val="en-AU"/>
              </w:rPr>
              <w:t>1</w:t>
            </w:r>
          </w:p>
        </w:tc>
        <w:tc>
          <w:tcPr>
            <w:tcW w:w="1744" w:type="dxa"/>
          </w:tcPr>
          <w:p w:rsidR="00BA0BFC" w:rsidRPr="009F3BDC" w:rsidRDefault="00BA0BFC" w:rsidP="00CB4278">
            <w:pPr>
              <w:pStyle w:val="TableFont"/>
              <w:keepNext/>
              <w:jc w:val="center"/>
              <w:rPr>
                <w:szCs w:val="20"/>
                <w:lang w:val="en-AU"/>
              </w:rPr>
            </w:pPr>
            <w:r w:rsidRPr="009F3BDC">
              <w:rPr>
                <w:szCs w:val="20"/>
                <w:lang w:val="en-AU"/>
              </w:rPr>
              <w:t>0-5</w:t>
            </w:r>
          </w:p>
        </w:tc>
        <w:tc>
          <w:tcPr>
            <w:tcW w:w="1744" w:type="dxa"/>
            <w:tcMar>
              <w:right w:w="737" w:type="dxa"/>
            </w:tcMar>
          </w:tcPr>
          <w:p w:rsidR="00BA0BFC" w:rsidRPr="009F3BDC" w:rsidRDefault="00BA0BFC" w:rsidP="00CB4278">
            <w:pPr>
              <w:pStyle w:val="TableFont"/>
              <w:keepNext/>
              <w:jc w:val="right"/>
              <w:rPr>
                <w:szCs w:val="20"/>
                <w:lang w:val="en-AU"/>
              </w:rPr>
            </w:pPr>
            <w:r w:rsidRPr="009F3BDC">
              <w:rPr>
                <w:szCs w:val="20"/>
                <w:lang w:val="en-AU"/>
              </w:rPr>
              <w:t>2</w:t>
            </w:r>
          </w:p>
        </w:tc>
        <w:tc>
          <w:tcPr>
            <w:tcW w:w="1744" w:type="dxa"/>
            <w:shd w:val="clear" w:color="auto" w:fill="auto"/>
            <w:tcMar>
              <w:right w:w="567" w:type="dxa"/>
            </w:tcMar>
          </w:tcPr>
          <w:p w:rsidR="00BA0BFC" w:rsidRPr="009F3BDC" w:rsidRDefault="00875095" w:rsidP="00CB4278">
            <w:pPr>
              <w:pStyle w:val="TableFont"/>
              <w:keepNext/>
              <w:jc w:val="right"/>
              <w:rPr>
                <w:vertAlign w:val="superscript"/>
                <w:lang w:val="en-AU"/>
              </w:rPr>
            </w:pPr>
            <w:r>
              <w:rPr>
                <w:lang w:val="en-AU"/>
              </w:rPr>
              <w:t>1</w:t>
            </w:r>
            <w:r w:rsidR="00BA0BFC" w:rsidRPr="009F3BDC">
              <w:rPr>
                <w:lang w:val="en-AU"/>
              </w:rPr>
              <w:t>400</w:t>
            </w:r>
          </w:p>
        </w:tc>
      </w:tr>
      <w:tr w:rsidR="00BA0BFC" w:rsidRPr="009F3BDC" w:rsidTr="00BA0BFC">
        <w:tc>
          <w:tcPr>
            <w:tcW w:w="1744" w:type="dxa"/>
          </w:tcPr>
          <w:p w:rsidR="00BA0BFC" w:rsidRPr="009F3BDC" w:rsidRDefault="00BA0BFC" w:rsidP="00CB4278">
            <w:pPr>
              <w:pStyle w:val="TableFont"/>
              <w:keepNext/>
              <w:rPr>
                <w:szCs w:val="20"/>
                <w:lang w:val="en-AU"/>
              </w:rPr>
            </w:pPr>
            <w:r w:rsidRPr="009F3BDC">
              <w:rPr>
                <w:szCs w:val="20"/>
                <w:lang w:val="en-AU"/>
              </w:rPr>
              <w:t>Fitzroy</w:t>
            </w:r>
            <w:r w:rsidRPr="009F3BDC">
              <w:rPr>
                <w:szCs w:val="20"/>
                <w:vertAlign w:val="superscript"/>
                <w:lang w:val="en-AU"/>
              </w:rPr>
              <w:t>1</w:t>
            </w:r>
          </w:p>
        </w:tc>
        <w:tc>
          <w:tcPr>
            <w:tcW w:w="1744" w:type="dxa"/>
          </w:tcPr>
          <w:p w:rsidR="00BA0BFC" w:rsidRPr="009F3BDC" w:rsidRDefault="00875095" w:rsidP="00CB4278">
            <w:pPr>
              <w:pStyle w:val="TableFont"/>
              <w:keepNext/>
              <w:jc w:val="center"/>
              <w:rPr>
                <w:szCs w:val="20"/>
                <w:lang w:val="en-AU"/>
              </w:rPr>
            </w:pPr>
            <w:r>
              <w:rPr>
                <w:szCs w:val="20"/>
                <w:lang w:val="en-AU"/>
              </w:rPr>
              <w:t>320-4</w:t>
            </w:r>
            <w:r w:rsidR="00BA0BFC" w:rsidRPr="009F3BDC">
              <w:rPr>
                <w:szCs w:val="20"/>
                <w:lang w:val="en-AU"/>
              </w:rPr>
              <w:t>751</w:t>
            </w:r>
          </w:p>
        </w:tc>
        <w:tc>
          <w:tcPr>
            <w:tcW w:w="1744" w:type="dxa"/>
            <w:tcMar>
              <w:right w:w="737" w:type="dxa"/>
            </w:tcMar>
          </w:tcPr>
          <w:p w:rsidR="00BA0BFC" w:rsidRPr="009F3BDC" w:rsidRDefault="00875095" w:rsidP="00CB4278">
            <w:pPr>
              <w:pStyle w:val="TableFont"/>
              <w:keepNext/>
              <w:jc w:val="right"/>
              <w:rPr>
                <w:szCs w:val="20"/>
                <w:lang w:val="en-AU"/>
              </w:rPr>
            </w:pPr>
            <w:r>
              <w:rPr>
                <w:szCs w:val="20"/>
                <w:lang w:val="en-AU"/>
              </w:rPr>
              <w:t>1</w:t>
            </w:r>
            <w:r w:rsidR="00BA0BFC" w:rsidRPr="009F3BDC">
              <w:rPr>
                <w:szCs w:val="20"/>
                <w:lang w:val="en-AU"/>
              </w:rPr>
              <w:t>825</w:t>
            </w:r>
          </w:p>
        </w:tc>
        <w:tc>
          <w:tcPr>
            <w:tcW w:w="1744" w:type="dxa"/>
            <w:tcBorders>
              <w:bottom w:val="single" w:sz="4" w:space="0" w:color="000000" w:themeColor="text1"/>
            </w:tcBorders>
            <w:shd w:val="clear" w:color="auto" w:fill="auto"/>
            <w:tcMar>
              <w:right w:w="567" w:type="dxa"/>
            </w:tcMar>
          </w:tcPr>
          <w:p w:rsidR="00BA0BFC" w:rsidRPr="009F3BDC" w:rsidRDefault="00875095" w:rsidP="00CB4278">
            <w:pPr>
              <w:pStyle w:val="TableFont"/>
              <w:keepNext/>
              <w:jc w:val="right"/>
              <w:rPr>
                <w:lang w:val="en-AU"/>
              </w:rPr>
            </w:pPr>
            <w:r>
              <w:rPr>
                <w:lang w:val="en-AU"/>
              </w:rPr>
              <w:t>4</w:t>
            </w:r>
            <w:r w:rsidR="00BA0BFC" w:rsidRPr="009F3BDC">
              <w:rPr>
                <w:lang w:val="en-AU"/>
              </w:rPr>
              <w:t>100</w:t>
            </w:r>
          </w:p>
        </w:tc>
      </w:tr>
      <w:tr w:rsidR="00BA0BFC" w:rsidRPr="009F3BDC" w:rsidTr="00BA0BFC">
        <w:tc>
          <w:tcPr>
            <w:tcW w:w="1744" w:type="dxa"/>
          </w:tcPr>
          <w:p w:rsidR="00BA0BFC" w:rsidRPr="009F3BDC" w:rsidRDefault="00BA0BFC" w:rsidP="00CB4278">
            <w:pPr>
              <w:pStyle w:val="TableFont"/>
              <w:keepNext/>
              <w:rPr>
                <w:szCs w:val="20"/>
                <w:lang w:val="en-AU"/>
              </w:rPr>
            </w:pPr>
            <w:r w:rsidRPr="009F3BDC">
              <w:rPr>
                <w:szCs w:val="20"/>
                <w:lang w:val="en-AU"/>
              </w:rPr>
              <w:t xml:space="preserve">Pioneer </w:t>
            </w:r>
          </w:p>
        </w:tc>
        <w:tc>
          <w:tcPr>
            <w:tcW w:w="1744" w:type="dxa"/>
          </w:tcPr>
          <w:p w:rsidR="00BA0BFC" w:rsidRPr="009F3BDC" w:rsidRDefault="00BA0BFC" w:rsidP="00CB4278">
            <w:pPr>
              <w:pStyle w:val="TableFont"/>
              <w:keepNext/>
              <w:jc w:val="center"/>
              <w:rPr>
                <w:szCs w:val="20"/>
                <w:lang w:val="en-AU"/>
              </w:rPr>
            </w:pPr>
            <w:r w:rsidRPr="009F3BDC">
              <w:rPr>
                <w:szCs w:val="20"/>
                <w:lang w:val="en-AU"/>
              </w:rPr>
              <w:t>111-255</w:t>
            </w:r>
          </w:p>
        </w:tc>
        <w:tc>
          <w:tcPr>
            <w:tcW w:w="1744" w:type="dxa"/>
            <w:tcMar>
              <w:right w:w="737" w:type="dxa"/>
            </w:tcMar>
          </w:tcPr>
          <w:p w:rsidR="00BA0BFC" w:rsidRPr="009F3BDC" w:rsidRDefault="00BA0BFC" w:rsidP="00CB4278">
            <w:pPr>
              <w:pStyle w:val="TableFont"/>
              <w:keepNext/>
              <w:jc w:val="right"/>
              <w:rPr>
                <w:szCs w:val="20"/>
                <w:lang w:val="en-AU"/>
              </w:rPr>
            </w:pPr>
            <w:r w:rsidRPr="009F3BDC">
              <w:rPr>
                <w:szCs w:val="20"/>
                <w:lang w:val="en-AU"/>
              </w:rPr>
              <w:t>174</w:t>
            </w:r>
          </w:p>
        </w:tc>
        <w:tc>
          <w:tcPr>
            <w:tcW w:w="1744" w:type="dxa"/>
            <w:tcBorders>
              <w:bottom w:val="single" w:sz="4" w:space="0" w:color="000000" w:themeColor="text1"/>
            </w:tcBorders>
            <w:shd w:val="clear" w:color="auto" w:fill="auto"/>
            <w:tcMar>
              <w:right w:w="567" w:type="dxa"/>
            </w:tcMar>
          </w:tcPr>
          <w:p w:rsidR="00BA0BFC" w:rsidRPr="009F3BDC" w:rsidRDefault="00BA0BFC" w:rsidP="00CB4278">
            <w:pPr>
              <w:pStyle w:val="TableFont"/>
              <w:keepNext/>
              <w:jc w:val="right"/>
              <w:rPr>
                <w:lang w:val="en-AU"/>
              </w:rPr>
            </w:pPr>
            <w:r w:rsidRPr="009F3BDC">
              <w:rPr>
                <w:lang w:val="en-AU"/>
              </w:rPr>
              <w:t>50</w:t>
            </w:r>
          </w:p>
        </w:tc>
      </w:tr>
      <w:tr w:rsidR="00BA0BFC" w:rsidRPr="009F3BDC" w:rsidTr="00BA0BFC">
        <w:tc>
          <w:tcPr>
            <w:tcW w:w="1744" w:type="dxa"/>
          </w:tcPr>
          <w:p w:rsidR="00BA0BFC" w:rsidRPr="009F3BDC" w:rsidRDefault="00BA0BFC" w:rsidP="00CB4278">
            <w:pPr>
              <w:pStyle w:val="TableFont"/>
              <w:keepNext/>
              <w:rPr>
                <w:szCs w:val="20"/>
                <w:lang w:val="en-AU"/>
              </w:rPr>
            </w:pPr>
            <w:r w:rsidRPr="009F3BDC">
              <w:rPr>
                <w:szCs w:val="20"/>
                <w:lang w:val="en-AU"/>
              </w:rPr>
              <w:t>O’Connell</w:t>
            </w:r>
            <w:r w:rsidRPr="009F3BDC">
              <w:rPr>
                <w:szCs w:val="20"/>
                <w:vertAlign w:val="superscript"/>
                <w:lang w:val="en-AU"/>
              </w:rPr>
              <w:t>1</w:t>
            </w:r>
          </w:p>
        </w:tc>
        <w:tc>
          <w:tcPr>
            <w:tcW w:w="1744" w:type="dxa"/>
          </w:tcPr>
          <w:p w:rsidR="00BA0BFC" w:rsidRPr="009F3BDC" w:rsidRDefault="00BA0BFC" w:rsidP="00CB4278">
            <w:pPr>
              <w:pStyle w:val="TableFont"/>
              <w:keepNext/>
              <w:jc w:val="center"/>
              <w:rPr>
                <w:szCs w:val="20"/>
                <w:lang w:val="en-AU"/>
              </w:rPr>
            </w:pPr>
            <w:r w:rsidRPr="009F3BDC">
              <w:rPr>
                <w:szCs w:val="20"/>
                <w:lang w:val="en-AU"/>
              </w:rPr>
              <w:t>24-121</w:t>
            </w:r>
          </w:p>
        </w:tc>
        <w:tc>
          <w:tcPr>
            <w:tcW w:w="1744" w:type="dxa"/>
            <w:tcMar>
              <w:right w:w="737" w:type="dxa"/>
            </w:tcMar>
          </w:tcPr>
          <w:p w:rsidR="00BA0BFC" w:rsidRPr="009F3BDC" w:rsidRDefault="00BA0BFC" w:rsidP="00CB4278">
            <w:pPr>
              <w:pStyle w:val="TableFont"/>
              <w:keepNext/>
              <w:jc w:val="right"/>
              <w:rPr>
                <w:szCs w:val="20"/>
                <w:lang w:val="en-AU"/>
              </w:rPr>
            </w:pPr>
            <w:r w:rsidRPr="009F3BDC">
              <w:rPr>
                <w:szCs w:val="20"/>
                <w:lang w:val="en-AU"/>
              </w:rPr>
              <w:t>65</w:t>
            </w:r>
          </w:p>
        </w:tc>
        <w:tc>
          <w:tcPr>
            <w:tcW w:w="1744" w:type="dxa"/>
            <w:tcBorders>
              <w:bottom w:val="single" w:sz="4" w:space="0" w:color="000000" w:themeColor="text1"/>
            </w:tcBorders>
            <w:shd w:val="clear" w:color="auto" w:fill="auto"/>
            <w:tcMar>
              <w:right w:w="567" w:type="dxa"/>
            </w:tcMar>
          </w:tcPr>
          <w:p w:rsidR="00BA0BFC" w:rsidRPr="009F3BDC" w:rsidRDefault="00BA0BFC" w:rsidP="00CB4278">
            <w:pPr>
              <w:pStyle w:val="TableFont"/>
              <w:keepNext/>
              <w:jc w:val="right"/>
              <w:rPr>
                <w:lang w:val="en-AU"/>
              </w:rPr>
            </w:pPr>
            <w:r w:rsidRPr="009F3BDC">
              <w:rPr>
                <w:lang w:val="en-AU"/>
              </w:rPr>
              <w:t>630</w:t>
            </w:r>
          </w:p>
        </w:tc>
      </w:tr>
      <w:tr w:rsidR="00BA0BFC" w:rsidRPr="009F3BDC" w:rsidTr="00BA0BFC">
        <w:tc>
          <w:tcPr>
            <w:tcW w:w="1744" w:type="dxa"/>
          </w:tcPr>
          <w:p w:rsidR="00BA0BFC" w:rsidRPr="009F3BDC" w:rsidRDefault="00BA0BFC" w:rsidP="00CB4278">
            <w:pPr>
              <w:pStyle w:val="TableFont"/>
              <w:keepNext/>
              <w:rPr>
                <w:szCs w:val="20"/>
                <w:lang w:val="en-AU"/>
              </w:rPr>
            </w:pPr>
            <w:r w:rsidRPr="009F3BDC">
              <w:rPr>
                <w:szCs w:val="20"/>
                <w:lang w:val="en-AU"/>
              </w:rPr>
              <w:t>Burdekin</w:t>
            </w:r>
          </w:p>
        </w:tc>
        <w:tc>
          <w:tcPr>
            <w:tcW w:w="1744" w:type="dxa"/>
          </w:tcPr>
          <w:p w:rsidR="00BA0BFC" w:rsidRPr="009F3BDC" w:rsidRDefault="00875095" w:rsidP="00CB4278">
            <w:pPr>
              <w:pStyle w:val="TableFont"/>
              <w:keepNext/>
              <w:jc w:val="center"/>
              <w:rPr>
                <w:szCs w:val="20"/>
                <w:lang w:val="en-AU"/>
              </w:rPr>
            </w:pPr>
            <w:r>
              <w:rPr>
                <w:szCs w:val="20"/>
                <w:lang w:val="en-AU"/>
              </w:rPr>
              <w:t>6</w:t>
            </w:r>
            <w:r w:rsidR="00BA0BFC" w:rsidRPr="009F3BDC">
              <w:rPr>
                <w:szCs w:val="20"/>
                <w:lang w:val="en-AU"/>
              </w:rPr>
              <w:t>503-12,700</w:t>
            </w:r>
          </w:p>
        </w:tc>
        <w:tc>
          <w:tcPr>
            <w:tcW w:w="1744" w:type="dxa"/>
            <w:tcMar>
              <w:right w:w="737" w:type="dxa"/>
            </w:tcMar>
          </w:tcPr>
          <w:p w:rsidR="00BA0BFC" w:rsidRPr="009F3BDC" w:rsidRDefault="00875095" w:rsidP="00CB4278">
            <w:pPr>
              <w:pStyle w:val="TableFont"/>
              <w:keepNext/>
              <w:jc w:val="right"/>
              <w:rPr>
                <w:szCs w:val="20"/>
                <w:lang w:val="en-AU"/>
              </w:rPr>
            </w:pPr>
            <w:r>
              <w:rPr>
                <w:szCs w:val="20"/>
                <w:lang w:val="en-AU"/>
              </w:rPr>
              <w:t>9</w:t>
            </w:r>
            <w:r w:rsidR="00BA0BFC" w:rsidRPr="009F3BDC">
              <w:rPr>
                <w:szCs w:val="20"/>
                <w:lang w:val="en-AU"/>
              </w:rPr>
              <w:t>606</w:t>
            </w:r>
          </w:p>
        </w:tc>
        <w:tc>
          <w:tcPr>
            <w:tcW w:w="1744" w:type="dxa"/>
            <w:tcBorders>
              <w:bottom w:val="single" w:sz="4" w:space="0" w:color="000000" w:themeColor="text1"/>
            </w:tcBorders>
            <w:shd w:val="clear" w:color="auto" w:fill="auto"/>
            <w:tcMar>
              <w:right w:w="567" w:type="dxa"/>
            </w:tcMar>
          </w:tcPr>
          <w:p w:rsidR="00BA0BFC" w:rsidRPr="009F3BDC" w:rsidRDefault="00875095" w:rsidP="00CB4278">
            <w:pPr>
              <w:pStyle w:val="TableFont"/>
              <w:keepNext/>
              <w:jc w:val="right"/>
              <w:rPr>
                <w:lang w:val="en-AU"/>
              </w:rPr>
            </w:pPr>
            <w:r>
              <w:rPr>
                <w:lang w:val="en-AU"/>
              </w:rPr>
              <w:t>4</w:t>
            </w:r>
            <w:r w:rsidR="00BA0BFC" w:rsidRPr="009F3BDC">
              <w:rPr>
                <w:lang w:val="en-AU"/>
              </w:rPr>
              <w:t>000</w:t>
            </w:r>
          </w:p>
        </w:tc>
      </w:tr>
      <w:tr w:rsidR="00BA0BFC" w:rsidRPr="009F3BDC" w:rsidTr="00BA0BFC">
        <w:tc>
          <w:tcPr>
            <w:tcW w:w="1744" w:type="dxa"/>
          </w:tcPr>
          <w:p w:rsidR="00BA0BFC" w:rsidRPr="009F3BDC" w:rsidRDefault="00BA0BFC" w:rsidP="00CB4278">
            <w:pPr>
              <w:pStyle w:val="TableFont"/>
              <w:keepNext/>
              <w:rPr>
                <w:szCs w:val="20"/>
                <w:lang w:val="en-AU"/>
              </w:rPr>
            </w:pPr>
            <w:r w:rsidRPr="009F3BDC">
              <w:rPr>
                <w:szCs w:val="20"/>
                <w:lang w:val="en-AU"/>
              </w:rPr>
              <w:t xml:space="preserve">Herbert </w:t>
            </w:r>
          </w:p>
        </w:tc>
        <w:tc>
          <w:tcPr>
            <w:tcW w:w="1744" w:type="dxa"/>
          </w:tcPr>
          <w:p w:rsidR="00BA0BFC" w:rsidRPr="009F3BDC" w:rsidRDefault="00BA0BFC" w:rsidP="00875095">
            <w:pPr>
              <w:pStyle w:val="TableFont"/>
              <w:keepNext/>
              <w:jc w:val="center"/>
              <w:rPr>
                <w:szCs w:val="20"/>
                <w:lang w:val="en-AU"/>
              </w:rPr>
            </w:pPr>
            <w:r w:rsidRPr="009F3BDC">
              <w:rPr>
                <w:szCs w:val="20"/>
                <w:lang w:val="en-AU"/>
              </w:rPr>
              <w:t>220-1888</w:t>
            </w:r>
          </w:p>
        </w:tc>
        <w:tc>
          <w:tcPr>
            <w:tcW w:w="1744" w:type="dxa"/>
            <w:tcMar>
              <w:right w:w="737" w:type="dxa"/>
            </w:tcMar>
          </w:tcPr>
          <w:p w:rsidR="00BA0BFC" w:rsidRPr="009F3BDC" w:rsidRDefault="00BA0BFC" w:rsidP="00CB4278">
            <w:pPr>
              <w:pStyle w:val="TableFont"/>
              <w:keepNext/>
              <w:jc w:val="right"/>
              <w:rPr>
                <w:szCs w:val="20"/>
                <w:lang w:val="en-AU"/>
              </w:rPr>
            </w:pPr>
            <w:r w:rsidRPr="009F3BDC">
              <w:rPr>
                <w:szCs w:val="20"/>
                <w:lang w:val="en-AU"/>
              </w:rPr>
              <w:t>815</w:t>
            </w:r>
          </w:p>
        </w:tc>
        <w:tc>
          <w:tcPr>
            <w:tcW w:w="1744" w:type="dxa"/>
            <w:shd w:val="clear" w:color="auto" w:fill="auto"/>
            <w:tcMar>
              <w:right w:w="567" w:type="dxa"/>
            </w:tcMar>
          </w:tcPr>
          <w:p w:rsidR="00BA0BFC" w:rsidRPr="009F3BDC" w:rsidRDefault="00BA0BFC" w:rsidP="00CB4278">
            <w:pPr>
              <w:pStyle w:val="TableFont"/>
              <w:keepNext/>
              <w:jc w:val="right"/>
              <w:rPr>
                <w:lang w:val="en-AU"/>
              </w:rPr>
            </w:pPr>
            <w:r w:rsidRPr="009F3BDC">
              <w:rPr>
                <w:lang w:val="en-AU"/>
              </w:rPr>
              <w:t>380</w:t>
            </w:r>
          </w:p>
        </w:tc>
      </w:tr>
      <w:tr w:rsidR="00BA0BFC" w:rsidRPr="009F3BDC" w:rsidTr="00BA0BFC">
        <w:tc>
          <w:tcPr>
            <w:tcW w:w="1744" w:type="dxa"/>
          </w:tcPr>
          <w:p w:rsidR="00BA0BFC" w:rsidRPr="009F3BDC" w:rsidRDefault="00BA0BFC" w:rsidP="00CB4278">
            <w:pPr>
              <w:pStyle w:val="TableFont"/>
              <w:keepNext/>
              <w:rPr>
                <w:szCs w:val="20"/>
                <w:lang w:val="en-AU"/>
              </w:rPr>
            </w:pPr>
            <w:r w:rsidRPr="009F3BDC">
              <w:rPr>
                <w:szCs w:val="20"/>
                <w:lang w:val="en-AU"/>
              </w:rPr>
              <w:t xml:space="preserve">Tully </w:t>
            </w:r>
          </w:p>
        </w:tc>
        <w:tc>
          <w:tcPr>
            <w:tcW w:w="1744" w:type="dxa"/>
          </w:tcPr>
          <w:p w:rsidR="00BA0BFC" w:rsidRPr="009F3BDC" w:rsidRDefault="00BA0BFC" w:rsidP="00CB4278">
            <w:pPr>
              <w:pStyle w:val="TableFont"/>
              <w:keepNext/>
              <w:jc w:val="center"/>
              <w:rPr>
                <w:szCs w:val="20"/>
                <w:lang w:val="en-AU"/>
              </w:rPr>
            </w:pPr>
            <w:r w:rsidRPr="009F3BDC">
              <w:rPr>
                <w:szCs w:val="20"/>
                <w:lang w:val="en-AU"/>
              </w:rPr>
              <w:t>88-116</w:t>
            </w:r>
          </w:p>
        </w:tc>
        <w:tc>
          <w:tcPr>
            <w:tcW w:w="1744" w:type="dxa"/>
            <w:tcMar>
              <w:right w:w="737" w:type="dxa"/>
            </w:tcMar>
          </w:tcPr>
          <w:p w:rsidR="00BA0BFC" w:rsidRPr="009F3BDC" w:rsidRDefault="00BA0BFC" w:rsidP="00CB4278">
            <w:pPr>
              <w:pStyle w:val="TableFont"/>
              <w:keepNext/>
              <w:jc w:val="right"/>
              <w:rPr>
                <w:szCs w:val="20"/>
                <w:lang w:val="en-AU"/>
              </w:rPr>
            </w:pPr>
            <w:r w:rsidRPr="009F3BDC">
              <w:rPr>
                <w:szCs w:val="20"/>
                <w:lang w:val="en-AU"/>
              </w:rPr>
              <w:t>106</w:t>
            </w:r>
          </w:p>
        </w:tc>
        <w:tc>
          <w:tcPr>
            <w:tcW w:w="1744" w:type="dxa"/>
            <w:shd w:val="clear" w:color="auto" w:fill="auto"/>
            <w:tcMar>
              <w:right w:w="567" w:type="dxa"/>
            </w:tcMar>
          </w:tcPr>
          <w:p w:rsidR="00BA0BFC" w:rsidRPr="009F3BDC" w:rsidRDefault="00BA0BFC" w:rsidP="00CB4278">
            <w:pPr>
              <w:pStyle w:val="TableFont"/>
              <w:keepNext/>
              <w:jc w:val="right"/>
              <w:rPr>
                <w:lang w:val="en-AU"/>
              </w:rPr>
            </w:pPr>
            <w:r w:rsidRPr="009F3BDC">
              <w:rPr>
                <w:lang w:val="en-AU"/>
              </w:rPr>
              <w:t>92</w:t>
            </w:r>
          </w:p>
        </w:tc>
      </w:tr>
      <w:tr w:rsidR="00BA0BFC" w:rsidRPr="009F3BDC" w:rsidTr="00BA0BFC">
        <w:tc>
          <w:tcPr>
            <w:tcW w:w="1744" w:type="dxa"/>
          </w:tcPr>
          <w:p w:rsidR="00BA0BFC" w:rsidRPr="009F3BDC" w:rsidRDefault="00BA0BFC" w:rsidP="00CB4278">
            <w:pPr>
              <w:pStyle w:val="TableFont"/>
              <w:keepNext/>
              <w:rPr>
                <w:szCs w:val="20"/>
                <w:lang w:val="en-AU"/>
              </w:rPr>
            </w:pPr>
            <w:r w:rsidRPr="009F3BDC">
              <w:rPr>
                <w:szCs w:val="20"/>
                <w:lang w:val="en-AU"/>
              </w:rPr>
              <w:t>Johnstone</w:t>
            </w:r>
          </w:p>
        </w:tc>
        <w:tc>
          <w:tcPr>
            <w:tcW w:w="1744" w:type="dxa"/>
          </w:tcPr>
          <w:p w:rsidR="00BA0BFC" w:rsidRPr="009F3BDC" w:rsidRDefault="00BA0BFC" w:rsidP="00CB4278">
            <w:pPr>
              <w:pStyle w:val="TableFont"/>
              <w:keepNext/>
              <w:jc w:val="center"/>
              <w:rPr>
                <w:szCs w:val="20"/>
                <w:lang w:val="en-AU"/>
              </w:rPr>
            </w:pPr>
            <w:r w:rsidRPr="009F3BDC">
              <w:rPr>
                <w:szCs w:val="20"/>
                <w:lang w:val="en-AU"/>
              </w:rPr>
              <w:t>132-241</w:t>
            </w:r>
          </w:p>
        </w:tc>
        <w:tc>
          <w:tcPr>
            <w:tcW w:w="1744" w:type="dxa"/>
            <w:tcMar>
              <w:right w:w="737" w:type="dxa"/>
            </w:tcMar>
          </w:tcPr>
          <w:p w:rsidR="00BA0BFC" w:rsidRPr="009F3BDC" w:rsidRDefault="00BA0BFC" w:rsidP="00CB4278">
            <w:pPr>
              <w:pStyle w:val="TableFont"/>
              <w:keepNext/>
              <w:jc w:val="right"/>
              <w:rPr>
                <w:szCs w:val="20"/>
                <w:lang w:val="en-AU"/>
              </w:rPr>
            </w:pPr>
            <w:r w:rsidRPr="009F3BDC">
              <w:rPr>
                <w:szCs w:val="20"/>
                <w:lang w:val="en-AU"/>
              </w:rPr>
              <w:t>178</w:t>
            </w:r>
          </w:p>
        </w:tc>
        <w:tc>
          <w:tcPr>
            <w:tcW w:w="1744" w:type="dxa"/>
            <w:tcBorders>
              <w:bottom w:val="single" w:sz="4" w:space="0" w:color="000000" w:themeColor="text1"/>
            </w:tcBorders>
            <w:shd w:val="clear" w:color="auto" w:fill="auto"/>
            <w:tcMar>
              <w:right w:w="567" w:type="dxa"/>
            </w:tcMar>
          </w:tcPr>
          <w:p w:rsidR="00BA0BFC" w:rsidRPr="009F3BDC" w:rsidRDefault="00BA0BFC" w:rsidP="00CB4278">
            <w:pPr>
              <w:pStyle w:val="TableFont"/>
              <w:keepNext/>
              <w:jc w:val="right"/>
              <w:rPr>
                <w:lang w:val="en-AU"/>
              </w:rPr>
            </w:pPr>
            <w:r w:rsidRPr="009F3BDC">
              <w:rPr>
                <w:lang w:val="en-AU"/>
              </w:rPr>
              <w:t>320</w:t>
            </w:r>
          </w:p>
        </w:tc>
      </w:tr>
      <w:tr w:rsidR="00BA0BFC" w:rsidRPr="009F3BDC" w:rsidTr="00BA0BFC">
        <w:tc>
          <w:tcPr>
            <w:tcW w:w="1744" w:type="dxa"/>
          </w:tcPr>
          <w:p w:rsidR="00BA0BFC" w:rsidRPr="009F3BDC" w:rsidRDefault="00BA0BFC" w:rsidP="00CB4278">
            <w:pPr>
              <w:pStyle w:val="TableFont"/>
              <w:keepNext/>
              <w:rPr>
                <w:szCs w:val="20"/>
                <w:lang w:val="en-AU"/>
              </w:rPr>
            </w:pPr>
            <w:r w:rsidRPr="009F3BDC">
              <w:rPr>
                <w:szCs w:val="20"/>
                <w:lang w:val="en-AU"/>
              </w:rPr>
              <w:t xml:space="preserve">Barron </w:t>
            </w:r>
          </w:p>
        </w:tc>
        <w:tc>
          <w:tcPr>
            <w:tcW w:w="1744" w:type="dxa"/>
          </w:tcPr>
          <w:p w:rsidR="00BA0BFC" w:rsidRPr="009F3BDC" w:rsidRDefault="00BA0BFC" w:rsidP="00CB4278">
            <w:pPr>
              <w:pStyle w:val="TableFont"/>
              <w:keepNext/>
              <w:jc w:val="center"/>
              <w:rPr>
                <w:szCs w:val="20"/>
                <w:lang w:val="en-AU"/>
              </w:rPr>
            </w:pPr>
            <w:r w:rsidRPr="009F3BDC">
              <w:rPr>
                <w:szCs w:val="20"/>
                <w:lang w:val="en-AU"/>
              </w:rPr>
              <w:t>30-397</w:t>
            </w:r>
          </w:p>
        </w:tc>
        <w:tc>
          <w:tcPr>
            <w:tcW w:w="1744" w:type="dxa"/>
            <w:tcMar>
              <w:right w:w="737" w:type="dxa"/>
            </w:tcMar>
          </w:tcPr>
          <w:p w:rsidR="00BA0BFC" w:rsidRPr="009F3BDC" w:rsidRDefault="00BA0BFC" w:rsidP="00CB4278">
            <w:pPr>
              <w:pStyle w:val="TableFont"/>
              <w:keepNext/>
              <w:jc w:val="right"/>
              <w:rPr>
                <w:szCs w:val="20"/>
                <w:lang w:val="en-AU"/>
              </w:rPr>
            </w:pPr>
            <w:r w:rsidRPr="009F3BDC">
              <w:rPr>
                <w:szCs w:val="20"/>
                <w:lang w:val="en-AU"/>
              </w:rPr>
              <w:t>197</w:t>
            </w:r>
          </w:p>
        </w:tc>
        <w:tc>
          <w:tcPr>
            <w:tcW w:w="1744" w:type="dxa"/>
            <w:tcBorders>
              <w:bottom w:val="single" w:sz="4" w:space="0" w:color="000000" w:themeColor="text1"/>
            </w:tcBorders>
            <w:shd w:val="clear" w:color="auto" w:fill="auto"/>
            <w:tcMar>
              <w:right w:w="567" w:type="dxa"/>
            </w:tcMar>
          </w:tcPr>
          <w:p w:rsidR="00BA0BFC" w:rsidRPr="009F3BDC" w:rsidRDefault="00BA0BFC" w:rsidP="00CB4278">
            <w:pPr>
              <w:pStyle w:val="TableFont"/>
              <w:keepNext/>
              <w:jc w:val="right"/>
              <w:rPr>
                <w:lang w:val="en-AU"/>
              </w:rPr>
            </w:pPr>
            <w:r w:rsidRPr="009F3BDC">
              <w:rPr>
                <w:lang w:val="en-AU"/>
              </w:rPr>
              <w:t>100</w:t>
            </w:r>
          </w:p>
        </w:tc>
      </w:tr>
      <w:tr w:rsidR="00BA0BFC" w:rsidRPr="009F3BDC" w:rsidTr="00BA0BFC">
        <w:tc>
          <w:tcPr>
            <w:tcW w:w="1744" w:type="dxa"/>
          </w:tcPr>
          <w:p w:rsidR="00BA0BFC" w:rsidRPr="009F3BDC" w:rsidRDefault="00BA0BFC" w:rsidP="00CB4278">
            <w:pPr>
              <w:pStyle w:val="TableFont"/>
              <w:keepNext/>
              <w:rPr>
                <w:szCs w:val="20"/>
                <w:lang w:val="en-AU"/>
              </w:rPr>
            </w:pPr>
            <w:r w:rsidRPr="009F3BDC">
              <w:rPr>
                <w:szCs w:val="20"/>
                <w:lang w:val="en-AU"/>
              </w:rPr>
              <w:t>Normanby</w:t>
            </w:r>
            <w:r w:rsidRPr="009F3BDC">
              <w:rPr>
                <w:szCs w:val="20"/>
                <w:vertAlign w:val="superscript"/>
                <w:lang w:val="en-AU"/>
              </w:rPr>
              <w:t>1</w:t>
            </w:r>
          </w:p>
        </w:tc>
        <w:tc>
          <w:tcPr>
            <w:tcW w:w="1744" w:type="dxa"/>
          </w:tcPr>
          <w:p w:rsidR="00BA0BFC" w:rsidRPr="009F3BDC" w:rsidRDefault="00BA0BFC" w:rsidP="00CB4278">
            <w:pPr>
              <w:pStyle w:val="TableFont"/>
              <w:keepNext/>
              <w:jc w:val="center"/>
              <w:rPr>
                <w:szCs w:val="20"/>
                <w:lang w:val="en-AU"/>
              </w:rPr>
            </w:pPr>
            <w:r w:rsidRPr="009F3BDC">
              <w:rPr>
                <w:szCs w:val="20"/>
                <w:lang w:val="en-AU"/>
              </w:rPr>
              <w:t>59-211</w:t>
            </w:r>
          </w:p>
        </w:tc>
        <w:tc>
          <w:tcPr>
            <w:tcW w:w="1744" w:type="dxa"/>
            <w:tcMar>
              <w:right w:w="737" w:type="dxa"/>
            </w:tcMar>
          </w:tcPr>
          <w:p w:rsidR="00BA0BFC" w:rsidRPr="009F3BDC" w:rsidRDefault="00BA0BFC" w:rsidP="00CB4278">
            <w:pPr>
              <w:pStyle w:val="TableFont"/>
              <w:keepNext/>
              <w:jc w:val="right"/>
              <w:rPr>
                <w:szCs w:val="20"/>
                <w:lang w:val="en-AU"/>
              </w:rPr>
            </w:pPr>
            <w:r w:rsidRPr="009F3BDC">
              <w:rPr>
                <w:szCs w:val="20"/>
                <w:lang w:val="en-AU"/>
              </w:rPr>
              <w:t>125</w:t>
            </w:r>
          </w:p>
        </w:tc>
        <w:tc>
          <w:tcPr>
            <w:tcW w:w="1744" w:type="dxa"/>
            <w:shd w:val="clear" w:color="auto" w:fill="auto"/>
            <w:tcMar>
              <w:right w:w="567" w:type="dxa"/>
            </w:tcMar>
          </w:tcPr>
          <w:p w:rsidR="00BA0BFC" w:rsidRPr="009F3BDC" w:rsidRDefault="00875095" w:rsidP="00CB4278">
            <w:pPr>
              <w:pStyle w:val="TableFont"/>
              <w:keepNext/>
              <w:jc w:val="right"/>
              <w:rPr>
                <w:lang w:val="en-AU"/>
              </w:rPr>
            </w:pPr>
            <w:r>
              <w:rPr>
                <w:lang w:val="en-AU"/>
              </w:rPr>
              <w:t>1</w:t>
            </w:r>
            <w:r w:rsidR="00BA0BFC" w:rsidRPr="009F3BDC">
              <w:rPr>
                <w:lang w:val="en-AU"/>
              </w:rPr>
              <w:t>100</w:t>
            </w:r>
          </w:p>
        </w:tc>
      </w:tr>
      <w:tr w:rsidR="00BA0BFC" w:rsidRPr="009F3BDC" w:rsidTr="00BA0BFC">
        <w:tc>
          <w:tcPr>
            <w:tcW w:w="1744" w:type="dxa"/>
          </w:tcPr>
          <w:p w:rsidR="00BA0BFC" w:rsidRPr="009F3BDC" w:rsidRDefault="00BA0BFC" w:rsidP="00BA0BFC">
            <w:pPr>
              <w:pStyle w:val="TableFont"/>
              <w:rPr>
                <w:b/>
                <w:szCs w:val="20"/>
                <w:lang w:val="en-AU"/>
              </w:rPr>
            </w:pPr>
            <w:r w:rsidRPr="009F3BDC">
              <w:rPr>
                <w:b/>
                <w:szCs w:val="20"/>
                <w:lang w:val="en-AU"/>
              </w:rPr>
              <w:t>Totals</w:t>
            </w:r>
          </w:p>
        </w:tc>
        <w:tc>
          <w:tcPr>
            <w:tcW w:w="1744" w:type="dxa"/>
          </w:tcPr>
          <w:p w:rsidR="00BA0BFC" w:rsidRPr="009F3BDC" w:rsidRDefault="00BA0BFC" w:rsidP="00BA0BFC">
            <w:pPr>
              <w:pStyle w:val="TableFont"/>
              <w:jc w:val="center"/>
              <w:rPr>
                <w:szCs w:val="20"/>
                <w:lang w:val="en-AU"/>
              </w:rPr>
            </w:pPr>
            <w:r w:rsidRPr="009F3BDC">
              <w:rPr>
                <w:szCs w:val="20"/>
                <w:lang w:val="en-AU"/>
              </w:rPr>
              <w:t>n/a</w:t>
            </w:r>
          </w:p>
        </w:tc>
        <w:tc>
          <w:tcPr>
            <w:tcW w:w="1744" w:type="dxa"/>
            <w:tcMar>
              <w:right w:w="737" w:type="dxa"/>
            </w:tcMar>
          </w:tcPr>
          <w:p w:rsidR="00BA0BFC" w:rsidRPr="009F3BDC" w:rsidRDefault="00BA0BFC" w:rsidP="00BA0BFC">
            <w:pPr>
              <w:pStyle w:val="TableFont"/>
              <w:jc w:val="right"/>
              <w:rPr>
                <w:b/>
                <w:szCs w:val="20"/>
                <w:lang w:val="en-AU"/>
              </w:rPr>
            </w:pPr>
            <w:r w:rsidRPr="009F3BDC">
              <w:rPr>
                <w:b/>
                <w:szCs w:val="20"/>
                <w:lang w:val="en-AU"/>
              </w:rPr>
              <w:t>13,093</w:t>
            </w:r>
          </w:p>
        </w:tc>
        <w:tc>
          <w:tcPr>
            <w:tcW w:w="1744" w:type="dxa"/>
            <w:shd w:val="clear" w:color="auto" w:fill="auto"/>
            <w:tcMar>
              <w:right w:w="567" w:type="dxa"/>
            </w:tcMar>
          </w:tcPr>
          <w:p w:rsidR="00BA0BFC" w:rsidRPr="009F3BDC" w:rsidRDefault="00BA0BFC" w:rsidP="000E30BB">
            <w:pPr>
              <w:pStyle w:val="TableFont"/>
              <w:jc w:val="right"/>
              <w:rPr>
                <w:b/>
                <w:lang w:val="en-AU"/>
              </w:rPr>
            </w:pPr>
            <w:r w:rsidRPr="009F3BDC">
              <w:rPr>
                <w:b/>
                <w:lang w:val="en-AU"/>
              </w:rPr>
              <w:t>12,172</w:t>
            </w:r>
          </w:p>
        </w:tc>
      </w:tr>
    </w:tbl>
    <w:p w:rsidR="00BA0BFC" w:rsidRPr="009F3BDC" w:rsidRDefault="00BA0BFC" w:rsidP="00BA0BFC">
      <w:pPr>
        <w:pStyle w:val="Para0"/>
        <w:rPr>
          <w:sz w:val="20"/>
          <w:lang w:val="en-AU"/>
        </w:rPr>
      </w:pPr>
      <w:r w:rsidRPr="009F3BDC">
        <w:rPr>
          <w:sz w:val="20"/>
          <w:lang w:val="en-AU"/>
        </w:rPr>
        <w:t>1: Kroon et al. estimate is from Kroon et al. (2009) rather than Kroon et al. (2012)</w:t>
      </w:r>
    </w:p>
    <w:p w:rsidR="00BA0BFC" w:rsidRPr="009F3BDC" w:rsidRDefault="00BA0BFC" w:rsidP="00BA0BFC">
      <w:pPr>
        <w:pStyle w:val="Para0"/>
        <w:rPr>
          <w:lang w:val="en-AU"/>
        </w:rPr>
      </w:pPr>
    </w:p>
    <w:p w:rsidR="00BA0BFC" w:rsidRPr="009F3BDC" w:rsidRDefault="00861E7C" w:rsidP="00BA0BFC">
      <w:pPr>
        <w:pStyle w:val="Para0"/>
        <w:rPr>
          <w:lang w:val="en-AU"/>
        </w:rPr>
      </w:pPr>
      <w:r>
        <w:fldChar w:fldCharType="begin"/>
      </w:r>
      <w:r>
        <w:instrText xml:space="preserve"> REF _Ref353458395 \h  \* MERGEFORMAT </w:instrText>
      </w:r>
      <w:r>
        <w:fldChar w:fldCharType="separate"/>
      </w:r>
      <w:r w:rsidR="00E2599D" w:rsidRPr="00E2599D">
        <w:rPr>
          <w:lang w:val="en-AU"/>
        </w:rPr>
        <w:t>Table 6</w:t>
      </w:r>
      <w:r>
        <w:fldChar w:fldCharType="end"/>
      </w:r>
      <w:r w:rsidR="00BA0BFC" w:rsidRPr="009F3BDC">
        <w:rPr>
          <w:lang w:val="en-AU"/>
        </w:rPr>
        <w:t xml:space="preserve"> shows estimates of projected quantities of proposed dredge material placement at the six locations over 25 years as determined in this study, in terms of both </w:t>
      </w:r>
      <w:r w:rsidR="00BA0BFC" w:rsidRPr="009F3BDC">
        <w:rPr>
          <w:i/>
          <w:lang w:val="en-AU"/>
        </w:rPr>
        <w:t>in situ</w:t>
      </w:r>
      <w:r w:rsidR="00BA0BFC" w:rsidRPr="009F3BDC">
        <w:rPr>
          <w:lang w:val="en-AU"/>
        </w:rPr>
        <w:t xml:space="preserve"> volumes of material, the quantity used in dredging approvals, and dry mass, the quantity comparable to the river input estimates and that used for sediment plume and migration modelling. The estimates in </w:t>
      </w:r>
      <w:r w:rsidR="00193D4C" w:rsidRPr="00193D4C">
        <w:fldChar w:fldCharType="begin"/>
      </w:r>
      <w:r w:rsidR="00193D4C" w:rsidRPr="00193D4C">
        <w:instrText xml:space="preserve"> REF  _Ref353458395 \* Lower \h  \* MERGEFORMAT </w:instrText>
      </w:r>
      <w:r w:rsidR="00193D4C" w:rsidRPr="00193D4C">
        <w:fldChar w:fldCharType="separate"/>
      </w:r>
      <w:r w:rsidR="00E2599D" w:rsidRPr="00E2599D">
        <w:t xml:space="preserve">table </w:t>
      </w:r>
      <w:r w:rsidR="00E2599D" w:rsidRPr="00E2599D">
        <w:rPr>
          <w:noProof/>
        </w:rPr>
        <w:t>6</w:t>
      </w:r>
      <w:r w:rsidR="00193D4C" w:rsidRPr="00193D4C">
        <w:fldChar w:fldCharType="end"/>
      </w:r>
      <w:r w:rsidR="00BA0BFC" w:rsidRPr="009F3BDC">
        <w:rPr>
          <w:lang w:val="en-AU"/>
        </w:rPr>
        <w:t xml:space="preserve"> were derived as follows:</w:t>
      </w:r>
    </w:p>
    <w:p w:rsidR="00BA0BFC" w:rsidRPr="009F3BDC" w:rsidRDefault="00BA0BFC" w:rsidP="000D3118">
      <w:pPr>
        <w:pStyle w:val="Para0bullet"/>
      </w:pPr>
      <w:r w:rsidRPr="009F3BDC">
        <w:t>The total estimated 25-year dredging volumes were developed in consultation with the port authorities</w:t>
      </w:r>
      <w:r w:rsidR="00BA1CD6">
        <w:t xml:space="preserve"> as described in SKM APASA (2013</w:t>
      </w:r>
      <w:r w:rsidRPr="009F3BDC">
        <w:t>b)</w:t>
      </w:r>
      <w:r w:rsidR="007E3084" w:rsidRPr="009F3BDC">
        <w:t>. The anticipated volume of capital dredging, originally estimated at 25,000,000 m</w:t>
      </w:r>
      <w:r w:rsidR="007E3084" w:rsidRPr="009F3BDC">
        <w:rPr>
          <w:vertAlign w:val="superscript"/>
        </w:rPr>
        <w:t>3</w:t>
      </w:r>
      <w:r w:rsidR="007E3084" w:rsidRPr="009F3BDC">
        <w:t>, has subsequently been reduced to 20,000,000 m</w:t>
      </w:r>
      <w:r w:rsidR="007E3084" w:rsidRPr="009F3BDC">
        <w:rPr>
          <w:vertAlign w:val="superscript"/>
        </w:rPr>
        <w:t>3</w:t>
      </w:r>
      <w:r w:rsidR="007E3084" w:rsidRPr="009F3BDC">
        <w:t>,</w:t>
      </w:r>
      <w:r w:rsidR="00ED470C">
        <w:t xml:space="preserve"> </w:t>
      </w:r>
      <w:r w:rsidR="007E3084" w:rsidRPr="009F3BDC">
        <w:t xml:space="preserve">which is reflected in </w:t>
      </w:r>
      <w:r w:rsidR="00193D4C" w:rsidRPr="00193D4C">
        <w:fldChar w:fldCharType="begin"/>
      </w:r>
      <w:r w:rsidR="00193D4C" w:rsidRPr="00193D4C">
        <w:instrText xml:space="preserve"> REF  _Ref353458395 \* Lower \h  \* MERGEFORMAT </w:instrText>
      </w:r>
      <w:r w:rsidR="00193D4C" w:rsidRPr="00193D4C">
        <w:fldChar w:fldCharType="separate"/>
      </w:r>
      <w:r w:rsidR="00E2599D" w:rsidRPr="00E2599D">
        <w:t xml:space="preserve">table </w:t>
      </w:r>
      <w:r w:rsidR="00E2599D" w:rsidRPr="00E2599D">
        <w:rPr>
          <w:noProof/>
        </w:rPr>
        <w:t>6</w:t>
      </w:r>
      <w:r w:rsidR="00193D4C" w:rsidRPr="00193D4C">
        <w:fldChar w:fldCharType="end"/>
      </w:r>
    </w:p>
    <w:p w:rsidR="00BA0BFC" w:rsidRPr="009F3BDC" w:rsidRDefault="00BA0BFC" w:rsidP="000D3118">
      <w:pPr>
        <w:pStyle w:val="Para0bullet"/>
      </w:pPr>
      <w:r w:rsidRPr="009F3BDC">
        <w:t>For most of the six locations the estimates of capital versus maintenance dredging volumes were also developed through consultation with the port authorities. For Gladstone, the long-term maintenance dredging req</w:t>
      </w:r>
      <w:r w:rsidR="00836B45" w:rsidRPr="009F3BDC">
        <w:t>uirement was based on BMT</w:t>
      </w:r>
      <w:r w:rsidR="00ED470C">
        <w:t xml:space="preserve"> </w:t>
      </w:r>
      <w:r w:rsidR="00836B45" w:rsidRPr="009F3BDC">
        <w:t>WBM (2009</w:t>
      </w:r>
      <w:r w:rsidRPr="009F3BDC">
        <w:t>) and the capital dredging requirement determined by subtraction</w:t>
      </w:r>
    </w:p>
    <w:p w:rsidR="00BA0BFC" w:rsidRPr="009F3BDC" w:rsidRDefault="00BA0BFC" w:rsidP="000D3118">
      <w:pPr>
        <w:pStyle w:val="Para0bullet"/>
      </w:pPr>
      <w:r w:rsidRPr="009F3BDC">
        <w:t xml:space="preserve">The conversion from </w:t>
      </w:r>
      <w:r w:rsidRPr="009F3BDC">
        <w:rPr>
          <w:i/>
        </w:rPr>
        <w:t>in situ</w:t>
      </w:r>
      <w:r w:rsidRPr="009F3BDC">
        <w:t xml:space="preserve"> volumes to dry mass was calculated using a factor of 1</w:t>
      </w:r>
      <w:r w:rsidR="00187701">
        <w:t> </w:t>
      </w:r>
      <w:r w:rsidRPr="009F3BDC">
        <w:t>m</w:t>
      </w:r>
      <w:r w:rsidRPr="009F3BDC">
        <w:rPr>
          <w:vertAlign w:val="superscript"/>
        </w:rPr>
        <w:t>3</w:t>
      </w:r>
      <w:r w:rsidRPr="009F3BDC">
        <w:t xml:space="preserve"> = 0.8 t</w:t>
      </w:r>
      <w:r w:rsidR="00936F77">
        <w:t>/m</w:t>
      </w:r>
      <w:r w:rsidR="00936F77">
        <w:rPr>
          <w:vertAlign w:val="superscript"/>
        </w:rPr>
        <w:t>3</w:t>
      </w:r>
      <w:r w:rsidRPr="009F3BDC">
        <w:t xml:space="preserve"> for capital dredging and 1 m</w:t>
      </w:r>
      <w:r w:rsidRPr="009F3BDC">
        <w:rPr>
          <w:vertAlign w:val="superscript"/>
        </w:rPr>
        <w:t>3</w:t>
      </w:r>
      <w:r w:rsidRPr="009F3BDC">
        <w:t xml:space="preserve"> = 0.7 t</w:t>
      </w:r>
      <w:r w:rsidR="00936F77">
        <w:t>/m</w:t>
      </w:r>
      <w:r w:rsidR="00936F77">
        <w:rPr>
          <w:vertAlign w:val="superscript"/>
        </w:rPr>
        <w:t>3</w:t>
      </w:r>
      <w:r w:rsidRPr="009F3BDC">
        <w:t xml:space="preserve"> for maintenance dredging; these factors were developed from geotechnical data and dredging records in consultation with the port authorities. </w:t>
      </w:r>
      <w:r w:rsidR="00936F77" w:rsidRPr="00D93E56">
        <w:t xml:space="preserve">The dry mass per tonne for the </w:t>
      </w:r>
      <w:r w:rsidR="00936F77" w:rsidRPr="00D93E56">
        <w:rPr>
          <w:i/>
        </w:rPr>
        <w:t>in situ</w:t>
      </w:r>
      <w:r w:rsidR="00936F77" w:rsidRPr="00D93E56">
        <w:t xml:space="preserve"> (that is, material on the seabed before dredging) is a function of the water content of the combined sediment/water mixture </w:t>
      </w:r>
      <w:r w:rsidR="00936F77" w:rsidRPr="00D93E56">
        <w:rPr>
          <w:i/>
        </w:rPr>
        <w:t>in situ</w:t>
      </w:r>
      <w:r w:rsidR="00936F77" w:rsidRPr="00D93E56">
        <w:t xml:space="preserve"> and the density of the dry sediment. </w:t>
      </w:r>
      <w:r w:rsidRPr="009F3BDC">
        <w:t xml:space="preserve">The masses in tonnes are converted into kilotonnes in </w:t>
      </w:r>
      <w:r w:rsidR="003D62B1" w:rsidRPr="003D62B1">
        <w:fldChar w:fldCharType="begin"/>
      </w:r>
      <w:r w:rsidR="003D62B1" w:rsidRPr="003D62B1">
        <w:instrText xml:space="preserve"> REF  _Ref353458395 \* Lower \h  \* MERGEFORMAT </w:instrText>
      </w:r>
      <w:r w:rsidR="003D62B1" w:rsidRPr="003D62B1">
        <w:fldChar w:fldCharType="separate"/>
      </w:r>
      <w:r w:rsidR="00E2599D" w:rsidRPr="00E2599D">
        <w:t xml:space="preserve">table </w:t>
      </w:r>
      <w:r w:rsidR="00E2599D" w:rsidRPr="00E2599D">
        <w:rPr>
          <w:noProof/>
        </w:rPr>
        <w:t>6</w:t>
      </w:r>
      <w:r w:rsidR="003D62B1" w:rsidRPr="003D62B1">
        <w:fldChar w:fldCharType="end"/>
      </w:r>
      <w:r w:rsidRPr="009F3BDC">
        <w:t xml:space="preserve"> for comparison with </w:t>
      </w:r>
      <w:r w:rsidR="003D62B1" w:rsidRPr="003D62B1">
        <w:fldChar w:fldCharType="begin"/>
      </w:r>
      <w:r w:rsidR="003D62B1" w:rsidRPr="003D62B1">
        <w:instrText xml:space="preserve"> REF  _Ref353456401 \* Lower \h  \* MERGEFORMAT </w:instrText>
      </w:r>
      <w:r w:rsidR="003D62B1" w:rsidRPr="003D62B1">
        <w:fldChar w:fldCharType="separate"/>
      </w:r>
      <w:r w:rsidR="00E2599D" w:rsidRPr="00E2599D">
        <w:t xml:space="preserve">table </w:t>
      </w:r>
      <w:r w:rsidR="00E2599D" w:rsidRPr="00E2599D">
        <w:rPr>
          <w:noProof/>
        </w:rPr>
        <w:t>5</w:t>
      </w:r>
      <w:r w:rsidR="003D62B1" w:rsidRPr="003D62B1">
        <w:fldChar w:fldCharType="end"/>
      </w:r>
    </w:p>
    <w:p w:rsidR="00BA0BFC" w:rsidRPr="009F3BDC" w:rsidRDefault="00BA0BFC" w:rsidP="000D3118">
      <w:pPr>
        <w:pStyle w:val="Para0bullet"/>
      </w:pPr>
      <w:r w:rsidRPr="009F3BDC">
        <w:t xml:space="preserve">Since the total volumes in </w:t>
      </w:r>
      <w:r w:rsidR="003D62B1" w:rsidRPr="003D62B1">
        <w:fldChar w:fldCharType="begin"/>
      </w:r>
      <w:r w:rsidR="003D62B1" w:rsidRPr="003D62B1">
        <w:instrText xml:space="preserve"> REF  _Ref353458395 \* Lower \h  \* MERGEFORMAT </w:instrText>
      </w:r>
      <w:r w:rsidR="003D62B1" w:rsidRPr="003D62B1">
        <w:fldChar w:fldCharType="separate"/>
      </w:r>
      <w:r w:rsidR="00E2599D" w:rsidRPr="00E2599D">
        <w:t xml:space="preserve">table </w:t>
      </w:r>
      <w:r w:rsidR="00E2599D" w:rsidRPr="00E2599D">
        <w:rPr>
          <w:noProof/>
        </w:rPr>
        <w:t>6</w:t>
      </w:r>
      <w:r w:rsidR="003D62B1" w:rsidRPr="003D62B1">
        <w:fldChar w:fldCharType="end"/>
      </w:r>
      <w:r w:rsidRPr="009F3BDC">
        <w:t xml:space="preserve"> represent different proportions of capital and maintenance dredging, with different conversion factors to dry mass, total volumes were not converted into dry mass. Instead, the total dry mass of dredge material relocation over 25 years can be determined from the sum of capital and maintenance dredging dry mass estimates.</w:t>
      </w:r>
    </w:p>
    <w:p w:rsidR="00BA0BFC" w:rsidRPr="009F3BDC" w:rsidRDefault="00BA0BFC" w:rsidP="00BA0BFC">
      <w:pPr>
        <w:pStyle w:val="Para0"/>
        <w:rPr>
          <w:lang w:val="en-AU"/>
        </w:rPr>
      </w:pPr>
    </w:p>
    <w:p w:rsidR="00BA0BFC" w:rsidRPr="009F3BDC" w:rsidRDefault="00BA0BFC" w:rsidP="00BA0BFC">
      <w:pPr>
        <w:pStyle w:val="Para0"/>
        <w:rPr>
          <w:lang w:val="en-AU"/>
        </w:rPr>
      </w:pPr>
    </w:p>
    <w:p w:rsidR="00BA0BFC" w:rsidRPr="009F3BDC" w:rsidRDefault="00BA0BFC" w:rsidP="00BA0BFC">
      <w:pPr>
        <w:pStyle w:val="Para0"/>
        <w:rPr>
          <w:lang w:val="en-AU"/>
        </w:rPr>
        <w:sectPr w:rsidR="00BA0BFC" w:rsidRPr="009F3BDC" w:rsidSect="004C5A33">
          <w:footerReference w:type="default" r:id="rId40"/>
          <w:pgSz w:w="11907" w:h="16840" w:code="9"/>
          <w:pgMar w:top="1418" w:right="1701" w:bottom="1418" w:left="1701" w:header="567" w:footer="567" w:gutter="0"/>
          <w:pgNumType w:start="1"/>
          <w:cols w:space="720"/>
          <w:formProt w:val="0"/>
          <w:docGrid w:linePitch="299"/>
        </w:sectPr>
      </w:pPr>
    </w:p>
    <w:p w:rsidR="00BA0BFC" w:rsidRPr="009F3BDC" w:rsidRDefault="00BA0BFC" w:rsidP="00BA0BFC">
      <w:pPr>
        <w:pStyle w:val="Caption"/>
        <w:outlineLvl w:val="0"/>
      </w:pPr>
      <w:bookmarkStart w:id="52" w:name="_Ref353458395"/>
      <w:bookmarkStart w:id="53" w:name="_Toc334099154"/>
      <w:bookmarkStart w:id="54" w:name="_Toc360694068"/>
      <w:r w:rsidRPr="009F3BDC">
        <w:rPr>
          <w:b/>
        </w:rPr>
        <w:lastRenderedPageBreak/>
        <w:t xml:space="preserve">Table </w:t>
      </w:r>
      <w:r w:rsidR="00B66293" w:rsidRPr="009F3BDC">
        <w:rPr>
          <w:b/>
        </w:rPr>
        <w:fldChar w:fldCharType="begin"/>
      </w:r>
      <w:r w:rsidR="008576FF" w:rsidRPr="009F3BDC">
        <w:rPr>
          <w:b/>
        </w:rPr>
        <w:instrText xml:space="preserve"> SEQ Table \* ARABIC </w:instrText>
      </w:r>
      <w:r w:rsidR="00B66293" w:rsidRPr="009F3BDC">
        <w:rPr>
          <w:b/>
        </w:rPr>
        <w:fldChar w:fldCharType="separate"/>
      </w:r>
      <w:r w:rsidR="00E2599D">
        <w:rPr>
          <w:b/>
          <w:noProof/>
        </w:rPr>
        <w:t>6</w:t>
      </w:r>
      <w:r w:rsidR="00B66293" w:rsidRPr="009F3BDC">
        <w:rPr>
          <w:b/>
          <w:noProof/>
        </w:rPr>
        <w:fldChar w:fldCharType="end"/>
      </w:r>
      <w:bookmarkEnd w:id="52"/>
      <w:r w:rsidR="00B36D5A" w:rsidRPr="009F3BDC">
        <w:rPr>
          <w:noProof/>
        </w:rPr>
        <w:t>.</w:t>
      </w:r>
      <w:bookmarkEnd w:id="53"/>
      <w:r w:rsidRPr="009F3BDC">
        <w:t>Volumes and dry mass of dredged material envisioned over 25 years at the six locations</w:t>
      </w:r>
      <w:r w:rsidR="002236E4" w:rsidRPr="009F3BDC">
        <w:t>.</w:t>
      </w:r>
      <w:bookmarkEnd w:id="54"/>
    </w:p>
    <w:tbl>
      <w:tblPr>
        <w:tblStyle w:val="TableGrid"/>
        <w:tblW w:w="0" w:type="auto"/>
        <w:tblLook w:val="04A0" w:firstRow="1" w:lastRow="0" w:firstColumn="1" w:lastColumn="0" w:noHBand="0" w:noVBand="1"/>
      </w:tblPr>
      <w:tblGrid>
        <w:gridCol w:w="1439"/>
        <w:gridCol w:w="1611"/>
        <w:gridCol w:w="1330"/>
        <w:gridCol w:w="1397"/>
        <w:gridCol w:w="1277"/>
        <w:gridCol w:w="1276"/>
        <w:gridCol w:w="1540"/>
        <w:gridCol w:w="1450"/>
        <w:gridCol w:w="1450"/>
        <w:gridCol w:w="1450"/>
      </w:tblGrid>
      <w:tr w:rsidR="00BA0BFC" w:rsidRPr="009F3BDC" w:rsidTr="00843FD4">
        <w:trPr>
          <w:trHeight w:val="300"/>
          <w:tblHeader/>
        </w:trPr>
        <w:tc>
          <w:tcPr>
            <w:tcW w:w="1439" w:type="dxa"/>
            <w:noWrap/>
            <w:hideMark/>
          </w:tcPr>
          <w:p w:rsidR="00BA0BFC" w:rsidRPr="009F3BDC" w:rsidRDefault="00615B6B" w:rsidP="00C7568B">
            <w:pPr>
              <w:pStyle w:val="TableFontH"/>
              <w:rPr>
                <w:lang w:val="en-AU"/>
              </w:rPr>
            </w:pPr>
            <w:r>
              <w:rPr>
                <w:lang w:val="en-AU"/>
              </w:rPr>
              <w:t>Location</w:t>
            </w:r>
          </w:p>
        </w:tc>
        <w:tc>
          <w:tcPr>
            <w:tcW w:w="1611" w:type="dxa"/>
            <w:noWrap/>
            <w:hideMark/>
          </w:tcPr>
          <w:p w:rsidR="00BA0BFC" w:rsidRPr="009F3BDC" w:rsidRDefault="00615B6B" w:rsidP="00C7568B">
            <w:pPr>
              <w:pStyle w:val="TableFontH"/>
              <w:rPr>
                <w:lang w:val="en-AU"/>
              </w:rPr>
            </w:pPr>
            <w:r>
              <w:rPr>
                <w:lang w:val="en-AU"/>
              </w:rPr>
              <w:t>Units</w:t>
            </w:r>
          </w:p>
        </w:tc>
        <w:tc>
          <w:tcPr>
            <w:tcW w:w="1330" w:type="dxa"/>
            <w:noWrap/>
            <w:hideMark/>
          </w:tcPr>
          <w:p w:rsidR="00BA0BFC" w:rsidRPr="009F3BDC" w:rsidRDefault="00BA0BFC" w:rsidP="00C7568B">
            <w:pPr>
              <w:pStyle w:val="TableFontH"/>
              <w:rPr>
                <w:lang w:val="en-AU"/>
              </w:rPr>
            </w:pPr>
            <w:r w:rsidRPr="009F3BDC">
              <w:rPr>
                <w:lang w:val="en-AU"/>
              </w:rPr>
              <w:t>Total (25 years)</w:t>
            </w:r>
          </w:p>
        </w:tc>
        <w:tc>
          <w:tcPr>
            <w:tcW w:w="1397" w:type="dxa"/>
            <w:noWrap/>
            <w:hideMark/>
          </w:tcPr>
          <w:p w:rsidR="00BA0BFC" w:rsidRPr="009F3BDC" w:rsidRDefault="00BA0BFC" w:rsidP="00C7568B">
            <w:pPr>
              <w:pStyle w:val="TableFontH"/>
              <w:rPr>
                <w:lang w:val="en-AU"/>
              </w:rPr>
            </w:pPr>
            <w:r w:rsidRPr="009F3BDC">
              <w:rPr>
                <w:lang w:val="en-AU"/>
              </w:rPr>
              <w:t>Total capital (25 years)</w:t>
            </w:r>
          </w:p>
        </w:tc>
        <w:tc>
          <w:tcPr>
            <w:tcW w:w="1277" w:type="dxa"/>
            <w:noWrap/>
            <w:hideMark/>
          </w:tcPr>
          <w:p w:rsidR="00BA0BFC" w:rsidRPr="009F3BDC" w:rsidRDefault="00BA0BFC" w:rsidP="00C7568B">
            <w:pPr>
              <w:pStyle w:val="TableFontH"/>
              <w:rPr>
                <w:lang w:val="en-AU"/>
              </w:rPr>
            </w:pPr>
            <w:r w:rsidRPr="009F3BDC">
              <w:rPr>
                <w:lang w:val="en-AU"/>
              </w:rPr>
              <w:t>Capital - mean per year</w:t>
            </w:r>
          </w:p>
        </w:tc>
        <w:tc>
          <w:tcPr>
            <w:tcW w:w="1276" w:type="dxa"/>
            <w:noWrap/>
            <w:hideMark/>
          </w:tcPr>
          <w:p w:rsidR="00BA0BFC" w:rsidRPr="009F3BDC" w:rsidRDefault="00BA0BFC" w:rsidP="00C7568B">
            <w:pPr>
              <w:pStyle w:val="TableFontH"/>
              <w:rPr>
                <w:lang w:val="en-AU"/>
              </w:rPr>
            </w:pPr>
            <w:r w:rsidRPr="009F3BDC">
              <w:rPr>
                <w:lang w:val="en-AU"/>
              </w:rPr>
              <w:t>Indicative Capital campaign</w:t>
            </w:r>
          </w:p>
        </w:tc>
        <w:tc>
          <w:tcPr>
            <w:tcW w:w="1540" w:type="dxa"/>
            <w:noWrap/>
            <w:hideMark/>
          </w:tcPr>
          <w:p w:rsidR="00BA0BFC" w:rsidRPr="009F3BDC" w:rsidRDefault="00BA0BFC" w:rsidP="00C7568B">
            <w:pPr>
              <w:pStyle w:val="TableFontH"/>
              <w:rPr>
                <w:lang w:val="en-AU"/>
              </w:rPr>
            </w:pPr>
            <w:r w:rsidRPr="009F3BDC">
              <w:rPr>
                <w:lang w:val="en-AU"/>
              </w:rPr>
              <w:t>Total Maintenance (25 years)</w:t>
            </w:r>
          </w:p>
        </w:tc>
        <w:tc>
          <w:tcPr>
            <w:tcW w:w="1450" w:type="dxa"/>
            <w:noWrap/>
            <w:hideMark/>
          </w:tcPr>
          <w:p w:rsidR="00BA0BFC" w:rsidRPr="009F3BDC" w:rsidRDefault="00BA0BFC" w:rsidP="00C7568B">
            <w:pPr>
              <w:pStyle w:val="TableFontH"/>
              <w:rPr>
                <w:lang w:val="en-AU"/>
              </w:rPr>
            </w:pPr>
            <w:r w:rsidRPr="009F3BDC">
              <w:rPr>
                <w:lang w:val="en-AU"/>
              </w:rPr>
              <w:t>Maintenance - mean per year</w:t>
            </w:r>
          </w:p>
        </w:tc>
        <w:tc>
          <w:tcPr>
            <w:tcW w:w="1450" w:type="dxa"/>
            <w:noWrap/>
            <w:hideMark/>
          </w:tcPr>
          <w:p w:rsidR="00BA0BFC" w:rsidRPr="009F3BDC" w:rsidRDefault="00BA0BFC" w:rsidP="00C7568B">
            <w:pPr>
              <w:pStyle w:val="TableFontH"/>
              <w:rPr>
                <w:lang w:val="en-AU"/>
              </w:rPr>
            </w:pPr>
            <w:r w:rsidRPr="009F3BDC">
              <w:rPr>
                <w:lang w:val="en-AU"/>
              </w:rPr>
              <w:t>Typical maintenance dredging interval (years)</w:t>
            </w:r>
          </w:p>
        </w:tc>
        <w:tc>
          <w:tcPr>
            <w:tcW w:w="1450" w:type="dxa"/>
            <w:noWrap/>
            <w:hideMark/>
          </w:tcPr>
          <w:p w:rsidR="00BA0BFC" w:rsidRPr="009F3BDC" w:rsidRDefault="00BA0BFC" w:rsidP="00C7568B">
            <w:pPr>
              <w:pStyle w:val="TableFontH"/>
              <w:rPr>
                <w:lang w:val="en-AU"/>
              </w:rPr>
            </w:pPr>
            <w:r w:rsidRPr="009F3BDC">
              <w:rPr>
                <w:lang w:val="en-AU"/>
              </w:rPr>
              <w:t>Indicative maintenance campaign</w:t>
            </w:r>
          </w:p>
        </w:tc>
      </w:tr>
      <w:tr w:rsidR="00BA0BFC" w:rsidRPr="009F3BDC" w:rsidTr="00BA0BFC">
        <w:trPr>
          <w:trHeight w:val="300"/>
        </w:trPr>
        <w:tc>
          <w:tcPr>
            <w:tcW w:w="1439" w:type="dxa"/>
            <w:vMerge w:val="restart"/>
            <w:noWrap/>
            <w:hideMark/>
          </w:tcPr>
          <w:p w:rsidR="00BA0BFC" w:rsidRPr="009F3BDC" w:rsidRDefault="00BA0BFC" w:rsidP="00C7568B">
            <w:pPr>
              <w:pStyle w:val="TableFont"/>
              <w:rPr>
                <w:lang w:val="en-AU"/>
              </w:rPr>
            </w:pPr>
            <w:r w:rsidRPr="009F3BDC">
              <w:rPr>
                <w:lang w:val="en-AU"/>
              </w:rPr>
              <w:t>Gladstone</w:t>
            </w:r>
          </w:p>
        </w:tc>
        <w:tc>
          <w:tcPr>
            <w:tcW w:w="1611" w:type="dxa"/>
            <w:noWrap/>
            <w:hideMark/>
          </w:tcPr>
          <w:p w:rsidR="00BA0BFC" w:rsidRPr="009F3BDC" w:rsidRDefault="00BA0BFC" w:rsidP="00C7568B">
            <w:pPr>
              <w:pStyle w:val="TableFont"/>
              <w:rPr>
                <w:lang w:val="en-AU"/>
              </w:rPr>
            </w:pPr>
            <w:r w:rsidRPr="009F3BDC">
              <w:rPr>
                <w:lang w:val="en-AU"/>
              </w:rPr>
              <w:t>Volume (m</w:t>
            </w:r>
            <w:r w:rsidRPr="009F3BDC">
              <w:rPr>
                <w:vertAlign w:val="superscript"/>
                <w:lang w:val="en-AU"/>
              </w:rPr>
              <w:t>3</w:t>
            </w:r>
            <w:r w:rsidRPr="009F3BDC">
              <w:rPr>
                <w:lang w:val="en-AU"/>
              </w:rPr>
              <w:t>)</w:t>
            </w:r>
          </w:p>
        </w:tc>
        <w:tc>
          <w:tcPr>
            <w:tcW w:w="1330" w:type="dxa"/>
            <w:noWrap/>
            <w:hideMark/>
          </w:tcPr>
          <w:p w:rsidR="00BA0BFC" w:rsidRPr="009F3BDC" w:rsidRDefault="00BA0BFC" w:rsidP="00C7568B">
            <w:pPr>
              <w:pStyle w:val="TableFont"/>
              <w:jc w:val="right"/>
              <w:rPr>
                <w:lang w:val="en-AU"/>
              </w:rPr>
            </w:pPr>
            <w:r w:rsidRPr="009F3BDC">
              <w:rPr>
                <w:lang w:val="en-AU"/>
              </w:rPr>
              <w:t>80,000,000</w:t>
            </w:r>
          </w:p>
        </w:tc>
        <w:tc>
          <w:tcPr>
            <w:tcW w:w="1397" w:type="dxa"/>
            <w:noWrap/>
            <w:hideMark/>
          </w:tcPr>
          <w:p w:rsidR="00BA0BFC" w:rsidRPr="009F3BDC" w:rsidRDefault="00BA0BFC" w:rsidP="00C7568B">
            <w:pPr>
              <w:pStyle w:val="TableFont"/>
              <w:jc w:val="right"/>
              <w:rPr>
                <w:lang w:val="en-AU"/>
              </w:rPr>
            </w:pPr>
            <w:r w:rsidRPr="009F3BDC">
              <w:rPr>
                <w:lang w:val="en-AU"/>
              </w:rPr>
              <w:t>72,500,000</w:t>
            </w:r>
          </w:p>
        </w:tc>
        <w:tc>
          <w:tcPr>
            <w:tcW w:w="1277" w:type="dxa"/>
            <w:noWrap/>
            <w:hideMark/>
          </w:tcPr>
          <w:p w:rsidR="00BA0BFC" w:rsidRPr="009F3BDC" w:rsidRDefault="00BA0BFC" w:rsidP="00C7568B">
            <w:pPr>
              <w:pStyle w:val="TableFont"/>
              <w:jc w:val="right"/>
              <w:rPr>
                <w:lang w:val="en-AU"/>
              </w:rPr>
            </w:pPr>
            <w:r w:rsidRPr="009F3BDC">
              <w:rPr>
                <w:lang w:val="en-AU"/>
              </w:rPr>
              <w:t>2,900,000</w:t>
            </w:r>
          </w:p>
        </w:tc>
        <w:tc>
          <w:tcPr>
            <w:tcW w:w="1276" w:type="dxa"/>
            <w:noWrap/>
            <w:hideMark/>
          </w:tcPr>
          <w:p w:rsidR="00BA0BFC" w:rsidRPr="009F3BDC" w:rsidRDefault="00BA0BFC" w:rsidP="00C7568B">
            <w:pPr>
              <w:pStyle w:val="TableFont"/>
              <w:jc w:val="right"/>
              <w:rPr>
                <w:lang w:val="en-AU"/>
              </w:rPr>
            </w:pPr>
            <w:r w:rsidRPr="009F3BDC">
              <w:rPr>
                <w:lang w:val="en-AU"/>
              </w:rPr>
              <w:t>6,000,000</w:t>
            </w:r>
          </w:p>
        </w:tc>
        <w:tc>
          <w:tcPr>
            <w:tcW w:w="1540" w:type="dxa"/>
            <w:noWrap/>
            <w:hideMark/>
          </w:tcPr>
          <w:p w:rsidR="00BA0BFC" w:rsidRPr="009F3BDC" w:rsidRDefault="00BA0BFC" w:rsidP="00C7568B">
            <w:pPr>
              <w:pStyle w:val="TableFont"/>
              <w:jc w:val="right"/>
              <w:rPr>
                <w:lang w:val="en-AU"/>
              </w:rPr>
            </w:pPr>
            <w:r w:rsidRPr="009F3BDC">
              <w:rPr>
                <w:lang w:val="en-AU"/>
              </w:rPr>
              <w:t>7,500,000</w:t>
            </w:r>
          </w:p>
        </w:tc>
        <w:tc>
          <w:tcPr>
            <w:tcW w:w="1450" w:type="dxa"/>
            <w:noWrap/>
            <w:hideMark/>
          </w:tcPr>
          <w:p w:rsidR="00BA0BFC" w:rsidRPr="009F3BDC" w:rsidRDefault="00BA0BFC" w:rsidP="00C7568B">
            <w:pPr>
              <w:pStyle w:val="TableFont"/>
              <w:jc w:val="right"/>
              <w:rPr>
                <w:lang w:val="en-AU"/>
              </w:rPr>
            </w:pPr>
            <w:r w:rsidRPr="009F3BDC">
              <w:rPr>
                <w:lang w:val="en-AU"/>
              </w:rPr>
              <w:t>300,000</w:t>
            </w:r>
          </w:p>
        </w:tc>
        <w:tc>
          <w:tcPr>
            <w:tcW w:w="1450" w:type="dxa"/>
            <w:vMerge w:val="restart"/>
            <w:noWrap/>
            <w:hideMark/>
          </w:tcPr>
          <w:p w:rsidR="00BA0BFC" w:rsidRPr="009F3BDC" w:rsidRDefault="00BA0BFC" w:rsidP="00C7568B">
            <w:pPr>
              <w:pStyle w:val="TableFont"/>
              <w:jc w:val="center"/>
              <w:rPr>
                <w:lang w:val="en-AU"/>
              </w:rPr>
            </w:pPr>
            <w:r w:rsidRPr="009F3BDC">
              <w:rPr>
                <w:lang w:val="en-AU"/>
              </w:rPr>
              <w:t>1</w:t>
            </w:r>
          </w:p>
        </w:tc>
        <w:tc>
          <w:tcPr>
            <w:tcW w:w="1450" w:type="dxa"/>
            <w:noWrap/>
            <w:hideMark/>
          </w:tcPr>
          <w:p w:rsidR="00BA0BFC" w:rsidRPr="009F3BDC" w:rsidRDefault="00BA0BFC" w:rsidP="00C7568B">
            <w:pPr>
              <w:pStyle w:val="TableFont"/>
              <w:jc w:val="right"/>
              <w:rPr>
                <w:lang w:val="en-AU"/>
              </w:rPr>
            </w:pPr>
            <w:r w:rsidRPr="009F3BDC">
              <w:rPr>
                <w:lang w:val="en-AU"/>
              </w:rPr>
              <w:t>300,000</w:t>
            </w:r>
          </w:p>
        </w:tc>
      </w:tr>
      <w:tr w:rsidR="00BA0BFC" w:rsidRPr="009F3BDC" w:rsidTr="00BA0BFC">
        <w:trPr>
          <w:trHeight w:val="300"/>
        </w:trPr>
        <w:tc>
          <w:tcPr>
            <w:tcW w:w="1439" w:type="dxa"/>
            <w:vMerge/>
            <w:noWrap/>
            <w:hideMark/>
          </w:tcPr>
          <w:p w:rsidR="00BA0BFC" w:rsidRPr="009F3BDC" w:rsidRDefault="00BA0BFC" w:rsidP="00C7568B">
            <w:pPr>
              <w:pStyle w:val="TableFont"/>
              <w:rPr>
                <w:lang w:val="en-AU"/>
              </w:rPr>
            </w:pPr>
          </w:p>
        </w:tc>
        <w:tc>
          <w:tcPr>
            <w:tcW w:w="1611" w:type="dxa"/>
            <w:noWrap/>
            <w:hideMark/>
          </w:tcPr>
          <w:p w:rsidR="00BA0BFC" w:rsidRPr="009F3BDC" w:rsidRDefault="00BA0BFC" w:rsidP="00C7568B">
            <w:pPr>
              <w:pStyle w:val="TableFont"/>
              <w:rPr>
                <w:lang w:val="en-AU"/>
              </w:rPr>
            </w:pPr>
            <w:r w:rsidRPr="009F3BDC">
              <w:rPr>
                <w:lang w:val="en-AU"/>
              </w:rPr>
              <w:t>Dry Mass (kt)</w:t>
            </w:r>
          </w:p>
        </w:tc>
        <w:tc>
          <w:tcPr>
            <w:tcW w:w="1330" w:type="dxa"/>
            <w:noWrap/>
            <w:hideMark/>
          </w:tcPr>
          <w:p w:rsidR="00BA0BFC" w:rsidRPr="009F3BDC" w:rsidRDefault="00BA0BFC" w:rsidP="00C7568B">
            <w:pPr>
              <w:pStyle w:val="TableFont"/>
              <w:jc w:val="right"/>
              <w:rPr>
                <w:lang w:val="en-AU"/>
              </w:rPr>
            </w:pPr>
            <w:r w:rsidRPr="009F3BDC">
              <w:rPr>
                <w:lang w:val="en-AU"/>
              </w:rPr>
              <w:t>n/a</w:t>
            </w:r>
          </w:p>
        </w:tc>
        <w:tc>
          <w:tcPr>
            <w:tcW w:w="1397" w:type="dxa"/>
            <w:noWrap/>
            <w:hideMark/>
          </w:tcPr>
          <w:p w:rsidR="00BA0BFC" w:rsidRPr="009F3BDC" w:rsidRDefault="00BA0BFC" w:rsidP="00C7568B">
            <w:pPr>
              <w:pStyle w:val="TableFont"/>
              <w:jc w:val="right"/>
              <w:rPr>
                <w:lang w:val="en-AU"/>
              </w:rPr>
            </w:pPr>
            <w:r w:rsidRPr="009F3BDC">
              <w:rPr>
                <w:lang w:val="en-AU"/>
              </w:rPr>
              <w:t>58,000</w:t>
            </w:r>
          </w:p>
        </w:tc>
        <w:tc>
          <w:tcPr>
            <w:tcW w:w="1277" w:type="dxa"/>
            <w:noWrap/>
            <w:hideMark/>
          </w:tcPr>
          <w:p w:rsidR="00BA0BFC" w:rsidRPr="009F3BDC" w:rsidRDefault="00875095" w:rsidP="00C7568B">
            <w:pPr>
              <w:pStyle w:val="TableFont"/>
              <w:jc w:val="right"/>
              <w:rPr>
                <w:lang w:val="en-AU"/>
              </w:rPr>
            </w:pPr>
            <w:r>
              <w:rPr>
                <w:lang w:val="en-AU"/>
              </w:rPr>
              <w:t>2</w:t>
            </w:r>
            <w:r w:rsidR="00BA0BFC" w:rsidRPr="009F3BDC">
              <w:rPr>
                <w:lang w:val="en-AU"/>
              </w:rPr>
              <w:t>320</w:t>
            </w:r>
          </w:p>
        </w:tc>
        <w:tc>
          <w:tcPr>
            <w:tcW w:w="1276" w:type="dxa"/>
            <w:noWrap/>
            <w:hideMark/>
          </w:tcPr>
          <w:p w:rsidR="00BA0BFC" w:rsidRPr="009F3BDC" w:rsidRDefault="00875095" w:rsidP="00C7568B">
            <w:pPr>
              <w:pStyle w:val="TableFont"/>
              <w:jc w:val="right"/>
              <w:rPr>
                <w:lang w:val="en-AU"/>
              </w:rPr>
            </w:pPr>
            <w:r>
              <w:rPr>
                <w:lang w:val="en-AU"/>
              </w:rPr>
              <w:t>4</w:t>
            </w:r>
            <w:r w:rsidR="00BA0BFC" w:rsidRPr="009F3BDC">
              <w:rPr>
                <w:lang w:val="en-AU"/>
              </w:rPr>
              <w:t>800</w:t>
            </w:r>
          </w:p>
        </w:tc>
        <w:tc>
          <w:tcPr>
            <w:tcW w:w="1540" w:type="dxa"/>
            <w:noWrap/>
            <w:hideMark/>
          </w:tcPr>
          <w:p w:rsidR="00BA0BFC" w:rsidRPr="009F3BDC" w:rsidRDefault="00875095" w:rsidP="00C7568B">
            <w:pPr>
              <w:pStyle w:val="TableFont"/>
              <w:jc w:val="right"/>
              <w:rPr>
                <w:lang w:val="en-AU"/>
              </w:rPr>
            </w:pPr>
            <w:r>
              <w:rPr>
                <w:lang w:val="en-AU"/>
              </w:rPr>
              <w:t>5</w:t>
            </w:r>
            <w:r w:rsidR="00BA0BFC" w:rsidRPr="009F3BDC">
              <w:rPr>
                <w:lang w:val="en-AU"/>
              </w:rPr>
              <w:t>250</w:t>
            </w:r>
          </w:p>
        </w:tc>
        <w:tc>
          <w:tcPr>
            <w:tcW w:w="1450" w:type="dxa"/>
            <w:noWrap/>
            <w:hideMark/>
          </w:tcPr>
          <w:p w:rsidR="00BA0BFC" w:rsidRPr="009F3BDC" w:rsidRDefault="00BA0BFC" w:rsidP="00C7568B">
            <w:pPr>
              <w:pStyle w:val="TableFont"/>
              <w:jc w:val="right"/>
              <w:rPr>
                <w:lang w:val="en-AU"/>
              </w:rPr>
            </w:pPr>
            <w:r w:rsidRPr="009F3BDC">
              <w:rPr>
                <w:lang w:val="en-AU"/>
              </w:rPr>
              <w:t>210</w:t>
            </w:r>
          </w:p>
        </w:tc>
        <w:tc>
          <w:tcPr>
            <w:tcW w:w="1450" w:type="dxa"/>
            <w:vMerge/>
            <w:noWrap/>
            <w:hideMark/>
          </w:tcPr>
          <w:p w:rsidR="00BA0BFC" w:rsidRPr="009F3BDC" w:rsidRDefault="00BA0BFC" w:rsidP="00C7568B">
            <w:pPr>
              <w:pStyle w:val="TableFont"/>
              <w:jc w:val="center"/>
              <w:rPr>
                <w:lang w:val="en-AU"/>
              </w:rPr>
            </w:pPr>
          </w:p>
        </w:tc>
        <w:tc>
          <w:tcPr>
            <w:tcW w:w="1450" w:type="dxa"/>
            <w:noWrap/>
            <w:hideMark/>
          </w:tcPr>
          <w:p w:rsidR="00BA0BFC" w:rsidRPr="009F3BDC" w:rsidRDefault="00BA0BFC" w:rsidP="00C7568B">
            <w:pPr>
              <w:pStyle w:val="TableFont"/>
              <w:jc w:val="right"/>
              <w:rPr>
                <w:lang w:val="en-AU"/>
              </w:rPr>
            </w:pPr>
            <w:r w:rsidRPr="009F3BDC">
              <w:rPr>
                <w:lang w:val="en-AU"/>
              </w:rPr>
              <w:t>210</w:t>
            </w:r>
          </w:p>
        </w:tc>
      </w:tr>
      <w:tr w:rsidR="00BA0BFC" w:rsidRPr="009F3BDC" w:rsidTr="00BA0BFC">
        <w:trPr>
          <w:trHeight w:val="300"/>
        </w:trPr>
        <w:tc>
          <w:tcPr>
            <w:tcW w:w="1439" w:type="dxa"/>
            <w:vMerge w:val="restart"/>
            <w:noWrap/>
            <w:hideMark/>
          </w:tcPr>
          <w:p w:rsidR="00BA0BFC" w:rsidRPr="009F3BDC" w:rsidRDefault="00BA0BFC" w:rsidP="00C7568B">
            <w:pPr>
              <w:pStyle w:val="TableFont"/>
              <w:rPr>
                <w:lang w:val="en-AU"/>
              </w:rPr>
            </w:pPr>
            <w:r w:rsidRPr="009F3BDC">
              <w:rPr>
                <w:lang w:val="en-AU"/>
              </w:rPr>
              <w:t>Rosslyn Bay</w:t>
            </w:r>
          </w:p>
        </w:tc>
        <w:tc>
          <w:tcPr>
            <w:tcW w:w="1611" w:type="dxa"/>
            <w:noWrap/>
            <w:hideMark/>
          </w:tcPr>
          <w:p w:rsidR="00BA0BFC" w:rsidRPr="009F3BDC" w:rsidRDefault="00BA0BFC" w:rsidP="00C7568B">
            <w:pPr>
              <w:pStyle w:val="TableFont"/>
              <w:rPr>
                <w:lang w:val="en-AU"/>
              </w:rPr>
            </w:pPr>
            <w:r w:rsidRPr="009F3BDC">
              <w:rPr>
                <w:lang w:val="en-AU"/>
              </w:rPr>
              <w:t>Volume (m</w:t>
            </w:r>
            <w:r w:rsidRPr="009F3BDC">
              <w:rPr>
                <w:vertAlign w:val="superscript"/>
                <w:lang w:val="en-AU"/>
              </w:rPr>
              <w:t>3</w:t>
            </w:r>
            <w:r w:rsidRPr="009F3BDC">
              <w:rPr>
                <w:lang w:val="en-AU"/>
              </w:rPr>
              <w:t>)</w:t>
            </w:r>
          </w:p>
        </w:tc>
        <w:tc>
          <w:tcPr>
            <w:tcW w:w="1330" w:type="dxa"/>
            <w:noWrap/>
            <w:hideMark/>
          </w:tcPr>
          <w:p w:rsidR="00BA0BFC" w:rsidRPr="009F3BDC" w:rsidRDefault="00BA0BFC" w:rsidP="00C7568B">
            <w:pPr>
              <w:pStyle w:val="TableFont"/>
              <w:jc w:val="right"/>
              <w:rPr>
                <w:lang w:val="en-AU"/>
              </w:rPr>
            </w:pPr>
            <w:r w:rsidRPr="009F3BDC">
              <w:rPr>
                <w:lang w:val="en-AU"/>
              </w:rPr>
              <w:t>250,000</w:t>
            </w:r>
          </w:p>
        </w:tc>
        <w:tc>
          <w:tcPr>
            <w:tcW w:w="1397" w:type="dxa"/>
            <w:noWrap/>
            <w:hideMark/>
          </w:tcPr>
          <w:p w:rsidR="00BA0BFC" w:rsidRPr="009F3BDC" w:rsidRDefault="00BA0BFC" w:rsidP="00C7568B">
            <w:pPr>
              <w:pStyle w:val="TableFont"/>
              <w:jc w:val="right"/>
              <w:rPr>
                <w:lang w:val="en-AU"/>
              </w:rPr>
            </w:pPr>
            <w:r w:rsidRPr="009F3BDC">
              <w:rPr>
                <w:lang w:val="en-AU"/>
              </w:rPr>
              <w:t>0</w:t>
            </w:r>
          </w:p>
        </w:tc>
        <w:tc>
          <w:tcPr>
            <w:tcW w:w="1277" w:type="dxa"/>
            <w:noWrap/>
            <w:hideMark/>
          </w:tcPr>
          <w:p w:rsidR="00BA0BFC" w:rsidRPr="009F3BDC" w:rsidRDefault="00BA0BFC" w:rsidP="00C7568B">
            <w:pPr>
              <w:pStyle w:val="TableFont"/>
              <w:jc w:val="right"/>
              <w:rPr>
                <w:lang w:val="en-AU"/>
              </w:rPr>
            </w:pPr>
            <w:r w:rsidRPr="009F3BDC">
              <w:rPr>
                <w:lang w:val="en-AU"/>
              </w:rPr>
              <w:t>0</w:t>
            </w:r>
          </w:p>
        </w:tc>
        <w:tc>
          <w:tcPr>
            <w:tcW w:w="1276" w:type="dxa"/>
            <w:noWrap/>
            <w:hideMark/>
          </w:tcPr>
          <w:p w:rsidR="00BA0BFC" w:rsidRPr="009F3BDC" w:rsidRDefault="00BA0BFC" w:rsidP="00C7568B">
            <w:pPr>
              <w:pStyle w:val="TableFont"/>
              <w:jc w:val="right"/>
              <w:rPr>
                <w:lang w:val="en-AU"/>
              </w:rPr>
            </w:pPr>
            <w:r w:rsidRPr="009F3BDC">
              <w:rPr>
                <w:lang w:val="en-AU"/>
              </w:rPr>
              <w:t>0</w:t>
            </w:r>
          </w:p>
        </w:tc>
        <w:tc>
          <w:tcPr>
            <w:tcW w:w="1540" w:type="dxa"/>
            <w:noWrap/>
            <w:hideMark/>
          </w:tcPr>
          <w:p w:rsidR="00BA0BFC" w:rsidRPr="009F3BDC" w:rsidRDefault="00BA0BFC" w:rsidP="00C7568B">
            <w:pPr>
              <w:pStyle w:val="TableFont"/>
              <w:jc w:val="right"/>
              <w:rPr>
                <w:lang w:val="en-AU"/>
              </w:rPr>
            </w:pPr>
            <w:r w:rsidRPr="009F3BDC">
              <w:rPr>
                <w:lang w:val="en-AU"/>
              </w:rPr>
              <w:t>250,000</w:t>
            </w:r>
          </w:p>
        </w:tc>
        <w:tc>
          <w:tcPr>
            <w:tcW w:w="1450" w:type="dxa"/>
            <w:noWrap/>
            <w:hideMark/>
          </w:tcPr>
          <w:p w:rsidR="00BA0BFC" w:rsidRPr="009F3BDC" w:rsidRDefault="00BA0BFC" w:rsidP="00C7568B">
            <w:pPr>
              <w:pStyle w:val="TableFont"/>
              <w:jc w:val="right"/>
              <w:rPr>
                <w:lang w:val="en-AU"/>
              </w:rPr>
            </w:pPr>
            <w:r w:rsidRPr="009F3BDC">
              <w:rPr>
                <w:lang w:val="en-AU"/>
              </w:rPr>
              <w:t>10,000</w:t>
            </w:r>
          </w:p>
        </w:tc>
        <w:tc>
          <w:tcPr>
            <w:tcW w:w="1450" w:type="dxa"/>
            <w:vMerge w:val="restart"/>
            <w:noWrap/>
            <w:hideMark/>
          </w:tcPr>
          <w:p w:rsidR="00BA0BFC" w:rsidRPr="009F3BDC" w:rsidRDefault="00BA0BFC" w:rsidP="00C7568B">
            <w:pPr>
              <w:pStyle w:val="TableFont"/>
              <w:jc w:val="center"/>
              <w:rPr>
                <w:lang w:val="en-AU"/>
              </w:rPr>
            </w:pPr>
            <w:r w:rsidRPr="009F3BDC">
              <w:rPr>
                <w:lang w:val="en-AU"/>
              </w:rPr>
              <w:t>3</w:t>
            </w:r>
          </w:p>
        </w:tc>
        <w:tc>
          <w:tcPr>
            <w:tcW w:w="1450" w:type="dxa"/>
            <w:noWrap/>
            <w:hideMark/>
          </w:tcPr>
          <w:p w:rsidR="00BA0BFC" w:rsidRPr="009F3BDC" w:rsidRDefault="00BA0BFC" w:rsidP="00C7568B">
            <w:pPr>
              <w:pStyle w:val="TableFont"/>
              <w:jc w:val="right"/>
              <w:rPr>
                <w:lang w:val="en-AU"/>
              </w:rPr>
            </w:pPr>
            <w:r w:rsidRPr="009F3BDC">
              <w:rPr>
                <w:lang w:val="en-AU"/>
              </w:rPr>
              <w:t>30,000</w:t>
            </w:r>
          </w:p>
        </w:tc>
      </w:tr>
      <w:tr w:rsidR="00BA0BFC" w:rsidRPr="009F3BDC" w:rsidTr="00BA0BFC">
        <w:trPr>
          <w:trHeight w:val="300"/>
        </w:trPr>
        <w:tc>
          <w:tcPr>
            <w:tcW w:w="1439" w:type="dxa"/>
            <w:vMerge/>
            <w:noWrap/>
            <w:hideMark/>
          </w:tcPr>
          <w:p w:rsidR="00BA0BFC" w:rsidRPr="009F3BDC" w:rsidRDefault="00BA0BFC" w:rsidP="00C7568B">
            <w:pPr>
              <w:pStyle w:val="TableFont"/>
              <w:rPr>
                <w:lang w:val="en-AU"/>
              </w:rPr>
            </w:pPr>
          </w:p>
        </w:tc>
        <w:tc>
          <w:tcPr>
            <w:tcW w:w="1611" w:type="dxa"/>
            <w:noWrap/>
            <w:hideMark/>
          </w:tcPr>
          <w:p w:rsidR="00BA0BFC" w:rsidRPr="009F3BDC" w:rsidRDefault="00BA0BFC" w:rsidP="00C7568B">
            <w:pPr>
              <w:pStyle w:val="TableFont"/>
              <w:rPr>
                <w:lang w:val="en-AU"/>
              </w:rPr>
            </w:pPr>
            <w:r w:rsidRPr="009F3BDC">
              <w:rPr>
                <w:lang w:val="en-AU"/>
              </w:rPr>
              <w:t>Dry Mass (kt)</w:t>
            </w:r>
          </w:p>
        </w:tc>
        <w:tc>
          <w:tcPr>
            <w:tcW w:w="1330" w:type="dxa"/>
            <w:noWrap/>
            <w:hideMark/>
          </w:tcPr>
          <w:p w:rsidR="00BA0BFC" w:rsidRPr="009F3BDC" w:rsidRDefault="00BA0BFC" w:rsidP="00C7568B">
            <w:pPr>
              <w:pStyle w:val="TableFont"/>
              <w:jc w:val="right"/>
              <w:rPr>
                <w:lang w:val="en-AU"/>
              </w:rPr>
            </w:pPr>
            <w:r w:rsidRPr="009F3BDC">
              <w:rPr>
                <w:lang w:val="en-AU"/>
              </w:rPr>
              <w:t>n/a</w:t>
            </w:r>
          </w:p>
        </w:tc>
        <w:tc>
          <w:tcPr>
            <w:tcW w:w="1397" w:type="dxa"/>
            <w:noWrap/>
            <w:hideMark/>
          </w:tcPr>
          <w:p w:rsidR="00BA0BFC" w:rsidRPr="009F3BDC" w:rsidRDefault="00BA0BFC" w:rsidP="00C7568B">
            <w:pPr>
              <w:pStyle w:val="TableFont"/>
              <w:jc w:val="right"/>
              <w:rPr>
                <w:lang w:val="en-AU"/>
              </w:rPr>
            </w:pPr>
            <w:r w:rsidRPr="009F3BDC">
              <w:rPr>
                <w:lang w:val="en-AU"/>
              </w:rPr>
              <w:t>0</w:t>
            </w:r>
          </w:p>
        </w:tc>
        <w:tc>
          <w:tcPr>
            <w:tcW w:w="1277" w:type="dxa"/>
            <w:noWrap/>
            <w:hideMark/>
          </w:tcPr>
          <w:p w:rsidR="00BA0BFC" w:rsidRPr="009F3BDC" w:rsidRDefault="00BA0BFC" w:rsidP="00C7568B">
            <w:pPr>
              <w:pStyle w:val="TableFont"/>
              <w:jc w:val="right"/>
              <w:rPr>
                <w:lang w:val="en-AU"/>
              </w:rPr>
            </w:pPr>
            <w:r w:rsidRPr="009F3BDC">
              <w:rPr>
                <w:lang w:val="en-AU"/>
              </w:rPr>
              <w:t>0</w:t>
            </w:r>
          </w:p>
        </w:tc>
        <w:tc>
          <w:tcPr>
            <w:tcW w:w="1276" w:type="dxa"/>
            <w:noWrap/>
            <w:hideMark/>
          </w:tcPr>
          <w:p w:rsidR="00BA0BFC" w:rsidRPr="009F3BDC" w:rsidRDefault="00BA0BFC" w:rsidP="00C7568B">
            <w:pPr>
              <w:pStyle w:val="TableFont"/>
              <w:jc w:val="right"/>
              <w:rPr>
                <w:lang w:val="en-AU"/>
              </w:rPr>
            </w:pPr>
            <w:r w:rsidRPr="009F3BDC">
              <w:rPr>
                <w:lang w:val="en-AU"/>
              </w:rPr>
              <w:t>0</w:t>
            </w:r>
          </w:p>
        </w:tc>
        <w:tc>
          <w:tcPr>
            <w:tcW w:w="1540" w:type="dxa"/>
            <w:noWrap/>
            <w:hideMark/>
          </w:tcPr>
          <w:p w:rsidR="00BA0BFC" w:rsidRPr="009F3BDC" w:rsidRDefault="00BA0BFC" w:rsidP="00C7568B">
            <w:pPr>
              <w:pStyle w:val="TableFont"/>
              <w:jc w:val="right"/>
              <w:rPr>
                <w:lang w:val="en-AU"/>
              </w:rPr>
            </w:pPr>
            <w:r w:rsidRPr="009F3BDC">
              <w:rPr>
                <w:lang w:val="en-AU"/>
              </w:rPr>
              <w:t>175</w:t>
            </w:r>
          </w:p>
        </w:tc>
        <w:tc>
          <w:tcPr>
            <w:tcW w:w="1450" w:type="dxa"/>
            <w:noWrap/>
            <w:hideMark/>
          </w:tcPr>
          <w:p w:rsidR="00BA0BFC" w:rsidRPr="009F3BDC" w:rsidRDefault="00BA0BFC" w:rsidP="00C7568B">
            <w:pPr>
              <w:pStyle w:val="TableFont"/>
              <w:jc w:val="right"/>
              <w:rPr>
                <w:lang w:val="en-AU"/>
              </w:rPr>
            </w:pPr>
            <w:r w:rsidRPr="009F3BDC">
              <w:rPr>
                <w:lang w:val="en-AU"/>
              </w:rPr>
              <w:t>7</w:t>
            </w:r>
          </w:p>
        </w:tc>
        <w:tc>
          <w:tcPr>
            <w:tcW w:w="1450" w:type="dxa"/>
            <w:vMerge/>
            <w:noWrap/>
            <w:hideMark/>
          </w:tcPr>
          <w:p w:rsidR="00BA0BFC" w:rsidRPr="009F3BDC" w:rsidRDefault="00BA0BFC" w:rsidP="00C7568B">
            <w:pPr>
              <w:pStyle w:val="TableFont"/>
              <w:jc w:val="center"/>
              <w:rPr>
                <w:lang w:val="en-AU"/>
              </w:rPr>
            </w:pPr>
          </w:p>
        </w:tc>
        <w:tc>
          <w:tcPr>
            <w:tcW w:w="1450" w:type="dxa"/>
            <w:noWrap/>
            <w:hideMark/>
          </w:tcPr>
          <w:p w:rsidR="00BA0BFC" w:rsidRPr="009F3BDC" w:rsidRDefault="00BA0BFC" w:rsidP="00C7568B">
            <w:pPr>
              <w:pStyle w:val="TableFont"/>
              <w:jc w:val="right"/>
              <w:rPr>
                <w:lang w:val="en-AU"/>
              </w:rPr>
            </w:pPr>
            <w:r w:rsidRPr="009F3BDC">
              <w:rPr>
                <w:lang w:val="en-AU"/>
              </w:rPr>
              <w:t>21</w:t>
            </w:r>
          </w:p>
        </w:tc>
      </w:tr>
      <w:tr w:rsidR="00BA0BFC" w:rsidRPr="009F3BDC" w:rsidTr="00BA0BFC">
        <w:trPr>
          <w:trHeight w:val="300"/>
        </w:trPr>
        <w:tc>
          <w:tcPr>
            <w:tcW w:w="1439" w:type="dxa"/>
            <w:vMerge w:val="restart"/>
            <w:noWrap/>
            <w:hideMark/>
          </w:tcPr>
          <w:p w:rsidR="00BA0BFC" w:rsidRPr="009F3BDC" w:rsidRDefault="00BA0BFC" w:rsidP="00C7568B">
            <w:pPr>
              <w:pStyle w:val="TableFont"/>
              <w:rPr>
                <w:lang w:val="en-AU"/>
              </w:rPr>
            </w:pPr>
            <w:r w:rsidRPr="009F3BDC">
              <w:rPr>
                <w:lang w:val="en-AU"/>
              </w:rPr>
              <w:t>Hay Point</w:t>
            </w:r>
          </w:p>
        </w:tc>
        <w:tc>
          <w:tcPr>
            <w:tcW w:w="1611" w:type="dxa"/>
            <w:noWrap/>
            <w:hideMark/>
          </w:tcPr>
          <w:p w:rsidR="00BA0BFC" w:rsidRPr="009F3BDC" w:rsidRDefault="00BA0BFC" w:rsidP="00C7568B">
            <w:pPr>
              <w:pStyle w:val="TableFont"/>
              <w:rPr>
                <w:lang w:val="en-AU"/>
              </w:rPr>
            </w:pPr>
            <w:r w:rsidRPr="009F3BDC">
              <w:rPr>
                <w:lang w:val="en-AU"/>
              </w:rPr>
              <w:t>Volume (m</w:t>
            </w:r>
            <w:r w:rsidRPr="009F3BDC">
              <w:rPr>
                <w:vertAlign w:val="superscript"/>
                <w:lang w:val="en-AU"/>
              </w:rPr>
              <w:t>3</w:t>
            </w:r>
            <w:r w:rsidRPr="009F3BDC">
              <w:rPr>
                <w:lang w:val="en-AU"/>
              </w:rPr>
              <w:t>)</w:t>
            </w:r>
          </w:p>
        </w:tc>
        <w:tc>
          <w:tcPr>
            <w:tcW w:w="1330" w:type="dxa"/>
            <w:noWrap/>
            <w:hideMark/>
          </w:tcPr>
          <w:p w:rsidR="00BA0BFC" w:rsidRPr="009F3BDC" w:rsidRDefault="007E3084" w:rsidP="00C7568B">
            <w:pPr>
              <w:pStyle w:val="TableFont"/>
              <w:jc w:val="right"/>
              <w:rPr>
                <w:lang w:val="en-AU"/>
              </w:rPr>
            </w:pPr>
            <w:r w:rsidRPr="009F3BDC">
              <w:rPr>
                <w:lang w:val="en-AU"/>
              </w:rPr>
              <w:t>28</w:t>
            </w:r>
            <w:r w:rsidR="00BA0BFC" w:rsidRPr="009F3BDC">
              <w:rPr>
                <w:lang w:val="en-AU"/>
              </w:rPr>
              <w:t>,000,000</w:t>
            </w:r>
          </w:p>
        </w:tc>
        <w:tc>
          <w:tcPr>
            <w:tcW w:w="1397" w:type="dxa"/>
            <w:noWrap/>
            <w:hideMark/>
          </w:tcPr>
          <w:p w:rsidR="00BA0BFC" w:rsidRPr="009F3BDC" w:rsidRDefault="00BA0BFC" w:rsidP="00C7568B">
            <w:pPr>
              <w:pStyle w:val="TableFont"/>
              <w:jc w:val="right"/>
              <w:rPr>
                <w:lang w:val="en-AU"/>
              </w:rPr>
            </w:pPr>
            <w:r w:rsidRPr="009F3BDC">
              <w:rPr>
                <w:lang w:val="en-AU"/>
              </w:rPr>
              <w:t>2</w:t>
            </w:r>
            <w:r w:rsidR="007E3084" w:rsidRPr="009F3BDC">
              <w:rPr>
                <w:lang w:val="en-AU"/>
              </w:rPr>
              <w:t>0</w:t>
            </w:r>
            <w:r w:rsidRPr="009F3BDC">
              <w:rPr>
                <w:lang w:val="en-AU"/>
              </w:rPr>
              <w:t>,000,000</w:t>
            </w:r>
          </w:p>
        </w:tc>
        <w:tc>
          <w:tcPr>
            <w:tcW w:w="1277" w:type="dxa"/>
            <w:noWrap/>
            <w:hideMark/>
          </w:tcPr>
          <w:p w:rsidR="00BA0BFC" w:rsidRPr="009F3BDC" w:rsidRDefault="007E3084" w:rsidP="00C7568B">
            <w:pPr>
              <w:pStyle w:val="TableFont"/>
              <w:jc w:val="right"/>
              <w:rPr>
                <w:lang w:val="en-AU"/>
              </w:rPr>
            </w:pPr>
            <w:r w:rsidRPr="009F3BDC">
              <w:rPr>
                <w:lang w:val="en-AU"/>
              </w:rPr>
              <w:t>8</w:t>
            </w:r>
            <w:r w:rsidR="00BA0BFC" w:rsidRPr="009F3BDC">
              <w:rPr>
                <w:lang w:val="en-AU"/>
              </w:rPr>
              <w:t>00,000</w:t>
            </w:r>
          </w:p>
        </w:tc>
        <w:tc>
          <w:tcPr>
            <w:tcW w:w="1276" w:type="dxa"/>
            <w:noWrap/>
            <w:hideMark/>
          </w:tcPr>
          <w:p w:rsidR="00BA0BFC" w:rsidRPr="009F3BDC" w:rsidRDefault="00BA0BFC" w:rsidP="00C7568B">
            <w:pPr>
              <w:pStyle w:val="TableFont"/>
              <w:jc w:val="right"/>
              <w:rPr>
                <w:lang w:val="en-AU"/>
              </w:rPr>
            </w:pPr>
            <w:r w:rsidRPr="009F3BDC">
              <w:rPr>
                <w:lang w:val="en-AU"/>
              </w:rPr>
              <w:t>8,500,000</w:t>
            </w:r>
          </w:p>
        </w:tc>
        <w:tc>
          <w:tcPr>
            <w:tcW w:w="1540" w:type="dxa"/>
            <w:noWrap/>
            <w:hideMark/>
          </w:tcPr>
          <w:p w:rsidR="00BA0BFC" w:rsidRPr="009F3BDC" w:rsidRDefault="00BA0BFC" w:rsidP="00C7568B">
            <w:pPr>
              <w:pStyle w:val="TableFont"/>
              <w:jc w:val="right"/>
              <w:rPr>
                <w:lang w:val="en-AU"/>
              </w:rPr>
            </w:pPr>
            <w:r w:rsidRPr="009F3BDC">
              <w:rPr>
                <w:lang w:val="en-AU"/>
              </w:rPr>
              <w:t>8,000,000</w:t>
            </w:r>
          </w:p>
        </w:tc>
        <w:tc>
          <w:tcPr>
            <w:tcW w:w="1450" w:type="dxa"/>
            <w:noWrap/>
            <w:hideMark/>
          </w:tcPr>
          <w:p w:rsidR="00BA0BFC" w:rsidRPr="009F3BDC" w:rsidRDefault="00BA0BFC" w:rsidP="00C7568B">
            <w:pPr>
              <w:pStyle w:val="TableFont"/>
              <w:jc w:val="right"/>
              <w:rPr>
                <w:lang w:val="en-AU"/>
              </w:rPr>
            </w:pPr>
            <w:r w:rsidRPr="009F3BDC">
              <w:rPr>
                <w:lang w:val="en-AU"/>
              </w:rPr>
              <w:t>320,000</w:t>
            </w:r>
          </w:p>
        </w:tc>
        <w:tc>
          <w:tcPr>
            <w:tcW w:w="1450" w:type="dxa"/>
            <w:vMerge w:val="restart"/>
            <w:noWrap/>
            <w:hideMark/>
          </w:tcPr>
          <w:p w:rsidR="00BA0BFC" w:rsidRPr="009F3BDC" w:rsidRDefault="00BA0BFC" w:rsidP="00C7568B">
            <w:pPr>
              <w:pStyle w:val="TableFont"/>
              <w:jc w:val="center"/>
              <w:rPr>
                <w:lang w:val="en-AU"/>
              </w:rPr>
            </w:pPr>
            <w:r w:rsidRPr="009F3BDC">
              <w:rPr>
                <w:lang w:val="en-AU"/>
              </w:rPr>
              <w:t>3</w:t>
            </w:r>
          </w:p>
        </w:tc>
        <w:tc>
          <w:tcPr>
            <w:tcW w:w="1450" w:type="dxa"/>
            <w:noWrap/>
            <w:hideMark/>
          </w:tcPr>
          <w:p w:rsidR="00BA0BFC" w:rsidRPr="009F3BDC" w:rsidRDefault="00BA0BFC" w:rsidP="00C7568B">
            <w:pPr>
              <w:pStyle w:val="TableFont"/>
              <w:jc w:val="right"/>
              <w:rPr>
                <w:lang w:val="en-AU"/>
              </w:rPr>
            </w:pPr>
            <w:r w:rsidRPr="009F3BDC">
              <w:rPr>
                <w:lang w:val="en-AU"/>
              </w:rPr>
              <w:t>960,000</w:t>
            </w:r>
          </w:p>
        </w:tc>
      </w:tr>
      <w:tr w:rsidR="00BA0BFC" w:rsidRPr="009F3BDC" w:rsidTr="00BA0BFC">
        <w:trPr>
          <w:trHeight w:val="300"/>
        </w:trPr>
        <w:tc>
          <w:tcPr>
            <w:tcW w:w="1439" w:type="dxa"/>
            <w:vMerge/>
            <w:noWrap/>
            <w:hideMark/>
          </w:tcPr>
          <w:p w:rsidR="00BA0BFC" w:rsidRPr="009F3BDC" w:rsidRDefault="00BA0BFC" w:rsidP="00C7568B">
            <w:pPr>
              <w:pStyle w:val="TableFont"/>
              <w:rPr>
                <w:lang w:val="en-AU"/>
              </w:rPr>
            </w:pPr>
          </w:p>
        </w:tc>
        <w:tc>
          <w:tcPr>
            <w:tcW w:w="1611" w:type="dxa"/>
            <w:noWrap/>
            <w:hideMark/>
          </w:tcPr>
          <w:p w:rsidR="00BA0BFC" w:rsidRPr="009F3BDC" w:rsidRDefault="00BA0BFC" w:rsidP="00C7568B">
            <w:pPr>
              <w:pStyle w:val="TableFont"/>
              <w:rPr>
                <w:lang w:val="en-AU"/>
              </w:rPr>
            </w:pPr>
            <w:r w:rsidRPr="009F3BDC">
              <w:rPr>
                <w:lang w:val="en-AU"/>
              </w:rPr>
              <w:t>Dry Mass (kt)</w:t>
            </w:r>
          </w:p>
        </w:tc>
        <w:tc>
          <w:tcPr>
            <w:tcW w:w="1330" w:type="dxa"/>
            <w:noWrap/>
            <w:hideMark/>
          </w:tcPr>
          <w:p w:rsidR="00BA0BFC" w:rsidRPr="009F3BDC" w:rsidRDefault="00BA0BFC" w:rsidP="00C7568B">
            <w:pPr>
              <w:pStyle w:val="TableFont"/>
              <w:jc w:val="right"/>
              <w:rPr>
                <w:lang w:val="en-AU"/>
              </w:rPr>
            </w:pPr>
            <w:r w:rsidRPr="009F3BDC">
              <w:rPr>
                <w:lang w:val="en-AU"/>
              </w:rPr>
              <w:t>n/a</w:t>
            </w:r>
          </w:p>
        </w:tc>
        <w:tc>
          <w:tcPr>
            <w:tcW w:w="1397" w:type="dxa"/>
            <w:noWrap/>
            <w:hideMark/>
          </w:tcPr>
          <w:p w:rsidR="00BA0BFC" w:rsidRPr="009F3BDC" w:rsidRDefault="000A2AC9" w:rsidP="00C7568B">
            <w:pPr>
              <w:pStyle w:val="TableFont"/>
              <w:jc w:val="right"/>
              <w:rPr>
                <w:lang w:val="en-AU"/>
              </w:rPr>
            </w:pPr>
            <w:r>
              <w:rPr>
                <w:lang w:val="en-AU"/>
              </w:rPr>
              <w:t>16</w:t>
            </w:r>
            <w:r w:rsidR="00BA0BFC" w:rsidRPr="009F3BDC">
              <w:rPr>
                <w:lang w:val="en-AU"/>
              </w:rPr>
              <w:t>,000</w:t>
            </w:r>
          </w:p>
        </w:tc>
        <w:tc>
          <w:tcPr>
            <w:tcW w:w="1277" w:type="dxa"/>
            <w:noWrap/>
            <w:hideMark/>
          </w:tcPr>
          <w:p w:rsidR="00BA0BFC" w:rsidRPr="009F3BDC" w:rsidRDefault="007E3084" w:rsidP="00C7568B">
            <w:pPr>
              <w:pStyle w:val="TableFont"/>
              <w:jc w:val="right"/>
              <w:rPr>
                <w:lang w:val="en-AU"/>
              </w:rPr>
            </w:pPr>
            <w:r w:rsidRPr="009F3BDC">
              <w:rPr>
                <w:lang w:val="en-AU"/>
              </w:rPr>
              <w:t>640</w:t>
            </w:r>
          </w:p>
        </w:tc>
        <w:tc>
          <w:tcPr>
            <w:tcW w:w="1276" w:type="dxa"/>
            <w:noWrap/>
            <w:hideMark/>
          </w:tcPr>
          <w:p w:rsidR="00BA0BFC" w:rsidRPr="009F3BDC" w:rsidRDefault="00875095" w:rsidP="00C7568B">
            <w:pPr>
              <w:pStyle w:val="TableFont"/>
              <w:jc w:val="right"/>
              <w:rPr>
                <w:lang w:val="en-AU"/>
              </w:rPr>
            </w:pPr>
            <w:r>
              <w:rPr>
                <w:lang w:val="en-AU"/>
              </w:rPr>
              <w:t>6</w:t>
            </w:r>
            <w:r w:rsidR="00BA0BFC" w:rsidRPr="009F3BDC">
              <w:rPr>
                <w:lang w:val="en-AU"/>
              </w:rPr>
              <w:t>800</w:t>
            </w:r>
          </w:p>
        </w:tc>
        <w:tc>
          <w:tcPr>
            <w:tcW w:w="1540" w:type="dxa"/>
            <w:noWrap/>
            <w:hideMark/>
          </w:tcPr>
          <w:p w:rsidR="00BA0BFC" w:rsidRPr="009F3BDC" w:rsidRDefault="00875095" w:rsidP="00C7568B">
            <w:pPr>
              <w:pStyle w:val="TableFont"/>
              <w:jc w:val="right"/>
              <w:rPr>
                <w:lang w:val="en-AU"/>
              </w:rPr>
            </w:pPr>
            <w:r>
              <w:rPr>
                <w:lang w:val="en-AU"/>
              </w:rPr>
              <w:t>5</w:t>
            </w:r>
            <w:r w:rsidR="00BA0BFC" w:rsidRPr="009F3BDC">
              <w:rPr>
                <w:lang w:val="en-AU"/>
              </w:rPr>
              <w:t>600</w:t>
            </w:r>
          </w:p>
        </w:tc>
        <w:tc>
          <w:tcPr>
            <w:tcW w:w="1450" w:type="dxa"/>
            <w:noWrap/>
            <w:hideMark/>
          </w:tcPr>
          <w:p w:rsidR="00BA0BFC" w:rsidRPr="009F3BDC" w:rsidRDefault="00BA0BFC" w:rsidP="00C7568B">
            <w:pPr>
              <w:pStyle w:val="TableFont"/>
              <w:jc w:val="right"/>
              <w:rPr>
                <w:lang w:val="en-AU"/>
              </w:rPr>
            </w:pPr>
            <w:r w:rsidRPr="009F3BDC">
              <w:rPr>
                <w:lang w:val="en-AU"/>
              </w:rPr>
              <w:t>224</w:t>
            </w:r>
          </w:p>
        </w:tc>
        <w:tc>
          <w:tcPr>
            <w:tcW w:w="1450" w:type="dxa"/>
            <w:vMerge/>
            <w:noWrap/>
            <w:hideMark/>
          </w:tcPr>
          <w:p w:rsidR="00BA0BFC" w:rsidRPr="009F3BDC" w:rsidRDefault="00BA0BFC" w:rsidP="00C7568B">
            <w:pPr>
              <w:pStyle w:val="TableFont"/>
              <w:jc w:val="center"/>
              <w:rPr>
                <w:lang w:val="en-AU"/>
              </w:rPr>
            </w:pPr>
          </w:p>
        </w:tc>
        <w:tc>
          <w:tcPr>
            <w:tcW w:w="1450" w:type="dxa"/>
            <w:noWrap/>
            <w:hideMark/>
          </w:tcPr>
          <w:p w:rsidR="00BA0BFC" w:rsidRPr="009F3BDC" w:rsidRDefault="00BA0BFC" w:rsidP="00C7568B">
            <w:pPr>
              <w:pStyle w:val="TableFont"/>
              <w:jc w:val="right"/>
              <w:rPr>
                <w:lang w:val="en-AU"/>
              </w:rPr>
            </w:pPr>
            <w:r w:rsidRPr="009F3BDC">
              <w:rPr>
                <w:lang w:val="en-AU"/>
              </w:rPr>
              <w:t>672</w:t>
            </w:r>
          </w:p>
        </w:tc>
      </w:tr>
      <w:tr w:rsidR="00BA0BFC" w:rsidRPr="009F3BDC" w:rsidTr="00BA0BFC">
        <w:trPr>
          <w:trHeight w:val="300"/>
        </w:trPr>
        <w:tc>
          <w:tcPr>
            <w:tcW w:w="1439" w:type="dxa"/>
            <w:vMerge w:val="restart"/>
            <w:noWrap/>
            <w:hideMark/>
          </w:tcPr>
          <w:p w:rsidR="00BA0BFC" w:rsidRPr="009F3BDC" w:rsidRDefault="00BA0BFC" w:rsidP="00C7568B">
            <w:pPr>
              <w:pStyle w:val="TableFont"/>
              <w:rPr>
                <w:lang w:val="en-AU"/>
              </w:rPr>
            </w:pPr>
            <w:r w:rsidRPr="009F3BDC">
              <w:rPr>
                <w:lang w:val="en-AU"/>
              </w:rPr>
              <w:t>Abbot Point</w:t>
            </w:r>
          </w:p>
        </w:tc>
        <w:tc>
          <w:tcPr>
            <w:tcW w:w="1611" w:type="dxa"/>
            <w:noWrap/>
            <w:hideMark/>
          </w:tcPr>
          <w:p w:rsidR="00BA0BFC" w:rsidRPr="009F3BDC" w:rsidRDefault="00BA0BFC" w:rsidP="00C7568B">
            <w:pPr>
              <w:pStyle w:val="TableFont"/>
              <w:rPr>
                <w:lang w:val="en-AU"/>
              </w:rPr>
            </w:pPr>
            <w:r w:rsidRPr="009F3BDC">
              <w:rPr>
                <w:lang w:val="en-AU"/>
              </w:rPr>
              <w:t>Volume (m</w:t>
            </w:r>
            <w:r w:rsidRPr="009F3BDC">
              <w:rPr>
                <w:vertAlign w:val="superscript"/>
                <w:lang w:val="en-AU"/>
              </w:rPr>
              <w:t>3</w:t>
            </w:r>
            <w:r w:rsidRPr="009F3BDC">
              <w:rPr>
                <w:lang w:val="en-AU"/>
              </w:rPr>
              <w:t>)</w:t>
            </w:r>
          </w:p>
        </w:tc>
        <w:tc>
          <w:tcPr>
            <w:tcW w:w="1330" w:type="dxa"/>
            <w:noWrap/>
            <w:hideMark/>
          </w:tcPr>
          <w:p w:rsidR="00BA0BFC" w:rsidRPr="009F3BDC" w:rsidRDefault="00BA0BFC" w:rsidP="00C7568B">
            <w:pPr>
              <w:pStyle w:val="TableFont"/>
              <w:jc w:val="right"/>
              <w:rPr>
                <w:lang w:val="en-AU"/>
              </w:rPr>
            </w:pPr>
            <w:r w:rsidRPr="009F3BDC">
              <w:rPr>
                <w:lang w:val="en-AU"/>
              </w:rPr>
              <w:t>8,500,000</w:t>
            </w:r>
          </w:p>
        </w:tc>
        <w:tc>
          <w:tcPr>
            <w:tcW w:w="1397" w:type="dxa"/>
            <w:noWrap/>
            <w:hideMark/>
          </w:tcPr>
          <w:p w:rsidR="00BA0BFC" w:rsidRPr="009F3BDC" w:rsidRDefault="00BA0BFC" w:rsidP="00C7568B">
            <w:pPr>
              <w:pStyle w:val="TableFont"/>
              <w:jc w:val="right"/>
              <w:rPr>
                <w:lang w:val="en-AU"/>
              </w:rPr>
            </w:pPr>
            <w:r w:rsidRPr="009F3BDC">
              <w:rPr>
                <w:lang w:val="en-AU"/>
              </w:rPr>
              <w:t>3,500,000</w:t>
            </w:r>
          </w:p>
        </w:tc>
        <w:tc>
          <w:tcPr>
            <w:tcW w:w="1277" w:type="dxa"/>
            <w:noWrap/>
            <w:hideMark/>
          </w:tcPr>
          <w:p w:rsidR="00BA0BFC" w:rsidRPr="009F3BDC" w:rsidRDefault="00BA0BFC" w:rsidP="00C7568B">
            <w:pPr>
              <w:pStyle w:val="TableFont"/>
              <w:jc w:val="right"/>
              <w:rPr>
                <w:lang w:val="en-AU"/>
              </w:rPr>
            </w:pPr>
            <w:r w:rsidRPr="009F3BDC">
              <w:rPr>
                <w:lang w:val="en-AU"/>
              </w:rPr>
              <w:t>140,000</w:t>
            </w:r>
          </w:p>
        </w:tc>
        <w:tc>
          <w:tcPr>
            <w:tcW w:w="1276" w:type="dxa"/>
            <w:noWrap/>
            <w:hideMark/>
          </w:tcPr>
          <w:p w:rsidR="00BA0BFC" w:rsidRPr="009F3BDC" w:rsidRDefault="00BA0BFC" w:rsidP="00C7568B">
            <w:pPr>
              <w:pStyle w:val="TableFont"/>
              <w:jc w:val="right"/>
              <w:rPr>
                <w:lang w:val="en-AU"/>
              </w:rPr>
            </w:pPr>
            <w:r w:rsidRPr="009F3BDC">
              <w:rPr>
                <w:lang w:val="en-AU"/>
              </w:rPr>
              <w:t>3,500,000</w:t>
            </w:r>
          </w:p>
        </w:tc>
        <w:tc>
          <w:tcPr>
            <w:tcW w:w="1540" w:type="dxa"/>
            <w:noWrap/>
            <w:hideMark/>
          </w:tcPr>
          <w:p w:rsidR="00BA0BFC" w:rsidRPr="009F3BDC" w:rsidRDefault="00BA0BFC" w:rsidP="00C7568B">
            <w:pPr>
              <w:pStyle w:val="TableFont"/>
              <w:jc w:val="right"/>
              <w:rPr>
                <w:lang w:val="en-AU"/>
              </w:rPr>
            </w:pPr>
            <w:r w:rsidRPr="009F3BDC">
              <w:rPr>
                <w:lang w:val="en-AU"/>
              </w:rPr>
              <w:t>5,000,000</w:t>
            </w:r>
          </w:p>
        </w:tc>
        <w:tc>
          <w:tcPr>
            <w:tcW w:w="1450" w:type="dxa"/>
            <w:noWrap/>
            <w:hideMark/>
          </w:tcPr>
          <w:p w:rsidR="00BA0BFC" w:rsidRPr="009F3BDC" w:rsidRDefault="00BA0BFC" w:rsidP="00C7568B">
            <w:pPr>
              <w:pStyle w:val="TableFont"/>
              <w:jc w:val="right"/>
              <w:rPr>
                <w:lang w:val="en-AU"/>
              </w:rPr>
            </w:pPr>
            <w:r w:rsidRPr="009F3BDC">
              <w:rPr>
                <w:lang w:val="en-AU"/>
              </w:rPr>
              <w:t>200,000</w:t>
            </w:r>
          </w:p>
        </w:tc>
        <w:tc>
          <w:tcPr>
            <w:tcW w:w="1450" w:type="dxa"/>
            <w:vMerge w:val="restart"/>
            <w:noWrap/>
            <w:hideMark/>
          </w:tcPr>
          <w:p w:rsidR="00BA0BFC" w:rsidRPr="009F3BDC" w:rsidRDefault="00BA0BFC" w:rsidP="00C7568B">
            <w:pPr>
              <w:pStyle w:val="TableFont"/>
              <w:jc w:val="center"/>
              <w:rPr>
                <w:lang w:val="en-AU"/>
              </w:rPr>
            </w:pPr>
            <w:r w:rsidRPr="009F3BDC">
              <w:rPr>
                <w:lang w:val="en-AU"/>
              </w:rPr>
              <w:t>5</w:t>
            </w:r>
          </w:p>
        </w:tc>
        <w:tc>
          <w:tcPr>
            <w:tcW w:w="1450" w:type="dxa"/>
            <w:noWrap/>
            <w:hideMark/>
          </w:tcPr>
          <w:p w:rsidR="00BA0BFC" w:rsidRPr="009F3BDC" w:rsidRDefault="00BA0BFC" w:rsidP="00C7568B">
            <w:pPr>
              <w:pStyle w:val="TableFont"/>
              <w:jc w:val="right"/>
              <w:rPr>
                <w:lang w:val="en-AU"/>
              </w:rPr>
            </w:pPr>
            <w:r w:rsidRPr="009F3BDC">
              <w:rPr>
                <w:lang w:val="en-AU"/>
              </w:rPr>
              <w:t>1,000,000</w:t>
            </w:r>
          </w:p>
        </w:tc>
      </w:tr>
      <w:tr w:rsidR="00BA0BFC" w:rsidRPr="009F3BDC" w:rsidTr="00BA0BFC">
        <w:trPr>
          <w:trHeight w:val="300"/>
        </w:trPr>
        <w:tc>
          <w:tcPr>
            <w:tcW w:w="1439" w:type="dxa"/>
            <w:vMerge/>
            <w:noWrap/>
            <w:hideMark/>
          </w:tcPr>
          <w:p w:rsidR="00BA0BFC" w:rsidRPr="009F3BDC" w:rsidRDefault="00BA0BFC" w:rsidP="00C7568B">
            <w:pPr>
              <w:pStyle w:val="TableFont"/>
              <w:rPr>
                <w:lang w:val="en-AU"/>
              </w:rPr>
            </w:pPr>
          </w:p>
        </w:tc>
        <w:tc>
          <w:tcPr>
            <w:tcW w:w="1611" w:type="dxa"/>
            <w:noWrap/>
            <w:hideMark/>
          </w:tcPr>
          <w:p w:rsidR="00BA0BFC" w:rsidRPr="009F3BDC" w:rsidRDefault="00BA0BFC" w:rsidP="00C7568B">
            <w:pPr>
              <w:pStyle w:val="TableFont"/>
              <w:rPr>
                <w:lang w:val="en-AU"/>
              </w:rPr>
            </w:pPr>
            <w:r w:rsidRPr="009F3BDC">
              <w:rPr>
                <w:lang w:val="en-AU"/>
              </w:rPr>
              <w:t>Dry Mass (kt)</w:t>
            </w:r>
          </w:p>
        </w:tc>
        <w:tc>
          <w:tcPr>
            <w:tcW w:w="1330" w:type="dxa"/>
            <w:noWrap/>
            <w:hideMark/>
          </w:tcPr>
          <w:p w:rsidR="00BA0BFC" w:rsidRPr="009F3BDC" w:rsidRDefault="00BA0BFC" w:rsidP="00C7568B">
            <w:pPr>
              <w:pStyle w:val="TableFont"/>
              <w:jc w:val="right"/>
              <w:rPr>
                <w:lang w:val="en-AU"/>
              </w:rPr>
            </w:pPr>
            <w:r w:rsidRPr="009F3BDC">
              <w:rPr>
                <w:lang w:val="en-AU"/>
              </w:rPr>
              <w:t>n/a</w:t>
            </w:r>
          </w:p>
        </w:tc>
        <w:tc>
          <w:tcPr>
            <w:tcW w:w="1397" w:type="dxa"/>
            <w:noWrap/>
            <w:hideMark/>
          </w:tcPr>
          <w:p w:rsidR="00BA0BFC" w:rsidRPr="009F3BDC" w:rsidRDefault="00875095" w:rsidP="00C7568B">
            <w:pPr>
              <w:pStyle w:val="TableFont"/>
              <w:jc w:val="right"/>
              <w:rPr>
                <w:lang w:val="en-AU"/>
              </w:rPr>
            </w:pPr>
            <w:r>
              <w:rPr>
                <w:lang w:val="en-AU"/>
              </w:rPr>
              <w:t>2</w:t>
            </w:r>
            <w:r w:rsidR="00BA0BFC" w:rsidRPr="009F3BDC">
              <w:rPr>
                <w:lang w:val="en-AU"/>
              </w:rPr>
              <w:t>800</w:t>
            </w:r>
          </w:p>
        </w:tc>
        <w:tc>
          <w:tcPr>
            <w:tcW w:w="1277" w:type="dxa"/>
            <w:noWrap/>
            <w:hideMark/>
          </w:tcPr>
          <w:p w:rsidR="00BA0BFC" w:rsidRPr="009F3BDC" w:rsidRDefault="00BA0BFC" w:rsidP="00C7568B">
            <w:pPr>
              <w:pStyle w:val="TableFont"/>
              <w:jc w:val="right"/>
              <w:rPr>
                <w:lang w:val="en-AU"/>
              </w:rPr>
            </w:pPr>
            <w:r w:rsidRPr="009F3BDC">
              <w:rPr>
                <w:lang w:val="en-AU"/>
              </w:rPr>
              <w:t>112</w:t>
            </w:r>
          </w:p>
        </w:tc>
        <w:tc>
          <w:tcPr>
            <w:tcW w:w="1276" w:type="dxa"/>
            <w:noWrap/>
            <w:hideMark/>
          </w:tcPr>
          <w:p w:rsidR="00BA0BFC" w:rsidRPr="009F3BDC" w:rsidRDefault="00875095" w:rsidP="00C7568B">
            <w:pPr>
              <w:pStyle w:val="TableFont"/>
              <w:jc w:val="right"/>
              <w:rPr>
                <w:lang w:val="en-AU"/>
              </w:rPr>
            </w:pPr>
            <w:r>
              <w:rPr>
                <w:lang w:val="en-AU"/>
              </w:rPr>
              <w:t>2</w:t>
            </w:r>
            <w:r w:rsidR="00BA0BFC" w:rsidRPr="009F3BDC">
              <w:rPr>
                <w:lang w:val="en-AU"/>
              </w:rPr>
              <w:t>800</w:t>
            </w:r>
          </w:p>
        </w:tc>
        <w:tc>
          <w:tcPr>
            <w:tcW w:w="1540" w:type="dxa"/>
            <w:noWrap/>
            <w:hideMark/>
          </w:tcPr>
          <w:p w:rsidR="00BA0BFC" w:rsidRPr="009F3BDC" w:rsidRDefault="00875095" w:rsidP="00C7568B">
            <w:pPr>
              <w:pStyle w:val="TableFont"/>
              <w:jc w:val="right"/>
              <w:rPr>
                <w:lang w:val="en-AU"/>
              </w:rPr>
            </w:pPr>
            <w:r>
              <w:rPr>
                <w:lang w:val="en-AU"/>
              </w:rPr>
              <w:t>3</w:t>
            </w:r>
            <w:r w:rsidR="00BA0BFC" w:rsidRPr="009F3BDC">
              <w:rPr>
                <w:lang w:val="en-AU"/>
              </w:rPr>
              <w:t>500</w:t>
            </w:r>
          </w:p>
        </w:tc>
        <w:tc>
          <w:tcPr>
            <w:tcW w:w="1450" w:type="dxa"/>
            <w:noWrap/>
            <w:hideMark/>
          </w:tcPr>
          <w:p w:rsidR="00BA0BFC" w:rsidRPr="009F3BDC" w:rsidRDefault="00BA0BFC" w:rsidP="00C7568B">
            <w:pPr>
              <w:pStyle w:val="TableFont"/>
              <w:jc w:val="right"/>
              <w:rPr>
                <w:lang w:val="en-AU"/>
              </w:rPr>
            </w:pPr>
            <w:r w:rsidRPr="009F3BDC">
              <w:rPr>
                <w:lang w:val="en-AU"/>
              </w:rPr>
              <w:t>140</w:t>
            </w:r>
          </w:p>
        </w:tc>
        <w:tc>
          <w:tcPr>
            <w:tcW w:w="1450" w:type="dxa"/>
            <w:vMerge/>
            <w:noWrap/>
            <w:hideMark/>
          </w:tcPr>
          <w:p w:rsidR="00BA0BFC" w:rsidRPr="009F3BDC" w:rsidRDefault="00BA0BFC" w:rsidP="00C7568B">
            <w:pPr>
              <w:pStyle w:val="TableFont"/>
              <w:jc w:val="center"/>
              <w:rPr>
                <w:lang w:val="en-AU"/>
              </w:rPr>
            </w:pPr>
          </w:p>
        </w:tc>
        <w:tc>
          <w:tcPr>
            <w:tcW w:w="1450" w:type="dxa"/>
            <w:noWrap/>
            <w:hideMark/>
          </w:tcPr>
          <w:p w:rsidR="00BA0BFC" w:rsidRPr="009F3BDC" w:rsidRDefault="00BA0BFC" w:rsidP="00C7568B">
            <w:pPr>
              <w:pStyle w:val="TableFont"/>
              <w:jc w:val="right"/>
              <w:rPr>
                <w:lang w:val="en-AU"/>
              </w:rPr>
            </w:pPr>
            <w:r w:rsidRPr="009F3BDC">
              <w:rPr>
                <w:lang w:val="en-AU"/>
              </w:rPr>
              <w:t>700</w:t>
            </w:r>
          </w:p>
        </w:tc>
      </w:tr>
      <w:tr w:rsidR="00BA0BFC" w:rsidRPr="009F3BDC" w:rsidTr="00BA0BFC">
        <w:trPr>
          <w:trHeight w:val="300"/>
        </w:trPr>
        <w:tc>
          <w:tcPr>
            <w:tcW w:w="1439" w:type="dxa"/>
            <w:vMerge w:val="restart"/>
            <w:noWrap/>
            <w:hideMark/>
          </w:tcPr>
          <w:p w:rsidR="00BA0BFC" w:rsidRPr="009F3BDC" w:rsidRDefault="00BA0BFC" w:rsidP="00C7568B">
            <w:pPr>
              <w:pStyle w:val="TableFont"/>
              <w:rPr>
                <w:lang w:val="en-AU"/>
              </w:rPr>
            </w:pPr>
            <w:r w:rsidRPr="009F3BDC">
              <w:rPr>
                <w:lang w:val="en-AU"/>
              </w:rPr>
              <w:t>Townsville</w:t>
            </w:r>
          </w:p>
        </w:tc>
        <w:tc>
          <w:tcPr>
            <w:tcW w:w="1611" w:type="dxa"/>
            <w:noWrap/>
            <w:hideMark/>
          </w:tcPr>
          <w:p w:rsidR="00BA0BFC" w:rsidRPr="009F3BDC" w:rsidRDefault="00BA0BFC" w:rsidP="00C7568B">
            <w:pPr>
              <w:pStyle w:val="TableFont"/>
              <w:rPr>
                <w:lang w:val="en-AU"/>
              </w:rPr>
            </w:pPr>
            <w:r w:rsidRPr="009F3BDC">
              <w:rPr>
                <w:lang w:val="en-AU"/>
              </w:rPr>
              <w:t>Volume (m</w:t>
            </w:r>
            <w:r w:rsidRPr="009F3BDC">
              <w:rPr>
                <w:vertAlign w:val="superscript"/>
                <w:lang w:val="en-AU"/>
              </w:rPr>
              <w:t>3</w:t>
            </w:r>
            <w:r w:rsidRPr="009F3BDC">
              <w:rPr>
                <w:lang w:val="en-AU"/>
              </w:rPr>
              <w:t>)</w:t>
            </w:r>
          </w:p>
        </w:tc>
        <w:tc>
          <w:tcPr>
            <w:tcW w:w="1330" w:type="dxa"/>
            <w:noWrap/>
            <w:hideMark/>
          </w:tcPr>
          <w:p w:rsidR="00BA0BFC" w:rsidRPr="009F3BDC" w:rsidRDefault="00BA0BFC" w:rsidP="00C7568B">
            <w:pPr>
              <w:pStyle w:val="TableFont"/>
              <w:jc w:val="right"/>
              <w:rPr>
                <w:lang w:val="en-AU"/>
              </w:rPr>
            </w:pPr>
            <w:r w:rsidRPr="009F3BDC">
              <w:rPr>
                <w:lang w:val="en-AU"/>
              </w:rPr>
              <w:t>24,000,000</w:t>
            </w:r>
          </w:p>
        </w:tc>
        <w:tc>
          <w:tcPr>
            <w:tcW w:w="1397" w:type="dxa"/>
            <w:noWrap/>
            <w:hideMark/>
          </w:tcPr>
          <w:p w:rsidR="00BA0BFC" w:rsidRPr="009F3BDC" w:rsidRDefault="00BA0BFC" w:rsidP="00C7568B">
            <w:pPr>
              <w:pStyle w:val="TableFont"/>
              <w:jc w:val="right"/>
              <w:rPr>
                <w:lang w:val="en-AU"/>
              </w:rPr>
            </w:pPr>
            <w:r w:rsidRPr="009F3BDC">
              <w:rPr>
                <w:lang w:val="en-AU"/>
              </w:rPr>
              <w:t>6,900,000</w:t>
            </w:r>
          </w:p>
        </w:tc>
        <w:tc>
          <w:tcPr>
            <w:tcW w:w="1277" w:type="dxa"/>
            <w:noWrap/>
            <w:hideMark/>
          </w:tcPr>
          <w:p w:rsidR="00BA0BFC" w:rsidRPr="009F3BDC" w:rsidRDefault="00BA0BFC" w:rsidP="00C7568B">
            <w:pPr>
              <w:pStyle w:val="TableFont"/>
              <w:jc w:val="right"/>
              <w:rPr>
                <w:lang w:val="en-AU"/>
              </w:rPr>
            </w:pPr>
            <w:r w:rsidRPr="009F3BDC">
              <w:rPr>
                <w:lang w:val="en-AU"/>
              </w:rPr>
              <w:t>276,000</w:t>
            </w:r>
          </w:p>
        </w:tc>
        <w:tc>
          <w:tcPr>
            <w:tcW w:w="1276" w:type="dxa"/>
            <w:noWrap/>
            <w:hideMark/>
          </w:tcPr>
          <w:p w:rsidR="00BA0BFC" w:rsidRPr="009F3BDC" w:rsidRDefault="00BA0BFC" w:rsidP="00C7568B">
            <w:pPr>
              <w:pStyle w:val="TableFont"/>
              <w:jc w:val="right"/>
              <w:rPr>
                <w:lang w:val="en-AU"/>
              </w:rPr>
            </w:pPr>
            <w:r w:rsidRPr="009F3BDC">
              <w:rPr>
                <w:lang w:val="en-AU"/>
              </w:rPr>
              <w:t>3,500,000</w:t>
            </w:r>
          </w:p>
        </w:tc>
        <w:tc>
          <w:tcPr>
            <w:tcW w:w="1540" w:type="dxa"/>
            <w:noWrap/>
            <w:hideMark/>
          </w:tcPr>
          <w:p w:rsidR="00BA0BFC" w:rsidRPr="009F3BDC" w:rsidRDefault="00BA0BFC" w:rsidP="00C7568B">
            <w:pPr>
              <w:pStyle w:val="TableFont"/>
              <w:jc w:val="right"/>
              <w:rPr>
                <w:lang w:val="en-AU"/>
              </w:rPr>
            </w:pPr>
            <w:r w:rsidRPr="009F3BDC">
              <w:rPr>
                <w:lang w:val="en-AU"/>
              </w:rPr>
              <w:t>17,100,000</w:t>
            </w:r>
          </w:p>
        </w:tc>
        <w:tc>
          <w:tcPr>
            <w:tcW w:w="1450" w:type="dxa"/>
            <w:noWrap/>
            <w:hideMark/>
          </w:tcPr>
          <w:p w:rsidR="00BA0BFC" w:rsidRPr="009F3BDC" w:rsidRDefault="00BA0BFC" w:rsidP="00C7568B">
            <w:pPr>
              <w:pStyle w:val="TableFont"/>
              <w:jc w:val="right"/>
              <w:rPr>
                <w:lang w:val="en-AU"/>
              </w:rPr>
            </w:pPr>
            <w:r w:rsidRPr="009F3BDC">
              <w:rPr>
                <w:lang w:val="en-AU"/>
              </w:rPr>
              <w:t>684,000</w:t>
            </w:r>
          </w:p>
        </w:tc>
        <w:tc>
          <w:tcPr>
            <w:tcW w:w="1450" w:type="dxa"/>
            <w:vMerge w:val="restart"/>
            <w:noWrap/>
            <w:hideMark/>
          </w:tcPr>
          <w:p w:rsidR="00BA0BFC" w:rsidRPr="009F3BDC" w:rsidRDefault="00BA0BFC" w:rsidP="00C7568B">
            <w:pPr>
              <w:pStyle w:val="TableFont"/>
              <w:jc w:val="center"/>
              <w:rPr>
                <w:lang w:val="en-AU"/>
              </w:rPr>
            </w:pPr>
            <w:r w:rsidRPr="009F3BDC">
              <w:rPr>
                <w:lang w:val="en-AU"/>
              </w:rPr>
              <w:t>1</w:t>
            </w:r>
          </w:p>
        </w:tc>
        <w:tc>
          <w:tcPr>
            <w:tcW w:w="1450" w:type="dxa"/>
            <w:noWrap/>
            <w:hideMark/>
          </w:tcPr>
          <w:p w:rsidR="00BA0BFC" w:rsidRPr="009F3BDC" w:rsidRDefault="00BA0BFC" w:rsidP="00C7568B">
            <w:pPr>
              <w:pStyle w:val="TableFont"/>
              <w:jc w:val="right"/>
              <w:rPr>
                <w:lang w:val="en-AU"/>
              </w:rPr>
            </w:pPr>
            <w:r w:rsidRPr="009F3BDC">
              <w:rPr>
                <w:lang w:val="en-AU"/>
              </w:rPr>
              <w:t>684,000</w:t>
            </w:r>
          </w:p>
        </w:tc>
      </w:tr>
      <w:tr w:rsidR="00BA0BFC" w:rsidRPr="009F3BDC" w:rsidTr="00BA0BFC">
        <w:trPr>
          <w:trHeight w:val="300"/>
        </w:trPr>
        <w:tc>
          <w:tcPr>
            <w:tcW w:w="1439" w:type="dxa"/>
            <w:vMerge/>
            <w:noWrap/>
            <w:hideMark/>
          </w:tcPr>
          <w:p w:rsidR="00BA0BFC" w:rsidRPr="009F3BDC" w:rsidRDefault="00BA0BFC" w:rsidP="00C7568B">
            <w:pPr>
              <w:pStyle w:val="TableFont"/>
              <w:rPr>
                <w:lang w:val="en-AU"/>
              </w:rPr>
            </w:pPr>
          </w:p>
        </w:tc>
        <w:tc>
          <w:tcPr>
            <w:tcW w:w="1611" w:type="dxa"/>
            <w:noWrap/>
            <w:hideMark/>
          </w:tcPr>
          <w:p w:rsidR="00BA0BFC" w:rsidRPr="009F3BDC" w:rsidRDefault="00BA0BFC" w:rsidP="00C7568B">
            <w:pPr>
              <w:pStyle w:val="TableFont"/>
              <w:rPr>
                <w:lang w:val="en-AU"/>
              </w:rPr>
            </w:pPr>
            <w:r w:rsidRPr="009F3BDC">
              <w:rPr>
                <w:lang w:val="en-AU"/>
              </w:rPr>
              <w:t>Dry Mass (kt)</w:t>
            </w:r>
          </w:p>
        </w:tc>
        <w:tc>
          <w:tcPr>
            <w:tcW w:w="1330" w:type="dxa"/>
            <w:noWrap/>
            <w:hideMark/>
          </w:tcPr>
          <w:p w:rsidR="00BA0BFC" w:rsidRPr="009F3BDC" w:rsidRDefault="00BA0BFC" w:rsidP="00C7568B">
            <w:pPr>
              <w:pStyle w:val="TableFont"/>
              <w:jc w:val="right"/>
              <w:rPr>
                <w:lang w:val="en-AU"/>
              </w:rPr>
            </w:pPr>
            <w:r w:rsidRPr="009F3BDC">
              <w:rPr>
                <w:lang w:val="en-AU"/>
              </w:rPr>
              <w:t>n/a</w:t>
            </w:r>
          </w:p>
        </w:tc>
        <w:tc>
          <w:tcPr>
            <w:tcW w:w="1397" w:type="dxa"/>
            <w:noWrap/>
            <w:hideMark/>
          </w:tcPr>
          <w:p w:rsidR="00BA0BFC" w:rsidRPr="009F3BDC" w:rsidRDefault="00875095" w:rsidP="00C7568B">
            <w:pPr>
              <w:pStyle w:val="TableFont"/>
              <w:jc w:val="right"/>
              <w:rPr>
                <w:lang w:val="en-AU"/>
              </w:rPr>
            </w:pPr>
            <w:r>
              <w:rPr>
                <w:lang w:val="en-AU"/>
              </w:rPr>
              <w:t>5</w:t>
            </w:r>
            <w:r w:rsidR="00BA0BFC" w:rsidRPr="009F3BDC">
              <w:rPr>
                <w:lang w:val="en-AU"/>
              </w:rPr>
              <w:t>520</w:t>
            </w:r>
          </w:p>
        </w:tc>
        <w:tc>
          <w:tcPr>
            <w:tcW w:w="1277" w:type="dxa"/>
            <w:noWrap/>
            <w:hideMark/>
          </w:tcPr>
          <w:p w:rsidR="00BA0BFC" w:rsidRPr="009F3BDC" w:rsidRDefault="00BA0BFC" w:rsidP="00C7568B">
            <w:pPr>
              <w:pStyle w:val="TableFont"/>
              <w:jc w:val="right"/>
              <w:rPr>
                <w:lang w:val="en-AU"/>
              </w:rPr>
            </w:pPr>
            <w:r w:rsidRPr="009F3BDC">
              <w:rPr>
                <w:lang w:val="en-AU"/>
              </w:rPr>
              <w:t>221</w:t>
            </w:r>
          </w:p>
        </w:tc>
        <w:tc>
          <w:tcPr>
            <w:tcW w:w="1276" w:type="dxa"/>
            <w:noWrap/>
            <w:hideMark/>
          </w:tcPr>
          <w:p w:rsidR="00BA0BFC" w:rsidRPr="009F3BDC" w:rsidRDefault="00BA0BFC" w:rsidP="00875095">
            <w:pPr>
              <w:pStyle w:val="TableFont"/>
              <w:jc w:val="right"/>
              <w:rPr>
                <w:lang w:val="en-AU"/>
              </w:rPr>
            </w:pPr>
            <w:r w:rsidRPr="009F3BDC">
              <w:rPr>
                <w:lang w:val="en-AU"/>
              </w:rPr>
              <w:t>2800</w:t>
            </w:r>
          </w:p>
        </w:tc>
        <w:tc>
          <w:tcPr>
            <w:tcW w:w="1540" w:type="dxa"/>
            <w:noWrap/>
            <w:hideMark/>
          </w:tcPr>
          <w:p w:rsidR="00BA0BFC" w:rsidRPr="009F3BDC" w:rsidRDefault="00BA0BFC" w:rsidP="00C7568B">
            <w:pPr>
              <w:pStyle w:val="TableFont"/>
              <w:jc w:val="right"/>
              <w:rPr>
                <w:lang w:val="en-AU"/>
              </w:rPr>
            </w:pPr>
            <w:r w:rsidRPr="009F3BDC">
              <w:rPr>
                <w:lang w:val="en-AU"/>
              </w:rPr>
              <w:t>11,970</w:t>
            </w:r>
          </w:p>
        </w:tc>
        <w:tc>
          <w:tcPr>
            <w:tcW w:w="1450" w:type="dxa"/>
            <w:noWrap/>
            <w:hideMark/>
          </w:tcPr>
          <w:p w:rsidR="00BA0BFC" w:rsidRPr="009F3BDC" w:rsidRDefault="00BA0BFC" w:rsidP="00C7568B">
            <w:pPr>
              <w:pStyle w:val="TableFont"/>
              <w:jc w:val="right"/>
              <w:rPr>
                <w:lang w:val="en-AU"/>
              </w:rPr>
            </w:pPr>
            <w:r w:rsidRPr="009F3BDC">
              <w:rPr>
                <w:lang w:val="en-AU"/>
              </w:rPr>
              <w:t>479</w:t>
            </w:r>
          </w:p>
        </w:tc>
        <w:tc>
          <w:tcPr>
            <w:tcW w:w="1450" w:type="dxa"/>
            <w:vMerge/>
            <w:noWrap/>
            <w:hideMark/>
          </w:tcPr>
          <w:p w:rsidR="00BA0BFC" w:rsidRPr="009F3BDC" w:rsidRDefault="00BA0BFC" w:rsidP="00C7568B">
            <w:pPr>
              <w:pStyle w:val="TableFont"/>
              <w:jc w:val="center"/>
              <w:rPr>
                <w:lang w:val="en-AU"/>
              </w:rPr>
            </w:pPr>
          </w:p>
        </w:tc>
        <w:tc>
          <w:tcPr>
            <w:tcW w:w="1450" w:type="dxa"/>
            <w:noWrap/>
            <w:hideMark/>
          </w:tcPr>
          <w:p w:rsidR="00BA0BFC" w:rsidRPr="009F3BDC" w:rsidRDefault="00BA0BFC" w:rsidP="00C7568B">
            <w:pPr>
              <w:pStyle w:val="TableFont"/>
              <w:jc w:val="right"/>
              <w:rPr>
                <w:lang w:val="en-AU"/>
              </w:rPr>
            </w:pPr>
            <w:r w:rsidRPr="009F3BDC">
              <w:rPr>
                <w:lang w:val="en-AU"/>
              </w:rPr>
              <w:t>479</w:t>
            </w:r>
          </w:p>
        </w:tc>
      </w:tr>
      <w:tr w:rsidR="00BA0BFC" w:rsidRPr="009F3BDC" w:rsidTr="00BA0BFC">
        <w:trPr>
          <w:trHeight w:val="300"/>
        </w:trPr>
        <w:tc>
          <w:tcPr>
            <w:tcW w:w="1439" w:type="dxa"/>
            <w:vMerge w:val="restart"/>
            <w:noWrap/>
            <w:hideMark/>
          </w:tcPr>
          <w:p w:rsidR="00BA0BFC" w:rsidRPr="009F3BDC" w:rsidRDefault="00BA0BFC" w:rsidP="00C7568B">
            <w:pPr>
              <w:pStyle w:val="TableFont"/>
              <w:rPr>
                <w:lang w:val="en-AU"/>
              </w:rPr>
            </w:pPr>
            <w:r w:rsidRPr="009F3BDC">
              <w:rPr>
                <w:lang w:val="en-AU"/>
              </w:rPr>
              <w:t>Cairns</w:t>
            </w:r>
          </w:p>
        </w:tc>
        <w:tc>
          <w:tcPr>
            <w:tcW w:w="1611" w:type="dxa"/>
            <w:noWrap/>
            <w:hideMark/>
          </w:tcPr>
          <w:p w:rsidR="00BA0BFC" w:rsidRPr="009F3BDC" w:rsidRDefault="00BA0BFC" w:rsidP="00C7568B">
            <w:pPr>
              <w:pStyle w:val="TableFont"/>
              <w:rPr>
                <w:lang w:val="en-AU"/>
              </w:rPr>
            </w:pPr>
            <w:r w:rsidRPr="009F3BDC">
              <w:rPr>
                <w:lang w:val="en-AU"/>
              </w:rPr>
              <w:t>Volume (m</w:t>
            </w:r>
            <w:r w:rsidRPr="009F3BDC">
              <w:rPr>
                <w:vertAlign w:val="superscript"/>
                <w:lang w:val="en-AU"/>
              </w:rPr>
              <w:t>3</w:t>
            </w:r>
            <w:r w:rsidRPr="009F3BDC">
              <w:rPr>
                <w:lang w:val="en-AU"/>
              </w:rPr>
              <w:t>)</w:t>
            </w:r>
          </w:p>
        </w:tc>
        <w:tc>
          <w:tcPr>
            <w:tcW w:w="1330" w:type="dxa"/>
            <w:noWrap/>
            <w:hideMark/>
          </w:tcPr>
          <w:p w:rsidR="00BA0BFC" w:rsidRPr="009F3BDC" w:rsidRDefault="00BA0BFC" w:rsidP="00C7568B">
            <w:pPr>
              <w:pStyle w:val="TableFont"/>
              <w:jc w:val="right"/>
              <w:rPr>
                <w:lang w:val="en-AU"/>
              </w:rPr>
            </w:pPr>
            <w:r w:rsidRPr="009F3BDC">
              <w:rPr>
                <w:lang w:val="en-AU"/>
              </w:rPr>
              <w:t>20,000,000</w:t>
            </w:r>
          </w:p>
        </w:tc>
        <w:tc>
          <w:tcPr>
            <w:tcW w:w="1397" w:type="dxa"/>
            <w:noWrap/>
            <w:hideMark/>
          </w:tcPr>
          <w:p w:rsidR="00BA0BFC" w:rsidRPr="009F3BDC" w:rsidRDefault="00BA0BFC" w:rsidP="00C7568B">
            <w:pPr>
              <w:pStyle w:val="TableFont"/>
              <w:jc w:val="right"/>
              <w:rPr>
                <w:lang w:val="en-AU"/>
              </w:rPr>
            </w:pPr>
            <w:r w:rsidRPr="009F3BDC">
              <w:rPr>
                <w:lang w:val="en-AU"/>
              </w:rPr>
              <w:t>5,000,000</w:t>
            </w:r>
          </w:p>
        </w:tc>
        <w:tc>
          <w:tcPr>
            <w:tcW w:w="1277" w:type="dxa"/>
            <w:noWrap/>
            <w:hideMark/>
          </w:tcPr>
          <w:p w:rsidR="00BA0BFC" w:rsidRPr="009F3BDC" w:rsidRDefault="00BA0BFC" w:rsidP="00C7568B">
            <w:pPr>
              <w:pStyle w:val="TableFont"/>
              <w:jc w:val="right"/>
              <w:rPr>
                <w:lang w:val="en-AU"/>
              </w:rPr>
            </w:pPr>
            <w:r w:rsidRPr="009F3BDC">
              <w:rPr>
                <w:lang w:val="en-AU"/>
              </w:rPr>
              <w:t>200,000</w:t>
            </w:r>
          </w:p>
        </w:tc>
        <w:tc>
          <w:tcPr>
            <w:tcW w:w="1276" w:type="dxa"/>
            <w:noWrap/>
            <w:hideMark/>
          </w:tcPr>
          <w:p w:rsidR="00BA0BFC" w:rsidRPr="009F3BDC" w:rsidRDefault="00BA0BFC" w:rsidP="00C7568B">
            <w:pPr>
              <w:pStyle w:val="TableFont"/>
              <w:jc w:val="right"/>
              <w:rPr>
                <w:lang w:val="en-AU"/>
              </w:rPr>
            </w:pPr>
            <w:r w:rsidRPr="009F3BDC">
              <w:rPr>
                <w:lang w:val="en-AU"/>
              </w:rPr>
              <w:t>5,000,000</w:t>
            </w:r>
          </w:p>
        </w:tc>
        <w:tc>
          <w:tcPr>
            <w:tcW w:w="1540" w:type="dxa"/>
            <w:noWrap/>
            <w:hideMark/>
          </w:tcPr>
          <w:p w:rsidR="00BA0BFC" w:rsidRPr="009F3BDC" w:rsidRDefault="00BA0BFC" w:rsidP="00C7568B">
            <w:pPr>
              <w:pStyle w:val="TableFont"/>
              <w:jc w:val="right"/>
              <w:rPr>
                <w:lang w:val="en-AU"/>
              </w:rPr>
            </w:pPr>
            <w:r w:rsidRPr="009F3BDC">
              <w:rPr>
                <w:lang w:val="en-AU"/>
              </w:rPr>
              <w:t>15,000,000</w:t>
            </w:r>
          </w:p>
        </w:tc>
        <w:tc>
          <w:tcPr>
            <w:tcW w:w="1450" w:type="dxa"/>
            <w:noWrap/>
            <w:hideMark/>
          </w:tcPr>
          <w:p w:rsidR="00BA0BFC" w:rsidRPr="009F3BDC" w:rsidRDefault="00BA0BFC" w:rsidP="00C7568B">
            <w:pPr>
              <w:pStyle w:val="TableFont"/>
              <w:jc w:val="right"/>
              <w:rPr>
                <w:lang w:val="en-AU"/>
              </w:rPr>
            </w:pPr>
            <w:r w:rsidRPr="009F3BDC">
              <w:rPr>
                <w:lang w:val="en-AU"/>
              </w:rPr>
              <w:t>600,000</w:t>
            </w:r>
          </w:p>
        </w:tc>
        <w:tc>
          <w:tcPr>
            <w:tcW w:w="1450" w:type="dxa"/>
            <w:vMerge w:val="restart"/>
            <w:noWrap/>
            <w:hideMark/>
          </w:tcPr>
          <w:p w:rsidR="00BA0BFC" w:rsidRPr="009F3BDC" w:rsidRDefault="00BA0BFC" w:rsidP="00C7568B">
            <w:pPr>
              <w:pStyle w:val="TableFont"/>
              <w:jc w:val="center"/>
              <w:rPr>
                <w:lang w:val="en-AU"/>
              </w:rPr>
            </w:pPr>
            <w:r w:rsidRPr="009F3BDC">
              <w:rPr>
                <w:lang w:val="en-AU"/>
              </w:rPr>
              <w:t>1</w:t>
            </w:r>
          </w:p>
        </w:tc>
        <w:tc>
          <w:tcPr>
            <w:tcW w:w="1450" w:type="dxa"/>
            <w:noWrap/>
            <w:hideMark/>
          </w:tcPr>
          <w:p w:rsidR="00BA0BFC" w:rsidRPr="009F3BDC" w:rsidRDefault="00BA0BFC" w:rsidP="00C7568B">
            <w:pPr>
              <w:pStyle w:val="TableFont"/>
              <w:jc w:val="right"/>
              <w:rPr>
                <w:lang w:val="en-AU"/>
              </w:rPr>
            </w:pPr>
            <w:r w:rsidRPr="009F3BDC">
              <w:rPr>
                <w:lang w:val="en-AU"/>
              </w:rPr>
              <w:t>600,000</w:t>
            </w:r>
          </w:p>
        </w:tc>
      </w:tr>
      <w:tr w:rsidR="00BA0BFC" w:rsidRPr="009F3BDC" w:rsidTr="00BA0BFC">
        <w:trPr>
          <w:trHeight w:val="300"/>
        </w:trPr>
        <w:tc>
          <w:tcPr>
            <w:tcW w:w="1439" w:type="dxa"/>
            <w:vMerge/>
            <w:noWrap/>
            <w:hideMark/>
          </w:tcPr>
          <w:p w:rsidR="00BA0BFC" w:rsidRPr="009F3BDC" w:rsidRDefault="00BA0BFC" w:rsidP="00C7568B">
            <w:pPr>
              <w:pStyle w:val="TableFont"/>
              <w:rPr>
                <w:lang w:val="en-AU"/>
              </w:rPr>
            </w:pPr>
          </w:p>
        </w:tc>
        <w:tc>
          <w:tcPr>
            <w:tcW w:w="1611" w:type="dxa"/>
            <w:noWrap/>
            <w:hideMark/>
          </w:tcPr>
          <w:p w:rsidR="00BA0BFC" w:rsidRPr="009F3BDC" w:rsidRDefault="00BA0BFC" w:rsidP="00C7568B">
            <w:pPr>
              <w:pStyle w:val="TableFont"/>
              <w:rPr>
                <w:lang w:val="en-AU"/>
              </w:rPr>
            </w:pPr>
            <w:r w:rsidRPr="009F3BDC">
              <w:rPr>
                <w:lang w:val="en-AU"/>
              </w:rPr>
              <w:t>Dry Mass (kt)</w:t>
            </w:r>
          </w:p>
        </w:tc>
        <w:tc>
          <w:tcPr>
            <w:tcW w:w="1330" w:type="dxa"/>
            <w:noWrap/>
            <w:hideMark/>
          </w:tcPr>
          <w:p w:rsidR="00BA0BFC" w:rsidRPr="009F3BDC" w:rsidRDefault="00BA0BFC" w:rsidP="00C7568B">
            <w:pPr>
              <w:pStyle w:val="TableFont"/>
              <w:jc w:val="right"/>
              <w:rPr>
                <w:lang w:val="en-AU"/>
              </w:rPr>
            </w:pPr>
            <w:r w:rsidRPr="009F3BDC">
              <w:rPr>
                <w:lang w:val="en-AU"/>
              </w:rPr>
              <w:t>n/a</w:t>
            </w:r>
          </w:p>
        </w:tc>
        <w:tc>
          <w:tcPr>
            <w:tcW w:w="1397" w:type="dxa"/>
            <w:noWrap/>
            <w:hideMark/>
          </w:tcPr>
          <w:p w:rsidR="00BA0BFC" w:rsidRPr="009F3BDC" w:rsidRDefault="00875095" w:rsidP="00C7568B">
            <w:pPr>
              <w:pStyle w:val="TableFont"/>
              <w:jc w:val="right"/>
              <w:rPr>
                <w:lang w:val="en-AU"/>
              </w:rPr>
            </w:pPr>
            <w:r>
              <w:rPr>
                <w:lang w:val="en-AU"/>
              </w:rPr>
              <w:t>4</w:t>
            </w:r>
            <w:r w:rsidR="00BA0BFC" w:rsidRPr="009F3BDC">
              <w:rPr>
                <w:lang w:val="en-AU"/>
              </w:rPr>
              <w:t>000</w:t>
            </w:r>
          </w:p>
        </w:tc>
        <w:tc>
          <w:tcPr>
            <w:tcW w:w="1277" w:type="dxa"/>
            <w:noWrap/>
            <w:hideMark/>
          </w:tcPr>
          <w:p w:rsidR="00BA0BFC" w:rsidRPr="009F3BDC" w:rsidRDefault="00BA0BFC" w:rsidP="00C7568B">
            <w:pPr>
              <w:pStyle w:val="TableFont"/>
              <w:jc w:val="right"/>
              <w:rPr>
                <w:lang w:val="en-AU"/>
              </w:rPr>
            </w:pPr>
            <w:r w:rsidRPr="009F3BDC">
              <w:rPr>
                <w:lang w:val="en-AU"/>
              </w:rPr>
              <w:t>160</w:t>
            </w:r>
          </w:p>
        </w:tc>
        <w:tc>
          <w:tcPr>
            <w:tcW w:w="1276" w:type="dxa"/>
            <w:noWrap/>
            <w:hideMark/>
          </w:tcPr>
          <w:p w:rsidR="00BA0BFC" w:rsidRPr="009F3BDC" w:rsidRDefault="00875095" w:rsidP="00C7568B">
            <w:pPr>
              <w:pStyle w:val="TableFont"/>
              <w:jc w:val="right"/>
              <w:rPr>
                <w:lang w:val="en-AU"/>
              </w:rPr>
            </w:pPr>
            <w:r>
              <w:rPr>
                <w:lang w:val="en-AU"/>
              </w:rPr>
              <w:t>4</w:t>
            </w:r>
            <w:r w:rsidR="00BA0BFC" w:rsidRPr="009F3BDC">
              <w:rPr>
                <w:lang w:val="en-AU"/>
              </w:rPr>
              <w:t>000</w:t>
            </w:r>
          </w:p>
        </w:tc>
        <w:tc>
          <w:tcPr>
            <w:tcW w:w="1540" w:type="dxa"/>
            <w:noWrap/>
            <w:hideMark/>
          </w:tcPr>
          <w:p w:rsidR="00BA0BFC" w:rsidRPr="009F3BDC" w:rsidRDefault="00BA0BFC" w:rsidP="00C7568B">
            <w:pPr>
              <w:pStyle w:val="TableFont"/>
              <w:jc w:val="right"/>
              <w:rPr>
                <w:lang w:val="en-AU"/>
              </w:rPr>
            </w:pPr>
            <w:r w:rsidRPr="009F3BDC">
              <w:rPr>
                <w:lang w:val="en-AU"/>
              </w:rPr>
              <w:t>10,500</w:t>
            </w:r>
          </w:p>
        </w:tc>
        <w:tc>
          <w:tcPr>
            <w:tcW w:w="1450" w:type="dxa"/>
            <w:noWrap/>
            <w:hideMark/>
          </w:tcPr>
          <w:p w:rsidR="00BA0BFC" w:rsidRPr="009F3BDC" w:rsidRDefault="00BA0BFC" w:rsidP="00C7568B">
            <w:pPr>
              <w:pStyle w:val="TableFont"/>
              <w:jc w:val="right"/>
              <w:rPr>
                <w:lang w:val="en-AU"/>
              </w:rPr>
            </w:pPr>
            <w:r w:rsidRPr="009F3BDC">
              <w:rPr>
                <w:lang w:val="en-AU"/>
              </w:rPr>
              <w:t>420</w:t>
            </w:r>
          </w:p>
        </w:tc>
        <w:tc>
          <w:tcPr>
            <w:tcW w:w="1450" w:type="dxa"/>
            <w:vMerge/>
            <w:noWrap/>
            <w:hideMark/>
          </w:tcPr>
          <w:p w:rsidR="00BA0BFC" w:rsidRPr="009F3BDC" w:rsidRDefault="00BA0BFC" w:rsidP="00C7568B">
            <w:pPr>
              <w:pStyle w:val="TableFont"/>
              <w:jc w:val="center"/>
              <w:rPr>
                <w:lang w:val="en-AU"/>
              </w:rPr>
            </w:pPr>
          </w:p>
        </w:tc>
        <w:tc>
          <w:tcPr>
            <w:tcW w:w="1450" w:type="dxa"/>
            <w:noWrap/>
            <w:hideMark/>
          </w:tcPr>
          <w:p w:rsidR="00BA0BFC" w:rsidRPr="009F3BDC" w:rsidRDefault="00BA0BFC" w:rsidP="00C7568B">
            <w:pPr>
              <w:pStyle w:val="TableFont"/>
              <w:jc w:val="right"/>
              <w:rPr>
                <w:lang w:val="en-AU"/>
              </w:rPr>
            </w:pPr>
            <w:r w:rsidRPr="009F3BDC">
              <w:rPr>
                <w:lang w:val="en-AU"/>
              </w:rPr>
              <w:t>420</w:t>
            </w:r>
          </w:p>
        </w:tc>
      </w:tr>
      <w:tr w:rsidR="00BA0BFC" w:rsidRPr="009F3BDC" w:rsidTr="00BA0BFC">
        <w:trPr>
          <w:trHeight w:val="300"/>
        </w:trPr>
        <w:tc>
          <w:tcPr>
            <w:tcW w:w="1439" w:type="dxa"/>
            <w:vMerge w:val="restart"/>
            <w:noWrap/>
          </w:tcPr>
          <w:p w:rsidR="00BA0BFC" w:rsidRPr="009F3BDC" w:rsidRDefault="00BA0BFC" w:rsidP="00C7568B">
            <w:pPr>
              <w:pStyle w:val="TableFont"/>
              <w:rPr>
                <w:lang w:val="en-AU"/>
              </w:rPr>
            </w:pPr>
            <w:r w:rsidRPr="009F3BDC">
              <w:rPr>
                <w:lang w:val="en-AU"/>
              </w:rPr>
              <w:t>Total for six locations</w:t>
            </w:r>
          </w:p>
        </w:tc>
        <w:tc>
          <w:tcPr>
            <w:tcW w:w="1611" w:type="dxa"/>
            <w:noWrap/>
          </w:tcPr>
          <w:p w:rsidR="00BA0BFC" w:rsidRPr="009F3BDC" w:rsidRDefault="00BA0BFC" w:rsidP="00C7568B">
            <w:pPr>
              <w:pStyle w:val="TableFont"/>
              <w:rPr>
                <w:lang w:val="en-AU"/>
              </w:rPr>
            </w:pPr>
            <w:r w:rsidRPr="009F3BDC">
              <w:rPr>
                <w:lang w:val="en-AU"/>
              </w:rPr>
              <w:t>Volume (m</w:t>
            </w:r>
            <w:r w:rsidRPr="009F3BDC">
              <w:rPr>
                <w:vertAlign w:val="superscript"/>
                <w:lang w:val="en-AU"/>
              </w:rPr>
              <w:t>3</w:t>
            </w:r>
            <w:r w:rsidRPr="009F3BDC">
              <w:rPr>
                <w:lang w:val="en-AU"/>
              </w:rPr>
              <w:t>)</w:t>
            </w:r>
          </w:p>
        </w:tc>
        <w:tc>
          <w:tcPr>
            <w:tcW w:w="1330" w:type="dxa"/>
            <w:noWrap/>
          </w:tcPr>
          <w:p w:rsidR="00BA0BFC" w:rsidRPr="009F3BDC" w:rsidRDefault="00BA0BFC" w:rsidP="00C7568B">
            <w:pPr>
              <w:pStyle w:val="TableFont"/>
              <w:jc w:val="right"/>
              <w:rPr>
                <w:lang w:val="en-AU"/>
              </w:rPr>
            </w:pPr>
            <w:r w:rsidRPr="009F3BDC">
              <w:rPr>
                <w:lang w:val="en-AU"/>
              </w:rPr>
              <w:t>165,750,000</w:t>
            </w:r>
          </w:p>
        </w:tc>
        <w:tc>
          <w:tcPr>
            <w:tcW w:w="1397" w:type="dxa"/>
            <w:noWrap/>
          </w:tcPr>
          <w:p w:rsidR="00BA0BFC" w:rsidRPr="009F3BDC" w:rsidRDefault="007E3084" w:rsidP="00C7568B">
            <w:pPr>
              <w:pStyle w:val="TableFont"/>
              <w:jc w:val="right"/>
              <w:rPr>
                <w:lang w:val="en-AU"/>
              </w:rPr>
            </w:pPr>
            <w:r w:rsidRPr="009F3BDC">
              <w:rPr>
                <w:lang w:val="en-AU"/>
              </w:rPr>
              <w:t>107</w:t>
            </w:r>
            <w:r w:rsidR="00BA0BFC" w:rsidRPr="009F3BDC">
              <w:rPr>
                <w:lang w:val="en-AU"/>
              </w:rPr>
              <w:t>,900,000</w:t>
            </w:r>
          </w:p>
        </w:tc>
        <w:tc>
          <w:tcPr>
            <w:tcW w:w="1277" w:type="dxa"/>
            <w:noWrap/>
          </w:tcPr>
          <w:p w:rsidR="00BA0BFC" w:rsidRPr="009F3BDC" w:rsidRDefault="00BA0BFC" w:rsidP="00C7568B">
            <w:pPr>
              <w:pStyle w:val="TableFont"/>
              <w:jc w:val="right"/>
              <w:rPr>
                <w:lang w:val="en-AU"/>
              </w:rPr>
            </w:pPr>
            <w:r w:rsidRPr="009F3BDC">
              <w:rPr>
                <w:lang w:val="en-AU"/>
              </w:rPr>
              <w:t>4,516,000</w:t>
            </w:r>
          </w:p>
        </w:tc>
        <w:tc>
          <w:tcPr>
            <w:tcW w:w="1276" w:type="dxa"/>
            <w:noWrap/>
          </w:tcPr>
          <w:p w:rsidR="00BA0BFC" w:rsidRPr="009F3BDC" w:rsidRDefault="00BA0BFC" w:rsidP="00C7568B">
            <w:pPr>
              <w:pStyle w:val="TableFont"/>
              <w:jc w:val="right"/>
              <w:rPr>
                <w:lang w:val="en-AU"/>
              </w:rPr>
            </w:pPr>
            <w:r w:rsidRPr="009F3BDC">
              <w:rPr>
                <w:lang w:val="en-AU"/>
              </w:rPr>
              <w:t>26,500,000</w:t>
            </w:r>
          </w:p>
        </w:tc>
        <w:tc>
          <w:tcPr>
            <w:tcW w:w="1540" w:type="dxa"/>
            <w:noWrap/>
          </w:tcPr>
          <w:p w:rsidR="00BA0BFC" w:rsidRPr="009F3BDC" w:rsidRDefault="00BA0BFC" w:rsidP="00C7568B">
            <w:pPr>
              <w:pStyle w:val="TableFont"/>
              <w:jc w:val="right"/>
              <w:rPr>
                <w:lang w:val="en-AU"/>
              </w:rPr>
            </w:pPr>
            <w:r w:rsidRPr="009F3BDC">
              <w:rPr>
                <w:lang w:val="en-AU"/>
              </w:rPr>
              <w:t>52,850,000</w:t>
            </w:r>
          </w:p>
        </w:tc>
        <w:tc>
          <w:tcPr>
            <w:tcW w:w="1450" w:type="dxa"/>
            <w:noWrap/>
          </w:tcPr>
          <w:p w:rsidR="00BA0BFC" w:rsidRPr="009F3BDC" w:rsidRDefault="00BA0BFC" w:rsidP="00C7568B">
            <w:pPr>
              <w:pStyle w:val="TableFont"/>
              <w:jc w:val="right"/>
              <w:rPr>
                <w:lang w:val="en-AU"/>
              </w:rPr>
            </w:pPr>
            <w:r w:rsidRPr="009F3BDC">
              <w:rPr>
                <w:lang w:val="en-AU"/>
              </w:rPr>
              <w:t>2,114,000</w:t>
            </w:r>
          </w:p>
        </w:tc>
        <w:tc>
          <w:tcPr>
            <w:tcW w:w="1450" w:type="dxa"/>
            <w:vMerge w:val="restart"/>
            <w:noWrap/>
          </w:tcPr>
          <w:p w:rsidR="00BA0BFC" w:rsidRPr="009F3BDC" w:rsidRDefault="00BA0BFC" w:rsidP="00C7568B">
            <w:pPr>
              <w:pStyle w:val="TableFont"/>
              <w:jc w:val="center"/>
              <w:rPr>
                <w:lang w:val="en-AU"/>
              </w:rPr>
            </w:pPr>
            <w:r w:rsidRPr="009F3BDC">
              <w:rPr>
                <w:lang w:val="en-AU"/>
              </w:rPr>
              <w:t>n/a</w:t>
            </w:r>
          </w:p>
        </w:tc>
        <w:tc>
          <w:tcPr>
            <w:tcW w:w="1450" w:type="dxa"/>
            <w:noWrap/>
          </w:tcPr>
          <w:p w:rsidR="00BA0BFC" w:rsidRPr="009F3BDC" w:rsidRDefault="00BA0BFC" w:rsidP="00C7568B">
            <w:pPr>
              <w:pStyle w:val="TableFont"/>
              <w:jc w:val="right"/>
              <w:rPr>
                <w:lang w:val="en-AU"/>
              </w:rPr>
            </w:pPr>
            <w:r w:rsidRPr="009F3BDC">
              <w:rPr>
                <w:lang w:val="en-AU"/>
              </w:rPr>
              <w:t>3,574,000</w:t>
            </w:r>
          </w:p>
        </w:tc>
      </w:tr>
      <w:tr w:rsidR="00BA0BFC" w:rsidRPr="009F3BDC" w:rsidTr="00BA0BFC">
        <w:trPr>
          <w:trHeight w:val="300"/>
        </w:trPr>
        <w:tc>
          <w:tcPr>
            <w:tcW w:w="1439" w:type="dxa"/>
            <w:vMerge/>
            <w:noWrap/>
          </w:tcPr>
          <w:p w:rsidR="00BA0BFC" w:rsidRPr="009F3BDC" w:rsidRDefault="00BA0BFC" w:rsidP="00C7568B">
            <w:pPr>
              <w:pStyle w:val="TableFont"/>
              <w:rPr>
                <w:lang w:val="en-AU"/>
              </w:rPr>
            </w:pPr>
          </w:p>
        </w:tc>
        <w:tc>
          <w:tcPr>
            <w:tcW w:w="1611" w:type="dxa"/>
            <w:noWrap/>
          </w:tcPr>
          <w:p w:rsidR="00BA0BFC" w:rsidRPr="009F3BDC" w:rsidRDefault="00BA0BFC" w:rsidP="00C7568B">
            <w:pPr>
              <w:pStyle w:val="TableFont"/>
              <w:rPr>
                <w:lang w:val="en-AU"/>
              </w:rPr>
            </w:pPr>
            <w:r w:rsidRPr="009F3BDC">
              <w:rPr>
                <w:lang w:val="en-AU"/>
              </w:rPr>
              <w:t>Dry Mass (kt)</w:t>
            </w:r>
          </w:p>
        </w:tc>
        <w:tc>
          <w:tcPr>
            <w:tcW w:w="1330" w:type="dxa"/>
            <w:noWrap/>
          </w:tcPr>
          <w:p w:rsidR="00BA0BFC" w:rsidRPr="009F3BDC" w:rsidRDefault="00BA0BFC" w:rsidP="00C7568B">
            <w:pPr>
              <w:pStyle w:val="TableFont"/>
              <w:rPr>
                <w:lang w:val="en-AU"/>
              </w:rPr>
            </w:pPr>
            <w:r w:rsidRPr="009F3BDC">
              <w:rPr>
                <w:lang w:val="en-AU"/>
              </w:rPr>
              <w:t>n/a</w:t>
            </w:r>
          </w:p>
        </w:tc>
        <w:tc>
          <w:tcPr>
            <w:tcW w:w="1397" w:type="dxa"/>
            <w:noWrap/>
          </w:tcPr>
          <w:p w:rsidR="00BA0BFC" w:rsidRPr="009F3BDC" w:rsidRDefault="000A2AC9" w:rsidP="00C7568B">
            <w:pPr>
              <w:pStyle w:val="TableFont"/>
              <w:rPr>
                <w:lang w:val="en-AU"/>
              </w:rPr>
            </w:pPr>
            <w:r>
              <w:rPr>
                <w:lang w:val="en-AU"/>
              </w:rPr>
              <w:t>86</w:t>
            </w:r>
            <w:r w:rsidR="00BA0BFC" w:rsidRPr="009F3BDC">
              <w:rPr>
                <w:lang w:val="en-AU"/>
              </w:rPr>
              <w:t>,320</w:t>
            </w:r>
          </w:p>
        </w:tc>
        <w:tc>
          <w:tcPr>
            <w:tcW w:w="1277" w:type="dxa"/>
            <w:noWrap/>
          </w:tcPr>
          <w:p w:rsidR="00BA0BFC" w:rsidRPr="009F3BDC" w:rsidRDefault="00875095" w:rsidP="00C7568B">
            <w:pPr>
              <w:pStyle w:val="TableFont"/>
              <w:rPr>
                <w:lang w:val="en-AU"/>
              </w:rPr>
            </w:pPr>
            <w:r>
              <w:rPr>
                <w:lang w:val="en-AU"/>
              </w:rPr>
              <w:t>3</w:t>
            </w:r>
            <w:r w:rsidR="007E3084" w:rsidRPr="009F3BDC">
              <w:rPr>
                <w:lang w:val="en-AU"/>
              </w:rPr>
              <w:t>453</w:t>
            </w:r>
          </w:p>
        </w:tc>
        <w:tc>
          <w:tcPr>
            <w:tcW w:w="1276" w:type="dxa"/>
            <w:noWrap/>
          </w:tcPr>
          <w:p w:rsidR="00BA0BFC" w:rsidRPr="009F3BDC" w:rsidRDefault="00BA0BFC" w:rsidP="00C7568B">
            <w:pPr>
              <w:pStyle w:val="TableFont"/>
              <w:rPr>
                <w:lang w:val="en-AU"/>
              </w:rPr>
            </w:pPr>
            <w:r w:rsidRPr="009F3BDC">
              <w:rPr>
                <w:lang w:val="en-AU"/>
              </w:rPr>
              <w:t>21,200</w:t>
            </w:r>
          </w:p>
        </w:tc>
        <w:tc>
          <w:tcPr>
            <w:tcW w:w="1540" w:type="dxa"/>
            <w:noWrap/>
          </w:tcPr>
          <w:p w:rsidR="00BA0BFC" w:rsidRPr="009F3BDC" w:rsidRDefault="00BA0BFC" w:rsidP="00C7568B">
            <w:pPr>
              <w:pStyle w:val="TableFont"/>
              <w:rPr>
                <w:lang w:val="en-AU"/>
              </w:rPr>
            </w:pPr>
            <w:r w:rsidRPr="009F3BDC">
              <w:rPr>
                <w:lang w:val="en-AU"/>
              </w:rPr>
              <w:t>36,995</w:t>
            </w:r>
          </w:p>
        </w:tc>
        <w:tc>
          <w:tcPr>
            <w:tcW w:w="1450" w:type="dxa"/>
            <w:noWrap/>
          </w:tcPr>
          <w:p w:rsidR="00BA0BFC" w:rsidRPr="009F3BDC" w:rsidRDefault="00875095" w:rsidP="00C7568B">
            <w:pPr>
              <w:pStyle w:val="TableFont"/>
              <w:rPr>
                <w:lang w:val="en-AU"/>
              </w:rPr>
            </w:pPr>
            <w:r>
              <w:rPr>
                <w:lang w:val="en-AU"/>
              </w:rPr>
              <w:t>1</w:t>
            </w:r>
            <w:r w:rsidR="00BA0BFC" w:rsidRPr="009F3BDC">
              <w:rPr>
                <w:lang w:val="en-AU"/>
              </w:rPr>
              <w:t>480</w:t>
            </w:r>
          </w:p>
        </w:tc>
        <w:tc>
          <w:tcPr>
            <w:tcW w:w="1450" w:type="dxa"/>
            <w:vMerge/>
            <w:noWrap/>
          </w:tcPr>
          <w:p w:rsidR="00BA0BFC" w:rsidRPr="009F3BDC" w:rsidRDefault="00BA0BFC" w:rsidP="00C7568B">
            <w:pPr>
              <w:pStyle w:val="TableFont"/>
              <w:rPr>
                <w:lang w:val="en-AU"/>
              </w:rPr>
            </w:pPr>
          </w:p>
        </w:tc>
        <w:tc>
          <w:tcPr>
            <w:tcW w:w="1450" w:type="dxa"/>
            <w:noWrap/>
          </w:tcPr>
          <w:p w:rsidR="00BA0BFC" w:rsidRPr="009F3BDC" w:rsidRDefault="00875095" w:rsidP="00C7568B">
            <w:pPr>
              <w:pStyle w:val="TableFont"/>
              <w:rPr>
                <w:lang w:val="en-AU"/>
              </w:rPr>
            </w:pPr>
            <w:r>
              <w:rPr>
                <w:lang w:val="en-AU"/>
              </w:rPr>
              <w:t>2</w:t>
            </w:r>
            <w:r w:rsidR="00BA0BFC" w:rsidRPr="009F3BDC">
              <w:rPr>
                <w:lang w:val="en-AU"/>
              </w:rPr>
              <w:t>502</w:t>
            </w:r>
          </w:p>
        </w:tc>
      </w:tr>
    </w:tbl>
    <w:p w:rsidR="00BA0BFC" w:rsidRPr="009F3BDC" w:rsidRDefault="00BA0BFC" w:rsidP="00BA0BFC">
      <w:pPr>
        <w:pStyle w:val="Para0"/>
        <w:rPr>
          <w:lang w:val="en-AU"/>
        </w:rPr>
      </w:pPr>
    </w:p>
    <w:p w:rsidR="00BA0BFC" w:rsidRPr="009F3BDC" w:rsidRDefault="00BA0BFC" w:rsidP="00BA0BFC">
      <w:pPr>
        <w:pStyle w:val="Para0"/>
        <w:rPr>
          <w:lang w:val="en-AU"/>
        </w:rPr>
      </w:pPr>
    </w:p>
    <w:p w:rsidR="00BA0BFC" w:rsidRPr="009F3BDC" w:rsidRDefault="00BA0BFC" w:rsidP="00BA0BFC">
      <w:pPr>
        <w:pStyle w:val="Para0"/>
        <w:rPr>
          <w:lang w:val="en-AU"/>
        </w:rPr>
      </w:pPr>
    </w:p>
    <w:p w:rsidR="00BA0BFC" w:rsidRPr="009F3BDC" w:rsidRDefault="00BA0BFC" w:rsidP="00BA0BFC">
      <w:pPr>
        <w:pStyle w:val="Para0"/>
        <w:rPr>
          <w:lang w:val="en-AU"/>
        </w:rPr>
        <w:sectPr w:rsidR="00BA0BFC" w:rsidRPr="009F3BDC" w:rsidSect="00034A5A">
          <w:pgSz w:w="16840" w:h="11907" w:orient="landscape" w:code="9"/>
          <w:pgMar w:top="1701" w:right="1418" w:bottom="1701" w:left="1418" w:header="567" w:footer="567" w:gutter="0"/>
          <w:cols w:space="720"/>
          <w:formProt w:val="0"/>
          <w:docGrid w:linePitch="299"/>
        </w:sectPr>
      </w:pPr>
    </w:p>
    <w:p w:rsidR="00BA0BFC" w:rsidRPr="009F3BDC" w:rsidRDefault="007E3084" w:rsidP="00BA0BFC">
      <w:pPr>
        <w:pStyle w:val="Para0"/>
        <w:rPr>
          <w:lang w:val="en-AU"/>
        </w:rPr>
      </w:pPr>
      <w:r w:rsidRPr="009F3BDC">
        <w:rPr>
          <w:lang w:val="en-AU"/>
        </w:rPr>
        <w:lastRenderedPageBreak/>
        <w:t xml:space="preserve">A high-level </w:t>
      </w:r>
      <w:r w:rsidR="00BA0BFC" w:rsidRPr="009F3BDC">
        <w:rPr>
          <w:lang w:val="en-AU"/>
        </w:rPr>
        <w:t xml:space="preserve">comparison of </w:t>
      </w:r>
      <w:r w:rsidR="003D62B1" w:rsidRPr="003D62B1">
        <w:fldChar w:fldCharType="begin"/>
      </w:r>
      <w:r w:rsidR="003D62B1" w:rsidRPr="003D62B1">
        <w:instrText xml:space="preserve"> REF  _Ref353456401 \* Lower \h  \* MERGEFORMAT </w:instrText>
      </w:r>
      <w:r w:rsidR="003D62B1" w:rsidRPr="003D62B1">
        <w:fldChar w:fldCharType="separate"/>
      </w:r>
      <w:r w:rsidR="00E2599D" w:rsidRPr="00E2599D">
        <w:t xml:space="preserve">table </w:t>
      </w:r>
      <w:r w:rsidR="00E2599D" w:rsidRPr="00E2599D">
        <w:rPr>
          <w:noProof/>
        </w:rPr>
        <w:t>5</w:t>
      </w:r>
      <w:r w:rsidR="003D62B1" w:rsidRPr="003D62B1">
        <w:fldChar w:fldCharType="end"/>
      </w:r>
      <w:r w:rsidR="00BA0BFC" w:rsidRPr="009F3BDC">
        <w:rPr>
          <w:lang w:val="en-AU"/>
        </w:rPr>
        <w:t xml:space="preserve"> and </w:t>
      </w:r>
      <w:r w:rsidR="003D62B1" w:rsidRPr="003D62B1">
        <w:fldChar w:fldCharType="begin"/>
      </w:r>
      <w:r w:rsidR="003D62B1" w:rsidRPr="003D62B1">
        <w:instrText xml:space="preserve"> REF  _Ref353458395 \* Lower \h  \* MERGEFORMAT </w:instrText>
      </w:r>
      <w:r w:rsidR="003D62B1" w:rsidRPr="003D62B1">
        <w:fldChar w:fldCharType="separate"/>
      </w:r>
      <w:r w:rsidR="00E2599D" w:rsidRPr="00E2599D">
        <w:t xml:space="preserve">table </w:t>
      </w:r>
      <w:r w:rsidR="00E2599D" w:rsidRPr="00E2599D">
        <w:rPr>
          <w:noProof/>
        </w:rPr>
        <w:t>6</w:t>
      </w:r>
      <w:r w:rsidR="003D62B1" w:rsidRPr="003D62B1">
        <w:fldChar w:fldCharType="end"/>
      </w:r>
      <w:r w:rsidR="00BA0BFC" w:rsidRPr="009F3BDC">
        <w:rPr>
          <w:lang w:val="en-AU"/>
        </w:rPr>
        <w:t xml:space="preserve"> indicates that the estimated annual dry mass of dredge material from the six locations (</w:t>
      </w:r>
      <w:r w:rsidRPr="009F3BDC">
        <w:rPr>
          <w:lang w:val="en-AU"/>
        </w:rPr>
        <w:t xml:space="preserve">4933 kt/y, the sum of the annual dry masses from capital and maintenance dredging) represents about </w:t>
      </w:r>
      <w:r w:rsidR="0062457A">
        <w:rPr>
          <w:lang w:val="en-AU"/>
        </w:rPr>
        <w:t>38-41</w:t>
      </w:r>
      <w:r w:rsidR="00AA418C">
        <w:rPr>
          <w:lang w:val="en-AU"/>
        </w:rPr>
        <w:t xml:space="preserve"> per cent</w:t>
      </w:r>
      <w:r w:rsidRPr="009F3BDC">
        <w:rPr>
          <w:lang w:val="en-AU"/>
        </w:rPr>
        <w:t xml:space="preserve"> of the total estimated </w:t>
      </w:r>
      <w:r w:rsidR="0093661B">
        <w:rPr>
          <w:lang w:val="en-AU"/>
        </w:rPr>
        <w:t xml:space="preserve">annual </w:t>
      </w:r>
      <w:r w:rsidRPr="009F3BDC">
        <w:rPr>
          <w:lang w:val="en-AU"/>
        </w:rPr>
        <w:t>terrestrial sediment input from the ten major catchments.</w:t>
      </w:r>
    </w:p>
    <w:p w:rsidR="00BA0BFC" w:rsidRPr="009F3BDC" w:rsidRDefault="00BA0BFC" w:rsidP="00BA0BFC">
      <w:pPr>
        <w:pStyle w:val="Para0"/>
        <w:rPr>
          <w:lang w:val="en-AU"/>
        </w:rPr>
      </w:pPr>
      <w:r w:rsidRPr="009F3BDC">
        <w:rPr>
          <w:lang w:val="en-AU"/>
        </w:rPr>
        <w:t>In this regard, it is important to differentiate capital from maintenance dredging. Maintenance dredging represents the relocation of material that is already mobile in the ambient sedimentary regime and has been trapped in areas that are already dredged. Thus, relocation of material from maintenance dredging does not represent a new input of sediment to the lagoon. If only capital dredging is considered,</w:t>
      </w:r>
      <w:r w:rsidR="0093661B">
        <w:rPr>
          <w:lang w:val="en-AU"/>
        </w:rPr>
        <w:t xml:space="preserve"> annual </w:t>
      </w:r>
      <w:r w:rsidRPr="009F3BDC">
        <w:rPr>
          <w:lang w:val="en-AU"/>
        </w:rPr>
        <w:t xml:space="preserve">bulk sediment inputs from dredge material relocation reduce to about </w:t>
      </w:r>
      <w:r w:rsidR="0062457A">
        <w:rPr>
          <w:lang w:val="en-AU"/>
        </w:rPr>
        <w:t>26-28</w:t>
      </w:r>
      <w:r w:rsidR="00AA418C">
        <w:rPr>
          <w:lang w:val="en-AU"/>
        </w:rPr>
        <w:t xml:space="preserve"> per cent</w:t>
      </w:r>
      <w:r w:rsidRPr="009F3BDC">
        <w:rPr>
          <w:lang w:val="en-AU"/>
        </w:rPr>
        <w:t xml:space="preserve"> of </w:t>
      </w:r>
      <w:r w:rsidR="0093661B">
        <w:rPr>
          <w:lang w:val="en-AU"/>
        </w:rPr>
        <w:t xml:space="preserve">annual </w:t>
      </w:r>
      <w:r w:rsidRPr="009F3BDC">
        <w:rPr>
          <w:lang w:val="en-AU"/>
        </w:rPr>
        <w:t xml:space="preserve">river inputs </w:t>
      </w:r>
      <w:r w:rsidR="0093661B">
        <w:rPr>
          <w:lang w:val="en-AU"/>
        </w:rPr>
        <w:t xml:space="preserve">from the 10 catchments </w:t>
      </w:r>
      <w:r w:rsidRPr="009F3BDC">
        <w:rPr>
          <w:lang w:val="en-AU"/>
        </w:rPr>
        <w:t xml:space="preserve">to the lagoon, averaged over 25 years. </w:t>
      </w:r>
    </w:p>
    <w:p w:rsidR="007E3084" w:rsidRDefault="00BA0BFC" w:rsidP="007E3084">
      <w:pPr>
        <w:pStyle w:val="Para0"/>
        <w:rPr>
          <w:lang w:val="en-AU"/>
        </w:rPr>
      </w:pPr>
      <w:r w:rsidRPr="009F3BDC">
        <w:rPr>
          <w:lang w:val="en-AU"/>
        </w:rPr>
        <w:t>Capital dredging material is dominated by relatively coarse material (sand and coarser), whereas TSS input from rivers is dominated by fine clay and silt. More than 70 per cent of TSS in Burdekin River flood plumes, for example, consists of clay and fine silt &lt;</w:t>
      </w:r>
      <w:r w:rsidR="0071582F">
        <w:rPr>
          <w:lang w:val="en-AU"/>
        </w:rPr>
        <w:t xml:space="preserve"> </w:t>
      </w:r>
      <w:r w:rsidRPr="009F3BDC">
        <w:rPr>
          <w:lang w:val="en-AU"/>
        </w:rPr>
        <w:t xml:space="preserve">16 </w:t>
      </w:r>
      <w:r w:rsidRPr="009F3BDC">
        <w:rPr>
          <w:rFonts w:cs="Arial"/>
          <w:lang w:val="en-AU"/>
        </w:rPr>
        <w:t>µ</w:t>
      </w:r>
      <w:r w:rsidRPr="009F3BDC">
        <w:rPr>
          <w:lang w:val="en-AU"/>
        </w:rPr>
        <w:t>m (Amos et al. 2004; Bainbridge et al. 2012). By contrast, in the three capital dredging scenarios developed for this study (Gladstone, Hay Point, Abbot Point; SKM APASA 2013</w:t>
      </w:r>
      <w:r w:rsidR="00BA1CD6">
        <w:rPr>
          <w:lang w:val="en-AU"/>
        </w:rPr>
        <w:t>c</w:t>
      </w:r>
      <w:r w:rsidRPr="009F3BDC">
        <w:rPr>
          <w:lang w:val="en-AU"/>
        </w:rPr>
        <w:t>), sands</w:t>
      </w:r>
      <w:r w:rsidR="0071582F">
        <w:rPr>
          <w:lang w:val="en-AU"/>
        </w:rPr>
        <w:t xml:space="preserve"> </w:t>
      </w:r>
      <w:r w:rsidRPr="009F3BDC">
        <w:rPr>
          <w:lang w:val="en-AU"/>
        </w:rPr>
        <w:t>&gt;</w:t>
      </w:r>
      <w:r w:rsidR="0071582F">
        <w:rPr>
          <w:lang w:val="en-AU"/>
        </w:rPr>
        <w:t xml:space="preserve"> </w:t>
      </w:r>
      <w:r w:rsidRPr="009F3BDC">
        <w:rPr>
          <w:lang w:val="en-AU"/>
        </w:rPr>
        <w:t xml:space="preserve">75 </w:t>
      </w:r>
      <w:r w:rsidRPr="009F3BDC">
        <w:rPr>
          <w:rFonts w:cs="Arial"/>
          <w:lang w:val="en-AU"/>
        </w:rPr>
        <w:t>µ</w:t>
      </w:r>
      <w:r w:rsidRPr="009F3BDC">
        <w:rPr>
          <w:lang w:val="en-AU"/>
        </w:rPr>
        <w:t>m constituted more than 60 per cent of the material, and fine material &lt;</w:t>
      </w:r>
      <w:r w:rsidR="0071582F">
        <w:rPr>
          <w:lang w:val="en-AU"/>
        </w:rPr>
        <w:t xml:space="preserve"> </w:t>
      </w:r>
      <w:r w:rsidRPr="009F3BDC">
        <w:rPr>
          <w:lang w:val="en-AU"/>
        </w:rPr>
        <w:t xml:space="preserve">35 </w:t>
      </w:r>
      <w:r w:rsidRPr="009F3BDC">
        <w:rPr>
          <w:rFonts w:cs="Arial"/>
          <w:lang w:val="en-AU"/>
        </w:rPr>
        <w:t>µ</w:t>
      </w:r>
      <w:r w:rsidR="00AA418C">
        <w:rPr>
          <w:lang w:val="en-AU"/>
        </w:rPr>
        <w:t>m less than 30 per cent</w:t>
      </w:r>
      <w:r w:rsidRPr="009F3BDC">
        <w:rPr>
          <w:lang w:val="en-AU"/>
        </w:rPr>
        <w:t>. Finer sediments are more mobile than coarser material, setting aside the consolidation of sediment on the bottom as was assumed in this study. Perhaps more importantly, fine sediments generally have the greatest impacts on corals and seagrasses</w:t>
      </w:r>
      <w:r w:rsidR="00150113" w:rsidRPr="009F3BDC">
        <w:rPr>
          <w:lang w:val="en-AU"/>
        </w:rPr>
        <w:t xml:space="preserve"> </w:t>
      </w:r>
      <w:r w:rsidRPr="009F3BDC">
        <w:rPr>
          <w:lang w:val="en-AU"/>
        </w:rPr>
        <w:t>(Erftemeijer</w:t>
      </w:r>
      <w:r w:rsidR="00150113" w:rsidRPr="009F3BDC">
        <w:rPr>
          <w:lang w:val="en-AU"/>
        </w:rPr>
        <w:t xml:space="preserve"> </w:t>
      </w:r>
      <w:r w:rsidRPr="009F3BDC">
        <w:rPr>
          <w:lang w:val="en-AU"/>
        </w:rPr>
        <w:t>&amp; Lewis 2006; Fal</w:t>
      </w:r>
      <w:r w:rsidR="0093661B">
        <w:rPr>
          <w:lang w:val="en-AU"/>
        </w:rPr>
        <w:t>kow</w:t>
      </w:r>
      <w:r w:rsidRPr="009F3BDC">
        <w:rPr>
          <w:lang w:val="en-AU"/>
        </w:rPr>
        <w:t xml:space="preserve">ski et al. 1990; Piniak 2007; Weber et al. 2006). </w:t>
      </w:r>
      <w:r w:rsidR="007E3084" w:rsidRPr="009F3BDC">
        <w:rPr>
          <w:lang w:val="en-AU"/>
        </w:rPr>
        <w:t>Using the approximation that 70 per cent of river sediment inputs are fine sediments, compared to about 30 per cent of capital dredging material inputs, mean annual inputs of fine sediment from relocation of capital dredging material at the six l</w:t>
      </w:r>
      <w:r w:rsidR="00AA418C">
        <w:rPr>
          <w:lang w:val="en-AU"/>
        </w:rPr>
        <w:t>ocations represent around 11-12 per cent</w:t>
      </w:r>
      <w:r w:rsidR="007E3084" w:rsidRPr="009F3BDC">
        <w:rPr>
          <w:lang w:val="en-AU"/>
        </w:rPr>
        <w:t xml:space="preserve"> of mean annual inputs of fine sediments </w:t>
      </w:r>
      <w:r w:rsidR="0062457A">
        <w:rPr>
          <w:lang w:val="en-AU"/>
        </w:rPr>
        <w:t>from the 10 major rivers, and 8</w:t>
      </w:r>
      <w:r w:rsidR="00AA418C">
        <w:rPr>
          <w:lang w:val="en-AU"/>
        </w:rPr>
        <w:t xml:space="preserve"> per cent</w:t>
      </w:r>
      <w:r w:rsidR="007E3084" w:rsidRPr="009F3BDC">
        <w:rPr>
          <w:lang w:val="en-AU"/>
        </w:rPr>
        <w:t xml:space="preserve"> of total inputs to the Reef </w:t>
      </w:r>
      <w:r w:rsidR="00024913">
        <w:rPr>
          <w:lang w:val="en-AU"/>
        </w:rPr>
        <w:t xml:space="preserve">based only on Kroon et al.’s estimates for total river inputs. </w:t>
      </w:r>
      <w:r w:rsidR="00765831">
        <w:rPr>
          <w:lang w:val="en-AU"/>
        </w:rPr>
        <w:t xml:space="preserve">These various estimates are summarised in </w:t>
      </w:r>
      <w:r w:rsidR="003D62B1" w:rsidRPr="003D62B1">
        <w:fldChar w:fldCharType="begin"/>
      </w:r>
      <w:r w:rsidR="003D62B1" w:rsidRPr="003D62B1">
        <w:instrText xml:space="preserve"> REF  _Ref359352039 \* Lower \h  \* MERGEFORMAT </w:instrText>
      </w:r>
      <w:r w:rsidR="003D62B1" w:rsidRPr="003D62B1">
        <w:fldChar w:fldCharType="separate"/>
      </w:r>
      <w:r w:rsidR="00E2599D" w:rsidRPr="00E2599D">
        <w:t xml:space="preserve">table </w:t>
      </w:r>
      <w:r w:rsidR="00E2599D" w:rsidRPr="00E2599D">
        <w:rPr>
          <w:noProof/>
        </w:rPr>
        <w:t>7</w:t>
      </w:r>
      <w:r w:rsidR="003D62B1" w:rsidRPr="003D62B1">
        <w:fldChar w:fldCharType="end"/>
      </w:r>
      <w:r w:rsidR="00765831">
        <w:rPr>
          <w:lang w:val="en-AU"/>
        </w:rPr>
        <w:t>.</w:t>
      </w:r>
    </w:p>
    <w:p w:rsidR="003C32BD" w:rsidRDefault="00765831" w:rsidP="00765831">
      <w:pPr>
        <w:pStyle w:val="Caption"/>
      </w:pPr>
      <w:bookmarkStart w:id="55" w:name="_Ref359352039"/>
      <w:bookmarkStart w:id="56" w:name="_Toc360694069"/>
      <w:r w:rsidRPr="00765831">
        <w:rPr>
          <w:b/>
        </w:rPr>
        <w:lastRenderedPageBreak/>
        <w:t xml:space="preserve">Table </w:t>
      </w:r>
      <w:r w:rsidR="00B66293" w:rsidRPr="00765831">
        <w:rPr>
          <w:b/>
        </w:rPr>
        <w:fldChar w:fldCharType="begin"/>
      </w:r>
      <w:r w:rsidRPr="00765831">
        <w:rPr>
          <w:b/>
        </w:rPr>
        <w:instrText xml:space="preserve"> SEQ Table \* ARABIC </w:instrText>
      </w:r>
      <w:r w:rsidR="00B66293" w:rsidRPr="00765831">
        <w:rPr>
          <w:b/>
        </w:rPr>
        <w:fldChar w:fldCharType="separate"/>
      </w:r>
      <w:r w:rsidR="00E2599D">
        <w:rPr>
          <w:b/>
          <w:noProof/>
        </w:rPr>
        <w:t>7</w:t>
      </w:r>
      <w:r w:rsidR="00B66293" w:rsidRPr="00765831">
        <w:rPr>
          <w:b/>
        </w:rPr>
        <w:fldChar w:fldCharType="end"/>
      </w:r>
      <w:bookmarkEnd w:id="55"/>
      <w:r>
        <w:t>. Summary of comparisons of dredging volumes as a relative increase over river inputs, based on the estimates of Kroon et al. (2009, 2012). Relative increases would be slightly smaller using the river input estimates of Joo et al. (2012)</w:t>
      </w:r>
      <w:r w:rsidR="00DE66F4">
        <w:t>.</w:t>
      </w:r>
      <w:bookmarkEnd w:id="56"/>
    </w:p>
    <w:tbl>
      <w:tblPr>
        <w:tblStyle w:val="TableGrid"/>
        <w:tblW w:w="0" w:type="auto"/>
        <w:tblLook w:val="04A0" w:firstRow="1" w:lastRow="0" w:firstColumn="1" w:lastColumn="0" w:noHBand="0" w:noVBand="1"/>
      </w:tblPr>
      <w:tblGrid>
        <w:gridCol w:w="2235"/>
        <w:gridCol w:w="1842"/>
        <w:gridCol w:w="1276"/>
        <w:gridCol w:w="1843"/>
        <w:gridCol w:w="1525"/>
      </w:tblGrid>
      <w:tr w:rsidR="00EB2B2D" w:rsidTr="005804BC">
        <w:trPr>
          <w:tblHeader/>
        </w:trPr>
        <w:tc>
          <w:tcPr>
            <w:tcW w:w="2235" w:type="dxa"/>
          </w:tcPr>
          <w:p w:rsidR="00EB2B2D" w:rsidRDefault="005804BC" w:rsidP="00691815">
            <w:pPr>
              <w:pStyle w:val="TableFontH"/>
              <w:rPr>
                <w:lang w:val="en-AU"/>
              </w:rPr>
            </w:pPr>
            <w:r>
              <w:rPr>
                <w:lang w:val="en-AU"/>
              </w:rPr>
              <w:t>Volume type</w:t>
            </w:r>
          </w:p>
        </w:tc>
        <w:tc>
          <w:tcPr>
            <w:tcW w:w="1842" w:type="dxa"/>
          </w:tcPr>
          <w:p w:rsidR="00EB2B2D" w:rsidRDefault="005804BC" w:rsidP="00691815">
            <w:pPr>
              <w:pStyle w:val="TableFontH"/>
              <w:rPr>
                <w:lang w:val="en-AU"/>
              </w:rPr>
            </w:pPr>
            <w:r>
              <w:rPr>
                <w:lang w:val="en-AU"/>
              </w:rPr>
              <w:t>Amount</w:t>
            </w:r>
          </w:p>
        </w:tc>
        <w:tc>
          <w:tcPr>
            <w:tcW w:w="1276" w:type="dxa"/>
          </w:tcPr>
          <w:p w:rsidR="00EB2B2D" w:rsidRDefault="00EB2B2D" w:rsidP="007332F6">
            <w:pPr>
              <w:pStyle w:val="TableFontH"/>
              <w:rPr>
                <w:lang w:val="en-AU"/>
              </w:rPr>
            </w:pPr>
            <w:r>
              <w:rPr>
                <w:lang w:val="en-AU"/>
              </w:rPr>
              <w:t>Dredging</w:t>
            </w:r>
          </w:p>
        </w:tc>
        <w:tc>
          <w:tcPr>
            <w:tcW w:w="1843" w:type="dxa"/>
          </w:tcPr>
          <w:p w:rsidR="00EB2B2D" w:rsidRDefault="00EB2B2D" w:rsidP="007332F6">
            <w:pPr>
              <w:pStyle w:val="TableFontH"/>
              <w:rPr>
                <w:lang w:val="en-AU"/>
              </w:rPr>
            </w:pPr>
            <w:r>
              <w:rPr>
                <w:lang w:val="en-AU"/>
              </w:rPr>
              <w:t>River inputs</w:t>
            </w:r>
            <w:r>
              <w:rPr>
                <w:lang w:val="en-AU"/>
              </w:rPr>
              <w:br/>
              <w:t>(10 catchments)</w:t>
            </w:r>
          </w:p>
        </w:tc>
        <w:tc>
          <w:tcPr>
            <w:tcW w:w="1525" w:type="dxa"/>
          </w:tcPr>
          <w:p w:rsidR="00EB2B2D" w:rsidRDefault="00EB2B2D" w:rsidP="007332F6">
            <w:pPr>
              <w:pStyle w:val="TableFontH"/>
              <w:rPr>
                <w:lang w:val="en-AU"/>
              </w:rPr>
            </w:pPr>
            <w:r>
              <w:rPr>
                <w:lang w:val="en-AU"/>
              </w:rPr>
              <w:t>River inputs</w:t>
            </w:r>
            <w:r>
              <w:rPr>
                <w:lang w:val="en-AU"/>
              </w:rPr>
              <w:br/>
              <w:t>(total)</w:t>
            </w:r>
          </w:p>
        </w:tc>
      </w:tr>
      <w:tr w:rsidR="00EB2B2D" w:rsidTr="0062457A">
        <w:tc>
          <w:tcPr>
            <w:tcW w:w="2235" w:type="dxa"/>
            <w:vMerge w:val="restart"/>
          </w:tcPr>
          <w:p w:rsidR="00EB2B2D" w:rsidRPr="007332F6" w:rsidRDefault="00EB2B2D" w:rsidP="00691815">
            <w:pPr>
              <w:pStyle w:val="TableFont"/>
              <w:keepNext/>
              <w:rPr>
                <w:b/>
                <w:bCs/>
                <w:lang w:val="en-AU"/>
              </w:rPr>
            </w:pPr>
            <w:r>
              <w:rPr>
                <w:b/>
                <w:bCs/>
                <w:lang w:val="en-AU"/>
              </w:rPr>
              <w:t>Total sediment</w:t>
            </w:r>
          </w:p>
        </w:tc>
        <w:tc>
          <w:tcPr>
            <w:tcW w:w="1842" w:type="dxa"/>
          </w:tcPr>
          <w:p w:rsidR="00EB2B2D" w:rsidRDefault="00EB2B2D" w:rsidP="00691815">
            <w:pPr>
              <w:pStyle w:val="TableFont"/>
              <w:keepNext/>
              <w:rPr>
                <w:lang w:val="en-AU"/>
              </w:rPr>
            </w:pPr>
            <w:r>
              <w:rPr>
                <w:lang w:val="en-AU"/>
              </w:rPr>
              <w:t>Amount</w:t>
            </w:r>
          </w:p>
        </w:tc>
        <w:tc>
          <w:tcPr>
            <w:tcW w:w="1276" w:type="dxa"/>
          </w:tcPr>
          <w:p w:rsidR="00EB2B2D" w:rsidRDefault="00EB2B2D" w:rsidP="00875095">
            <w:pPr>
              <w:pStyle w:val="TableFont"/>
              <w:jc w:val="right"/>
              <w:rPr>
                <w:lang w:val="en-AU"/>
              </w:rPr>
            </w:pPr>
            <w:r>
              <w:rPr>
                <w:lang w:val="en-AU"/>
              </w:rPr>
              <w:t>4933 kt/y</w:t>
            </w:r>
          </w:p>
        </w:tc>
        <w:tc>
          <w:tcPr>
            <w:tcW w:w="1843" w:type="dxa"/>
          </w:tcPr>
          <w:p w:rsidR="00EB2B2D" w:rsidRDefault="00EB2B2D" w:rsidP="00EB2B2D">
            <w:pPr>
              <w:pStyle w:val="TableFont"/>
              <w:jc w:val="right"/>
              <w:rPr>
                <w:lang w:val="en-AU"/>
              </w:rPr>
            </w:pPr>
            <w:r>
              <w:rPr>
                <w:lang w:val="en-AU"/>
              </w:rPr>
              <w:t>12,172</w:t>
            </w:r>
          </w:p>
        </w:tc>
        <w:tc>
          <w:tcPr>
            <w:tcW w:w="1525" w:type="dxa"/>
          </w:tcPr>
          <w:p w:rsidR="00EB2B2D" w:rsidRDefault="00EB2B2D" w:rsidP="00EB2B2D">
            <w:pPr>
              <w:pStyle w:val="TableFont"/>
              <w:jc w:val="right"/>
              <w:rPr>
                <w:lang w:val="en-AU"/>
              </w:rPr>
            </w:pPr>
            <w:r>
              <w:rPr>
                <w:lang w:val="en-AU"/>
              </w:rPr>
              <w:t>17,000</w:t>
            </w:r>
          </w:p>
        </w:tc>
      </w:tr>
      <w:tr w:rsidR="00EB2B2D" w:rsidTr="0062457A">
        <w:tc>
          <w:tcPr>
            <w:tcW w:w="2235" w:type="dxa"/>
            <w:vMerge/>
          </w:tcPr>
          <w:p w:rsidR="00EB2B2D" w:rsidRPr="007332F6" w:rsidRDefault="00EB2B2D" w:rsidP="00691815">
            <w:pPr>
              <w:pStyle w:val="TableFont"/>
              <w:keepNext/>
              <w:rPr>
                <w:b/>
                <w:bCs/>
                <w:lang w:val="en-AU"/>
              </w:rPr>
            </w:pPr>
          </w:p>
        </w:tc>
        <w:tc>
          <w:tcPr>
            <w:tcW w:w="1842" w:type="dxa"/>
          </w:tcPr>
          <w:p w:rsidR="00EB2B2D" w:rsidRDefault="00EB2B2D" w:rsidP="00691815">
            <w:pPr>
              <w:pStyle w:val="TableFont"/>
              <w:keepNext/>
              <w:rPr>
                <w:lang w:val="en-AU"/>
              </w:rPr>
            </w:pPr>
            <w:r>
              <w:rPr>
                <w:lang w:val="en-AU"/>
              </w:rPr>
              <w:t>Relative amount (10 catchments)</w:t>
            </w:r>
          </w:p>
        </w:tc>
        <w:tc>
          <w:tcPr>
            <w:tcW w:w="1276" w:type="dxa"/>
          </w:tcPr>
          <w:p w:rsidR="00EB2B2D" w:rsidRDefault="00EB2B2D" w:rsidP="00EB2B2D">
            <w:pPr>
              <w:pStyle w:val="TableFont"/>
              <w:jc w:val="right"/>
              <w:rPr>
                <w:lang w:val="en-AU"/>
              </w:rPr>
            </w:pPr>
            <w:r>
              <w:rPr>
                <w:lang w:val="en-AU"/>
              </w:rPr>
              <w:t>41%</w:t>
            </w:r>
          </w:p>
        </w:tc>
        <w:tc>
          <w:tcPr>
            <w:tcW w:w="1843" w:type="dxa"/>
            <w:vAlign w:val="center"/>
          </w:tcPr>
          <w:p w:rsidR="00EB2B2D" w:rsidRDefault="00EB2B2D" w:rsidP="00EB2B2D">
            <w:pPr>
              <w:pStyle w:val="TableFont"/>
              <w:jc w:val="center"/>
              <w:rPr>
                <w:lang w:val="en-AU"/>
              </w:rPr>
            </w:pPr>
            <w:r>
              <w:rPr>
                <w:lang w:val="en-AU"/>
              </w:rPr>
              <w:t>-</w:t>
            </w:r>
          </w:p>
        </w:tc>
        <w:tc>
          <w:tcPr>
            <w:tcW w:w="1525" w:type="dxa"/>
            <w:vAlign w:val="center"/>
          </w:tcPr>
          <w:p w:rsidR="00EB2B2D" w:rsidRDefault="00EB2B2D" w:rsidP="00EB2B2D">
            <w:pPr>
              <w:pStyle w:val="TableFont"/>
              <w:jc w:val="center"/>
              <w:rPr>
                <w:lang w:val="en-AU"/>
              </w:rPr>
            </w:pPr>
            <w:r>
              <w:rPr>
                <w:lang w:val="en-AU"/>
              </w:rPr>
              <w:t>-</w:t>
            </w:r>
          </w:p>
        </w:tc>
      </w:tr>
      <w:tr w:rsidR="00EB2B2D" w:rsidTr="0062457A">
        <w:tc>
          <w:tcPr>
            <w:tcW w:w="2235" w:type="dxa"/>
            <w:vMerge/>
          </w:tcPr>
          <w:p w:rsidR="00EB2B2D" w:rsidRPr="007332F6" w:rsidRDefault="00EB2B2D" w:rsidP="00691815">
            <w:pPr>
              <w:pStyle w:val="TableFont"/>
              <w:keepNext/>
              <w:rPr>
                <w:b/>
                <w:bCs/>
                <w:lang w:val="en-AU"/>
              </w:rPr>
            </w:pPr>
          </w:p>
        </w:tc>
        <w:tc>
          <w:tcPr>
            <w:tcW w:w="1842" w:type="dxa"/>
          </w:tcPr>
          <w:p w:rsidR="00EB2B2D" w:rsidRDefault="00EB2B2D" w:rsidP="00691815">
            <w:pPr>
              <w:pStyle w:val="TableFont"/>
              <w:keepNext/>
              <w:rPr>
                <w:lang w:val="en-AU"/>
              </w:rPr>
            </w:pPr>
            <w:r>
              <w:rPr>
                <w:lang w:val="en-AU"/>
              </w:rPr>
              <w:t>Relative amount (all catchments)</w:t>
            </w:r>
          </w:p>
        </w:tc>
        <w:tc>
          <w:tcPr>
            <w:tcW w:w="1276" w:type="dxa"/>
          </w:tcPr>
          <w:p w:rsidR="00EB2B2D" w:rsidRDefault="00EB2B2D" w:rsidP="00EB2B2D">
            <w:pPr>
              <w:pStyle w:val="TableFont"/>
              <w:jc w:val="right"/>
              <w:rPr>
                <w:lang w:val="en-AU"/>
              </w:rPr>
            </w:pPr>
            <w:r>
              <w:rPr>
                <w:lang w:val="en-AU"/>
              </w:rPr>
              <w:t>29%</w:t>
            </w:r>
          </w:p>
        </w:tc>
        <w:tc>
          <w:tcPr>
            <w:tcW w:w="1843" w:type="dxa"/>
            <w:vAlign w:val="center"/>
          </w:tcPr>
          <w:p w:rsidR="00EB2B2D" w:rsidRDefault="00EB2B2D" w:rsidP="00EB2B2D">
            <w:pPr>
              <w:pStyle w:val="TableFont"/>
              <w:jc w:val="center"/>
              <w:rPr>
                <w:lang w:val="en-AU"/>
              </w:rPr>
            </w:pPr>
            <w:r>
              <w:rPr>
                <w:lang w:val="en-AU"/>
              </w:rPr>
              <w:t>-</w:t>
            </w:r>
          </w:p>
        </w:tc>
        <w:tc>
          <w:tcPr>
            <w:tcW w:w="1525" w:type="dxa"/>
            <w:vAlign w:val="center"/>
          </w:tcPr>
          <w:p w:rsidR="00EB2B2D" w:rsidRDefault="00EB2B2D" w:rsidP="00EB2B2D">
            <w:pPr>
              <w:pStyle w:val="TableFont"/>
              <w:jc w:val="center"/>
              <w:rPr>
                <w:lang w:val="en-AU"/>
              </w:rPr>
            </w:pPr>
            <w:r>
              <w:rPr>
                <w:lang w:val="en-AU"/>
              </w:rPr>
              <w:t>-</w:t>
            </w:r>
          </w:p>
        </w:tc>
      </w:tr>
      <w:tr w:rsidR="00EB2B2D" w:rsidTr="0062457A">
        <w:tc>
          <w:tcPr>
            <w:tcW w:w="2235" w:type="dxa"/>
            <w:vMerge w:val="restart"/>
          </w:tcPr>
          <w:p w:rsidR="00EB2B2D" w:rsidRPr="007332F6" w:rsidRDefault="00EB2B2D" w:rsidP="00691815">
            <w:pPr>
              <w:pStyle w:val="TableFont"/>
              <w:keepNext/>
              <w:rPr>
                <w:b/>
                <w:bCs/>
                <w:lang w:val="en-AU"/>
              </w:rPr>
            </w:pPr>
            <w:r>
              <w:rPr>
                <w:b/>
                <w:bCs/>
                <w:lang w:val="en-AU"/>
              </w:rPr>
              <w:t>Capital dredging only</w:t>
            </w:r>
          </w:p>
        </w:tc>
        <w:tc>
          <w:tcPr>
            <w:tcW w:w="1842" w:type="dxa"/>
          </w:tcPr>
          <w:p w:rsidR="00EB2B2D" w:rsidRDefault="00EB2B2D" w:rsidP="00691815">
            <w:pPr>
              <w:pStyle w:val="TableFont"/>
              <w:keepNext/>
              <w:rPr>
                <w:lang w:val="en-AU"/>
              </w:rPr>
            </w:pPr>
            <w:r>
              <w:rPr>
                <w:lang w:val="en-AU"/>
              </w:rPr>
              <w:t>Amount</w:t>
            </w:r>
          </w:p>
        </w:tc>
        <w:tc>
          <w:tcPr>
            <w:tcW w:w="1276" w:type="dxa"/>
          </w:tcPr>
          <w:p w:rsidR="00EB2B2D" w:rsidRDefault="00875095" w:rsidP="00EB2B2D">
            <w:pPr>
              <w:pStyle w:val="TableFont"/>
              <w:jc w:val="right"/>
              <w:rPr>
                <w:lang w:val="en-AU"/>
              </w:rPr>
            </w:pPr>
            <w:r>
              <w:rPr>
                <w:lang w:val="en-AU"/>
              </w:rPr>
              <w:t>3</w:t>
            </w:r>
            <w:r w:rsidR="00EB2B2D">
              <w:rPr>
                <w:lang w:val="en-AU"/>
              </w:rPr>
              <w:t>453 kt/y</w:t>
            </w:r>
          </w:p>
        </w:tc>
        <w:tc>
          <w:tcPr>
            <w:tcW w:w="1843" w:type="dxa"/>
          </w:tcPr>
          <w:p w:rsidR="00EB2B2D" w:rsidRDefault="00EB2B2D" w:rsidP="00EB2B2D">
            <w:pPr>
              <w:pStyle w:val="TableFont"/>
              <w:jc w:val="right"/>
              <w:rPr>
                <w:lang w:val="en-AU"/>
              </w:rPr>
            </w:pPr>
            <w:r>
              <w:rPr>
                <w:lang w:val="en-AU"/>
              </w:rPr>
              <w:t>12,172</w:t>
            </w:r>
          </w:p>
        </w:tc>
        <w:tc>
          <w:tcPr>
            <w:tcW w:w="1525" w:type="dxa"/>
          </w:tcPr>
          <w:p w:rsidR="00EB2B2D" w:rsidRDefault="00EB2B2D" w:rsidP="00EB2B2D">
            <w:pPr>
              <w:pStyle w:val="TableFont"/>
              <w:jc w:val="right"/>
              <w:rPr>
                <w:lang w:val="en-AU"/>
              </w:rPr>
            </w:pPr>
            <w:r>
              <w:rPr>
                <w:lang w:val="en-AU"/>
              </w:rPr>
              <w:t>17,000</w:t>
            </w:r>
          </w:p>
        </w:tc>
      </w:tr>
      <w:tr w:rsidR="00EB2B2D" w:rsidTr="0062457A">
        <w:tc>
          <w:tcPr>
            <w:tcW w:w="2235" w:type="dxa"/>
            <w:vMerge/>
          </w:tcPr>
          <w:p w:rsidR="00EB2B2D" w:rsidRPr="007332F6" w:rsidRDefault="00EB2B2D" w:rsidP="00691815">
            <w:pPr>
              <w:pStyle w:val="TableFont"/>
              <w:keepNext/>
              <w:rPr>
                <w:b/>
                <w:bCs/>
                <w:lang w:val="en-AU"/>
              </w:rPr>
            </w:pPr>
          </w:p>
        </w:tc>
        <w:tc>
          <w:tcPr>
            <w:tcW w:w="1842" w:type="dxa"/>
          </w:tcPr>
          <w:p w:rsidR="00EB2B2D" w:rsidRDefault="00EB2B2D" w:rsidP="00691815">
            <w:pPr>
              <w:pStyle w:val="TableFont"/>
              <w:keepNext/>
              <w:rPr>
                <w:lang w:val="en-AU"/>
              </w:rPr>
            </w:pPr>
            <w:r>
              <w:rPr>
                <w:lang w:val="en-AU"/>
              </w:rPr>
              <w:t>Relative amount (10 catchments)</w:t>
            </w:r>
          </w:p>
        </w:tc>
        <w:tc>
          <w:tcPr>
            <w:tcW w:w="1276" w:type="dxa"/>
          </w:tcPr>
          <w:p w:rsidR="00EB2B2D" w:rsidRDefault="00EB2B2D" w:rsidP="00EB2B2D">
            <w:pPr>
              <w:pStyle w:val="TableFont"/>
              <w:jc w:val="right"/>
              <w:rPr>
                <w:lang w:val="en-AU"/>
              </w:rPr>
            </w:pPr>
            <w:r>
              <w:rPr>
                <w:lang w:val="en-AU"/>
              </w:rPr>
              <w:t>28%</w:t>
            </w:r>
          </w:p>
        </w:tc>
        <w:tc>
          <w:tcPr>
            <w:tcW w:w="1843" w:type="dxa"/>
            <w:vAlign w:val="center"/>
          </w:tcPr>
          <w:p w:rsidR="00EB2B2D" w:rsidRDefault="00EB2B2D" w:rsidP="00EB2B2D">
            <w:pPr>
              <w:pStyle w:val="TableFont"/>
              <w:jc w:val="center"/>
              <w:rPr>
                <w:lang w:val="en-AU"/>
              </w:rPr>
            </w:pPr>
            <w:r>
              <w:rPr>
                <w:lang w:val="en-AU"/>
              </w:rPr>
              <w:t>-</w:t>
            </w:r>
          </w:p>
        </w:tc>
        <w:tc>
          <w:tcPr>
            <w:tcW w:w="1525" w:type="dxa"/>
            <w:vAlign w:val="center"/>
          </w:tcPr>
          <w:p w:rsidR="00EB2B2D" w:rsidRDefault="00EB2B2D" w:rsidP="00EB2B2D">
            <w:pPr>
              <w:pStyle w:val="TableFont"/>
              <w:jc w:val="center"/>
              <w:rPr>
                <w:lang w:val="en-AU"/>
              </w:rPr>
            </w:pPr>
            <w:r>
              <w:rPr>
                <w:lang w:val="en-AU"/>
              </w:rPr>
              <w:t>-</w:t>
            </w:r>
          </w:p>
        </w:tc>
      </w:tr>
      <w:tr w:rsidR="00EB2B2D" w:rsidTr="0062457A">
        <w:tc>
          <w:tcPr>
            <w:tcW w:w="2235" w:type="dxa"/>
            <w:vMerge/>
          </w:tcPr>
          <w:p w:rsidR="00EB2B2D" w:rsidRPr="007332F6" w:rsidRDefault="00EB2B2D" w:rsidP="00691815">
            <w:pPr>
              <w:pStyle w:val="TableFont"/>
              <w:keepNext/>
              <w:rPr>
                <w:b/>
                <w:bCs/>
                <w:lang w:val="en-AU"/>
              </w:rPr>
            </w:pPr>
          </w:p>
        </w:tc>
        <w:tc>
          <w:tcPr>
            <w:tcW w:w="1842" w:type="dxa"/>
          </w:tcPr>
          <w:p w:rsidR="00EB2B2D" w:rsidRDefault="00EB2B2D" w:rsidP="00691815">
            <w:pPr>
              <w:pStyle w:val="TableFont"/>
              <w:keepNext/>
              <w:rPr>
                <w:lang w:val="en-AU"/>
              </w:rPr>
            </w:pPr>
            <w:r>
              <w:rPr>
                <w:lang w:val="en-AU"/>
              </w:rPr>
              <w:t>Relative amount (all catchments)</w:t>
            </w:r>
          </w:p>
        </w:tc>
        <w:tc>
          <w:tcPr>
            <w:tcW w:w="1276" w:type="dxa"/>
          </w:tcPr>
          <w:p w:rsidR="00EB2B2D" w:rsidRDefault="00EB2B2D" w:rsidP="00EB2B2D">
            <w:pPr>
              <w:pStyle w:val="TableFont"/>
              <w:jc w:val="right"/>
              <w:rPr>
                <w:lang w:val="en-AU"/>
              </w:rPr>
            </w:pPr>
            <w:r>
              <w:rPr>
                <w:lang w:val="en-AU"/>
              </w:rPr>
              <w:t>20%</w:t>
            </w:r>
          </w:p>
        </w:tc>
        <w:tc>
          <w:tcPr>
            <w:tcW w:w="1843" w:type="dxa"/>
            <w:vAlign w:val="center"/>
          </w:tcPr>
          <w:p w:rsidR="00EB2B2D" w:rsidRDefault="00EB2B2D" w:rsidP="00EB2B2D">
            <w:pPr>
              <w:pStyle w:val="TableFont"/>
              <w:jc w:val="center"/>
              <w:rPr>
                <w:lang w:val="en-AU"/>
              </w:rPr>
            </w:pPr>
            <w:r>
              <w:rPr>
                <w:lang w:val="en-AU"/>
              </w:rPr>
              <w:t>-</w:t>
            </w:r>
          </w:p>
        </w:tc>
        <w:tc>
          <w:tcPr>
            <w:tcW w:w="1525" w:type="dxa"/>
            <w:vAlign w:val="center"/>
          </w:tcPr>
          <w:p w:rsidR="00EB2B2D" w:rsidRDefault="00EB2B2D" w:rsidP="00EB2B2D">
            <w:pPr>
              <w:pStyle w:val="TableFont"/>
              <w:jc w:val="center"/>
              <w:rPr>
                <w:lang w:val="en-AU"/>
              </w:rPr>
            </w:pPr>
            <w:r>
              <w:rPr>
                <w:lang w:val="en-AU"/>
              </w:rPr>
              <w:t>-</w:t>
            </w:r>
          </w:p>
        </w:tc>
      </w:tr>
      <w:tr w:rsidR="00EB2B2D" w:rsidTr="0062457A">
        <w:tc>
          <w:tcPr>
            <w:tcW w:w="2235" w:type="dxa"/>
          </w:tcPr>
          <w:p w:rsidR="00EB2B2D" w:rsidRDefault="00EB2B2D" w:rsidP="00691815">
            <w:pPr>
              <w:pStyle w:val="TableFont"/>
              <w:keepNext/>
              <w:rPr>
                <w:b/>
                <w:bCs/>
                <w:lang w:val="en-AU"/>
              </w:rPr>
            </w:pPr>
            <w:r>
              <w:rPr>
                <w:b/>
                <w:bCs/>
                <w:lang w:val="en-AU"/>
              </w:rPr>
              <w:t>Estimated fines content</w:t>
            </w:r>
          </w:p>
        </w:tc>
        <w:tc>
          <w:tcPr>
            <w:tcW w:w="1842" w:type="dxa"/>
          </w:tcPr>
          <w:p w:rsidR="00EB2B2D" w:rsidRDefault="00EB2B2D" w:rsidP="00691815">
            <w:pPr>
              <w:pStyle w:val="TableFont"/>
              <w:keepNext/>
              <w:rPr>
                <w:lang w:val="en-AU"/>
              </w:rPr>
            </w:pPr>
          </w:p>
        </w:tc>
        <w:tc>
          <w:tcPr>
            <w:tcW w:w="1276" w:type="dxa"/>
          </w:tcPr>
          <w:p w:rsidR="00EB2B2D" w:rsidRDefault="00EB2B2D" w:rsidP="00EB2B2D">
            <w:pPr>
              <w:pStyle w:val="TableFont"/>
              <w:jc w:val="right"/>
              <w:rPr>
                <w:lang w:val="en-AU"/>
              </w:rPr>
            </w:pPr>
            <w:r>
              <w:rPr>
                <w:lang w:val="en-AU"/>
              </w:rPr>
              <w:t>30%</w:t>
            </w:r>
          </w:p>
        </w:tc>
        <w:tc>
          <w:tcPr>
            <w:tcW w:w="1843" w:type="dxa"/>
          </w:tcPr>
          <w:p w:rsidR="00EB2B2D" w:rsidRDefault="00EB2B2D" w:rsidP="00EB2B2D">
            <w:pPr>
              <w:pStyle w:val="TableFont"/>
              <w:jc w:val="right"/>
              <w:rPr>
                <w:lang w:val="en-AU"/>
              </w:rPr>
            </w:pPr>
            <w:r>
              <w:rPr>
                <w:lang w:val="en-AU"/>
              </w:rPr>
              <w:t>70%</w:t>
            </w:r>
          </w:p>
        </w:tc>
        <w:tc>
          <w:tcPr>
            <w:tcW w:w="1525" w:type="dxa"/>
          </w:tcPr>
          <w:p w:rsidR="00EB2B2D" w:rsidRDefault="00EB2B2D" w:rsidP="00C07050">
            <w:pPr>
              <w:pStyle w:val="TableFont"/>
              <w:jc w:val="right"/>
              <w:rPr>
                <w:lang w:val="en-AU"/>
              </w:rPr>
            </w:pPr>
            <w:r>
              <w:rPr>
                <w:lang w:val="en-AU"/>
              </w:rPr>
              <w:t>70%</w:t>
            </w:r>
          </w:p>
        </w:tc>
      </w:tr>
      <w:tr w:rsidR="00EB2B2D" w:rsidTr="0062457A">
        <w:tc>
          <w:tcPr>
            <w:tcW w:w="2235" w:type="dxa"/>
            <w:vMerge w:val="restart"/>
          </w:tcPr>
          <w:p w:rsidR="00EB2B2D" w:rsidRPr="007332F6" w:rsidRDefault="00EB2B2D" w:rsidP="00691815">
            <w:pPr>
              <w:pStyle w:val="TableFont"/>
              <w:keepNext/>
              <w:rPr>
                <w:b/>
                <w:bCs/>
                <w:lang w:val="en-AU"/>
              </w:rPr>
            </w:pPr>
            <w:r>
              <w:rPr>
                <w:b/>
                <w:bCs/>
                <w:lang w:val="en-AU"/>
              </w:rPr>
              <w:t>Only fines, capital dredging only</w:t>
            </w:r>
          </w:p>
        </w:tc>
        <w:tc>
          <w:tcPr>
            <w:tcW w:w="1842" w:type="dxa"/>
          </w:tcPr>
          <w:p w:rsidR="00EB2B2D" w:rsidRDefault="00EB2B2D" w:rsidP="00691815">
            <w:pPr>
              <w:pStyle w:val="TableFont"/>
              <w:keepNext/>
              <w:rPr>
                <w:lang w:val="en-AU"/>
              </w:rPr>
            </w:pPr>
            <w:r>
              <w:rPr>
                <w:lang w:val="en-AU"/>
              </w:rPr>
              <w:t>Amount</w:t>
            </w:r>
          </w:p>
        </w:tc>
        <w:tc>
          <w:tcPr>
            <w:tcW w:w="1276" w:type="dxa"/>
          </w:tcPr>
          <w:p w:rsidR="00EB2B2D" w:rsidRDefault="00875095" w:rsidP="00EB2B2D">
            <w:pPr>
              <w:pStyle w:val="TableFont"/>
              <w:jc w:val="right"/>
              <w:rPr>
                <w:lang w:val="en-AU"/>
              </w:rPr>
            </w:pPr>
            <w:r>
              <w:rPr>
                <w:lang w:val="en-AU"/>
              </w:rPr>
              <w:t>1</w:t>
            </w:r>
            <w:r w:rsidR="0062457A">
              <w:rPr>
                <w:lang w:val="en-AU"/>
              </w:rPr>
              <w:t>0</w:t>
            </w:r>
            <w:r w:rsidR="00EB2B2D">
              <w:rPr>
                <w:lang w:val="en-AU"/>
              </w:rPr>
              <w:t>00 kt/y</w:t>
            </w:r>
          </w:p>
        </w:tc>
        <w:tc>
          <w:tcPr>
            <w:tcW w:w="1843" w:type="dxa"/>
          </w:tcPr>
          <w:p w:rsidR="00EB2B2D" w:rsidRDefault="00875095" w:rsidP="00EB2B2D">
            <w:pPr>
              <w:pStyle w:val="TableFont"/>
              <w:jc w:val="right"/>
              <w:rPr>
                <w:lang w:val="en-AU"/>
              </w:rPr>
            </w:pPr>
            <w:r>
              <w:rPr>
                <w:lang w:val="en-AU"/>
              </w:rPr>
              <w:t>8</w:t>
            </w:r>
            <w:r w:rsidR="00EB2B2D">
              <w:rPr>
                <w:lang w:val="en-AU"/>
              </w:rPr>
              <w:t>500</w:t>
            </w:r>
          </w:p>
        </w:tc>
        <w:tc>
          <w:tcPr>
            <w:tcW w:w="1525" w:type="dxa"/>
          </w:tcPr>
          <w:p w:rsidR="00EB2B2D" w:rsidRDefault="00EB2B2D" w:rsidP="00EB2B2D">
            <w:pPr>
              <w:pStyle w:val="TableFont"/>
              <w:jc w:val="right"/>
              <w:rPr>
                <w:lang w:val="en-AU"/>
              </w:rPr>
            </w:pPr>
            <w:r>
              <w:rPr>
                <w:lang w:val="en-AU"/>
              </w:rPr>
              <w:t>11,900</w:t>
            </w:r>
          </w:p>
        </w:tc>
      </w:tr>
      <w:tr w:rsidR="00EB2B2D" w:rsidTr="0062457A">
        <w:tc>
          <w:tcPr>
            <w:tcW w:w="2235" w:type="dxa"/>
            <w:vMerge/>
          </w:tcPr>
          <w:p w:rsidR="00EB2B2D" w:rsidRPr="007332F6" w:rsidRDefault="00EB2B2D" w:rsidP="00691815">
            <w:pPr>
              <w:pStyle w:val="TableFont"/>
              <w:keepNext/>
              <w:rPr>
                <w:b/>
                <w:bCs/>
                <w:lang w:val="en-AU"/>
              </w:rPr>
            </w:pPr>
          </w:p>
        </w:tc>
        <w:tc>
          <w:tcPr>
            <w:tcW w:w="1842" w:type="dxa"/>
          </w:tcPr>
          <w:p w:rsidR="00EB2B2D" w:rsidRPr="0062457A" w:rsidRDefault="00EB2B2D" w:rsidP="00691815">
            <w:pPr>
              <w:pStyle w:val="TableFont"/>
              <w:keepNext/>
              <w:rPr>
                <w:vertAlign w:val="superscript"/>
                <w:lang w:val="en-AU"/>
              </w:rPr>
            </w:pPr>
            <w:r>
              <w:rPr>
                <w:lang w:val="en-AU"/>
              </w:rPr>
              <w:t>Relative amount (10 catchments)</w:t>
            </w:r>
            <w:r w:rsidR="0062457A">
              <w:rPr>
                <w:vertAlign w:val="superscript"/>
                <w:lang w:val="en-AU"/>
              </w:rPr>
              <w:t>1</w:t>
            </w:r>
          </w:p>
        </w:tc>
        <w:tc>
          <w:tcPr>
            <w:tcW w:w="1276" w:type="dxa"/>
          </w:tcPr>
          <w:p w:rsidR="00EB2B2D" w:rsidRDefault="0062457A" w:rsidP="00EB2B2D">
            <w:pPr>
              <w:pStyle w:val="TableFont"/>
              <w:jc w:val="right"/>
              <w:rPr>
                <w:lang w:val="en-AU"/>
              </w:rPr>
            </w:pPr>
            <w:r>
              <w:rPr>
                <w:lang w:val="en-AU"/>
              </w:rPr>
              <w:t>12%</w:t>
            </w:r>
          </w:p>
        </w:tc>
        <w:tc>
          <w:tcPr>
            <w:tcW w:w="1843" w:type="dxa"/>
            <w:vAlign w:val="center"/>
          </w:tcPr>
          <w:p w:rsidR="00EB2B2D" w:rsidRDefault="00EB2B2D" w:rsidP="00EB2B2D">
            <w:pPr>
              <w:pStyle w:val="TableFont"/>
              <w:jc w:val="center"/>
              <w:rPr>
                <w:lang w:val="en-AU"/>
              </w:rPr>
            </w:pPr>
            <w:r>
              <w:rPr>
                <w:lang w:val="en-AU"/>
              </w:rPr>
              <w:t>-</w:t>
            </w:r>
          </w:p>
        </w:tc>
        <w:tc>
          <w:tcPr>
            <w:tcW w:w="1525" w:type="dxa"/>
            <w:vAlign w:val="center"/>
          </w:tcPr>
          <w:p w:rsidR="00EB2B2D" w:rsidRDefault="00EB2B2D" w:rsidP="00EB2B2D">
            <w:pPr>
              <w:pStyle w:val="TableFont"/>
              <w:jc w:val="center"/>
              <w:rPr>
                <w:lang w:val="en-AU"/>
              </w:rPr>
            </w:pPr>
            <w:r>
              <w:rPr>
                <w:lang w:val="en-AU"/>
              </w:rPr>
              <w:t>-</w:t>
            </w:r>
          </w:p>
        </w:tc>
      </w:tr>
      <w:tr w:rsidR="00EB2B2D" w:rsidTr="0062457A">
        <w:tc>
          <w:tcPr>
            <w:tcW w:w="2235" w:type="dxa"/>
            <w:vMerge/>
          </w:tcPr>
          <w:p w:rsidR="00EB2B2D" w:rsidRPr="007332F6" w:rsidRDefault="00EB2B2D" w:rsidP="007332F6">
            <w:pPr>
              <w:pStyle w:val="TableFont"/>
              <w:rPr>
                <w:b/>
                <w:bCs/>
                <w:lang w:val="en-AU"/>
              </w:rPr>
            </w:pPr>
          </w:p>
        </w:tc>
        <w:tc>
          <w:tcPr>
            <w:tcW w:w="1842" w:type="dxa"/>
          </w:tcPr>
          <w:p w:rsidR="00EB2B2D" w:rsidRPr="0062457A" w:rsidRDefault="00EB2B2D" w:rsidP="00EB2B2D">
            <w:pPr>
              <w:pStyle w:val="TableFont"/>
              <w:rPr>
                <w:vertAlign w:val="superscript"/>
                <w:lang w:val="en-AU"/>
              </w:rPr>
            </w:pPr>
            <w:r>
              <w:rPr>
                <w:lang w:val="en-AU"/>
              </w:rPr>
              <w:t>Relative amount (all catchments)</w:t>
            </w:r>
            <w:r w:rsidR="0062457A">
              <w:rPr>
                <w:vertAlign w:val="superscript"/>
                <w:lang w:val="en-AU"/>
              </w:rPr>
              <w:t>1</w:t>
            </w:r>
          </w:p>
        </w:tc>
        <w:tc>
          <w:tcPr>
            <w:tcW w:w="1276" w:type="dxa"/>
          </w:tcPr>
          <w:p w:rsidR="00EB2B2D" w:rsidRDefault="0062457A" w:rsidP="00C07050">
            <w:pPr>
              <w:pStyle w:val="TableFont"/>
              <w:jc w:val="right"/>
              <w:rPr>
                <w:lang w:val="en-AU"/>
              </w:rPr>
            </w:pPr>
            <w:r>
              <w:rPr>
                <w:lang w:val="en-AU"/>
              </w:rPr>
              <w:t>8%</w:t>
            </w:r>
          </w:p>
        </w:tc>
        <w:tc>
          <w:tcPr>
            <w:tcW w:w="1843" w:type="dxa"/>
            <w:vAlign w:val="center"/>
          </w:tcPr>
          <w:p w:rsidR="00EB2B2D" w:rsidRDefault="00EB2B2D" w:rsidP="00EB2B2D">
            <w:pPr>
              <w:pStyle w:val="TableFont"/>
              <w:jc w:val="center"/>
              <w:rPr>
                <w:lang w:val="en-AU"/>
              </w:rPr>
            </w:pPr>
            <w:r>
              <w:rPr>
                <w:lang w:val="en-AU"/>
              </w:rPr>
              <w:t>-</w:t>
            </w:r>
          </w:p>
        </w:tc>
        <w:tc>
          <w:tcPr>
            <w:tcW w:w="1525" w:type="dxa"/>
            <w:vAlign w:val="center"/>
          </w:tcPr>
          <w:p w:rsidR="00EB2B2D" w:rsidRDefault="00EB2B2D" w:rsidP="00EB2B2D">
            <w:pPr>
              <w:pStyle w:val="TableFont"/>
              <w:jc w:val="center"/>
              <w:rPr>
                <w:lang w:val="en-AU"/>
              </w:rPr>
            </w:pPr>
            <w:r>
              <w:rPr>
                <w:lang w:val="en-AU"/>
              </w:rPr>
              <w:t>-</w:t>
            </w:r>
          </w:p>
        </w:tc>
      </w:tr>
    </w:tbl>
    <w:p w:rsidR="003C32BD" w:rsidRPr="0062457A" w:rsidRDefault="0062457A" w:rsidP="007E3084">
      <w:pPr>
        <w:pStyle w:val="Para0"/>
        <w:rPr>
          <w:vertAlign w:val="superscript"/>
          <w:lang w:val="en-AU"/>
        </w:rPr>
      </w:pPr>
      <w:r>
        <w:rPr>
          <w:vertAlign w:val="superscript"/>
          <w:lang w:val="en-AU"/>
        </w:rPr>
        <w:t>1 – Relative amounts estimated to nearest 100 kt/y</w:t>
      </w:r>
    </w:p>
    <w:p w:rsidR="00BA0BFC" w:rsidRPr="009F3BDC" w:rsidRDefault="007E3084" w:rsidP="007E3084">
      <w:pPr>
        <w:pStyle w:val="Para0"/>
        <w:rPr>
          <w:lang w:val="en-AU"/>
        </w:rPr>
      </w:pPr>
      <w:r w:rsidRPr="009F3BDC">
        <w:rPr>
          <w:lang w:val="en-AU"/>
        </w:rPr>
        <w:t xml:space="preserve">Long-term averages are not necessarily an appropriate context for considering dredge material relocation relative to the river inputs, because impacts can </w:t>
      </w:r>
      <w:r w:rsidR="00CF4BA9" w:rsidRPr="009F3BDC">
        <w:rPr>
          <w:lang w:val="en-AU"/>
        </w:rPr>
        <w:t>potentially</w:t>
      </w:r>
      <w:r w:rsidRPr="009F3BDC">
        <w:rPr>
          <w:lang w:val="en-AU"/>
        </w:rPr>
        <w:t xml:space="preserve"> occur from individual dredging campaigns that do not correspond to long-term averages. This is particularly true for capital dredging projects involving the relocation of large amounts of material over a relatively short period (one or two years) of time. In addition to 25</w:t>
      </w:r>
      <w:r w:rsidR="00933242">
        <w:rPr>
          <w:lang w:val="en-AU"/>
        </w:rPr>
        <w:noBreakHyphen/>
      </w:r>
      <w:r w:rsidRPr="009F3BDC">
        <w:rPr>
          <w:lang w:val="en-AU"/>
        </w:rPr>
        <w:t xml:space="preserve">year </w:t>
      </w:r>
      <w:r w:rsidR="00BA0BFC" w:rsidRPr="009F3BDC">
        <w:rPr>
          <w:lang w:val="en-AU"/>
        </w:rPr>
        <w:t xml:space="preserve">means, </w:t>
      </w:r>
      <w:r w:rsidR="009C3707" w:rsidRPr="009C3707">
        <w:fldChar w:fldCharType="begin"/>
      </w:r>
      <w:r w:rsidR="009C3707" w:rsidRPr="009C3707">
        <w:instrText xml:space="preserve"> REF  _Ref353458395 \* Lower \h  \* MERGEFORMAT </w:instrText>
      </w:r>
      <w:r w:rsidR="009C3707" w:rsidRPr="009C3707">
        <w:fldChar w:fldCharType="separate"/>
      </w:r>
      <w:r w:rsidR="00E2599D" w:rsidRPr="00E2599D">
        <w:t xml:space="preserve">table </w:t>
      </w:r>
      <w:r w:rsidR="00E2599D" w:rsidRPr="00E2599D">
        <w:rPr>
          <w:noProof/>
        </w:rPr>
        <w:t>6</w:t>
      </w:r>
      <w:r w:rsidR="009C3707" w:rsidRPr="009C3707">
        <w:fldChar w:fldCharType="end"/>
      </w:r>
      <w:r w:rsidR="00BA0BFC" w:rsidRPr="009F3BDC">
        <w:rPr>
          <w:lang w:val="en-AU"/>
        </w:rPr>
        <w:t xml:space="preserve"> shows indicative volumes and dry masses of solids that might be relocated by dredging in a given year. The indicative capital dredging campaigns in </w:t>
      </w:r>
      <w:r w:rsidR="009C3707" w:rsidRPr="009C3707">
        <w:fldChar w:fldCharType="begin"/>
      </w:r>
      <w:r w:rsidR="009C3707" w:rsidRPr="009C3707">
        <w:instrText xml:space="preserve"> REF  _Ref353458395 \* Lower \h  \* MERGEFORMAT </w:instrText>
      </w:r>
      <w:r w:rsidR="009C3707" w:rsidRPr="009C3707">
        <w:fldChar w:fldCharType="separate"/>
      </w:r>
      <w:r w:rsidR="00E2599D" w:rsidRPr="00E2599D">
        <w:t xml:space="preserve">table </w:t>
      </w:r>
      <w:r w:rsidR="00E2599D" w:rsidRPr="00E2599D">
        <w:rPr>
          <w:noProof/>
        </w:rPr>
        <w:t>6</w:t>
      </w:r>
      <w:r w:rsidR="009C3707" w:rsidRPr="009C3707">
        <w:fldChar w:fldCharType="end"/>
      </w:r>
      <w:r w:rsidR="00BA0BFC" w:rsidRPr="009F3BDC">
        <w:rPr>
          <w:lang w:val="en-AU"/>
        </w:rPr>
        <w:t xml:space="preserve"> reflect the modelled scenarios for Gladstone, Hay Point, and Abbot Point. The indicative campaign for Cairns reflects the proposed Cairns Shipping Development Project, and that for Townsville reflects Stage 2 of the proposed Port Expansion Project. Inspection of </w:t>
      </w:r>
      <w:r w:rsidR="009C3707" w:rsidRPr="009C3707">
        <w:fldChar w:fldCharType="begin"/>
      </w:r>
      <w:r w:rsidR="009C3707" w:rsidRPr="009C3707">
        <w:instrText xml:space="preserve"> REF  _Ref353458395 \* Lower \h  \* MERGEFORMAT </w:instrText>
      </w:r>
      <w:r w:rsidR="009C3707" w:rsidRPr="009C3707">
        <w:fldChar w:fldCharType="separate"/>
      </w:r>
      <w:r w:rsidR="00E2599D" w:rsidRPr="00E2599D">
        <w:t xml:space="preserve">table </w:t>
      </w:r>
      <w:r w:rsidR="00E2599D" w:rsidRPr="00E2599D">
        <w:rPr>
          <w:noProof/>
        </w:rPr>
        <w:t>6</w:t>
      </w:r>
      <w:r w:rsidR="009C3707" w:rsidRPr="009C3707">
        <w:fldChar w:fldCharType="end"/>
      </w:r>
      <w:r w:rsidR="00BA0BFC" w:rsidRPr="009F3BDC">
        <w:rPr>
          <w:lang w:val="en-AU"/>
        </w:rPr>
        <w:t xml:space="preserve"> indicates that, on time scales of one or a few years, major dredging projects </w:t>
      </w:r>
      <w:r w:rsidRPr="009F3BDC">
        <w:rPr>
          <w:lang w:val="en-AU"/>
        </w:rPr>
        <w:t>can indeed</w:t>
      </w:r>
      <w:r w:rsidR="00BA0BFC" w:rsidRPr="009F3BDC">
        <w:rPr>
          <w:lang w:val="en-AU"/>
        </w:rPr>
        <w:t xml:space="preserve"> mobilise fine sediments in comparable quantities to river inputs. </w:t>
      </w:r>
    </w:p>
    <w:p w:rsidR="00BA0BFC" w:rsidRPr="009F3BDC" w:rsidRDefault="00BA0BFC" w:rsidP="00BA0BFC">
      <w:pPr>
        <w:pStyle w:val="Para0"/>
        <w:rPr>
          <w:lang w:val="en-AU"/>
        </w:rPr>
      </w:pPr>
      <w:r w:rsidRPr="009F3BDC">
        <w:rPr>
          <w:lang w:val="en-AU"/>
        </w:rPr>
        <w:t>It must also be recognised that inputs at the scale of the entire Great Barrier Reef lagoon will not reflect relative inputs of sediment from dredge material relocation and rivers at the scale of the six locations, nor are annual inputs necessarily relevant given the strong seasonality of river inputs. Detailed review of regional and seasonal patterns of river inputs relative to dredge material placement is beyond the scope of this study.</w:t>
      </w:r>
    </w:p>
    <w:p w:rsidR="007E3084" w:rsidRPr="009F3BDC" w:rsidRDefault="00BA0BFC" w:rsidP="007E3084">
      <w:pPr>
        <w:pStyle w:val="Para0"/>
        <w:rPr>
          <w:lang w:val="en-AU"/>
        </w:rPr>
      </w:pPr>
      <w:r w:rsidRPr="009F3BDC">
        <w:rPr>
          <w:lang w:val="en-AU"/>
        </w:rPr>
        <w:t>This high-level comparison of the amounts of material potentially mobilised by dredging with river inputs provides useful context, but is not directly relevant if turbidity and sedimentation in the Region are not controlled by sediment inputs. For the purpose of determining catchment management targets to reduce TSS concentrations in the lagoon, it has been assumed that lagoon TSS concentrations are directly proportional to river inputs (Brodie et al. 2009; Kroon 2012</w:t>
      </w:r>
      <w:r w:rsidR="007E3084" w:rsidRPr="009F3BDC">
        <w:rPr>
          <w:lang w:val="en-AU"/>
        </w:rPr>
        <w:t xml:space="preserve">). There are differing views, however, on the extent to which TSS and turbidity on the Reef are controlled by sediment inputs </w:t>
      </w:r>
      <w:r w:rsidR="007E3084" w:rsidRPr="009F3BDC">
        <w:rPr>
          <w:lang w:val="en-AU"/>
        </w:rPr>
        <w:lastRenderedPageBreak/>
        <w:t xml:space="preserve">rather than resuspension of ambient sediment. Both Brodie et al. (2009) and Kroon (2012) acknowledge considerable uncertainty in this regard. There is evidence that turbidity regimes on the reef are driven primarily by sediment resuspension (Lambrechts </w:t>
      </w:r>
      <w:r w:rsidR="00C90812" w:rsidRPr="009F3BDC">
        <w:rPr>
          <w:lang w:val="en-AU"/>
        </w:rPr>
        <w:t xml:space="preserve">et al. </w:t>
      </w:r>
      <w:r w:rsidR="007E3084" w:rsidRPr="009F3BDC">
        <w:rPr>
          <w:lang w:val="en-AU"/>
        </w:rPr>
        <w:t>2010; Larcombe et al</w:t>
      </w:r>
      <w:r w:rsidR="005135D0">
        <w:rPr>
          <w:lang w:val="en-AU"/>
        </w:rPr>
        <w:t>.</w:t>
      </w:r>
      <w:r w:rsidR="007E3084" w:rsidRPr="009F3BDC">
        <w:rPr>
          <w:lang w:val="en-AU"/>
        </w:rPr>
        <w:t xml:space="preserve"> 1995; Larcombe &amp; Woolfe 1999;</w:t>
      </w:r>
      <w:r w:rsidR="005135D0">
        <w:rPr>
          <w:lang w:val="en-AU"/>
        </w:rPr>
        <w:t xml:space="preserve"> </w:t>
      </w:r>
      <w:r w:rsidR="007E3084" w:rsidRPr="009F3BDC">
        <w:rPr>
          <w:lang w:val="en-AU"/>
        </w:rPr>
        <w:t>Orpin et al. 1999; Orpin &amp; Ridd 2012; Webster &amp; Ford 2010). If so, then new sediment inputs from dredge material placement would not be expected to directly affect TSS or turbidity regimes appreciably. Amos et al. (2004) and Fabricius et al. (2013), however, present evidence that turbidity is indeed limited by the supply of new sediment inputs.</w:t>
      </w:r>
    </w:p>
    <w:p w:rsidR="007E3084" w:rsidRPr="009F3BDC" w:rsidRDefault="007E3084" w:rsidP="007E3084">
      <w:pPr>
        <w:pStyle w:val="Para0"/>
        <w:rPr>
          <w:lang w:val="en-AU"/>
        </w:rPr>
      </w:pPr>
      <w:r w:rsidRPr="009F3BDC">
        <w:rPr>
          <w:lang w:val="en-AU"/>
        </w:rPr>
        <w:t xml:space="preserve">As noted by Brodie </w:t>
      </w:r>
      <w:r w:rsidR="00C90812" w:rsidRPr="009F3BDC">
        <w:rPr>
          <w:lang w:val="en-AU"/>
        </w:rPr>
        <w:t xml:space="preserve">et al. </w:t>
      </w:r>
      <w:r w:rsidRPr="009F3BDC">
        <w:rPr>
          <w:lang w:val="en-AU"/>
        </w:rPr>
        <w:t xml:space="preserve">(1999), however, even if sediment inputs do not directly control TSS and turbidity in the Reef lagoon, they could indirectly increase turbidity by depositing surface layers of sediment that are more easily resuspended than more consolidated ambient sediments. Placement of dredge material could have a similar effect and make dredge material more susceptible to resuspension than it was prior to dredging. This again points to the desirability of better understanding post-disposal consolidation. </w:t>
      </w:r>
    </w:p>
    <w:p w:rsidR="007E3084" w:rsidRPr="009F3BDC" w:rsidRDefault="007E3084" w:rsidP="007E3084">
      <w:pPr>
        <w:pStyle w:val="Para0"/>
        <w:rPr>
          <w:lang w:val="en-AU"/>
        </w:rPr>
      </w:pPr>
      <w:r w:rsidRPr="009F3BDC">
        <w:rPr>
          <w:lang w:val="en-AU"/>
        </w:rPr>
        <w:t>Another factor that could lead to changes in turbidity regimes even if they are not directly controlled by sediment inputs is that placement of dredge material may move sediment from one sedimentary regime to another. The inner shelf is dominated by a wedge of terrestrial sediment, out to around the 20 m depth contour in the south and middle Reef, tending to narrow to about the 10 m contour in the north (Belpario 1983; Lambeck &amp; Woolfe 2000; Mathews et al. 2007). Placement of dredge material beyond this zone moves predominantly terrestrial sediments to the middle shelf, which is more dominated by sediment of marine origin and has a different sediment transport regime. This should be considered in detailed EIAs of proposed dredge material placement projects not only with regard to turbidity but also to other ecological implications of placing terrigenous sediment in environments further offshore.</w:t>
      </w:r>
    </w:p>
    <w:p w:rsidR="00BA0BFC" w:rsidRPr="009F3BDC" w:rsidRDefault="007E3084" w:rsidP="007E3084">
      <w:pPr>
        <w:pStyle w:val="Para0"/>
        <w:rPr>
          <w:lang w:val="en-AU"/>
        </w:rPr>
      </w:pPr>
      <w:r w:rsidRPr="009F3BDC">
        <w:rPr>
          <w:lang w:val="en-AU"/>
        </w:rPr>
        <w:t>To the extent that turbidity regimes on the reef are driven not by sediment inputs, but rather by sediment resuspension, then the appropriate comparison would be the amount of dredge material mobilised against the quantity of ambient sediment available for resuspension. This study made no attempt to quantify those relative amounts, and all model outputs are "above back ground". Thus, resuspension of ambient sediment from the seabed is taken to be zero, and interactions between particles of dredge material and ambient sediment are not taken into account. In reality, resuspension events will mix dredge material with ambient sediment, and deposition will tend to bury the dredge material, reducing its availability for subsequent resuspension. Again, the modelling presents maximum credible predictions of dredge material migration. The need for further consideration of ambient sediment resuspension is discussed in ‘</w:t>
      </w:r>
      <w:r w:rsidR="00B66293" w:rsidRPr="009F3BDC">
        <w:rPr>
          <w:lang w:val="en-AU"/>
        </w:rPr>
        <w:fldChar w:fldCharType="begin"/>
      </w:r>
      <w:r w:rsidRPr="009F3BDC">
        <w:rPr>
          <w:lang w:val="en-AU"/>
        </w:rPr>
        <w:instrText xml:space="preserve"> REF _Ref358799995 \h </w:instrText>
      </w:r>
      <w:r w:rsidR="00B66293" w:rsidRPr="009F3BDC">
        <w:rPr>
          <w:lang w:val="en-AU"/>
        </w:rPr>
      </w:r>
      <w:r w:rsidR="00B66293" w:rsidRPr="009F3BDC">
        <w:rPr>
          <w:lang w:val="en-AU"/>
        </w:rPr>
        <w:fldChar w:fldCharType="separate"/>
      </w:r>
      <w:r w:rsidR="00E2599D" w:rsidRPr="009F3BDC">
        <w:rPr>
          <w:lang w:val="en-AU"/>
        </w:rPr>
        <w:t>Ambient Background</w:t>
      </w:r>
      <w:r w:rsidR="00B66293" w:rsidRPr="009F3BDC">
        <w:rPr>
          <w:lang w:val="en-AU"/>
        </w:rPr>
        <w:fldChar w:fldCharType="end"/>
      </w:r>
      <w:r w:rsidR="004714D9">
        <w:rPr>
          <w:lang w:val="en-AU"/>
        </w:rPr>
        <w:t>’ p.</w:t>
      </w:r>
      <w:r w:rsidRPr="009F3BDC">
        <w:rPr>
          <w:lang w:val="en-AU"/>
        </w:rPr>
        <w:t xml:space="preserve"> </w:t>
      </w:r>
      <w:r w:rsidR="00B66293" w:rsidRPr="009F3BDC">
        <w:rPr>
          <w:lang w:val="en-AU"/>
        </w:rPr>
        <w:fldChar w:fldCharType="begin"/>
      </w:r>
      <w:r w:rsidRPr="009F3BDC">
        <w:rPr>
          <w:lang w:val="en-AU"/>
        </w:rPr>
        <w:instrText xml:space="preserve"> PAGEREF _Ref358799995 \h </w:instrText>
      </w:r>
      <w:r w:rsidR="00B66293" w:rsidRPr="009F3BDC">
        <w:rPr>
          <w:lang w:val="en-AU"/>
        </w:rPr>
      </w:r>
      <w:r w:rsidR="00B66293" w:rsidRPr="009F3BDC">
        <w:rPr>
          <w:lang w:val="en-AU"/>
        </w:rPr>
        <w:fldChar w:fldCharType="separate"/>
      </w:r>
      <w:r w:rsidR="00E2599D">
        <w:rPr>
          <w:noProof/>
          <w:lang w:val="en-AU"/>
        </w:rPr>
        <w:t>217</w:t>
      </w:r>
      <w:r w:rsidR="00B66293" w:rsidRPr="009F3BDC">
        <w:rPr>
          <w:lang w:val="en-AU"/>
        </w:rPr>
        <w:fldChar w:fldCharType="end"/>
      </w:r>
      <w:r w:rsidRPr="009F3BDC">
        <w:rPr>
          <w:lang w:val="en-AU"/>
        </w:rPr>
        <w:t>.</w:t>
      </w:r>
    </w:p>
    <w:p w:rsidR="00F356E3" w:rsidRPr="009F3BDC" w:rsidRDefault="00F356E3" w:rsidP="00CF11E2">
      <w:pPr>
        <w:pStyle w:val="Heading2"/>
        <w:rPr>
          <w:lang w:val="en-AU"/>
        </w:rPr>
      </w:pPr>
      <w:bookmarkStart w:id="57" w:name="_Ref358820486"/>
      <w:bookmarkStart w:id="58" w:name="_Toc361930664"/>
      <w:r w:rsidRPr="009F3BDC">
        <w:rPr>
          <w:lang w:val="en-AU"/>
        </w:rPr>
        <w:t>Presentation of Results</w:t>
      </w:r>
      <w:bookmarkEnd w:id="57"/>
      <w:bookmarkEnd w:id="58"/>
    </w:p>
    <w:p w:rsidR="00F356E3" w:rsidRPr="009F3BDC" w:rsidRDefault="00F356E3" w:rsidP="00F356E3">
      <w:pPr>
        <w:pStyle w:val="Para0"/>
        <w:rPr>
          <w:lang w:val="en-AU"/>
        </w:rPr>
      </w:pPr>
      <w:r w:rsidRPr="009F3BDC">
        <w:rPr>
          <w:lang w:val="en-AU"/>
        </w:rPr>
        <w:t>The modelling results are presented as maps showing the frequency of occurrence as percentiles, of specified levels of TSS and sedimentation rate that occurred during the dredge material placement period. Percentiles of TSS and sedimentation rate are not presented for the 12-month period because the model predicted that the lowest values presented for the dredging p</w:t>
      </w:r>
      <w:r w:rsidR="00AA418C">
        <w:rPr>
          <w:lang w:val="en-AU"/>
        </w:rPr>
        <w:t>eriod would not occur either 50 per cent or 5 per cent</w:t>
      </w:r>
      <w:r w:rsidRPr="009F3BDC">
        <w:rPr>
          <w:lang w:val="en-AU"/>
        </w:rPr>
        <w:t xml:space="preserve"> of the time over the 12 months.</w:t>
      </w:r>
    </w:p>
    <w:p w:rsidR="00F356E3" w:rsidRPr="009F3BDC" w:rsidRDefault="00F356E3" w:rsidP="00F356E3">
      <w:pPr>
        <w:pStyle w:val="Para0"/>
        <w:rPr>
          <w:lang w:val="en-AU"/>
        </w:rPr>
      </w:pPr>
      <w:r w:rsidRPr="009F3BDC">
        <w:rPr>
          <w:lang w:val="en-AU"/>
        </w:rPr>
        <w:t xml:space="preserve">Additionally, total sedimentation and bottom thickness maps are presented for single points in time, at the end of the specified dredge material placement scenario and at the end of 12 months after commencement of the modelled placement. </w:t>
      </w:r>
    </w:p>
    <w:p w:rsidR="00F356E3" w:rsidRPr="009F3BDC" w:rsidRDefault="00F356E3" w:rsidP="00F356E3">
      <w:pPr>
        <w:pStyle w:val="Para0"/>
        <w:rPr>
          <w:lang w:val="en-AU"/>
        </w:rPr>
      </w:pPr>
      <w:r w:rsidRPr="009F3BDC">
        <w:rPr>
          <w:lang w:val="en-AU"/>
        </w:rPr>
        <w:lastRenderedPageBreak/>
        <w:t>SKM and APASA have found during the course of the study that in some cases the presentation of results can be difficult to interpret.</w:t>
      </w:r>
      <w:r w:rsidR="00483FFF" w:rsidRPr="009F3BDC">
        <w:rPr>
          <w:lang w:val="en-AU"/>
        </w:rPr>
        <w:t xml:space="preserve"> </w:t>
      </w:r>
      <w:r w:rsidRPr="009F3BDC">
        <w:rPr>
          <w:lang w:val="en-AU"/>
        </w:rPr>
        <w:t xml:space="preserve">Perhaps the best analogy for the presentation of the percentile results is the depth contours on a nautical chart, on which contours of given depths are drawn around individual depth soundings. In the case of the model results, the model predicts how frequently, as a percentage of time, a given condition will occur in each cell of the model grid during the modelling period. </w:t>
      </w:r>
      <w:r w:rsidR="00861E7C">
        <w:fldChar w:fldCharType="begin"/>
      </w:r>
      <w:r w:rsidR="00861E7C">
        <w:instrText xml:space="preserve"> REF _Ref358817747 \h  \* MERGEFORMAT </w:instrText>
      </w:r>
      <w:r w:rsidR="00861E7C">
        <w:fldChar w:fldCharType="separate"/>
      </w:r>
      <w:r w:rsidR="00E2599D" w:rsidRPr="00E2599D">
        <w:rPr>
          <w:lang w:val="en-AU"/>
        </w:rPr>
        <w:t>Figure 4</w:t>
      </w:r>
      <w:r w:rsidR="00861E7C">
        <w:fldChar w:fldCharType="end"/>
      </w:r>
      <w:r w:rsidRPr="009F3BDC">
        <w:rPr>
          <w:lang w:val="en-AU"/>
        </w:rPr>
        <w:t xml:space="preserve"> presents an imaginary portion of the model grid, zoomed in to a close-up view. The number in each of the model cells is the per cent of the time during the model run that the condition being represented - say for example 5 mg/L TSS - occurs. Using these data, a contour line can be drawn representing the boundary at which 5 mg/L occur</w:t>
      </w:r>
      <w:r w:rsidR="00AA418C">
        <w:rPr>
          <w:lang w:val="en-AU"/>
        </w:rPr>
        <w:t>red 50 per cent</w:t>
      </w:r>
      <w:r w:rsidRPr="009F3BDC">
        <w:rPr>
          <w:lang w:val="en-AU"/>
        </w:rPr>
        <w:t xml:space="preserve"> of the time in the model output. Areas on one side of the line, down and to the right in th</w:t>
      </w:r>
      <w:r w:rsidR="00A21CC7">
        <w:rPr>
          <w:lang w:val="en-AU"/>
        </w:rPr>
        <w:t>e</w:t>
      </w:r>
      <w:r w:rsidRPr="009F3BDC">
        <w:rPr>
          <w:lang w:val="en-AU"/>
        </w:rPr>
        <w:t xml:space="preserve"> imaginary example</w:t>
      </w:r>
      <w:r w:rsidR="00A21CC7">
        <w:rPr>
          <w:lang w:val="en-AU"/>
        </w:rPr>
        <w:t xml:space="preserve"> in </w:t>
      </w:r>
      <w:r w:rsidR="00D75464" w:rsidRPr="00D75464">
        <w:fldChar w:fldCharType="begin"/>
      </w:r>
      <w:r w:rsidR="00D75464" w:rsidRPr="00D75464">
        <w:instrText xml:space="preserve"> REF  _Ref358817747 \* Lower \h  \* MERGEFORMAT </w:instrText>
      </w:r>
      <w:r w:rsidR="00D75464" w:rsidRPr="00D75464">
        <w:fldChar w:fldCharType="separate"/>
      </w:r>
      <w:r w:rsidR="00E2599D" w:rsidRPr="00E2599D">
        <w:t xml:space="preserve">figure </w:t>
      </w:r>
      <w:r w:rsidR="00E2599D" w:rsidRPr="00E2599D">
        <w:rPr>
          <w:noProof/>
        </w:rPr>
        <w:t>4</w:t>
      </w:r>
      <w:r w:rsidR="00D75464" w:rsidRPr="00D75464">
        <w:fldChar w:fldCharType="end"/>
      </w:r>
      <w:r w:rsidRPr="009F3BDC">
        <w:rPr>
          <w:lang w:val="en-AU"/>
        </w:rPr>
        <w:t>, expe</w:t>
      </w:r>
      <w:r w:rsidR="00AA418C">
        <w:rPr>
          <w:lang w:val="en-AU"/>
        </w:rPr>
        <w:t>rienced 5 mg/L TSS less than 50</w:t>
      </w:r>
      <w:r w:rsidR="00933242">
        <w:rPr>
          <w:lang w:val="en-AU"/>
        </w:rPr>
        <w:t> </w:t>
      </w:r>
      <w:r w:rsidR="00AA418C">
        <w:rPr>
          <w:lang w:val="en-AU"/>
        </w:rPr>
        <w:t>per cent</w:t>
      </w:r>
      <w:r w:rsidRPr="009F3BDC">
        <w:rPr>
          <w:lang w:val="en-AU"/>
        </w:rPr>
        <w:t xml:space="preserve"> of the time and areas on the other side of the line experien</w:t>
      </w:r>
      <w:r w:rsidR="00AA418C">
        <w:rPr>
          <w:lang w:val="en-AU"/>
        </w:rPr>
        <w:t>ced this condition more than 50 per cent</w:t>
      </w:r>
      <w:r w:rsidRPr="009F3BDC">
        <w:rPr>
          <w:lang w:val="en-AU"/>
        </w:rPr>
        <w:t xml:space="preserve"> of the time. The blue line is thus the 50</w:t>
      </w:r>
      <w:r w:rsidRPr="009F3BDC">
        <w:rPr>
          <w:vertAlign w:val="superscript"/>
          <w:lang w:val="en-AU"/>
        </w:rPr>
        <w:t>th</w:t>
      </w:r>
      <w:r w:rsidRPr="009F3BDC">
        <w:rPr>
          <w:lang w:val="en-AU"/>
        </w:rPr>
        <w:t xml:space="preserve"> percentile contour for 5 mg/L TSS. Similarly, 95</w:t>
      </w:r>
      <w:r w:rsidRPr="009F3BDC">
        <w:rPr>
          <w:vertAlign w:val="superscript"/>
          <w:lang w:val="en-AU"/>
        </w:rPr>
        <w:t>th</w:t>
      </w:r>
      <w:r w:rsidRPr="009F3BDC">
        <w:rPr>
          <w:lang w:val="en-AU"/>
        </w:rPr>
        <w:t xml:space="preserve"> percentile contours represent the boundary of areas that experience a given water quality condition either more o</w:t>
      </w:r>
      <w:r w:rsidR="00AA418C">
        <w:rPr>
          <w:lang w:val="en-AU"/>
        </w:rPr>
        <w:t>r less than 5 per cent of the time, i.e. 95</w:t>
      </w:r>
      <w:r w:rsidR="00AA418C" w:rsidRPr="00AA418C">
        <w:rPr>
          <w:lang w:val="en-AU"/>
        </w:rPr>
        <w:t xml:space="preserve"> </w:t>
      </w:r>
      <w:r w:rsidR="00AA418C">
        <w:rPr>
          <w:lang w:val="en-AU"/>
        </w:rPr>
        <w:t>per cent</w:t>
      </w:r>
      <w:r w:rsidRPr="009F3BDC">
        <w:rPr>
          <w:lang w:val="en-AU"/>
        </w:rPr>
        <w:t xml:space="preserve"> of the time TSS or sedimentation is less than the contoured value.</w:t>
      </w:r>
    </w:p>
    <w:p w:rsidR="00F356E3" w:rsidRPr="009F3BDC" w:rsidRDefault="00F356E3" w:rsidP="00F356E3">
      <w:pPr>
        <w:pStyle w:val="Para0"/>
        <w:rPr>
          <w:lang w:val="en-AU"/>
        </w:rPr>
      </w:pPr>
      <w:r w:rsidRPr="009F3BDC">
        <w:rPr>
          <w:noProof/>
          <w:lang w:val="en-AU" w:eastAsia="en-AU"/>
        </w:rPr>
        <w:drawing>
          <wp:inline distT="0" distB="0" distL="0" distR="0" wp14:anchorId="6E50EFB6" wp14:editId="32091A98">
            <wp:extent cx="4346575" cy="3621405"/>
            <wp:effectExtent l="0" t="0" r="0" b="0"/>
            <wp:docPr id="2" name="Picture 2" descr="Figure 4 presents an imaginary portion of the model grid, zoomed in to a close-up view. The number in each of the model cells is the per cent of the time during the model run that the condition being represented - say for example 5 mg/L TSS - occurs. Using these data, a contour line can be drawn representing the boundary at which 5 mg/L occurred 50 per cent of the time in the model output. Areas on one side of the line, down and to the right in the imaginary example in Figure 4, experienced 5 mg/L TSS less than 50 per cent of the time and areas on the other side of the line experienced this condition more than 50 per cent of the time. The blue line is thus the 50th percentile contour for 5 mg/L TSS. &#10;"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46575" cy="3621405"/>
                    </a:xfrm>
                    <a:prstGeom prst="rect">
                      <a:avLst/>
                    </a:prstGeom>
                    <a:noFill/>
                  </pic:spPr>
                </pic:pic>
              </a:graphicData>
            </a:graphic>
          </wp:inline>
        </w:drawing>
      </w:r>
    </w:p>
    <w:p w:rsidR="00F356E3" w:rsidRPr="009F3BDC" w:rsidRDefault="00F356E3" w:rsidP="00F356E3">
      <w:pPr>
        <w:pStyle w:val="Caption"/>
      </w:pPr>
      <w:bookmarkStart w:id="59" w:name="_Ref358817747"/>
      <w:bookmarkStart w:id="60" w:name="_Toc360693962"/>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4</w:t>
      </w:r>
      <w:r w:rsidR="00B66293" w:rsidRPr="009F3BDC">
        <w:rPr>
          <w:b/>
        </w:rPr>
        <w:fldChar w:fldCharType="end"/>
      </w:r>
      <w:bookmarkEnd w:id="59"/>
      <w:r w:rsidRPr="009F3BDC">
        <w:t>. Imaginary zoomed-in view of a section of the model grid. The number in each cell represents the per cent of time during the model run each cell experiences a TSS concentration of 5 mg/L. The blue line shows the 50</w:t>
      </w:r>
      <w:r w:rsidRPr="009F3BDC">
        <w:rPr>
          <w:vertAlign w:val="superscript"/>
        </w:rPr>
        <w:t>th</w:t>
      </w:r>
      <w:r w:rsidRPr="009F3BDC">
        <w:t xml:space="preserve"> percentile contour for 5mg/L TSS.</w:t>
      </w:r>
      <w:bookmarkEnd w:id="60"/>
    </w:p>
    <w:p w:rsidR="00F356E3" w:rsidRPr="009F3BDC" w:rsidRDefault="00F356E3" w:rsidP="00F356E3">
      <w:pPr>
        <w:pStyle w:val="Para0"/>
        <w:rPr>
          <w:lang w:val="en-AU"/>
        </w:rPr>
      </w:pPr>
    </w:p>
    <w:p w:rsidR="00F356E3" w:rsidRPr="009F3BDC" w:rsidRDefault="00483FFF" w:rsidP="00F356E3">
      <w:pPr>
        <w:pStyle w:val="Para0"/>
        <w:rPr>
          <w:lang w:val="en-AU"/>
        </w:rPr>
      </w:pPr>
      <w:r w:rsidRPr="009F3BDC">
        <w:rPr>
          <w:lang w:val="en-AU"/>
        </w:rPr>
        <w:t xml:space="preserve">In this report, the model outputs are shown as contour lines as depicted in </w:t>
      </w:r>
      <w:r w:rsidR="00D75464" w:rsidRPr="00D75464">
        <w:fldChar w:fldCharType="begin"/>
      </w:r>
      <w:r w:rsidR="00D75464" w:rsidRPr="00D75464">
        <w:instrText xml:space="preserve"> REF  _Ref358817747 \* Lower \h  \* MERGEFORMAT </w:instrText>
      </w:r>
      <w:r w:rsidR="00D75464" w:rsidRPr="00D75464">
        <w:fldChar w:fldCharType="separate"/>
      </w:r>
      <w:r w:rsidR="00E2599D" w:rsidRPr="00E2599D">
        <w:t xml:space="preserve">figure </w:t>
      </w:r>
      <w:r w:rsidR="00E2599D" w:rsidRPr="00E2599D">
        <w:rPr>
          <w:noProof/>
        </w:rPr>
        <w:t>4</w:t>
      </w:r>
      <w:r w:rsidR="00D75464" w:rsidRPr="00D75464">
        <w:fldChar w:fldCharType="end"/>
      </w:r>
      <w:r w:rsidRPr="009F3BDC">
        <w:rPr>
          <w:lang w:val="en-AU"/>
        </w:rPr>
        <w:t xml:space="preserve"> so as not to obscure underlying data layers. The detailed modelling report (SKM APASA 2013</w:t>
      </w:r>
      <w:r w:rsidR="00BA1CD6">
        <w:rPr>
          <w:lang w:val="en-AU"/>
        </w:rPr>
        <w:t>c</w:t>
      </w:r>
      <w:r w:rsidRPr="009F3BDC">
        <w:rPr>
          <w:lang w:val="en-AU"/>
        </w:rPr>
        <w:t xml:space="preserve">) </w:t>
      </w:r>
      <w:r w:rsidR="00CF11E2" w:rsidRPr="009F3BDC">
        <w:rPr>
          <w:lang w:val="en-AU"/>
        </w:rPr>
        <w:t xml:space="preserve">presents the modelling results more visually, as shaded areas. </w:t>
      </w:r>
      <w:r w:rsidRPr="009F3BDC">
        <w:rPr>
          <w:lang w:val="en-AU"/>
        </w:rPr>
        <w:t xml:space="preserve">The boundary </w:t>
      </w:r>
      <w:r w:rsidR="00CF11E2" w:rsidRPr="009F3BDC">
        <w:rPr>
          <w:lang w:val="en-AU"/>
        </w:rPr>
        <w:t xml:space="preserve">between </w:t>
      </w:r>
      <w:r w:rsidRPr="009F3BDC">
        <w:rPr>
          <w:lang w:val="en-AU"/>
        </w:rPr>
        <w:t>shaded area</w:t>
      </w:r>
      <w:r w:rsidR="00CF11E2" w:rsidRPr="009F3BDC">
        <w:rPr>
          <w:lang w:val="en-AU"/>
        </w:rPr>
        <w:t>s of different colour</w:t>
      </w:r>
      <w:r w:rsidRPr="009F3BDC">
        <w:rPr>
          <w:lang w:val="en-AU"/>
        </w:rPr>
        <w:t xml:space="preserve"> corresponds to </w:t>
      </w:r>
      <w:r w:rsidR="00CF11E2" w:rsidRPr="009F3BDC">
        <w:rPr>
          <w:lang w:val="en-AU"/>
        </w:rPr>
        <w:t xml:space="preserve">the </w:t>
      </w:r>
      <w:r w:rsidRPr="009F3BDC">
        <w:rPr>
          <w:lang w:val="en-AU"/>
        </w:rPr>
        <w:t>contour line</w:t>
      </w:r>
      <w:r w:rsidR="00CF11E2" w:rsidRPr="009F3BDC">
        <w:rPr>
          <w:lang w:val="en-AU"/>
        </w:rPr>
        <w:t>s</w:t>
      </w:r>
      <w:r w:rsidRPr="009F3BDC">
        <w:rPr>
          <w:lang w:val="en-AU"/>
        </w:rPr>
        <w:t xml:space="preserve"> produced as described above. </w:t>
      </w:r>
      <w:r w:rsidR="00B66293" w:rsidRPr="004156F3">
        <w:rPr>
          <w:lang w:val="en-AU"/>
        </w:rPr>
        <w:fldChar w:fldCharType="begin"/>
      </w:r>
      <w:r w:rsidR="00D0104D" w:rsidRPr="004156F3">
        <w:rPr>
          <w:lang w:val="en-AU"/>
        </w:rPr>
        <w:instrText xml:space="preserve"> REF _Ref358819540 \h </w:instrText>
      </w:r>
      <w:r w:rsidR="004156F3" w:rsidRPr="004156F3">
        <w:rPr>
          <w:lang w:val="en-AU"/>
        </w:rPr>
        <w:instrText xml:space="preserve"> \* MERGEFORMAT </w:instrText>
      </w:r>
      <w:r w:rsidR="00B66293" w:rsidRPr="004156F3">
        <w:rPr>
          <w:lang w:val="en-AU"/>
        </w:rPr>
      </w:r>
      <w:r w:rsidR="00B66293" w:rsidRPr="004156F3">
        <w:rPr>
          <w:lang w:val="en-AU"/>
        </w:rPr>
        <w:fldChar w:fldCharType="separate"/>
      </w:r>
      <w:r w:rsidR="00E2599D" w:rsidRPr="00E2599D">
        <w:t xml:space="preserve">Figure </w:t>
      </w:r>
      <w:r w:rsidR="00E2599D" w:rsidRPr="00E2599D">
        <w:rPr>
          <w:noProof/>
        </w:rPr>
        <w:t>5</w:t>
      </w:r>
      <w:r w:rsidR="00B66293" w:rsidRPr="004156F3">
        <w:rPr>
          <w:lang w:val="en-AU"/>
        </w:rPr>
        <w:fldChar w:fldCharType="end"/>
      </w:r>
      <w:r w:rsidRPr="009F3BDC">
        <w:rPr>
          <w:lang w:val="en-AU"/>
        </w:rPr>
        <w:t xml:space="preserve"> shows the imaginary example in </w:t>
      </w:r>
      <w:r w:rsidR="00D75464" w:rsidRPr="00D75464">
        <w:fldChar w:fldCharType="begin"/>
      </w:r>
      <w:r w:rsidR="00D75464" w:rsidRPr="00D75464">
        <w:instrText xml:space="preserve"> REF  _Ref358817747 \* Lower \h  \* MERGEFORMAT </w:instrText>
      </w:r>
      <w:r w:rsidR="00D75464" w:rsidRPr="00D75464">
        <w:fldChar w:fldCharType="separate"/>
      </w:r>
      <w:r w:rsidR="00E2599D" w:rsidRPr="00E2599D">
        <w:t xml:space="preserve">figure </w:t>
      </w:r>
      <w:r w:rsidR="00E2599D" w:rsidRPr="00E2599D">
        <w:rPr>
          <w:noProof/>
        </w:rPr>
        <w:t>4</w:t>
      </w:r>
      <w:r w:rsidR="00D75464" w:rsidRPr="00D75464">
        <w:fldChar w:fldCharType="end"/>
      </w:r>
      <w:r w:rsidR="00CF11E2" w:rsidRPr="009F3BDC">
        <w:rPr>
          <w:lang w:val="en-AU"/>
        </w:rPr>
        <w:t xml:space="preserve"> </w:t>
      </w:r>
      <w:r w:rsidRPr="009F3BDC">
        <w:rPr>
          <w:lang w:val="en-AU"/>
        </w:rPr>
        <w:t xml:space="preserve">presented as a shaded area; the contour in </w:t>
      </w:r>
      <w:r w:rsidR="00D75464" w:rsidRPr="00D75464">
        <w:fldChar w:fldCharType="begin"/>
      </w:r>
      <w:r w:rsidR="00D75464" w:rsidRPr="00D75464">
        <w:instrText xml:space="preserve"> REF  _Ref358817747 \* Lower \h  \* MERGEFORMAT </w:instrText>
      </w:r>
      <w:r w:rsidR="00D75464" w:rsidRPr="00D75464">
        <w:fldChar w:fldCharType="separate"/>
      </w:r>
      <w:r w:rsidR="00E2599D" w:rsidRPr="00E2599D">
        <w:t xml:space="preserve">figure </w:t>
      </w:r>
      <w:r w:rsidR="00E2599D" w:rsidRPr="00E2599D">
        <w:rPr>
          <w:noProof/>
        </w:rPr>
        <w:t>4</w:t>
      </w:r>
      <w:r w:rsidR="00D75464" w:rsidRPr="00D75464">
        <w:fldChar w:fldCharType="end"/>
      </w:r>
      <w:r w:rsidRPr="00D75464">
        <w:rPr>
          <w:lang w:val="en-AU"/>
        </w:rPr>
        <w:t xml:space="preserve"> </w:t>
      </w:r>
      <w:r w:rsidR="00D0104D" w:rsidRPr="00D75464">
        <w:rPr>
          <w:lang w:val="en-AU"/>
        </w:rPr>
        <w:t>i</w:t>
      </w:r>
      <w:r w:rsidR="00D0104D" w:rsidRPr="009F3BDC">
        <w:rPr>
          <w:lang w:val="en-AU"/>
        </w:rPr>
        <w:t>s</w:t>
      </w:r>
      <w:r w:rsidRPr="009F3BDC">
        <w:rPr>
          <w:lang w:val="en-AU"/>
        </w:rPr>
        <w:t xml:space="preserve"> the boundary of the shaded area.</w:t>
      </w:r>
    </w:p>
    <w:p w:rsidR="00CF11E2" w:rsidRPr="009F3BDC" w:rsidRDefault="00D0104D" w:rsidP="00F356E3">
      <w:pPr>
        <w:pStyle w:val="Para0"/>
        <w:rPr>
          <w:lang w:val="en-AU"/>
        </w:rPr>
      </w:pPr>
      <w:r w:rsidRPr="009F3BDC">
        <w:rPr>
          <w:noProof/>
          <w:lang w:val="en-AU" w:eastAsia="en-AU"/>
        </w:rPr>
        <w:lastRenderedPageBreak/>
        <w:drawing>
          <wp:inline distT="0" distB="0" distL="0" distR="0" wp14:anchorId="224E0E44" wp14:editId="27860066">
            <wp:extent cx="4324350" cy="3619500"/>
            <wp:effectExtent l="0" t="0" r="0" b="0"/>
            <wp:docPr id="239" name="Picture 3" descr="Figure 5 shows presentation of the imaginary results in Figure 4 as a shaded area. Areas in the darker blue area experience 5 mg/L TSS more than 50 per cent of the time, those in the light blue area less than 50 per cent of the time. &#10;"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QE06630\500 - Sediment plume migration models\Report Revision 2\shaded area percentile figure.png"/>
                    <pic:cNvPicPr>
                      <a:picLocks noChangeAspect="1" noChangeArrowheads="1"/>
                    </pic:cNvPicPr>
                  </pic:nvPicPr>
                  <pic:blipFill>
                    <a:blip r:embed="rId42" cstate="print"/>
                    <a:srcRect/>
                    <a:stretch>
                      <a:fillRect/>
                    </a:stretch>
                  </pic:blipFill>
                  <pic:spPr bwMode="auto">
                    <a:xfrm>
                      <a:off x="0" y="0"/>
                      <a:ext cx="4324350" cy="3619500"/>
                    </a:xfrm>
                    <a:prstGeom prst="rect">
                      <a:avLst/>
                    </a:prstGeom>
                    <a:noFill/>
                    <a:ln w="9525">
                      <a:noFill/>
                      <a:miter lim="800000"/>
                      <a:headEnd/>
                      <a:tailEnd/>
                    </a:ln>
                  </pic:spPr>
                </pic:pic>
              </a:graphicData>
            </a:graphic>
          </wp:inline>
        </w:drawing>
      </w:r>
    </w:p>
    <w:p w:rsidR="00CF11E2" w:rsidRPr="009F3BDC" w:rsidRDefault="00D0104D" w:rsidP="00D0104D">
      <w:pPr>
        <w:pStyle w:val="Caption"/>
      </w:pPr>
      <w:bookmarkStart w:id="61" w:name="_Ref358819540"/>
      <w:bookmarkStart w:id="62" w:name="_Toc360693963"/>
      <w:r w:rsidRPr="002910F3">
        <w:rPr>
          <w:b/>
        </w:rPr>
        <w:t xml:space="preserve">Figure </w:t>
      </w:r>
      <w:r w:rsidR="00B66293" w:rsidRPr="002910F3">
        <w:rPr>
          <w:b/>
        </w:rPr>
        <w:fldChar w:fldCharType="begin"/>
      </w:r>
      <w:r w:rsidRPr="002910F3">
        <w:rPr>
          <w:b/>
        </w:rPr>
        <w:instrText xml:space="preserve"> SEQ Figure \* ARABIC </w:instrText>
      </w:r>
      <w:r w:rsidR="00B66293" w:rsidRPr="002910F3">
        <w:rPr>
          <w:b/>
        </w:rPr>
        <w:fldChar w:fldCharType="separate"/>
      </w:r>
      <w:r w:rsidR="00E2599D">
        <w:rPr>
          <w:b/>
          <w:noProof/>
        </w:rPr>
        <w:t>5</w:t>
      </w:r>
      <w:r w:rsidR="00B66293" w:rsidRPr="002910F3">
        <w:rPr>
          <w:b/>
        </w:rPr>
        <w:fldChar w:fldCharType="end"/>
      </w:r>
      <w:bookmarkEnd w:id="61"/>
      <w:r w:rsidRPr="009F3BDC">
        <w:t>. Presentation of the imaginary results in</w:t>
      </w:r>
      <w:r w:rsidR="005804BC">
        <w:t xml:space="preserve"> </w:t>
      </w:r>
      <w:r w:rsidR="008F1C87" w:rsidRPr="008F1C87">
        <w:t>figure 34</w:t>
      </w:r>
      <w:r w:rsidR="008F1C87">
        <w:rPr>
          <w:b/>
        </w:rPr>
        <w:t xml:space="preserve"> </w:t>
      </w:r>
      <w:r w:rsidRPr="009F3BDC">
        <w:t>as a shaded area. Areas in the darker blue area experience 5 mg/L TSS more than 50 per</w:t>
      </w:r>
      <w:r w:rsidR="00CF4BA9">
        <w:t xml:space="preserve"> </w:t>
      </w:r>
      <w:r w:rsidRPr="009F3BDC">
        <w:t>cent of the time, those in t</w:t>
      </w:r>
      <w:r w:rsidR="00AA418C">
        <w:t>he light blue area less than 50 per cent</w:t>
      </w:r>
      <w:r w:rsidRPr="009F3BDC">
        <w:t xml:space="preserve"> of the time.</w:t>
      </w:r>
      <w:bookmarkEnd w:id="62"/>
    </w:p>
    <w:p w:rsidR="00CF11E2" w:rsidRPr="009F3BDC" w:rsidRDefault="00CF11E2" w:rsidP="00F356E3">
      <w:pPr>
        <w:pStyle w:val="Para0"/>
        <w:rPr>
          <w:lang w:val="en-AU"/>
        </w:rPr>
      </w:pPr>
    </w:p>
    <w:p w:rsidR="00522F97" w:rsidRPr="009F3BDC" w:rsidRDefault="00522F97" w:rsidP="00522F97">
      <w:pPr>
        <w:pStyle w:val="Heading2"/>
        <w:rPr>
          <w:lang w:val="en-AU"/>
        </w:rPr>
      </w:pPr>
      <w:bookmarkStart w:id="63" w:name="_Toc354747557"/>
      <w:bookmarkStart w:id="64" w:name="_Ref358820219"/>
      <w:bookmarkStart w:id="65" w:name="_Toc361930665"/>
      <w:r w:rsidRPr="009F3BDC">
        <w:rPr>
          <w:lang w:val="en-AU"/>
        </w:rPr>
        <w:t>Ecological Considerations</w:t>
      </w:r>
      <w:bookmarkEnd w:id="63"/>
      <w:bookmarkEnd w:id="64"/>
      <w:bookmarkEnd w:id="65"/>
    </w:p>
    <w:p w:rsidR="00D957EC" w:rsidRPr="009F3BDC" w:rsidRDefault="00D957EC" w:rsidP="00D957EC">
      <w:pPr>
        <w:pStyle w:val="Heading3"/>
        <w:rPr>
          <w:rStyle w:val="Para0Char"/>
          <w:lang w:val="en-AU"/>
        </w:rPr>
      </w:pPr>
      <w:bookmarkStart w:id="66" w:name="_Toc361930666"/>
      <w:r w:rsidRPr="009F3BDC">
        <w:rPr>
          <w:rStyle w:val="Para0Char"/>
          <w:lang w:val="en-AU"/>
        </w:rPr>
        <w:t>Values Presented in Model Outputs</w:t>
      </w:r>
      <w:bookmarkEnd w:id="66"/>
    </w:p>
    <w:p w:rsidR="00AA3111" w:rsidRPr="009F3BDC" w:rsidRDefault="00522F97" w:rsidP="00522F97">
      <w:pPr>
        <w:pStyle w:val="Para0"/>
        <w:rPr>
          <w:lang w:val="en-AU"/>
        </w:rPr>
      </w:pPr>
      <w:r w:rsidRPr="009F3BDC">
        <w:rPr>
          <w:rStyle w:val="Para0Char"/>
          <w:lang w:val="en-AU"/>
        </w:rPr>
        <w:t xml:space="preserve">The GBRMPA modelling guidelines </w:t>
      </w:r>
      <w:r w:rsidRPr="009F3BDC">
        <w:rPr>
          <w:lang w:val="en-AU"/>
        </w:rPr>
        <w:t>for dredging projects</w:t>
      </w:r>
      <w:r w:rsidRPr="009F3BDC">
        <w:rPr>
          <w:rStyle w:val="Para0Char"/>
          <w:lang w:val="en-AU"/>
        </w:rPr>
        <w:t xml:space="preserve"> (GBRMPA 2012) encourage the application of “zones of impact” in which modelling is used to predict the spatial extent of zones of high impact, moderate impact, and influence</w:t>
      </w:r>
      <w:r w:rsidRPr="009F3BDC">
        <w:rPr>
          <w:lang w:val="en-AU"/>
        </w:rPr>
        <w:t xml:space="preserve">. To model zones of impact, quantitative impact thresholds for TSS and sedimentation must be established, which in turn requires </w:t>
      </w:r>
      <w:r w:rsidR="00AA3111" w:rsidRPr="009F3BDC">
        <w:rPr>
          <w:lang w:val="en-AU"/>
        </w:rPr>
        <w:t xml:space="preserve">an understanding </w:t>
      </w:r>
      <w:r w:rsidR="00160838">
        <w:rPr>
          <w:lang w:val="en-AU"/>
        </w:rPr>
        <w:t xml:space="preserve">of </w:t>
      </w:r>
      <w:r w:rsidRPr="009F3BDC">
        <w:rPr>
          <w:lang w:val="en-AU"/>
        </w:rPr>
        <w:t xml:space="preserve">the </w:t>
      </w:r>
      <w:r w:rsidR="00AA3111" w:rsidRPr="009F3BDC">
        <w:rPr>
          <w:lang w:val="en-AU"/>
        </w:rPr>
        <w:t xml:space="preserve">habitat </w:t>
      </w:r>
      <w:r w:rsidRPr="009F3BDC">
        <w:rPr>
          <w:lang w:val="en-AU"/>
        </w:rPr>
        <w:t>type</w:t>
      </w:r>
      <w:r w:rsidR="00AA3111" w:rsidRPr="009F3BDC">
        <w:rPr>
          <w:lang w:val="en-AU"/>
        </w:rPr>
        <w:t>, species composition,</w:t>
      </w:r>
      <w:r w:rsidRPr="009F3BDC">
        <w:rPr>
          <w:lang w:val="en-AU"/>
        </w:rPr>
        <w:t xml:space="preserve"> </w:t>
      </w:r>
      <w:r w:rsidR="00AA3111" w:rsidRPr="009F3BDC">
        <w:rPr>
          <w:lang w:val="en-AU"/>
        </w:rPr>
        <w:t>and sensitivities</w:t>
      </w:r>
      <w:r w:rsidRPr="009F3BDC">
        <w:rPr>
          <w:lang w:val="en-AU"/>
        </w:rPr>
        <w:t xml:space="preserve"> of the environmental receptors likely to be affected. </w:t>
      </w:r>
    </w:p>
    <w:p w:rsidR="00522F97" w:rsidRPr="009F3BDC" w:rsidRDefault="00522F97" w:rsidP="00522F97">
      <w:pPr>
        <w:pStyle w:val="Para0"/>
        <w:rPr>
          <w:lang w:val="en-AU"/>
        </w:rPr>
      </w:pPr>
      <w:r w:rsidRPr="009F3BDC">
        <w:rPr>
          <w:lang w:val="en-AU"/>
        </w:rPr>
        <w:t xml:space="preserve">The present project is an example of a situation discussed by SKM (2013b) where there was too much uncertainty regarding the receptors potentially affected by dredge material placement to feasibly establish scientifically valid impact threshold criteria. The study involved both hypothetical model cases for which there is no prior experience of material placement and also, as discussed above, the novel application of a long-term model including the influence of large-scale currents. </w:t>
      </w:r>
      <w:r w:rsidR="00AA3111" w:rsidRPr="009F3BDC">
        <w:rPr>
          <w:lang w:val="en-AU"/>
        </w:rPr>
        <w:t>T</w:t>
      </w:r>
      <w:r w:rsidRPr="009F3BDC">
        <w:rPr>
          <w:lang w:val="en-AU"/>
        </w:rPr>
        <w:t xml:space="preserve">he likely spatial scales of sediment migration in the model outputs could not be confidently predicted </w:t>
      </w:r>
      <w:r w:rsidR="00AA3111" w:rsidRPr="009F3BDC">
        <w:rPr>
          <w:lang w:val="en-AU"/>
        </w:rPr>
        <w:t>in advance. T</w:t>
      </w:r>
      <w:r w:rsidRPr="009F3BDC">
        <w:rPr>
          <w:lang w:val="en-AU"/>
        </w:rPr>
        <w:t xml:space="preserve">herefore </w:t>
      </w:r>
      <w:r w:rsidR="00AA3111" w:rsidRPr="009F3BDC">
        <w:rPr>
          <w:lang w:val="en-AU"/>
        </w:rPr>
        <w:t xml:space="preserve">the habitat </w:t>
      </w:r>
      <w:r w:rsidRPr="009F3BDC">
        <w:rPr>
          <w:lang w:val="en-AU"/>
        </w:rPr>
        <w:t xml:space="preserve">type (e.g. coral vs. seagrass communities), </w:t>
      </w:r>
      <w:r w:rsidR="00AA3111" w:rsidRPr="009F3BDC">
        <w:rPr>
          <w:lang w:val="en-AU"/>
        </w:rPr>
        <w:t xml:space="preserve">potential sensitivities </w:t>
      </w:r>
      <w:r w:rsidRPr="009F3BDC">
        <w:rPr>
          <w:lang w:val="en-AU"/>
        </w:rPr>
        <w:t xml:space="preserve">(e.g. </w:t>
      </w:r>
      <w:r w:rsidR="00AA3111" w:rsidRPr="009F3BDC">
        <w:rPr>
          <w:lang w:val="en-AU"/>
        </w:rPr>
        <w:t xml:space="preserve">potential </w:t>
      </w:r>
      <w:r w:rsidRPr="009F3BDC">
        <w:rPr>
          <w:lang w:val="en-AU"/>
        </w:rPr>
        <w:t>changes in reef sensitivity along the inshore-offshore gradient), or site-specific TSS and sedimentation regimes</w:t>
      </w:r>
      <w:r w:rsidR="00AA3111" w:rsidRPr="009F3BDC">
        <w:rPr>
          <w:lang w:val="en-AU"/>
        </w:rPr>
        <w:t xml:space="preserve"> were not known in advance either</w:t>
      </w:r>
      <w:r w:rsidRPr="009F3BDC">
        <w:rPr>
          <w:lang w:val="en-AU"/>
        </w:rPr>
        <w:t xml:space="preserve">. </w:t>
      </w:r>
      <w:r w:rsidR="00AA3111" w:rsidRPr="009F3BDC">
        <w:rPr>
          <w:lang w:val="en-AU"/>
        </w:rPr>
        <w:t xml:space="preserve">This made it impossible to establish quantitative criteria for zones of impact and influence. </w:t>
      </w:r>
      <w:r w:rsidRPr="009F3BDC">
        <w:rPr>
          <w:lang w:val="en-AU"/>
        </w:rPr>
        <w:t>Therefore, the modelling predicted the spatial extent of a range of levels of TSS</w:t>
      </w:r>
      <w:r w:rsidR="00736A7C">
        <w:rPr>
          <w:lang w:val="en-AU"/>
        </w:rPr>
        <w:t>, sedimentation rate, and</w:t>
      </w:r>
      <w:r w:rsidRPr="009F3BDC">
        <w:rPr>
          <w:lang w:val="en-AU"/>
        </w:rPr>
        <w:t xml:space="preserve"> </w:t>
      </w:r>
      <w:r w:rsidR="00736A7C">
        <w:rPr>
          <w:lang w:val="en-AU"/>
        </w:rPr>
        <w:t xml:space="preserve">total sedimentation. </w:t>
      </w:r>
      <w:r w:rsidRPr="009F3BDC">
        <w:rPr>
          <w:lang w:val="en-AU"/>
        </w:rPr>
        <w:t>This corresponds to the first step in the iterative approach recommended by SKM (2013b) to identify receptors of interest and then establish impact criteria.</w:t>
      </w:r>
    </w:p>
    <w:p w:rsidR="003F133C" w:rsidRDefault="00522F97" w:rsidP="00522F97">
      <w:pPr>
        <w:pStyle w:val="Para0"/>
        <w:rPr>
          <w:lang w:val="en-AU"/>
        </w:rPr>
      </w:pPr>
      <w:r w:rsidRPr="009F3BDC">
        <w:rPr>
          <w:lang w:val="en-AU"/>
        </w:rPr>
        <w:lastRenderedPageBreak/>
        <w:t xml:space="preserve">The purpose of the study was to compare and contrast potential advantages and disadvantages of placing dredge material at potential alternative sites </w:t>
      </w:r>
      <w:r w:rsidR="00E64078" w:rsidRPr="009F3BDC">
        <w:rPr>
          <w:lang w:val="en-AU"/>
        </w:rPr>
        <w:t xml:space="preserve">(including the current sites </w:t>
      </w:r>
      <w:r w:rsidRPr="009F3BDC">
        <w:rPr>
          <w:lang w:val="en-AU"/>
        </w:rPr>
        <w:t>except at Gladstone</w:t>
      </w:r>
      <w:r w:rsidR="00E64078" w:rsidRPr="009F3BDC">
        <w:rPr>
          <w:lang w:val="en-AU"/>
        </w:rPr>
        <w:t xml:space="preserve">). </w:t>
      </w:r>
      <w:r w:rsidRPr="009F3BDC">
        <w:rPr>
          <w:lang w:val="en-AU"/>
        </w:rPr>
        <w:t xml:space="preserve">The values presented in the output maps were not necessarily selected </w:t>
      </w:r>
      <w:r w:rsidR="00736A7C">
        <w:rPr>
          <w:lang w:val="en-AU"/>
        </w:rPr>
        <w:t xml:space="preserve">solely </w:t>
      </w:r>
      <w:r w:rsidRPr="009F3BDC">
        <w:rPr>
          <w:lang w:val="en-AU"/>
        </w:rPr>
        <w:t xml:space="preserve">on the basis of ecological relevance. </w:t>
      </w:r>
      <w:r w:rsidR="003F133C">
        <w:rPr>
          <w:lang w:val="en-AU"/>
        </w:rPr>
        <w:t>Consideration was also given to using contour values that would provide useful comparisons among alternative placement locations. Preliminary results suggested that higher values than those selected sometime were predicted to occur infrequently enough that they would not be useful for comparative purposes, that is, they tended to produce almost blank maps that did not represent comparative transport of material from alternative sites satisfactorily. In some cases this also occurred for low values, as discussed below.</w:t>
      </w:r>
    </w:p>
    <w:p w:rsidR="00522F97" w:rsidRPr="009F3BDC" w:rsidRDefault="00522F97" w:rsidP="00522F97">
      <w:pPr>
        <w:pStyle w:val="Para0"/>
        <w:rPr>
          <w:rStyle w:val="Para0Char"/>
          <w:lang w:val="en-AU"/>
        </w:rPr>
      </w:pPr>
      <w:r w:rsidRPr="009F3BDC">
        <w:rPr>
          <w:lang w:val="en-AU"/>
        </w:rPr>
        <w:t>That said, the model output values did take into account available information on species tolerances to sediment-related stress and their variability. Tolerance to chronic TSS concentrations in coral communities, for example, ranges from &lt;10 mg/L for offshore communities in clear waters to &gt;</w:t>
      </w:r>
      <w:r w:rsidR="0071582F">
        <w:rPr>
          <w:lang w:val="en-AU"/>
        </w:rPr>
        <w:t xml:space="preserve"> </w:t>
      </w:r>
      <w:r w:rsidRPr="009F3BDC">
        <w:rPr>
          <w:lang w:val="en-AU"/>
        </w:rPr>
        <w:t>100 mg/L for some nearshore reefs (Erftemeijer et al. 2012). There is even greater variation in measured tolerances of individual coral species</w:t>
      </w:r>
      <w:r w:rsidR="00B16762">
        <w:rPr>
          <w:lang w:val="en-AU"/>
        </w:rPr>
        <w:t xml:space="preserve"> to more acute exposure to elevated TSS</w:t>
      </w:r>
      <w:r w:rsidRPr="009F3BDC">
        <w:rPr>
          <w:lang w:val="en-AU"/>
        </w:rPr>
        <w:t>, from concentrations of &lt;</w:t>
      </w:r>
      <w:r w:rsidR="0071582F">
        <w:rPr>
          <w:lang w:val="en-AU"/>
        </w:rPr>
        <w:t xml:space="preserve"> </w:t>
      </w:r>
      <w:r w:rsidRPr="009F3BDC">
        <w:rPr>
          <w:lang w:val="en-AU"/>
        </w:rPr>
        <w:t>30 mg/L to as high as 1000 mg/L TSS for exposures in the order of several weeks. Measured thresholds to sedimentation rate in individual coral species range from &lt;</w:t>
      </w:r>
      <w:r w:rsidR="00654A72">
        <w:rPr>
          <w:lang w:val="en-AU"/>
        </w:rPr>
        <w:t> </w:t>
      </w:r>
      <w:r w:rsidRPr="009F3BDC">
        <w:rPr>
          <w:lang w:val="en-AU"/>
        </w:rPr>
        <w:t>10</w:t>
      </w:r>
      <w:r w:rsidR="00933242">
        <w:rPr>
          <w:lang w:val="en-AU"/>
        </w:rPr>
        <w:t> </w:t>
      </w:r>
      <w:r w:rsidRPr="009F3BDC">
        <w:rPr>
          <w:lang w:val="en-AU"/>
        </w:rPr>
        <w:t>mg/cm</w:t>
      </w:r>
      <w:r w:rsidRPr="009F3BDC">
        <w:rPr>
          <w:vertAlign w:val="superscript"/>
          <w:lang w:val="en-AU"/>
        </w:rPr>
        <w:t>2</w:t>
      </w:r>
      <w:r w:rsidRPr="009F3BDC">
        <w:rPr>
          <w:lang w:val="en-AU"/>
        </w:rPr>
        <w:t>/d to &gt;</w:t>
      </w:r>
      <w:r w:rsidR="0071582F">
        <w:rPr>
          <w:lang w:val="en-AU"/>
        </w:rPr>
        <w:t xml:space="preserve"> </w:t>
      </w:r>
      <w:r w:rsidRPr="009F3BDC">
        <w:rPr>
          <w:lang w:val="en-AU"/>
        </w:rPr>
        <w:t>400 mg/cm</w:t>
      </w:r>
      <w:r w:rsidRPr="009F3BDC">
        <w:rPr>
          <w:vertAlign w:val="superscript"/>
          <w:lang w:val="en-AU"/>
        </w:rPr>
        <w:t>2</w:t>
      </w:r>
      <w:r w:rsidRPr="009F3BDC">
        <w:rPr>
          <w:lang w:val="en-AU"/>
        </w:rPr>
        <w:t>/d (Erftemeijer et al. 2012). The exposure duration needed to cause impact in different coral species ranges from days to five or six weeks or more for elevated TSS and from &lt;</w:t>
      </w:r>
      <w:r w:rsidR="0071582F">
        <w:rPr>
          <w:lang w:val="en-AU"/>
        </w:rPr>
        <w:t xml:space="preserve"> </w:t>
      </w:r>
      <w:r w:rsidRPr="009F3BDC">
        <w:rPr>
          <w:lang w:val="en-AU"/>
        </w:rPr>
        <w:t xml:space="preserve">24 hours to four weeks for sedimentation rate (Erftemeijer et al. 2012). Inshore coral communities generally experience more turbid conditions, and have higher tolerance to elevated turbidity, TSS, and sedimentation rate, than communities in clear offshore waters </w:t>
      </w:r>
      <w:r w:rsidRPr="009F3BDC">
        <w:rPr>
          <w:rStyle w:val="Para0Char"/>
          <w:lang w:val="en-AU"/>
        </w:rPr>
        <w:t>(Erftemeijer et al. 2012; Gilmour et al. 2006), and reefs with high coral cover and diversity can persist in highly turbid environments on the Reef on geological time scales (Browne et al. 2012).</w:t>
      </w:r>
    </w:p>
    <w:p w:rsidR="00E64078" w:rsidRPr="009F3BDC" w:rsidRDefault="00522F97" w:rsidP="00522F97">
      <w:pPr>
        <w:pStyle w:val="Para0"/>
        <w:rPr>
          <w:rStyle w:val="Para0Char"/>
          <w:lang w:val="en-AU"/>
        </w:rPr>
      </w:pPr>
      <w:r w:rsidRPr="009F3BDC">
        <w:rPr>
          <w:rStyle w:val="Para0Char"/>
          <w:lang w:val="en-AU"/>
        </w:rPr>
        <w:t>Most information regarding coral sensitivity to sedimentation is in terms of the sedimentation rate. This is because most corals can clear sediment from their surfaces, and therefore the impact of settling sediment depends on the balance between how fast sediment arrives on the coral and how fast they can clear it and the energetic cost</w:t>
      </w:r>
      <w:r w:rsidR="00E64078" w:rsidRPr="009F3BDC">
        <w:rPr>
          <w:rStyle w:val="Para0Char"/>
          <w:lang w:val="en-AU"/>
        </w:rPr>
        <w:t>s</w:t>
      </w:r>
      <w:r w:rsidRPr="009F3BDC">
        <w:rPr>
          <w:rStyle w:val="Para0Char"/>
          <w:lang w:val="en-AU"/>
        </w:rPr>
        <w:t xml:space="preserve"> of doing so</w:t>
      </w:r>
      <w:r w:rsidR="00E64078" w:rsidRPr="009F3BDC">
        <w:rPr>
          <w:rStyle w:val="Para0Char"/>
          <w:lang w:val="en-AU"/>
        </w:rPr>
        <w:t>, which can reduce survival, growth, and reproduction.</w:t>
      </w:r>
    </w:p>
    <w:p w:rsidR="00522F97" w:rsidRPr="009F3BDC" w:rsidRDefault="00522F97" w:rsidP="00522F97">
      <w:pPr>
        <w:pStyle w:val="Para0"/>
        <w:rPr>
          <w:rStyle w:val="Para0Char"/>
          <w:lang w:val="en-AU"/>
        </w:rPr>
      </w:pPr>
      <w:r w:rsidRPr="009F3BDC">
        <w:rPr>
          <w:rStyle w:val="Para0Char"/>
          <w:lang w:val="en-AU"/>
        </w:rPr>
        <w:t xml:space="preserve">Fewer studies have examined the impacts of sediment in terms of total sedimentation, </w:t>
      </w:r>
      <w:r w:rsidR="00E64078" w:rsidRPr="009F3BDC">
        <w:rPr>
          <w:rStyle w:val="Para0Char"/>
          <w:lang w:val="en-AU"/>
        </w:rPr>
        <w:t xml:space="preserve">which is </w:t>
      </w:r>
      <w:r w:rsidRPr="009F3BDC">
        <w:rPr>
          <w:rStyle w:val="Para0Char"/>
          <w:lang w:val="en-AU"/>
        </w:rPr>
        <w:t>the total amount of sediment on the bottom in mass per unit area (mg/cm</w:t>
      </w:r>
      <w:r w:rsidRPr="009F3BDC">
        <w:rPr>
          <w:rStyle w:val="Para0Char"/>
          <w:vertAlign w:val="superscript"/>
          <w:lang w:val="en-AU"/>
        </w:rPr>
        <w:t>2</w:t>
      </w:r>
      <w:r w:rsidRPr="009F3BDC">
        <w:rPr>
          <w:rStyle w:val="Para0Char"/>
          <w:lang w:val="en-AU"/>
        </w:rPr>
        <w:t xml:space="preserve">) or thickness (mm). As for TSS and sedimentation rate, there is a wide range in sensitivity to total sedimentation. Some corals can survive complete burial for two weeks or more, but small amounts of sediment on the bottom (including corals) can have impacts, especially on larval settlement and newly recruited corals. Hodgson (1990) found that a 1 mm layer of sediment covering the bottom prevented larvae of the coral </w:t>
      </w:r>
      <w:r w:rsidRPr="009F3BDC">
        <w:rPr>
          <w:rStyle w:val="Para0Char"/>
          <w:i/>
          <w:lang w:val="en-AU"/>
        </w:rPr>
        <w:t>P</w:t>
      </w:r>
      <w:r w:rsidR="00EE4545">
        <w:rPr>
          <w:rStyle w:val="Para0Char"/>
          <w:i/>
          <w:lang w:val="en-AU"/>
        </w:rPr>
        <w:t>ocillopora</w:t>
      </w:r>
      <w:r w:rsidRPr="009F3BDC">
        <w:rPr>
          <w:rStyle w:val="Para0Char"/>
          <w:i/>
          <w:lang w:val="en-AU"/>
        </w:rPr>
        <w:t xml:space="preserve"> damicornis</w:t>
      </w:r>
      <w:r w:rsidRPr="009F3BDC">
        <w:rPr>
          <w:rStyle w:val="Para0Char"/>
          <w:lang w:val="en-AU"/>
        </w:rPr>
        <w:t xml:space="preserve"> from settling. Fabr</w:t>
      </w:r>
      <w:r w:rsidR="00AA418C">
        <w:rPr>
          <w:rStyle w:val="Para0Char"/>
          <w:lang w:val="en-AU"/>
        </w:rPr>
        <w:t xml:space="preserve">icius et al. (2003) observed 33 </w:t>
      </w:r>
      <w:r w:rsidR="00AA418C">
        <w:rPr>
          <w:lang w:val="en-AU"/>
        </w:rPr>
        <w:t>per cent</w:t>
      </w:r>
      <w:r w:rsidRPr="009F3BDC">
        <w:rPr>
          <w:rStyle w:val="Para0Char"/>
          <w:lang w:val="en-AU"/>
        </w:rPr>
        <w:t xml:space="preserve"> mortality of new recruits of the coral </w:t>
      </w:r>
      <w:r w:rsidRPr="009F3BDC">
        <w:rPr>
          <w:rStyle w:val="Para0Char"/>
          <w:i/>
          <w:lang w:val="en-AU"/>
        </w:rPr>
        <w:t xml:space="preserve">Acropora willisae </w:t>
      </w:r>
      <w:r w:rsidRPr="009F3BDC">
        <w:rPr>
          <w:rStyle w:val="Para0Char"/>
          <w:lang w:val="en-AU"/>
        </w:rPr>
        <w:t>after 43 hours of application of 14 mg/cm</w:t>
      </w:r>
      <w:r w:rsidRPr="009F3BDC">
        <w:rPr>
          <w:rStyle w:val="Para0Char"/>
          <w:vertAlign w:val="superscript"/>
          <w:lang w:val="en-AU"/>
        </w:rPr>
        <w:t>2</w:t>
      </w:r>
      <w:r w:rsidRPr="009F3BDC">
        <w:rPr>
          <w:rStyle w:val="Para0Char"/>
          <w:lang w:val="en-AU"/>
        </w:rPr>
        <w:t xml:space="preserve"> of muddy coastal sediment w</w:t>
      </w:r>
      <w:r w:rsidR="007639BA">
        <w:rPr>
          <w:rStyle w:val="Para0Char"/>
          <w:lang w:val="en-AU"/>
        </w:rPr>
        <w:t>hen the sediment was enriched with</w:t>
      </w:r>
      <w:r w:rsidRPr="009F3BDC">
        <w:rPr>
          <w:rStyle w:val="Para0Char"/>
          <w:lang w:val="en-AU"/>
        </w:rPr>
        <w:t xml:space="preserve"> organic material similar to that commonly produced by plankton, but no elevated mortality if the sediment was not organically enriched.</w:t>
      </w:r>
      <w:r w:rsidR="0092778B">
        <w:rPr>
          <w:rStyle w:val="Para0Char"/>
          <w:lang w:val="en-AU"/>
        </w:rPr>
        <w:t xml:space="preserve"> Organic enrichment of</w:t>
      </w:r>
      <w:r w:rsidR="00792782">
        <w:rPr>
          <w:rStyle w:val="Para0Char"/>
          <w:lang w:val="en-AU"/>
        </w:rPr>
        <w:t xml:space="preserve"> inorganic sediment through aggregation with mucus produced by marine plankton is known to be common in Reef waters </w:t>
      </w:r>
      <w:r w:rsidR="003457E8">
        <w:rPr>
          <w:rStyle w:val="Para0Char"/>
          <w:lang w:val="en-AU"/>
        </w:rPr>
        <w:t xml:space="preserve">and have greater impacts on corals than inorganic sediment alone </w:t>
      </w:r>
      <w:r w:rsidR="00792782">
        <w:rPr>
          <w:rStyle w:val="Para0Char"/>
          <w:lang w:val="en-AU"/>
        </w:rPr>
        <w:t xml:space="preserve">(Fabricius &amp; Wolanski </w:t>
      </w:r>
      <w:r w:rsidR="003457E8">
        <w:rPr>
          <w:rStyle w:val="Para0Char"/>
          <w:lang w:val="en-AU"/>
        </w:rPr>
        <w:t>2000</w:t>
      </w:r>
      <w:r w:rsidR="00792782">
        <w:rPr>
          <w:rStyle w:val="Para0Char"/>
          <w:lang w:val="en-AU"/>
        </w:rPr>
        <w:t>).</w:t>
      </w:r>
    </w:p>
    <w:p w:rsidR="00522F97" w:rsidRPr="009F3BDC" w:rsidRDefault="00522F97" w:rsidP="00522F97">
      <w:pPr>
        <w:pStyle w:val="Para0"/>
        <w:rPr>
          <w:rStyle w:val="Para0Char"/>
          <w:lang w:val="en-AU"/>
        </w:rPr>
      </w:pPr>
      <w:r w:rsidRPr="009F3BDC">
        <w:rPr>
          <w:rStyle w:val="Para0Char"/>
          <w:lang w:val="en-AU"/>
        </w:rPr>
        <w:t xml:space="preserve">In older corals, Gilmour (2002) found that a layer of 2 mm of sediment applied every two days caused injury to small (3-5 cm) polyps within days. Larger polyps were resistant to repeated applications of 2 mm sediment layers but were damaged by the repeated application of 5 </w:t>
      </w:r>
      <w:r w:rsidR="001C4EF2">
        <w:rPr>
          <w:rStyle w:val="Para0Char"/>
          <w:lang w:val="en-AU"/>
        </w:rPr>
        <w:t xml:space="preserve">mm and 10 mm </w:t>
      </w:r>
      <w:r w:rsidRPr="009F3BDC">
        <w:rPr>
          <w:rStyle w:val="Para0Char"/>
          <w:lang w:val="en-AU"/>
        </w:rPr>
        <w:t>sediment layers. Riegl &amp; Branch (1995) observed that 200 mg/cm</w:t>
      </w:r>
      <w:r w:rsidRPr="009F3BDC">
        <w:rPr>
          <w:rStyle w:val="Para0Char"/>
          <w:vertAlign w:val="superscript"/>
          <w:lang w:val="en-AU"/>
        </w:rPr>
        <w:t>2</w:t>
      </w:r>
      <w:r w:rsidRPr="009F3BDC">
        <w:rPr>
          <w:rStyle w:val="Para0Char"/>
          <w:lang w:val="en-AU"/>
        </w:rPr>
        <w:t xml:space="preserve"> of sediment severely reduced photosynthesis in four species </w:t>
      </w:r>
      <w:r w:rsidRPr="009F3BDC">
        <w:rPr>
          <w:rStyle w:val="Para0Char"/>
          <w:lang w:val="en-AU"/>
        </w:rPr>
        <w:lastRenderedPageBreak/>
        <w:t>of hard corals and five species of soft corals. Experiments by Stafford-Smith (1993) showed that most of the 22 species tested could shed a one-off application of 200</w:t>
      </w:r>
      <w:r w:rsidR="00933242">
        <w:rPr>
          <w:rStyle w:val="Para0Char"/>
          <w:lang w:val="en-AU"/>
        </w:rPr>
        <w:t> </w:t>
      </w:r>
      <w:r w:rsidRPr="009F3BDC">
        <w:rPr>
          <w:rStyle w:val="Para0Char"/>
          <w:lang w:val="en-AU"/>
        </w:rPr>
        <w:t>mg/cm</w:t>
      </w:r>
      <w:r w:rsidRPr="009F3BDC">
        <w:rPr>
          <w:rStyle w:val="Para0Char"/>
          <w:vertAlign w:val="superscript"/>
          <w:lang w:val="en-AU"/>
        </w:rPr>
        <w:t>2</w:t>
      </w:r>
      <w:r w:rsidRPr="009F3BDC">
        <w:rPr>
          <w:rStyle w:val="Para0Char"/>
          <w:lang w:val="en-AU"/>
        </w:rPr>
        <w:t xml:space="preserve"> of sandy sediment within two days, but three species were unable to clear the sediment and suffered tissue death within two to six days. Two other species, in the genus </w:t>
      </w:r>
      <w:r w:rsidRPr="009F3BDC">
        <w:rPr>
          <w:rStyle w:val="Para0Char"/>
          <w:i/>
          <w:lang w:val="en-AU"/>
        </w:rPr>
        <w:t>Porites</w:t>
      </w:r>
      <w:r w:rsidRPr="009F3BDC">
        <w:rPr>
          <w:rStyle w:val="Para0Char"/>
          <w:lang w:val="en-AU"/>
        </w:rPr>
        <w:t>, did not clear the sediment and did not suffer tissue death; tissue under the sediment was bleached after six days but recovered after the sediment was removed. Philipp &amp; Fabricius (2003) found that total sedimentation in the range of 79</w:t>
      </w:r>
      <w:r w:rsidR="00933242">
        <w:rPr>
          <w:rStyle w:val="Para0Char"/>
          <w:lang w:val="en-AU"/>
        </w:rPr>
        <w:noBreakHyphen/>
      </w:r>
      <w:r w:rsidRPr="009F3BDC">
        <w:rPr>
          <w:rStyle w:val="Para0Char"/>
          <w:lang w:val="en-AU"/>
        </w:rPr>
        <w:t>234 mg/cm</w:t>
      </w:r>
      <w:r w:rsidRPr="009F3BDC">
        <w:rPr>
          <w:rStyle w:val="Para0Char"/>
          <w:vertAlign w:val="superscript"/>
          <w:lang w:val="en-AU"/>
        </w:rPr>
        <w:t>2</w:t>
      </w:r>
      <w:r w:rsidRPr="009F3BDC">
        <w:rPr>
          <w:rStyle w:val="Para0Char"/>
          <w:lang w:val="en-AU"/>
        </w:rPr>
        <w:t xml:space="preserve"> had increasing impacts on photosynthetic efficiency in 9 of 12 coral species studied, but the other three species were not affected. In the species affected by these levels of total sedimentation, effects on photosynthesis were observed after 22 hours and photosynthetic efficiency was severely depressed after 36 hours. The effects increased with both the amount to total sedimentation and duration, and at higher levels of sedimentation coral tissue death occurred within 36 hours.</w:t>
      </w:r>
    </w:p>
    <w:p w:rsidR="00522F97" w:rsidRPr="009F3BDC" w:rsidRDefault="00522F97" w:rsidP="00522F97">
      <w:pPr>
        <w:pStyle w:val="Para0"/>
        <w:rPr>
          <w:rStyle w:val="Para0Char"/>
          <w:lang w:val="en-AU"/>
        </w:rPr>
      </w:pPr>
      <w:r w:rsidRPr="009F3BDC">
        <w:rPr>
          <w:rStyle w:val="Para0Char"/>
          <w:lang w:val="en-AU"/>
        </w:rPr>
        <w:t xml:space="preserve">Modelling for dredging projects in the World Heritage Area is most often conducted with regard to impacts on corals, but other receptors can be affected by TSS and sedimentation. Seagrass communities are the receptors of most concern at Abbot Point and within Port Curtis in the Gladstone study area, for example, and are also of concern in other locations. Thresholds for light-related impacts </w:t>
      </w:r>
      <w:r w:rsidR="00B16762">
        <w:rPr>
          <w:rStyle w:val="Para0Char"/>
          <w:lang w:val="en-AU"/>
        </w:rPr>
        <w:t xml:space="preserve">on </w:t>
      </w:r>
      <w:r w:rsidRPr="009F3BDC">
        <w:rPr>
          <w:rStyle w:val="Para0Char"/>
          <w:lang w:val="en-AU"/>
        </w:rPr>
        <w:t xml:space="preserve">seagrasses are generally </w:t>
      </w:r>
      <w:r w:rsidR="00B16762">
        <w:rPr>
          <w:rStyle w:val="Para0Char"/>
          <w:lang w:val="en-AU"/>
        </w:rPr>
        <w:t>measured</w:t>
      </w:r>
      <w:r w:rsidRPr="009F3BDC">
        <w:rPr>
          <w:rStyle w:val="Para0Char"/>
          <w:lang w:val="en-AU"/>
        </w:rPr>
        <w:t xml:space="preserve"> in terms of absolute light levels or a percentage of surface irradiance, which could not be related to TSS concentrations in the scope of this study. Time scales for light deprivation impacts on seagrasses are weeks to months, generally much longer than for corals. Sedimentation impacts on seagrasses relate primarily to burial, and thus total sedimentation. Seagrasses generally have higher tolerance to total sedimentation than corals, in the range of accumulation thicknesses in the order of 1.5-13 cm/y (Erftemeijer &amp; Lewis 2006).</w:t>
      </w:r>
    </w:p>
    <w:p w:rsidR="00522F97" w:rsidRPr="009F3BDC" w:rsidRDefault="00522F97" w:rsidP="00522F97">
      <w:pPr>
        <w:pStyle w:val="Para0"/>
        <w:rPr>
          <w:rStyle w:val="Para0Char"/>
          <w:lang w:val="en-AU"/>
        </w:rPr>
      </w:pPr>
      <w:r w:rsidRPr="009F3BDC">
        <w:rPr>
          <w:rStyle w:val="Para0Char"/>
          <w:lang w:val="en-AU"/>
        </w:rPr>
        <w:t xml:space="preserve">TSS, sedimentation rate, and total sedimentation tolerance thresholds for other benthic organisms in the Region, </w:t>
      </w:r>
      <w:r w:rsidR="00730EF6" w:rsidRPr="009F3BDC">
        <w:rPr>
          <w:rStyle w:val="Para0Char"/>
          <w:lang w:val="en-AU"/>
        </w:rPr>
        <w:t>including</w:t>
      </w:r>
      <w:r w:rsidRPr="009F3BDC">
        <w:rPr>
          <w:rStyle w:val="Para0Char"/>
          <w:lang w:val="en-AU"/>
        </w:rPr>
        <w:t xml:space="preserve"> macroalgae, microphytobenthos, soft corals, ascidians, sponges, anemones</w:t>
      </w:r>
      <w:r w:rsidR="003F133C">
        <w:rPr>
          <w:rStyle w:val="Para0Char"/>
          <w:lang w:val="en-AU"/>
        </w:rPr>
        <w:t>, giant clams</w:t>
      </w:r>
      <w:r w:rsidRPr="009F3BDC">
        <w:rPr>
          <w:rStyle w:val="Para0Char"/>
          <w:lang w:val="en-AU"/>
        </w:rPr>
        <w:t xml:space="preserve"> and other invertebrates with photosynthetic symbionts, are poorly known. </w:t>
      </w:r>
    </w:p>
    <w:p w:rsidR="008B18B6" w:rsidRPr="009F3BDC" w:rsidRDefault="00522F97" w:rsidP="00522F97">
      <w:pPr>
        <w:pStyle w:val="Para0"/>
        <w:rPr>
          <w:rStyle w:val="Para0Char"/>
          <w:lang w:val="en-AU"/>
        </w:rPr>
      </w:pPr>
      <w:r w:rsidRPr="009F3BDC">
        <w:rPr>
          <w:rStyle w:val="Para0Char"/>
          <w:lang w:val="en-AU"/>
        </w:rPr>
        <w:t>Given the wide range of potential receptor tolerances, a range of values for TSS (</w:t>
      </w:r>
      <w:r w:rsidR="00654A72" w:rsidRPr="009F3BDC">
        <w:rPr>
          <w:rStyle w:val="Para0Char"/>
          <w:lang w:val="en-AU"/>
        </w:rPr>
        <w:t>5</w:t>
      </w:r>
      <w:r w:rsidR="00654A72">
        <w:rPr>
          <w:rStyle w:val="Para0Char"/>
          <w:lang w:val="en-AU"/>
        </w:rPr>
        <w:t>–</w:t>
      </w:r>
      <w:r w:rsidR="00654A72" w:rsidRPr="009F3BDC">
        <w:rPr>
          <w:rStyle w:val="Para0Char"/>
          <w:lang w:val="en-AU"/>
        </w:rPr>
        <w:t>50</w:t>
      </w:r>
      <w:r w:rsidR="00654A72">
        <w:rPr>
          <w:rStyle w:val="Para0Char"/>
          <w:lang w:val="en-AU"/>
        </w:rPr>
        <w:t> </w:t>
      </w:r>
      <w:r w:rsidR="00654A72" w:rsidRPr="009F3BDC">
        <w:rPr>
          <w:rStyle w:val="Para0Char"/>
          <w:lang w:val="en-AU"/>
        </w:rPr>
        <w:t>mg/L</w:t>
      </w:r>
      <w:r w:rsidRPr="009F3BDC">
        <w:rPr>
          <w:rStyle w:val="Para0Char"/>
          <w:lang w:val="en-AU"/>
        </w:rPr>
        <w:t>), sedimentation rate (</w:t>
      </w:r>
      <w:r w:rsidR="00654A72" w:rsidRPr="009F3BDC">
        <w:rPr>
          <w:rStyle w:val="Para0Char"/>
          <w:lang w:val="en-AU"/>
        </w:rPr>
        <w:t>5-250 mg/cm</w:t>
      </w:r>
      <w:r w:rsidR="00654A72" w:rsidRPr="009F3BDC">
        <w:rPr>
          <w:rStyle w:val="Para0Char"/>
          <w:vertAlign w:val="superscript"/>
          <w:lang w:val="en-AU"/>
        </w:rPr>
        <w:t>2</w:t>
      </w:r>
      <w:r w:rsidR="00654A72" w:rsidRPr="009F3BDC">
        <w:rPr>
          <w:rStyle w:val="Para0Char"/>
          <w:lang w:val="en-AU"/>
        </w:rPr>
        <w:t>/d</w:t>
      </w:r>
      <w:r w:rsidRPr="009F3BDC">
        <w:rPr>
          <w:rStyle w:val="Para0Char"/>
          <w:lang w:val="en-AU"/>
        </w:rPr>
        <w:t>) and total sedimentation (</w:t>
      </w:r>
      <w:r w:rsidR="00654A72" w:rsidRPr="009F3BDC">
        <w:rPr>
          <w:rStyle w:val="Para0Char"/>
          <w:lang w:val="en-AU"/>
        </w:rPr>
        <w:t>5</w:t>
      </w:r>
      <w:r w:rsidR="00654A72">
        <w:rPr>
          <w:rStyle w:val="Para0Char"/>
          <w:lang w:val="en-AU"/>
        </w:rPr>
        <w:t>–</w:t>
      </w:r>
      <w:r w:rsidR="00654A72" w:rsidRPr="009F3BDC">
        <w:rPr>
          <w:rStyle w:val="Para0Char"/>
          <w:lang w:val="en-AU"/>
        </w:rPr>
        <w:t>250</w:t>
      </w:r>
      <w:r w:rsidR="00654A72">
        <w:rPr>
          <w:rStyle w:val="Para0Char"/>
          <w:lang w:val="en-AU"/>
        </w:rPr>
        <w:t> </w:t>
      </w:r>
      <w:r w:rsidR="00654A72" w:rsidRPr="009F3BDC">
        <w:rPr>
          <w:rStyle w:val="Para0Char"/>
          <w:lang w:val="en-AU"/>
        </w:rPr>
        <w:t>mg/cm</w:t>
      </w:r>
      <w:r w:rsidR="00654A72" w:rsidRPr="009F3BDC">
        <w:rPr>
          <w:rStyle w:val="Para0Char"/>
          <w:vertAlign w:val="superscript"/>
          <w:lang w:val="en-AU"/>
        </w:rPr>
        <w:t>2</w:t>
      </w:r>
      <w:r w:rsidRPr="009F3BDC">
        <w:rPr>
          <w:rStyle w:val="Para0Char"/>
          <w:lang w:val="en-AU"/>
        </w:rPr>
        <w:t xml:space="preserve">, corresponding to </w:t>
      </w:r>
      <w:r w:rsidR="008B18B6" w:rsidRPr="009F3BDC">
        <w:rPr>
          <w:rStyle w:val="Para0Char"/>
          <w:lang w:val="en-AU"/>
        </w:rPr>
        <w:t>0.05 to 4.10</w:t>
      </w:r>
      <w:r w:rsidRPr="009F3BDC">
        <w:rPr>
          <w:rStyle w:val="Para0Char"/>
          <w:lang w:val="en-AU"/>
        </w:rPr>
        <w:t xml:space="preserve"> mm of accumulation</w:t>
      </w:r>
      <w:r w:rsidR="008B18B6" w:rsidRPr="009F3BDC">
        <w:rPr>
          <w:rStyle w:val="Para0Char"/>
          <w:lang w:val="en-AU"/>
        </w:rPr>
        <w:t>, depending on study area</w:t>
      </w:r>
      <w:r w:rsidRPr="009F3BDC">
        <w:rPr>
          <w:rStyle w:val="Para0Char"/>
          <w:lang w:val="en-AU"/>
        </w:rPr>
        <w:t xml:space="preserve">) are presented in the modelling outputs maps. </w:t>
      </w:r>
    </w:p>
    <w:p w:rsidR="00522F97" w:rsidRPr="009F3BDC" w:rsidRDefault="00522F97" w:rsidP="00522F97">
      <w:pPr>
        <w:pStyle w:val="Para0"/>
        <w:rPr>
          <w:rStyle w:val="Para0Char"/>
          <w:lang w:val="en-AU"/>
        </w:rPr>
      </w:pPr>
      <w:r w:rsidRPr="009F3BDC">
        <w:rPr>
          <w:rStyle w:val="Para0Char"/>
          <w:lang w:val="en-AU"/>
        </w:rPr>
        <w:t>The range for TSS is probably most relevant to corals and other organisms with relatively low TSS tolerance, but preliminary modelling showed that higher levels of TSS than those presented were not p</w:t>
      </w:r>
      <w:r w:rsidR="00AA418C">
        <w:rPr>
          <w:rStyle w:val="Para0Char"/>
          <w:lang w:val="en-AU"/>
        </w:rPr>
        <w:t xml:space="preserve">redicted to occur as often as 5 </w:t>
      </w:r>
      <w:r w:rsidR="00AA418C">
        <w:rPr>
          <w:lang w:val="en-AU"/>
        </w:rPr>
        <w:t>per cent</w:t>
      </w:r>
      <w:r w:rsidRPr="009F3BDC">
        <w:rPr>
          <w:rStyle w:val="Para0Char"/>
          <w:lang w:val="en-AU"/>
        </w:rPr>
        <w:t xml:space="preserve"> of the time in the modelling runs. In some cases, even the lowest TSS concentration presented in the model outputs did not occur at any locatio</w:t>
      </w:r>
      <w:r w:rsidR="00AA418C">
        <w:rPr>
          <w:rStyle w:val="Para0Char"/>
          <w:lang w:val="en-AU"/>
        </w:rPr>
        <w:t xml:space="preserve">n even 5 </w:t>
      </w:r>
      <w:r w:rsidR="00AA418C">
        <w:rPr>
          <w:lang w:val="en-AU"/>
        </w:rPr>
        <w:t>per cent</w:t>
      </w:r>
      <w:r w:rsidRPr="009F3BDC">
        <w:rPr>
          <w:rStyle w:val="Para0Char"/>
          <w:lang w:val="en-AU"/>
        </w:rPr>
        <w:t xml:space="preserve"> of the time. As noted in '</w:t>
      </w:r>
      <w:r w:rsidR="00B66293" w:rsidRPr="009F3BDC">
        <w:rPr>
          <w:rStyle w:val="Para0Char"/>
          <w:lang w:val="en-AU"/>
        </w:rPr>
        <w:fldChar w:fldCharType="begin"/>
      </w:r>
      <w:r w:rsidRPr="009F3BDC">
        <w:rPr>
          <w:rStyle w:val="Para0Char"/>
          <w:lang w:val="en-AU"/>
        </w:rPr>
        <w:instrText xml:space="preserve"> REF _Ref358799967 \h </w:instrText>
      </w:r>
      <w:r w:rsidR="00B66293" w:rsidRPr="009F3BDC">
        <w:rPr>
          <w:rStyle w:val="Para0Char"/>
          <w:lang w:val="en-AU"/>
        </w:rPr>
      </w:r>
      <w:r w:rsidR="00B66293" w:rsidRPr="009F3BDC">
        <w:rPr>
          <w:rStyle w:val="Para0Char"/>
          <w:lang w:val="en-AU"/>
        </w:rPr>
        <w:fldChar w:fldCharType="separate"/>
      </w:r>
      <w:r w:rsidR="00E2599D" w:rsidRPr="009F3BDC">
        <w:rPr>
          <w:lang w:val="en-AU"/>
        </w:rPr>
        <w:t>Dredge Plume and Material Migration Modelling</w:t>
      </w:r>
      <w:r w:rsidR="00B66293" w:rsidRPr="009F3BDC">
        <w:rPr>
          <w:rStyle w:val="Para0Char"/>
          <w:lang w:val="en-AU"/>
        </w:rPr>
        <w:fldChar w:fldCharType="end"/>
      </w:r>
      <w:r w:rsidRPr="009F3BDC">
        <w:rPr>
          <w:rStyle w:val="Para0Char"/>
          <w:lang w:val="en-AU"/>
        </w:rPr>
        <w:t>', 100</w:t>
      </w:r>
      <w:r w:rsidRPr="009F3BDC">
        <w:rPr>
          <w:rStyle w:val="Para0Char"/>
          <w:vertAlign w:val="superscript"/>
          <w:lang w:val="en-AU"/>
        </w:rPr>
        <w:t>th</w:t>
      </w:r>
      <w:r w:rsidRPr="009F3BDC">
        <w:rPr>
          <w:rStyle w:val="Para0Char"/>
          <w:lang w:val="en-AU"/>
        </w:rPr>
        <w:t xml:space="preserve"> percentile contours are presented, representing areas that experienced the contoured levels of TSS in any single one-hour step in the model run. It is stressed that this study is not intended to be an impact assessment, and no impacts are ascribed to particular TSS concentrations or their frequency of occurrence. The 100</w:t>
      </w:r>
      <w:r w:rsidRPr="009F3BDC">
        <w:rPr>
          <w:rStyle w:val="Para0Char"/>
          <w:vertAlign w:val="superscript"/>
          <w:lang w:val="en-AU"/>
        </w:rPr>
        <w:t>th</w:t>
      </w:r>
      <w:r w:rsidRPr="009F3BDC">
        <w:rPr>
          <w:rStyle w:val="Para0Char"/>
          <w:lang w:val="en-AU"/>
        </w:rPr>
        <w:t xml:space="preserve"> percentile contours for TSS are presented to allow comparisons between different alternative sites, which </w:t>
      </w:r>
      <w:r w:rsidRPr="009F3BDC">
        <w:rPr>
          <w:rStyle w:val="Para0Char"/>
          <w:u w:val="single"/>
          <w:lang w:val="en-AU"/>
        </w:rPr>
        <w:t>is</w:t>
      </w:r>
      <w:r w:rsidRPr="009F3BDC">
        <w:rPr>
          <w:rStyle w:val="Para0Char"/>
          <w:lang w:val="en-AU"/>
        </w:rPr>
        <w:t xml:space="preserve"> the purpose of the study, when predicted TSS levels were too low to generate 95</w:t>
      </w:r>
      <w:r w:rsidRPr="009F3BDC">
        <w:rPr>
          <w:rStyle w:val="Para0Char"/>
          <w:vertAlign w:val="superscript"/>
          <w:lang w:val="en-AU"/>
        </w:rPr>
        <w:t>th</w:t>
      </w:r>
      <w:r w:rsidRPr="009F3BDC">
        <w:rPr>
          <w:rStyle w:val="Para0Char"/>
          <w:lang w:val="en-AU"/>
        </w:rPr>
        <w:t xml:space="preserve"> percentile contours. This was not done for study areas where the model generated 95</w:t>
      </w:r>
      <w:r w:rsidRPr="009F3BDC">
        <w:rPr>
          <w:rStyle w:val="Para0Char"/>
          <w:vertAlign w:val="superscript"/>
          <w:lang w:val="en-AU"/>
        </w:rPr>
        <w:t>th</w:t>
      </w:r>
      <w:r w:rsidRPr="009F3BDC">
        <w:rPr>
          <w:rStyle w:val="Para0Char"/>
          <w:lang w:val="en-AU"/>
        </w:rPr>
        <w:t xml:space="preserve"> percentiles because there is no point in comparisons of different study areas.</w:t>
      </w:r>
    </w:p>
    <w:p w:rsidR="00522F97" w:rsidRPr="009F3BDC" w:rsidRDefault="00522F97" w:rsidP="00522F97">
      <w:pPr>
        <w:pStyle w:val="Para0"/>
        <w:rPr>
          <w:rStyle w:val="Para0Char"/>
          <w:lang w:val="en-AU"/>
        </w:rPr>
      </w:pPr>
      <w:r w:rsidRPr="009F3BDC">
        <w:rPr>
          <w:rStyle w:val="Para0Char"/>
          <w:lang w:val="en-AU"/>
        </w:rPr>
        <w:t xml:space="preserve">The contoured values for sedimentation rate are also most relevant to corals, and reflect a tolerance range from sensitive </w:t>
      </w:r>
      <w:r w:rsidR="008B18B6" w:rsidRPr="009F3BDC">
        <w:rPr>
          <w:rStyle w:val="Para0Char"/>
          <w:lang w:val="en-AU"/>
        </w:rPr>
        <w:t xml:space="preserve">to </w:t>
      </w:r>
      <w:r w:rsidRPr="009F3BDC">
        <w:rPr>
          <w:rStyle w:val="Para0Char"/>
          <w:lang w:val="en-AU"/>
        </w:rPr>
        <w:t>relatively to</w:t>
      </w:r>
      <w:r w:rsidR="008B18B6" w:rsidRPr="009F3BDC">
        <w:rPr>
          <w:rStyle w:val="Para0Char"/>
          <w:lang w:val="en-AU"/>
        </w:rPr>
        <w:t>lerant coral species. Tolerance</w:t>
      </w:r>
      <w:r w:rsidRPr="009F3BDC">
        <w:rPr>
          <w:rStyle w:val="Para0Char"/>
          <w:lang w:val="en-AU"/>
        </w:rPr>
        <w:t xml:space="preserve"> thresholds to elevated sedimentation rates have not been established for other groups of organisms, including seagrasses. </w:t>
      </w:r>
    </w:p>
    <w:p w:rsidR="00522F97" w:rsidRPr="009F3BDC" w:rsidRDefault="00522F97" w:rsidP="00522F97">
      <w:pPr>
        <w:pStyle w:val="Para0"/>
        <w:rPr>
          <w:lang w:val="en-AU"/>
        </w:rPr>
      </w:pPr>
      <w:r w:rsidRPr="009F3BDC">
        <w:rPr>
          <w:rStyle w:val="Para0Char"/>
          <w:lang w:val="en-AU"/>
        </w:rPr>
        <w:lastRenderedPageBreak/>
        <w:t>The contoured values for total sedimentation are again most relevant to corals, and the maximum value contoured value of 250 mg/cm</w:t>
      </w:r>
      <w:r w:rsidRPr="009F3BDC">
        <w:rPr>
          <w:rStyle w:val="Para0Char"/>
          <w:vertAlign w:val="superscript"/>
          <w:lang w:val="en-AU"/>
        </w:rPr>
        <w:t>2</w:t>
      </w:r>
      <w:r w:rsidRPr="009F3BDC">
        <w:rPr>
          <w:rStyle w:val="Para0Char"/>
          <w:lang w:val="en-AU"/>
        </w:rPr>
        <w:t>, corresponding to a bottom thickness of 2.63</w:t>
      </w:r>
      <w:r w:rsidR="008B18B6" w:rsidRPr="009F3BDC">
        <w:rPr>
          <w:rStyle w:val="Para0Char"/>
          <w:lang w:val="en-AU"/>
        </w:rPr>
        <w:t>-4.10</w:t>
      </w:r>
      <w:r w:rsidRPr="009F3BDC">
        <w:rPr>
          <w:rStyle w:val="Para0Char"/>
          <w:lang w:val="en-AU"/>
        </w:rPr>
        <w:t xml:space="preserve"> mm, </w:t>
      </w:r>
      <w:r w:rsidR="008B18B6" w:rsidRPr="009F3BDC">
        <w:rPr>
          <w:rStyle w:val="Para0Char"/>
          <w:lang w:val="en-AU"/>
        </w:rPr>
        <w:t xml:space="preserve">depending on the study area, </w:t>
      </w:r>
      <w:r w:rsidRPr="009F3BDC">
        <w:rPr>
          <w:rStyle w:val="Para0Char"/>
          <w:lang w:val="en-AU"/>
        </w:rPr>
        <w:t xml:space="preserve">is </w:t>
      </w:r>
      <w:r w:rsidR="008B18B6" w:rsidRPr="009F3BDC">
        <w:rPr>
          <w:rStyle w:val="Para0Char"/>
          <w:lang w:val="en-AU"/>
        </w:rPr>
        <w:t xml:space="preserve">well below </w:t>
      </w:r>
      <w:r w:rsidRPr="009F3BDC">
        <w:rPr>
          <w:rStyle w:val="Para0Char"/>
          <w:lang w:val="en-AU"/>
        </w:rPr>
        <w:t xml:space="preserve">the lowest published impact thresholds for seagrasses (15 mm; Erftemeijer &amp; Lewis 2006). Thus, the contoured ranges can be considered precautionary, especially for receptors other than corals, but are useful in </w:t>
      </w:r>
      <w:r w:rsidR="008B18B6" w:rsidRPr="009F3BDC">
        <w:rPr>
          <w:rStyle w:val="Para0Char"/>
          <w:lang w:val="en-AU"/>
        </w:rPr>
        <w:t xml:space="preserve">comparing </w:t>
      </w:r>
      <w:r w:rsidRPr="009F3BDC">
        <w:rPr>
          <w:rStyle w:val="Para0Char"/>
          <w:lang w:val="en-AU"/>
        </w:rPr>
        <w:t>the implications of placement options</w:t>
      </w:r>
      <w:r w:rsidR="008B18B6" w:rsidRPr="009F3BDC">
        <w:rPr>
          <w:rStyle w:val="Para0Char"/>
          <w:lang w:val="en-AU"/>
        </w:rPr>
        <w:t>, which is the purpose of the study</w:t>
      </w:r>
      <w:r w:rsidRPr="009F3BDC">
        <w:rPr>
          <w:rStyle w:val="Para0Char"/>
          <w:lang w:val="en-AU"/>
        </w:rPr>
        <w:t xml:space="preserve">. </w:t>
      </w:r>
      <w:r w:rsidR="008B18B6" w:rsidRPr="009F3BDC">
        <w:rPr>
          <w:rStyle w:val="Para0Char"/>
          <w:lang w:val="en-AU"/>
        </w:rPr>
        <w:t>It is recognised that t</w:t>
      </w:r>
      <w:r w:rsidRPr="009F3BDC">
        <w:rPr>
          <w:rStyle w:val="Para0Char"/>
          <w:lang w:val="en-AU"/>
        </w:rPr>
        <w:t xml:space="preserve">he lowest values contoured, 5 and </w:t>
      </w:r>
      <w:r w:rsidR="00654A72" w:rsidRPr="009F3BDC">
        <w:rPr>
          <w:rStyle w:val="Para0Char"/>
          <w:lang w:val="en-AU"/>
        </w:rPr>
        <w:t>10</w:t>
      </w:r>
      <w:r w:rsidR="00654A72">
        <w:rPr>
          <w:rStyle w:val="Para0Char"/>
          <w:lang w:val="en-AU"/>
        </w:rPr>
        <w:t> </w:t>
      </w:r>
      <w:r w:rsidR="00654A72" w:rsidRPr="009F3BDC">
        <w:rPr>
          <w:rStyle w:val="Para0Char"/>
          <w:lang w:val="en-AU"/>
        </w:rPr>
        <w:t>mg/cm</w:t>
      </w:r>
      <w:r w:rsidR="00654A72" w:rsidRPr="009F3BDC">
        <w:rPr>
          <w:rStyle w:val="Para0Char"/>
          <w:vertAlign w:val="superscript"/>
          <w:lang w:val="en-AU"/>
        </w:rPr>
        <w:t>2</w:t>
      </w:r>
      <w:r w:rsidR="00654A72" w:rsidRPr="009F3BDC">
        <w:rPr>
          <w:rStyle w:val="Para0Char"/>
          <w:lang w:val="en-AU"/>
        </w:rPr>
        <w:t xml:space="preserve"> </w:t>
      </w:r>
      <w:r w:rsidRPr="009F3BDC">
        <w:rPr>
          <w:rStyle w:val="Para0Char"/>
          <w:lang w:val="en-AU"/>
        </w:rPr>
        <w:t>(</w:t>
      </w:r>
      <w:r w:rsidR="008B18B6" w:rsidRPr="009F3BDC">
        <w:rPr>
          <w:rStyle w:val="Para0Char"/>
          <w:lang w:val="en-AU"/>
        </w:rPr>
        <w:t>corresponding to 0.05-0.08 mm and 0.10-0.16 mm, respectively</w:t>
      </w:r>
      <w:r w:rsidRPr="009F3BDC">
        <w:rPr>
          <w:rStyle w:val="Para0Char"/>
          <w:lang w:val="en-AU"/>
        </w:rPr>
        <w:t xml:space="preserve">) </w:t>
      </w:r>
      <w:r w:rsidR="008B18B6" w:rsidRPr="009F3BDC">
        <w:rPr>
          <w:rStyle w:val="Para0Char"/>
          <w:lang w:val="en-AU"/>
        </w:rPr>
        <w:t>may</w:t>
      </w:r>
      <w:r w:rsidRPr="009F3BDC">
        <w:rPr>
          <w:rStyle w:val="Para0Char"/>
          <w:lang w:val="en-AU"/>
        </w:rPr>
        <w:t xml:space="preserve"> be difficult to measure in the field. A</w:t>
      </w:r>
      <w:r w:rsidRPr="009F3BDC">
        <w:rPr>
          <w:lang w:val="en-AU"/>
        </w:rPr>
        <w:t xml:space="preserve">gain it is stressed that the main </w:t>
      </w:r>
      <w:r w:rsidR="008B18B6" w:rsidRPr="009F3BDC">
        <w:rPr>
          <w:lang w:val="en-AU"/>
        </w:rPr>
        <w:t>purpose</w:t>
      </w:r>
      <w:r w:rsidRPr="009F3BDC">
        <w:rPr>
          <w:lang w:val="en-AU"/>
        </w:rPr>
        <w:t xml:space="preserve"> of this study is </w:t>
      </w:r>
      <w:r w:rsidR="008B18B6" w:rsidRPr="009F3BDC">
        <w:rPr>
          <w:lang w:val="en-AU"/>
        </w:rPr>
        <w:t>not to assess</w:t>
      </w:r>
      <w:r w:rsidRPr="009F3BDC">
        <w:rPr>
          <w:lang w:val="en-AU"/>
        </w:rPr>
        <w:t xml:space="preserve"> impacts on specific receptors, but rather </w:t>
      </w:r>
      <w:r w:rsidR="008B18B6" w:rsidRPr="009F3BDC">
        <w:rPr>
          <w:lang w:val="en-AU"/>
        </w:rPr>
        <w:t>to compare</w:t>
      </w:r>
      <w:r w:rsidRPr="009F3BDC">
        <w:rPr>
          <w:lang w:val="en-AU"/>
        </w:rPr>
        <w:t xml:space="preserve"> the relative risks and benefits, if any, of material placement at different locations.</w:t>
      </w:r>
    </w:p>
    <w:p w:rsidR="00E64078" w:rsidRPr="009F3BDC" w:rsidRDefault="00522F97" w:rsidP="00522F97">
      <w:pPr>
        <w:pStyle w:val="Para0"/>
        <w:rPr>
          <w:lang w:val="en-AU"/>
        </w:rPr>
      </w:pPr>
      <w:r w:rsidRPr="009F3BDC">
        <w:rPr>
          <w:lang w:val="en-AU"/>
        </w:rPr>
        <w:t>Sediment-related impacts from dredging and dredge material placement depend on the intensity, frequency, and duration of adverse changes in water quality, as discussed by SKM (2013b). The contour maps are indicative for intensity, but only partially so with regard to frequency and duration. A median occurrence of a given value, for example, indicates that the value occurred half the time, but not whether this occurred in one or a few events of long duration or repeated, short-term events. These could have different impacts, depending on the receptor.</w:t>
      </w:r>
    </w:p>
    <w:p w:rsidR="00654A72" w:rsidRPr="009F3BDC" w:rsidRDefault="00E64078" w:rsidP="00654A72">
      <w:pPr>
        <w:pStyle w:val="Para0"/>
        <w:rPr>
          <w:lang w:val="en-AU"/>
        </w:rPr>
      </w:pPr>
      <w:r w:rsidRPr="009F3BDC">
        <w:rPr>
          <w:lang w:val="en-AU"/>
        </w:rPr>
        <w:t>In addition</w:t>
      </w:r>
      <w:r w:rsidR="00522F97" w:rsidRPr="009F3BDC">
        <w:rPr>
          <w:lang w:val="en-AU"/>
        </w:rPr>
        <w:t xml:space="preserve"> to predicting the spatial extent of water quality changes, modelling can be used to predict the time course of such changes at particular sites. Generating such time series at representative sites for all six study locations was beyond the scope of the study, but example time series are instructive. </w:t>
      </w:r>
      <w:r w:rsidR="00861E7C">
        <w:fldChar w:fldCharType="begin"/>
      </w:r>
      <w:r w:rsidR="00861E7C">
        <w:instrText xml:space="preserve"> REF _Ref354515361 \h  \* MERGEFORMAT </w:instrText>
      </w:r>
      <w:r w:rsidR="00861E7C">
        <w:fldChar w:fldCharType="separate"/>
      </w:r>
      <w:r w:rsidR="00E2599D" w:rsidRPr="00E2599D">
        <w:rPr>
          <w:lang w:val="en-AU"/>
        </w:rPr>
        <w:t>Figure 6</w:t>
      </w:r>
      <w:r w:rsidR="00861E7C">
        <w:fldChar w:fldCharType="end"/>
      </w:r>
      <w:r w:rsidR="00522F97" w:rsidRPr="009F3BDC">
        <w:rPr>
          <w:lang w:val="en-AU"/>
        </w:rPr>
        <w:t xml:space="preserve"> and </w:t>
      </w:r>
      <w:r w:rsidR="00D75464" w:rsidRPr="00D75464">
        <w:fldChar w:fldCharType="begin"/>
      </w:r>
      <w:r w:rsidR="00D75464" w:rsidRPr="00D75464">
        <w:instrText xml:space="preserve"> REF  _Ref354515368 \* Lower \h  \* MERGEFORMAT </w:instrText>
      </w:r>
      <w:r w:rsidR="00D75464" w:rsidRPr="00D75464">
        <w:fldChar w:fldCharType="separate"/>
      </w:r>
      <w:r w:rsidR="00E2599D" w:rsidRPr="00E2599D">
        <w:t xml:space="preserve">figure </w:t>
      </w:r>
      <w:r w:rsidR="00E2599D" w:rsidRPr="00E2599D">
        <w:rPr>
          <w:noProof/>
        </w:rPr>
        <w:t>7</w:t>
      </w:r>
      <w:r w:rsidR="00D75464" w:rsidRPr="00D75464">
        <w:fldChar w:fldCharType="end"/>
      </w:r>
      <w:r w:rsidR="00522F97" w:rsidRPr="009F3BDC">
        <w:rPr>
          <w:lang w:val="en-AU"/>
        </w:rPr>
        <w:t xml:space="preserve"> show the accumulation of sediment on the bottom and the sedimentation rate through the modelled dredging period at two sites in the Abbot Point study area that are shown in</w:t>
      </w:r>
      <w:r w:rsidR="007E3084" w:rsidRPr="009F3BDC">
        <w:rPr>
          <w:lang w:val="en-AU"/>
        </w:rPr>
        <w:t xml:space="preserve"> </w:t>
      </w:r>
      <w:r w:rsidR="00E64973" w:rsidRPr="00E64973">
        <w:fldChar w:fldCharType="begin"/>
      </w:r>
      <w:r w:rsidR="00E64973" w:rsidRPr="00E64973">
        <w:instrText xml:space="preserve"> REF  _Ref358918771 \* Lower \h  \* MERGEFORMAT </w:instrText>
      </w:r>
      <w:r w:rsidR="00E64973" w:rsidRPr="00E64973">
        <w:fldChar w:fldCharType="separate"/>
      </w:r>
      <w:r w:rsidR="00E2599D" w:rsidRPr="00E2599D">
        <w:t xml:space="preserve">figure </w:t>
      </w:r>
      <w:r w:rsidR="00E2599D" w:rsidRPr="00E2599D">
        <w:rPr>
          <w:noProof/>
        </w:rPr>
        <w:t>69</w:t>
      </w:r>
      <w:r w:rsidR="00E64973" w:rsidRPr="00E64973">
        <w:fldChar w:fldCharType="end"/>
      </w:r>
      <w:r w:rsidR="00522F97" w:rsidRPr="009F3BDC">
        <w:rPr>
          <w:lang w:val="en-AU"/>
        </w:rPr>
        <w:t xml:space="preserve">. </w:t>
      </w:r>
      <w:r w:rsidR="00654A72" w:rsidRPr="009F3BDC">
        <w:rPr>
          <w:lang w:val="en-AU"/>
        </w:rPr>
        <w:t xml:space="preserve">The mass of sediment on the seabed at the end of the dredging at Time </w:t>
      </w:r>
      <w:r w:rsidR="00654A72">
        <w:rPr>
          <w:lang w:val="en-AU"/>
        </w:rPr>
        <w:t>S</w:t>
      </w:r>
      <w:r w:rsidR="00654A72" w:rsidRPr="009F3BDC">
        <w:rPr>
          <w:lang w:val="en-AU"/>
        </w:rPr>
        <w:t xml:space="preserve">eries 1 </w:t>
      </w:r>
      <w:r w:rsidR="00654A72">
        <w:rPr>
          <w:lang w:val="en-AU"/>
        </w:rPr>
        <w:t>(i.e. ~700 mg/cm</w:t>
      </w:r>
      <w:r w:rsidR="00654A72" w:rsidRPr="00C71D81">
        <w:rPr>
          <w:vertAlign w:val="superscript"/>
          <w:lang w:val="en-AU"/>
        </w:rPr>
        <w:t>2</w:t>
      </w:r>
      <w:r w:rsidR="00654A72">
        <w:rPr>
          <w:lang w:val="en-AU"/>
        </w:rPr>
        <w:t xml:space="preserve">) </w:t>
      </w:r>
      <w:r w:rsidR="00654A72" w:rsidRPr="009F3BDC">
        <w:rPr>
          <w:lang w:val="en-AU"/>
        </w:rPr>
        <w:t>corresponds to a bottom thickness of approximately 7 mm, while that at Time Series 2 corresponds to a bottom thickness of approximately 27 mm</w:t>
      </w:r>
      <w:r w:rsidR="00654A72">
        <w:rPr>
          <w:lang w:val="en-AU"/>
        </w:rPr>
        <w:t xml:space="preserve"> (i.e. ~2750mg/cm</w:t>
      </w:r>
      <w:r w:rsidR="00654A72">
        <w:rPr>
          <w:vertAlign w:val="superscript"/>
          <w:lang w:val="en-AU"/>
        </w:rPr>
        <w:t>2</w:t>
      </w:r>
      <w:r w:rsidR="00654A72">
        <w:rPr>
          <w:lang w:val="en-AU"/>
        </w:rPr>
        <w:t>)</w:t>
      </w:r>
      <w:r w:rsidR="00654A72" w:rsidRPr="009F3BDC">
        <w:rPr>
          <w:lang w:val="en-AU"/>
        </w:rPr>
        <w:t>. At both sites, sediment arrives at the seabed in a relatively few pulses, including pulses of very high sedimentation rates.</w:t>
      </w:r>
    </w:p>
    <w:p w:rsidR="00522F97" w:rsidRPr="009F3BDC" w:rsidRDefault="00522F97" w:rsidP="00654A72">
      <w:pPr>
        <w:pStyle w:val="Para0"/>
        <w:rPr>
          <w:lang w:val="en-AU"/>
        </w:rPr>
      </w:pPr>
      <w:r w:rsidRPr="009F3BDC">
        <w:rPr>
          <w:noProof/>
          <w:lang w:val="en-AU" w:eastAsia="en-AU"/>
        </w:rPr>
        <w:lastRenderedPageBreak/>
        <w:drawing>
          <wp:inline distT="0" distB="0" distL="0" distR="0" wp14:anchorId="5ACA1DA6" wp14:editId="16E045EB">
            <wp:extent cx="5400675" cy="6743700"/>
            <wp:effectExtent l="0" t="0" r="0" b="0"/>
            <wp:docPr id="3" name="Picture 1" descr="Figure 6 shows the accumulation of sediment on the bottom and the sedimentation rate through the modelled dredging period at two sites in the Abbott Point study area that are shown in Figure 69. The mass of sediment on the seabed at the end of the dredging at Time series 1 corresponds to a bottom thickness of approximately 7 mm.  Sediment arrives at the seabed in a relatively few pulses, including pulses of very high sedimentation rates.&#10;"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QE06630\NEW\APASA\AbbotPoint_Model_3_19.403 S, 147.488 E_Daily Change.png"/>
                    <pic:cNvPicPr>
                      <a:picLocks noChangeAspect="1" noChangeArrowheads="1"/>
                    </pic:cNvPicPr>
                  </pic:nvPicPr>
                  <pic:blipFill>
                    <a:blip r:embed="rId43" cstate="print"/>
                    <a:srcRect/>
                    <a:stretch>
                      <a:fillRect/>
                    </a:stretch>
                  </pic:blipFill>
                  <pic:spPr bwMode="auto">
                    <a:xfrm>
                      <a:off x="0" y="0"/>
                      <a:ext cx="5400675" cy="6743700"/>
                    </a:xfrm>
                    <a:prstGeom prst="rect">
                      <a:avLst/>
                    </a:prstGeom>
                    <a:noFill/>
                    <a:ln w="9525">
                      <a:noFill/>
                      <a:miter lim="800000"/>
                      <a:headEnd/>
                      <a:tailEnd/>
                    </a:ln>
                  </pic:spPr>
                </pic:pic>
              </a:graphicData>
            </a:graphic>
          </wp:inline>
        </w:drawing>
      </w:r>
    </w:p>
    <w:p w:rsidR="00522F97" w:rsidRPr="009F3BDC" w:rsidRDefault="00522F97" w:rsidP="00522F97">
      <w:pPr>
        <w:pStyle w:val="Caption"/>
      </w:pPr>
      <w:bookmarkStart w:id="67" w:name="_Ref354515361"/>
      <w:bookmarkStart w:id="68" w:name="_Toc360693964"/>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6</w:t>
      </w:r>
      <w:r w:rsidR="00B66293" w:rsidRPr="009F3BDC">
        <w:rPr>
          <w:b/>
        </w:rPr>
        <w:fldChar w:fldCharType="end"/>
      </w:r>
      <w:bookmarkEnd w:id="67"/>
      <w:r w:rsidRPr="009F3BDC">
        <w:t xml:space="preserve">. Total sedimentation (top) and sedimentation rate (bottom) at Abbot Point </w:t>
      </w:r>
      <w:r w:rsidR="00DE68FD" w:rsidRPr="009F3BDC">
        <w:t>T</w:t>
      </w:r>
      <w:r w:rsidRPr="009F3BDC">
        <w:t xml:space="preserve">ime </w:t>
      </w:r>
      <w:r w:rsidR="00DE68FD" w:rsidRPr="009F3BDC">
        <w:t>S</w:t>
      </w:r>
      <w:r w:rsidRPr="009F3BDC">
        <w:t>eries 1</w:t>
      </w:r>
      <w:r w:rsidR="00DE68FD" w:rsidRPr="009F3BDC">
        <w:t xml:space="preserve"> site</w:t>
      </w:r>
      <w:r w:rsidRPr="009F3BDC">
        <w:t xml:space="preserve"> (see </w:t>
      </w:r>
      <w:r w:rsidR="00E64973" w:rsidRPr="00E64973">
        <w:fldChar w:fldCharType="begin"/>
      </w:r>
      <w:r w:rsidR="00E64973" w:rsidRPr="00E64973">
        <w:instrText xml:space="preserve"> REF  _Ref358918771 \* Lower \h  \* MERGEFORMAT </w:instrText>
      </w:r>
      <w:r w:rsidR="00E64973" w:rsidRPr="00E64973">
        <w:fldChar w:fldCharType="separate"/>
      </w:r>
      <w:r w:rsidR="00E2599D" w:rsidRPr="00E2599D">
        <w:t xml:space="preserve">figure </w:t>
      </w:r>
      <w:r w:rsidR="00E2599D" w:rsidRPr="00E2599D">
        <w:rPr>
          <w:noProof/>
        </w:rPr>
        <w:t>69</w:t>
      </w:r>
      <w:r w:rsidR="00E64973" w:rsidRPr="00E64973">
        <w:fldChar w:fldCharType="end"/>
      </w:r>
      <w:r w:rsidRPr="009F3BDC">
        <w:t>)</w:t>
      </w:r>
      <w:r w:rsidR="00DE66F4">
        <w:t>.</w:t>
      </w:r>
      <w:bookmarkEnd w:id="68"/>
    </w:p>
    <w:p w:rsidR="00522F97" w:rsidRPr="009F3BDC" w:rsidRDefault="00522F97" w:rsidP="00522F97">
      <w:pPr>
        <w:pStyle w:val="Para0"/>
        <w:rPr>
          <w:lang w:val="en-AU"/>
        </w:rPr>
      </w:pPr>
    </w:p>
    <w:p w:rsidR="00522F97" w:rsidRPr="009F3BDC" w:rsidRDefault="00522F97" w:rsidP="00522F97">
      <w:pPr>
        <w:pStyle w:val="Para0"/>
        <w:rPr>
          <w:lang w:val="en-AU"/>
        </w:rPr>
      </w:pPr>
      <w:r w:rsidRPr="009F3BDC">
        <w:rPr>
          <w:noProof/>
          <w:lang w:val="en-AU" w:eastAsia="en-AU"/>
        </w:rPr>
        <w:lastRenderedPageBreak/>
        <w:drawing>
          <wp:inline distT="0" distB="0" distL="0" distR="0" wp14:anchorId="34E70F54" wp14:editId="1F43E3E2">
            <wp:extent cx="5400675" cy="6743700"/>
            <wp:effectExtent l="0" t="0" r="0" b="0"/>
            <wp:docPr id="6" name="Picture 2" descr="Figure 7 shows the accumulation of sediment on the bottom and the sedimentation rate through the modelled dredging period at two sites in the Abbott Point study area that are shown in Figure 69. The mass of sediment on the seabed at the end of the dredging at Time Series 2 corresponds to a bottom thickness of approximately 27 mm. Again, sediment arrives at the seabed in a relatively few pulses, including pulses of very high sedimentation rates."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QE06630\NEW\APASA\AbbotPoint_Model 3_Time series_19.724488 S, 147.845627 E.png"/>
                    <pic:cNvPicPr>
                      <a:picLocks noChangeAspect="1" noChangeArrowheads="1"/>
                    </pic:cNvPicPr>
                  </pic:nvPicPr>
                  <pic:blipFill>
                    <a:blip r:embed="rId44" cstate="print"/>
                    <a:srcRect/>
                    <a:stretch>
                      <a:fillRect/>
                    </a:stretch>
                  </pic:blipFill>
                  <pic:spPr bwMode="auto">
                    <a:xfrm>
                      <a:off x="0" y="0"/>
                      <a:ext cx="5400675" cy="6743700"/>
                    </a:xfrm>
                    <a:prstGeom prst="rect">
                      <a:avLst/>
                    </a:prstGeom>
                    <a:noFill/>
                    <a:ln w="9525">
                      <a:noFill/>
                      <a:miter lim="800000"/>
                      <a:headEnd/>
                      <a:tailEnd/>
                    </a:ln>
                  </pic:spPr>
                </pic:pic>
              </a:graphicData>
            </a:graphic>
          </wp:inline>
        </w:drawing>
      </w:r>
    </w:p>
    <w:p w:rsidR="00522F97" w:rsidRPr="009F3BDC" w:rsidRDefault="00522F97" w:rsidP="00522F97">
      <w:pPr>
        <w:pStyle w:val="Caption"/>
        <w:rPr>
          <w:rStyle w:val="Para0Char"/>
          <w:lang w:val="en-AU"/>
        </w:rPr>
      </w:pPr>
      <w:bookmarkStart w:id="69" w:name="_Ref354515368"/>
      <w:bookmarkStart w:id="70" w:name="_Toc360693965"/>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7</w:t>
      </w:r>
      <w:r w:rsidR="00B66293" w:rsidRPr="009F3BDC">
        <w:rPr>
          <w:b/>
        </w:rPr>
        <w:fldChar w:fldCharType="end"/>
      </w:r>
      <w:bookmarkEnd w:id="69"/>
      <w:r w:rsidRPr="009F3BDC">
        <w:rPr>
          <w:rStyle w:val="Para0Char"/>
          <w:lang w:val="en-AU"/>
        </w:rPr>
        <w:t xml:space="preserve">. Total sedimentation (top) and sedimentation rate (bottom) at Abbot Point </w:t>
      </w:r>
      <w:r w:rsidR="00DE68FD" w:rsidRPr="009F3BDC">
        <w:rPr>
          <w:rStyle w:val="Para0Char"/>
          <w:lang w:val="en-AU"/>
        </w:rPr>
        <w:t>T</w:t>
      </w:r>
      <w:r w:rsidRPr="009F3BDC">
        <w:rPr>
          <w:rStyle w:val="Para0Char"/>
          <w:lang w:val="en-AU"/>
        </w:rPr>
        <w:t xml:space="preserve">ime </w:t>
      </w:r>
      <w:r w:rsidR="00DE68FD" w:rsidRPr="009F3BDC">
        <w:rPr>
          <w:rStyle w:val="Para0Char"/>
          <w:lang w:val="en-AU"/>
        </w:rPr>
        <w:t>S</w:t>
      </w:r>
      <w:r w:rsidRPr="009F3BDC">
        <w:rPr>
          <w:rStyle w:val="Para0Char"/>
          <w:lang w:val="en-AU"/>
        </w:rPr>
        <w:t>eries</w:t>
      </w:r>
      <w:r w:rsidR="00DE68FD" w:rsidRPr="009F3BDC">
        <w:rPr>
          <w:rStyle w:val="Para0Char"/>
          <w:lang w:val="en-AU"/>
        </w:rPr>
        <w:t xml:space="preserve"> 2</w:t>
      </w:r>
      <w:r w:rsidRPr="009F3BDC">
        <w:rPr>
          <w:rStyle w:val="Para0Char"/>
          <w:lang w:val="en-AU"/>
        </w:rPr>
        <w:t xml:space="preserve"> </w:t>
      </w:r>
      <w:r w:rsidR="00DE68FD" w:rsidRPr="009F3BDC">
        <w:rPr>
          <w:rStyle w:val="Para0Char"/>
          <w:lang w:val="en-AU"/>
        </w:rPr>
        <w:t>S</w:t>
      </w:r>
      <w:r w:rsidRPr="009F3BDC">
        <w:rPr>
          <w:rStyle w:val="Para0Char"/>
          <w:lang w:val="en-AU"/>
        </w:rPr>
        <w:t xml:space="preserve">ite (see </w:t>
      </w:r>
      <w:r w:rsidR="00E64973" w:rsidRPr="00E64973">
        <w:fldChar w:fldCharType="begin"/>
      </w:r>
      <w:r w:rsidR="00E64973" w:rsidRPr="00E64973">
        <w:instrText xml:space="preserve"> REF  _Ref358918771 \* Lower \h  \* MERGEFORMAT </w:instrText>
      </w:r>
      <w:r w:rsidR="00E64973" w:rsidRPr="00E64973">
        <w:fldChar w:fldCharType="separate"/>
      </w:r>
      <w:r w:rsidR="00E2599D" w:rsidRPr="00E2599D">
        <w:t xml:space="preserve">figure </w:t>
      </w:r>
      <w:r w:rsidR="00E2599D" w:rsidRPr="00E2599D">
        <w:rPr>
          <w:noProof/>
        </w:rPr>
        <w:t>69</w:t>
      </w:r>
      <w:r w:rsidR="00E64973" w:rsidRPr="00E64973">
        <w:fldChar w:fldCharType="end"/>
      </w:r>
      <w:r w:rsidRPr="009F3BDC">
        <w:rPr>
          <w:rStyle w:val="Para0Char"/>
          <w:lang w:val="en-AU"/>
        </w:rPr>
        <w:t>)</w:t>
      </w:r>
      <w:r w:rsidR="00DE68FD" w:rsidRPr="009F3BDC">
        <w:rPr>
          <w:rStyle w:val="Para0Char"/>
          <w:lang w:val="en-AU"/>
        </w:rPr>
        <w:t>.</w:t>
      </w:r>
      <w:bookmarkEnd w:id="70"/>
    </w:p>
    <w:p w:rsidR="00522F97" w:rsidRPr="009F3BDC" w:rsidRDefault="00522F97" w:rsidP="00522F97">
      <w:pPr>
        <w:pStyle w:val="Caption"/>
        <w:rPr>
          <w:rStyle w:val="Para0Char"/>
          <w:lang w:val="en-AU"/>
        </w:rPr>
      </w:pPr>
    </w:p>
    <w:p w:rsidR="00DE68FD" w:rsidRPr="009F3BDC" w:rsidRDefault="00DE68FD" w:rsidP="00DE68FD">
      <w:pPr>
        <w:pStyle w:val="Para0"/>
        <w:rPr>
          <w:lang w:val="en-AU"/>
        </w:rPr>
      </w:pPr>
      <w:r w:rsidRPr="009F3BDC">
        <w:rPr>
          <w:lang w:val="en-AU"/>
        </w:rPr>
        <w:t>At the site Time Series 1 (</w:t>
      </w:r>
      <w:r w:rsidR="00D75464" w:rsidRPr="00D75464">
        <w:fldChar w:fldCharType="begin"/>
      </w:r>
      <w:r w:rsidR="00D75464" w:rsidRPr="00D75464">
        <w:instrText xml:space="preserve"> REF  _Ref358918771 \* Lower \h  \* MERGEFORMAT </w:instrText>
      </w:r>
      <w:r w:rsidR="00D75464" w:rsidRPr="00D75464">
        <w:fldChar w:fldCharType="separate"/>
      </w:r>
      <w:r w:rsidR="00E2599D" w:rsidRPr="00E2599D">
        <w:t xml:space="preserve">figure </w:t>
      </w:r>
      <w:r w:rsidR="00E2599D" w:rsidRPr="00E2599D">
        <w:rPr>
          <w:noProof/>
        </w:rPr>
        <w:t>69</w:t>
      </w:r>
      <w:r w:rsidR="00D75464" w:rsidRPr="00D75464">
        <w:fldChar w:fldCharType="end"/>
      </w:r>
      <w:r w:rsidRPr="009F3BDC">
        <w:rPr>
          <w:lang w:val="en-AU"/>
        </w:rPr>
        <w:t>) there is a pulse of 300 mg/cm</w:t>
      </w:r>
      <w:r w:rsidRPr="00B05FB6">
        <w:rPr>
          <w:vertAlign w:val="superscript"/>
          <w:lang w:val="en-AU"/>
        </w:rPr>
        <w:t>2</w:t>
      </w:r>
      <w:r w:rsidRPr="009F3BDC">
        <w:rPr>
          <w:lang w:val="en-AU"/>
        </w:rPr>
        <w:t>/d lasting approximately two days, and a pulse of 50 mg/cm</w:t>
      </w:r>
      <w:r w:rsidRPr="00B05FB6">
        <w:rPr>
          <w:vertAlign w:val="superscript"/>
          <w:lang w:val="en-AU"/>
        </w:rPr>
        <w:t>2</w:t>
      </w:r>
      <w:r w:rsidRPr="009F3BDC">
        <w:rPr>
          <w:lang w:val="en-AU"/>
        </w:rPr>
        <w:t>/d for about three days. The impacts on t</w:t>
      </w:r>
      <w:r w:rsidR="00654A72">
        <w:rPr>
          <w:lang w:val="en-AU"/>
        </w:rPr>
        <w:t xml:space="preserve">hese pulses would probably not </w:t>
      </w:r>
      <w:r w:rsidRPr="009F3BDC">
        <w:rPr>
          <w:lang w:val="en-AU"/>
        </w:rPr>
        <w:t xml:space="preserve">expected to be more than minor on adult corals and other receptors. The accumulation of sediments on the bottom could impair the recruitment of larvae of hard-bottom species, but is well within known tolerance limits of seagrass. </w:t>
      </w:r>
    </w:p>
    <w:p w:rsidR="00DE68FD" w:rsidRPr="009F3BDC" w:rsidRDefault="00DE68FD" w:rsidP="00DE68FD">
      <w:pPr>
        <w:pStyle w:val="Para0"/>
        <w:rPr>
          <w:lang w:val="en-AU"/>
        </w:rPr>
      </w:pPr>
      <w:r w:rsidRPr="009F3BDC">
        <w:rPr>
          <w:lang w:val="en-AU"/>
        </w:rPr>
        <w:lastRenderedPageBreak/>
        <w:t>At the site Time Series 2 (</w:t>
      </w:r>
      <w:r w:rsidRPr="00AA7AFD">
        <w:rPr>
          <w:lang w:val="en-AU"/>
        </w:rPr>
        <w:t xml:space="preserve">see </w:t>
      </w:r>
      <w:r w:rsidR="00D75464" w:rsidRPr="00D75464">
        <w:fldChar w:fldCharType="begin"/>
      </w:r>
      <w:r w:rsidR="00D75464" w:rsidRPr="00D75464">
        <w:instrText xml:space="preserve"> REF  _Ref358918771 \* Lower \h  \* MERGEFORMAT </w:instrText>
      </w:r>
      <w:r w:rsidR="00D75464" w:rsidRPr="00D75464">
        <w:fldChar w:fldCharType="separate"/>
      </w:r>
      <w:r w:rsidR="00E2599D" w:rsidRPr="00E2599D">
        <w:t xml:space="preserve">figure </w:t>
      </w:r>
      <w:r w:rsidR="00E2599D" w:rsidRPr="00E2599D">
        <w:rPr>
          <w:noProof/>
        </w:rPr>
        <w:t>69</w:t>
      </w:r>
      <w:r w:rsidR="00D75464" w:rsidRPr="00D75464">
        <w:fldChar w:fldCharType="end"/>
      </w:r>
      <w:r w:rsidRPr="00AA7AFD">
        <w:rPr>
          <w:lang w:val="en-AU"/>
        </w:rPr>
        <w:t>) there</w:t>
      </w:r>
      <w:r w:rsidRPr="009F3BDC">
        <w:rPr>
          <w:lang w:val="en-AU"/>
        </w:rPr>
        <w:t xml:space="preserve"> are pulses of sedimentation that are of longer duration and higher intensity (up to &gt;</w:t>
      </w:r>
      <w:r w:rsidR="0071582F">
        <w:rPr>
          <w:lang w:val="en-AU"/>
        </w:rPr>
        <w:t xml:space="preserve"> </w:t>
      </w:r>
      <w:r w:rsidRPr="009F3BDC">
        <w:rPr>
          <w:lang w:val="en-AU"/>
        </w:rPr>
        <w:t>1000 mg/cm</w:t>
      </w:r>
      <w:r w:rsidRPr="00AB0700">
        <w:rPr>
          <w:vertAlign w:val="superscript"/>
          <w:lang w:val="en-AU"/>
        </w:rPr>
        <w:t>2</w:t>
      </w:r>
      <w:r w:rsidRPr="009F3BDC">
        <w:rPr>
          <w:lang w:val="en-AU"/>
        </w:rPr>
        <w:t>/d and over 200 mg/cm</w:t>
      </w:r>
      <w:r w:rsidRPr="00AB0700">
        <w:rPr>
          <w:vertAlign w:val="superscript"/>
          <w:lang w:val="en-AU"/>
        </w:rPr>
        <w:t>2</w:t>
      </w:r>
      <w:r w:rsidR="00654A72">
        <w:rPr>
          <w:lang w:val="en-AU"/>
        </w:rPr>
        <w:t>/d for more about three</w:t>
      </w:r>
      <w:r w:rsidRPr="009F3BDC">
        <w:rPr>
          <w:lang w:val="en-AU"/>
        </w:rPr>
        <w:t xml:space="preserve"> days), which could have moderate to major impacts on corals. The accumulation of 27 mm of sediment on the bottom could </w:t>
      </w:r>
      <w:r w:rsidR="00B05FB6">
        <w:rPr>
          <w:lang w:val="en-AU"/>
        </w:rPr>
        <w:t xml:space="preserve">also </w:t>
      </w:r>
      <w:r w:rsidRPr="009F3BDC">
        <w:rPr>
          <w:lang w:val="en-AU"/>
        </w:rPr>
        <w:t xml:space="preserve">have up to major impacts on corals, especially on larval settlement and survival of young recruits, and </w:t>
      </w:r>
      <w:r w:rsidR="00B05FB6">
        <w:rPr>
          <w:lang w:val="en-AU"/>
        </w:rPr>
        <w:t xml:space="preserve">is well </w:t>
      </w:r>
      <w:r w:rsidR="000F6FEC">
        <w:rPr>
          <w:lang w:val="en-AU"/>
        </w:rPr>
        <w:t>above</w:t>
      </w:r>
      <w:r w:rsidRPr="009F3BDC">
        <w:rPr>
          <w:lang w:val="en-AU"/>
        </w:rPr>
        <w:t xml:space="preserve"> the tolerance threshold range for sensitive seagrass species (Erftemeijer &amp; Lewis 2006). </w:t>
      </w:r>
    </w:p>
    <w:p w:rsidR="00DE68FD" w:rsidRPr="009F3BDC" w:rsidRDefault="00861E7C" w:rsidP="00DE68FD">
      <w:pPr>
        <w:pStyle w:val="Para0"/>
        <w:rPr>
          <w:lang w:val="en-AU"/>
        </w:rPr>
      </w:pPr>
      <w:r>
        <w:fldChar w:fldCharType="begin"/>
      </w:r>
      <w:r>
        <w:instrText xml:space="preserve"> REF _Ref354515361 \h  \* MERGEFORMAT </w:instrText>
      </w:r>
      <w:r>
        <w:fldChar w:fldCharType="separate"/>
      </w:r>
      <w:r w:rsidR="00E2599D" w:rsidRPr="00E2599D">
        <w:rPr>
          <w:lang w:val="en-AU"/>
        </w:rPr>
        <w:t>Figure 6</w:t>
      </w:r>
      <w:r>
        <w:fldChar w:fldCharType="end"/>
      </w:r>
      <w:r w:rsidR="00DE68FD" w:rsidRPr="009F3BDC">
        <w:rPr>
          <w:lang w:val="en-AU"/>
        </w:rPr>
        <w:t xml:space="preserve"> and </w:t>
      </w:r>
      <w:r w:rsidR="00D75464" w:rsidRPr="00D75464">
        <w:fldChar w:fldCharType="begin"/>
      </w:r>
      <w:r w:rsidR="00D75464" w:rsidRPr="00D75464">
        <w:instrText xml:space="preserve"> REF  _Ref354515368 \* Lower \h  \* MERGEFORMAT </w:instrText>
      </w:r>
      <w:r w:rsidR="00D75464" w:rsidRPr="00D75464">
        <w:fldChar w:fldCharType="separate"/>
      </w:r>
      <w:r w:rsidR="00E2599D" w:rsidRPr="00E2599D">
        <w:t xml:space="preserve">figure </w:t>
      </w:r>
      <w:r w:rsidR="00E2599D" w:rsidRPr="00E2599D">
        <w:rPr>
          <w:noProof/>
        </w:rPr>
        <w:t>7</w:t>
      </w:r>
      <w:r w:rsidR="00D75464" w:rsidRPr="00D75464">
        <w:fldChar w:fldCharType="end"/>
      </w:r>
      <w:r w:rsidR="00DE68FD" w:rsidRPr="009F3BDC">
        <w:rPr>
          <w:lang w:val="en-AU"/>
        </w:rPr>
        <w:t xml:space="preserve"> exemplify how modelled time series can be valuable tools in assessing potential impacts on identified sediment-sensitive receptors. The discussion in the previous two paragraphs regarding potential impacts on corals and seagrass is to provide context; in fact the GIS database developed in this study does not indicate the presence of coral reef or seagrass communities at either of the two time series sites.</w:t>
      </w:r>
    </w:p>
    <w:p w:rsidR="00E64078" w:rsidRPr="009F3BDC" w:rsidRDefault="00522F97" w:rsidP="00DE68FD">
      <w:pPr>
        <w:pStyle w:val="Para0"/>
        <w:rPr>
          <w:lang w:val="en-AU"/>
        </w:rPr>
      </w:pPr>
      <w:r w:rsidRPr="009F3BDC">
        <w:rPr>
          <w:lang w:val="en-AU"/>
        </w:rPr>
        <w:t xml:space="preserve">Predictive modelling is invaluable in assessing potential impacts of proposed dredging and material placement projects but, as discussed by SKM (2013b), monitoring not only of changes in water quality during actual dredging and placement operations, but also their ecological impacts, is critical. Ecological monitoring of </w:t>
      </w:r>
      <w:r w:rsidR="001F5D7B" w:rsidRPr="009F3BDC">
        <w:rPr>
          <w:lang w:val="en-AU"/>
        </w:rPr>
        <w:t xml:space="preserve">acute impacts from individual </w:t>
      </w:r>
      <w:r w:rsidRPr="009F3BDC">
        <w:rPr>
          <w:lang w:val="en-AU"/>
        </w:rPr>
        <w:t xml:space="preserve">dredging projects in the World Heritage Area has generally </w:t>
      </w:r>
      <w:r w:rsidR="001F5D7B" w:rsidRPr="009F3BDC">
        <w:rPr>
          <w:lang w:val="en-AU"/>
        </w:rPr>
        <w:t xml:space="preserve">detected </w:t>
      </w:r>
      <w:r w:rsidRPr="009F3BDC">
        <w:rPr>
          <w:lang w:val="en-AU"/>
        </w:rPr>
        <w:t>no more than minor impacts</w:t>
      </w:r>
      <w:r w:rsidR="001F5D7B" w:rsidRPr="009F3BDC">
        <w:rPr>
          <w:lang w:val="en-AU"/>
        </w:rPr>
        <w:t>, as summarised in the following section</w:t>
      </w:r>
      <w:r w:rsidRPr="009F3BDC">
        <w:rPr>
          <w:lang w:val="en-AU"/>
        </w:rPr>
        <w:t xml:space="preserve">. This does not mean that management measures </w:t>
      </w:r>
      <w:r w:rsidR="00337A54" w:rsidRPr="009F3BDC">
        <w:rPr>
          <w:lang w:val="en-AU"/>
        </w:rPr>
        <w:t>for</w:t>
      </w:r>
      <w:r w:rsidRPr="009F3BDC">
        <w:rPr>
          <w:lang w:val="en-AU"/>
        </w:rPr>
        <w:t xml:space="preserve"> future projects can be relaxed, since the apparent lack of impact could be a result of </w:t>
      </w:r>
      <w:r w:rsidR="00E64078" w:rsidRPr="009F3BDC">
        <w:rPr>
          <w:lang w:val="en-AU"/>
        </w:rPr>
        <w:t>the management measures applied</w:t>
      </w:r>
      <w:r w:rsidR="000D3BBE" w:rsidRPr="009F3BDC">
        <w:rPr>
          <w:lang w:val="en-AU"/>
        </w:rPr>
        <w:t>.</w:t>
      </w:r>
      <w:r w:rsidR="00E64078" w:rsidRPr="009F3BDC">
        <w:rPr>
          <w:lang w:val="en-AU"/>
        </w:rPr>
        <w:t xml:space="preserve"> </w:t>
      </w:r>
      <w:r w:rsidR="000D3BBE" w:rsidRPr="009F3BDC">
        <w:rPr>
          <w:lang w:val="en-AU"/>
        </w:rPr>
        <w:t xml:space="preserve">Also, monitoring designed to detect acute impacts from individual campaigns, as is often the case for reactive monitoring programs, are unlikely to detect long-term, large-scale changes in Reef ecosystems. </w:t>
      </w:r>
    </w:p>
    <w:p w:rsidR="00522F97" w:rsidRPr="009F3BDC" w:rsidRDefault="00E64078" w:rsidP="00522F97">
      <w:pPr>
        <w:pStyle w:val="Para0"/>
        <w:rPr>
          <w:lang w:val="en-AU"/>
        </w:rPr>
      </w:pPr>
      <w:r w:rsidRPr="009F3BDC">
        <w:rPr>
          <w:lang w:val="en-AU"/>
        </w:rPr>
        <w:t xml:space="preserve">Hanley (2011) found that </w:t>
      </w:r>
      <w:r w:rsidR="00522F97" w:rsidRPr="009F3BDC">
        <w:rPr>
          <w:lang w:val="en-AU"/>
        </w:rPr>
        <w:t xml:space="preserve">coral mortality due to dredging and placement plumes on the north-west shelf of Western Australia </w:t>
      </w:r>
      <w:r w:rsidR="001F5D7B" w:rsidRPr="009F3BDC">
        <w:rPr>
          <w:lang w:val="en-AU"/>
        </w:rPr>
        <w:t>was</w:t>
      </w:r>
      <w:r w:rsidRPr="009F3BDC">
        <w:rPr>
          <w:lang w:val="en-AU"/>
        </w:rPr>
        <w:t xml:space="preserve"> </w:t>
      </w:r>
      <w:r w:rsidR="00522F97" w:rsidRPr="009F3BDC">
        <w:rPr>
          <w:lang w:val="en-AU"/>
        </w:rPr>
        <w:t>less than pred</w:t>
      </w:r>
      <w:r w:rsidR="00654A72">
        <w:rPr>
          <w:lang w:val="en-AU"/>
        </w:rPr>
        <w:t xml:space="preserve">icted by modelling (Hanley 2011). </w:t>
      </w:r>
      <w:r w:rsidR="00522F97" w:rsidRPr="009F3BDC">
        <w:rPr>
          <w:lang w:val="en-AU"/>
        </w:rPr>
        <w:t>Hanley (2011) considers this largely a result of unrealistically precautionary impact threshold criteria used in predictive modelling of zones of impact.</w:t>
      </w:r>
    </w:p>
    <w:p w:rsidR="00D957EC" w:rsidRPr="009F3BDC" w:rsidRDefault="00D957EC" w:rsidP="00D957EC">
      <w:pPr>
        <w:pStyle w:val="Heading3"/>
        <w:rPr>
          <w:lang w:val="en-AU"/>
        </w:rPr>
      </w:pPr>
      <w:bookmarkStart w:id="71" w:name="_Toc361930667"/>
      <w:r w:rsidRPr="009F3BDC">
        <w:rPr>
          <w:lang w:val="en-AU"/>
        </w:rPr>
        <w:t>Monitoring of Previous Dredging Campaigns</w:t>
      </w:r>
      <w:bookmarkEnd w:id="71"/>
    </w:p>
    <w:p w:rsidR="000D449C" w:rsidRPr="009F3BDC" w:rsidRDefault="003356E6" w:rsidP="00BA0BFC">
      <w:pPr>
        <w:pStyle w:val="Para0"/>
        <w:rPr>
          <w:lang w:val="en-AU"/>
        </w:rPr>
      </w:pPr>
      <w:r>
        <w:rPr>
          <w:lang w:val="en-AU"/>
        </w:rPr>
        <w:t xml:space="preserve">SKM APASA reviewed information available during study regarding </w:t>
      </w:r>
      <w:r w:rsidR="00D957EC" w:rsidRPr="009F3BDC">
        <w:rPr>
          <w:lang w:val="en-AU"/>
        </w:rPr>
        <w:t>ecological monitoring programs for previous dredging and material placement projects in the six study areas</w:t>
      </w:r>
      <w:r w:rsidR="002430D5" w:rsidRPr="009F3BDC">
        <w:rPr>
          <w:lang w:val="en-AU"/>
        </w:rPr>
        <w:t>. The</w:t>
      </w:r>
      <w:r w:rsidR="00D063BC" w:rsidRPr="009F3BDC">
        <w:rPr>
          <w:lang w:val="en-AU"/>
        </w:rPr>
        <w:t xml:space="preserve"> monitoring programs reviewed</w:t>
      </w:r>
      <w:r w:rsidR="002430D5" w:rsidRPr="009F3BDC">
        <w:rPr>
          <w:lang w:val="en-AU"/>
        </w:rPr>
        <w:t xml:space="preserve"> are </w:t>
      </w:r>
      <w:r>
        <w:rPr>
          <w:lang w:val="en-AU"/>
        </w:rPr>
        <w:t xml:space="preserve">summarised in </w:t>
      </w:r>
      <w:r w:rsidR="009C3707" w:rsidRPr="009C3707">
        <w:fldChar w:fldCharType="begin"/>
      </w:r>
      <w:r w:rsidR="009C3707" w:rsidRPr="009C3707">
        <w:instrText xml:space="preserve"> REF  _Ref354746977 \* Lower \h  \* MERGEFORMAT </w:instrText>
      </w:r>
      <w:r w:rsidR="009C3707" w:rsidRPr="009C3707">
        <w:fldChar w:fldCharType="separate"/>
      </w:r>
      <w:r w:rsidR="00E2599D" w:rsidRPr="00E2599D">
        <w:t xml:space="preserve">table </w:t>
      </w:r>
      <w:r w:rsidR="00E2599D" w:rsidRPr="00E2599D">
        <w:rPr>
          <w:noProof/>
        </w:rPr>
        <w:t>8</w:t>
      </w:r>
      <w:r w:rsidR="009C3707" w:rsidRPr="009C3707">
        <w:fldChar w:fldCharType="end"/>
      </w:r>
      <w:r>
        <w:rPr>
          <w:lang w:val="en-AU"/>
        </w:rPr>
        <w:t>, as well as in the individual sections for each study area in '</w:t>
      </w:r>
      <w:r w:rsidR="00B66293">
        <w:rPr>
          <w:lang w:val="en-AU"/>
        </w:rPr>
        <w:fldChar w:fldCharType="begin"/>
      </w:r>
      <w:r>
        <w:rPr>
          <w:lang w:val="en-AU"/>
        </w:rPr>
        <w:instrText xml:space="preserve"> REF _Ref359093997 \h </w:instrText>
      </w:r>
      <w:r w:rsidR="00B66293">
        <w:rPr>
          <w:lang w:val="en-AU"/>
        </w:rPr>
      </w:r>
      <w:r w:rsidR="00B66293">
        <w:rPr>
          <w:lang w:val="en-AU"/>
        </w:rPr>
        <w:fldChar w:fldCharType="separate"/>
      </w:r>
      <w:r w:rsidR="00E2599D" w:rsidRPr="009F3BDC">
        <w:rPr>
          <w:rFonts w:cs="Arial"/>
          <w:lang w:val="en-AU"/>
        </w:rPr>
        <w:t>Results and Discussion</w:t>
      </w:r>
      <w:r w:rsidR="00B66293">
        <w:rPr>
          <w:lang w:val="en-AU"/>
        </w:rPr>
        <w:fldChar w:fldCharType="end"/>
      </w:r>
      <w:r w:rsidR="004714D9">
        <w:rPr>
          <w:lang w:val="en-AU"/>
        </w:rPr>
        <w:t>', p.</w:t>
      </w:r>
      <w:r>
        <w:rPr>
          <w:lang w:val="en-AU"/>
        </w:rPr>
        <w:t xml:space="preserve"> </w:t>
      </w:r>
      <w:r w:rsidR="00B66293">
        <w:rPr>
          <w:lang w:val="en-AU"/>
        </w:rPr>
        <w:fldChar w:fldCharType="begin"/>
      </w:r>
      <w:r>
        <w:rPr>
          <w:lang w:val="en-AU"/>
        </w:rPr>
        <w:instrText xml:space="preserve"> PAGEREF _Ref359093997 \h </w:instrText>
      </w:r>
      <w:r w:rsidR="00B66293">
        <w:rPr>
          <w:lang w:val="en-AU"/>
        </w:rPr>
      </w:r>
      <w:r w:rsidR="00B66293">
        <w:rPr>
          <w:lang w:val="en-AU"/>
        </w:rPr>
        <w:fldChar w:fldCharType="separate"/>
      </w:r>
      <w:r w:rsidR="00E2599D">
        <w:rPr>
          <w:noProof/>
          <w:lang w:val="en-AU"/>
        </w:rPr>
        <w:t>51</w:t>
      </w:r>
      <w:r w:rsidR="00B66293">
        <w:rPr>
          <w:lang w:val="en-AU"/>
        </w:rPr>
        <w:fldChar w:fldCharType="end"/>
      </w:r>
      <w:r w:rsidR="00337A54" w:rsidRPr="009F3BDC">
        <w:rPr>
          <w:lang w:val="en-AU"/>
        </w:rPr>
        <w:t xml:space="preserve">. Monitoring of coral reef and infauna communities has typically </w:t>
      </w:r>
      <w:r w:rsidR="000D449C" w:rsidRPr="009F3BDC">
        <w:rPr>
          <w:lang w:val="en-AU"/>
        </w:rPr>
        <w:t>occurred</w:t>
      </w:r>
      <w:r w:rsidR="00337A54" w:rsidRPr="009F3BDC">
        <w:rPr>
          <w:lang w:val="en-AU"/>
        </w:rPr>
        <w:t xml:space="preserve"> before</w:t>
      </w:r>
      <w:r w:rsidR="000D449C" w:rsidRPr="009F3BDC">
        <w:rPr>
          <w:lang w:val="en-AU"/>
        </w:rPr>
        <w:t xml:space="preserve">, </w:t>
      </w:r>
      <w:r w:rsidR="00337A54" w:rsidRPr="009F3BDC">
        <w:rPr>
          <w:lang w:val="en-AU"/>
        </w:rPr>
        <w:t>after, and sometime during, single dredging campaigns at receptor sites in relatively close proximity to</w:t>
      </w:r>
      <w:r w:rsidR="000D449C" w:rsidRPr="009F3BDC">
        <w:rPr>
          <w:lang w:val="en-AU"/>
        </w:rPr>
        <w:t xml:space="preserve"> dredging and placement sites compared to the potential spatial scales of dredge material migration indicated by the present study. This is also true of some seagrass monitoring programs. Assessment of impacts on infauna communities ha</w:t>
      </w:r>
      <w:r w:rsidR="00E328D4">
        <w:rPr>
          <w:lang w:val="en-AU"/>
        </w:rPr>
        <w:t>s</w:t>
      </w:r>
      <w:r w:rsidR="000D449C" w:rsidRPr="009F3BDC">
        <w:rPr>
          <w:lang w:val="en-AU"/>
        </w:rPr>
        <w:t xml:space="preserve"> sometimes not involved monitoring as such, but rather investigation of spatial patterns of change in the communities relative to placement sites. </w:t>
      </w:r>
      <w:r w:rsidR="00E328D4">
        <w:rPr>
          <w:lang w:val="en-AU"/>
        </w:rPr>
        <w:t>In all six study areas, the areas monitored, including control sites, may have been influence</w:t>
      </w:r>
      <w:r w:rsidR="00FC3956">
        <w:rPr>
          <w:lang w:val="en-AU"/>
        </w:rPr>
        <w:t>d</w:t>
      </w:r>
      <w:r w:rsidR="00E328D4">
        <w:rPr>
          <w:lang w:val="en-AU"/>
        </w:rPr>
        <w:t xml:space="preserve"> by previous dredging, which is some cases </w:t>
      </w:r>
      <w:r w:rsidR="00FC3956">
        <w:rPr>
          <w:lang w:val="en-AU"/>
        </w:rPr>
        <w:t>has been conducted for decades.</w:t>
      </w:r>
    </w:p>
    <w:p w:rsidR="00BA0BFC" w:rsidRPr="009F3BDC" w:rsidRDefault="000D449C" w:rsidP="00BA0BFC">
      <w:pPr>
        <w:pStyle w:val="Para0"/>
        <w:rPr>
          <w:lang w:val="en-AU"/>
        </w:rPr>
      </w:pPr>
      <w:r w:rsidRPr="009F3BDC">
        <w:rPr>
          <w:lang w:val="en-AU"/>
        </w:rPr>
        <w:t>Seagrass monitoring programs established in some of the study locations, on the other hand, are designed to detect long-term change in seagrass communities, but again on smaller spatial scales than the sediment mig</w:t>
      </w:r>
      <w:r w:rsidR="00E328D4">
        <w:rPr>
          <w:lang w:val="en-AU"/>
        </w:rPr>
        <w:t xml:space="preserve">ration predicted by this study. </w:t>
      </w:r>
      <w:r w:rsidRPr="009F3BDC">
        <w:rPr>
          <w:lang w:val="en-AU"/>
        </w:rPr>
        <w:t>Further research to test the modelling results of this study to provide more confidence in the appropriate spatial scales for strategic monitoring is discussed in ‘</w:t>
      </w:r>
      <w:r w:rsidR="00B66293" w:rsidRPr="009F3BDC">
        <w:rPr>
          <w:lang w:val="en-AU"/>
        </w:rPr>
        <w:fldChar w:fldCharType="begin"/>
      </w:r>
      <w:r w:rsidR="00425BEB" w:rsidRPr="009F3BDC">
        <w:rPr>
          <w:lang w:val="en-AU"/>
        </w:rPr>
        <w:instrText xml:space="preserve"> REF _Ref358995519 \h </w:instrText>
      </w:r>
      <w:r w:rsidR="00B66293" w:rsidRPr="009F3BDC">
        <w:rPr>
          <w:lang w:val="en-AU"/>
        </w:rPr>
      </w:r>
      <w:r w:rsidR="00B66293" w:rsidRPr="009F3BDC">
        <w:rPr>
          <w:lang w:val="en-AU"/>
        </w:rPr>
        <w:fldChar w:fldCharType="separate"/>
      </w:r>
      <w:r w:rsidR="00E2599D" w:rsidRPr="009F3BDC">
        <w:rPr>
          <w:rFonts w:cs="Arial"/>
          <w:lang w:val="en-AU"/>
        </w:rPr>
        <w:t>Conclusions, Knowledge Gaps, Further Research and Management Strategies</w:t>
      </w:r>
      <w:r w:rsidR="00B66293" w:rsidRPr="009F3BDC">
        <w:rPr>
          <w:lang w:val="en-AU"/>
        </w:rPr>
        <w:fldChar w:fldCharType="end"/>
      </w:r>
      <w:r w:rsidR="004714D9">
        <w:rPr>
          <w:lang w:val="en-AU"/>
        </w:rPr>
        <w:t>’, p.</w:t>
      </w:r>
      <w:r w:rsidR="00425BEB" w:rsidRPr="009F3BDC">
        <w:rPr>
          <w:lang w:val="en-AU"/>
        </w:rPr>
        <w:t xml:space="preserve"> </w:t>
      </w:r>
      <w:r w:rsidR="00B66293" w:rsidRPr="009F3BDC">
        <w:rPr>
          <w:lang w:val="en-AU"/>
        </w:rPr>
        <w:fldChar w:fldCharType="begin"/>
      </w:r>
      <w:r w:rsidR="00425BEB" w:rsidRPr="009F3BDC">
        <w:rPr>
          <w:lang w:val="en-AU"/>
        </w:rPr>
        <w:instrText xml:space="preserve"> PAGEREF _Ref358995523 \h </w:instrText>
      </w:r>
      <w:r w:rsidR="00B66293" w:rsidRPr="009F3BDC">
        <w:rPr>
          <w:lang w:val="en-AU"/>
        </w:rPr>
      </w:r>
      <w:r w:rsidR="00B66293" w:rsidRPr="009F3BDC">
        <w:rPr>
          <w:lang w:val="en-AU"/>
        </w:rPr>
        <w:fldChar w:fldCharType="separate"/>
      </w:r>
      <w:r w:rsidR="00E2599D">
        <w:rPr>
          <w:noProof/>
          <w:lang w:val="en-AU"/>
        </w:rPr>
        <w:t>215</w:t>
      </w:r>
      <w:r w:rsidR="00B66293" w:rsidRPr="009F3BDC">
        <w:rPr>
          <w:lang w:val="en-AU"/>
        </w:rPr>
        <w:fldChar w:fldCharType="end"/>
      </w:r>
      <w:r w:rsidR="00425BEB" w:rsidRPr="009F3BDC">
        <w:rPr>
          <w:lang w:val="en-AU"/>
        </w:rPr>
        <w:t>.</w:t>
      </w:r>
    </w:p>
    <w:p w:rsidR="00D957EC" w:rsidRPr="009F3BDC" w:rsidRDefault="00D957EC" w:rsidP="00BA0BFC">
      <w:pPr>
        <w:pStyle w:val="Para0"/>
        <w:rPr>
          <w:lang w:val="en-AU"/>
        </w:rPr>
      </w:pPr>
    </w:p>
    <w:p w:rsidR="00D957EC" w:rsidRPr="009F3BDC" w:rsidRDefault="00D957EC" w:rsidP="00BA0BFC">
      <w:pPr>
        <w:pStyle w:val="Para0"/>
        <w:rPr>
          <w:lang w:val="en-AU"/>
        </w:rPr>
        <w:sectPr w:rsidR="00D957EC" w:rsidRPr="009F3BDC" w:rsidSect="00034A5A">
          <w:pgSz w:w="11907" w:h="16840" w:code="9"/>
          <w:pgMar w:top="1418" w:right="1701" w:bottom="1418" w:left="1701" w:header="567" w:footer="567" w:gutter="0"/>
          <w:cols w:space="720"/>
          <w:formProt w:val="0"/>
          <w:docGrid w:linePitch="299"/>
        </w:sectPr>
      </w:pPr>
    </w:p>
    <w:p w:rsidR="00BA0BFC" w:rsidRPr="009F3BDC" w:rsidRDefault="00034A5A" w:rsidP="00034A5A">
      <w:pPr>
        <w:pStyle w:val="Caption"/>
      </w:pPr>
      <w:bookmarkStart w:id="72" w:name="_Ref354746977"/>
      <w:bookmarkStart w:id="73" w:name="_Toc360694070"/>
      <w:r w:rsidRPr="009F3BDC">
        <w:rPr>
          <w:b/>
        </w:rPr>
        <w:lastRenderedPageBreak/>
        <w:t xml:space="preserve">Table </w:t>
      </w:r>
      <w:r w:rsidR="00B66293" w:rsidRPr="009F3BDC">
        <w:rPr>
          <w:b/>
        </w:rPr>
        <w:fldChar w:fldCharType="begin"/>
      </w:r>
      <w:r w:rsidR="008576FF" w:rsidRPr="009F3BDC">
        <w:rPr>
          <w:b/>
        </w:rPr>
        <w:instrText xml:space="preserve"> SEQ Table \* ARABIC </w:instrText>
      </w:r>
      <w:r w:rsidR="00B66293" w:rsidRPr="009F3BDC">
        <w:rPr>
          <w:b/>
        </w:rPr>
        <w:fldChar w:fldCharType="separate"/>
      </w:r>
      <w:r w:rsidR="00E2599D">
        <w:rPr>
          <w:b/>
          <w:noProof/>
        </w:rPr>
        <w:t>8</w:t>
      </w:r>
      <w:r w:rsidR="00B66293" w:rsidRPr="009F3BDC">
        <w:rPr>
          <w:b/>
          <w:noProof/>
        </w:rPr>
        <w:fldChar w:fldCharType="end"/>
      </w:r>
      <w:bookmarkEnd w:id="72"/>
      <w:r w:rsidRPr="009F3BDC">
        <w:t>.</w:t>
      </w:r>
      <w:r w:rsidR="00160838" w:rsidRPr="00160838">
        <w:t xml:space="preserve"> </w:t>
      </w:r>
      <w:r w:rsidR="00160838" w:rsidRPr="009F3BDC">
        <w:t>Summary of ecological monitoring of dredging and material placement in the six locations.</w:t>
      </w:r>
      <w:bookmarkEnd w:id="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44"/>
        <w:gridCol w:w="1378"/>
        <w:gridCol w:w="2369"/>
        <w:gridCol w:w="2895"/>
        <w:gridCol w:w="2895"/>
        <w:gridCol w:w="2895"/>
        <w:gridCol w:w="2552"/>
        <w:gridCol w:w="2200"/>
        <w:gridCol w:w="1666"/>
      </w:tblGrid>
      <w:tr w:rsidR="00BA0BFC" w:rsidRPr="009F3BDC" w:rsidTr="00FE5CF3">
        <w:trPr>
          <w:trHeight w:val="610"/>
          <w:tblHeader/>
        </w:trPr>
        <w:tc>
          <w:tcPr>
            <w:tcW w:w="553" w:type="pct"/>
            <w:shd w:val="clear" w:color="auto" w:fill="auto"/>
            <w:hideMark/>
          </w:tcPr>
          <w:p w:rsidR="00BA0BFC" w:rsidRPr="009F3BDC" w:rsidRDefault="00BA0BFC" w:rsidP="00BA0BFC">
            <w:pPr>
              <w:pStyle w:val="TableFontH"/>
              <w:rPr>
                <w:sz w:val="18"/>
                <w:szCs w:val="18"/>
                <w:lang w:val="en-AU" w:eastAsia="en-AU"/>
              </w:rPr>
            </w:pPr>
            <w:r w:rsidRPr="009F3BDC">
              <w:rPr>
                <w:sz w:val="18"/>
                <w:szCs w:val="18"/>
                <w:lang w:val="en-AU" w:eastAsia="en-AU"/>
              </w:rPr>
              <w:t>Project</w:t>
            </w:r>
          </w:p>
        </w:tc>
        <w:tc>
          <w:tcPr>
            <w:tcW w:w="325" w:type="pct"/>
            <w:shd w:val="clear" w:color="auto" w:fill="auto"/>
            <w:hideMark/>
          </w:tcPr>
          <w:p w:rsidR="00BA0BFC" w:rsidRPr="009F3BDC" w:rsidRDefault="00BA0BFC" w:rsidP="00BA0BFC">
            <w:pPr>
              <w:pStyle w:val="TableFontH"/>
              <w:rPr>
                <w:sz w:val="18"/>
                <w:szCs w:val="18"/>
                <w:lang w:val="en-AU" w:eastAsia="en-AU"/>
              </w:rPr>
            </w:pPr>
            <w:r w:rsidRPr="009F3BDC">
              <w:rPr>
                <w:sz w:val="18"/>
                <w:szCs w:val="18"/>
                <w:lang w:val="en-AU" w:eastAsia="en-AU"/>
              </w:rPr>
              <w:t>Receptor</w:t>
            </w:r>
          </w:p>
        </w:tc>
        <w:tc>
          <w:tcPr>
            <w:tcW w:w="559" w:type="pct"/>
            <w:shd w:val="clear" w:color="auto" w:fill="auto"/>
            <w:hideMark/>
          </w:tcPr>
          <w:p w:rsidR="00BA0BFC" w:rsidRPr="009F3BDC" w:rsidRDefault="00BA0BFC" w:rsidP="00BA0BFC">
            <w:pPr>
              <w:pStyle w:val="TableFontH"/>
              <w:rPr>
                <w:sz w:val="18"/>
                <w:szCs w:val="18"/>
                <w:lang w:val="en-AU" w:eastAsia="en-AU"/>
              </w:rPr>
            </w:pPr>
            <w:r w:rsidRPr="009F3BDC">
              <w:rPr>
                <w:sz w:val="18"/>
                <w:szCs w:val="18"/>
                <w:lang w:val="en-AU" w:eastAsia="en-AU"/>
              </w:rPr>
              <w:t>Parameter</w:t>
            </w:r>
          </w:p>
        </w:tc>
        <w:tc>
          <w:tcPr>
            <w:tcW w:w="683" w:type="pct"/>
            <w:shd w:val="clear" w:color="auto" w:fill="auto"/>
            <w:hideMark/>
          </w:tcPr>
          <w:p w:rsidR="00BA0BFC" w:rsidRPr="009F3BDC" w:rsidRDefault="00BA0BFC" w:rsidP="00BA0BFC">
            <w:pPr>
              <w:pStyle w:val="TableFontH"/>
              <w:rPr>
                <w:sz w:val="18"/>
                <w:szCs w:val="18"/>
                <w:lang w:val="en-AU" w:eastAsia="en-AU"/>
              </w:rPr>
            </w:pPr>
            <w:r w:rsidRPr="009F3BDC">
              <w:rPr>
                <w:sz w:val="18"/>
                <w:szCs w:val="18"/>
                <w:lang w:val="en-AU" w:eastAsia="en-AU"/>
              </w:rPr>
              <w:t>Methodology</w:t>
            </w:r>
          </w:p>
        </w:tc>
        <w:tc>
          <w:tcPr>
            <w:tcW w:w="683" w:type="pct"/>
            <w:shd w:val="clear" w:color="auto" w:fill="auto"/>
            <w:hideMark/>
          </w:tcPr>
          <w:p w:rsidR="00BA0BFC" w:rsidRPr="009F3BDC" w:rsidRDefault="00BA0BFC" w:rsidP="00BA0BFC">
            <w:pPr>
              <w:pStyle w:val="TableFontH"/>
              <w:rPr>
                <w:sz w:val="18"/>
                <w:szCs w:val="18"/>
                <w:lang w:val="en-AU" w:eastAsia="en-AU"/>
              </w:rPr>
            </w:pPr>
            <w:r w:rsidRPr="009F3BDC">
              <w:rPr>
                <w:sz w:val="18"/>
                <w:szCs w:val="18"/>
                <w:lang w:val="en-AU" w:eastAsia="en-AU"/>
              </w:rPr>
              <w:t>Monitoring sites and design</w:t>
            </w:r>
          </w:p>
        </w:tc>
        <w:tc>
          <w:tcPr>
            <w:tcW w:w="683" w:type="pct"/>
            <w:shd w:val="clear" w:color="auto" w:fill="auto"/>
            <w:hideMark/>
          </w:tcPr>
          <w:p w:rsidR="00BA0BFC" w:rsidRPr="009F3BDC" w:rsidRDefault="00BA0BFC" w:rsidP="00BA0BFC">
            <w:pPr>
              <w:pStyle w:val="TableFontH"/>
              <w:rPr>
                <w:sz w:val="18"/>
                <w:szCs w:val="18"/>
                <w:lang w:val="en-AU" w:eastAsia="en-AU"/>
              </w:rPr>
            </w:pPr>
            <w:r w:rsidRPr="009F3BDC">
              <w:rPr>
                <w:sz w:val="18"/>
                <w:szCs w:val="18"/>
                <w:lang w:val="en-AU" w:eastAsia="en-AU"/>
              </w:rPr>
              <w:t>Frequency and duration</w:t>
            </w:r>
          </w:p>
        </w:tc>
        <w:tc>
          <w:tcPr>
            <w:tcW w:w="602" w:type="pct"/>
            <w:shd w:val="clear" w:color="auto" w:fill="auto"/>
            <w:hideMark/>
          </w:tcPr>
          <w:p w:rsidR="00BA0BFC" w:rsidRPr="009F3BDC" w:rsidRDefault="00D45D0A" w:rsidP="00BA0BFC">
            <w:pPr>
              <w:pStyle w:val="TableFontH"/>
              <w:rPr>
                <w:sz w:val="18"/>
                <w:szCs w:val="18"/>
                <w:lang w:val="en-AU" w:eastAsia="en-AU"/>
              </w:rPr>
            </w:pPr>
            <w:r w:rsidRPr="009F3BDC">
              <w:rPr>
                <w:sz w:val="18"/>
                <w:szCs w:val="18"/>
                <w:lang w:val="en-AU" w:eastAsia="en-AU"/>
              </w:rPr>
              <w:t>Study Conclusions</w:t>
            </w:r>
            <w:r w:rsidR="00BA0BFC" w:rsidRPr="009F3BDC">
              <w:rPr>
                <w:sz w:val="18"/>
                <w:szCs w:val="18"/>
                <w:lang w:val="en-AU" w:eastAsia="en-AU"/>
              </w:rPr>
              <w:t xml:space="preserve"> </w:t>
            </w:r>
          </w:p>
        </w:tc>
        <w:tc>
          <w:tcPr>
            <w:tcW w:w="519" w:type="pct"/>
            <w:shd w:val="clear" w:color="auto" w:fill="auto"/>
            <w:hideMark/>
          </w:tcPr>
          <w:p w:rsidR="00BA0BFC" w:rsidRPr="009F3BDC" w:rsidRDefault="00BA0BFC" w:rsidP="00BA0BFC">
            <w:pPr>
              <w:pStyle w:val="TableFontH"/>
              <w:rPr>
                <w:sz w:val="18"/>
                <w:szCs w:val="18"/>
                <w:lang w:val="en-AU" w:eastAsia="en-AU"/>
              </w:rPr>
            </w:pPr>
            <w:r w:rsidRPr="009F3BDC">
              <w:rPr>
                <w:sz w:val="18"/>
                <w:szCs w:val="18"/>
                <w:lang w:val="en-AU" w:eastAsia="en-AU"/>
              </w:rPr>
              <w:t>Comments</w:t>
            </w:r>
          </w:p>
        </w:tc>
        <w:tc>
          <w:tcPr>
            <w:tcW w:w="393" w:type="pct"/>
            <w:shd w:val="clear" w:color="auto" w:fill="auto"/>
            <w:hideMark/>
          </w:tcPr>
          <w:p w:rsidR="00BA0BFC" w:rsidRPr="009F3BDC" w:rsidRDefault="00BA0BFC" w:rsidP="00BA0BFC">
            <w:pPr>
              <w:pStyle w:val="TableFontH"/>
              <w:rPr>
                <w:sz w:val="18"/>
                <w:szCs w:val="18"/>
                <w:lang w:val="en-AU" w:eastAsia="en-AU"/>
              </w:rPr>
            </w:pPr>
            <w:r w:rsidRPr="009F3BDC">
              <w:rPr>
                <w:sz w:val="18"/>
                <w:szCs w:val="18"/>
                <w:lang w:val="en-AU" w:eastAsia="en-AU"/>
              </w:rPr>
              <w:t>Reference</w:t>
            </w:r>
          </w:p>
        </w:tc>
      </w:tr>
      <w:tr w:rsidR="00BA0BFC" w:rsidRPr="009F3BDC" w:rsidTr="00BA0BFC">
        <w:trPr>
          <w:trHeight w:val="300"/>
        </w:trPr>
        <w:tc>
          <w:tcPr>
            <w:tcW w:w="5000" w:type="pct"/>
            <w:gridSpan w:val="9"/>
            <w:shd w:val="clear" w:color="auto" w:fill="auto"/>
            <w:noWrap/>
          </w:tcPr>
          <w:p w:rsidR="00BA0BFC" w:rsidRPr="009F3BDC" w:rsidRDefault="00BA0BFC" w:rsidP="002A7749">
            <w:pPr>
              <w:pStyle w:val="TableFontH"/>
              <w:jc w:val="left"/>
              <w:rPr>
                <w:sz w:val="18"/>
                <w:szCs w:val="18"/>
                <w:lang w:val="en-AU"/>
              </w:rPr>
            </w:pPr>
            <w:r w:rsidRPr="009F3BDC">
              <w:rPr>
                <w:sz w:val="18"/>
                <w:szCs w:val="18"/>
                <w:lang w:val="en-AU" w:eastAsia="en-AU"/>
              </w:rPr>
              <w:t>Port of Gladstone</w:t>
            </w:r>
          </w:p>
        </w:tc>
      </w:tr>
      <w:tr w:rsidR="00BA0BFC" w:rsidRPr="009F3BDC" w:rsidTr="00FE5CF3">
        <w:trPr>
          <w:trHeight w:val="1693"/>
        </w:trPr>
        <w:tc>
          <w:tcPr>
            <w:tcW w:w="553" w:type="pct"/>
            <w:shd w:val="clear" w:color="auto" w:fill="auto"/>
          </w:tcPr>
          <w:p w:rsidR="00BA0BFC" w:rsidRPr="009F3BDC" w:rsidRDefault="00BA0BFC" w:rsidP="00BB21C3">
            <w:pPr>
              <w:pStyle w:val="StyleTableFont9ptBefore3After0"/>
              <w:rPr>
                <w:lang w:val="en-AU" w:eastAsia="en-AU"/>
              </w:rPr>
            </w:pPr>
            <w:r w:rsidRPr="009F3BDC">
              <w:rPr>
                <w:lang w:val="en-AU" w:eastAsia="en-AU"/>
              </w:rPr>
              <w:t>Annual maintenance dredging 2002 - 2009</w:t>
            </w:r>
          </w:p>
        </w:tc>
        <w:tc>
          <w:tcPr>
            <w:tcW w:w="325" w:type="pct"/>
            <w:shd w:val="clear" w:color="auto" w:fill="auto"/>
          </w:tcPr>
          <w:p w:rsidR="00BA0BFC" w:rsidRPr="009F3BDC" w:rsidRDefault="00BA0BFC" w:rsidP="00BB21C3">
            <w:pPr>
              <w:pStyle w:val="StyleTableFont9ptBefore3After0"/>
              <w:rPr>
                <w:lang w:val="en-AU" w:eastAsia="en-AU"/>
              </w:rPr>
            </w:pPr>
            <w:r w:rsidRPr="009F3BDC">
              <w:rPr>
                <w:lang w:val="en-AU" w:eastAsia="en-AU"/>
              </w:rPr>
              <w:t>Seagrass</w:t>
            </w:r>
          </w:p>
        </w:tc>
        <w:tc>
          <w:tcPr>
            <w:tcW w:w="559" w:type="pct"/>
            <w:shd w:val="clear" w:color="auto" w:fill="auto"/>
          </w:tcPr>
          <w:p w:rsidR="00BA0BFC" w:rsidRPr="009F3BDC" w:rsidRDefault="00BA0BFC" w:rsidP="00BB21C3">
            <w:pPr>
              <w:pStyle w:val="StyleTableFont9ptBefore3After0"/>
              <w:rPr>
                <w:lang w:val="en-AU" w:eastAsia="en-AU"/>
              </w:rPr>
            </w:pPr>
            <w:r w:rsidRPr="009F3BDC">
              <w:rPr>
                <w:lang w:val="en-AU" w:eastAsia="en-AU"/>
              </w:rPr>
              <w:t>Above-ground biomass, species composition, meadow area, per cent cover of algae, sediment type</w:t>
            </w:r>
          </w:p>
        </w:tc>
        <w:tc>
          <w:tcPr>
            <w:tcW w:w="683" w:type="pct"/>
            <w:shd w:val="clear" w:color="auto" w:fill="auto"/>
          </w:tcPr>
          <w:p w:rsidR="00BA0BFC" w:rsidRPr="009F3BDC" w:rsidRDefault="00BA0BFC" w:rsidP="00BB21C3">
            <w:pPr>
              <w:pStyle w:val="StyleTableFont9ptBefore3After0"/>
              <w:rPr>
                <w:lang w:val="en-AU" w:eastAsia="en-AU"/>
              </w:rPr>
            </w:pPr>
            <w:r w:rsidRPr="009F3BDC">
              <w:rPr>
                <w:lang w:val="en-AU" w:eastAsia="en-AU"/>
              </w:rPr>
              <w:t>Calibrated visual estimates using quadrats.</w:t>
            </w:r>
          </w:p>
          <w:p w:rsidR="00BA0BFC" w:rsidRPr="009F3BDC" w:rsidRDefault="00BA0BFC" w:rsidP="00BB21C3">
            <w:pPr>
              <w:pStyle w:val="StyleTableFont9ptBefore3After0"/>
              <w:rPr>
                <w:lang w:val="en-AU" w:eastAsia="en-AU"/>
              </w:rPr>
            </w:pPr>
            <w:r w:rsidRPr="009F3BDC">
              <w:rPr>
                <w:lang w:val="en-AU" w:eastAsia="en-AU"/>
              </w:rPr>
              <w:t>Intertidal: quadrats placed by divers or using helicopter</w:t>
            </w:r>
          </w:p>
          <w:p w:rsidR="00BA0BFC" w:rsidRDefault="00BA0BFC" w:rsidP="00BB21C3">
            <w:pPr>
              <w:pStyle w:val="StyleTableFont9ptBefore3After0"/>
              <w:rPr>
                <w:lang w:val="en-AU" w:eastAsia="en-AU"/>
              </w:rPr>
            </w:pPr>
            <w:r w:rsidRPr="009F3BDC">
              <w:rPr>
                <w:lang w:val="en-AU" w:eastAsia="en-AU"/>
              </w:rPr>
              <w:t>Subtidal: photo quadrats collected using towed underwater video system</w:t>
            </w:r>
          </w:p>
          <w:p w:rsidR="008B08C2" w:rsidRPr="009F3BDC" w:rsidRDefault="008B08C2" w:rsidP="00BB21C3">
            <w:pPr>
              <w:pStyle w:val="StyleTableFont9ptBefore3After0"/>
              <w:rPr>
                <w:lang w:val="en-AU" w:eastAsia="en-AU"/>
              </w:rPr>
            </w:pPr>
            <w:r>
              <w:rPr>
                <w:lang w:val="en-AU" w:eastAsia="en-AU"/>
              </w:rPr>
              <w:t>Grab samples for qualitative characterisation of sediment type (mud, sand etc.)</w:t>
            </w:r>
          </w:p>
        </w:tc>
        <w:tc>
          <w:tcPr>
            <w:tcW w:w="683" w:type="pct"/>
            <w:shd w:val="clear" w:color="auto" w:fill="auto"/>
          </w:tcPr>
          <w:p w:rsidR="00BA0BFC" w:rsidRPr="009F3BDC" w:rsidRDefault="00BA0BFC" w:rsidP="00BB21C3">
            <w:pPr>
              <w:pStyle w:val="StyleTableFont9ptBefore3After0"/>
              <w:rPr>
                <w:lang w:val="en-AU" w:eastAsia="en-AU"/>
              </w:rPr>
            </w:pPr>
            <w:r w:rsidRPr="009F3BDC">
              <w:rPr>
                <w:lang w:val="en-AU" w:eastAsia="en-AU"/>
              </w:rPr>
              <w:t xml:space="preserve">13 permanent meadows </w:t>
            </w:r>
            <w:r w:rsidR="00A51917" w:rsidRPr="009F3BDC">
              <w:rPr>
                <w:lang w:val="en-AU" w:eastAsia="en-AU"/>
              </w:rPr>
              <w:t xml:space="preserve">in Port Curtis and Rodds Bay </w:t>
            </w:r>
            <w:r w:rsidRPr="009F3BDC">
              <w:rPr>
                <w:lang w:val="en-AU" w:eastAsia="en-AU"/>
              </w:rPr>
              <w:t>selected on the basis of broad-scale mapping in 200</w:t>
            </w:r>
            <w:r w:rsidR="00BB4F0F" w:rsidRPr="009F3BDC">
              <w:rPr>
                <w:lang w:val="en-AU" w:eastAsia="en-AU"/>
              </w:rPr>
              <w:t>2</w:t>
            </w:r>
          </w:p>
        </w:tc>
        <w:tc>
          <w:tcPr>
            <w:tcW w:w="683" w:type="pct"/>
            <w:tcBorders>
              <w:bottom w:val="single" w:sz="4" w:space="0" w:color="auto"/>
            </w:tcBorders>
            <w:shd w:val="clear" w:color="auto" w:fill="auto"/>
          </w:tcPr>
          <w:p w:rsidR="00BA0BFC" w:rsidRPr="009F3BDC" w:rsidRDefault="00BA0BFC" w:rsidP="00BB21C3">
            <w:pPr>
              <w:pStyle w:val="StyleTableFont9ptBefore3After0"/>
              <w:rPr>
                <w:lang w:val="en-AU" w:eastAsia="en-AU"/>
              </w:rPr>
            </w:pPr>
            <w:r w:rsidRPr="009F3BDC">
              <w:rPr>
                <w:lang w:val="en-AU" w:eastAsia="en-AU"/>
              </w:rPr>
              <w:t>Broad-scale mapping conducted in 2002 and 2009</w:t>
            </w:r>
          </w:p>
          <w:p w:rsidR="00BA0BFC" w:rsidRPr="009F3BDC" w:rsidRDefault="00BA0BFC" w:rsidP="00BB21C3">
            <w:pPr>
              <w:pStyle w:val="StyleTableFont9ptBefore3After0"/>
              <w:rPr>
                <w:lang w:val="en-AU" w:eastAsia="en-AU"/>
              </w:rPr>
            </w:pPr>
            <w:r w:rsidRPr="009F3BDC">
              <w:rPr>
                <w:lang w:val="en-AU" w:eastAsia="en-AU"/>
              </w:rPr>
              <w:t>13 selected meadows surveyed annually 2004-09</w:t>
            </w:r>
          </w:p>
        </w:tc>
        <w:tc>
          <w:tcPr>
            <w:tcW w:w="602" w:type="pct"/>
            <w:shd w:val="clear" w:color="auto" w:fill="auto"/>
          </w:tcPr>
          <w:p w:rsidR="00BA0BFC" w:rsidRPr="009F3BDC" w:rsidRDefault="00BA0BFC" w:rsidP="00BB21C3">
            <w:pPr>
              <w:pStyle w:val="StyleTableFont9ptBefore3After0"/>
              <w:rPr>
                <w:lang w:val="en-AU" w:eastAsia="en-AU"/>
              </w:rPr>
            </w:pPr>
            <w:r w:rsidRPr="009F3BDC">
              <w:rPr>
                <w:lang w:val="en-AU" w:eastAsia="en-AU"/>
              </w:rPr>
              <w:t>60 ha net seagrass: loss 2002-09: 95 ha loss in northern Port Curtis and 347 ha in Rodds Bay, 312 ha net gain in southern Port Curtis</w:t>
            </w:r>
          </w:p>
          <w:p w:rsidR="00BA0BFC" w:rsidRPr="009F3BDC" w:rsidRDefault="00BA0BFC" w:rsidP="00BB21C3">
            <w:pPr>
              <w:pStyle w:val="StyleTableFont9ptBefore3After0"/>
              <w:rPr>
                <w:lang w:val="en-AU" w:eastAsia="en-AU"/>
              </w:rPr>
            </w:pPr>
            <w:r w:rsidRPr="009F3BDC">
              <w:rPr>
                <w:lang w:val="en-AU" w:eastAsia="en-AU"/>
              </w:rPr>
              <w:t>Climate is primary driver of seagrass change; seagrass communities appeared resilient to maintenance dredging effects over the monitoring period. Port development could, however, affect future resilience</w:t>
            </w:r>
            <w:r w:rsidR="000A227F" w:rsidRPr="009F3BDC">
              <w:rPr>
                <w:lang w:val="en-AU" w:eastAsia="en-AU"/>
              </w:rPr>
              <w:t xml:space="preserve"> and some communities may have already been stressed</w:t>
            </w:r>
          </w:p>
        </w:tc>
        <w:tc>
          <w:tcPr>
            <w:tcW w:w="519" w:type="pct"/>
            <w:shd w:val="clear" w:color="auto" w:fill="auto"/>
          </w:tcPr>
          <w:p w:rsidR="00BA0BFC" w:rsidRDefault="00BA0BFC" w:rsidP="00BB21C3">
            <w:pPr>
              <w:pStyle w:val="StyleTableFont9ptBefore3After0"/>
              <w:rPr>
                <w:lang w:val="en-AU" w:eastAsia="en-AU"/>
              </w:rPr>
            </w:pPr>
            <w:r w:rsidRPr="009F3BDC">
              <w:rPr>
                <w:lang w:val="en-AU" w:eastAsia="en-AU"/>
              </w:rPr>
              <w:t>Monitoring designed to detect long-term trends, incorporating all influences and not dredging specifically</w:t>
            </w:r>
          </w:p>
          <w:p w:rsidR="0098709C" w:rsidRPr="009F3BDC" w:rsidRDefault="0098709C" w:rsidP="00BB21C3">
            <w:pPr>
              <w:pStyle w:val="StyleTableFont9ptBefore3After0"/>
              <w:rPr>
                <w:lang w:val="en-AU" w:eastAsia="en-AU"/>
              </w:rPr>
            </w:pPr>
            <w:r>
              <w:rPr>
                <w:lang w:val="en-AU" w:eastAsia="en-AU"/>
              </w:rPr>
              <w:t>Dredging prior to 2002 may have influenced seagrass communities in the study area</w:t>
            </w:r>
          </w:p>
          <w:p w:rsidR="003E22D9" w:rsidRPr="009F3BDC" w:rsidRDefault="003E22D9" w:rsidP="00BB21C3">
            <w:pPr>
              <w:pStyle w:val="StyleTableFont9ptBefore3After0"/>
              <w:rPr>
                <w:lang w:val="en-AU" w:eastAsia="en-AU"/>
              </w:rPr>
            </w:pPr>
            <w:r w:rsidRPr="009F3BDC">
              <w:rPr>
                <w:lang w:val="en-AU" w:eastAsia="en-AU"/>
              </w:rPr>
              <w:t xml:space="preserve">Regular maintenance dredging </w:t>
            </w:r>
            <w:r w:rsidR="008952D4" w:rsidRPr="009F3BDC">
              <w:rPr>
                <w:lang w:val="en-AU" w:eastAsia="en-AU"/>
              </w:rPr>
              <w:t xml:space="preserve">occurred </w:t>
            </w:r>
            <w:r w:rsidR="000A227F" w:rsidRPr="009F3BDC">
              <w:rPr>
                <w:lang w:val="en-AU" w:eastAsia="en-AU"/>
              </w:rPr>
              <w:t>prior to establishment of the monitoring program</w:t>
            </w:r>
          </w:p>
          <w:p w:rsidR="000D7DDF" w:rsidRPr="009F3BDC" w:rsidRDefault="00142AB3" w:rsidP="00BB21C3">
            <w:pPr>
              <w:pStyle w:val="StyleTableFont9ptBefore3After0"/>
              <w:rPr>
                <w:lang w:val="en-AU" w:eastAsia="en-AU"/>
              </w:rPr>
            </w:pPr>
            <w:r w:rsidRPr="009F3BDC">
              <w:rPr>
                <w:lang w:val="en-AU" w:eastAsia="en-AU"/>
              </w:rPr>
              <w:t>Statistical p</w:t>
            </w:r>
            <w:r w:rsidR="000D7DDF" w:rsidRPr="009F3BDC">
              <w:rPr>
                <w:lang w:val="en-AU" w:eastAsia="en-AU"/>
              </w:rPr>
              <w:t>ower to detect change not reported</w:t>
            </w:r>
            <w:r w:rsidR="003330D5" w:rsidRPr="009F3BDC">
              <w:rPr>
                <w:lang w:val="en-AU" w:eastAsia="en-AU"/>
              </w:rPr>
              <w:t xml:space="preserve"> but not very relevant since statistically significant effects were observed – power analysis describes the </w:t>
            </w:r>
            <w:r w:rsidR="00160838" w:rsidRPr="009F3BDC">
              <w:rPr>
                <w:lang w:val="en-AU" w:eastAsia="en-AU"/>
              </w:rPr>
              <w:t>reliability</w:t>
            </w:r>
            <w:r w:rsidR="003330D5" w:rsidRPr="009F3BDC">
              <w:rPr>
                <w:lang w:val="en-AU" w:eastAsia="en-AU"/>
              </w:rPr>
              <w:t xml:space="preserve"> of conclusions of no significant impact</w:t>
            </w:r>
          </w:p>
        </w:tc>
        <w:tc>
          <w:tcPr>
            <w:tcW w:w="393" w:type="pct"/>
            <w:shd w:val="clear" w:color="auto" w:fill="auto"/>
          </w:tcPr>
          <w:p w:rsidR="00BA0BFC" w:rsidRPr="009F3BDC" w:rsidRDefault="00BA0BFC" w:rsidP="00BB21C3">
            <w:pPr>
              <w:pStyle w:val="StyleTableFont9ptBefore3After0"/>
              <w:rPr>
                <w:lang w:val="en-AU" w:eastAsia="en-AU"/>
              </w:rPr>
            </w:pPr>
            <w:r w:rsidRPr="009F3BDC">
              <w:rPr>
                <w:lang w:val="en-AU" w:eastAsia="en-AU"/>
              </w:rPr>
              <w:t>Thomas et al. 2010</w:t>
            </w:r>
          </w:p>
        </w:tc>
      </w:tr>
      <w:tr w:rsidR="00BA0BFC" w:rsidRPr="009F3BDC" w:rsidTr="00FE5CF3">
        <w:trPr>
          <w:trHeight w:val="300"/>
        </w:trPr>
        <w:tc>
          <w:tcPr>
            <w:tcW w:w="55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Annual maintenance dredging and Western Basin Dredging and Disposal Projec</w:t>
            </w:r>
            <w:r w:rsidR="000C2126" w:rsidRPr="009F3BDC">
              <w:rPr>
                <w:lang w:val="en-AU" w:eastAsia="en-AU"/>
              </w:rPr>
              <w:t xml:space="preserve">t (WBDDP) </w:t>
            </w:r>
            <w:r w:rsidRPr="009F3BDC">
              <w:rPr>
                <w:lang w:val="en-AU" w:eastAsia="en-AU"/>
              </w:rPr>
              <w:t>2009 - ongoing</w:t>
            </w:r>
          </w:p>
        </w:tc>
        <w:tc>
          <w:tcPr>
            <w:tcW w:w="325"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Seagrass</w:t>
            </w:r>
          </w:p>
        </w:tc>
        <w:tc>
          <w:tcPr>
            <w:tcW w:w="559"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Abundance, species composition, tissue nutrients, reproductive output, productivity</w:t>
            </w:r>
          </w:p>
          <w:p w:rsidR="00BA0BFC" w:rsidRPr="009F3BDC" w:rsidRDefault="00BA0BFC" w:rsidP="00BB21C3">
            <w:pPr>
              <w:pStyle w:val="StyleTableFont9ptBefore3After0"/>
              <w:rPr>
                <w:lang w:val="en-AU" w:eastAsia="en-AU"/>
              </w:rPr>
            </w:pPr>
            <w:r w:rsidRPr="009F3BDC">
              <w:rPr>
                <w:lang w:val="en-AU" w:eastAsia="en-AU"/>
              </w:rPr>
              <w:t>Also light, temperature, river discharge, wind, and rainfall</w:t>
            </w:r>
          </w:p>
        </w:tc>
        <w:tc>
          <w:tcPr>
            <w:tcW w:w="68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Visual estimates of per cent cover and above-ground biomass</w:t>
            </w:r>
          </w:p>
          <w:p w:rsidR="00BA0BFC" w:rsidRPr="009F3BDC" w:rsidRDefault="00BA0BFC" w:rsidP="00BB21C3">
            <w:pPr>
              <w:pStyle w:val="StyleTableFont9ptBefore3After0"/>
              <w:rPr>
                <w:lang w:val="en-AU" w:eastAsia="en-AU"/>
              </w:rPr>
            </w:pPr>
            <w:r w:rsidRPr="009F3BDC">
              <w:rPr>
                <w:lang w:val="en-AU" w:eastAsia="en-AU"/>
              </w:rPr>
              <w:t xml:space="preserve">Measurements of atomic ratio of C:N:P in leaf </w:t>
            </w:r>
            <w:r w:rsidR="00412726" w:rsidRPr="009F3BDC">
              <w:rPr>
                <w:lang w:val="en-AU" w:eastAsia="en-AU"/>
              </w:rPr>
              <w:t>tissue</w:t>
            </w:r>
          </w:p>
          <w:p w:rsidR="00BA0BFC" w:rsidRPr="009F3BDC" w:rsidRDefault="00BA0BFC" w:rsidP="00BB21C3">
            <w:pPr>
              <w:pStyle w:val="StyleTableFont9ptBefore3After0"/>
              <w:rPr>
                <w:lang w:val="en-AU" w:eastAsia="en-AU"/>
              </w:rPr>
            </w:pPr>
            <w:r w:rsidRPr="009F3BDC">
              <w:rPr>
                <w:lang w:val="en-AU" w:eastAsia="en-AU"/>
              </w:rPr>
              <w:t>Counts of flowers, fruits, and seeds in seagrass collected by coring</w:t>
            </w:r>
          </w:p>
          <w:p w:rsidR="00BA0BFC" w:rsidRPr="009F3BDC" w:rsidRDefault="00BA0BFC" w:rsidP="00BB21C3">
            <w:pPr>
              <w:pStyle w:val="StyleTableFont9ptBefore3After0"/>
              <w:rPr>
                <w:lang w:val="en-AU" w:eastAsia="en-AU"/>
              </w:rPr>
            </w:pPr>
            <w:r w:rsidRPr="009F3BDC">
              <w:rPr>
                <w:lang w:val="en-AU" w:eastAsia="en-AU"/>
              </w:rPr>
              <w:t>Counts of seed in sediment cores (seed bank)</w:t>
            </w:r>
          </w:p>
          <w:p w:rsidR="00BA0BFC" w:rsidRPr="009F3BDC" w:rsidRDefault="00BA0BFC" w:rsidP="00BB21C3">
            <w:pPr>
              <w:pStyle w:val="StyleTableFont9ptBefore3After0"/>
              <w:rPr>
                <w:lang w:val="en-AU" w:eastAsia="en-AU"/>
              </w:rPr>
            </w:pPr>
            <w:r w:rsidRPr="009F3BDC">
              <w:rPr>
                <w:lang w:val="en-AU" w:eastAsia="en-AU"/>
              </w:rPr>
              <w:t>Counts of shoots and rhizome tips</w:t>
            </w:r>
          </w:p>
          <w:p w:rsidR="00BA0BFC" w:rsidRPr="009F3BDC" w:rsidRDefault="00BA0BFC" w:rsidP="00BB21C3">
            <w:pPr>
              <w:pStyle w:val="StyleTableFont9ptBefore3After0"/>
              <w:rPr>
                <w:lang w:val="en-AU" w:eastAsia="en-AU"/>
              </w:rPr>
            </w:pPr>
            <w:r w:rsidRPr="009F3BDC">
              <w:rPr>
                <w:lang w:val="en-AU" w:eastAsia="en-AU"/>
              </w:rPr>
              <w:t>Leaf marking and rhizome tagging to measure growth</w:t>
            </w:r>
          </w:p>
          <w:p w:rsidR="00BA0BFC" w:rsidRPr="009F3BDC" w:rsidRDefault="00BA0BFC" w:rsidP="00BB21C3">
            <w:pPr>
              <w:pStyle w:val="StyleTableFont9ptBefore3After0"/>
              <w:rPr>
                <w:lang w:val="en-AU" w:eastAsia="en-AU"/>
              </w:rPr>
            </w:pPr>
            <w:r w:rsidRPr="009F3BDC">
              <w:rPr>
                <w:lang w:val="en-AU" w:eastAsia="en-AU"/>
              </w:rPr>
              <w:t>Light and temperature loggers</w:t>
            </w:r>
          </w:p>
          <w:p w:rsidR="00BA0BFC" w:rsidRPr="009F3BDC" w:rsidRDefault="00BA0BFC" w:rsidP="00BB21C3">
            <w:pPr>
              <w:pStyle w:val="StyleTableFont9ptBefore3After0"/>
              <w:rPr>
                <w:lang w:val="en-AU" w:eastAsia="en-AU"/>
              </w:rPr>
            </w:pPr>
            <w:r w:rsidRPr="009F3BDC">
              <w:rPr>
                <w:lang w:val="en-AU" w:eastAsia="en-AU"/>
              </w:rPr>
              <w:t>Bureau of Meteorology data</w:t>
            </w:r>
          </w:p>
        </w:tc>
        <w:tc>
          <w:tcPr>
            <w:tcW w:w="68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 xml:space="preserve">12 permanent locations; </w:t>
            </w:r>
            <w:r w:rsidR="00B00891" w:rsidRPr="009F3BDC">
              <w:rPr>
                <w:lang w:val="en-AU" w:eastAsia="en-AU"/>
              </w:rPr>
              <w:t>1 (</w:t>
            </w:r>
            <w:r w:rsidR="00B617D1" w:rsidRPr="009F3BDC">
              <w:rPr>
                <w:lang w:val="en-AU" w:eastAsia="en-AU"/>
              </w:rPr>
              <w:t>Pelican Banks North</w:t>
            </w:r>
            <w:r w:rsidR="00B00891" w:rsidRPr="009F3BDC">
              <w:rPr>
                <w:lang w:val="en-AU" w:eastAsia="en-AU"/>
              </w:rPr>
              <w:t>) monitored since 2005</w:t>
            </w:r>
            <w:r w:rsidR="00B617D1" w:rsidRPr="009F3BDC">
              <w:rPr>
                <w:lang w:val="en-AU" w:eastAsia="en-AU"/>
              </w:rPr>
              <w:t xml:space="preserve">, </w:t>
            </w:r>
            <w:r w:rsidR="00B00891" w:rsidRPr="009F3BDC">
              <w:rPr>
                <w:lang w:val="en-AU" w:eastAsia="en-AU"/>
              </w:rPr>
              <w:t>1 (</w:t>
            </w:r>
            <w:r w:rsidR="00B617D1" w:rsidRPr="009F3BDC">
              <w:rPr>
                <w:lang w:val="en-AU" w:eastAsia="en-AU"/>
              </w:rPr>
              <w:t xml:space="preserve">Rodds Bay) since 2007, </w:t>
            </w:r>
            <w:r w:rsidR="002A71FF" w:rsidRPr="009F3BDC">
              <w:rPr>
                <w:lang w:val="en-AU" w:eastAsia="en-AU"/>
              </w:rPr>
              <w:t>5</w:t>
            </w:r>
            <w:r w:rsidRPr="009F3BDC">
              <w:rPr>
                <w:lang w:val="en-AU" w:eastAsia="en-AU"/>
              </w:rPr>
              <w:t xml:space="preserve"> since Nov 2009, 1 since Aug 2010, 1 since Dec 2011, 3 since July/Aug 2012</w:t>
            </w:r>
          </w:p>
          <w:p w:rsidR="00B617D1" w:rsidRPr="009F3BDC" w:rsidRDefault="003330D5" w:rsidP="00BB21C3">
            <w:pPr>
              <w:pStyle w:val="StyleTableFont9ptBefore3After0"/>
              <w:rPr>
                <w:lang w:val="en-AU" w:eastAsia="en-AU"/>
              </w:rPr>
            </w:pPr>
            <w:r w:rsidRPr="009F3BDC">
              <w:rPr>
                <w:lang w:val="en-AU" w:eastAsia="en-AU"/>
              </w:rPr>
              <w:t>1 site in Rodds Bay to the south-east</w:t>
            </w:r>
            <w:r w:rsidR="00B617D1" w:rsidRPr="009F3BDC">
              <w:rPr>
                <w:lang w:val="en-AU" w:eastAsia="en-AU"/>
              </w:rPr>
              <w:t xml:space="preserve"> </w:t>
            </w:r>
            <w:r w:rsidRPr="009F3BDC">
              <w:rPr>
                <w:lang w:val="en-AU" w:eastAsia="en-AU"/>
              </w:rPr>
              <w:t xml:space="preserve">is considered an </w:t>
            </w:r>
            <w:r w:rsidR="00B617D1" w:rsidRPr="009F3BDC">
              <w:rPr>
                <w:lang w:val="en-AU" w:eastAsia="en-AU"/>
              </w:rPr>
              <w:t>out of</w:t>
            </w:r>
            <w:r w:rsidRPr="009F3BDC">
              <w:rPr>
                <w:lang w:val="en-AU" w:eastAsia="en-AU"/>
              </w:rPr>
              <w:t>-port reference site</w:t>
            </w:r>
            <w:r w:rsidR="00B617D1" w:rsidRPr="009F3BDC">
              <w:rPr>
                <w:lang w:val="en-AU" w:eastAsia="en-AU"/>
              </w:rPr>
              <w:t xml:space="preserve"> </w:t>
            </w:r>
          </w:p>
          <w:p w:rsidR="00BA0BFC" w:rsidRPr="009F3BDC" w:rsidRDefault="00BA0BFC" w:rsidP="00BB21C3">
            <w:pPr>
              <w:pStyle w:val="StyleTableFont9ptBefore3After0"/>
              <w:rPr>
                <w:lang w:val="en-AU" w:eastAsia="en-AU"/>
              </w:rPr>
            </w:pPr>
            <w:r w:rsidRPr="009F3BDC">
              <w:rPr>
                <w:lang w:val="en-AU" w:eastAsia="en-AU"/>
              </w:rPr>
              <w:t>1 or 2 sites nested within locations and 3 permanent transects nested within sites</w:t>
            </w:r>
          </w:p>
        </w:tc>
        <w:tc>
          <w:tcPr>
            <w:tcW w:w="68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Quarterly, with monthly estimates of per cent cover since Sept</w:t>
            </w:r>
            <w:r w:rsidR="000A227F" w:rsidRPr="009F3BDC">
              <w:rPr>
                <w:lang w:val="en-AU" w:eastAsia="en-AU"/>
              </w:rPr>
              <w:t xml:space="preserve"> </w:t>
            </w:r>
            <w:r w:rsidRPr="009F3BDC">
              <w:rPr>
                <w:lang w:val="en-AU" w:eastAsia="en-AU"/>
              </w:rPr>
              <w:t>11</w:t>
            </w:r>
          </w:p>
        </w:tc>
        <w:tc>
          <w:tcPr>
            <w:tcW w:w="602"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 xml:space="preserve">Seagrass declines at all sites </w:t>
            </w:r>
            <w:r w:rsidR="001C0567" w:rsidRPr="009F3BDC">
              <w:rPr>
                <w:lang w:val="en-AU" w:eastAsia="en-AU"/>
              </w:rPr>
              <w:t xml:space="preserve">attributed </w:t>
            </w:r>
            <w:r w:rsidRPr="009F3BDC">
              <w:rPr>
                <w:lang w:val="en-AU" w:eastAsia="en-AU"/>
              </w:rPr>
              <w:t>to high rainfall and flooding events</w:t>
            </w:r>
          </w:p>
          <w:p w:rsidR="001C0567" w:rsidRPr="009F3BDC" w:rsidRDefault="001C0567" w:rsidP="00BB21C3">
            <w:pPr>
              <w:pStyle w:val="StyleTableFont9ptBefore3After0"/>
              <w:rPr>
                <w:lang w:val="en-AU" w:eastAsia="en-AU"/>
              </w:rPr>
            </w:pPr>
            <w:r w:rsidRPr="009F3BDC">
              <w:rPr>
                <w:lang w:val="en-AU" w:eastAsia="en-AU"/>
              </w:rPr>
              <w:t>Light-based monitoring and management during WBDDP capital dredging generally successful in preventing impacts from light reduction</w:t>
            </w:r>
          </w:p>
          <w:p w:rsidR="002D17F7" w:rsidRPr="009F3BDC" w:rsidRDefault="002D17F7" w:rsidP="00BB21C3">
            <w:pPr>
              <w:pStyle w:val="StyleTableFont9ptBefore3After0"/>
              <w:rPr>
                <w:lang w:val="en-AU" w:eastAsia="en-AU"/>
              </w:rPr>
            </w:pPr>
            <w:r w:rsidRPr="009F3BDC">
              <w:rPr>
                <w:lang w:val="en-AU" w:eastAsia="en-AU"/>
              </w:rPr>
              <w:t xml:space="preserve">Recovery at Pelican Banks in the outer harbour following floods interpreted as evidence that </w:t>
            </w:r>
            <w:r w:rsidR="001C0567" w:rsidRPr="009F3BDC">
              <w:rPr>
                <w:lang w:val="en-AU" w:eastAsia="en-AU"/>
              </w:rPr>
              <w:t>dre</w:t>
            </w:r>
            <w:r w:rsidR="00067064" w:rsidRPr="009F3BDC">
              <w:rPr>
                <w:lang w:val="en-AU" w:eastAsia="en-AU"/>
              </w:rPr>
              <w:t>dging</w:t>
            </w:r>
            <w:r w:rsidR="001C0567" w:rsidRPr="009F3BDC">
              <w:rPr>
                <w:lang w:val="en-AU" w:eastAsia="en-AU"/>
              </w:rPr>
              <w:t xml:space="preserve"> not having a major impact in the outer harbour</w:t>
            </w:r>
          </w:p>
          <w:p w:rsidR="00BA0BFC" w:rsidRPr="009F3BDC" w:rsidRDefault="00160838" w:rsidP="00BB21C3">
            <w:pPr>
              <w:pStyle w:val="StyleTableFont9ptBefore3After0"/>
              <w:rPr>
                <w:lang w:val="en-AU" w:eastAsia="en-AU"/>
              </w:rPr>
            </w:pPr>
            <w:r w:rsidRPr="009F3BDC">
              <w:rPr>
                <w:lang w:val="en-AU" w:eastAsia="en-AU"/>
              </w:rPr>
              <w:t>Concluded that</w:t>
            </w:r>
            <w:r w:rsidR="00E92E5D" w:rsidRPr="009F3BDC">
              <w:rPr>
                <w:lang w:val="en-AU" w:eastAsia="en-AU"/>
              </w:rPr>
              <w:t xml:space="preserve"> s</w:t>
            </w:r>
            <w:r w:rsidR="00BA0BFC" w:rsidRPr="009F3BDC">
              <w:rPr>
                <w:lang w:val="en-AU" w:eastAsia="en-AU"/>
              </w:rPr>
              <w:t xml:space="preserve">eagrass communities generally retained resilience for recovery. </w:t>
            </w:r>
            <w:r w:rsidR="00412726" w:rsidRPr="009F3BDC">
              <w:rPr>
                <w:lang w:val="en-AU" w:eastAsia="en-AU"/>
              </w:rPr>
              <w:t>Exceptions: at</w:t>
            </w:r>
            <w:r w:rsidR="00BA0BFC" w:rsidRPr="009F3BDC">
              <w:rPr>
                <w:lang w:val="en-AU" w:eastAsia="en-AU"/>
              </w:rPr>
              <w:t xml:space="preserve"> Wiggins Island and Rodds Bay seagrass loss may have caused sediment chemistry changes that slow recovery</w:t>
            </w:r>
          </w:p>
        </w:tc>
        <w:tc>
          <w:tcPr>
            <w:tcW w:w="519"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Surveys before May 2011 were before start of WBDDP capital dredging but influenced by dredg</w:t>
            </w:r>
            <w:r w:rsidR="0098709C">
              <w:rPr>
                <w:lang w:val="en-AU" w:eastAsia="en-AU"/>
              </w:rPr>
              <w:t>ing</w:t>
            </w:r>
            <w:r w:rsidRPr="009F3BDC">
              <w:rPr>
                <w:lang w:val="en-AU" w:eastAsia="en-AU"/>
              </w:rPr>
              <w:t xml:space="preserve"> before and during the surveys</w:t>
            </w:r>
          </w:p>
          <w:p w:rsidR="000D7DDF" w:rsidRPr="009F3BDC" w:rsidRDefault="00142AB3" w:rsidP="00BB21C3">
            <w:pPr>
              <w:pStyle w:val="StyleTableFont9ptBefore3After0"/>
              <w:rPr>
                <w:lang w:val="en-AU" w:eastAsia="en-AU"/>
              </w:rPr>
            </w:pPr>
            <w:r w:rsidRPr="009F3BDC">
              <w:rPr>
                <w:lang w:val="en-AU" w:eastAsia="en-AU"/>
              </w:rPr>
              <w:t>Statistical p</w:t>
            </w:r>
            <w:r w:rsidR="000D7DDF" w:rsidRPr="009F3BDC">
              <w:rPr>
                <w:lang w:val="en-AU" w:eastAsia="en-AU"/>
              </w:rPr>
              <w:t>ower to detect change not reported</w:t>
            </w:r>
            <w:r w:rsidR="003330D5" w:rsidRPr="009F3BDC">
              <w:rPr>
                <w:lang w:val="en-AU" w:eastAsia="en-AU"/>
              </w:rPr>
              <w:t xml:space="preserve"> but not very relevant since statistically significant effects were observed – power analysis describes the </w:t>
            </w:r>
            <w:r w:rsidR="00160838" w:rsidRPr="009F3BDC">
              <w:rPr>
                <w:lang w:val="en-AU" w:eastAsia="en-AU"/>
              </w:rPr>
              <w:t>reliability</w:t>
            </w:r>
            <w:r w:rsidR="003330D5" w:rsidRPr="009F3BDC">
              <w:rPr>
                <w:lang w:val="en-AU" w:eastAsia="en-AU"/>
              </w:rPr>
              <w:t xml:space="preserve"> of conclusions of no significant impact</w:t>
            </w:r>
          </w:p>
        </w:tc>
        <w:tc>
          <w:tcPr>
            <w:tcW w:w="39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McCormack et al. 2013</w:t>
            </w:r>
          </w:p>
        </w:tc>
      </w:tr>
      <w:tr w:rsidR="00BA0BFC" w:rsidRPr="009F3BDC" w:rsidTr="00FE5CF3">
        <w:trPr>
          <w:trHeight w:val="300"/>
        </w:trPr>
        <w:tc>
          <w:tcPr>
            <w:tcW w:w="55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 xml:space="preserve">February 2011 maintenance dredging and </w:t>
            </w:r>
            <w:r w:rsidR="000C2126" w:rsidRPr="009F3BDC">
              <w:rPr>
                <w:lang w:val="en-AU" w:eastAsia="en-AU"/>
              </w:rPr>
              <w:t>WBDDP</w:t>
            </w:r>
          </w:p>
        </w:tc>
        <w:tc>
          <w:tcPr>
            <w:tcW w:w="325"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Infauna</w:t>
            </w:r>
          </w:p>
        </w:tc>
        <w:tc>
          <w:tcPr>
            <w:tcW w:w="559"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Infauna abundance/diversity/ community structure</w:t>
            </w:r>
          </w:p>
          <w:p w:rsidR="00BA0BFC" w:rsidRPr="009F3BDC" w:rsidRDefault="00BA0BFC" w:rsidP="00BB21C3">
            <w:pPr>
              <w:pStyle w:val="StyleTableFont9ptBefore3After0"/>
              <w:rPr>
                <w:lang w:val="en-AU" w:eastAsia="en-AU"/>
              </w:rPr>
            </w:pPr>
            <w:r w:rsidRPr="009F3BDC">
              <w:rPr>
                <w:lang w:val="en-AU" w:eastAsia="en-AU"/>
              </w:rPr>
              <w:t>Sediment PSD</w:t>
            </w:r>
          </w:p>
        </w:tc>
        <w:tc>
          <w:tcPr>
            <w:tcW w:w="68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Sediment grab sampling with BACI design</w:t>
            </w:r>
          </w:p>
        </w:tc>
        <w:tc>
          <w:tcPr>
            <w:tcW w:w="683" w:type="pct"/>
            <w:shd w:val="clear" w:color="auto" w:fill="auto"/>
            <w:noWrap/>
          </w:tcPr>
          <w:p w:rsidR="009D3AE8" w:rsidRDefault="00BA0BFC" w:rsidP="009D3AE8">
            <w:pPr>
              <w:pStyle w:val="StyleTableFont9ptBefore3After0"/>
              <w:rPr>
                <w:lang w:val="en-AU" w:eastAsia="en-AU"/>
              </w:rPr>
            </w:pPr>
            <w:r w:rsidRPr="009F3BDC">
              <w:rPr>
                <w:lang w:val="en-AU" w:eastAsia="en-AU"/>
              </w:rPr>
              <w:t xml:space="preserve">2 </w:t>
            </w:r>
            <w:r w:rsidR="00D96BB6">
              <w:rPr>
                <w:lang w:val="en-AU" w:eastAsia="en-AU"/>
              </w:rPr>
              <w:t>500 x</w:t>
            </w:r>
            <w:r w:rsidR="005A54DD" w:rsidRPr="009F3BDC">
              <w:rPr>
                <w:lang w:val="en-AU" w:eastAsia="en-AU"/>
              </w:rPr>
              <w:t xml:space="preserve"> 500 m </w:t>
            </w:r>
            <w:r w:rsidRPr="009F3BDC">
              <w:rPr>
                <w:lang w:val="en-AU" w:eastAsia="en-AU"/>
              </w:rPr>
              <w:t>direct impact sites within DMPA, 2 near-field sites adjacent to DMPA</w:t>
            </w:r>
            <w:r w:rsidR="00D34F74" w:rsidRPr="009F3BDC">
              <w:rPr>
                <w:lang w:val="en-AU" w:eastAsia="en-AU"/>
              </w:rPr>
              <w:t xml:space="preserve"> at distances of approximately 50-100 m, one north-west and one north-east of the DMPA</w:t>
            </w:r>
            <w:r w:rsidRPr="009F3BDC">
              <w:rPr>
                <w:lang w:val="en-AU" w:eastAsia="en-AU"/>
              </w:rPr>
              <w:t xml:space="preserve">, 2 far-field </w:t>
            </w:r>
            <w:r w:rsidR="00D34F74" w:rsidRPr="009F3BDC">
              <w:rPr>
                <w:lang w:val="en-AU" w:eastAsia="en-AU"/>
              </w:rPr>
              <w:t xml:space="preserve">reference sites one approximately 4.5 km from </w:t>
            </w:r>
            <w:r w:rsidR="00CF4BA9" w:rsidRPr="009F3BDC">
              <w:rPr>
                <w:lang w:val="en-AU" w:eastAsia="en-AU"/>
              </w:rPr>
              <w:t>the</w:t>
            </w:r>
            <w:r w:rsidR="00D34F74" w:rsidRPr="009F3BDC">
              <w:rPr>
                <w:lang w:val="en-AU" w:eastAsia="en-AU"/>
              </w:rPr>
              <w:t xml:space="preserve"> DMPA boundary to the north-west and one approximately 5 km from the </w:t>
            </w:r>
            <w:r w:rsidR="00D34F74" w:rsidRPr="009F3BDC">
              <w:rPr>
                <w:lang w:val="en-AU" w:eastAsia="en-AU"/>
              </w:rPr>
              <w:lastRenderedPageBreak/>
              <w:t>boundary to the south-east</w:t>
            </w:r>
          </w:p>
          <w:p w:rsidR="00BA0BFC" w:rsidRPr="009F3BDC" w:rsidRDefault="00BA0BFC" w:rsidP="009D3AE8">
            <w:pPr>
              <w:pStyle w:val="StyleTableFont9ptBefore3After0"/>
              <w:rPr>
                <w:lang w:val="en-AU" w:eastAsia="en-AU"/>
              </w:rPr>
            </w:pPr>
            <w:r w:rsidRPr="009F3BDC">
              <w:rPr>
                <w:lang w:val="en-AU" w:eastAsia="en-AU"/>
              </w:rPr>
              <w:t>12 replicate grabs within each site</w:t>
            </w:r>
          </w:p>
        </w:tc>
        <w:tc>
          <w:tcPr>
            <w:tcW w:w="683" w:type="pct"/>
            <w:shd w:val="clear" w:color="auto" w:fill="auto"/>
            <w:noWrap/>
          </w:tcPr>
          <w:p w:rsidR="00BA0BFC" w:rsidRPr="009F3BDC" w:rsidRDefault="00C54BD9" w:rsidP="00BB21C3">
            <w:pPr>
              <w:pStyle w:val="StyleTableFont9ptBefore3After0"/>
              <w:rPr>
                <w:lang w:val="en-AU" w:eastAsia="en-AU"/>
              </w:rPr>
            </w:pPr>
            <w:r w:rsidRPr="009F3BDC">
              <w:rPr>
                <w:lang w:val="en-AU" w:eastAsia="en-AU"/>
              </w:rPr>
              <w:lastRenderedPageBreak/>
              <w:t xml:space="preserve">3 "baseline" surveys 7 months, 5 months, 1 week </w:t>
            </w:r>
            <w:r w:rsidR="009F31A8" w:rsidRPr="009F3BDC">
              <w:rPr>
                <w:lang w:val="en-AU" w:eastAsia="en-AU"/>
              </w:rPr>
              <w:t xml:space="preserve"> before maintenance dredging in Feb 11</w:t>
            </w:r>
          </w:p>
          <w:p w:rsidR="00BA0BFC" w:rsidRPr="009F3BDC" w:rsidRDefault="00BA0BFC" w:rsidP="00BB21C3">
            <w:pPr>
              <w:pStyle w:val="StyleTableFont9ptBefore3After0"/>
              <w:rPr>
                <w:lang w:val="en-AU" w:eastAsia="en-AU"/>
              </w:rPr>
            </w:pPr>
            <w:r w:rsidRPr="009F3BDC">
              <w:rPr>
                <w:lang w:val="en-AU" w:eastAsia="en-AU"/>
              </w:rPr>
              <w:t xml:space="preserve">1 survey </w:t>
            </w:r>
            <w:r w:rsidR="00C54BD9" w:rsidRPr="009F3BDC">
              <w:rPr>
                <w:lang w:val="en-AU" w:eastAsia="en-AU"/>
              </w:rPr>
              <w:t xml:space="preserve">4 weeks </w:t>
            </w:r>
            <w:r w:rsidRPr="009F3BDC">
              <w:rPr>
                <w:lang w:val="en-AU" w:eastAsia="en-AU"/>
              </w:rPr>
              <w:t>post-maintenance dred</w:t>
            </w:r>
            <w:r w:rsidR="00105158" w:rsidRPr="009F3BDC">
              <w:rPr>
                <w:lang w:val="en-AU" w:eastAsia="en-AU"/>
              </w:rPr>
              <w:t xml:space="preserve">ging </w:t>
            </w:r>
            <w:r w:rsidR="00C54BD9" w:rsidRPr="009F3BDC">
              <w:rPr>
                <w:lang w:val="en-AU" w:eastAsia="en-AU"/>
              </w:rPr>
              <w:t xml:space="preserve">and 4 weeks </w:t>
            </w:r>
            <w:r w:rsidR="00105158" w:rsidRPr="009F3BDC">
              <w:rPr>
                <w:lang w:val="en-AU" w:eastAsia="en-AU"/>
              </w:rPr>
              <w:t>pre-capital dredging, 1 survey at the onset of capital dredging (survey dates 23-26 May 2011, dredging commenced 24 May) 2</w:t>
            </w:r>
            <w:r w:rsidRPr="009F3BDC">
              <w:rPr>
                <w:lang w:val="en-AU" w:eastAsia="en-AU"/>
              </w:rPr>
              <w:t xml:space="preserve"> surveys </w:t>
            </w:r>
            <w:r w:rsidR="00105158" w:rsidRPr="009F3BDC">
              <w:rPr>
                <w:lang w:val="en-AU" w:eastAsia="en-AU"/>
              </w:rPr>
              <w:t xml:space="preserve">4.5 and 6.5 </w:t>
            </w:r>
            <w:r w:rsidR="00105158" w:rsidRPr="009F3BDC">
              <w:rPr>
                <w:lang w:val="en-AU" w:eastAsia="en-AU"/>
              </w:rPr>
              <w:lastRenderedPageBreak/>
              <w:t xml:space="preserve">months after commencement of </w:t>
            </w:r>
            <w:r w:rsidRPr="009F3BDC">
              <w:rPr>
                <w:lang w:val="en-AU" w:eastAsia="en-AU"/>
              </w:rPr>
              <w:t>capital dredging</w:t>
            </w:r>
          </w:p>
        </w:tc>
        <w:tc>
          <w:tcPr>
            <w:tcW w:w="602" w:type="pct"/>
            <w:shd w:val="clear" w:color="auto" w:fill="auto"/>
            <w:noWrap/>
          </w:tcPr>
          <w:p w:rsidR="000D7DDF" w:rsidRPr="009F3BDC" w:rsidRDefault="000D7DDF" w:rsidP="00BB21C3">
            <w:pPr>
              <w:pStyle w:val="StyleTableFont9ptBefore3After0"/>
              <w:rPr>
                <w:lang w:val="en-AU" w:eastAsia="en-AU"/>
              </w:rPr>
            </w:pPr>
            <w:r w:rsidRPr="009F3BDC">
              <w:rPr>
                <w:lang w:val="en-AU" w:eastAsia="en-AU"/>
              </w:rPr>
              <w:lastRenderedPageBreak/>
              <w:t>Statistically s</w:t>
            </w:r>
            <w:r w:rsidR="00BA0BFC" w:rsidRPr="009F3BDC">
              <w:rPr>
                <w:lang w:val="en-AU" w:eastAsia="en-AU"/>
              </w:rPr>
              <w:t xml:space="preserve">ignificant </w:t>
            </w:r>
            <w:r w:rsidR="005A54DD" w:rsidRPr="009F3BDC">
              <w:rPr>
                <w:lang w:val="en-AU" w:eastAsia="en-AU"/>
              </w:rPr>
              <w:t xml:space="preserve">differences </w:t>
            </w:r>
            <w:r w:rsidR="00160838" w:rsidRPr="009F3BDC">
              <w:rPr>
                <w:lang w:val="en-AU" w:eastAsia="en-AU"/>
              </w:rPr>
              <w:t>between</w:t>
            </w:r>
            <w:r w:rsidR="005A54DD" w:rsidRPr="009F3BDC">
              <w:rPr>
                <w:lang w:val="en-AU" w:eastAsia="en-AU"/>
              </w:rPr>
              <w:t xml:space="preserve"> the </w:t>
            </w:r>
            <w:r w:rsidR="00BA0BFC" w:rsidRPr="009F3BDC">
              <w:rPr>
                <w:lang w:val="en-AU" w:eastAsia="en-AU"/>
              </w:rPr>
              <w:t>DMPA and near-field sites</w:t>
            </w:r>
            <w:r w:rsidR="005A54DD" w:rsidRPr="009F3BDC">
              <w:rPr>
                <w:lang w:val="en-AU" w:eastAsia="en-AU"/>
              </w:rPr>
              <w:t>, which were interpreted as legacy effects from previous maintenance dredging</w:t>
            </w:r>
            <w:r w:rsidR="00BA0BFC" w:rsidRPr="009F3BDC">
              <w:rPr>
                <w:lang w:val="en-AU" w:eastAsia="en-AU"/>
              </w:rPr>
              <w:t xml:space="preserve">. </w:t>
            </w:r>
          </w:p>
          <w:p w:rsidR="000D7DDF" w:rsidRPr="009F3BDC" w:rsidRDefault="000D7DDF" w:rsidP="00C951F1">
            <w:pPr>
              <w:pStyle w:val="StyleTableFont9ptBefore3After0"/>
              <w:rPr>
                <w:lang w:val="en-AU" w:eastAsia="en-AU"/>
              </w:rPr>
            </w:pPr>
            <w:r w:rsidRPr="009F3BDC">
              <w:rPr>
                <w:lang w:val="en-AU" w:eastAsia="en-AU"/>
              </w:rPr>
              <w:t xml:space="preserve">BMT WBM </w:t>
            </w:r>
            <w:r w:rsidR="00C951F1">
              <w:rPr>
                <w:lang w:val="en-AU" w:eastAsia="en-AU"/>
              </w:rPr>
              <w:t xml:space="preserve">(2012b) </w:t>
            </w:r>
            <w:r w:rsidRPr="009F3BDC">
              <w:rPr>
                <w:lang w:val="en-AU" w:eastAsia="en-AU"/>
              </w:rPr>
              <w:t xml:space="preserve">concluded infauna communities were resilient to further </w:t>
            </w:r>
            <w:r w:rsidR="00BA0BFC" w:rsidRPr="009F3BDC">
              <w:rPr>
                <w:lang w:val="en-AU" w:eastAsia="en-AU"/>
              </w:rPr>
              <w:t xml:space="preserve">change from 2011 </w:t>
            </w:r>
            <w:r w:rsidRPr="009F3BDC">
              <w:rPr>
                <w:lang w:val="en-AU" w:eastAsia="en-AU"/>
              </w:rPr>
              <w:lastRenderedPageBreak/>
              <w:t xml:space="preserve">maintenance </w:t>
            </w:r>
            <w:r w:rsidR="00BA0BFC" w:rsidRPr="009F3BDC">
              <w:rPr>
                <w:lang w:val="en-AU" w:eastAsia="en-AU"/>
              </w:rPr>
              <w:t xml:space="preserve">campaign, but were </w:t>
            </w:r>
            <w:r w:rsidRPr="009F3BDC">
              <w:rPr>
                <w:lang w:val="en-AU" w:eastAsia="en-AU"/>
              </w:rPr>
              <w:t xml:space="preserve">impacted </w:t>
            </w:r>
            <w:r w:rsidR="00BA0BFC" w:rsidRPr="009F3BDC">
              <w:rPr>
                <w:lang w:val="en-AU" w:eastAsia="en-AU"/>
              </w:rPr>
              <w:t xml:space="preserve">by capital material placement </w:t>
            </w:r>
          </w:p>
        </w:tc>
        <w:tc>
          <w:tcPr>
            <w:tcW w:w="519"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lastRenderedPageBreak/>
              <w:t>“Baseline” surveys reflected effects in DMPA and near field of previous placement of capital and maintenance dredging material</w:t>
            </w:r>
          </w:p>
          <w:p w:rsidR="00142AB3" w:rsidRPr="009F3BDC" w:rsidRDefault="0031616B" w:rsidP="00BB21C3">
            <w:pPr>
              <w:pStyle w:val="StyleTableFont9ptBefore3After0"/>
              <w:rPr>
                <w:lang w:val="en-AU" w:eastAsia="en-AU"/>
              </w:rPr>
            </w:pPr>
            <w:r w:rsidRPr="009F3BDC">
              <w:rPr>
                <w:lang w:val="en-AU" w:eastAsia="en-AU"/>
              </w:rPr>
              <w:t xml:space="preserve">Authors state that power analysis of previous data from the area was using during sampling design </w:t>
            </w:r>
            <w:r w:rsidRPr="009F3BDC">
              <w:rPr>
                <w:lang w:val="en-AU" w:eastAsia="en-AU"/>
              </w:rPr>
              <w:lastRenderedPageBreak/>
              <w:t>but do not report statistical power</w:t>
            </w:r>
          </w:p>
        </w:tc>
        <w:tc>
          <w:tcPr>
            <w:tcW w:w="393" w:type="pct"/>
            <w:shd w:val="clear" w:color="auto" w:fill="auto"/>
            <w:noWrap/>
          </w:tcPr>
          <w:p w:rsidR="00BA0BFC" w:rsidRPr="009F3BDC" w:rsidRDefault="00E2599D" w:rsidP="000A227F">
            <w:pPr>
              <w:pStyle w:val="TableFont"/>
              <w:spacing w:before="144" w:after="144"/>
              <w:rPr>
                <w:sz w:val="18"/>
                <w:szCs w:val="18"/>
                <w:lang w:val="en-AU" w:eastAsia="en-AU"/>
              </w:rPr>
            </w:pPr>
            <w:hyperlink r:id="rId45" w:history="1">
              <w:r w:rsidR="00BA0BFC" w:rsidRPr="009F3BDC">
                <w:rPr>
                  <w:sz w:val="18"/>
                  <w:szCs w:val="18"/>
                  <w:lang w:val="en-AU" w:eastAsia="en-AU"/>
                </w:rPr>
                <w:t>BMT</w:t>
              </w:r>
            </w:hyperlink>
            <w:r w:rsidR="00BA0BFC" w:rsidRPr="009F3BDC">
              <w:rPr>
                <w:sz w:val="18"/>
                <w:szCs w:val="18"/>
                <w:lang w:val="en-AU" w:eastAsia="en-AU"/>
              </w:rPr>
              <w:t xml:space="preserve"> WBM 2012</w:t>
            </w:r>
            <w:r w:rsidR="00C951F1">
              <w:rPr>
                <w:sz w:val="18"/>
                <w:szCs w:val="18"/>
                <w:lang w:val="en-AU" w:eastAsia="en-AU"/>
              </w:rPr>
              <w:t>b</w:t>
            </w:r>
          </w:p>
        </w:tc>
      </w:tr>
      <w:tr w:rsidR="00654A72" w:rsidRPr="009F3BDC" w:rsidTr="00683452">
        <w:trPr>
          <w:cantSplit/>
          <w:trHeight w:val="300"/>
        </w:trPr>
        <w:tc>
          <w:tcPr>
            <w:tcW w:w="553" w:type="pct"/>
            <w:shd w:val="clear" w:color="auto" w:fill="auto"/>
            <w:noWrap/>
          </w:tcPr>
          <w:p w:rsidR="00654A72" w:rsidRPr="009F3BDC" w:rsidRDefault="00654A72" w:rsidP="00D105A6">
            <w:pPr>
              <w:pStyle w:val="StyleTableFont9ptBefore3After0"/>
              <w:rPr>
                <w:lang w:val="en-AU" w:eastAsia="en-AU"/>
              </w:rPr>
            </w:pPr>
            <w:r w:rsidRPr="009F3BDC">
              <w:rPr>
                <w:lang w:val="en-AU" w:eastAsia="en-AU"/>
              </w:rPr>
              <w:lastRenderedPageBreak/>
              <w:t>WBDDP</w:t>
            </w:r>
          </w:p>
        </w:tc>
        <w:tc>
          <w:tcPr>
            <w:tcW w:w="325" w:type="pct"/>
            <w:shd w:val="clear" w:color="auto" w:fill="auto"/>
            <w:noWrap/>
          </w:tcPr>
          <w:p w:rsidR="00654A72" w:rsidRPr="009F3BDC" w:rsidRDefault="00654A72" w:rsidP="00D105A6">
            <w:pPr>
              <w:pStyle w:val="StyleTableFont9ptBefore3After0"/>
              <w:rPr>
                <w:lang w:val="en-AU" w:eastAsia="en-AU"/>
              </w:rPr>
            </w:pPr>
            <w:r w:rsidRPr="009F3BDC">
              <w:rPr>
                <w:lang w:val="en-AU" w:eastAsia="en-AU"/>
              </w:rPr>
              <w:t>Coral reef</w:t>
            </w:r>
          </w:p>
        </w:tc>
        <w:tc>
          <w:tcPr>
            <w:tcW w:w="559" w:type="pct"/>
            <w:shd w:val="clear" w:color="auto" w:fill="auto"/>
            <w:noWrap/>
          </w:tcPr>
          <w:p w:rsidR="00654A72" w:rsidRPr="009F3BDC" w:rsidRDefault="00654A72" w:rsidP="00D105A6">
            <w:pPr>
              <w:pStyle w:val="StyleTableFont9ptBefore3After0"/>
              <w:rPr>
                <w:lang w:val="en-AU" w:eastAsia="en-AU"/>
              </w:rPr>
            </w:pPr>
            <w:r w:rsidRPr="009F3BDC">
              <w:rPr>
                <w:lang w:val="en-AU" w:eastAsia="en-AU"/>
              </w:rPr>
              <w:t>Per cent cover by category (hard coral, soft coral, sponges, algae)</w:t>
            </w:r>
          </w:p>
          <w:p w:rsidR="00654A72" w:rsidRPr="009F3BDC" w:rsidRDefault="00654A72" w:rsidP="00D105A6">
            <w:pPr>
              <w:pStyle w:val="StyleTableFont9ptBefore3After0"/>
              <w:rPr>
                <w:lang w:val="en-AU" w:eastAsia="en-AU"/>
              </w:rPr>
            </w:pPr>
            <w:r w:rsidRPr="009F3BDC">
              <w:rPr>
                <w:lang w:val="en-AU" w:eastAsia="en-AU"/>
              </w:rPr>
              <w:t>Hard coral community composition at family level</w:t>
            </w:r>
          </w:p>
        </w:tc>
        <w:tc>
          <w:tcPr>
            <w:tcW w:w="683" w:type="pct"/>
            <w:shd w:val="clear" w:color="auto" w:fill="auto"/>
            <w:noWrap/>
          </w:tcPr>
          <w:p w:rsidR="00654A72" w:rsidRPr="009F3BDC" w:rsidRDefault="00654A72" w:rsidP="00D105A6">
            <w:pPr>
              <w:pStyle w:val="StyleTableFont9ptBefore3After0"/>
              <w:rPr>
                <w:lang w:val="en-AU" w:eastAsia="en-AU"/>
              </w:rPr>
            </w:pPr>
            <w:r w:rsidRPr="009F3BDC">
              <w:rPr>
                <w:lang w:val="en-AU" w:eastAsia="en-AU"/>
              </w:rPr>
              <w:t>50 m line-intercept transects, 4 per site; benthic cover recorded in field, supplemented by photography</w:t>
            </w:r>
          </w:p>
          <w:p w:rsidR="00654A72" w:rsidRPr="009F3BDC" w:rsidRDefault="00654A72" w:rsidP="00D105A6">
            <w:pPr>
              <w:pStyle w:val="StyleTableFont9ptBefore3After0"/>
              <w:rPr>
                <w:lang w:val="en-AU" w:eastAsia="en-AU"/>
              </w:rPr>
            </w:pPr>
            <w:r w:rsidRPr="009F3BDC">
              <w:rPr>
                <w:lang w:val="en-AU" w:eastAsia="en-AU"/>
              </w:rPr>
              <w:t>Comparison of treatments (control-impact), sites and years for sites surveyed in both 2011 and 2012 using multivariate analysis</w:t>
            </w:r>
          </w:p>
        </w:tc>
        <w:tc>
          <w:tcPr>
            <w:tcW w:w="683" w:type="pct"/>
            <w:shd w:val="clear" w:color="auto" w:fill="auto"/>
            <w:noWrap/>
          </w:tcPr>
          <w:p w:rsidR="00654A72" w:rsidRPr="009F3BDC" w:rsidRDefault="00654A72" w:rsidP="00D105A6">
            <w:pPr>
              <w:pStyle w:val="StyleTableFont9ptBefore3After0"/>
              <w:rPr>
                <w:lang w:val="en-AU" w:eastAsia="en-AU"/>
              </w:rPr>
            </w:pPr>
            <w:r w:rsidRPr="009F3BDC">
              <w:rPr>
                <w:lang w:val="en-AU" w:eastAsia="en-AU"/>
              </w:rPr>
              <w:t>Baseline: 3 baseline sites E side of Facing Is, approximately 6-9 km north-west from nearest boundary of DMPA. 3 control sites at Rundle Island, approximately 45 km from DMPA</w:t>
            </w:r>
          </w:p>
          <w:p w:rsidR="00654A72" w:rsidRPr="009F3BDC" w:rsidRDefault="00654A72" w:rsidP="00D105A6">
            <w:pPr>
              <w:pStyle w:val="StyleTableFont9ptBefore3After0"/>
              <w:rPr>
                <w:lang w:val="en-AU" w:eastAsia="en-AU"/>
              </w:rPr>
            </w:pPr>
            <w:r w:rsidRPr="009F3BDC">
              <w:rPr>
                <w:lang w:val="en-AU" w:eastAsia="en-AU"/>
              </w:rPr>
              <w:t>12 months after start of dredging: as above, plus 2 additional impact sites E side of Facing Is, approximately 10 &amp; 12 km from nearest boundary of DMPA and two additional control sites E side of Curtis Is approximately 30 km from DMPA</w:t>
            </w:r>
          </w:p>
        </w:tc>
        <w:tc>
          <w:tcPr>
            <w:tcW w:w="683" w:type="pct"/>
            <w:shd w:val="clear" w:color="auto" w:fill="auto"/>
            <w:noWrap/>
          </w:tcPr>
          <w:p w:rsidR="00654A72" w:rsidRPr="009F3BDC" w:rsidRDefault="00654A72" w:rsidP="00D105A6">
            <w:pPr>
              <w:pStyle w:val="StyleTableFont9ptBefore3After0"/>
              <w:rPr>
                <w:lang w:val="en-AU" w:eastAsia="en-AU"/>
              </w:rPr>
            </w:pPr>
            <w:r w:rsidRPr="009F3BDC">
              <w:rPr>
                <w:lang w:val="en-AU" w:eastAsia="en-AU"/>
              </w:rPr>
              <w:t>Baseline: 1 survey, May 2011 prior to commencement of capital dredging</w:t>
            </w:r>
          </w:p>
          <w:p w:rsidR="00654A72" w:rsidRPr="009F3BDC" w:rsidRDefault="00654A72" w:rsidP="00D105A6">
            <w:pPr>
              <w:pStyle w:val="StyleTableFont9ptBefore3After0"/>
              <w:rPr>
                <w:lang w:val="en-AU" w:eastAsia="en-AU"/>
              </w:rPr>
            </w:pPr>
            <w:r w:rsidRPr="009F3BDC">
              <w:rPr>
                <w:lang w:val="en-AU" w:eastAsia="en-AU"/>
              </w:rPr>
              <w:t>During dredging: 1 survey, early June 2012, slightly over 1 year after commencement of dredging</w:t>
            </w:r>
          </w:p>
        </w:tc>
        <w:tc>
          <w:tcPr>
            <w:tcW w:w="602" w:type="pct"/>
            <w:shd w:val="clear" w:color="auto" w:fill="auto"/>
            <w:noWrap/>
          </w:tcPr>
          <w:p w:rsidR="00654A72" w:rsidRPr="009F3BDC" w:rsidRDefault="00654A72" w:rsidP="00D105A6">
            <w:pPr>
              <w:pStyle w:val="TableFont"/>
              <w:spacing w:before="60" w:after="60"/>
              <w:rPr>
                <w:sz w:val="18"/>
                <w:szCs w:val="18"/>
                <w:lang w:val="en-AU" w:eastAsia="en-AU"/>
              </w:rPr>
            </w:pPr>
            <w:r w:rsidRPr="009F3BDC">
              <w:rPr>
                <w:sz w:val="18"/>
                <w:szCs w:val="18"/>
                <w:lang w:val="en-AU" w:eastAsia="en-AU"/>
              </w:rPr>
              <w:t>Hard and soft coral cover increased slightly impact control sites relative to controls between pre-dredging and during-dredging surveys; difference not statistically significant</w:t>
            </w:r>
          </w:p>
          <w:p w:rsidR="00654A72" w:rsidRPr="009F3BDC" w:rsidRDefault="00654A72" w:rsidP="00D105A6">
            <w:pPr>
              <w:pStyle w:val="StyleTableFont9ptBefore3After0"/>
              <w:rPr>
                <w:lang w:val="en-AU" w:eastAsia="en-AU"/>
              </w:rPr>
            </w:pPr>
            <w:r w:rsidRPr="009F3BDC">
              <w:rPr>
                <w:lang w:val="en-AU" w:eastAsia="en-AU"/>
              </w:rPr>
              <w:t>Statistically significant increase in algal cover at both control and impact sites, more so at impact sites</w:t>
            </w:r>
          </w:p>
          <w:p w:rsidR="00654A72" w:rsidRDefault="00654A72" w:rsidP="00D105A6">
            <w:pPr>
              <w:pStyle w:val="StyleTableFont9ptBefore3After0"/>
              <w:rPr>
                <w:lang w:val="en-AU" w:eastAsia="en-AU"/>
              </w:rPr>
            </w:pPr>
            <w:r w:rsidRPr="009F3BDC">
              <w:rPr>
                <w:lang w:val="en-AU" w:eastAsia="en-AU"/>
              </w:rPr>
              <w:t xml:space="preserve">Slight increase in sponges at impact but not control sites. </w:t>
            </w:r>
          </w:p>
          <w:p w:rsidR="00654A72" w:rsidRPr="009F3BDC" w:rsidRDefault="00654A72" w:rsidP="00D105A6">
            <w:pPr>
              <w:pStyle w:val="StyleTableFont9ptBefore3After0"/>
              <w:rPr>
                <w:lang w:val="en-AU" w:eastAsia="en-AU"/>
              </w:rPr>
            </w:pPr>
            <w:r w:rsidRPr="009F3BDC">
              <w:rPr>
                <w:lang w:val="en-AU" w:eastAsia="en-AU"/>
              </w:rPr>
              <w:t xml:space="preserve">Significant differences among sites within both control and impact groups, and lack of baseline data for added control and impact sites, complicates interpretation. </w:t>
            </w:r>
          </w:p>
          <w:p w:rsidR="00654A72" w:rsidRPr="009F3BDC" w:rsidRDefault="00654A72" w:rsidP="00D105A6">
            <w:pPr>
              <w:pStyle w:val="StyleTableFont9ptBefore3After0"/>
              <w:rPr>
                <w:lang w:val="en-AU" w:eastAsia="en-AU"/>
              </w:rPr>
            </w:pPr>
            <w:r w:rsidRPr="009F3BDC">
              <w:rPr>
                <w:lang w:val="en-AU" w:eastAsia="en-AU"/>
              </w:rPr>
              <w:t>Authors concluded there was no evidence of dredging impacts</w:t>
            </w:r>
          </w:p>
        </w:tc>
        <w:tc>
          <w:tcPr>
            <w:tcW w:w="519" w:type="pct"/>
            <w:shd w:val="clear" w:color="auto" w:fill="auto"/>
            <w:noWrap/>
          </w:tcPr>
          <w:p w:rsidR="00654A72" w:rsidRPr="009F3BDC" w:rsidRDefault="00654A72" w:rsidP="00D105A6">
            <w:pPr>
              <w:pStyle w:val="StyleTableFont9ptBefore3After0"/>
              <w:rPr>
                <w:lang w:val="en-AU" w:eastAsia="en-AU"/>
              </w:rPr>
            </w:pPr>
            <w:r w:rsidRPr="009F3BDC">
              <w:rPr>
                <w:lang w:val="en-AU" w:eastAsia="en-AU"/>
              </w:rPr>
              <w:t>Original control sites had statistically significantly higher hard coral cover in the June 2012 survey, graphically presented data indicate this was also true in May 2011 baseline survey</w:t>
            </w:r>
          </w:p>
          <w:p w:rsidR="00654A72" w:rsidRPr="009F3BDC" w:rsidRDefault="00654A72" w:rsidP="00D105A6">
            <w:pPr>
              <w:pStyle w:val="StyleTableFont9ptBefore3After0"/>
              <w:rPr>
                <w:lang w:val="en-AU" w:eastAsia="en-AU"/>
              </w:rPr>
            </w:pPr>
            <w:r w:rsidRPr="009F3BDC">
              <w:rPr>
                <w:lang w:val="en-AU" w:eastAsia="en-AU"/>
              </w:rPr>
              <w:t>Statistical methods not reported in detail</w:t>
            </w:r>
          </w:p>
          <w:p w:rsidR="00654A72" w:rsidRPr="009F3BDC" w:rsidRDefault="00654A72" w:rsidP="00D105A6">
            <w:pPr>
              <w:pStyle w:val="StyleTableFont9ptBefore3After0"/>
              <w:rPr>
                <w:lang w:val="en-AU" w:eastAsia="en-AU"/>
              </w:rPr>
            </w:pPr>
            <w:r w:rsidRPr="009F3BDC">
              <w:rPr>
                <w:lang w:val="en-AU" w:eastAsia="en-AU"/>
              </w:rPr>
              <w:t>Statistical power to detect change not reported</w:t>
            </w:r>
          </w:p>
          <w:p w:rsidR="00654A72" w:rsidRPr="009F3BDC" w:rsidRDefault="00654A72" w:rsidP="00D105A6">
            <w:pPr>
              <w:pStyle w:val="StyleTableFont9ptBefore3After0"/>
              <w:rPr>
                <w:lang w:val="en-AU" w:eastAsia="en-AU"/>
              </w:rPr>
            </w:pPr>
            <w:r w:rsidRPr="009F3BDC">
              <w:rPr>
                <w:lang w:val="en-AU" w:eastAsia="en-AU"/>
              </w:rPr>
              <w:t>No available information on potential influence of prior dredge material placement on impact or control sites</w:t>
            </w:r>
          </w:p>
        </w:tc>
        <w:tc>
          <w:tcPr>
            <w:tcW w:w="393" w:type="pct"/>
            <w:shd w:val="clear" w:color="auto" w:fill="auto"/>
            <w:noWrap/>
          </w:tcPr>
          <w:p w:rsidR="00654A72" w:rsidRPr="009F3BDC" w:rsidRDefault="00654A72" w:rsidP="00D105A6">
            <w:pPr>
              <w:pStyle w:val="StyleTableFont9ptBefore3After0"/>
              <w:rPr>
                <w:lang w:val="en-AU" w:eastAsia="en-AU"/>
              </w:rPr>
            </w:pPr>
            <w:r w:rsidRPr="009F3BDC">
              <w:rPr>
                <w:lang w:val="en-AU" w:eastAsia="en-AU"/>
              </w:rPr>
              <w:t>Oceania Maritime 2011</w:t>
            </w:r>
          </w:p>
          <w:p w:rsidR="00654A72" w:rsidRPr="009F3BDC" w:rsidRDefault="00654A72" w:rsidP="00D105A6">
            <w:pPr>
              <w:pStyle w:val="StyleTableFont9ptBefore3After0"/>
              <w:rPr>
                <w:lang w:val="en-AU" w:eastAsia="en-AU"/>
              </w:rPr>
            </w:pPr>
            <w:r w:rsidRPr="009F3BDC">
              <w:rPr>
                <w:lang w:val="en-AU" w:eastAsia="en-AU"/>
              </w:rPr>
              <w:t>Sea Research 2012</w:t>
            </w:r>
          </w:p>
        </w:tc>
      </w:tr>
      <w:tr w:rsidR="00BA0BFC" w:rsidRPr="009F3BDC" w:rsidTr="00BA0BFC">
        <w:trPr>
          <w:trHeight w:val="300"/>
        </w:trPr>
        <w:tc>
          <w:tcPr>
            <w:tcW w:w="5000" w:type="pct"/>
            <w:gridSpan w:val="9"/>
            <w:shd w:val="clear" w:color="auto" w:fill="auto"/>
            <w:noWrap/>
          </w:tcPr>
          <w:p w:rsidR="00BA0BFC" w:rsidRPr="009F3BDC" w:rsidRDefault="00BA0BFC" w:rsidP="002A7749">
            <w:pPr>
              <w:pStyle w:val="TableFontH"/>
              <w:jc w:val="left"/>
              <w:rPr>
                <w:sz w:val="18"/>
                <w:szCs w:val="18"/>
                <w:lang w:val="en-AU"/>
              </w:rPr>
            </w:pPr>
            <w:r w:rsidRPr="009F3BDC">
              <w:rPr>
                <w:sz w:val="18"/>
                <w:szCs w:val="18"/>
                <w:lang w:val="en-AU" w:eastAsia="en-AU"/>
              </w:rPr>
              <w:t>Rosslyn Bay State Boat Harbour</w:t>
            </w:r>
          </w:p>
        </w:tc>
      </w:tr>
      <w:tr w:rsidR="00BA0BFC" w:rsidRPr="009F3BDC" w:rsidTr="00FE5CF3">
        <w:trPr>
          <w:trHeight w:val="300"/>
        </w:trPr>
        <w:tc>
          <w:tcPr>
            <w:tcW w:w="55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2006 maintenance dredging</w:t>
            </w:r>
          </w:p>
        </w:tc>
        <w:tc>
          <w:tcPr>
            <w:tcW w:w="325"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Infauna</w:t>
            </w:r>
          </w:p>
        </w:tc>
        <w:tc>
          <w:tcPr>
            <w:tcW w:w="559" w:type="pct"/>
            <w:shd w:val="clear" w:color="auto" w:fill="auto"/>
            <w:noWrap/>
            <w:hideMark/>
          </w:tcPr>
          <w:p w:rsidR="00BA0BFC" w:rsidRPr="009F3BDC" w:rsidRDefault="009A4289" w:rsidP="00BB21C3">
            <w:pPr>
              <w:pStyle w:val="StyleTableFont9ptBefore3After0"/>
              <w:rPr>
                <w:lang w:val="en-AU" w:eastAsia="en-AU"/>
              </w:rPr>
            </w:pPr>
            <w:r>
              <w:rPr>
                <w:lang w:val="en-AU" w:eastAsia="en-AU"/>
              </w:rPr>
              <w:t>Infauna abundance, species richnes</w:t>
            </w:r>
            <w:r w:rsidR="00BF1178">
              <w:rPr>
                <w:lang w:val="en-AU" w:eastAsia="en-AU"/>
              </w:rPr>
              <w:t>s</w:t>
            </w:r>
            <w:r>
              <w:rPr>
                <w:lang w:val="en-AU" w:eastAsia="en-AU"/>
              </w:rPr>
              <w:t xml:space="preserve">, Shannon-Weiner </w:t>
            </w:r>
            <w:r w:rsidR="000077ED">
              <w:rPr>
                <w:lang w:val="en-AU" w:eastAsia="en-AU"/>
              </w:rPr>
              <w:t>D</w:t>
            </w:r>
            <w:r>
              <w:rPr>
                <w:lang w:val="en-AU" w:eastAsia="en-AU"/>
              </w:rPr>
              <w:t xml:space="preserve">iversity </w:t>
            </w:r>
            <w:r w:rsidR="000077ED">
              <w:rPr>
                <w:lang w:val="en-AU" w:eastAsia="en-AU"/>
              </w:rPr>
              <w:t>I</w:t>
            </w:r>
            <w:r>
              <w:rPr>
                <w:lang w:val="en-AU" w:eastAsia="en-AU"/>
              </w:rPr>
              <w:t>ndex</w:t>
            </w:r>
            <w:r w:rsidR="000077ED">
              <w:rPr>
                <w:lang w:val="en-AU" w:eastAsia="en-AU"/>
              </w:rPr>
              <w:t xml:space="preserve"> (H)</w:t>
            </w:r>
            <w:r>
              <w:rPr>
                <w:lang w:val="en-AU" w:eastAsia="en-AU"/>
              </w:rPr>
              <w:t>, species evenness,</w:t>
            </w:r>
            <w:r w:rsidR="00BA0BFC" w:rsidRPr="009F3BDC">
              <w:rPr>
                <w:lang w:val="en-AU" w:eastAsia="en-AU"/>
              </w:rPr>
              <w:t xml:space="preserve"> community structure</w:t>
            </w:r>
          </w:p>
          <w:p w:rsidR="00BA0BFC" w:rsidRPr="009F3BDC" w:rsidRDefault="00BA0BFC" w:rsidP="00BB21C3">
            <w:pPr>
              <w:pStyle w:val="StyleTableFont9ptBefore3After0"/>
              <w:rPr>
                <w:lang w:val="en-AU" w:eastAsia="en-AU"/>
              </w:rPr>
            </w:pPr>
            <w:r w:rsidRPr="009F3BDC">
              <w:rPr>
                <w:lang w:val="en-AU" w:eastAsia="en-AU"/>
              </w:rPr>
              <w:t>Sediment PSD, TOC</w:t>
            </w:r>
          </w:p>
        </w:tc>
        <w:tc>
          <w:tcPr>
            <w:tcW w:w="683" w:type="pct"/>
            <w:shd w:val="clear" w:color="auto" w:fill="auto"/>
            <w:noWrap/>
            <w:hideMark/>
          </w:tcPr>
          <w:p w:rsidR="00BA0BFC" w:rsidRPr="009F3BDC" w:rsidRDefault="009D3AE8" w:rsidP="00BB21C3">
            <w:pPr>
              <w:pStyle w:val="StyleTableFont9ptBefore3After0"/>
              <w:rPr>
                <w:lang w:val="en-AU" w:eastAsia="en-AU"/>
              </w:rPr>
            </w:pPr>
            <w:r>
              <w:rPr>
                <w:lang w:val="en-AU" w:eastAsia="en-AU"/>
              </w:rPr>
              <w:t>Sediment grab sampling with BACI design</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Boat Harbour and Marina (dredging locations); Wreck Point and Bluff Rock (adjacent impact locations</w:t>
            </w:r>
            <w:r w:rsidR="009D3AE8">
              <w:rPr>
                <w:lang w:val="en-AU" w:eastAsia="en-AU"/>
              </w:rPr>
              <w:t>, approximately 3.5 NW and 2.5 km SSE of DMPA, respectively</w:t>
            </w:r>
            <w:r w:rsidRPr="009F3BDC">
              <w:rPr>
                <w:lang w:val="en-AU" w:eastAsia="en-AU"/>
              </w:rPr>
              <w:t>) and Monkey Point (reference location</w:t>
            </w:r>
            <w:r w:rsidR="009D3AE8">
              <w:rPr>
                <w:lang w:val="en-AU" w:eastAsia="en-AU"/>
              </w:rPr>
              <w:t xml:space="preserve">, approximately 15 km SE </w:t>
            </w:r>
            <w:r w:rsidR="004C7C6E">
              <w:rPr>
                <w:lang w:val="en-AU" w:eastAsia="en-AU"/>
              </w:rPr>
              <w:t>at</w:t>
            </w:r>
            <w:r w:rsidR="009D3AE8">
              <w:rPr>
                <w:lang w:val="en-AU" w:eastAsia="en-AU"/>
              </w:rPr>
              <w:t xml:space="preserve"> Great Keppel Is</w:t>
            </w:r>
            <w:r w:rsidRPr="009F3BDC">
              <w:rPr>
                <w:lang w:val="en-AU" w:eastAsia="en-AU"/>
              </w:rPr>
              <w:t>)</w:t>
            </w:r>
          </w:p>
          <w:p w:rsidR="00BA0BFC" w:rsidRDefault="00BA0BFC" w:rsidP="00BB21C3">
            <w:pPr>
              <w:pStyle w:val="StyleTableFont9ptBefore3After0"/>
              <w:rPr>
                <w:lang w:val="en-AU" w:eastAsia="en-AU"/>
              </w:rPr>
            </w:pPr>
            <w:r w:rsidRPr="009F3BDC">
              <w:rPr>
                <w:lang w:val="en-AU" w:eastAsia="en-AU"/>
              </w:rPr>
              <w:t>3 sites within each location except 4 sites within Marina location</w:t>
            </w:r>
          </w:p>
          <w:p w:rsidR="009D3AE8" w:rsidRPr="009F3BDC" w:rsidRDefault="009D3AE8" w:rsidP="004C7C6E">
            <w:pPr>
              <w:pStyle w:val="StyleTableFont9ptBefore3After0"/>
              <w:rPr>
                <w:lang w:val="en-AU" w:eastAsia="en-AU"/>
              </w:rPr>
            </w:pPr>
            <w:r w:rsidRPr="009F3BDC">
              <w:rPr>
                <w:lang w:val="en-AU" w:eastAsia="en-AU"/>
              </w:rPr>
              <w:t>Triplicate grab</w:t>
            </w:r>
            <w:r w:rsidR="004C7C6E">
              <w:rPr>
                <w:lang w:val="en-AU" w:eastAsia="en-AU"/>
              </w:rPr>
              <w:t>s</w:t>
            </w:r>
            <w:r w:rsidRPr="009F3BDC">
              <w:rPr>
                <w:lang w:val="en-AU" w:eastAsia="en-AU"/>
              </w:rPr>
              <w:t xml:space="preserve"> for infauna</w:t>
            </w:r>
            <w:r>
              <w:rPr>
                <w:lang w:val="en-AU" w:eastAsia="en-AU"/>
              </w:rPr>
              <w:t xml:space="preserve">, </w:t>
            </w:r>
            <w:r w:rsidRPr="009F3BDC">
              <w:rPr>
                <w:lang w:val="en-AU" w:eastAsia="en-AU"/>
              </w:rPr>
              <w:t>PSD and TOC</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 xml:space="preserve">Baseline: 1 survey, 1 week before dredging </w:t>
            </w:r>
          </w:p>
          <w:p w:rsidR="00BA0BFC" w:rsidRPr="009F3BDC" w:rsidRDefault="00BA0BFC" w:rsidP="00BB21C3">
            <w:pPr>
              <w:pStyle w:val="StyleTableFont9ptBefore3After0"/>
              <w:rPr>
                <w:lang w:val="en-AU" w:eastAsia="en-AU"/>
              </w:rPr>
            </w:pPr>
            <w:r w:rsidRPr="009F3BDC">
              <w:rPr>
                <w:lang w:val="en-AU" w:eastAsia="en-AU"/>
              </w:rPr>
              <w:t>Post-dredging: 2 surveys, 2 weeks and 1 year post-dredging</w:t>
            </w:r>
          </w:p>
        </w:tc>
        <w:tc>
          <w:tcPr>
            <w:tcW w:w="602" w:type="pct"/>
            <w:shd w:val="clear" w:color="auto" w:fill="auto"/>
            <w:noWrap/>
            <w:hideMark/>
          </w:tcPr>
          <w:p w:rsidR="000077ED" w:rsidRDefault="00FE5CF3" w:rsidP="00BB21C3">
            <w:pPr>
              <w:pStyle w:val="StyleTableFont9ptBefore3After0"/>
              <w:rPr>
                <w:lang w:val="en-AU" w:eastAsia="en-AU"/>
              </w:rPr>
            </w:pPr>
            <w:r>
              <w:rPr>
                <w:lang w:val="en-AU" w:eastAsia="en-AU"/>
              </w:rPr>
              <w:t xml:space="preserve">Decreases </w:t>
            </w:r>
            <w:r w:rsidR="00BA0BFC" w:rsidRPr="009F3BDC">
              <w:rPr>
                <w:lang w:val="en-AU" w:eastAsia="en-AU"/>
              </w:rPr>
              <w:t>in abundance</w:t>
            </w:r>
            <w:r w:rsidR="00FA2E37">
              <w:rPr>
                <w:lang w:val="en-AU" w:eastAsia="en-AU"/>
              </w:rPr>
              <w:t>,</w:t>
            </w:r>
            <w:r w:rsidR="00BA0BFC" w:rsidRPr="009F3BDC">
              <w:rPr>
                <w:lang w:val="en-AU" w:eastAsia="en-AU"/>
              </w:rPr>
              <w:t xml:space="preserve"> species richness</w:t>
            </w:r>
            <w:r w:rsidR="00FA2E37">
              <w:rPr>
                <w:lang w:val="en-AU" w:eastAsia="en-AU"/>
              </w:rPr>
              <w:t xml:space="preserve">, and </w:t>
            </w:r>
            <w:r>
              <w:rPr>
                <w:lang w:val="en-AU" w:eastAsia="en-AU"/>
              </w:rPr>
              <w:t>H, and increase</w:t>
            </w:r>
            <w:r w:rsidR="000077ED">
              <w:rPr>
                <w:lang w:val="en-AU" w:eastAsia="en-AU"/>
              </w:rPr>
              <w:t xml:space="preserve"> in species evenness, </w:t>
            </w:r>
            <w:r w:rsidR="00BA0BFC" w:rsidRPr="009F3BDC">
              <w:rPr>
                <w:lang w:val="en-AU" w:eastAsia="en-AU"/>
              </w:rPr>
              <w:t xml:space="preserve">at adjacent </w:t>
            </w:r>
            <w:r w:rsidR="000077ED">
              <w:rPr>
                <w:lang w:val="en-AU" w:eastAsia="en-AU"/>
              </w:rPr>
              <w:t xml:space="preserve">impact </w:t>
            </w:r>
            <w:r w:rsidR="00BA0BFC" w:rsidRPr="009F3BDC">
              <w:rPr>
                <w:lang w:val="en-AU" w:eastAsia="en-AU"/>
              </w:rPr>
              <w:t>locations 2 weeks post-dredging</w:t>
            </w:r>
            <w:r w:rsidR="000077ED">
              <w:rPr>
                <w:lang w:val="en-AU" w:eastAsia="en-AU"/>
              </w:rPr>
              <w:t>, not at reference location</w:t>
            </w:r>
            <w:r w:rsidR="000572EB">
              <w:rPr>
                <w:lang w:val="en-AU" w:eastAsia="en-AU"/>
              </w:rPr>
              <w:t>. Graphical analysis indicates community structure changed at Wreck Point but not Bluff Rock or Monkey Point</w:t>
            </w:r>
          </w:p>
          <w:p w:rsidR="00BA0BFC" w:rsidRDefault="008347A3" w:rsidP="00BB21C3">
            <w:pPr>
              <w:pStyle w:val="StyleTableFont9ptBefore3After0"/>
              <w:rPr>
                <w:lang w:val="en-AU" w:eastAsia="en-AU"/>
              </w:rPr>
            </w:pPr>
            <w:r>
              <w:rPr>
                <w:lang w:val="en-AU" w:eastAsia="en-AU"/>
              </w:rPr>
              <w:t xml:space="preserve">One year post-dredging (based </w:t>
            </w:r>
            <w:r w:rsidR="00FE5CF3">
              <w:rPr>
                <w:lang w:val="en-AU" w:eastAsia="en-AU"/>
              </w:rPr>
              <w:t>on graphically present</w:t>
            </w:r>
            <w:r>
              <w:rPr>
                <w:lang w:val="en-AU" w:eastAsia="en-AU"/>
              </w:rPr>
              <w:t>ed data): Wreck Point - abundance, species richness, H</w:t>
            </w:r>
            <w:r w:rsidR="000572EB">
              <w:rPr>
                <w:lang w:val="en-AU" w:eastAsia="en-AU"/>
              </w:rPr>
              <w:t>, evenness</w:t>
            </w:r>
            <w:r>
              <w:rPr>
                <w:lang w:val="en-AU" w:eastAsia="en-AU"/>
              </w:rPr>
              <w:t xml:space="preserve"> increased but not to pre-dredging levels; Bluff Rock: abundance decreased further below level </w:t>
            </w:r>
            <w:r w:rsidR="000572EB">
              <w:rPr>
                <w:lang w:val="en-AU" w:eastAsia="en-AU"/>
              </w:rPr>
              <w:t xml:space="preserve">at </w:t>
            </w:r>
            <w:r>
              <w:rPr>
                <w:lang w:val="en-AU" w:eastAsia="en-AU"/>
              </w:rPr>
              <w:t xml:space="preserve">2 week post-dredging, </w:t>
            </w:r>
            <w:r w:rsidR="000572EB">
              <w:rPr>
                <w:lang w:val="en-AU" w:eastAsia="en-AU"/>
              </w:rPr>
              <w:t>species richness, H, species even</w:t>
            </w:r>
            <w:r w:rsidR="00BF1178">
              <w:rPr>
                <w:lang w:val="en-AU" w:eastAsia="en-AU"/>
              </w:rPr>
              <w:t>n</w:t>
            </w:r>
            <w:r w:rsidR="000572EB">
              <w:rPr>
                <w:lang w:val="en-AU" w:eastAsia="en-AU"/>
              </w:rPr>
              <w:t>ess increased but not to pre-dredging levels; Monkey Point abundance and species richness increased above pre-dredging levels, H and even</w:t>
            </w:r>
            <w:r w:rsidR="00BF1178">
              <w:rPr>
                <w:lang w:val="en-AU" w:eastAsia="en-AU"/>
              </w:rPr>
              <w:t>n</w:t>
            </w:r>
            <w:r w:rsidR="000572EB">
              <w:rPr>
                <w:lang w:val="en-AU" w:eastAsia="en-AU"/>
              </w:rPr>
              <w:t>ess decreased from 2-week post-dredging but above pre-dredging levels</w:t>
            </w:r>
          </w:p>
          <w:p w:rsidR="000572EB" w:rsidRPr="009F3BDC" w:rsidRDefault="000572EB" w:rsidP="00BB21C3">
            <w:pPr>
              <w:pStyle w:val="StyleTableFont9ptBefore3After0"/>
              <w:rPr>
                <w:lang w:val="en-AU" w:eastAsia="en-AU"/>
              </w:rPr>
            </w:pPr>
            <w:r>
              <w:rPr>
                <w:lang w:val="en-AU" w:eastAsia="en-AU"/>
              </w:rPr>
              <w:lastRenderedPageBreak/>
              <w:t xml:space="preserve">Authors reports statistically significant change in community structure at Wreck Point one year post-dredging, but none at Bluff Rock or </w:t>
            </w:r>
            <w:r w:rsidR="0027402F">
              <w:rPr>
                <w:lang w:val="en-AU" w:eastAsia="en-AU"/>
              </w:rPr>
              <w:t>Monkey Point</w:t>
            </w:r>
          </w:p>
          <w:p w:rsidR="00BA0BFC" w:rsidRPr="009F3BDC" w:rsidRDefault="0027402F" w:rsidP="0027402F">
            <w:pPr>
              <w:pStyle w:val="StyleTableFont9ptBefore3After0"/>
              <w:rPr>
                <w:lang w:val="en-AU" w:eastAsia="en-AU"/>
              </w:rPr>
            </w:pPr>
            <w:r>
              <w:rPr>
                <w:lang w:val="en-AU" w:eastAsia="en-AU"/>
              </w:rPr>
              <w:t>Overall, authors interpreted results as evidence of impact of maintenance dredging on infauna communities at Wreck Point and Bluff Rock, with some recovery 1 year post-dredging but not to pre-dred</w:t>
            </w:r>
            <w:r w:rsidR="00BF1178">
              <w:rPr>
                <w:lang w:val="en-AU" w:eastAsia="en-AU"/>
              </w:rPr>
              <w:t>g</w:t>
            </w:r>
            <w:r>
              <w:rPr>
                <w:lang w:val="en-AU" w:eastAsia="en-AU"/>
              </w:rPr>
              <w:t>ing levels</w:t>
            </w:r>
          </w:p>
        </w:tc>
        <w:tc>
          <w:tcPr>
            <w:tcW w:w="519" w:type="pct"/>
            <w:shd w:val="clear" w:color="auto" w:fill="auto"/>
            <w:noWrap/>
            <w:hideMark/>
          </w:tcPr>
          <w:p w:rsidR="00683452" w:rsidRDefault="00683452" w:rsidP="00D56B53">
            <w:pPr>
              <w:pStyle w:val="StyleTableFont9ptBefore3After0"/>
              <w:rPr>
                <w:lang w:val="en-AU" w:eastAsia="en-AU"/>
              </w:rPr>
            </w:pPr>
            <w:r>
              <w:rPr>
                <w:lang w:val="en-AU" w:eastAsia="en-AU"/>
              </w:rPr>
              <w:lastRenderedPageBreak/>
              <w:t>Dredging volume was 31,000 m</w:t>
            </w:r>
            <w:r>
              <w:rPr>
                <w:vertAlign w:val="superscript"/>
                <w:lang w:val="en-AU" w:eastAsia="en-AU"/>
              </w:rPr>
              <w:t>3</w:t>
            </w:r>
          </w:p>
          <w:p w:rsidR="0027402F" w:rsidRDefault="0027402F" w:rsidP="00D56B53">
            <w:pPr>
              <w:pStyle w:val="StyleTableFont9ptBefore3After0"/>
              <w:rPr>
                <w:lang w:val="en-AU" w:eastAsia="en-AU"/>
              </w:rPr>
            </w:pPr>
            <w:r>
              <w:rPr>
                <w:lang w:val="en-AU" w:eastAsia="en-AU"/>
              </w:rPr>
              <w:t>Authors report size of grab sampler as 0.005 m</w:t>
            </w:r>
            <w:r>
              <w:rPr>
                <w:vertAlign w:val="superscript"/>
                <w:lang w:val="en-AU" w:eastAsia="en-AU"/>
              </w:rPr>
              <w:t>2</w:t>
            </w:r>
            <w:r>
              <w:rPr>
                <w:lang w:val="en-AU" w:eastAsia="en-AU"/>
              </w:rPr>
              <w:t xml:space="preserve"> - smaller than standard sampler</w:t>
            </w:r>
            <w:r w:rsidR="00BF1178">
              <w:rPr>
                <w:lang w:val="en-AU" w:eastAsia="en-AU"/>
              </w:rPr>
              <w:t>s</w:t>
            </w:r>
            <w:r>
              <w:rPr>
                <w:lang w:val="en-AU" w:eastAsia="en-AU"/>
              </w:rPr>
              <w:t xml:space="preserve"> (0.25 m</w:t>
            </w:r>
            <w:r>
              <w:rPr>
                <w:vertAlign w:val="superscript"/>
                <w:lang w:val="en-AU" w:eastAsia="en-AU"/>
              </w:rPr>
              <w:t>2</w:t>
            </w:r>
            <w:r w:rsidR="00BF1178">
              <w:rPr>
                <w:lang w:val="en-AU" w:eastAsia="en-AU"/>
              </w:rPr>
              <w:t xml:space="preserve"> or larger)</w:t>
            </w:r>
          </w:p>
          <w:p w:rsidR="0027402F" w:rsidRPr="0027402F" w:rsidRDefault="0027402F" w:rsidP="00D56B53">
            <w:pPr>
              <w:pStyle w:val="StyleTableFont9ptBefore3After0"/>
              <w:rPr>
                <w:lang w:val="en-AU" w:eastAsia="en-AU"/>
              </w:rPr>
            </w:pPr>
            <w:r>
              <w:rPr>
                <w:lang w:val="en-AU" w:eastAsia="en-AU"/>
              </w:rPr>
              <w:t>Reference location at Monkey Point is in a different sedimentary regime than impact locations</w:t>
            </w:r>
          </w:p>
          <w:p w:rsidR="00BA0BFC" w:rsidRDefault="00BF1178" w:rsidP="0027402F">
            <w:pPr>
              <w:pStyle w:val="StyleTableFont9ptBefore3After0"/>
              <w:rPr>
                <w:lang w:val="en-AU" w:eastAsia="en-AU"/>
              </w:rPr>
            </w:pPr>
            <w:r>
              <w:rPr>
                <w:lang w:val="en-AU" w:eastAsia="en-AU"/>
              </w:rPr>
              <w:t>Statistical significance of changes not entirely clear - text, graphical, and table reporting of results not always consistent</w:t>
            </w:r>
          </w:p>
          <w:p w:rsidR="00A94954" w:rsidRDefault="00810E3B" w:rsidP="0027402F">
            <w:pPr>
              <w:pStyle w:val="StyleTableFont9ptBefore3After0"/>
              <w:rPr>
                <w:lang w:val="en-AU" w:eastAsia="en-AU"/>
              </w:rPr>
            </w:pPr>
            <w:r>
              <w:rPr>
                <w:lang w:val="en-AU" w:eastAsia="en-AU"/>
              </w:rPr>
              <w:t>D</w:t>
            </w:r>
            <w:r w:rsidR="00A94954">
              <w:rPr>
                <w:lang w:val="en-AU" w:eastAsia="en-AU"/>
              </w:rPr>
              <w:t xml:space="preserve">etails of statistical </w:t>
            </w:r>
            <w:r>
              <w:rPr>
                <w:lang w:val="en-AU" w:eastAsia="en-AU"/>
              </w:rPr>
              <w:t xml:space="preserve">design not clear, appears to use separate pre </w:t>
            </w:r>
            <w:r w:rsidR="00CF4BA9">
              <w:rPr>
                <w:lang w:val="en-AU" w:eastAsia="en-AU"/>
              </w:rPr>
              <w:t>vs.</w:t>
            </w:r>
            <w:r>
              <w:rPr>
                <w:lang w:val="en-AU" w:eastAsia="en-AU"/>
              </w:rPr>
              <w:t xml:space="preserve"> post </w:t>
            </w:r>
            <w:r w:rsidR="00CF4BA9">
              <w:rPr>
                <w:lang w:val="en-AU" w:eastAsia="en-AU"/>
              </w:rPr>
              <w:t>vs.</w:t>
            </w:r>
            <w:r>
              <w:rPr>
                <w:lang w:val="en-AU" w:eastAsia="en-AU"/>
              </w:rPr>
              <w:t xml:space="preserve"> 1 year tests </w:t>
            </w:r>
            <w:r w:rsidR="00A94954">
              <w:rPr>
                <w:lang w:val="en-AU" w:eastAsia="en-AU"/>
              </w:rPr>
              <w:t>for each location rather than true BACI</w:t>
            </w:r>
            <w:r>
              <w:rPr>
                <w:lang w:val="en-AU" w:eastAsia="en-AU"/>
              </w:rPr>
              <w:t xml:space="preserve"> (</w:t>
            </w:r>
            <w:r w:rsidR="00CF4BA9">
              <w:rPr>
                <w:lang w:val="en-AU" w:eastAsia="en-AU"/>
              </w:rPr>
              <w:t>i.e.</w:t>
            </w:r>
            <w:r w:rsidR="00A94954">
              <w:rPr>
                <w:lang w:val="en-AU" w:eastAsia="en-AU"/>
              </w:rPr>
              <w:t xml:space="preserve"> simultaneous testing of before-after and control-impact in one analysis</w:t>
            </w:r>
            <w:r>
              <w:rPr>
                <w:lang w:val="en-AU" w:eastAsia="en-AU"/>
              </w:rPr>
              <w:t xml:space="preserve">)  </w:t>
            </w:r>
          </w:p>
          <w:p w:rsidR="00A94954" w:rsidRPr="009F3BDC" w:rsidRDefault="00BF1178" w:rsidP="00810E3B">
            <w:pPr>
              <w:pStyle w:val="StyleTableFont9ptBefore3After0"/>
              <w:rPr>
                <w:lang w:val="en-AU" w:eastAsia="en-AU"/>
              </w:rPr>
            </w:pPr>
            <w:r>
              <w:rPr>
                <w:lang w:val="en-AU" w:eastAsia="en-AU"/>
              </w:rPr>
              <w:t>Statistical power not reported</w:t>
            </w:r>
          </w:p>
        </w:tc>
        <w:tc>
          <w:tcPr>
            <w:tcW w:w="39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Alquezar</w:t>
            </w:r>
            <w:r w:rsidR="003F3FED" w:rsidRPr="009F3BDC">
              <w:rPr>
                <w:lang w:val="en-AU" w:eastAsia="en-AU"/>
              </w:rPr>
              <w:t xml:space="preserve"> </w:t>
            </w:r>
            <w:r w:rsidRPr="009F3BDC">
              <w:rPr>
                <w:lang w:val="en-AU" w:eastAsia="en-AU"/>
              </w:rPr>
              <w:t>&amp;</w:t>
            </w:r>
            <w:r w:rsidR="003F3FED" w:rsidRPr="009F3BDC">
              <w:rPr>
                <w:lang w:val="en-AU" w:eastAsia="en-AU"/>
              </w:rPr>
              <w:t xml:space="preserve"> </w:t>
            </w:r>
            <w:r w:rsidR="00D5229B" w:rsidRPr="00D5229B">
              <w:rPr>
                <w:lang w:val="en-AU" w:eastAsia="en-AU"/>
              </w:rPr>
              <w:t>Stratford</w:t>
            </w:r>
            <w:r w:rsidRPr="009F3BDC">
              <w:rPr>
                <w:lang w:val="en-AU" w:eastAsia="en-AU"/>
              </w:rPr>
              <w:t xml:space="preserve"> 2007</w:t>
            </w:r>
          </w:p>
          <w:p w:rsidR="00BA0BFC" w:rsidRPr="009F3BDC" w:rsidRDefault="00BA0BFC" w:rsidP="00BB21C3">
            <w:pPr>
              <w:pStyle w:val="StyleTableFont9ptBefore3After0"/>
              <w:rPr>
                <w:lang w:val="en-AU" w:eastAsia="en-AU"/>
              </w:rPr>
            </w:pPr>
            <w:r w:rsidRPr="009F3BDC">
              <w:rPr>
                <w:lang w:val="en-AU" w:eastAsia="en-AU"/>
              </w:rPr>
              <w:t>Alquezar</w:t>
            </w:r>
            <w:r w:rsidR="003F3FED" w:rsidRPr="009F3BDC">
              <w:rPr>
                <w:lang w:val="en-AU" w:eastAsia="en-AU"/>
              </w:rPr>
              <w:t xml:space="preserve"> </w:t>
            </w:r>
            <w:r w:rsidRPr="009F3BDC">
              <w:rPr>
                <w:lang w:val="en-AU" w:eastAsia="en-AU"/>
              </w:rPr>
              <w:t>&amp; Boyd 2008</w:t>
            </w:r>
          </w:p>
        </w:tc>
      </w:tr>
      <w:tr w:rsidR="00BA0BFC" w:rsidRPr="009F3BDC" w:rsidTr="00FE5CF3">
        <w:trPr>
          <w:trHeight w:val="300"/>
        </w:trPr>
        <w:tc>
          <w:tcPr>
            <w:tcW w:w="55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lastRenderedPageBreak/>
              <w:t>2006 maintenance dredging</w:t>
            </w:r>
          </w:p>
        </w:tc>
        <w:tc>
          <w:tcPr>
            <w:tcW w:w="325"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Coral reef</w:t>
            </w:r>
          </w:p>
        </w:tc>
        <w:tc>
          <w:tcPr>
            <w:tcW w:w="559"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Per cent cover of benthos categories</w:t>
            </w:r>
            <w:r w:rsidR="00D5229B">
              <w:rPr>
                <w:lang w:val="en-AU" w:eastAsia="en-AU"/>
              </w:rPr>
              <w:t xml:space="preserve"> (hard coral, soft coral, macroalgae, hydroids, sponges, dead coral, sand, rubble, </w:t>
            </w:r>
            <w:r w:rsidR="00CF4BA9">
              <w:rPr>
                <w:lang w:val="en-AU" w:eastAsia="en-AU"/>
              </w:rPr>
              <w:t>etc.</w:t>
            </w:r>
            <w:r w:rsidR="00D5229B">
              <w:rPr>
                <w:lang w:val="en-AU" w:eastAsia="en-AU"/>
              </w:rPr>
              <w:t>); some organisms identified to higher taxonomic levels including to species level</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Random point counts from photos taken at 5 m intervals on 50 m transects</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Bluff Rock and Monkey Point. ; 3 transects per location</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 xml:space="preserve">Baseline: 1 survey, 1 week before dredging </w:t>
            </w:r>
          </w:p>
          <w:p w:rsidR="00BA0BFC" w:rsidRPr="009F3BDC" w:rsidRDefault="00BA0BFC" w:rsidP="00BB21C3">
            <w:pPr>
              <w:pStyle w:val="StyleTableFont9ptBefore3After0"/>
              <w:rPr>
                <w:lang w:val="en-AU" w:eastAsia="en-AU"/>
              </w:rPr>
            </w:pPr>
            <w:r w:rsidRPr="009F3BDC">
              <w:rPr>
                <w:lang w:val="en-AU" w:eastAsia="en-AU"/>
              </w:rPr>
              <w:t>Post-dredging: 2 surveys, 2 weeks and 1 year post-dredging - no post-dredging surveys at Bluff Rock</w:t>
            </w:r>
          </w:p>
        </w:tc>
        <w:tc>
          <w:tcPr>
            <w:tcW w:w="602" w:type="pct"/>
            <w:shd w:val="clear" w:color="auto" w:fill="auto"/>
            <w:noWrap/>
            <w:hideMark/>
          </w:tcPr>
          <w:p w:rsidR="00D5229B" w:rsidRDefault="00BA0BFC" w:rsidP="00D5229B">
            <w:pPr>
              <w:pStyle w:val="StyleTableFont9ptBefore3After0"/>
              <w:rPr>
                <w:lang w:val="en-AU" w:eastAsia="en-AU"/>
              </w:rPr>
            </w:pPr>
            <w:r w:rsidRPr="009F3BDC">
              <w:rPr>
                <w:lang w:val="en-AU" w:eastAsia="en-AU"/>
              </w:rPr>
              <w:t>Impacts of dredging not determined - impact locat</w:t>
            </w:r>
            <w:r w:rsidR="00D5229B">
              <w:rPr>
                <w:lang w:val="en-AU" w:eastAsia="en-AU"/>
              </w:rPr>
              <w:t>ion not surveyed post-dredging</w:t>
            </w:r>
          </w:p>
          <w:p w:rsidR="00BA0BFC" w:rsidRPr="009F3BDC" w:rsidRDefault="00BA0BFC" w:rsidP="00445EB0">
            <w:pPr>
              <w:pStyle w:val="StyleTableFont9ptBefore3After0"/>
              <w:rPr>
                <w:lang w:val="en-AU" w:eastAsia="en-AU"/>
              </w:rPr>
            </w:pPr>
            <w:r w:rsidRPr="009F3BDC">
              <w:rPr>
                <w:lang w:val="en-AU" w:eastAsia="en-AU"/>
              </w:rPr>
              <w:t xml:space="preserve">No </w:t>
            </w:r>
            <w:r w:rsidR="00D5229B">
              <w:rPr>
                <w:lang w:val="en-AU" w:eastAsia="en-AU"/>
              </w:rPr>
              <w:t xml:space="preserve">statistically significant </w:t>
            </w:r>
            <w:r w:rsidRPr="009F3BDC">
              <w:rPr>
                <w:lang w:val="en-AU" w:eastAsia="en-AU"/>
              </w:rPr>
              <w:t>change in cora</w:t>
            </w:r>
            <w:r w:rsidR="00D5229B">
              <w:rPr>
                <w:lang w:val="en-AU" w:eastAsia="en-AU"/>
              </w:rPr>
              <w:t xml:space="preserve">l </w:t>
            </w:r>
            <w:r w:rsidR="00445EB0">
              <w:rPr>
                <w:lang w:val="en-AU" w:eastAsia="en-AU"/>
              </w:rPr>
              <w:t xml:space="preserve">cover, density, or condition </w:t>
            </w:r>
            <w:r w:rsidR="00D5229B">
              <w:rPr>
                <w:lang w:val="en-AU" w:eastAsia="en-AU"/>
              </w:rPr>
              <w:t>at reference site</w:t>
            </w:r>
            <w:r w:rsidRPr="009F3BDC">
              <w:rPr>
                <w:lang w:val="en-AU" w:eastAsia="en-AU"/>
              </w:rPr>
              <w:t xml:space="preserve"> </w:t>
            </w:r>
            <w:r w:rsidR="00E26712">
              <w:rPr>
                <w:lang w:val="en-AU" w:eastAsia="en-AU"/>
              </w:rPr>
              <w:t>between surveys</w:t>
            </w:r>
          </w:p>
        </w:tc>
        <w:tc>
          <w:tcPr>
            <w:tcW w:w="519" w:type="pct"/>
            <w:shd w:val="clear" w:color="auto" w:fill="auto"/>
            <w:noWrap/>
            <w:hideMark/>
          </w:tcPr>
          <w:p w:rsidR="00BA0BFC" w:rsidRDefault="00D5229B" w:rsidP="00D5229B">
            <w:pPr>
              <w:pStyle w:val="StyleTableFont9ptBefore3After0"/>
              <w:rPr>
                <w:lang w:val="en-AU" w:eastAsia="en-AU"/>
              </w:rPr>
            </w:pPr>
            <w:r w:rsidRPr="00D5229B">
              <w:rPr>
                <w:lang w:val="en-AU" w:eastAsia="en-AU"/>
              </w:rPr>
              <w:t>Reference site had signi</w:t>
            </w:r>
            <w:r w:rsidRPr="009F3BDC">
              <w:rPr>
                <w:lang w:val="en-AU" w:eastAsia="en-AU"/>
              </w:rPr>
              <w:t>ficantly higher coral cover and different community structure than Bluff Rock in baseline survey, suitability as control doubtful</w:t>
            </w:r>
          </w:p>
          <w:p w:rsidR="00E26712" w:rsidRDefault="00E26712" w:rsidP="00D5229B">
            <w:pPr>
              <w:pStyle w:val="StyleTableFont9ptBefore3After0"/>
              <w:rPr>
                <w:lang w:val="en-AU" w:eastAsia="en-AU"/>
              </w:rPr>
            </w:pPr>
            <w:r>
              <w:rPr>
                <w:lang w:val="en-AU" w:eastAsia="en-AU"/>
              </w:rPr>
              <w:t>Metrics used to distinguish coral cover and density, and to define coral condition, not reported</w:t>
            </w:r>
          </w:p>
          <w:p w:rsidR="00445EB0" w:rsidRPr="009F3BDC" w:rsidRDefault="00445EB0" w:rsidP="00D5229B">
            <w:pPr>
              <w:pStyle w:val="StyleTableFont9ptBefore3After0"/>
              <w:rPr>
                <w:szCs w:val="18"/>
                <w:lang w:val="en-AU" w:eastAsia="en-AU"/>
              </w:rPr>
            </w:pPr>
            <w:r>
              <w:rPr>
                <w:lang w:val="en-AU" w:eastAsia="en-AU"/>
              </w:rPr>
              <w:t>Statistical power not reported</w:t>
            </w:r>
          </w:p>
        </w:tc>
        <w:tc>
          <w:tcPr>
            <w:tcW w:w="39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Alquezar</w:t>
            </w:r>
            <w:r w:rsidR="009A4D2C">
              <w:rPr>
                <w:lang w:val="en-AU" w:eastAsia="en-AU"/>
              </w:rPr>
              <w:t xml:space="preserve"> </w:t>
            </w:r>
            <w:r w:rsidRPr="009F3BDC">
              <w:rPr>
                <w:lang w:val="en-AU" w:eastAsia="en-AU"/>
              </w:rPr>
              <w:t>&amp;</w:t>
            </w:r>
            <w:r w:rsidR="009A4D2C">
              <w:rPr>
                <w:lang w:val="en-AU" w:eastAsia="en-AU"/>
              </w:rPr>
              <w:t xml:space="preserve"> </w:t>
            </w:r>
            <w:r w:rsidRPr="009F3BDC">
              <w:rPr>
                <w:lang w:val="en-AU" w:eastAsia="en-AU"/>
              </w:rPr>
              <w:t>Stra</w:t>
            </w:r>
            <w:r w:rsidR="00D5229B">
              <w:rPr>
                <w:lang w:val="en-AU" w:eastAsia="en-AU"/>
              </w:rPr>
              <w:t>t</w:t>
            </w:r>
            <w:r w:rsidRPr="009F3BDC">
              <w:rPr>
                <w:lang w:val="en-AU" w:eastAsia="en-AU"/>
              </w:rPr>
              <w:t>ford 2007</w:t>
            </w:r>
          </w:p>
          <w:p w:rsidR="00BA0BFC" w:rsidRPr="009F3BDC" w:rsidRDefault="00BA0BFC" w:rsidP="00BB21C3">
            <w:pPr>
              <w:pStyle w:val="StyleTableFont9ptBefore3After0"/>
              <w:rPr>
                <w:lang w:val="en-AU" w:eastAsia="en-AU"/>
              </w:rPr>
            </w:pPr>
            <w:r w:rsidRPr="009F3BDC">
              <w:rPr>
                <w:lang w:val="en-AU" w:eastAsia="en-AU"/>
              </w:rPr>
              <w:t>Alquezar&amp; Boyd 2008</w:t>
            </w:r>
          </w:p>
        </w:tc>
      </w:tr>
      <w:tr w:rsidR="00BA0BFC" w:rsidRPr="009F3BDC" w:rsidTr="00BA0BFC">
        <w:trPr>
          <w:trHeight w:val="300"/>
        </w:trPr>
        <w:tc>
          <w:tcPr>
            <w:tcW w:w="5000" w:type="pct"/>
            <w:gridSpan w:val="9"/>
            <w:shd w:val="clear" w:color="auto" w:fill="auto"/>
            <w:noWrap/>
          </w:tcPr>
          <w:p w:rsidR="00BA0BFC" w:rsidRPr="009F3BDC" w:rsidRDefault="00BA0BFC" w:rsidP="002A7749">
            <w:pPr>
              <w:pStyle w:val="TableFontH"/>
              <w:jc w:val="left"/>
              <w:rPr>
                <w:sz w:val="18"/>
                <w:szCs w:val="18"/>
                <w:lang w:val="en-AU"/>
              </w:rPr>
            </w:pPr>
            <w:r w:rsidRPr="009F3BDC">
              <w:rPr>
                <w:sz w:val="18"/>
                <w:szCs w:val="18"/>
                <w:lang w:val="en-AU" w:eastAsia="en-AU"/>
              </w:rPr>
              <w:t>Port of Hay Point</w:t>
            </w:r>
          </w:p>
        </w:tc>
      </w:tr>
      <w:tr w:rsidR="00BA0BFC" w:rsidRPr="009F3BDC" w:rsidTr="00FE5CF3">
        <w:trPr>
          <w:trHeight w:val="300"/>
        </w:trPr>
        <w:tc>
          <w:tcPr>
            <w:tcW w:w="55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Apron Areas</w:t>
            </w:r>
            <w:r w:rsidR="00412726" w:rsidRPr="009F3BDC">
              <w:rPr>
                <w:lang w:val="en-AU" w:eastAsia="en-AU"/>
              </w:rPr>
              <w:t xml:space="preserve"> </w:t>
            </w:r>
            <w:r w:rsidRPr="009F3BDC">
              <w:rPr>
                <w:lang w:val="en-AU" w:eastAsia="en-AU"/>
              </w:rPr>
              <w:t>and Departure Path Capital</w:t>
            </w:r>
            <w:r w:rsidR="00412726" w:rsidRPr="009F3BDC">
              <w:rPr>
                <w:lang w:val="en-AU" w:eastAsia="en-AU"/>
              </w:rPr>
              <w:t xml:space="preserve"> </w:t>
            </w:r>
            <w:r w:rsidRPr="009F3BDC">
              <w:rPr>
                <w:lang w:val="en-AU" w:eastAsia="en-AU"/>
              </w:rPr>
              <w:t>Dredging Project</w:t>
            </w:r>
          </w:p>
        </w:tc>
        <w:tc>
          <w:tcPr>
            <w:tcW w:w="325"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Coral reef</w:t>
            </w:r>
          </w:p>
        </w:tc>
        <w:tc>
          <w:tcPr>
            <w:tcW w:w="559" w:type="pct"/>
            <w:shd w:val="clear" w:color="auto" w:fill="auto"/>
            <w:noWrap/>
            <w:hideMark/>
          </w:tcPr>
          <w:p w:rsidR="00BF6DB2" w:rsidRDefault="00BA0BFC" w:rsidP="00BB21C3">
            <w:pPr>
              <w:pStyle w:val="StyleTableFont9ptBefore3After0"/>
              <w:rPr>
                <w:lang w:val="en-AU" w:eastAsia="en-AU"/>
              </w:rPr>
            </w:pPr>
            <w:r w:rsidRPr="009F3BDC">
              <w:rPr>
                <w:lang w:val="en-AU" w:eastAsia="en-AU"/>
              </w:rPr>
              <w:t>Per c</w:t>
            </w:r>
            <w:r w:rsidR="00BF6DB2">
              <w:rPr>
                <w:lang w:val="en-AU" w:eastAsia="en-AU"/>
              </w:rPr>
              <w:t>ent cover of benthos categories</w:t>
            </w:r>
          </w:p>
          <w:p w:rsidR="00BA0BFC" w:rsidRPr="009F3BDC" w:rsidRDefault="00BA0BFC" w:rsidP="00BB21C3">
            <w:pPr>
              <w:pStyle w:val="StyleTableFont9ptBefore3After0"/>
              <w:rPr>
                <w:lang w:val="en-AU" w:eastAsia="en-AU"/>
              </w:rPr>
            </w:pPr>
            <w:r w:rsidRPr="009F3BDC">
              <w:rPr>
                <w:lang w:val="en-AU" w:eastAsia="en-AU"/>
              </w:rPr>
              <w:t xml:space="preserve"> </w:t>
            </w:r>
            <w:r w:rsidR="00BF6DB2">
              <w:rPr>
                <w:lang w:val="en-AU" w:eastAsia="en-AU"/>
              </w:rPr>
              <w:t xml:space="preserve">Coral condition: </w:t>
            </w:r>
            <w:r w:rsidRPr="009F3BDC">
              <w:rPr>
                <w:lang w:val="en-AU" w:eastAsia="en-AU"/>
              </w:rPr>
              <w:t>frequency/</w:t>
            </w:r>
            <w:r w:rsidR="00BF6DB2">
              <w:rPr>
                <w:lang w:val="en-AU" w:eastAsia="en-AU"/>
              </w:rPr>
              <w:t xml:space="preserve"> </w:t>
            </w:r>
            <w:r w:rsidRPr="009F3BDC">
              <w:rPr>
                <w:lang w:val="en-AU" w:eastAsia="en-AU"/>
              </w:rPr>
              <w:t xml:space="preserve">degree of coral bleaching, frequency intensity of mucus production by </w:t>
            </w:r>
            <w:r w:rsidRPr="00D5229B">
              <w:rPr>
                <w:i/>
                <w:lang w:val="en-AU" w:eastAsia="en-AU"/>
              </w:rPr>
              <w:t>Porites</w:t>
            </w:r>
            <w:r w:rsidRPr="009F3BDC">
              <w:rPr>
                <w:lang w:val="en-AU" w:eastAsia="en-AU"/>
              </w:rPr>
              <w:t>, frequency/intensity of partial/total coral tissue disease &amp; mortality</w:t>
            </w:r>
          </w:p>
          <w:p w:rsidR="00BA0BFC" w:rsidRPr="009F3BDC" w:rsidRDefault="00BA0BFC" w:rsidP="00BB21C3">
            <w:pPr>
              <w:pStyle w:val="StyleTableFont9ptBefore3After0"/>
              <w:rPr>
                <w:lang w:val="en-AU" w:eastAsia="en-AU"/>
              </w:rPr>
            </w:pPr>
            <w:r w:rsidRPr="009F3BDC">
              <w:rPr>
                <w:lang w:val="en-AU" w:eastAsia="en-AU"/>
              </w:rPr>
              <w:t>Thickness of sediment deposits on corals</w:t>
            </w:r>
          </w:p>
        </w:tc>
        <w:tc>
          <w:tcPr>
            <w:tcW w:w="683" w:type="pct"/>
            <w:shd w:val="clear" w:color="auto" w:fill="auto"/>
            <w:noWrap/>
            <w:hideMark/>
          </w:tcPr>
          <w:p w:rsidR="00BA0BFC" w:rsidRPr="009F3BDC" w:rsidRDefault="00BF6DB2" w:rsidP="00BB21C3">
            <w:pPr>
              <w:pStyle w:val="StyleTableFont9ptBefore3After0"/>
              <w:rPr>
                <w:lang w:val="en-AU" w:eastAsia="en-AU"/>
              </w:rPr>
            </w:pPr>
            <w:r>
              <w:rPr>
                <w:lang w:val="en-AU" w:eastAsia="en-AU"/>
              </w:rPr>
              <w:t xml:space="preserve">Per cent cover: </w:t>
            </w:r>
            <w:r w:rsidR="00BA0BFC" w:rsidRPr="009F3BDC">
              <w:rPr>
                <w:lang w:val="en-AU" w:eastAsia="en-AU"/>
              </w:rPr>
              <w:t>Line intercept transects LIT), 20 m transects for per cent cover</w:t>
            </w:r>
          </w:p>
          <w:p w:rsidR="00BA0BFC" w:rsidRPr="009F3BDC" w:rsidRDefault="00BF6DB2" w:rsidP="00BB21C3">
            <w:pPr>
              <w:pStyle w:val="StyleTableFont9ptBefore3After0"/>
              <w:rPr>
                <w:lang w:val="en-AU" w:eastAsia="en-AU"/>
              </w:rPr>
            </w:pPr>
            <w:r>
              <w:rPr>
                <w:lang w:val="en-AU" w:eastAsia="en-AU"/>
              </w:rPr>
              <w:t>Coral condition: c</w:t>
            </w:r>
            <w:r w:rsidR="00BA0BFC" w:rsidRPr="009F3BDC">
              <w:rPr>
                <w:lang w:val="en-AU" w:eastAsia="en-AU"/>
              </w:rPr>
              <w:t xml:space="preserve">ounts </w:t>
            </w:r>
            <w:r w:rsidR="007401AE">
              <w:rPr>
                <w:lang w:val="en-AU" w:eastAsia="en-AU"/>
              </w:rPr>
              <w:t>and</w:t>
            </w:r>
            <w:r w:rsidR="00BA0BFC" w:rsidRPr="009F3BDC">
              <w:rPr>
                <w:lang w:val="en-AU" w:eastAsia="en-AU"/>
              </w:rPr>
              <w:t xml:space="preserve"> scoring of b</w:t>
            </w:r>
            <w:r w:rsidR="007401AE">
              <w:rPr>
                <w:lang w:val="en-AU" w:eastAsia="en-AU"/>
              </w:rPr>
              <w:t>leached/diseased/</w:t>
            </w:r>
            <w:r>
              <w:rPr>
                <w:lang w:val="en-AU" w:eastAsia="en-AU"/>
              </w:rPr>
              <w:t xml:space="preserve"> </w:t>
            </w:r>
            <w:r w:rsidR="007401AE">
              <w:rPr>
                <w:lang w:val="en-AU" w:eastAsia="en-AU"/>
              </w:rPr>
              <w:t>damaged coral and</w:t>
            </w:r>
            <w:r w:rsidR="00BA0BFC" w:rsidRPr="009F3BDC">
              <w:rPr>
                <w:lang w:val="en-AU" w:eastAsia="en-AU"/>
              </w:rPr>
              <w:t xml:space="preserve"> mucus production along permanent transects</w:t>
            </w:r>
          </w:p>
          <w:p w:rsidR="00BA0BFC" w:rsidRPr="009F3BDC" w:rsidRDefault="00BA0BFC" w:rsidP="00BB21C3">
            <w:pPr>
              <w:pStyle w:val="StyleTableFont9ptBefore3After0"/>
              <w:rPr>
                <w:lang w:val="en-AU" w:eastAsia="en-AU"/>
              </w:rPr>
            </w:pPr>
            <w:r w:rsidRPr="009F3BDC">
              <w:rPr>
                <w:lang w:val="en-AU" w:eastAsia="en-AU"/>
              </w:rPr>
              <w:t>Diver measurements of sediment thickness on 20 haphazardly selected corals per transect</w:t>
            </w:r>
          </w:p>
          <w:p w:rsidR="00BA0BFC" w:rsidRPr="009F3BDC" w:rsidRDefault="00BA0BFC" w:rsidP="00B5615B">
            <w:pPr>
              <w:pStyle w:val="TableFont"/>
              <w:spacing w:before="144" w:after="144"/>
              <w:rPr>
                <w:sz w:val="18"/>
                <w:szCs w:val="18"/>
                <w:lang w:val="en-AU" w:eastAsia="en-AU"/>
              </w:rPr>
            </w:pPr>
          </w:p>
        </w:tc>
        <w:tc>
          <w:tcPr>
            <w:tcW w:w="683" w:type="pct"/>
            <w:shd w:val="clear" w:color="auto" w:fill="auto"/>
            <w:noWrap/>
            <w:hideMark/>
          </w:tcPr>
          <w:p w:rsidR="00E63486" w:rsidRDefault="00BA0BFC" w:rsidP="00BB21C3">
            <w:pPr>
              <w:pStyle w:val="StyleTableFont9ptBefore3After0"/>
              <w:rPr>
                <w:lang w:val="en-AU" w:eastAsia="en-AU"/>
              </w:rPr>
            </w:pPr>
            <w:r w:rsidRPr="009F3BDC">
              <w:rPr>
                <w:lang w:val="en-AU" w:eastAsia="en-AU"/>
              </w:rPr>
              <w:t>Impact locations: Round Top Is</w:t>
            </w:r>
            <w:r w:rsidR="00AC0814">
              <w:rPr>
                <w:lang w:val="en-AU" w:eastAsia="en-AU"/>
              </w:rPr>
              <w:t xml:space="preserve"> (3 km NW</w:t>
            </w:r>
            <w:r w:rsidR="00E63486">
              <w:rPr>
                <w:lang w:val="en-AU" w:eastAsia="en-AU"/>
              </w:rPr>
              <w:t xml:space="preserve"> of DMPA boundary</w:t>
            </w:r>
            <w:r w:rsidR="00AC0814">
              <w:rPr>
                <w:lang w:val="en-AU" w:eastAsia="en-AU"/>
              </w:rPr>
              <w:t>)</w:t>
            </w:r>
            <w:r w:rsidR="00E63486">
              <w:rPr>
                <w:lang w:val="en-AU" w:eastAsia="en-AU"/>
              </w:rPr>
              <w:t xml:space="preserve">, </w:t>
            </w:r>
            <w:r w:rsidR="00E63486" w:rsidRPr="009F3BDC">
              <w:rPr>
                <w:lang w:val="en-AU" w:eastAsia="en-AU"/>
              </w:rPr>
              <w:t>Victor Is</w:t>
            </w:r>
            <w:r w:rsidR="00E63486">
              <w:rPr>
                <w:lang w:val="en-AU" w:eastAsia="en-AU"/>
              </w:rPr>
              <w:t xml:space="preserve"> (21 km S)</w:t>
            </w:r>
            <w:r w:rsidR="00E63486" w:rsidRPr="009F3BDC">
              <w:rPr>
                <w:lang w:val="en-AU" w:eastAsia="en-AU"/>
              </w:rPr>
              <w:t>,</w:t>
            </w:r>
          </w:p>
          <w:p w:rsidR="00BA0BFC" w:rsidRPr="009F3BDC" w:rsidRDefault="00BA0BFC" w:rsidP="00BB21C3">
            <w:pPr>
              <w:pStyle w:val="StyleTableFont9ptBefore3After0"/>
              <w:rPr>
                <w:lang w:val="en-AU" w:eastAsia="en-AU"/>
              </w:rPr>
            </w:pPr>
            <w:r w:rsidRPr="009F3BDC">
              <w:rPr>
                <w:lang w:val="en-AU" w:eastAsia="en-AU"/>
              </w:rPr>
              <w:t>Reference locations: Slade Is</w:t>
            </w:r>
            <w:r w:rsidR="00AC0814">
              <w:rPr>
                <w:lang w:val="en-AU" w:eastAsia="en-AU"/>
              </w:rPr>
              <w:t xml:space="preserve"> (11 km NNW)</w:t>
            </w:r>
            <w:r w:rsidRPr="009F3BDC">
              <w:rPr>
                <w:lang w:val="en-AU" w:eastAsia="en-AU"/>
              </w:rPr>
              <w:t>, Keswick Is</w:t>
            </w:r>
            <w:r w:rsidR="00AC0814">
              <w:rPr>
                <w:lang w:val="en-AU" w:eastAsia="en-AU"/>
              </w:rPr>
              <w:t xml:space="preserve"> (41 km</w:t>
            </w:r>
            <w:r w:rsidR="00A33A24">
              <w:rPr>
                <w:lang w:val="en-AU" w:eastAsia="en-AU"/>
              </w:rPr>
              <w:t xml:space="preserve"> NNE</w:t>
            </w:r>
          </w:p>
          <w:p w:rsidR="00BA0BFC" w:rsidRPr="009F3BDC" w:rsidRDefault="00BA0BFC" w:rsidP="00BB21C3">
            <w:pPr>
              <w:pStyle w:val="StyleTableFont9ptBefore3After0"/>
              <w:rPr>
                <w:lang w:val="en-AU" w:eastAsia="en-AU"/>
              </w:rPr>
            </w:pPr>
            <w:r w:rsidRPr="009F3BDC">
              <w:rPr>
                <w:lang w:val="en-AU" w:eastAsia="en-AU"/>
              </w:rPr>
              <w:t>6 sites each location, 4 20 m transects each site</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LIT for per cent cover:</w:t>
            </w:r>
          </w:p>
          <w:p w:rsidR="00BA0BFC" w:rsidRPr="009F3BDC" w:rsidRDefault="00BA0BFC" w:rsidP="00BB21C3">
            <w:pPr>
              <w:pStyle w:val="StyleTableFont9ptBefore3After0"/>
              <w:rPr>
                <w:lang w:val="en-AU" w:eastAsia="en-AU"/>
              </w:rPr>
            </w:pPr>
            <w:r w:rsidRPr="009F3BDC">
              <w:rPr>
                <w:lang w:val="en-AU" w:eastAsia="en-AU"/>
              </w:rPr>
              <w:t xml:space="preserve">1 baseline survey: 2-3 weeks before dredging </w:t>
            </w:r>
          </w:p>
          <w:p w:rsidR="00BA0BFC" w:rsidRPr="009F3BDC" w:rsidRDefault="00BA0BFC" w:rsidP="00BB21C3">
            <w:pPr>
              <w:pStyle w:val="StyleTableFont9ptBefore3After0"/>
              <w:rPr>
                <w:lang w:val="en-AU" w:eastAsia="en-AU"/>
              </w:rPr>
            </w:pPr>
            <w:r w:rsidRPr="009F3BDC">
              <w:rPr>
                <w:lang w:val="en-AU" w:eastAsia="en-AU"/>
              </w:rPr>
              <w:t>2 surveys during dredging (6-7 week intervals)</w:t>
            </w:r>
          </w:p>
          <w:p w:rsidR="00BA0BFC" w:rsidRPr="009F3BDC" w:rsidRDefault="00BA0BFC" w:rsidP="00BB21C3">
            <w:pPr>
              <w:pStyle w:val="StyleTableFont9ptBefore3After0"/>
              <w:rPr>
                <w:lang w:val="en-AU" w:eastAsia="en-AU"/>
              </w:rPr>
            </w:pPr>
            <w:r w:rsidRPr="009F3BDC">
              <w:rPr>
                <w:lang w:val="en-AU" w:eastAsia="en-AU"/>
              </w:rPr>
              <w:t>2 surveys post-dredging (5 weeks &amp; 6 months)</w:t>
            </w:r>
          </w:p>
          <w:p w:rsidR="00BA0BFC" w:rsidRPr="009F3BDC" w:rsidRDefault="00BA0BFC" w:rsidP="00BB21C3">
            <w:pPr>
              <w:pStyle w:val="StyleTableFont9ptBefore3After0"/>
              <w:rPr>
                <w:lang w:val="en-AU" w:eastAsia="en-AU"/>
              </w:rPr>
            </w:pPr>
            <w:r w:rsidRPr="009F3BDC">
              <w:rPr>
                <w:lang w:val="en-AU" w:eastAsia="en-AU"/>
              </w:rPr>
              <w:t xml:space="preserve">Bleaching: </w:t>
            </w:r>
          </w:p>
          <w:p w:rsidR="00BA0BFC" w:rsidRPr="009F3BDC" w:rsidRDefault="00BA0BFC" w:rsidP="00BB21C3">
            <w:pPr>
              <w:pStyle w:val="StyleTableFont9ptBefore3After0"/>
              <w:rPr>
                <w:lang w:val="en-AU" w:eastAsia="en-AU"/>
              </w:rPr>
            </w:pPr>
            <w:r w:rsidRPr="009F3BDC">
              <w:rPr>
                <w:lang w:val="en-AU" w:eastAsia="en-AU"/>
              </w:rPr>
              <w:t xml:space="preserve">1 baseline survey: 2-3 weeks before dredging </w:t>
            </w:r>
          </w:p>
          <w:p w:rsidR="00BA0BFC" w:rsidRPr="009F3BDC" w:rsidRDefault="00BA0BFC" w:rsidP="00BB21C3">
            <w:pPr>
              <w:pStyle w:val="StyleTableFont9ptBefore3After0"/>
              <w:rPr>
                <w:lang w:val="en-AU" w:eastAsia="en-AU"/>
              </w:rPr>
            </w:pPr>
            <w:r w:rsidRPr="009F3BDC">
              <w:rPr>
                <w:lang w:val="en-AU" w:eastAsia="en-AU"/>
              </w:rPr>
              <w:t>4 surveys during dredging (1st 2 fortnightly, then in conjunction with LIT) - impact sites only except during LIT surveys</w:t>
            </w:r>
          </w:p>
          <w:p w:rsidR="00BA0BFC" w:rsidRPr="009F3BDC" w:rsidRDefault="00BA0BFC" w:rsidP="00BB21C3">
            <w:pPr>
              <w:pStyle w:val="StyleTableFont9ptBefore3After0"/>
              <w:rPr>
                <w:lang w:val="en-AU" w:eastAsia="en-AU"/>
              </w:rPr>
            </w:pPr>
            <w:r w:rsidRPr="009F3BDC">
              <w:rPr>
                <w:lang w:val="en-AU" w:eastAsia="en-AU"/>
              </w:rPr>
              <w:t>2 surveys post-dredging (5 weeks &amp; 6 months)</w:t>
            </w:r>
          </w:p>
          <w:p w:rsidR="00BA0BFC" w:rsidRPr="009F3BDC" w:rsidRDefault="00BA0BFC" w:rsidP="00BB21C3">
            <w:pPr>
              <w:pStyle w:val="StyleTableFont9ptBefore3After0"/>
              <w:rPr>
                <w:lang w:val="en-AU" w:eastAsia="en-AU"/>
              </w:rPr>
            </w:pPr>
            <w:r w:rsidRPr="007401AE">
              <w:rPr>
                <w:i/>
                <w:lang w:val="en-AU" w:eastAsia="en-AU"/>
              </w:rPr>
              <w:t>Porites</w:t>
            </w:r>
            <w:r w:rsidRPr="009F3BDC">
              <w:rPr>
                <w:lang w:val="en-AU" w:eastAsia="en-AU"/>
              </w:rPr>
              <w:t xml:space="preserve"> mucus and sediment on corals: </w:t>
            </w:r>
          </w:p>
          <w:p w:rsidR="00BA0BFC" w:rsidRPr="009F3BDC" w:rsidRDefault="00BA0BFC" w:rsidP="00BB21C3">
            <w:pPr>
              <w:pStyle w:val="StyleTableFont9ptBefore3After0"/>
              <w:rPr>
                <w:lang w:val="en-AU" w:eastAsia="en-AU"/>
              </w:rPr>
            </w:pPr>
            <w:r w:rsidRPr="009F3BDC">
              <w:rPr>
                <w:lang w:val="en-AU" w:eastAsia="en-AU"/>
              </w:rPr>
              <w:t xml:space="preserve">1 baseline survey: 2-3 weeks before dredging </w:t>
            </w:r>
          </w:p>
          <w:p w:rsidR="00BA0BFC" w:rsidRPr="009F3BDC" w:rsidRDefault="00BA0BFC" w:rsidP="00BB21C3">
            <w:pPr>
              <w:pStyle w:val="StyleTableFont9ptBefore3After0"/>
              <w:rPr>
                <w:lang w:val="en-AU" w:eastAsia="en-AU"/>
              </w:rPr>
            </w:pPr>
            <w:r w:rsidRPr="009F3BDC">
              <w:rPr>
                <w:lang w:val="en-AU" w:eastAsia="en-AU"/>
              </w:rPr>
              <w:t>approx. fortnightly during dredging ) - impact sites only except during LIT surveys</w:t>
            </w:r>
          </w:p>
          <w:p w:rsidR="00BA0BFC" w:rsidRPr="009F3BDC" w:rsidRDefault="00BA0BFC" w:rsidP="00BB21C3">
            <w:pPr>
              <w:pStyle w:val="StyleTableFont9ptBefore3After0"/>
              <w:rPr>
                <w:lang w:val="en-AU" w:eastAsia="en-AU"/>
              </w:rPr>
            </w:pPr>
            <w:r w:rsidRPr="009F3BDC">
              <w:rPr>
                <w:lang w:val="en-AU" w:eastAsia="en-AU"/>
              </w:rPr>
              <w:t>2 surveys post-dredging (5 weeks &amp; 6 months)</w:t>
            </w:r>
          </w:p>
          <w:p w:rsidR="00BA0BFC" w:rsidRPr="009F3BDC" w:rsidRDefault="00BA0BFC" w:rsidP="00BB21C3">
            <w:pPr>
              <w:pStyle w:val="StyleTableFont9ptBefore3After0"/>
              <w:rPr>
                <w:lang w:val="en-AU" w:eastAsia="en-AU"/>
              </w:rPr>
            </w:pPr>
            <w:r w:rsidRPr="009F3BDC">
              <w:rPr>
                <w:lang w:val="en-AU" w:eastAsia="en-AU"/>
              </w:rPr>
              <w:lastRenderedPageBreak/>
              <w:t>Damaged/diseased coral counts:</w:t>
            </w:r>
          </w:p>
          <w:p w:rsidR="00BA0BFC" w:rsidRPr="009F3BDC" w:rsidRDefault="00BA0BFC" w:rsidP="00BB21C3">
            <w:pPr>
              <w:pStyle w:val="StyleTableFont9ptBefore3After0"/>
              <w:rPr>
                <w:lang w:val="en-AU" w:eastAsia="en-AU"/>
              </w:rPr>
            </w:pPr>
            <w:r w:rsidRPr="009F3BDC">
              <w:rPr>
                <w:lang w:val="en-AU" w:eastAsia="en-AU"/>
              </w:rPr>
              <w:t>No baseline</w:t>
            </w:r>
          </w:p>
          <w:p w:rsidR="00BA0BFC" w:rsidRPr="009F3BDC" w:rsidRDefault="00BA0BFC" w:rsidP="00BB21C3">
            <w:pPr>
              <w:pStyle w:val="StyleTableFont9ptBefore3After0"/>
              <w:rPr>
                <w:lang w:val="en-AU" w:eastAsia="en-AU"/>
              </w:rPr>
            </w:pPr>
            <w:r w:rsidRPr="009F3BDC">
              <w:rPr>
                <w:lang w:val="en-AU" w:eastAsia="en-AU"/>
              </w:rPr>
              <w:t>approx. fortnightly during dredging ) - impact sites only except during LIT surveys</w:t>
            </w:r>
          </w:p>
          <w:p w:rsidR="00BA0BFC" w:rsidRPr="009F3BDC" w:rsidRDefault="00BA0BFC" w:rsidP="00BB21C3">
            <w:pPr>
              <w:pStyle w:val="StyleTableFont9ptBefore3After0"/>
              <w:rPr>
                <w:lang w:val="en-AU" w:eastAsia="en-AU"/>
              </w:rPr>
            </w:pPr>
            <w:r w:rsidRPr="009F3BDC">
              <w:rPr>
                <w:lang w:val="en-AU" w:eastAsia="en-AU"/>
              </w:rPr>
              <w:t>2 surveys post-dredging (5 weeks &amp; 6 months)</w:t>
            </w:r>
          </w:p>
        </w:tc>
        <w:tc>
          <w:tcPr>
            <w:tcW w:w="602" w:type="pct"/>
            <w:shd w:val="clear" w:color="auto" w:fill="auto"/>
            <w:noWrap/>
            <w:hideMark/>
          </w:tcPr>
          <w:p w:rsidR="00D351B2" w:rsidRDefault="00D351B2" w:rsidP="00BB21C3">
            <w:pPr>
              <w:pStyle w:val="StyleTableFont9ptBefore3After0"/>
              <w:rPr>
                <w:lang w:val="en-AU" w:eastAsia="en-AU"/>
              </w:rPr>
            </w:pPr>
            <w:r>
              <w:rPr>
                <w:lang w:val="en-AU" w:eastAsia="en-AU"/>
              </w:rPr>
              <w:lastRenderedPageBreak/>
              <w:t>Statistically significant decline in hard coral cover between baseline (Apr</w:t>
            </w:r>
            <w:r w:rsidR="00956CD0">
              <w:rPr>
                <w:lang w:val="en-AU" w:eastAsia="en-AU"/>
              </w:rPr>
              <w:t>0</w:t>
            </w:r>
            <w:r>
              <w:rPr>
                <w:lang w:val="en-AU" w:eastAsia="en-AU"/>
              </w:rPr>
              <w:t xml:space="preserve">6) and first during-dredging LIT survey (July). </w:t>
            </w:r>
            <w:r w:rsidR="00575232">
              <w:rPr>
                <w:lang w:val="en-AU" w:eastAsia="en-AU"/>
              </w:rPr>
              <w:t>Pattern of d</w:t>
            </w:r>
            <w:r>
              <w:rPr>
                <w:lang w:val="en-AU" w:eastAsia="en-AU"/>
              </w:rPr>
              <w:t xml:space="preserve">ecline </w:t>
            </w:r>
            <w:r w:rsidR="00575232">
              <w:rPr>
                <w:lang w:val="en-AU" w:eastAsia="en-AU"/>
              </w:rPr>
              <w:t xml:space="preserve">not significantly different between locations. </w:t>
            </w:r>
            <w:r>
              <w:rPr>
                <w:lang w:val="en-AU" w:eastAsia="en-AU"/>
              </w:rPr>
              <w:t>no statistically significant difference in pattern of decline between</w:t>
            </w:r>
            <w:r w:rsidR="00575232">
              <w:rPr>
                <w:lang w:val="en-AU" w:eastAsia="en-AU"/>
              </w:rPr>
              <w:t xml:space="preserve"> April and June</w:t>
            </w:r>
          </w:p>
          <w:p w:rsidR="009C68A1" w:rsidRDefault="009C68A1" w:rsidP="00BB21C3">
            <w:pPr>
              <w:pStyle w:val="StyleTableFont9ptBefore3After0"/>
              <w:rPr>
                <w:lang w:val="en-AU" w:eastAsia="en-AU"/>
              </w:rPr>
            </w:pPr>
            <w:r>
              <w:rPr>
                <w:lang w:val="en-AU" w:eastAsia="en-AU"/>
              </w:rPr>
              <w:t>No significant change in coral cover from Jun06 to Nov06 (5 weeks post-dredging)</w:t>
            </w:r>
          </w:p>
          <w:p w:rsidR="009C68A1" w:rsidRDefault="009C68A1" w:rsidP="00BB21C3">
            <w:pPr>
              <w:pStyle w:val="StyleTableFont9ptBefore3After0"/>
              <w:rPr>
                <w:lang w:val="en-AU" w:eastAsia="en-AU"/>
              </w:rPr>
            </w:pPr>
            <w:r>
              <w:rPr>
                <w:lang w:val="en-AU" w:eastAsia="en-AU"/>
              </w:rPr>
              <w:t>Overall, statistically significant decrease in co</w:t>
            </w:r>
            <w:r w:rsidR="00956CD0">
              <w:rPr>
                <w:lang w:val="en-AU" w:eastAsia="en-AU"/>
              </w:rPr>
              <w:t>ral cover between Apr and Nov</w:t>
            </w:r>
            <w:r>
              <w:rPr>
                <w:lang w:val="en-AU" w:eastAsia="en-AU"/>
              </w:rPr>
              <w:t>06 due to observed decrease between April and July</w:t>
            </w:r>
          </w:p>
          <w:p w:rsidR="00A75D69" w:rsidRDefault="00956CD0" w:rsidP="00A75D69">
            <w:pPr>
              <w:pStyle w:val="StyleTableFont9ptBefore3After0"/>
              <w:rPr>
                <w:lang w:val="en-AU" w:eastAsia="en-AU"/>
              </w:rPr>
            </w:pPr>
            <w:r>
              <w:rPr>
                <w:lang w:val="en-AU" w:eastAsia="en-AU"/>
              </w:rPr>
              <w:t>GHD (2006b) reported n</w:t>
            </w:r>
            <w:r w:rsidR="00A75D69">
              <w:rPr>
                <w:lang w:val="en-AU" w:eastAsia="en-AU"/>
              </w:rPr>
              <w:t xml:space="preserve">et decline in coral cover April 2006 to </w:t>
            </w:r>
            <w:r>
              <w:rPr>
                <w:lang w:val="en-AU" w:eastAsia="en-AU"/>
              </w:rPr>
              <w:t>Nov06</w:t>
            </w:r>
            <w:r w:rsidR="00A75D69">
              <w:rPr>
                <w:lang w:val="en-AU" w:eastAsia="en-AU"/>
              </w:rPr>
              <w:t xml:space="preserve"> (6 months post-dredging) at impact (Round Top Is -3%, Victor Is -7%) and control sites (Slade Is -7%, Keswick Is -12%)</w:t>
            </w:r>
            <w:r>
              <w:rPr>
                <w:lang w:val="en-AU" w:eastAsia="en-AU"/>
              </w:rPr>
              <w:t xml:space="preserve">. </w:t>
            </w:r>
            <w:r>
              <w:rPr>
                <w:lang w:val="en-AU" w:eastAsia="en-AU"/>
              </w:rPr>
              <w:lastRenderedPageBreak/>
              <w:t>Trimarchi &amp; Keane (2007) graphically report slight increases in coral cover at Round Top, Victor, and Slade Is from Nov06 to Apr07, and a decrease at Keswick Is. Quantitative data not available to SKM.</w:t>
            </w:r>
          </w:p>
          <w:p w:rsidR="00523494" w:rsidRDefault="00523494" w:rsidP="00BB21C3">
            <w:pPr>
              <w:pStyle w:val="StyleTableFont9ptBefore3After0"/>
              <w:rPr>
                <w:lang w:val="en-AU" w:eastAsia="en-AU"/>
              </w:rPr>
            </w:pPr>
            <w:r>
              <w:rPr>
                <w:lang w:val="en-AU" w:eastAsia="en-AU"/>
              </w:rPr>
              <w:t>Maximum of 4% (Round Top) and 6.5% (Victor Is) with partial</w:t>
            </w:r>
            <w:r w:rsidR="00A75D69">
              <w:rPr>
                <w:lang w:val="en-AU" w:eastAsia="en-AU"/>
              </w:rPr>
              <w:t xml:space="preserve"> mortality due to sedimentation.</w:t>
            </w:r>
            <w:r>
              <w:rPr>
                <w:lang w:val="en-AU" w:eastAsia="en-AU"/>
              </w:rPr>
              <w:t xml:space="preserve"> </w:t>
            </w:r>
            <w:r w:rsidR="00A75D69">
              <w:rPr>
                <w:lang w:val="en-AU" w:eastAsia="en-AU"/>
              </w:rPr>
              <w:t>N</w:t>
            </w:r>
            <w:r>
              <w:rPr>
                <w:lang w:val="en-AU" w:eastAsia="en-AU"/>
              </w:rPr>
              <w:t>o whole-colony mortality observed</w:t>
            </w:r>
            <w:r w:rsidR="00A75D69">
              <w:rPr>
                <w:lang w:val="en-AU" w:eastAsia="en-AU"/>
              </w:rPr>
              <w:t>. A maximum of 17% of corals at any location during the dredging campaign were affected by sediment including observations of sediment on colony surface</w:t>
            </w:r>
          </w:p>
          <w:p w:rsidR="00BA0BFC" w:rsidRDefault="00BA0BFC" w:rsidP="00BB21C3">
            <w:pPr>
              <w:pStyle w:val="StyleTableFont9ptBefore3After0"/>
              <w:rPr>
                <w:lang w:val="en-AU" w:eastAsia="en-AU"/>
              </w:rPr>
            </w:pPr>
            <w:r w:rsidRPr="009F3BDC">
              <w:rPr>
                <w:lang w:val="en-AU" w:eastAsia="en-AU"/>
              </w:rPr>
              <w:t xml:space="preserve">Declines in </w:t>
            </w:r>
            <w:r w:rsidRPr="007401AE">
              <w:rPr>
                <w:i/>
                <w:lang w:val="en-AU" w:eastAsia="en-AU"/>
              </w:rPr>
              <w:t>Turbinaria</w:t>
            </w:r>
            <w:r w:rsidRPr="009F3BDC">
              <w:rPr>
                <w:lang w:val="en-AU" w:eastAsia="en-AU"/>
              </w:rPr>
              <w:t xml:space="preserve"> and siderastrid cover at all locations due to disease and unexplained decline in </w:t>
            </w:r>
            <w:r w:rsidRPr="007401AE">
              <w:rPr>
                <w:i/>
                <w:lang w:val="en-AU" w:eastAsia="en-AU"/>
              </w:rPr>
              <w:t>Goniopora</w:t>
            </w:r>
            <w:r w:rsidRPr="009F3BDC">
              <w:rPr>
                <w:lang w:val="en-AU" w:eastAsia="en-AU"/>
              </w:rPr>
              <w:t xml:space="preserve"> at Keswick Is</w:t>
            </w:r>
          </w:p>
          <w:p w:rsidR="00A75D69" w:rsidRDefault="00A75D69" w:rsidP="00BB21C3">
            <w:pPr>
              <w:pStyle w:val="StyleTableFont9ptBefore3After0"/>
              <w:rPr>
                <w:lang w:val="en-AU" w:eastAsia="en-AU"/>
              </w:rPr>
            </w:pPr>
            <w:r>
              <w:rPr>
                <w:lang w:val="en-AU" w:eastAsia="en-AU"/>
              </w:rPr>
              <w:t xml:space="preserve">GHD (2006b) reported fine sediment from dredging still being resuspended </w:t>
            </w:r>
            <w:r w:rsidR="005276FA">
              <w:rPr>
                <w:lang w:val="en-AU" w:eastAsia="en-AU"/>
              </w:rPr>
              <w:t>at impact sites 5 weeks post-dredging</w:t>
            </w:r>
            <w:r w:rsidR="00956CD0">
              <w:rPr>
                <w:lang w:val="en-AU" w:eastAsia="en-AU"/>
              </w:rPr>
              <w:t xml:space="preserve"> (Nov06)</w:t>
            </w:r>
          </w:p>
          <w:p w:rsidR="005F5E1D" w:rsidRPr="009F3BDC" w:rsidRDefault="005F5E1D" w:rsidP="00BB21C3">
            <w:pPr>
              <w:pStyle w:val="StyleTableFont9ptBefore3After0"/>
              <w:rPr>
                <w:lang w:val="en-AU" w:eastAsia="en-AU"/>
              </w:rPr>
            </w:pPr>
            <w:r>
              <w:rPr>
                <w:lang w:val="en-AU" w:eastAsia="en-AU"/>
              </w:rPr>
              <w:t>Trimarchi &amp; Keane (200</w:t>
            </w:r>
            <w:r w:rsidR="00D351B2">
              <w:rPr>
                <w:lang w:val="en-AU" w:eastAsia="en-AU"/>
              </w:rPr>
              <w:t xml:space="preserve">7) report 80% power to detect </w:t>
            </w:r>
            <w:r>
              <w:rPr>
                <w:lang w:val="en-AU" w:eastAsia="en-AU"/>
              </w:rPr>
              <w:t>20% change in hard coral cover</w:t>
            </w:r>
          </w:p>
        </w:tc>
        <w:tc>
          <w:tcPr>
            <w:tcW w:w="519" w:type="pct"/>
            <w:shd w:val="clear" w:color="auto" w:fill="auto"/>
            <w:noWrap/>
            <w:hideMark/>
          </w:tcPr>
          <w:p w:rsidR="0098709C" w:rsidRDefault="00EA5348" w:rsidP="00BB21C3">
            <w:pPr>
              <w:pStyle w:val="StyleTableFont9ptBefore3After0"/>
              <w:rPr>
                <w:lang w:val="en-AU" w:eastAsia="en-AU"/>
              </w:rPr>
            </w:pPr>
            <w:r>
              <w:rPr>
                <w:lang w:val="en-AU" w:eastAsia="en-AU"/>
              </w:rPr>
              <w:lastRenderedPageBreak/>
              <w:t>Dredging of 8.6 </w:t>
            </w:r>
            <w:r w:rsidR="008D0831">
              <w:rPr>
                <w:lang w:val="en-AU" w:eastAsia="en-AU"/>
              </w:rPr>
              <w:t>million</w:t>
            </w:r>
            <w:r>
              <w:rPr>
                <w:lang w:val="en-AU" w:eastAsia="en-AU"/>
              </w:rPr>
              <w:t> </w:t>
            </w:r>
            <w:r w:rsidR="008D0831">
              <w:rPr>
                <w:lang w:val="en-AU" w:eastAsia="en-AU"/>
              </w:rPr>
              <w:t>m</w:t>
            </w:r>
            <w:r w:rsidR="008D0831">
              <w:rPr>
                <w:vertAlign w:val="superscript"/>
                <w:lang w:val="en-AU" w:eastAsia="en-AU"/>
              </w:rPr>
              <w:t>3</w:t>
            </w:r>
          </w:p>
          <w:p w:rsidR="0098709C" w:rsidRPr="0098709C" w:rsidRDefault="0098709C" w:rsidP="00BB21C3">
            <w:pPr>
              <w:pStyle w:val="StyleTableFont9ptBefore3After0"/>
              <w:rPr>
                <w:lang w:val="en-AU" w:eastAsia="en-AU"/>
              </w:rPr>
            </w:pPr>
            <w:r>
              <w:rPr>
                <w:lang w:val="en-AU" w:eastAsia="en-AU"/>
              </w:rPr>
              <w:t>Study area may have been influence by previous dredging</w:t>
            </w:r>
          </w:p>
          <w:p w:rsidR="00BA0BFC" w:rsidRDefault="00BA0BFC" w:rsidP="003F20C4">
            <w:pPr>
              <w:pStyle w:val="StyleTableFont9ptBefore3After0"/>
              <w:rPr>
                <w:lang w:val="en-AU" w:eastAsia="en-AU"/>
              </w:rPr>
            </w:pPr>
            <w:r w:rsidRPr="009F3BDC">
              <w:rPr>
                <w:lang w:val="en-AU" w:eastAsia="en-AU"/>
              </w:rPr>
              <w:t xml:space="preserve">Turbid plumes from dredging and dredge material placement extended over a greater distance than </w:t>
            </w:r>
            <w:r w:rsidR="003F20C4">
              <w:rPr>
                <w:lang w:val="en-AU" w:eastAsia="en-AU"/>
              </w:rPr>
              <w:t>predicted, as far as 46 km to the north (Islam et al 2007)</w:t>
            </w:r>
            <w:r w:rsidRPr="009F3BDC">
              <w:rPr>
                <w:lang w:val="en-AU" w:eastAsia="en-AU"/>
              </w:rPr>
              <w:t xml:space="preserve">, potentially compromising reference </w:t>
            </w:r>
            <w:r w:rsidR="005E22BF">
              <w:rPr>
                <w:lang w:val="en-AU" w:eastAsia="en-AU"/>
              </w:rPr>
              <w:t>locations</w:t>
            </w:r>
          </w:p>
          <w:p w:rsidR="00575232" w:rsidRPr="009F3BDC" w:rsidRDefault="00575232" w:rsidP="005276FA">
            <w:pPr>
              <w:pStyle w:val="StyleTableFont9ptBefore3After0"/>
              <w:rPr>
                <w:lang w:val="en-AU" w:eastAsia="en-AU"/>
              </w:rPr>
            </w:pPr>
            <w:r>
              <w:rPr>
                <w:lang w:val="en-AU" w:eastAsia="en-AU"/>
              </w:rPr>
              <w:t xml:space="preserve">Statistical analysis of changes in coral cover appears to compare all locations individually, no apparent test of control </w:t>
            </w:r>
            <w:r w:rsidR="00CF4BA9">
              <w:rPr>
                <w:lang w:val="en-AU" w:eastAsia="en-AU"/>
              </w:rPr>
              <w:t>vs.</w:t>
            </w:r>
            <w:r>
              <w:rPr>
                <w:lang w:val="en-AU" w:eastAsia="en-AU"/>
              </w:rPr>
              <w:t xml:space="preserve"> impact</w:t>
            </w:r>
          </w:p>
        </w:tc>
        <w:tc>
          <w:tcPr>
            <w:tcW w:w="39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GHD 2006</w:t>
            </w:r>
            <w:r w:rsidR="00135800">
              <w:rPr>
                <w:lang w:val="en-AU" w:eastAsia="en-AU"/>
              </w:rPr>
              <w:t>b</w:t>
            </w:r>
            <w:r w:rsidR="00A75D69">
              <w:rPr>
                <w:lang w:val="en-AU" w:eastAsia="en-AU"/>
              </w:rPr>
              <w:t xml:space="preserve"> </w:t>
            </w:r>
          </w:p>
          <w:p w:rsidR="00BA0BFC" w:rsidRPr="009F3BDC" w:rsidRDefault="00BA0BFC" w:rsidP="00BB21C3">
            <w:pPr>
              <w:pStyle w:val="StyleTableFont9ptBefore3After0"/>
              <w:rPr>
                <w:highlight w:val="yellow"/>
                <w:lang w:val="en-AU" w:eastAsia="en-AU"/>
              </w:rPr>
            </w:pPr>
            <w:r w:rsidRPr="009F3BDC">
              <w:rPr>
                <w:lang w:val="en-AU" w:eastAsia="en-AU"/>
              </w:rPr>
              <w:t>Trimarchi&amp; Keane 2007</w:t>
            </w:r>
          </w:p>
        </w:tc>
      </w:tr>
      <w:tr w:rsidR="00BA0BFC" w:rsidRPr="009F3BDC" w:rsidTr="00FE5CF3">
        <w:trPr>
          <w:trHeight w:val="300"/>
        </w:trPr>
        <w:tc>
          <w:tcPr>
            <w:tcW w:w="55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lastRenderedPageBreak/>
              <w:t>Apron Areas</w:t>
            </w:r>
            <w:r w:rsidR="00412726" w:rsidRPr="009F3BDC">
              <w:rPr>
                <w:lang w:val="en-AU" w:eastAsia="en-AU"/>
              </w:rPr>
              <w:t xml:space="preserve"> </w:t>
            </w:r>
            <w:r w:rsidRPr="009F3BDC">
              <w:rPr>
                <w:lang w:val="en-AU" w:eastAsia="en-AU"/>
              </w:rPr>
              <w:t>and Departure Path Capital</w:t>
            </w:r>
            <w:r w:rsidR="00412726" w:rsidRPr="009F3BDC">
              <w:rPr>
                <w:lang w:val="en-AU" w:eastAsia="en-AU"/>
              </w:rPr>
              <w:t xml:space="preserve"> </w:t>
            </w:r>
            <w:r w:rsidRPr="009F3BDC">
              <w:rPr>
                <w:lang w:val="en-AU" w:eastAsia="en-AU"/>
              </w:rPr>
              <w:t>Dredging Project</w:t>
            </w:r>
          </w:p>
        </w:tc>
        <w:tc>
          <w:tcPr>
            <w:tcW w:w="325"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Fish communities</w:t>
            </w:r>
          </w:p>
        </w:tc>
        <w:tc>
          <w:tcPr>
            <w:tcW w:w="559"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Numerical abundance and taxonomic identity of fishes</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Visual counts of strip transects</w:t>
            </w:r>
          </w:p>
        </w:tc>
        <w:tc>
          <w:tcPr>
            <w:tcW w:w="683" w:type="pct"/>
            <w:shd w:val="clear" w:color="auto" w:fill="auto"/>
            <w:noWrap/>
            <w:hideMark/>
          </w:tcPr>
          <w:p w:rsidR="00BF6F58" w:rsidRDefault="00BA0BFC" w:rsidP="00BB21C3">
            <w:pPr>
              <w:pStyle w:val="StyleTableFont9ptBefore3After0"/>
              <w:rPr>
                <w:lang w:val="en-AU" w:eastAsia="en-AU"/>
              </w:rPr>
            </w:pPr>
            <w:r w:rsidRPr="009F3BDC">
              <w:rPr>
                <w:lang w:val="en-AU" w:eastAsia="en-AU"/>
              </w:rPr>
              <w:t>Impact locations: Victor Is, Round Top Is</w:t>
            </w:r>
          </w:p>
          <w:p w:rsidR="00BA0BFC" w:rsidRPr="009F3BDC" w:rsidRDefault="00BA0BFC" w:rsidP="00BB21C3">
            <w:pPr>
              <w:pStyle w:val="StyleTableFont9ptBefore3After0"/>
              <w:rPr>
                <w:lang w:val="en-AU" w:eastAsia="en-AU"/>
              </w:rPr>
            </w:pPr>
            <w:r w:rsidRPr="009F3BDC">
              <w:rPr>
                <w:lang w:val="en-AU" w:eastAsia="en-AU"/>
              </w:rPr>
              <w:t>Reference locations: Slade Is, Keswick Is</w:t>
            </w:r>
          </w:p>
          <w:p w:rsidR="00BA0BFC" w:rsidRPr="009F3BDC" w:rsidRDefault="00D96BB6" w:rsidP="00BB21C3">
            <w:pPr>
              <w:pStyle w:val="StyleTableFont9ptBefore3After0"/>
              <w:rPr>
                <w:lang w:val="en-AU" w:eastAsia="en-AU"/>
              </w:rPr>
            </w:pPr>
            <w:r>
              <w:rPr>
                <w:lang w:val="en-AU" w:eastAsia="en-AU"/>
              </w:rPr>
              <w:t>20 x</w:t>
            </w:r>
            <w:r w:rsidR="00BA0BFC" w:rsidRPr="009F3BDC">
              <w:rPr>
                <w:lang w:val="en-AU" w:eastAsia="en-AU"/>
              </w:rPr>
              <w:t xml:space="preserve"> 5 m strip t</w:t>
            </w:r>
            <w:r>
              <w:rPr>
                <w:lang w:val="en-AU" w:eastAsia="en-AU"/>
              </w:rPr>
              <w:t>ransects (large fishes) and 20 x</w:t>
            </w:r>
            <w:r w:rsidR="00BA0BFC" w:rsidRPr="009F3BDC">
              <w:rPr>
                <w:lang w:val="en-AU" w:eastAsia="en-AU"/>
              </w:rPr>
              <w:t xml:space="preserve"> 1 m strip transects (small fishes) each site </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 xml:space="preserve">1 baseline survey: 2-3 weeks before dredging </w:t>
            </w:r>
          </w:p>
          <w:p w:rsidR="00BA0BFC" w:rsidRPr="009F3BDC" w:rsidRDefault="00BA0BFC" w:rsidP="00BB21C3">
            <w:pPr>
              <w:pStyle w:val="StyleTableFont9ptBefore3After0"/>
              <w:rPr>
                <w:lang w:val="en-AU" w:eastAsia="en-AU"/>
              </w:rPr>
            </w:pPr>
            <w:r w:rsidRPr="009F3BDC">
              <w:rPr>
                <w:lang w:val="en-AU" w:eastAsia="en-AU"/>
              </w:rPr>
              <w:t>2 surveys during dredging (6-7 week intervals)</w:t>
            </w:r>
          </w:p>
          <w:p w:rsidR="00BA0BFC" w:rsidRPr="009F3BDC" w:rsidRDefault="00BA0BFC" w:rsidP="00BB21C3">
            <w:pPr>
              <w:pStyle w:val="StyleTableFont9ptBefore3After0"/>
              <w:rPr>
                <w:lang w:val="en-AU" w:eastAsia="en-AU"/>
              </w:rPr>
            </w:pPr>
            <w:r w:rsidRPr="009F3BDC">
              <w:rPr>
                <w:lang w:val="en-AU" w:eastAsia="en-AU"/>
              </w:rPr>
              <w:t>2 surveys post-dredging (5 weeks &amp; 6 months)</w:t>
            </w:r>
          </w:p>
          <w:p w:rsidR="00BA0BFC" w:rsidRPr="009F3BDC" w:rsidRDefault="00BA0BFC" w:rsidP="00B5615B">
            <w:pPr>
              <w:pStyle w:val="TableFont"/>
              <w:spacing w:before="144" w:after="144"/>
              <w:rPr>
                <w:sz w:val="18"/>
                <w:szCs w:val="18"/>
                <w:lang w:val="en-AU" w:eastAsia="en-AU"/>
              </w:rPr>
            </w:pPr>
          </w:p>
        </w:tc>
        <w:tc>
          <w:tcPr>
            <w:tcW w:w="602"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 xml:space="preserve">No </w:t>
            </w:r>
            <w:r w:rsidR="00600183">
              <w:rPr>
                <w:lang w:val="en-AU" w:eastAsia="en-AU"/>
              </w:rPr>
              <w:t xml:space="preserve">statistically </w:t>
            </w:r>
            <w:r w:rsidRPr="009F3BDC">
              <w:rPr>
                <w:lang w:val="en-AU" w:eastAsia="en-AU"/>
              </w:rPr>
              <w:t>signi</w:t>
            </w:r>
            <w:r w:rsidR="00600183">
              <w:rPr>
                <w:lang w:val="en-AU" w:eastAsia="en-AU"/>
              </w:rPr>
              <w:t>ficant impacts on fish communities</w:t>
            </w:r>
          </w:p>
        </w:tc>
        <w:tc>
          <w:tcPr>
            <w:tcW w:w="519" w:type="pct"/>
            <w:shd w:val="clear" w:color="auto" w:fill="auto"/>
            <w:noWrap/>
            <w:hideMark/>
          </w:tcPr>
          <w:p w:rsidR="00BA0BFC" w:rsidRPr="009F3BDC" w:rsidRDefault="00DD26C2" w:rsidP="00B5615B">
            <w:pPr>
              <w:pStyle w:val="TableFont"/>
              <w:spacing w:before="144" w:after="144"/>
              <w:rPr>
                <w:sz w:val="18"/>
                <w:szCs w:val="18"/>
                <w:lang w:val="en-AU" w:eastAsia="en-AU"/>
              </w:rPr>
            </w:pPr>
            <w:r>
              <w:rPr>
                <w:sz w:val="18"/>
                <w:szCs w:val="18"/>
                <w:lang w:val="en-AU" w:eastAsia="en-AU"/>
              </w:rPr>
              <w:t>Statistical power not reported</w:t>
            </w:r>
          </w:p>
        </w:tc>
        <w:tc>
          <w:tcPr>
            <w:tcW w:w="39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GHD 2006</w:t>
            </w:r>
            <w:r w:rsidR="00BF6F58">
              <w:rPr>
                <w:lang w:val="en-AU" w:eastAsia="en-AU"/>
              </w:rPr>
              <w:t>b</w:t>
            </w:r>
          </w:p>
          <w:p w:rsidR="00BA0BFC" w:rsidRPr="009F3BDC" w:rsidRDefault="00BA0BFC" w:rsidP="00BB21C3">
            <w:pPr>
              <w:pStyle w:val="StyleTableFont9ptBefore3After0"/>
              <w:rPr>
                <w:lang w:val="en-AU" w:eastAsia="en-AU"/>
              </w:rPr>
            </w:pPr>
            <w:r w:rsidRPr="009F3BDC">
              <w:rPr>
                <w:lang w:val="en-AU" w:eastAsia="en-AU"/>
              </w:rPr>
              <w:t>Trimarchi&amp; Keane 2007</w:t>
            </w:r>
          </w:p>
        </w:tc>
      </w:tr>
      <w:tr w:rsidR="00BA0BFC" w:rsidRPr="009F3BDC" w:rsidTr="00FE5CF3">
        <w:trPr>
          <w:trHeight w:val="300"/>
        </w:trPr>
        <w:tc>
          <w:tcPr>
            <w:tcW w:w="55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Apron Areas</w:t>
            </w:r>
            <w:r w:rsidR="00412726" w:rsidRPr="009F3BDC">
              <w:rPr>
                <w:lang w:val="en-AU" w:eastAsia="en-AU"/>
              </w:rPr>
              <w:t xml:space="preserve"> </w:t>
            </w:r>
            <w:r w:rsidRPr="009F3BDC">
              <w:rPr>
                <w:lang w:val="en-AU" w:eastAsia="en-AU"/>
              </w:rPr>
              <w:t>and Departure Path Capital</w:t>
            </w:r>
            <w:r w:rsidR="00412726" w:rsidRPr="009F3BDC">
              <w:rPr>
                <w:lang w:val="en-AU" w:eastAsia="en-AU"/>
              </w:rPr>
              <w:t xml:space="preserve"> </w:t>
            </w:r>
            <w:r w:rsidRPr="009F3BDC">
              <w:rPr>
                <w:lang w:val="en-AU" w:eastAsia="en-AU"/>
              </w:rPr>
              <w:t>Dredging Project</w:t>
            </w:r>
          </w:p>
        </w:tc>
        <w:tc>
          <w:tcPr>
            <w:tcW w:w="325"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Seagrass</w:t>
            </w:r>
          </w:p>
        </w:tc>
        <w:tc>
          <w:tcPr>
            <w:tcW w:w="559"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Above-ground biomass, per cent cover of seagrass</w:t>
            </w:r>
          </w:p>
          <w:p w:rsidR="00BA0BFC" w:rsidRPr="009F3BDC" w:rsidRDefault="00BA0BFC" w:rsidP="00BB21C3">
            <w:pPr>
              <w:pStyle w:val="StyleTableFont9ptBefore3After0"/>
              <w:rPr>
                <w:lang w:val="en-AU" w:eastAsia="en-AU"/>
              </w:rPr>
            </w:pPr>
            <w:r w:rsidRPr="009F3BDC">
              <w:rPr>
                <w:lang w:val="en-AU" w:eastAsia="en-AU"/>
              </w:rPr>
              <w:t>Area of seagrass meadow</w:t>
            </w:r>
          </w:p>
          <w:p w:rsidR="00BA0BFC" w:rsidRPr="009F3BDC" w:rsidRDefault="00BA0BFC" w:rsidP="00BB21C3">
            <w:pPr>
              <w:pStyle w:val="StyleTableFont9ptBefore3After0"/>
              <w:rPr>
                <w:lang w:val="en-AU" w:eastAsia="en-AU"/>
              </w:rPr>
            </w:pPr>
            <w:r w:rsidRPr="009F3BDC">
              <w:rPr>
                <w:lang w:val="en-AU" w:eastAsia="en-AU"/>
              </w:rPr>
              <w:t>Qualitative density of macroalgae</w:t>
            </w:r>
          </w:p>
        </w:tc>
        <w:tc>
          <w:tcPr>
            <w:tcW w:w="68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Calibrated visual estimates from photoquadrats captured with towed underwater video system</w:t>
            </w:r>
          </w:p>
        </w:tc>
        <w:tc>
          <w:tcPr>
            <w:tcW w:w="68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 xml:space="preserve">2 impact locations (1 dredging, 1 material placement), 2 control locations (inshore, offshore) </w:t>
            </w:r>
          </w:p>
          <w:p w:rsidR="00BA0BFC" w:rsidRPr="009F3BDC" w:rsidRDefault="00BA0BFC" w:rsidP="00BB21C3">
            <w:pPr>
              <w:pStyle w:val="StyleTableFont9ptBefore3After0"/>
              <w:rPr>
                <w:lang w:val="en-AU" w:eastAsia="en-AU"/>
              </w:rPr>
            </w:pPr>
            <w:r w:rsidRPr="009F3BDC">
              <w:rPr>
                <w:lang w:val="en-AU" w:eastAsia="en-AU"/>
              </w:rPr>
              <w:t>3 permanent sampling blocks within each location</w:t>
            </w:r>
          </w:p>
          <w:p w:rsidR="00BA0BFC" w:rsidRPr="009F3BDC" w:rsidRDefault="00BA0BFC" w:rsidP="00BB21C3">
            <w:pPr>
              <w:pStyle w:val="StyleTableFont9ptBefore3After0"/>
              <w:rPr>
                <w:lang w:val="en-AU" w:eastAsia="en-AU"/>
              </w:rPr>
            </w:pPr>
            <w:r w:rsidRPr="009F3BDC">
              <w:rPr>
                <w:lang w:val="en-AU" w:eastAsia="en-AU"/>
              </w:rPr>
              <w:t>3 100 m video transects per block</w:t>
            </w:r>
          </w:p>
        </w:tc>
        <w:tc>
          <w:tcPr>
            <w:tcW w:w="68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3 baseline surveys (July 04, Dec 05, Mar06)</w:t>
            </w:r>
          </w:p>
          <w:p w:rsidR="00BA0BFC" w:rsidRPr="009F3BDC" w:rsidRDefault="00BA0BFC" w:rsidP="00BB21C3">
            <w:pPr>
              <w:pStyle w:val="StyleTableFont9ptBefore3After0"/>
              <w:rPr>
                <w:lang w:val="en-AU" w:eastAsia="en-AU"/>
              </w:rPr>
            </w:pPr>
            <w:r w:rsidRPr="009F3BDC">
              <w:rPr>
                <w:lang w:val="en-AU" w:eastAsia="en-AU"/>
              </w:rPr>
              <w:t>5 surveys during dredging (May, July, Aug, Sept, Oct 06)</w:t>
            </w:r>
          </w:p>
          <w:p w:rsidR="00BA0BFC" w:rsidRPr="009F3BDC" w:rsidRDefault="00BA0BFC" w:rsidP="00BB21C3">
            <w:pPr>
              <w:pStyle w:val="StyleTableFont9ptBefore3After0"/>
              <w:rPr>
                <w:lang w:val="en-AU" w:eastAsia="en-AU"/>
              </w:rPr>
            </w:pPr>
            <w:r w:rsidRPr="009F3BDC">
              <w:rPr>
                <w:lang w:val="en-AU" w:eastAsia="en-AU"/>
              </w:rPr>
              <w:t>8 post-dredging surveys (</w:t>
            </w:r>
            <w:r w:rsidR="00CF4BA9" w:rsidRPr="009F3BDC">
              <w:rPr>
                <w:lang w:val="en-AU" w:eastAsia="en-AU"/>
              </w:rPr>
              <w:t>approx.</w:t>
            </w:r>
            <w:r w:rsidRPr="009F3BDC">
              <w:rPr>
                <w:lang w:val="en-AU" w:eastAsia="en-AU"/>
              </w:rPr>
              <w:t xml:space="preserve"> quarterly Nov 06 - June 08)</w:t>
            </w:r>
          </w:p>
        </w:tc>
        <w:tc>
          <w:tcPr>
            <w:tcW w:w="602"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Dredging and material placement likely prevented normal seasonal recruitment in July-Sept recruitment period in 2006</w:t>
            </w:r>
          </w:p>
          <w:p w:rsidR="00BA0BFC" w:rsidRPr="009F3BDC" w:rsidRDefault="00750EC3" w:rsidP="00750EC3">
            <w:pPr>
              <w:pStyle w:val="StyleTableFont9ptBefore3After0"/>
              <w:rPr>
                <w:lang w:val="en-AU" w:eastAsia="en-AU"/>
              </w:rPr>
            </w:pPr>
            <w:r>
              <w:rPr>
                <w:lang w:val="en-AU" w:eastAsia="en-AU"/>
              </w:rPr>
              <w:t>Initial recovery observed in normal seasonal recruitment period</w:t>
            </w:r>
            <w:r w:rsidR="00BA0BFC" w:rsidRPr="009F3BDC">
              <w:rPr>
                <w:lang w:val="en-AU" w:eastAsia="en-AU"/>
              </w:rPr>
              <w:t xml:space="preserve"> 9 months </w:t>
            </w:r>
            <w:r>
              <w:rPr>
                <w:lang w:val="en-AU" w:eastAsia="en-AU"/>
              </w:rPr>
              <w:t xml:space="preserve">after </w:t>
            </w:r>
            <w:r w:rsidR="00BA0BFC" w:rsidRPr="009F3BDC">
              <w:rPr>
                <w:lang w:val="en-AU" w:eastAsia="en-AU"/>
              </w:rPr>
              <w:t xml:space="preserve">dredging, with recruitment </w:t>
            </w:r>
            <w:r w:rsidR="00412726" w:rsidRPr="009F3BDC">
              <w:rPr>
                <w:lang w:val="en-AU" w:eastAsia="en-AU"/>
              </w:rPr>
              <w:t>occurring</w:t>
            </w:r>
            <w:r w:rsidR="00BA0BFC" w:rsidRPr="009F3BDC">
              <w:rPr>
                <w:lang w:val="en-AU" w:eastAsia="en-AU"/>
              </w:rPr>
              <w:t xml:space="preserve"> by July 2007</w:t>
            </w:r>
          </w:p>
        </w:tc>
        <w:tc>
          <w:tcPr>
            <w:tcW w:w="519"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Control sites potentially compromised by greater than expected spatial extent of turbidity plumes</w:t>
            </w:r>
          </w:p>
        </w:tc>
        <w:tc>
          <w:tcPr>
            <w:tcW w:w="39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 xml:space="preserve">Chartrand </w:t>
            </w:r>
            <w:r w:rsidR="00C90812" w:rsidRPr="009F3BDC">
              <w:rPr>
                <w:lang w:val="en-AU" w:eastAsia="en-AU"/>
              </w:rPr>
              <w:t xml:space="preserve">et al. </w:t>
            </w:r>
            <w:r w:rsidRPr="009F3BDC">
              <w:rPr>
                <w:lang w:val="en-AU" w:eastAsia="en-AU"/>
              </w:rPr>
              <w:t>2008</w:t>
            </w:r>
          </w:p>
        </w:tc>
      </w:tr>
      <w:tr w:rsidR="00BA0BFC" w:rsidRPr="009F3BDC" w:rsidTr="00FE5CF3">
        <w:trPr>
          <w:trHeight w:val="300"/>
        </w:trPr>
        <w:tc>
          <w:tcPr>
            <w:tcW w:w="55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Apron Areas</w:t>
            </w:r>
            <w:r w:rsidR="00412726" w:rsidRPr="009F3BDC">
              <w:rPr>
                <w:lang w:val="en-AU" w:eastAsia="en-AU"/>
              </w:rPr>
              <w:t xml:space="preserve"> </w:t>
            </w:r>
            <w:r w:rsidRPr="009F3BDC">
              <w:rPr>
                <w:lang w:val="en-AU" w:eastAsia="en-AU"/>
              </w:rPr>
              <w:t>and Departure Path Capital</w:t>
            </w:r>
            <w:r w:rsidR="00412726" w:rsidRPr="009F3BDC">
              <w:rPr>
                <w:lang w:val="en-AU" w:eastAsia="en-AU"/>
              </w:rPr>
              <w:t xml:space="preserve"> </w:t>
            </w:r>
            <w:r w:rsidRPr="009F3BDC">
              <w:rPr>
                <w:lang w:val="en-AU" w:eastAsia="en-AU"/>
              </w:rPr>
              <w:t>Dredging Project</w:t>
            </w:r>
          </w:p>
        </w:tc>
        <w:tc>
          <w:tcPr>
            <w:tcW w:w="325"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Seagrass-associated epibenthic invertebrates</w:t>
            </w:r>
          </w:p>
        </w:tc>
        <w:tc>
          <w:tcPr>
            <w:tcW w:w="559"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Numerical abundance</w:t>
            </w:r>
          </w:p>
          <w:p w:rsidR="00BA0BFC" w:rsidRPr="009F3BDC" w:rsidRDefault="00BA0BFC" w:rsidP="00BB21C3">
            <w:pPr>
              <w:pStyle w:val="StyleTableFont9ptBefore3After0"/>
              <w:rPr>
                <w:lang w:val="en-AU" w:eastAsia="en-AU"/>
              </w:rPr>
            </w:pPr>
            <w:r w:rsidRPr="009F3BDC">
              <w:rPr>
                <w:lang w:val="en-AU" w:eastAsia="en-AU"/>
              </w:rPr>
              <w:t>Taxonomic composition</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Real-time counts during seagrass video tows</w:t>
            </w:r>
          </w:p>
          <w:p w:rsidR="00BA0BFC" w:rsidRPr="009F3BDC" w:rsidRDefault="00BA0BFC" w:rsidP="00BB21C3">
            <w:pPr>
              <w:pStyle w:val="StyleTableFont9ptBefore3After0"/>
              <w:rPr>
                <w:lang w:val="en-AU" w:eastAsia="en-AU"/>
              </w:rPr>
            </w:pPr>
            <w:r w:rsidRPr="009F3BDC">
              <w:rPr>
                <w:lang w:val="en-AU" w:eastAsia="en-AU"/>
              </w:rPr>
              <w:t>Specimens collected in net on seagrass video tow sled</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 xml:space="preserve">2 impact locations (1 dredging, 1 material placement), 2 control locations (inshore, offshore) </w:t>
            </w:r>
          </w:p>
          <w:p w:rsidR="00BA0BFC" w:rsidRPr="009F3BDC" w:rsidRDefault="00BA0BFC" w:rsidP="00BB21C3">
            <w:pPr>
              <w:pStyle w:val="StyleTableFont9ptBefore3After0"/>
              <w:rPr>
                <w:lang w:val="en-AU" w:eastAsia="en-AU"/>
              </w:rPr>
            </w:pPr>
            <w:r w:rsidRPr="009F3BDC">
              <w:rPr>
                <w:lang w:val="en-AU" w:eastAsia="en-AU"/>
              </w:rPr>
              <w:t>3 beam trawls within each location</w:t>
            </w:r>
          </w:p>
          <w:p w:rsidR="00BA0BFC" w:rsidRPr="009F3BDC" w:rsidRDefault="00BA0BFC" w:rsidP="00BB21C3">
            <w:pPr>
              <w:pStyle w:val="StyleTableFont9ptBefore3After0"/>
              <w:rPr>
                <w:lang w:val="en-AU" w:eastAsia="en-AU"/>
              </w:rPr>
            </w:pPr>
            <w:r w:rsidRPr="009F3BDC">
              <w:rPr>
                <w:lang w:val="en-AU" w:eastAsia="en-AU"/>
              </w:rPr>
              <w:t xml:space="preserve">3 100 m video transects per </w:t>
            </w:r>
            <w:r w:rsidRPr="009F3BDC">
              <w:rPr>
                <w:lang w:val="en-AU" w:eastAsia="en-AU"/>
              </w:rPr>
              <w:lastRenderedPageBreak/>
              <w:t>block</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lastRenderedPageBreak/>
              <w:t>No baseline surveys</w:t>
            </w:r>
          </w:p>
          <w:p w:rsidR="00BA0BFC" w:rsidRPr="009F3BDC" w:rsidRDefault="00BA0BFC" w:rsidP="00BB21C3">
            <w:pPr>
              <w:pStyle w:val="StyleTableFont9ptBefore3After0"/>
              <w:rPr>
                <w:lang w:val="en-AU" w:eastAsia="en-AU"/>
              </w:rPr>
            </w:pPr>
            <w:r w:rsidRPr="009F3BDC">
              <w:rPr>
                <w:lang w:val="en-AU" w:eastAsia="en-AU"/>
              </w:rPr>
              <w:t>2 surveys during dredging (May, Aug, 06)</w:t>
            </w:r>
          </w:p>
          <w:p w:rsidR="00BA0BFC" w:rsidRPr="009F3BDC" w:rsidRDefault="00BA0BFC" w:rsidP="00BB21C3">
            <w:pPr>
              <w:pStyle w:val="StyleTableFont9ptBefore3After0"/>
              <w:rPr>
                <w:lang w:val="en-AU" w:eastAsia="en-AU"/>
              </w:rPr>
            </w:pPr>
            <w:r w:rsidRPr="009F3BDC">
              <w:rPr>
                <w:lang w:val="en-AU" w:eastAsia="en-AU"/>
              </w:rPr>
              <w:t>8 post-dredging surveys (</w:t>
            </w:r>
            <w:r w:rsidR="00CF4BA9" w:rsidRPr="009F3BDC">
              <w:rPr>
                <w:lang w:val="en-AU" w:eastAsia="en-AU"/>
              </w:rPr>
              <w:t>approx.</w:t>
            </w:r>
            <w:r w:rsidRPr="009F3BDC">
              <w:rPr>
                <w:lang w:val="en-AU" w:eastAsia="en-AU"/>
              </w:rPr>
              <w:t xml:space="preserve"> quarterly Nov 06 - Jun 08)</w:t>
            </w:r>
          </w:p>
        </w:tc>
        <w:tc>
          <w:tcPr>
            <w:tcW w:w="602" w:type="pct"/>
            <w:shd w:val="clear" w:color="auto" w:fill="auto"/>
            <w:noWrap/>
            <w:hideMark/>
          </w:tcPr>
          <w:p w:rsidR="00BA0BFC" w:rsidRPr="009F3BDC" w:rsidRDefault="00BA0BFC" w:rsidP="009B5C9B">
            <w:pPr>
              <w:pStyle w:val="StyleTableFont9ptBefore3After0"/>
              <w:rPr>
                <w:lang w:val="en-AU" w:eastAsia="en-AU"/>
              </w:rPr>
            </w:pPr>
            <w:r w:rsidRPr="009F3BDC">
              <w:rPr>
                <w:lang w:val="en-AU" w:eastAsia="en-AU"/>
              </w:rPr>
              <w:t>Increase in macroinvertebrates seen during Aug-Oct 06 at offshore control but</w:t>
            </w:r>
            <w:r w:rsidR="00761CC2">
              <w:rPr>
                <w:lang w:val="en-AU" w:eastAsia="en-AU"/>
              </w:rPr>
              <w:t xml:space="preserve"> not impact or inshore control sites; macroinvertebrate abundance was </w:t>
            </w:r>
            <w:r w:rsidR="009B5C9B">
              <w:rPr>
                <w:lang w:val="en-AU" w:eastAsia="en-AU"/>
              </w:rPr>
              <w:t xml:space="preserve">consistently </w:t>
            </w:r>
            <w:r w:rsidR="009B5C9B">
              <w:rPr>
                <w:lang w:val="en-AU" w:eastAsia="en-AU"/>
              </w:rPr>
              <w:lastRenderedPageBreak/>
              <w:t>lower in the DMPA than other locations. Chartrand et al. (2008) concluded that macroinvertebrates were impacted in the DMPA. S</w:t>
            </w:r>
            <w:r w:rsidRPr="009F3BDC">
              <w:rPr>
                <w:lang w:val="en-AU" w:eastAsia="en-AU"/>
              </w:rPr>
              <w:t>essile invertebrates appeared more affected than motile ones</w:t>
            </w:r>
          </w:p>
        </w:tc>
        <w:tc>
          <w:tcPr>
            <w:tcW w:w="519"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lastRenderedPageBreak/>
              <w:t>Control sites potentially compromised by greater than expected spatial extent of turbidity plumes</w:t>
            </w:r>
          </w:p>
          <w:p w:rsidR="00BA0BFC" w:rsidRPr="009F3BDC" w:rsidRDefault="00BA0BFC" w:rsidP="00761CC2">
            <w:pPr>
              <w:pStyle w:val="StyleTableFont9ptBefore3After0"/>
              <w:rPr>
                <w:lang w:val="en-AU" w:eastAsia="en-AU"/>
              </w:rPr>
            </w:pPr>
            <w:r w:rsidRPr="009F3BDC">
              <w:rPr>
                <w:lang w:val="en-AU" w:eastAsia="en-AU"/>
              </w:rPr>
              <w:t xml:space="preserve">No statistical </w:t>
            </w:r>
            <w:r w:rsidR="00761CC2">
              <w:rPr>
                <w:lang w:val="en-AU" w:eastAsia="en-AU"/>
              </w:rPr>
              <w:t>tests</w:t>
            </w:r>
          </w:p>
        </w:tc>
        <w:tc>
          <w:tcPr>
            <w:tcW w:w="39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 xml:space="preserve">Chartrand </w:t>
            </w:r>
            <w:r w:rsidR="00C90812" w:rsidRPr="009F3BDC">
              <w:rPr>
                <w:lang w:val="en-AU" w:eastAsia="en-AU"/>
              </w:rPr>
              <w:t xml:space="preserve">et al. </w:t>
            </w:r>
            <w:r w:rsidRPr="009F3BDC">
              <w:rPr>
                <w:lang w:val="en-AU" w:eastAsia="en-AU"/>
              </w:rPr>
              <w:t>2008</w:t>
            </w:r>
          </w:p>
        </w:tc>
      </w:tr>
      <w:tr w:rsidR="00BA0BFC" w:rsidRPr="009F3BDC" w:rsidTr="00FE5CF3">
        <w:trPr>
          <w:trHeight w:val="300"/>
        </w:trPr>
        <w:tc>
          <w:tcPr>
            <w:tcW w:w="55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lastRenderedPageBreak/>
              <w:t>Apron Areas</w:t>
            </w:r>
            <w:r w:rsidR="00412726" w:rsidRPr="009F3BDC">
              <w:rPr>
                <w:lang w:val="en-AU" w:eastAsia="en-AU"/>
              </w:rPr>
              <w:t xml:space="preserve"> </w:t>
            </w:r>
            <w:r w:rsidRPr="009F3BDC">
              <w:rPr>
                <w:lang w:val="en-AU" w:eastAsia="en-AU"/>
              </w:rPr>
              <w:t>and Departure Path Capital</w:t>
            </w:r>
            <w:r w:rsidR="00412726" w:rsidRPr="009F3BDC">
              <w:rPr>
                <w:lang w:val="en-AU" w:eastAsia="en-AU"/>
              </w:rPr>
              <w:t xml:space="preserve"> </w:t>
            </w:r>
            <w:r w:rsidRPr="009F3BDC">
              <w:rPr>
                <w:lang w:val="en-AU" w:eastAsia="en-AU"/>
              </w:rPr>
              <w:t>Dredging Project</w:t>
            </w:r>
          </w:p>
        </w:tc>
        <w:tc>
          <w:tcPr>
            <w:tcW w:w="325"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Seagrass-associated fish and penaied prawns</w:t>
            </w:r>
          </w:p>
        </w:tc>
        <w:tc>
          <w:tcPr>
            <w:tcW w:w="559"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Numerical abundance</w:t>
            </w:r>
          </w:p>
          <w:p w:rsidR="00BA0BFC" w:rsidRPr="009F3BDC" w:rsidRDefault="00BA0BFC" w:rsidP="00BB21C3">
            <w:pPr>
              <w:pStyle w:val="StyleTableFont9ptBefore3After0"/>
              <w:rPr>
                <w:lang w:val="en-AU" w:eastAsia="en-AU"/>
              </w:rPr>
            </w:pPr>
            <w:r w:rsidRPr="009F3BDC">
              <w:rPr>
                <w:lang w:val="en-AU" w:eastAsia="en-AU"/>
              </w:rPr>
              <w:t>Taxonomic composition</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Beam trawls</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 xml:space="preserve">2 impact locations (1 dredging, 1 material placement), a control locations (inshore) </w:t>
            </w:r>
          </w:p>
          <w:p w:rsidR="00BA0BFC" w:rsidRPr="009F3BDC" w:rsidRDefault="00BA0BFC" w:rsidP="00BB21C3">
            <w:pPr>
              <w:pStyle w:val="StyleTableFont9ptBefore3After0"/>
              <w:rPr>
                <w:lang w:val="en-AU" w:eastAsia="en-AU"/>
              </w:rPr>
            </w:pPr>
            <w:r w:rsidRPr="009F3BDC">
              <w:rPr>
                <w:lang w:val="en-AU" w:eastAsia="en-AU"/>
              </w:rPr>
              <w:t>3 permanent sampling blocks within each location</w:t>
            </w:r>
          </w:p>
          <w:p w:rsidR="00BA0BFC" w:rsidRPr="009F3BDC" w:rsidRDefault="00BA0BFC" w:rsidP="00BB21C3">
            <w:pPr>
              <w:pStyle w:val="StyleTableFont9ptBefore3After0"/>
              <w:rPr>
                <w:lang w:val="en-AU" w:eastAsia="en-AU"/>
              </w:rPr>
            </w:pPr>
            <w:r w:rsidRPr="009F3BDC">
              <w:rPr>
                <w:lang w:val="en-AU" w:eastAsia="en-AU"/>
              </w:rPr>
              <w:t>3 100 m trawls</w:t>
            </w:r>
            <w:r w:rsidR="00412726" w:rsidRPr="009F3BDC">
              <w:rPr>
                <w:lang w:val="en-AU" w:eastAsia="en-AU"/>
              </w:rPr>
              <w:t xml:space="preserve"> </w:t>
            </w:r>
            <w:r w:rsidRPr="009F3BDC">
              <w:rPr>
                <w:lang w:val="en-AU" w:eastAsia="en-AU"/>
              </w:rPr>
              <w:t>per location</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1 baseline survey (Mar 06)</w:t>
            </w:r>
          </w:p>
          <w:p w:rsidR="00BA0BFC" w:rsidRPr="009F3BDC" w:rsidRDefault="00BA0BFC" w:rsidP="00BB21C3">
            <w:pPr>
              <w:pStyle w:val="StyleTableFont9ptBefore3After0"/>
              <w:rPr>
                <w:lang w:val="en-AU" w:eastAsia="en-AU"/>
              </w:rPr>
            </w:pPr>
            <w:r w:rsidRPr="009F3BDC">
              <w:rPr>
                <w:lang w:val="en-AU" w:eastAsia="en-AU"/>
              </w:rPr>
              <w:t>5 surveys during dredging (May, July, Aug, Sept, Oct 06)</w:t>
            </w:r>
          </w:p>
          <w:p w:rsidR="00BA0BFC" w:rsidRPr="009F3BDC" w:rsidRDefault="00BA0BFC" w:rsidP="00BB21C3">
            <w:pPr>
              <w:pStyle w:val="StyleTableFont9ptBefore3After0"/>
              <w:rPr>
                <w:lang w:val="en-AU" w:eastAsia="en-AU"/>
              </w:rPr>
            </w:pPr>
            <w:r w:rsidRPr="009F3BDC">
              <w:rPr>
                <w:lang w:val="en-AU" w:eastAsia="en-AU"/>
              </w:rPr>
              <w:t>5 post-dredging surveys (Nov 06 - Feb 08)</w:t>
            </w:r>
          </w:p>
        </w:tc>
        <w:tc>
          <w:tcPr>
            <w:tcW w:w="602" w:type="pct"/>
            <w:shd w:val="clear" w:color="auto" w:fill="auto"/>
            <w:noWrap/>
            <w:hideMark/>
          </w:tcPr>
          <w:p w:rsidR="00BA0BFC" w:rsidRDefault="009B5C9B" w:rsidP="009B5C9B">
            <w:pPr>
              <w:pStyle w:val="StyleTableFont9ptBefore3After0"/>
              <w:rPr>
                <w:lang w:val="en-AU" w:eastAsia="en-AU"/>
              </w:rPr>
            </w:pPr>
            <w:r>
              <w:rPr>
                <w:lang w:val="en-AU" w:eastAsia="en-AU"/>
              </w:rPr>
              <w:t>Penaied prawn densities at all monitoring sites were low throughout the program compared to other seagrass beds in Queensland; Chartrand et al. (2008) did not comment on dredging impacts</w:t>
            </w:r>
          </w:p>
          <w:p w:rsidR="009B5C9B" w:rsidRPr="009F3BDC" w:rsidRDefault="009B5C9B" w:rsidP="009B5C9B">
            <w:pPr>
              <w:pStyle w:val="StyleTableFont9ptBefore3After0"/>
              <w:rPr>
                <w:lang w:val="en-AU" w:eastAsia="en-AU"/>
              </w:rPr>
            </w:pPr>
            <w:r>
              <w:rPr>
                <w:lang w:val="en-AU" w:eastAsia="en-AU"/>
              </w:rPr>
              <w:t xml:space="preserve">Chartrand et al (2008) concluded there was no apparent impact of dredging on seagrass-associated fish </w:t>
            </w:r>
            <w:r w:rsidR="00160838">
              <w:rPr>
                <w:lang w:val="en-AU" w:eastAsia="en-AU"/>
              </w:rPr>
              <w:t>communities</w:t>
            </w:r>
          </w:p>
        </w:tc>
        <w:tc>
          <w:tcPr>
            <w:tcW w:w="519" w:type="pct"/>
            <w:shd w:val="clear" w:color="auto" w:fill="auto"/>
            <w:noWrap/>
            <w:hideMark/>
          </w:tcPr>
          <w:p w:rsidR="00BA0BFC" w:rsidRDefault="00BA0BFC" w:rsidP="00BB21C3">
            <w:pPr>
              <w:pStyle w:val="StyleTableFont9ptBefore3After0"/>
              <w:rPr>
                <w:lang w:val="en-AU" w:eastAsia="en-AU"/>
              </w:rPr>
            </w:pPr>
            <w:r w:rsidRPr="009F3BDC">
              <w:rPr>
                <w:lang w:val="en-AU" w:eastAsia="en-AU"/>
              </w:rPr>
              <w:t>Control sites potentially compromised by greater than expected spatial extent of turbidity plumes</w:t>
            </w:r>
          </w:p>
          <w:p w:rsidR="00761CC2" w:rsidRPr="009F3BDC" w:rsidRDefault="00761CC2" w:rsidP="00BB21C3">
            <w:pPr>
              <w:pStyle w:val="StyleTableFont9ptBefore3After0"/>
              <w:rPr>
                <w:lang w:val="en-AU" w:eastAsia="en-AU"/>
              </w:rPr>
            </w:pPr>
            <w:r>
              <w:rPr>
                <w:lang w:val="en-AU" w:eastAsia="en-AU"/>
              </w:rPr>
              <w:t>No statistical tests</w:t>
            </w:r>
          </w:p>
        </w:tc>
        <w:tc>
          <w:tcPr>
            <w:tcW w:w="39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 xml:space="preserve">Chartrand </w:t>
            </w:r>
            <w:r w:rsidR="00C90812" w:rsidRPr="009F3BDC">
              <w:rPr>
                <w:lang w:val="en-AU" w:eastAsia="en-AU"/>
              </w:rPr>
              <w:t xml:space="preserve">et al. </w:t>
            </w:r>
            <w:r w:rsidRPr="009F3BDC">
              <w:rPr>
                <w:lang w:val="en-AU" w:eastAsia="en-AU"/>
              </w:rPr>
              <w:t>2008</w:t>
            </w:r>
          </w:p>
        </w:tc>
      </w:tr>
      <w:tr w:rsidR="00BA0BFC" w:rsidRPr="009F3BDC" w:rsidTr="00FE5CF3">
        <w:trPr>
          <w:trHeight w:val="300"/>
        </w:trPr>
        <w:tc>
          <w:tcPr>
            <w:tcW w:w="55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Hay Point Coal Terminal Expansion Project Phase 3 (HPX3)</w:t>
            </w:r>
          </w:p>
        </w:tc>
        <w:tc>
          <w:tcPr>
            <w:tcW w:w="325"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Coral reef</w:t>
            </w:r>
          </w:p>
        </w:tc>
        <w:tc>
          <w:tcPr>
            <w:tcW w:w="559"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Per cent cover of benthos categories</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Random point counts from photo frames selected randomly along 20 m permanent video transects</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1 impact site (Hay Reef</w:t>
            </w:r>
            <w:r w:rsidR="0035203A">
              <w:rPr>
                <w:lang w:val="en-AU" w:eastAsia="en-AU"/>
              </w:rPr>
              <w:t xml:space="preserve">, </w:t>
            </w:r>
            <w:r w:rsidR="005455DA">
              <w:rPr>
                <w:lang w:val="en-AU" w:eastAsia="en-AU"/>
              </w:rPr>
              <w:t>1.5 km WSW of dredging site</w:t>
            </w:r>
            <w:r w:rsidR="00FD4D9A">
              <w:rPr>
                <w:lang w:val="en-AU" w:eastAsia="en-AU"/>
              </w:rPr>
              <w:t>, 5.6 km S of nearest DMPA boundary</w:t>
            </w:r>
            <w:r w:rsidRPr="009F3BDC">
              <w:rPr>
                <w:lang w:val="en-AU" w:eastAsia="en-AU"/>
              </w:rPr>
              <w:t>)</w:t>
            </w:r>
          </w:p>
          <w:p w:rsidR="00BA0BFC" w:rsidRPr="009F3BDC" w:rsidRDefault="00BA0BFC" w:rsidP="00BB21C3">
            <w:pPr>
              <w:pStyle w:val="StyleTableFont9ptBefore3After0"/>
              <w:rPr>
                <w:lang w:val="en-AU" w:eastAsia="en-AU"/>
              </w:rPr>
            </w:pPr>
            <w:r w:rsidRPr="009F3BDC">
              <w:rPr>
                <w:lang w:val="en-AU" w:eastAsia="en-AU"/>
              </w:rPr>
              <w:t>1 reference site (</w:t>
            </w:r>
            <w:r w:rsidR="00974208">
              <w:rPr>
                <w:lang w:val="en-AU" w:eastAsia="en-AU"/>
              </w:rPr>
              <w:t xml:space="preserve">Dudgeon Pt. </w:t>
            </w:r>
            <w:r w:rsidR="00FD4D9A">
              <w:rPr>
                <w:lang w:val="en-AU" w:eastAsia="en-AU"/>
              </w:rPr>
              <w:t>6</w:t>
            </w:r>
            <w:r w:rsidR="00974208">
              <w:rPr>
                <w:lang w:val="en-AU" w:eastAsia="en-AU"/>
              </w:rPr>
              <w:t xml:space="preserve"> km NW of dredging site, </w:t>
            </w:r>
            <w:r w:rsidR="00FD4D9A">
              <w:rPr>
                <w:lang w:val="en-AU" w:eastAsia="en-AU"/>
              </w:rPr>
              <w:t>5</w:t>
            </w:r>
            <w:r w:rsidR="00974208">
              <w:rPr>
                <w:lang w:val="en-AU" w:eastAsia="en-AU"/>
              </w:rPr>
              <w:t xml:space="preserve"> km SW of DMPA</w:t>
            </w:r>
            <w:r w:rsidRPr="009F3BDC">
              <w:rPr>
                <w:lang w:val="en-AU" w:eastAsia="en-AU"/>
              </w:rPr>
              <w:t>)</w:t>
            </w:r>
          </w:p>
          <w:p w:rsidR="00BA0BFC" w:rsidRPr="009F3BDC" w:rsidRDefault="00974208" w:rsidP="00BB21C3">
            <w:pPr>
              <w:pStyle w:val="StyleTableFont9ptBefore3After0"/>
              <w:rPr>
                <w:lang w:val="en-AU" w:eastAsia="en-AU"/>
              </w:rPr>
            </w:pPr>
            <w:r>
              <w:rPr>
                <w:lang w:val="en-AU" w:eastAsia="en-AU"/>
              </w:rPr>
              <w:t>10 x</w:t>
            </w:r>
            <w:r w:rsidR="00BA0BFC" w:rsidRPr="009F3BDC">
              <w:rPr>
                <w:lang w:val="en-AU" w:eastAsia="en-AU"/>
              </w:rPr>
              <w:t xml:space="preserve"> 20 m transects per site</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1 baseline survey April 2010</w:t>
            </w:r>
          </w:p>
          <w:p w:rsidR="00BA0BFC" w:rsidRPr="009F3BDC" w:rsidRDefault="00BA0BFC" w:rsidP="00E73796">
            <w:pPr>
              <w:pStyle w:val="StyleTableFont9ptBefore3After0"/>
              <w:rPr>
                <w:lang w:val="en-AU" w:eastAsia="en-AU"/>
              </w:rPr>
            </w:pPr>
            <w:r w:rsidRPr="009F3BDC">
              <w:rPr>
                <w:lang w:val="en-AU" w:eastAsia="en-AU"/>
              </w:rPr>
              <w:t>1 post</w:t>
            </w:r>
            <w:r w:rsidR="00E73796">
              <w:rPr>
                <w:lang w:val="en-AU" w:eastAsia="en-AU"/>
              </w:rPr>
              <w:t>-</w:t>
            </w:r>
            <w:r w:rsidRPr="009F3BDC">
              <w:rPr>
                <w:lang w:val="en-AU" w:eastAsia="en-AU"/>
              </w:rPr>
              <w:t>dredging survey Oct/Nov 2011</w:t>
            </w:r>
          </w:p>
        </w:tc>
        <w:tc>
          <w:tcPr>
            <w:tcW w:w="602"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 xml:space="preserve">Moderate </w:t>
            </w:r>
            <w:r w:rsidR="003B3CFF">
              <w:rPr>
                <w:lang w:val="en-AU" w:eastAsia="en-AU"/>
              </w:rPr>
              <w:t xml:space="preserve">but statistically insignificant </w:t>
            </w:r>
            <w:r w:rsidRPr="009F3BDC">
              <w:rPr>
                <w:lang w:val="en-AU" w:eastAsia="en-AU"/>
              </w:rPr>
              <w:t>declines in hard coral cover at both impact and control</w:t>
            </w:r>
            <w:r w:rsidR="008E19F6">
              <w:rPr>
                <w:lang w:val="en-AU" w:eastAsia="en-AU"/>
              </w:rPr>
              <w:t xml:space="preserve"> sites</w:t>
            </w:r>
            <w:r w:rsidR="009A4D2C">
              <w:rPr>
                <w:lang w:val="en-AU" w:eastAsia="en-AU"/>
              </w:rPr>
              <w:t xml:space="preserve">. </w:t>
            </w:r>
            <w:r w:rsidR="003B3CFF">
              <w:rPr>
                <w:lang w:val="en-AU" w:eastAsia="en-AU"/>
              </w:rPr>
              <w:t>Control site had significantly higher coral cover both before and after dredging</w:t>
            </w:r>
            <w:r w:rsidR="009A4D2C">
              <w:rPr>
                <w:lang w:val="en-AU" w:eastAsia="en-AU"/>
              </w:rPr>
              <w:t xml:space="preserve"> </w:t>
            </w:r>
          </w:p>
          <w:p w:rsidR="00BA0BFC" w:rsidRPr="009F3BDC" w:rsidRDefault="003B3CFF" w:rsidP="00BB21C3">
            <w:pPr>
              <w:pStyle w:val="StyleTableFont9ptBefore3After0"/>
              <w:rPr>
                <w:lang w:val="en-AU" w:eastAsia="en-AU"/>
              </w:rPr>
            </w:pPr>
            <w:r>
              <w:rPr>
                <w:lang w:val="en-AU" w:eastAsia="en-AU"/>
              </w:rPr>
              <w:t xml:space="preserve">Major, statistically </w:t>
            </w:r>
            <w:r w:rsidR="00160838">
              <w:rPr>
                <w:lang w:val="en-AU" w:eastAsia="en-AU"/>
              </w:rPr>
              <w:t>significant</w:t>
            </w:r>
            <w:r>
              <w:rPr>
                <w:lang w:val="en-AU" w:eastAsia="en-AU"/>
              </w:rPr>
              <w:t xml:space="preserve">, </w:t>
            </w:r>
            <w:r w:rsidR="00BA0BFC" w:rsidRPr="009F3BDC">
              <w:rPr>
                <w:lang w:val="en-AU" w:eastAsia="en-AU"/>
              </w:rPr>
              <w:t>increases in macroalgal cover at both impact and control</w:t>
            </w:r>
            <w:r w:rsidR="0035203A">
              <w:rPr>
                <w:lang w:val="en-AU" w:eastAsia="en-AU"/>
              </w:rPr>
              <w:t xml:space="preserve"> sites</w:t>
            </w:r>
            <w:r>
              <w:rPr>
                <w:lang w:val="en-AU" w:eastAsia="en-AU"/>
              </w:rPr>
              <w:t>. Proportional increase at control site was significantly greater than at impact site</w:t>
            </w:r>
          </w:p>
          <w:p w:rsidR="00BA0BFC" w:rsidRPr="009F3BDC" w:rsidRDefault="00BA0BFC" w:rsidP="00BB21C3">
            <w:pPr>
              <w:pStyle w:val="StyleTableFont9ptBefore3After0"/>
              <w:rPr>
                <w:lang w:val="en-AU" w:eastAsia="en-AU"/>
              </w:rPr>
            </w:pPr>
            <w:r w:rsidRPr="009F3BDC">
              <w:rPr>
                <w:lang w:val="en-AU" w:eastAsia="en-AU"/>
              </w:rPr>
              <w:t>No difference in pattern of change between impact and controls, thus no detectible impact of dredging</w:t>
            </w:r>
          </w:p>
          <w:p w:rsidR="00BA0BFC" w:rsidRPr="009F3BDC" w:rsidRDefault="003B3CFF" w:rsidP="00BB21C3">
            <w:pPr>
              <w:pStyle w:val="StyleTableFont9ptBefore3After0"/>
              <w:rPr>
                <w:lang w:val="en-AU" w:eastAsia="en-AU"/>
              </w:rPr>
            </w:pPr>
            <w:r>
              <w:rPr>
                <w:lang w:val="en-AU" w:eastAsia="en-AU"/>
              </w:rPr>
              <w:t>Authors concluded c</w:t>
            </w:r>
            <w:r w:rsidR="00BA0BFC" w:rsidRPr="009F3BDC">
              <w:rPr>
                <w:lang w:val="en-AU" w:eastAsia="en-AU"/>
              </w:rPr>
              <w:t>hanges probably driven primarily by cyclone and flood effects</w:t>
            </w:r>
          </w:p>
        </w:tc>
        <w:tc>
          <w:tcPr>
            <w:tcW w:w="519"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Impact and reference location relevant to dredging but not material placement</w:t>
            </w:r>
            <w:r w:rsidR="00C1524D">
              <w:rPr>
                <w:lang w:val="en-AU" w:eastAsia="en-AU"/>
              </w:rPr>
              <w:t xml:space="preserve">; baseline surveys conducted at potentially impacted reefs at Round Top Is, Slade Is, and </w:t>
            </w:r>
            <w:r w:rsidR="003B3CFF">
              <w:rPr>
                <w:lang w:val="en-AU" w:eastAsia="en-AU"/>
              </w:rPr>
              <w:t>Victor</w:t>
            </w:r>
            <w:r w:rsidR="00C1524D">
              <w:rPr>
                <w:lang w:val="en-AU" w:eastAsia="en-AU"/>
              </w:rPr>
              <w:t xml:space="preserve"> Is, but no post dredging surveys conducted because water quality monitoring using continuous turbidity loggers, remote sensing, and vessel-based measurements indicated no detectible turbidity plumes at those sites</w:t>
            </w:r>
          </w:p>
          <w:p w:rsidR="00BA0BFC" w:rsidRDefault="00BA0BFC" w:rsidP="00BB21C3">
            <w:pPr>
              <w:pStyle w:val="StyleTableFont9ptBefore3After0"/>
              <w:rPr>
                <w:lang w:val="en-AU" w:eastAsia="en-AU"/>
              </w:rPr>
            </w:pPr>
            <w:r w:rsidRPr="009F3BDC">
              <w:rPr>
                <w:lang w:val="en-AU" w:eastAsia="en-AU"/>
              </w:rPr>
              <w:t>Baseline survey conducted immediately after Cyclone Ului passed through area</w:t>
            </w:r>
          </w:p>
          <w:p w:rsidR="00F2367E" w:rsidRPr="009F3BDC" w:rsidRDefault="00F2367E" w:rsidP="00BB21C3">
            <w:pPr>
              <w:pStyle w:val="StyleTableFont9ptBefore3After0"/>
              <w:rPr>
                <w:lang w:val="en-AU" w:eastAsia="en-AU"/>
              </w:rPr>
            </w:pPr>
            <w:r>
              <w:rPr>
                <w:lang w:val="en-AU" w:eastAsia="en-AU"/>
              </w:rPr>
              <w:t>Statistical power not reported</w:t>
            </w:r>
          </w:p>
        </w:tc>
        <w:tc>
          <w:tcPr>
            <w:tcW w:w="393" w:type="pct"/>
            <w:shd w:val="clear" w:color="auto" w:fill="auto"/>
            <w:noWrap/>
            <w:hideMark/>
          </w:tcPr>
          <w:p w:rsidR="00BA0BFC" w:rsidRPr="009F3BDC" w:rsidRDefault="00BA0BFC" w:rsidP="00386B5E">
            <w:pPr>
              <w:pStyle w:val="StyleTableFont9ptBefore3After0"/>
              <w:rPr>
                <w:lang w:val="en-AU" w:eastAsia="en-AU"/>
              </w:rPr>
            </w:pPr>
            <w:r w:rsidRPr="009F3BDC">
              <w:rPr>
                <w:lang w:val="en-AU" w:eastAsia="en-AU"/>
              </w:rPr>
              <w:t>BMA 201</w:t>
            </w:r>
            <w:r w:rsidR="00386B5E">
              <w:rPr>
                <w:lang w:val="en-AU" w:eastAsia="en-AU"/>
              </w:rPr>
              <w:t>1, 2012</w:t>
            </w:r>
          </w:p>
        </w:tc>
      </w:tr>
      <w:tr w:rsidR="00BA0BFC" w:rsidRPr="009F3BDC" w:rsidTr="00FE5CF3">
        <w:trPr>
          <w:trHeight w:val="300"/>
        </w:trPr>
        <w:tc>
          <w:tcPr>
            <w:tcW w:w="55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Hay Point Coal Terminal Expansion Project Phase 3 (HPX3)</w:t>
            </w:r>
          </w:p>
        </w:tc>
        <w:tc>
          <w:tcPr>
            <w:tcW w:w="325" w:type="pct"/>
            <w:shd w:val="clear" w:color="auto" w:fill="auto"/>
            <w:noWrap/>
            <w:hideMark/>
          </w:tcPr>
          <w:p w:rsidR="00BA0BFC" w:rsidRPr="009F3BDC" w:rsidRDefault="002C44E7" w:rsidP="002C44E7">
            <w:pPr>
              <w:pStyle w:val="StyleTableFont9ptBefore3After0"/>
              <w:rPr>
                <w:lang w:val="en-AU" w:eastAsia="en-AU"/>
              </w:rPr>
            </w:pPr>
            <w:r>
              <w:rPr>
                <w:lang w:val="en-AU" w:eastAsia="en-AU"/>
              </w:rPr>
              <w:t>Seagrass</w:t>
            </w:r>
          </w:p>
        </w:tc>
        <w:tc>
          <w:tcPr>
            <w:tcW w:w="559"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Per cent cover</w:t>
            </w:r>
          </w:p>
          <w:p w:rsidR="00BA0BFC" w:rsidRPr="009F3BDC" w:rsidRDefault="00BA0BFC" w:rsidP="00BB21C3">
            <w:pPr>
              <w:pStyle w:val="StyleTableFont9ptBefore3After0"/>
              <w:rPr>
                <w:lang w:val="en-AU" w:eastAsia="en-AU"/>
              </w:rPr>
            </w:pPr>
            <w:r w:rsidRPr="009F3BDC">
              <w:rPr>
                <w:lang w:val="en-AU" w:eastAsia="en-AU"/>
              </w:rPr>
              <w:t>Species composition</w:t>
            </w:r>
          </w:p>
        </w:tc>
        <w:tc>
          <w:tcPr>
            <w:tcW w:w="683" w:type="pct"/>
            <w:shd w:val="clear" w:color="auto" w:fill="auto"/>
            <w:noWrap/>
            <w:hideMark/>
          </w:tcPr>
          <w:p w:rsidR="00BA0BFC" w:rsidRDefault="00BA0BFC" w:rsidP="00BB21C3">
            <w:pPr>
              <w:pStyle w:val="StyleTableFont9ptBefore3After0"/>
              <w:rPr>
                <w:lang w:val="en-AU" w:eastAsia="en-AU"/>
              </w:rPr>
            </w:pPr>
            <w:r w:rsidRPr="009F3BDC">
              <w:rPr>
                <w:lang w:val="en-AU" w:eastAsia="en-AU"/>
              </w:rPr>
              <w:t>Visual estimates from photoquadrats captured with towed underwater video system</w:t>
            </w:r>
          </w:p>
          <w:p w:rsidR="00050096" w:rsidRPr="009F3BDC" w:rsidRDefault="00050096" w:rsidP="00BB21C3">
            <w:pPr>
              <w:pStyle w:val="StyleTableFont9ptBefore3After0"/>
              <w:rPr>
                <w:lang w:val="en-AU" w:eastAsia="en-AU"/>
              </w:rPr>
            </w:pPr>
            <w:r>
              <w:rPr>
                <w:lang w:val="en-AU" w:eastAsia="en-AU"/>
              </w:rPr>
              <w:t>Methodology followed that of Chartrand et al. (2008)</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1 impact location(HPX3 placement site), 1 previous disturbance location (previously used for dredge material placement</w:t>
            </w:r>
            <w:r w:rsidR="00420FB3">
              <w:rPr>
                <w:lang w:val="en-AU" w:eastAsia="en-AU"/>
              </w:rPr>
              <w:t>, 1-2 km SW of DMPA</w:t>
            </w:r>
            <w:r w:rsidRPr="009F3BDC">
              <w:rPr>
                <w:lang w:val="en-AU" w:eastAsia="en-AU"/>
              </w:rPr>
              <w:t xml:space="preserve">) 1 control </w:t>
            </w:r>
            <w:r w:rsidR="00420FB3">
              <w:rPr>
                <w:lang w:val="en-AU" w:eastAsia="en-AU"/>
              </w:rPr>
              <w:t>6 km SE of DMPA</w:t>
            </w:r>
          </w:p>
          <w:p w:rsidR="00BA0BFC" w:rsidRPr="009F3BDC" w:rsidRDefault="00BA0BFC" w:rsidP="00BB21C3">
            <w:pPr>
              <w:pStyle w:val="StyleTableFont9ptBefore3After0"/>
              <w:rPr>
                <w:lang w:val="en-AU" w:eastAsia="en-AU"/>
              </w:rPr>
            </w:pPr>
            <w:r w:rsidRPr="009F3BDC">
              <w:rPr>
                <w:lang w:val="en-AU" w:eastAsia="en-AU"/>
              </w:rPr>
              <w:t xml:space="preserve">Also surveyed </w:t>
            </w:r>
            <w:r w:rsidR="002C44E7">
              <w:rPr>
                <w:lang w:val="en-AU" w:eastAsia="en-AU"/>
              </w:rPr>
              <w:t xml:space="preserve">4 locations </w:t>
            </w:r>
            <w:r w:rsidRPr="009F3BDC">
              <w:rPr>
                <w:lang w:val="en-AU" w:eastAsia="en-AU"/>
              </w:rPr>
              <w:t>monitored by Chartrand et al. (2008; see above)</w:t>
            </w:r>
          </w:p>
          <w:p w:rsidR="00BA0BFC" w:rsidRPr="009F3BDC" w:rsidRDefault="00BA0BFC" w:rsidP="00BB21C3">
            <w:pPr>
              <w:pStyle w:val="StyleTableFont9ptBefore3After0"/>
              <w:rPr>
                <w:lang w:val="en-AU" w:eastAsia="en-AU"/>
              </w:rPr>
            </w:pPr>
            <w:r w:rsidRPr="009F3BDC">
              <w:rPr>
                <w:lang w:val="en-AU" w:eastAsia="en-AU"/>
              </w:rPr>
              <w:t>3 permanent sampling blocks within each location</w:t>
            </w:r>
          </w:p>
          <w:p w:rsidR="00BA0BFC" w:rsidRPr="009F3BDC" w:rsidRDefault="00BA0BFC" w:rsidP="00BB21C3">
            <w:pPr>
              <w:pStyle w:val="StyleTableFont9ptBefore3After0"/>
              <w:rPr>
                <w:lang w:val="en-AU" w:eastAsia="en-AU"/>
              </w:rPr>
            </w:pPr>
            <w:r w:rsidRPr="009F3BDC">
              <w:rPr>
                <w:lang w:val="en-AU" w:eastAsia="en-AU"/>
              </w:rPr>
              <w:t>3 100 m video transects per block</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No baseline surveys</w:t>
            </w:r>
          </w:p>
          <w:p w:rsidR="00BA0BFC" w:rsidRPr="009F3BDC" w:rsidRDefault="008C1BED" w:rsidP="008C1BED">
            <w:pPr>
              <w:pStyle w:val="StyleTableFont9ptBefore3After0"/>
              <w:rPr>
                <w:lang w:val="en-AU" w:eastAsia="en-AU"/>
              </w:rPr>
            </w:pPr>
            <w:r>
              <w:rPr>
                <w:lang w:val="en-AU" w:eastAsia="en-AU"/>
              </w:rPr>
              <w:t>First survey November/December 2010, q</w:t>
            </w:r>
            <w:r w:rsidR="00BA0BFC" w:rsidRPr="009F3BDC">
              <w:rPr>
                <w:lang w:val="en-AU" w:eastAsia="en-AU"/>
              </w:rPr>
              <w:t>uarterly surveys (January, April, July and October) since</w:t>
            </w:r>
            <w:r>
              <w:rPr>
                <w:lang w:val="en-AU" w:eastAsia="en-AU"/>
              </w:rPr>
              <w:t xml:space="preserve"> then, except January 2011 survey was postponed to early February due to flooding</w:t>
            </w:r>
            <w:r w:rsidR="00BA0BFC" w:rsidRPr="009F3BDC">
              <w:rPr>
                <w:lang w:val="en-AU" w:eastAsia="en-AU"/>
              </w:rPr>
              <w:t xml:space="preserve"> This includes periods of material placement from April - Sept 2011</w:t>
            </w:r>
          </w:p>
        </w:tc>
        <w:tc>
          <w:tcPr>
            <w:tcW w:w="602" w:type="pct"/>
            <w:shd w:val="clear" w:color="auto" w:fill="auto"/>
            <w:noWrap/>
            <w:hideMark/>
          </w:tcPr>
          <w:p w:rsidR="00D52B1F" w:rsidRDefault="00D52B1F" w:rsidP="00BB21C3">
            <w:pPr>
              <w:pStyle w:val="StyleTableFont9ptBefore3After0"/>
              <w:rPr>
                <w:lang w:val="en-AU" w:eastAsia="en-AU"/>
              </w:rPr>
            </w:pPr>
            <w:r>
              <w:rPr>
                <w:lang w:val="en-AU" w:eastAsia="en-AU"/>
              </w:rPr>
              <w:t>Seagrass scarce (&lt;</w:t>
            </w:r>
            <w:r w:rsidR="00C07050">
              <w:rPr>
                <w:lang w:val="en-AU" w:eastAsia="en-AU"/>
              </w:rPr>
              <w:t xml:space="preserve"> </w:t>
            </w:r>
            <w:r>
              <w:rPr>
                <w:lang w:val="en-AU" w:eastAsia="en-AU"/>
              </w:rPr>
              <w:t>1% cover) or absent at all sites throughout the monitoring period). Seagrass present in 3 of 9 surveys (Nov/Dec10, Oct11, Oct12)</w:t>
            </w:r>
          </w:p>
          <w:p w:rsidR="00D52B1F" w:rsidRDefault="00D52B1F" w:rsidP="00BB21C3">
            <w:pPr>
              <w:pStyle w:val="StyleTableFont9ptBefore3After0"/>
              <w:rPr>
                <w:lang w:val="en-AU" w:eastAsia="en-AU"/>
              </w:rPr>
            </w:pPr>
            <w:r>
              <w:rPr>
                <w:lang w:val="en-AU" w:eastAsia="en-AU"/>
              </w:rPr>
              <w:t xml:space="preserve">Seagrass only observed once in impact location (Jan12), however seagrass had never been observed there in previous </w:t>
            </w:r>
            <w:r w:rsidR="0062603D">
              <w:rPr>
                <w:lang w:val="en-AU" w:eastAsia="en-AU"/>
              </w:rPr>
              <w:t>surveys. Seagrass not observed a</w:t>
            </w:r>
            <w:r>
              <w:rPr>
                <w:lang w:val="en-AU" w:eastAsia="en-AU"/>
              </w:rPr>
              <w:t xml:space="preserve">nother locations in Jan12 </w:t>
            </w:r>
            <w:r>
              <w:rPr>
                <w:lang w:val="en-AU" w:eastAsia="en-AU"/>
              </w:rPr>
              <w:lastRenderedPageBreak/>
              <w:t>(1st observation of deepwater seagrass in Hay Point area in January)</w:t>
            </w:r>
          </w:p>
          <w:p w:rsidR="0062603D" w:rsidRDefault="0062603D" w:rsidP="00BB21C3">
            <w:pPr>
              <w:pStyle w:val="StyleTableFont9ptBefore3After0"/>
              <w:rPr>
                <w:lang w:val="en-AU" w:eastAsia="en-AU"/>
              </w:rPr>
            </w:pPr>
            <w:r>
              <w:rPr>
                <w:lang w:val="en-AU" w:eastAsia="en-AU"/>
              </w:rPr>
              <w:t>Seagrass present at five locations, but not HPX3 impact or control locations in October 2012</w:t>
            </w:r>
          </w:p>
          <w:p w:rsidR="00BA0BFC" w:rsidRPr="009F3BDC" w:rsidRDefault="00D52B1F" w:rsidP="00BB21C3">
            <w:pPr>
              <w:pStyle w:val="StyleTableFont9ptBefore3After0"/>
              <w:rPr>
                <w:lang w:val="en-AU" w:eastAsia="en-AU"/>
              </w:rPr>
            </w:pPr>
            <w:r>
              <w:rPr>
                <w:lang w:val="en-AU" w:eastAsia="en-AU"/>
              </w:rPr>
              <w:t>BMA (2013</w:t>
            </w:r>
            <w:r w:rsidR="00582A33">
              <w:rPr>
                <w:lang w:val="en-AU" w:eastAsia="en-AU"/>
              </w:rPr>
              <w:t xml:space="preserve">) concluded </w:t>
            </w:r>
            <w:r w:rsidR="0062603D">
              <w:rPr>
                <w:lang w:val="en-AU" w:eastAsia="en-AU"/>
              </w:rPr>
              <w:t>there was e</w:t>
            </w:r>
            <w:r w:rsidR="0062603D" w:rsidRPr="009F3BDC">
              <w:rPr>
                <w:lang w:val="en-AU" w:eastAsia="en-AU"/>
              </w:rPr>
              <w:t xml:space="preserve">vidence of recovery commencing </w:t>
            </w:r>
            <w:r w:rsidR="0062603D">
              <w:rPr>
                <w:lang w:val="en-AU" w:eastAsia="en-AU"/>
              </w:rPr>
              <w:t xml:space="preserve">by </w:t>
            </w:r>
            <w:r w:rsidR="0062603D" w:rsidRPr="009F3BDC">
              <w:rPr>
                <w:lang w:val="en-AU" w:eastAsia="en-AU"/>
              </w:rPr>
              <w:t>2012</w:t>
            </w:r>
            <w:r w:rsidR="0062603D">
              <w:rPr>
                <w:lang w:val="en-AU" w:eastAsia="en-AU"/>
              </w:rPr>
              <w:t xml:space="preserve">, </w:t>
            </w:r>
            <w:r w:rsidR="00582A33">
              <w:rPr>
                <w:lang w:val="en-AU" w:eastAsia="en-AU"/>
              </w:rPr>
              <w:t>n</w:t>
            </w:r>
            <w:r w:rsidR="00BA0BFC" w:rsidRPr="009F3BDC">
              <w:rPr>
                <w:lang w:val="en-AU" w:eastAsia="en-AU"/>
              </w:rPr>
              <w:t>o evidence of ecologically significant impacts of dredging and spoil disposal on deep</w:t>
            </w:r>
            <w:r w:rsidR="00412726" w:rsidRPr="009F3BDC">
              <w:rPr>
                <w:lang w:val="en-AU" w:eastAsia="en-AU"/>
              </w:rPr>
              <w:t xml:space="preserve"> </w:t>
            </w:r>
            <w:r w:rsidR="00BA0BFC" w:rsidRPr="009F3BDC">
              <w:rPr>
                <w:lang w:val="en-AU" w:eastAsia="en-AU"/>
              </w:rPr>
              <w:t>water</w:t>
            </w:r>
            <w:r w:rsidR="00412726" w:rsidRPr="009F3BDC">
              <w:rPr>
                <w:lang w:val="en-AU" w:eastAsia="en-AU"/>
              </w:rPr>
              <w:t xml:space="preserve"> </w:t>
            </w:r>
            <w:r w:rsidR="00BA0BFC" w:rsidRPr="009F3BDC">
              <w:rPr>
                <w:lang w:val="en-AU" w:eastAsia="en-AU"/>
              </w:rPr>
              <w:t>seagrass communities in the Hay Point area</w:t>
            </w:r>
          </w:p>
          <w:p w:rsidR="00BA0BFC" w:rsidRDefault="00BA0BFC" w:rsidP="00050096">
            <w:pPr>
              <w:pStyle w:val="StyleTableFont9ptBefore3After0"/>
              <w:rPr>
                <w:lang w:val="en-AU" w:eastAsia="en-AU"/>
              </w:rPr>
            </w:pPr>
            <w:r w:rsidRPr="009F3BDC">
              <w:rPr>
                <w:lang w:val="en-AU" w:eastAsia="en-AU"/>
              </w:rPr>
              <w:t>Patterns of change probably driven by cyclone and flood effects</w:t>
            </w:r>
            <w:r w:rsidR="00050096">
              <w:rPr>
                <w:lang w:val="en-AU" w:eastAsia="en-AU"/>
              </w:rPr>
              <w:t>- deepwater seagrass scarce on most of Queensland coast during most of monitoring period due to flooding and cyclones</w:t>
            </w:r>
          </w:p>
          <w:p w:rsidR="002C44E7" w:rsidRPr="009F3BDC" w:rsidRDefault="002C44E7" w:rsidP="00050096">
            <w:pPr>
              <w:pStyle w:val="StyleTableFont9ptBefore3After0"/>
              <w:rPr>
                <w:lang w:val="en-AU" w:eastAsia="en-AU"/>
              </w:rPr>
            </w:pPr>
            <w:r>
              <w:rPr>
                <w:lang w:val="en-AU" w:eastAsia="en-AU"/>
              </w:rPr>
              <w:t>Monitoring scheduled to continue through 2016</w:t>
            </w:r>
          </w:p>
        </w:tc>
        <w:tc>
          <w:tcPr>
            <w:tcW w:w="519" w:type="pct"/>
            <w:shd w:val="clear" w:color="auto" w:fill="auto"/>
            <w:noWrap/>
            <w:hideMark/>
          </w:tcPr>
          <w:p w:rsidR="00420FB3" w:rsidRDefault="00420FB3" w:rsidP="00BB21C3">
            <w:pPr>
              <w:pStyle w:val="StyleTableFont9ptBefore3After0"/>
              <w:rPr>
                <w:lang w:val="en-AU" w:eastAsia="en-AU"/>
              </w:rPr>
            </w:pPr>
            <w:r>
              <w:rPr>
                <w:lang w:val="en-AU" w:eastAsia="en-AU"/>
              </w:rPr>
              <w:lastRenderedPageBreak/>
              <w:t>Monitoring specifically targeted material placement, not dredging</w:t>
            </w:r>
          </w:p>
          <w:p w:rsidR="00BA0BFC" w:rsidRPr="009F3BDC" w:rsidRDefault="009901B1" w:rsidP="00BB21C3">
            <w:pPr>
              <w:pStyle w:val="StyleTableFont9ptBefore3After0"/>
              <w:rPr>
                <w:lang w:val="en-AU" w:eastAsia="en-AU"/>
              </w:rPr>
            </w:pPr>
            <w:r>
              <w:rPr>
                <w:lang w:val="en-AU" w:eastAsia="en-AU"/>
              </w:rPr>
              <w:t>Baseline surveys not conducted. P</w:t>
            </w:r>
            <w:r w:rsidR="00BA0BFC" w:rsidRPr="009F3BDC">
              <w:rPr>
                <w:lang w:val="en-AU" w:eastAsia="en-AU"/>
              </w:rPr>
              <w:t>roject approval and commencement was during April-May period when seagrass know</w:t>
            </w:r>
            <w:r w:rsidR="00050096">
              <w:rPr>
                <w:lang w:val="en-AU" w:eastAsia="en-AU"/>
              </w:rPr>
              <w:t>n</w:t>
            </w:r>
            <w:r w:rsidR="00BA0BFC" w:rsidRPr="009F3BDC">
              <w:rPr>
                <w:lang w:val="en-AU" w:eastAsia="en-AU"/>
              </w:rPr>
              <w:t xml:space="preserve"> to be absent at Hay Point</w:t>
            </w:r>
            <w:r>
              <w:rPr>
                <w:lang w:val="en-AU" w:eastAsia="en-AU"/>
              </w:rPr>
              <w:t xml:space="preserve">, reference location selected in part on basis of broad-scale mapping </w:t>
            </w:r>
            <w:r>
              <w:rPr>
                <w:lang w:val="en-AU" w:eastAsia="en-AU"/>
              </w:rPr>
              <w:lastRenderedPageBreak/>
              <w:t>not completed until October 2010 (</w:t>
            </w:r>
            <w:r w:rsidR="008961A7">
              <w:rPr>
                <w:lang w:val="en-AU" w:eastAsia="en-AU"/>
              </w:rPr>
              <w:t>Thomas &amp; Rasheed 2010)</w:t>
            </w:r>
          </w:p>
          <w:p w:rsidR="00BA0BFC" w:rsidRDefault="00BA0BFC" w:rsidP="00BB21C3">
            <w:pPr>
              <w:pStyle w:val="StyleTableFont9ptBefore3After0"/>
              <w:rPr>
                <w:lang w:val="en-AU" w:eastAsia="en-AU"/>
              </w:rPr>
            </w:pPr>
            <w:r w:rsidRPr="009F3BDC">
              <w:rPr>
                <w:lang w:val="en-AU" w:eastAsia="en-AU"/>
              </w:rPr>
              <w:t>Seagrass absent during most of monitoring period; this occurred on much of QLD coast due to cyclones and floods</w:t>
            </w:r>
          </w:p>
          <w:p w:rsidR="00050096" w:rsidRDefault="00050096" w:rsidP="00BB21C3">
            <w:pPr>
              <w:pStyle w:val="StyleTableFont9ptBefore3After0"/>
              <w:rPr>
                <w:lang w:val="en-AU" w:eastAsia="en-AU"/>
              </w:rPr>
            </w:pPr>
            <w:r>
              <w:rPr>
                <w:lang w:val="en-AU" w:eastAsia="en-AU"/>
              </w:rPr>
              <w:t>No statistical analysis as seagrass was not present during most of monitoring period</w:t>
            </w:r>
          </w:p>
          <w:p w:rsidR="00CC3532" w:rsidRPr="009F3BDC" w:rsidRDefault="00CC3532" w:rsidP="00BB21C3">
            <w:pPr>
              <w:pStyle w:val="StyleTableFont9ptBefore3After0"/>
              <w:rPr>
                <w:lang w:val="en-AU" w:eastAsia="en-AU"/>
              </w:rPr>
            </w:pPr>
            <w:r>
              <w:rPr>
                <w:lang w:val="en-AU" w:eastAsia="en-AU"/>
              </w:rPr>
              <w:t>Statistical power not reported</w:t>
            </w:r>
          </w:p>
          <w:p w:rsidR="00BA0BFC" w:rsidRPr="009F3BDC" w:rsidRDefault="00BA0BFC" w:rsidP="00BB21C3">
            <w:pPr>
              <w:pStyle w:val="StyleTableFont9ptBefore3After0"/>
              <w:rPr>
                <w:lang w:val="en-AU" w:eastAsia="en-AU"/>
              </w:rPr>
            </w:pPr>
          </w:p>
        </w:tc>
        <w:tc>
          <w:tcPr>
            <w:tcW w:w="393" w:type="pct"/>
            <w:shd w:val="clear" w:color="auto" w:fill="auto"/>
            <w:noWrap/>
            <w:hideMark/>
          </w:tcPr>
          <w:p w:rsidR="00BA0BFC" w:rsidRPr="009F3BDC" w:rsidRDefault="00E2599D" w:rsidP="00B5615B">
            <w:pPr>
              <w:pStyle w:val="TableFont"/>
              <w:spacing w:before="144" w:after="144"/>
              <w:rPr>
                <w:sz w:val="18"/>
                <w:szCs w:val="18"/>
                <w:lang w:val="en-AU" w:eastAsia="en-AU"/>
              </w:rPr>
            </w:pPr>
            <w:hyperlink r:id="rId46" w:history="1">
              <w:r w:rsidR="00BA0BFC" w:rsidRPr="009F3BDC">
                <w:rPr>
                  <w:sz w:val="18"/>
                  <w:szCs w:val="18"/>
                  <w:lang w:val="en-AU" w:eastAsia="en-AU"/>
                </w:rPr>
                <w:t>BMA 2012</w:t>
              </w:r>
            </w:hyperlink>
            <w:r w:rsidR="00050096">
              <w:t>, 2013</w:t>
            </w:r>
          </w:p>
        </w:tc>
      </w:tr>
      <w:tr w:rsidR="00BA0BFC" w:rsidRPr="009F3BDC" w:rsidTr="00FE5CF3">
        <w:trPr>
          <w:trHeight w:val="300"/>
        </w:trPr>
        <w:tc>
          <w:tcPr>
            <w:tcW w:w="553" w:type="pct"/>
            <w:shd w:val="clear" w:color="auto" w:fill="auto"/>
            <w:noWrap/>
            <w:hideMark/>
          </w:tcPr>
          <w:p w:rsidR="00BA0BFC" w:rsidRPr="009F3BDC" w:rsidRDefault="00412726" w:rsidP="00BB21C3">
            <w:pPr>
              <w:pStyle w:val="StyleTableFont9ptBefore3After0"/>
              <w:rPr>
                <w:lang w:val="en-AU" w:eastAsia="en-AU"/>
              </w:rPr>
            </w:pPr>
            <w:r w:rsidRPr="009F3BDC">
              <w:rPr>
                <w:lang w:val="en-AU" w:eastAsia="en-AU"/>
              </w:rPr>
              <w:lastRenderedPageBreak/>
              <w:t>Hay Point Coal Terminal Expansion Project Phase 3 (HPX3)</w:t>
            </w:r>
          </w:p>
        </w:tc>
        <w:tc>
          <w:tcPr>
            <w:tcW w:w="325"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infauna</w:t>
            </w:r>
          </w:p>
        </w:tc>
        <w:tc>
          <w:tcPr>
            <w:tcW w:w="559"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Infauna abundance, family richness, taxonomic composition</w:t>
            </w:r>
          </w:p>
          <w:p w:rsidR="00BA0BFC" w:rsidRPr="009F3BDC" w:rsidRDefault="00BA0BFC" w:rsidP="00BB21C3">
            <w:pPr>
              <w:pStyle w:val="StyleTableFont9ptBefore3After0"/>
              <w:rPr>
                <w:lang w:val="en-AU" w:eastAsia="en-AU"/>
              </w:rPr>
            </w:pPr>
            <w:r w:rsidRPr="009F3BDC">
              <w:rPr>
                <w:lang w:val="en-AU" w:eastAsia="en-AU"/>
              </w:rPr>
              <w:t>Sediment PSD, TOC</w:t>
            </w:r>
          </w:p>
        </w:tc>
        <w:tc>
          <w:tcPr>
            <w:tcW w:w="683" w:type="pct"/>
            <w:shd w:val="clear" w:color="auto" w:fill="auto"/>
            <w:noWrap/>
            <w:hideMark/>
          </w:tcPr>
          <w:p w:rsidR="00BA0BFC" w:rsidRDefault="00BA0BFC" w:rsidP="00BB21C3">
            <w:pPr>
              <w:pStyle w:val="StyleTableFont9ptBefore3After0"/>
              <w:rPr>
                <w:lang w:val="en-AU" w:eastAsia="en-AU"/>
              </w:rPr>
            </w:pPr>
            <w:r w:rsidRPr="009F3BDC">
              <w:rPr>
                <w:lang w:val="en-AU" w:eastAsia="en-AU"/>
              </w:rPr>
              <w:t>Grab sampling</w:t>
            </w:r>
          </w:p>
          <w:p w:rsidR="0055376B" w:rsidRPr="009F3BDC" w:rsidRDefault="0055376B" w:rsidP="00BB21C3">
            <w:pPr>
              <w:pStyle w:val="StyleTableFont9ptBefore3After0"/>
              <w:rPr>
                <w:lang w:val="en-AU" w:eastAsia="en-AU"/>
              </w:rPr>
            </w:pPr>
            <w:r>
              <w:rPr>
                <w:lang w:val="en-AU" w:eastAsia="en-AU"/>
              </w:rPr>
              <w:t>Infauna identified to family level</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1 impact area(HPX3 placement site), 1 previous disturbance area (previously used for dredge material placement) 2 undisturbed area</w:t>
            </w:r>
          </w:p>
          <w:p w:rsidR="00BA0BFC" w:rsidRPr="009F3BDC" w:rsidRDefault="00BA0BFC" w:rsidP="00BB21C3">
            <w:pPr>
              <w:pStyle w:val="StyleTableFont9ptBefore3After0"/>
              <w:rPr>
                <w:lang w:val="en-AU" w:eastAsia="en-AU"/>
              </w:rPr>
            </w:pPr>
            <w:r w:rsidRPr="009F3BDC">
              <w:rPr>
                <w:lang w:val="en-AU" w:eastAsia="en-AU"/>
              </w:rPr>
              <w:t>Sampling locations in previous disturbance and undisturbed areas at distances of 250 m and 2 km on axis radiating N, SW, and SE from impact area</w:t>
            </w:r>
          </w:p>
          <w:p w:rsidR="00BA0BFC" w:rsidRPr="009F3BDC" w:rsidRDefault="00BA0BFC" w:rsidP="00BB21C3">
            <w:pPr>
              <w:pStyle w:val="StyleTableFont9ptBefore3After0"/>
              <w:rPr>
                <w:lang w:val="en-AU" w:eastAsia="en-AU"/>
              </w:rPr>
            </w:pPr>
            <w:r w:rsidRPr="009F3BDC">
              <w:rPr>
                <w:lang w:val="en-AU" w:eastAsia="en-AU"/>
              </w:rPr>
              <w:t>4 sites within each of the 7</w:t>
            </w:r>
            <w:r w:rsidR="00341443">
              <w:rPr>
                <w:lang w:val="en-AU" w:eastAsia="en-AU"/>
              </w:rPr>
              <w:t xml:space="preserve"> locations</w:t>
            </w:r>
          </w:p>
          <w:p w:rsidR="00BA0BFC" w:rsidRPr="009F3BDC" w:rsidRDefault="00BA0BFC" w:rsidP="00BB21C3">
            <w:pPr>
              <w:pStyle w:val="StyleTableFont9ptBefore3After0"/>
              <w:rPr>
                <w:lang w:val="en-AU" w:eastAsia="en-AU"/>
              </w:rPr>
            </w:pPr>
            <w:r w:rsidRPr="009F3BDC">
              <w:rPr>
                <w:lang w:val="en-AU" w:eastAsia="en-AU"/>
              </w:rPr>
              <w:t>8 grabs for infauna, 2 for PSD/TOC at each site</w:t>
            </w:r>
          </w:p>
          <w:p w:rsidR="00BA0BFC" w:rsidRPr="009F3BDC" w:rsidRDefault="00BA0BFC" w:rsidP="00B5615B">
            <w:pPr>
              <w:pStyle w:val="TableFont"/>
              <w:spacing w:before="144" w:after="144"/>
              <w:rPr>
                <w:sz w:val="18"/>
                <w:szCs w:val="18"/>
                <w:lang w:val="en-AU" w:eastAsia="en-AU"/>
              </w:rPr>
            </w:pP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1 baseline survey (</w:t>
            </w:r>
            <w:r w:rsidR="00DC05C9">
              <w:rPr>
                <w:lang w:val="en-AU" w:eastAsia="en-AU"/>
              </w:rPr>
              <w:t xml:space="preserve">late </w:t>
            </w:r>
            <w:r w:rsidRPr="009F3BDC">
              <w:rPr>
                <w:lang w:val="en-AU" w:eastAsia="en-AU"/>
              </w:rPr>
              <w:t>March-</w:t>
            </w:r>
            <w:r w:rsidR="00DC05C9">
              <w:rPr>
                <w:lang w:val="en-AU" w:eastAsia="en-AU"/>
              </w:rPr>
              <w:t xml:space="preserve">early </w:t>
            </w:r>
            <w:r w:rsidRPr="009F3BDC">
              <w:rPr>
                <w:lang w:val="en-AU" w:eastAsia="en-AU"/>
              </w:rPr>
              <w:t>April 2010)</w:t>
            </w:r>
          </w:p>
          <w:p w:rsidR="00BA0BFC" w:rsidRPr="009F3BDC" w:rsidRDefault="00BA0BFC" w:rsidP="00BB21C3">
            <w:pPr>
              <w:pStyle w:val="StyleTableFont9ptBefore3After0"/>
              <w:rPr>
                <w:lang w:val="en-AU" w:eastAsia="en-AU"/>
              </w:rPr>
            </w:pPr>
            <w:r w:rsidRPr="009F3BDC">
              <w:rPr>
                <w:lang w:val="en-AU" w:eastAsia="en-AU"/>
              </w:rPr>
              <w:t>2 post-dredging surveys: 1 month (Oct 11) and 1 year (Sept-Oct 12) post-</w:t>
            </w:r>
            <w:r w:rsidR="00412726" w:rsidRPr="009F3BDC">
              <w:rPr>
                <w:lang w:val="en-AU" w:eastAsia="en-AU"/>
              </w:rPr>
              <w:t>dredging</w:t>
            </w:r>
          </w:p>
        </w:tc>
        <w:tc>
          <w:tcPr>
            <w:tcW w:w="602" w:type="pct"/>
            <w:shd w:val="clear" w:color="auto" w:fill="auto"/>
            <w:noWrap/>
            <w:hideMark/>
          </w:tcPr>
          <w:p w:rsidR="00BA0BFC" w:rsidRDefault="0055376B" w:rsidP="00BB21C3">
            <w:pPr>
              <w:pStyle w:val="StyleTableFont9ptBefore3After0"/>
              <w:rPr>
                <w:lang w:val="en-AU" w:eastAsia="en-AU"/>
              </w:rPr>
            </w:pPr>
            <w:r>
              <w:rPr>
                <w:lang w:val="en-AU" w:eastAsia="en-AU"/>
              </w:rPr>
              <w:t>Order-of-magnitude</w:t>
            </w:r>
            <w:r w:rsidR="00BA0BFC" w:rsidRPr="009F3BDC">
              <w:rPr>
                <w:lang w:val="en-AU" w:eastAsia="en-AU"/>
              </w:rPr>
              <w:t xml:space="preserve"> increase in infauna abundance and </w:t>
            </w:r>
            <w:r>
              <w:rPr>
                <w:lang w:val="en-AU" w:eastAsia="en-AU"/>
              </w:rPr>
              <w:t>tripling of family richness</w:t>
            </w:r>
            <w:r w:rsidR="00BA0BFC" w:rsidRPr="009F3BDC">
              <w:rPr>
                <w:lang w:val="en-AU" w:eastAsia="en-AU"/>
              </w:rPr>
              <w:t xml:space="preserve">, and </w:t>
            </w:r>
            <w:r w:rsidR="00CC3532">
              <w:rPr>
                <w:lang w:val="en-AU" w:eastAsia="en-AU"/>
              </w:rPr>
              <w:t xml:space="preserve">statistically significant </w:t>
            </w:r>
            <w:r w:rsidR="00BA0BFC" w:rsidRPr="009F3BDC">
              <w:rPr>
                <w:lang w:val="en-AU" w:eastAsia="en-AU"/>
              </w:rPr>
              <w:t>changes in community structure</w:t>
            </w:r>
            <w:r w:rsidR="00341443">
              <w:rPr>
                <w:lang w:val="en-AU" w:eastAsia="en-AU"/>
              </w:rPr>
              <w:t>,</w:t>
            </w:r>
            <w:r w:rsidR="00BA0BFC" w:rsidRPr="009F3BDC">
              <w:rPr>
                <w:lang w:val="en-AU" w:eastAsia="en-AU"/>
              </w:rPr>
              <w:t xml:space="preserve"> from baseline to 1st post-dredging survey, much smaller increases between the post dredging surveys</w:t>
            </w:r>
          </w:p>
          <w:p w:rsidR="00341443" w:rsidRDefault="00341443" w:rsidP="00BB21C3">
            <w:pPr>
              <w:pStyle w:val="StyleTableFont9ptBefore3After0"/>
              <w:rPr>
                <w:lang w:val="en-AU" w:eastAsia="en-AU"/>
              </w:rPr>
            </w:pPr>
            <w:r>
              <w:rPr>
                <w:lang w:val="en-AU" w:eastAsia="en-AU"/>
              </w:rPr>
              <w:t xml:space="preserve">Spatial patterns of abundance, species richness, and community structure do not indicate any clear relationship to material disposal </w:t>
            </w:r>
          </w:p>
          <w:p w:rsidR="00341443" w:rsidRPr="009F3BDC" w:rsidRDefault="00341443" w:rsidP="00341443">
            <w:pPr>
              <w:pStyle w:val="StyleTableFont9ptBefore3After0"/>
              <w:rPr>
                <w:lang w:val="en-AU" w:eastAsia="en-AU"/>
              </w:rPr>
            </w:pPr>
            <w:r w:rsidRPr="009F3BDC">
              <w:rPr>
                <w:lang w:val="en-AU" w:eastAsia="en-AU"/>
              </w:rPr>
              <w:t>No impacts detected from disposal of dredge material</w:t>
            </w:r>
          </w:p>
          <w:p w:rsidR="00BA0BFC" w:rsidRPr="009F3BDC" w:rsidRDefault="00BA0BFC" w:rsidP="00BB21C3">
            <w:pPr>
              <w:pStyle w:val="StyleTableFont9ptBefore3After0"/>
              <w:rPr>
                <w:lang w:val="en-AU" w:eastAsia="en-AU"/>
              </w:rPr>
            </w:pPr>
            <w:r w:rsidRPr="009F3BDC">
              <w:rPr>
                <w:lang w:val="en-AU" w:eastAsia="en-AU"/>
              </w:rPr>
              <w:t>Results probably reflect recovery from effects of Cyclone Ului</w:t>
            </w:r>
          </w:p>
        </w:tc>
        <w:tc>
          <w:tcPr>
            <w:tcW w:w="519" w:type="pct"/>
            <w:shd w:val="clear" w:color="auto" w:fill="auto"/>
            <w:noWrap/>
            <w:hideMark/>
          </w:tcPr>
          <w:p w:rsidR="00BA0BFC" w:rsidRDefault="00BA0BFC" w:rsidP="00BB21C3">
            <w:pPr>
              <w:pStyle w:val="StyleTableFont9ptBefore3After0"/>
              <w:rPr>
                <w:lang w:val="en-AU" w:eastAsia="en-AU"/>
              </w:rPr>
            </w:pPr>
            <w:r w:rsidRPr="009F3BDC">
              <w:rPr>
                <w:lang w:val="en-AU" w:eastAsia="en-AU"/>
              </w:rPr>
              <w:t>Baseline survey conducted immediately after Cyclone Ului passed through area</w:t>
            </w:r>
          </w:p>
          <w:p w:rsidR="00BA0BFC" w:rsidRDefault="00776233" w:rsidP="003E0E38">
            <w:pPr>
              <w:pStyle w:val="StyleTableFont9ptBefore3After0"/>
              <w:rPr>
                <w:lang w:val="en-AU" w:eastAsia="en-AU"/>
              </w:rPr>
            </w:pPr>
            <w:r>
              <w:rPr>
                <w:lang w:val="en-AU" w:eastAsia="en-AU"/>
              </w:rPr>
              <w:t>Severely</w:t>
            </w:r>
            <w:r w:rsidR="003E0E38">
              <w:rPr>
                <w:lang w:val="en-AU" w:eastAsia="en-AU"/>
              </w:rPr>
              <w:t xml:space="preserve"> compromised baseline makes valid before-after comparisons impossible</w:t>
            </w:r>
          </w:p>
          <w:p w:rsidR="003E0E38" w:rsidRPr="009F3BDC" w:rsidRDefault="003E0E38" w:rsidP="003E0E38">
            <w:pPr>
              <w:pStyle w:val="StyleTableFont9ptBefore3After0"/>
              <w:rPr>
                <w:szCs w:val="18"/>
                <w:lang w:val="en-AU" w:eastAsia="en-AU"/>
              </w:rPr>
            </w:pPr>
            <w:r>
              <w:rPr>
                <w:lang w:val="en-AU" w:eastAsia="en-AU"/>
              </w:rPr>
              <w:t>Statistical power not reported</w:t>
            </w:r>
          </w:p>
        </w:tc>
        <w:tc>
          <w:tcPr>
            <w:tcW w:w="393" w:type="pct"/>
            <w:shd w:val="clear" w:color="auto" w:fill="auto"/>
            <w:noWrap/>
            <w:hideMark/>
          </w:tcPr>
          <w:p w:rsidR="00BA0BFC" w:rsidRPr="009F3BDC" w:rsidRDefault="00E2599D" w:rsidP="00B5615B">
            <w:pPr>
              <w:pStyle w:val="TableFont"/>
              <w:spacing w:before="144" w:after="144"/>
              <w:rPr>
                <w:sz w:val="18"/>
                <w:szCs w:val="18"/>
                <w:lang w:val="en-AU" w:eastAsia="en-AU"/>
              </w:rPr>
            </w:pPr>
            <w:hyperlink r:id="rId47" w:history="1">
              <w:r w:rsidR="00BA0BFC" w:rsidRPr="009F3BDC">
                <w:rPr>
                  <w:sz w:val="18"/>
                  <w:szCs w:val="18"/>
                  <w:lang w:val="en-AU" w:eastAsia="en-AU"/>
                </w:rPr>
                <w:t>BMA 2012</w:t>
              </w:r>
            </w:hyperlink>
            <w:r w:rsidR="00D52B1F">
              <w:t>, 2013</w:t>
            </w:r>
          </w:p>
        </w:tc>
      </w:tr>
      <w:tr w:rsidR="00BA0BFC" w:rsidRPr="009F3BDC" w:rsidTr="00BA0BFC">
        <w:trPr>
          <w:trHeight w:val="300"/>
        </w:trPr>
        <w:tc>
          <w:tcPr>
            <w:tcW w:w="5000" w:type="pct"/>
            <w:gridSpan w:val="9"/>
            <w:shd w:val="clear" w:color="auto" w:fill="auto"/>
            <w:noWrap/>
          </w:tcPr>
          <w:p w:rsidR="00BA0BFC" w:rsidRPr="009F3BDC" w:rsidRDefault="00BA0BFC" w:rsidP="002A7749">
            <w:pPr>
              <w:pStyle w:val="TableFontH"/>
              <w:jc w:val="left"/>
              <w:rPr>
                <w:sz w:val="18"/>
                <w:szCs w:val="18"/>
                <w:lang w:val="en-AU"/>
              </w:rPr>
            </w:pPr>
            <w:r w:rsidRPr="009F3BDC">
              <w:rPr>
                <w:sz w:val="18"/>
                <w:szCs w:val="18"/>
                <w:lang w:val="en-AU" w:eastAsia="en-AU"/>
              </w:rPr>
              <w:t>Port of Abbot Point</w:t>
            </w:r>
          </w:p>
        </w:tc>
      </w:tr>
      <w:tr w:rsidR="00BA0BFC" w:rsidRPr="009F3BDC" w:rsidTr="00FE5CF3">
        <w:trPr>
          <w:trHeight w:val="300"/>
        </w:trPr>
        <w:tc>
          <w:tcPr>
            <w:tcW w:w="553" w:type="pct"/>
            <w:shd w:val="clear" w:color="auto" w:fill="auto"/>
            <w:noWrap/>
            <w:hideMark/>
          </w:tcPr>
          <w:p w:rsidR="00BA0BFC" w:rsidRPr="009F3BDC" w:rsidRDefault="00B43EA4" w:rsidP="00BB21C3">
            <w:pPr>
              <w:pStyle w:val="StyleTableFont9ptBefore3After0"/>
              <w:rPr>
                <w:lang w:val="en-AU" w:eastAsia="en-AU"/>
              </w:rPr>
            </w:pPr>
            <w:r>
              <w:rPr>
                <w:lang w:val="en-AU" w:eastAsia="en-AU"/>
              </w:rPr>
              <w:t>SKM was unable to obtain reports of ecological monitoring during dredging and material placement campaigns in the Port of Abbot Point</w:t>
            </w:r>
          </w:p>
        </w:tc>
        <w:tc>
          <w:tcPr>
            <w:tcW w:w="325" w:type="pct"/>
            <w:shd w:val="clear" w:color="auto" w:fill="auto"/>
            <w:noWrap/>
            <w:hideMark/>
          </w:tcPr>
          <w:p w:rsidR="00BA0BFC" w:rsidRPr="009F3BDC" w:rsidRDefault="00BA0BFC" w:rsidP="00B5615B">
            <w:pPr>
              <w:pStyle w:val="TableFont"/>
              <w:spacing w:before="144" w:after="144"/>
              <w:rPr>
                <w:rFonts w:cs="Arial"/>
                <w:bCs/>
                <w:sz w:val="18"/>
                <w:szCs w:val="18"/>
                <w:lang w:val="en-AU" w:eastAsia="en-AU"/>
              </w:rPr>
            </w:pPr>
          </w:p>
        </w:tc>
        <w:tc>
          <w:tcPr>
            <w:tcW w:w="559" w:type="pct"/>
            <w:shd w:val="clear" w:color="auto" w:fill="auto"/>
            <w:noWrap/>
            <w:hideMark/>
          </w:tcPr>
          <w:p w:rsidR="00BA0BFC" w:rsidRPr="009F3BDC" w:rsidRDefault="00BA0BFC" w:rsidP="00B5615B">
            <w:pPr>
              <w:pStyle w:val="TableFont"/>
              <w:spacing w:before="144" w:after="144"/>
              <w:rPr>
                <w:rFonts w:cs="Arial"/>
                <w:bCs/>
                <w:sz w:val="18"/>
                <w:szCs w:val="18"/>
                <w:lang w:val="en-AU" w:eastAsia="en-AU"/>
              </w:rPr>
            </w:pPr>
          </w:p>
        </w:tc>
        <w:tc>
          <w:tcPr>
            <w:tcW w:w="683" w:type="pct"/>
            <w:shd w:val="clear" w:color="auto" w:fill="auto"/>
            <w:noWrap/>
            <w:hideMark/>
          </w:tcPr>
          <w:p w:rsidR="00BA0BFC" w:rsidRPr="009F3BDC" w:rsidRDefault="00BA0BFC" w:rsidP="00B5615B">
            <w:pPr>
              <w:pStyle w:val="TableFont"/>
              <w:spacing w:before="144" w:after="144"/>
              <w:rPr>
                <w:rFonts w:cs="Arial"/>
                <w:bCs/>
                <w:sz w:val="18"/>
                <w:szCs w:val="18"/>
                <w:lang w:val="en-AU" w:eastAsia="en-AU"/>
              </w:rPr>
            </w:pPr>
          </w:p>
        </w:tc>
        <w:tc>
          <w:tcPr>
            <w:tcW w:w="683" w:type="pct"/>
            <w:shd w:val="clear" w:color="auto" w:fill="auto"/>
            <w:noWrap/>
            <w:hideMark/>
          </w:tcPr>
          <w:p w:rsidR="00BA0BFC" w:rsidRPr="009F3BDC" w:rsidRDefault="00BA0BFC" w:rsidP="00B5615B">
            <w:pPr>
              <w:pStyle w:val="TableFont"/>
              <w:spacing w:before="144" w:after="144"/>
              <w:rPr>
                <w:rFonts w:cs="Arial"/>
                <w:bCs/>
                <w:sz w:val="18"/>
                <w:szCs w:val="18"/>
                <w:lang w:val="en-AU" w:eastAsia="en-AU"/>
              </w:rPr>
            </w:pPr>
          </w:p>
        </w:tc>
        <w:tc>
          <w:tcPr>
            <w:tcW w:w="683" w:type="pct"/>
            <w:shd w:val="clear" w:color="auto" w:fill="auto"/>
            <w:noWrap/>
            <w:hideMark/>
          </w:tcPr>
          <w:p w:rsidR="00BA0BFC" w:rsidRPr="009F3BDC" w:rsidRDefault="00BA0BFC" w:rsidP="00B5615B">
            <w:pPr>
              <w:pStyle w:val="TableFont"/>
              <w:spacing w:before="144" w:after="144"/>
              <w:rPr>
                <w:rFonts w:cs="Arial"/>
                <w:bCs/>
                <w:sz w:val="18"/>
                <w:szCs w:val="18"/>
                <w:lang w:val="en-AU" w:eastAsia="en-AU"/>
              </w:rPr>
            </w:pPr>
          </w:p>
        </w:tc>
        <w:tc>
          <w:tcPr>
            <w:tcW w:w="602" w:type="pct"/>
            <w:shd w:val="clear" w:color="auto" w:fill="auto"/>
            <w:noWrap/>
            <w:hideMark/>
          </w:tcPr>
          <w:p w:rsidR="00BA0BFC" w:rsidRPr="009F3BDC" w:rsidRDefault="00BA0BFC" w:rsidP="00B5615B">
            <w:pPr>
              <w:pStyle w:val="TableFont"/>
              <w:spacing w:before="144" w:after="144"/>
              <w:rPr>
                <w:rFonts w:cs="Arial"/>
                <w:bCs/>
                <w:sz w:val="18"/>
                <w:szCs w:val="18"/>
                <w:lang w:val="en-AU" w:eastAsia="en-AU"/>
              </w:rPr>
            </w:pPr>
          </w:p>
        </w:tc>
        <w:tc>
          <w:tcPr>
            <w:tcW w:w="519" w:type="pct"/>
            <w:shd w:val="clear" w:color="auto" w:fill="auto"/>
            <w:noWrap/>
            <w:hideMark/>
          </w:tcPr>
          <w:p w:rsidR="00BA0BFC" w:rsidRPr="009F3BDC" w:rsidRDefault="00BA0BFC" w:rsidP="00B5615B">
            <w:pPr>
              <w:pStyle w:val="TableFont"/>
              <w:spacing w:before="144" w:after="144"/>
              <w:rPr>
                <w:rFonts w:cs="Arial"/>
                <w:bCs/>
                <w:sz w:val="18"/>
                <w:szCs w:val="18"/>
                <w:lang w:val="en-AU" w:eastAsia="en-AU"/>
              </w:rPr>
            </w:pPr>
          </w:p>
        </w:tc>
        <w:tc>
          <w:tcPr>
            <w:tcW w:w="393" w:type="pct"/>
            <w:shd w:val="clear" w:color="auto" w:fill="auto"/>
            <w:noWrap/>
            <w:hideMark/>
          </w:tcPr>
          <w:p w:rsidR="00BA0BFC" w:rsidRPr="009F3BDC" w:rsidRDefault="00BA0BFC" w:rsidP="00B5615B">
            <w:pPr>
              <w:pStyle w:val="TableFont"/>
              <w:spacing w:before="144" w:after="144"/>
              <w:rPr>
                <w:rFonts w:cs="Arial"/>
                <w:bCs/>
                <w:sz w:val="18"/>
                <w:szCs w:val="18"/>
                <w:lang w:val="en-AU" w:eastAsia="en-AU"/>
              </w:rPr>
            </w:pPr>
          </w:p>
        </w:tc>
      </w:tr>
      <w:tr w:rsidR="00BA0BFC" w:rsidRPr="009F3BDC" w:rsidTr="00BA0BFC">
        <w:trPr>
          <w:trHeight w:val="300"/>
        </w:trPr>
        <w:tc>
          <w:tcPr>
            <w:tcW w:w="5000" w:type="pct"/>
            <w:gridSpan w:val="9"/>
            <w:shd w:val="clear" w:color="auto" w:fill="auto"/>
            <w:noWrap/>
          </w:tcPr>
          <w:p w:rsidR="00BA0BFC" w:rsidRPr="009F3BDC" w:rsidRDefault="00BA0BFC" w:rsidP="002A7749">
            <w:pPr>
              <w:pStyle w:val="TableFontH"/>
              <w:jc w:val="left"/>
              <w:rPr>
                <w:sz w:val="18"/>
                <w:szCs w:val="18"/>
                <w:lang w:val="en-AU"/>
              </w:rPr>
            </w:pPr>
            <w:r w:rsidRPr="009F3BDC">
              <w:rPr>
                <w:sz w:val="18"/>
                <w:szCs w:val="18"/>
                <w:lang w:val="en-AU" w:eastAsia="en-AU"/>
              </w:rPr>
              <w:t>Port of Townsville</w:t>
            </w:r>
          </w:p>
        </w:tc>
      </w:tr>
      <w:tr w:rsidR="00BA0BFC" w:rsidRPr="009F3BDC" w:rsidTr="00FE5CF3">
        <w:trPr>
          <w:trHeight w:val="300"/>
        </w:trPr>
        <w:tc>
          <w:tcPr>
            <w:tcW w:w="55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Eastern Port Development capital dredging, Jan-Apr 1993</w:t>
            </w:r>
          </w:p>
        </w:tc>
        <w:tc>
          <w:tcPr>
            <w:tcW w:w="325"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Seagrass</w:t>
            </w:r>
          </w:p>
        </w:tc>
        <w:tc>
          <w:tcPr>
            <w:tcW w:w="559" w:type="pct"/>
            <w:shd w:val="clear" w:color="auto" w:fill="auto"/>
            <w:noWrap/>
            <w:hideMark/>
          </w:tcPr>
          <w:p w:rsidR="00BA0BFC" w:rsidRPr="009F3BDC" w:rsidRDefault="00CF4BA9" w:rsidP="00BB21C3">
            <w:pPr>
              <w:pStyle w:val="StyleTableFont9ptBefore3After0"/>
              <w:rPr>
                <w:lang w:val="en-AU" w:eastAsia="en-AU"/>
              </w:rPr>
            </w:pPr>
            <w:r w:rsidRPr="009F3BDC">
              <w:rPr>
                <w:lang w:val="en-AU" w:eastAsia="en-AU"/>
              </w:rPr>
              <w:t>Per cent</w:t>
            </w:r>
            <w:r w:rsidR="00BA0BFC" w:rsidRPr="009F3BDC">
              <w:rPr>
                <w:lang w:val="en-AU" w:eastAsia="en-AU"/>
              </w:rPr>
              <w:t xml:space="preserve"> cover</w:t>
            </w:r>
          </w:p>
          <w:p w:rsidR="00BA0BFC" w:rsidRPr="009F3BDC" w:rsidRDefault="00BA0BFC" w:rsidP="00BB21C3">
            <w:pPr>
              <w:pStyle w:val="StyleTableFont9ptBefore3After0"/>
              <w:rPr>
                <w:lang w:val="en-AU" w:eastAsia="en-AU"/>
              </w:rPr>
            </w:pPr>
            <w:r w:rsidRPr="009F3BDC">
              <w:rPr>
                <w:lang w:val="en-AU" w:eastAsia="en-AU"/>
              </w:rPr>
              <w:t>Spatial distribution of meadows</w:t>
            </w:r>
          </w:p>
          <w:p w:rsidR="00BA0BFC" w:rsidRPr="009F3BDC" w:rsidRDefault="00BA0BFC" w:rsidP="00BB21C3">
            <w:pPr>
              <w:pStyle w:val="StyleTableFont9ptBefore3After0"/>
              <w:rPr>
                <w:lang w:val="en-AU" w:eastAsia="en-AU"/>
              </w:rPr>
            </w:pPr>
            <w:r w:rsidRPr="009F3BDC">
              <w:rPr>
                <w:lang w:val="en-AU" w:eastAsia="en-AU"/>
              </w:rPr>
              <w:lastRenderedPageBreak/>
              <w:t>Species composition</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lastRenderedPageBreak/>
              <w:t>Aerial photography</w:t>
            </w:r>
          </w:p>
          <w:p w:rsidR="00BA0BFC" w:rsidRDefault="00BA0BFC" w:rsidP="00FC3956">
            <w:pPr>
              <w:pStyle w:val="StyleTableFont9ptBefore3After0"/>
              <w:rPr>
                <w:lang w:val="en-AU" w:eastAsia="en-AU"/>
              </w:rPr>
            </w:pPr>
            <w:r w:rsidRPr="009F3BDC">
              <w:rPr>
                <w:lang w:val="en-AU" w:eastAsia="en-AU"/>
              </w:rPr>
              <w:t>Ground-truthing surveys (intertidal and divers)</w:t>
            </w:r>
            <w:r w:rsidR="00FC3956">
              <w:rPr>
                <w:lang w:val="en-AU" w:eastAsia="en-AU"/>
              </w:rPr>
              <w:t xml:space="preserve"> recording </w:t>
            </w:r>
            <w:r w:rsidR="00FC3956">
              <w:rPr>
                <w:lang w:val="en-AU" w:eastAsia="en-AU"/>
              </w:rPr>
              <w:lastRenderedPageBreak/>
              <w:t>species composition and recording uncalibrated visual estimates of per cent cover</w:t>
            </w:r>
          </w:p>
          <w:p w:rsidR="00FC3956" w:rsidRPr="009F3BDC" w:rsidRDefault="00FC3956" w:rsidP="00FC3956">
            <w:pPr>
              <w:pStyle w:val="StyleTableFont9ptBefore3After0"/>
              <w:rPr>
                <w:lang w:val="en-AU" w:eastAsia="en-AU"/>
              </w:rPr>
            </w:pP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lastRenderedPageBreak/>
              <w:t>Two areas surveyed: E side of Cleveland Bay and SW side of Magnetic Island</w:t>
            </w:r>
          </w:p>
          <w:p w:rsidR="00BA0BFC" w:rsidRPr="009F3BDC" w:rsidRDefault="00BA0BFC" w:rsidP="00BB21C3">
            <w:pPr>
              <w:pStyle w:val="StyleTableFont9ptBefore3After0"/>
              <w:rPr>
                <w:lang w:val="en-AU" w:eastAsia="en-AU"/>
              </w:rPr>
            </w:pPr>
            <w:r w:rsidRPr="009F3BDC">
              <w:rPr>
                <w:lang w:val="en-AU" w:eastAsia="en-AU"/>
              </w:rPr>
              <w:lastRenderedPageBreak/>
              <w:t>Baseline survey: 25 ground-truthing sites Cleveland Bay, 19 Magnetic Is</w:t>
            </w:r>
          </w:p>
          <w:p w:rsidR="00BA0BFC" w:rsidRDefault="00BA0BFC" w:rsidP="00BB21C3">
            <w:pPr>
              <w:pStyle w:val="StyleTableFont9ptBefore3After0"/>
              <w:rPr>
                <w:lang w:val="en-AU" w:eastAsia="en-AU"/>
              </w:rPr>
            </w:pPr>
            <w:r w:rsidRPr="009F3BDC">
              <w:rPr>
                <w:lang w:val="en-AU" w:eastAsia="en-AU"/>
              </w:rPr>
              <w:t>Post-dredging survey: 11 ground-truthing sites Cleveland Bay, 4 Magnetic Is</w:t>
            </w:r>
          </w:p>
          <w:p w:rsidR="00FC3956" w:rsidRPr="009F3BDC" w:rsidRDefault="00FC3956" w:rsidP="00BB21C3">
            <w:pPr>
              <w:pStyle w:val="StyleTableFont9ptBefore3After0"/>
              <w:rPr>
                <w:lang w:val="en-AU" w:eastAsia="en-AU"/>
              </w:rPr>
            </w:pPr>
            <w:r>
              <w:rPr>
                <w:lang w:val="en-AU" w:eastAsia="en-AU"/>
              </w:rPr>
              <w:t>Ground truthing sites permanent but accuracy of GPS at the time was 30-50 m; divers did swims around each site to compensate by characterising a relatively large area around each location</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lastRenderedPageBreak/>
              <w:t>1 baseline survey one month before dredging (Dec 92)</w:t>
            </w:r>
          </w:p>
          <w:p w:rsidR="00BA0BFC" w:rsidRPr="009F3BDC" w:rsidRDefault="00BA0BFC" w:rsidP="00BB21C3">
            <w:pPr>
              <w:pStyle w:val="StyleTableFont9ptBefore3After0"/>
              <w:rPr>
                <w:lang w:val="en-AU" w:eastAsia="en-AU"/>
              </w:rPr>
            </w:pPr>
            <w:r w:rsidRPr="009F3BDC">
              <w:rPr>
                <w:lang w:val="en-AU" w:eastAsia="en-AU"/>
              </w:rPr>
              <w:t xml:space="preserve">1 survey during dredging (Mar </w:t>
            </w:r>
            <w:r w:rsidRPr="009F3BDC">
              <w:rPr>
                <w:lang w:val="en-AU" w:eastAsia="en-AU"/>
              </w:rPr>
              <w:lastRenderedPageBreak/>
              <w:t>93)</w:t>
            </w:r>
          </w:p>
          <w:p w:rsidR="00BA0BFC" w:rsidRPr="009F3BDC" w:rsidRDefault="00BA0BFC" w:rsidP="00BB21C3">
            <w:pPr>
              <w:pStyle w:val="StyleTableFont9ptBefore3After0"/>
              <w:rPr>
                <w:lang w:val="en-AU" w:eastAsia="en-AU"/>
              </w:rPr>
            </w:pPr>
            <w:r w:rsidRPr="009F3BDC">
              <w:rPr>
                <w:lang w:val="en-AU" w:eastAsia="en-AU"/>
              </w:rPr>
              <w:t>1 survey 1 month post-dredging (May 93)</w:t>
            </w:r>
          </w:p>
        </w:tc>
        <w:tc>
          <w:tcPr>
            <w:tcW w:w="602"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lastRenderedPageBreak/>
              <w:t>No changes in seagrass communities attributable to dredging</w:t>
            </w:r>
          </w:p>
          <w:p w:rsidR="00BA0BFC" w:rsidRPr="009F3BDC" w:rsidRDefault="00BA0BFC" w:rsidP="00BB21C3">
            <w:pPr>
              <w:pStyle w:val="StyleTableFont9ptBefore3After0"/>
              <w:rPr>
                <w:lang w:val="en-AU" w:eastAsia="en-AU"/>
              </w:rPr>
            </w:pPr>
            <w:r w:rsidRPr="009F3BDC">
              <w:rPr>
                <w:lang w:val="en-AU" w:eastAsia="en-AU"/>
              </w:rPr>
              <w:lastRenderedPageBreak/>
              <w:t>Decreases in seagrass cover at some ground-truthing sites, increases at others</w:t>
            </w:r>
          </w:p>
          <w:p w:rsidR="00BA0BFC" w:rsidRPr="009F3BDC" w:rsidRDefault="00BA0BFC" w:rsidP="00BB21C3">
            <w:pPr>
              <w:pStyle w:val="StyleTableFont9ptBefore3After0"/>
              <w:rPr>
                <w:lang w:val="en-AU" w:eastAsia="en-AU"/>
              </w:rPr>
            </w:pPr>
            <w:r w:rsidRPr="009F3BDC">
              <w:rPr>
                <w:lang w:val="en-AU" w:eastAsia="en-AU"/>
              </w:rPr>
              <w:t>No evidence of adverse sedimentation in post-dredging survey</w:t>
            </w:r>
          </w:p>
        </w:tc>
        <w:tc>
          <w:tcPr>
            <w:tcW w:w="519" w:type="pct"/>
            <w:shd w:val="clear" w:color="auto" w:fill="auto"/>
            <w:noWrap/>
            <w:hideMark/>
          </w:tcPr>
          <w:p w:rsidR="00BA0BFC" w:rsidRDefault="00FC3956" w:rsidP="00BB21C3">
            <w:pPr>
              <w:pStyle w:val="StyleTableFont9ptBefore3After0"/>
              <w:rPr>
                <w:lang w:val="en-AU" w:eastAsia="en-AU"/>
              </w:rPr>
            </w:pPr>
            <w:r>
              <w:rPr>
                <w:lang w:val="en-AU" w:eastAsia="en-AU"/>
              </w:rPr>
              <w:lastRenderedPageBreak/>
              <w:t>Results reported on q</w:t>
            </w:r>
            <w:r w:rsidR="00BA0BFC" w:rsidRPr="009F3BDC">
              <w:rPr>
                <w:lang w:val="en-AU" w:eastAsia="en-AU"/>
              </w:rPr>
              <w:t xml:space="preserve">ualitative </w:t>
            </w:r>
            <w:r>
              <w:rPr>
                <w:lang w:val="en-AU" w:eastAsia="en-AU"/>
              </w:rPr>
              <w:t xml:space="preserve">basis </w:t>
            </w:r>
            <w:r w:rsidR="00BA0BFC" w:rsidRPr="009F3BDC">
              <w:rPr>
                <w:lang w:val="en-AU" w:eastAsia="en-AU"/>
              </w:rPr>
              <w:t xml:space="preserve">only – no statistical </w:t>
            </w:r>
            <w:r w:rsidR="00BA0BFC" w:rsidRPr="009F3BDC">
              <w:rPr>
                <w:lang w:val="en-AU" w:eastAsia="en-AU"/>
              </w:rPr>
              <w:lastRenderedPageBreak/>
              <w:t>comparisons</w:t>
            </w:r>
            <w:r>
              <w:rPr>
                <w:lang w:val="en-AU" w:eastAsia="en-AU"/>
              </w:rPr>
              <w:t xml:space="preserve"> </w:t>
            </w:r>
          </w:p>
          <w:p w:rsidR="00FC3956" w:rsidRDefault="00FC3956" w:rsidP="00BB21C3">
            <w:pPr>
              <w:pStyle w:val="StyleTableFont9ptBefore3After0"/>
              <w:rPr>
                <w:lang w:val="en-AU" w:eastAsia="en-AU"/>
              </w:rPr>
            </w:pPr>
            <w:r>
              <w:rPr>
                <w:lang w:val="en-AU" w:eastAsia="en-AU"/>
              </w:rPr>
              <w:t>Fewer ground-truthing sites in post-dredging survey than baseline – greater reliance on aerial photography</w:t>
            </w:r>
          </w:p>
          <w:p w:rsidR="00FC3956" w:rsidRDefault="00FC3956" w:rsidP="00BB21C3">
            <w:pPr>
              <w:pStyle w:val="StyleTableFont9ptBefore3After0"/>
              <w:rPr>
                <w:lang w:val="en-AU" w:eastAsia="en-AU"/>
              </w:rPr>
            </w:pPr>
            <w:r>
              <w:rPr>
                <w:lang w:val="en-AU" w:eastAsia="en-AU"/>
              </w:rPr>
              <w:t>No monitoring beyond 1 month post-dredging</w:t>
            </w:r>
          </w:p>
          <w:p w:rsidR="00FC3956" w:rsidRPr="009F3BDC" w:rsidRDefault="00FC3956" w:rsidP="00BB21C3">
            <w:pPr>
              <w:pStyle w:val="StyleTableFont9ptBefore3After0"/>
              <w:rPr>
                <w:lang w:val="en-AU" w:eastAsia="en-AU"/>
              </w:rPr>
            </w:pPr>
            <w:r>
              <w:rPr>
                <w:lang w:val="en-AU" w:eastAsia="en-AU"/>
              </w:rPr>
              <w:t>Influence of previous dredging not known</w:t>
            </w:r>
          </w:p>
        </w:tc>
        <w:tc>
          <w:tcPr>
            <w:tcW w:w="39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lastRenderedPageBreak/>
              <w:t xml:space="preserve">Goldsworthy </w:t>
            </w:r>
            <w:r w:rsidR="00FC3956">
              <w:rPr>
                <w:lang w:val="en-AU" w:eastAsia="en-AU"/>
              </w:rPr>
              <w:t xml:space="preserve">et al. </w:t>
            </w:r>
            <w:r w:rsidRPr="009F3BDC">
              <w:rPr>
                <w:lang w:val="en-AU" w:eastAsia="en-AU"/>
              </w:rPr>
              <w:t>1994</w:t>
            </w:r>
          </w:p>
        </w:tc>
      </w:tr>
      <w:tr w:rsidR="00BA0BFC" w:rsidRPr="009F3BDC" w:rsidTr="00FE5CF3">
        <w:trPr>
          <w:trHeight w:val="300"/>
        </w:trPr>
        <w:tc>
          <w:tcPr>
            <w:tcW w:w="55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lastRenderedPageBreak/>
              <w:t>Eastern Port Development capital dredging, Jan-Apr 1993</w:t>
            </w:r>
          </w:p>
        </w:tc>
        <w:tc>
          <w:tcPr>
            <w:tcW w:w="325"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Coral reef</w:t>
            </w:r>
          </w:p>
        </w:tc>
        <w:tc>
          <w:tcPr>
            <w:tcW w:w="559"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Short-term coral health (bleaching, partial mortality, sediment on corals)</w:t>
            </w:r>
          </w:p>
          <w:p w:rsidR="00BA0BFC" w:rsidRPr="009F3BDC" w:rsidRDefault="00CF4BA9" w:rsidP="00BB21C3">
            <w:pPr>
              <w:pStyle w:val="StyleTableFont9ptBefore3After0"/>
              <w:rPr>
                <w:lang w:val="en-AU" w:eastAsia="en-AU"/>
              </w:rPr>
            </w:pPr>
            <w:r w:rsidRPr="009F3BDC">
              <w:rPr>
                <w:lang w:val="en-AU" w:eastAsia="en-AU"/>
              </w:rPr>
              <w:t>per cent</w:t>
            </w:r>
            <w:r w:rsidR="00BA0BFC" w:rsidRPr="009F3BDC">
              <w:rPr>
                <w:lang w:val="en-AU" w:eastAsia="en-AU"/>
              </w:rPr>
              <w:t xml:space="preserve"> cover of benthos</w:t>
            </w:r>
          </w:p>
        </w:tc>
        <w:tc>
          <w:tcPr>
            <w:tcW w:w="68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Coral Health:</w:t>
            </w:r>
          </w:p>
          <w:p w:rsidR="00BA0BFC" w:rsidRPr="009F3BDC" w:rsidRDefault="00BA0BFC" w:rsidP="00BB21C3">
            <w:pPr>
              <w:pStyle w:val="StyleTableFont9ptBefore3After0"/>
              <w:rPr>
                <w:lang w:val="en-AU" w:eastAsia="en-AU"/>
              </w:rPr>
            </w:pPr>
            <w:r w:rsidRPr="009F3BDC">
              <w:rPr>
                <w:lang w:val="en-AU" w:eastAsia="en-AU"/>
              </w:rPr>
              <w:t>Photographs and diver sketches of tagged corals</w:t>
            </w:r>
          </w:p>
          <w:p w:rsidR="00BA0BFC" w:rsidRPr="009F3BDC" w:rsidRDefault="00BA0BFC" w:rsidP="00BB21C3">
            <w:pPr>
              <w:pStyle w:val="StyleTableFont9ptBefore3After0"/>
              <w:rPr>
                <w:lang w:val="en-AU" w:eastAsia="en-AU"/>
              </w:rPr>
            </w:pPr>
            <w:r w:rsidRPr="009F3BDC">
              <w:rPr>
                <w:lang w:val="en-AU" w:eastAsia="en-AU"/>
              </w:rPr>
              <w:t>Video transects:</w:t>
            </w:r>
          </w:p>
          <w:p w:rsidR="00BA0BFC" w:rsidRPr="009F3BDC" w:rsidRDefault="00BA0BFC" w:rsidP="00BB21C3">
            <w:pPr>
              <w:pStyle w:val="StyleTableFont9ptBefore3After0"/>
              <w:rPr>
                <w:lang w:val="en-AU" w:eastAsia="en-AU"/>
              </w:rPr>
            </w:pPr>
            <w:r w:rsidRPr="009F3BDC">
              <w:rPr>
                <w:lang w:val="en-AU" w:eastAsia="en-AU"/>
              </w:rPr>
              <w:t>Fixed point counts from photo frames selected at 6 s intervals on 20 m transect</w:t>
            </w:r>
          </w:p>
        </w:tc>
        <w:tc>
          <w:tcPr>
            <w:tcW w:w="68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 xml:space="preserve">Coral Health: </w:t>
            </w:r>
          </w:p>
          <w:p w:rsidR="00BA0BFC" w:rsidRPr="009F3BDC" w:rsidRDefault="00BA0BFC" w:rsidP="00BB21C3">
            <w:pPr>
              <w:pStyle w:val="StyleTableFont9ptBefore3After0"/>
              <w:rPr>
                <w:lang w:val="en-AU" w:eastAsia="en-AU"/>
              </w:rPr>
            </w:pPr>
            <w:r w:rsidRPr="009F3BDC">
              <w:rPr>
                <w:lang w:val="en-AU" w:eastAsia="en-AU"/>
              </w:rPr>
              <w:t>3 primary impact locations, 2 subsidiary impact locations, 2 control locations</w:t>
            </w:r>
          </w:p>
          <w:p w:rsidR="00BA0BFC" w:rsidRPr="009F3BDC" w:rsidRDefault="00BA0BFC" w:rsidP="00BB21C3">
            <w:pPr>
              <w:pStyle w:val="StyleTableFont9ptBefore3After0"/>
              <w:rPr>
                <w:lang w:val="en-AU" w:eastAsia="en-AU"/>
              </w:rPr>
            </w:pPr>
            <w:r w:rsidRPr="009F3BDC">
              <w:rPr>
                <w:lang w:val="en-AU" w:eastAsia="en-AU"/>
              </w:rPr>
              <w:t>20 tagged colonies of each of 4 coral species for short-term coral health monitoring at each location</w:t>
            </w:r>
          </w:p>
          <w:p w:rsidR="00BA0BFC" w:rsidRPr="009F3BDC" w:rsidRDefault="00BA0BFC" w:rsidP="00BB21C3">
            <w:pPr>
              <w:pStyle w:val="StyleTableFont9ptBefore3After0"/>
              <w:rPr>
                <w:lang w:val="en-AU" w:eastAsia="en-AU"/>
              </w:rPr>
            </w:pPr>
            <w:r w:rsidRPr="009F3BDC">
              <w:rPr>
                <w:lang w:val="en-AU" w:eastAsia="en-AU"/>
              </w:rPr>
              <w:t>Video transects:</w:t>
            </w:r>
          </w:p>
          <w:p w:rsidR="00BA0BFC" w:rsidRPr="009F3BDC" w:rsidRDefault="00BA0BFC" w:rsidP="00BB21C3">
            <w:pPr>
              <w:pStyle w:val="StyleTableFont9ptBefore3After0"/>
              <w:rPr>
                <w:lang w:val="en-AU" w:eastAsia="en-AU"/>
              </w:rPr>
            </w:pPr>
            <w:r w:rsidRPr="009F3BDC">
              <w:rPr>
                <w:lang w:val="en-AU" w:eastAsia="en-AU"/>
              </w:rPr>
              <w:t>4 impact locations, 1 control location</w:t>
            </w:r>
          </w:p>
          <w:p w:rsidR="00BA0BFC" w:rsidRPr="009F3BDC" w:rsidRDefault="00BA0BFC" w:rsidP="00BB21C3">
            <w:pPr>
              <w:pStyle w:val="StyleTableFont9ptBefore3After0"/>
              <w:rPr>
                <w:lang w:val="en-AU" w:eastAsia="en-AU"/>
              </w:rPr>
            </w:pPr>
            <w:r w:rsidRPr="009F3BDC">
              <w:rPr>
                <w:lang w:val="en-AU" w:eastAsia="en-AU"/>
              </w:rPr>
              <w:t>6 sites within each location</w:t>
            </w:r>
          </w:p>
          <w:p w:rsidR="00BA0BFC" w:rsidRPr="009F3BDC" w:rsidRDefault="00BA0BFC" w:rsidP="00BB21C3">
            <w:pPr>
              <w:pStyle w:val="StyleTableFont9ptBefore3After0"/>
              <w:rPr>
                <w:lang w:val="en-AU" w:eastAsia="en-AU"/>
              </w:rPr>
            </w:pPr>
            <w:r w:rsidRPr="009F3BDC">
              <w:rPr>
                <w:lang w:val="en-AU" w:eastAsia="en-AU"/>
              </w:rPr>
              <w:t>4 permanent 20 m transects at each site</w:t>
            </w:r>
          </w:p>
        </w:tc>
        <w:tc>
          <w:tcPr>
            <w:tcW w:w="68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 xml:space="preserve">Coral health: twice-weekly surveys at primary impact locations, weekly at control locations during dredging; subsidiary impact locations surveyed twice during dredging period. 1 survey June/July 93 </w:t>
            </w:r>
            <w:r w:rsidR="00F011EA">
              <w:rPr>
                <w:lang w:val="en-AU" w:eastAsia="en-AU"/>
              </w:rPr>
              <w:t xml:space="preserve"> several weeks </w:t>
            </w:r>
            <w:r w:rsidRPr="009F3BDC">
              <w:rPr>
                <w:lang w:val="en-AU" w:eastAsia="en-AU"/>
              </w:rPr>
              <w:t xml:space="preserve">following bed levelling </w:t>
            </w:r>
          </w:p>
          <w:p w:rsidR="00BA0BFC" w:rsidRPr="009F3BDC" w:rsidRDefault="00BA0BFC" w:rsidP="00BB21C3">
            <w:pPr>
              <w:pStyle w:val="StyleTableFont9ptBefore3After0"/>
              <w:rPr>
                <w:lang w:val="en-AU" w:eastAsia="en-AU"/>
              </w:rPr>
            </w:pPr>
            <w:r w:rsidRPr="009F3BDC">
              <w:rPr>
                <w:lang w:val="en-AU" w:eastAsia="en-AU"/>
              </w:rPr>
              <w:t>Video transects:</w:t>
            </w:r>
            <w:r w:rsidR="00F011EA">
              <w:rPr>
                <w:lang w:val="en-AU" w:eastAsia="en-AU"/>
              </w:rPr>
              <w:t xml:space="preserve"> </w:t>
            </w:r>
            <w:r w:rsidR="00160838" w:rsidRPr="009D3EDB">
              <w:rPr>
                <w:lang w:val="en-AU" w:eastAsia="en-AU"/>
              </w:rPr>
              <w:t>three surveys of video transects of community composition prior to dredging, post dredging, and several months following the completion of dredging</w:t>
            </w:r>
            <w:r w:rsidR="00160838">
              <w:rPr>
                <w:lang w:val="en-AU" w:eastAsia="en-AU"/>
              </w:rPr>
              <w:t>.</w:t>
            </w:r>
          </w:p>
        </w:tc>
        <w:tc>
          <w:tcPr>
            <w:tcW w:w="602"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 xml:space="preserve">Coral health: </w:t>
            </w:r>
          </w:p>
          <w:p w:rsidR="00BA0BFC" w:rsidRPr="009F3BDC" w:rsidRDefault="00BA0BFC" w:rsidP="00BB21C3">
            <w:pPr>
              <w:pStyle w:val="StyleTableFont9ptBefore3After0"/>
              <w:rPr>
                <w:lang w:val="en-AU" w:eastAsia="en-AU"/>
              </w:rPr>
            </w:pPr>
            <w:r w:rsidRPr="009F3BDC">
              <w:rPr>
                <w:lang w:val="en-AU" w:eastAsia="en-AU"/>
              </w:rPr>
              <w:t>Partial mortality at principle impact locations did not exceed 12%, generally</w:t>
            </w:r>
            <w:r w:rsidR="00E456FC">
              <w:rPr>
                <w:lang w:val="en-AU" w:eastAsia="en-AU"/>
              </w:rPr>
              <w:t> </w:t>
            </w:r>
            <w:r w:rsidRPr="009F3BDC">
              <w:rPr>
                <w:lang w:val="en-AU" w:eastAsia="en-AU"/>
              </w:rPr>
              <w:t>&lt;</w:t>
            </w:r>
            <w:r w:rsidR="00E456FC">
              <w:rPr>
                <w:lang w:val="en-AU" w:eastAsia="en-AU"/>
              </w:rPr>
              <w:t> 5</w:t>
            </w:r>
            <w:r w:rsidRPr="009F3BDC">
              <w:rPr>
                <w:lang w:val="en-AU" w:eastAsia="en-AU"/>
              </w:rPr>
              <w:t xml:space="preserve">%; investigative trigger (Immediate Response Group) bleaching trigger exceeded on </w:t>
            </w:r>
            <w:r w:rsidR="00412726" w:rsidRPr="009F3BDC">
              <w:rPr>
                <w:lang w:val="en-AU" w:eastAsia="en-AU"/>
              </w:rPr>
              <w:t>several</w:t>
            </w:r>
            <w:r w:rsidRPr="009F3BDC">
              <w:rPr>
                <w:lang w:val="en-AU" w:eastAsia="en-AU"/>
              </w:rPr>
              <w:t xml:space="preserve"> occasions but no exceedances of higher-level triggers for action. Complete mortality of one </w:t>
            </w:r>
            <w:r w:rsidR="00160838">
              <w:rPr>
                <w:lang w:val="en-AU" w:eastAsia="en-AU"/>
              </w:rPr>
              <w:t xml:space="preserve">colony at one </w:t>
            </w:r>
            <w:r w:rsidRPr="009F3BDC">
              <w:rPr>
                <w:lang w:val="en-AU" w:eastAsia="en-AU"/>
              </w:rPr>
              <w:t>impact location one colony occurred but was not considered dredging-related. At least one species was considered close to sedimentation/ turbidity tolerance threshold.</w:t>
            </w:r>
          </w:p>
          <w:p w:rsidR="00BA0BFC" w:rsidRPr="009F3BDC" w:rsidRDefault="00BA0BFC" w:rsidP="00BB21C3">
            <w:pPr>
              <w:pStyle w:val="StyleTableFont9ptBefore3After0"/>
              <w:rPr>
                <w:lang w:val="en-AU" w:eastAsia="en-AU"/>
              </w:rPr>
            </w:pPr>
            <w:r w:rsidRPr="009F3BDC">
              <w:rPr>
                <w:lang w:val="en-AU" w:eastAsia="en-AU"/>
              </w:rPr>
              <w:t>Video transects:</w:t>
            </w:r>
          </w:p>
          <w:p w:rsidR="00BA0BFC" w:rsidRPr="009F3BDC" w:rsidRDefault="00BA0BFC" w:rsidP="00BB21C3">
            <w:pPr>
              <w:pStyle w:val="StyleTableFont9ptBefore3After0"/>
              <w:rPr>
                <w:lang w:val="en-AU" w:eastAsia="en-AU"/>
              </w:rPr>
            </w:pPr>
            <w:r w:rsidRPr="009F3BDC">
              <w:rPr>
                <w:lang w:val="en-AU" w:eastAsia="en-AU"/>
              </w:rPr>
              <w:t xml:space="preserve">Declines in favid and soft corals consistent with dredging impacts; declines in other corals at control location not consistent with dredging impacts. Greater seasonal declines in macroalgae at impact locations, however, macroalgae cover at control location was low prior to </w:t>
            </w:r>
            <w:r w:rsidR="00412726" w:rsidRPr="009F3BDC">
              <w:rPr>
                <w:lang w:val="en-AU" w:eastAsia="en-AU"/>
              </w:rPr>
              <w:t>dredging</w:t>
            </w:r>
          </w:p>
        </w:tc>
        <w:tc>
          <w:tcPr>
            <w:tcW w:w="519" w:type="pct"/>
            <w:shd w:val="clear" w:color="auto" w:fill="auto"/>
            <w:noWrap/>
          </w:tcPr>
          <w:p w:rsidR="00BA0BFC" w:rsidRDefault="00F011EA" w:rsidP="00F011EA">
            <w:pPr>
              <w:pStyle w:val="TableFont"/>
              <w:spacing w:before="144" w:after="144"/>
              <w:rPr>
                <w:sz w:val="18"/>
                <w:szCs w:val="18"/>
                <w:lang w:val="en-AU" w:eastAsia="en-AU"/>
              </w:rPr>
            </w:pPr>
            <w:r>
              <w:rPr>
                <w:sz w:val="18"/>
                <w:szCs w:val="18"/>
                <w:lang w:val="en-AU" w:eastAsia="en-AU"/>
              </w:rPr>
              <w:t xml:space="preserve">Monitoring only extended several months after dredging </w:t>
            </w:r>
          </w:p>
          <w:p w:rsidR="00F011EA" w:rsidRPr="00F011EA" w:rsidRDefault="00F011EA" w:rsidP="00F011EA">
            <w:pPr>
              <w:pStyle w:val="TableFont"/>
              <w:spacing w:before="144" w:after="144"/>
              <w:rPr>
                <w:sz w:val="18"/>
                <w:szCs w:val="18"/>
                <w:lang w:val="en-AU" w:eastAsia="en-AU"/>
              </w:rPr>
            </w:pPr>
            <w:r>
              <w:rPr>
                <w:sz w:val="18"/>
                <w:szCs w:val="18"/>
                <w:lang w:val="en-AU" w:eastAsia="en-AU"/>
              </w:rPr>
              <w:t>Detailed reporting of statistical power. Power to detect change at family level in corals ranged from 15% probability of detecting 120% change to &gt;</w:t>
            </w:r>
            <w:r w:rsidR="0071582F">
              <w:rPr>
                <w:sz w:val="18"/>
                <w:szCs w:val="18"/>
                <w:lang w:val="en-AU" w:eastAsia="en-AU"/>
              </w:rPr>
              <w:t xml:space="preserve"> </w:t>
            </w:r>
            <w:r>
              <w:rPr>
                <w:sz w:val="18"/>
                <w:szCs w:val="18"/>
                <w:lang w:val="en-AU" w:eastAsia="en-AU"/>
              </w:rPr>
              <w:t xml:space="preserve">99% probability of detecting 11% change. Power to detect change in </w:t>
            </w:r>
            <w:r>
              <w:rPr>
                <w:i/>
                <w:sz w:val="18"/>
                <w:szCs w:val="18"/>
                <w:lang w:val="en-AU" w:eastAsia="en-AU"/>
              </w:rPr>
              <w:t>Sargassum</w:t>
            </w:r>
            <w:r>
              <w:rPr>
                <w:sz w:val="18"/>
                <w:szCs w:val="18"/>
                <w:lang w:val="en-AU" w:eastAsia="en-AU"/>
              </w:rPr>
              <w:t xml:space="preserve"> spp. was 14% probability of detecting 281% change</w:t>
            </w:r>
            <w:r w:rsidR="00DB77D7">
              <w:rPr>
                <w:sz w:val="18"/>
                <w:szCs w:val="18"/>
                <w:lang w:val="en-AU" w:eastAsia="en-AU"/>
              </w:rPr>
              <w:t xml:space="preserve"> (Kaly et al. 1994)</w:t>
            </w:r>
          </w:p>
        </w:tc>
        <w:tc>
          <w:tcPr>
            <w:tcW w:w="39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Kaly et al. 1994</w:t>
            </w:r>
          </w:p>
          <w:p w:rsidR="00BA0BFC" w:rsidRPr="009F3BDC" w:rsidRDefault="00BA0BFC" w:rsidP="00BB21C3">
            <w:pPr>
              <w:pStyle w:val="StyleTableFont9ptBefore3After0"/>
              <w:rPr>
                <w:lang w:val="en-AU" w:eastAsia="en-AU"/>
              </w:rPr>
            </w:pPr>
            <w:r w:rsidRPr="009F3BDC">
              <w:rPr>
                <w:lang w:val="en-AU" w:eastAsia="en-AU"/>
              </w:rPr>
              <w:t>Stafford-Smith et al. 1994</w:t>
            </w:r>
          </w:p>
        </w:tc>
      </w:tr>
      <w:tr w:rsidR="00BA0BFC" w:rsidRPr="009F3BDC" w:rsidTr="00FE5CF3">
        <w:trPr>
          <w:trHeight w:val="300"/>
        </w:trPr>
        <w:tc>
          <w:tcPr>
            <w:tcW w:w="553" w:type="pct"/>
            <w:shd w:val="clear" w:color="auto" w:fill="auto"/>
            <w:noWrap/>
            <w:hideMark/>
          </w:tcPr>
          <w:p w:rsidR="00BA0BFC" w:rsidRPr="009F3BDC" w:rsidRDefault="008E461E" w:rsidP="008E461E">
            <w:pPr>
              <w:pStyle w:val="StyleTableFont9ptBefore3After0"/>
              <w:rPr>
                <w:lang w:val="en-AU" w:eastAsia="en-AU"/>
              </w:rPr>
            </w:pPr>
            <w:r>
              <w:rPr>
                <w:lang w:val="en-AU" w:eastAsia="en-AU"/>
              </w:rPr>
              <w:t>Annual m</w:t>
            </w:r>
            <w:r w:rsidR="00BA0BFC" w:rsidRPr="009F3BDC">
              <w:rPr>
                <w:lang w:val="en-AU" w:eastAsia="en-AU"/>
              </w:rPr>
              <w:t>aintenance dredging</w:t>
            </w:r>
            <w:r>
              <w:rPr>
                <w:lang w:val="en-AU" w:eastAsia="en-AU"/>
              </w:rPr>
              <w:t>,</w:t>
            </w:r>
            <w:r w:rsidR="00BA0BFC" w:rsidRPr="009F3BDC">
              <w:rPr>
                <w:lang w:val="en-AU" w:eastAsia="en-AU"/>
              </w:rPr>
              <w:t xml:space="preserve"> 1998 - 2000</w:t>
            </w:r>
          </w:p>
        </w:tc>
        <w:tc>
          <w:tcPr>
            <w:tcW w:w="325"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Infauna</w:t>
            </w:r>
          </w:p>
        </w:tc>
        <w:tc>
          <w:tcPr>
            <w:tcW w:w="559" w:type="pct"/>
            <w:shd w:val="clear" w:color="auto" w:fill="auto"/>
            <w:noWrap/>
            <w:hideMark/>
          </w:tcPr>
          <w:p w:rsidR="00BA0BFC" w:rsidRDefault="00CF4BA9" w:rsidP="0075697B">
            <w:pPr>
              <w:pStyle w:val="StyleTableFont9ptBefore3After0"/>
              <w:rPr>
                <w:lang w:val="en-AU" w:eastAsia="en-AU"/>
              </w:rPr>
            </w:pPr>
            <w:r>
              <w:rPr>
                <w:lang w:val="en-AU" w:eastAsia="en-AU"/>
              </w:rPr>
              <w:t>Infauna</w:t>
            </w:r>
            <w:r w:rsidR="0075697B">
              <w:rPr>
                <w:lang w:val="en-AU" w:eastAsia="en-AU"/>
              </w:rPr>
              <w:t>: n</w:t>
            </w:r>
            <w:r w:rsidR="00BA0BFC" w:rsidRPr="009F3BDC">
              <w:rPr>
                <w:lang w:val="en-AU" w:eastAsia="en-AU"/>
              </w:rPr>
              <w:t xml:space="preserve">umerical abundance, species </w:t>
            </w:r>
            <w:r w:rsidR="0075697B">
              <w:rPr>
                <w:lang w:val="en-AU" w:eastAsia="en-AU"/>
              </w:rPr>
              <w:t xml:space="preserve">composition and </w:t>
            </w:r>
            <w:r w:rsidR="00BA0BFC" w:rsidRPr="009F3BDC">
              <w:rPr>
                <w:lang w:val="en-AU" w:eastAsia="en-AU"/>
              </w:rPr>
              <w:t>richness, community structure</w:t>
            </w:r>
          </w:p>
          <w:p w:rsidR="0075697B" w:rsidRPr="009F3BDC" w:rsidRDefault="0075697B" w:rsidP="0075697B">
            <w:pPr>
              <w:pStyle w:val="StyleTableFont9ptBefore3After0"/>
              <w:rPr>
                <w:lang w:val="en-AU" w:eastAsia="en-AU"/>
              </w:rPr>
            </w:pPr>
            <w:r>
              <w:rPr>
                <w:lang w:val="en-AU" w:eastAsia="en-AU"/>
              </w:rPr>
              <w:t>Sediment: PSD</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Grab samples</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28 sampling sites, 4 within DMPA in use, 22 on 4 transects radiati</w:t>
            </w:r>
            <w:r w:rsidR="00D45D0A" w:rsidRPr="009F3BDC">
              <w:rPr>
                <w:lang w:val="en-AU" w:eastAsia="en-AU"/>
              </w:rPr>
              <w:t xml:space="preserve">ng WNW, WSW, ESE and SSE </w:t>
            </w:r>
            <w:r w:rsidR="002425B7">
              <w:rPr>
                <w:lang w:val="en-AU" w:eastAsia="en-AU"/>
              </w:rPr>
              <w:t xml:space="preserve">to a distance of 15 km </w:t>
            </w:r>
            <w:r w:rsidR="00D45D0A" w:rsidRPr="009F3BDC">
              <w:rPr>
                <w:lang w:val="en-AU" w:eastAsia="en-AU"/>
              </w:rPr>
              <w:t>from D</w:t>
            </w:r>
            <w:r w:rsidRPr="009F3BDC">
              <w:rPr>
                <w:lang w:val="en-AU" w:eastAsia="en-AU"/>
              </w:rPr>
              <w:t>M</w:t>
            </w:r>
            <w:r w:rsidR="00D45D0A" w:rsidRPr="009F3BDC">
              <w:rPr>
                <w:lang w:val="en-AU" w:eastAsia="en-AU"/>
              </w:rPr>
              <w:t>P</w:t>
            </w:r>
            <w:r w:rsidRPr="009F3BDC">
              <w:rPr>
                <w:lang w:val="en-AU" w:eastAsia="en-AU"/>
              </w:rPr>
              <w:t>A, 2 reference sites</w:t>
            </w:r>
          </w:p>
          <w:p w:rsidR="00BA0BFC" w:rsidRPr="009F3BDC" w:rsidRDefault="00BA0BFC" w:rsidP="00BB21C3">
            <w:pPr>
              <w:pStyle w:val="StyleTableFont9ptBefore3After0"/>
              <w:rPr>
                <w:lang w:val="en-AU" w:eastAsia="en-AU"/>
              </w:rPr>
            </w:pPr>
            <w:r w:rsidRPr="009F3BDC">
              <w:rPr>
                <w:lang w:val="en-AU" w:eastAsia="en-AU"/>
              </w:rPr>
              <w:t>5 grabs at each site</w:t>
            </w:r>
          </w:p>
        </w:tc>
        <w:tc>
          <w:tcPr>
            <w:tcW w:w="683"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6 surveys, before and after 3 maintenance dredging campaigns</w:t>
            </w:r>
          </w:p>
        </w:tc>
        <w:tc>
          <w:tcPr>
            <w:tcW w:w="602"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Short-term impacts within DMPA from 1999 campaign, rapid recovery</w:t>
            </w:r>
          </w:p>
          <w:p w:rsidR="00BA0BFC" w:rsidRPr="009F3BDC" w:rsidRDefault="00BA0BFC" w:rsidP="00BB21C3">
            <w:pPr>
              <w:pStyle w:val="StyleTableFont9ptBefore3After0"/>
              <w:rPr>
                <w:lang w:val="en-AU" w:eastAsia="en-AU"/>
              </w:rPr>
            </w:pPr>
            <w:r w:rsidRPr="009F3BDC">
              <w:rPr>
                <w:lang w:val="en-AU" w:eastAsia="en-AU"/>
              </w:rPr>
              <w:t xml:space="preserve">No detectable long-term impacts from maintenance dredging on </w:t>
            </w:r>
            <w:r w:rsidR="00412726" w:rsidRPr="009F3BDC">
              <w:rPr>
                <w:lang w:val="en-AU" w:eastAsia="en-AU"/>
              </w:rPr>
              <w:t>infauna</w:t>
            </w:r>
          </w:p>
        </w:tc>
        <w:tc>
          <w:tcPr>
            <w:tcW w:w="519" w:type="pct"/>
            <w:shd w:val="clear" w:color="auto" w:fill="auto"/>
            <w:noWrap/>
            <w:hideMark/>
          </w:tcPr>
          <w:p w:rsidR="00BA0BFC" w:rsidRPr="009F3BDC" w:rsidRDefault="00BA0BFC" w:rsidP="00BB21C3">
            <w:pPr>
              <w:pStyle w:val="StyleTableFont9ptBefore3After0"/>
              <w:rPr>
                <w:lang w:val="en-AU" w:eastAsia="en-AU"/>
              </w:rPr>
            </w:pPr>
            <w:r w:rsidRPr="009F3BDC">
              <w:rPr>
                <w:lang w:val="en-AU" w:eastAsia="en-AU"/>
              </w:rPr>
              <w:t>Pre-dredging survey was 6 months after 1997 maintenance dredging</w:t>
            </w:r>
          </w:p>
          <w:p w:rsidR="00BA0BFC" w:rsidRDefault="00BA0BFC" w:rsidP="00BB21C3">
            <w:pPr>
              <w:pStyle w:val="StyleTableFont9ptBefore3After0"/>
              <w:rPr>
                <w:lang w:val="en-AU" w:eastAsia="en-AU"/>
              </w:rPr>
            </w:pPr>
            <w:r w:rsidRPr="009F3BDC">
              <w:rPr>
                <w:lang w:val="en-AU" w:eastAsia="en-AU"/>
              </w:rPr>
              <w:t>Not all sites sampled in Aug 99, June &amp; Sept 2000</w:t>
            </w:r>
          </w:p>
          <w:p w:rsidR="009F1736" w:rsidRPr="009F3BDC" w:rsidRDefault="009F1736" w:rsidP="009F1736">
            <w:pPr>
              <w:pStyle w:val="StyleTableFont9ptBefore3After0"/>
              <w:rPr>
                <w:lang w:val="en-AU" w:eastAsia="en-AU"/>
              </w:rPr>
            </w:pPr>
            <w:r>
              <w:rPr>
                <w:lang w:val="en-AU" w:eastAsia="en-AU"/>
              </w:rPr>
              <w:t>Analysis was entirely multivariate techniques to visualise similarity/dissimilarity of community structure – no tests of</w:t>
            </w:r>
            <w:r w:rsidR="0045117D">
              <w:rPr>
                <w:lang w:val="en-AU" w:eastAsia="en-AU"/>
              </w:rPr>
              <w:t xml:space="preserve"> statistical significance (e.g.</w:t>
            </w:r>
            <w:r>
              <w:rPr>
                <w:lang w:val="en-AU" w:eastAsia="en-AU"/>
              </w:rPr>
              <w:t xml:space="preserve"> BACI)</w:t>
            </w:r>
          </w:p>
        </w:tc>
        <w:tc>
          <w:tcPr>
            <w:tcW w:w="393" w:type="pct"/>
            <w:shd w:val="clear" w:color="auto" w:fill="auto"/>
            <w:noWrap/>
            <w:hideMark/>
          </w:tcPr>
          <w:p w:rsidR="00BA0BFC" w:rsidRDefault="00BA0BFC" w:rsidP="00BB21C3">
            <w:pPr>
              <w:pStyle w:val="StyleTableFont9ptBefore3After0"/>
              <w:rPr>
                <w:lang w:val="en-AU" w:eastAsia="en-AU"/>
              </w:rPr>
            </w:pPr>
            <w:r w:rsidRPr="009F3BDC">
              <w:rPr>
                <w:lang w:val="en-AU" w:eastAsia="en-AU"/>
              </w:rPr>
              <w:t>Cruz Motta 2000</w:t>
            </w:r>
          </w:p>
          <w:p w:rsidR="00636C64" w:rsidRPr="009F3BDC" w:rsidRDefault="00636C64" w:rsidP="00BB21C3">
            <w:pPr>
              <w:pStyle w:val="StyleTableFont9ptBefore3After0"/>
              <w:rPr>
                <w:lang w:val="en-AU" w:eastAsia="en-AU"/>
              </w:rPr>
            </w:pPr>
            <w:r>
              <w:rPr>
                <w:lang w:val="en-AU" w:eastAsia="en-AU"/>
              </w:rPr>
              <w:t>Crus-Motta &amp; Collins 2004</w:t>
            </w:r>
          </w:p>
        </w:tc>
      </w:tr>
      <w:tr w:rsidR="00AF2A89" w:rsidRPr="009F3BDC" w:rsidTr="00910684">
        <w:trPr>
          <w:cantSplit/>
          <w:trHeight w:val="300"/>
        </w:trPr>
        <w:tc>
          <w:tcPr>
            <w:tcW w:w="553" w:type="pct"/>
            <w:shd w:val="clear" w:color="auto" w:fill="auto"/>
            <w:noWrap/>
          </w:tcPr>
          <w:p w:rsidR="00AF2A89" w:rsidRPr="009F3BDC" w:rsidRDefault="008E461E" w:rsidP="00BB21C3">
            <w:pPr>
              <w:pStyle w:val="StyleTableFont9ptBefore3After0"/>
              <w:rPr>
                <w:lang w:val="en-AU" w:eastAsia="en-AU"/>
              </w:rPr>
            </w:pPr>
            <w:r>
              <w:rPr>
                <w:lang w:val="en-AU" w:eastAsia="en-AU"/>
              </w:rPr>
              <w:lastRenderedPageBreak/>
              <w:t>Annual maintenance dredging, 2008-2011</w:t>
            </w:r>
          </w:p>
        </w:tc>
        <w:tc>
          <w:tcPr>
            <w:tcW w:w="325" w:type="pct"/>
            <w:shd w:val="clear" w:color="auto" w:fill="auto"/>
            <w:noWrap/>
          </w:tcPr>
          <w:p w:rsidR="00AF2A89" w:rsidRPr="009F3BDC" w:rsidRDefault="008E461E" w:rsidP="00BB21C3">
            <w:pPr>
              <w:pStyle w:val="StyleTableFont9ptBefore3After0"/>
              <w:rPr>
                <w:lang w:val="en-AU" w:eastAsia="en-AU"/>
              </w:rPr>
            </w:pPr>
            <w:r>
              <w:rPr>
                <w:lang w:val="en-AU" w:eastAsia="en-AU"/>
              </w:rPr>
              <w:t>Seagrass</w:t>
            </w:r>
          </w:p>
        </w:tc>
        <w:tc>
          <w:tcPr>
            <w:tcW w:w="559" w:type="pct"/>
            <w:shd w:val="clear" w:color="auto" w:fill="auto"/>
            <w:noWrap/>
          </w:tcPr>
          <w:p w:rsidR="00AF2A89" w:rsidRDefault="008E461E" w:rsidP="00920BB8">
            <w:pPr>
              <w:pStyle w:val="StyleTableFont9ptBefore3After0"/>
              <w:rPr>
                <w:lang w:val="en-AU" w:eastAsia="en-AU"/>
              </w:rPr>
            </w:pPr>
            <w:r w:rsidRPr="009F3BDC">
              <w:rPr>
                <w:lang w:val="en-AU" w:eastAsia="en-AU"/>
              </w:rPr>
              <w:t xml:space="preserve">Above-ground biomass, species composition, meadow area, per cent cover of algae, </w:t>
            </w:r>
            <w:r>
              <w:rPr>
                <w:lang w:val="en-AU" w:eastAsia="en-AU"/>
              </w:rPr>
              <w:t>depth (for subtidal meadows</w:t>
            </w:r>
          </w:p>
          <w:p w:rsidR="00910684" w:rsidRPr="009F3BDC" w:rsidRDefault="00910684" w:rsidP="00920BB8">
            <w:pPr>
              <w:pStyle w:val="StyleTableFont9ptBefore3After0"/>
              <w:rPr>
                <w:lang w:val="en-AU" w:eastAsia="en-AU"/>
              </w:rPr>
            </w:pPr>
            <w:r>
              <w:rPr>
                <w:lang w:val="en-AU" w:eastAsia="en-AU"/>
              </w:rPr>
              <w:t>Sediment type</w:t>
            </w:r>
          </w:p>
        </w:tc>
        <w:tc>
          <w:tcPr>
            <w:tcW w:w="683" w:type="pct"/>
            <w:shd w:val="clear" w:color="auto" w:fill="auto"/>
            <w:noWrap/>
          </w:tcPr>
          <w:p w:rsidR="008B08C2" w:rsidRDefault="008B08C2" w:rsidP="008B08C2">
            <w:pPr>
              <w:pStyle w:val="StyleTableFont9ptBefore3After0"/>
              <w:rPr>
                <w:lang w:val="en-AU" w:eastAsia="en-AU"/>
              </w:rPr>
            </w:pPr>
            <w:r>
              <w:rPr>
                <w:lang w:val="en-AU" w:eastAsia="en-AU"/>
              </w:rPr>
              <w:t>Broad-scale mapping from helicopter at spring low tide</w:t>
            </w:r>
          </w:p>
          <w:p w:rsidR="008B08C2" w:rsidRPr="009F3BDC" w:rsidRDefault="008B08C2" w:rsidP="008B08C2">
            <w:pPr>
              <w:pStyle w:val="StyleTableFont9ptBefore3After0"/>
              <w:rPr>
                <w:lang w:val="en-AU" w:eastAsia="en-AU"/>
              </w:rPr>
            </w:pPr>
            <w:r w:rsidRPr="009F3BDC">
              <w:rPr>
                <w:lang w:val="en-AU" w:eastAsia="en-AU"/>
              </w:rPr>
              <w:t>Calibrated visual estimates using quadrats.</w:t>
            </w:r>
          </w:p>
          <w:p w:rsidR="008B08C2" w:rsidRPr="009F3BDC" w:rsidRDefault="008B08C2" w:rsidP="008B08C2">
            <w:pPr>
              <w:pStyle w:val="StyleTableFont9ptBefore3After0"/>
              <w:rPr>
                <w:lang w:val="en-AU" w:eastAsia="en-AU"/>
              </w:rPr>
            </w:pPr>
            <w:r w:rsidRPr="009F3BDC">
              <w:rPr>
                <w:lang w:val="en-AU" w:eastAsia="en-AU"/>
              </w:rPr>
              <w:t xml:space="preserve">Intertidal: </w:t>
            </w:r>
            <w:r>
              <w:rPr>
                <w:lang w:val="en-AU" w:eastAsia="en-AU"/>
              </w:rPr>
              <w:t xml:space="preserve">visual </w:t>
            </w:r>
            <w:r w:rsidRPr="009F3BDC">
              <w:rPr>
                <w:lang w:val="en-AU" w:eastAsia="en-AU"/>
              </w:rPr>
              <w:t xml:space="preserve">quadrats placed </w:t>
            </w:r>
            <w:r>
              <w:rPr>
                <w:lang w:val="en-AU" w:eastAsia="en-AU"/>
              </w:rPr>
              <w:t>from</w:t>
            </w:r>
            <w:r w:rsidRPr="009F3BDC">
              <w:rPr>
                <w:lang w:val="en-AU" w:eastAsia="en-AU"/>
              </w:rPr>
              <w:t xml:space="preserve"> helicopter</w:t>
            </w:r>
          </w:p>
          <w:p w:rsidR="00AF2A89" w:rsidRDefault="008B08C2" w:rsidP="008B08C2">
            <w:pPr>
              <w:pStyle w:val="StyleTableFont9ptBefore3After0"/>
              <w:rPr>
                <w:lang w:val="en-AU" w:eastAsia="en-AU"/>
              </w:rPr>
            </w:pPr>
            <w:r w:rsidRPr="009F3BDC">
              <w:rPr>
                <w:lang w:val="en-AU" w:eastAsia="en-AU"/>
              </w:rPr>
              <w:t xml:space="preserve">Subtidal: </w:t>
            </w:r>
            <w:r>
              <w:rPr>
                <w:lang w:val="en-AU" w:eastAsia="en-AU"/>
              </w:rPr>
              <w:t>real</w:t>
            </w:r>
            <w:r w:rsidRPr="009F3BDC">
              <w:rPr>
                <w:lang w:val="en-AU" w:eastAsia="en-AU"/>
              </w:rPr>
              <w:t xml:space="preserve"> </w:t>
            </w:r>
            <w:r>
              <w:rPr>
                <w:lang w:val="en-AU" w:eastAsia="en-AU"/>
              </w:rPr>
              <w:t xml:space="preserve">ranked by free divers or images </w:t>
            </w:r>
            <w:r w:rsidRPr="009F3BDC">
              <w:rPr>
                <w:lang w:val="en-AU" w:eastAsia="en-AU"/>
              </w:rPr>
              <w:t xml:space="preserve">collected using underwater video </w:t>
            </w:r>
            <w:r w:rsidR="00910684">
              <w:rPr>
                <w:lang w:val="en-AU" w:eastAsia="en-AU"/>
              </w:rPr>
              <w:t xml:space="preserve">camera </w:t>
            </w:r>
            <w:r>
              <w:rPr>
                <w:lang w:val="en-AU" w:eastAsia="en-AU"/>
              </w:rPr>
              <w:t>drops</w:t>
            </w:r>
          </w:p>
          <w:p w:rsidR="00910684" w:rsidRPr="009F3BDC" w:rsidRDefault="00910684" w:rsidP="00910684">
            <w:pPr>
              <w:pStyle w:val="StyleTableFont9ptBefore3After0"/>
              <w:rPr>
                <w:lang w:val="en-AU" w:eastAsia="en-AU"/>
              </w:rPr>
            </w:pPr>
            <w:r>
              <w:rPr>
                <w:lang w:val="en-AU" w:eastAsia="en-AU"/>
              </w:rPr>
              <w:t>Grab sampling for sediment type</w:t>
            </w:r>
          </w:p>
        </w:tc>
        <w:tc>
          <w:tcPr>
            <w:tcW w:w="683" w:type="pct"/>
            <w:shd w:val="clear" w:color="auto" w:fill="auto"/>
            <w:noWrap/>
          </w:tcPr>
          <w:p w:rsidR="00AF2A89" w:rsidRDefault="00920BB8" w:rsidP="00920BB8">
            <w:pPr>
              <w:pStyle w:val="StyleTableFont9ptBefore3After0"/>
              <w:rPr>
                <w:lang w:val="en-AU" w:eastAsia="en-AU"/>
              </w:rPr>
            </w:pPr>
            <w:r>
              <w:rPr>
                <w:lang w:val="en-AU" w:eastAsia="en-AU"/>
              </w:rPr>
              <w:t>11 permanent meadows selected on the basis of broad-scale mapping in Nov/Dec07 and Feb08</w:t>
            </w:r>
          </w:p>
          <w:p w:rsidR="002279EB" w:rsidRPr="009F3BDC" w:rsidRDefault="002279EB" w:rsidP="007F5B28">
            <w:pPr>
              <w:pStyle w:val="StyleTableFont9ptBefore3After0"/>
              <w:rPr>
                <w:lang w:val="en-AU" w:eastAsia="en-AU"/>
              </w:rPr>
            </w:pPr>
            <w:r>
              <w:rPr>
                <w:lang w:val="en-AU" w:eastAsia="en-AU"/>
              </w:rPr>
              <w:t>High-density ~haphazard sites, not permanent. Sit numbers vary, typically in the order of 550-</w:t>
            </w:r>
            <w:r w:rsidR="007F5B28">
              <w:rPr>
                <w:lang w:val="en-AU" w:eastAsia="en-AU"/>
              </w:rPr>
              <w:t>650</w:t>
            </w:r>
            <w:r>
              <w:rPr>
                <w:lang w:val="en-AU" w:eastAsia="en-AU"/>
              </w:rPr>
              <w:t xml:space="preserve"> sites per survey</w:t>
            </w:r>
          </w:p>
        </w:tc>
        <w:tc>
          <w:tcPr>
            <w:tcW w:w="683" w:type="pct"/>
            <w:shd w:val="clear" w:color="auto" w:fill="auto"/>
            <w:noWrap/>
          </w:tcPr>
          <w:p w:rsidR="00AF2A89" w:rsidRDefault="00015FD3" w:rsidP="00BB21C3">
            <w:pPr>
              <w:pStyle w:val="StyleTableFont9ptBefore3After0"/>
              <w:rPr>
                <w:lang w:val="en-AU" w:eastAsia="en-AU"/>
              </w:rPr>
            </w:pPr>
            <w:r>
              <w:rPr>
                <w:lang w:val="en-AU" w:eastAsia="en-AU"/>
              </w:rPr>
              <w:t>Wet and dry season baseline surveys in Nov/Dec07 and Feb08 to select permanent monitoring meadows</w:t>
            </w:r>
          </w:p>
          <w:p w:rsidR="00015FD3" w:rsidRPr="009F3BDC" w:rsidRDefault="00015FD3" w:rsidP="00BB21C3">
            <w:pPr>
              <w:pStyle w:val="StyleTableFont9ptBefore3After0"/>
              <w:rPr>
                <w:lang w:val="en-AU" w:eastAsia="en-AU"/>
              </w:rPr>
            </w:pPr>
            <w:r>
              <w:rPr>
                <w:lang w:val="en-AU" w:eastAsia="en-AU"/>
              </w:rPr>
              <w:t>Annual surveys since October 2008, 2 surveys in 2011 (Oct &amp; Dec)</w:t>
            </w:r>
          </w:p>
        </w:tc>
        <w:tc>
          <w:tcPr>
            <w:tcW w:w="602" w:type="pct"/>
            <w:shd w:val="clear" w:color="auto" w:fill="auto"/>
            <w:noWrap/>
          </w:tcPr>
          <w:p w:rsidR="0065174F" w:rsidRPr="00015FD3" w:rsidRDefault="00015FD3" w:rsidP="00015FD3">
            <w:pPr>
              <w:pStyle w:val="StyleTableFont9ptBefore3After0"/>
              <w:rPr>
                <w:lang w:val="en-AU" w:eastAsia="en-AU"/>
              </w:rPr>
            </w:pPr>
            <w:r w:rsidRPr="00015FD3">
              <w:rPr>
                <w:lang w:val="en-AU" w:eastAsia="en-AU"/>
              </w:rPr>
              <w:t xml:space="preserve">Total </w:t>
            </w:r>
            <w:r>
              <w:rPr>
                <w:lang w:val="en-AU" w:eastAsia="en-AU"/>
              </w:rPr>
              <w:t xml:space="preserve">meadow </w:t>
            </w:r>
            <w:r w:rsidRPr="00015FD3">
              <w:rPr>
                <w:lang w:val="en-AU" w:eastAsia="en-AU"/>
              </w:rPr>
              <w:t xml:space="preserve">area declined for </w:t>
            </w:r>
            <w:r>
              <w:rPr>
                <w:lang w:val="en-AU" w:eastAsia="en-AU"/>
              </w:rPr>
              <w:t>4</w:t>
            </w:r>
            <w:r w:rsidRPr="00015FD3">
              <w:rPr>
                <w:vertAlign w:val="superscript"/>
                <w:lang w:val="en-AU" w:eastAsia="en-AU"/>
              </w:rPr>
              <w:t>th</w:t>
            </w:r>
            <w:r>
              <w:rPr>
                <w:lang w:val="en-AU" w:eastAsia="en-AU"/>
              </w:rPr>
              <w:t xml:space="preserve"> consecutive year in 2011. Declines in 2007-2010 relatively modest, </w:t>
            </w:r>
            <w:r w:rsidR="00546F49">
              <w:rPr>
                <w:lang w:val="en-AU" w:eastAsia="en-AU"/>
              </w:rPr>
              <w:t>but many statistically significant. D</w:t>
            </w:r>
            <w:r>
              <w:rPr>
                <w:lang w:val="en-AU" w:eastAsia="en-AU"/>
              </w:rPr>
              <w:t>rastic decline in 2011</w:t>
            </w:r>
            <w:r w:rsidR="00546F49">
              <w:rPr>
                <w:lang w:val="en-AU" w:eastAsia="en-AU"/>
              </w:rPr>
              <w:t>, statistically significant difference from all other years except 2010 in some meadows</w:t>
            </w:r>
            <w:r>
              <w:rPr>
                <w:lang w:val="en-AU" w:eastAsia="en-AU"/>
              </w:rPr>
              <w:t xml:space="preserve">. </w:t>
            </w:r>
            <w:r w:rsidRPr="00015FD3">
              <w:rPr>
                <w:lang w:val="en-AU" w:eastAsia="en-AU"/>
              </w:rPr>
              <w:t xml:space="preserve">Total </w:t>
            </w:r>
            <w:r>
              <w:rPr>
                <w:lang w:val="en-AU" w:eastAsia="en-AU"/>
              </w:rPr>
              <w:t xml:space="preserve">meadow </w:t>
            </w:r>
            <w:r w:rsidRPr="00015FD3">
              <w:rPr>
                <w:lang w:val="en-AU" w:eastAsia="en-AU"/>
              </w:rPr>
              <w:t xml:space="preserve">area </w:t>
            </w:r>
            <w:r>
              <w:rPr>
                <w:lang w:val="en-AU" w:eastAsia="en-AU"/>
              </w:rPr>
              <w:t xml:space="preserve">down </w:t>
            </w:r>
            <w:r w:rsidRPr="00015FD3">
              <w:rPr>
                <w:lang w:val="en-AU" w:eastAsia="en-AU"/>
              </w:rPr>
              <w:t>84% since 2007</w:t>
            </w:r>
          </w:p>
          <w:p w:rsidR="00015FD3" w:rsidRPr="00015FD3" w:rsidRDefault="00015FD3" w:rsidP="00015FD3">
            <w:pPr>
              <w:pStyle w:val="StyleTableFont9ptBefore3After0"/>
              <w:rPr>
                <w:lang w:val="en-AU" w:eastAsia="en-AU"/>
              </w:rPr>
            </w:pPr>
            <w:r w:rsidRPr="00015FD3">
              <w:rPr>
                <w:lang w:val="en-AU" w:eastAsia="en-AU"/>
              </w:rPr>
              <w:t xml:space="preserve">Mean above-ground biomass </w:t>
            </w:r>
            <w:r>
              <w:rPr>
                <w:lang w:val="en-AU" w:eastAsia="en-AU"/>
              </w:rPr>
              <w:t xml:space="preserve">within meadows </w:t>
            </w:r>
            <w:r w:rsidRPr="00015FD3">
              <w:rPr>
                <w:lang w:val="en-AU" w:eastAsia="en-AU"/>
              </w:rPr>
              <w:t xml:space="preserve">similar to 2010 </w:t>
            </w:r>
            <w:r>
              <w:rPr>
                <w:lang w:val="en-AU" w:eastAsia="en-AU"/>
              </w:rPr>
              <w:t xml:space="preserve">but </w:t>
            </w:r>
            <w:r w:rsidRPr="00015FD3">
              <w:rPr>
                <w:lang w:val="en-AU" w:eastAsia="en-AU"/>
              </w:rPr>
              <w:t xml:space="preserve">the lowest </w:t>
            </w:r>
            <w:r>
              <w:rPr>
                <w:lang w:val="en-AU" w:eastAsia="en-AU"/>
              </w:rPr>
              <w:t>since 2007</w:t>
            </w:r>
          </w:p>
          <w:p w:rsidR="00AF2A89" w:rsidRDefault="00015FD3" w:rsidP="00420875">
            <w:pPr>
              <w:pStyle w:val="StyleTableFont9ptBefore3After0"/>
              <w:rPr>
                <w:lang w:val="en-AU" w:eastAsia="en-AU"/>
              </w:rPr>
            </w:pPr>
            <w:r w:rsidRPr="00015FD3">
              <w:rPr>
                <w:lang w:val="en-AU" w:eastAsia="en-AU"/>
              </w:rPr>
              <w:t xml:space="preserve">Declines </w:t>
            </w:r>
            <w:r w:rsidR="00420875">
              <w:rPr>
                <w:lang w:val="en-AU" w:eastAsia="en-AU"/>
              </w:rPr>
              <w:t xml:space="preserve">were similar </w:t>
            </w:r>
            <w:r w:rsidRPr="00015FD3">
              <w:rPr>
                <w:lang w:val="en-AU" w:eastAsia="en-AU"/>
              </w:rPr>
              <w:t xml:space="preserve">to </w:t>
            </w:r>
            <w:r w:rsidR="00420875">
              <w:rPr>
                <w:lang w:val="en-AU" w:eastAsia="en-AU"/>
              </w:rPr>
              <w:t xml:space="preserve">other </w:t>
            </w:r>
            <w:r w:rsidRPr="00015FD3">
              <w:rPr>
                <w:lang w:val="en-AU" w:eastAsia="en-AU"/>
              </w:rPr>
              <w:t xml:space="preserve">areas </w:t>
            </w:r>
            <w:r w:rsidR="00420875">
              <w:rPr>
                <w:lang w:val="en-AU" w:eastAsia="en-AU"/>
              </w:rPr>
              <w:t xml:space="preserve">on eastern </w:t>
            </w:r>
            <w:r w:rsidR="00546F49">
              <w:rPr>
                <w:lang w:val="en-AU" w:eastAsia="en-AU"/>
              </w:rPr>
              <w:t>QLD</w:t>
            </w:r>
            <w:r w:rsidR="000125EC">
              <w:rPr>
                <w:lang w:val="en-AU" w:eastAsia="en-AU"/>
              </w:rPr>
              <w:t xml:space="preserve"> </w:t>
            </w:r>
            <w:r w:rsidR="00420875">
              <w:rPr>
                <w:lang w:val="en-AU" w:eastAsia="en-AU"/>
              </w:rPr>
              <w:t>coast</w:t>
            </w:r>
          </w:p>
          <w:p w:rsidR="00546F49" w:rsidRDefault="00546F49" w:rsidP="00546F49">
            <w:pPr>
              <w:pStyle w:val="StyleTableFont9ptBefore3After0"/>
              <w:rPr>
                <w:lang w:val="en-AU" w:eastAsia="en-AU"/>
              </w:rPr>
            </w:pPr>
            <w:r>
              <w:rPr>
                <w:lang w:val="en-AU" w:eastAsia="en-AU"/>
              </w:rPr>
              <w:t>Shift in species composition to ephemeral, pioneering species (</w:t>
            </w:r>
            <w:r>
              <w:rPr>
                <w:i/>
                <w:lang w:val="en-AU" w:eastAsia="en-AU"/>
              </w:rPr>
              <w:t>Halophila</w:t>
            </w:r>
            <w:r>
              <w:rPr>
                <w:lang w:val="en-AU" w:eastAsia="en-AU"/>
              </w:rPr>
              <w:t>)</w:t>
            </w:r>
          </w:p>
          <w:p w:rsidR="00546F49" w:rsidRDefault="00546F49" w:rsidP="00546F49">
            <w:pPr>
              <w:pStyle w:val="StyleTableFont9ptBefore3After0"/>
              <w:rPr>
                <w:lang w:val="en-AU" w:eastAsia="en-AU"/>
              </w:rPr>
            </w:pPr>
            <w:r>
              <w:rPr>
                <w:lang w:val="en-AU" w:eastAsia="en-AU"/>
              </w:rPr>
              <w:t>Concluded most likely cause was consecutive years of high rainfall and flooding</w:t>
            </w:r>
          </w:p>
          <w:p w:rsidR="00546F49" w:rsidRDefault="00546F49" w:rsidP="00546F49">
            <w:pPr>
              <w:pStyle w:val="StyleTableFont9ptBefore3After0"/>
              <w:rPr>
                <w:lang w:val="en-AU" w:eastAsia="en-AU"/>
              </w:rPr>
            </w:pPr>
            <w:r>
              <w:rPr>
                <w:lang w:val="en-AU" w:eastAsia="en-AU"/>
              </w:rPr>
              <w:t>Concluded there were initial signs of recovery</w:t>
            </w:r>
          </w:p>
          <w:p w:rsidR="00546F49" w:rsidRPr="00546F49" w:rsidRDefault="00546F49" w:rsidP="00546F49">
            <w:pPr>
              <w:pStyle w:val="StyleTableFont9ptBefore3After0"/>
              <w:rPr>
                <w:lang w:val="en-AU" w:eastAsia="en-AU"/>
              </w:rPr>
            </w:pPr>
            <w:r>
              <w:rPr>
                <w:lang w:val="en-AU" w:eastAsia="en-AU"/>
              </w:rPr>
              <w:t>Did not attribute declines to dredging, however seagrass meadows in a highly vulnerable state and one of four locations in QLD with highest risk (Rasheed at al. 2007)</w:t>
            </w:r>
          </w:p>
        </w:tc>
        <w:tc>
          <w:tcPr>
            <w:tcW w:w="519" w:type="pct"/>
            <w:shd w:val="clear" w:color="auto" w:fill="auto"/>
            <w:noWrap/>
          </w:tcPr>
          <w:p w:rsidR="00AF2A89" w:rsidRDefault="00AE5DE5" w:rsidP="00AE5DE5">
            <w:pPr>
              <w:pStyle w:val="StyleTableFont9ptBefore3After0"/>
              <w:rPr>
                <w:lang w:val="en-AU" w:eastAsia="en-AU"/>
              </w:rPr>
            </w:pPr>
            <w:r w:rsidRPr="00AE5DE5">
              <w:rPr>
                <w:lang w:val="en-AU" w:eastAsia="en-AU"/>
              </w:rPr>
              <w:t>Monitoring designed to detect long-term trends</w:t>
            </w:r>
            <w:r>
              <w:rPr>
                <w:lang w:val="en-AU" w:eastAsia="en-AU"/>
              </w:rPr>
              <w:t xml:space="preserve"> in seagrass health</w:t>
            </w:r>
            <w:r w:rsidRPr="00AE5DE5">
              <w:rPr>
                <w:lang w:val="en-AU" w:eastAsia="en-AU"/>
              </w:rPr>
              <w:t>, incorporating all influences and not dredging specifically</w:t>
            </w:r>
            <w:r>
              <w:rPr>
                <w:lang w:val="en-AU" w:eastAsia="en-AU"/>
              </w:rPr>
              <w:t>, but potential long-term effects of dredging the major reason for implementing the program</w:t>
            </w:r>
          </w:p>
          <w:p w:rsidR="00D95AA4" w:rsidRDefault="00D95AA4" w:rsidP="00D95AA4">
            <w:pPr>
              <w:pStyle w:val="StyleTableFont9ptBefore3After0"/>
              <w:rPr>
                <w:lang w:val="en-AU" w:eastAsia="en-AU"/>
              </w:rPr>
            </w:pPr>
            <w:r>
              <w:rPr>
                <w:lang w:val="en-AU" w:eastAsia="en-AU"/>
              </w:rPr>
              <w:t>Regular dredging occurred in Townsville for decades before baseline survey. However, Rasheed &amp; Taylor 2008 reviewed spatial extent of meadows from mapping in 1987 &amp; 1996. 2007 extent similar to 1996 and greater than 1987</w:t>
            </w:r>
          </w:p>
          <w:p w:rsidR="00D95AA4" w:rsidRPr="009F3BDC" w:rsidRDefault="00CF4BA9" w:rsidP="00D95AA4">
            <w:pPr>
              <w:pStyle w:val="StyleTableFont9ptBefore3After0"/>
              <w:rPr>
                <w:lang w:val="en-AU" w:eastAsia="en-AU"/>
              </w:rPr>
            </w:pPr>
            <w:r>
              <w:rPr>
                <w:lang w:val="en-AU" w:eastAsia="en-AU"/>
              </w:rPr>
              <w:t>Statistical</w:t>
            </w:r>
            <w:r w:rsidR="00D95AA4">
              <w:rPr>
                <w:lang w:val="en-AU" w:eastAsia="en-AU"/>
              </w:rPr>
              <w:t xml:space="preserve"> power not reported</w:t>
            </w:r>
          </w:p>
        </w:tc>
        <w:tc>
          <w:tcPr>
            <w:tcW w:w="393" w:type="pct"/>
            <w:shd w:val="clear" w:color="auto" w:fill="auto"/>
            <w:noWrap/>
          </w:tcPr>
          <w:p w:rsidR="0015121D" w:rsidRDefault="0015121D" w:rsidP="00BB21C3">
            <w:pPr>
              <w:pStyle w:val="StyleTableFont9ptBefore3After0"/>
              <w:rPr>
                <w:lang w:val="en-AU" w:eastAsia="en-AU"/>
              </w:rPr>
            </w:pPr>
            <w:r>
              <w:rPr>
                <w:lang w:val="en-AU" w:eastAsia="en-AU"/>
              </w:rPr>
              <w:t>Rasheed &amp; Taylor 2008</w:t>
            </w:r>
          </w:p>
          <w:p w:rsidR="008E461E" w:rsidRDefault="008E461E" w:rsidP="00BB21C3">
            <w:pPr>
              <w:pStyle w:val="StyleTableFont9ptBefore3After0"/>
              <w:rPr>
                <w:lang w:val="en-AU" w:eastAsia="en-AU"/>
              </w:rPr>
            </w:pPr>
            <w:r>
              <w:rPr>
                <w:lang w:val="en-AU" w:eastAsia="en-AU"/>
              </w:rPr>
              <w:t>Unsworth et al. 2009</w:t>
            </w:r>
          </w:p>
          <w:p w:rsidR="007F463E" w:rsidRDefault="007F463E" w:rsidP="00BB21C3">
            <w:pPr>
              <w:pStyle w:val="StyleTableFont9ptBefore3After0"/>
              <w:rPr>
                <w:lang w:val="en-AU" w:eastAsia="en-AU"/>
              </w:rPr>
            </w:pPr>
            <w:r>
              <w:rPr>
                <w:lang w:val="en-AU" w:eastAsia="en-AU"/>
              </w:rPr>
              <w:t>Taylor &amp; Rasheed 2011</w:t>
            </w:r>
          </w:p>
          <w:p w:rsidR="00AF2A89" w:rsidRPr="009F3BDC" w:rsidRDefault="004A7DF3" w:rsidP="00BB21C3">
            <w:pPr>
              <w:pStyle w:val="StyleTableFont9ptBefore3After0"/>
              <w:rPr>
                <w:lang w:val="en-AU" w:eastAsia="en-AU"/>
              </w:rPr>
            </w:pPr>
            <w:r>
              <w:rPr>
                <w:lang w:val="en-AU" w:eastAsia="en-AU"/>
              </w:rPr>
              <w:t>McKenna and Rasheed 2012</w:t>
            </w:r>
          </w:p>
        </w:tc>
      </w:tr>
      <w:tr w:rsidR="00BA0BFC" w:rsidRPr="009F3BDC" w:rsidTr="00BA0BFC">
        <w:trPr>
          <w:trHeight w:val="300"/>
        </w:trPr>
        <w:tc>
          <w:tcPr>
            <w:tcW w:w="5000" w:type="pct"/>
            <w:gridSpan w:val="9"/>
            <w:shd w:val="clear" w:color="auto" w:fill="auto"/>
            <w:noWrap/>
          </w:tcPr>
          <w:p w:rsidR="00BA0BFC" w:rsidRPr="009F3BDC" w:rsidRDefault="00BA0BFC" w:rsidP="002A7749">
            <w:pPr>
              <w:pStyle w:val="TableFontH"/>
              <w:jc w:val="left"/>
              <w:rPr>
                <w:sz w:val="18"/>
                <w:szCs w:val="18"/>
                <w:lang w:val="en-AU"/>
              </w:rPr>
            </w:pPr>
            <w:r w:rsidRPr="009F3BDC">
              <w:rPr>
                <w:sz w:val="18"/>
                <w:szCs w:val="18"/>
                <w:lang w:val="en-AU" w:eastAsia="en-AU"/>
              </w:rPr>
              <w:t>Port of Cairns</w:t>
            </w:r>
          </w:p>
        </w:tc>
      </w:tr>
      <w:tr w:rsidR="003A453B" w:rsidRPr="009F3BDC" w:rsidTr="00FE5CF3">
        <w:trPr>
          <w:trHeight w:val="300"/>
        </w:trPr>
        <w:tc>
          <w:tcPr>
            <w:tcW w:w="553" w:type="pct"/>
            <w:shd w:val="clear" w:color="auto" w:fill="auto"/>
            <w:noWrap/>
          </w:tcPr>
          <w:p w:rsidR="003A453B" w:rsidRPr="009F3BDC" w:rsidRDefault="003A453B" w:rsidP="00BB21C3">
            <w:pPr>
              <w:pStyle w:val="StyleTableFont9ptBefore3After0"/>
              <w:rPr>
                <w:lang w:val="en-AU" w:eastAsia="en-AU"/>
              </w:rPr>
            </w:pPr>
          </w:p>
        </w:tc>
        <w:tc>
          <w:tcPr>
            <w:tcW w:w="325" w:type="pct"/>
            <w:shd w:val="clear" w:color="auto" w:fill="auto"/>
            <w:noWrap/>
          </w:tcPr>
          <w:p w:rsidR="003A453B" w:rsidRPr="009F3BDC" w:rsidRDefault="003A453B" w:rsidP="00BB21C3">
            <w:pPr>
              <w:pStyle w:val="StyleTableFont9ptBefore3After0"/>
              <w:rPr>
                <w:lang w:val="en-AU" w:eastAsia="en-AU"/>
              </w:rPr>
            </w:pPr>
          </w:p>
        </w:tc>
        <w:tc>
          <w:tcPr>
            <w:tcW w:w="559" w:type="pct"/>
            <w:shd w:val="clear" w:color="auto" w:fill="auto"/>
            <w:noWrap/>
          </w:tcPr>
          <w:p w:rsidR="003A453B" w:rsidRPr="009F3BDC" w:rsidRDefault="003A453B" w:rsidP="00BB21C3">
            <w:pPr>
              <w:pStyle w:val="StyleTableFont9ptBefore3After0"/>
              <w:rPr>
                <w:lang w:val="en-AU" w:eastAsia="en-AU"/>
              </w:rPr>
            </w:pPr>
          </w:p>
        </w:tc>
        <w:tc>
          <w:tcPr>
            <w:tcW w:w="683" w:type="pct"/>
            <w:shd w:val="clear" w:color="auto" w:fill="auto"/>
            <w:noWrap/>
          </w:tcPr>
          <w:p w:rsidR="003A453B" w:rsidRPr="009F3BDC" w:rsidRDefault="003A453B" w:rsidP="00BB21C3">
            <w:pPr>
              <w:pStyle w:val="StyleTableFont9ptBefore3After0"/>
              <w:rPr>
                <w:lang w:val="en-AU" w:eastAsia="en-AU"/>
              </w:rPr>
            </w:pPr>
          </w:p>
        </w:tc>
        <w:tc>
          <w:tcPr>
            <w:tcW w:w="683" w:type="pct"/>
            <w:shd w:val="clear" w:color="auto" w:fill="auto"/>
            <w:noWrap/>
          </w:tcPr>
          <w:p w:rsidR="003A453B" w:rsidRPr="009F3BDC" w:rsidRDefault="003A453B" w:rsidP="00BB21C3">
            <w:pPr>
              <w:pStyle w:val="StyleTableFont9ptBefore3After0"/>
              <w:rPr>
                <w:lang w:val="en-AU" w:eastAsia="en-AU"/>
              </w:rPr>
            </w:pPr>
          </w:p>
        </w:tc>
        <w:tc>
          <w:tcPr>
            <w:tcW w:w="683" w:type="pct"/>
            <w:shd w:val="clear" w:color="auto" w:fill="auto"/>
            <w:noWrap/>
          </w:tcPr>
          <w:p w:rsidR="003A453B" w:rsidRPr="009F3BDC" w:rsidRDefault="003A453B" w:rsidP="00160838">
            <w:pPr>
              <w:pStyle w:val="StyleTableFont9ptBefore3After0"/>
              <w:rPr>
                <w:lang w:val="en-AU" w:eastAsia="en-AU"/>
              </w:rPr>
            </w:pPr>
          </w:p>
        </w:tc>
        <w:tc>
          <w:tcPr>
            <w:tcW w:w="602" w:type="pct"/>
            <w:shd w:val="clear" w:color="auto" w:fill="auto"/>
            <w:noWrap/>
          </w:tcPr>
          <w:p w:rsidR="003A453B" w:rsidRDefault="003A453B" w:rsidP="00BB21C3">
            <w:pPr>
              <w:pStyle w:val="StyleTableFont9ptBefore3After0"/>
              <w:rPr>
                <w:lang w:val="en-AU" w:eastAsia="en-AU"/>
              </w:rPr>
            </w:pPr>
          </w:p>
        </w:tc>
        <w:tc>
          <w:tcPr>
            <w:tcW w:w="519" w:type="pct"/>
            <w:shd w:val="clear" w:color="auto" w:fill="auto"/>
            <w:noWrap/>
          </w:tcPr>
          <w:p w:rsidR="003A453B" w:rsidRPr="009F3BDC" w:rsidRDefault="003A453B" w:rsidP="00BB21C3">
            <w:pPr>
              <w:pStyle w:val="StyleTableFont9ptBefore3After0"/>
              <w:rPr>
                <w:lang w:val="en-AU" w:eastAsia="en-AU"/>
              </w:rPr>
            </w:pPr>
          </w:p>
        </w:tc>
        <w:tc>
          <w:tcPr>
            <w:tcW w:w="393" w:type="pct"/>
            <w:shd w:val="clear" w:color="auto" w:fill="auto"/>
            <w:noWrap/>
          </w:tcPr>
          <w:p w:rsidR="003A453B" w:rsidRPr="009F3BDC" w:rsidRDefault="003A453B" w:rsidP="00160838">
            <w:pPr>
              <w:pStyle w:val="StyleTableFont9ptBefore3After0"/>
              <w:rPr>
                <w:lang w:val="en-AU" w:eastAsia="en-AU"/>
              </w:rPr>
            </w:pPr>
          </w:p>
        </w:tc>
      </w:tr>
      <w:tr w:rsidR="00BA0BFC" w:rsidRPr="009F3BDC" w:rsidTr="00FE5CF3">
        <w:trPr>
          <w:trHeight w:val="300"/>
        </w:trPr>
        <w:tc>
          <w:tcPr>
            <w:tcW w:w="55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Long-term annual maintenance dredging</w:t>
            </w:r>
          </w:p>
        </w:tc>
        <w:tc>
          <w:tcPr>
            <w:tcW w:w="325"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Infauna</w:t>
            </w:r>
          </w:p>
          <w:p w:rsidR="00BA0BFC" w:rsidRPr="009F3BDC" w:rsidRDefault="00BA0BFC" w:rsidP="00BB21C3">
            <w:pPr>
              <w:pStyle w:val="StyleTableFont9ptBefore3After0"/>
              <w:rPr>
                <w:lang w:val="en-AU" w:eastAsia="en-AU"/>
              </w:rPr>
            </w:pPr>
            <w:r w:rsidRPr="009F3BDC">
              <w:rPr>
                <w:lang w:val="en-AU" w:eastAsia="en-AU"/>
              </w:rPr>
              <w:t>Epibenthic flora and fauna</w:t>
            </w:r>
          </w:p>
          <w:p w:rsidR="00BA0BFC" w:rsidRPr="009F3BDC" w:rsidRDefault="00BA0BFC" w:rsidP="00B5615B">
            <w:pPr>
              <w:pStyle w:val="TableFont"/>
              <w:spacing w:before="144" w:after="144"/>
              <w:rPr>
                <w:sz w:val="18"/>
                <w:szCs w:val="18"/>
                <w:lang w:val="en-AU" w:eastAsia="en-AU"/>
              </w:rPr>
            </w:pPr>
          </w:p>
        </w:tc>
        <w:tc>
          <w:tcPr>
            <w:tcW w:w="559"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Sediment PSD</w:t>
            </w:r>
          </w:p>
          <w:p w:rsidR="00BA0BFC" w:rsidRPr="009F3BDC" w:rsidRDefault="00BA0BFC" w:rsidP="00BB21C3">
            <w:pPr>
              <w:pStyle w:val="StyleTableFont9ptBefore3After0"/>
              <w:rPr>
                <w:lang w:val="en-AU" w:eastAsia="en-AU"/>
              </w:rPr>
            </w:pPr>
            <w:r w:rsidRPr="009F3BDC">
              <w:rPr>
                <w:lang w:val="en-AU" w:eastAsia="en-AU"/>
              </w:rPr>
              <w:t>Infauna: numerical abundance, family richness</w:t>
            </w:r>
          </w:p>
          <w:p w:rsidR="00BA0BFC" w:rsidRPr="009F3BDC" w:rsidRDefault="00BA0BFC" w:rsidP="003A453B">
            <w:pPr>
              <w:pStyle w:val="StyleTableFont9ptBefore3After0"/>
              <w:rPr>
                <w:lang w:val="en-AU" w:eastAsia="en-AU"/>
              </w:rPr>
            </w:pPr>
            <w:r w:rsidRPr="009F3BDC">
              <w:rPr>
                <w:lang w:val="en-AU" w:eastAsia="en-AU"/>
              </w:rPr>
              <w:t>Epibenthic:</w:t>
            </w:r>
            <w:r w:rsidR="003A453B">
              <w:rPr>
                <w:lang w:val="en-AU" w:eastAsia="en-AU"/>
              </w:rPr>
              <w:t xml:space="preserve"> </w:t>
            </w:r>
            <w:r w:rsidRPr="009F3BDC">
              <w:rPr>
                <w:lang w:val="en-AU" w:eastAsia="en-AU"/>
              </w:rPr>
              <w:t>Numerical abundance, taxonomic richness</w:t>
            </w:r>
          </w:p>
        </w:tc>
        <w:tc>
          <w:tcPr>
            <w:tcW w:w="68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Grab sampling</w:t>
            </w:r>
          </w:p>
          <w:p w:rsidR="00BA0BFC" w:rsidRPr="009F3BDC" w:rsidRDefault="00BA0BFC" w:rsidP="00BB21C3">
            <w:pPr>
              <w:pStyle w:val="StyleTableFont9ptBefore3After0"/>
              <w:rPr>
                <w:lang w:val="en-AU" w:eastAsia="en-AU"/>
              </w:rPr>
            </w:pPr>
            <w:r w:rsidRPr="009F3BDC">
              <w:rPr>
                <w:lang w:val="en-AU" w:eastAsia="en-AU"/>
              </w:rPr>
              <w:t>Real-time counts during seagrass video tows</w:t>
            </w:r>
          </w:p>
          <w:p w:rsidR="00BA0BFC" w:rsidRPr="009F3BDC" w:rsidRDefault="00BA0BFC" w:rsidP="00BB21C3">
            <w:pPr>
              <w:pStyle w:val="StyleTableFont9ptBefore3After0"/>
              <w:rPr>
                <w:lang w:val="en-AU" w:eastAsia="en-AU"/>
              </w:rPr>
            </w:pPr>
            <w:r w:rsidRPr="009F3BDC">
              <w:rPr>
                <w:lang w:val="en-AU" w:eastAsia="en-AU"/>
              </w:rPr>
              <w:t>Specimens collected in net on seagrass video tow sled</w:t>
            </w:r>
          </w:p>
        </w:tc>
        <w:tc>
          <w:tcPr>
            <w:tcW w:w="68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 xml:space="preserve">3 areas: current </w:t>
            </w:r>
            <w:r w:rsidR="003A453B">
              <w:rPr>
                <w:lang w:val="en-AU" w:eastAsia="en-AU"/>
              </w:rPr>
              <w:t>DMPA</w:t>
            </w:r>
            <w:r w:rsidRPr="009F3BDC">
              <w:rPr>
                <w:lang w:val="en-AU" w:eastAsia="en-AU"/>
              </w:rPr>
              <w:t xml:space="preserve"> and similar areas centred 2 km NW (downstream) and SE (upstream)</w:t>
            </w:r>
          </w:p>
          <w:p w:rsidR="00BA0BFC" w:rsidRDefault="00BA0BFC" w:rsidP="00BB21C3">
            <w:pPr>
              <w:pStyle w:val="StyleTableFont9ptBefore3After0"/>
              <w:rPr>
                <w:lang w:val="en-AU" w:eastAsia="en-AU"/>
              </w:rPr>
            </w:pPr>
            <w:r w:rsidRPr="009F3BDC">
              <w:rPr>
                <w:lang w:val="en-AU" w:eastAsia="en-AU"/>
              </w:rPr>
              <w:t>18 sites on grid within each area</w:t>
            </w:r>
          </w:p>
          <w:p w:rsidR="003A453B" w:rsidRDefault="003A453B" w:rsidP="00BB21C3">
            <w:pPr>
              <w:pStyle w:val="StyleTableFont9ptBefore3After0"/>
              <w:rPr>
                <w:lang w:val="en-AU" w:eastAsia="en-AU"/>
              </w:rPr>
            </w:pPr>
            <w:r>
              <w:rPr>
                <w:lang w:val="en-AU" w:eastAsia="en-AU"/>
              </w:rPr>
              <w:t>Grid in NW and SE sites subdivided into strata at increasing distance from DMPA at 200 m intervals</w:t>
            </w:r>
          </w:p>
          <w:p w:rsidR="00BA0BFC" w:rsidRPr="009F3BDC" w:rsidRDefault="00BA0BFC" w:rsidP="00BB21C3">
            <w:pPr>
              <w:pStyle w:val="StyleTableFont9ptBefore3After0"/>
              <w:rPr>
                <w:lang w:val="en-AU" w:eastAsia="en-AU"/>
              </w:rPr>
            </w:pPr>
            <w:r w:rsidRPr="009F3BDC">
              <w:rPr>
                <w:lang w:val="en-AU" w:eastAsia="en-AU"/>
              </w:rPr>
              <w:t>2 infauna grabs, 1 PSD grab, 1 100 m video transect at each site</w:t>
            </w:r>
          </w:p>
        </w:tc>
        <w:tc>
          <w:tcPr>
            <w:tcW w:w="683" w:type="pct"/>
            <w:shd w:val="clear" w:color="auto" w:fill="auto"/>
            <w:noWrap/>
          </w:tcPr>
          <w:p w:rsidR="00BA0BFC" w:rsidRPr="009F3BDC" w:rsidRDefault="00BA0BFC" w:rsidP="00160838">
            <w:pPr>
              <w:pStyle w:val="StyleTableFont9ptBefore3After0"/>
              <w:rPr>
                <w:lang w:val="en-AU" w:eastAsia="en-AU"/>
              </w:rPr>
            </w:pPr>
            <w:r w:rsidRPr="009F3BDC">
              <w:rPr>
                <w:lang w:val="en-AU" w:eastAsia="en-AU"/>
              </w:rPr>
              <w:t xml:space="preserve">1 survey, April/May </w:t>
            </w:r>
            <w:r w:rsidR="00160838" w:rsidRPr="009F3BDC">
              <w:rPr>
                <w:lang w:val="en-AU" w:eastAsia="en-AU"/>
              </w:rPr>
              <w:t>200</w:t>
            </w:r>
            <w:r w:rsidR="00160838">
              <w:rPr>
                <w:lang w:val="en-AU" w:eastAsia="en-AU"/>
              </w:rPr>
              <w:t>3</w:t>
            </w:r>
          </w:p>
        </w:tc>
        <w:tc>
          <w:tcPr>
            <w:tcW w:w="602" w:type="pct"/>
            <w:shd w:val="clear" w:color="auto" w:fill="auto"/>
            <w:noWrap/>
          </w:tcPr>
          <w:p w:rsidR="003A453B" w:rsidRDefault="003A453B" w:rsidP="00BB21C3">
            <w:pPr>
              <w:pStyle w:val="StyleTableFont9ptBefore3After0"/>
              <w:rPr>
                <w:lang w:val="en-AU" w:eastAsia="en-AU"/>
              </w:rPr>
            </w:pPr>
            <w:r w:rsidRPr="003A453B">
              <w:rPr>
                <w:lang w:val="en-AU" w:eastAsia="en-AU"/>
              </w:rPr>
              <w:t>No statistically significant difference in taxonomic richness among the 3 main locations, but some significant differences with increasing distance from DMPA with the locations</w:t>
            </w:r>
          </w:p>
          <w:p w:rsidR="00BA0BFC" w:rsidRPr="009F3BDC" w:rsidRDefault="00BE262F" w:rsidP="00BB21C3">
            <w:pPr>
              <w:pStyle w:val="StyleTableFont9ptBefore3After0"/>
              <w:rPr>
                <w:lang w:val="en-AU" w:eastAsia="en-AU"/>
              </w:rPr>
            </w:pPr>
            <w:r>
              <w:rPr>
                <w:lang w:val="en-AU" w:eastAsia="en-AU"/>
              </w:rPr>
              <w:t>Concluded there has been a l</w:t>
            </w:r>
            <w:r w:rsidR="00BA0BFC" w:rsidRPr="009F3BDC">
              <w:rPr>
                <w:lang w:val="en-AU" w:eastAsia="en-AU"/>
              </w:rPr>
              <w:t xml:space="preserve">ong-term impact of material placement </w:t>
            </w:r>
            <w:r w:rsidR="00DC75D2">
              <w:rPr>
                <w:lang w:val="en-AU" w:eastAsia="en-AU"/>
              </w:rPr>
              <w:t xml:space="preserve">on infauna communities, </w:t>
            </w:r>
            <w:r w:rsidR="00985057">
              <w:rPr>
                <w:lang w:val="en-AU" w:eastAsia="en-AU"/>
              </w:rPr>
              <w:t>based on gradient of change from upstrea</w:t>
            </w:r>
            <w:r w:rsidR="003A453B">
              <w:rPr>
                <w:lang w:val="en-AU" w:eastAsia="en-AU"/>
              </w:rPr>
              <w:t>m</w:t>
            </w:r>
            <w:r w:rsidR="00985057">
              <w:rPr>
                <w:lang w:val="en-AU" w:eastAsia="en-AU"/>
              </w:rPr>
              <w:t xml:space="preserve"> to downstream</w:t>
            </w:r>
          </w:p>
          <w:p w:rsidR="00BA0BFC" w:rsidRDefault="00BE262F" w:rsidP="00BE262F">
            <w:pPr>
              <w:pStyle w:val="StyleTableFont9ptBefore3After0"/>
              <w:rPr>
                <w:lang w:val="en-AU" w:eastAsia="en-AU"/>
              </w:rPr>
            </w:pPr>
            <w:r>
              <w:rPr>
                <w:lang w:val="en-AU" w:eastAsia="en-AU"/>
              </w:rPr>
              <w:t>Concluded that the i</w:t>
            </w:r>
            <w:r w:rsidR="00BA0BFC" w:rsidRPr="009F3BDC">
              <w:rPr>
                <w:lang w:val="en-AU" w:eastAsia="en-AU"/>
              </w:rPr>
              <w:t xml:space="preserve">mpact </w:t>
            </w:r>
            <w:r>
              <w:rPr>
                <w:lang w:val="en-AU" w:eastAsia="en-AU"/>
              </w:rPr>
              <w:t xml:space="preserve">is </w:t>
            </w:r>
            <w:r w:rsidR="00BA0BFC" w:rsidRPr="009F3BDC">
              <w:rPr>
                <w:lang w:val="en-AU" w:eastAsia="en-AU"/>
              </w:rPr>
              <w:t>minor, affects rare taxa, and decays downstream</w:t>
            </w:r>
          </w:p>
          <w:p w:rsidR="00DC75D2" w:rsidRDefault="00DC75D2" w:rsidP="00BE262F">
            <w:pPr>
              <w:pStyle w:val="StyleTableFont9ptBefore3After0"/>
              <w:rPr>
                <w:lang w:val="en-AU" w:eastAsia="en-AU"/>
              </w:rPr>
            </w:pPr>
            <w:r>
              <w:rPr>
                <w:lang w:val="en-AU" w:eastAsia="en-AU"/>
              </w:rPr>
              <w:t xml:space="preserve">Epibenthic flora and fauna sparse at all locations, Neil et al. 2003 did not describe difference between locations or reach conclusions re impacts on epibenthic flora </w:t>
            </w:r>
            <w:r>
              <w:rPr>
                <w:lang w:val="en-AU" w:eastAsia="en-AU"/>
              </w:rPr>
              <w:lastRenderedPageBreak/>
              <w:t>and fauna</w:t>
            </w:r>
          </w:p>
          <w:p w:rsidR="003A453B" w:rsidRDefault="003A453B" w:rsidP="00BE262F">
            <w:pPr>
              <w:pStyle w:val="StyleTableFont9ptBefore3After0"/>
              <w:rPr>
                <w:lang w:val="en-AU" w:eastAsia="en-AU"/>
              </w:rPr>
            </w:pPr>
            <w:r>
              <w:rPr>
                <w:lang w:val="en-AU" w:eastAsia="en-AU"/>
              </w:rPr>
              <w:t>Noted desirability of surveying before-during-after dredging campaigns</w:t>
            </w:r>
          </w:p>
          <w:p w:rsidR="003A453B" w:rsidRDefault="003A453B" w:rsidP="003A453B">
            <w:pPr>
              <w:pStyle w:val="StyleTableFont9ptBefore3After0"/>
              <w:rPr>
                <w:lang w:val="en-AU" w:eastAsia="en-AU"/>
              </w:rPr>
            </w:pPr>
          </w:p>
          <w:p w:rsidR="003A453B" w:rsidRPr="009F3BDC" w:rsidRDefault="003A453B" w:rsidP="003A453B">
            <w:pPr>
              <w:pStyle w:val="StyleTableFont9ptBefore3After0"/>
              <w:rPr>
                <w:lang w:val="en-AU" w:eastAsia="en-AU"/>
              </w:rPr>
            </w:pPr>
          </w:p>
        </w:tc>
        <w:tc>
          <w:tcPr>
            <w:tcW w:w="519" w:type="pct"/>
            <w:shd w:val="clear" w:color="auto" w:fill="auto"/>
            <w:noWrap/>
          </w:tcPr>
          <w:p w:rsidR="003A453B" w:rsidRDefault="003A453B" w:rsidP="003A453B">
            <w:pPr>
              <w:pStyle w:val="StyleTableFont9ptBefore3After0"/>
              <w:rPr>
                <w:lang w:val="en-AU" w:eastAsia="en-AU"/>
              </w:rPr>
            </w:pPr>
            <w:r>
              <w:rPr>
                <w:lang w:val="en-AU" w:eastAsia="en-AU"/>
              </w:rPr>
              <w:lastRenderedPageBreak/>
              <w:t>2 grabs per site is considered low replication for infauna</w:t>
            </w:r>
          </w:p>
          <w:p w:rsidR="003A453B" w:rsidRDefault="003A453B" w:rsidP="003A453B">
            <w:pPr>
              <w:pStyle w:val="StyleTableFont9ptBefore3After0"/>
              <w:rPr>
                <w:lang w:val="en-AU" w:eastAsia="en-AU"/>
              </w:rPr>
            </w:pPr>
            <w:r w:rsidRPr="009F3BDC">
              <w:rPr>
                <w:lang w:val="en-AU" w:eastAsia="en-AU"/>
              </w:rPr>
              <w:t>Impact inferred from spatial pattern</w:t>
            </w:r>
            <w:r>
              <w:rPr>
                <w:lang w:val="en-AU" w:eastAsia="en-AU"/>
              </w:rPr>
              <w:t xml:space="preserve"> (change with distance from DMPA)</w:t>
            </w:r>
            <w:r w:rsidRPr="009F3BDC">
              <w:rPr>
                <w:lang w:val="en-AU" w:eastAsia="en-AU"/>
              </w:rPr>
              <w:t>, no before-after or other temporal comparisons</w:t>
            </w:r>
          </w:p>
          <w:p w:rsidR="003A453B" w:rsidRDefault="003A453B" w:rsidP="003A453B">
            <w:pPr>
              <w:pStyle w:val="StyleTableFont9ptBefore3After0"/>
              <w:rPr>
                <w:lang w:val="en-AU" w:eastAsia="en-AU"/>
              </w:rPr>
            </w:pPr>
            <w:r>
              <w:rPr>
                <w:lang w:val="en-AU" w:eastAsia="en-AU"/>
              </w:rPr>
              <w:t xml:space="preserve">Analysed for </w:t>
            </w:r>
            <w:r w:rsidR="00DC75D2">
              <w:rPr>
                <w:lang w:val="en-AU" w:eastAsia="en-AU"/>
              </w:rPr>
              <w:t xml:space="preserve">infauna </w:t>
            </w:r>
            <w:r>
              <w:rPr>
                <w:lang w:val="en-AU" w:eastAsia="en-AU"/>
              </w:rPr>
              <w:t xml:space="preserve">taxonomic richness only – no reporting of differences in </w:t>
            </w:r>
            <w:r w:rsidR="00DC75D2">
              <w:rPr>
                <w:lang w:val="en-AU" w:eastAsia="en-AU"/>
              </w:rPr>
              <w:t xml:space="preserve">infauna </w:t>
            </w:r>
            <w:r>
              <w:rPr>
                <w:lang w:val="en-AU" w:eastAsia="en-AU"/>
              </w:rPr>
              <w:t>abundance</w:t>
            </w:r>
            <w:r w:rsidR="00717E26">
              <w:rPr>
                <w:lang w:val="en-AU" w:eastAsia="en-AU"/>
              </w:rPr>
              <w:t xml:space="preserve"> or community structure</w:t>
            </w:r>
            <w:r>
              <w:rPr>
                <w:lang w:val="en-AU" w:eastAsia="en-AU"/>
              </w:rPr>
              <w:t xml:space="preserve"> among sampling locations or strata</w:t>
            </w:r>
          </w:p>
          <w:p w:rsidR="00BE262F" w:rsidRDefault="00BE262F" w:rsidP="00BE262F">
            <w:pPr>
              <w:pStyle w:val="StyleTableFont9ptBefore3After0"/>
              <w:rPr>
                <w:lang w:val="en-AU" w:eastAsia="en-AU"/>
              </w:rPr>
            </w:pPr>
            <w:r>
              <w:rPr>
                <w:lang w:val="en-AU" w:eastAsia="en-AU"/>
              </w:rPr>
              <w:t>Effects could occur on larger spatial scales than 2 km</w:t>
            </w:r>
            <w:r w:rsidR="003A453B">
              <w:rPr>
                <w:lang w:val="en-AU" w:eastAsia="en-AU"/>
              </w:rPr>
              <w:t>, however gradients were detected on these scales</w:t>
            </w:r>
          </w:p>
          <w:p w:rsidR="00DC75D2" w:rsidRDefault="00DC75D2" w:rsidP="00DC75D2">
            <w:pPr>
              <w:pStyle w:val="StyleTableFont9ptBefore3After0"/>
              <w:rPr>
                <w:lang w:val="en-AU" w:eastAsia="en-AU"/>
              </w:rPr>
            </w:pPr>
            <w:r>
              <w:rPr>
                <w:lang w:val="en-AU" w:eastAsia="en-AU"/>
              </w:rPr>
              <w:lastRenderedPageBreak/>
              <w:t>Statistical power not reported</w:t>
            </w:r>
          </w:p>
          <w:p w:rsidR="00BE262F" w:rsidRPr="009F3BDC" w:rsidRDefault="00BE262F" w:rsidP="006D0719">
            <w:pPr>
              <w:pStyle w:val="StyleTableFont9ptBefore3After0"/>
              <w:rPr>
                <w:lang w:val="en-AU" w:eastAsia="en-AU"/>
              </w:rPr>
            </w:pPr>
          </w:p>
        </w:tc>
        <w:tc>
          <w:tcPr>
            <w:tcW w:w="393" w:type="pct"/>
            <w:shd w:val="clear" w:color="auto" w:fill="auto"/>
            <w:noWrap/>
          </w:tcPr>
          <w:p w:rsidR="00BA0BFC" w:rsidRPr="009F3BDC" w:rsidRDefault="00BA0BFC" w:rsidP="00160838">
            <w:pPr>
              <w:pStyle w:val="StyleTableFont9ptBefore3After0"/>
              <w:rPr>
                <w:lang w:val="en-AU" w:eastAsia="en-AU"/>
              </w:rPr>
            </w:pPr>
            <w:r w:rsidRPr="009F3BDC">
              <w:rPr>
                <w:lang w:val="en-AU" w:eastAsia="en-AU"/>
              </w:rPr>
              <w:lastRenderedPageBreak/>
              <w:t xml:space="preserve">Neil et al. </w:t>
            </w:r>
            <w:r w:rsidR="00160838" w:rsidRPr="009F3BDC">
              <w:rPr>
                <w:lang w:val="en-AU" w:eastAsia="en-AU"/>
              </w:rPr>
              <w:t>200</w:t>
            </w:r>
            <w:r w:rsidR="00160838">
              <w:rPr>
                <w:lang w:val="en-AU" w:eastAsia="en-AU"/>
              </w:rPr>
              <w:t>3</w:t>
            </w:r>
          </w:p>
        </w:tc>
      </w:tr>
      <w:tr w:rsidR="00BA0BFC" w:rsidRPr="009F3BDC" w:rsidTr="00FE5CF3">
        <w:trPr>
          <w:trHeight w:val="300"/>
        </w:trPr>
        <w:tc>
          <w:tcPr>
            <w:tcW w:w="55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lastRenderedPageBreak/>
              <w:t>Long-term annual maintenance dredging</w:t>
            </w:r>
          </w:p>
        </w:tc>
        <w:tc>
          <w:tcPr>
            <w:tcW w:w="325"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Infauna</w:t>
            </w:r>
          </w:p>
        </w:tc>
        <w:tc>
          <w:tcPr>
            <w:tcW w:w="559" w:type="pct"/>
            <w:shd w:val="clear" w:color="auto" w:fill="auto"/>
            <w:noWrap/>
          </w:tcPr>
          <w:p w:rsidR="00BA0BFC" w:rsidRDefault="0075697B" w:rsidP="00BB21C3">
            <w:pPr>
              <w:pStyle w:val="StyleTableFont9ptBefore3After0"/>
              <w:rPr>
                <w:lang w:val="en-AU" w:eastAsia="en-AU"/>
              </w:rPr>
            </w:pPr>
            <w:r>
              <w:rPr>
                <w:lang w:val="en-AU" w:eastAsia="en-AU"/>
              </w:rPr>
              <w:t>Infauna: numerical abundance, family composition and richness, community structure</w:t>
            </w:r>
          </w:p>
          <w:p w:rsidR="0075697B" w:rsidRPr="009F3BDC" w:rsidRDefault="0075697B" w:rsidP="00BB21C3">
            <w:pPr>
              <w:pStyle w:val="StyleTableFont9ptBefore3After0"/>
              <w:rPr>
                <w:lang w:val="en-AU" w:eastAsia="en-AU"/>
              </w:rPr>
            </w:pPr>
            <w:r>
              <w:rPr>
                <w:lang w:val="en-AU" w:eastAsia="en-AU"/>
              </w:rPr>
              <w:t>Sediment: PSD</w:t>
            </w:r>
          </w:p>
        </w:tc>
        <w:tc>
          <w:tcPr>
            <w:tcW w:w="68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Grab sampling</w:t>
            </w:r>
          </w:p>
        </w:tc>
        <w:tc>
          <w:tcPr>
            <w:tcW w:w="68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3 locations: within current DMPA, NW (downstream) axis, SE (upstream) axis</w:t>
            </w:r>
          </w:p>
          <w:p w:rsidR="00BA0BFC" w:rsidRPr="009F3BDC" w:rsidRDefault="00BA0BFC" w:rsidP="00BB21C3">
            <w:pPr>
              <w:pStyle w:val="StyleTableFont9ptBefore3After0"/>
              <w:rPr>
                <w:lang w:val="en-AU" w:eastAsia="en-AU"/>
              </w:rPr>
            </w:pPr>
            <w:r w:rsidRPr="009F3BDC">
              <w:rPr>
                <w:lang w:val="en-AU" w:eastAsia="en-AU"/>
              </w:rPr>
              <w:t>5 sites evenly distributed in DMPA, 5 sites on each axis at distances from 50 m – 2 km from DMPA boundary</w:t>
            </w:r>
          </w:p>
          <w:p w:rsidR="00BA0BFC" w:rsidRPr="009F3BDC" w:rsidRDefault="00BA0BFC" w:rsidP="00BB21C3">
            <w:pPr>
              <w:pStyle w:val="StyleTableFont9ptBefore3After0"/>
              <w:rPr>
                <w:lang w:val="en-AU" w:eastAsia="en-AU"/>
              </w:rPr>
            </w:pPr>
            <w:r w:rsidRPr="009F3BDC">
              <w:rPr>
                <w:lang w:val="en-AU" w:eastAsia="en-AU"/>
              </w:rPr>
              <w:t>3 infauna grabs, 1 PSD grab at each site</w:t>
            </w:r>
          </w:p>
        </w:tc>
        <w:tc>
          <w:tcPr>
            <w:tcW w:w="68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1 survey, May 2009</w:t>
            </w:r>
          </w:p>
        </w:tc>
        <w:tc>
          <w:tcPr>
            <w:tcW w:w="602" w:type="pct"/>
            <w:shd w:val="clear" w:color="auto" w:fill="auto"/>
            <w:noWrap/>
          </w:tcPr>
          <w:p w:rsidR="0075697B" w:rsidRDefault="0075697B" w:rsidP="00BB21C3">
            <w:pPr>
              <w:pStyle w:val="StyleTableFont9ptBefore3After0"/>
              <w:rPr>
                <w:lang w:val="en-AU" w:eastAsia="en-AU"/>
              </w:rPr>
            </w:pPr>
            <w:r>
              <w:rPr>
                <w:lang w:val="en-AU" w:eastAsia="en-AU"/>
              </w:rPr>
              <w:t>Small but statistically significant</w:t>
            </w:r>
            <w:r w:rsidR="00BA0BFC" w:rsidRPr="009F3BDC">
              <w:rPr>
                <w:lang w:val="en-AU" w:eastAsia="en-AU"/>
              </w:rPr>
              <w:t xml:space="preserve"> differences in infauna </w:t>
            </w:r>
            <w:r>
              <w:rPr>
                <w:lang w:val="en-AU" w:eastAsia="en-AU"/>
              </w:rPr>
              <w:t xml:space="preserve">community structure </w:t>
            </w:r>
            <w:r w:rsidR="00BA0BFC" w:rsidRPr="009F3BDC">
              <w:rPr>
                <w:lang w:val="en-AU" w:eastAsia="en-AU"/>
              </w:rPr>
              <w:t xml:space="preserve">within and possibly at 50 m from DMPA boundary </w:t>
            </w:r>
          </w:p>
          <w:p w:rsidR="0075697B" w:rsidRDefault="0075697B" w:rsidP="00BB21C3">
            <w:pPr>
              <w:pStyle w:val="StyleTableFont9ptBefore3After0"/>
              <w:rPr>
                <w:lang w:val="en-AU" w:eastAsia="en-AU"/>
              </w:rPr>
            </w:pPr>
            <w:r>
              <w:rPr>
                <w:lang w:val="en-AU" w:eastAsia="en-AU"/>
              </w:rPr>
              <w:t>Concluded results are consistent with a</w:t>
            </w:r>
            <w:r w:rsidR="00D73DA5">
              <w:rPr>
                <w:lang w:val="en-AU" w:eastAsia="en-AU"/>
              </w:rPr>
              <w:t xml:space="preserve"> long-term </w:t>
            </w:r>
            <w:r>
              <w:rPr>
                <w:lang w:val="en-AU" w:eastAsia="en-AU"/>
              </w:rPr>
              <w:t xml:space="preserve">impact </w:t>
            </w:r>
            <w:r w:rsidR="00D73DA5">
              <w:rPr>
                <w:lang w:val="en-AU" w:eastAsia="en-AU"/>
              </w:rPr>
              <w:t xml:space="preserve">of </w:t>
            </w:r>
            <w:r>
              <w:rPr>
                <w:lang w:val="en-AU" w:eastAsia="en-AU"/>
              </w:rPr>
              <w:t>material placement on infauna communities</w:t>
            </w:r>
          </w:p>
          <w:p w:rsidR="0075697B" w:rsidRDefault="0075697B" w:rsidP="00BB21C3">
            <w:pPr>
              <w:pStyle w:val="StyleTableFont9ptBefore3After0"/>
              <w:rPr>
                <w:lang w:val="en-AU" w:eastAsia="en-AU"/>
              </w:rPr>
            </w:pPr>
          </w:p>
          <w:p w:rsidR="003A453B" w:rsidRPr="009F3BDC" w:rsidRDefault="0075697B" w:rsidP="00D73DA5">
            <w:pPr>
              <w:pStyle w:val="StyleTableFont9ptBefore3After0"/>
              <w:rPr>
                <w:lang w:val="en-AU" w:eastAsia="en-AU"/>
              </w:rPr>
            </w:pPr>
            <w:r>
              <w:rPr>
                <w:lang w:val="en-AU" w:eastAsia="en-AU"/>
              </w:rPr>
              <w:t xml:space="preserve">Characterise difference in infauna communities at possible impacted sites from other sites as </w:t>
            </w:r>
            <w:r w:rsidR="00BA0BFC" w:rsidRPr="009F3BDC">
              <w:rPr>
                <w:lang w:val="en-AU" w:eastAsia="en-AU"/>
              </w:rPr>
              <w:t xml:space="preserve">minor DMPA </w:t>
            </w:r>
          </w:p>
        </w:tc>
        <w:tc>
          <w:tcPr>
            <w:tcW w:w="519" w:type="pct"/>
            <w:shd w:val="clear" w:color="auto" w:fill="auto"/>
            <w:noWrap/>
          </w:tcPr>
          <w:p w:rsidR="00BA0BFC" w:rsidRDefault="00875D8F" w:rsidP="00BB21C3">
            <w:pPr>
              <w:pStyle w:val="StyleTableFont9ptBefore3After0"/>
              <w:rPr>
                <w:lang w:val="en-AU" w:eastAsia="en-AU"/>
              </w:rPr>
            </w:pPr>
            <w:r w:rsidRPr="009F3BDC">
              <w:rPr>
                <w:lang w:val="en-AU" w:eastAsia="en-AU"/>
              </w:rPr>
              <w:t>Impact inferred from spatial pattern</w:t>
            </w:r>
            <w:r>
              <w:rPr>
                <w:lang w:val="en-AU" w:eastAsia="en-AU"/>
              </w:rPr>
              <w:t xml:space="preserve"> (change with distance from DMPA)</w:t>
            </w:r>
            <w:r w:rsidRPr="009F3BDC">
              <w:rPr>
                <w:lang w:val="en-AU" w:eastAsia="en-AU"/>
              </w:rPr>
              <w:t>, no before-after or other temporal comparisons</w:t>
            </w:r>
          </w:p>
          <w:p w:rsidR="0022390C" w:rsidRDefault="0022390C" w:rsidP="00BB21C3">
            <w:pPr>
              <w:pStyle w:val="StyleTableFont9ptBefore3After0"/>
              <w:rPr>
                <w:lang w:val="en-AU" w:eastAsia="en-AU"/>
              </w:rPr>
            </w:pPr>
            <w:r>
              <w:rPr>
                <w:lang w:val="en-AU" w:eastAsia="en-AU"/>
              </w:rPr>
              <w:t>Impacts on larger spatial scales possible</w:t>
            </w:r>
          </w:p>
          <w:p w:rsidR="0075697B" w:rsidRDefault="0075697B" w:rsidP="00BB21C3">
            <w:pPr>
              <w:pStyle w:val="StyleTableFont9ptBefore3After0"/>
              <w:rPr>
                <w:lang w:val="en-AU" w:eastAsia="en-AU"/>
              </w:rPr>
            </w:pPr>
            <w:r>
              <w:rPr>
                <w:lang w:val="en-AU" w:eastAsia="en-AU"/>
              </w:rPr>
              <w:t>Statistical power not reported</w:t>
            </w:r>
          </w:p>
          <w:p w:rsidR="00875D8F" w:rsidRPr="009F3BDC" w:rsidRDefault="00875D8F" w:rsidP="003A453B">
            <w:pPr>
              <w:pStyle w:val="StyleTableFont9ptBefore3After0"/>
              <w:rPr>
                <w:lang w:val="en-AU" w:eastAsia="en-AU"/>
              </w:rPr>
            </w:pPr>
          </w:p>
        </w:tc>
        <w:tc>
          <w:tcPr>
            <w:tcW w:w="39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Worley Parsons 2009</w:t>
            </w:r>
          </w:p>
        </w:tc>
      </w:tr>
      <w:tr w:rsidR="00BA0BFC" w:rsidRPr="009F3BDC" w:rsidTr="00FE5CF3">
        <w:trPr>
          <w:trHeight w:val="300"/>
        </w:trPr>
        <w:tc>
          <w:tcPr>
            <w:tcW w:w="553" w:type="pct"/>
            <w:shd w:val="clear" w:color="auto" w:fill="auto"/>
            <w:noWrap/>
          </w:tcPr>
          <w:p w:rsidR="00BA0BFC" w:rsidRDefault="00BA0BFC" w:rsidP="00BB21C3">
            <w:pPr>
              <w:pStyle w:val="StyleTableFont9ptBefore3After0"/>
              <w:rPr>
                <w:lang w:val="en-AU" w:eastAsia="en-AU"/>
              </w:rPr>
            </w:pPr>
            <w:r w:rsidRPr="009F3BDC">
              <w:rPr>
                <w:lang w:val="en-AU" w:eastAsia="en-AU"/>
              </w:rPr>
              <w:t>Long-term annual maintenance dredging</w:t>
            </w:r>
          </w:p>
          <w:p w:rsidR="00FE7C2C" w:rsidRPr="009F3BDC" w:rsidRDefault="00FE7C2C" w:rsidP="00BB21C3">
            <w:pPr>
              <w:pStyle w:val="StyleTableFont9ptBefore3After0"/>
              <w:rPr>
                <w:lang w:val="en-AU" w:eastAsia="en-AU"/>
              </w:rPr>
            </w:pPr>
            <w:r>
              <w:rPr>
                <w:lang w:val="en-AU" w:eastAsia="en-AU"/>
              </w:rPr>
              <w:t>2002-2011</w:t>
            </w:r>
          </w:p>
        </w:tc>
        <w:tc>
          <w:tcPr>
            <w:tcW w:w="325"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Seagrass</w:t>
            </w:r>
          </w:p>
        </w:tc>
        <w:tc>
          <w:tcPr>
            <w:tcW w:w="559"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 xml:space="preserve">Above-ground biomass, species composition, meadow area, per cent cover of algae, </w:t>
            </w:r>
            <w:r w:rsidR="00180BA9">
              <w:rPr>
                <w:lang w:val="en-AU" w:eastAsia="en-AU"/>
              </w:rPr>
              <w:t xml:space="preserve">depth (for subtidal meadows), </w:t>
            </w:r>
            <w:r w:rsidRPr="009F3BDC">
              <w:rPr>
                <w:lang w:val="en-AU" w:eastAsia="en-AU"/>
              </w:rPr>
              <w:t>sediment type</w:t>
            </w:r>
          </w:p>
        </w:tc>
        <w:tc>
          <w:tcPr>
            <w:tcW w:w="683" w:type="pct"/>
            <w:shd w:val="clear" w:color="auto" w:fill="auto"/>
            <w:noWrap/>
          </w:tcPr>
          <w:p w:rsidR="00666AA3" w:rsidRDefault="00666AA3" w:rsidP="00BB21C3">
            <w:pPr>
              <w:pStyle w:val="StyleTableFont9ptBefore3After0"/>
              <w:rPr>
                <w:lang w:val="en-AU" w:eastAsia="en-AU"/>
              </w:rPr>
            </w:pPr>
            <w:r w:rsidRPr="00666AA3">
              <w:rPr>
                <w:lang w:val="en-AU" w:eastAsia="en-AU"/>
              </w:rPr>
              <w:t xml:space="preserve">Broad-scale mapping from helicopter at spring low tide </w:t>
            </w:r>
          </w:p>
          <w:p w:rsidR="00BA0BFC" w:rsidRPr="009F3BDC" w:rsidRDefault="00BA0BFC" w:rsidP="00BB21C3">
            <w:pPr>
              <w:pStyle w:val="StyleTableFont9ptBefore3After0"/>
              <w:rPr>
                <w:lang w:val="en-AU" w:eastAsia="en-AU"/>
              </w:rPr>
            </w:pPr>
            <w:r w:rsidRPr="009F3BDC">
              <w:rPr>
                <w:lang w:val="en-AU" w:eastAsia="en-AU"/>
              </w:rPr>
              <w:t>Calibrated visual estimates using quadrats.</w:t>
            </w:r>
          </w:p>
          <w:p w:rsidR="00BA0BFC" w:rsidRPr="009F3BDC" w:rsidRDefault="00BA0BFC" w:rsidP="00BB21C3">
            <w:pPr>
              <w:pStyle w:val="StyleTableFont9ptBefore3After0"/>
              <w:rPr>
                <w:lang w:val="en-AU" w:eastAsia="en-AU"/>
              </w:rPr>
            </w:pPr>
            <w:r w:rsidRPr="009F3BDC">
              <w:rPr>
                <w:lang w:val="en-AU" w:eastAsia="en-AU"/>
              </w:rPr>
              <w:t>Intertidal: quadrats placed using helicopter</w:t>
            </w:r>
          </w:p>
          <w:p w:rsidR="00BA0BFC" w:rsidRPr="009F3BDC" w:rsidRDefault="00BA0BFC" w:rsidP="00666AA3">
            <w:pPr>
              <w:pStyle w:val="StyleTableFont9ptBefore3After0"/>
              <w:rPr>
                <w:lang w:val="en-AU" w:eastAsia="en-AU"/>
              </w:rPr>
            </w:pPr>
            <w:r w:rsidRPr="009F3BDC">
              <w:rPr>
                <w:lang w:val="en-AU" w:eastAsia="en-AU"/>
              </w:rPr>
              <w:t xml:space="preserve">Subtidal: photo quadrats collected using towed underwater video </w:t>
            </w:r>
            <w:r w:rsidR="00666AA3">
              <w:rPr>
                <w:lang w:val="en-AU" w:eastAsia="en-AU"/>
              </w:rPr>
              <w:t>camera drops</w:t>
            </w:r>
          </w:p>
        </w:tc>
        <w:tc>
          <w:tcPr>
            <w:tcW w:w="683" w:type="pct"/>
            <w:shd w:val="clear" w:color="auto" w:fill="auto"/>
            <w:noWrap/>
          </w:tcPr>
          <w:p w:rsidR="00FE7C2C" w:rsidRDefault="00854C5C" w:rsidP="00FE7C2C">
            <w:pPr>
              <w:pStyle w:val="StyleTableFont9ptBefore3After0"/>
              <w:rPr>
                <w:lang w:val="en-AU" w:eastAsia="en-AU"/>
              </w:rPr>
            </w:pPr>
            <w:r>
              <w:rPr>
                <w:lang w:val="en-AU" w:eastAsia="en-AU"/>
              </w:rPr>
              <w:t>5</w:t>
            </w:r>
            <w:r w:rsidR="00FE7C2C">
              <w:rPr>
                <w:lang w:val="en-AU" w:eastAsia="en-AU"/>
              </w:rPr>
              <w:t xml:space="preserve"> permanent meadows selected on the basis of broad-scale mapping in December 2001</w:t>
            </w:r>
            <w:r>
              <w:rPr>
                <w:lang w:val="en-AU" w:eastAsia="en-AU"/>
              </w:rPr>
              <w:t>, 1 added 2006</w:t>
            </w:r>
          </w:p>
          <w:p w:rsidR="00BA0BFC" w:rsidRPr="009F3BDC" w:rsidRDefault="00BA0BFC" w:rsidP="00FE7C2C">
            <w:pPr>
              <w:pStyle w:val="StyleTableFont9ptBefore3After0"/>
              <w:rPr>
                <w:lang w:val="en-AU" w:eastAsia="en-AU"/>
              </w:rPr>
            </w:pPr>
            <w:r w:rsidRPr="009F3BDC">
              <w:rPr>
                <w:lang w:val="en-AU" w:eastAsia="en-AU"/>
              </w:rPr>
              <w:t>Varying numbers of sites (386 in 2011 survey) distributed over seagrass habitat in Cairns Harbour</w:t>
            </w:r>
          </w:p>
        </w:tc>
        <w:tc>
          <w:tcPr>
            <w:tcW w:w="68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Annual surveys since 2001</w:t>
            </w:r>
            <w:r w:rsidR="002F1DD4">
              <w:rPr>
                <w:lang w:val="en-AU" w:eastAsia="en-AU"/>
              </w:rPr>
              <w:t>, conducted in December (time of peak seagrass occurrence)</w:t>
            </w:r>
          </w:p>
        </w:tc>
        <w:tc>
          <w:tcPr>
            <w:tcW w:w="602" w:type="pct"/>
            <w:shd w:val="clear" w:color="auto" w:fill="auto"/>
            <w:noWrap/>
          </w:tcPr>
          <w:p w:rsidR="0065174F" w:rsidRDefault="0065174F" w:rsidP="00BB21C3">
            <w:pPr>
              <w:pStyle w:val="StyleTableFont9ptBefore3After0"/>
              <w:rPr>
                <w:lang w:val="en-AU" w:eastAsia="en-AU"/>
              </w:rPr>
            </w:pPr>
            <w:r w:rsidRPr="00015FD3">
              <w:rPr>
                <w:lang w:val="en-AU" w:eastAsia="en-AU"/>
              </w:rPr>
              <w:t xml:space="preserve">Total </w:t>
            </w:r>
            <w:r>
              <w:rPr>
                <w:lang w:val="en-AU" w:eastAsia="en-AU"/>
              </w:rPr>
              <w:t xml:space="preserve">meadow </w:t>
            </w:r>
            <w:r w:rsidRPr="00015FD3">
              <w:rPr>
                <w:lang w:val="en-AU" w:eastAsia="en-AU"/>
              </w:rPr>
              <w:t xml:space="preserve">area declined for </w:t>
            </w:r>
            <w:r>
              <w:rPr>
                <w:lang w:val="en-AU" w:eastAsia="en-AU"/>
              </w:rPr>
              <w:t>4</w:t>
            </w:r>
            <w:r w:rsidRPr="00015FD3">
              <w:rPr>
                <w:vertAlign w:val="superscript"/>
                <w:lang w:val="en-AU" w:eastAsia="en-AU"/>
              </w:rPr>
              <w:t>th</w:t>
            </w:r>
            <w:r>
              <w:rPr>
                <w:lang w:val="en-AU" w:eastAsia="en-AU"/>
              </w:rPr>
              <w:t xml:space="preserve"> consecutive year in 2011, with further decline after dramatic decrease in 2010. Total meadow area 211 ha in 2011, compared to 663 ha in 2001 and 1488 ha in 2007 when meadows were the most extensive observed by the program.</w:t>
            </w:r>
          </w:p>
          <w:p w:rsidR="0065174F" w:rsidRDefault="0065174F" w:rsidP="00BB21C3">
            <w:pPr>
              <w:pStyle w:val="StyleTableFont9ptBefore3After0"/>
              <w:rPr>
                <w:lang w:val="en-AU" w:eastAsia="en-AU"/>
              </w:rPr>
            </w:pPr>
            <w:r>
              <w:rPr>
                <w:lang w:val="en-AU" w:eastAsia="en-AU"/>
              </w:rPr>
              <w:t>Above-ground biomass 2</w:t>
            </w:r>
            <w:r w:rsidRPr="0065174F">
              <w:rPr>
                <w:vertAlign w:val="superscript"/>
                <w:lang w:val="en-AU" w:eastAsia="en-AU"/>
              </w:rPr>
              <w:t>nd</w:t>
            </w:r>
            <w:r>
              <w:rPr>
                <w:lang w:val="en-AU" w:eastAsia="en-AU"/>
              </w:rPr>
              <w:t xml:space="preserve"> , lowest since 2001, 2010 lowest</w:t>
            </w:r>
          </w:p>
          <w:p w:rsidR="00823929" w:rsidRDefault="00823929" w:rsidP="00BB21C3">
            <w:pPr>
              <w:pStyle w:val="StyleTableFont9ptBefore3After0"/>
              <w:rPr>
                <w:lang w:val="en-AU" w:eastAsia="en-AU"/>
              </w:rPr>
            </w:pPr>
            <w:r>
              <w:rPr>
                <w:lang w:val="en-AU" w:eastAsia="en-AU"/>
              </w:rPr>
              <w:t>One meadow not present for first time since 2001</w:t>
            </w:r>
          </w:p>
          <w:p w:rsidR="00823929" w:rsidRDefault="00823929" w:rsidP="00823929">
            <w:pPr>
              <w:pStyle w:val="StyleTableFont9ptBefore3After0"/>
              <w:rPr>
                <w:lang w:val="en-AU" w:eastAsia="en-AU"/>
              </w:rPr>
            </w:pPr>
            <w:r>
              <w:rPr>
                <w:lang w:val="en-AU" w:eastAsia="en-AU"/>
              </w:rPr>
              <w:t>Shift in species composition to ephemeral, pioneering species (</w:t>
            </w:r>
            <w:r>
              <w:rPr>
                <w:i/>
                <w:lang w:val="en-AU" w:eastAsia="en-AU"/>
              </w:rPr>
              <w:t>Halophila</w:t>
            </w:r>
            <w:r>
              <w:rPr>
                <w:lang w:val="en-AU" w:eastAsia="en-AU"/>
              </w:rPr>
              <w:t>) in some meadows</w:t>
            </w:r>
          </w:p>
          <w:p w:rsidR="00854C5C" w:rsidRDefault="00CF4BA9" w:rsidP="00823929">
            <w:pPr>
              <w:pStyle w:val="StyleTableFont9ptBefore3After0"/>
              <w:rPr>
                <w:lang w:val="en-AU" w:eastAsia="en-AU"/>
              </w:rPr>
            </w:pPr>
            <w:r>
              <w:rPr>
                <w:lang w:val="en-AU" w:eastAsia="en-AU"/>
              </w:rPr>
              <w:t>Appeared</w:t>
            </w:r>
            <w:r w:rsidR="00854C5C">
              <w:rPr>
                <w:lang w:val="en-AU" w:eastAsia="en-AU"/>
              </w:rPr>
              <w:t xml:space="preserve"> to be some signs of recovery since 2010 based on increases in above-ground biomass in some meadows</w:t>
            </w:r>
          </w:p>
          <w:p w:rsidR="00823929" w:rsidRDefault="00823929" w:rsidP="00823929">
            <w:pPr>
              <w:pStyle w:val="StyleTableFont9ptBefore3After0"/>
              <w:rPr>
                <w:lang w:val="en-AU" w:eastAsia="en-AU"/>
              </w:rPr>
            </w:pPr>
            <w:r>
              <w:rPr>
                <w:lang w:val="en-AU" w:eastAsia="en-AU"/>
              </w:rPr>
              <w:t>Concluded that decline is due high rainfall, flooding, and Cyclones Yasi, p</w:t>
            </w:r>
            <w:r w:rsidRPr="009F3BDC">
              <w:rPr>
                <w:lang w:val="en-AU" w:eastAsia="en-AU"/>
              </w:rPr>
              <w:t>ort activities unlikely to have had significant impacts</w:t>
            </w:r>
            <w:r>
              <w:rPr>
                <w:lang w:val="en-AU" w:eastAsia="en-AU"/>
              </w:rPr>
              <w:t xml:space="preserve"> </w:t>
            </w:r>
          </w:p>
          <w:p w:rsidR="00BA0BFC" w:rsidRPr="009F3BDC" w:rsidRDefault="00BA0BFC" w:rsidP="00BE495D">
            <w:pPr>
              <w:pStyle w:val="StyleTableFont9ptBefore3After0"/>
              <w:rPr>
                <w:lang w:val="en-AU" w:eastAsia="en-AU"/>
              </w:rPr>
            </w:pPr>
            <w:r w:rsidRPr="009F3BDC">
              <w:rPr>
                <w:lang w:val="en-AU" w:eastAsia="en-AU"/>
              </w:rPr>
              <w:t xml:space="preserve">Seagrass communities in </w:t>
            </w:r>
            <w:r w:rsidR="00823929">
              <w:rPr>
                <w:lang w:val="en-AU" w:eastAsia="en-AU"/>
              </w:rPr>
              <w:t xml:space="preserve">highly </w:t>
            </w:r>
            <w:r w:rsidRPr="009F3BDC">
              <w:rPr>
                <w:lang w:val="en-AU" w:eastAsia="en-AU"/>
              </w:rPr>
              <w:t>vulnerable state in 2011</w:t>
            </w:r>
            <w:r w:rsidR="00823929">
              <w:rPr>
                <w:lang w:val="en-AU" w:eastAsia="en-AU"/>
              </w:rPr>
              <w:t xml:space="preserve">, Cairns already identified as one of four locations in QLD at highest risk (Rasheed et al. 2007). Resilience to </w:t>
            </w:r>
            <w:r w:rsidR="00BE495D">
              <w:rPr>
                <w:lang w:val="en-AU" w:eastAsia="en-AU"/>
              </w:rPr>
              <w:t>anthropogenic</w:t>
            </w:r>
            <w:r w:rsidR="00823929">
              <w:rPr>
                <w:lang w:val="en-AU" w:eastAsia="en-AU"/>
              </w:rPr>
              <w:t xml:space="preserve"> stresses could be reduced.</w:t>
            </w:r>
          </w:p>
        </w:tc>
        <w:tc>
          <w:tcPr>
            <w:tcW w:w="519"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Monitoring designed to detect long-term trends, incorporating all influences and not dredging specifically</w:t>
            </w:r>
          </w:p>
        </w:tc>
        <w:tc>
          <w:tcPr>
            <w:tcW w:w="393" w:type="pct"/>
            <w:shd w:val="clear" w:color="auto" w:fill="auto"/>
            <w:noWrap/>
          </w:tcPr>
          <w:p w:rsidR="00BA0BFC" w:rsidRPr="009F3BDC" w:rsidRDefault="00BA0BFC" w:rsidP="00BB21C3">
            <w:pPr>
              <w:pStyle w:val="StyleTableFont9ptBefore3After0"/>
              <w:rPr>
                <w:lang w:val="en-AU" w:eastAsia="en-AU"/>
              </w:rPr>
            </w:pPr>
            <w:r w:rsidRPr="009F3BDC">
              <w:rPr>
                <w:lang w:val="en-AU" w:eastAsia="en-AU"/>
              </w:rPr>
              <w:t>Reason et al. 2012</w:t>
            </w:r>
          </w:p>
        </w:tc>
      </w:tr>
    </w:tbl>
    <w:p w:rsidR="00BA0BFC" w:rsidRPr="009F3BDC" w:rsidRDefault="00BA0BFC" w:rsidP="00BA0BFC">
      <w:pPr>
        <w:pStyle w:val="Para0"/>
        <w:rPr>
          <w:lang w:val="en-AU"/>
        </w:rPr>
        <w:sectPr w:rsidR="00BA0BFC" w:rsidRPr="009F3BDC" w:rsidSect="00BA0BFC">
          <w:pgSz w:w="23814" w:h="16839" w:orient="landscape" w:code="8"/>
          <w:pgMar w:top="1701" w:right="1418" w:bottom="1701" w:left="1418" w:header="567" w:footer="567" w:gutter="0"/>
          <w:cols w:space="720"/>
          <w:formProt w:val="0"/>
          <w:docGrid w:linePitch="299"/>
        </w:sectPr>
      </w:pPr>
    </w:p>
    <w:p w:rsidR="00BB7927" w:rsidRDefault="00E178DA" w:rsidP="00CE5F14">
      <w:pPr>
        <w:pStyle w:val="Heading1"/>
        <w:rPr>
          <w:rFonts w:cs="Arial"/>
          <w:lang w:val="en-AU"/>
        </w:rPr>
      </w:pPr>
      <w:bookmarkStart w:id="74" w:name="_Ref359093997"/>
      <w:bookmarkStart w:id="75" w:name="_Toc361930668"/>
      <w:r w:rsidRPr="009F3BDC">
        <w:rPr>
          <w:rFonts w:cs="Arial"/>
          <w:lang w:val="en-AU"/>
        </w:rPr>
        <w:lastRenderedPageBreak/>
        <w:t xml:space="preserve">Results </w:t>
      </w:r>
      <w:r w:rsidR="00797E2E" w:rsidRPr="009F3BDC">
        <w:rPr>
          <w:rFonts w:cs="Arial"/>
          <w:lang w:val="en-AU"/>
        </w:rPr>
        <w:t xml:space="preserve">and </w:t>
      </w:r>
      <w:r w:rsidRPr="009F3BDC">
        <w:rPr>
          <w:rFonts w:cs="Arial"/>
          <w:lang w:val="en-AU"/>
        </w:rPr>
        <w:t>Discussion</w:t>
      </w:r>
      <w:bookmarkEnd w:id="74"/>
      <w:bookmarkEnd w:id="75"/>
    </w:p>
    <w:p w:rsidR="00CE5F14" w:rsidRPr="009F3BDC" w:rsidRDefault="00CE5F14" w:rsidP="00CE5F14">
      <w:pPr>
        <w:pStyle w:val="Heading2"/>
        <w:rPr>
          <w:rFonts w:cs="Arial"/>
          <w:lang w:val="en-AU"/>
        </w:rPr>
      </w:pPr>
      <w:bookmarkStart w:id="76" w:name="_Toc361930669"/>
      <w:r w:rsidRPr="009F3BDC">
        <w:rPr>
          <w:rFonts w:cs="Arial"/>
          <w:lang w:val="en-AU"/>
        </w:rPr>
        <w:t>Generic Risk Register</w:t>
      </w:r>
      <w:bookmarkEnd w:id="76"/>
    </w:p>
    <w:p w:rsidR="00CE5F14" w:rsidRPr="009F3BDC" w:rsidRDefault="00E340F3" w:rsidP="00CE5F14">
      <w:pPr>
        <w:pStyle w:val="Para0"/>
        <w:rPr>
          <w:lang w:val="en-AU"/>
        </w:rPr>
      </w:pPr>
      <w:r w:rsidRPr="009F3BDC">
        <w:rPr>
          <w:lang w:val="en-AU"/>
        </w:rPr>
        <w:t>A</w:t>
      </w:r>
      <w:r w:rsidR="00150113" w:rsidRPr="009F3BDC">
        <w:rPr>
          <w:lang w:val="en-AU"/>
        </w:rPr>
        <w:t xml:space="preserve"> </w:t>
      </w:r>
      <w:r w:rsidR="00CE5F14" w:rsidRPr="009F3BDC">
        <w:rPr>
          <w:lang w:val="en-AU"/>
        </w:rPr>
        <w:t xml:space="preserve">generic risk register is presented in </w:t>
      </w:r>
      <w:r w:rsidR="009C3707" w:rsidRPr="009C3707">
        <w:fldChar w:fldCharType="begin"/>
      </w:r>
      <w:r w:rsidR="009C3707" w:rsidRPr="009C3707">
        <w:instrText xml:space="preserve"> REF  _Ref342420874 \* Lower \h  \* MERGEFORMAT </w:instrText>
      </w:r>
      <w:r w:rsidR="009C3707" w:rsidRPr="009C3707">
        <w:fldChar w:fldCharType="separate"/>
      </w:r>
      <w:r w:rsidR="00E2599D" w:rsidRPr="00E2599D">
        <w:t xml:space="preserve">table </w:t>
      </w:r>
      <w:r w:rsidR="00E2599D" w:rsidRPr="00E2599D">
        <w:rPr>
          <w:noProof/>
        </w:rPr>
        <w:t>9</w:t>
      </w:r>
      <w:r w:rsidR="009C3707" w:rsidRPr="009C3707">
        <w:fldChar w:fldCharType="end"/>
      </w:r>
      <w:r w:rsidR="00150113" w:rsidRPr="009F3BDC">
        <w:rPr>
          <w:lang w:val="en-AU"/>
        </w:rPr>
        <w:t xml:space="preserve"> f</w:t>
      </w:r>
      <w:r w:rsidR="00CE5F14" w:rsidRPr="009F3BDC">
        <w:rPr>
          <w:lang w:val="en-AU"/>
        </w:rPr>
        <w:t xml:space="preserve">or application across all </w:t>
      </w:r>
      <w:r w:rsidR="00B54764" w:rsidRPr="009F3BDC">
        <w:rPr>
          <w:lang w:val="en-AU"/>
        </w:rPr>
        <w:t>locations</w:t>
      </w:r>
      <w:r w:rsidR="00CE5F14" w:rsidRPr="009F3BDC">
        <w:rPr>
          <w:lang w:val="en-AU"/>
        </w:rPr>
        <w:t>, summarising the risks associated with the following three hazards:</w:t>
      </w:r>
    </w:p>
    <w:p w:rsidR="000807B8" w:rsidRPr="009F3BDC" w:rsidRDefault="00E340F3" w:rsidP="00CE5F14">
      <w:pPr>
        <w:pStyle w:val="Para0bullet"/>
      </w:pPr>
      <w:r w:rsidRPr="009F3BDC">
        <w:t>I</w:t>
      </w:r>
      <w:r w:rsidR="00CE5F14" w:rsidRPr="009F3BDC">
        <w:t>ncrease</w:t>
      </w:r>
      <w:r w:rsidRPr="009F3BDC">
        <w:t xml:space="preserve">d </w:t>
      </w:r>
      <w:r w:rsidR="00CE5F14" w:rsidRPr="009F3BDC">
        <w:t xml:space="preserve">TSS </w:t>
      </w:r>
      <w:r w:rsidR="00A9087F" w:rsidRPr="009F3BDC">
        <w:t>concentrations</w:t>
      </w:r>
    </w:p>
    <w:p w:rsidR="00CE5F14" w:rsidRPr="009F3BDC" w:rsidRDefault="00E340F3" w:rsidP="00CE5F14">
      <w:pPr>
        <w:pStyle w:val="Para0bullet"/>
      </w:pPr>
      <w:r w:rsidRPr="009F3BDC">
        <w:t>I</w:t>
      </w:r>
      <w:r w:rsidR="00CE5F14" w:rsidRPr="009F3BDC">
        <w:t>ncrease</w:t>
      </w:r>
      <w:r w:rsidRPr="009F3BDC">
        <w:t>d</w:t>
      </w:r>
      <w:r w:rsidR="00CE5F14" w:rsidRPr="009F3BDC">
        <w:t xml:space="preserve"> sediment</w:t>
      </w:r>
      <w:r w:rsidR="00620422" w:rsidRPr="009F3BDC">
        <w:t>ation</w:t>
      </w:r>
      <w:r w:rsidR="00CE5F14" w:rsidRPr="009F3BDC">
        <w:t xml:space="preserve"> rates </w:t>
      </w:r>
    </w:p>
    <w:p w:rsidR="00E340F3" w:rsidRPr="009F3BDC" w:rsidRDefault="00A43B86" w:rsidP="00CE5F14">
      <w:pPr>
        <w:pStyle w:val="Para0bullet"/>
      </w:pPr>
      <w:r w:rsidRPr="009F3BDC">
        <w:t>I</w:t>
      </w:r>
      <w:r w:rsidR="00FA08CF" w:rsidRPr="009F3BDC">
        <w:t xml:space="preserve">ncreased </w:t>
      </w:r>
      <w:r w:rsidRPr="009F3BDC">
        <w:t>total sedimentation, i.e. the amount of dredge material deposited o</w:t>
      </w:r>
      <w:r w:rsidR="00E340F3" w:rsidRPr="009F3BDC">
        <w:t>n the</w:t>
      </w:r>
      <w:r w:rsidRPr="009F3BDC">
        <w:t xml:space="preserve"> bottom</w:t>
      </w:r>
      <w:r w:rsidR="00E340F3" w:rsidRPr="009F3BDC">
        <w:t>.</w:t>
      </w:r>
    </w:p>
    <w:p w:rsidR="003C049F" w:rsidRPr="009F3BDC" w:rsidRDefault="003C049F" w:rsidP="007F49F6">
      <w:pPr>
        <w:pStyle w:val="Para0"/>
        <w:rPr>
          <w:lang w:val="en-AU"/>
        </w:rPr>
      </w:pPr>
    </w:p>
    <w:p w:rsidR="007F49F6" w:rsidRPr="009F3BDC" w:rsidRDefault="001B14B2" w:rsidP="007F49F6">
      <w:pPr>
        <w:pStyle w:val="Para0"/>
        <w:rPr>
          <w:lang w:val="en-AU"/>
        </w:rPr>
      </w:pPr>
      <w:r w:rsidRPr="009F3BDC">
        <w:rPr>
          <w:lang w:val="en-AU"/>
        </w:rPr>
        <w:t>In principle, the risk register applies to both the short</w:t>
      </w:r>
      <w:r w:rsidR="005F6EAD" w:rsidRPr="009F3BDC">
        <w:rPr>
          <w:lang w:val="en-AU"/>
        </w:rPr>
        <w:t xml:space="preserve"> </w:t>
      </w:r>
      <w:r w:rsidRPr="009F3BDC">
        <w:rPr>
          <w:lang w:val="en-AU"/>
        </w:rPr>
        <w:t>term (dredging period) and long-term (12-month) modelling results. As described above, however, predicted increases in TSS and sedimentation rate in the 12-month model run were below the minimum values contoured, so in application the risk register relates to dredging period risks. The risk register for total sedimentation relates to both the dredging-period and 12</w:t>
      </w:r>
      <w:r w:rsidR="00933242">
        <w:rPr>
          <w:lang w:val="en-AU"/>
        </w:rPr>
        <w:noBreakHyphen/>
      </w:r>
      <w:r w:rsidRPr="009F3BDC">
        <w:rPr>
          <w:lang w:val="en-AU"/>
        </w:rPr>
        <w:t>month results.</w:t>
      </w:r>
    </w:p>
    <w:p w:rsidR="007F49F6" w:rsidRPr="009F3BDC" w:rsidRDefault="0017117F" w:rsidP="007F49F6">
      <w:pPr>
        <w:pStyle w:val="Para0"/>
        <w:rPr>
          <w:lang w:val="en-AU"/>
        </w:rPr>
      </w:pPr>
      <w:r w:rsidRPr="009F3BDC">
        <w:rPr>
          <w:lang w:val="en-AU"/>
        </w:rPr>
        <w:t xml:space="preserve">All risks were evaluated in terms of risk away from the material placement site. Clearly, material placement will have direct impacts on the placement site itself, which </w:t>
      </w:r>
      <w:r w:rsidR="00221B6F">
        <w:rPr>
          <w:lang w:val="en-AU"/>
        </w:rPr>
        <w:t>would</w:t>
      </w:r>
      <w:r w:rsidRPr="009F3BDC">
        <w:rPr>
          <w:lang w:val="en-AU"/>
        </w:rPr>
        <w:t xml:space="preserve"> be assessed as part of the site selection process.</w:t>
      </w:r>
    </w:p>
    <w:p w:rsidR="007F49F6" w:rsidRPr="009F3BDC" w:rsidRDefault="007F49F6" w:rsidP="007F49F6">
      <w:pPr>
        <w:pStyle w:val="Para0"/>
        <w:rPr>
          <w:lang w:val="en-AU"/>
        </w:rPr>
      </w:pPr>
    </w:p>
    <w:p w:rsidR="007F49F6" w:rsidRPr="009F3BDC" w:rsidRDefault="007F49F6" w:rsidP="007F49F6">
      <w:pPr>
        <w:pStyle w:val="Para0bullet"/>
        <w:numPr>
          <w:ilvl w:val="0"/>
          <w:numId w:val="0"/>
        </w:numPr>
        <w:ind w:left="360"/>
        <w:sectPr w:rsidR="007F49F6" w:rsidRPr="009F3BDC" w:rsidSect="001E58D8">
          <w:headerReference w:type="even" r:id="rId48"/>
          <w:headerReference w:type="default" r:id="rId49"/>
          <w:footerReference w:type="default" r:id="rId50"/>
          <w:headerReference w:type="first" r:id="rId51"/>
          <w:pgSz w:w="11907" w:h="16840" w:code="9"/>
          <w:pgMar w:top="1418" w:right="1701" w:bottom="1418" w:left="1701" w:header="567" w:footer="567" w:gutter="0"/>
          <w:cols w:space="720"/>
          <w:formProt w:val="0"/>
          <w:docGrid w:linePitch="299"/>
        </w:sectPr>
      </w:pPr>
    </w:p>
    <w:p w:rsidR="00BB7927" w:rsidRPr="009F3BDC" w:rsidRDefault="00882E8C" w:rsidP="00037D27">
      <w:pPr>
        <w:pStyle w:val="Caption"/>
      </w:pPr>
      <w:bookmarkStart w:id="77" w:name="_Ref342420874"/>
      <w:bookmarkStart w:id="78" w:name="_Toc360694071"/>
      <w:r w:rsidRPr="009F3BDC">
        <w:rPr>
          <w:b/>
        </w:rPr>
        <w:lastRenderedPageBreak/>
        <w:t xml:space="preserve">Table </w:t>
      </w:r>
      <w:r w:rsidR="00B66293" w:rsidRPr="009F3BDC">
        <w:rPr>
          <w:b/>
        </w:rPr>
        <w:fldChar w:fldCharType="begin"/>
      </w:r>
      <w:r w:rsidR="000F6996" w:rsidRPr="009F3BDC">
        <w:rPr>
          <w:b/>
        </w:rPr>
        <w:instrText xml:space="preserve"> SEQ Table \* ARABIC </w:instrText>
      </w:r>
      <w:r w:rsidR="00B66293" w:rsidRPr="009F3BDC">
        <w:rPr>
          <w:b/>
        </w:rPr>
        <w:fldChar w:fldCharType="separate"/>
      </w:r>
      <w:r w:rsidR="00E2599D">
        <w:rPr>
          <w:b/>
          <w:noProof/>
        </w:rPr>
        <w:t>9</w:t>
      </w:r>
      <w:r w:rsidR="00B66293" w:rsidRPr="009F3BDC">
        <w:rPr>
          <w:b/>
        </w:rPr>
        <w:fldChar w:fldCharType="end"/>
      </w:r>
      <w:bookmarkEnd w:id="77"/>
      <w:r w:rsidRPr="009F3BDC">
        <w:rPr>
          <w:b/>
        </w:rPr>
        <w:t>.</w:t>
      </w:r>
      <w:r w:rsidRPr="009F3BDC">
        <w:t xml:space="preserve">Generic Risk </w:t>
      </w:r>
      <w:r w:rsidR="009F36CE" w:rsidRPr="009F3BDC">
        <w:t xml:space="preserve">Register </w:t>
      </w:r>
      <w:r w:rsidR="000953AC" w:rsidRPr="009F3BDC">
        <w:t xml:space="preserve">- </w:t>
      </w:r>
      <w:r w:rsidR="009F36CE" w:rsidRPr="009F3BDC">
        <w:t>Placement</w:t>
      </w:r>
      <w:r w:rsidRPr="009F3BDC">
        <w:t xml:space="preserve"> of dredged material at sea</w:t>
      </w:r>
      <w:r w:rsidR="00E340F3" w:rsidRPr="009F3BDC">
        <w:t>.</w:t>
      </w:r>
      <w:bookmarkEnd w:id="78"/>
    </w:p>
    <w:tbl>
      <w:tblPr>
        <w:tblStyle w:val="TableGrid"/>
        <w:tblW w:w="5000" w:type="pct"/>
        <w:tblLook w:val="04A0" w:firstRow="1" w:lastRow="0" w:firstColumn="1" w:lastColumn="0" w:noHBand="0" w:noVBand="1"/>
      </w:tblPr>
      <w:tblGrid>
        <w:gridCol w:w="1983"/>
        <w:gridCol w:w="2266"/>
        <w:gridCol w:w="5547"/>
        <w:gridCol w:w="11398"/>
      </w:tblGrid>
      <w:tr w:rsidR="007476F7" w:rsidRPr="009F3BDC" w:rsidTr="00C510EA">
        <w:trPr>
          <w:tblHeader/>
        </w:trPr>
        <w:tc>
          <w:tcPr>
            <w:tcW w:w="1984" w:type="dxa"/>
          </w:tcPr>
          <w:p w:rsidR="003B6F31" w:rsidRPr="009F3BDC" w:rsidRDefault="002E2539">
            <w:pPr>
              <w:pStyle w:val="TableFontH"/>
              <w:rPr>
                <w:rFonts w:eastAsia="Times New Roman" w:cs="Times New Roman"/>
                <w:caps/>
                <w:szCs w:val="20"/>
                <w:lang w:val="en-AU"/>
              </w:rPr>
            </w:pPr>
            <w:r w:rsidRPr="009F3BDC">
              <w:rPr>
                <w:lang w:val="en-AU"/>
              </w:rPr>
              <w:t>Hazard</w:t>
            </w:r>
          </w:p>
        </w:tc>
        <w:tc>
          <w:tcPr>
            <w:tcW w:w="2268" w:type="dxa"/>
          </w:tcPr>
          <w:p w:rsidR="003B6F31" w:rsidRPr="009F3BDC" w:rsidRDefault="002E2539">
            <w:pPr>
              <w:pStyle w:val="TableFontH"/>
              <w:rPr>
                <w:rFonts w:eastAsia="Times New Roman" w:cs="Times New Roman"/>
                <w:szCs w:val="20"/>
                <w:lang w:val="en-AU"/>
              </w:rPr>
            </w:pPr>
            <w:r w:rsidRPr="009F3BDC">
              <w:rPr>
                <w:lang w:val="en-AU"/>
              </w:rPr>
              <w:t>Effect</w:t>
            </w:r>
          </w:p>
        </w:tc>
        <w:tc>
          <w:tcPr>
            <w:tcW w:w="5555" w:type="dxa"/>
          </w:tcPr>
          <w:p w:rsidR="003B6F31" w:rsidRPr="009F3BDC" w:rsidRDefault="002E2539" w:rsidP="006211B9">
            <w:pPr>
              <w:pStyle w:val="TableFontH"/>
              <w:rPr>
                <w:rFonts w:eastAsia="Times New Roman" w:cs="Times New Roman"/>
                <w:szCs w:val="20"/>
                <w:lang w:val="en-AU"/>
              </w:rPr>
            </w:pPr>
            <w:r w:rsidRPr="009F3BDC">
              <w:rPr>
                <w:lang w:val="en-AU"/>
              </w:rPr>
              <w:t xml:space="preserve">Description of factors important in </w:t>
            </w:r>
            <w:r w:rsidR="006211B9" w:rsidRPr="009F3BDC">
              <w:rPr>
                <w:lang w:val="en-AU"/>
              </w:rPr>
              <w:t>assessing consequence and likelihood</w:t>
            </w:r>
          </w:p>
        </w:tc>
        <w:tc>
          <w:tcPr>
            <w:tcW w:w="11418" w:type="dxa"/>
          </w:tcPr>
          <w:p w:rsidR="003B6F31" w:rsidRPr="009F3BDC" w:rsidRDefault="002E2539">
            <w:pPr>
              <w:pStyle w:val="TableFontH"/>
              <w:rPr>
                <w:rFonts w:eastAsia="Times New Roman" w:cs="Times New Roman"/>
                <w:szCs w:val="20"/>
                <w:lang w:val="en-AU"/>
              </w:rPr>
            </w:pPr>
            <w:r w:rsidRPr="009F3BDC">
              <w:rPr>
                <w:lang w:val="en-AU"/>
              </w:rPr>
              <w:t xml:space="preserve">Potential </w:t>
            </w:r>
            <w:r w:rsidR="006211B9" w:rsidRPr="009F3BDC">
              <w:rPr>
                <w:lang w:val="en-AU"/>
              </w:rPr>
              <w:t>i</w:t>
            </w:r>
            <w:r w:rsidRPr="009F3BDC">
              <w:rPr>
                <w:lang w:val="en-AU"/>
              </w:rPr>
              <w:t>mpacts</w:t>
            </w:r>
          </w:p>
        </w:tc>
      </w:tr>
      <w:tr w:rsidR="007476F7" w:rsidRPr="009F3BDC" w:rsidTr="00C510EA">
        <w:tc>
          <w:tcPr>
            <w:tcW w:w="1984" w:type="dxa"/>
          </w:tcPr>
          <w:p w:rsidR="002E2539" w:rsidRPr="009F3BDC" w:rsidRDefault="002E2539" w:rsidP="00E26FFA">
            <w:pPr>
              <w:pStyle w:val="TableFont"/>
              <w:rPr>
                <w:rFonts w:eastAsia="Times New Roman" w:cs="Times New Roman"/>
                <w:szCs w:val="20"/>
                <w:lang w:val="en-AU"/>
              </w:rPr>
            </w:pPr>
            <w:r w:rsidRPr="009F3BDC">
              <w:rPr>
                <w:lang w:val="en-AU"/>
              </w:rPr>
              <w:t>A</w:t>
            </w:r>
            <w:r w:rsidR="00E26FFA" w:rsidRPr="009F3BDC">
              <w:rPr>
                <w:lang w:val="en-AU"/>
              </w:rPr>
              <w:t xml:space="preserve">n </w:t>
            </w:r>
            <w:r w:rsidRPr="009F3BDC">
              <w:rPr>
                <w:lang w:val="en-AU"/>
              </w:rPr>
              <w:t>increase in TSS concentration and turbidity in waters surrounding the material placement site.</w:t>
            </w:r>
          </w:p>
        </w:tc>
        <w:tc>
          <w:tcPr>
            <w:tcW w:w="2268" w:type="dxa"/>
          </w:tcPr>
          <w:p w:rsidR="002E2539" w:rsidRPr="009F3BDC" w:rsidRDefault="002E2539">
            <w:pPr>
              <w:pStyle w:val="TableFont"/>
              <w:rPr>
                <w:rFonts w:eastAsia="Times New Roman" w:cs="Times New Roman"/>
                <w:szCs w:val="20"/>
                <w:lang w:val="en-AU"/>
              </w:rPr>
            </w:pPr>
            <w:r w:rsidRPr="009F3BDC">
              <w:rPr>
                <w:lang w:val="en-AU"/>
              </w:rPr>
              <w:t>Reduced levels of incident light available to photosynthetic organisms in the water column and on the sea floor.</w:t>
            </w:r>
          </w:p>
          <w:p w:rsidR="002E2539" w:rsidRPr="009F3BDC" w:rsidRDefault="002E2539">
            <w:pPr>
              <w:pStyle w:val="TableFont"/>
              <w:rPr>
                <w:rFonts w:eastAsia="Times New Roman" w:cs="Times New Roman"/>
                <w:szCs w:val="20"/>
                <w:lang w:val="en-AU"/>
              </w:rPr>
            </w:pPr>
            <w:r w:rsidRPr="009F3BDC">
              <w:rPr>
                <w:lang w:val="en-AU"/>
              </w:rPr>
              <w:t xml:space="preserve">Elevated levels of </w:t>
            </w:r>
            <w:r w:rsidR="00535B64" w:rsidRPr="009F3BDC">
              <w:rPr>
                <w:lang w:val="en-AU"/>
              </w:rPr>
              <w:t xml:space="preserve">suspended </w:t>
            </w:r>
            <w:r w:rsidRPr="009F3BDC">
              <w:rPr>
                <w:lang w:val="en-AU"/>
              </w:rPr>
              <w:t>sediment in the water column.</w:t>
            </w:r>
          </w:p>
          <w:p w:rsidR="002E2539" w:rsidRPr="009F3BDC" w:rsidRDefault="002E2539">
            <w:pPr>
              <w:pStyle w:val="TableFont"/>
              <w:rPr>
                <w:rFonts w:eastAsia="Times New Roman" w:cs="Times New Roman"/>
                <w:szCs w:val="20"/>
                <w:lang w:val="en-AU"/>
              </w:rPr>
            </w:pPr>
          </w:p>
        </w:tc>
        <w:tc>
          <w:tcPr>
            <w:tcW w:w="5555" w:type="dxa"/>
          </w:tcPr>
          <w:p w:rsidR="002E2539" w:rsidRPr="009F3BDC" w:rsidRDefault="00600E2C">
            <w:pPr>
              <w:pStyle w:val="TableFont"/>
              <w:rPr>
                <w:lang w:val="en-AU"/>
              </w:rPr>
            </w:pPr>
            <w:r w:rsidRPr="009F3BDC">
              <w:rPr>
                <w:lang w:val="en-AU"/>
              </w:rPr>
              <w:t>W</w:t>
            </w:r>
            <w:r w:rsidR="002E2539" w:rsidRPr="009F3BDC">
              <w:rPr>
                <w:lang w:val="en-AU"/>
              </w:rPr>
              <w:t xml:space="preserve">ater </w:t>
            </w:r>
            <w:r w:rsidRPr="009F3BDC">
              <w:rPr>
                <w:lang w:val="en-AU"/>
              </w:rPr>
              <w:t xml:space="preserve">depth </w:t>
            </w:r>
            <w:r w:rsidR="006211B9" w:rsidRPr="009F3BDC">
              <w:rPr>
                <w:lang w:val="en-AU"/>
              </w:rPr>
              <w:t>in areas of elevated TSS.</w:t>
            </w:r>
          </w:p>
          <w:p w:rsidR="002E2539" w:rsidRPr="009F3BDC" w:rsidRDefault="002E2539" w:rsidP="00E25056">
            <w:pPr>
              <w:pStyle w:val="TableFont"/>
              <w:rPr>
                <w:lang w:val="en-AU"/>
              </w:rPr>
            </w:pPr>
            <w:r w:rsidRPr="009F3BDC">
              <w:rPr>
                <w:lang w:val="en-AU"/>
              </w:rPr>
              <w:t xml:space="preserve">Local hydrodynamic processes </w:t>
            </w:r>
            <w:r w:rsidR="006211B9" w:rsidRPr="009F3BDC">
              <w:rPr>
                <w:lang w:val="en-AU"/>
              </w:rPr>
              <w:t xml:space="preserve">that </w:t>
            </w:r>
            <w:r w:rsidRPr="009F3BDC">
              <w:rPr>
                <w:lang w:val="en-AU"/>
              </w:rPr>
              <w:t>may influence the degree of mixing and flushing of water with entrained sediment.</w:t>
            </w:r>
          </w:p>
          <w:p w:rsidR="002E2539" w:rsidRPr="009F3BDC" w:rsidRDefault="00600E2C">
            <w:pPr>
              <w:pStyle w:val="TableFont"/>
              <w:rPr>
                <w:rFonts w:eastAsia="Times New Roman" w:cs="Times New Roman"/>
                <w:szCs w:val="20"/>
                <w:lang w:val="en-AU"/>
              </w:rPr>
            </w:pPr>
            <w:r w:rsidRPr="009F3BDC">
              <w:rPr>
                <w:lang w:val="en-AU"/>
              </w:rPr>
              <w:t>L</w:t>
            </w:r>
            <w:r w:rsidR="002E2539" w:rsidRPr="009F3BDC">
              <w:rPr>
                <w:lang w:val="en-AU"/>
              </w:rPr>
              <w:t>ocation of sensitive receptors such as coral reefs and seagrass</w:t>
            </w:r>
            <w:r w:rsidR="006211B9" w:rsidRPr="009F3BDC">
              <w:rPr>
                <w:lang w:val="en-AU"/>
              </w:rPr>
              <w:t xml:space="preserve"> meadows in relation to areas of elevated TSS</w:t>
            </w:r>
            <w:r w:rsidR="002E2539" w:rsidRPr="009F3BDC">
              <w:rPr>
                <w:lang w:val="en-AU"/>
              </w:rPr>
              <w:t>.</w:t>
            </w:r>
          </w:p>
          <w:p w:rsidR="002E2539" w:rsidRPr="009F3BDC" w:rsidRDefault="00EC0FF2">
            <w:pPr>
              <w:pStyle w:val="TableFont"/>
              <w:rPr>
                <w:rFonts w:eastAsia="Times New Roman" w:cs="Times New Roman"/>
                <w:szCs w:val="20"/>
                <w:lang w:val="en-AU"/>
              </w:rPr>
            </w:pPr>
            <w:r w:rsidRPr="009F3BDC">
              <w:rPr>
                <w:rFonts w:eastAsia="Times New Roman" w:cs="Times New Roman"/>
                <w:szCs w:val="20"/>
                <w:lang w:val="en-AU"/>
              </w:rPr>
              <w:t>Time of year of placement activities in relation to seasonal sensitivities of receptors.</w:t>
            </w:r>
          </w:p>
          <w:p w:rsidR="002E2539" w:rsidRPr="009F3BDC" w:rsidRDefault="002E2539">
            <w:pPr>
              <w:pStyle w:val="TableFont"/>
              <w:rPr>
                <w:lang w:val="en-AU"/>
              </w:rPr>
            </w:pPr>
            <w:r w:rsidRPr="009F3BDC">
              <w:rPr>
                <w:lang w:val="en-AU"/>
              </w:rPr>
              <w:t xml:space="preserve">Background TSS and turbidity levels and magnitude of the difference between background levels and </w:t>
            </w:r>
            <w:r w:rsidR="00EC0FF2" w:rsidRPr="009F3BDC">
              <w:rPr>
                <w:lang w:val="en-AU"/>
              </w:rPr>
              <w:t xml:space="preserve">increases due to </w:t>
            </w:r>
            <w:r w:rsidR="00E26FFA" w:rsidRPr="009F3BDC">
              <w:rPr>
                <w:lang w:val="en-AU"/>
              </w:rPr>
              <w:t>material placement</w:t>
            </w:r>
            <w:r w:rsidRPr="009F3BDC">
              <w:rPr>
                <w:lang w:val="en-AU"/>
              </w:rPr>
              <w:t>.</w:t>
            </w:r>
          </w:p>
          <w:p w:rsidR="00E44802" w:rsidRPr="009F3BDC" w:rsidRDefault="00E44802" w:rsidP="00E44802">
            <w:pPr>
              <w:pStyle w:val="TableFont"/>
              <w:rPr>
                <w:rFonts w:eastAsia="Times New Roman" w:cs="Times New Roman"/>
                <w:szCs w:val="20"/>
                <w:lang w:val="en-AU"/>
              </w:rPr>
            </w:pPr>
            <w:r w:rsidRPr="009F3BDC">
              <w:rPr>
                <w:rFonts w:eastAsia="Times New Roman" w:cs="Times New Roman"/>
                <w:szCs w:val="20"/>
                <w:lang w:val="en-AU"/>
              </w:rPr>
              <w:t>Duration and frequency of elevated TSS/reduced light relative to background duration and frequency of such conditions.</w:t>
            </w:r>
          </w:p>
          <w:p w:rsidR="002E2539" w:rsidRPr="009F3BDC" w:rsidRDefault="002E2539">
            <w:pPr>
              <w:pStyle w:val="TableFont"/>
              <w:rPr>
                <w:rFonts w:eastAsia="Times New Roman" w:cs="Times New Roman"/>
                <w:szCs w:val="20"/>
                <w:lang w:val="en-AU"/>
              </w:rPr>
            </w:pPr>
            <w:r w:rsidRPr="009F3BDC">
              <w:rPr>
                <w:lang w:val="en-AU"/>
              </w:rPr>
              <w:t xml:space="preserve">The inherent resilience of sensitive receptors to disturbance associated with </w:t>
            </w:r>
            <w:r w:rsidR="00E26FFA" w:rsidRPr="009F3BDC">
              <w:rPr>
                <w:lang w:val="en-AU"/>
              </w:rPr>
              <w:t>periods of reduced light levels or elevated TSS.</w:t>
            </w:r>
          </w:p>
          <w:p w:rsidR="002E2539" w:rsidRPr="009F3BDC" w:rsidRDefault="002E2539" w:rsidP="00E26FFA">
            <w:pPr>
              <w:pStyle w:val="TableFont"/>
              <w:rPr>
                <w:rFonts w:eastAsia="Times New Roman" w:cs="Times New Roman"/>
                <w:szCs w:val="20"/>
                <w:lang w:val="en-AU"/>
              </w:rPr>
            </w:pPr>
            <w:r w:rsidRPr="009F3BDC">
              <w:rPr>
                <w:lang w:val="en-AU"/>
              </w:rPr>
              <w:t xml:space="preserve">The presence of other environmental stressors (unrelated to dredging) which may contribute to a larger, cumulative impact on sensitive receptors than otherwise would </w:t>
            </w:r>
            <w:r w:rsidR="00E26FFA" w:rsidRPr="009F3BDC">
              <w:rPr>
                <w:lang w:val="en-AU"/>
              </w:rPr>
              <w:t>occur</w:t>
            </w:r>
            <w:r w:rsidRPr="009F3BDC">
              <w:rPr>
                <w:lang w:val="en-AU"/>
              </w:rPr>
              <w:t xml:space="preserve"> in their absence.</w:t>
            </w:r>
          </w:p>
        </w:tc>
        <w:tc>
          <w:tcPr>
            <w:tcW w:w="11418" w:type="dxa"/>
          </w:tcPr>
          <w:p w:rsidR="002E2539" w:rsidRPr="009F3BDC" w:rsidRDefault="002E2539">
            <w:pPr>
              <w:pStyle w:val="TableFont"/>
              <w:rPr>
                <w:rFonts w:eastAsia="Times New Roman" w:cs="Times New Roman"/>
                <w:szCs w:val="20"/>
                <w:lang w:val="en-AU"/>
              </w:rPr>
            </w:pPr>
            <w:r w:rsidRPr="009F3BDC">
              <w:rPr>
                <w:lang w:val="en-AU"/>
              </w:rPr>
              <w:t xml:space="preserve">Death of benthic organisms dependent upon photosynthesis, including </w:t>
            </w:r>
            <w:r w:rsidR="00E26FFA" w:rsidRPr="009F3BDC">
              <w:rPr>
                <w:lang w:val="en-AU"/>
              </w:rPr>
              <w:t xml:space="preserve">hard and soft corals, seagrass, algae, </w:t>
            </w:r>
            <w:r w:rsidRPr="009F3BDC">
              <w:rPr>
                <w:lang w:val="en-AU"/>
              </w:rPr>
              <w:t xml:space="preserve">and some </w:t>
            </w:r>
            <w:r w:rsidR="00E26FFA" w:rsidRPr="009F3BDC">
              <w:rPr>
                <w:lang w:val="en-AU"/>
              </w:rPr>
              <w:t xml:space="preserve">sponges, </w:t>
            </w:r>
            <w:r w:rsidRPr="009F3BDC">
              <w:rPr>
                <w:lang w:val="en-AU"/>
              </w:rPr>
              <w:t>anemones</w:t>
            </w:r>
            <w:r w:rsidR="003D351F" w:rsidRPr="009F3BDC">
              <w:rPr>
                <w:lang w:val="en-AU"/>
              </w:rPr>
              <w:t>, ascidians, giant clam</w:t>
            </w:r>
            <w:r w:rsidR="00843041" w:rsidRPr="009F3BDC">
              <w:rPr>
                <w:lang w:val="en-AU"/>
              </w:rPr>
              <w:t>s</w:t>
            </w:r>
            <w:r w:rsidR="003D351F" w:rsidRPr="009F3BDC">
              <w:rPr>
                <w:lang w:val="en-AU"/>
              </w:rPr>
              <w:t xml:space="preserve"> </w:t>
            </w:r>
            <w:r w:rsidR="00E26FFA" w:rsidRPr="009F3BDC">
              <w:rPr>
                <w:lang w:val="en-AU"/>
              </w:rPr>
              <w:t>and other invertebrates</w:t>
            </w:r>
            <w:r w:rsidRPr="009F3BDC">
              <w:rPr>
                <w:lang w:val="en-AU"/>
              </w:rPr>
              <w:t>.</w:t>
            </w:r>
          </w:p>
          <w:p w:rsidR="002E2539" w:rsidRPr="009F3BDC" w:rsidRDefault="00860642">
            <w:pPr>
              <w:pStyle w:val="TableFont"/>
              <w:rPr>
                <w:rFonts w:eastAsia="Times New Roman" w:cs="Times New Roman"/>
                <w:szCs w:val="20"/>
                <w:lang w:val="en-AU"/>
              </w:rPr>
            </w:pPr>
            <w:r w:rsidRPr="009F3BDC">
              <w:rPr>
                <w:lang w:val="en-AU"/>
              </w:rPr>
              <w:t>R</w:t>
            </w:r>
            <w:r w:rsidR="002E2539" w:rsidRPr="009F3BDC">
              <w:rPr>
                <w:lang w:val="en-AU"/>
              </w:rPr>
              <w:t>eduction in the metabolic effectiveness of benthic organisms dependent upon photosynthesis, including corals, seagrass and some anemones.</w:t>
            </w:r>
          </w:p>
          <w:p w:rsidR="002E2539" w:rsidRPr="009F3BDC" w:rsidRDefault="00860642">
            <w:pPr>
              <w:pStyle w:val="TableFont"/>
              <w:rPr>
                <w:rFonts w:eastAsia="Times New Roman" w:cs="Times New Roman"/>
                <w:szCs w:val="20"/>
                <w:lang w:val="en-AU"/>
              </w:rPr>
            </w:pPr>
            <w:r w:rsidRPr="009F3BDC">
              <w:rPr>
                <w:lang w:val="en-AU"/>
              </w:rPr>
              <w:t>R</w:t>
            </w:r>
            <w:r w:rsidR="002E2539" w:rsidRPr="009F3BDC">
              <w:rPr>
                <w:lang w:val="en-AU"/>
              </w:rPr>
              <w:t>eduction in the nutritional quality of seagrass for foraging animals such as</w:t>
            </w:r>
            <w:r w:rsidR="003D351F" w:rsidRPr="009F3BDC">
              <w:rPr>
                <w:lang w:val="en-AU"/>
              </w:rPr>
              <w:t xml:space="preserve"> green</w:t>
            </w:r>
            <w:r w:rsidR="002E2539" w:rsidRPr="009F3BDC">
              <w:rPr>
                <w:lang w:val="en-AU"/>
              </w:rPr>
              <w:t xml:space="preserve"> turtles and dugong.</w:t>
            </w:r>
          </w:p>
          <w:p w:rsidR="002E2539" w:rsidRPr="009F3BDC" w:rsidRDefault="00860642">
            <w:pPr>
              <w:pStyle w:val="TableFont"/>
              <w:rPr>
                <w:rFonts w:eastAsia="Times New Roman" w:cs="Times New Roman"/>
                <w:szCs w:val="20"/>
                <w:lang w:val="en-AU"/>
              </w:rPr>
            </w:pPr>
            <w:r w:rsidRPr="009F3BDC">
              <w:rPr>
                <w:lang w:val="en-AU"/>
              </w:rPr>
              <w:t>D</w:t>
            </w:r>
            <w:r w:rsidR="002E2539" w:rsidRPr="009F3BDC">
              <w:rPr>
                <w:lang w:val="en-AU"/>
              </w:rPr>
              <w:t>isplacement of mobile marine fauna to alternative sites unaffected by turbidity plumes.</w:t>
            </w:r>
          </w:p>
          <w:p w:rsidR="002E2539" w:rsidRPr="009F3BDC" w:rsidRDefault="002E2539">
            <w:pPr>
              <w:pStyle w:val="TableFont"/>
              <w:rPr>
                <w:rFonts w:eastAsia="Times New Roman" w:cs="Times New Roman"/>
                <w:szCs w:val="20"/>
                <w:lang w:val="en-AU"/>
              </w:rPr>
            </w:pPr>
            <w:r w:rsidRPr="009F3BDC">
              <w:rPr>
                <w:lang w:val="en-AU"/>
              </w:rPr>
              <w:t>Increased environmental stress on corals, causing bleaching, partial colony death and/or lowered resistance to disease</w:t>
            </w:r>
            <w:r w:rsidR="00B32C10" w:rsidRPr="009F3BDC">
              <w:rPr>
                <w:lang w:val="en-AU"/>
              </w:rPr>
              <w:t xml:space="preserve"> or parasites</w:t>
            </w:r>
            <w:r w:rsidRPr="009F3BDC">
              <w:rPr>
                <w:lang w:val="en-AU"/>
              </w:rPr>
              <w:t>.</w:t>
            </w:r>
          </w:p>
          <w:p w:rsidR="002E2539" w:rsidRPr="009F3BDC" w:rsidRDefault="002E2539">
            <w:pPr>
              <w:pStyle w:val="TableFont"/>
              <w:rPr>
                <w:rFonts w:eastAsia="Times New Roman" w:cs="Times New Roman"/>
                <w:szCs w:val="20"/>
                <w:lang w:val="en-AU"/>
              </w:rPr>
            </w:pPr>
            <w:r w:rsidRPr="009F3BDC">
              <w:rPr>
                <w:lang w:val="en-AU"/>
              </w:rPr>
              <w:t>Reduced reproductive s</w:t>
            </w:r>
            <w:r w:rsidR="00860642" w:rsidRPr="009F3BDC">
              <w:rPr>
                <w:lang w:val="en-AU"/>
              </w:rPr>
              <w:t xml:space="preserve">uccess </w:t>
            </w:r>
            <w:r w:rsidR="00FB7C74" w:rsidRPr="009F3BDC">
              <w:rPr>
                <w:lang w:val="en-AU"/>
              </w:rPr>
              <w:t xml:space="preserve">due to </w:t>
            </w:r>
            <w:r w:rsidR="00860642" w:rsidRPr="009F3BDC">
              <w:rPr>
                <w:lang w:val="en-AU"/>
              </w:rPr>
              <w:t xml:space="preserve">reduced </w:t>
            </w:r>
            <w:r w:rsidRPr="009F3BDC">
              <w:rPr>
                <w:lang w:val="en-AU"/>
              </w:rPr>
              <w:t>gamete production</w:t>
            </w:r>
            <w:r w:rsidR="00860642" w:rsidRPr="009F3BDC">
              <w:rPr>
                <w:lang w:val="en-AU"/>
              </w:rPr>
              <w:t xml:space="preserve"> or fertilisation rate and/</w:t>
            </w:r>
            <w:r w:rsidR="00150113" w:rsidRPr="009F3BDC">
              <w:rPr>
                <w:lang w:val="en-AU"/>
              </w:rPr>
              <w:t>or increased</w:t>
            </w:r>
            <w:r w:rsidR="00860642" w:rsidRPr="009F3BDC">
              <w:rPr>
                <w:lang w:val="en-AU"/>
              </w:rPr>
              <w:t xml:space="preserve"> larval </w:t>
            </w:r>
            <w:r w:rsidRPr="009F3BDC">
              <w:rPr>
                <w:lang w:val="en-AU"/>
              </w:rPr>
              <w:t>mortality</w:t>
            </w:r>
            <w:r w:rsidR="00860642" w:rsidRPr="009F3BDC">
              <w:rPr>
                <w:lang w:val="en-AU"/>
              </w:rPr>
              <w:t xml:space="preserve"> in </w:t>
            </w:r>
            <w:r w:rsidRPr="009F3BDC">
              <w:rPr>
                <w:lang w:val="en-AU"/>
              </w:rPr>
              <w:t>the water column.</w:t>
            </w:r>
          </w:p>
          <w:p w:rsidR="002E2539" w:rsidRPr="009F3BDC" w:rsidRDefault="00860642">
            <w:pPr>
              <w:pStyle w:val="TableFont"/>
              <w:rPr>
                <w:rFonts w:eastAsia="Times New Roman" w:cs="Times New Roman"/>
                <w:szCs w:val="20"/>
                <w:lang w:val="en-AU"/>
              </w:rPr>
            </w:pPr>
            <w:r w:rsidRPr="009F3BDC">
              <w:rPr>
                <w:lang w:val="en-AU"/>
              </w:rPr>
              <w:t>Reduced</w:t>
            </w:r>
            <w:r w:rsidR="00FB7C74" w:rsidRPr="009F3BDC">
              <w:rPr>
                <w:lang w:val="en-AU"/>
              </w:rPr>
              <w:t xml:space="preserve"> benthic community diversity</w:t>
            </w:r>
            <w:r w:rsidR="002E2539" w:rsidRPr="009F3BDC">
              <w:rPr>
                <w:lang w:val="en-AU"/>
              </w:rPr>
              <w:t xml:space="preserve">, caused by </w:t>
            </w:r>
            <w:r w:rsidR="00FE222D" w:rsidRPr="009F3BDC">
              <w:rPr>
                <w:lang w:val="en-AU"/>
              </w:rPr>
              <w:t xml:space="preserve">species loss or </w:t>
            </w:r>
            <w:r w:rsidR="002E2539" w:rsidRPr="009F3BDC">
              <w:rPr>
                <w:lang w:val="en-AU"/>
              </w:rPr>
              <w:t>an increase in the abundance of species that a</w:t>
            </w:r>
            <w:r w:rsidRPr="009F3BDC">
              <w:rPr>
                <w:lang w:val="en-AU"/>
              </w:rPr>
              <w:t>re tolerant of low light levels</w:t>
            </w:r>
            <w:r w:rsidR="002E2539" w:rsidRPr="009F3BDC">
              <w:rPr>
                <w:lang w:val="en-AU"/>
              </w:rPr>
              <w:t xml:space="preserve"> at the expense of </w:t>
            </w:r>
            <w:r w:rsidRPr="009F3BDC">
              <w:rPr>
                <w:lang w:val="en-AU"/>
              </w:rPr>
              <w:t xml:space="preserve">light-dependent </w:t>
            </w:r>
            <w:r w:rsidR="002E2539" w:rsidRPr="009F3BDC">
              <w:rPr>
                <w:lang w:val="en-AU"/>
              </w:rPr>
              <w:t>species</w:t>
            </w:r>
            <w:r w:rsidRPr="009F3BDC">
              <w:rPr>
                <w:lang w:val="en-AU"/>
              </w:rPr>
              <w:t>.</w:t>
            </w:r>
          </w:p>
          <w:p w:rsidR="002E2539" w:rsidRPr="009F3BDC" w:rsidRDefault="00860642">
            <w:pPr>
              <w:pStyle w:val="TableFont"/>
              <w:rPr>
                <w:rFonts w:eastAsia="Times New Roman" w:cs="Times New Roman"/>
                <w:szCs w:val="20"/>
                <w:lang w:val="en-AU"/>
              </w:rPr>
            </w:pPr>
            <w:r w:rsidRPr="009F3BDC">
              <w:rPr>
                <w:lang w:val="en-AU"/>
              </w:rPr>
              <w:t>I</w:t>
            </w:r>
            <w:r w:rsidR="002E2539" w:rsidRPr="009F3BDC">
              <w:rPr>
                <w:lang w:val="en-AU"/>
              </w:rPr>
              <w:t xml:space="preserve">nterference with migration, navigation or settlement cues for a range of marine fauna. </w:t>
            </w:r>
          </w:p>
          <w:p w:rsidR="002E2539" w:rsidRPr="009F3BDC" w:rsidRDefault="002E2539">
            <w:pPr>
              <w:pStyle w:val="TableFont"/>
              <w:rPr>
                <w:rFonts w:eastAsia="Times New Roman" w:cs="Times New Roman"/>
                <w:szCs w:val="20"/>
                <w:lang w:val="en-AU"/>
              </w:rPr>
            </w:pPr>
            <w:r w:rsidRPr="009F3BDC">
              <w:rPr>
                <w:lang w:val="en-AU"/>
              </w:rPr>
              <w:t>Reduced levels of recreational amenity value (e.g. SCUBA diving).</w:t>
            </w:r>
          </w:p>
          <w:p w:rsidR="002E2539" w:rsidRPr="009F3BDC" w:rsidRDefault="002E2539">
            <w:pPr>
              <w:pStyle w:val="TableFont"/>
              <w:rPr>
                <w:rFonts w:eastAsia="Times New Roman" w:cs="Times New Roman"/>
                <w:szCs w:val="20"/>
                <w:lang w:val="en-AU"/>
              </w:rPr>
            </w:pPr>
            <w:r w:rsidRPr="009F3BDC">
              <w:rPr>
                <w:lang w:val="en-AU"/>
              </w:rPr>
              <w:t>Interference with commercial activities (e.g. tourism operations where clean water is desirable, commercial aquarium fish collectors).</w:t>
            </w:r>
          </w:p>
          <w:p w:rsidR="002E2539" w:rsidRPr="009F3BDC" w:rsidRDefault="00860642">
            <w:pPr>
              <w:pStyle w:val="TableFont"/>
              <w:rPr>
                <w:rFonts w:eastAsia="Times New Roman" w:cs="Times New Roman"/>
                <w:szCs w:val="20"/>
                <w:lang w:val="en-AU"/>
              </w:rPr>
            </w:pPr>
            <w:r w:rsidRPr="009F3BDC">
              <w:rPr>
                <w:lang w:val="en-AU"/>
              </w:rPr>
              <w:t>Reduction</w:t>
            </w:r>
            <w:r w:rsidR="002E2539" w:rsidRPr="009F3BDC">
              <w:rPr>
                <w:lang w:val="en-AU"/>
              </w:rPr>
              <w:t xml:space="preserve"> in primary production, causing changes in ecological processes and/or pathways.</w:t>
            </w:r>
          </w:p>
        </w:tc>
      </w:tr>
      <w:tr w:rsidR="007476F7" w:rsidRPr="009F3BDC" w:rsidTr="00C510EA">
        <w:tc>
          <w:tcPr>
            <w:tcW w:w="1984" w:type="dxa"/>
          </w:tcPr>
          <w:p w:rsidR="003B6F31" w:rsidRPr="009F3BDC" w:rsidRDefault="00600E2C">
            <w:pPr>
              <w:pStyle w:val="TableFont"/>
              <w:rPr>
                <w:rFonts w:eastAsia="Times New Roman" w:cs="Times New Roman"/>
                <w:szCs w:val="20"/>
                <w:lang w:val="en-AU"/>
              </w:rPr>
            </w:pPr>
            <w:r w:rsidRPr="009F3BDC">
              <w:rPr>
                <w:lang w:val="en-AU"/>
              </w:rPr>
              <w:t>Increase</w:t>
            </w:r>
            <w:r w:rsidR="002E2539" w:rsidRPr="009F3BDC">
              <w:rPr>
                <w:lang w:val="en-AU"/>
              </w:rPr>
              <w:t xml:space="preserve"> in the rate of sediment deposition on the sea bed in areas surrounding the material placement site.</w:t>
            </w:r>
          </w:p>
        </w:tc>
        <w:tc>
          <w:tcPr>
            <w:tcW w:w="2268" w:type="dxa"/>
          </w:tcPr>
          <w:p w:rsidR="003B6F31" w:rsidRPr="009F3BDC" w:rsidRDefault="009F3060">
            <w:pPr>
              <w:pStyle w:val="TableFont"/>
              <w:rPr>
                <w:lang w:val="en-AU"/>
              </w:rPr>
            </w:pPr>
            <w:r w:rsidRPr="009F3BDC">
              <w:rPr>
                <w:lang w:val="en-AU"/>
              </w:rPr>
              <w:t>Deposition of sediment on biota at higher rates than they can clear or otherwise cope with the sediment</w:t>
            </w:r>
            <w:r w:rsidR="002E2539" w:rsidRPr="009F3BDC">
              <w:rPr>
                <w:lang w:val="en-AU"/>
              </w:rPr>
              <w:t>.</w:t>
            </w:r>
          </w:p>
          <w:p w:rsidR="003B6F31" w:rsidRPr="009F3BDC" w:rsidRDefault="003B6F31">
            <w:pPr>
              <w:pStyle w:val="TableFont"/>
              <w:rPr>
                <w:rFonts w:eastAsia="Times New Roman" w:cs="Times New Roman"/>
                <w:szCs w:val="20"/>
                <w:lang w:val="en-AU"/>
              </w:rPr>
            </w:pPr>
          </w:p>
        </w:tc>
        <w:tc>
          <w:tcPr>
            <w:tcW w:w="5555" w:type="dxa"/>
          </w:tcPr>
          <w:p w:rsidR="00EC0FF2" w:rsidRPr="009F3BDC" w:rsidRDefault="00EC0FF2" w:rsidP="00EC0FF2">
            <w:pPr>
              <w:pStyle w:val="TableFont"/>
              <w:rPr>
                <w:rFonts w:eastAsia="Times New Roman" w:cs="Times New Roman"/>
                <w:szCs w:val="20"/>
                <w:lang w:val="en-AU"/>
              </w:rPr>
            </w:pPr>
            <w:r w:rsidRPr="009F3BDC">
              <w:rPr>
                <w:lang w:val="en-AU"/>
              </w:rPr>
              <w:t>Local hydrodynamic processes that may influence sediment deposition rates.</w:t>
            </w:r>
          </w:p>
          <w:p w:rsidR="003B6F31" w:rsidRPr="009F3BDC" w:rsidRDefault="00600E2C">
            <w:pPr>
              <w:pStyle w:val="TableFont"/>
              <w:rPr>
                <w:lang w:val="en-AU"/>
              </w:rPr>
            </w:pPr>
            <w:r w:rsidRPr="009F3BDC">
              <w:rPr>
                <w:lang w:val="en-AU"/>
              </w:rPr>
              <w:t>L</w:t>
            </w:r>
            <w:r w:rsidR="002E2539" w:rsidRPr="009F3BDC">
              <w:rPr>
                <w:lang w:val="en-AU"/>
              </w:rPr>
              <w:t>ocation of sensitive receptors such as coral reefs and seagrass in relation to depositional environments.</w:t>
            </w:r>
          </w:p>
          <w:p w:rsidR="00EC0FF2" w:rsidRPr="009F3BDC" w:rsidRDefault="00EC0FF2" w:rsidP="00EC0FF2">
            <w:pPr>
              <w:pStyle w:val="TableFont"/>
              <w:rPr>
                <w:rFonts w:eastAsia="Times New Roman" w:cs="Times New Roman"/>
                <w:szCs w:val="20"/>
                <w:lang w:val="en-AU"/>
              </w:rPr>
            </w:pPr>
            <w:r w:rsidRPr="009F3BDC">
              <w:rPr>
                <w:rFonts w:eastAsia="Times New Roman" w:cs="Times New Roman"/>
                <w:szCs w:val="20"/>
                <w:lang w:val="en-AU"/>
              </w:rPr>
              <w:t>Time of year of placement activities in relation to seasonal sensitivities of receptors.</w:t>
            </w:r>
          </w:p>
          <w:p w:rsidR="00EC0FF2" w:rsidRPr="009F3BDC" w:rsidRDefault="00EC0FF2" w:rsidP="00EC0FF2">
            <w:pPr>
              <w:pStyle w:val="TableFont"/>
              <w:rPr>
                <w:rFonts w:eastAsia="Times New Roman" w:cs="Times New Roman"/>
                <w:szCs w:val="20"/>
                <w:lang w:val="en-AU"/>
              </w:rPr>
            </w:pPr>
            <w:r w:rsidRPr="009F3BDC">
              <w:rPr>
                <w:lang w:val="en-AU"/>
              </w:rPr>
              <w:t>Particle size distribution of sediment deposited as a result of material placement activities.</w:t>
            </w:r>
          </w:p>
          <w:p w:rsidR="003B6F31" w:rsidRPr="009F3BDC" w:rsidRDefault="002E2539">
            <w:pPr>
              <w:pStyle w:val="TableFont"/>
              <w:rPr>
                <w:rFonts w:eastAsia="Times New Roman" w:cs="Times New Roman"/>
                <w:szCs w:val="20"/>
                <w:lang w:val="en-AU"/>
              </w:rPr>
            </w:pPr>
            <w:r w:rsidRPr="009F3BDC">
              <w:rPr>
                <w:lang w:val="en-AU"/>
              </w:rPr>
              <w:t xml:space="preserve">Background </w:t>
            </w:r>
            <w:r w:rsidR="00EC0FF2" w:rsidRPr="009F3BDC">
              <w:rPr>
                <w:lang w:val="en-AU"/>
              </w:rPr>
              <w:t xml:space="preserve">sedimentation </w:t>
            </w:r>
            <w:r w:rsidRPr="009F3BDC">
              <w:rPr>
                <w:lang w:val="en-AU"/>
              </w:rPr>
              <w:t>rates and the magnitude of the difference between background levels and levels during material placement activities.</w:t>
            </w:r>
          </w:p>
          <w:p w:rsidR="00E44802" w:rsidRPr="009F3BDC" w:rsidRDefault="00E44802">
            <w:pPr>
              <w:pStyle w:val="TableFont"/>
              <w:rPr>
                <w:rFonts w:eastAsia="Times New Roman" w:cs="Times New Roman"/>
                <w:szCs w:val="20"/>
                <w:lang w:val="en-AU"/>
              </w:rPr>
            </w:pPr>
            <w:r w:rsidRPr="009F3BDC">
              <w:rPr>
                <w:rFonts w:eastAsia="Times New Roman" w:cs="Times New Roman"/>
                <w:szCs w:val="20"/>
                <w:lang w:val="en-AU"/>
              </w:rPr>
              <w:t>Duration and frequency of elevated sedimentation rates relative to background duration and frequency of such rates.</w:t>
            </w:r>
          </w:p>
          <w:p w:rsidR="003B6F31" w:rsidRPr="009F3BDC" w:rsidRDefault="002E2539">
            <w:pPr>
              <w:pStyle w:val="TableFont"/>
              <w:rPr>
                <w:rFonts w:eastAsia="Times New Roman" w:cs="Times New Roman"/>
                <w:szCs w:val="20"/>
                <w:lang w:val="en-AU"/>
              </w:rPr>
            </w:pPr>
            <w:r w:rsidRPr="009F3BDC">
              <w:rPr>
                <w:lang w:val="en-AU"/>
              </w:rPr>
              <w:t xml:space="preserve">The inherent resilience of sensitive receptors to tolerate and recover from periods of </w:t>
            </w:r>
            <w:r w:rsidR="009F3060" w:rsidRPr="009F3BDC">
              <w:rPr>
                <w:lang w:val="en-AU"/>
              </w:rPr>
              <w:t>high sedimentation rate</w:t>
            </w:r>
            <w:r w:rsidRPr="009F3BDC">
              <w:rPr>
                <w:lang w:val="en-AU"/>
              </w:rPr>
              <w:t>.</w:t>
            </w:r>
          </w:p>
          <w:p w:rsidR="003B6F31" w:rsidRPr="009F3BDC" w:rsidRDefault="002E2539">
            <w:pPr>
              <w:pStyle w:val="TableFont"/>
              <w:rPr>
                <w:rFonts w:eastAsia="Times New Roman" w:cs="Times New Roman"/>
                <w:szCs w:val="20"/>
                <w:lang w:val="en-AU"/>
              </w:rPr>
            </w:pPr>
            <w:r w:rsidRPr="009F3BDC">
              <w:rPr>
                <w:lang w:val="en-AU"/>
              </w:rPr>
              <w:t>The presence of other environmental stressors (unrelated to dredging) which may contribute to a larger, cumulative impact on sensitive receptors than otherwise would have occurred in their absence.</w:t>
            </w:r>
          </w:p>
        </w:tc>
        <w:tc>
          <w:tcPr>
            <w:tcW w:w="11418" w:type="dxa"/>
          </w:tcPr>
          <w:p w:rsidR="003B6F31" w:rsidRPr="009F3BDC" w:rsidRDefault="002E2539">
            <w:pPr>
              <w:pStyle w:val="TableFont"/>
              <w:rPr>
                <w:rFonts w:eastAsia="Times New Roman" w:cs="Times New Roman"/>
                <w:szCs w:val="20"/>
                <w:lang w:val="en-AU"/>
              </w:rPr>
            </w:pPr>
            <w:r w:rsidRPr="009F3BDC">
              <w:rPr>
                <w:lang w:val="en-AU"/>
              </w:rPr>
              <w:t>Death of benthic fauna and flora due to fouling or smothering of ti</w:t>
            </w:r>
            <w:r w:rsidR="00600E2C" w:rsidRPr="009F3BDC">
              <w:rPr>
                <w:lang w:val="en-AU"/>
              </w:rPr>
              <w:t xml:space="preserve">ssues, gills and/or </w:t>
            </w:r>
            <w:r w:rsidR="00FB7C74" w:rsidRPr="009F3BDC">
              <w:rPr>
                <w:lang w:val="en-AU"/>
              </w:rPr>
              <w:t>other structures</w:t>
            </w:r>
            <w:r w:rsidRPr="009F3BDC">
              <w:rPr>
                <w:lang w:val="en-AU"/>
              </w:rPr>
              <w:t>, preventing feeding and/or respiration.</w:t>
            </w:r>
          </w:p>
          <w:p w:rsidR="003B6F31" w:rsidRPr="009F3BDC" w:rsidRDefault="00FB7C74">
            <w:pPr>
              <w:pStyle w:val="TableFont"/>
              <w:rPr>
                <w:rFonts w:eastAsia="Times New Roman" w:cs="Times New Roman"/>
                <w:szCs w:val="20"/>
                <w:lang w:val="en-AU"/>
              </w:rPr>
            </w:pPr>
            <w:r w:rsidRPr="009F3BDC">
              <w:rPr>
                <w:lang w:val="en-AU"/>
              </w:rPr>
              <w:t>R</w:t>
            </w:r>
            <w:r w:rsidR="002E2539" w:rsidRPr="009F3BDC">
              <w:rPr>
                <w:lang w:val="en-AU"/>
              </w:rPr>
              <w:t>eduction in the metabolic effectiveness of benthic organisms, due to fouling of their tissues, gills and mucous, preventing feeding and/or respiration.</w:t>
            </w:r>
          </w:p>
          <w:p w:rsidR="003B6F31" w:rsidRPr="009F3BDC" w:rsidRDefault="00FB7C74">
            <w:pPr>
              <w:pStyle w:val="TableFont"/>
              <w:rPr>
                <w:rFonts w:eastAsia="Times New Roman" w:cs="Times New Roman"/>
                <w:szCs w:val="20"/>
                <w:lang w:val="en-AU"/>
              </w:rPr>
            </w:pPr>
            <w:r w:rsidRPr="009F3BDC">
              <w:rPr>
                <w:lang w:val="en-AU"/>
              </w:rPr>
              <w:t>R</w:t>
            </w:r>
            <w:r w:rsidR="002E2539" w:rsidRPr="009F3BDC">
              <w:rPr>
                <w:lang w:val="en-AU"/>
              </w:rPr>
              <w:t xml:space="preserve">eduction in the nutritional quality of seagrass for foraging animals such as </w:t>
            </w:r>
            <w:r w:rsidR="00843041" w:rsidRPr="009F3BDC">
              <w:rPr>
                <w:lang w:val="en-AU"/>
              </w:rPr>
              <w:t xml:space="preserve">green </w:t>
            </w:r>
            <w:r w:rsidR="002E2539" w:rsidRPr="009F3BDC">
              <w:rPr>
                <w:lang w:val="en-AU"/>
              </w:rPr>
              <w:t>turtles and dugong, due to smothering from sediment.</w:t>
            </w:r>
          </w:p>
          <w:p w:rsidR="003B6F31" w:rsidRPr="009F3BDC" w:rsidRDefault="002E2539">
            <w:pPr>
              <w:pStyle w:val="TableFont"/>
              <w:rPr>
                <w:rFonts w:eastAsia="Times New Roman" w:cs="Times New Roman"/>
                <w:szCs w:val="20"/>
                <w:lang w:val="en-AU"/>
              </w:rPr>
            </w:pPr>
            <w:r w:rsidRPr="009F3BDC">
              <w:rPr>
                <w:lang w:val="en-AU"/>
              </w:rPr>
              <w:t>Displacement of mobile marine fauna to alternative locations unaffected by increases in sedimentation.</w:t>
            </w:r>
          </w:p>
          <w:p w:rsidR="003B6F31" w:rsidRPr="009F3BDC" w:rsidRDefault="002E2539">
            <w:pPr>
              <w:pStyle w:val="TableFont"/>
              <w:rPr>
                <w:lang w:val="en-AU"/>
              </w:rPr>
            </w:pPr>
            <w:r w:rsidRPr="009F3BDC">
              <w:rPr>
                <w:lang w:val="en-AU"/>
              </w:rPr>
              <w:t xml:space="preserve">Increased </w:t>
            </w:r>
            <w:r w:rsidR="00FB7C74" w:rsidRPr="009F3BDC">
              <w:rPr>
                <w:lang w:val="en-AU"/>
              </w:rPr>
              <w:t xml:space="preserve">metabolic stress, due to energetic costs of clearing or otherwise coping with elevated sedimentation rates, leading to decreased reproductive output or </w:t>
            </w:r>
            <w:r w:rsidRPr="009F3BDC">
              <w:rPr>
                <w:lang w:val="en-AU"/>
              </w:rPr>
              <w:t>resistance to disease</w:t>
            </w:r>
            <w:r w:rsidR="00B32C10" w:rsidRPr="009F3BDC">
              <w:rPr>
                <w:lang w:val="en-AU"/>
              </w:rPr>
              <w:t xml:space="preserve"> or parasites</w:t>
            </w:r>
            <w:r w:rsidRPr="009F3BDC">
              <w:rPr>
                <w:lang w:val="en-AU"/>
              </w:rPr>
              <w:t>.</w:t>
            </w:r>
          </w:p>
          <w:p w:rsidR="00FB7C74" w:rsidRPr="009F3BDC" w:rsidRDefault="00FB7C74">
            <w:pPr>
              <w:pStyle w:val="TableFont"/>
              <w:rPr>
                <w:rFonts w:eastAsia="Times New Roman" w:cs="Times New Roman"/>
                <w:szCs w:val="20"/>
                <w:lang w:val="en-AU"/>
              </w:rPr>
            </w:pPr>
            <w:r w:rsidRPr="009F3BDC">
              <w:rPr>
                <w:lang w:val="en-AU"/>
              </w:rPr>
              <w:t>Partial death of corals or other biota due to short</w:t>
            </w:r>
            <w:r w:rsidR="005A6D56" w:rsidRPr="009F3BDC">
              <w:rPr>
                <w:lang w:val="en-AU"/>
              </w:rPr>
              <w:t xml:space="preserve"> </w:t>
            </w:r>
            <w:r w:rsidRPr="009F3BDC">
              <w:rPr>
                <w:lang w:val="en-AU"/>
              </w:rPr>
              <w:t>term accumulation of sediment on organisms' surface.</w:t>
            </w:r>
          </w:p>
          <w:p w:rsidR="003B6F31" w:rsidRPr="009F3BDC" w:rsidRDefault="002E2539">
            <w:pPr>
              <w:pStyle w:val="TableFont"/>
              <w:rPr>
                <w:rFonts w:eastAsia="Times New Roman" w:cs="Times New Roman"/>
                <w:szCs w:val="20"/>
                <w:lang w:val="en-AU"/>
              </w:rPr>
            </w:pPr>
            <w:r w:rsidRPr="009F3BDC">
              <w:rPr>
                <w:lang w:val="en-AU"/>
              </w:rPr>
              <w:t>Reduced reproductive success caused by a reduction in gamete production and/or increased mortality for larvae during the settlement phase of their life cycle.</w:t>
            </w:r>
          </w:p>
          <w:p w:rsidR="003B6F31" w:rsidRPr="009F3BDC" w:rsidRDefault="00150113">
            <w:pPr>
              <w:pStyle w:val="TableFont"/>
              <w:rPr>
                <w:rFonts w:eastAsia="Times New Roman" w:cs="Times New Roman"/>
                <w:szCs w:val="20"/>
                <w:lang w:val="en-AU"/>
              </w:rPr>
            </w:pPr>
            <w:r w:rsidRPr="009F3BDC">
              <w:rPr>
                <w:lang w:val="en-AU"/>
              </w:rPr>
              <w:t>Reduced benthic</w:t>
            </w:r>
            <w:r w:rsidR="00FB7C74" w:rsidRPr="009F3BDC">
              <w:rPr>
                <w:lang w:val="en-AU"/>
              </w:rPr>
              <w:t xml:space="preserve"> community diversity</w:t>
            </w:r>
            <w:r w:rsidR="002E2539" w:rsidRPr="009F3BDC">
              <w:rPr>
                <w:lang w:val="en-AU"/>
              </w:rPr>
              <w:t xml:space="preserve">, caused by </w:t>
            </w:r>
            <w:r w:rsidR="00FE222D" w:rsidRPr="009F3BDC">
              <w:rPr>
                <w:lang w:val="en-AU"/>
              </w:rPr>
              <w:t xml:space="preserve">species loss or </w:t>
            </w:r>
            <w:r w:rsidR="002E2539" w:rsidRPr="009F3BDC">
              <w:rPr>
                <w:lang w:val="en-AU"/>
              </w:rPr>
              <w:t xml:space="preserve">an increase in the abundance of species that are tolerant of depositional environments, at the expense of </w:t>
            </w:r>
            <w:r w:rsidR="00FB7C74" w:rsidRPr="009F3BDC">
              <w:rPr>
                <w:lang w:val="en-AU"/>
              </w:rPr>
              <w:t xml:space="preserve">intolerant </w:t>
            </w:r>
            <w:r w:rsidR="002E2539" w:rsidRPr="009F3BDC">
              <w:rPr>
                <w:lang w:val="en-AU"/>
              </w:rPr>
              <w:t>species.</w:t>
            </w:r>
          </w:p>
          <w:p w:rsidR="003B6F31" w:rsidRPr="009F3BDC" w:rsidRDefault="002E2539" w:rsidP="006211B9">
            <w:pPr>
              <w:pStyle w:val="TableFont"/>
              <w:rPr>
                <w:lang w:val="en-AU"/>
              </w:rPr>
            </w:pPr>
            <w:r w:rsidRPr="009F3BDC">
              <w:rPr>
                <w:lang w:val="en-AU"/>
              </w:rPr>
              <w:t xml:space="preserve">A change in ecological </w:t>
            </w:r>
            <w:r w:rsidR="00FB7C74" w:rsidRPr="009F3BDC">
              <w:rPr>
                <w:lang w:val="en-AU"/>
              </w:rPr>
              <w:t xml:space="preserve">conditions or </w:t>
            </w:r>
            <w:r w:rsidRPr="009F3BDC">
              <w:rPr>
                <w:lang w:val="en-AU"/>
              </w:rPr>
              <w:t>processes associated with increased levels of sedimentation, such as</w:t>
            </w:r>
            <w:r w:rsidR="00FB7C74" w:rsidRPr="009F3BDC">
              <w:rPr>
                <w:lang w:val="en-AU"/>
              </w:rPr>
              <w:t xml:space="preserve"> the depth</w:t>
            </w:r>
            <w:r w:rsidRPr="009F3BDC">
              <w:rPr>
                <w:lang w:val="en-AU"/>
              </w:rPr>
              <w:t xml:space="preserve"> of the redox layer within the sediment profile </w:t>
            </w:r>
            <w:r w:rsidR="00FB7C74" w:rsidRPr="009F3BDC">
              <w:rPr>
                <w:lang w:val="en-AU"/>
              </w:rPr>
              <w:t xml:space="preserve">or the effectiveness of nutrient </w:t>
            </w:r>
            <w:r w:rsidRPr="009F3BDC">
              <w:rPr>
                <w:lang w:val="en-AU"/>
              </w:rPr>
              <w:t>cycling processes.</w:t>
            </w:r>
          </w:p>
          <w:p w:rsidR="00FE222D" w:rsidRPr="009F3BDC" w:rsidRDefault="00FE222D" w:rsidP="00FE222D">
            <w:pPr>
              <w:pStyle w:val="TableFont"/>
              <w:rPr>
                <w:rFonts w:eastAsia="Times New Roman" w:cs="Times New Roman"/>
                <w:szCs w:val="20"/>
                <w:lang w:val="en-AU"/>
              </w:rPr>
            </w:pPr>
            <w:r w:rsidRPr="009F3BDC">
              <w:rPr>
                <w:lang w:val="en-AU"/>
              </w:rPr>
              <w:t>Reduced levels of recreational amenity value (e.g. SCUBA diving).</w:t>
            </w:r>
          </w:p>
          <w:p w:rsidR="00FE222D" w:rsidRPr="009F3BDC" w:rsidRDefault="00FE222D" w:rsidP="00FE222D">
            <w:pPr>
              <w:pStyle w:val="TableFont"/>
              <w:rPr>
                <w:rFonts w:eastAsia="Times New Roman" w:cs="Times New Roman"/>
                <w:szCs w:val="20"/>
                <w:lang w:val="en-AU"/>
              </w:rPr>
            </w:pPr>
            <w:r w:rsidRPr="009F3BDC">
              <w:rPr>
                <w:lang w:val="en-AU"/>
              </w:rPr>
              <w:t>Interference with commercial activities (e.g. tourism operations where clean water or unsedimented bottom are desirable, commercial aquarium fish collectors).</w:t>
            </w:r>
          </w:p>
          <w:p w:rsidR="00FE222D" w:rsidRPr="009F3BDC" w:rsidRDefault="00FE222D" w:rsidP="00FE222D">
            <w:pPr>
              <w:pStyle w:val="TableFont"/>
              <w:rPr>
                <w:rFonts w:eastAsia="Times New Roman" w:cs="Times New Roman"/>
                <w:szCs w:val="20"/>
                <w:lang w:val="en-AU"/>
              </w:rPr>
            </w:pPr>
            <w:r w:rsidRPr="009F3BDC">
              <w:rPr>
                <w:lang w:val="en-AU"/>
              </w:rPr>
              <w:t>Reduction in primary production, causing changes in ecological processes and/or pathways.</w:t>
            </w:r>
          </w:p>
        </w:tc>
      </w:tr>
      <w:tr w:rsidR="007476F7" w:rsidRPr="009F3BDC" w:rsidTr="00C510EA">
        <w:tc>
          <w:tcPr>
            <w:tcW w:w="1984" w:type="dxa"/>
          </w:tcPr>
          <w:p w:rsidR="003B6F31" w:rsidRPr="009F3BDC" w:rsidRDefault="008D5267">
            <w:pPr>
              <w:pStyle w:val="TableFont"/>
              <w:rPr>
                <w:rFonts w:eastAsia="Times New Roman" w:cs="Times New Roman"/>
                <w:szCs w:val="20"/>
                <w:lang w:val="en-AU"/>
              </w:rPr>
            </w:pPr>
            <w:r w:rsidRPr="009F3BDC">
              <w:rPr>
                <w:lang w:val="en-AU"/>
              </w:rPr>
              <w:t>Accumulation of sediments on the sea bed.</w:t>
            </w:r>
          </w:p>
        </w:tc>
        <w:tc>
          <w:tcPr>
            <w:tcW w:w="2268" w:type="dxa"/>
          </w:tcPr>
          <w:p w:rsidR="003B6F31" w:rsidRPr="009F3BDC" w:rsidRDefault="002E2539">
            <w:pPr>
              <w:pStyle w:val="TableFont"/>
              <w:rPr>
                <w:lang w:val="en-AU"/>
              </w:rPr>
            </w:pPr>
            <w:r w:rsidRPr="009F3BDC">
              <w:rPr>
                <w:lang w:val="en-AU"/>
              </w:rPr>
              <w:t>Increase in the</w:t>
            </w:r>
            <w:r w:rsidR="006211B9" w:rsidRPr="009F3BDC">
              <w:rPr>
                <w:lang w:val="en-AU"/>
              </w:rPr>
              <w:t xml:space="preserve"> thickness of</w:t>
            </w:r>
            <w:r w:rsidRPr="009F3BDC">
              <w:rPr>
                <w:lang w:val="en-AU"/>
              </w:rPr>
              <w:t xml:space="preserve"> sediment</w:t>
            </w:r>
            <w:r w:rsidR="006211B9" w:rsidRPr="009F3BDC">
              <w:rPr>
                <w:lang w:val="en-AU"/>
              </w:rPr>
              <w:t>s on the seabed</w:t>
            </w:r>
            <w:r w:rsidRPr="009F3BDC">
              <w:rPr>
                <w:lang w:val="en-AU"/>
              </w:rPr>
              <w:t>.</w:t>
            </w:r>
          </w:p>
          <w:p w:rsidR="006211B9" w:rsidRPr="009F3BDC" w:rsidRDefault="006211B9">
            <w:pPr>
              <w:pStyle w:val="TableFont"/>
              <w:rPr>
                <w:rFonts w:eastAsia="Times New Roman" w:cs="Times New Roman"/>
                <w:szCs w:val="20"/>
                <w:lang w:val="en-AU"/>
              </w:rPr>
            </w:pPr>
            <w:r w:rsidRPr="009F3BDC">
              <w:rPr>
                <w:lang w:val="en-AU"/>
              </w:rPr>
              <w:t xml:space="preserve">Change in the nature of substrate, such as conversion of hard substrate to soft or a change in particle size </w:t>
            </w:r>
            <w:r w:rsidRPr="009F3BDC">
              <w:rPr>
                <w:lang w:val="en-AU"/>
              </w:rPr>
              <w:lastRenderedPageBreak/>
              <w:t xml:space="preserve">distribution </w:t>
            </w:r>
            <w:r w:rsidR="00150113" w:rsidRPr="009F3BDC">
              <w:rPr>
                <w:lang w:val="en-AU"/>
              </w:rPr>
              <w:t>on soft</w:t>
            </w:r>
            <w:r w:rsidRPr="009F3BDC">
              <w:rPr>
                <w:lang w:val="en-AU"/>
              </w:rPr>
              <w:t xml:space="preserve"> bottoms.</w:t>
            </w:r>
          </w:p>
          <w:p w:rsidR="003B6F31" w:rsidRPr="009F3BDC" w:rsidRDefault="002E2539">
            <w:pPr>
              <w:pStyle w:val="TableFont"/>
              <w:rPr>
                <w:rFonts w:eastAsia="Times New Roman" w:cs="Times New Roman"/>
                <w:szCs w:val="20"/>
                <w:lang w:val="en-AU"/>
              </w:rPr>
            </w:pPr>
            <w:r w:rsidRPr="009F3BDC">
              <w:rPr>
                <w:lang w:val="en-AU"/>
              </w:rPr>
              <w:t>Expansion in the size of soft bottom habitats within existing depositional environments.</w:t>
            </w:r>
          </w:p>
          <w:p w:rsidR="003B6F31" w:rsidRPr="009F3BDC" w:rsidRDefault="003B6F31">
            <w:pPr>
              <w:pStyle w:val="TableFont"/>
              <w:rPr>
                <w:rFonts w:eastAsia="Times New Roman" w:cs="Times New Roman"/>
                <w:szCs w:val="20"/>
                <w:lang w:val="en-AU"/>
              </w:rPr>
            </w:pPr>
          </w:p>
        </w:tc>
        <w:tc>
          <w:tcPr>
            <w:tcW w:w="5555" w:type="dxa"/>
          </w:tcPr>
          <w:p w:rsidR="00EC0FF2" w:rsidRPr="009F3BDC" w:rsidRDefault="00EC0FF2" w:rsidP="006211B9">
            <w:pPr>
              <w:pStyle w:val="TableFont"/>
              <w:rPr>
                <w:lang w:val="en-AU"/>
              </w:rPr>
            </w:pPr>
            <w:r w:rsidRPr="009F3BDC">
              <w:rPr>
                <w:lang w:val="en-AU"/>
              </w:rPr>
              <w:lastRenderedPageBreak/>
              <w:t>Amount of material deposited on biota and the seabed.</w:t>
            </w:r>
          </w:p>
          <w:p w:rsidR="00EC0FF2" w:rsidRPr="009F3BDC" w:rsidRDefault="00EC0FF2" w:rsidP="00EC0FF2">
            <w:pPr>
              <w:pStyle w:val="TableFont"/>
              <w:rPr>
                <w:lang w:val="en-AU"/>
              </w:rPr>
            </w:pPr>
            <w:r w:rsidRPr="009F3BDC">
              <w:rPr>
                <w:lang w:val="en-AU"/>
              </w:rPr>
              <w:t>Particle size distribution of sediments deposited in relation to ambient.</w:t>
            </w:r>
          </w:p>
          <w:p w:rsidR="00EC0FF2" w:rsidRPr="009F3BDC" w:rsidRDefault="00EC0FF2" w:rsidP="006211B9">
            <w:pPr>
              <w:pStyle w:val="TableFont"/>
              <w:rPr>
                <w:lang w:val="en-AU"/>
              </w:rPr>
            </w:pPr>
            <w:r w:rsidRPr="009F3BDC">
              <w:rPr>
                <w:lang w:val="en-AU"/>
              </w:rPr>
              <w:t>Nature of seabed in the depositional area (hard or soft bottom, sediment characteristics on soft bottoms)</w:t>
            </w:r>
          </w:p>
          <w:p w:rsidR="003B6F31" w:rsidRPr="009F3BDC" w:rsidRDefault="006211B9">
            <w:pPr>
              <w:pStyle w:val="TableFont"/>
              <w:rPr>
                <w:rFonts w:eastAsia="Times New Roman" w:cs="Times New Roman"/>
                <w:szCs w:val="20"/>
                <w:lang w:val="en-AU"/>
              </w:rPr>
            </w:pPr>
            <w:r w:rsidRPr="009F3BDC">
              <w:rPr>
                <w:lang w:val="en-AU"/>
              </w:rPr>
              <w:t>Quantities</w:t>
            </w:r>
            <w:r w:rsidR="002E2539" w:rsidRPr="009F3BDC">
              <w:rPr>
                <w:lang w:val="en-AU"/>
              </w:rPr>
              <w:t xml:space="preserve"> of sediment deposited in the area through natural processes such as r</w:t>
            </w:r>
            <w:r w:rsidRPr="009F3BDC">
              <w:rPr>
                <w:lang w:val="en-AU"/>
              </w:rPr>
              <w:t>iver input and coastal sediment transport</w:t>
            </w:r>
            <w:r w:rsidR="002E2539" w:rsidRPr="009F3BDC">
              <w:rPr>
                <w:lang w:val="en-AU"/>
              </w:rPr>
              <w:t>.</w:t>
            </w:r>
          </w:p>
          <w:p w:rsidR="00EC0FF2" w:rsidRPr="009F3BDC" w:rsidRDefault="00EC0FF2" w:rsidP="00EC0FF2">
            <w:pPr>
              <w:pStyle w:val="TableFont"/>
              <w:rPr>
                <w:lang w:val="en-AU"/>
              </w:rPr>
            </w:pPr>
            <w:r w:rsidRPr="009F3BDC">
              <w:rPr>
                <w:lang w:val="en-AU"/>
              </w:rPr>
              <w:lastRenderedPageBreak/>
              <w:t>The nature of habitats in depositional areas and their inherent resilience to sediment accumulation.</w:t>
            </w:r>
          </w:p>
          <w:p w:rsidR="003B6F31" w:rsidRPr="009F3BDC" w:rsidRDefault="003B6F31">
            <w:pPr>
              <w:pStyle w:val="TableFont"/>
              <w:rPr>
                <w:rFonts w:eastAsia="Times New Roman" w:cs="Times New Roman"/>
                <w:szCs w:val="20"/>
                <w:lang w:val="en-AU"/>
              </w:rPr>
            </w:pPr>
          </w:p>
        </w:tc>
        <w:tc>
          <w:tcPr>
            <w:tcW w:w="11418" w:type="dxa"/>
          </w:tcPr>
          <w:p w:rsidR="00FE222D" w:rsidRPr="009F3BDC" w:rsidRDefault="00FE222D">
            <w:pPr>
              <w:pStyle w:val="TableFont"/>
              <w:rPr>
                <w:lang w:val="en-AU"/>
              </w:rPr>
            </w:pPr>
            <w:r w:rsidRPr="009F3BDC">
              <w:rPr>
                <w:lang w:val="en-AU"/>
              </w:rPr>
              <w:lastRenderedPageBreak/>
              <w:t>Long-term</w:t>
            </w:r>
            <w:r w:rsidR="002E2539" w:rsidRPr="009F3BDC">
              <w:rPr>
                <w:lang w:val="en-AU"/>
              </w:rPr>
              <w:t xml:space="preserve"> change in </w:t>
            </w:r>
            <w:r w:rsidR="00150113" w:rsidRPr="009F3BDC">
              <w:rPr>
                <w:lang w:val="en-AU"/>
              </w:rPr>
              <w:t>substrate such</w:t>
            </w:r>
            <w:r w:rsidRPr="009F3BDC">
              <w:rPr>
                <w:lang w:val="en-AU"/>
              </w:rPr>
              <w:t xml:space="preserve"> as conversion of hard to soft habitat or altered characteristics of sedimentary habitat.</w:t>
            </w:r>
          </w:p>
          <w:p w:rsidR="00B32C10" w:rsidRPr="009F3BDC" w:rsidRDefault="00B32C10" w:rsidP="00B32C10">
            <w:pPr>
              <w:pStyle w:val="TableFont"/>
              <w:rPr>
                <w:lang w:val="en-AU"/>
              </w:rPr>
            </w:pPr>
            <w:r w:rsidRPr="009F3BDC">
              <w:rPr>
                <w:lang w:val="en-AU"/>
              </w:rPr>
              <w:t>Death of benthic fauna and flora due to fouling or smothering of tissues, gills and/or other structures, preventing feeding and/or respiration.</w:t>
            </w:r>
          </w:p>
          <w:p w:rsidR="00B32C10" w:rsidRPr="009F3BDC" w:rsidRDefault="00B32C10" w:rsidP="00B32C10">
            <w:pPr>
              <w:pStyle w:val="TableFont"/>
              <w:rPr>
                <w:rFonts w:eastAsia="Times New Roman" w:cs="Times New Roman"/>
                <w:szCs w:val="20"/>
                <w:lang w:val="en-AU"/>
              </w:rPr>
            </w:pPr>
            <w:r w:rsidRPr="009F3BDC">
              <w:rPr>
                <w:lang w:val="en-AU"/>
              </w:rPr>
              <w:t>Creation of anoxic micro-environments on the surface of biota, leading to tissue death and/or reduced resistance to disease or parasites.</w:t>
            </w:r>
          </w:p>
          <w:p w:rsidR="00FE222D" w:rsidRPr="009F3BDC" w:rsidRDefault="00FE222D">
            <w:pPr>
              <w:pStyle w:val="TableFont"/>
              <w:rPr>
                <w:lang w:val="en-AU"/>
              </w:rPr>
            </w:pPr>
            <w:r w:rsidRPr="009F3BDC">
              <w:rPr>
                <w:lang w:val="en-AU"/>
              </w:rPr>
              <w:t>Creation of pool of sediment susceptible to subsequent resuspension, leading to downstream increases in turbidity and sedimentation.</w:t>
            </w:r>
          </w:p>
          <w:p w:rsidR="00B32C10" w:rsidRPr="009F3BDC" w:rsidRDefault="00B32C10">
            <w:pPr>
              <w:pStyle w:val="TableFont"/>
              <w:rPr>
                <w:lang w:val="en-AU"/>
              </w:rPr>
            </w:pPr>
            <w:r w:rsidRPr="009F3BDC">
              <w:rPr>
                <w:lang w:val="en-AU"/>
              </w:rPr>
              <w:t>Reduction in larval settlement on hard substrates.</w:t>
            </w:r>
          </w:p>
          <w:p w:rsidR="003B6F31" w:rsidRPr="009F3BDC" w:rsidRDefault="00FE222D">
            <w:pPr>
              <w:pStyle w:val="TableFont"/>
              <w:rPr>
                <w:lang w:val="en-AU"/>
              </w:rPr>
            </w:pPr>
            <w:r w:rsidRPr="009F3BDC">
              <w:rPr>
                <w:lang w:val="en-AU"/>
              </w:rPr>
              <w:lastRenderedPageBreak/>
              <w:t>Smothering of biota such as seagrass, mangroves, corals, other benthic invertebrates.</w:t>
            </w:r>
          </w:p>
          <w:p w:rsidR="007476F7" w:rsidRPr="009F3BDC" w:rsidRDefault="007476F7">
            <w:pPr>
              <w:pStyle w:val="TableFont"/>
              <w:rPr>
                <w:lang w:val="en-AU"/>
              </w:rPr>
            </w:pPr>
            <w:r w:rsidRPr="009F3BDC">
              <w:rPr>
                <w:lang w:val="en-AU"/>
              </w:rPr>
              <w:t>Interference with feeding by filter feeders and grazers.</w:t>
            </w:r>
          </w:p>
          <w:p w:rsidR="00FE222D" w:rsidRPr="009F3BDC" w:rsidRDefault="00FE222D">
            <w:pPr>
              <w:pStyle w:val="TableFont"/>
              <w:rPr>
                <w:rFonts w:eastAsia="Times New Roman" w:cs="Times New Roman"/>
                <w:szCs w:val="20"/>
                <w:lang w:val="en-AU"/>
              </w:rPr>
            </w:pPr>
            <w:r w:rsidRPr="009F3BDC">
              <w:rPr>
                <w:rFonts w:eastAsia="Times New Roman" w:cs="Times New Roman"/>
                <w:szCs w:val="20"/>
                <w:lang w:val="en-AU"/>
              </w:rPr>
              <w:t xml:space="preserve">Change in the nature of habitats, for example </w:t>
            </w:r>
            <w:r w:rsidR="00B32C10" w:rsidRPr="009F3BDC">
              <w:rPr>
                <w:rFonts w:eastAsia="Times New Roman" w:cs="Times New Roman"/>
                <w:szCs w:val="20"/>
                <w:lang w:val="en-AU"/>
              </w:rPr>
              <w:t xml:space="preserve">from hard- </w:t>
            </w:r>
            <w:r w:rsidRPr="009F3BDC">
              <w:rPr>
                <w:rFonts w:eastAsia="Times New Roman" w:cs="Times New Roman"/>
                <w:szCs w:val="20"/>
                <w:lang w:val="en-AU"/>
              </w:rPr>
              <w:t xml:space="preserve">to soft-bottom communities or </w:t>
            </w:r>
            <w:r w:rsidR="00B32C10" w:rsidRPr="009F3BDC">
              <w:rPr>
                <w:rFonts w:eastAsia="Times New Roman" w:cs="Times New Roman"/>
                <w:szCs w:val="20"/>
                <w:lang w:val="en-AU"/>
              </w:rPr>
              <w:t xml:space="preserve">from </w:t>
            </w:r>
            <w:r w:rsidRPr="009F3BDC">
              <w:rPr>
                <w:rFonts w:eastAsia="Times New Roman" w:cs="Times New Roman"/>
                <w:szCs w:val="20"/>
                <w:lang w:val="en-AU"/>
              </w:rPr>
              <w:t>filter-feeding to deposit-feeding communities.</w:t>
            </w:r>
          </w:p>
          <w:p w:rsidR="003B6F31" w:rsidRPr="009F3BDC" w:rsidRDefault="00FE222D">
            <w:pPr>
              <w:pStyle w:val="TableFont"/>
              <w:rPr>
                <w:lang w:val="en-AU"/>
              </w:rPr>
            </w:pPr>
            <w:r w:rsidRPr="009F3BDC">
              <w:rPr>
                <w:lang w:val="en-AU"/>
              </w:rPr>
              <w:t>R</w:t>
            </w:r>
            <w:r w:rsidR="002E2539" w:rsidRPr="009F3BDC">
              <w:rPr>
                <w:lang w:val="en-AU"/>
              </w:rPr>
              <w:t xml:space="preserve">eduction in </w:t>
            </w:r>
            <w:r w:rsidRPr="009F3BDC">
              <w:rPr>
                <w:lang w:val="en-AU"/>
              </w:rPr>
              <w:t xml:space="preserve">benthic community </w:t>
            </w:r>
            <w:r w:rsidR="002E2539" w:rsidRPr="009F3BDC">
              <w:rPr>
                <w:lang w:val="en-AU"/>
              </w:rPr>
              <w:t xml:space="preserve">diversity, caused by </w:t>
            </w:r>
            <w:r w:rsidRPr="009F3BDC">
              <w:rPr>
                <w:lang w:val="en-AU"/>
              </w:rPr>
              <w:t xml:space="preserve">the species loss or </w:t>
            </w:r>
            <w:r w:rsidR="002E2539" w:rsidRPr="009F3BDC">
              <w:rPr>
                <w:lang w:val="en-AU"/>
              </w:rPr>
              <w:t xml:space="preserve">an increase in the abundance of species that are tolerant of depositional environments, at the expense of </w:t>
            </w:r>
            <w:r w:rsidRPr="009F3BDC">
              <w:rPr>
                <w:lang w:val="en-AU"/>
              </w:rPr>
              <w:t xml:space="preserve">intolerant </w:t>
            </w:r>
            <w:r w:rsidR="002E2539" w:rsidRPr="009F3BDC">
              <w:rPr>
                <w:lang w:val="en-AU"/>
              </w:rPr>
              <w:t>species.</w:t>
            </w:r>
          </w:p>
          <w:p w:rsidR="003B6F31" w:rsidRPr="009F3BDC" w:rsidRDefault="002E2539">
            <w:pPr>
              <w:pStyle w:val="TableFont"/>
              <w:rPr>
                <w:rFonts w:eastAsia="Times New Roman" w:cs="Times New Roman"/>
                <w:szCs w:val="20"/>
                <w:lang w:val="en-AU"/>
              </w:rPr>
            </w:pPr>
            <w:r w:rsidRPr="009F3BDC">
              <w:rPr>
                <w:lang w:val="en-AU"/>
              </w:rPr>
              <w:t>Creation of additional dredging requirements if the area of increased sedimentation coincides with a navigation or port area requiring maintenance dredging.</w:t>
            </w:r>
          </w:p>
          <w:p w:rsidR="00FB7C74" w:rsidRPr="009F3BDC" w:rsidRDefault="002E2539" w:rsidP="000F18F9">
            <w:pPr>
              <w:pStyle w:val="TableFont"/>
              <w:rPr>
                <w:rFonts w:eastAsia="Times New Roman" w:cs="Times New Roman"/>
                <w:szCs w:val="20"/>
                <w:lang w:val="en-AU"/>
              </w:rPr>
            </w:pPr>
            <w:r w:rsidRPr="009F3BDC">
              <w:rPr>
                <w:lang w:val="en-AU"/>
              </w:rPr>
              <w:t>A change in ecological processes associated with</w:t>
            </w:r>
            <w:r w:rsidR="00FE222D" w:rsidRPr="009F3BDC">
              <w:rPr>
                <w:lang w:val="en-AU"/>
              </w:rPr>
              <w:t xml:space="preserve"> sediment deposition</w:t>
            </w:r>
            <w:r w:rsidRPr="009F3BDC">
              <w:rPr>
                <w:lang w:val="en-AU"/>
              </w:rPr>
              <w:t xml:space="preserve">, such as </w:t>
            </w:r>
            <w:r w:rsidR="00FE222D" w:rsidRPr="009F3BDC">
              <w:rPr>
                <w:lang w:val="en-AU"/>
              </w:rPr>
              <w:t xml:space="preserve">depth of </w:t>
            </w:r>
            <w:r w:rsidRPr="009F3BDC">
              <w:rPr>
                <w:lang w:val="en-AU"/>
              </w:rPr>
              <w:t xml:space="preserve">the redox layer within the sediment profile </w:t>
            </w:r>
            <w:r w:rsidR="00FE222D" w:rsidRPr="009F3BDC">
              <w:rPr>
                <w:lang w:val="en-AU"/>
              </w:rPr>
              <w:t xml:space="preserve">or the effectiveness of nutrient </w:t>
            </w:r>
            <w:r w:rsidRPr="009F3BDC">
              <w:rPr>
                <w:lang w:val="en-AU"/>
              </w:rPr>
              <w:t>cycling.</w:t>
            </w:r>
          </w:p>
        </w:tc>
      </w:tr>
    </w:tbl>
    <w:p w:rsidR="008B205B" w:rsidRPr="009F3BDC" w:rsidRDefault="008B205B" w:rsidP="00053509">
      <w:pPr>
        <w:pStyle w:val="Para0"/>
        <w:rPr>
          <w:lang w:val="en-AU"/>
        </w:rPr>
        <w:sectPr w:rsidR="008B205B" w:rsidRPr="009F3BDC" w:rsidSect="00BB7927">
          <w:pgSz w:w="23814" w:h="16839" w:orient="landscape" w:code="8"/>
          <w:pgMar w:top="1701" w:right="1418" w:bottom="1701" w:left="1418" w:header="567" w:footer="567" w:gutter="0"/>
          <w:cols w:space="720"/>
          <w:formProt w:val="0"/>
          <w:docGrid w:linePitch="299"/>
        </w:sectPr>
      </w:pPr>
    </w:p>
    <w:p w:rsidR="00C733C0" w:rsidRPr="009F3BDC" w:rsidRDefault="00BB442A">
      <w:pPr>
        <w:pStyle w:val="Para0"/>
        <w:rPr>
          <w:lang w:val="en-AU"/>
        </w:rPr>
      </w:pPr>
      <w:r w:rsidRPr="009F3BDC">
        <w:rPr>
          <w:lang w:val="en-AU"/>
        </w:rPr>
        <w:lastRenderedPageBreak/>
        <w:t>Res</w:t>
      </w:r>
      <w:r w:rsidR="001C2A75" w:rsidRPr="009F3BDC">
        <w:rPr>
          <w:lang w:val="en-AU"/>
        </w:rPr>
        <w:t>ults of the long</w:t>
      </w:r>
      <w:r w:rsidR="00FC2081" w:rsidRPr="009F3BDC">
        <w:rPr>
          <w:lang w:val="en-AU"/>
        </w:rPr>
        <w:t>-</w:t>
      </w:r>
      <w:r w:rsidR="001C2A75" w:rsidRPr="009F3BDC">
        <w:rPr>
          <w:lang w:val="en-AU"/>
        </w:rPr>
        <w:t>term (12 month</w:t>
      </w:r>
      <w:r w:rsidRPr="009F3BDC">
        <w:rPr>
          <w:lang w:val="en-AU"/>
        </w:rPr>
        <w:t xml:space="preserve">) sediment deposition modelling at all six ports showed that there were no places where sedimentation </w:t>
      </w:r>
      <w:r w:rsidR="00150113" w:rsidRPr="009F3BDC">
        <w:rPr>
          <w:lang w:val="en-AU"/>
        </w:rPr>
        <w:t>rates were</w:t>
      </w:r>
      <w:r w:rsidRPr="009F3BDC">
        <w:rPr>
          <w:lang w:val="en-AU"/>
        </w:rPr>
        <w:t xml:space="preserve"> predicted to be 5</w:t>
      </w:r>
      <w:r w:rsidR="00933242">
        <w:rPr>
          <w:lang w:val="en-AU"/>
        </w:rPr>
        <w:t> </w:t>
      </w:r>
      <w:r w:rsidRPr="009F3BDC">
        <w:rPr>
          <w:lang w:val="en-AU"/>
        </w:rPr>
        <w:t>mg/cm</w:t>
      </w:r>
      <w:r w:rsidRPr="009F3BDC">
        <w:rPr>
          <w:vertAlign w:val="superscript"/>
          <w:lang w:val="en-AU"/>
        </w:rPr>
        <w:t>2</w:t>
      </w:r>
      <w:r w:rsidRPr="009F3BDC">
        <w:rPr>
          <w:lang w:val="en-AU"/>
        </w:rPr>
        <w:t>/d</w:t>
      </w:r>
      <w:r w:rsidR="001C2A75" w:rsidRPr="009F3BDC">
        <w:rPr>
          <w:lang w:val="en-AU"/>
        </w:rPr>
        <w:t xml:space="preserve"> or higher</w:t>
      </w:r>
      <w:r w:rsidRPr="009F3BDC">
        <w:rPr>
          <w:lang w:val="en-AU"/>
        </w:rPr>
        <w:t>, even under the most extreme conditions (95</w:t>
      </w:r>
      <w:r w:rsidR="00AF1AF6" w:rsidRPr="009F3BDC">
        <w:rPr>
          <w:vertAlign w:val="superscript"/>
          <w:lang w:val="en-AU"/>
        </w:rPr>
        <w:t>th</w:t>
      </w:r>
      <w:r w:rsidRPr="009F3BDC">
        <w:rPr>
          <w:lang w:val="en-AU"/>
        </w:rPr>
        <w:t xml:space="preserve"> percentile). Other </w:t>
      </w:r>
      <w:r w:rsidR="001C2A75" w:rsidRPr="009F3BDC">
        <w:rPr>
          <w:lang w:val="en-AU"/>
        </w:rPr>
        <w:t xml:space="preserve">modelling </w:t>
      </w:r>
      <w:r w:rsidRPr="009F3BDC">
        <w:rPr>
          <w:lang w:val="en-AU"/>
        </w:rPr>
        <w:t>results varied on a port</w:t>
      </w:r>
      <w:r w:rsidR="00F7046D" w:rsidRPr="009F3BDC">
        <w:rPr>
          <w:lang w:val="en-AU"/>
        </w:rPr>
        <w:t>-</w:t>
      </w:r>
      <w:r w:rsidRPr="009F3BDC">
        <w:rPr>
          <w:lang w:val="en-AU"/>
        </w:rPr>
        <w:t>by</w:t>
      </w:r>
      <w:r w:rsidR="00F7046D" w:rsidRPr="009F3BDC">
        <w:rPr>
          <w:lang w:val="en-AU"/>
        </w:rPr>
        <w:t>-</w:t>
      </w:r>
      <w:r w:rsidRPr="009F3BDC">
        <w:rPr>
          <w:lang w:val="en-AU"/>
        </w:rPr>
        <w:t>port basis</w:t>
      </w:r>
      <w:r w:rsidR="001C2A75" w:rsidRPr="009F3BDC">
        <w:rPr>
          <w:lang w:val="en-AU"/>
        </w:rPr>
        <w:t>,</w:t>
      </w:r>
      <w:r w:rsidRPr="009F3BDC">
        <w:rPr>
          <w:lang w:val="en-AU"/>
        </w:rPr>
        <w:t xml:space="preserve"> and are </w:t>
      </w:r>
      <w:r w:rsidR="001C2A75" w:rsidRPr="009F3BDC">
        <w:rPr>
          <w:lang w:val="en-AU"/>
        </w:rPr>
        <w:t>described</w:t>
      </w:r>
      <w:r w:rsidRPr="009F3BDC">
        <w:rPr>
          <w:lang w:val="en-AU"/>
        </w:rPr>
        <w:t xml:space="preserve"> in the following sections.</w:t>
      </w:r>
    </w:p>
    <w:p w:rsidR="004628E8" w:rsidRPr="009F3BDC" w:rsidRDefault="00797E2E" w:rsidP="00073295">
      <w:pPr>
        <w:pStyle w:val="Heading2"/>
        <w:rPr>
          <w:rFonts w:cs="Arial"/>
          <w:lang w:val="en-AU"/>
        </w:rPr>
      </w:pPr>
      <w:bookmarkStart w:id="79" w:name="_Toc361930670"/>
      <w:r w:rsidRPr="009F3BDC">
        <w:rPr>
          <w:rFonts w:cs="Arial"/>
          <w:lang w:val="en-AU"/>
        </w:rPr>
        <w:t>Port of Gladstone</w:t>
      </w:r>
      <w:bookmarkEnd w:id="79"/>
    </w:p>
    <w:p w:rsidR="0096121A" w:rsidRPr="009F3BDC" w:rsidRDefault="0096121A" w:rsidP="0096121A">
      <w:pPr>
        <w:pStyle w:val="Para0"/>
        <w:rPr>
          <w:lang w:val="en-AU"/>
        </w:rPr>
      </w:pPr>
      <w:r w:rsidRPr="009F3BDC">
        <w:rPr>
          <w:lang w:val="en-AU"/>
        </w:rPr>
        <w:t xml:space="preserve">Sensitive receptors in the vicinity of the three material placement sites modelled for Gladstone include </w:t>
      </w:r>
      <w:r w:rsidR="00535B64" w:rsidRPr="009F3BDC">
        <w:rPr>
          <w:lang w:val="en-AU"/>
        </w:rPr>
        <w:t>fringing and mid-</w:t>
      </w:r>
      <w:r w:rsidR="00150113" w:rsidRPr="009F3BDC">
        <w:rPr>
          <w:lang w:val="en-AU"/>
        </w:rPr>
        <w:t>shelf reefs</w:t>
      </w:r>
      <w:r w:rsidRPr="009F3BDC">
        <w:rPr>
          <w:lang w:val="en-AU"/>
        </w:rPr>
        <w:t xml:space="preserve">, coastal seagrass habitats, </w:t>
      </w:r>
      <w:r w:rsidR="00C52E60" w:rsidRPr="009F3BDC">
        <w:rPr>
          <w:lang w:val="en-AU"/>
        </w:rPr>
        <w:t>Fish Habitat Areas (</w:t>
      </w:r>
      <w:r w:rsidR="00C74F66" w:rsidRPr="009F3BDC">
        <w:rPr>
          <w:lang w:val="en-AU"/>
        </w:rPr>
        <w:t>FHAs</w:t>
      </w:r>
      <w:r w:rsidR="00C52E60" w:rsidRPr="009F3BDC">
        <w:rPr>
          <w:lang w:val="en-AU"/>
        </w:rPr>
        <w:t>)</w:t>
      </w:r>
      <w:r w:rsidR="00014BD1" w:rsidRPr="009F3BDC">
        <w:rPr>
          <w:lang w:val="en-AU"/>
        </w:rPr>
        <w:t>,</w:t>
      </w:r>
      <w:r w:rsidRPr="009F3BDC">
        <w:rPr>
          <w:lang w:val="en-AU"/>
        </w:rPr>
        <w:t xml:space="preserve"> and turtl</w:t>
      </w:r>
      <w:r w:rsidR="00014BD1" w:rsidRPr="009F3BDC">
        <w:rPr>
          <w:lang w:val="en-AU"/>
        </w:rPr>
        <w:t>e nesting beaches on the east</w:t>
      </w:r>
      <w:r w:rsidRPr="009F3BDC">
        <w:rPr>
          <w:lang w:val="en-AU"/>
        </w:rPr>
        <w:t xml:space="preserve"> side of C</w:t>
      </w:r>
      <w:r w:rsidR="00150113" w:rsidRPr="009F3BDC">
        <w:rPr>
          <w:lang w:val="en-AU"/>
        </w:rPr>
        <w:t>urtis and Facing Islands. Rund</w:t>
      </w:r>
      <w:r w:rsidRPr="009F3BDC">
        <w:rPr>
          <w:lang w:val="en-AU"/>
        </w:rPr>
        <w:t>l</w:t>
      </w:r>
      <w:r w:rsidR="00150113" w:rsidRPr="009F3BDC">
        <w:rPr>
          <w:lang w:val="en-AU"/>
        </w:rPr>
        <w:t>e</w:t>
      </w:r>
      <w:r w:rsidRPr="009F3BDC">
        <w:rPr>
          <w:lang w:val="en-AU"/>
        </w:rPr>
        <w:t xml:space="preserve"> Reef and Bass Shoal</w:t>
      </w:r>
      <w:r w:rsidR="001643CC" w:rsidRPr="009F3BDC">
        <w:rPr>
          <w:lang w:val="en-AU"/>
        </w:rPr>
        <w:t>s</w:t>
      </w:r>
      <w:r w:rsidRPr="009F3BDC">
        <w:rPr>
          <w:lang w:val="en-AU"/>
        </w:rPr>
        <w:t xml:space="preserve"> are the reefs </w:t>
      </w:r>
      <w:r w:rsidR="00535B64" w:rsidRPr="009F3BDC">
        <w:rPr>
          <w:lang w:val="en-AU"/>
        </w:rPr>
        <w:t>nearest</w:t>
      </w:r>
      <w:r w:rsidRPr="009F3BDC">
        <w:rPr>
          <w:lang w:val="en-AU"/>
        </w:rPr>
        <w:t xml:space="preserve"> the modelled placement sites, located down-current in a north-west direction from the sites. Waters surrounding the northern </w:t>
      </w:r>
      <w:r w:rsidR="00014BD1" w:rsidRPr="009F3BDC">
        <w:rPr>
          <w:lang w:val="en-AU"/>
        </w:rPr>
        <w:t xml:space="preserve">part </w:t>
      </w:r>
      <w:r w:rsidRPr="009F3BDC">
        <w:rPr>
          <w:lang w:val="en-AU"/>
        </w:rPr>
        <w:t xml:space="preserve">of Curtis Island have a </w:t>
      </w:r>
      <w:r w:rsidR="00014BD1" w:rsidRPr="009F3BDC">
        <w:rPr>
          <w:lang w:val="en-AU"/>
        </w:rPr>
        <w:t xml:space="preserve">low </w:t>
      </w:r>
      <w:r w:rsidRPr="009F3BDC">
        <w:rPr>
          <w:lang w:val="en-AU"/>
        </w:rPr>
        <w:t xml:space="preserve">to </w:t>
      </w:r>
      <w:r w:rsidR="00014BD1" w:rsidRPr="009F3BDC">
        <w:rPr>
          <w:lang w:val="en-AU"/>
        </w:rPr>
        <w:t xml:space="preserve">moderate </w:t>
      </w:r>
      <w:r w:rsidRPr="009F3BDC">
        <w:rPr>
          <w:lang w:val="en-AU"/>
        </w:rPr>
        <w:t xml:space="preserve">probability of seagrass occurrence. The most </w:t>
      </w:r>
      <w:r w:rsidR="006F442C" w:rsidRPr="009F3BDC">
        <w:rPr>
          <w:lang w:val="en-AU"/>
        </w:rPr>
        <w:t>important</w:t>
      </w:r>
      <w:r w:rsidRPr="009F3BDC">
        <w:rPr>
          <w:lang w:val="en-AU"/>
        </w:rPr>
        <w:t xml:space="preserve"> turtle nesting sites in the </w:t>
      </w:r>
      <w:r w:rsidR="00FE768A" w:rsidRPr="009F3BDC">
        <w:rPr>
          <w:lang w:val="en-AU"/>
        </w:rPr>
        <w:t xml:space="preserve">Gladstone </w:t>
      </w:r>
      <w:r w:rsidRPr="009F3BDC">
        <w:rPr>
          <w:lang w:val="en-AU"/>
        </w:rPr>
        <w:t>r</w:t>
      </w:r>
      <w:r w:rsidR="00014BD1" w:rsidRPr="009F3BDC">
        <w:rPr>
          <w:lang w:val="en-AU"/>
        </w:rPr>
        <w:t>egion occur at the south-east</w:t>
      </w:r>
      <w:r w:rsidRPr="009F3BDC">
        <w:rPr>
          <w:lang w:val="en-AU"/>
        </w:rPr>
        <w:t xml:space="preserve"> tip of </w:t>
      </w:r>
      <w:r w:rsidR="00014BD1" w:rsidRPr="009F3BDC">
        <w:rPr>
          <w:lang w:val="en-AU"/>
        </w:rPr>
        <w:t>Curtis Island and on the east</w:t>
      </w:r>
      <w:r w:rsidRPr="009F3BDC">
        <w:rPr>
          <w:lang w:val="en-AU"/>
        </w:rPr>
        <w:t xml:space="preserve"> side of Facing Island. Further afield, the Keppel Islands are approximately 100 km down-current (north) of the material placement sites and </w:t>
      </w:r>
      <w:r w:rsidR="00014BD1" w:rsidRPr="009F3BDC">
        <w:rPr>
          <w:lang w:val="en-AU"/>
        </w:rPr>
        <w:t xml:space="preserve">support </w:t>
      </w:r>
      <w:r w:rsidRPr="009F3BDC">
        <w:rPr>
          <w:lang w:val="en-AU"/>
        </w:rPr>
        <w:t>coral reef, seagrass, and sandy bottom habitats.</w:t>
      </w:r>
    </w:p>
    <w:p w:rsidR="0096121A" w:rsidRPr="009F3BDC" w:rsidRDefault="00870875" w:rsidP="0096121A">
      <w:pPr>
        <w:pStyle w:val="Heading3"/>
        <w:rPr>
          <w:lang w:val="en-AU"/>
        </w:rPr>
      </w:pPr>
      <w:bookmarkStart w:id="80" w:name="_Toc361930671"/>
      <w:r w:rsidRPr="009F3BDC">
        <w:rPr>
          <w:lang w:val="en-AU"/>
        </w:rPr>
        <w:t>Suspended Sediment Plumes</w:t>
      </w:r>
      <w:bookmarkEnd w:id="80"/>
    </w:p>
    <w:p w:rsidR="00532632" w:rsidRPr="009F3BDC" w:rsidRDefault="00861E7C" w:rsidP="0096121A">
      <w:pPr>
        <w:pStyle w:val="Para0"/>
        <w:rPr>
          <w:lang w:val="en-AU"/>
        </w:rPr>
      </w:pPr>
      <w:r>
        <w:fldChar w:fldCharType="begin"/>
      </w:r>
      <w:r>
        <w:instrText xml:space="preserve"> REF _Ref354560554 \h  \* MERGEFORMAT </w:instrText>
      </w:r>
      <w:r>
        <w:fldChar w:fldCharType="separate"/>
      </w:r>
      <w:r w:rsidR="00E2599D" w:rsidRPr="00E2599D">
        <w:rPr>
          <w:lang w:val="en-AU"/>
        </w:rPr>
        <w:t>Figure 8</w:t>
      </w:r>
      <w:r>
        <w:fldChar w:fldCharType="end"/>
      </w:r>
      <w:r w:rsidR="00E71070" w:rsidRPr="009F3BDC">
        <w:rPr>
          <w:lang w:val="en-AU"/>
        </w:rPr>
        <w:t xml:space="preserve">, </w:t>
      </w:r>
      <w:r w:rsidR="00D75464" w:rsidRPr="00D75464">
        <w:fldChar w:fldCharType="begin"/>
      </w:r>
      <w:r w:rsidR="00D75464" w:rsidRPr="00D75464">
        <w:instrText xml:space="preserve"> REF  _Ref354560563 \* Lower \h  \* MERGEFORMAT </w:instrText>
      </w:r>
      <w:r w:rsidR="00D75464" w:rsidRPr="00D75464">
        <w:fldChar w:fldCharType="separate"/>
      </w:r>
      <w:r w:rsidR="00E2599D" w:rsidRPr="00E2599D">
        <w:t xml:space="preserve">figure </w:t>
      </w:r>
      <w:r w:rsidR="00E2599D" w:rsidRPr="00E2599D">
        <w:rPr>
          <w:noProof/>
        </w:rPr>
        <w:t>9</w:t>
      </w:r>
      <w:r w:rsidR="00D75464" w:rsidRPr="00D75464">
        <w:fldChar w:fldCharType="end"/>
      </w:r>
      <w:r w:rsidR="00E71070" w:rsidRPr="009F3BDC">
        <w:rPr>
          <w:lang w:val="en-AU"/>
        </w:rPr>
        <w:t xml:space="preserve">, and </w:t>
      </w:r>
      <w:r w:rsidR="00D75464" w:rsidRPr="00D75464">
        <w:fldChar w:fldCharType="begin"/>
      </w:r>
      <w:r w:rsidR="00D75464" w:rsidRPr="00D75464">
        <w:instrText xml:space="preserve"> REF  _Ref354560571 \* Lower \h  \* MERGEFORMAT </w:instrText>
      </w:r>
      <w:r w:rsidR="00D75464" w:rsidRPr="00D75464">
        <w:fldChar w:fldCharType="separate"/>
      </w:r>
      <w:r w:rsidR="00E2599D" w:rsidRPr="00E2599D">
        <w:t xml:space="preserve">figure </w:t>
      </w:r>
      <w:r w:rsidR="00E2599D" w:rsidRPr="00E2599D">
        <w:rPr>
          <w:noProof/>
        </w:rPr>
        <w:t>10</w:t>
      </w:r>
      <w:r w:rsidR="00D75464" w:rsidRPr="00D75464">
        <w:fldChar w:fldCharType="end"/>
      </w:r>
      <w:r w:rsidR="00465EC2" w:rsidRPr="009F3BDC">
        <w:rPr>
          <w:lang w:val="en-AU"/>
        </w:rPr>
        <w:t xml:space="preserve"> </w:t>
      </w:r>
      <w:r w:rsidR="00E71070" w:rsidRPr="009F3BDC">
        <w:rPr>
          <w:lang w:val="en-AU"/>
        </w:rPr>
        <w:t>show the predicted 95</w:t>
      </w:r>
      <w:r w:rsidR="00E71070" w:rsidRPr="009F3BDC">
        <w:rPr>
          <w:vertAlign w:val="superscript"/>
          <w:lang w:val="en-AU"/>
        </w:rPr>
        <w:t>th</w:t>
      </w:r>
      <w:r w:rsidR="00E71070" w:rsidRPr="009F3BDC">
        <w:rPr>
          <w:lang w:val="en-AU"/>
        </w:rPr>
        <w:t xml:space="preserve"> percentile TSS concentration contours for the modelled</w:t>
      </w:r>
      <w:r w:rsidR="0052042A" w:rsidRPr="009F3BDC">
        <w:rPr>
          <w:lang w:val="en-AU"/>
        </w:rPr>
        <w:t xml:space="preserve"> </w:t>
      </w:r>
      <w:r w:rsidR="00310675" w:rsidRPr="009F3BDC">
        <w:rPr>
          <w:lang w:val="en-AU"/>
        </w:rPr>
        <w:t>cases. The</w:t>
      </w:r>
      <w:r w:rsidR="0096121A" w:rsidRPr="009F3BDC">
        <w:rPr>
          <w:lang w:val="en-AU"/>
        </w:rPr>
        <w:t xml:space="preserve"> 95</w:t>
      </w:r>
      <w:r w:rsidR="0096121A" w:rsidRPr="00425FAF">
        <w:rPr>
          <w:vertAlign w:val="superscript"/>
          <w:lang w:val="en-AU"/>
        </w:rPr>
        <w:t>th</w:t>
      </w:r>
      <w:r w:rsidR="0096121A" w:rsidRPr="009F3BDC">
        <w:rPr>
          <w:lang w:val="en-AU"/>
        </w:rPr>
        <w:t xml:space="preserve"> percentile TSS modelling predicted the dispersion of sediment plumes </w:t>
      </w:r>
      <w:r w:rsidR="00535B64" w:rsidRPr="009F3BDC">
        <w:rPr>
          <w:lang w:val="en-AU"/>
        </w:rPr>
        <w:t>to the</w:t>
      </w:r>
      <w:r w:rsidR="0096121A" w:rsidRPr="009F3BDC">
        <w:rPr>
          <w:lang w:val="en-AU"/>
        </w:rPr>
        <w:t xml:space="preserve"> north-west for </w:t>
      </w:r>
      <w:r w:rsidR="00535B64" w:rsidRPr="009F3BDC">
        <w:rPr>
          <w:lang w:val="en-AU"/>
        </w:rPr>
        <w:t xml:space="preserve">all </w:t>
      </w:r>
      <w:r w:rsidR="0096121A" w:rsidRPr="009F3BDC">
        <w:rPr>
          <w:lang w:val="en-AU"/>
        </w:rPr>
        <w:t xml:space="preserve">model case sites. </w:t>
      </w:r>
      <w:r w:rsidR="00535B64" w:rsidRPr="009F3BDC">
        <w:rPr>
          <w:lang w:val="en-AU"/>
        </w:rPr>
        <w:t xml:space="preserve">Modelled TSS concentrations </w:t>
      </w:r>
      <w:r w:rsidR="00E05A41" w:rsidRPr="009F3BDC">
        <w:rPr>
          <w:lang w:val="en-AU"/>
        </w:rPr>
        <w:t>of 2</w:t>
      </w:r>
      <w:r w:rsidR="00532632" w:rsidRPr="009F3BDC">
        <w:rPr>
          <w:lang w:val="en-AU"/>
        </w:rPr>
        <w:t xml:space="preserve">5 mg/L </w:t>
      </w:r>
      <w:r w:rsidR="00E05A41" w:rsidRPr="009F3BDC">
        <w:rPr>
          <w:lang w:val="en-AU"/>
        </w:rPr>
        <w:t xml:space="preserve">never occurred </w:t>
      </w:r>
      <w:r w:rsidR="00532632" w:rsidRPr="009F3BDC">
        <w:rPr>
          <w:lang w:val="en-AU"/>
        </w:rPr>
        <w:t>for 5</w:t>
      </w:r>
      <w:r w:rsidR="00E05A41" w:rsidRPr="009F3BDC">
        <w:rPr>
          <w:lang w:val="en-AU"/>
        </w:rPr>
        <w:t xml:space="preserve"> per cent</w:t>
      </w:r>
      <w:r w:rsidR="001B2CFB" w:rsidRPr="009F3BDC">
        <w:rPr>
          <w:lang w:val="en-AU"/>
        </w:rPr>
        <w:t xml:space="preserve"> of the time</w:t>
      </w:r>
      <w:r w:rsidR="00E05A41" w:rsidRPr="009F3BDC">
        <w:rPr>
          <w:lang w:val="en-AU"/>
        </w:rPr>
        <w:t xml:space="preserve"> at any location</w:t>
      </w:r>
      <w:r w:rsidR="00E25056" w:rsidRPr="009F3BDC">
        <w:rPr>
          <w:lang w:val="en-AU"/>
        </w:rPr>
        <w:t xml:space="preserve">, </w:t>
      </w:r>
      <w:r w:rsidR="001B2CFB" w:rsidRPr="009F3BDC">
        <w:rPr>
          <w:lang w:val="en-AU"/>
        </w:rPr>
        <w:t xml:space="preserve">hence contours </w:t>
      </w:r>
      <w:r w:rsidR="00532632" w:rsidRPr="009F3BDC">
        <w:rPr>
          <w:lang w:val="en-AU"/>
        </w:rPr>
        <w:t xml:space="preserve">for </w:t>
      </w:r>
      <w:r w:rsidR="00E05A41" w:rsidRPr="009F3BDC">
        <w:rPr>
          <w:lang w:val="en-AU"/>
        </w:rPr>
        <w:t xml:space="preserve">TSS values of </w:t>
      </w:r>
      <w:r w:rsidR="00532632" w:rsidRPr="009F3BDC">
        <w:rPr>
          <w:lang w:val="en-AU"/>
        </w:rPr>
        <w:t xml:space="preserve">25 mg/L </w:t>
      </w:r>
      <w:r w:rsidR="00E05A41" w:rsidRPr="009F3BDC">
        <w:rPr>
          <w:lang w:val="en-AU"/>
        </w:rPr>
        <w:t>and above are not shown. Median (50</w:t>
      </w:r>
      <w:r w:rsidR="00E05A41" w:rsidRPr="009F3BDC">
        <w:rPr>
          <w:vertAlign w:val="superscript"/>
          <w:lang w:val="en-AU"/>
        </w:rPr>
        <w:t>th</w:t>
      </w:r>
      <w:r w:rsidR="00E05A41" w:rsidRPr="009F3BDC">
        <w:rPr>
          <w:lang w:val="en-AU"/>
        </w:rPr>
        <w:t xml:space="preserve"> percentile) contours are not presented because TSS concentrations </w:t>
      </w:r>
      <w:r w:rsidR="00E05A41" w:rsidRPr="009F3BDC">
        <w:rPr>
          <w:rFonts w:cs="Arial"/>
          <w:lang w:val="en-AU"/>
        </w:rPr>
        <w:t>≥</w:t>
      </w:r>
      <w:r w:rsidR="00E05A41" w:rsidRPr="009F3BDC">
        <w:rPr>
          <w:lang w:val="en-AU"/>
        </w:rPr>
        <w:t xml:space="preserve"> 5 mg/L never occurred for 50 per cent of the model run. </w:t>
      </w:r>
      <w:r w:rsidR="001B2CFB" w:rsidRPr="009F3BDC">
        <w:rPr>
          <w:lang w:val="en-AU"/>
        </w:rPr>
        <w:t>This probably reflects the low frequency of material placement (three per day).</w:t>
      </w:r>
    </w:p>
    <w:p w:rsidR="00C52E60" w:rsidRPr="009F3BDC" w:rsidRDefault="00C52E60" w:rsidP="0096121A">
      <w:pPr>
        <w:pStyle w:val="Para0"/>
        <w:rPr>
          <w:lang w:val="en-AU"/>
        </w:rPr>
      </w:pPr>
      <w:r w:rsidRPr="009F3BDC">
        <w:rPr>
          <w:lang w:val="en-AU"/>
        </w:rPr>
        <w:t xml:space="preserve">There were only minor differences in the results for the three model cases. The 5 mg/L contour for Model Case 1 encloses much of Rundle Reef (45 km north-west), for Model Case 2 it encloses both Rundle Reef and Bass Shoals (26 km north-west, and for Model Case 3 it just impinges on the northern edge of Rundle Reef. For Model Case 1, the predicted 5 mg/L contour extends to a point due east of the northern tip of Curtis Island (49 km north-west), with a small area on Hummocky Reef (55 km north-west) further to the north-east also enclosed by the 5 mg/L contour. For Model Cases 2 and 3, the main area enclosed by the 5 mg/L contour extends slightly further north-east, impinging on Ship Rock Reef (43 km north-north-west of Model Case 2); again small areas on Hummocky Reef are also enclosed by the 5 mg/L contour. The 5 mg/L contour for Model Case 2 (and to a lesser extent, Model Case 1) also encloses parts of a Marine National Park </w:t>
      </w:r>
      <w:r w:rsidR="008C431F">
        <w:rPr>
          <w:lang w:val="en-AU"/>
        </w:rPr>
        <w:t>Zone</w:t>
      </w:r>
      <w:r w:rsidRPr="009F3BDC">
        <w:rPr>
          <w:lang w:val="en-AU"/>
        </w:rPr>
        <w:t xml:space="preserve"> of the </w:t>
      </w:r>
      <w:r w:rsidR="005E6868">
        <w:rPr>
          <w:lang w:val="en-AU"/>
        </w:rPr>
        <w:t>Marine Park</w:t>
      </w:r>
      <w:r w:rsidRPr="009F3BDC">
        <w:rPr>
          <w:lang w:val="en-AU"/>
        </w:rPr>
        <w:t xml:space="preserve"> located east of Curtis Island. The equivalent contour for Model Case 3 is generally confined to a General Use </w:t>
      </w:r>
      <w:r w:rsidR="008C431F">
        <w:rPr>
          <w:lang w:val="en-AU"/>
        </w:rPr>
        <w:t>Zone</w:t>
      </w:r>
      <w:r w:rsidRPr="009F3BDC">
        <w:rPr>
          <w:lang w:val="en-AU"/>
        </w:rPr>
        <w:t xml:space="preserve"> of the </w:t>
      </w:r>
      <w:r w:rsidR="005E6868">
        <w:rPr>
          <w:lang w:val="en-AU"/>
        </w:rPr>
        <w:t>Marine Park</w:t>
      </w:r>
      <w:r w:rsidRPr="009F3BDC">
        <w:rPr>
          <w:lang w:val="en-AU"/>
        </w:rPr>
        <w:t>, apart from a small area approximately 1 km</w:t>
      </w:r>
      <w:r w:rsidRPr="00AB0700">
        <w:rPr>
          <w:vertAlign w:val="superscript"/>
          <w:lang w:val="en-AU"/>
        </w:rPr>
        <w:t>2</w:t>
      </w:r>
      <w:r w:rsidRPr="009F3BDC">
        <w:rPr>
          <w:lang w:val="en-AU"/>
        </w:rPr>
        <w:t xml:space="preserve"> in area at the north eastern extent of a Conservation Park Zone at Rundle Reef.</w:t>
      </w:r>
    </w:p>
    <w:p w:rsidR="00167FF1" w:rsidRPr="009F3BDC" w:rsidRDefault="00A9087F" w:rsidP="00167FF1">
      <w:pPr>
        <w:pStyle w:val="Heading3"/>
        <w:rPr>
          <w:lang w:val="en-AU"/>
        </w:rPr>
      </w:pPr>
      <w:bookmarkStart w:id="81" w:name="_Toc361930672"/>
      <w:r w:rsidRPr="009F3BDC">
        <w:rPr>
          <w:lang w:val="en-AU"/>
        </w:rPr>
        <w:t>Sedimentation Rate</w:t>
      </w:r>
      <w:bookmarkEnd w:id="81"/>
    </w:p>
    <w:p w:rsidR="00CE126E" w:rsidRPr="009F3BDC" w:rsidRDefault="00861E7C" w:rsidP="0096121A">
      <w:pPr>
        <w:pStyle w:val="Para0"/>
        <w:rPr>
          <w:lang w:val="en-AU"/>
        </w:rPr>
      </w:pPr>
      <w:r>
        <w:fldChar w:fldCharType="begin"/>
      </w:r>
      <w:r>
        <w:instrText xml:space="preserve"> REF _Ref354562437 \h  \* MERGEFORMAT </w:instrText>
      </w:r>
      <w:r>
        <w:fldChar w:fldCharType="separate"/>
      </w:r>
      <w:r w:rsidR="00E2599D" w:rsidRPr="00E2599D">
        <w:rPr>
          <w:lang w:val="en-AU"/>
        </w:rPr>
        <w:t>Figure 11</w:t>
      </w:r>
      <w:r>
        <w:fldChar w:fldCharType="end"/>
      </w:r>
      <w:r w:rsidR="009705F8" w:rsidRPr="009F3BDC">
        <w:rPr>
          <w:lang w:val="en-AU"/>
        </w:rPr>
        <w:t xml:space="preserve">, </w:t>
      </w:r>
      <w:r w:rsidR="00D75464" w:rsidRPr="00D75464">
        <w:fldChar w:fldCharType="begin"/>
      </w:r>
      <w:r w:rsidR="00D75464" w:rsidRPr="00D75464">
        <w:instrText xml:space="preserve"> REF  _Ref354562454 \* Lower \h  \* MERGEFORMAT </w:instrText>
      </w:r>
      <w:r w:rsidR="00D75464" w:rsidRPr="00D75464">
        <w:fldChar w:fldCharType="separate"/>
      </w:r>
      <w:r w:rsidR="00E2599D" w:rsidRPr="00E2599D">
        <w:t xml:space="preserve">figure </w:t>
      </w:r>
      <w:r w:rsidR="00E2599D" w:rsidRPr="00E2599D">
        <w:rPr>
          <w:noProof/>
        </w:rPr>
        <w:t>12</w:t>
      </w:r>
      <w:r w:rsidR="00D75464" w:rsidRPr="00D75464">
        <w:fldChar w:fldCharType="end"/>
      </w:r>
      <w:r w:rsidR="009705F8" w:rsidRPr="009F3BDC">
        <w:rPr>
          <w:lang w:val="en-AU"/>
        </w:rPr>
        <w:t xml:space="preserve">, </w:t>
      </w:r>
      <w:r w:rsidR="00D75464" w:rsidRPr="00D75464">
        <w:fldChar w:fldCharType="begin"/>
      </w:r>
      <w:r w:rsidR="00D75464" w:rsidRPr="00D75464">
        <w:instrText xml:space="preserve"> REF  _Ref354562504 \* Lower \h  \* MERGEFORMAT </w:instrText>
      </w:r>
      <w:r w:rsidR="00D75464" w:rsidRPr="00D75464">
        <w:fldChar w:fldCharType="separate"/>
      </w:r>
      <w:r w:rsidR="00E2599D" w:rsidRPr="00E2599D">
        <w:t xml:space="preserve">figure </w:t>
      </w:r>
      <w:r w:rsidR="00E2599D" w:rsidRPr="00E2599D">
        <w:rPr>
          <w:noProof/>
        </w:rPr>
        <w:t>13</w:t>
      </w:r>
      <w:r w:rsidR="00D75464" w:rsidRPr="00D75464">
        <w:fldChar w:fldCharType="end"/>
      </w:r>
      <w:r w:rsidR="009705F8" w:rsidRPr="009F3BDC">
        <w:rPr>
          <w:lang w:val="en-AU"/>
        </w:rPr>
        <w:t xml:space="preserve">, </w:t>
      </w:r>
      <w:r w:rsidR="00D75464" w:rsidRPr="00D75464">
        <w:fldChar w:fldCharType="begin"/>
      </w:r>
      <w:r w:rsidR="00D75464" w:rsidRPr="00D75464">
        <w:instrText xml:space="preserve"> REF  _Ref354562516 \* Lower \h  \* MERGEFORMAT </w:instrText>
      </w:r>
      <w:r w:rsidR="00D75464" w:rsidRPr="00D75464">
        <w:fldChar w:fldCharType="separate"/>
      </w:r>
      <w:r w:rsidR="00E2599D" w:rsidRPr="00E2599D">
        <w:t xml:space="preserve">figure </w:t>
      </w:r>
      <w:r w:rsidR="00E2599D" w:rsidRPr="00E2599D">
        <w:rPr>
          <w:noProof/>
        </w:rPr>
        <w:t>14</w:t>
      </w:r>
      <w:r w:rsidR="00D75464" w:rsidRPr="00D75464">
        <w:fldChar w:fldCharType="end"/>
      </w:r>
      <w:r w:rsidR="009705F8" w:rsidRPr="009F3BDC">
        <w:rPr>
          <w:lang w:val="en-AU"/>
        </w:rPr>
        <w:t xml:space="preserve">, </w:t>
      </w:r>
      <w:r w:rsidR="00D75464" w:rsidRPr="00D75464">
        <w:fldChar w:fldCharType="begin"/>
      </w:r>
      <w:r w:rsidR="00D75464" w:rsidRPr="00D75464">
        <w:instrText xml:space="preserve"> REF  _Ref354562530 \* Lower \h  \* MERGEFORMAT </w:instrText>
      </w:r>
      <w:r w:rsidR="00D75464" w:rsidRPr="00D75464">
        <w:fldChar w:fldCharType="separate"/>
      </w:r>
      <w:r w:rsidR="00E2599D" w:rsidRPr="00E2599D">
        <w:t xml:space="preserve">figure </w:t>
      </w:r>
      <w:r w:rsidR="00E2599D" w:rsidRPr="00E2599D">
        <w:rPr>
          <w:noProof/>
        </w:rPr>
        <w:t>15</w:t>
      </w:r>
      <w:r w:rsidR="00D75464" w:rsidRPr="00D75464">
        <w:fldChar w:fldCharType="end"/>
      </w:r>
      <w:r w:rsidR="009705F8" w:rsidRPr="009F3BDC">
        <w:rPr>
          <w:lang w:val="en-AU"/>
        </w:rPr>
        <w:t xml:space="preserve">, and </w:t>
      </w:r>
      <w:r w:rsidR="00D75464" w:rsidRPr="00D75464">
        <w:fldChar w:fldCharType="begin"/>
      </w:r>
      <w:r w:rsidR="00D75464" w:rsidRPr="00D75464">
        <w:instrText xml:space="preserve"> REF  _Ref354562544 \* Lower \h  \* MERGEFORMAT </w:instrText>
      </w:r>
      <w:r w:rsidR="00D75464" w:rsidRPr="00D75464">
        <w:fldChar w:fldCharType="separate"/>
      </w:r>
      <w:r w:rsidR="00E2599D" w:rsidRPr="00E2599D">
        <w:t xml:space="preserve">figure </w:t>
      </w:r>
      <w:r w:rsidR="00E2599D" w:rsidRPr="00E2599D">
        <w:rPr>
          <w:noProof/>
        </w:rPr>
        <w:t>16</w:t>
      </w:r>
      <w:r w:rsidR="00D75464" w:rsidRPr="00D75464">
        <w:fldChar w:fldCharType="end"/>
      </w:r>
      <w:r w:rsidR="00517676" w:rsidRPr="009F3BDC">
        <w:rPr>
          <w:lang w:val="en-AU"/>
        </w:rPr>
        <w:t xml:space="preserve"> </w:t>
      </w:r>
      <w:r w:rsidR="006E7370" w:rsidRPr="009F3BDC">
        <w:rPr>
          <w:lang w:val="en-AU"/>
        </w:rPr>
        <w:t>show</w:t>
      </w:r>
      <w:r w:rsidR="00517676" w:rsidRPr="009F3BDC">
        <w:rPr>
          <w:lang w:val="en-AU"/>
        </w:rPr>
        <w:t xml:space="preserve"> </w:t>
      </w:r>
      <w:r w:rsidR="009705F8" w:rsidRPr="009F3BDC">
        <w:rPr>
          <w:lang w:val="en-AU"/>
        </w:rPr>
        <w:t>the predicted 50</w:t>
      </w:r>
      <w:r w:rsidR="009705F8" w:rsidRPr="009F3BDC">
        <w:rPr>
          <w:vertAlign w:val="superscript"/>
          <w:lang w:val="en-AU"/>
        </w:rPr>
        <w:t>th</w:t>
      </w:r>
      <w:r w:rsidR="00465EC2" w:rsidRPr="009F3BDC">
        <w:rPr>
          <w:vertAlign w:val="superscript"/>
          <w:lang w:val="en-AU"/>
        </w:rPr>
        <w:t xml:space="preserve"> </w:t>
      </w:r>
      <w:r w:rsidR="006E7370" w:rsidRPr="009F3BDC">
        <w:rPr>
          <w:lang w:val="en-AU"/>
        </w:rPr>
        <w:t>and 95</w:t>
      </w:r>
      <w:r w:rsidR="006E7370" w:rsidRPr="009F3BDC">
        <w:rPr>
          <w:vertAlign w:val="superscript"/>
          <w:lang w:val="en-AU"/>
        </w:rPr>
        <w:t>th</w:t>
      </w:r>
      <w:r w:rsidR="009705F8" w:rsidRPr="009F3BDC">
        <w:rPr>
          <w:lang w:val="en-AU"/>
        </w:rPr>
        <w:t xml:space="preserve">percentile sedimentation </w:t>
      </w:r>
      <w:r w:rsidR="006E7370" w:rsidRPr="009F3BDC">
        <w:rPr>
          <w:lang w:val="en-AU"/>
        </w:rPr>
        <w:t>rate contours for the model</w:t>
      </w:r>
      <w:r w:rsidR="009705F8" w:rsidRPr="009F3BDC">
        <w:rPr>
          <w:lang w:val="en-AU"/>
        </w:rPr>
        <w:t xml:space="preserve"> cases. </w:t>
      </w:r>
      <w:r w:rsidR="0096121A" w:rsidRPr="009F3BDC">
        <w:rPr>
          <w:lang w:val="en-AU"/>
        </w:rPr>
        <w:t xml:space="preserve">The </w:t>
      </w:r>
      <w:r w:rsidR="00855791" w:rsidRPr="009F3BDC">
        <w:rPr>
          <w:lang w:val="en-AU"/>
        </w:rPr>
        <w:t>50</w:t>
      </w:r>
      <w:r w:rsidR="00855791" w:rsidRPr="009F3BDC">
        <w:rPr>
          <w:vertAlign w:val="superscript"/>
          <w:lang w:val="en-AU"/>
        </w:rPr>
        <w:t>th</w:t>
      </w:r>
      <w:r w:rsidR="00465EC2" w:rsidRPr="009F3BDC">
        <w:rPr>
          <w:vertAlign w:val="superscript"/>
          <w:lang w:val="en-AU"/>
        </w:rPr>
        <w:t xml:space="preserve"> </w:t>
      </w:r>
      <w:r w:rsidR="00855791" w:rsidRPr="009F3BDC">
        <w:rPr>
          <w:lang w:val="en-AU"/>
        </w:rPr>
        <w:t xml:space="preserve">percentile </w:t>
      </w:r>
      <w:r w:rsidR="0096121A" w:rsidRPr="009F3BDC">
        <w:rPr>
          <w:lang w:val="en-AU"/>
        </w:rPr>
        <w:t xml:space="preserve">contours </w:t>
      </w:r>
      <w:r w:rsidR="00855791" w:rsidRPr="009F3BDC">
        <w:rPr>
          <w:lang w:val="en-AU"/>
        </w:rPr>
        <w:t xml:space="preserve">were </w:t>
      </w:r>
      <w:r w:rsidR="00CE126E" w:rsidRPr="009F3BDC">
        <w:rPr>
          <w:lang w:val="en-AU"/>
        </w:rPr>
        <w:t>largely</w:t>
      </w:r>
      <w:r w:rsidR="0036632D" w:rsidRPr="009F3BDC">
        <w:rPr>
          <w:lang w:val="en-AU"/>
        </w:rPr>
        <w:t xml:space="preserve"> confined to the material placement sites for all three model cases</w:t>
      </w:r>
      <w:r w:rsidR="00CE126E" w:rsidRPr="009F3BDC">
        <w:rPr>
          <w:lang w:val="en-AU"/>
        </w:rPr>
        <w:t>. For Model Case 1 there is also a small</w:t>
      </w:r>
      <w:r w:rsidR="00465EC2" w:rsidRPr="009F3BDC">
        <w:rPr>
          <w:lang w:val="en-AU"/>
        </w:rPr>
        <w:t xml:space="preserve"> area of median deposition </w:t>
      </w:r>
      <w:r w:rsidR="000677C4">
        <w:rPr>
          <w:lang w:val="en-AU"/>
        </w:rPr>
        <w:t>predicted of</w:t>
      </w:r>
      <w:r w:rsidR="000677C4" w:rsidRPr="009F3BDC">
        <w:rPr>
          <w:lang w:val="en-AU"/>
        </w:rPr>
        <w:t xml:space="preserve"> </w:t>
      </w:r>
      <w:r w:rsidR="00465EC2" w:rsidRPr="009F3BDC">
        <w:rPr>
          <w:lang w:val="en-AU"/>
        </w:rPr>
        <w:t>5 </w:t>
      </w:r>
      <w:r w:rsidR="00CE126E" w:rsidRPr="009F3BDC">
        <w:rPr>
          <w:lang w:val="en-AU"/>
        </w:rPr>
        <w:t>mg/cm</w:t>
      </w:r>
      <w:r w:rsidR="00CE126E" w:rsidRPr="009F3BDC">
        <w:rPr>
          <w:vertAlign w:val="superscript"/>
          <w:lang w:val="en-AU"/>
        </w:rPr>
        <w:t>2</w:t>
      </w:r>
      <w:r w:rsidR="00CE126E" w:rsidRPr="009F3BDC">
        <w:rPr>
          <w:lang w:val="en-AU"/>
        </w:rPr>
        <w:t>/d at Hummocky Reef</w:t>
      </w:r>
      <w:r w:rsidR="0036632D" w:rsidRPr="009F3BDC">
        <w:rPr>
          <w:lang w:val="en-AU"/>
        </w:rPr>
        <w:t>.</w:t>
      </w:r>
      <w:r w:rsidR="00CE126E" w:rsidRPr="009F3BDC">
        <w:rPr>
          <w:lang w:val="en-AU"/>
        </w:rPr>
        <w:t xml:space="preserve"> The model predicts somewhat larger areas of median deposition at Hummocky Reef, to 25 mg/L for Model Case 2 and 10</w:t>
      </w:r>
      <w:r w:rsidR="00933242">
        <w:rPr>
          <w:lang w:val="en-AU"/>
        </w:rPr>
        <w:t> </w:t>
      </w:r>
      <w:r w:rsidR="00CE126E" w:rsidRPr="009F3BDC">
        <w:rPr>
          <w:lang w:val="en-AU"/>
        </w:rPr>
        <w:t>mg/L for Model Case 3. Only Model Case 2 predicts median deposition at Rundle Reef, up to 25 mg/cm</w:t>
      </w:r>
      <w:r w:rsidR="00CE126E" w:rsidRPr="009F3BDC">
        <w:rPr>
          <w:vertAlign w:val="superscript"/>
          <w:lang w:val="en-AU"/>
        </w:rPr>
        <w:t>2</w:t>
      </w:r>
      <w:r w:rsidR="00CE126E" w:rsidRPr="009F3BDC">
        <w:rPr>
          <w:lang w:val="en-AU"/>
        </w:rPr>
        <w:t xml:space="preserve">/d. </w:t>
      </w:r>
      <w:r w:rsidR="00C84E15" w:rsidRPr="009F3BDC">
        <w:rPr>
          <w:lang w:val="en-AU"/>
        </w:rPr>
        <w:t>S</w:t>
      </w:r>
      <w:r w:rsidR="00CE126E" w:rsidRPr="009F3BDC">
        <w:rPr>
          <w:lang w:val="en-AU"/>
        </w:rPr>
        <w:t xml:space="preserve">hallow-water wave resuspension, not accounted for in the </w:t>
      </w:r>
      <w:r w:rsidR="00CE126E" w:rsidRPr="009F3BDC">
        <w:rPr>
          <w:lang w:val="en-AU"/>
        </w:rPr>
        <w:lastRenderedPageBreak/>
        <w:t xml:space="preserve">model, would </w:t>
      </w:r>
      <w:r w:rsidR="00C84E15" w:rsidRPr="009F3BDC">
        <w:rPr>
          <w:lang w:val="en-AU"/>
        </w:rPr>
        <w:t xml:space="preserve">in reality probably </w:t>
      </w:r>
      <w:r w:rsidR="00CE126E" w:rsidRPr="009F3BDC">
        <w:rPr>
          <w:lang w:val="en-AU"/>
        </w:rPr>
        <w:t xml:space="preserve">prevent </w:t>
      </w:r>
      <w:r w:rsidR="00C84E15" w:rsidRPr="009F3BDC">
        <w:rPr>
          <w:lang w:val="en-AU"/>
        </w:rPr>
        <w:t xml:space="preserve">sedimentation </w:t>
      </w:r>
      <w:r w:rsidR="00CE126E" w:rsidRPr="009F3BDC">
        <w:rPr>
          <w:lang w:val="en-AU"/>
        </w:rPr>
        <w:t xml:space="preserve">at these </w:t>
      </w:r>
      <w:r w:rsidR="00C84E15" w:rsidRPr="009F3BDC">
        <w:rPr>
          <w:lang w:val="en-AU"/>
        </w:rPr>
        <w:t xml:space="preserve">rates </w:t>
      </w:r>
      <w:r w:rsidR="00CE126E" w:rsidRPr="009F3BDC">
        <w:rPr>
          <w:lang w:val="en-AU"/>
        </w:rPr>
        <w:t>at</w:t>
      </w:r>
      <w:r w:rsidR="00C84E15" w:rsidRPr="009F3BDC">
        <w:rPr>
          <w:lang w:val="en-AU"/>
        </w:rPr>
        <w:t xml:space="preserve"> Hummocky and Rundle Reefs. The 50</w:t>
      </w:r>
      <w:r w:rsidR="00C84E15" w:rsidRPr="009F3BDC">
        <w:rPr>
          <w:vertAlign w:val="superscript"/>
          <w:lang w:val="en-AU"/>
        </w:rPr>
        <w:t>th</w:t>
      </w:r>
      <w:r w:rsidR="00C84E15" w:rsidRPr="009F3BDC">
        <w:rPr>
          <w:lang w:val="en-AU"/>
        </w:rPr>
        <w:t xml:space="preserve"> percentile contours </w:t>
      </w:r>
      <w:r w:rsidR="0036632D" w:rsidRPr="009F3BDC">
        <w:rPr>
          <w:lang w:val="en-AU"/>
        </w:rPr>
        <w:t>suggest that sediment</w:t>
      </w:r>
      <w:r w:rsidR="00C84E15" w:rsidRPr="009F3BDC">
        <w:rPr>
          <w:lang w:val="en-AU"/>
        </w:rPr>
        <w:t>ation</w:t>
      </w:r>
      <w:r w:rsidR="0036632D" w:rsidRPr="009F3BDC">
        <w:rPr>
          <w:lang w:val="en-AU"/>
        </w:rPr>
        <w:t xml:space="preserve"> rates would generally not increase </w:t>
      </w:r>
      <w:r w:rsidR="00CA5155" w:rsidRPr="009F3BDC">
        <w:rPr>
          <w:lang w:val="en-AU"/>
        </w:rPr>
        <w:t xml:space="preserve">at locations </w:t>
      </w:r>
      <w:r w:rsidR="0036632D" w:rsidRPr="009F3BDC">
        <w:rPr>
          <w:lang w:val="en-AU"/>
        </w:rPr>
        <w:t xml:space="preserve">outside of the material placement areas under average conditions. </w:t>
      </w:r>
    </w:p>
    <w:p w:rsidR="00C52E60" w:rsidRPr="009F3BDC" w:rsidRDefault="00C52E60" w:rsidP="0096121A">
      <w:pPr>
        <w:pStyle w:val="Para0"/>
        <w:rPr>
          <w:lang w:val="en-AU"/>
        </w:rPr>
      </w:pPr>
      <w:r w:rsidRPr="009F3BDC">
        <w:rPr>
          <w:lang w:val="en-AU"/>
        </w:rPr>
        <w:t>The 95</w:t>
      </w:r>
      <w:r w:rsidRPr="00CA0E3B">
        <w:rPr>
          <w:vertAlign w:val="superscript"/>
          <w:lang w:val="en-AU"/>
        </w:rPr>
        <w:t>th</w:t>
      </w:r>
      <w:r w:rsidRPr="009F3BDC">
        <w:rPr>
          <w:lang w:val="en-AU"/>
        </w:rPr>
        <w:t xml:space="preserve"> percentile sedimentation rate contours were similar for the three model cases, and encompassed waters east of Curtis Island and parts of the Keppel Islands north of the Fitzroy River, extending up to 100 km north-west of the material placement sites. Contours of up to 100 mg/cm</w:t>
      </w:r>
      <w:r w:rsidRPr="00AB0700">
        <w:rPr>
          <w:vertAlign w:val="superscript"/>
          <w:lang w:val="en-AU"/>
        </w:rPr>
        <w:t>2</w:t>
      </w:r>
      <w:r w:rsidRPr="009F3BDC">
        <w:rPr>
          <w:lang w:val="en-AU"/>
        </w:rPr>
        <w:t>/d were predicted in south-facing bays of Great Keppel Island (91 km north-west of Model Case 1) and North Keppel Island (105 km north</w:t>
      </w:r>
      <w:r w:rsidR="00933242">
        <w:rPr>
          <w:lang w:val="en-AU"/>
        </w:rPr>
        <w:noBreakHyphen/>
      </w:r>
      <w:r w:rsidRPr="009F3BDC">
        <w:rPr>
          <w:lang w:val="en-AU"/>
        </w:rPr>
        <w:t xml:space="preserve">west of Model Case 1) for all three model cases. A range of sensitive environmental receptors such as inshore coral reefs, seagrass and soft bottom habitats are present in such areas, along with Marine National Park </w:t>
      </w:r>
      <w:r w:rsidR="008C431F">
        <w:rPr>
          <w:lang w:val="en-AU"/>
        </w:rPr>
        <w:t>Zone</w:t>
      </w:r>
      <w:r w:rsidRPr="009F3BDC">
        <w:rPr>
          <w:lang w:val="en-AU"/>
        </w:rPr>
        <w:t>s (e.g. adjacent to Great Keppel Island and North Keppel Island) and FHAs (e.g. at Corio Bay and north of the Fitzroy River entrance).</w:t>
      </w:r>
    </w:p>
    <w:p w:rsidR="0096121A" w:rsidRPr="009F3BDC" w:rsidRDefault="00586AF7" w:rsidP="0096121A">
      <w:pPr>
        <w:pStyle w:val="Para0"/>
        <w:rPr>
          <w:lang w:val="en-AU"/>
        </w:rPr>
      </w:pPr>
      <w:r w:rsidRPr="009F3BDC">
        <w:rPr>
          <w:lang w:val="en-AU"/>
        </w:rPr>
        <w:t>The 95</w:t>
      </w:r>
      <w:r w:rsidRPr="009F3BDC">
        <w:rPr>
          <w:vertAlign w:val="superscript"/>
          <w:lang w:val="en-AU"/>
        </w:rPr>
        <w:t>th</w:t>
      </w:r>
      <w:r w:rsidRPr="009F3BDC">
        <w:rPr>
          <w:lang w:val="en-AU"/>
        </w:rPr>
        <w:t xml:space="preserve"> percentile results predict that during the dredging period, </w:t>
      </w:r>
      <w:r w:rsidR="00F9745A" w:rsidRPr="009F3BDC">
        <w:rPr>
          <w:lang w:val="en-AU"/>
        </w:rPr>
        <w:t xml:space="preserve">for Model Case 3 </w:t>
      </w:r>
      <w:r w:rsidRPr="009F3BDC">
        <w:rPr>
          <w:lang w:val="en-AU"/>
        </w:rPr>
        <w:t xml:space="preserve">compared to Model Cases 1 and 2, there would be a </w:t>
      </w:r>
      <w:r w:rsidR="00CD30A7" w:rsidRPr="009F3BDC">
        <w:rPr>
          <w:lang w:val="en-AU"/>
        </w:rPr>
        <w:t xml:space="preserve">marginally </w:t>
      </w:r>
      <w:r w:rsidR="000733AB" w:rsidRPr="009F3BDC">
        <w:rPr>
          <w:lang w:val="en-AU"/>
        </w:rPr>
        <w:t xml:space="preserve">smaller area of </w:t>
      </w:r>
      <w:r w:rsidR="00CD30A7" w:rsidRPr="009F3BDC">
        <w:rPr>
          <w:lang w:val="en-AU"/>
        </w:rPr>
        <w:t xml:space="preserve">elevated </w:t>
      </w:r>
      <w:r w:rsidR="000733AB" w:rsidRPr="009F3BDC">
        <w:rPr>
          <w:lang w:val="en-AU"/>
        </w:rPr>
        <w:t>sediment</w:t>
      </w:r>
      <w:r w:rsidR="00CD30A7" w:rsidRPr="009F3BDC">
        <w:rPr>
          <w:lang w:val="en-AU"/>
        </w:rPr>
        <w:t>ation</w:t>
      </w:r>
      <w:r w:rsidRPr="009F3BDC">
        <w:rPr>
          <w:lang w:val="en-AU"/>
        </w:rPr>
        <w:t xml:space="preserve"> rate</w:t>
      </w:r>
      <w:r w:rsidR="000733AB" w:rsidRPr="009F3BDC">
        <w:rPr>
          <w:lang w:val="en-AU"/>
        </w:rPr>
        <w:t xml:space="preserve"> on </w:t>
      </w:r>
      <w:r w:rsidR="001736AB" w:rsidRPr="009F3BDC">
        <w:rPr>
          <w:lang w:val="en-AU"/>
        </w:rPr>
        <w:t>the nort</w:t>
      </w:r>
      <w:r w:rsidRPr="009F3BDC">
        <w:rPr>
          <w:lang w:val="en-AU"/>
        </w:rPr>
        <w:t xml:space="preserve">h end </w:t>
      </w:r>
      <w:r w:rsidR="001736AB" w:rsidRPr="009F3BDC">
        <w:rPr>
          <w:lang w:val="en-AU"/>
        </w:rPr>
        <w:t>of</w:t>
      </w:r>
      <w:r w:rsidR="00CD30A7" w:rsidRPr="009F3BDC">
        <w:rPr>
          <w:lang w:val="en-AU"/>
        </w:rPr>
        <w:t xml:space="preserve"> </w:t>
      </w:r>
      <w:r w:rsidR="0096121A" w:rsidRPr="009F3BDC">
        <w:rPr>
          <w:lang w:val="en-AU"/>
        </w:rPr>
        <w:t>Curtis</w:t>
      </w:r>
      <w:r w:rsidR="00CD30A7" w:rsidRPr="009F3BDC">
        <w:rPr>
          <w:lang w:val="en-AU"/>
        </w:rPr>
        <w:t xml:space="preserve"> </w:t>
      </w:r>
      <w:r w:rsidR="000733AB" w:rsidRPr="009F3BDC">
        <w:rPr>
          <w:lang w:val="en-AU"/>
        </w:rPr>
        <w:t>Island</w:t>
      </w:r>
      <w:r w:rsidRPr="009F3BDC">
        <w:rPr>
          <w:lang w:val="en-AU"/>
        </w:rPr>
        <w:t>,</w:t>
      </w:r>
      <w:r w:rsidR="0096121A" w:rsidRPr="009F3BDC">
        <w:rPr>
          <w:lang w:val="en-AU"/>
        </w:rPr>
        <w:t xml:space="preserve"> </w:t>
      </w:r>
      <w:r w:rsidRPr="009F3BDC">
        <w:rPr>
          <w:lang w:val="en-AU"/>
        </w:rPr>
        <w:t>but marginally larger areas of elevated sedimentation further north, notably at the mouth of Corio Bay</w:t>
      </w:r>
      <w:r w:rsidR="00C52E60" w:rsidRPr="009F3BDC">
        <w:rPr>
          <w:lang w:val="en-AU"/>
        </w:rPr>
        <w:t xml:space="preserve"> (101</w:t>
      </w:r>
      <w:r w:rsidR="00933242">
        <w:rPr>
          <w:lang w:val="en-AU"/>
        </w:rPr>
        <w:t> </w:t>
      </w:r>
      <w:r w:rsidR="00C52E60" w:rsidRPr="009F3BDC">
        <w:rPr>
          <w:lang w:val="en-AU"/>
        </w:rPr>
        <w:t>km north-west of Model Case 3)</w:t>
      </w:r>
      <w:r w:rsidR="0096121A" w:rsidRPr="009F3BDC">
        <w:rPr>
          <w:lang w:val="en-AU"/>
        </w:rPr>
        <w:t xml:space="preserve">. </w:t>
      </w:r>
      <w:r w:rsidRPr="009F3BDC">
        <w:rPr>
          <w:lang w:val="en-AU"/>
        </w:rPr>
        <w:t>This reflects the injection of dredge material in the model environment further north than in Model Cases 1 and 2.</w:t>
      </w:r>
    </w:p>
    <w:p w:rsidR="004D5CA9" w:rsidRPr="009F3BDC" w:rsidRDefault="00A9087F">
      <w:pPr>
        <w:pStyle w:val="Heading3"/>
        <w:rPr>
          <w:lang w:val="en-AU"/>
        </w:rPr>
      </w:pPr>
      <w:bookmarkStart w:id="82" w:name="_Toc361930673"/>
      <w:r w:rsidRPr="009F3BDC">
        <w:rPr>
          <w:lang w:val="en-AU"/>
        </w:rPr>
        <w:t>Total Sedimentation</w:t>
      </w:r>
      <w:bookmarkEnd w:id="82"/>
    </w:p>
    <w:p w:rsidR="00450232" w:rsidRPr="009F3BDC" w:rsidRDefault="00450232" w:rsidP="0088481A">
      <w:pPr>
        <w:pStyle w:val="Para0"/>
        <w:rPr>
          <w:lang w:val="en-AU"/>
        </w:rPr>
      </w:pPr>
      <w:r w:rsidRPr="009F3BDC">
        <w:rPr>
          <w:lang w:val="en-AU"/>
        </w:rPr>
        <w:t>The model predicts</w:t>
      </w:r>
      <w:r w:rsidR="0088481A" w:rsidRPr="009F3BDC">
        <w:rPr>
          <w:lang w:val="en-AU"/>
        </w:rPr>
        <w:t xml:space="preserve"> </w:t>
      </w:r>
      <w:r w:rsidR="00F9745A" w:rsidRPr="009F3BDC">
        <w:rPr>
          <w:lang w:val="en-AU"/>
        </w:rPr>
        <w:t xml:space="preserve">that </w:t>
      </w:r>
      <w:r w:rsidRPr="009F3BDC">
        <w:rPr>
          <w:lang w:val="en-AU"/>
        </w:rPr>
        <w:t>at the end of</w:t>
      </w:r>
      <w:r w:rsidR="00347DE6" w:rsidRPr="009F3BDC">
        <w:rPr>
          <w:lang w:val="en-AU"/>
        </w:rPr>
        <w:t xml:space="preserve"> the dredging period </w:t>
      </w:r>
      <w:r w:rsidR="0041339A" w:rsidRPr="009F3BDC">
        <w:rPr>
          <w:lang w:val="en-AU"/>
        </w:rPr>
        <w:t>(</w:t>
      </w:r>
      <w:r w:rsidR="00D75464" w:rsidRPr="00D75464">
        <w:fldChar w:fldCharType="begin"/>
      </w:r>
      <w:r w:rsidR="00D75464" w:rsidRPr="00D75464">
        <w:instrText xml:space="preserve"> REF  _Ref354693388 \* Lower \h  \* MERGEFORMAT </w:instrText>
      </w:r>
      <w:r w:rsidR="00D75464" w:rsidRPr="00D75464">
        <w:fldChar w:fldCharType="separate"/>
      </w:r>
      <w:r w:rsidR="00E2599D" w:rsidRPr="00E2599D">
        <w:t xml:space="preserve">figure </w:t>
      </w:r>
      <w:r w:rsidR="00E2599D" w:rsidRPr="00E2599D">
        <w:rPr>
          <w:noProof/>
        </w:rPr>
        <w:t>17</w:t>
      </w:r>
      <w:r w:rsidR="00D75464" w:rsidRPr="00D75464">
        <w:fldChar w:fldCharType="end"/>
      </w:r>
      <w:r w:rsidR="0041339A" w:rsidRPr="009F3BDC">
        <w:rPr>
          <w:lang w:val="en-AU"/>
        </w:rPr>
        <w:t xml:space="preserve">, </w:t>
      </w:r>
      <w:r w:rsidR="00D75464" w:rsidRPr="00D75464">
        <w:fldChar w:fldCharType="begin"/>
      </w:r>
      <w:r w:rsidR="00D75464" w:rsidRPr="00D75464">
        <w:instrText xml:space="preserve"> REF  _Ref354693390 \* Lower \h  \* MERGEFORMAT </w:instrText>
      </w:r>
      <w:r w:rsidR="00D75464" w:rsidRPr="00D75464">
        <w:fldChar w:fldCharType="separate"/>
      </w:r>
      <w:r w:rsidR="00E2599D" w:rsidRPr="00E2599D">
        <w:t xml:space="preserve">figure </w:t>
      </w:r>
      <w:r w:rsidR="00E2599D" w:rsidRPr="00E2599D">
        <w:rPr>
          <w:noProof/>
        </w:rPr>
        <w:t>18</w:t>
      </w:r>
      <w:r w:rsidR="00D75464" w:rsidRPr="00D75464">
        <w:fldChar w:fldCharType="end"/>
      </w:r>
      <w:r w:rsidR="0041339A" w:rsidRPr="009F3BDC">
        <w:rPr>
          <w:lang w:val="en-AU"/>
        </w:rPr>
        <w:t xml:space="preserve">, </w:t>
      </w:r>
      <w:r w:rsidR="00933242">
        <w:rPr>
          <w:lang w:val="en-AU"/>
        </w:rPr>
        <w:br/>
      </w:r>
      <w:r w:rsidR="00D75464" w:rsidRPr="00D75464">
        <w:fldChar w:fldCharType="begin"/>
      </w:r>
      <w:r w:rsidR="00D75464" w:rsidRPr="00D75464">
        <w:instrText xml:space="preserve"> REF  _Ref354693392 \* Lower \h  \* MERGEFORMAT </w:instrText>
      </w:r>
      <w:r w:rsidR="00D75464" w:rsidRPr="00D75464">
        <w:fldChar w:fldCharType="separate"/>
      </w:r>
      <w:r w:rsidR="00E2599D" w:rsidRPr="00E2599D">
        <w:t xml:space="preserve">figure </w:t>
      </w:r>
      <w:r w:rsidR="00E2599D" w:rsidRPr="00E2599D">
        <w:rPr>
          <w:noProof/>
        </w:rPr>
        <w:t>19</w:t>
      </w:r>
      <w:r w:rsidR="00D75464" w:rsidRPr="00D75464">
        <w:fldChar w:fldCharType="end"/>
      </w:r>
      <w:r w:rsidR="0041339A" w:rsidRPr="009F3BDC">
        <w:rPr>
          <w:lang w:val="en-AU"/>
        </w:rPr>
        <w:t>)</w:t>
      </w:r>
      <w:r w:rsidRPr="009F3BDC">
        <w:rPr>
          <w:lang w:val="en-AU"/>
        </w:rPr>
        <w:t xml:space="preserve"> </w:t>
      </w:r>
      <w:r w:rsidR="00F9745A" w:rsidRPr="009F3BDC">
        <w:rPr>
          <w:lang w:val="en-AU"/>
        </w:rPr>
        <w:t>areas of total sedimentation &gt; 5 mg/cm</w:t>
      </w:r>
      <w:r w:rsidR="00F9745A" w:rsidRPr="009F3BDC">
        <w:rPr>
          <w:vertAlign w:val="superscript"/>
          <w:lang w:val="en-AU"/>
        </w:rPr>
        <w:t>2</w:t>
      </w:r>
      <w:r w:rsidR="00F9745A" w:rsidRPr="009F3BDC">
        <w:rPr>
          <w:lang w:val="en-AU"/>
        </w:rPr>
        <w:t xml:space="preserve"> (</w:t>
      </w:r>
      <w:r w:rsidR="00D105A6">
        <w:rPr>
          <w:lang w:val="en-AU"/>
        </w:rPr>
        <w:t xml:space="preserve">&gt; </w:t>
      </w:r>
      <w:r w:rsidR="00F9745A" w:rsidRPr="009F3BDC">
        <w:rPr>
          <w:lang w:val="en-AU"/>
        </w:rPr>
        <w:t xml:space="preserve">0.05 mm) would extend </w:t>
      </w:r>
      <w:r w:rsidR="00303233" w:rsidRPr="009F3BDC">
        <w:rPr>
          <w:lang w:val="en-AU"/>
        </w:rPr>
        <w:t>some 120</w:t>
      </w:r>
      <w:r w:rsidR="00933242">
        <w:rPr>
          <w:lang w:val="en-AU"/>
        </w:rPr>
        <w:t> </w:t>
      </w:r>
      <w:r w:rsidR="00303233" w:rsidRPr="009F3BDC">
        <w:rPr>
          <w:lang w:val="en-AU"/>
        </w:rPr>
        <w:t xml:space="preserve">km to the north, </w:t>
      </w:r>
      <w:r w:rsidR="00107949" w:rsidRPr="009F3BDC">
        <w:rPr>
          <w:lang w:val="en-AU"/>
        </w:rPr>
        <w:t>with small areas of predicted deposition &gt; 250 mg/cm</w:t>
      </w:r>
      <w:r w:rsidR="00107949" w:rsidRPr="009F3BDC">
        <w:rPr>
          <w:vertAlign w:val="superscript"/>
          <w:lang w:val="en-AU"/>
        </w:rPr>
        <w:t>2</w:t>
      </w:r>
      <w:r w:rsidR="00107949" w:rsidRPr="009F3BDC">
        <w:rPr>
          <w:lang w:val="en-AU"/>
        </w:rPr>
        <w:t xml:space="preserve"> (</w:t>
      </w:r>
      <w:r w:rsidR="00875095">
        <w:rPr>
          <w:lang w:val="en-AU"/>
        </w:rPr>
        <w:t>&gt; </w:t>
      </w:r>
      <w:r w:rsidR="00107949" w:rsidRPr="009F3BDC">
        <w:rPr>
          <w:lang w:val="en-AU"/>
        </w:rPr>
        <w:t>2.</w:t>
      </w:r>
      <w:r w:rsidR="000F6FEC">
        <w:rPr>
          <w:lang w:val="en-AU"/>
        </w:rPr>
        <w:t>42</w:t>
      </w:r>
      <w:r w:rsidR="00875095">
        <w:rPr>
          <w:lang w:val="en-AU"/>
        </w:rPr>
        <w:t> </w:t>
      </w:r>
      <w:r w:rsidR="00107949" w:rsidRPr="009F3BDC">
        <w:rPr>
          <w:lang w:val="en-AU"/>
        </w:rPr>
        <w:t>mm) along the coast as far as the mouth of Corio Bay and around the Keppel Islands. The model predicts that there would be some cross-shelf (eastward) movement of dredge material during the placement campaign; deposition to the east of the prevailing</w:t>
      </w:r>
      <w:r w:rsidR="00347DE6" w:rsidRPr="009F3BDC">
        <w:rPr>
          <w:lang w:val="en-AU"/>
        </w:rPr>
        <w:t xml:space="preserve"> </w:t>
      </w:r>
      <w:r w:rsidR="00666B14" w:rsidRPr="009F3BDC">
        <w:rPr>
          <w:lang w:val="en-AU"/>
        </w:rPr>
        <w:t>north</w:t>
      </w:r>
      <w:r w:rsidR="00933242">
        <w:rPr>
          <w:lang w:val="en-AU"/>
        </w:rPr>
        <w:noBreakHyphen/>
      </w:r>
      <w:r w:rsidR="00666B14" w:rsidRPr="009F3BDC">
        <w:rPr>
          <w:lang w:val="en-AU"/>
        </w:rPr>
        <w:t>west</w:t>
      </w:r>
      <w:r w:rsidR="00107949" w:rsidRPr="009F3BDC">
        <w:rPr>
          <w:lang w:val="en-AU"/>
        </w:rPr>
        <w:t xml:space="preserve"> transport decreases from Model Case 1 (southernmost site) to Model Case 3 (northernmost site). This pattern is consistent with dominant northward sediment transport, with a lesser cross-shelf (eastward) component; with the cross-shelf component being less represented in the model space the farther north sediment is injected. </w:t>
      </w:r>
    </w:p>
    <w:p w:rsidR="008C013E" w:rsidRPr="009F3BDC" w:rsidRDefault="008C013E" w:rsidP="0088481A">
      <w:pPr>
        <w:pStyle w:val="Para0"/>
        <w:rPr>
          <w:lang w:val="en-AU"/>
        </w:rPr>
      </w:pPr>
      <w:r w:rsidRPr="009F3BDC">
        <w:rPr>
          <w:lang w:val="en-AU"/>
        </w:rPr>
        <w:t xml:space="preserve">After </w:t>
      </w:r>
      <w:r w:rsidR="00347DE6" w:rsidRPr="009F3BDC">
        <w:rPr>
          <w:lang w:val="en-AU"/>
        </w:rPr>
        <w:t xml:space="preserve">12 months </w:t>
      </w:r>
      <w:r w:rsidR="00450232" w:rsidRPr="009F3BDC">
        <w:rPr>
          <w:lang w:val="en-AU"/>
        </w:rPr>
        <w:t>(</w:t>
      </w:r>
      <w:r w:rsidR="00D75464" w:rsidRPr="00D75464">
        <w:fldChar w:fldCharType="begin"/>
      </w:r>
      <w:r w:rsidR="00D75464" w:rsidRPr="00D75464">
        <w:instrText xml:space="preserve"> REF  _Ref354693394 \* Lower \h  \* MERGEFORMAT </w:instrText>
      </w:r>
      <w:r w:rsidR="00D75464" w:rsidRPr="00D75464">
        <w:fldChar w:fldCharType="separate"/>
      </w:r>
      <w:r w:rsidR="00E2599D" w:rsidRPr="00E2599D">
        <w:t xml:space="preserve">figure </w:t>
      </w:r>
      <w:r w:rsidR="00E2599D" w:rsidRPr="00E2599D">
        <w:rPr>
          <w:noProof/>
        </w:rPr>
        <w:t>20</w:t>
      </w:r>
      <w:r w:rsidR="00D75464" w:rsidRPr="00D75464">
        <w:fldChar w:fldCharType="end"/>
      </w:r>
      <w:r w:rsidR="00450232" w:rsidRPr="009F3BDC">
        <w:rPr>
          <w:lang w:val="en-AU"/>
        </w:rPr>
        <w:t xml:space="preserve">, </w:t>
      </w:r>
      <w:r w:rsidR="00D75464" w:rsidRPr="00D75464">
        <w:fldChar w:fldCharType="begin"/>
      </w:r>
      <w:r w:rsidR="00D75464" w:rsidRPr="00D75464">
        <w:instrText xml:space="preserve"> REF  _Ref354693397 \* Lower \h  \* MERGEFORMAT </w:instrText>
      </w:r>
      <w:r w:rsidR="00D75464" w:rsidRPr="00D75464">
        <w:fldChar w:fldCharType="separate"/>
      </w:r>
      <w:r w:rsidR="00E2599D" w:rsidRPr="00E2599D">
        <w:t xml:space="preserve">figure </w:t>
      </w:r>
      <w:r w:rsidR="00E2599D" w:rsidRPr="00E2599D">
        <w:rPr>
          <w:noProof/>
        </w:rPr>
        <w:t>21</w:t>
      </w:r>
      <w:r w:rsidR="00D75464" w:rsidRPr="00D75464">
        <w:fldChar w:fldCharType="end"/>
      </w:r>
      <w:r w:rsidR="00450232" w:rsidRPr="009F3BDC">
        <w:rPr>
          <w:lang w:val="en-AU"/>
        </w:rPr>
        <w:t xml:space="preserve">, </w:t>
      </w:r>
      <w:r w:rsidR="00D75464" w:rsidRPr="00D75464">
        <w:fldChar w:fldCharType="begin"/>
      </w:r>
      <w:r w:rsidR="00D75464" w:rsidRPr="00D75464">
        <w:instrText xml:space="preserve"> REF  _Ref354693398 \* Lower \h  \* MERGEFORMAT </w:instrText>
      </w:r>
      <w:r w:rsidR="00D75464" w:rsidRPr="00D75464">
        <w:fldChar w:fldCharType="separate"/>
      </w:r>
      <w:r w:rsidR="00E2599D" w:rsidRPr="00E2599D">
        <w:t xml:space="preserve">figure </w:t>
      </w:r>
      <w:r w:rsidR="00E2599D" w:rsidRPr="00E2599D">
        <w:rPr>
          <w:noProof/>
        </w:rPr>
        <w:t>22</w:t>
      </w:r>
      <w:r w:rsidR="00D75464" w:rsidRPr="00D75464">
        <w:fldChar w:fldCharType="end"/>
      </w:r>
      <w:r w:rsidR="00450232" w:rsidRPr="009F3BDC">
        <w:rPr>
          <w:lang w:val="en-AU"/>
        </w:rPr>
        <w:t>)</w:t>
      </w:r>
      <w:r w:rsidRPr="009F3BDC">
        <w:rPr>
          <w:lang w:val="en-AU"/>
        </w:rPr>
        <w:t>, the model predicts considerably less total sediment on the bottom along the mainland coast than at the end of the dredging period. This is consistent with well-established northward</w:t>
      </w:r>
      <w:r w:rsidR="00450232" w:rsidRPr="009F3BDC">
        <w:rPr>
          <w:lang w:val="en-AU"/>
        </w:rPr>
        <w:t xml:space="preserve"> </w:t>
      </w:r>
      <w:r w:rsidRPr="009F3BDC">
        <w:rPr>
          <w:lang w:val="en-AU"/>
        </w:rPr>
        <w:t xml:space="preserve">coastal sediment transport - the modelled sediment simply migrated out of the model domain as part of the active coastal sediment transport system. </w:t>
      </w:r>
      <w:r w:rsidR="00E4678C" w:rsidRPr="009F3BDC">
        <w:rPr>
          <w:lang w:val="en-AU"/>
        </w:rPr>
        <w:t>P</w:t>
      </w:r>
      <w:r w:rsidR="00226DD1" w:rsidRPr="009F3BDC">
        <w:rPr>
          <w:lang w:val="en-AU"/>
        </w:rPr>
        <w:t xml:space="preserve">redicted sediment accumulation </w:t>
      </w:r>
      <w:r w:rsidR="00250FD2" w:rsidRPr="009F3BDC">
        <w:rPr>
          <w:lang w:val="en-AU"/>
        </w:rPr>
        <w:t>with</w:t>
      </w:r>
      <w:r w:rsidR="00E4678C" w:rsidRPr="009F3BDC">
        <w:rPr>
          <w:lang w:val="en-AU"/>
        </w:rPr>
        <w:t xml:space="preserve">in the model domain </w:t>
      </w:r>
      <w:r w:rsidR="00226DD1" w:rsidRPr="009F3BDC">
        <w:rPr>
          <w:lang w:val="en-AU"/>
        </w:rPr>
        <w:t xml:space="preserve">after 12 months </w:t>
      </w:r>
      <w:r w:rsidR="00E4678C" w:rsidRPr="009F3BDC">
        <w:rPr>
          <w:lang w:val="en-AU"/>
        </w:rPr>
        <w:t xml:space="preserve">decreases </w:t>
      </w:r>
      <w:r w:rsidR="00226DD1" w:rsidRPr="009F3BDC">
        <w:rPr>
          <w:lang w:val="en-AU"/>
        </w:rPr>
        <w:t>from Model Case 3 (northernmost) to Model Case 1 (southernmost)</w:t>
      </w:r>
      <w:r w:rsidR="00E4678C" w:rsidRPr="009F3BDC">
        <w:rPr>
          <w:lang w:val="en-AU"/>
        </w:rPr>
        <w:t xml:space="preserve">. Almost certainly, this is simply a reflection of how long it takes for particles to move beyond the model domain boundaries; in the active coastal system sediment is continually migrating north along the coast, and at the 12-month "snapshot" represented in </w:t>
      </w:r>
      <w:r w:rsidR="00D75464" w:rsidRPr="00D75464">
        <w:fldChar w:fldCharType="begin"/>
      </w:r>
      <w:r w:rsidR="00D75464" w:rsidRPr="00D75464">
        <w:instrText xml:space="preserve"> REF  _Ref354693394 \* Lower \h  \* MERGEFORMAT </w:instrText>
      </w:r>
      <w:r w:rsidR="00D75464" w:rsidRPr="00D75464">
        <w:fldChar w:fldCharType="separate"/>
      </w:r>
      <w:r w:rsidR="00E2599D" w:rsidRPr="00E2599D">
        <w:t xml:space="preserve">figure </w:t>
      </w:r>
      <w:r w:rsidR="00E2599D" w:rsidRPr="00E2599D">
        <w:rPr>
          <w:noProof/>
        </w:rPr>
        <w:t>20</w:t>
      </w:r>
      <w:r w:rsidR="00D75464" w:rsidRPr="00D75464">
        <w:fldChar w:fldCharType="end"/>
      </w:r>
      <w:r w:rsidR="00E4678C" w:rsidRPr="009F3BDC">
        <w:rPr>
          <w:lang w:val="en-AU"/>
        </w:rPr>
        <w:t xml:space="preserve">, </w:t>
      </w:r>
      <w:r w:rsidR="00D75464" w:rsidRPr="00D75464">
        <w:fldChar w:fldCharType="begin"/>
      </w:r>
      <w:r w:rsidR="00D75464" w:rsidRPr="00D75464">
        <w:instrText xml:space="preserve"> REF  _Ref354693397 \* Lower \h  \* MERGEFORMAT </w:instrText>
      </w:r>
      <w:r w:rsidR="00D75464" w:rsidRPr="00D75464">
        <w:fldChar w:fldCharType="separate"/>
      </w:r>
      <w:r w:rsidR="00E2599D" w:rsidRPr="00E2599D">
        <w:t xml:space="preserve">figure </w:t>
      </w:r>
      <w:r w:rsidR="00E2599D" w:rsidRPr="00E2599D">
        <w:rPr>
          <w:noProof/>
        </w:rPr>
        <w:t>21</w:t>
      </w:r>
      <w:r w:rsidR="00D75464" w:rsidRPr="00D75464">
        <w:fldChar w:fldCharType="end"/>
      </w:r>
      <w:r w:rsidR="00E4678C" w:rsidRPr="009F3BDC">
        <w:rPr>
          <w:lang w:val="en-AU"/>
        </w:rPr>
        <w:t xml:space="preserve">, and </w:t>
      </w:r>
      <w:r w:rsidR="00D75464" w:rsidRPr="00D75464">
        <w:fldChar w:fldCharType="begin"/>
      </w:r>
      <w:r w:rsidR="00D75464" w:rsidRPr="00D75464">
        <w:instrText xml:space="preserve"> REF  _Ref354693398 \* Lower \h  \* MERGEFORMAT </w:instrText>
      </w:r>
      <w:r w:rsidR="00D75464" w:rsidRPr="00D75464">
        <w:fldChar w:fldCharType="separate"/>
      </w:r>
      <w:r w:rsidR="00E2599D" w:rsidRPr="00E2599D">
        <w:t xml:space="preserve">figure </w:t>
      </w:r>
      <w:r w:rsidR="00E2599D" w:rsidRPr="00E2599D">
        <w:rPr>
          <w:noProof/>
        </w:rPr>
        <w:t>22</w:t>
      </w:r>
      <w:r w:rsidR="00D75464" w:rsidRPr="00D75464">
        <w:fldChar w:fldCharType="end"/>
      </w:r>
      <w:r w:rsidR="00E4678C" w:rsidRPr="009F3BDC">
        <w:rPr>
          <w:lang w:val="en-AU"/>
        </w:rPr>
        <w:t xml:space="preserve"> sediment will have moved beyond the model space for the northernmost site (Model Case 3) but still be in transit for the southernmost (Model Case 1).</w:t>
      </w:r>
    </w:p>
    <w:p w:rsidR="00A24B2D" w:rsidRPr="009F3BDC" w:rsidRDefault="00CB3AD0" w:rsidP="00A24B2D">
      <w:pPr>
        <w:pStyle w:val="Para0"/>
        <w:rPr>
          <w:lang w:val="en-AU"/>
        </w:rPr>
      </w:pPr>
      <w:r w:rsidRPr="009F3BDC">
        <w:rPr>
          <w:lang w:val="en-AU"/>
        </w:rPr>
        <w:t xml:space="preserve">The model predicts elevated </w:t>
      </w:r>
      <w:r w:rsidR="005179F1" w:rsidRPr="009F3BDC">
        <w:rPr>
          <w:lang w:val="en-AU"/>
        </w:rPr>
        <w:t xml:space="preserve">total </w:t>
      </w:r>
      <w:r w:rsidRPr="009F3BDC">
        <w:rPr>
          <w:lang w:val="en-AU"/>
        </w:rPr>
        <w:t xml:space="preserve">deposition around the Keppel Islands both during the </w:t>
      </w:r>
      <w:r w:rsidR="005179F1" w:rsidRPr="009F3BDC">
        <w:rPr>
          <w:lang w:val="en-AU"/>
        </w:rPr>
        <w:t xml:space="preserve">dredging period and, to a lesser extent, after 12 months. This decrease in total deposit thickness over time might be relevant to assessing the duration of potential </w:t>
      </w:r>
      <w:r w:rsidR="000677C4">
        <w:rPr>
          <w:lang w:val="en-AU"/>
        </w:rPr>
        <w:t>environmental risk</w:t>
      </w:r>
      <w:r w:rsidR="005179F1" w:rsidRPr="009F3BDC">
        <w:rPr>
          <w:lang w:val="en-AU"/>
        </w:rPr>
        <w:t xml:space="preserve">, but as noted in </w:t>
      </w:r>
      <w:r w:rsidR="00930426" w:rsidRPr="009F3BDC">
        <w:rPr>
          <w:lang w:val="en-AU"/>
        </w:rPr>
        <w:t>'</w:t>
      </w:r>
      <w:r w:rsidR="00B66293" w:rsidRPr="009F3BDC">
        <w:rPr>
          <w:lang w:val="en-AU"/>
        </w:rPr>
        <w:fldChar w:fldCharType="begin"/>
      </w:r>
      <w:r w:rsidR="00930426" w:rsidRPr="009F3BDC">
        <w:rPr>
          <w:lang w:val="en-AU"/>
        </w:rPr>
        <w:instrText xml:space="preserve"> REF _Ref354697131 \h </w:instrText>
      </w:r>
      <w:r w:rsidR="00B66293" w:rsidRPr="009F3BDC">
        <w:rPr>
          <w:lang w:val="en-AU"/>
        </w:rPr>
      </w:r>
      <w:r w:rsidR="00B66293" w:rsidRPr="009F3BDC">
        <w:rPr>
          <w:lang w:val="en-AU"/>
        </w:rPr>
        <w:fldChar w:fldCharType="separate"/>
      </w:r>
      <w:r w:rsidR="00E2599D" w:rsidRPr="009F3BDC">
        <w:rPr>
          <w:lang w:val="en-AU"/>
        </w:rPr>
        <w:t>Hydrodynamic Modelling</w:t>
      </w:r>
      <w:r w:rsidR="00B66293" w:rsidRPr="009F3BDC">
        <w:rPr>
          <w:lang w:val="en-AU"/>
        </w:rPr>
        <w:fldChar w:fldCharType="end"/>
      </w:r>
      <w:r w:rsidR="00930426" w:rsidRPr="009F3BDC">
        <w:rPr>
          <w:lang w:val="en-AU"/>
        </w:rPr>
        <w:t>', p.</w:t>
      </w:r>
      <w:r w:rsidR="00B66293" w:rsidRPr="009F3BDC">
        <w:rPr>
          <w:lang w:val="en-AU"/>
        </w:rPr>
        <w:fldChar w:fldCharType="begin"/>
      </w:r>
      <w:r w:rsidR="00930426" w:rsidRPr="009F3BDC">
        <w:rPr>
          <w:lang w:val="en-AU"/>
        </w:rPr>
        <w:instrText xml:space="preserve"> PAGEREF _Ref354697136 \h </w:instrText>
      </w:r>
      <w:r w:rsidR="00B66293" w:rsidRPr="009F3BDC">
        <w:rPr>
          <w:lang w:val="en-AU"/>
        </w:rPr>
      </w:r>
      <w:r w:rsidR="00B66293" w:rsidRPr="009F3BDC">
        <w:rPr>
          <w:lang w:val="en-AU"/>
        </w:rPr>
        <w:fldChar w:fldCharType="separate"/>
      </w:r>
      <w:r w:rsidR="00E2599D">
        <w:rPr>
          <w:noProof/>
          <w:lang w:val="en-AU"/>
        </w:rPr>
        <w:t>21</w:t>
      </w:r>
      <w:r w:rsidR="00B66293" w:rsidRPr="009F3BDC">
        <w:rPr>
          <w:lang w:val="en-AU"/>
        </w:rPr>
        <w:fldChar w:fldCharType="end"/>
      </w:r>
      <w:r w:rsidR="00E25056" w:rsidRPr="009F3BDC">
        <w:rPr>
          <w:lang w:val="en-AU"/>
        </w:rPr>
        <w:t>,</w:t>
      </w:r>
      <w:r w:rsidR="005264C2" w:rsidRPr="009F3BDC">
        <w:rPr>
          <w:lang w:val="en-AU"/>
        </w:rPr>
        <w:t xml:space="preserve"> the </w:t>
      </w:r>
      <w:r w:rsidR="00AA4FEF">
        <w:rPr>
          <w:lang w:val="en-AU"/>
        </w:rPr>
        <w:t>modelling</w:t>
      </w:r>
      <w:r w:rsidR="005264C2" w:rsidRPr="009F3BDC">
        <w:rPr>
          <w:lang w:val="en-AU"/>
        </w:rPr>
        <w:t xml:space="preserve"> does not take into account shallow-water waves, which would considerably reduce sedimentation on the island reefs, especially the windward (south-east facing) sides.</w:t>
      </w:r>
      <w:r w:rsidR="00201AAF" w:rsidRPr="009F3BDC">
        <w:rPr>
          <w:lang w:val="en-AU"/>
        </w:rPr>
        <w:br w:type="page"/>
      </w:r>
    </w:p>
    <w:p w:rsidR="00201AAF" w:rsidRPr="009F3BDC" w:rsidRDefault="006D01A6" w:rsidP="00201AAF">
      <w:pPr>
        <w:pStyle w:val="Caption"/>
      </w:pPr>
      <w:bookmarkStart w:id="83" w:name="_Ref342567236"/>
      <w:r>
        <w:rPr>
          <w:noProof/>
          <w:lang w:eastAsia="en-AU"/>
        </w:rPr>
        <w:lastRenderedPageBreak/>
        <w:drawing>
          <wp:inline distT="0" distB="0" distL="0" distR="0" wp14:anchorId="0A8A0AD4" wp14:editId="6CCE238E">
            <wp:extent cx="5580000" cy="8168934"/>
            <wp:effectExtent l="0" t="0" r="0" b="0"/>
            <wp:docPr id="5" name="Picture 4" descr="Figure 8 shows the predicted 95th percentile TSS concentration contours for Model Case 1. The 95th percentile TSS modelling predicted the dispersion of sediment plumes to the north-west for all model case sites. Modelled TSS concentrations of 25 mg/L never occurred for 5 per cent of the time at any location, hence contours for TSS values of 25 mg/L and above are not shown. Median (50th percentile) contours are not presented because TSS concentrations ≥ 5 mg/L never occurred for 50 per cent of the model run. This probably reflects the low frequency of material placement (three per day).There were only minor differences in the results for the three model cases. The 5 mg/L contour for Model Case 1 encloses much of Rundle Reef (45 km north-west). For Model Case 1, the predicted 5 mg/L contour extends to a point due east of the northern tip of Curtis Island (49 km north-west), with a small area on Hummocky Reef (55 km north-west) further to the north-east also enclosed by the 5 mg/L contour.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Gladstone_Page_01.jpg"/>
                    <pic:cNvPicPr/>
                  </pic:nvPicPr>
                  <pic:blipFill>
                    <a:blip r:embed="rId52" cstate="print"/>
                    <a:srcRect l="4369" t="2089" r="2482" b="1388"/>
                    <a:stretch>
                      <a:fillRect/>
                    </a:stretch>
                  </pic:blipFill>
                  <pic:spPr>
                    <a:xfrm>
                      <a:off x="0" y="0"/>
                      <a:ext cx="5580000" cy="8168934"/>
                    </a:xfrm>
                    <a:prstGeom prst="rect">
                      <a:avLst/>
                    </a:prstGeom>
                  </pic:spPr>
                </pic:pic>
              </a:graphicData>
            </a:graphic>
          </wp:inline>
        </w:drawing>
      </w:r>
    </w:p>
    <w:p w:rsidR="00201AAF" w:rsidRPr="009F3BDC" w:rsidRDefault="00201AAF" w:rsidP="00201AAF">
      <w:pPr>
        <w:pStyle w:val="Caption"/>
      </w:pPr>
      <w:bookmarkStart w:id="84" w:name="_Ref354560554"/>
      <w:bookmarkStart w:id="85" w:name="_Toc360693966"/>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8</w:t>
      </w:r>
      <w:r w:rsidR="00B66293" w:rsidRPr="009F3BDC">
        <w:rPr>
          <w:b/>
          <w:noProof/>
        </w:rPr>
        <w:fldChar w:fldCharType="end"/>
      </w:r>
      <w:bookmarkEnd w:id="84"/>
      <w:r w:rsidRPr="009F3BDC">
        <w:t>.</w:t>
      </w:r>
      <w:r w:rsidR="001F7F3A" w:rsidRPr="009F3BDC">
        <w:t xml:space="preserve"> </w:t>
      </w:r>
      <w:r w:rsidR="00566780" w:rsidRPr="009F3BDC">
        <w:t>Gladstone: dredging period (133 days) TSS distribution, Model Case 1 - 95</w:t>
      </w:r>
      <w:r w:rsidR="00566780" w:rsidRPr="00BD29FC">
        <w:rPr>
          <w:vertAlign w:val="superscript"/>
        </w:rPr>
        <w:t xml:space="preserve">th </w:t>
      </w:r>
      <w:r w:rsidR="00566780" w:rsidRPr="009F3BDC">
        <w:t>percentile</w:t>
      </w:r>
      <w:r w:rsidR="00DE66F4">
        <w:t>.</w:t>
      </w:r>
      <w:bookmarkEnd w:id="85"/>
    </w:p>
    <w:p w:rsidR="00201AAF" w:rsidRPr="009F3BDC" w:rsidRDefault="00201AAF" w:rsidP="00201AAF">
      <w:pPr>
        <w:pStyle w:val="Para0"/>
        <w:rPr>
          <w:lang w:val="en-AU"/>
        </w:rPr>
      </w:pPr>
      <w:r w:rsidRPr="009F3BDC">
        <w:rPr>
          <w:lang w:val="en-AU"/>
        </w:rPr>
        <w:br w:type="page"/>
      </w:r>
    </w:p>
    <w:p w:rsidR="00201AAF" w:rsidRPr="009F3BDC" w:rsidRDefault="000F2352" w:rsidP="00201AAF">
      <w:pPr>
        <w:pStyle w:val="Caption"/>
      </w:pPr>
      <w:r>
        <w:rPr>
          <w:noProof/>
          <w:lang w:eastAsia="en-AU"/>
        </w:rPr>
        <w:lastRenderedPageBreak/>
        <w:drawing>
          <wp:inline distT="0" distB="0" distL="0" distR="0" wp14:anchorId="3B36F5CC" wp14:editId="46806CA6">
            <wp:extent cx="5580000" cy="8146974"/>
            <wp:effectExtent l="0" t="0" r="0" b="0"/>
            <wp:docPr id="8" name="Picture 7" descr="Figure 9 shows Gladstone: dredging period (133 days) TSS distribution, Model Case 2 - 95th percentile. The main area enclosed by the 5 mg/L contour extends slightly further north-east, impinging on Ship Rock Reef (43 km north-north-west of Model Case 2); again small areas on Hummocky Reef are also enclosed by the 5 mg/L contour. The 5 mg/L contour for Model Case 2 also encloses parts of a Marine National Park Zone of the Marine Park located east of Curtis Island.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Gladstone_Page_02.jpg"/>
                    <pic:cNvPicPr/>
                  </pic:nvPicPr>
                  <pic:blipFill>
                    <a:blip r:embed="rId53" cstate="print"/>
                    <a:srcRect/>
                    <a:stretch>
                      <a:fillRect/>
                    </a:stretch>
                  </pic:blipFill>
                  <pic:spPr>
                    <a:xfrm>
                      <a:off x="0" y="0"/>
                      <a:ext cx="5580000" cy="8146974"/>
                    </a:xfrm>
                    <a:prstGeom prst="rect">
                      <a:avLst/>
                    </a:prstGeom>
                  </pic:spPr>
                </pic:pic>
              </a:graphicData>
            </a:graphic>
          </wp:inline>
        </w:drawing>
      </w:r>
    </w:p>
    <w:p w:rsidR="00201AAF" w:rsidRPr="009F3BDC" w:rsidRDefault="00201AAF" w:rsidP="00201AAF">
      <w:pPr>
        <w:pStyle w:val="Caption"/>
      </w:pPr>
      <w:bookmarkStart w:id="86" w:name="_Ref354560563"/>
      <w:bookmarkStart w:id="87" w:name="_Toc360693967"/>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9</w:t>
      </w:r>
      <w:r w:rsidR="00B66293" w:rsidRPr="009F3BDC">
        <w:rPr>
          <w:b/>
          <w:noProof/>
        </w:rPr>
        <w:fldChar w:fldCharType="end"/>
      </w:r>
      <w:bookmarkEnd w:id="86"/>
      <w:r w:rsidRPr="009F3BDC">
        <w:t>.</w:t>
      </w:r>
      <w:r w:rsidR="001F7F3A" w:rsidRPr="009F3BDC">
        <w:t xml:space="preserve"> </w:t>
      </w:r>
      <w:r w:rsidR="00566780" w:rsidRPr="009F3BDC">
        <w:t>Gladstone: dredging period (133 days) TSS distribution, Model Case 2 - 95</w:t>
      </w:r>
      <w:r w:rsidR="00566780" w:rsidRPr="00BD29FC">
        <w:rPr>
          <w:vertAlign w:val="superscript"/>
        </w:rPr>
        <w:t>th</w:t>
      </w:r>
      <w:r w:rsidR="00566780" w:rsidRPr="009F3BDC">
        <w:t xml:space="preserve"> percentile.</w:t>
      </w:r>
      <w:bookmarkEnd w:id="87"/>
    </w:p>
    <w:p w:rsidR="00201AAF" w:rsidRPr="009F3BDC" w:rsidRDefault="00201AAF" w:rsidP="00201AAF">
      <w:pPr>
        <w:pStyle w:val="Para0"/>
        <w:rPr>
          <w:lang w:val="en-AU"/>
        </w:rPr>
      </w:pPr>
      <w:r w:rsidRPr="009F3BDC">
        <w:rPr>
          <w:lang w:val="en-AU"/>
        </w:rPr>
        <w:br w:type="page"/>
      </w:r>
    </w:p>
    <w:p w:rsidR="00201AAF" w:rsidRPr="009F3BDC" w:rsidRDefault="000F2352" w:rsidP="00201AAF">
      <w:pPr>
        <w:pStyle w:val="Caption"/>
      </w:pPr>
      <w:r>
        <w:rPr>
          <w:noProof/>
          <w:lang w:eastAsia="en-AU"/>
        </w:rPr>
        <w:lastRenderedPageBreak/>
        <w:drawing>
          <wp:inline distT="0" distB="0" distL="0" distR="0" wp14:anchorId="47D4F877" wp14:editId="504CD71A">
            <wp:extent cx="5580000" cy="8150674"/>
            <wp:effectExtent l="0" t="0" r="0" b="0"/>
            <wp:docPr id="9" name="Picture 8" descr="Figure 10 shows Gladstone: dredging period (133 days) TSS distribution, Model Case 3 - 95th percentile. The main area enclosed by the 5 mg/L contour extends slightly further north-east, impinging on Ship Rock Reef again small areas on Hummocky Reef are also enclosed by the 5 mg/L contour. The equivalent contour for Model Case 3 is generally confined to a General Use Zone of the Marine Park, apart from a small area approximately 1 km2 in area at the north eastern extent of a Conservation Park Zone at Rundle Reef.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Gladstone_Page_03.jpg"/>
                    <pic:cNvPicPr/>
                  </pic:nvPicPr>
                  <pic:blipFill>
                    <a:blip r:embed="rId54" cstate="print"/>
                    <a:srcRect/>
                    <a:stretch>
                      <a:fillRect/>
                    </a:stretch>
                  </pic:blipFill>
                  <pic:spPr>
                    <a:xfrm>
                      <a:off x="0" y="0"/>
                      <a:ext cx="5580000" cy="8150674"/>
                    </a:xfrm>
                    <a:prstGeom prst="rect">
                      <a:avLst/>
                    </a:prstGeom>
                  </pic:spPr>
                </pic:pic>
              </a:graphicData>
            </a:graphic>
          </wp:inline>
        </w:drawing>
      </w:r>
    </w:p>
    <w:p w:rsidR="00201AAF" w:rsidRPr="009F3BDC" w:rsidRDefault="00201AAF" w:rsidP="00201AAF">
      <w:pPr>
        <w:pStyle w:val="Caption"/>
      </w:pPr>
      <w:bookmarkStart w:id="88" w:name="_Ref354560571"/>
      <w:bookmarkStart w:id="89" w:name="_Toc360693968"/>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10</w:t>
      </w:r>
      <w:r w:rsidR="00B66293" w:rsidRPr="009F3BDC">
        <w:rPr>
          <w:b/>
          <w:noProof/>
        </w:rPr>
        <w:fldChar w:fldCharType="end"/>
      </w:r>
      <w:bookmarkEnd w:id="88"/>
      <w:r w:rsidRPr="009F3BDC">
        <w:t>.</w:t>
      </w:r>
      <w:r w:rsidR="001F7F3A" w:rsidRPr="009F3BDC">
        <w:t xml:space="preserve"> </w:t>
      </w:r>
      <w:r w:rsidR="00566780" w:rsidRPr="009F3BDC">
        <w:t>Gladstone: dredging period (133 days) TSS distribution, Model Case 3 - 95</w:t>
      </w:r>
      <w:r w:rsidR="00566780" w:rsidRPr="00BD29FC">
        <w:rPr>
          <w:vertAlign w:val="superscript"/>
        </w:rPr>
        <w:t>th</w:t>
      </w:r>
      <w:r w:rsidR="00566780" w:rsidRPr="009F3BDC">
        <w:t xml:space="preserve"> percentile.</w:t>
      </w:r>
      <w:bookmarkEnd w:id="89"/>
    </w:p>
    <w:p w:rsidR="00201AAF" w:rsidRPr="009F3BDC" w:rsidRDefault="00201AAF" w:rsidP="00201AAF">
      <w:pPr>
        <w:pStyle w:val="Para0"/>
        <w:rPr>
          <w:lang w:val="en-AU"/>
        </w:rPr>
      </w:pPr>
      <w:r w:rsidRPr="009F3BDC">
        <w:rPr>
          <w:lang w:val="en-AU"/>
        </w:rPr>
        <w:br w:type="page"/>
      </w:r>
    </w:p>
    <w:p w:rsidR="00201AAF" w:rsidRPr="009F3BDC" w:rsidRDefault="000F2352" w:rsidP="00201AAF">
      <w:pPr>
        <w:pStyle w:val="Caption"/>
      </w:pPr>
      <w:r>
        <w:rPr>
          <w:noProof/>
          <w:lang w:eastAsia="en-AU"/>
        </w:rPr>
        <w:lastRenderedPageBreak/>
        <w:drawing>
          <wp:inline distT="0" distB="0" distL="0" distR="0" wp14:anchorId="2EE4F389" wp14:editId="205FA89C">
            <wp:extent cx="5580000" cy="8159959"/>
            <wp:effectExtent l="0" t="0" r="0" b="0"/>
            <wp:docPr id="10" name="Picture 9" descr="Figure 11 shows Gladstone: dredging period (133 days) sedimentation rate, Model Case 1 - 50th percentile. See Results and Discussion – Port of Gladstone-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Gladstone_Page_04.jpg"/>
                    <pic:cNvPicPr/>
                  </pic:nvPicPr>
                  <pic:blipFill>
                    <a:blip r:embed="rId55" cstate="print"/>
                    <a:srcRect/>
                    <a:stretch>
                      <a:fillRect/>
                    </a:stretch>
                  </pic:blipFill>
                  <pic:spPr>
                    <a:xfrm>
                      <a:off x="0" y="0"/>
                      <a:ext cx="5580000" cy="8159959"/>
                    </a:xfrm>
                    <a:prstGeom prst="rect">
                      <a:avLst/>
                    </a:prstGeom>
                  </pic:spPr>
                </pic:pic>
              </a:graphicData>
            </a:graphic>
          </wp:inline>
        </w:drawing>
      </w:r>
    </w:p>
    <w:p w:rsidR="00201AAF" w:rsidRPr="009F3BDC" w:rsidRDefault="00201AAF" w:rsidP="00201AAF">
      <w:pPr>
        <w:pStyle w:val="Caption"/>
      </w:pPr>
      <w:bookmarkStart w:id="90" w:name="_Ref354562437"/>
      <w:bookmarkStart w:id="91" w:name="_Toc360693969"/>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11</w:t>
      </w:r>
      <w:r w:rsidR="00B66293" w:rsidRPr="009F3BDC">
        <w:rPr>
          <w:b/>
          <w:noProof/>
        </w:rPr>
        <w:fldChar w:fldCharType="end"/>
      </w:r>
      <w:bookmarkEnd w:id="90"/>
      <w:r w:rsidRPr="009F3BDC">
        <w:t>.</w:t>
      </w:r>
      <w:r w:rsidR="001F7F3A" w:rsidRPr="009F3BDC">
        <w:t xml:space="preserve"> </w:t>
      </w:r>
      <w:r w:rsidR="00566780" w:rsidRPr="009F3BDC">
        <w:t>Gladstone: dredging period (133 days) sedimentation rate, Model Case 1 - 50</w:t>
      </w:r>
      <w:r w:rsidR="00566780" w:rsidRPr="00BD29FC">
        <w:rPr>
          <w:vertAlign w:val="superscript"/>
        </w:rPr>
        <w:t>th</w:t>
      </w:r>
      <w:r w:rsidR="00566780" w:rsidRPr="009F3BDC">
        <w:t xml:space="preserve"> percentile.</w:t>
      </w:r>
      <w:bookmarkEnd w:id="91"/>
    </w:p>
    <w:p w:rsidR="00201AAF" w:rsidRPr="009F3BDC" w:rsidRDefault="00201AAF" w:rsidP="00201AAF">
      <w:pPr>
        <w:pStyle w:val="Para0"/>
        <w:rPr>
          <w:lang w:val="en-AU"/>
        </w:rPr>
      </w:pPr>
      <w:r w:rsidRPr="009F3BDC">
        <w:rPr>
          <w:lang w:val="en-AU"/>
        </w:rPr>
        <w:br w:type="page"/>
      </w:r>
    </w:p>
    <w:p w:rsidR="00201AAF" w:rsidRPr="009F3BDC" w:rsidRDefault="000F2352" w:rsidP="00201AAF">
      <w:pPr>
        <w:pStyle w:val="Caption"/>
      </w:pPr>
      <w:r>
        <w:rPr>
          <w:noProof/>
          <w:lang w:eastAsia="en-AU"/>
        </w:rPr>
        <w:lastRenderedPageBreak/>
        <w:drawing>
          <wp:inline distT="0" distB="0" distL="0" distR="0" wp14:anchorId="10D43A59" wp14:editId="38CF1B5C">
            <wp:extent cx="5580000" cy="8171303"/>
            <wp:effectExtent l="0" t="0" r="0" b="0"/>
            <wp:docPr id="11" name="Picture 10" descr="Figure 12 shows Gladstone: dredging period (133 days) sedimentation rate, Model Case 1 - 95th percentile. See Results and Discussion – Port of Gladstone-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Gladstone_Page_05.jpg"/>
                    <pic:cNvPicPr/>
                  </pic:nvPicPr>
                  <pic:blipFill>
                    <a:blip r:embed="rId56" cstate="print"/>
                    <a:srcRect/>
                    <a:stretch>
                      <a:fillRect/>
                    </a:stretch>
                  </pic:blipFill>
                  <pic:spPr>
                    <a:xfrm>
                      <a:off x="0" y="0"/>
                      <a:ext cx="5580000" cy="8171303"/>
                    </a:xfrm>
                    <a:prstGeom prst="rect">
                      <a:avLst/>
                    </a:prstGeom>
                  </pic:spPr>
                </pic:pic>
              </a:graphicData>
            </a:graphic>
          </wp:inline>
        </w:drawing>
      </w:r>
    </w:p>
    <w:p w:rsidR="00201AAF" w:rsidRPr="009F3BDC" w:rsidRDefault="00201AAF" w:rsidP="00201AAF">
      <w:pPr>
        <w:pStyle w:val="Caption"/>
      </w:pPr>
      <w:bookmarkStart w:id="92" w:name="_Ref354562454"/>
      <w:bookmarkStart w:id="93" w:name="_Toc360693970"/>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12</w:t>
      </w:r>
      <w:r w:rsidR="00B66293" w:rsidRPr="009F3BDC">
        <w:rPr>
          <w:b/>
          <w:noProof/>
        </w:rPr>
        <w:fldChar w:fldCharType="end"/>
      </w:r>
      <w:bookmarkEnd w:id="92"/>
      <w:r w:rsidRPr="009F3BDC">
        <w:t>.</w:t>
      </w:r>
      <w:r w:rsidR="001F7F3A" w:rsidRPr="009F3BDC">
        <w:t xml:space="preserve"> </w:t>
      </w:r>
      <w:r w:rsidR="00566780" w:rsidRPr="009F3BDC">
        <w:t>Gladstone: dredging period (133 days) sedimentation rate, Model Case 1 - 95</w:t>
      </w:r>
      <w:r w:rsidR="00566780" w:rsidRPr="00BD29FC">
        <w:rPr>
          <w:vertAlign w:val="superscript"/>
        </w:rPr>
        <w:t>th</w:t>
      </w:r>
      <w:r w:rsidR="00566780" w:rsidRPr="009F3BDC">
        <w:t xml:space="preserve"> percentile.</w:t>
      </w:r>
      <w:bookmarkEnd w:id="93"/>
    </w:p>
    <w:p w:rsidR="00201AAF" w:rsidRPr="009F3BDC" w:rsidRDefault="00201AAF" w:rsidP="00201AAF">
      <w:pPr>
        <w:pStyle w:val="Para0"/>
        <w:rPr>
          <w:lang w:val="en-AU"/>
        </w:rPr>
      </w:pPr>
      <w:r w:rsidRPr="009F3BDC">
        <w:rPr>
          <w:lang w:val="en-AU"/>
        </w:rPr>
        <w:br w:type="page"/>
      </w:r>
    </w:p>
    <w:p w:rsidR="00201AAF" w:rsidRPr="009F3BDC" w:rsidRDefault="000F2352" w:rsidP="00201AAF">
      <w:pPr>
        <w:pStyle w:val="Caption"/>
      </w:pPr>
      <w:r>
        <w:rPr>
          <w:noProof/>
          <w:lang w:eastAsia="en-AU"/>
        </w:rPr>
        <w:lastRenderedPageBreak/>
        <w:drawing>
          <wp:inline distT="0" distB="0" distL="0" distR="0" wp14:anchorId="7C5966A5" wp14:editId="0CC3BA10">
            <wp:extent cx="5580000" cy="8185179"/>
            <wp:effectExtent l="0" t="0" r="0" b="0"/>
            <wp:docPr id="12" name="Picture 11" descr="Figure 13 shows Gladstone: dredging period (133 days) sedimentation rate, Model Case 2 - 50th percentile. See Results and Discussion – Port of Gladstone-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Gladstone_Page_06.jpg"/>
                    <pic:cNvPicPr/>
                  </pic:nvPicPr>
                  <pic:blipFill>
                    <a:blip r:embed="rId57" cstate="print"/>
                    <a:srcRect/>
                    <a:stretch>
                      <a:fillRect/>
                    </a:stretch>
                  </pic:blipFill>
                  <pic:spPr>
                    <a:xfrm>
                      <a:off x="0" y="0"/>
                      <a:ext cx="5580000" cy="8185179"/>
                    </a:xfrm>
                    <a:prstGeom prst="rect">
                      <a:avLst/>
                    </a:prstGeom>
                  </pic:spPr>
                </pic:pic>
              </a:graphicData>
            </a:graphic>
          </wp:inline>
        </w:drawing>
      </w:r>
    </w:p>
    <w:p w:rsidR="00201AAF" w:rsidRPr="009F3BDC" w:rsidRDefault="00201AAF" w:rsidP="00201AAF">
      <w:pPr>
        <w:pStyle w:val="Caption"/>
      </w:pPr>
      <w:bookmarkStart w:id="94" w:name="_Ref354562504"/>
      <w:bookmarkStart w:id="95" w:name="_Toc360693971"/>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13</w:t>
      </w:r>
      <w:r w:rsidR="00B66293" w:rsidRPr="009F3BDC">
        <w:rPr>
          <w:b/>
          <w:noProof/>
        </w:rPr>
        <w:fldChar w:fldCharType="end"/>
      </w:r>
      <w:bookmarkEnd w:id="94"/>
      <w:r w:rsidRPr="009F3BDC">
        <w:t>.</w:t>
      </w:r>
      <w:r w:rsidR="001F7F3A" w:rsidRPr="009F3BDC">
        <w:t xml:space="preserve"> </w:t>
      </w:r>
      <w:r w:rsidR="00566780" w:rsidRPr="009F3BDC">
        <w:t>Gladstone: dredging period (133 days) sedimentation rate, Model Case 2 - 50</w:t>
      </w:r>
      <w:r w:rsidR="00566780" w:rsidRPr="00BD29FC">
        <w:rPr>
          <w:vertAlign w:val="superscript"/>
        </w:rPr>
        <w:t>th</w:t>
      </w:r>
      <w:r w:rsidR="00566780" w:rsidRPr="009F3BDC">
        <w:t xml:space="preserve"> percentile.</w:t>
      </w:r>
      <w:bookmarkEnd w:id="95"/>
    </w:p>
    <w:p w:rsidR="00201AAF" w:rsidRPr="009F3BDC" w:rsidRDefault="00201AAF" w:rsidP="00201AAF">
      <w:pPr>
        <w:pStyle w:val="Para0"/>
        <w:rPr>
          <w:lang w:val="en-AU"/>
        </w:rPr>
      </w:pPr>
      <w:r w:rsidRPr="009F3BDC">
        <w:rPr>
          <w:lang w:val="en-AU"/>
        </w:rPr>
        <w:br w:type="page"/>
      </w:r>
    </w:p>
    <w:p w:rsidR="00201AAF" w:rsidRPr="009F3BDC" w:rsidRDefault="000F2352" w:rsidP="00201AAF">
      <w:pPr>
        <w:pStyle w:val="Caption"/>
      </w:pPr>
      <w:r>
        <w:rPr>
          <w:noProof/>
          <w:lang w:eastAsia="en-AU"/>
        </w:rPr>
        <w:lastRenderedPageBreak/>
        <w:drawing>
          <wp:inline distT="0" distB="0" distL="0" distR="0" wp14:anchorId="4BC59D80" wp14:editId="77381F59">
            <wp:extent cx="5580000" cy="8142474"/>
            <wp:effectExtent l="0" t="0" r="0" b="0"/>
            <wp:docPr id="13" name="Picture 12" descr="Figure 14 shows Gladstone: dredging period (133 days) sedimentation rate, Model Case 2 - 95th percentile. See Results and Discussion – Port of Gladstone-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Gladstone_Page_07.jpg"/>
                    <pic:cNvPicPr/>
                  </pic:nvPicPr>
                  <pic:blipFill>
                    <a:blip r:embed="rId58" cstate="print"/>
                    <a:srcRect/>
                    <a:stretch>
                      <a:fillRect/>
                    </a:stretch>
                  </pic:blipFill>
                  <pic:spPr>
                    <a:xfrm>
                      <a:off x="0" y="0"/>
                      <a:ext cx="5580000" cy="8142474"/>
                    </a:xfrm>
                    <a:prstGeom prst="rect">
                      <a:avLst/>
                    </a:prstGeom>
                  </pic:spPr>
                </pic:pic>
              </a:graphicData>
            </a:graphic>
          </wp:inline>
        </w:drawing>
      </w:r>
    </w:p>
    <w:p w:rsidR="00201AAF" w:rsidRPr="009F3BDC" w:rsidRDefault="00201AAF" w:rsidP="00201AAF">
      <w:pPr>
        <w:pStyle w:val="Caption"/>
      </w:pPr>
      <w:bookmarkStart w:id="96" w:name="_Ref354562516"/>
      <w:bookmarkStart w:id="97" w:name="_Toc360693972"/>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14</w:t>
      </w:r>
      <w:r w:rsidR="00B66293" w:rsidRPr="009F3BDC">
        <w:rPr>
          <w:b/>
          <w:noProof/>
        </w:rPr>
        <w:fldChar w:fldCharType="end"/>
      </w:r>
      <w:bookmarkEnd w:id="96"/>
      <w:r w:rsidRPr="009F3BDC">
        <w:t>.</w:t>
      </w:r>
      <w:r w:rsidR="001F7F3A" w:rsidRPr="009F3BDC">
        <w:t xml:space="preserve"> </w:t>
      </w:r>
      <w:r w:rsidR="00566780" w:rsidRPr="009F3BDC">
        <w:t>Gladstone: dredging period (133 days) sedimentation rate, Model Case 2 - 95</w:t>
      </w:r>
      <w:r w:rsidR="00566780" w:rsidRPr="00BD29FC">
        <w:rPr>
          <w:vertAlign w:val="superscript"/>
        </w:rPr>
        <w:t>th</w:t>
      </w:r>
      <w:r w:rsidR="00566780" w:rsidRPr="009F3BDC">
        <w:t xml:space="preserve"> percentile.</w:t>
      </w:r>
      <w:bookmarkEnd w:id="97"/>
    </w:p>
    <w:p w:rsidR="00201AAF" w:rsidRPr="009F3BDC" w:rsidRDefault="00201AAF" w:rsidP="00201AAF">
      <w:pPr>
        <w:pStyle w:val="Para0"/>
        <w:rPr>
          <w:lang w:val="en-AU"/>
        </w:rPr>
      </w:pPr>
      <w:r w:rsidRPr="009F3BDC">
        <w:rPr>
          <w:lang w:val="en-AU"/>
        </w:rPr>
        <w:br w:type="page"/>
      </w:r>
    </w:p>
    <w:p w:rsidR="00201AAF" w:rsidRPr="009F3BDC" w:rsidRDefault="000F2352" w:rsidP="00201AAF">
      <w:pPr>
        <w:pStyle w:val="Caption"/>
      </w:pPr>
      <w:r>
        <w:rPr>
          <w:noProof/>
          <w:lang w:eastAsia="en-AU"/>
        </w:rPr>
        <w:lastRenderedPageBreak/>
        <w:drawing>
          <wp:inline distT="0" distB="0" distL="0" distR="0" wp14:anchorId="3F179018" wp14:editId="05FFBED1">
            <wp:extent cx="5580000" cy="8153753"/>
            <wp:effectExtent l="0" t="0" r="0" b="0"/>
            <wp:docPr id="14" name="Picture 13" descr="Figure 15 shows Gladstone: dredging period (133 days) sedimentation rate, Model Case 3 - 50th percentile. See Results and Discussion – Port of Gladstone-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Gladstone_Page_08.jpg"/>
                    <pic:cNvPicPr/>
                  </pic:nvPicPr>
                  <pic:blipFill>
                    <a:blip r:embed="rId59" cstate="print"/>
                    <a:srcRect/>
                    <a:stretch>
                      <a:fillRect/>
                    </a:stretch>
                  </pic:blipFill>
                  <pic:spPr>
                    <a:xfrm>
                      <a:off x="0" y="0"/>
                      <a:ext cx="5580000" cy="8153753"/>
                    </a:xfrm>
                    <a:prstGeom prst="rect">
                      <a:avLst/>
                    </a:prstGeom>
                  </pic:spPr>
                </pic:pic>
              </a:graphicData>
            </a:graphic>
          </wp:inline>
        </w:drawing>
      </w:r>
    </w:p>
    <w:p w:rsidR="00201AAF" w:rsidRPr="009F3BDC" w:rsidRDefault="00201AAF" w:rsidP="00201AAF">
      <w:pPr>
        <w:pStyle w:val="Caption"/>
      </w:pPr>
      <w:bookmarkStart w:id="98" w:name="_Ref354562530"/>
      <w:bookmarkStart w:id="99" w:name="_Toc360693973"/>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15</w:t>
      </w:r>
      <w:r w:rsidR="00B66293" w:rsidRPr="009F3BDC">
        <w:rPr>
          <w:b/>
          <w:noProof/>
        </w:rPr>
        <w:fldChar w:fldCharType="end"/>
      </w:r>
      <w:bookmarkEnd w:id="98"/>
      <w:r w:rsidRPr="009F3BDC">
        <w:t>.</w:t>
      </w:r>
      <w:r w:rsidR="001F7F3A" w:rsidRPr="009F3BDC">
        <w:t xml:space="preserve"> </w:t>
      </w:r>
      <w:r w:rsidR="00566780" w:rsidRPr="009F3BDC">
        <w:t>Gladstone: dredging period (133 days) sedimentation rate, Model Case 3 - 50</w:t>
      </w:r>
      <w:r w:rsidR="00566780" w:rsidRPr="00BD29FC">
        <w:rPr>
          <w:vertAlign w:val="superscript"/>
        </w:rPr>
        <w:t>th</w:t>
      </w:r>
      <w:r w:rsidR="00566780" w:rsidRPr="009F3BDC">
        <w:t xml:space="preserve"> percentile.</w:t>
      </w:r>
      <w:bookmarkEnd w:id="99"/>
    </w:p>
    <w:p w:rsidR="00201AAF" w:rsidRPr="009F3BDC" w:rsidRDefault="00201AAF" w:rsidP="00201AAF">
      <w:pPr>
        <w:pStyle w:val="Para0"/>
        <w:rPr>
          <w:lang w:val="en-AU"/>
        </w:rPr>
      </w:pPr>
      <w:r w:rsidRPr="009F3BDC">
        <w:rPr>
          <w:lang w:val="en-AU"/>
        </w:rPr>
        <w:br w:type="page"/>
      </w:r>
    </w:p>
    <w:p w:rsidR="00201AAF" w:rsidRPr="009F3BDC" w:rsidRDefault="000F2352" w:rsidP="00201AAF">
      <w:pPr>
        <w:pStyle w:val="Caption"/>
      </w:pPr>
      <w:r>
        <w:rPr>
          <w:noProof/>
          <w:lang w:eastAsia="en-AU"/>
        </w:rPr>
        <w:lastRenderedPageBreak/>
        <w:drawing>
          <wp:inline distT="0" distB="0" distL="0" distR="0" wp14:anchorId="3F480016" wp14:editId="4838339E">
            <wp:extent cx="5580000" cy="8125484"/>
            <wp:effectExtent l="0" t="0" r="0" b="0"/>
            <wp:docPr id="15" name="Picture 14" descr="Figure 16 shows Gladstone: dredging period (133 days) sedimentation rate, Model Case 3 - 95th percentile. See Results and Discussion – Port of Gladstone-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Gladstone_Page_09.jpg"/>
                    <pic:cNvPicPr/>
                  </pic:nvPicPr>
                  <pic:blipFill>
                    <a:blip r:embed="rId60" cstate="print"/>
                    <a:srcRect/>
                    <a:stretch>
                      <a:fillRect/>
                    </a:stretch>
                  </pic:blipFill>
                  <pic:spPr>
                    <a:xfrm>
                      <a:off x="0" y="0"/>
                      <a:ext cx="5580000" cy="8125484"/>
                    </a:xfrm>
                    <a:prstGeom prst="rect">
                      <a:avLst/>
                    </a:prstGeom>
                  </pic:spPr>
                </pic:pic>
              </a:graphicData>
            </a:graphic>
          </wp:inline>
        </w:drawing>
      </w:r>
    </w:p>
    <w:p w:rsidR="00201AAF" w:rsidRPr="009F3BDC" w:rsidRDefault="00201AAF" w:rsidP="000F2352">
      <w:pPr>
        <w:pStyle w:val="Caption"/>
        <w:rPr>
          <w:highlight w:val="yellow"/>
        </w:rPr>
      </w:pPr>
      <w:bookmarkStart w:id="100" w:name="_Ref354562544"/>
      <w:bookmarkStart w:id="101" w:name="_Toc360693974"/>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16</w:t>
      </w:r>
      <w:r w:rsidR="00B66293" w:rsidRPr="009F3BDC">
        <w:rPr>
          <w:b/>
          <w:noProof/>
        </w:rPr>
        <w:fldChar w:fldCharType="end"/>
      </w:r>
      <w:bookmarkEnd w:id="100"/>
      <w:r w:rsidRPr="009F3BDC">
        <w:t>.</w:t>
      </w:r>
      <w:r w:rsidR="001F7F3A" w:rsidRPr="009F3BDC">
        <w:t xml:space="preserve"> </w:t>
      </w:r>
      <w:r w:rsidR="00566780" w:rsidRPr="009F3BDC">
        <w:t>Gladstone: dredging period (133 days) sedimentation rate, Model Case 3 - 95</w:t>
      </w:r>
      <w:r w:rsidR="00566780" w:rsidRPr="00BD29FC">
        <w:rPr>
          <w:vertAlign w:val="superscript"/>
        </w:rPr>
        <w:t>th</w:t>
      </w:r>
      <w:r w:rsidR="00566780" w:rsidRPr="009F3BDC">
        <w:t xml:space="preserve"> percentile.</w:t>
      </w:r>
      <w:bookmarkEnd w:id="101"/>
    </w:p>
    <w:p w:rsidR="00201AAF" w:rsidRPr="009F3BDC" w:rsidRDefault="00201AAF">
      <w:pPr>
        <w:spacing w:after="0" w:line="240" w:lineRule="auto"/>
        <w:rPr>
          <w:rFonts w:ascii="Arial" w:hAnsi="Arial"/>
          <w:highlight w:val="yellow"/>
          <w:lang w:val="en-AU"/>
        </w:rPr>
      </w:pPr>
      <w:r w:rsidRPr="009F3BDC">
        <w:rPr>
          <w:highlight w:val="yellow"/>
          <w:lang w:val="en-AU"/>
        </w:rPr>
        <w:br w:type="page"/>
      </w:r>
    </w:p>
    <w:p w:rsidR="000F2352" w:rsidRPr="009F3BDC" w:rsidRDefault="000F2352" w:rsidP="00201AAF">
      <w:pPr>
        <w:pStyle w:val="Para0"/>
        <w:rPr>
          <w:lang w:val="en-AU"/>
        </w:rPr>
      </w:pPr>
      <w:r>
        <w:rPr>
          <w:noProof/>
          <w:lang w:val="en-AU" w:eastAsia="en-AU"/>
        </w:rPr>
        <w:lastRenderedPageBreak/>
        <w:drawing>
          <wp:inline distT="0" distB="0" distL="0" distR="0" wp14:anchorId="2F211642" wp14:editId="235F9DFF">
            <wp:extent cx="5580000" cy="8171212"/>
            <wp:effectExtent l="0" t="0" r="0" b="0"/>
            <wp:docPr id="18" name="Picture 17" descr="Figure 17 shows Gladstone: dredging period (133 days) total sedimentation and bottom thickness, Model Case 1. See Results and Discussion – Port of Gladstone- Total Sedimentation for more information about this figure.&#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Gladstone_Page_10.jpg"/>
                    <pic:cNvPicPr/>
                  </pic:nvPicPr>
                  <pic:blipFill>
                    <a:blip r:embed="rId61" cstate="print"/>
                    <a:srcRect l="4030" t="1859" r="2454" b="1446"/>
                    <a:stretch>
                      <a:fillRect/>
                    </a:stretch>
                  </pic:blipFill>
                  <pic:spPr>
                    <a:xfrm>
                      <a:off x="0" y="0"/>
                      <a:ext cx="5580000" cy="8171212"/>
                    </a:xfrm>
                    <a:prstGeom prst="rect">
                      <a:avLst/>
                    </a:prstGeom>
                  </pic:spPr>
                </pic:pic>
              </a:graphicData>
            </a:graphic>
          </wp:inline>
        </w:drawing>
      </w:r>
    </w:p>
    <w:p w:rsidR="00201AAF" w:rsidRPr="009F3BDC" w:rsidRDefault="00201AAF" w:rsidP="00AC1EC2">
      <w:pPr>
        <w:pStyle w:val="Caption"/>
      </w:pPr>
      <w:bookmarkStart w:id="102" w:name="_Ref354693388"/>
      <w:bookmarkStart w:id="103" w:name="_Toc360693975"/>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17</w:t>
      </w:r>
      <w:r w:rsidR="00B66293" w:rsidRPr="009F3BDC">
        <w:rPr>
          <w:b/>
          <w:noProof/>
        </w:rPr>
        <w:fldChar w:fldCharType="end"/>
      </w:r>
      <w:bookmarkEnd w:id="102"/>
      <w:r w:rsidRPr="009F3BDC">
        <w:t>.</w:t>
      </w:r>
      <w:r w:rsidR="001F7F3A" w:rsidRPr="009F3BDC">
        <w:t xml:space="preserve"> </w:t>
      </w:r>
      <w:r w:rsidR="00AC1EC2" w:rsidRPr="009F3BDC">
        <w:t>Gladstone: dredging period (133 days) total sedimentation and bottom thickness, Model Case 1.</w:t>
      </w:r>
      <w:bookmarkEnd w:id="103"/>
    </w:p>
    <w:p w:rsidR="00201AAF" w:rsidRPr="009F3BDC" w:rsidRDefault="00201AAF" w:rsidP="00201AAF">
      <w:pPr>
        <w:pStyle w:val="Para0"/>
        <w:rPr>
          <w:lang w:val="en-AU"/>
        </w:rPr>
      </w:pPr>
      <w:r w:rsidRPr="009F3BDC">
        <w:rPr>
          <w:lang w:val="en-AU"/>
        </w:rPr>
        <w:br w:type="page"/>
      </w:r>
    </w:p>
    <w:p w:rsidR="00201AAF" w:rsidRPr="009F3BDC" w:rsidRDefault="0018321E" w:rsidP="00201AAF">
      <w:pPr>
        <w:pStyle w:val="Caption"/>
      </w:pPr>
      <w:r>
        <w:rPr>
          <w:noProof/>
          <w:lang w:eastAsia="en-AU"/>
        </w:rPr>
        <w:lastRenderedPageBreak/>
        <w:drawing>
          <wp:inline distT="0" distB="0" distL="0" distR="0" wp14:anchorId="263D0612" wp14:editId="0E1EB07E">
            <wp:extent cx="5580000" cy="8188673"/>
            <wp:effectExtent l="0" t="0" r="0" b="0"/>
            <wp:docPr id="19" name="Picture 18" descr="Figure 18 shows Gladstone: dredging period (133 days) total sedimentation and bottom thickness, Model Case 2. See Results and Discussion – Port of Gladstone-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Gladstone_Page_11.jpg"/>
                    <pic:cNvPicPr/>
                  </pic:nvPicPr>
                  <pic:blipFill>
                    <a:blip r:embed="rId62" cstate="print"/>
                    <a:srcRect/>
                    <a:stretch>
                      <a:fillRect/>
                    </a:stretch>
                  </pic:blipFill>
                  <pic:spPr>
                    <a:xfrm>
                      <a:off x="0" y="0"/>
                      <a:ext cx="5580000" cy="8188673"/>
                    </a:xfrm>
                    <a:prstGeom prst="rect">
                      <a:avLst/>
                    </a:prstGeom>
                  </pic:spPr>
                </pic:pic>
              </a:graphicData>
            </a:graphic>
          </wp:inline>
        </w:drawing>
      </w:r>
    </w:p>
    <w:p w:rsidR="00201AAF" w:rsidRPr="009F3BDC" w:rsidRDefault="00201AAF" w:rsidP="00201AAF">
      <w:pPr>
        <w:pStyle w:val="Caption"/>
      </w:pPr>
      <w:bookmarkStart w:id="104" w:name="_Ref354693390"/>
      <w:bookmarkStart w:id="105" w:name="_Toc360693976"/>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18</w:t>
      </w:r>
      <w:r w:rsidR="00B66293" w:rsidRPr="009F3BDC">
        <w:rPr>
          <w:b/>
          <w:noProof/>
        </w:rPr>
        <w:fldChar w:fldCharType="end"/>
      </w:r>
      <w:bookmarkEnd w:id="104"/>
      <w:r w:rsidRPr="009F3BDC">
        <w:t>.</w:t>
      </w:r>
      <w:r w:rsidR="001F7F3A" w:rsidRPr="009F3BDC">
        <w:t xml:space="preserve"> </w:t>
      </w:r>
      <w:r w:rsidR="00AC1EC2" w:rsidRPr="009F3BDC">
        <w:t>Gladstone: dredging period (133 days) total sedimentation and bottom thickness, Model Case 2.</w:t>
      </w:r>
      <w:bookmarkEnd w:id="105"/>
    </w:p>
    <w:p w:rsidR="00201AAF" w:rsidRPr="009F3BDC" w:rsidRDefault="00201AAF" w:rsidP="00201AAF">
      <w:pPr>
        <w:pStyle w:val="Para0"/>
        <w:rPr>
          <w:lang w:val="en-AU"/>
        </w:rPr>
      </w:pPr>
      <w:r w:rsidRPr="009F3BDC">
        <w:rPr>
          <w:lang w:val="en-AU"/>
        </w:rPr>
        <w:br w:type="page"/>
      </w:r>
    </w:p>
    <w:p w:rsidR="00201AAF" w:rsidRPr="009F3BDC" w:rsidRDefault="0018321E" w:rsidP="00201AAF">
      <w:pPr>
        <w:pStyle w:val="Caption"/>
      </w:pPr>
      <w:r>
        <w:rPr>
          <w:noProof/>
          <w:lang w:eastAsia="en-AU"/>
        </w:rPr>
        <w:lastRenderedPageBreak/>
        <w:drawing>
          <wp:inline distT="0" distB="0" distL="0" distR="0" wp14:anchorId="4A657DFB" wp14:editId="329EE678">
            <wp:extent cx="5580000" cy="8171213"/>
            <wp:effectExtent l="0" t="0" r="0" b="0"/>
            <wp:docPr id="20" name="Picture 19" descr="Figure 19 shows Gladstone: dredging period (133 days) total sedimentation and bottom thickness, Model Case 3. See Results and Discussion – Port of Gladstone-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Gladstone_Page_12.jpg"/>
                    <pic:cNvPicPr/>
                  </pic:nvPicPr>
                  <pic:blipFill>
                    <a:blip r:embed="rId63" cstate="print"/>
                    <a:srcRect/>
                    <a:stretch>
                      <a:fillRect/>
                    </a:stretch>
                  </pic:blipFill>
                  <pic:spPr>
                    <a:xfrm>
                      <a:off x="0" y="0"/>
                      <a:ext cx="5580000" cy="8171213"/>
                    </a:xfrm>
                    <a:prstGeom prst="rect">
                      <a:avLst/>
                    </a:prstGeom>
                  </pic:spPr>
                </pic:pic>
              </a:graphicData>
            </a:graphic>
          </wp:inline>
        </w:drawing>
      </w:r>
    </w:p>
    <w:p w:rsidR="00201AAF" w:rsidRPr="009F3BDC" w:rsidRDefault="00201AAF" w:rsidP="00201AAF">
      <w:pPr>
        <w:pStyle w:val="Caption"/>
      </w:pPr>
      <w:bookmarkStart w:id="106" w:name="_Ref354693392"/>
      <w:bookmarkStart w:id="107" w:name="_Toc360693977"/>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19</w:t>
      </w:r>
      <w:r w:rsidR="00B66293" w:rsidRPr="009F3BDC">
        <w:rPr>
          <w:b/>
          <w:noProof/>
        </w:rPr>
        <w:fldChar w:fldCharType="end"/>
      </w:r>
      <w:bookmarkEnd w:id="106"/>
      <w:r w:rsidRPr="009F3BDC">
        <w:t>.</w:t>
      </w:r>
      <w:r w:rsidR="001F7F3A" w:rsidRPr="009F3BDC">
        <w:t xml:space="preserve"> </w:t>
      </w:r>
      <w:r w:rsidR="00AC1EC2" w:rsidRPr="009F3BDC">
        <w:t>Gladstone: dredging period (133 days) total sedimentation and bottom thickness, Model Case 3.</w:t>
      </w:r>
      <w:bookmarkEnd w:id="107"/>
    </w:p>
    <w:p w:rsidR="00201AAF" w:rsidRPr="009F3BDC" w:rsidRDefault="00201AAF">
      <w:pPr>
        <w:spacing w:after="0" w:line="240" w:lineRule="auto"/>
        <w:rPr>
          <w:rFonts w:ascii="Arial" w:hAnsi="Arial"/>
          <w:highlight w:val="yellow"/>
          <w:lang w:val="en-AU"/>
        </w:rPr>
      </w:pPr>
      <w:r w:rsidRPr="009F3BDC">
        <w:rPr>
          <w:highlight w:val="yellow"/>
          <w:lang w:val="en-AU"/>
        </w:rPr>
        <w:br w:type="page"/>
      </w:r>
    </w:p>
    <w:p w:rsidR="00201AAF" w:rsidRPr="009F3BDC" w:rsidRDefault="0018321E" w:rsidP="00201AAF">
      <w:pPr>
        <w:pStyle w:val="Para0"/>
        <w:rPr>
          <w:highlight w:val="yellow"/>
          <w:lang w:val="en-AU"/>
        </w:rPr>
      </w:pPr>
      <w:r>
        <w:rPr>
          <w:noProof/>
          <w:lang w:val="en-AU" w:eastAsia="en-AU"/>
        </w:rPr>
        <w:lastRenderedPageBreak/>
        <w:drawing>
          <wp:inline distT="0" distB="0" distL="0" distR="0" wp14:anchorId="14FC4CBC" wp14:editId="2E18722F">
            <wp:extent cx="5580000" cy="8171213"/>
            <wp:effectExtent l="0" t="0" r="0" b="0"/>
            <wp:docPr id="21" name="Picture 20" descr="Figure 20 shows Gladstone: long-term total (12 months) total sedimentation and bottom thickness, Model Case 1. See Results and Discussion – Port of Gladstone-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Gladstone_Page_13.jpg"/>
                    <pic:cNvPicPr/>
                  </pic:nvPicPr>
                  <pic:blipFill>
                    <a:blip r:embed="rId64" cstate="print"/>
                    <a:srcRect/>
                    <a:stretch>
                      <a:fillRect/>
                    </a:stretch>
                  </pic:blipFill>
                  <pic:spPr>
                    <a:xfrm>
                      <a:off x="0" y="0"/>
                      <a:ext cx="5580000" cy="8171213"/>
                    </a:xfrm>
                    <a:prstGeom prst="rect">
                      <a:avLst/>
                    </a:prstGeom>
                  </pic:spPr>
                </pic:pic>
              </a:graphicData>
            </a:graphic>
          </wp:inline>
        </w:drawing>
      </w:r>
    </w:p>
    <w:p w:rsidR="00201AAF" w:rsidRPr="009F3BDC" w:rsidRDefault="00201AAF" w:rsidP="00201AAF">
      <w:pPr>
        <w:pStyle w:val="Caption"/>
      </w:pPr>
      <w:bookmarkStart w:id="108" w:name="_Ref354693394"/>
      <w:bookmarkStart w:id="109" w:name="_Toc360693978"/>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20</w:t>
      </w:r>
      <w:r w:rsidR="00B66293" w:rsidRPr="009F3BDC">
        <w:rPr>
          <w:b/>
          <w:noProof/>
        </w:rPr>
        <w:fldChar w:fldCharType="end"/>
      </w:r>
      <w:bookmarkEnd w:id="108"/>
      <w:r w:rsidRPr="009F3BDC">
        <w:t>.</w:t>
      </w:r>
      <w:r w:rsidR="001F7F3A" w:rsidRPr="009F3BDC">
        <w:t xml:space="preserve"> </w:t>
      </w:r>
      <w:r w:rsidR="00AC1EC2" w:rsidRPr="009F3BDC">
        <w:t>Gladstone: long-term (12 months) total sedimentation and bottom thickness, Model Case 1.</w:t>
      </w:r>
      <w:bookmarkEnd w:id="109"/>
    </w:p>
    <w:p w:rsidR="00201AAF" w:rsidRPr="009F3BDC" w:rsidRDefault="00201AAF" w:rsidP="00201AAF">
      <w:pPr>
        <w:pStyle w:val="Para0"/>
        <w:rPr>
          <w:lang w:val="en-AU"/>
        </w:rPr>
      </w:pPr>
      <w:r w:rsidRPr="009F3BDC">
        <w:rPr>
          <w:lang w:val="en-AU"/>
        </w:rPr>
        <w:br w:type="page"/>
      </w:r>
    </w:p>
    <w:p w:rsidR="00201AAF" w:rsidRPr="009F3BDC" w:rsidRDefault="0018321E" w:rsidP="00201AAF">
      <w:pPr>
        <w:pStyle w:val="Caption"/>
      </w:pPr>
      <w:r>
        <w:rPr>
          <w:noProof/>
          <w:lang w:eastAsia="en-AU"/>
        </w:rPr>
        <w:lastRenderedPageBreak/>
        <w:drawing>
          <wp:inline distT="0" distB="0" distL="0" distR="0" wp14:anchorId="7AE13D27" wp14:editId="2DF3F755">
            <wp:extent cx="5580000" cy="8188673"/>
            <wp:effectExtent l="0" t="0" r="0" b="0"/>
            <wp:docPr id="22" name="Picture 21" descr="Figure 21 shows Gladstone: long-term (12 months) total sedimentation and bottom thickness, Model Case 2. See Results and Discussion – Port of Gladstone-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Gladstone_Page_14.jpg"/>
                    <pic:cNvPicPr/>
                  </pic:nvPicPr>
                  <pic:blipFill>
                    <a:blip r:embed="rId65" cstate="print"/>
                    <a:srcRect/>
                    <a:stretch>
                      <a:fillRect/>
                    </a:stretch>
                  </pic:blipFill>
                  <pic:spPr>
                    <a:xfrm>
                      <a:off x="0" y="0"/>
                      <a:ext cx="5580000" cy="8188673"/>
                    </a:xfrm>
                    <a:prstGeom prst="rect">
                      <a:avLst/>
                    </a:prstGeom>
                  </pic:spPr>
                </pic:pic>
              </a:graphicData>
            </a:graphic>
          </wp:inline>
        </w:drawing>
      </w:r>
    </w:p>
    <w:p w:rsidR="00201AAF" w:rsidRPr="009F3BDC" w:rsidRDefault="00201AAF" w:rsidP="0018321E">
      <w:pPr>
        <w:pStyle w:val="Caption"/>
      </w:pPr>
      <w:bookmarkStart w:id="110" w:name="_Ref354693397"/>
      <w:bookmarkStart w:id="111" w:name="_Toc360693979"/>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21</w:t>
      </w:r>
      <w:r w:rsidR="00B66293" w:rsidRPr="009F3BDC">
        <w:rPr>
          <w:b/>
          <w:noProof/>
        </w:rPr>
        <w:fldChar w:fldCharType="end"/>
      </w:r>
      <w:bookmarkEnd w:id="110"/>
      <w:r w:rsidRPr="009F3BDC">
        <w:t>.</w:t>
      </w:r>
      <w:r w:rsidR="001F7F3A" w:rsidRPr="009F3BDC">
        <w:t xml:space="preserve"> </w:t>
      </w:r>
      <w:r w:rsidR="00AC1EC2" w:rsidRPr="009F3BDC">
        <w:t>Gladstone: long-term (12 months) total sedimentation and bottom thickness, Model Case 2.</w:t>
      </w:r>
      <w:bookmarkEnd w:id="111"/>
    </w:p>
    <w:p w:rsidR="00201AAF" w:rsidRPr="009F3BDC" w:rsidRDefault="00201AAF" w:rsidP="00201AAF">
      <w:pPr>
        <w:pStyle w:val="Para0"/>
        <w:rPr>
          <w:lang w:val="en-AU"/>
        </w:rPr>
      </w:pPr>
      <w:r w:rsidRPr="009F3BDC">
        <w:rPr>
          <w:lang w:val="en-AU"/>
        </w:rPr>
        <w:br w:type="page"/>
      </w:r>
    </w:p>
    <w:p w:rsidR="00201AAF" w:rsidRPr="009F3BDC" w:rsidRDefault="0018321E" w:rsidP="00201AAF">
      <w:pPr>
        <w:pStyle w:val="Para0"/>
        <w:rPr>
          <w:lang w:val="en-AU"/>
        </w:rPr>
      </w:pPr>
      <w:r>
        <w:rPr>
          <w:noProof/>
          <w:lang w:val="en-AU" w:eastAsia="en-AU"/>
        </w:rPr>
        <w:lastRenderedPageBreak/>
        <w:drawing>
          <wp:inline distT="0" distB="0" distL="0" distR="0" wp14:anchorId="03643C98" wp14:editId="377535FD">
            <wp:extent cx="5580000" cy="8171213"/>
            <wp:effectExtent l="0" t="0" r="0" b="0"/>
            <wp:docPr id="23" name="Picture 22" descr="Figure 22  - Gladstone: long-term (12 months) total sedimentation and bottom thickness, Model Case 3. See Results and Discussion – Port of Gladstone-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Gladstone_Page_15.jpg"/>
                    <pic:cNvPicPr/>
                  </pic:nvPicPr>
                  <pic:blipFill>
                    <a:blip r:embed="rId66" cstate="print"/>
                    <a:srcRect/>
                    <a:stretch>
                      <a:fillRect/>
                    </a:stretch>
                  </pic:blipFill>
                  <pic:spPr>
                    <a:xfrm>
                      <a:off x="0" y="0"/>
                      <a:ext cx="5580000" cy="8171213"/>
                    </a:xfrm>
                    <a:prstGeom prst="rect">
                      <a:avLst/>
                    </a:prstGeom>
                  </pic:spPr>
                </pic:pic>
              </a:graphicData>
            </a:graphic>
          </wp:inline>
        </w:drawing>
      </w:r>
    </w:p>
    <w:p w:rsidR="00201AAF" w:rsidRPr="009F3BDC" w:rsidRDefault="00201AAF" w:rsidP="00201AAF">
      <w:pPr>
        <w:pStyle w:val="Caption"/>
      </w:pPr>
      <w:bookmarkStart w:id="112" w:name="_Ref354693398"/>
      <w:bookmarkStart w:id="113" w:name="_Toc360693980"/>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22</w:t>
      </w:r>
      <w:r w:rsidR="00B66293" w:rsidRPr="009F3BDC">
        <w:rPr>
          <w:b/>
          <w:noProof/>
        </w:rPr>
        <w:fldChar w:fldCharType="end"/>
      </w:r>
      <w:bookmarkEnd w:id="112"/>
      <w:r w:rsidRPr="009F3BDC">
        <w:t>.</w:t>
      </w:r>
      <w:r w:rsidR="001F7F3A" w:rsidRPr="009F3BDC">
        <w:t xml:space="preserve"> </w:t>
      </w:r>
      <w:r w:rsidR="00AC1EC2" w:rsidRPr="009F3BDC">
        <w:t>Gladstone: long-term (12 months) total sedimentation and bottom thickness, Model Case 3.</w:t>
      </w:r>
      <w:bookmarkEnd w:id="113"/>
    </w:p>
    <w:bookmarkEnd w:id="83"/>
    <w:p w:rsidR="009A4B48" w:rsidRPr="009F3BDC" w:rsidRDefault="009A4B48" w:rsidP="007856A2">
      <w:pPr>
        <w:pStyle w:val="Para0"/>
        <w:rPr>
          <w:lang w:val="en-AU"/>
        </w:rPr>
      </w:pPr>
      <w:r w:rsidRPr="009F3BDC">
        <w:rPr>
          <w:lang w:val="en-AU"/>
        </w:rPr>
        <w:br w:type="page"/>
      </w:r>
    </w:p>
    <w:p w:rsidR="003B6F31" w:rsidRPr="009F3BDC" w:rsidRDefault="003B6F31" w:rsidP="003B6F31">
      <w:pPr>
        <w:pStyle w:val="Heading3"/>
        <w:rPr>
          <w:lang w:val="en-AU"/>
        </w:rPr>
      </w:pPr>
      <w:bookmarkStart w:id="114" w:name="_Toc342476863"/>
      <w:bookmarkStart w:id="115" w:name="_Toc361930674"/>
      <w:r w:rsidRPr="009F3BDC">
        <w:rPr>
          <w:lang w:val="en-AU"/>
        </w:rPr>
        <w:lastRenderedPageBreak/>
        <w:t>Risk Assessment</w:t>
      </w:r>
      <w:bookmarkEnd w:id="114"/>
      <w:bookmarkEnd w:id="115"/>
    </w:p>
    <w:p w:rsidR="000677C4" w:rsidRDefault="000677C4" w:rsidP="00083CE7">
      <w:pPr>
        <w:pStyle w:val="Para0"/>
        <w:rPr>
          <w:lang w:val="en-AU"/>
        </w:rPr>
      </w:pPr>
      <w:r w:rsidRPr="000677C4">
        <w:rPr>
          <w:lang w:val="en-AU"/>
        </w:rPr>
        <w:t xml:space="preserve">The results of the risk assessment are presented in </w:t>
      </w:r>
      <w:r w:rsidR="009C3707" w:rsidRPr="009C3707">
        <w:fldChar w:fldCharType="begin"/>
      </w:r>
      <w:r w:rsidR="009C3707" w:rsidRPr="009C3707">
        <w:instrText xml:space="preserve"> REF  _Ref342420874 \* Lower \h  \* MERGEFORMAT </w:instrText>
      </w:r>
      <w:r w:rsidR="009C3707" w:rsidRPr="009C3707">
        <w:fldChar w:fldCharType="separate"/>
      </w:r>
      <w:r w:rsidR="00E2599D" w:rsidRPr="00E2599D">
        <w:t xml:space="preserve">table </w:t>
      </w:r>
      <w:r w:rsidR="00E2599D" w:rsidRPr="00E2599D">
        <w:rPr>
          <w:noProof/>
        </w:rPr>
        <w:t>9</w:t>
      </w:r>
      <w:r w:rsidR="009C3707" w:rsidRPr="009C3707">
        <w:fldChar w:fldCharType="end"/>
      </w:r>
      <w:r w:rsidRPr="000677C4">
        <w:rPr>
          <w:lang w:val="en-AU"/>
        </w:rPr>
        <w:t xml:space="preserve">. Suspended sediment plumes posed a medium risk to coral reefs at Rundle Reef and Bass Shoal for Model Cases 1 and 2, given the predicted levels of TSS. However, environmental risk related to sensitive receptors from elevated TSS was assessed to be low for Model Case 3, due to the predicted turbidity plume being located slightly east of reef receptors. The risk to non-General Use </w:t>
      </w:r>
      <w:r w:rsidR="00BE16E6">
        <w:rPr>
          <w:lang w:val="en-AU"/>
        </w:rPr>
        <w:t>Z</w:t>
      </w:r>
      <w:r w:rsidRPr="000677C4">
        <w:rPr>
          <w:lang w:val="en-AU"/>
        </w:rPr>
        <w:t>ones for Model Case 2 was also assessed to be medium, with Model Cases 1 and 3 assessed to be low.</w:t>
      </w:r>
    </w:p>
    <w:p w:rsidR="00083CE7" w:rsidRPr="009F3BDC" w:rsidRDefault="00083CE7" w:rsidP="00083CE7">
      <w:pPr>
        <w:pStyle w:val="Para0"/>
        <w:rPr>
          <w:lang w:val="en-AU"/>
        </w:rPr>
      </w:pPr>
      <w:r w:rsidRPr="009F3BDC">
        <w:rPr>
          <w:lang w:val="en-AU"/>
        </w:rPr>
        <w:t>The model did not predict sustained (50</w:t>
      </w:r>
      <w:r w:rsidRPr="009F3BDC">
        <w:rPr>
          <w:vertAlign w:val="superscript"/>
          <w:lang w:val="en-AU"/>
        </w:rPr>
        <w:t>th</w:t>
      </w:r>
      <w:r w:rsidRPr="009F3BDC">
        <w:rPr>
          <w:lang w:val="en-AU"/>
        </w:rPr>
        <w:t xml:space="preserve"> percentile) increases in sedimentation rate for any of the model cases. Infrequent (95</w:t>
      </w:r>
      <w:r w:rsidRPr="009F3BDC">
        <w:rPr>
          <w:vertAlign w:val="superscript"/>
          <w:lang w:val="en-AU"/>
        </w:rPr>
        <w:t>th</w:t>
      </w:r>
      <w:r w:rsidRPr="009F3BDC">
        <w:rPr>
          <w:lang w:val="en-AU"/>
        </w:rPr>
        <w:t xml:space="preserve"> percentile) episodes of high sedimentation were predicted along the coast north of Gladstone, including the Keppel Islands. Some medium risks have therefore been identified for coral reefs, FHAs and </w:t>
      </w:r>
      <w:r w:rsidR="0067681B">
        <w:rPr>
          <w:lang w:val="en-AU"/>
        </w:rPr>
        <w:t>n</w:t>
      </w:r>
      <w:r w:rsidRPr="009F3BDC">
        <w:rPr>
          <w:lang w:val="en-AU"/>
        </w:rPr>
        <w:t xml:space="preserve">on-General Use Zones. However, environmental risk was not assessed to vary </w:t>
      </w:r>
      <w:r w:rsidR="006F442C" w:rsidRPr="009F3BDC">
        <w:rPr>
          <w:lang w:val="en-AU"/>
        </w:rPr>
        <w:t>considerably</w:t>
      </w:r>
      <w:r w:rsidRPr="009F3BDC">
        <w:rPr>
          <w:lang w:val="en-AU"/>
        </w:rPr>
        <w:t xml:space="preserve"> among model cases, as modelling predicted similar sedimentation rates for all three model cases in FHAs, areas zoned </w:t>
      </w:r>
      <w:r w:rsidR="0067681B">
        <w:rPr>
          <w:lang w:val="en-AU"/>
        </w:rPr>
        <w:t>n</w:t>
      </w:r>
      <w:r w:rsidRPr="009F3BDC">
        <w:rPr>
          <w:lang w:val="en-AU"/>
        </w:rPr>
        <w:t>on-General Use and at locations comprising coral habitats</w:t>
      </w:r>
      <w:r w:rsidR="00405D9B">
        <w:rPr>
          <w:lang w:val="en-AU"/>
        </w:rPr>
        <w:t xml:space="preserve">. </w:t>
      </w:r>
    </w:p>
    <w:p w:rsidR="00083CE7" w:rsidRPr="009F3BDC" w:rsidRDefault="00083CE7" w:rsidP="00083CE7">
      <w:pPr>
        <w:pStyle w:val="Para0"/>
        <w:rPr>
          <w:lang w:val="en-AU"/>
        </w:rPr>
      </w:pPr>
      <w:r w:rsidRPr="009F3BDC">
        <w:rPr>
          <w:lang w:val="en-AU"/>
        </w:rPr>
        <w:t>The predicted accumulation of sediment (total sedimentation) was also similar for all three model cases</w:t>
      </w:r>
      <w:r w:rsidR="00405D9B">
        <w:rPr>
          <w:lang w:val="en-AU"/>
        </w:rPr>
        <w:t xml:space="preserve">. </w:t>
      </w:r>
      <w:r w:rsidRPr="009F3BDC">
        <w:rPr>
          <w:lang w:val="en-AU"/>
        </w:rPr>
        <w:t xml:space="preserve">The primary differences during the dredging </w:t>
      </w:r>
      <w:r w:rsidR="000677C4">
        <w:rPr>
          <w:lang w:val="en-AU"/>
        </w:rPr>
        <w:t xml:space="preserve">period </w:t>
      </w:r>
      <w:r w:rsidRPr="009F3BDC">
        <w:rPr>
          <w:lang w:val="en-AU"/>
        </w:rPr>
        <w:t>were sediment accumulation along coastal areas north of Yeppoon (88 km north-west of Model Case</w:t>
      </w:r>
      <w:r w:rsidR="00D105A6">
        <w:rPr>
          <w:lang w:val="en-AU"/>
        </w:rPr>
        <w:t xml:space="preserve"> </w:t>
      </w:r>
      <w:r w:rsidRPr="009F3BDC">
        <w:rPr>
          <w:lang w:val="en-AU"/>
        </w:rPr>
        <w:t>3) for Model Cases 2 and 3, and the accumulation of sediments at Facing Island and southern sections of Curtis Island for Model Case 1. Over 12 months, the model predicts less sediment accumulation along the coast from Yeppoon to north of Corio Bay for Model Case 1 compared to Model Cases 2 and 3; this may reflect the time scale of sediment transport rather than longer-term outcomes, i.e. if the model was run for a longer period the results would likely show less deposition for Model Cases 1 and 2 because sediment would move past the domain boundary, while sediment from Model Case 3 would reach the coast north of Yeppoon.</w:t>
      </w:r>
    </w:p>
    <w:p w:rsidR="00083CE7" w:rsidRPr="009F3BDC" w:rsidRDefault="00083CE7" w:rsidP="00083CE7">
      <w:pPr>
        <w:pStyle w:val="Para0"/>
        <w:rPr>
          <w:lang w:val="en-AU"/>
        </w:rPr>
      </w:pPr>
      <w:r w:rsidRPr="009F3BDC">
        <w:rPr>
          <w:lang w:val="en-AU"/>
        </w:rPr>
        <w:t xml:space="preserve">These results reflect the repeated settlement and resuspension of sediments until they arrive at natural depositional environments, where bed shear-stress is relatively low and sediments transported from elsewhere in the Great Barrier Reef lagoon are ultimately deposited until remobilised by extreme events. The large distances over which sedimentation was predicted should be interpreted with some caution when considering the potential </w:t>
      </w:r>
      <w:r w:rsidR="000677C4">
        <w:rPr>
          <w:lang w:val="en-AU"/>
        </w:rPr>
        <w:t>risk for</w:t>
      </w:r>
      <w:r w:rsidRPr="009F3BDC">
        <w:rPr>
          <w:lang w:val="en-AU"/>
        </w:rPr>
        <w:t xml:space="preserve"> sensitive receptors, particularly given that other sources of large quantities of sediments, in particular the Fitzroy River (50 km west of Model Case 3), are present in the Gladstone region and are located closer to the sensitive receptors in the Keppel Islands. The large volumes of sediment input to Keppel Bay by the Fitzroy are exported to the Great Barrier Reef lagoon (Margvelashvili et al. 2006). </w:t>
      </w:r>
    </w:p>
    <w:p w:rsidR="00083CE7" w:rsidRPr="009F3BDC" w:rsidRDefault="00083CE7" w:rsidP="00083CE7">
      <w:pPr>
        <w:pStyle w:val="Para0"/>
        <w:rPr>
          <w:lang w:val="en-AU"/>
        </w:rPr>
      </w:pPr>
      <w:r w:rsidRPr="009F3BDC">
        <w:rPr>
          <w:lang w:val="en-AU"/>
        </w:rPr>
        <w:t xml:space="preserve">In summary, the three modelled material placement sites at Gladstone have similar </w:t>
      </w:r>
      <w:r w:rsidR="00CF4BA9">
        <w:rPr>
          <w:lang w:val="en-AU"/>
        </w:rPr>
        <w:t>distribution</w:t>
      </w:r>
      <w:r w:rsidR="00BE16E6">
        <w:rPr>
          <w:lang w:val="en-AU"/>
        </w:rPr>
        <w:t xml:space="preserve"> </w:t>
      </w:r>
      <w:r w:rsidRPr="009F3BDC">
        <w:rPr>
          <w:lang w:val="en-AU"/>
        </w:rPr>
        <w:t xml:space="preserve">patterns of </w:t>
      </w:r>
      <w:r w:rsidR="00BE16E6">
        <w:rPr>
          <w:lang w:val="en-AU"/>
        </w:rPr>
        <w:t>TSS,</w:t>
      </w:r>
      <w:r w:rsidRPr="009F3BDC">
        <w:rPr>
          <w:lang w:val="en-AU"/>
        </w:rPr>
        <w:t xml:space="preserve"> </w:t>
      </w:r>
      <w:r w:rsidR="00BE16E6">
        <w:rPr>
          <w:lang w:val="en-AU"/>
        </w:rPr>
        <w:t xml:space="preserve">sedimentation rate, and total sedimentation in the short and long </w:t>
      </w:r>
      <w:r w:rsidRPr="009F3BDC">
        <w:rPr>
          <w:lang w:val="en-AU"/>
        </w:rPr>
        <w:t xml:space="preserve">term. While differences among the three sites are subtle, Model Case 1 is assessed to pose the lowest risk to sensitive receptors in the Gladstone region, in part by virtue of its location farthest south and therefore at the greatest distance from sensitive coral reef receptors. Risks associated with the modelled material placement scenarios were assessed as low to medium, in part informed by consideration of the natural depositional environments </w:t>
      </w:r>
      <w:r w:rsidR="00BE16E6">
        <w:rPr>
          <w:lang w:val="en-AU"/>
        </w:rPr>
        <w:t>where</w:t>
      </w:r>
      <w:r w:rsidRPr="009F3BDC">
        <w:rPr>
          <w:lang w:val="en-AU"/>
        </w:rPr>
        <w:t xml:space="preserve"> sediment </w:t>
      </w:r>
      <w:r w:rsidR="00BE16E6">
        <w:rPr>
          <w:lang w:val="en-AU"/>
        </w:rPr>
        <w:t xml:space="preserve">deposition </w:t>
      </w:r>
      <w:r w:rsidRPr="009F3BDC">
        <w:rPr>
          <w:lang w:val="en-AU"/>
        </w:rPr>
        <w:t>is predicted</w:t>
      </w:r>
      <w:r w:rsidR="00BE16E6">
        <w:rPr>
          <w:lang w:val="en-AU"/>
        </w:rPr>
        <w:t>.</w:t>
      </w:r>
      <w:r w:rsidRPr="009F3BDC">
        <w:rPr>
          <w:lang w:val="en-AU"/>
        </w:rPr>
        <w:t xml:space="preserve"> </w:t>
      </w:r>
    </w:p>
    <w:p w:rsidR="002A2000" w:rsidRPr="009F3BDC" w:rsidRDefault="002A2000" w:rsidP="002A2000">
      <w:pPr>
        <w:pStyle w:val="Para0"/>
        <w:rPr>
          <w:lang w:val="en-AU"/>
        </w:rPr>
      </w:pPr>
      <w:r w:rsidRPr="009F3BDC">
        <w:rPr>
          <w:lang w:val="en-AU"/>
        </w:rPr>
        <w:t xml:space="preserve">The results of the risk assessment are presented in </w:t>
      </w:r>
      <w:r w:rsidR="009C3707" w:rsidRPr="009C3707">
        <w:fldChar w:fldCharType="begin"/>
      </w:r>
      <w:r w:rsidR="009C3707" w:rsidRPr="009C3707">
        <w:instrText xml:space="preserve"> REF  _Ref342420934 \* Lower \h  \* MERGEFORMAT </w:instrText>
      </w:r>
      <w:r w:rsidR="009C3707" w:rsidRPr="009C3707">
        <w:fldChar w:fldCharType="separate"/>
      </w:r>
      <w:r w:rsidR="00E2599D" w:rsidRPr="00E2599D">
        <w:t xml:space="preserve">table </w:t>
      </w:r>
      <w:r w:rsidR="00E2599D" w:rsidRPr="00E2599D">
        <w:rPr>
          <w:noProof/>
        </w:rPr>
        <w:t>10</w:t>
      </w:r>
      <w:r w:rsidR="009C3707" w:rsidRPr="009C3707">
        <w:fldChar w:fldCharType="end"/>
      </w:r>
      <w:r w:rsidRPr="009F3BDC">
        <w:rPr>
          <w:lang w:val="en-AU"/>
        </w:rPr>
        <w:t>.</w:t>
      </w:r>
    </w:p>
    <w:p w:rsidR="002A2000" w:rsidRPr="009F3BDC" w:rsidRDefault="002A2000">
      <w:pPr>
        <w:spacing w:after="0" w:line="240" w:lineRule="auto"/>
        <w:rPr>
          <w:rFonts w:ascii="Arial" w:hAnsi="Arial"/>
          <w:lang w:val="en-AU"/>
        </w:rPr>
      </w:pPr>
      <w:r w:rsidRPr="009F3BDC">
        <w:rPr>
          <w:lang w:val="en-AU"/>
        </w:rPr>
        <w:br w:type="page"/>
      </w:r>
    </w:p>
    <w:p w:rsidR="00494DAE" w:rsidRPr="009F3BDC" w:rsidRDefault="00494DAE" w:rsidP="006A1968">
      <w:pPr>
        <w:pStyle w:val="Para0"/>
        <w:rPr>
          <w:lang w:val="en-AU"/>
        </w:rPr>
        <w:sectPr w:rsidR="00494DAE" w:rsidRPr="009F3BDC" w:rsidSect="007E0E9D">
          <w:pgSz w:w="11907" w:h="16840" w:code="9"/>
          <w:pgMar w:top="1418" w:right="1701" w:bottom="1418" w:left="1701" w:header="567" w:footer="567" w:gutter="0"/>
          <w:cols w:space="720"/>
          <w:formProt w:val="0"/>
          <w:docGrid w:linePitch="299"/>
        </w:sectPr>
      </w:pPr>
    </w:p>
    <w:p w:rsidR="006A1968" w:rsidRPr="009F3BDC" w:rsidRDefault="00882E8C" w:rsidP="00037D27">
      <w:pPr>
        <w:pStyle w:val="Caption"/>
      </w:pPr>
      <w:bookmarkStart w:id="116" w:name="_Ref342420934"/>
      <w:bookmarkStart w:id="117" w:name="_Toc360694072"/>
      <w:r w:rsidRPr="009F3BDC">
        <w:rPr>
          <w:b/>
        </w:rPr>
        <w:lastRenderedPageBreak/>
        <w:t xml:space="preserve">Table </w:t>
      </w:r>
      <w:r w:rsidR="00B66293" w:rsidRPr="009F3BDC">
        <w:rPr>
          <w:b/>
        </w:rPr>
        <w:fldChar w:fldCharType="begin"/>
      </w:r>
      <w:r w:rsidR="0005110D" w:rsidRPr="009F3BDC">
        <w:rPr>
          <w:b/>
        </w:rPr>
        <w:instrText xml:space="preserve"> SEQ Table \* ARABIC </w:instrText>
      </w:r>
      <w:r w:rsidR="00B66293" w:rsidRPr="009F3BDC">
        <w:rPr>
          <w:b/>
        </w:rPr>
        <w:fldChar w:fldCharType="separate"/>
      </w:r>
      <w:r w:rsidR="00E2599D">
        <w:rPr>
          <w:b/>
          <w:noProof/>
        </w:rPr>
        <w:t>10</w:t>
      </w:r>
      <w:r w:rsidR="00B66293" w:rsidRPr="009F3BDC">
        <w:rPr>
          <w:b/>
        </w:rPr>
        <w:fldChar w:fldCharType="end"/>
      </w:r>
      <w:bookmarkEnd w:id="116"/>
      <w:r w:rsidRPr="009F3BDC">
        <w:rPr>
          <w:b/>
        </w:rPr>
        <w:t>.</w:t>
      </w:r>
      <w:r w:rsidR="00D105A6">
        <w:rPr>
          <w:b/>
        </w:rPr>
        <w:t xml:space="preserve"> </w:t>
      </w:r>
      <w:r w:rsidR="00083CE7" w:rsidRPr="009F3BDC">
        <w:t>Comparative risk assessment for the Port of Gladstone based on modelling results (</w:t>
      </w:r>
      <w:r w:rsidR="00E64973" w:rsidRPr="00E64973">
        <w:fldChar w:fldCharType="begin"/>
      </w:r>
      <w:r w:rsidR="00E64973" w:rsidRPr="00E64973">
        <w:instrText xml:space="preserve"> REF  _Ref354560554 \* Lower \h  \* MERGEFORMAT </w:instrText>
      </w:r>
      <w:r w:rsidR="00E64973" w:rsidRPr="00E64973">
        <w:fldChar w:fldCharType="separate"/>
      </w:r>
      <w:r w:rsidR="00E2599D" w:rsidRPr="00E2599D">
        <w:t xml:space="preserve">figure </w:t>
      </w:r>
      <w:r w:rsidR="00E2599D" w:rsidRPr="00E2599D">
        <w:rPr>
          <w:noProof/>
        </w:rPr>
        <w:t>8</w:t>
      </w:r>
      <w:r w:rsidR="00E64973" w:rsidRPr="00E64973">
        <w:fldChar w:fldCharType="end"/>
      </w:r>
      <w:r w:rsidR="00083CE7" w:rsidRPr="00E64973">
        <w:t xml:space="preserve"> </w:t>
      </w:r>
      <w:r w:rsidR="00083CE7" w:rsidRPr="009F3BDC">
        <w:t xml:space="preserve">to </w:t>
      </w:r>
      <w:r w:rsidR="00E64973" w:rsidRPr="00E64973">
        <w:fldChar w:fldCharType="begin"/>
      </w:r>
      <w:r w:rsidR="00E64973" w:rsidRPr="00E64973">
        <w:instrText xml:space="preserve"> REF  _Ref354693398 \* Lower \h  \* MERGEFORMAT </w:instrText>
      </w:r>
      <w:r w:rsidR="00E64973" w:rsidRPr="00E64973">
        <w:fldChar w:fldCharType="separate"/>
      </w:r>
      <w:r w:rsidR="00E2599D" w:rsidRPr="00E2599D">
        <w:t xml:space="preserve">figure </w:t>
      </w:r>
      <w:r w:rsidR="00E2599D" w:rsidRPr="00E2599D">
        <w:rPr>
          <w:noProof/>
        </w:rPr>
        <w:t>22</w:t>
      </w:r>
      <w:r w:rsidR="00E64973" w:rsidRPr="00E64973">
        <w:fldChar w:fldCharType="end"/>
      </w:r>
      <w:r w:rsidR="00083CE7" w:rsidRPr="00D75464">
        <w:t>)</w:t>
      </w:r>
      <w:r w:rsidR="00083CE7" w:rsidRPr="009F3BDC">
        <w:t>.</w:t>
      </w:r>
      <w:bookmarkEnd w:id="117"/>
    </w:p>
    <w:tbl>
      <w:tblPr>
        <w:tblStyle w:val="TableGrid"/>
        <w:tblW w:w="0" w:type="auto"/>
        <w:tblLayout w:type="fixed"/>
        <w:tblLook w:val="04A0" w:firstRow="1" w:lastRow="0" w:firstColumn="1" w:lastColumn="0" w:noHBand="0" w:noVBand="1"/>
      </w:tblPr>
      <w:tblGrid>
        <w:gridCol w:w="3708"/>
        <w:gridCol w:w="3000"/>
        <w:gridCol w:w="2160"/>
        <w:gridCol w:w="1680"/>
        <w:gridCol w:w="1680"/>
        <w:gridCol w:w="1680"/>
      </w:tblGrid>
      <w:tr w:rsidR="003B6F31" w:rsidRPr="009F3BDC" w:rsidTr="003B6F31">
        <w:trPr>
          <w:tblHeader/>
        </w:trPr>
        <w:tc>
          <w:tcPr>
            <w:tcW w:w="3708" w:type="dxa"/>
          </w:tcPr>
          <w:p w:rsidR="0044153C" w:rsidRPr="009F3BDC" w:rsidRDefault="003B6F31">
            <w:pPr>
              <w:pStyle w:val="TableFontH"/>
              <w:rPr>
                <w:rFonts w:eastAsia="Times New Roman" w:cs="Times New Roman"/>
                <w:b w:val="0"/>
                <w:caps/>
                <w:szCs w:val="20"/>
                <w:lang w:val="en-AU"/>
              </w:rPr>
            </w:pPr>
            <w:r w:rsidRPr="009F3BDC">
              <w:rPr>
                <w:lang w:val="en-AU"/>
              </w:rPr>
              <w:t>Hazard</w:t>
            </w:r>
          </w:p>
        </w:tc>
        <w:tc>
          <w:tcPr>
            <w:tcW w:w="3000" w:type="dxa"/>
          </w:tcPr>
          <w:p w:rsidR="0044153C" w:rsidRPr="009F3BDC" w:rsidRDefault="003B6F31">
            <w:pPr>
              <w:pStyle w:val="TableFontH"/>
              <w:rPr>
                <w:rFonts w:eastAsia="Times New Roman" w:cs="Times New Roman"/>
                <w:b w:val="0"/>
                <w:caps/>
                <w:szCs w:val="20"/>
                <w:lang w:val="en-AU"/>
              </w:rPr>
            </w:pPr>
            <w:r w:rsidRPr="009F3BDC">
              <w:rPr>
                <w:lang w:val="en-AU"/>
              </w:rPr>
              <w:t>Sensitive Receptor</w:t>
            </w:r>
          </w:p>
        </w:tc>
        <w:tc>
          <w:tcPr>
            <w:tcW w:w="2160" w:type="dxa"/>
          </w:tcPr>
          <w:p w:rsidR="0044153C" w:rsidRPr="009F3BDC" w:rsidRDefault="003B6F31">
            <w:pPr>
              <w:pStyle w:val="TableFontH"/>
              <w:rPr>
                <w:rFonts w:eastAsia="Times New Roman" w:cs="Times New Roman"/>
                <w:b w:val="0"/>
                <w:caps/>
                <w:szCs w:val="20"/>
                <w:lang w:val="en-AU"/>
              </w:rPr>
            </w:pPr>
            <w:r w:rsidRPr="009F3BDC">
              <w:rPr>
                <w:lang w:val="en-AU"/>
              </w:rPr>
              <w:t>Site</w:t>
            </w:r>
          </w:p>
        </w:tc>
        <w:tc>
          <w:tcPr>
            <w:tcW w:w="1680" w:type="dxa"/>
          </w:tcPr>
          <w:p w:rsidR="0044153C" w:rsidRPr="009F3BDC" w:rsidRDefault="003B6F31">
            <w:pPr>
              <w:pStyle w:val="TableFontH"/>
              <w:rPr>
                <w:rFonts w:eastAsia="Times New Roman" w:cs="Times New Roman"/>
                <w:b w:val="0"/>
                <w:caps/>
                <w:szCs w:val="20"/>
                <w:lang w:val="en-AU"/>
              </w:rPr>
            </w:pPr>
            <w:r w:rsidRPr="009F3BDC">
              <w:rPr>
                <w:lang w:val="en-AU"/>
              </w:rPr>
              <w:t>Likelihood</w:t>
            </w:r>
          </w:p>
        </w:tc>
        <w:tc>
          <w:tcPr>
            <w:tcW w:w="1680" w:type="dxa"/>
          </w:tcPr>
          <w:p w:rsidR="0044153C" w:rsidRPr="009F3BDC" w:rsidRDefault="003B6F31">
            <w:pPr>
              <w:pStyle w:val="TableFontH"/>
              <w:rPr>
                <w:rFonts w:eastAsia="Times New Roman" w:cs="Times New Roman"/>
                <w:b w:val="0"/>
                <w:caps/>
                <w:szCs w:val="20"/>
                <w:lang w:val="en-AU"/>
              </w:rPr>
            </w:pPr>
            <w:r w:rsidRPr="009F3BDC">
              <w:rPr>
                <w:lang w:val="en-AU"/>
              </w:rPr>
              <w:t>Consequence</w:t>
            </w:r>
          </w:p>
        </w:tc>
        <w:tc>
          <w:tcPr>
            <w:tcW w:w="1680" w:type="dxa"/>
          </w:tcPr>
          <w:p w:rsidR="0044153C" w:rsidRPr="009F3BDC" w:rsidRDefault="003B6F31">
            <w:pPr>
              <w:pStyle w:val="TableFontH"/>
              <w:rPr>
                <w:rFonts w:eastAsia="Times New Roman" w:cs="Times New Roman"/>
                <w:b w:val="0"/>
                <w:caps/>
                <w:szCs w:val="20"/>
                <w:lang w:val="en-AU"/>
              </w:rPr>
            </w:pPr>
            <w:r w:rsidRPr="009F3BDC">
              <w:rPr>
                <w:lang w:val="en-AU"/>
              </w:rPr>
              <w:t>Risk Rating</w:t>
            </w:r>
          </w:p>
        </w:tc>
      </w:tr>
      <w:tr w:rsidR="003B6F31" w:rsidRPr="009F3BDC" w:rsidTr="00BA46DA">
        <w:tc>
          <w:tcPr>
            <w:tcW w:w="3708" w:type="dxa"/>
            <w:vMerge w:val="restart"/>
          </w:tcPr>
          <w:p w:rsidR="0044153C" w:rsidRPr="009F3BDC" w:rsidRDefault="002C51B3">
            <w:pPr>
              <w:pStyle w:val="TableFont"/>
              <w:rPr>
                <w:rFonts w:eastAsia="Times New Roman" w:cs="Arial"/>
                <w:b/>
                <w:caps/>
                <w:szCs w:val="20"/>
                <w:lang w:val="en-AU"/>
              </w:rPr>
            </w:pPr>
            <w:r w:rsidRPr="009F3BDC">
              <w:rPr>
                <w:lang w:val="en-AU"/>
              </w:rPr>
              <w:t>An increase in TSS concentration and turbidity in waters surrounding the material placement site.</w:t>
            </w:r>
          </w:p>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eastAsia="Times New Roman" w:cs="Times New Roman"/>
                <w:szCs w:val="20"/>
                <w:lang w:val="en-AU"/>
              </w:rPr>
            </w:pPr>
            <w:r w:rsidRPr="009F3BDC">
              <w:rPr>
                <w:lang w:val="en-AU"/>
              </w:rPr>
              <w:t>Coral Reefs</w:t>
            </w:r>
          </w:p>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083CE7">
            <w:pPr>
              <w:pStyle w:val="TableFont"/>
              <w:rPr>
                <w:rFonts w:eastAsia="Times New Roman" w:cs="Times New Roman"/>
                <w:szCs w:val="20"/>
                <w:lang w:val="en-AU"/>
              </w:rPr>
            </w:pPr>
            <w:r w:rsidRPr="009F3BDC">
              <w:rPr>
                <w:lang w:val="en-AU"/>
              </w:rPr>
              <w:t>Possible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083CE7">
            <w:pPr>
              <w:pStyle w:val="TableFont"/>
              <w:rPr>
                <w:rFonts w:eastAsia="Times New Roman" w:cs="Times New Roman"/>
                <w:szCs w:val="20"/>
                <w:lang w:val="en-AU"/>
              </w:rPr>
            </w:pPr>
            <w:r w:rsidRPr="009F3BDC">
              <w:rPr>
                <w:lang w:val="en-AU"/>
              </w:rPr>
              <w:t>Medium</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083CE7">
            <w:pPr>
              <w:pStyle w:val="TableFont"/>
              <w:rPr>
                <w:rFonts w:eastAsia="Times New Roman" w:cs="Times New Roman"/>
                <w:szCs w:val="20"/>
                <w:lang w:val="en-AU"/>
              </w:rPr>
            </w:pPr>
            <w:r w:rsidRPr="009F3BDC">
              <w:rPr>
                <w:lang w:val="en-AU"/>
              </w:rPr>
              <w:t>Possible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083CE7">
            <w:pPr>
              <w:pStyle w:val="TableFont"/>
              <w:rPr>
                <w:rFonts w:eastAsia="Times New Roman" w:cs="Times New Roman"/>
                <w:szCs w:val="20"/>
                <w:lang w:val="en-AU"/>
              </w:rPr>
            </w:pPr>
            <w:r w:rsidRPr="009F3BDC">
              <w:rPr>
                <w:lang w:val="en-AU"/>
              </w:rPr>
              <w:t>Medium</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3</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Seagrass.</w:t>
            </w: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3</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Fish Habitat Areas</w:t>
            </w: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5C06AE" w:rsidRPr="009F3BDC" w:rsidTr="00BA46DA">
        <w:tc>
          <w:tcPr>
            <w:tcW w:w="3708" w:type="dxa"/>
            <w:vMerge/>
          </w:tcPr>
          <w:p w:rsidR="005C06AE" w:rsidRPr="009F3BDC" w:rsidRDefault="005C06AE">
            <w:pPr>
              <w:pStyle w:val="TableFont"/>
              <w:rPr>
                <w:rFonts w:ascii="Times New Roman" w:eastAsia="Times New Roman" w:hAnsi="Times New Roman" w:cs="Arial"/>
                <w:b/>
                <w:szCs w:val="20"/>
                <w:lang w:val="en-AU"/>
              </w:rPr>
            </w:pPr>
          </w:p>
        </w:tc>
        <w:tc>
          <w:tcPr>
            <w:tcW w:w="3000" w:type="dxa"/>
            <w:vMerge/>
          </w:tcPr>
          <w:p w:rsidR="005C06AE" w:rsidRPr="009F3BDC" w:rsidRDefault="005C06AE">
            <w:pPr>
              <w:pStyle w:val="TableFont"/>
              <w:rPr>
                <w:rFonts w:ascii="Times New Roman" w:eastAsia="Times New Roman" w:hAnsi="Times New Roman" w:cs="Arial"/>
                <w:b/>
                <w:szCs w:val="20"/>
                <w:lang w:val="en-AU"/>
              </w:rPr>
            </w:pPr>
          </w:p>
        </w:tc>
        <w:tc>
          <w:tcPr>
            <w:tcW w:w="2160" w:type="dxa"/>
          </w:tcPr>
          <w:p w:rsidR="005C06AE" w:rsidRPr="009F3BDC" w:rsidRDefault="005C06AE">
            <w:pPr>
              <w:pStyle w:val="TableFont"/>
              <w:rPr>
                <w:rFonts w:eastAsia="Times New Roman" w:cs="Times New Roman"/>
                <w:szCs w:val="20"/>
                <w:lang w:val="en-AU"/>
              </w:rPr>
            </w:pPr>
            <w:r w:rsidRPr="009F3BDC">
              <w:rPr>
                <w:lang w:val="en-AU"/>
              </w:rPr>
              <w:t>Model Case 3</w:t>
            </w:r>
          </w:p>
        </w:tc>
        <w:tc>
          <w:tcPr>
            <w:tcW w:w="1680" w:type="dxa"/>
          </w:tcPr>
          <w:p w:rsidR="005C06AE" w:rsidRPr="009F3BDC" w:rsidRDefault="005C06AE" w:rsidP="004D5CA9">
            <w:pPr>
              <w:pStyle w:val="TableFont"/>
              <w:rPr>
                <w:rFonts w:eastAsia="Times New Roman" w:cs="Times New Roman"/>
                <w:szCs w:val="20"/>
                <w:lang w:val="en-AU"/>
              </w:rPr>
            </w:pPr>
            <w:r w:rsidRPr="009F3BDC">
              <w:rPr>
                <w:lang w:val="en-AU"/>
              </w:rPr>
              <w:t>Rare</w:t>
            </w:r>
          </w:p>
        </w:tc>
        <w:tc>
          <w:tcPr>
            <w:tcW w:w="1680" w:type="dxa"/>
          </w:tcPr>
          <w:p w:rsidR="005C06AE" w:rsidRPr="009F3BDC" w:rsidRDefault="005C06AE" w:rsidP="004D5CA9">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5C06AE" w:rsidRPr="009F3BDC" w:rsidRDefault="005C06AE" w:rsidP="004D5CA9">
            <w:pPr>
              <w:pStyle w:val="TableFont"/>
              <w:rPr>
                <w:rFonts w:eastAsia="Times New Roman" w:cs="Times New Roman"/>
                <w:szCs w:val="20"/>
                <w:lang w:val="en-AU"/>
              </w:rPr>
            </w:pPr>
            <w:r w:rsidRPr="009F3BDC">
              <w:rPr>
                <w:lang w:val="en-AU"/>
              </w:rPr>
              <w:t>Low</w:t>
            </w:r>
          </w:p>
        </w:tc>
      </w:tr>
      <w:tr w:rsidR="005C06AE" w:rsidRPr="009F3BDC" w:rsidTr="00BA46DA">
        <w:tc>
          <w:tcPr>
            <w:tcW w:w="3708" w:type="dxa"/>
            <w:vMerge/>
          </w:tcPr>
          <w:p w:rsidR="005C06AE" w:rsidRPr="009F3BDC" w:rsidRDefault="005C06AE">
            <w:pPr>
              <w:pStyle w:val="TableFont"/>
              <w:rPr>
                <w:rFonts w:ascii="Times New Roman" w:eastAsia="Times New Roman" w:hAnsi="Times New Roman" w:cs="Arial"/>
                <w:b/>
                <w:szCs w:val="20"/>
                <w:lang w:val="en-AU"/>
              </w:rPr>
            </w:pPr>
          </w:p>
        </w:tc>
        <w:tc>
          <w:tcPr>
            <w:tcW w:w="3000" w:type="dxa"/>
            <w:vMerge w:val="restart"/>
          </w:tcPr>
          <w:p w:rsidR="005C06AE" w:rsidRPr="009F3BDC" w:rsidRDefault="008B5BA2">
            <w:pPr>
              <w:pStyle w:val="TableFont"/>
              <w:rPr>
                <w:rFonts w:ascii="Times New Roman" w:eastAsia="Times New Roman" w:hAnsi="Times New Roman" w:cs="Arial"/>
                <w:szCs w:val="20"/>
                <w:lang w:val="en-AU"/>
              </w:rPr>
            </w:pPr>
            <w:r w:rsidRPr="009F3BDC">
              <w:rPr>
                <w:rFonts w:cs="Arial"/>
                <w:lang w:val="en-AU"/>
              </w:rPr>
              <w:t>Non-G</w:t>
            </w:r>
            <w:r w:rsidR="005C06AE" w:rsidRPr="009F3BDC">
              <w:rPr>
                <w:rFonts w:cs="Arial"/>
                <w:lang w:val="en-AU"/>
              </w:rPr>
              <w:t>eneral Use Zones</w:t>
            </w:r>
          </w:p>
        </w:tc>
        <w:tc>
          <w:tcPr>
            <w:tcW w:w="2160" w:type="dxa"/>
          </w:tcPr>
          <w:p w:rsidR="005C06AE" w:rsidRPr="009F3BDC" w:rsidRDefault="005C06AE">
            <w:pPr>
              <w:pStyle w:val="TableFont"/>
              <w:rPr>
                <w:rFonts w:eastAsia="Times New Roman" w:cs="Times New Roman"/>
                <w:szCs w:val="20"/>
                <w:lang w:val="en-AU"/>
              </w:rPr>
            </w:pPr>
            <w:r w:rsidRPr="009F3BDC">
              <w:rPr>
                <w:lang w:val="en-AU"/>
              </w:rPr>
              <w:t>Model Case 1</w:t>
            </w:r>
          </w:p>
        </w:tc>
        <w:tc>
          <w:tcPr>
            <w:tcW w:w="1680" w:type="dxa"/>
          </w:tcPr>
          <w:p w:rsidR="005C06AE" w:rsidRPr="009F3BDC" w:rsidRDefault="005C06AE">
            <w:pPr>
              <w:pStyle w:val="TableFont"/>
              <w:rPr>
                <w:rFonts w:eastAsia="Times New Roman" w:cs="Times New Roman"/>
                <w:szCs w:val="20"/>
                <w:lang w:val="en-AU"/>
              </w:rPr>
            </w:pPr>
            <w:r w:rsidRPr="009F3BDC">
              <w:rPr>
                <w:lang w:val="en-AU"/>
              </w:rPr>
              <w:t>Unlikely</w:t>
            </w:r>
          </w:p>
        </w:tc>
        <w:tc>
          <w:tcPr>
            <w:tcW w:w="1680" w:type="dxa"/>
          </w:tcPr>
          <w:p w:rsidR="005C06AE" w:rsidRPr="009F3BDC" w:rsidRDefault="005C06AE">
            <w:pPr>
              <w:pStyle w:val="TableFont"/>
              <w:rPr>
                <w:rFonts w:eastAsia="Times New Roman" w:cs="Times New Roman"/>
                <w:szCs w:val="20"/>
                <w:lang w:val="en-AU"/>
              </w:rPr>
            </w:pPr>
            <w:r w:rsidRPr="009F3BDC">
              <w:rPr>
                <w:lang w:val="en-AU"/>
              </w:rPr>
              <w:t>Minor</w:t>
            </w:r>
          </w:p>
        </w:tc>
        <w:tc>
          <w:tcPr>
            <w:tcW w:w="1680" w:type="dxa"/>
            <w:shd w:val="clear" w:color="auto" w:fill="92D050"/>
          </w:tcPr>
          <w:p w:rsidR="005C06AE" w:rsidRPr="009F3BDC" w:rsidRDefault="005C06AE">
            <w:pPr>
              <w:pStyle w:val="TableFont"/>
              <w:rPr>
                <w:rFonts w:eastAsia="Times New Roman" w:cs="Times New Roman"/>
                <w:szCs w:val="20"/>
                <w:lang w:val="en-AU"/>
              </w:rPr>
            </w:pPr>
            <w:r w:rsidRPr="009F3BDC">
              <w:rPr>
                <w:lang w:val="en-AU"/>
              </w:rPr>
              <w:t>Low</w:t>
            </w:r>
          </w:p>
        </w:tc>
      </w:tr>
      <w:tr w:rsidR="005C06AE" w:rsidRPr="009F3BDC" w:rsidTr="00BA46DA">
        <w:tc>
          <w:tcPr>
            <w:tcW w:w="3708" w:type="dxa"/>
            <w:vMerge/>
          </w:tcPr>
          <w:p w:rsidR="005C06AE" w:rsidRPr="009F3BDC" w:rsidRDefault="005C06AE">
            <w:pPr>
              <w:pStyle w:val="TableFont"/>
              <w:rPr>
                <w:rFonts w:ascii="Times New Roman" w:eastAsia="Times New Roman" w:hAnsi="Times New Roman" w:cs="Arial"/>
                <w:b/>
                <w:szCs w:val="20"/>
                <w:lang w:val="en-AU"/>
              </w:rPr>
            </w:pPr>
          </w:p>
        </w:tc>
        <w:tc>
          <w:tcPr>
            <w:tcW w:w="3000" w:type="dxa"/>
            <w:vMerge/>
          </w:tcPr>
          <w:p w:rsidR="005C06AE" w:rsidRPr="009F3BDC" w:rsidRDefault="005C06AE">
            <w:pPr>
              <w:pStyle w:val="TableFont"/>
              <w:rPr>
                <w:rFonts w:ascii="Times New Roman" w:eastAsia="Times New Roman" w:hAnsi="Times New Roman" w:cs="Arial"/>
                <w:b/>
                <w:szCs w:val="20"/>
                <w:lang w:val="en-AU"/>
              </w:rPr>
            </w:pPr>
          </w:p>
        </w:tc>
        <w:tc>
          <w:tcPr>
            <w:tcW w:w="2160" w:type="dxa"/>
          </w:tcPr>
          <w:p w:rsidR="005C06AE" w:rsidRPr="009F3BDC" w:rsidRDefault="005C06AE">
            <w:pPr>
              <w:pStyle w:val="TableFont"/>
              <w:rPr>
                <w:rFonts w:eastAsia="Times New Roman" w:cs="Times New Roman"/>
                <w:szCs w:val="20"/>
                <w:lang w:val="en-AU"/>
              </w:rPr>
            </w:pPr>
            <w:r w:rsidRPr="009F3BDC">
              <w:rPr>
                <w:lang w:val="en-AU"/>
              </w:rPr>
              <w:t>Model Case 2</w:t>
            </w:r>
          </w:p>
        </w:tc>
        <w:tc>
          <w:tcPr>
            <w:tcW w:w="1680" w:type="dxa"/>
          </w:tcPr>
          <w:p w:rsidR="005C06AE" w:rsidRPr="009F3BDC" w:rsidRDefault="00083CE7">
            <w:pPr>
              <w:pStyle w:val="TableFont"/>
              <w:rPr>
                <w:rFonts w:eastAsia="Times New Roman" w:cs="Times New Roman"/>
                <w:szCs w:val="20"/>
                <w:lang w:val="en-AU"/>
              </w:rPr>
            </w:pPr>
            <w:r w:rsidRPr="009F3BDC">
              <w:rPr>
                <w:lang w:val="en-AU"/>
              </w:rPr>
              <w:t>Possible</w:t>
            </w:r>
          </w:p>
        </w:tc>
        <w:tc>
          <w:tcPr>
            <w:tcW w:w="1680" w:type="dxa"/>
          </w:tcPr>
          <w:p w:rsidR="005C06AE" w:rsidRPr="009F3BDC" w:rsidRDefault="005C06AE">
            <w:pPr>
              <w:pStyle w:val="TableFont"/>
              <w:rPr>
                <w:rFonts w:eastAsia="Times New Roman" w:cs="Times New Roman"/>
                <w:szCs w:val="20"/>
                <w:lang w:val="en-AU"/>
              </w:rPr>
            </w:pPr>
            <w:r w:rsidRPr="009F3BDC">
              <w:rPr>
                <w:lang w:val="en-AU"/>
              </w:rPr>
              <w:t>Minor</w:t>
            </w:r>
          </w:p>
        </w:tc>
        <w:tc>
          <w:tcPr>
            <w:tcW w:w="1680" w:type="dxa"/>
            <w:shd w:val="clear" w:color="auto" w:fill="FFFF00"/>
          </w:tcPr>
          <w:p w:rsidR="005C06AE" w:rsidRPr="009F3BDC" w:rsidRDefault="00083CE7">
            <w:pPr>
              <w:pStyle w:val="TableFont"/>
              <w:rPr>
                <w:rFonts w:eastAsia="Times New Roman" w:cs="Times New Roman"/>
                <w:szCs w:val="20"/>
                <w:lang w:val="en-AU"/>
              </w:rPr>
            </w:pPr>
            <w:r w:rsidRPr="009F3BDC">
              <w:rPr>
                <w:lang w:val="en-AU"/>
              </w:rPr>
              <w:t>Medium</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3</w:t>
            </w:r>
          </w:p>
        </w:tc>
        <w:tc>
          <w:tcPr>
            <w:tcW w:w="1680" w:type="dxa"/>
          </w:tcPr>
          <w:p w:rsidR="00022FCE" w:rsidRPr="009F3BDC" w:rsidRDefault="00022FCE" w:rsidP="004D5CA9">
            <w:pPr>
              <w:pStyle w:val="TableFont"/>
              <w:rPr>
                <w:rFonts w:eastAsia="Times New Roman" w:cs="Times New Roman"/>
                <w:szCs w:val="20"/>
                <w:lang w:val="en-AU"/>
              </w:rPr>
            </w:pPr>
            <w:r w:rsidRPr="009F3BDC">
              <w:rPr>
                <w:lang w:val="en-AU"/>
              </w:rPr>
              <w:t>Unlikely</w:t>
            </w:r>
          </w:p>
        </w:tc>
        <w:tc>
          <w:tcPr>
            <w:tcW w:w="1680" w:type="dxa"/>
          </w:tcPr>
          <w:p w:rsidR="00022FCE" w:rsidRPr="009F3BDC" w:rsidRDefault="00083CE7" w:rsidP="004D5CA9">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022FCE" w:rsidRPr="009F3BDC" w:rsidRDefault="00022FCE" w:rsidP="004D5CA9">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szCs w:val="20"/>
                <w:lang w:val="en-AU"/>
              </w:rPr>
            </w:pPr>
          </w:p>
        </w:tc>
        <w:tc>
          <w:tcPr>
            <w:tcW w:w="3000" w:type="dxa"/>
            <w:vMerge w:val="restart"/>
          </w:tcPr>
          <w:p w:rsidR="00022FCE" w:rsidRPr="009F3BDC" w:rsidRDefault="00022FCE">
            <w:pPr>
              <w:pStyle w:val="TableFont"/>
              <w:rPr>
                <w:rFonts w:ascii="Times New Roman" w:eastAsia="Times New Roman" w:hAnsi="Times New Roman" w:cs="Arial"/>
                <w:szCs w:val="20"/>
                <w:lang w:val="en-AU"/>
              </w:rPr>
            </w:pPr>
            <w:r w:rsidRPr="009F3BDC">
              <w:rPr>
                <w:rFonts w:cs="Arial"/>
                <w:lang w:val="en-AU"/>
              </w:rPr>
              <w:t>Commercial fisheries</w:t>
            </w: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1</w:t>
            </w:r>
          </w:p>
        </w:tc>
        <w:tc>
          <w:tcPr>
            <w:tcW w:w="1680" w:type="dxa"/>
          </w:tcPr>
          <w:p w:rsidR="00022FCE" w:rsidRPr="009F3BDC" w:rsidRDefault="00022FCE">
            <w:pPr>
              <w:pStyle w:val="TableFont"/>
              <w:rPr>
                <w:rFonts w:eastAsia="Times New Roman" w:cs="Times New Roman"/>
                <w:szCs w:val="20"/>
                <w:lang w:val="en-AU"/>
              </w:rPr>
            </w:pPr>
            <w:r w:rsidRPr="009F3BDC">
              <w:rPr>
                <w:lang w:val="en-AU"/>
              </w:rPr>
              <w:t>Rare</w:t>
            </w:r>
          </w:p>
        </w:tc>
        <w:tc>
          <w:tcPr>
            <w:tcW w:w="1680" w:type="dxa"/>
          </w:tcPr>
          <w:p w:rsidR="00022FCE" w:rsidRPr="009F3BDC" w:rsidRDefault="00022FC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022FCE" w:rsidRPr="009F3BDC" w:rsidRDefault="00022FCE">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2</w:t>
            </w:r>
          </w:p>
        </w:tc>
        <w:tc>
          <w:tcPr>
            <w:tcW w:w="1680" w:type="dxa"/>
          </w:tcPr>
          <w:p w:rsidR="00022FCE" w:rsidRPr="009F3BDC" w:rsidRDefault="00022FCE">
            <w:pPr>
              <w:pStyle w:val="TableFont"/>
              <w:rPr>
                <w:rFonts w:eastAsia="Times New Roman" w:cs="Times New Roman"/>
                <w:szCs w:val="20"/>
                <w:lang w:val="en-AU"/>
              </w:rPr>
            </w:pPr>
            <w:r w:rsidRPr="009F3BDC">
              <w:rPr>
                <w:lang w:val="en-AU"/>
              </w:rPr>
              <w:t>Rare</w:t>
            </w:r>
          </w:p>
        </w:tc>
        <w:tc>
          <w:tcPr>
            <w:tcW w:w="1680" w:type="dxa"/>
          </w:tcPr>
          <w:p w:rsidR="00022FCE" w:rsidRPr="009F3BDC" w:rsidRDefault="00022FC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022FCE" w:rsidRPr="009F3BDC" w:rsidRDefault="00022FCE">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3</w:t>
            </w:r>
          </w:p>
        </w:tc>
        <w:tc>
          <w:tcPr>
            <w:tcW w:w="1680" w:type="dxa"/>
          </w:tcPr>
          <w:p w:rsidR="00022FCE" w:rsidRPr="009F3BDC" w:rsidRDefault="00022FCE">
            <w:pPr>
              <w:pStyle w:val="TableFont"/>
              <w:rPr>
                <w:rFonts w:eastAsia="Times New Roman" w:cs="Times New Roman"/>
                <w:szCs w:val="20"/>
                <w:lang w:val="en-AU"/>
              </w:rPr>
            </w:pPr>
            <w:r w:rsidRPr="009F3BDC">
              <w:rPr>
                <w:lang w:val="en-AU"/>
              </w:rPr>
              <w:t>Unlikely</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92D050"/>
          </w:tcPr>
          <w:p w:rsidR="00022FCE" w:rsidRPr="009F3BDC" w:rsidRDefault="00022FCE">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szCs w:val="20"/>
                <w:lang w:val="en-AU"/>
              </w:rPr>
            </w:pPr>
          </w:p>
        </w:tc>
        <w:tc>
          <w:tcPr>
            <w:tcW w:w="3000" w:type="dxa"/>
            <w:vMerge w:val="restart"/>
          </w:tcPr>
          <w:p w:rsidR="00022FCE" w:rsidRPr="009F3BDC" w:rsidRDefault="00022FCE">
            <w:pPr>
              <w:pStyle w:val="TableFont"/>
              <w:rPr>
                <w:rFonts w:ascii="Times New Roman" w:eastAsia="Times New Roman" w:hAnsi="Times New Roman" w:cs="Arial"/>
                <w:szCs w:val="20"/>
                <w:lang w:val="en-AU"/>
              </w:rPr>
            </w:pPr>
            <w:r w:rsidRPr="009F3BDC">
              <w:rPr>
                <w:rFonts w:cs="Arial"/>
                <w:lang w:val="en-AU"/>
              </w:rPr>
              <w:t>Tourism and recreational values</w:t>
            </w: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1</w:t>
            </w:r>
          </w:p>
        </w:tc>
        <w:tc>
          <w:tcPr>
            <w:tcW w:w="1680" w:type="dxa"/>
          </w:tcPr>
          <w:p w:rsidR="00022FCE" w:rsidRPr="009F3BDC" w:rsidRDefault="00022FCE">
            <w:pPr>
              <w:pStyle w:val="TableFont"/>
              <w:rPr>
                <w:rFonts w:eastAsia="Times New Roman" w:cs="Times New Roman"/>
                <w:szCs w:val="20"/>
                <w:lang w:val="en-AU"/>
              </w:rPr>
            </w:pPr>
            <w:r w:rsidRPr="009F3BDC">
              <w:rPr>
                <w:lang w:val="en-AU"/>
              </w:rPr>
              <w:t>Rare</w:t>
            </w:r>
          </w:p>
        </w:tc>
        <w:tc>
          <w:tcPr>
            <w:tcW w:w="1680" w:type="dxa"/>
          </w:tcPr>
          <w:p w:rsidR="00022FCE" w:rsidRPr="009F3BDC" w:rsidRDefault="00022FC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022FCE" w:rsidRPr="009F3BDC" w:rsidRDefault="00022FCE">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2</w:t>
            </w:r>
          </w:p>
        </w:tc>
        <w:tc>
          <w:tcPr>
            <w:tcW w:w="1680" w:type="dxa"/>
          </w:tcPr>
          <w:p w:rsidR="00022FCE" w:rsidRPr="009F3BDC" w:rsidRDefault="00022FCE">
            <w:pPr>
              <w:pStyle w:val="TableFont"/>
              <w:rPr>
                <w:rFonts w:eastAsia="Times New Roman" w:cs="Times New Roman"/>
                <w:szCs w:val="20"/>
                <w:lang w:val="en-AU"/>
              </w:rPr>
            </w:pPr>
            <w:r w:rsidRPr="009F3BDC">
              <w:rPr>
                <w:lang w:val="en-AU"/>
              </w:rPr>
              <w:t>Rare</w:t>
            </w:r>
          </w:p>
        </w:tc>
        <w:tc>
          <w:tcPr>
            <w:tcW w:w="1680" w:type="dxa"/>
          </w:tcPr>
          <w:p w:rsidR="00022FCE" w:rsidRPr="009F3BDC" w:rsidRDefault="00022FC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022FCE" w:rsidRPr="009F3BDC" w:rsidRDefault="00022FCE">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3</w:t>
            </w:r>
          </w:p>
        </w:tc>
        <w:tc>
          <w:tcPr>
            <w:tcW w:w="1680" w:type="dxa"/>
          </w:tcPr>
          <w:p w:rsidR="00022FCE" w:rsidRPr="009F3BDC" w:rsidRDefault="00022FCE">
            <w:pPr>
              <w:pStyle w:val="TableFont"/>
              <w:rPr>
                <w:rFonts w:eastAsia="Times New Roman" w:cs="Times New Roman"/>
                <w:szCs w:val="20"/>
                <w:lang w:val="en-AU"/>
              </w:rPr>
            </w:pPr>
            <w:r w:rsidRPr="009F3BDC">
              <w:rPr>
                <w:lang w:val="en-AU"/>
              </w:rPr>
              <w:t>Unlikely</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92D050"/>
          </w:tcPr>
          <w:p w:rsidR="00022FCE" w:rsidRPr="009F3BDC" w:rsidRDefault="00022FCE">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val="restart"/>
          </w:tcPr>
          <w:p w:rsidR="00022FCE" w:rsidRPr="009F3BDC" w:rsidRDefault="00022FCE" w:rsidP="005033C6">
            <w:pPr>
              <w:pStyle w:val="TableFont"/>
              <w:rPr>
                <w:rFonts w:ascii="Times New Roman" w:eastAsia="Times New Roman" w:hAnsi="Times New Roman" w:cs="Arial"/>
                <w:b/>
                <w:szCs w:val="20"/>
                <w:lang w:val="en-AU"/>
              </w:rPr>
            </w:pPr>
            <w:r w:rsidRPr="009F3BDC">
              <w:rPr>
                <w:lang w:val="en-AU"/>
              </w:rPr>
              <w:t>Increase in the rate of sediment deposition on the sea bed in areas surrounding the material placement site.</w:t>
            </w:r>
          </w:p>
        </w:tc>
        <w:tc>
          <w:tcPr>
            <w:tcW w:w="3000" w:type="dxa"/>
            <w:vMerge w:val="restart"/>
          </w:tcPr>
          <w:p w:rsidR="00022FCE" w:rsidRPr="009F3BDC" w:rsidRDefault="00022FCE">
            <w:pPr>
              <w:pStyle w:val="TableFont"/>
              <w:rPr>
                <w:rFonts w:eastAsia="Times New Roman" w:cs="Times New Roman"/>
                <w:szCs w:val="20"/>
                <w:lang w:val="en-AU"/>
              </w:rPr>
            </w:pPr>
            <w:r w:rsidRPr="009F3BDC">
              <w:rPr>
                <w:lang w:val="en-AU"/>
              </w:rPr>
              <w:t>Coral Reefs</w:t>
            </w:r>
          </w:p>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1</w:t>
            </w:r>
          </w:p>
        </w:tc>
        <w:tc>
          <w:tcPr>
            <w:tcW w:w="1680" w:type="dxa"/>
          </w:tcPr>
          <w:p w:rsidR="00022FCE" w:rsidRPr="009F3BDC" w:rsidRDefault="00022FCE">
            <w:pPr>
              <w:pStyle w:val="TableFont"/>
              <w:rPr>
                <w:rFonts w:eastAsia="Times New Roman" w:cs="Times New Roman"/>
                <w:szCs w:val="20"/>
                <w:lang w:val="en-AU"/>
              </w:rPr>
            </w:pPr>
            <w:r w:rsidRPr="009F3BDC">
              <w:rPr>
                <w:lang w:val="en-AU"/>
              </w:rPr>
              <w:t>Possible</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FFFF00"/>
          </w:tcPr>
          <w:p w:rsidR="00022FCE" w:rsidRPr="009F3BDC" w:rsidRDefault="00022FCE">
            <w:pPr>
              <w:pStyle w:val="TableFont"/>
              <w:rPr>
                <w:rFonts w:eastAsia="Times New Roman" w:cs="Times New Roman"/>
                <w:szCs w:val="20"/>
                <w:lang w:val="en-AU"/>
              </w:rPr>
            </w:pPr>
            <w:r w:rsidRPr="009F3BDC">
              <w:rPr>
                <w:lang w:val="en-AU"/>
              </w:rPr>
              <w:t>Medium</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2</w:t>
            </w:r>
          </w:p>
        </w:tc>
        <w:tc>
          <w:tcPr>
            <w:tcW w:w="1680" w:type="dxa"/>
          </w:tcPr>
          <w:p w:rsidR="00022FCE" w:rsidRPr="009F3BDC" w:rsidRDefault="00022FCE">
            <w:pPr>
              <w:pStyle w:val="TableFont"/>
              <w:rPr>
                <w:rFonts w:eastAsia="Times New Roman" w:cs="Times New Roman"/>
                <w:szCs w:val="20"/>
                <w:lang w:val="en-AU"/>
              </w:rPr>
            </w:pPr>
            <w:r w:rsidRPr="009F3BDC">
              <w:rPr>
                <w:lang w:val="en-AU"/>
              </w:rPr>
              <w:t>Possible</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FFFF00"/>
          </w:tcPr>
          <w:p w:rsidR="00022FCE" w:rsidRPr="009F3BDC" w:rsidRDefault="00022FCE">
            <w:pPr>
              <w:pStyle w:val="TableFont"/>
              <w:rPr>
                <w:rFonts w:eastAsia="Times New Roman" w:cs="Times New Roman"/>
                <w:szCs w:val="20"/>
                <w:lang w:val="en-AU"/>
              </w:rPr>
            </w:pPr>
            <w:r w:rsidRPr="009F3BDC">
              <w:rPr>
                <w:lang w:val="en-AU"/>
              </w:rPr>
              <w:t>Medium</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3</w:t>
            </w:r>
          </w:p>
        </w:tc>
        <w:tc>
          <w:tcPr>
            <w:tcW w:w="1680" w:type="dxa"/>
          </w:tcPr>
          <w:p w:rsidR="00022FCE" w:rsidRPr="009F3BDC" w:rsidRDefault="00022FCE">
            <w:pPr>
              <w:pStyle w:val="TableFont"/>
              <w:rPr>
                <w:rFonts w:eastAsia="Times New Roman" w:cs="Times New Roman"/>
                <w:szCs w:val="20"/>
                <w:lang w:val="en-AU"/>
              </w:rPr>
            </w:pPr>
            <w:r w:rsidRPr="009F3BDC">
              <w:rPr>
                <w:lang w:val="en-AU"/>
              </w:rPr>
              <w:t>Possible</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FFFF00"/>
          </w:tcPr>
          <w:p w:rsidR="00022FCE" w:rsidRPr="009F3BDC" w:rsidRDefault="00022FCE">
            <w:pPr>
              <w:pStyle w:val="TableFont"/>
              <w:rPr>
                <w:rFonts w:eastAsia="Times New Roman" w:cs="Times New Roman"/>
                <w:szCs w:val="20"/>
                <w:lang w:val="en-AU"/>
              </w:rPr>
            </w:pPr>
            <w:r w:rsidRPr="009F3BDC">
              <w:rPr>
                <w:lang w:val="en-AU"/>
              </w:rPr>
              <w:t>Medium</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val="restart"/>
          </w:tcPr>
          <w:p w:rsidR="00022FCE" w:rsidRPr="009F3BDC" w:rsidRDefault="00022FCE">
            <w:pPr>
              <w:pStyle w:val="TableFont"/>
              <w:rPr>
                <w:rFonts w:ascii="Times New Roman" w:eastAsia="Times New Roman" w:hAnsi="Times New Roman" w:cs="Arial"/>
                <w:szCs w:val="20"/>
                <w:lang w:val="en-AU"/>
              </w:rPr>
            </w:pPr>
            <w:r w:rsidRPr="009F3BDC">
              <w:rPr>
                <w:rFonts w:cs="Arial"/>
                <w:lang w:val="en-AU"/>
              </w:rPr>
              <w:t>Seagrass.</w:t>
            </w: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1</w:t>
            </w:r>
          </w:p>
        </w:tc>
        <w:tc>
          <w:tcPr>
            <w:tcW w:w="1680" w:type="dxa"/>
          </w:tcPr>
          <w:p w:rsidR="00022FCE" w:rsidRPr="009F3BDC" w:rsidRDefault="00022FCE">
            <w:pPr>
              <w:pStyle w:val="TableFont"/>
              <w:rPr>
                <w:rFonts w:eastAsia="Times New Roman" w:cs="Times New Roman"/>
                <w:szCs w:val="20"/>
                <w:lang w:val="en-AU"/>
              </w:rPr>
            </w:pPr>
            <w:r w:rsidRPr="009F3BDC">
              <w:rPr>
                <w:lang w:val="en-AU"/>
              </w:rPr>
              <w:t>Unlikely</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92D050"/>
          </w:tcPr>
          <w:p w:rsidR="00022FCE" w:rsidRPr="009F3BDC" w:rsidRDefault="00022FCE">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2</w:t>
            </w:r>
          </w:p>
        </w:tc>
        <w:tc>
          <w:tcPr>
            <w:tcW w:w="1680" w:type="dxa"/>
          </w:tcPr>
          <w:p w:rsidR="00022FCE" w:rsidRPr="009F3BDC" w:rsidRDefault="00022FCE">
            <w:pPr>
              <w:pStyle w:val="TableFont"/>
              <w:rPr>
                <w:rFonts w:eastAsia="Times New Roman" w:cs="Times New Roman"/>
                <w:szCs w:val="20"/>
                <w:lang w:val="en-AU"/>
              </w:rPr>
            </w:pPr>
            <w:r w:rsidRPr="009F3BDC">
              <w:rPr>
                <w:lang w:val="en-AU"/>
              </w:rPr>
              <w:t>Unlikely</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92D050"/>
          </w:tcPr>
          <w:p w:rsidR="00022FCE" w:rsidRPr="009F3BDC" w:rsidRDefault="00022FCE">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3</w:t>
            </w:r>
          </w:p>
        </w:tc>
        <w:tc>
          <w:tcPr>
            <w:tcW w:w="1680" w:type="dxa"/>
          </w:tcPr>
          <w:p w:rsidR="00022FCE" w:rsidRPr="009F3BDC" w:rsidRDefault="00022FCE">
            <w:pPr>
              <w:pStyle w:val="TableFont"/>
              <w:rPr>
                <w:rFonts w:eastAsia="Times New Roman" w:cs="Times New Roman"/>
                <w:szCs w:val="20"/>
                <w:lang w:val="en-AU"/>
              </w:rPr>
            </w:pPr>
            <w:r w:rsidRPr="009F3BDC">
              <w:rPr>
                <w:lang w:val="en-AU"/>
              </w:rPr>
              <w:t>Unlikely</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92D050"/>
          </w:tcPr>
          <w:p w:rsidR="00022FCE" w:rsidRPr="009F3BDC" w:rsidRDefault="00022FCE">
            <w:pPr>
              <w:pStyle w:val="TableFont"/>
              <w:rPr>
                <w:rFonts w:eastAsia="Times New Roman" w:cs="Times New Roman"/>
                <w:szCs w:val="20"/>
                <w:lang w:val="en-AU"/>
              </w:rPr>
            </w:pPr>
            <w:r w:rsidRPr="009F3BDC">
              <w:rPr>
                <w:lang w:val="en-AU"/>
              </w:rPr>
              <w:t>Low</w:t>
            </w:r>
          </w:p>
        </w:tc>
      </w:tr>
      <w:tr w:rsidR="00083CE7" w:rsidRPr="009F3BDC" w:rsidTr="00BA46DA">
        <w:tc>
          <w:tcPr>
            <w:tcW w:w="3708" w:type="dxa"/>
            <w:vMerge/>
          </w:tcPr>
          <w:p w:rsidR="00083CE7" w:rsidRPr="009F3BDC" w:rsidRDefault="00083CE7">
            <w:pPr>
              <w:pStyle w:val="TableFont"/>
              <w:rPr>
                <w:rFonts w:ascii="Times New Roman" w:eastAsia="Times New Roman" w:hAnsi="Times New Roman" w:cs="Arial"/>
                <w:b/>
                <w:szCs w:val="20"/>
                <w:lang w:val="en-AU"/>
              </w:rPr>
            </w:pPr>
          </w:p>
        </w:tc>
        <w:tc>
          <w:tcPr>
            <w:tcW w:w="3000" w:type="dxa"/>
            <w:vMerge w:val="restart"/>
          </w:tcPr>
          <w:p w:rsidR="00083CE7" w:rsidRPr="009F3BDC" w:rsidRDefault="00083CE7">
            <w:pPr>
              <w:pStyle w:val="TableFont"/>
              <w:rPr>
                <w:rFonts w:ascii="Times New Roman" w:eastAsia="Times New Roman" w:hAnsi="Times New Roman" w:cs="Arial"/>
                <w:szCs w:val="20"/>
                <w:lang w:val="en-AU"/>
              </w:rPr>
            </w:pPr>
            <w:r w:rsidRPr="009F3BDC">
              <w:rPr>
                <w:rFonts w:cs="Arial"/>
                <w:lang w:val="en-AU"/>
              </w:rPr>
              <w:t>Fish Habitat Areas</w:t>
            </w:r>
          </w:p>
        </w:tc>
        <w:tc>
          <w:tcPr>
            <w:tcW w:w="2160" w:type="dxa"/>
          </w:tcPr>
          <w:p w:rsidR="00083CE7" w:rsidRPr="009F3BDC" w:rsidRDefault="00083CE7">
            <w:pPr>
              <w:pStyle w:val="TableFont"/>
              <w:rPr>
                <w:rFonts w:eastAsia="Times New Roman" w:cs="Times New Roman"/>
                <w:szCs w:val="20"/>
                <w:lang w:val="en-AU"/>
              </w:rPr>
            </w:pPr>
            <w:r w:rsidRPr="009F3BDC">
              <w:rPr>
                <w:lang w:val="en-AU"/>
              </w:rPr>
              <w:t>Model Case 1</w:t>
            </w:r>
          </w:p>
        </w:tc>
        <w:tc>
          <w:tcPr>
            <w:tcW w:w="1680" w:type="dxa"/>
          </w:tcPr>
          <w:p w:rsidR="00083CE7" w:rsidRPr="009F3BDC" w:rsidRDefault="00083CE7">
            <w:pPr>
              <w:pStyle w:val="TableFont"/>
              <w:rPr>
                <w:rFonts w:eastAsia="Times New Roman" w:cs="Times New Roman"/>
                <w:szCs w:val="20"/>
                <w:lang w:val="en-AU"/>
              </w:rPr>
            </w:pPr>
            <w:r w:rsidRPr="009F3BDC">
              <w:rPr>
                <w:lang w:val="en-AU"/>
              </w:rPr>
              <w:t>Possible</w:t>
            </w:r>
          </w:p>
        </w:tc>
        <w:tc>
          <w:tcPr>
            <w:tcW w:w="1680" w:type="dxa"/>
          </w:tcPr>
          <w:p w:rsidR="00083CE7" w:rsidRPr="009F3BDC" w:rsidRDefault="00083CE7">
            <w:pPr>
              <w:pStyle w:val="TableFont"/>
              <w:rPr>
                <w:rFonts w:eastAsia="Times New Roman" w:cs="Times New Roman"/>
                <w:szCs w:val="20"/>
                <w:lang w:val="en-AU"/>
              </w:rPr>
            </w:pPr>
            <w:r w:rsidRPr="009F3BDC">
              <w:rPr>
                <w:lang w:val="en-AU"/>
              </w:rPr>
              <w:t>Minor</w:t>
            </w:r>
          </w:p>
        </w:tc>
        <w:tc>
          <w:tcPr>
            <w:tcW w:w="1680" w:type="dxa"/>
            <w:shd w:val="clear" w:color="auto" w:fill="FFFF00"/>
          </w:tcPr>
          <w:p w:rsidR="00083CE7" w:rsidRPr="009F3BDC" w:rsidRDefault="00083CE7">
            <w:pPr>
              <w:pStyle w:val="TableFont"/>
              <w:rPr>
                <w:rFonts w:eastAsia="Times New Roman" w:cs="Times New Roman"/>
                <w:szCs w:val="20"/>
                <w:lang w:val="en-AU"/>
              </w:rPr>
            </w:pPr>
            <w:r w:rsidRPr="009F3BDC">
              <w:rPr>
                <w:lang w:val="en-AU"/>
              </w:rPr>
              <w:t>Medium</w:t>
            </w:r>
          </w:p>
        </w:tc>
      </w:tr>
      <w:tr w:rsidR="00083CE7" w:rsidRPr="009F3BDC" w:rsidTr="00BA46DA">
        <w:tc>
          <w:tcPr>
            <w:tcW w:w="3708" w:type="dxa"/>
            <w:vMerge/>
          </w:tcPr>
          <w:p w:rsidR="00083CE7" w:rsidRPr="009F3BDC" w:rsidRDefault="00083CE7">
            <w:pPr>
              <w:pStyle w:val="TableFont"/>
              <w:rPr>
                <w:rFonts w:ascii="Times New Roman" w:eastAsia="Times New Roman" w:hAnsi="Times New Roman" w:cs="Arial"/>
                <w:b/>
                <w:szCs w:val="20"/>
                <w:lang w:val="en-AU"/>
              </w:rPr>
            </w:pPr>
          </w:p>
        </w:tc>
        <w:tc>
          <w:tcPr>
            <w:tcW w:w="3000" w:type="dxa"/>
            <w:vMerge/>
          </w:tcPr>
          <w:p w:rsidR="00083CE7" w:rsidRPr="009F3BDC" w:rsidRDefault="00083CE7">
            <w:pPr>
              <w:pStyle w:val="TableFont"/>
              <w:rPr>
                <w:rFonts w:ascii="Times New Roman" w:eastAsia="Times New Roman" w:hAnsi="Times New Roman" w:cs="Arial"/>
                <w:b/>
                <w:szCs w:val="20"/>
                <w:lang w:val="en-AU"/>
              </w:rPr>
            </w:pPr>
          </w:p>
        </w:tc>
        <w:tc>
          <w:tcPr>
            <w:tcW w:w="2160" w:type="dxa"/>
          </w:tcPr>
          <w:p w:rsidR="00083CE7" w:rsidRPr="009F3BDC" w:rsidRDefault="00083CE7">
            <w:pPr>
              <w:pStyle w:val="TableFont"/>
              <w:rPr>
                <w:rFonts w:eastAsia="Times New Roman" w:cs="Times New Roman"/>
                <w:szCs w:val="20"/>
                <w:lang w:val="en-AU"/>
              </w:rPr>
            </w:pPr>
            <w:r w:rsidRPr="009F3BDC">
              <w:rPr>
                <w:lang w:val="en-AU"/>
              </w:rPr>
              <w:t>Model Case 2</w:t>
            </w:r>
          </w:p>
        </w:tc>
        <w:tc>
          <w:tcPr>
            <w:tcW w:w="1680" w:type="dxa"/>
          </w:tcPr>
          <w:p w:rsidR="00083CE7" w:rsidRPr="009F3BDC" w:rsidRDefault="00083CE7">
            <w:pPr>
              <w:pStyle w:val="TableFont"/>
              <w:rPr>
                <w:rFonts w:eastAsia="Times New Roman" w:cs="Times New Roman"/>
                <w:szCs w:val="20"/>
                <w:lang w:val="en-AU"/>
              </w:rPr>
            </w:pPr>
            <w:r w:rsidRPr="009F3BDC">
              <w:rPr>
                <w:lang w:val="en-AU"/>
              </w:rPr>
              <w:t>Possible</w:t>
            </w:r>
          </w:p>
        </w:tc>
        <w:tc>
          <w:tcPr>
            <w:tcW w:w="1680" w:type="dxa"/>
          </w:tcPr>
          <w:p w:rsidR="00083CE7" w:rsidRPr="009F3BDC" w:rsidRDefault="00083CE7">
            <w:pPr>
              <w:pStyle w:val="TableFont"/>
              <w:rPr>
                <w:rFonts w:eastAsia="Times New Roman" w:cs="Times New Roman"/>
                <w:szCs w:val="20"/>
                <w:lang w:val="en-AU"/>
              </w:rPr>
            </w:pPr>
            <w:r w:rsidRPr="009F3BDC">
              <w:rPr>
                <w:lang w:val="en-AU"/>
              </w:rPr>
              <w:t>Minor</w:t>
            </w:r>
          </w:p>
        </w:tc>
        <w:tc>
          <w:tcPr>
            <w:tcW w:w="1680" w:type="dxa"/>
            <w:shd w:val="clear" w:color="auto" w:fill="FFFF00"/>
          </w:tcPr>
          <w:p w:rsidR="00083CE7" w:rsidRPr="009F3BDC" w:rsidRDefault="00083CE7">
            <w:pPr>
              <w:pStyle w:val="TableFont"/>
              <w:rPr>
                <w:rFonts w:eastAsia="Times New Roman" w:cs="Times New Roman"/>
                <w:szCs w:val="20"/>
                <w:lang w:val="en-AU"/>
              </w:rPr>
            </w:pPr>
            <w:r w:rsidRPr="009F3BDC">
              <w:rPr>
                <w:lang w:val="en-AU"/>
              </w:rPr>
              <w:t>Medium</w:t>
            </w:r>
          </w:p>
        </w:tc>
      </w:tr>
      <w:tr w:rsidR="00083CE7" w:rsidRPr="009F3BDC" w:rsidTr="00BA46DA">
        <w:tc>
          <w:tcPr>
            <w:tcW w:w="3708" w:type="dxa"/>
            <w:vMerge/>
          </w:tcPr>
          <w:p w:rsidR="00083CE7" w:rsidRPr="009F3BDC" w:rsidRDefault="00083CE7">
            <w:pPr>
              <w:pStyle w:val="TableFont"/>
              <w:rPr>
                <w:rFonts w:ascii="Times New Roman" w:eastAsia="Times New Roman" w:hAnsi="Times New Roman" w:cs="Arial"/>
                <w:b/>
                <w:szCs w:val="20"/>
                <w:lang w:val="en-AU"/>
              </w:rPr>
            </w:pPr>
          </w:p>
        </w:tc>
        <w:tc>
          <w:tcPr>
            <w:tcW w:w="3000" w:type="dxa"/>
            <w:vMerge/>
          </w:tcPr>
          <w:p w:rsidR="00083CE7" w:rsidRPr="009F3BDC" w:rsidRDefault="00083CE7">
            <w:pPr>
              <w:pStyle w:val="TableFont"/>
              <w:rPr>
                <w:rFonts w:ascii="Times New Roman" w:eastAsia="Times New Roman" w:hAnsi="Times New Roman" w:cs="Arial"/>
                <w:b/>
                <w:szCs w:val="20"/>
                <w:lang w:val="en-AU"/>
              </w:rPr>
            </w:pPr>
          </w:p>
        </w:tc>
        <w:tc>
          <w:tcPr>
            <w:tcW w:w="2160" w:type="dxa"/>
          </w:tcPr>
          <w:p w:rsidR="00083CE7" w:rsidRPr="009F3BDC" w:rsidRDefault="00083CE7">
            <w:pPr>
              <w:pStyle w:val="TableFont"/>
              <w:rPr>
                <w:rFonts w:eastAsia="Times New Roman" w:cs="Times New Roman"/>
                <w:szCs w:val="20"/>
                <w:lang w:val="en-AU"/>
              </w:rPr>
            </w:pPr>
            <w:r w:rsidRPr="009F3BDC">
              <w:rPr>
                <w:lang w:val="en-AU"/>
              </w:rPr>
              <w:t>Model Case 3</w:t>
            </w:r>
          </w:p>
        </w:tc>
        <w:tc>
          <w:tcPr>
            <w:tcW w:w="1680" w:type="dxa"/>
          </w:tcPr>
          <w:p w:rsidR="00083CE7" w:rsidRPr="009F3BDC" w:rsidRDefault="00083CE7">
            <w:pPr>
              <w:pStyle w:val="TableFont"/>
              <w:rPr>
                <w:rFonts w:eastAsia="Times New Roman" w:cs="Times New Roman"/>
                <w:szCs w:val="20"/>
                <w:lang w:val="en-AU"/>
              </w:rPr>
            </w:pPr>
            <w:r w:rsidRPr="009F3BDC">
              <w:rPr>
                <w:lang w:val="en-AU"/>
              </w:rPr>
              <w:t>Possible</w:t>
            </w:r>
          </w:p>
        </w:tc>
        <w:tc>
          <w:tcPr>
            <w:tcW w:w="1680" w:type="dxa"/>
          </w:tcPr>
          <w:p w:rsidR="00083CE7" w:rsidRPr="009F3BDC" w:rsidRDefault="00083CE7">
            <w:pPr>
              <w:pStyle w:val="TableFont"/>
              <w:rPr>
                <w:rFonts w:eastAsia="Times New Roman" w:cs="Times New Roman"/>
                <w:szCs w:val="20"/>
                <w:lang w:val="en-AU"/>
              </w:rPr>
            </w:pPr>
            <w:r w:rsidRPr="009F3BDC">
              <w:rPr>
                <w:lang w:val="en-AU"/>
              </w:rPr>
              <w:t>Minor</w:t>
            </w:r>
          </w:p>
        </w:tc>
        <w:tc>
          <w:tcPr>
            <w:tcW w:w="1680" w:type="dxa"/>
            <w:shd w:val="clear" w:color="auto" w:fill="FFFF00"/>
          </w:tcPr>
          <w:p w:rsidR="00083CE7" w:rsidRPr="009F3BDC" w:rsidRDefault="00083CE7">
            <w:pPr>
              <w:pStyle w:val="TableFont"/>
              <w:rPr>
                <w:rFonts w:eastAsia="Times New Roman" w:cs="Times New Roman"/>
                <w:szCs w:val="20"/>
                <w:lang w:val="en-AU"/>
              </w:rPr>
            </w:pPr>
            <w:r w:rsidRPr="009F3BDC">
              <w:rPr>
                <w:lang w:val="en-AU"/>
              </w:rPr>
              <w:t>Medium</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val="restart"/>
          </w:tcPr>
          <w:p w:rsidR="00022FCE" w:rsidRPr="009F3BDC" w:rsidRDefault="008B5BA2">
            <w:pPr>
              <w:pStyle w:val="TableFont"/>
              <w:rPr>
                <w:rFonts w:ascii="Times New Roman" w:eastAsia="Times New Roman" w:hAnsi="Times New Roman" w:cs="Arial"/>
                <w:szCs w:val="20"/>
                <w:lang w:val="en-AU"/>
              </w:rPr>
            </w:pPr>
            <w:r w:rsidRPr="009F3BDC">
              <w:rPr>
                <w:rFonts w:cs="Arial"/>
                <w:lang w:val="en-AU"/>
              </w:rPr>
              <w:t>Non-G</w:t>
            </w:r>
            <w:r w:rsidR="00022FCE" w:rsidRPr="009F3BDC">
              <w:rPr>
                <w:rFonts w:cs="Arial"/>
                <w:lang w:val="en-AU"/>
              </w:rPr>
              <w:t>eneral Use Zones</w:t>
            </w: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1</w:t>
            </w:r>
          </w:p>
        </w:tc>
        <w:tc>
          <w:tcPr>
            <w:tcW w:w="1680" w:type="dxa"/>
          </w:tcPr>
          <w:p w:rsidR="00022FCE" w:rsidRPr="009F3BDC" w:rsidRDefault="00022FCE">
            <w:pPr>
              <w:pStyle w:val="TableFont"/>
              <w:rPr>
                <w:rFonts w:eastAsia="Times New Roman" w:cs="Times New Roman"/>
                <w:szCs w:val="20"/>
                <w:lang w:val="en-AU"/>
              </w:rPr>
            </w:pPr>
            <w:r w:rsidRPr="009F3BDC">
              <w:rPr>
                <w:lang w:val="en-AU"/>
              </w:rPr>
              <w:t>Possible</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FFFF00"/>
          </w:tcPr>
          <w:p w:rsidR="00022FCE" w:rsidRPr="009F3BDC" w:rsidRDefault="00022FCE">
            <w:pPr>
              <w:pStyle w:val="TableFont"/>
              <w:rPr>
                <w:rFonts w:eastAsia="Times New Roman" w:cs="Times New Roman"/>
                <w:szCs w:val="20"/>
                <w:lang w:val="en-AU"/>
              </w:rPr>
            </w:pPr>
            <w:r w:rsidRPr="009F3BDC">
              <w:rPr>
                <w:lang w:val="en-AU"/>
              </w:rPr>
              <w:t>Medium</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2</w:t>
            </w:r>
          </w:p>
        </w:tc>
        <w:tc>
          <w:tcPr>
            <w:tcW w:w="1680" w:type="dxa"/>
          </w:tcPr>
          <w:p w:rsidR="00022FCE" w:rsidRPr="009F3BDC" w:rsidRDefault="00022FCE">
            <w:pPr>
              <w:pStyle w:val="TableFont"/>
              <w:rPr>
                <w:rFonts w:eastAsia="Times New Roman" w:cs="Times New Roman"/>
                <w:szCs w:val="20"/>
                <w:lang w:val="en-AU"/>
              </w:rPr>
            </w:pPr>
            <w:r w:rsidRPr="009F3BDC">
              <w:rPr>
                <w:lang w:val="en-AU"/>
              </w:rPr>
              <w:t>Possible</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FFFF00"/>
          </w:tcPr>
          <w:p w:rsidR="00022FCE" w:rsidRPr="009F3BDC" w:rsidRDefault="00022FCE">
            <w:pPr>
              <w:pStyle w:val="TableFont"/>
              <w:rPr>
                <w:rFonts w:eastAsia="Times New Roman" w:cs="Times New Roman"/>
                <w:szCs w:val="20"/>
                <w:lang w:val="en-AU"/>
              </w:rPr>
            </w:pPr>
            <w:r w:rsidRPr="009F3BDC">
              <w:rPr>
                <w:lang w:val="en-AU"/>
              </w:rPr>
              <w:t>Medium</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3</w:t>
            </w:r>
          </w:p>
        </w:tc>
        <w:tc>
          <w:tcPr>
            <w:tcW w:w="1680" w:type="dxa"/>
          </w:tcPr>
          <w:p w:rsidR="00022FCE" w:rsidRPr="009F3BDC" w:rsidRDefault="00022FCE">
            <w:pPr>
              <w:pStyle w:val="TableFont"/>
              <w:rPr>
                <w:rFonts w:eastAsia="Times New Roman" w:cs="Times New Roman"/>
                <w:szCs w:val="20"/>
                <w:lang w:val="en-AU"/>
              </w:rPr>
            </w:pPr>
            <w:r w:rsidRPr="009F3BDC">
              <w:rPr>
                <w:lang w:val="en-AU"/>
              </w:rPr>
              <w:t>Possible</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FFFF00"/>
          </w:tcPr>
          <w:p w:rsidR="00022FCE" w:rsidRPr="009F3BDC" w:rsidRDefault="00022FCE">
            <w:pPr>
              <w:pStyle w:val="TableFont"/>
              <w:rPr>
                <w:rFonts w:eastAsia="Times New Roman" w:cs="Times New Roman"/>
                <w:szCs w:val="20"/>
                <w:lang w:val="en-AU"/>
              </w:rPr>
            </w:pPr>
            <w:r w:rsidRPr="009F3BDC">
              <w:rPr>
                <w:lang w:val="en-AU"/>
              </w:rPr>
              <w:t>Medium</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val="restart"/>
          </w:tcPr>
          <w:p w:rsidR="00022FCE" w:rsidRPr="009F3BDC" w:rsidRDefault="00022FCE">
            <w:pPr>
              <w:pStyle w:val="TableFont"/>
              <w:rPr>
                <w:rFonts w:ascii="Times New Roman" w:eastAsia="Times New Roman" w:hAnsi="Times New Roman" w:cs="Arial"/>
                <w:szCs w:val="20"/>
                <w:lang w:val="en-AU"/>
              </w:rPr>
            </w:pPr>
            <w:r w:rsidRPr="009F3BDC">
              <w:rPr>
                <w:rFonts w:cs="Arial"/>
                <w:lang w:val="en-AU"/>
              </w:rPr>
              <w:t>Commercial fisheries</w:t>
            </w: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1</w:t>
            </w:r>
          </w:p>
        </w:tc>
        <w:tc>
          <w:tcPr>
            <w:tcW w:w="1680" w:type="dxa"/>
          </w:tcPr>
          <w:p w:rsidR="00022FCE" w:rsidRPr="009F3BDC" w:rsidRDefault="00022FCE">
            <w:pPr>
              <w:pStyle w:val="TableFont"/>
              <w:rPr>
                <w:rFonts w:eastAsia="Times New Roman" w:cs="Times New Roman"/>
                <w:szCs w:val="20"/>
                <w:lang w:val="en-AU"/>
              </w:rPr>
            </w:pPr>
            <w:r w:rsidRPr="009F3BDC">
              <w:rPr>
                <w:lang w:val="en-AU"/>
              </w:rPr>
              <w:t>Unlikely</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92D050"/>
          </w:tcPr>
          <w:p w:rsidR="00022FCE" w:rsidRPr="009F3BDC" w:rsidRDefault="00022FCE">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2</w:t>
            </w:r>
          </w:p>
        </w:tc>
        <w:tc>
          <w:tcPr>
            <w:tcW w:w="1680" w:type="dxa"/>
          </w:tcPr>
          <w:p w:rsidR="00022FCE" w:rsidRPr="009F3BDC" w:rsidRDefault="00022FCE">
            <w:pPr>
              <w:pStyle w:val="TableFont"/>
              <w:rPr>
                <w:rFonts w:eastAsia="Times New Roman" w:cs="Times New Roman"/>
                <w:szCs w:val="20"/>
                <w:lang w:val="en-AU"/>
              </w:rPr>
            </w:pPr>
            <w:r w:rsidRPr="009F3BDC">
              <w:rPr>
                <w:lang w:val="en-AU"/>
              </w:rPr>
              <w:t>Unlikely</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92D050"/>
          </w:tcPr>
          <w:p w:rsidR="00022FCE" w:rsidRPr="009F3BDC" w:rsidRDefault="00022FCE">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3</w:t>
            </w:r>
          </w:p>
        </w:tc>
        <w:tc>
          <w:tcPr>
            <w:tcW w:w="1680" w:type="dxa"/>
          </w:tcPr>
          <w:p w:rsidR="00022FCE" w:rsidRPr="009F3BDC" w:rsidRDefault="00022FCE">
            <w:pPr>
              <w:pStyle w:val="TableFont"/>
              <w:rPr>
                <w:rFonts w:eastAsia="Times New Roman" w:cs="Times New Roman"/>
                <w:szCs w:val="20"/>
                <w:lang w:val="en-AU"/>
              </w:rPr>
            </w:pPr>
            <w:r w:rsidRPr="009F3BDC">
              <w:rPr>
                <w:lang w:val="en-AU"/>
              </w:rPr>
              <w:t>Unlikely</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92D050"/>
          </w:tcPr>
          <w:p w:rsidR="00022FCE" w:rsidRPr="009F3BDC" w:rsidRDefault="00022FCE">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val="restart"/>
          </w:tcPr>
          <w:p w:rsidR="00022FCE" w:rsidRPr="009F3BDC" w:rsidRDefault="00022FCE">
            <w:pPr>
              <w:pStyle w:val="TableFont"/>
              <w:rPr>
                <w:rFonts w:ascii="Times New Roman" w:eastAsia="Times New Roman" w:hAnsi="Times New Roman" w:cs="Arial"/>
                <w:szCs w:val="20"/>
                <w:lang w:val="en-AU"/>
              </w:rPr>
            </w:pPr>
            <w:r w:rsidRPr="009F3BDC">
              <w:rPr>
                <w:rFonts w:cs="Arial"/>
                <w:lang w:val="en-AU"/>
              </w:rPr>
              <w:t>Tourism and recreational values</w:t>
            </w: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1</w:t>
            </w:r>
          </w:p>
        </w:tc>
        <w:tc>
          <w:tcPr>
            <w:tcW w:w="1680" w:type="dxa"/>
          </w:tcPr>
          <w:p w:rsidR="00022FCE" w:rsidRPr="009F3BDC" w:rsidRDefault="00022FCE">
            <w:pPr>
              <w:pStyle w:val="TableFont"/>
              <w:rPr>
                <w:rFonts w:eastAsia="Times New Roman" w:cs="Times New Roman"/>
                <w:szCs w:val="20"/>
                <w:lang w:val="en-AU"/>
              </w:rPr>
            </w:pPr>
            <w:r w:rsidRPr="009F3BDC">
              <w:rPr>
                <w:lang w:val="en-AU"/>
              </w:rPr>
              <w:t>Unlikely</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92D050"/>
          </w:tcPr>
          <w:p w:rsidR="00022FCE" w:rsidRPr="009F3BDC" w:rsidRDefault="00022FCE">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2</w:t>
            </w:r>
          </w:p>
        </w:tc>
        <w:tc>
          <w:tcPr>
            <w:tcW w:w="1680" w:type="dxa"/>
          </w:tcPr>
          <w:p w:rsidR="00022FCE" w:rsidRPr="009F3BDC" w:rsidRDefault="00022FCE">
            <w:pPr>
              <w:pStyle w:val="TableFont"/>
              <w:rPr>
                <w:rFonts w:eastAsia="Times New Roman" w:cs="Times New Roman"/>
                <w:szCs w:val="20"/>
                <w:lang w:val="en-AU"/>
              </w:rPr>
            </w:pPr>
            <w:r w:rsidRPr="009F3BDC">
              <w:rPr>
                <w:lang w:val="en-AU"/>
              </w:rPr>
              <w:t>Unlikely</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92D050"/>
          </w:tcPr>
          <w:p w:rsidR="00022FCE" w:rsidRPr="009F3BDC" w:rsidRDefault="00022FCE">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3</w:t>
            </w:r>
          </w:p>
        </w:tc>
        <w:tc>
          <w:tcPr>
            <w:tcW w:w="1680" w:type="dxa"/>
          </w:tcPr>
          <w:p w:rsidR="00022FCE" w:rsidRPr="009F3BDC" w:rsidRDefault="00022FCE">
            <w:pPr>
              <w:pStyle w:val="TableFont"/>
              <w:rPr>
                <w:rFonts w:eastAsia="Times New Roman" w:cs="Times New Roman"/>
                <w:szCs w:val="20"/>
                <w:lang w:val="en-AU"/>
              </w:rPr>
            </w:pPr>
            <w:r w:rsidRPr="009F3BDC">
              <w:rPr>
                <w:lang w:val="en-AU"/>
              </w:rPr>
              <w:t>Unlikely</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92D050"/>
          </w:tcPr>
          <w:p w:rsidR="00022FCE" w:rsidRPr="009F3BDC" w:rsidRDefault="00022FCE">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val="restart"/>
          </w:tcPr>
          <w:p w:rsidR="00022FCE" w:rsidRPr="009F3BDC" w:rsidRDefault="00022FCE">
            <w:pPr>
              <w:pStyle w:val="TableFont"/>
              <w:rPr>
                <w:rFonts w:ascii="Times New Roman" w:eastAsia="Times New Roman" w:hAnsi="Times New Roman" w:cs="Arial"/>
                <w:b/>
                <w:szCs w:val="20"/>
                <w:lang w:val="en-AU"/>
              </w:rPr>
            </w:pPr>
            <w:r w:rsidRPr="009F3BDC">
              <w:rPr>
                <w:lang w:val="en-AU"/>
              </w:rPr>
              <w:t>Accumulation of sediments on the sea bed.</w:t>
            </w:r>
          </w:p>
        </w:tc>
        <w:tc>
          <w:tcPr>
            <w:tcW w:w="3000" w:type="dxa"/>
            <w:vMerge w:val="restart"/>
          </w:tcPr>
          <w:p w:rsidR="00022FCE" w:rsidRPr="009F3BDC" w:rsidRDefault="00022FCE">
            <w:pPr>
              <w:pStyle w:val="TableFont"/>
              <w:rPr>
                <w:rFonts w:eastAsia="Times New Roman" w:cs="Times New Roman"/>
                <w:szCs w:val="20"/>
                <w:lang w:val="en-AU"/>
              </w:rPr>
            </w:pPr>
            <w:r w:rsidRPr="009F3BDC">
              <w:rPr>
                <w:lang w:val="en-AU"/>
              </w:rPr>
              <w:t>Coral Reefs</w:t>
            </w:r>
          </w:p>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1</w:t>
            </w:r>
          </w:p>
        </w:tc>
        <w:tc>
          <w:tcPr>
            <w:tcW w:w="1680" w:type="dxa"/>
          </w:tcPr>
          <w:p w:rsidR="00022FCE" w:rsidRPr="009F3BDC" w:rsidRDefault="00022FCE">
            <w:pPr>
              <w:pStyle w:val="TableFont"/>
              <w:rPr>
                <w:rFonts w:eastAsia="Times New Roman" w:cs="Times New Roman"/>
                <w:szCs w:val="20"/>
                <w:lang w:val="en-AU"/>
              </w:rPr>
            </w:pPr>
            <w:r w:rsidRPr="009F3BDC">
              <w:rPr>
                <w:lang w:val="en-AU"/>
              </w:rPr>
              <w:t>Possible</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FFFF00"/>
          </w:tcPr>
          <w:p w:rsidR="00022FCE" w:rsidRPr="009F3BDC" w:rsidRDefault="00022FCE">
            <w:pPr>
              <w:pStyle w:val="TableFont"/>
              <w:rPr>
                <w:rFonts w:eastAsia="Times New Roman" w:cs="Times New Roman"/>
                <w:szCs w:val="20"/>
                <w:lang w:val="en-AU"/>
              </w:rPr>
            </w:pPr>
            <w:r w:rsidRPr="009F3BDC">
              <w:rPr>
                <w:lang w:val="en-AU"/>
              </w:rPr>
              <w:t>Medium</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2</w:t>
            </w:r>
          </w:p>
        </w:tc>
        <w:tc>
          <w:tcPr>
            <w:tcW w:w="1680" w:type="dxa"/>
          </w:tcPr>
          <w:p w:rsidR="00022FCE" w:rsidRPr="009F3BDC" w:rsidRDefault="00022FCE">
            <w:pPr>
              <w:pStyle w:val="TableFont"/>
              <w:rPr>
                <w:rFonts w:eastAsia="Times New Roman" w:cs="Times New Roman"/>
                <w:szCs w:val="20"/>
                <w:lang w:val="en-AU"/>
              </w:rPr>
            </w:pPr>
            <w:r w:rsidRPr="009F3BDC">
              <w:rPr>
                <w:lang w:val="en-AU"/>
              </w:rPr>
              <w:t>Possible</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FFFF00"/>
          </w:tcPr>
          <w:p w:rsidR="00022FCE" w:rsidRPr="009F3BDC" w:rsidRDefault="00022FCE">
            <w:pPr>
              <w:pStyle w:val="TableFont"/>
              <w:rPr>
                <w:rFonts w:eastAsia="Times New Roman" w:cs="Times New Roman"/>
                <w:szCs w:val="20"/>
                <w:lang w:val="en-AU"/>
              </w:rPr>
            </w:pPr>
            <w:r w:rsidRPr="009F3BDC">
              <w:rPr>
                <w:lang w:val="en-AU"/>
              </w:rPr>
              <w:t>Medium</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3</w:t>
            </w:r>
          </w:p>
        </w:tc>
        <w:tc>
          <w:tcPr>
            <w:tcW w:w="1680" w:type="dxa"/>
          </w:tcPr>
          <w:p w:rsidR="00022FCE" w:rsidRPr="009F3BDC" w:rsidRDefault="00022FCE">
            <w:pPr>
              <w:pStyle w:val="TableFont"/>
              <w:rPr>
                <w:rFonts w:eastAsia="Times New Roman" w:cs="Times New Roman"/>
                <w:szCs w:val="20"/>
                <w:lang w:val="en-AU"/>
              </w:rPr>
            </w:pPr>
            <w:r w:rsidRPr="009F3BDC">
              <w:rPr>
                <w:lang w:val="en-AU"/>
              </w:rPr>
              <w:t>Possible</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FFFF00"/>
          </w:tcPr>
          <w:p w:rsidR="00022FCE" w:rsidRPr="009F3BDC" w:rsidRDefault="00022FCE">
            <w:pPr>
              <w:pStyle w:val="TableFont"/>
              <w:rPr>
                <w:rFonts w:eastAsia="Times New Roman" w:cs="Times New Roman"/>
                <w:szCs w:val="20"/>
                <w:lang w:val="en-AU"/>
              </w:rPr>
            </w:pPr>
            <w:r w:rsidRPr="009F3BDC">
              <w:rPr>
                <w:lang w:val="en-AU"/>
              </w:rPr>
              <w:t>Medium</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val="restart"/>
          </w:tcPr>
          <w:p w:rsidR="00022FCE" w:rsidRPr="009F3BDC" w:rsidRDefault="00022FCE">
            <w:pPr>
              <w:pStyle w:val="TableFont"/>
              <w:rPr>
                <w:rFonts w:ascii="Times New Roman" w:eastAsia="Times New Roman" w:hAnsi="Times New Roman" w:cs="Arial"/>
                <w:szCs w:val="20"/>
                <w:lang w:val="en-AU"/>
              </w:rPr>
            </w:pPr>
            <w:r w:rsidRPr="009F3BDC">
              <w:rPr>
                <w:rFonts w:cs="Arial"/>
                <w:lang w:val="en-AU"/>
              </w:rPr>
              <w:t>Seagrass.</w:t>
            </w: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1</w:t>
            </w:r>
          </w:p>
        </w:tc>
        <w:tc>
          <w:tcPr>
            <w:tcW w:w="1680" w:type="dxa"/>
          </w:tcPr>
          <w:p w:rsidR="00022FCE" w:rsidRPr="009F3BDC" w:rsidRDefault="00022FCE">
            <w:pPr>
              <w:pStyle w:val="TableFont"/>
              <w:rPr>
                <w:rFonts w:eastAsia="Times New Roman" w:cs="Times New Roman"/>
                <w:szCs w:val="20"/>
                <w:lang w:val="en-AU"/>
              </w:rPr>
            </w:pPr>
            <w:r w:rsidRPr="009F3BDC">
              <w:rPr>
                <w:lang w:val="en-AU"/>
              </w:rPr>
              <w:t>Unlikely</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92D050"/>
          </w:tcPr>
          <w:p w:rsidR="00022FCE" w:rsidRPr="009F3BDC" w:rsidRDefault="00022FCE">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2</w:t>
            </w:r>
          </w:p>
        </w:tc>
        <w:tc>
          <w:tcPr>
            <w:tcW w:w="1680" w:type="dxa"/>
          </w:tcPr>
          <w:p w:rsidR="00022FCE" w:rsidRPr="009F3BDC" w:rsidRDefault="00022FCE">
            <w:pPr>
              <w:pStyle w:val="TableFont"/>
              <w:rPr>
                <w:rFonts w:eastAsia="Times New Roman" w:cs="Times New Roman"/>
                <w:szCs w:val="20"/>
                <w:lang w:val="en-AU"/>
              </w:rPr>
            </w:pPr>
            <w:r w:rsidRPr="009F3BDC">
              <w:rPr>
                <w:lang w:val="en-AU"/>
              </w:rPr>
              <w:t>Unlikely</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92D050"/>
          </w:tcPr>
          <w:p w:rsidR="00022FCE" w:rsidRPr="009F3BDC" w:rsidRDefault="00022FCE">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3</w:t>
            </w:r>
          </w:p>
        </w:tc>
        <w:tc>
          <w:tcPr>
            <w:tcW w:w="1680" w:type="dxa"/>
          </w:tcPr>
          <w:p w:rsidR="00022FCE" w:rsidRPr="009F3BDC" w:rsidRDefault="00022FCE">
            <w:pPr>
              <w:pStyle w:val="TableFont"/>
              <w:rPr>
                <w:rFonts w:eastAsia="Times New Roman" w:cs="Times New Roman"/>
                <w:szCs w:val="20"/>
                <w:lang w:val="en-AU"/>
              </w:rPr>
            </w:pPr>
            <w:r w:rsidRPr="009F3BDC">
              <w:rPr>
                <w:lang w:val="en-AU"/>
              </w:rPr>
              <w:t>Unlikely</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92D050"/>
          </w:tcPr>
          <w:p w:rsidR="00022FCE" w:rsidRPr="009F3BDC" w:rsidRDefault="00022FCE">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val="restart"/>
          </w:tcPr>
          <w:p w:rsidR="00022FCE" w:rsidRPr="009F3BDC" w:rsidRDefault="00022FCE">
            <w:pPr>
              <w:pStyle w:val="TableFont"/>
              <w:rPr>
                <w:rFonts w:ascii="Times New Roman" w:eastAsia="Times New Roman" w:hAnsi="Times New Roman" w:cs="Arial"/>
                <w:szCs w:val="20"/>
                <w:lang w:val="en-AU"/>
              </w:rPr>
            </w:pPr>
            <w:r w:rsidRPr="009F3BDC">
              <w:rPr>
                <w:rFonts w:cs="Arial"/>
                <w:lang w:val="en-AU"/>
              </w:rPr>
              <w:t>Fish Habitat Areas</w:t>
            </w: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1</w:t>
            </w:r>
          </w:p>
        </w:tc>
        <w:tc>
          <w:tcPr>
            <w:tcW w:w="1680" w:type="dxa"/>
          </w:tcPr>
          <w:p w:rsidR="00022FCE" w:rsidRPr="009F3BDC" w:rsidRDefault="00022FCE">
            <w:pPr>
              <w:pStyle w:val="TableFont"/>
              <w:rPr>
                <w:rFonts w:eastAsia="Times New Roman" w:cs="Times New Roman"/>
                <w:szCs w:val="20"/>
                <w:lang w:val="en-AU"/>
              </w:rPr>
            </w:pPr>
            <w:r w:rsidRPr="009F3BDC">
              <w:rPr>
                <w:lang w:val="en-AU"/>
              </w:rPr>
              <w:t>Rare</w:t>
            </w:r>
          </w:p>
        </w:tc>
        <w:tc>
          <w:tcPr>
            <w:tcW w:w="1680" w:type="dxa"/>
          </w:tcPr>
          <w:p w:rsidR="00022FCE" w:rsidRPr="009F3BDC" w:rsidRDefault="00022FC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022FCE" w:rsidRPr="009F3BDC" w:rsidRDefault="00022FCE">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2</w:t>
            </w:r>
          </w:p>
        </w:tc>
        <w:tc>
          <w:tcPr>
            <w:tcW w:w="1680" w:type="dxa"/>
          </w:tcPr>
          <w:p w:rsidR="00022FCE" w:rsidRPr="009F3BDC" w:rsidRDefault="00022FCE">
            <w:pPr>
              <w:pStyle w:val="TableFont"/>
              <w:rPr>
                <w:rFonts w:eastAsia="Times New Roman" w:cs="Times New Roman"/>
                <w:szCs w:val="20"/>
                <w:lang w:val="en-AU"/>
              </w:rPr>
            </w:pPr>
            <w:r w:rsidRPr="009F3BDC">
              <w:rPr>
                <w:lang w:val="en-AU"/>
              </w:rPr>
              <w:t>Possible</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FFFF00"/>
          </w:tcPr>
          <w:p w:rsidR="00022FCE" w:rsidRPr="009F3BDC" w:rsidRDefault="00022FCE">
            <w:pPr>
              <w:pStyle w:val="TableFont"/>
              <w:rPr>
                <w:rFonts w:eastAsia="Times New Roman" w:cs="Times New Roman"/>
                <w:szCs w:val="20"/>
                <w:lang w:val="en-AU"/>
              </w:rPr>
            </w:pPr>
            <w:r w:rsidRPr="009F3BDC">
              <w:rPr>
                <w:lang w:val="en-AU"/>
              </w:rPr>
              <w:t>Medium</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3</w:t>
            </w:r>
          </w:p>
        </w:tc>
        <w:tc>
          <w:tcPr>
            <w:tcW w:w="1680" w:type="dxa"/>
          </w:tcPr>
          <w:p w:rsidR="00022FCE" w:rsidRPr="009F3BDC" w:rsidRDefault="00022FCE">
            <w:pPr>
              <w:pStyle w:val="TableFont"/>
              <w:rPr>
                <w:rFonts w:eastAsia="Times New Roman" w:cs="Times New Roman"/>
                <w:szCs w:val="20"/>
                <w:lang w:val="en-AU"/>
              </w:rPr>
            </w:pPr>
            <w:r w:rsidRPr="009F3BDC">
              <w:rPr>
                <w:lang w:val="en-AU"/>
              </w:rPr>
              <w:t>Possible</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FFFF00"/>
          </w:tcPr>
          <w:p w:rsidR="00022FCE" w:rsidRPr="009F3BDC" w:rsidRDefault="00022FCE">
            <w:pPr>
              <w:pStyle w:val="TableFont"/>
              <w:rPr>
                <w:rFonts w:eastAsia="Times New Roman" w:cs="Times New Roman"/>
                <w:szCs w:val="20"/>
                <w:lang w:val="en-AU"/>
              </w:rPr>
            </w:pPr>
            <w:r w:rsidRPr="009F3BDC">
              <w:rPr>
                <w:lang w:val="en-AU"/>
              </w:rPr>
              <w:t>Medium</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val="restart"/>
          </w:tcPr>
          <w:p w:rsidR="00022FCE" w:rsidRPr="009F3BDC" w:rsidRDefault="008B5BA2">
            <w:pPr>
              <w:pStyle w:val="TableFont"/>
              <w:rPr>
                <w:rFonts w:ascii="Times New Roman" w:eastAsia="Times New Roman" w:hAnsi="Times New Roman" w:cs="Arial"/>
                <w:szCs w:val="20"/>
                <w:lang w:val="en-AU"/>
              </w:rPr>
            </w:pPr>
            <w:r w:rsidRPr="009F3BDC">
              <w:rPr>
                <w:rFonts w:cs="Arial"/>
                <w:lang w:val="en-AU"/>
              </w:rPr>
              <w:t>Non-G</w:t>
            </w:r>
            <w:r w:rsidR="00022FCE" w:rsidRPr="009F3BDC">
              <w:rPr>
                <w:rFonts w:cs="Arial"/>
                <w:lang w:val="en-AU"/>
              </w:rPr>
              <w:t>eneral Use Zones</w:t>
            </w: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1</w:t>
            </w:r>
          </w:p>
        </w:tc>
        <w:tc>
          <w:tcPr>
            <w:tcW w:w="1680" w:type="dxa"/>
          </w:tcPr>
          <w:p w:rsidR="00022FCE" w:rsidRPr="009F3BDC" w:rsidRDefault="00022FCE">
            <w:pPr>
              <w:pStyle w:val="TableFont"/>
              <w:rPr>
                <w:rFonts w:eastAsia="Times New Roman" w:cs="Times New Roman"/>
                <w:szCs w:val="20"/>
                <w:lang w:val="en-AU"/>
              </w:rPr>
            </w:pPr>
            <w:r w:rsidRPr="009F3BDC">
              <w:rPr>
                <w:lang w:val="en-AU"/>
              </w:rPr>
              <w:t>Possible</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FFFF00"/>
          </w:tcPr>
          <w:p w:rsidR="00022FCE" w:rsidRPr="009F3BDC" w:rsidRDefault="00022FCE">
            <w:pPr>
              <w:pStyle w:val="TableFont"/>
              <w:rPr>
                <w:rFonts w:eastAsia="Times New Roman" w:cs="Times New Roman"/>
                <w:szCs w:val="20"/>
                <w:lang w:val="en-AU"/>
              </w:rPr>
            </w:pPr>
            <w:r w:rsidRPr="009F3BDC">
              <w:rPr>
                <w:lang w:val="en-AU"/>
              </w:rPr>
              <w:t>Medium</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2</w:t>
            </w:r>
          </w:p>
        </w:tc>
        <w:tc>
          <w:tcPr>
            <w:tcW w:w="1680" w:type="dxa"/>
          </w:tcPr>
          <w:p w:rsidR="00022FCE" w:rsidRPr="009F3BDC" w:rsidRDefault="00022FCE">
            <w:pPr>
              <w:pStyle w:val="TableFont"/>
              <w:rPr>
                <w:rFonts w:eastAsia="Times New Roman" w:cs="Times New Roman"/>
                <w:szCs w:val="20"/>
                <w:lang w:val="en-AU"/>
              </w:rPr>
            </w:pPr>
            <w:r w:rsidRPr="009F3BDC">
              <w:rPr>
                <w:lang w:val="en-AU"/>
              </w:rPr>
              <w:t>Possible</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FFFF00"/>
          </w:tcPr>
          <w:p w:rsidR="00022FCE" w:rsidRPr="009F3BDC" w:rsidRDefault="00022FCE">
            <w:pPr>
              <w:pStyle w:val="TableFont"/>
              <w:rPr>
                <w:rFonts w:eastAsia="Times New Roman" w:cs="Times New Roman"/>
                <w:szCs w:val="20"/>
                <w:lang w:val="en-AU"/>
              </w:rPr>
            </w:pPr>
            <w:r w:rsidRPr="009F3BDC">
              <w:rPr>
                <w:lang w:val="en-AU"/>
              </w:rPr>
              <w:t>Medium</w:t>
            </w:r>
          </w:p>
        </w:tc>
      </w:tr>
      <w:tr w:rsidR="00022FCE" w:rsidRPr="009F3BDC" w:rsidTr="00BA46DA">
        <w:tc>
          <w:tcPr>
            <w:tcW w:w="3708" w:type="dxa"/>
            <w:vMerge/>
          </w:tcPr>
          <w:p w:rsidR="00022FCE" w:rsidRPr="009F3BDC" w:rsidRDefault="00022FCE">
            <w:pPr>
              <w:pStyle w:val="TableFont"/>
              <w:rPr>
                <w:rFonts w:ascii="Times New Roman" w:eastAsia="Times New Roman" w:hAnsi="Times New Roman" w:cs="Arial"/>
                <w:b/>
                <w:szCs w:val="20"/>
                <w:lang w:val="en-AU"/>
              </w:rPr>
            </w:pPr>
          </w:p>
        </w:tc>
        <w:tc>
          <w:tcPr>
            <w:tcW w:w="3000" w:type="dxa"/>
            <w:vMerge/>
          </w:tcPr>
          <w:p w:rsidR="00022FCE" w:rsidRPr="009F3BDC" w:rsidRDefault="00022FCE">
            <w:pPr>
              <w:pStyle w:val="TableFont"/>
              <w:rPr>
                <w:rFonts w:ascii="Times New Roman" w:eastAsia="Times New Roman" w:hAnsi="Times New Roman" w:cs="Arial"/>
                <w:b/>
                <w:szCs w:val="20"/>
                <w:lang w:val="en-AU"/>
              </w:rPr>
            </w:pPr>
          </w:p>
        </w:tc>
        <w:tc>
          <w:tcPr>
            <w:tcW w:w="2160" w:type="dxa"/>
          </w:tcPr>
          <w:p w:rsidR="00022FCE" w:rsidRPr="009F3BDC" w:rsidRDefault="00022FCE">
            <w:pPr>
              <w:pStyle w:val="TableFont"/>
              <w:rPr>
                <w:rFonts w:eastAsia="Times New Roman" w:cs="Times New Roman"/>
                <w:szCs w:val="20"/>
                <w:lang w:val="en-AU"/>
              </w:rPr>
            </w:pPr>
            <w:r w:rsidRPr="009F3BDC">
              <w:rPr>
                <w:lang w:val="en-AU"/>
              </w:rPr>
              <w:t>Model Case 3</w:t>
            </w:r>
          </w:p>
        </w:tc>
        <w:tc>
          <w:tcPr>
            <w:tcW w:w="1680" w:type="dxa"/>
          </w:tcPr>
          <w:p w:rsidR="00022FCE" w:rsidRPr="009F3BDC" w:rsidRDefault="00022FCE">
            <w:pPr>
              <w:pStyle w:val="TableFont"/>
              <w:rPr>
                <w:rFonts w:eastAsia="Times New Roman" w:cs="Times New Roman"/>
                <w:szCs w:val="20"/>
                <w:lang w:val="en-AU"/>
              </w:rPr>
            </w:pPr>
            <w:r w:rsidRPr="009F3BDC">
              <w:rPr>
                <w:lang w:val="en-AU"/>
              </w:rPr>
              <w:t>Possible</w:t>
            </w:r>
          </w:p>
        </w:tc>
        <w:tc>
          <w:tcPr>
            <w:tcW w:w="1680" w:type="dxa"/>
          </w:tcPr>
          <w:p w:rsidR="00022FCE" w:rsidRPr="009F3BDC" w:rsidRDefault="00022FCE">
            <w:pPr>
              <w:pStyle w:val="TableFont"/>
              <w:rPr>
                <w:rFonts w:eastAsia="Times New Roman" w:cs="Times New Roman"/>
                <w:szCs w:val="20"/>
                <w:lang w:val="en-AU"/>
              </w:rPr>
            </w:pPr>
            <w:r w:rsidRPr="009F3BDC">
              <w:rPr>
                <w:lang w:val="en-AU"/>
              </w:rPr>
              <w:t>Minor</w:t>
            </w:r>
          </w:p>
        </w:tc>
        <w:tc>
          <w:tcPr>
            <w:tcW w:w="1680" w:type="dxa"/>
            <w:shd w:val="clear" w:color="auto" w:fill="FFFF00"/>
          </w:tcPr>
          <w:p w:rsidR="00022FCE" w:rsidRPr="009F3BDC" w:rsidRDefault="00022FCE">
            <w:pPr>
              <w:pStyle w:val="TableFont"/>
              <w:rPr>
                <w:rFonts w:eastAsia="Times New Roman" w:cs="Times New Roman"/>
                <w:szCs w:val="20"/>
                <w:lang w:val="en-AU"/>
              </w:rPr>
            </w:pPr>
            <w:r w:rsidRPr="009F3BDC">
              <w:rPr>
                <w:lang w:val="en-AU"/>
              </w:rPr>
              <w:t>Medium</w:t>
            </w:r>
          </w:p>
        </w:tc>
      </w:tr>
      <w:tr w:rsidR="00022FCE" w:rsidRPr="009F3BDC" w:rsidTr="00BA46DA">
        <w:tc>
          <w:tcPr>
            <w:tcW w:w="3708" w:type="dxa"/>
            <w:vMerge/>
          </w:tcPr>
          <w:p w:rsidR="00022FCE" w:rsidRPr="009F3BDC" w:rsidRDefault="00022FCE" w:rsidP="003B6F31">
            <w:pPr>
              <w:spacing w:after="0" w:line="240" w:lineRule="auto"/>
              <w:rPr>
                <w:rFonts w:ascii="Arial" w:hAnsi="Arial" w:cs="Arial"/>
                <w:b/>
                <w:lang w:val="en-AU"/>
              </w:rPr>
            </w:pPr>
          </w:p>
        </w:tc>
        <w:tc>
          <w:tcPr>
            <w:tcW w:w="3000" w:type="dxa"/>
            <w:vMerge w:val="restart"/>
          </w:tcPr>
          <w:p w:rsidR="00022FCE" w:rsidRPr="009F3BDC" w:rsidRDefault="00022FCE" w:rsidP="00221B6F">
            <w:pPr>
              <w:pStyle w:val="TableFont"/>
              <w:rPr>
                <w:szCs w:val="20"/>
                <w:lang w:val="en-AU"/>
              </w:rPr>
            </w:pPr>
            <w:r w:rsidRPr="009F3BDC">
              <w:rPr>
                <w:lang w:val="en-AU"/>
              </w:rPr>
              <w:t>Commercial fisheries</w:t>
            </w:r>
          </w:p>
        </w:tc>
        <w:tc>
          <w:tcPr>
            <w:tcW w:w="2160" w:type="dxa"/>
          </w:tcPr>
          <w:p w:rsidR="00022FCE" w:rsidRPr="009F3BDC" w:rsidRDefault="00022FCE" w:rsidP="00221B6F">
            <w:pPr>
              <w:pStyle w:val="TableFont"/>
              <w:rPr>
                <w:szCs w:val="20"/>
                <w:lang w:val="en-AU"/>
              </w:rPr>
            </w:pPr>
            <w:r w:rsidRPr="009F3BDC">
              <w:rPr>
                <w:lang w:val="en-AU"/>
              </w:rPr>
              <w:t>Model Case 1</w:t>
            </w:r>
          </w:p>
        </w:tc>
        <w:tc>
          <w:tcPr>
            <w:tcW w:w="1680" w:type="dxa"/>
          </w:tcPr>
          <w:p w:rsidR="00A24B2D" w:rsidRPr="009F3BDC" w:rsidRDefault="00022FCE" w:rsidP="00A24B2D">
            <w:pPr>
              <w:pStyle w:val="TableFont"/>
              <w:rPr>
                <w:rFonts w:eastAsia="Times New Roman" w:cs="Times New Roman"/>
                <w:szCs w:val="20"/>
                <w:lang w:val="en-AU"/>
              </w:rPr>
            </w:pPr>
            <w:r w:rsidRPr="009F3BDC">
              <w:rPr>
                <w:lang w:val="en-AU"/>
              </w:rPr>
              <w:t>Rare</w:t>
            </w:r>
          </w:p>
        </w:tc>
        <w:tc>
          <w:tcPr>
            <w:tcW w:w="1680" w:type="dxa"/>
          </w:tcPr>
          <w:p w:rsidR="00A24B2D" w:rsidRPr="009F3BDC" w:rsidRDefault="00022FCE" w:rsidP="00A24B2D">
            <w:pPr>
              <w:pStyle w:val="TableFont"/>
              <w:rPr>
                <w:rFonts w:eastAsia="Times New Roman" w:cs="Times New Roman"/>
                <w:szCs w:val="20"/>
                <w:lang w:val="en-AU"/>
              </w:rPr>
            </w:pPr>
            <w:r w:rsidRPr="009F3BDC">
              <w:rPr>
                <w:lang w:val="en-AU"/>
              </w:rPr>
              <w:t>Minor</w:t>
            </w:r>
          </w:p>
        </w:tc>
        <w:tc>
          <w:tcPr>
            <w:tcW w:w="1680" w:type="dxa"/>
            <w:shd w:val="clear" w:color="auto" w:fill="92D050"/>
          </w:tcPr>
          <w:p w:rsidR="00A24B2D" w:rsidRPr="009F3BDC" w:rsidRDefault="00022FCE" w:rsidP="00A24B2D">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tcPr>
          <w:p w:rsidR="00022FCE" w:rsidRPr="009F3BDC" w:rsidRDefault="00022FCE" w:rsidP="00A72165">
            <w:pPr>
              <w:spacing w:after="0" w:line="240" w:lineRule="auto"/>
              <w:rPr>
                <w:rFonts w:ascii="Arial" w:hAnsi="Arial" w:cs="Arial"/>
                <w:b/>
                <w:lang w:val="en-AU"/>
              </w:rPr>
            </w:pPr>
          </w:p>
        </w:tc>
        <w:tc>
          <w:tcPr>
            <w:tcW w:w="3000" w:type="dxa"/>
            <w:vMerge/>
          </w:tcPr>
          <w:p w:rsidR="00022FCE" w:rsidRPr="009F3BDC" w:rsidRDefault="00022FCE">
            <w:pPr>
              <w:keepNext/>
              <w:pageBreakBefore/>
              <w:spacing w:after="0" w:line="240" w:lineRule="auto"/>
              <w:outlineLvl w:val="0"/>
              <w:rPr>
                <w:rFonts w:ascii="Arial" w:hAnsi="Arial" w:cs="Arial"/>
                <w:b/>
                <w:sz w:val="20"/>
                <w:szCs w:val="20"/>
                <w:lang w:val="en-AU"/>
              </w:rPr>
            </w:pPr>
          </w:p>
        </w:tc>
        <w:tc>
          <w:tcPr>
            <w:tcW w:w="2160" w:type="dxa"/>
          </w:tcPr>
          <w:p w:rsidR="00022FCE" w:rsidRPr="009F3BDC" w:rsidRDefault="00022FCE" w:rsidP="00221B6F">
            <w:pPr>
              <w:pStyle w:val="TableFont"/>
              <w:rPr>
                <w:szCs w:val="20"/>
                <w:lang w:val="en-AU"/>
              </w:rPr>
            </w:pPr>
            <w:r w:rsidRPr="009F3BDC">
              <w:rPr>
                <w:lang w:val="en-AU"/>
              </w:rPr>
              <w:t>Model Case 2</w:t>
            </w:r>
          </w:p>
        </w:tc>
        <w:tc>
          <w:tcPr>
            <w:tcW w:w="1680" w:type="dxa"/>
          </w:tcPr>
          <w:p w:rsidR="00A24B2D" w:rsidRPr="009F3BDC" w:rsidRDefault="00022FCE" w:rsidP="00A24B2D">
            <w:pPr>
              <w:pStyle w:val="TableFont"/>
              <w:rPr>
                <w:rFonts w:eastAsia="Times New Roman" w:cs="Times New Roman"/>
                <w:szCs w:val="20"/>
                <w:lang w:val="en-AU"/>
              </w:rPr>
            </w:pPr>
            <w:r w:rsidRPr="009F3BDC">
              <w:rPr>
                <w:lang w:val="en-AU"/>
              </w:rPr>
              <w:t>Unlikely</w:t>
            </w:r>
          </w:p>
        </w:tc>
        <w:tc>
          <w:tcPr>
            <w:tcW w:w="1680" w:type="dxa"/>
          </w:tcPr>
          <w:p w:rsidR="00A24B2D" w:rsidRPr="009F3BDC" w:rsidRDefault="00022FCE" w:rsidP="00A24B2D">
            <w:pPr>
              <w:pStyle w:val="TableFont"/>
              <w:rPr>
                <w:rFonts w:eastAsia="Times New Roman" w:cs="Times New Roman"/>
                <w:szCs w:val="20"/>
                <w:lang w:val="en-AU"/>
              </w:rPr>
            </w:pPr>
            <w:r w:rsidRPr="009F3BDC">
              <w:rPr>
                <w:lang w:val="en-AU"/>
              </w:rPr>
              <w:t>Minor</w:t>
            </w:r>
          </w:p>
        </w:tc>
        <w:tc>
          <w:tcPr>
            <w:tcW w:w="1680" w:type="dxa"/>
            <w:shd w:val="clear" w:color="auto" w:fill="92D050"/>
          </w:tcPr>
          <w:p w:rsidR="00A24B2D" w:rsidRPr="009F3BDC" w:rsidRDefault="00022FCE" w:rsidP="00A24B2D">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tcPr>
          <w:p w:rsidR="00022FCE" w:rsidRPr="009F3BDC" w:rsidRDefault="00022FCE" w:rsidP="00A72165">
            <w:pPr>
              <w:spacing w:after="0" w:line="240" w:lineRule="auto"/>
              <w:rPr>
                <w:rFonts w:ascii="Arial" w:hAnsi="Arial" w:cs="Arial"/>
                <w:b/>
                <w:lang w:val="en-AU"/>
              </w:rPr>
            </w:pPr>
          </w:p>
        </w:tc>
        <w:tc>
          <w:tcPr>
            <w:tcW w:w="3000" w:type="dxa"/>
            <w:vMerge/>
          </w:tcPr>
          <w:p w:rsidR="00022FCE" w:rsidRPr="009F3BDC" w:rsidRDefault="00022FCE">
            <w:pPr>
              <w:keepNext/>
              <w:pageBreakBefore/>
              <w:spacing w:after="0" w:line="240" w:lineRule="auto"/>
              <w:outlineLvl w:val="0"/>
              <w:rPr>
                <w:rFonts w:ascii="Arial" w:hAnsi="Arial" w:cs="Arial"/>
                <w:b/>
                <w:sz w:val="20"/>
                <w:szCs w:val="20"/>
                <w:lang w:val="en-AU"/>
              </w:rPr>
            </w:pPr>
          </w:p>
        </w:tc>
        <w:tc>
          <w:tcPr>
            <w:tcW w:w="2160" w:type="dxa"/>
          </w:tcPr>
          <w:p w:rsidR="00022FCE" w:rsidRPr="009F3BDC" w:rsidRDefault="00022FCE" w:rsidP="00221B6F">
            <w:pPr>
              <w:pStyle w:val="TableFont"/>
              <w:rPr>
                <w:szCs w:val="20"/>
                <w:lang w:val="en-AU"/>
              </w:rPr>
            </w:pPr>
            <w:r w:rsidRPr="009F3BDC">
              <w:rPr>
                <w:lang w:val="en-AU"/>
              </w:rPr>
              <w:t>Model Case 3</w:t>
            </w:r>
          </w:p>
        </w:tc>
        <w:tc>
          <w:tcPr>
            <w:tcW w:w="1680" w:type="dxa"/>
          </w:tcPr>
          <w:p w:rsidR="00A24B2D" w:rsidRPr="009F3BDC" w:rsidRDefault="00022FCE" w:rsidP="00A24B2D">
            <w:pPr>
              <w:pStyle w:val="TableFont"/>
              <w:rPr>
                <w:rFonts w:eastAsia="Times New Roman" w:cs="Times New Roman"/>
                <w:szCs w:val="20"/>
                <w:lang w:val="en-AU"/>
              </w:rPr>
            </w:pPr>
            <w:r w:rsidRPr="009F3BDC">
              <w:rPr>
                <w:lang w:val="en-AU"/>
              </w:rPr>
              <w:t>Unlikely</w:t>
            </w:r>
          </w:p>
        </w:tc>
        <w:tc>
          <w:tcPr>
            <w:tcW w:w="1680" w:type="dxa"/>
          </w:tcPr>
          <w:p w:rsidR="00A24B2D" w:rsidRPr="009F3BDC" w:rsidRDefault="00022FCE" w:rsidP="00A24B2D">
            <w:pPr>
              <w:pStyle w:val="TableFont"/>
              <w:rPr>
                <w:rFonts w:eastAsia="Times New Roman" w:cs="Times New Roman"/>
                <w:szCs w:val="20"/>
                <w:lang w:val="en-AU"/>
              </w:rPr>
            </w:pPr>
            <w:r w:rsidRPr="009F3BDC">
              <w:rPr>
                <w:lang w:val="en-AU"/>
              </w:rPr>
              <w:t>Minor</w:t>
            </w:r>
          </w:p>
        </w:tc>
        <w:tc>
          <w:tcPr>
            <w:tcW w:w="1680" w:type="dxa"/>
            <w:shd w:val="clear" w:color="auto" w:fill="92D050"/>
          </w:tcPr>
          <w:p w:rsidR="00A24B2D" w:rsidRPr="009F3BDC" w:rsidRDefault="00022FCE" w:rsidP="00A24B2D">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tcPr>
          <w:p w:rsidR="00022FCE" w:rsidRPr="009F3BDC" w:rsidRDefault="00022FCE" w:rsidP="00A72165">
            <w:pPr>
              <w:spacing w:after="0" w:line="240" w:lineRule="auto"/>
              <w:rPr>
                <w:rFonts w:ascii="Arial" w:hAnsi="Arial" w:cs="Arial"/>
                <w:b/>
                <w:lang w:val="en-AU"/>
              </w:rPr>
            </w:pPr>
          </w:p>
        </w:tc>
        <w:tc>
          <w:tcPr>
            <w:tcW w:w="3000" w:type="dxa"/>
            <w:vMerge w:val="restart"/>
          </w:tcPr>
          <w:p w:rsidR="00022FCE" w:rsidRPr="009F3BDC" w:rsidRDefault="00022FCE" w:rsidP="00221B6F">
            <w:pPr>
              <w:pStyle w:val="TableFont"/>
              <w:rPr>
                <w:szCs w:val="20"/>
                <w:lang w:val="en-AU"/>
              </w:rPr>
            </w:pPr>
            <w:r w:rsidRPr="009F3BDC">
              <w:rPr>
                <w:lang w:val="en-AU"/>
              </w:rPr>
              <w:t>Tourism and recreational values</w:t>
            </w:r>
          </w:p>
        </w:tc>
        <w:tc>
          <w:tcPr>
            <w:tcW w:w="2160" w:type="dxa"/>
          </w:tcPr>
          <w:p w:rsidR="00022FCE" w:rsidRPr="009F3BDC" w:rsidRDefault="00022FCE" w:rsidP="00221B6F">
            <w:pPr>
              <w:pStyle w:val="TableFont"/>
              <w:rPr>
                <w:szCs w:val="20"/>
                <w:lang w:val="en-AU"/>
              </w:rPr>
            </w:pPr>
            <w:r w:rsidRPr="009F3BDC">
              <w:rPr>
                <w:lang w:val="en-AU"/>
              </w:rPr>
              <w:t>Model Case 1</w:t>
            </w:r>
          </w:p>
        </w:tc>
        <w:tc>
          <w:tcPr>
            <w:tcW w:w="1680" w:type="dxa"/>
          </w:tcPr>
          <w:p w:rsidR="00A24B2D" w:rsidRPr="009F3BDC" w:rsidRDefault="00022FCE" w:rsidP="00A24B2D">
            <w:pPr>
              <w:pStyle w:val="TableFont"/>
              <w:rPr>
                <w:rFonts w:eastAsia="Times New Roman" w:cs="Times New Roman"/>
                <w:szCs w:val="20"/>
                <w:lang w:val="en-AU"/>
              </w:rPr>
            </w:pPr>
            <w:r w:rsidRPr="009F3BDC">
              <w:rPr>
                <w:lang w:val="en-AU"/>
              </w:rPr>
              <w:t>Unlikely</w:t>
            </w:r>
          </w:p>
        </w:tc>
        <w:tc>
          <w:tcPr>
            <w:tcW w:w="1680" w:type="dxa"/>
          </w:tcPr>
          <w:p w:rsidR="00A24B2D" w:rsidRPr="009F3BDC" w:rsidRDefault="00022FCE" w:rsidP="00A24B2D">
            <w:pPr>
              <w:pStyle w:val="TableFont"/>
              <w:rPr>
                <w:rFonts w:eastAsia="Times New Roman" w:cs="Times New Roman"/>
                <w:szCs w:val="20"/>
                <w:lang w:val="en-AU"/>
              </w:rPr>
            </w:pPr>
            <w:r w:rsidRPr="009F3BDC">
              <w:rPr>
                <w:lang w:val="en-AU"/>
              </w:rPr>
              <w:t>Minor</w:t>
            </w:r>
          </w:p>
        </w:tc>
        <w:tc>
          <w:tcPr>
            <w:tcW w:w="1680" w:type="dxa"/>
            <w:shd w:val="clear" w:color="auto" w:fill="92D050"/>
          </w:tcPr>
          <w:p w:rsidR="00A24B2D" w:rsidRPr="009F3BDC" w:rsidRDefault="00022FCE" w:rsidP="00A24B2D">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tcPr>
          <w:p w:rsidR="00022FCE" w:rsidRPr="009F3BDC" w:rsidRDefault="00022FCE" w:rsidP="00A72165">
            <w:pPr>
              <w:spacing w:after="0" w:line="240" w:lineRule="auto"/>
              <w:rPr>
                <w:rFonts w:ascii="Arial" w:hAnsi="Arial" w:cs="Arial"/>
                <w:b/>
                <w:lang w:val="en-AU"/>
              </w:rPr>
            </w:pPr>
          </w:p>
        </w:tc>
        <w:tc>
          <w:tcPr>
            <w:tcW w:w="3000" w:type="dxa"/>
            <w:vMerge/>
          </w:tcPr>
          <w:p w:rsidR="00022FCE" w:rsidRPr="009F3BDC" w:rsidRDefault="00022FCE" w:rsidP="00221B6F">
            <w:pPr>
              <w:pStyle w:val="TableFont"/>
              <w:rPr>
                <w:rFonts w:eastAsia="Times New Roman"/>
                <w:b/>
                <w:szCs w:val="20"/>
                <w:lang w:val="en-AU"/>
              </w:rPr>
            </w:pPr>
          </w:p>
        </w:tc>
        <w:tc>
          <w:tcPr>
            <w:tcW w:w="2160" w:type="dxa"/>
          </w:tcPr>
          <w:p w:rsidR="00022FCE" w:rsidRPr="009F3BDC" w:rsidRDefault="00022FCE" w:rsidP="00221B6F">
            <w:pPr>
              <w:pStyle w:val="TableFont"/>
              <w:rPr>
                <w:szCs w:val="20"/>
                <w:lang w:val="en-AU"/>
              </w:rPr>
            </w:pPr>
            <w:r w:rsidRPr="009F3BDC">
              <w:rPr>
                <w:lang w:val="en-AU"/>
              </w:rPr>
              <w:t>Model Case 2</w:t>
            </w:r>
          </w:p>
        </w:tc>
        <w:tc>
          <w:tcPr>
            <w:tcW w:w="1680" w:type="dxa"/>
          </w:tcPr>
          <w:p w:rsidR="00A24B2D" w:rsidRPr="009F3BDC" w:rsidRDefault="00022FCE" w:rsidP="00A24B2D">
            <w:pPr>
              <w:pStyle w:val="TableFont"/>
              <w:rPr>
                <w:rFonts w:eastAsia="Times New Roman" w:cs="Times New Roman"/>
                <w:szCs w:val="20"/>
                <w:lang w:val="en-AU"/>
              </w:rPr>
            </w:pPr>
            <w:r w:rsidRPr="009F3BDC">
              <w:rPr>
                <w:lang w:val="en-AU"/>
              </w:rPr>
              <w:t>Unlikely</w:t>
            </w:r>
          </w:p>
        </w:tc>
        <w:tc>
          <w:tcPr>
            <w:tcW w:w="1680" w:type="dxa"/>
          </w:tcPr>
          <w:p w:rsidR="00A24B2D" w:rsidRPr="009F3BDC" w:rsidRDefault="00022FCE" w:rsidP="00A24B2D">
            <w:pPr>
              <w:pStyle w:val="TableFont"/>
              <w:rPr>
                <w:rFonts w:eastAsia="Times New Roman" w:cs="Times New Roman"/>
                <w:szCs w:val="20"/>
                <w:lang w:val="en-AU"/>
              </w:rPr>
            </w:pPr>
            <w:r w:rsidRPr="009F3BDC">
              <w:rPr>
                <w:lang w:val="en-AU"/>
              </w:rPr>
              <w:t>Minor</w:t>
            </w:r>
          </w:p>
        </w:tc>
        <w:tc>
          <w:tcPr>
            <w:tcW w:w="1680" w:type="dxa"/>
            <w:shd w:val="clear" w:color="auto" w:fill="92D050"/>
          </w:tcPr>
          <w:p w:rsidR="00A24B2D" w:rsidRPr="009F3BDC" w:rsidRDefault="00022FCE" w:rsidP="00A24B2D">
            <w:pPr>
              <w:pStyle w:val="TableFont"/>
              <w:rPr>
                <w:rFonts w:eastAsia="Times New Roman" w:cs="Times New Roman"/>
                <w:szCs w:val="20"/>
                <w:lang w:val="en-AU"/>
              </w:rPr>
            </w:pPr>
            <w:r w:rsidRPr="009F3BDC">
              <w:rPr>
                <w:lang w:val="en-AU"/>
              </w:rPr>
              <w:t>Low</w:t>
            </w:r>
          </w:p>
        </w:tc>
      </w:tr>
      <w:tr w:rsidR="00022FCE" w:rsidRPr="009F3BDC" w:rsidTr="00BA46DA">
        <w:tc>
          <w:tcPr>
            <w:tcW w:w="3708" w:type="dxa"/>
            <w:vMerge/>
          </w:tcPr>
          <w:p w:rsidR="00022FCE" w:rsidRPr="009F3BDC" w:rsidRDefault="00022FCE" w:rsidP="00A72165">
            <w:pPr>
              <w:spacing w:after="0" w:line="240" w:lineRule="auto"/>
              <w:rPr>
                <w:rFonts w:ascii="Arial" w:hAnsi="Arial" w:cs="Arial"/>
                <w:b/>
                <w:lang w:val="en-AU"/>
              </w:rPr>
            </w:pPr>
          </w:p>
        </w:tc>
        <w:tc>
          <w:tcPr>
            <w:tcW w:w="3000" w:type="dxa"/>
            <w:vMerge/>
          </w:tcPr>
          <w:p w:rsidR="00022FCE" w:rsidRPr="009F3BDC" w:rsidRDefault="00022FCE" w:rsidP="00221B6F">
            <w:pPr>
              <w:pStyle w:val="TableFont"/>
              <w:rPr>
                <w:rFonts w:eastAsia="Times New Roman"/>
                <w:b/>
                <w:szCs w:val="20"/>
                <w:lang w:val="en-AU"/>
              </w:rPr>
            </w:pPr>
          </w:p>
        </w:tc>
        <w:tc>
          <w:tcPr>
            <w:tcW w:w="2160" w:type="dxa"/>
          </w:tcPr>
          <w:p w:rsidR="00022FCE" w:rsidRPr="009F3BDC" w:rsidRDefault="00022FCE" w:rsidP="00221B6F">
            <w:pPr>
              <w:pStyle w:val="TableFont"/>
              <w:rPr>
                <w:szCs w:val="20"/>
                <w:lang w:val="en-AU"/>
              </w:rPr>
            </w:pPr>
            <w:r w:rsidRPr="009F3BDC">
              <w:rPr>
                <w:lang w:val="en-AU"/>
              </w:rPr>
              <w:t>Model Case 3</w:t>
            </w:r>
          </w:p>
        </w:tc>
        <w:tc>
          <w:tcPr>
            <w:tcW w:w="1680" w:type="dxa"/>
          </w:tcPr>
          <w:p w:rsidR="00A24B2D" w:rsidRPr="009F3BDC" w:rsidRDefault="00022FCE" w:rsidP="00A24B2D">
            <w:pPr>
              <w:pStyle w:val="TableFont"/>
              <w:rPr>
                <w:rFonts w:eastAsia="Times New Roman" w:cs="Times New Roman"/>
                <w:szCs w:val="20"/>
                <w:lang w:val="en-AU"/>
              </w:rPr>
            </w:pPr>
            <w:r w:rsidRPr="009F3BDC">
              <w:rPr>
                <w:lang w:val="en-AU"/>
              </w:rPr>
              <w:t>Unlikely</w:t>
            </w:r>
          </w:p>
        </w:tc>
        <w:tc>
          <w:tcPr>
            <w:tcW w:w="1680" w:type="dxa"/>
          </w:tcPr>
          <w:p w:rsidR="00A24B2D" w:rsidRPr="009F3BDC" w:rsidRDefault="00022FCE" w:rsidP="00A24B2D">
            <w:pPr>
              <w:pStyle w:val="TableFont"/>
              <w:rPr>
                <w:rFonts w:eastAsia="Times New Roman" w:cs="Times New Roman"/>
                <w:szCs w:val="20"/>
                <w:lang w:val="en-AU"/>
              </w:rPr>
            </w:pPr>
            <w:r w:rsidRPr="009F3BDC">
              <w:rPr>
                <w:lang w:val="en-AU"/>
              </w:rPr>
              <w:t>Minor</w:t>
            </w:r>
          </w:p>
        </w:tc>
        <w:tc>
          <w:tcPr>
            <w:tcW w:w="1680" w:type="dxa"/>
            <w:shd w:val="clear" w:color="auto" w:fill="92D050"/>
          </w:tcPr>
          <w:p w:rsidR="00A24B2D" w:rsidRPr="009F3BDC" w:rsidRDefault="00022FCE" w:rsidP="00A24B2D">
            <w:pPr>
              <w:pStyle w:val="TableFont"/>
              <w:rPr>
                <w:rFonts w:eastAsia="Times New Roman" w:cs="Times New Roman"/>
                <w:szCs w:val="20"/>
                <w:lang w:val="en-AU"/>
              </w:rPr>
            </w:pPr>
            <w:r w:rsidRPr="009F3BDC">
              <w:rPr>
                <w:lang w:val="en-AU"/>
              </w:rPr>
              <w:t>Low</w:t>
            </w:r>
          </w:p>
        </w:tc>
      </w:tr>
    </w:tbl>
    <w:p w:rsidR="003B6F31" w:rsidRPr="009F3BDC" w:rsidRDefault="003B6F31" w:rsidP="003B6F31">
      <w:pPr>
        <w:pStyle w:val="Para0"/>
        <w:rPr>
          <w:lang w:val="en-AU"/>
        </w:rPr>
      </w:pPr>
    </w:p>
    <w:p w:rsidR="00494DAE" w:rsidRPr="009F3BDC" w:rsidRDefault="00494DAE" w:rsidP="006A1968">
      <w:pPr>
        <w:pStyle w:val="Para0"/>
        <w:jc w:val="center"/>
        <w:rPr>
          <w:rFonts w:cs="Arial"/>
          <w:b/>
          <w:sz w:val="18"/>
          <w:szCs w:val="18"/>
          <w:lang w:val="en-AU"/>
        </w:rPr>
      </w:pPr>
    </w:p>
    <w:p w:rsidR="00942148" w:rsidRPr="009F3BDC" w:rsidRDefault="00942148" w:rsidP="006A1968">
      <w:pPr>
        <w:pStyle w:val="Para0"/>
        <w:jc w:val="center"/>
        <w:rPr>
          <w:rFonts w:cs="Arial"/>
          <w:b/>
          <w:sz w:val="18"/>
          <w:szCs w:val="18"/>
          <w:lang w:val="en-AU"/>
        </w:rPr>
        <w:sectPr w:rsidR="00942148" w:rsidRPr="009F3BDC" w:rsidSect="00494DAE">
          <w:pgSz w:w="16840" w:h="11907" w:orient="landscape" w:code="9"/>
          <w:pgMar w:top="1701" w:right="1418" w:bottom="1701" w:left="1418" w:header="567" w:footer="567" w:gutter="0"/>
          <w:cols w:space="720"/>
          <w:formProt w:val="0"/>
          <w:docGrid w:linePitch="299"/>
        </w:sectPr>
      </w:pPr>
    </w:p>
    <w:p w:rsidR="00083CE7" w:rsidRPr="009F3BDC" w:rsidRDefault="00FE7C2C" w:rsidP="00083CE7">
      <w:pPr>
        <w:pStyle w:val="Heading3"/>
        <w:rPr>
          <w:lang w:val="en-AU"/>
        </w:rPr>
      </w:pPr>
      <w:bookmarkStart w:id="118" w:name="_Toc361930675"/>
      <w:r>
        <w:rPr>
          <w:lang w:val="en-AU"/>
        </w:rPr>
        <w:lastRenderedPageBreak/>
        <w:t>Ecological Monitoring in Relation to Dredging</w:t>
      </w:r>
      <w:bookmarkEnd w:id="118"/>
    </w:p>
    <w:p w:rsidR="00067064" w:rsidRPr="009F3BDC" w:rsidRDefault="003B0E61" w:rsidP="003B0E61">
      <w:pPr>
        <w:pStyle w:val="Para0"/>
        <w:rPr>
          <w:lang w:val="en-AU"/>
        </w:rPr>
      </w:pPr>
      <w:r w:rsidRPr="009F3BDC">
        <w:rPr>
          <w:lang w:val="en-AU"/>
        </w:rPr>
        <w:t xml:space="preserve">Long-term monitoring of seagrass meadows </w:t>
      </w:r>
      <w:r w:rsidR="00110A59" w:rsidRPr="009F3BDC">
        <w:rPr>
          <w:lang w:val="en-AU"/>
        </w:rPr>
        <w:t xml:space="preserve">in Port Curtis and Rodds Bay </w:t>
      </w:r>
      <w:r w:rsidR="00067064" w:rsidRPr="009F3BDC">
        <w:rPr>
          <w:lang w:val="en-AU"/>
        </w:rPr>
        <w:t xml:space="preserve">has been conducted </w:t>
      </w:r>
      <w:r w:rsidR="00110A59" w:rsidRPr="009F3BDC">
        <w:rPr>
          <w:lang w:val="en-AU"/>
        </w:rPr>
        <w:t xml:space="preserve">since 2002 (Amies et al. 2013; McCormack </w:t>
      </w:r>
      <w:r w:rsidR="006B6977" w:rsidRPr="009F3BDC">
        <w:rPr>
          <w:lang w:val="en-AU"/>
        </w:rPr>
        <w:t>et al. 2013; Thomas et al. 2010</w:t>
      </w:r>
      <w:r w:rsidR="008E4AA7" w:rsidRPr="009F3BDC">
        <w:rPr>
          <w:lang w:val="en-AU"/>
        </w:rPr>
        <w:t>).</w:t>
      </w:r>
      <w:r w:rsidR="005A54DD" w:rsidRPr="009F3BDC">
        <w:rPr>
          <w:lang w:val="en-AU"/>
        </w:rPr>
        <w:t xml:space="preserve"> </w:t>
      </w:r>
      <w:r w:rsidR="008E4AA7" w:rsidRPr="009F3BDC">
        <w:rPr>
          <w:lang w:val="en-AU"/>
        </w:rPr>
        <w:t>From 2002 to 2009 monitoring was conducted at 13 sites in Port Curtis and Rodds Bay selected on a broad-scale survey of the area (Thomas et al. 2007</w:t>
      </w:r>
      <w:r w:rsidR="005A54DD" w:rsidRPr="009F3BDC">
        <w:rPr>
          <w:lang w:val="en-AU"/>
        </w:rPr>
        <w:t>)</w:t>
      </w:r>
      <w:r w:rsidR="006B6977" w:rsidRPr="009F3BDC">
        <w:rPr>
          <w:lang w:val="en-AU"/>
        </w:rPr>
        <w:t xml:space="preserve">. </w:t>
      </w:r>
      <w:r w:rsidR="00110A59" w:rsidRPr="009F3BDC">
        <w:rPr>
          <w:lang w:val="en-AU"/>
        </w:rPr>
        <w:t xml:space="preserve">There was a net loss of 60 ha of seagrass meadows (losses of 95 ha and 312 ha in northern Port Curtis and Rodds Bay, respectively, gain of 312 ha in southern Port Curtis) from 2002-2009 (Thomas et al. 2010). </w:t>
      </w:r>
      <w:r w:rsidR="00067064" w:rsidRPr="009F3BDC">
        <w:rPr>
          <w:lang w:val="en-AU"/>
        </w:rPr>
        <w:t>Thomas et al. (2010) attributed the loss to climate variability, particularly elevated freshwater inputs and temperature, and did not attribute the decline in seagrass area to the effects of regular maintenance dredging. They noted, however, that some meadows already stressed by climate variability could be more vulnerable to other stresses. It is also noted that regular maintenance dredging had been conducted since the mid-1990s prior to the establishment of long-term monitoring.</w:t>
      </w:r>
      <w:r w:rsidR="005A54DD" w:rsidRPr="009F3BDC">
        <w:rPr>
          <w:lang w:val="en-AU"/>
        </w:rPr>
        <w:t xml:space="preserve"> Further details are provided in </w:t>
      </w:r>
      <w:r w:rsidR="009C3707" w:rsidRPr="009C3707">
        <w:fldChar w:fldCharType="begin"/>
      </w:r>
      <w:r w:rsidR="009C3707" w:rsidRPr="009C3707">
        <w:instrText xml:space="preserve"> REF  _Ref354746977 \* Lower \h  \* MERGEFORMAT </w:instrText>
      </w:r>
      <w:r w:rsidR="009C3707" w:rsidRPr="009C3707">
        <w:fldChar w:fldCharType="separate"/>
      </w:r>
      <w:r w:rsidR="00E2599D" w:rsidRPr="00E2599D">
        <w:t xml:space="preserve">table </w:t>
      </w:r>
      <w:r w:rsidR="00E2599D" w:rsidRPr="00E2599D">
        <w:rPr>
          <w:noProof/>
        </w:rPr>
        <w:t>8</w:t>
      </w:r>
      <w:r w:rsidR="009C3707" w:rsidRPr="009C3707">
        <w:fldChar w:fldCharType="end"/>
      </w:r>
      <w:r w:rsidR="005A54DD" w:rsidRPr="009F3BDC">
        <w:rPr>
          <w:lang w:val="en-AU"/>
        </w:rPr>
        <w:t>.</w:t>
      </w:r>
    </w:p>
    <w:p w:rsidR="00511F8C" w:rsidRPr="009F3BDC" w:rsidRDefault="000725C6" w:rsidP="003B0E61">
      <w:pPr>
        <w:pStyle w:val="Para0"/>
        <w:rPr>
          <w:lang w:val="en-AU"/>
        </w:rPr>
      </w:pPr>
      <w:r w:rsidRPr="009F3BDC">
        <w:rPr>
          <w:lang w:val="en-AU"/>
        </w:rPr>
        <w:t>L</w:t>
      </w:r>
      <w:r w:rsidR="00E92E5D" w:rsidRPr="009F3BDC">
        <w:rPr>
          <w:lang w:val="en-AU"/>
        </w:rPr>
        <w:t xml:space="preserve">ong-term </w:t>
      </w:r>
      <w:r w:rsidRPr="009F3BDC">
        <w:rPr>
          <w:lang w:val="en-AU"/>
        </w:rPr>
        <w:t xml:space="preserve">seagrass </w:t>
      </w:r>
      <w:r w:rsidR="00E92E5D" w:rsidRPr="009F3BDC">
        <w:rPr>
          <w:lang w:val="en-AU"/>
        </w:rPr>
        <w:t xml:space="preserve">monitoring </w:t>
      </w:r>
      <w:r w:rsidRPr="009F3BDC">
        <w:rPr>
          <w:lang w:val="en-AU"/>
        </w:rPr>
        <w:t xml:space="preserve">was </w:t>
      </w:r>
      <w:r w:rsidR="00E92E5D" w:rsidRPr="009F3BDC">
        <w:rPr>
          <w:lang w:val="en-AU"/>
        </w:rPr>
        <w:t xml:space="preserve">established </w:t>
      </w:r>
      <w:r w:rsidRPr="009F3BDC">
        <w:rPr>
          <w:lang w:val="en-AU"/>
        </w:rPr>
        <w:t xml:space="preserve">in Port Curtis </w:t>
      </w:r>
      <w:r w:rsidR="00E92E5D" w:rsidRPr="009F3BDC">
        <w:rPr>
          <w:lang w:val="en-AU"/>
        </w:rPr>
        <w:t xml:space="preserve">for the WBDDP </w:t>
      </w:r>
      <w:r w:rsidRPr="009F3BDC">
        <w:rPr>
          <w:lang w:val="en-AU"/>
        </w:rPr>
        <w:t xml:space="preserve">in 2009 (McCormack et al. 2013). </w:t>
      </w:r>
      <w:r w:rsidR="00B20292" w:rsidRPr="009F3BDC">
        <w:rPr>
          <w:lang w:val="en-AU"/>
        </w:rPr>
        <w:t xml:space="preserve">Two sites, North Pelican Banks and Rodds Bay, were established in 2005 and 2007, respectively for </w:t>
      </w:r>
      <w:r w:rsidR="003947B3" w:rsidRPr="009F3BDC">
        <w:rPr>
          <w:lang w:val="en-AU"/>
        </w:rPr>
        <w:t xml:space="preserve">Seagrass Watch - RRMMP monitoring. </w:t>
      </w:r>
      <w:r w:rsidR="002A71FF" w:rsidRPr="009F3BDC">
        <w:rPr>
          <w:lang w:val="en-AU"/>
        </w:rPr>
        <w:t>Five s</w:t>
      </w:r>
      <w:r w:rsidR="003947B3" w:rsidRPr="009F3BDC">
        <w:rPr>
          <w:lang w:val="en-AU"/>
        </w:rPr>
        <w:t>i</w:t>
      </w:r>
      <w:r w:rsidR="002A71FF" w:rsidRPr="009F3BDC">
        <w:rPr>
          <w:lang w:val="en-AU"/>
        </w:rPr>
        <w:t>t</w:t>
      </w:r>
      <w:r w:rsidR="003947B3" w:rsidRPr="009F3BDC">
        <w:rPr>
          <w:lang w:val="en-AU"/>
        </w:rPr>
        <w:t xml:space="preserve">es expected to be most vulnerable to WBDDP dredging impacts were established in 2009, with additional sites established in 2010 and 2011 and three additional sites in 2012 </w:t>
      </w:r>
      <w:r w:rsidR="00E92E5D" w:rsidRPr="009F3BDC">
        <w:rPr>
          <w:lang w:val="en-AU"/>
        </w:rPr>
        <w:t>(</w:t>
      </w:r>
      <w:r w:rsidR="00B1661B" w:rsidRPr="009F3BDC">
        <w:rPr>
          <w:lang w:val="en-AU"/>
        </w:rPr>
        <w:t>McCormack et al. 2013</w:t>
      </w:r>
      <w:r w:rsidR="00E92E5D" w:rsidRPr="009F3BDC">
        <w:rPr>
          <w:lang w:val="en-AU"/>
        </w:rPr>
        <w:t>).</w:t>
      </w:r>
      <w:r w:rsidR="00511F8C" w:rsidRPr="009F3BDC">
        <w:rPr>
          <w:lang w:val="en-AU"/>
        </w:rPr>
        <w:t xml:space="preserve"> </w:t>
      </w:r>
      <w:r w:rsidR="003947B3" w:rsidRPr="009F3BDC">
        <w:rPr>
          <w:lang w:val="en-AU"/>
        </w:rPr>
        <w:t xml:space="preserve">There have been statistically significant declines in seagrass abundance </w:t>
      </w:r>
      <w:r w:rsidR="00D105A6">
        <w:rPr>
          <w:lang w:val="en-AU"/>
        </w:rPr>
        <w:t xml:space="preserve">at </w:t>
      </w:r>
      <w:r w:rsidR="003947B3" w:rsidRPr="009F3BDC">
        <w:rPr>
          <w:lang w:val="en-AU"/>
        </w:rPr>
        <w:t>all sites during the monitoring program (</w:t>
      </w:r>
      <w:r w:rsidR="00511F8C" w:rsidRPr="009F3BDC">
        <w:rPr>
          <w:lang w:val="en-AU"/>
        </w:rPr>
        <w:t>McCormack et al.</w:t>
      </w:r>
      <w:r w:rsidR="003947B3" w:rsidRPr="009F3BDC">
        <w:rPr>
          <w:lang w:val="en-AU"/>
        </w:rPr>
        <w:t xml:space="preserve"> </w:t>
      </w:r>
      <w:r w:rsidR="00511F8C" w:rsidRPr="009F3BDC">
        <w:rPr>
          <w:lang w:val="en-AU"/>
        </w:rPr>
        <w:t>2013)</w:t>
      </w:r>
      <w:r w:rsidR="003947B3" w:rsidRPr="009F3BDC">
        <w:rPr>
          <w:lang w:val="en-AU"/>
        </w:rPr>
        <w:t>. McCormack et al. (2013)</w:t>
      </w:r>
      <w:r w:rsidR="00E92E5D" w:rsidRPr="009F3BDC">
        <w:rPr>
          <w:lang w:val="en-AU"/>
        </w:rPr>
        <w:t xml:space="preserve"> </w:t>
      </w:r>
      <w:r w:rsidR="00511F8C" w:rsidRPr="009F3BDC">
        <w:rPr>
          <w:lang w:val="en-AU"/>
        </w:rPr>
        <w:t xml:space="preserve">attribute the losses to </w:t>
      </w:r>
      <w:r w:rsidR="00B617D1" w:rsidRPr="009F3BDC">
        <w:rPr>
          <w:lang w:val="en-AU"/>
        </w:rPr>
        <w:t xml:space="preserve">flood events. </w:t>
      </w:r>
      <w:r w:rsidR="003947B3" w:rsidRPr="009F3BDC">
        <w:rPr>
          <w:lang w:val="en-AU"/>
        </w:rPr>
        <w:t xml:space="preserve">They interpret substantial </w:t>
      </w:r>
      <w:r w:rsidR="00B617D1" w:rsidRPr="009F3BDC">
        <w:rPr>
          <w:lang w:val="en-AU"/>
        </w:rPr>
        <w:t xml:space="preserve">post-flood recovery </w:t>
      </w:r>
      <w:r w:rsidR="003947B3" w:rsidRPr="009F3BDC">
        <w:rPr>
          <w:lang w:val="en-AU"/>
        </w:rPr>
        <w:t xml:space="preserve">that </w:t>
      </w:r>
      <w:r w:rsidR="00B617D1" w:rsidRPr="009F3BDC">
        <w:rPr>
          <w:lang w:val="en-AU"/>
        </w:rPr>
        <w:t xml:space="preserve">occurred at Pelican Banks, the major area of seagrass at Gladstone, as evidence that dredging was not having a major impact on seagrass in the outer harbour. McCormack et al. (2013) also concluded that light-based monitoring and reactive management of dredging operations was generally effective in preventing impacts on seagrass from light reduction, and that most meadows retained resilience for recovery from climate disturbances. Exceptions were at </w:t>
      </w:r>
      <w:r w:rsidR="003947B3" w:rsidRPr="009F3BDC">
        <w:rPr>
          <w:lang w:val="en-AU"/>
        </w:rPr>
        <w:t xml:space="preserve">Wiggins Island and Rodds Bay, </w:t>
      </w:r>
      <w:r w:rsidR="003330D5" w:rsidRPr="009F3BDC">
        <w:rPr>
          <w:lang w:val="en-AU"/>
        </w:rPr>
        <w:t>where</w:t>
      </w:r>
      <w:r w:rsidR="003947B3" w:rsidRPr="009F3BDC">
        <w:rPr>
          <w:lang w:val="en-AU"/>
        </w:rPr>
        <w:t xml:space="preserve"> the dramatic loss of seagrass after recent floods have been so severe that changes in sediment chemistry that impede recovery may have occurred. </w:t>
      </w:r>
      <w:r w:rsidR="005A54DD" w:rsidRPr="009F3BDC">
        <w:rPr>
          <w:lang w:val="en-AU"/>
        </w:rPr>
        <w:t xml:space="preserve">Further details are provided in </w:t>
      </w:r>
      <w:r w:rsidR="009C3707" w:rsidRPr="009C3707">
        <w:fldChar w:fldCharType="begin"/>
      </w:r>
      <w:r w:rsidR="009C3707" w:rsidRPr="009C3707">
        <w:instrText xml:space="preserve"> REF  _Ref354746977 \* Lower \h  \* MERGEFORMAT </w:instrText>
      </w:r>
      <w:r w:rsidR="009C3707" w:rsidRPr="009C3707">
        <w:fldChar w:fldCharType="separate"/>
      </w:r>
      <w:r w:rsidR="00E2599D" w:rsidRPr="00E2599D">
        <w:t xml:space="preserve">table </w:t>
      </w:r>
      <w:r w:rsidR="00E2599D" w:rsidRPr="00E2599D">
        <w:rPr>
          <w:noProof/>
        </w:rPr>
        <w:t>8</w:t>
      </w:r>
      <w:r w:rsidR="009C3707" w:rsidRPr="009C3707">
        <w:fldChar w:fldCharType="end"/>
      </w:r>
      <w:r w:rsidR="005A54DD" w:rsidRPr="009F3BDC">
        <w:rPr>
          <w:lang w:val="en-AU"/>
        </w:rPr>
        <w:t>.</w:t>
      </w:r>
    </w:p>
    <w:p w:rsidR="00115C56" w:rsidRPr="009F3BDC" w:rsidRDefault="003330D5" w:rsidP="003330D5">
      <w:pPr>
        <w:pStyle w:val="Para0"/>
        <w:rPr>
          <w:lang w:val="en-AU"/>
        </w:rPr>
      </w:pPr>
      <w:r w:rsidRPr="009F3BDC">
        <w:rPr>
          <w:lang w:val="en-AU"/>
        </w:rPr>
        <w:t xml:space="preserve">Benthic macroinvertebrates were surveyed at the current placement site located south-east of Facing Island over a 15-month period </w:t>
      </w:r>
      <w:r w:rsidR="00115C56" w:rsidRPr="009F3BDC">
        <w:rPr>
          <w:lang w:val="en-AU"/>
        </w:rPr>
        <w:t>encompassing both maintenance dredging a</w:t>
      </w:r>
      <w:r w:rsidRPr="009F3BDC">
        <w:rPr>
          <w:lang w:val="en-AU"/>
        </w:rPr>
        <w:t>n</w:t>
      </w:r>
      <w:r w:rsidR="00115C56" w:rsidRPr="009F3BDC">
        <w:rPr>
          <w:lang w:val="en-AU"/>
        </w:rPr>
        <w:t>d the WBDDP capital dredging</w:t>
      </w:r>
      <w:r w:rsidRPr="009F3BDC">
        <w:rPr>
          <w:lang w:val="en-AU"/>
        </w:rPr>
        <w:t xml:space="preserve"> (BMT WBM 2012</w:t>
      </w:r>
      <w:r w:rsidR="00C951F1">
        <w:rPr>
          <w:lang w:val="en-AU"/>
        </w:rPr>
        <w:t>b</w:t>
      </w:r>
      <w:r w:rsidR="00115C56" w:rsidRPr="009F3BDC">
        <w:rPr>
          <w:lang w:val="en-AU"/>
        </w:rPr>
        <w:t xml:space="preserve">; see </w:t>
      </w:r>
      <w:r w:rsidR="009C3707" w:rsidRPr="009C3707">
        <w:fldChar w:fldCharType="begin"/>
      </w:r>
      <w:r w:rsidR="009C3707" w:rsidRPr="009C3707">
        <w:instrText xml:space="preserve"> REF  _Ref354746977 \* Lower \h  \* MERGEFORMAT </w:instrText>
      </w:r>
      <w:r w:rsidR="009C3707" w:rsidRPr="009C3707">
        <w:fldChar w:fldCharType="separate"/>
      </w:r>
      <w:r w:rsidR="00E2599D" w:rsidRPr="00E2599D">
        <w:t xml:space="preserve">table </w:t>
      </w:r>
      <w:r w:rsidR="00E2599D" w:rsidRPr="00E2599D">
        <w:rPr>
          <w:noProof/>
        </w:rPr>
        <w:t>8</w:t>
      </w:r>
      <w:r w:rsidR="009C3707" w:rsidRPr="009C3707">
        <w:fldChar w:fldCharType="end"/>
      </w:r>
      <w:r w:rsidRPr="009F3BDC">
        <w:rPr>
          <w:lang w:val="en-AU"/>
        </w:rPr>
        <w:t xml:space="preserve">). </w:t>
      </w:r>
      <w:r w:rsidR="00115C56" w:rsidRPr="009F3BDC">
        <w:rPr>
          <w:lang w:val="en-AU"/>
        </w:rPr>
        <w:t xml:space="preserve">Three surveys were conducted before the 2011 maintenance dredging campaign, seven months, five months, and </w:t>
      </w:r>
      <w:r w:rsidR="00D2768E" w:rsidRPr="009F3BDC">
        <w:rPr>
          <w:lang w:val="en-AU"/>
        </w:rPr>
        <w:t>one week</w:t>
      </w:r>
      <w:r w:rsidR="00115C56" w:rsidRPr="009F3BDC">
        <w:rPr>
          <w:lang w:val="en-AU"/>
        </w:rPr>
        <w:t xml:space="preserve"> prior to dredging. Another survey was conducted four weeks after the end of maintenance dredging and four weeks before commencement of WBDDP capital dredging. Another survey was conducted at the commencement of WBDDP capital </w:t>
      </w:r>
      <w:r w:rsidR="00160838" w:rsidRPr="009F3BDC">
        <w:rPr>
          <w:lang w:val="en-AU"/>
        </w:rPr>
        <w:t>dredging</w:t>
      </w:r>
      <w:r w:rsidR="00115C56" w:rsidRPr="009F3BDC">
        <w:rPr>
          <w:lang w:val="en-AU"/>
        </w:rPr>
        <w:t>, from 23-26 May 2011 (</w:t>
      </w:r>
      <w:r w:rsidR="00160838" w:rsidRPr="009F3BDC">
        <w:rPr>
          <w:lang w:val="en-AU"/>
        </w:rPr>
        <w:t>dredging</w:t>
      </w:r>
      <w:r w:rsidR="00115C56" w:rsidRPr="009F3BDC">
        <w:rPr>
          <w:lang w:val="en-AU"/>
        </w:rPr>
        <w:t xml:space="preserve"> commenced on 24 May). Finally, surveys were repeated 4.5 and 6.5 months after commencement of WDBBP dredging. </w:t>
      </w:r>
    </w:p>
    <w:p w:rsidR="005A54DD" w:rsidRPr="009F3BDC" w:rsidRDefault="005A54DD" w:rsidP="003330D5">
      <w:pPr>
        <w:pStyle w:val="Para0"/>
        <w:rPr>
          <w:lang w:val="en-AU"/>
        </w:rPr>
      </w:pPr>
      <w:r w:rsidRPr="009F3BDC">
        <w:rPr>
          <w:lang w:val="en-AU"/>
        </w:rPr>
        <w:t xml:space="preserve">The infauna monitoring was conducted by grab sampling at two sites within the DMPA, at two near-field sites immediately adjacent to (boundaries </w:t>
      </w:r>
      <w:r w:rsidR="00D105A6">
        <w:rPr>
          <w:lang w:val="en-AU"/>
        </w:rPr>
        <w:t>separated by approximately 50-</w:t>
      </w:r>
      <w:r w:rsidRPr="009F3BDC">
        <w:rPr>
          <w:lang w:val="en-AU"/>
        </w:rPr>
        <w:t>100 m) the DMPA, one to the north-west and one to the north-east, and at two reference sties, one approximately 4.5 km to the north-west and one 5 km to the south-east</w:t>
      </w:r>
      <w:r w:rsidR="00D74546" w:rsidRPr="009F3BDC">
        <w:rPr>
          <w:lang w:val="en-AU"/>
        </w:rPr>
        <w:t xml:space="preserve"> (BMT WBM 2012</w:t>
      </w:r>
      <w:r w:rsidR="00C951F1">
        <w:rPr>
          <w:lang w:val="en-AU"/>
        </w:rPr>
        <w:t>b</w:t>
      </w:r>
      <w:r w:rsidR="00D74546" w:rsidRPr="009F3BDC">
        <w:rPr>
          <w:lang w:val="en-AU"/>
        </w:rPr>
        <w:t>)</w:t>
      </w:r>
      <w:r w:rsidRPr="009F3BDC">
        <w:rPr>
          <w:lang w:val="en-AU"/>
        </w:rPr>
        <w:t xml:space="preserve">. Further details are provided in </w:t>
      </w:r>
      <w:r w:rsidR="009C3707" w:rsidRPr="009C3707">
        <w:fldChar w:fldCharType="begin"/>
      </w:r>
      <w:r w:rsidR="009C3707" w:rsidRPr="009C3707">
        <w:instrText xml:space="preserve"> REF  _Ref354746977 \* Lower \h  \* MERGEFORMAT </w:instrText>
      </w:r>
      <w:r w:rsidR="009C3707" w:rsidRPr="009C3707">
        <w:fldChar w:fldCharType="separate"/>
      </w:r>
      <w:r w:rsidR="00E2599D" w:rsidRPr="00E2599D">
        <w:t xml:space="preserve">table </w:t>
      </w:r>
      <w:r w:rsidR="00E2599D" w:rsidRPr="00E2599D">
        <w:rPr>
          <w:noProof/>
        </w:rPr>
        <w:t>8</w:t>
      </w:r>
      <w:r w:rsidR="009C3707" w:rsidRPr="009C3707">
        <w:fldChar w:fldCharType="end"/>
      </w:r>
      <w:r w:rsidRPr="009F3BDC">
        <w:rPr>
          <w:lang w:val="en-AU"/>
        </w:rPr>
        <w:t>.</w:t>
      </w:r>
    </w:p>
    <w:p w:rsidR="00D975EC" w:rsidRPr="009F3BDC" w:rsidRDefault="00BB3E04" w:rsidP="003330D5">
      <w:pPr>
        <w:pStyle w:val="Para0"/>
        <w:rPr>
          <w:lang w:val="en-AU"/>
        </w:rPr>
      </w:pPr>
      <w:r w:rsidRPr="009F3BDC">
        <w:rPr>
          <w:lang w:val="en-AU"/>
        </w:rPr>
        <w:t>BMT</w:t>
      </w:r>
      <w:r w:rsidR="00D009BA" w:rsidRPr="009F3BDC">
        <w:rPr>
          <w:lang w:val="en-AU"/>
        </w:rPr>
        <w:t xml:space="preserve"> WBM</w:t>
      </w:r>
      <w:r w:rsidRPr="009F3BDC">
        <w:rPr>
          <w:lang w:val="en-AU"/>
        </w:rPr>
        <w:t xml:space="preserve"> (2012</w:t>
      </w:r>
      <w:r w:rsidR="00C951F1">
        <w:rPr>
          <w:lang w:val="en-AU"/>
        </w:rPr>
        <w:t>b</w:t>
      </w:r>
      <w:r w:rsidRPr="009F3BDC">
        <w:rPr>
          <w:lang w:val="en-AU"/>
        </w:rPr>
        <w:t xml:space="preserve">) </w:t>
      </w:r>
      <w:r w:rsidR="00D009BA" w:rsidRPr="009F3BDC">
        <w:rPr>
          <w:lang w:val="en-AU"/>
        </w:rPr>
        <w:t xml:space="preserve">reported that data analysis of the DMPA, near-field, and reference sites differed greatly to each other at the beginning of monitoring, before 2011 maintenance dredging. BMT WBM </w:t>
      </w:r>
      <w:r w:rsidR="00C951F1">
        <w:rPr>
          <w:lang w:val="en-AU"/>
        </w:rPr>
        <w:t>(21012b)</w:t>
      </w:r>
      <w:r w:rsidR="005135D0">
        <w:rPr>
          <w:lang w:val="en-AU"/>
        </w:rPr>
        <w:t xml:space="preserve"> </w:t>
      </w:r>
      <w:r w:rsidR="00D009BA" w:rsidRPr="009F3BDC">
        <w:rPr>
          <w:lang w:val="en-AU"/>
        </w:rPr>
        <w:t>do not report levels of statistical significant, but graphically presented data support this conclusion. BMT WBM (2012</w:t>
      </w:r>
      <w:r w:rsidR="00C951F1">
        <w:rPr>
          <w:lang w:val="en-AU"/>
        </w:rPr>
        <w:t>b</w:t>
      </w:r>
      <w:r w:rsidR="00D009BA" w:rsidRPr="009F3BDC">
        <w:rPr>
          <w:lang w:val="en-AU"/>
        </w:rPr>
        <w:t xml:space="preserve">) concluded that these differences reflect legacy impacts, that is, impacts of dredge </w:t>
      </w:r>
      <w:r w:rsidR="00D009BA" w:rsidRPr="009F3BDC">
        <w:rPr>
          <w:lang w:val="en-AU"/>
        </w:rPr>
        <w:lastRenderedPageBreak/>
        <w:t xml:space="preserve">material placement from prior dredging campaigns. BMT </w:t>
      </w:r>
      <w:r w:rsidR="00CF4BA9">
        <w:rPr>
          <w:lang w:val="en-AU"/>
        </w:rPr>
        <w:t>WBM</w:t>
      </w:r>
      <w:r w:rsidR="00D009BA" w:rsidRPr="009F3BDC">
        <w:rPr>
          <w:lang w:val="en-AU"/>
        </w:rPr>
        <w:t xml:space="preserve"> (2012</w:t>
      </w:r>
      <w:r w:rsidR="00CF4BA9">
        <w:rPr>
          <w:lang w:val="en-AU"/>
        </w:rPr>
        <w:t>b</w:t>
      </w:r>
      <w:r w:rsidR="00D009BA" w:rsidRPr="009F3BDC">
        <w:rPr>
          <w:lang w:val="en-AU"/>
        </w:rPr>
        <w:t xml:space="preserve">) found significant differences in infauna communities within the DMPA before and after capital dredging compared to the reference sites, but not before and after maintenance dredging. </w:t>
      </w:r>
      <w:r w:rsidR="005C0D23" w:rsidRPr="009F3BDC">
        <w:rPr>
          <w:lang w:val="en-AU"/>
        </w:rPr>
        <w:t>At the near-field sites, there were no statistically significant differences in infauna communities relative to reference sites before and after either maintenance or capital dredging. BMT WBM (2012</w:t>
      </w:r>
      <w:r w:rsidR="00C951F1">
        <w:rPr>
          <w:lang w:val="en-AU"/>
        </w:rPr>
        <w:t>b</w:t>
      </w:r>
      <w:r w:rsidR="005C0D23" w:rsidRPr="009F3BDC">
        <w:rPr>
          <w:lang w:val="en-AU"/>
        </w:rPr>
        <w:t xml:space="preserve">) concluded that the already highly modified communities at the near-field sites are resistant to further change due to placement of dredge material, and that infauna communities within the DMPA, again already highly modified by past dredge material placement, </w:t>
      </w:r>
      <w:r w:rsidR="0033223B" w:rsidRPr="009F3BDC">
        <w:rPr>
          <w:lang w:val="en-AU"/>
        </w:rPr>
        <w:t xml:space="preserve">are resistant to further change from maintenance material placement but were impacted by capital material placement. </w:t>
      </w:r>
      <w:r w:rsidR="00D105A6">
        <w:rPr>
          <w:lang w:val="en-AU"/>
        </w:rPr>
        <w:t>BMT WBM</w:t>
      </w:r>
      <w:r w:rsidR="00D975EC" w:rsidRPr="009F3BDC">
        <w:rPr>
          <w:lang w:val="en-AU"/>
        </w:rPr>
        <w:t xml:space="preserve"> (2012</w:t>
      </w:r>
      <w:r w:rsidR="00C951F1">
        <w:rPr>
          <w:lang w:val="en-AU"/>
        </w:rPr>
        <w:t>b</w:t>
      </w:r>
      <w:r w:rsidR="00D975EC" w:rsidRPr="009F3BDC">
        <w:rPr>
          <w:lang w:val="en-AU"/>
        </w:rPr>
        <w:t>)</w:t>
      </w:r>
      <w:r w:rsidRPr="009F3BDC">
        <w:rPr>
          <w:lang w:val="en-AU"/>
        </w:rPr>
        <w:t xml:space="preserve"> also</w:t>
      </w:r>
      <w:r w:rsidR="00D975EC" w:rsidRPr="009F3BDC">
        <w:rPr>
          <w:lang w:val="en-AU"/>
        </w:rPr>
        <w:t xml:space="preserve"> concluded that </w:t>
      </w:r>
      <w:r w:rsidR="003330D5" w:rsidRPr="009F3BDC">
        <w:rPr>
          <w:lang w:val="en-AU"/>
        </w:rPr>
        <w:t xml:space="preserve">the effect of the </w:t>
      </w:r>
      <w:r w:rsidRPr="009F3BDC">
        <w:rPr>
          <w:lang w:val="en-AU"/>
        </w:rPr>
        <w:t>2011 Queensland floods</w:t>
      </w:r>
      <w:r w:rsidR="003330D5" w:rsidRPr="009F3BDC">
        <w:rPr>
          <w:lang w:val="en-AU"/>
        </w:rPr>
        <w:t xml:space="preserve"> was </w:t>
      </w:r>
      <w:r w:rsidRPr="009F3BDC">
        <w:rPr>
          <w:lang w:val="en-AU"/>
        </w:rPr>
        <w:t xml:space="preserve">greater </w:t>
      </w:r>
      <w:r w:rsidR="003330D5" w:rsidRPr="009F3BDC">
        <w:rPr>
          <w:lang w:val="en-AU"/>
        </w:rPr>
        <w:t xml:space="preserve">than the effect of maintenance material placement. </w:t>
      </w:r>
      <w:r w:rsidR="008A4A63" w:rsidRPr="009F3BDC">
        <w:rPr>
          <w:lang w:val="en-AU"/>
        </w:rPr>
        <w:t>BMT WBM (2012</w:t>
      </w:r>
      <w:r w:rsidR="00C951F1">
        <w:rPr>
          <w:lang w:val="en-AU"/>
        </w:rPr>
        <w:t>b</w:t>
      </w:r>
      <w:r w:rsidR="008A4A63" w:rsidRPr="009F3BDC">
        <w:rPr>
          <w:lang w:val="en-AU"/>
        </w:rPr>
        <w:t>) reported that power analysis of previous data from the area was used in the sampling design but do not report statistical power.</w:t>
      </w:r>
    </w:p>
    <w:p w:rsidR="003B0E61" w:rsidRPr="009F3BDC" w:rsidRDefault="003B0E61" w:rsidP="003B0E61">
      <w:pPr>
        <w:pStyle w:val="Para0"/>
        <w:rPr>
          <w:lang w:val="en-AU"/>
        </w:rPr>
      </w:pPr>
      <w:r w:rsidRPr="009F3BDC">
        <w:rPr>
          <w:lang w:val="en-AU"/>
        </w:rPr>
        <w:t xml:space="preserve">Sea Research (2012) surveyed coral reefs south and east of Facing Island, </w:t>
      </w:r>
      <w:r w:rsidR="0037626C" w:rsidRPr="009F3BDC">
        <w:rPr>
          <w:lang w:val="en-AU"/>
        </w:rPr>
        <w:t xml:space="preserve">north-west </w:t>
      </w:r>
      <w:r w:rsidRPr="009F3BDC">
        <w:rPr>
          <w:lang w:val="en-AU"/>
        </w:rPr>
        <w:t xml:space="preserve">of the </w:t>
      </w:r>
      <w:r w:rsidR="009F31A8" w:rsidRPr="009F3BDC">
        <w:rPr>
          <w:lang w:val="en-AU"/>
        </w:rPr>
        <w:t>DMPA</w:t>
      </w:r>
      <w:r w:rsidRPr="009F3BDC">
        <w:rPr>
          <w:lang w:val="en-AU"/>
        </w:rPr>
        <w:t xml:space="preserve"> for the </w:t>
      </w:r>
      <w:r w:rsidR="000C2126" w:rsidRPr="009F3BDC">
        <w:rPr>
          <w:lang w:val="en-AU"/>
        </w:rPr>
        <w:t>WBDDP</w:t>
      </w:r>
      <w:r w:rsidRPr="009F3BDC">
        <w:rPr>
          <w:lang w:val="en-AU"/>
        </w:rPr>
        <w:t xml:space="preserve"> in May 2011, prior to project commencement, and again in June 2012, during placement operations</w:t>
      </w:r>
      <w:r w:rsidR="00A40A9D" w:rsidRPr="009F3BDC">
        <w:rPr>
          <w:lang w:val="en-AU"/>
        </w:rPr>
        <w:t xml:space="preserve"> slightly over one year after commencement</w:t>
      </w:r>
      <w:r w:rsidRPr="009F3BDC">
        <w:rPr>
          <w:lang w:val="en-AU"/>
        </w:rPr>
        <w:t xml:space="preserve">. </w:t>
      </w:r>
      <w:r w:rsidR="005B7F6D" w:rsidRPr="009F3BDC">
        <w:rPr>
          <w:lang w:val="en-AU"/>
        </w:rPr>
        <w:t xml:space="preserve">The pre-dredging surveys were conducted at three impact sites approximately 6-9 km from the DMPA, and three control sites approximately 45 km from the DMPA. </w:t>
      </w:r>
      <w:r w:rsidR="00132F37" w:rsidRPr="009F3BDC">
        <w:rPr>
          <w:lang w:val="en-AU"/>
        </w:rPr>
        <w:t>Sea Research (2012) reported that multivariate analysis showed no significant change in h</w:t>
      </w:r>
      <w:r w:rsidRPr="009F3BDC">
        <w:rPr>
          <w:lang w:val="en-AU"/>
        </w:rPr>
        <w:t xml:space="preserve">ard </w:t>
      </w:r>
      <w:r w:rsidR="00132F37" w:rsidRPr="009F3BDC">
        <w:rPr>
          <w:lang w:val="en-AU"/>
        </w:rPr>
        <w:t xml:space="preserve">or </w:t>
      </w:r>
      <w:r w:rsidRPr="009F3BDC">
        <w:rPr>
          <w:lang w:val="en-AU"/>
        </w:rPr>
        <w:t xml:space="preserve">soft coral cover </w:t>
      </w:r>
      <w:r w:rsidR="00132F37" w:rsidRPr="009F3BDC">
        <w:rPr>
          <w:lang w:val="en-AU"/>
        </w:rPr>
        <w:t xml:space="preserve">between the pre- and during-dredging surveys at impact sites relative to control sites. </w:t>
      </w:r>
      <w:r w:rsidR="00A40A9D" w:rsidRPr="009F3BDC">
        <w:rPr>
          <w:lang w:val="en-AU"/>
        </w:rPr>
        <w:t>There was a statistically significant increase in a</w:t>
      </w:r>
      <w:r w:rsidRPr="009F3BDC">
        <w:rPr>
          <w:lang w:val="en-AU"/>
        </w:rPr>
        <w:t xml:space="preserve">lgal cover at the impact sites, and a greater </w:t>
      </w:r>
      <w:r w:rsidR="00132F37" w:rsidRPr="009F3BDC">
        <w:rPr>
          <w:lang w:val="en-AU"/>
        </w:rPr>
        <w:t xml:space="preserve">increase </w:t>
      </w:r>
      <w:r w:rsidRPr="009F3BDC">
        <w:rPr>
          <w:lang w:val="en-AU"/>
        </w:rPr>
        <w:t xml:space="preserve">at the control sites. </w:t>
      </w:r>
      <w:r w:rsidR="00132F37" w:rsidRPr="009F3BDC">
        <w:rPr>
          <w:lang w:val="en-AU"/>
        </w:rPr>
        <w:t>There was a smaller, but statistically significant, increase in s</w:t>
      </w:r>
      <w:r w:rsidRPr="009F3BDC">
        <w:rPr>
          <w:lang w:val="en-AU"/>
        </w:rPr>
        <w:t xml:space="preserve">ponge cover at impact sites </w:t>
      </w:r>
      <w:r w:rsidR="00132F37" w:rsidRPr="009F3BDC">
        <w:rPr>
          <w:lang w:val="en-AU"/>
        </w:rPr>
        <w:t>relative to controls. Sea Research (2012) concluded that there were no detectible impacts of dredging and material placement operations at the monitored s</w:t>
      </w:r>
      <w:r w:rsidR="006E44B0">
        <w:rPr>
          <w:lang w:val="en-AU"/>
        </w:rPr>
        <w:t xml:space="preserve">ites during the survey period. </w:t>
      </w:r>
      <w:r w:rsidR="00132F37" w:rsidRPr="009F3BDC">
        <w:rPr>
          <w:lang w:val="en-AU"/>
        </w:rPr>
        <w:t xml:space="preserve">Sea Research (2012) did not report the statistical analysis methods in detail and did not report the power to detect change. Sea Research (2012) did not provide information on potential effects of previous placement campaigns. </w:t>
      </w:r>
      <w:r w:rsidR="00DF0689" w:rsidRPr="009F3BDC">
        <w:rPr>
          <w:lang w:val="en-AU"/>
        </w:rPr>
        <w:t xml:space="preserve">Further details are provided in </w:t>
      </w:r>
      <w:r w:rsidR="009C3707">
        <w:fldChar w:fldCharType="begin"/>
      </w:r>
      <w:r w:rsidR="009C3707">
        <w:instrText xml:space="preserve"> REF  _Ref354746977 \* Lower \h  \* MERGEFORMAT </w:instrText>
      </w:r>
      <w:r w:rsidR="009C3707">
        <w:fldChar w:fldCharType="separate"/>
      </w:r>
      <w:r w:rsidR="00E2599D" w:rsidRPr="00E2599D">
        <w:t>table</w:t>
      </w:r>
      <w:r w:rsidR="00E2599D" w:rsidRPr="009F3BDC">
        <w:rPr>
          <w:b/>
        </w:rPr>
        <w:t xml:space="preserve"> </w:t>
      </w:r>
      <w:r w:rsidR="00E2599D">
        <w:rPr>
          <w:b/>
          <w:noProof/>
        </w:rPr>
        <w:t>8</w:t>
      </w:r>
      <w:r w:rsidR="009C3707">
        <w:fldChar w:fldCharType="end"/>
      </w:r>
      <w:r w:rsidR="00DF0689" w:rsidRPr="009F3BDC">
        <w:rPr>
          <w:lang w:val="en-AU"/>
        </w:rPr>
        <w:t>.</w:t>
      </w:r>
    </w:p>
    <w:p w:rsidR="003B0E61" w:rsidRPr="009F3BDC" w:rsidRDefault="00CB79B9" w:rsidP="003B0E61">
      <w:pPr>
        <w:pStyle w:val="Heading3"/>
        <w:rPr>
          <w:lang w:val="en-AU"/>
        </w:rPr>
      </w:pPr>
      <w:bookmarkStart w:id="119" w:name="_Toc361930676"/>
      <w:r w:rsidRPr="009F3BDC">
        <w:rPr>
          <w:lang w:val="en-AU"/>
        </w:rPr>
        <w:t xml:space="preserve">Environmental </w:t>
      </w:r>
      <w:r w:rsidR="003B0E61" w:rsidRPr="009F3BDC">
        <w:rPr>
          <w:lang w:val="en-AU"/>
        </w:rPr>
        <w:t>Condition</w:t>
      </w:r>
      <w:bookmarkEnd w:id="119"/>
    </w:p>
    <w:p w:rsidR="003B0E61" w:rsidRPr="009F3BDC" w:rsidRDefault="003B0E61" w:rsidP="003B0E61">
      <w:pPr>
        <w:pStyle w:val="Para0"/>
        <w:rPr>
          <w:lang w:val="en-AU"/>
        </w:rPr>
      </w:pPr>
      <w:r w:rsidRPr="009F3BDC">
        <w:rPr>
          <w:lang w:val="en-AU"/>
        </w:rPr>
        <w:t>Water quality in the Fitzroy region, which includes the Port of Gladstone</w:t>
      </w:r>
      <w:r w:rsidR="00053405" w:rsidRPr="009F3BDC">
        <w:rPr>
          <w:lang w:val="en-AU"/>
        </w:rPr>
        <w:t>,</w:t>
      </w:r>
      <w:r w:rsidRPr="009F3BDC">
        <w:rPr>
          <w:lang w:val="en-AU"/>
        </w:rPr>
        <w:t xml:space="preserve"> is monitored by the </w:t>
      </w:r>
      <w:r w:rsidR="00B20292" w:rsidRPr="009F3BDC">
        <w:rPr>
          <w:lang w:val="en-AU"/>
        </w:rPr>
        <w:t>RRMMP</w:t>
      </w:r>
      <w:r w:rsidR="00053405" w:rsidRPr="009F3BDC">
        <w:rPr>
          <w:lang w:val="en-AU"/>
        </w:rPr>
        <w:t xml:space="preserve"> (</w:t>
      </w:r>
      <w:r w:rsidRPr="009F3BDC">
        <w:rPr>
          <w:lang w:val="en-AU"/>
        </w:rPr>
        <w:t xml:space="preserve">Schaffelke </w:t>
      </w:r>
      <w:r w:rsidR="00C90812" w:rsidRPr="009F3BDC">
        <w:rPr>
          <w:lang w:val="en-AU"/>
        </w:rPr>
        <w:t xml:space="preserve">et al. </w:t>
      </w:r>
      <w:r w:rsidRPr="009F3BDC">
        <w:rPr>
          <w:lang w:val="en-AU"/>
        </w:rPr>
        <w:t xml:space="preserve">2011). The water quality aspect of the monitoring program includes inshore permanent monitoring sites (water quality loggers) and remote sensing techniques. Permanent monitoring sites have been established in the Fitzroy region since 2007. No permanent monitoring sites are within 50 km of the Port of Gladstone, with the nearest locations (Barren, Pelican, and Humpy Island) approximately 90 km north. </w:t>
      </w:r>
      <w:r w:rsidR="00E26A39">
        <w:rPr>
          <w:lang w:val="en-AU"/>
        </w:rPr>
        <w:t>Regionally,</w:t>
      </w:r>
      <w:r w:rsidRPr="009F3BDC">
        <w:rPr>
          <w:lang w:val="en-AU"/>
        </w:rPr>
        <w:t xml:space="preserve"> water quality in the Fitzroy has been declining since 2007 with the annual mean increasing at logger sites (</w:t>
      </w:r>
      <w:r w:rsidR="009C3707" w:rsidRPr="009C3707">
        <w:fldChar w:fldCharType="begin"/>
      </w:r>
      <w:r w:rsidR="009C3707" w:rsidRPr="009C3707">
        <w:instrText xml:space="preserve"> REF  _Ref358831186 \* Lower \h  \* MERGEFORMAT </w:instrText>
      </w:r>
      <w:r w:rsidR="009C3707" w:rsidRPr="009C3707">
        <w:fldChar w:fldCharType="separate"/>
      </w:r>
      <w:r w:rsidR="00E2599D" w:rsidRPr="00E2599D">
        <w:t xml:space="preserve">table </w:t>
      </w:r>
      <w:r w:rsidR="00E2599D" w:rsidRPr="00E2599D">
        <w:rPr>
          <w:noProof/>
        </w:rPr>
        <w:t>11</w:t>
      </w:r>
      <w:r w:rsidR="009C3707" w:rsidRPr="009C3707">
        <w:fldChar w:fldCharType="end"/>
      </w:r>
      <w:r w:rsidRPr="009F3BDC">
        <w:rPr>
          <w:lang w:val="en-AU"/>
        </w:rPr>
        <w:t xml:space="preserve">; Schaffelke </w:t>
      </w:r>
      <w:r w:rsidR="00C90812" w:rsidRPr="009F3BDC">
        <w:rPr>
          <w:lang w:val="en-AU"/>
        </w:rPr>
        <w:t xml:space="preserve">et al. </w:t>
      </w:r>
      <w:r w:rsidRPr="009F3BDC">
        <w:rPr>
          <w:lang w:val="en-AU"/>
        </w:rPr>
        <w:t xml:space="preserve">2011). Logger sites also demonstrate a clear inshore to offshore gradient for all years (Schaffelke </w:t>
      </w:r>
      <w:r w:rsidR="00C90812" w:rsidRPr="009F3BDC">
        <w:rPr>
          <w:lang w:val="en-AU"/>
        </w:rPr>
        <w:t xml:space="preserve">et al. </w:t>
      </w:r>
      <w:r w:rsidRPr="009F3BDC">
        <w:rPr>
          <w:lang w:val="en-AU"/>
        </w:rPr>
        <w:t xml:space="preserve">2011). Annual and seasonal turbidity means for Pelican Island were above the suggested 5 NTU limit for severe coral photo-physiological stress (Schaffelke </w:t>
      </w:r>
      <w:r w:rsidR="00C90812" w:rsidRPr="009F3BDC">
        <w:rPr>
          <w:lang w:val="en-AU"/>
        </w:rPr>
        <w:t xml:space="preserve">et al. </w:t>
      </w:r>
      <w:r w:rsidRPr="009F3BDC">
        <w:rPr>
          <w:lang w:val="en-AU"/>
        </w:rPr>
        <w:t>2011)</w:t>
      </w:r>
      <w:r w:rsidR="00405D9B">
        <w:rPr>
          <w:lang w:val="en-AU"/>
        </w:rPr>
        <w:t xml:space="preserve">. </w:t>
      </w:r>
    </w:p>
    <w:p w:rsidR="003B0E61" w:rsidRPr="00DE66F4" w:rsidRDefault="003B0E61" w:rsidP="000701D8">
      <w:pPr>
        <w:pStyle w:val="Caption"/>
        <w:rPr>
          <w:b/>
        </w:rPr>
      </w:pPr>
      <w:bookmarkStart w:id="120" w:name="_Ref358831186"/>
      <w:bookmarkStart w:id="121" w:name="_Toc360694073"/>
      <w:r w:rsidRPr="009F3BDC">
        <w:rPr>
          <w:b/>
        </w:rPr>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11</w:t>
      </w:r>
      <w:r w:rsidR="00B66293" w:rsidRPr="009F3BDC">
        <w:rPr>
          <w:b/>
        </w:rPr>
        <w:fldChar w:fldCharType="end"/>
      </w:r>
      <w:bookmarkEnd w:id="120"/>
      <w:r w:rsidR="000701D8" w:rsidRPr="009F3BDC">
        <w:rPr>
          <w:b/>
        </w:rPr>
        <w:t>.</w:t>
      </w:r>
      <w:r w:rsidRPr="009F3BDC">
        <w:rPr>
          <w:b/>
        </w:rPr>
        <w:t xml:space="preserve"> </w:t>
      </w:r>
      <w:r w:rsidR="00C90812" w:rsidRPr="009F3BDC">
        <w:t xml:space="preserve">Summary of annual mean turbidity (NTU) data from turbidity sensors at Fitzroy water quality locations from the </w:t>
      </w:r>
      <w:r w:rsidR="00B20292" w:rsidRPr="009F3BDC">
        <w:t>RRMMP</w:t>
      </w:r>
      <w:r w:rsidR="00C90812" w:rsidRPr="009F3BDC">
        <w:rPr>
          <w:vertAlign w:val="superscript"/>
        </w:rPr>
        <w:t>1</w:t>
      </w:r>
      <w:r w:rsidR="00DE66F4">
        <w:t>.</w:t>
      </w:r>
      <w:bookmarkEnd w:id="1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1747"/>
        <w:gridCol w:w="1746"/>
        <w:gridCol w:w="1746"/>
        <w:gridCol w:w="1746"/>
        <w:gridCol w:w="1746"/>
      </w:tblGrid>
      <w:tr w:rsidR="003B0E61" w:rsidRPr="009F3BDC" w:rsidTr="003B0E61">
        <w:trPr>
          <w:trHeight w:val="260"/>
          <w:tblHeader/>
        </w:trPr>
        <w:tc>
          <w:tcPr>
            <w:tcW w:w="1000" w:type="pct"/>
            <w:vAlign w:val="center"/>
          </w:tcPr>
          <w:p w:rsidR="003B0E61" w:rsidRPr="009F3BDC" w:rsidRDefault="003B0E61" w:rsidP="00D12A2C">
            <w:pPr>
              <w:pStyle w:val="TableFontH"/>
              <w:rPr>
                <w:lang w:val="en-AU"/>
              </w:rPr>
            </w:pPr>
            <w:r w:rsidRPr="009F3BDC">
              <w:rPr>
                <w:lang w:val="en-AU"/>
              </w:rPr>
              <w:t>Site</w:t>
            </w:r>
          </w:p>
        </w:tc>
        <w:tc>
          <w:tcPr>
            <w:tcW w:w="1000" w:type="pct"/>
            <w:vAlign w:val="center"/>
          </w:tcPr>
          <w:p w:rsidR="003B0E61" w:rsidRPr="009F3BDC" w:rsidRDefault="003B0E61" w:rsidP="00D12A2C">
            <w:pPr>
              <w:pStyle w:val="TableFontH"/>
              <w:rPr>
                <w:vertAlign w:val="superscript"/>
                <w:lang w:val="en-AU"/>
              </w:rPr>
            </w:pPr>
            <w:r w:rsidRPr="009F3BDC">
              <w:rPr>
                <w:lang w:val="en-AU"/>
              </w:rPr>
              <w:t>2007-2008</w:t>
            </w:r>
            <w:r w:rsidRPr="009F3BDC">
              <w:rPr>
                <w:vertAlign w:val="superscript"/>
                <w:lang w:val="en-AU"/>
              </w:rPr>
              <w:t>2</w:t>
            </w:r>
          </w:p>
        </w:tc>
        <w:tc>
          <w:tcPr>
            <w:tcW w:w="1000" w:type="pct"/>
            <w:vAlign w:val="center"/>
          </w:tcPr>
          <w:p w:rsidR="003B0E61" w:rsidRPr="009F3BDC" w:rsidRDefault="003B0E61" w:rsidP="00D12A2C">
            <w:pPr>
              <w:pStyle w:val="TableFontH"/>
              <w:rPr>
                <w:vertAlign w:val="superscript"/>
                <w:lang w:val="en-AU"/>
              </w:rPr>
            </w:pPr>
            <w:r w:rsidRPr="009F3BDC">
              <w:rPr>
                <w:lang w:val="en-AU"/>
              </w:rPr>
              <w:t>2008 to 2009</w:t>
            </w:r>
            <w:r w:rsidRPr="009F3BDC">
              <w:rPr>
                <w:vertAlign w:val="superscript"/>
                <w:lang w:val="en-AU"/>
              </w:rPr>
              <w:t>2</w:t>
            </w:r>
          </w:p>
        </w:tc>
        <w:tc>
          <w:tcPr>
            <w:tcW w:w="1000" w:type="pct"/>
            <w:vAlign w:val="center"/>
          </w:tcPr>
          <w:p w:rsidR="003B0E61" w:rsidRPr="009F3BDC" w:rsidRDefault="003B0E61" w:rsidP="00D12A2C">
            <w:pPr>
              <w:pStyle w:val="TableFontH"/>
              <w:rPr>
                <w:vertAlign w:val="superscript"/>
                <w:lang w:val="en-AU"/>
              </w:rPr>
            </w:pPr>
            <w:r w:rsidRPr="009F3BDC">
              <w:rPr>
                <w:lang w:val="en-AU"/>
              </w:rPr>
              <w:t>2009-2010</w:t>
            </w:r>
            <w:r w:rsidRPr="009F3BDC">
              <w:rPr>
                <w:vertAlign w:val="superscript"/>
                <w:lang w:val="en-AU"/>
              </w:rPr>
              <w:t>2</w:t>
            </w:r>
          </w:p>
        </w:tc>
        <w:tc>
          <w:tcPr>
            <w:tcW w:w="1000" w:type="pct"/>
            <w:vAlign w:val="center"/>
          </w:tcPr>
          <w:p w:rsidR="003B0E61" w:rsidRPr="009F3BDC" w:rsidRDefault="003B0E61" w:rsidP="00D12A2C">
            <w:pPr>
              <w:pStyle w:val="TableFontH"/>
              <w:rPr>
                <w:vertAlign w:val="superscript"/>
                <w:lang w:val="en-AU"/>
              </w:rPr>
            </w:pPr>
            <w:r w:rsidRPr="009F3BDC">
              <w:rPr>
                <w:lang w:val="en-AU"/>
              </w:rPr>
              <w:t>2010-2011</w:t>
            </w:r>
            <w:r w:rsidRPr="009F3BDC">
              <w:rPr>
                <w:vertAlign w:val="superscript"/>
                <w:lang w:val="en-AU"/>
              </w:rPr>
              <w:t>3</w:t>
            </w:r>
          </w:p>
        </w:tc>
      </w:tr>
      <w:tr w:rsidR="003B0E61" w:rsidRPr="009F3BDC" w:rsidTr="00A61143">
        <w:tc>
          <w:tcPr>
            <w:tcW w:w="1000" w:type="pct"/>
          </w:tcPr>
          <w:p w:rsidR="003B0E61" w:rsidRPr="009F3BDC" w:rsidRDefault="003B0E61" w:rsidP="00D12A2C">
            <w:pPr>
              <w:pStyle w:val="TableFont"/>
              <w:rPr>
                <w:lang w:val="en-AU"/>
              </w:rPr>
            </w:pPr>
            <w:r w:rsidRPr="009F3BDC">
              <w:rPr>
                <w:lang w:val="en-AU"/>
              </w:rPr>
              <w:t>Barren Island</w:t>
            </w:r>
          </w:p>
        </w:tc>
        <w:tc>
          <w:tcPr>
            <w:tcW w:w="1000" w:type="pct"/>
            <w:tcMar>
              <w:right w:w="567" w:type="dxa"/>
            </w:tcMar>
          </w:tcPr>
          <w:p w:rsidR="003B0E61" w:rsidRPr="009F3BDC" w:rsidRDefault="003B0E61" w:rsidP="00A61143">
            <w:pPr>
              <w:pStyle w:val="TableFont"/>
              <w:jc w:val="right"/>
              <w:rPr>
                <w:lang w:val="en-AU"/>
              </w:rPr>
            </w:pPr>
            <w:r w:rsidRPr="009F3BDC">
              <w:rPr>
                <w:lang w:val="en-AU"/>
              </w:rPr>
              <w:t>0.37</w:t>
            </w:r>
          </w:p>
        </w:tc>
        <w:tc>
          <w:tcPr>
            <w:tcW w:w="1000" w:type="pct"/>
            <w:tcMar>
              <w:right w:w="567" w:type="dxa"/>
            </w:tcMar>
          </w:tcPr>
          <w:p w:rsidR="003B0E61" w:rsidRPr="009F3BDC" w:rsidRDefault="003B0E61" w:rsidP="00A61143">
            <w:pPr>
              <w:pStyle w:val="TableFont"/>
              <w:jc w:val="right"/>
              <w:rPr>
                <w:lang w:val="en-AU"/>
              </w:rPr>
            </w:pPr>
            <w:r w:rsidRPr="009F3BDC">
              <w:rPr>
                <w:lang w:val="en-AU"/>
              </w:rPr>
              <w:t>0.46</w:t>
            </w:r>
          </w:p>
        </w:tc>
        <w:tc>
          <w:tcPr>
            <w:tcW w:w="1000" w:type="pct"/>
            <w:tcMar>
              <w:right w:w="567" w:type="dxa"/>
            </w:tcMar>
          </w:tcPr>
          <w:p w:rsidR="003B0E61" w:rsidRPr="009F3BDC" w:rsidRDefault="003B0E61" w:rsidP="00A61143">
            <w:pPr>
              <w:pStyle w:val="TableFont"/>
              <w:jc w:val="right"/>
              <w:rPr>
                <w:lang w:val="en-AU"/>
              </w:rPr>
            </w:pPr>
            <w:r w:rsidRPr="009F3BDC">
              <w:rPr>
                <w:lang w:val="en-AU"/>
              </w:rPr>
              <w:t>0.47</w:t>
            </w:r>
          </w:p>
        </w:tc>
        <w:tc>
          <w:tcPr>
            <w:tcW w:w="1000" w:type="pct"/>
            <w:tcMar>
              <w:right w:w="567" w:type="dxa"/>
            </w:tcMar>
          </w:tcPr>
          <w:p w:rsidR="003B0E61" w:rsidRPr="009F3BDC" w:rsidRDefault="003B0E61" w:rsidP="00A61143">
            <w:pPr>
              <w:pStyle w:val="TableFont"/>
              <w:jc w:val="right"/>
              <w:rPr>
                <w:lang w:val="en-AU"/>
              </w:rPr>
            </w:pPr>
            <w:r w:rsidRPr="009F3BDC">
              <w:rPr>
                <w:lang w:val="en-AU"/>
              </w:rPr>
              <w:t>0.52</w:t>
            </w:r>
          </w:p>
        </w:tc>
      </w:tr>
      <w:tr w:rsidR="003B0E61" w:rsidRPr="009F3BDC" w:rsidTr="00A61143">
        <w:tc>
          <w:tcPr>
            <w:tcW w:w="1000" w:type="pct"/>
          </w:tcPr>
          <w:p w:rsidR="003B0E61" w:rsidRPr="009F3BDC" w:rsidRDefault="003B0E61" w:rsidP="00D12A2C">
            <w:pPr>
              <w:pStyle w:val="TableFont"/>
              <w:rPr>
                <w:lang w:val="en-AU"/>
              </w:rPr>
            </w:pPr>
            <w:r w:rsidRPr="009F3BDC">
              <w:rPr>
                <w:lang w:val="en-AU"/>
              </w:rPr>
              <w:t>Humpy Island</w:t>
            </w:r>
          </w:p>
        </w:tc>
        <w:tc>
          <w:tcPr>
            <w:tcW w:w="1000" w:type="pct"/>
            <w:tcMar>
              <w:right w:w="567" w:type="dxa"/>
            </w:tcMar>
          </w:tcPr>
          <w:p w:rsidR="003B0E61" w:rsidRPr="009F3BDC" w:rsidRDefault="003B0E61" w:rsidP="00A61143">
            <w:pPr>
              <w:pStyle w:val="TableFont"/>
              <w:jc w:val="right"/>
              <w:rPr>
                <w:lang w:val="en-AU"/>
              </w:rPr>
            </w:pPr>
            <w:r w:rsidRPr="009F3BDC">
              <w:rPr>
                <w:lang w:val="en-AU"/>
              </w:rPr>
              <w:t>0.88</w:t>
            </w:r>
          </w:p>
        </w:tc>
        <w:tc>
          <w:tcPr>
            <w:tcW w:w="1000" w:type="pct"/>
            <w:tcMar>
              <w:right w:w="567" w:type="dxa"/>
            </w:tcMar>
          </w:tcPr>
          <w:p w:rsidR="003B0E61" w:rsidRPr="009F3BDC" w:rsidRDefault="003B0E61" w:rsidP="00A61143">
            <w:pPr>
              <w:pStyle w:val="TableFont"/>
              <w:jc w:val="right"/>
              <w:rPr>
                <w:lang w:val="en-AU"/>
              </w:rPr>
            </w:pPr>
            <w:r w:rsidRPr="009F3BDC">
              <w:rPr>
                <w:lang w:val="en-AU"/>
              </w:rPr>
              <w:t>0.89</w:t>
            </w:r>
          </w:p>
        </w:tc>
        <w:tc>
          <w:tcPr>
            <w:tcW w:w="1000" w:type="pct"/>
            <w:tcMar>
              <w:right w:w="567" w:type="dxa"/>
            </w:tcMar>
          </w:tcPr>
          <w:p w:rsidR="003B0E61" w:rsidRPr="009F3BDC" w:rsidRDefault="003B0E61" w:rsidP="00A61143">
            <w:pPr>
              <w:pStyle w:val="TableFont"/>
              <w:jc w:val="right"/>
              <w:rPr>
                <w:lang w:val="en-AU"/>
              </w:rPr>
            </w:pPr>
            <w:r w:rsidRPr="009F3BDC">
              <w:rPr>
                <w:lang w:val="en-AU"/>
              </w:rPr>
              <w:t>1.26</w:t>
            </w:r>
          </w:p>
        </w:tc>
        <w:tc>
          <w:tcPr>
            <w:tcW w:w="1000" w:type="pct"/>
            <w:tcMar>
              <w:right w:w="567" w:type="dxa"/>
            </w:tcMar>
          </w:tcPr>
          <w:p w:rsidR="003B0E61" w:rsidRPr="009F3BDC" w:rsidRDefault="003B0E61" w:rsidP="00A61143">
            <w:pPr>
              <w:pStyle w:val="TableFont"/>
              <w:jc w:val="right"/>
              <w:rPr>
                <w:lang w:val="en-AU"/>
              </w:rPr>
            </w:pPr>
            <w:r w:rsidRPr="009F3BDC">
              <w:rPr>
                <w:lang w:val="en-AU"/>
              </w:rPr>
              <w:t>1.57</w:t>
            </w:r>
          </w:p>
        </w:tc>
      </w:tr>
      <w:tr w:rsidR="003B0E61" w:rsidRPr="009F3BDC" w:rsidTr="00A61143">
        <w:tc>
          <w:tcPr>
            <w:tcW w:w="1000" w:type="pct"/>
          </w:tcPr>
          <w:p w:rsidR="003B0E61" w:rsidRPr="009F3BDC" w:rsidRDefault="003B0E61" w:rsidP="00D12A2C">
            <w:pPr>
              <w:pStyle w:val="TableFont"/>
              <w:rPr>
                <w:lang w:val="en-AU"/>
              </w:rPr>
            </w:pPr>
            <w:r w:rsidRPr="009F3BDC">
              <w:rPr>
                <w:lang w:val="en-AU"/>
              </w:rPr>
              <w:t>Pelican Island</w:t>
            </w:r>
          </w:p>
        </w:tc>
        <w:tc>
          <w:tcPr>
            <w:tcW w:w="1000" w:type="pct"/>
            <w:tcMar>
              <w:right w:w="567" w:type="dxa"/>
            </w:tcMar>
          </w:tcPr>
          <w:p w:rsidR="003B0E61" w:rsidRPr="009F3BDC" w:rsidRDefault="003B0E61" w:rsidP="00A61143">
            <w:pPr>
              <w:pStyle w:val="TableFont"/>
              <w:jc w:val="right"/>
              <w:rPr>
                <w:lang w:val="en-AU"/>
              </w:rPr>
            </w:pPr>
            <w:r w:rsidRPr="009F3BDC">
              <w:rPr>
                <w:lang w:val="en-AU"/>
              </w:rPr>
              <w:t>5.08</w:t>
            </w:r>
          </w:p>
        </w:tc>
        <w:tc>
          <w:tcPr>
            <w:tcW w:w="1000" w:type="pct"/>
            <w:tcMar>
              <w:right w:w="567" w:type="dxa"/>
            </w:tcMar>
          </w:tcPr>
          <w:p w:rsidR="003B0E61" w:rsidRPr="009F3BDC" w:rsidRDefault="003B0E61" w:rsidP="00A61143">
            <w:pPr>
              <w:pStyle w:val="TableFont"/>
              <w:jc w:val="right"/>
              <w:rPr>
                <w:lang w:val="en-AU"/>
              </w:rPr>
            </w:pPr>
            <w:r w:rsidRPr="009F3BDC">
              <w:rPr>
                <w:lang w:val="en-AU"/>
              </w:rPr>
              <w:t>3.42</w:t>
            </w:r>
          </w:p>
        </w:tc>
        <w:tc>
          <w:tcPr>
            <w:tcW w:w="1000" w:type="pct"/>
            <w:tcMar>
              <w:right w:w="567" w:type="dxa"/>
            </w:tcMar>
          </w:tcPr>
          <w:p w:rsidR="003B0E61" w:rsidRPr="009F3BDC" w:rsidRDefault="003B0E61" w:rsidP="00A61143">
            <w:pPr>
              <w:pStyle w:val="TableFont"/>
              <w:jc w:val="right"/>
              <w:rPr>
                <w:lang w:val="en-AU"/>
              </w:rPr>
            </w:pPr>
            <w:r w:rsidRPr="009F3BDC">
              <w:rPr>
                <w:lang w:val="en-AU"/>
              </w:rPr>
              <w:t>5.50</w:t>
            </w:r>
          </w:p>
        </w:tc>
        <w:tc>
          <w:tcPr>
            <w:tcW w:w="1000" w:type="pct"/>
            <w:tcMar>
              <w:right w:w="567" w:type="dxa"/>
            </w:tcMar>
          </w:tcPr>
          <w:p w:rsidR="003B0E61" w:rsidRPr="009F3BDC" w:rsidRDefault="003B0E61" w:rsidP="00A61143">
            <w:pPr>
              <w:pStyle w:val="TableFont"/>
              <w:jc w:val="right"/>
              <w:rPr>
                <w:lang w:val="en-AU"/>
              </w:rPr>
            </w:pPr>
            <w:r w:rsidRPr="009F3BDC">
              <w:rPr>
                <w:lang w:val="en-AU"/>
              </w:rPr>
              <w:t>9.80</w:t>
            </w:r>
          </w:p>
        </w:tc>
      </w:tr>
    </w:tbl>
    <w:p w:rsidR="003B0E61" w:rsidRPr="009F3BDC" w:rsidRDefault="003B0E61" w:rsidP="003B0E61">
      <w:pPr>
        <w:pStyle w:val="Para0"/>
        <w:rPr>
          <w:vertAlign w:val="superscript"/>
          <w:lang w:val="en-AU"/>
        </w:rPr>
      </w:pPr>
      <w:r w:rsidRPr="009F3BDC">
        <w:rPr>
          <w:vertAlign w:val="superscript"/>
          <w:lang w:val="en-AU"/>
        </w:rPr>
        <w:t xml:space="preserve">1 Data extracted from Schaffelke </w:t>
      </w:r>
      <w:r w:rsidR="00C90812" w:rsidRPr="009F3BDC">
        <w:rPr>
          <w:vertAlign w:val="superscript"/>
          <w:lang w:val="en-AU"/>
        </w:rPr>
        <w:t xml:space="preserve">et al. </w:t>
      </w:r>
      <w:r w:rsidRPr="009F3BDC">
        <w:rPr>
          <w:vertAlign w:val="superscript"/>
          <w:lang w:val="en-AU"/>
        </w:rPr>
        <w:t>2011. 2 – Years are from October to September 3 – October to June</w:t>
      </w:r>
    </w:p>
    <w:p w:rsidR="003B0E61" w:rsidRPr="009F3BDC" w:rsidRDefault="003B0E61" w:rsidP="003B0E61">
      <w:pPr>
        <w:pStyle w:val="Para0"/>
        <w:rPr>
          <w:lang w:val="en-AU"/>
        </w:rPr>
      </w:pPr>
      <w:r w:rsidRPr="009F3BDC">
        <w:rPr>
          <w:lang w:val="en-AU"/>
        </w:rPr>
        <w:lastRenderedPageBreak/>
        <w:t xml:space="preserve">Remote sensing is used to monitor TSS concentrations for the entire </w:t>
      </w:r>
      <w:r w:rsidR="00123309">
        <w:rPr>
          <w:lang w:val="en-AU"/>
        </w:rPr>
        <w:t>Marine Park</w:t>
      </w:r>
      <w:r w:rsidRPr="009F3BDC">
        <w:rPr>
          <w:lang w:val="en-AU"/>
        </w:rPr>
        <w:t xml:space="preserve"> at a spatial resolution of 1 km (Brando </w:t>
      </w:r>
      <w:r w:rsidR="00C90812" w:rsidRPr="009F3BDC">
        <w:rPr>
          <w:lang w:val="en-AU"/>
        </w:rPr>
        <w:t xml:space="preserve">et al. </w:t>
      </w:r>
      <w:r w:rsidRPr="009F3BDC">
        <w:rPr>
          <w:lang w:val="en-AU"/>
        </w:rPr>
        <w:t xml:space="preserve">2011). Since 2002/2003 the Fitzroy region has received moderate TSS ratings using the paddock to reef index. Data from May 2010 to April 2011 for the Port of Gladstone and surrounding areas showed a clear declining gradient from inshore to offshore with median TSS values of 5 mg/L at inshore areas such </w:t>
      </w:r>
      <w:r w:rsidR="00CF4BA9" w:rsidRPr="009F3BDC">
        <w:rPr>
          <w:lang w:val="en-AU"/>
        </w:rPr>
        <w:t>as</w:t>
      </w:r>
      <w:r w:rsidRPr="009F3BDC">
        <w:rPr>
          <w:lang w:val="en-AU"/>
        </w:rPr>
        <w:t xml:space="preserve"> the narrows and Port Alma (Brando et al</w:t>
      </w:r>
      <w:r w:rsidR="00C90812" w:rsidRPr="009F3BDC">
        <w:rPr>
          <w:lang w:val="en-AU"/>
        </w:rPr>
        <w:t>.</w:t>
      </w:r>
      <w:r w:rsidRPr="009F3BDC">
        <w:rPr>
          <w:lang w:val="en-AU"/>
        </w:rPr>
        <w:t xml:space="preserve"> 2011). Areas from the Fitzroy River to Emu Park demonstrating a clear south north gradient from 5 mg/L to 1 mg/L. Annual median TSS values at the locations of Mode</w:t>
      </w:r>
      <w:r w:rsidR="00D105A6">
        <w:rPr>
          <w:lang w:val="en-AU"/>
        </w:rPr>
        <w:t>l</w:t>
      </w:r>
      <w:r w:rsidRPr="009F3BDC">
        <w:rPr>
          <w:lang w:val="en-AU"/>
        </w:rPr>
        <w:t xml:space="preserve"> Cases 1, 2 and 3 ranged from approximately 0.25 mg/L to 0.50 mg/L. </w:t>
      </w:r>
    </w:p>
    <w:p w:rsidR="002151A3" w:rsidRPr="009F3BDC" w:rsidRDefault="002151A3" w:rsidP="002151A3">
      <w:pPr>
        <w:pStyle w:val="Para0"/>
        <w:rPr>
          <w:lang w:val="en-AU"/>
        </w:rPr>
      </w:pPr>
      <w:r w:rsidRPr="009F3BDC">
        <w:rPr>
          <w:lang w:val="en-AU"/>
        </w:rPr>
        <w:t xml:space="preserve">For the </w:t>
      </w:r>
      <w:r w:rsidR="000C2126" w:rsidRPr="009F3BDC">
        <w:rPr>
          <w:lang w:val="en-AU"/>
        </w:rPr>
        <w:t>WBDDP</w:t>
      </w:r>
      <w:r w:rsidRPr="009F3BDC">
        <w:rPr>
          <w:lang w:val="en-AU"/>
        </w:rPr>
        <w:t xml:space="preserve">, water quality has been monitored since February 2010 by </w:t>
      </w:r>
      <w:r w:rsidRPr="009F3BDC">
        <w:rPr>
          <w:i/>
          <w:lang w:val="en-AU"/>
        </w:rPr>
        <w:t>in situ</w:t>
      </w:r>
      <w:r w:rsidRPr="009F3BDC">
        <w:rPr>
          <w:lang w:val="en-AU"/>
        </w:rPr>
        <w:t xml:space="preserve"> telemetered loggers and manual sampling. Investigations have concluded that water quality conditions are consistent with historical trends, apart from the extreme wet season of 2010/2011, which affected most of Queensland (DEHP 2012). Water quality monitoring between September 2011 and March 2012 reported no water quality issues of significant environmental concern (DEHP 2012).</w:t>
      </w:r>
    </w:p>
    <w:p w:rsidR="003B0E61" w:rsidRPr="009F3BDC" w:rsidRDefault="003B0E61" w:rsidP="003B0E61">
      <w:pPr>
        <w:pStyle w:val="Para0"/>
        <w:rPr>
          <w:lang w:val="en-AU"/>
        </w:rPr>
      </w:pPr>
      <w:r w:rsidRPr="009F3BDC">
        <w:rPr>
          <w:lang w:val="en-AU"/>
        </w:rPr>
        <w:t xml:space="preserve">The Water Quality Management Plan for the </w:t>
      </w:r>
      <w:r w:rsidR="000C2126" w:rsidRPr="009F3BDC">
        <w:rPr>
          <w:lang w:val="en-AU"/>
        </w:rPr>
        <w:t>WBDDP</w:t>
      </w:r>
      <w:r w:rsidRPr="009F3BDC">
        <w:rPr>
          <w:lang w:val="en-AU"/>
        </w:rPr>
        <w:t xml:space="preserve"> established trigger values </w:t>
      </w:r>
      <w:r w:rsidR="00F81086">
        <w:rPr>
          <w:lang w:val="en-AU"/>
        </w:rPr>
        <w:br/>
      </w:r>
      <w:r w:rsidRPr="009F3BDC">
        <w:rPr>
          <w:lang w:val="en-AU"/>
        </w:rPr>
        <w:t>(</w:t>
      </w:r>
      <w:r w:rsidR="009C3707" w:rsidRPr="009C3707">
        <w:fldChar w:fldCharType="begin"/>
      </w:r>
      <w:r w:rsidR="009C3707" w:rsidRPr="009C3707">
        <w:instrText xml:space="preserve"> REF  _Ref358832834 \* Lower \h  \* MERGEFORMAT </w:instrText>
      </w:r>
      <w:r w:rsidR="009C3707" w:rsidRPr="009C3707">
        <w:fldChar w:fldCharType="separate"/>
      </w:r>
      <w:r w:rsidR="00E2599D" w:rsidRPr="00E2599D">
        <w:t xml:space="preserve">table </w:t>
      </w:r>
      <w:r w:rsidR="00E2599D" w:rsidRPr="00E2599D">
        <w:rPr>
          <w:noProof/>
        </w:rPr>
        <w:t>12</w:t>
      </w:r>
      <w:r w:rsidR="009C3707" w:rsidRPr="009C3707">
        <w:fldChar w:fldCharType="end"/>
      </w:r>
      <w:r w:rsidRPr="009F3BDC">
        <w:rPr>
          <w:lang w:val="en-AU"/>
        </w:rPr>
        <w:t>) for two monitoring sites north</w:t>
      </w:r>
      <w:r w:rsidR="003D351F" w:rsidRPr="009F3BDC">
        <w:rPr>
          <w:lang w:val="en-AU"/>
        </w:rPr>
        <w:t>-</w:t>
      </w:r>
      <w:r w:rsidRPr="009F3BDC">
        <w:rPr>
          <w:lang w:val="en-AU"/>
        </w:rPr>
        <w:t>west of the current placement site, based on the 80</w:t>
      </w:r>
      <w:r w:rsidRPr="009F3BDC">
        <w:rPr>
          <w:vertAlign w:val="superscript"/>
          <w:lang w:val="en-AU"/>
        </w:rPr>
        <w:t>th</w:t>
      </w:r>
      <w:r w:rsidRPr="009F3BDC">
        <w:rPr>
          <w:lang w:val="en-AU"/>
        </w:rPr>
        <w:t xml:space="preserve"> and 95</w:t>
      </w:r>
      <w:r w:rsidRPr="009F3BDC">
        <w:rPr>
          <w:vertAlign w:val="superscript"/>
          <w:lang w:val="en-AU"/>
        </w:rPr>
        <w:t>th</w:t>
      </w:r>
      <w:r w:rsidRPr="009F3BDC">
        <w:rPr>
          <w:lang w:val="en-AU"/>
        </w:rPr>
        <w:t xml:space="preserve"> percentiles of baseline data collected by fixed loggers. </w:t>
      </w:r>
    </w:p>
    <w:p w:rsidR="003B0E61" w:rsidRPr="009F3BDC" w:rsidRDefault="003B0E61" w:rsidP="000701D8">
      <w:pPr>
        <w:pStyle w:val="Caption"/>
        <w:rPr>
          <w:b/>
        </w:rPr>
      </w:pPr>
      <w:bookmarkStart w:id="122" w:name="_Ref358832834"/>
      <w:bookmarkStart w:id="123" w:name="_Toc360694074"/>
      <w:r w:rsidRPr="009F3BDC">
        <w:rPr>
          <w:b/>
        </w:rPr>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12</w:t>
      </w:r>
      <w:r w:rsidR="00B66293" w:rsidRPr="009F3BDC">
        <w:rPr>
          <w:b/>
        </w:rPr>
        <w:fldChar w:fldCharType="end"/>
      </w:r>
      <w:bookmarkEnd w:id="122"/>
      <w:r w:rsidR="000701D8" w:rsidRPr="009F3BDC">
        <w:rPr>
          <w:b/>
        </w:rPr>
        <w:t>.</w:t>
      </w:r>
      <w:r w:rsidRPr="009F3BDC">
        <w:rPr>
          <w:b/>
        </w:rPr>
        <w:t xml:space="preserve"> </w:t>
      </w:r>
      <w:r w:rsidRPr="009F3BDC">
        <w:t xml:space="preserve">Reporting trigger values developed for the </w:t>
      </w:r>
      <w:r w:rsidR="000C2126" w:rsidRPr="009F3BDC">
        <w:t>WBDDP</w:t>
      </w:r>
      <w:r w:rsidRPr="009F3BDC">
        <w:t xml:space="preserve"> placement site from ambient water quality data</w:t>
      </w:r>
      <w:r w:rsidR="00DE66F4">
        <w:t>.</w:t>
      </w:r>
      <w:bookmarkEnd w:id="1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944"/>
        <w:gridCol w:w="1052"/>
        <w:gridCol w:w="939"/>
        <w:gridCol w:w="993"/>
        <w:gridCol w:w="939"/>
        <w:gridCol w:w="993"/>
        <w:gridCol w:w="940"/>
        <w:gridCol w:w="993"/>
        <w:gridCol w:w="938"/>
      </w:tblGrid>
      <w:tr w:rsidR="003B0E61" w:rsidRPr="009F3BDC" w:rsidTr="003B0E61">
        <w:trPr>
          <w:trHeight w:val="260"/>
          <w:tblHeader/>
        </w:trPr>
        <w:tc>
          <w:tcPr>
            <w:tcW w:w="551" w:type="pct"/>
            <w:vMerge w:val="restart"/>
            <w:vAlign w:val="center"/>
          </w:tcPr>
          <w:p w:rsidR="003B0E61" w:rsidRPr="009F3BDC" w:rsidRDefault="003B0E61" w:rsidP="00D12A2C">
            <w:pPr>
              <w:pStyle w:val="TableFontH"/>
              <w:rPr>
                <w:lang w:val="en-AU"/>
              </w:rPr>
            </w:pPr>
            <w:r w:rsidRPr="009F3BDC">
              <w:rPr>
                <w:lang w:val="en-AU"/>
              </w:rPr>
              <w:t>Site</w:t>
            </w:r>
          </w:p>
        </w:tc>
        <w:tc>
          <w:tcPr>
            <w:tcW w:w="1161" w:type="pct"/>
            <w:gridSpan w:val="2"/>
            <w:vAlign w:val="center"/>
          </w:tcPr>
          <w:p w:rsidR="003B0E61" w:rsidRPr="009F3BDC" w:rsidRDefault="003B0E61" w:rsidP="00D12A2C">
            <w:pPr>
              <w:pStyle w:val="TableFontH"/>
              <w:rPr>
                <w:lang w:val="en-AU"/>
              </w:rPr>
            </w:pPr>
            <w:r w:rsidRPr="009F3BDC">
              <w:rPr>
                <w:lang w:val="en-AU"/>
              </w:rPr>
              <w:t>Wet season based on 80</w:t>
            </w:r>
            <w:r w:rsidRPr="00BD29FC">
              <w:rPr>
                <w:vertAlign w:val="superscript"/>
                <w:lang w:val="en-AU"/>
              </w:rPr>
              <w:t>th</w:t>
            </w:r>
            <w:r w:rsidRPr="009F3BDC">
              <w:rPr>
                <w:lang w:val="en-AU"/>
              </w:rPr>
              <w:t xml:space="preserve"> percentile </w:t>
            </w:r>
          </w:p>
        </w:tc>
        <w:tc>
          <w:tcPr>
            <w:tcW w:w="1096" w:type="pct"/>
            <w:gridSpan w:val="2"/>
          </w:tcPr>
          <w:p w:rsidR="003B0E61" w:rsidRPr="009F3BDC" w:rsidRDefault="003B0E61" w:rsidP="00D12A2C">
            <w:pPr>
              <w:pStyle w:val="TableFontH"/>
              <w:rPr>
                <w:lang w:val="en-AU"/>
              </w:rPr>
            </w:pPr>
            <w:r w:rsidRPr="009F3BDC">
              <w:rPr>
                <w:lang w:val="en-AU"/>
              </w:rPr>
              <w:t>Wet season based on 95</w:t>
            </w:r>
            <w:r w:rsidRPr="00BD29FC">
              <w:rPr>
                <w:vertAlign w:val="superscript"/>
                <w:lang w:val="en-AU"/>
              </w:rPr>
              <w:t>th</w:t>
            </w:r>
            <w:r w:rsidRPr="009F3BDC">
              <w:rPr>
                <w:lang w:val="en-AU"/>
              </w:rPr>
              <w:t xml:space="preserve"> percentile</w:t>
            </w:r>
          </w:p>
        </w:tc>
        <w:tc>
          <w:tcPr>
            <w:tcW w:w="1096" w:type="pct"/>
            <w:gridSpan w:val="2"/>
          </w:tcPr>
          <w:p w:rsidR="003B0E61" w:rsidRPr="009F3BDC" w:rsidRDefault="003B0E61" w:rsidP="00D12A2C">
            <w:pPr>
              <w:pStyle w:val="TableFontH"/>
              <w:rPr>
                <w:lang w:val="en-AU"/>
              </w:rPr>
            </w:pPr>
            <w:r w:rsidRPr="009F3BDC">
              <w:rPr>
                <w:lang w:val="en-AU"/>
              </w:rPr>
              <w:t>Dry season based on 80</w:t>
            </w:r>
            <w:r w:rsidRPr="00BD29FC">
              <w:rPr>
                <w:vertAlign w:val="superscript"/>
                <w:lang w:val="en-AU"/>
              </w:rPr>
              <w:t>th</w:t>
            </w:r>
            <w:r w:rsidRPr="009F3BDC">
              <w:rPr>
                <w:lang w:val="en-AU"/>
              </w:rPr>
              <w:t xml:space="preserve"> percentile</w:t>
            </w:r>
          </w:p>
        </w:tc>
        <w:tc>
          <w:tcPr>
            <w:tcW w:w="1096" w:type="pct"/>
            <w:gridSpan w:val="2"/>
            <w:vAlign w:val="center"/>
          </w:tcPr>
          <w:p w:rsidR="003B0E61" w:rsidRPr="009F3BDC" w:rsidRDefault="003B0E61" w:rsidP="00D12A2C">
            <w:pPr>
              <w:pStyle w:val="TableFontH"/>
              <w:rPr>
                <w:lang w:val="en-AU"/>
              </w:rPr>
            </w:pPr>
            <w:r w:rsidRPr="009F3BDC">
              <w:rPr>
                <w:lang w:val="en-AU"/>
              </w:rPr>
              <w:t>Dry season based on 80</w:t>
            </w:r>
            <w:r w:rsidRPr="00BD29FC">
              <w:rPr>
                <w:vertAlign w:val="superscript"/>
                <w:lang w:val="en-AU"/>
              </w:rPr>
              <w:t>th</w:t>
            </w:r>
            <w:r w:rsidRPr="009F3BDC">
              <w:rPr>
                <w:lang w:val="en-AU"/>
              </w:rPr>
              <w:t xml:space="preserve"> percentile</w:t>
            </w:r>
          </w:p>
        </w:tc>
      </w:tr>
      <w:tr w:rsidR="003B0E61" w:rsidRPr="009F3BDC" w:rsidTr="003B0E61">
        <w:tc>
          <w:tcPr>
            <w:tcW w:w="551" w:type="pct"/>
            <w:vMerge/>
          </w:tcPr>
          <w:p w:rsidR="003B0E61" w:rsidRPr="009F3BDC" w:rsidRDefault="003B0E61" w:rsidP="003B0E61">
            <w:pPr>
              <w:pStyle w:val="Para0"/>
              <w:rPr>
                <w:lang w:val="en-AU"/>
              </w:rPr>
            </w:pPr>
          </w:p>
        </w:tc>
        <w:tc>
          <w:tcPr>
            <w:tcW w:w="613" w:type="pct"/>
          </w:tcPr>
          <w:p w:rsidR="003B0E61" w:rsidRPr="009F3BDC" w:rsidRDefault="003B0E61" w:rsidP="00D12A2C">
            <w:pPr>
              <w:pStyle w:val="TableFont"/>
              <w:rPr>
                <w:lang w:val="en-AU"/>
              </w:rPr>
            </w:pPr>
            <w:r w:rsidRPr="009F3BDC">
              <w:rPr>
                <w:lang w:val="en-AU"/>
              </w:rPr>
              <w:t>Turbidity (NTU)</w:t>
            </w:r>
          </w:p>
        </w:tc>
        <w:tc>
          <w:tcPr>
            <w:tcW w:w="548" w:type="pct"/>
          </w:tcPr>
          <w:p w:rsidR="003B0E61" w:rsidRPr="009F3BDC" w:rsidRDefault="003B0E61" w:rsidP="00D12A2C">
            <w:pPr>
              <w:pStyle w:val="TableFont"/>
              <w:rPr>
                <w:lang w:val="en-AU"/>
              </w:rPr>
            </w:pPr>
            <w:r w:rsidRPr="009F3BDC">
              <w:rPr>
                <w:lang w:val="en-AU"/>
              </w:rPr>
              <w:t>TSS (mg/L)</w:t>
            </w:r>
          </w:p>
        </w:tc>
        <w:tc>
          <w:tcPr>
            <w:tcW w:w="548" w:type="pct"/>
          </w:tcPr>
          <w:p w:rsidR="003B0E61" w:rsidRPr="009F3BDC" w:rsidRDefault="003B0E61" w:rsidP="00D12A2C">
            <w:pPr>
              <w:pStyle w:val="TableFont"/>
              <w:rPr>
                <w:lang w:val="en-AU"/>
              </w:rPr>
            </w:pPr>
            <w:r w:rsidRPr="009F3BDC">
              <w:rPr>
                <w:lang w:val="en-AU"/>
              </w:rPr>
              <w:t>Turbidity (NTU)</w:t>
            </w:r>
          </w:p>
        </w:tc>
        <w:tc>
          <w:tcPr>
            <w:tcW w:w="548" w:type="pct"/>
          </w:tcPr>
          <w:p w:rsidR="003B0E61" w:rsidRPr="009F3BDC" w:rsidRDefault="003B0E61" w:rsidP="00D12A2C">
            <w:pPr>
              <w:pStyle w:val="TableFont"/>
              <w:rPr>
                <w:lang w:val="en-AU"/>
              </w:rPr>
            </w:pPr>
            <w:r w:rsidRPr="009F3BDC">
              <w:rPr>
                <w:lang w:val="en-AU"/>
              </w:rPr>
              <w:t>TSS (mg/L)</w:t>
            </w:r>
          </w:p>
        </w:tc>
        <w:tc>
          <w:tcPr>
            <w:tcW w:w="548" w:type="pct"/>
          </w:tcPr>
          <w:p w:rsidR="003B0E61" w:rsidRPr="009F3BDC" w:rsidRDefault="003B0E61" w:rsidP="00D12A2C">
            <w:pPr>
              <w:pStyle w:val="TableFont"/>
              <w:rPr>
                <w:lang w:val="en-AU"/>
              </w:rPr>
            </w:pPr>
            <w:r w:rsidRPr="009F3BDC">
              <w:rPr>
                <w:lang w:val="en-AU"/>
              </w:rPr>
              <w:t>Turbidity (NTU)</w:t>
            </w:r>
          </w:p>
        </w:tc>
        <w:tc>
          <w:tcPr>
            <w:tcW w:w="548" w:type="pct"/>
          </w:tcPr>
          <w:p w:rsidR="003B0E61" w:rsidRPr="009F3BDC" w:rsidRDefault="003B0E61" w:rsidP="00D12A2C">
            <w:pPr>
              <w:pStyle w:val="TableFont"/>
              <w:rPr>
                <w:lang w:val="en-AU"/>
              </w:rPr>
            </w:pPr>
            <w:r w:rsidRPr="009F3BDC">
              <w:rPr>
                <w:lang w:val="en-AU"/>
              </w:rPr>
              <w:t>TSS (mg/L)</w:t>
            </w:r>
          </w:p>
        </w:tc>
        <w:tc>
          <w:tcPr>
            <w:tcW w:w="549" w:type="pct"/>
          </w:tcPr>
          <w:p w:rsidR="003B0E61" w:rsidRPr="009F3BDC" w:rsidRDefault="003B0E61" w:rsidP="00D12A2C">
            <w:pPr>
              <w:pStyle w:val="TableFont"/>
              <w:rPr>
                <w:lang w:val="en-AU"/>
              </w:rPr>
            </w:pPr>
            <w:r w:rsidRPr="009F3BDC">
              <w:rPr>
                <w:lang w:val="en-AU"/>
              </w:rPr>
              <w:t>Turbidity (NTU)</w:t>
            </w:r>
          </w:p>
        </w:tc>
        <w:tc>
          <w:tcPr>
            <w:tcW w:w="547" w:type="pct"/>
          </w:tcPr>
          <w:p w:rsidR="003B0E61" w:rsidRPr="009F3BDC" w:rsidRDefault="003B0E61" w:rsidP="00D12A2C">
            <w:pPr>
              <w:pStyle w:val="TableFont"/>
              <w:rPr>
                <w:lang w:val="en-AU"/>
              </w:rPr>
            </w:pPr>
            <w:r w:rsidRPr="009F3BDC">
              <w:rPr>
                <w:lang w:val="en-AU"/>
              </w:rPr>
              <w:t>TSS (mg/L)</w:t>
            </w:r>
          </w:p>
        </w:tc>
      </w:tr>
      <w:tr w:rsidR="003B0E61" w:rsidRPr="009F3BDC" w:rsidTr="003B0E61">
        <w:tc>
          <w:tcPr>
            <w:tcW w:w="551" w:type="pct"/>
          </w:tcPr>
          <w:p w:rsidR="003B0E61" w:rsidRPr="009F3BDC" w:rsidRDefault="003B0E61" w:rsidP="00D12A2C">
            <w:pPr>
              <w:pStyle w:val="TableFont"/>
              <w:rPr>
                <w:lang w:val="en-AU"/>
              </w:rPr>
            </w:pPr>
            <w:r w:rsidRPr="009F3BDC">
              <w:rPr>
                <w:lang w:val="en-AU"/>
              </w:rPr>
              <w:t>SGM1</w:t>
            </w:r>
          </w:p>
        </w:tc>
        <w:tc>
          <w:tcPr>
            <w:tcW w:w="613" w:type="pct"/>
          </w:tcPr>
          <w:p w:rsidR="003B0E61" w:rsidRPr="009F3BDC" w:rsidRDefault="003B0E61" w:rsidP="00BE16E6">
            <w:pPr>
              <w:pStyle w:val="TableFont"/>
              <w:jc w:val="center"/>
              <w:rPr>
                <w:lang w:val="en-AU"/>
              </w:rPr>
            </w:pPr>
            <w:r w:rsidRPr="009F3BDC">
              <w:rPr>
                <w:lang w:val="en-AU"/>
              </w:rPr>
              <w:t>4</w:t>
            </w:r>
          </w:p>
        </w:tc>
        <w:tc>
          <w:tcPr>
            <w:tcW w:w="548" w:type="pct"/>
          </w:tcPr>
          <w:p w:rsidR="003B0E61" w:rsidRPr="009F3BDC" w:rsidRDefault="003B0E61" w:rsidP="00BE16E6">
            <w:pPr>
              <w:pStyle w:val="TableFont"/>
              <w:jc w:val="center"/>
              <w:rPr>
                <w:lang w:val="en-AU"/>
              </w:rPr>
            </w:pPr>
            <w:r w:rsidRPr="009F3BDC">
              <w:rPr>
                <w:lang w:val="en-AU"/>
              </w:rPr>
              <w:t>4</w:t>
            </w:r>
          </w:p>
        </w:tc>
        <w:tc>
          <w:tcPr>
            <w:tcW w:w="548" w:type="pct"/>
          </w:tcPr>
          <w:p w:rsidR="003B0E61" w:rsidRPr="009F3BDC" w:rsidRDefault="003B0E61" w:rsidP="00BE16E6">
            <w:pPr>
              <w:pStyle w:val="TableFont"/>
              <w:jc w:val="center"/>
              <w:rPr>
                <w:lang w:val="en-AU"/>
              </w:rPr>
            </w:pPr>
            <w:r w:rsidRPr="009F3BDC">
              <w:rPr>
                <w:lang w:val="en-AU"/>
              </w:rPr>
              <w:t>7</w:t>
            </w:r>
          </w:p>
        </w:tc>
        <w:tc>
          <w:tcPr>
            <w:tcW w:w="548" w:type="pct"/>
          </w:tcPr>
          <w:p w:rsidR="003B0E61" w:rsidRPr="009F3BDC" w:rsidRDefault="003B0E61" w:rsidP="00BE16E6">
            <w:pPr>
              <w:pStyle w:val="TableFont"/>
              <w:jc w:val="center"/>
              <w:rPr>
                <w:lang w:val="en-AU"/>
              </w:rPr>
            </w:pPr>
            <w:r w:rsidRPr="009F3BDC">
              <w:rPr>
                <w:lang w:val="en-AU"/>
              </w:rPr>
              <w:t>8</w:t>
            </w:r>
          </w:p>
        </w:tc>
        <w:tc>
          <w:tcPr>
            <w:tcW w:w="548" w:type="pct"/>
          </w:tcPr>
          <w:p w:rsidR="003B0E61" w:rsidRPr="009F3BDC" w:rsidRDefault="003B0E61" w:rsidP="00BE16E6">
            <w:pPr>
              <w:pStyle w:val="TableFont"/>
              <w:jc w:val="center"/>
              <w:rPr>
                <w:lang w:val="en-AU"/>
              </w:rPr>
            </w:pPr>
            <w:r w:rsidRPr="009F3BDC">
              <w:rPr>
                <w:lang w:val="en-AU"/>
              </w:rPr>
              <w:t>2</w:t>
            </w:r>
          </w:p>
        </w:tc>
        <w:tc>
          <w:tcPr>
            <w:tcW w:w="548" w:type="pct"/>
          </w:tcPr>
          <w:p w:rsidR="003B0E61" w:rsidRPr="009F3BDC" w:rsidRDefault="003B0E61" w:rsidP="00BE16E6">
            <w:pPr>
              <w:pStyle w:val="TableFont"/>
              <w:jc w:val="center"/>
              <w:rPr>
                <w:lang w:val="en-AU"/>
              </w:rPr>
            </w:pPr>
            <w:r w:rsidRPr="009F3BDC">
              <w:rPr>
                <w:lang w:val="en-AU"/>
              </w:rPr>
              <w:t>2</w:t>
            </w:r>
          </w:p>
        </w:tc>
        <w:tc>
          <w:tcPr>
            <w:tcW w:w="549" w:type="pct"/>
          </w:tcPr>
          <w:p w:rsidR="003B0E61" w:rsidRPr="009F3BDC" w:rsidRDefault="003B0E61" w:rsidP="00BE16E6">
            <w:pPr>
              <w:pStyle w:val="TableFont"/>
              <w:jc w:val="center"/>
              <w:rPr>
                <w:lang w:val="en-AU"/>
              </w:rPr>
            </w:pPr>
            <w:r w:rsidRPr="009F3BDC">
              <w:rPr>
                <w:lang w:val="en-AU"/>
              </w:rPr>
              <w:t>5</w:t>
            </w:r>
          </w:p>
        </w:tc>
        <w:tc>
          <w:tcPr>
            <w:tcW w:w="547" w:type="pct"/>
          </w:tcPr>
          <w:p w:rsidR="003B0E61" w:rsidRPr="009F3BDC" w:rsidRDefault="003B0E61" w:rsidP="00BE16E6">
            <w:pPr>
              <w:pStyle w:val="TableFont"/>
              <w:jc w:val="center"/>
              <w:rPr>
                <w:lang w:val="en-AU"/>
              </w:rPr>
            </w:pPr>
            <w:r w:rsidRPr="009F3BDC">
              <w:rPr>
                <w:lang w:val="en-AU"/>
              </w:rPr>
              <w:t>6</w:t>
            </w:r>
          </w:p>
        </w:tc>
      </w:tr>
      <w:tr w:rsidR="003B0E61" w:rsidRPr="009F3BDC" w:rsidTr="003B0E61">
        <w:tc>
          <w:tcPr>
            <w:tcW w:w="551" w:type="pct"/>
          </w:tcPr>
          <w:p w:rsidR="003B0E61" w:rsidRPr="009F3BDC" w:rsidRDefault="003B0E61" w:rsidP="00D12A2C">
            <w:pPr>
              <w:pStyle w:val="TableFont"/>
              <w:rPr>
                <w:lang w:val="en-AU"/>
              </w:rPr>
            </w:pPr>
            <w:r w:rsidRPr="009F3BDC">
              <w:rPr>
                <w:lang w:val="en-AU"/>
              </w:rPr>
              <w:t>SGM2</w:t>
            </w:r>
          </w:p>
        </w:tc>
        <w:tc>
          <w:tcPr>
            <w:tcW w:w="613" w:type="pct"/>
          </w:tcPr>
          <w:p w:rsidR="003B0E61" w:rsidRPr="009F3BDC" w:rsidRDefault="003B0E61" w:rsidP="00BE16E6">
            <w:pPr>
              <w:pStyle w:val="TableFont"/>
              <w:jc w:val="center"/>
              <w:rPr>
                <w:lang w:val="en-AU"/>
              </w:rPr>
            </w:pPr>
            <w:r w:rsidRPr="009F3BDC">
              <w:rPr>
                <w:lang w:val="en-AU"/>
              </w:rPr>
              <w:t>6</w:t>
            </w:r>
          </w:p>
        </w:tc>
        <w:tc>
          <w:tcPr>
            <w:tcW w:w="548" w:type="pct"/>
          </w:tcPr>
          <w:p w:rsidR="003B0E61" w:rsidRPr="009F3BDC" w:rsidRDefault="003B0E61" w:rsidP="00BE16E6">
            <w:pPr>
              <w:pStyle w:val="TableFont"/>
              <w:jc w:val="center"/>
              <w:rPr>
                <w:lang w:val="en-AU"/>
              </w:rPr>
            </w:pPr>
            <w:r w:rsidRPr="009F3BDC">
              <w:rPr>
                <w:lang w:val="en-AU"/>
              </w:rPr>
              <w:t>7</w:t>
            </w:r>
          </w:p>
        </w:tc>
        <w:tc>
          <w:tcPr>
            <w:tcW w:w="548" w:type="pct"/>
          </w:tcPr>
          <w:p w:rsidR="003B0E61" w:rsidRPr="009F3BDC" w:rsidRDefault="003B0E61" w:rsidP="00BE16E6">
            <w:pPr>
              <w:pStyle w:val="TableFont"/>
              <w:jc w:val="center"/>
              <w:rPr>
                <w:lang w:val="en-AU"/>
              </w:rPr>
            </w:pPr>
            <w:r w:rsidRPr="009F3BDC">
              <w:rPr>
                <w:lang w:val="en-AU"/>
              </w:rPr>
              <w:t>7</w:t>
            </w:r>
          </w:p>
        </w:tc>
        <w:tc>
          <w:tcPr>
            <w:tcW w:w="548" w:type="pct"/>
          </w:tcPr>
          <w:p w:rsidR="003B0E61" w:rsidRPr="009F3BDC" w:rsidRDefault="003B0E61" w:rsidP="00BE16E6">
            <w:pPr>
              <w:pStyle w:val="TableFont"/>
              <w:jc w:val="center"/>
              <w:rPr>
                <w:lang w:val="en-AU"/>
              </w:rPr>
            </w:pPr>
            <w:r w:rsidRPr="009F3BDC">
              <w:rPr>
                <w:lang w:val="en-AU"/>
              </w:rPr>
              <w:t>8</w:t>
            </w:r>
          </w:p>
        </w:tc>
        <w:tc>
          <w:tcPr>
            <w:tcW w:w="548" w:type="pct"/>
          </w:tcPr>
          <w:p w:rsidR="003B0E61" w:rsidRPr="009F3BDC" w:rsidRDefault="003B0E61" w:rsidP="00BE16E6">
            <w:pPr>
              <w:pStyle w:val="TableFont"/>
              <w:jc w:val="center"/>
              <w:rPr>
                <w:lang w:val="en-AU"/>
              </w:rPr>
            </w:pPr>
            <w:r w:rsidRPr="009F3BDC">
              <w:rPr>
                <w:lang w:val="en-AU"/>
              </w:rPr>
              <w:t>4</w:t>
            </w:r>
          </w:p>
        </w:tc>
        <w:tc>
          <w:tcPr>
            <w:tcW w:w="548" w:type="pct"/>
          </w:tcPr>
          <w:p w:rsidR="003B0E61" w:rsidRPr="009F3BDC" w:rsidRDefault="003B0E61" w:rsidP="00BE16E6">
            <w:pPr>
              <w:pStyle w:val="TableFont"/>
              <w:jc w:val="center"/>
              <w:rPr>
                <w:lang w:val="en-AU"/>
              </w:rPr>
            </w:pPr>
            <w:r w:rsidRPr="009F3BDC">
              <w:rPr>
                <w:lang w:val="en-AU"/>
              </w:rPr>
              <w:t>4</w:t>
            </w:r>
          </w:p>
        </w:tc>
        <w:tc>
          <w:tcPr>
            <w:tcW w:w="549" w:type="pct"/>
          </w:tcPr>
          <w:p w:rsidR="003B0E61" w:rsidRPr="009F3BDC" w:rsidRDefault="003B0E61" w:rsidP="00BE16E6">
            <w:pPr>
              <w:pStyle w:val="TableFont"/>
              <w:jc w:val="center"/>
              <w:rPr>
                <w:lang w:val="en-AU"/>
              </w:rPr>
            </w:pPr>
            <w:r w:rsidRPr="009F3BDC">
              <w:rPr>
                <w:lang w:val="en-AU"/>
              </w:rPr>
              <w:t>5</w:t>
            </w:r>
          </w:p>
        </w:tc>
        <w:tc>
          <w:tcPr>
            <w:tcW w:w="547" w:type="pct"/>
          </w:tcPr>
          <w:p w:rsidR="003B0E61" w:rsidRPr="009F3BDC" w:rsidRDefault="003B0E61" w:rsidP="00BE16E6">
            <w:pPr>
              <w:pStyle w:val="TableFont"/>
              <w:jc w:val="center"/>
              <w:rPr>
                <w:lang w:val="en-AU"/>
              </w:rPr>
            </w:pPr>
            <w:r w:rsidRPr="009F3BDC">
              <w:rPr>
                <w:lang w:val="en-AU"/>
              </w:rPr>
              <w:t>6</w:t>
            </w:r>
          </w:p>
        </w:tc>
      </w:tr>
    </w:tbl>
    <w:p w:rsidR="003B0E61" w:rsidRPr="009F3BDC" w:rsidRDefault="003B0E61" w:rsidP="003B0E61">
      <w:pPr>
        <w:pStyle w:val="Para0"/>
        <w:rPr>
          <w:lang w:val="en-AU"/>
        </w:rPr>
      </w:pPr>
    </w:p>
    <w:p w:rsidR="003B0E61" w:rsidRPr="009F3BDC" w:rsidRDefault="003B0E61" w:rsidP="003B0E61">
      <w:pPr>
        <w:pStyle w:val="Para0"/>
        <w:rPr>
          <w:lang w:val="en-AU"/>
        </w:rPr>
      </w:pPr>
      <w:r w:rsidRPr="009F3BDC">
        <w:rPr>
          <w:lang w:val="en-AU"/>
        </w:rPr>
        <w:t xml:space="preserve">The TSS values in </w:t>
      </w:r>
      <w:r w:rsidR="009C3707" w:rsidRPr="009C3707">
        <w:fldChar w:fldCharType="begin"/>
      </w:r>
      <w:r w:rsidR="009C3707" w:rsidRPr="009C3707">
        <w:instrText xml:space="preserve"> REF  _Ref358832834 \* Lower \h  \* MERGEFORMAT </w:instrText>
      </w:r>
      <w:r w:rsidR="009C3707" w:rsidRPr="009C3707">
        <w:fldChar w:fldCharType="separate"/>
      </w:r>
      <w:r w:rsidR="00E2599D" w:rsidRPr="00E2599D">
        <w:t xml:space="preserve">table </w:t>
      </w:r>
      <w:r w:rsidR="00E2599D" w:rsidRPr="00E2599D">
        <w:rPr>
          <w:noProof/>
        </w:rPr>
        <w:t>12</w:t>
      </w:r>
      <w:r w:rsidR="009C3707" w:rsidRPr="009C3707">
        <w:fldChar w:fldCharType="end"/>
      </w:r>
      <w:r w:rsidRPr="009F3BDC">
        <w:rPr>
          <w:lang w:val="en-AU"/>
        </w:rPr>
        <w:t xml:space="preserve"> are derived from the turbidity –</w:t>
      </w:r>
      <w:r w:rsidR="00C90812" w:rsidRPr="009F3BDC">
        <w:rPr>
          <w:lang w:val="en-AU"/>
        </w:rPr>
        <w:t xml:space="preserve"> </w:t>
      </w:r>
      <w:r w:rsidRPr="009F3BDC">
        <w:rPr>
          <w:lang w:val="en-AU"/>
        </w:rPr>
        <w:t>TSS relationship adopted by the project (GHD 2009s), which was</w:t>
      </w:r>
    </w:p>
    <w:p w:rsidR="003B0E61" w:rsidRPr="009F3BDC" w:rsidRDefault="003B0E61" w:rsidP="003B0E61">
      <w:pPr>
        <w:pStyle w:val="Para0"/>
        <w:numPr>
          <w:ilvl w:val="0"/>
          <w:numId w:val="37"/>
        </w:numPr>
        <w:rPr>
          <w:lang w:val="en-AU"/>
        </w:rPr>
      </w:pPr>
      <w:r w:rsidRPr="009F3BDC">
        <w:rPr>
          <w:lang w:val="en-AU"/>
        </w:rPr>
        <w:t>TSS=1.12 * NTU for turbidity ≤ 7 NTU</w:t>
      </w:r>
    </w:p>
    <w:p w:rsidR="003B0E61" w:rsidRPr="009F3BDC" w:rsidRDefault="003B0E61" w:rsidP="003B0E61">
      <w:pPr>
        <w:pStyle w:val="Para0"/>
        <w:numPr>
          <w:ilvl w:val="0"/>
          <w:numId w:val="37"/>
        </w:numPr>
        <w:rPr>
          <w:lang w:val="en-AU"/>
        </w:rPr>
      </w:pPr>
      <w:r w:rsidRPr="009F3BDC">
        <w:rPr>
          <w:lang w:val="en-AU"/>
        </w:rPr>
        <w:t>TSS =3.68 * NTU -17.92 for turbidity &gt; 7</w:t>
      </w:r>
    </w:p>
    <w:p w:rsidR="003B0E61" w:rsidRPr="009F3BDC" w:rsidRDefault="003B0E61" w:rsidP="003B0E61">
      <w:pPr>
        <w:pStyle w:val="Para0"/>
        <w:rPr>
          <w:lang w:val="en-AU"/>
        </w:rPr>
      </w:pPr>
    </w:p>
    <w:p w:rsidR="003B0E61" w:rsidRPr="009F3BDC" w:rsidRDefault="003B0E61" w:rsidP="003B0E61">
      <w:pPr>
        <w:pStyle w:val="Para0"/>
        <w:rPr>
          <w:lang w:val="en-AU"/>
        </w:rPr>
      </w:pPr>
      <w:r w:rsidRPr="009F3BDC">
        <w:rPr>
          <w:lang w:val="en-AU"/>
        </w:rPr>
        <w:t xml:space="preserve">Reef health in the Fitzroy region is monitored by the </w:t>
      </w:r>
      <w:r w:rsidR="00B20292" w:rsidRPr="009F3BDC">
        <w:rPr>
          <w:lang w:val="en-AU"/>
        </w:rPr>
        <w:t>RRMMP</w:t>
      </w:r>
      <w:r w:rsidRPr="009F3BDC">
        <w:rPr>
          <w:lang w:val="en-AU"/>
        </w:rPr>
        <w:t xml:space="preserve">. No long-term monitoring sites are within 50 km of the Port of Gladstone with the closest monitoring sites are approximately 80 km north surrounding the Keppel Islands. As such no specific long term condition data is available for the Gladstone region. For the Fitzroy </w:t>
      </w:r>
      <w:r w:rsidR="0052246B">
        <w:rPr>
          <w:lang w:val="en-AU"/>
        </w:rPr>
        <w:t>r</w:t>
      </w:r>
      <w:r w:rsidRPr="009F3BDC">
        <w:rPr>
          <w:lang w:val="en-AU"/>
        </w:rPr>
        <w:t xml:space="preserve">egion six reefs have been monitored since 2005 with hard coral cover showing a general pattern of decline since monitoring began with overall </w:t>
      </w:r>
      <w:r w:rsidR="00B20292" w:rsidRPr="009F3BDC">
        <w:rPr>
          <w:lang w:val="en-AU"/>
        </w:rPr>
        <w:t>RRMMP</w:t>
      </w:r>
      <w:r w:rsidRPr="009F3BDC">
        <w:rPr>
          <w:lang w:val="en-AU"/>
        </w:rPr>
        <w:t xml:space="preserve"> coral scores also declining </w:t>
      </w:r>
      <w:r w:rsidRPr="009C3707">
        <w:rPr>
          <w:lang w:val="en-AU"/>
        </w:rPr>
        <w:t>(</w:t>
      </w:r>
      <w:r w:rsidR="009C3707" w:rsidRPr="009C3707">
        <w:fldChar w:fldCharType="begin"/>
      </w:r>
      <w:r w:rsidR="009C3707" w:rsidRPr="009C3707">
        <w:instrText xml:space="preserve"> REF  _Ref358832755 \* Lower \h  \* MERGEFORMAT </w:instrText>
      </w:r>
      <w:r w:rsidR="009C3707" w:rsidRPr="009C3707">
        <w:fldChar w:fldCharType="separate"/>
      </w:r>
      <w:r w:rsidR="00E2599D" w:rsidRPr="00E2599D">
        <w:t xml:space="preserve">table </w:t>
      </w:r>
      <w:r w:rsidR="00E2599D" w:rsidRPr="00E2599D">
        <w:rPr>
          <w:noProof/>
        </w:rPr>
        <w:t>13</w:t>
      </w:r>
      <w:r w:rsidR="009C3707" w:rsidRPr="009C3707">
        <w:fldChar w:fldCharType="end"/>
      </w:r>
      <w:r w:rsidRPr="009F3BDC">
        <w:rPr>
          <w:lang w:val="en-AU"/>
        </w:rPr>
        <w:t xml:space="preserve">; Thompson </w:t>
      </w:r>
      <w:r w:rsidR="00C90812" w:rsidRPr="009F3BDC">
        <w:rPr>
          <w:lang w:val="en-AU"/>
        </w:rPr>
        <w:t xml:space="preserve">et al. </w:t>
      </w:r>
      <w:r w:rsidRPr="009F3BDC">
        <w:rPr>
          <w:lang w:val="en-AU"/>
        </w:rPr>
        <w:t xml:space="preserve">2011). Thompson et al. (2011a) assessed the overall condition of Fitzroy communities as poor due to the low densities of juvenile colonies and low coral cover both overall and during periods free of acute disturbances (Thompson et al. 2011). </w:t>
      </w:r>
    </w:p>
    <w:p w:rsidR="003B0E61" w:rsidRPr="009F3BDC" w:rsidRDefault="003B0E61" w:rsidP="000701D8">
      <w:pPr>
        <w:pStyle w:val="Caption"/>
        <w:rPr>
          <w:b/>
        </w:rPr>
      </w:pPr>
      <w:bookmarkStart w:id="124" w:name="_Ref358832755"/>
      <w:bookmarkStart w:id="125" w:name="_Toc360694075"/>
      <w:r w:rsidRPr="009F3BDC">
        <w:rPr>
          <w:b/>
        </w:rPr>
        <w:lastRenderedPageBreak/>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13</w:t>
      </w:r>
      <w:r w:rsidR="00B66293" w:rsidRPr="009F3BDC">
        <w:rPr>
          <w:b/>
        </w:rPr>
        <w:fldChar w:fldCharType="end"/>
      </w:r>
      <w:bookmarkEnd w:id="124"/>
      <w:r w:rsidR="000701D8" w:rsidRPr="009F3BDC">
        <w:rPr>
          <w:b/>
        </w:rPr>
        <w:t>.</w:t>
      </w:r>
      <w:r w:rsidRPr="009F3BDC">
        <w:rPr>
          <w:b/>
        </w:rPr>
        <w:t xml:space="preserve"> </w:t>
      </w:r>
      <w:r w:rsidR="00B20292" w:rsidRPr="009F3BDC">
        <w:t>RRMMP</w:t>
      </w:r>
      <w:r w:rsidRPr="009F3BDC">
        <w:t xml:space="preserve"> monitoring score for overall inshore coral health for the Fitzroy region from 2009-2011 (Thompson et al. 2011a,</w:t>
      </w:r>
      <w:r w:rsidR="005135D0">
        <w:t xml:space="preserve"> </w:t>
      </w:r>
      <w:r w:rsidRPr="009F3BDC">
        <w:t>b).</w:t>
      </w:r>
      <w:bookmarkEnd w:id="125"/>
      <w:r w:rsidRPr="009F3BDC">
        <w:rPr>
          <w:b/>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4367"/>
        <w:gridCol w:w="4364"/>
      </w:tblGrid>
      <w:tr w:rsidR="003B0E61" w:rsidRPr="009F3BDC" w:rsidTr="003B0E61">
        <w:trPr>
          <w:trHeight w:val="260"/>
          <w:tblHeader/>
        </w:trPr>
        <w:tc>
          <w:tcPr>
            <w:tcW w:w="2501" w:type="pct"/>
            <w:vAlign w:val="center"/>
          </w:tcPr>
          <w:p w:rsidR="003B0E61" w:rsidRPr="009F3BDC" w:rsidRDefault="003B0E61" w:rsidP="00D12A2C">
            <w:pPr>
              <w:pStyle w:val="TableFontH"/>
              <w:rPr>
                <w:lang w:val="en-AU"/>
              </w:rPr>
            </w:pPr>
            <w:r w:rsidRPr="009F3BDC">
              <w:rPr>
                <w:lang w:val="en-AU"/>
              </w:rPr>
              <w:t>Year</w:t>
            </w:r>
          </w:p>
        </w:tc>
        <w:tc>
          <w:tcPr>
            <w:tcW w:w="2499" w:type="pct"/>
            <w:vAlign w:val="center"/>
          </w:tcPr>
          <w:p w:rsidR="003B0E61" w:rsidRPr="009F3BDC" w:rsidRDefault="00B20292" w:rsidP="00D12A2C">
            <w:pPr>
              <w:pStyle w:val="TableFontH"/>
              <w:rPr>
                <w:vertAlign w:val="superscript"/>
                <w:lang w:val="en-AU"/>
              </w:rPr>
            </w:pPr>
            <w:r w:rsidRPr="009F3BDC">
              <w:rPr>
                <w:lang w:val="en-AU"/>
              </w:rPr>
              <w:t>RRMMP</w:t>
            </w:r>
            <w:r w:rsidR="003B0E61" w:rsidRPr="009F3BDC">
              <w:rPr>
                <w:lang w:val="en-AU"/>
              </w:rPr>
              <w:t xml:space="preserve"> score</w:t>
            </w:r>
          </w:p>
        </w:tc>
      </w:tr>
      <w:tr w:rsidR="003B0E61" w:rsidRPr="009F3BDC" w:rsidTr="003B0E61">
        <w:tc>
          <w:tcPr>
            <w:tcW w:w="2501" w:type="pct"/>
          </w:tcPr>
          <w:p w:rsidR="003B0E61" w:rsidRPr="009F3BDC" w:rsidRDefault="003B0E61" w:rsidP="00D12A2C">
            <w:pPr>
              <w:pStyle w:val="TableFont"/>
              <w:rPr>
                <w:lang w:val="en-AU"/>
              </w:rPr>
            </w:pPr>
            <w:r w:rsidRPr="009F3BDC">
              <w:rPr>
                <w:lang w:val="en-AU"/>
              </w:rPr>
              <w:t>2009</w:t>
            </w:r>
          </w:p>
        </w:tc>
        <w:tc>
          <w:tcPr>
            <w:tcW w:w="2499" w:type="pct"/>
          </w:tcPr>
          <w:p w:rsidR="003B0E61" w:rsidRPr="009F3BDC" w:rsidRDefault="003B0E61" w:rsidP="00D12A2C">
            <w:pPr>
              <w:pStyle w:val="TableFont"/>
              <w:rPr>
                <w:lang w:val="en-AU"/>
              </w:rPr>
            </w:pPr>
            <w:r w:rsidRPr="009F3BDC">
              <w:rPr>
                <w:lang w:val="en-AU"/>
              </w:rPr>
              <w:t xml:space="preserve">Moderate </w:t>
            </w:r>
          </w:p>
        </w:tc>
      </w:tr>
      <w:tr w:rsidR="003B0E61" w:rsidRPr="009F3BDC" w:rsidTr="003B0E61">
        <w:tc>
          <w:tcPr>
            <w:tcW w:w="2501" w:type="pct"/>
          </w:tcPr>
          <w:p w:rsidR="003B0E61" w:rsidRPr="009F3BDC" w:rsidRDefault="003B0E61" w:rsidP="00D12A2C">
            <w:pPr>
              <w:pStyle w:val="TableFont"/>
              <w:rPr>
                <w:lang w:val="en-AU"/>
              </w:rPr>
            </w:pPr>
            <w:r w:rsidRPr="009F3BDC">
              <w:rPr>
                <w:lang w:val="en-AU"/>
              </w:rPr>
              <w:t>2010</w:t>
            </w:r>
          </w:p>
        </w:tc>
        <w:tc>
          <w:tcPr>
            <w:tcW w:w="2499" w:type="pct"/>
          </w:tcPr>
          <w:p w:rsidR="003B0E61" w:rsidRPr="009F3BDC" w:rsidRDefault="003B0E61" w:rsidP="00D12A2C">
            <w:pPr>
              <w:pStyle w:val="TableFont"/>
              <w:rPr>
                <w:lang w:val="en-AU"/>
              </w:rPr>
            </w:pPr>
            <w:r w:rsidRPr="009F3BDC">
              <w:rPr>
                <w:lang w:val="en-AU"/>
              </w:rPr>
              <w:t>Poor</w:t>
            </w:r>
          </w:p>
        </w:tc>
      </w:tr>
      <w:tr w:rsidR="003B0E61" w:rsidRPr="009F3BDC" w:rsidTr="003B0E61">
        <w:tc>
          <w:tcPr>
            <w:tcW w:w="2501" w:type="pct"/>
          </w:tcPr>
          <w:p w:rsidR="003B0E61" w:rsidRPr="009F3BDC" w:rsidRDefault="003B0E61" w:rsidP="00D12A2C">
            <w:pPr>
              <w:pStyle w:val="TableFont"/>
              <w:rPr>
                <w:lang w:val="en-AU"/>
              </w:rPr>
            </w:pPr>
            <w:r w:rsidRPr="009F3BDC">
              <w:rPr>
                <w:lang w:val="en-AU"/>
              </w:rPr>
              <w:t>2011</w:t>
            </w:r>
          </w:p>
        </w:tc>
        <w:tc>
          <w:tcPr>
            <w:tcW w:w="2499" w:type="pct"/>
          </w:tcPr>
          <w:p w:rsidR="003B0E61" w:rsidRPr="009F3BDC" w:rsidRDefault="003B0E61" w:rsidP="00D12A2C">
            <w:pPr>
              <w:pStyle w:val="TableFont"/>
              <w:rPr>
                <w:lang w:val="en-AU"/>
              </w:rPr>
            </w:pPr>
            <w:r w:rsidRPr="009F3BDC">
              <w:rPr>
                <w:lang w:val="en-AU"/>
              </w:rPr>
              <w:t>Poor</w:t>
            </w:r>
          </w:p>
        </w:tc>
      </w:tr>
    </w:tbl>
    <w:p w:rsidR="003B0E61" w:rsidRPr="009F3BDC" w:rsidRDefault="003B0E61" w:rsidP="003B0E61">
      <w:pPr>
        <w:pStyle w:val="Para0"/>
        <w:rPr>
          <w:lang w:val="en-AU"/>
        </w:rPr>
      </w:pPr>
    </w:p>
    <w:p w:rsidR="003B0E61" w:rsidRPr="009F3BDC" w:rsidRDefault="003B0E61" w:rsidP="003B0E61">
      <w:pPr>
        <w:pStyle w:val="Para0"/>
        <w:rPr>
          <w:lang w:val="en-AU"/>
        </w:rPr>
      </w:pPr>
      <w:r w:rsidRPr="009F3BDC">
        <w:rPr>
          <w:lang w:val="en-AU"/>
        </w:rPr>
        <w:t xml:space="preserve">Reefs are also monitored throughout the </w:t>
      </w:r>
      <w:r w:rsidR="00123309">
        <w:rPr>
          <w:lang w:val="en-AU"/>
        </w:rPr>
        <w:t>Reef</w:t>
      </w:r>
      <w:r w:rsidRPr="009F3BDC">
        <w:rPr>
          <w:lang w:val="en-AU"/>
        </w:rPr>
        <w:t xml:space="preserve"> by the AIMS Long Term monitoring </w:t>
      </w:r>
      <w:r w:rsidR="000874C8">
        <w:rPr>
          <w:lang w:val="en-AU"/>
        </w:rPr>
        <w:t>program, which</w:t>
      </w:r>
      <w:r w:rsidRPr="009F3BDC">
        <w:rPr>
          <w:lang w:val="en-AU"/>
        </w:rPr>
        <w:t xml:space="preserve"> has been in operation since</w:t>
      </w:r>
      <w:r w:rsidR="00D105A6">
        <w:rPr>
          <w:lang w:val="en-AU"/>
        </w:rPr>
        <w:t xml:space="preserve"> </w:t>
      </w:r>
      <w:r w:rsidRPr="009F3BDC">
        <w:rPr>
          <w:lang w:val="en-AU"/>
        </w:rPr>
        <w:t xml:space="preserve">1992 (Sweatman et al. 2005). No information is provided for this monitoring program as the reefs monitored are approximately 60 km east of the Port of Gladstone and are well away from any predicted sedimentation or TSS influence from any of the three Model Cases. </w:t>
      </w:r>
    </w:p>
    <w:p w:rsidR="003B0E61" w:rsidRPr="009F3BDC" w:rsidRDefault="003B0E61" w:rsidP="003B0E61">
      <w:pPr>
        <w:pStyle w:val="Para0"/>
        <w:rPr>
          <w:lang w:val="en-AU"/>
        </w:rPr>
      </w:pPr>
      <w:r w:rsidRPr="009F3BDC">
        <w:rPr>
          <w:lang w:val="en-AU"/>
        </w:rPr>
        <w:t xml:space="preserve">An intertidal assessment of seagrass in the Fitzroy region was conducted in 2011 as part of the Seagrass Vulnerability Assessment for the </w:t>
      </w:r>
      <w:r w:rsidR="00123309">
        <w:rPr>
          <w:lang w:val="en-AU"/>
        </w:rPr>
        <w:t>Great Barrier Reef</w:t>
      </w:r>
      <w:r w:rsidRPr="009F3BDC">
        <w:rPr>
          <w:lang w:val="en-AU"/>
        </w:rPr>
        <w:t xml:space="preserve"> (Commonwealth of Australia 2011). The assessment identified seagrass status in the Fitzroy was in poor condition although cover in the Fitzroy region had generally either increased or remained stable. Specifically in seagrass in the Port of Gladstone decreased in 2011 to its lowest level since 2002 (Commonwealth of Australia 2011) and while not fully recovered it has increased since this event (Sankey et al. 2012)</w:t>
      </w:r>
    </w:p>
    <w:p w:rsidR="003B0E61" w:rsidRPr="009F3BDC" w:rsidRDefault="003B0E61" w:rsidP="003B0E61">
      <w:pPr>
        <w:pStyle w:val="Para0"/>
        <w:rPr>
          <w:lang w:val="en-AU"/>
        </w:rPr>
      </w:pPr>
      <w:r w:rsidRPr="009F3BDC">
        <w:rPr>
          <w:lang w:val="en-AU"/>
        </w:rPr>
        <w:t xml:space="preserve">The 2010 </w:t>
      </w:r>
      <w:r w:rsidR="00123309">
        <w:rPr>
          <w:lang w:val="en-AU"/>
        </w:rPr>
        <w:t>Great Barrier Reef</w:t>
      </w:r>
      <w:r w:rsidRPr="009F3BDC">
        <w:rPr>
          <w:lang w:val="en-AU"/>
        </w:rPr>
        <w:t xml:space="preserve"> Report Card rated the overall condition of inshore water quality and seagrass as moderate, with the first improvement in seagrass health since 2005/2006 (State of Queensland 2013). Coral health has remained in poor condition since 2005, with poor recruitment of juvenile coral (State of Queensland 2013). </w:t>
      </w:r>
    </w:p>
    <w:p w:rsidR="00A24B2D" w:rsidRPr="009F3BDC" w:rsidRDefault="003B0E61" w:rsidP="00A24B2D">
      <w:pPr>
        <w:pStyle w:val="Para0"/>
        <w:rPr>
          <w:lang w:val="en-AU"/>
        </w:rPr>
      </w:pPr>
      <w:r w:rsidRPr="009F3BDC">
        <w:rPr>
          <w:lang w:val="en-AU"/>
        </w:rPr>
        <w:t xml:space="preserve">While sponges, macroalgae and macroinvertebrate assemblages are </w:t>
      </w:r>
      <w:r w:rsidR="005E3930" w:rsidRPr="009F3BDC">
        <w:rPr>
          <w:lang w:val="en-AU"/>
        </w:rPr>
        <w:t>known</w:t>
      </w:r>
      <w:r w:rsidRPr="009F3BDC">
        <w:rPr>
          <w:lang w:val="en-AU"/>
        </w:rPr>
        <w:t xml:space="preserve"> to occur in the area very little is known about the condition of these receptors, with further study required</w:t>
      </w:r>
      <w:r w:rsidR="00405D9B">
        <w:rPr>
          <w:lang w:val="en-AU"/>
        </w:rPr>
        <w:t>.</w:t>
      </w:r>
    </w:p>
    <w:p w:rsidR="00083CE7" w:rsidRPr="009F3BDC" w:rsidRDefault="00083CE7">
      <w:pPr>
        <w:spacing w:after="0" w:line="240" w:lineRule="auto"/>
        <w:rPr>
          <w:rFonts w:ascii="Arial" w:hAnsi="Arial" w:cs="Arial"/>
          <w:b/>
          <w:szCs w:val="22"/>
          <w:lang w:val="en-AU"/>
        </w:rPr>
      </w:pPr>
      <w:r w:rsidRPr="009F3BDC">
        <w:rPr>
          <w:rFonts w:cs="Arial"/>
          <w:lang w:val="en-AU"/>
        </w:rPr>
        <w:br w:type="page"/>
      </w:r>
    </w:p>
    <w:p w:rsidR="008E05C7" w:rsidRPr="009F3BDC" w:rsidRDefault="008E05C7" w:rsidP="008E05C7">
      <w:pPr>
        <w:pStyle w:val="Heading2"/>
        <w:rPr>
          <w:rFonts w:cs="Arial"/>
          <w:lang w:val="en-AU"/>
        </w:rPr>
      </w:pPr>
      <w:bookmarkStart w:id="126" w:name="_Toc361930677"/>
      <w:r w:rsidRPr="009F3BDC">
        <w:rPr>
          <w:rFonts w:cs="Arial"/>
          <w:lang w:val="en-AU"/>
        </w:rPr>
        <w:lastRenderedPageBreak/>
        <w:t xml:space="preserve">Rosslyn Bay </w:t>
      </w:r>
      <w:r w:rsidR="004006F5" w:rsidRPr="009F3BDC">
        <w:rPr>
          <w:rFonts w:cs="Arial"/>
          <w:lang w:val="en-AU"/>
        </w:rPr>
        <w:t xml:space="preserve">State </w:t>
      </w:r>
      <w:r w:rsidRPr="009F3BDC">
        <w:rPr>
          <w:rFonts w:cs="Arial"/>
          <w:lang w:val="en-AU"/>
        </w:rPr>
        <w:t>Boat Harbour</w:t>
      </w:r>
      <w:bookmarkEnd w:id="126"/>
    </w:p>
    <w:p w:rsidR="0096121A" w:rsidRPr="009F3BDC" w:rsidRDefault="0096121A" w:rsidP="00C751A0">
      <w:pPr>
        <w:pStyle w:val="Para0"/>
        <w:rPr>
          <w:lang w:val="en-AU"/>
        </w:rPr>
      </w:pPr>
      <w:r w:rsidRPr="009F3BDC">
        <w:rPr>
          <w:lang w:val="en-AU"/>
        </w:rPr>
        <w:t>Sensitive receptors in the vicinity of the three material placement sites modelled for Rosslyn Bay include reefs, seagrass</w:t>
      </w:r>
      <w:r w:rsidR="0045050D" w:rsidRPr="009F3BDC">
        <w:rPr>
          <w:lang w:val="en-AU"/>
        </w:rPr>
        <w:t xml:space="preserve"> </w:t>
      </w:r>
      <w:r w:rsidR="0065506B" w:rsidRPr="009F3BDC">
        <w:rPr>
          <w:lang w:val="en-AU"/>
        </w:rPr>
        <w:t xml:space="preserve">communities, </w:t>
      </w:r>
      <w:r w:rsidRPr="009F3BDC">
        <w:rPr>
          <w:lang w:val="en-AU"/>
        </w:rPr>
        <w:t>and turtle nesting beaches. Reef habitats closest to the modelling sites include those of the Keppel Islands to the east</w:t>
      </w:r>
      <w:r w:rsidR="003B0E61" w:rsidRPr="009F3BDC">
        <w:rPr>
          <w:lang w:val="en-AU"/>
        </w:rPr>
        <w:t xml:space="preserve"> (approximately 16 km) </w:t>
      </w:r>
      <w:r w:rsidRPr="009F3BDC">
        <w:rPr>
          <w:lang w:val="en-AU"/>
        </w:rPr>
        <w:t>and Bluff Rock Reef to the south</w:t>
      </w:r>
      <w:r w:rsidR="003B0E61" w:rsidRPr="009F3BDC">
        <w:rPr>
          <w:lang w:val="en-AU"/>
        </w:rPr>
        <w:t xml:space="preserve"> (approximately 5 km)</w:t>
      </w:r>
      <w:r w:rsidRPr="009F3BDC">
        <w:rPr>
          <w:lang w:val="en-AU"/>
        </w:rPr>
        <w:t xml:space="preserve">. Small areas of seagrass are known to occur around </w:t>
      </w:r>
      <w:r w:rsidR="0065506B" w:rsidRPr="009F3BDC">
        <w:rPr>
          <w:lang w:val="en-AU"/>
        </w:rPr>
        <w:t>G</w:t>
      </w:r>
      <w:r w:rsidRPr="009F3BDC">
        <w:rPr>
          <w:lang w:val="en-AU"/>
        </w:rPr>
        <w:t>reat Keppel Island</w:t>
      </w:r>
      <w:r w:rsidR="0065506B" w:rsidRPr="009F3BDC">
        <w:rPr>
          <w:lang w:val="en-AU"/>
        </w:rPr>
        <w:t>,</w:t>
      </w:r>
      <w:r w:rsidRPr="009F3BDC">
        <w:rPr>
          <w:lang w:val="en-AU"/>
        </w:rPr>
        <w:t xml:space="preserve"> and </w:t>
      </w:r>
      <w:r w:rsidR="0065506B" w:rsidRPr="009F3BDC">
        <w:rPr>
          <w:lang w:val="en-AU"/>
        </w:rPr>
        <w:t>shallow (&lt;</w:t>
      </w:r>
      <w:r w:rsidR="004156F3">
        <w:rPr>
          <w:lang w:val="en-AU"/>
        </w:rPr>
        <w:t> </w:t>
      </w:r>
      <w:r w:rsidR="0065506B" w:rsidRPr="009F3BDC">
        <w:rPr>
          <w:lang w:val="en-AU"/>
        </w:rPr>
        <w:t>15</w:t>
      </w:r>
      <w:r w:rsidR="00F81086">
        <w:rPr>
          <w:lang w:val="en-AU"/>
        </w:rPr>
        <w:t> </w:t>
      </w:r>
      <w:r w:rsidR="0065506B" w:rsidRPr="009F3BDC">
        <w:rPr>
          <w:lang w:val="en-AU"/>
        </w:rPr>
        <w:t xml:space="preserve">m) </w:t>
      </w:r>
      <w:r w:rsidRPr="009F3BDC">
        <w:rPr>
          <w:lang w:val="en-AU"/>
        </w:rPr>
        <w:t xml:space="preserve">coastal waters are modelled to have a low to moderate probability of seagrass occurring. The most </w:t>
      </w:r>
      <w:r w:rsidR="006F442C" w:rsidRPr="009F3BDC">
        <w:rPr>
          <w:lang w:val="en-AU"/>
        </w:rPr>
        <w:t>important</w:t>
      </w:r>
      <w:r w:rsidRPr="009F3BDC">
        <w:rPr>
          <w:lang w:val="en-AU"/>
        </w:rPr>
        <w:t xml:space="preserve"> turtle nesting site occurs at Peak Island</w:t>
      </w:r>
      <w:r w:rsidR="00B84525" w:rsidRPr="009F3BDC">
        <w:rPr>
          <w:lang w:val="en-AU"/>
        </w:rPr>
        <w:t>,</w:t>
      </w:r>
      <w:r w:rsidRPr="009F3BDC">
        <w:rPr>
          <w:lang w:val="en-AU"/>
        </w:rPr>
        <w:t xml:space="preserve"> which is a very high priority nesting location for flatback turtles. </w:t>
      </w:r>
    </w:p>
    <w:p w:rsidR="0096121A" w:rsidRPr="009F3BDC" w:rsidRDefault="00870875" w:rsidP="0096121A">
      <w:pPr>
        <w:pStyle w:val="Heading3"/>
        <w:rPr>
          <w:lang w:val="en-AU"/>
        </w:rPr>
      </w:pPr>
      <w:bookmarkStart w:id="127" w:name="_Toc361930678"/>
      <w:r w:rsidRPr="009F3BDC">
        <w:rPr>
          <w:lang w:val="en-AU"/>
        </w:rPr>
        <w:t>Suspended Sediment Plumes</w:t>
      </w:r>
      <w:bookmarkEnd w:id="127"/>
    </w:p>
    <w:p w:rsidR="0096121A" w:rsidRPr="009F3BDC" w:rsidRDefault="00861E7C" w:rsidP="0096121A">
      <w:pPr>
        <w:pStyle w:val="Para0"/>
        <w:rPr>
          <w:lang w:val="en-AU"/>
        </w:rPr>
      </w:pPr>
      <w:r>
        <w:fldChar w:fldCharType="begin"/>
      </w:r>
      <w:r>
        <w:instrText xml:space="preserve"> REF _Ref354708153 \h  \* MERGEFORMAT </w:instrText>
      </w:r>
      <w:r>
        <w:fldChar w:fldCharType="separate"/>
      </w:r>
      <w:r w:rsidR="00E2599D" w:rsidRPr="00E2599D">
        <w:rPr>
          <w:lang w:val="en-AU"/>
        </w:rPr>
        <w:t xml:space="preserve">Figure </w:t>
      </w:r>
      <w:r w:rsidR="00E2599D" w:rsidRPr="00E2599D">
        <w:rPr>
          <w:noProof/>
          <w:lang w:val="en-AU"/>
        </w:rPr>
        <w:t>23</w:t>
      </w:r>
      <w:r>
        <w:fldChar w:fldCharType="end"/>
      </w:r>
      <w:r w:rsidR="006019A1" w:rsidRPr="009F3BDC">
        <w:rPr>
          <w:lang w:val="en-AU"/>
        </w:rPr>
        <w:t xml:space="preserve">, </w:t>
      </w:r>
      <w:r w:rsidR="00D75464" w:rsidRPr="00D75464">
        <w:fldChar w:fldCharType="begin"/>
      </w:r>
      <w:r w:rsidR="00D75464" w:rsidRPr="00D75464">
        <w:instrText xml:space="preserve"> REF  _Ref354708160 \* Lower \h  \* MERGEFORMAT </w:instrText>
      </w:r>
      <w:r w:rsidR="00D75464" w:rsidRPr="00D75464">
        <w:fldChar w:fldCharType="separate"/>
      </w:r>
      <w:r w:rsidR="00E2599D" w:rsidRPr="00E2599D">
        <w:t xml:space="preserve">figure </w:t>
      </w:r>
      <w:r w:rsidR="00E2599D" w:rsidRPr="00E2599D">
        <w:rPr>
          <w:noProof/>
        </w:rPr>
        <w:t>24</w:t>
      </w:r>
      <w:r w:rsidR="00D75464" w:rsidRPr="00D75464">
        <w:fldChar w:fldCharType="end"/>
      </w:r>
      <w:r w:rsidR="006019A1" w:rsidRPr="009F3BDC">
        <w:rPr>
          <w:lang w:val="en-AU"/>
        </w:rPr>
        <w:t xml:space="preserve">, and </w:t>
      </w:r>
      <w:r w:rsidR="00D75464" w:rsidRPr="00D75464">
        <w:fldChar w:fldCharType="begin"/>
      </w:r>
      <w:r w:rsidR="00D75464" w:rsidRPr="00D75464">
        <w:instrText xml:space="preserve"> REF  _Ref354708164 \* Lower \h  \* MERGEFORMAT </w:instrText>
      </w:r>
      <w:r w:rsidR="00D75464" w:rsidRPr="00D75464">
        <w:fldChar w:fldCharType="separate"/>
      </w:r>
      <w:r w:rsidR="00E2599D" w:rsidRPr="00E2599D">
        <w:t xml:space="preserve">figure </w:t>
      </w:r>
      <w:r w:rsidR="00E2599D" w:rsidRPr="00E2599D">
        <w:rPr>
          <w:noProof/>
        </w:rPr>
        <w:t>25</w:t>
      </w:r>
      <w:r w:rsidR="00D75464" w:rsidRPr="00D75464">
        <w:fldChar w:fldCharType="end"/>
      </w:r>
      <w:r w:rsidR="006019A1" w:rsidRPr="009F3BDC">
        <w:rPr>
          <w:lang w:val="en-AU"/>
        </w:rPr>
        <w:t xml:space="preserve"> show </w:t>
      </w:r>
      <w:r w:rsidR="00D4490B" w:rsidRPr="009F3BDC">
        <w:rPr>
          <w:lang w:val="en-AU"/>
        </w:rPr>
        <w:t>the predicted 100</w:t>
      </w:r>
      <w:r w:rsidR="00D4490B" w:rsidRPr="009F3BDC">
        <w:rPr>
          <w:vertAlign w:val="superscript"/>
          <w:lang w:val="en-AU"/>
        </w:rPr>
        <w:t>th</w:t>
      </w:r>
      <w:r w:rsidR="00D4490B" w:rsidRPr="009F3BDC">
        <w:rPr>
          <w:lang w:val="en-AU"/>
        </w:rPr>
        <w:t xml:space="preserve"> percentile TSS concentration </w:t>
      </w:r>
      <w:r w:rsidR="006019A1" w:rsidRPr="009F3BDC">
        <w:rPr>
          <w:lang w:val="en-AU"/>
        </w:rPr>
        <w:t xml:space="preserve">contours </w:t>
      </w:r>
      <w:r w:rsidR="00D4490B" w:rsidRPr="009F3BDC">
        <w:rPr>
          <w:lang w:val="en-AU"/>
        </w:rPr>
        <w:t xml:space="preserve">for the modelled cases. </w:t>
      </w:r>
      <w:r w:rsidR="00C75A6E" w:rsidRPr="009F3BDC">
        <w:rPr>
          <w:lang w:val="en-AU"/>
        </w:rPr>
        <w:t xml:space="preserve">The </w:t>
      </w:r>
      <w:r w:rsidR="00983E52" w:rsidRPr="009F3BDC">
        <w:rPr>
          <w:lang w:val="en-AU"/>
        </w:rPr>
        <w:t>100</w:t>
      </w:r>
      <w:r w:rsidR="00983E52" w:rsidRPr="009F3BDC">
        <w:rPr>
          <w:vertAlign w:val="superscript"/>
          <w:lang w:val="en-AU"/>
        </w:rPr>
        <w:t>th</w:t>
      </w:r>
      <w:r w:rsidR="00983E52" w:rsidRPr="009F3BDC">
        <w:rPr>
          <w:lang w:val="en-AU"/>
        </w:rPr>
        <w:t xml:space="preserve"> percentile contours are shown because the </w:t>
      </w:r>
      <w:r w:rsidR="00C75A6E" w:rsidRPr="009F3BDC">
        <w:rPr>
          <w:lang w:val="en-AU"/>
        </w:rPr>
        <w:t>modelling predicted that no parts of the study area would experience TSS levels as high as 5 mg/L for even five per cent of the time, so 50</w:t>
      </w:r>
      <w:r w:rsidR="007F54F9" w:rsidRPr="009F3BDC">
        <w:rPr>
          <w:vertAlign w:val="superscript"/>
          <w:lang w:val="en-AU"/>
        </w:rPr>
        <w:t>th</w:t>
      </w:r>
      <w:r w:rsidR="00C75A6E" w:rsidRPr="009F3BDC">
        <w:rPr>
          <w:lang w:val="en-AU"/>
        </w:rPr>
        <w:t xml:space="preserve"> and 95</w:t>
      </w:r>
      <w:r w:rsidR="007F54F9" w:rsidRPr="009F3BDC">
        <w:rPr>
          <w:vertAlign w:val="superscript"/>
          <w:lang w:val="en-AU"/>
        </w:rPr>
        <w:t>th</w:t>
      </w:r>
      <w:r w:rsidR="00C75A6E" w:rsidRPr="009F3BDC">
        <w:rPr>
          <w:lang w:val="en-AU"/>
        </w:rPr>
        <w:t xml:space="preserve"> percentiles </w:t>
      </w:r>
      <w:r w:rsidR="003B0E61" w:rsidRPr="009F3BDC">
        <w:rPr>
          <w:lang w:val="en-AU"/>
        </w:rPr>
        <w:t>are not presented</w:t>
      </w:r>
      <w:r w:rsidR="00C75A6E" w:rsidRPr="009F3BDC">
        <w:rPr>
          <w:lang w:val="en-AU"/>
        </w:rPr>
        <w:t xml:space="preserve">. </w:t>
      </w:r>
      <w:r w:rsidR="00983E52" w:rsidRPr="009F3BDC">
        <w:rPr>
          <w:lang w:val="en-AU"/>
        </w:rPr>
        <w:t>T</w:t>
      </w:r>
      <w:r w:rsidR="0096121A" w:rsidRPr="009F3BDC">
        <w:rPr>
          <w:lang w:val="en-AU"/>
        </w:rPr>
        <w:t>he 100</w:t>
      </w:r>
      <w:r w:rsidR="0096121A" w:rsidRPr="009F3BDC">
        <w:rPr>
          <w:vertAlign w:val="superscript"/>
          <w:lang w:val="en-AU"/>
        </w:rPr>
        <w:t>th</w:t>
      </w:r>
      <w:r w:rsidR="0096121A" w:rsidRPr="009F3BDC">
        <w:rPr>
          <w:lang w:val="en-AU"/>
        </w:rPr>
        <w:t xml:space="preserve"> percentile </w:t>
      </w:r>
      <w:r w:rsidR="00983E52" w:rsidRPr="009F3BDC">
        <w:rPr>
          <w:lang w:val="en-AU"/>
        </w:rPr>
        <w:t xml:space="preserve">contours enclose areas where TSS concentrations of </w:t>
      </w:r>
      <w:r w:rsidR="00C75A6E" w:rsidRPr="009F3BDC">
        <w:rPr>
          <w:lang w:val="en-AU"/>
        </w:rPr>
        <w:t>5</w:t>
      </w:r>
      <w:r w:rsidR="000677C4">
        <w:rPr>
          <w:lang w:val="en-AU"/>
        </w:rPr>
        <w:t xml:space="preserve">, </w:t>
      </w:r>
      <w:r w:rsidR="00C75A6E" w:rsidRPr="009F3BDC">
        <w:rPr>
          <w:lang w:val="en-AU"/>
        </w:rPr>
        <w:t>10</w:t>
      </w:r>
      <w:r w:rsidR="000677C4">
        <w:rPr>
          <w:lang w:val="en-AU"/>
        </w:rPr>
        <w:t xml:space="preserve"> or 25</w:t>
      </w:r>
      <w:r w:rsidR="00C75A6E" w:rsidRPr="009F3BDC">
        <w:rPr>
          <w:lang w:val="en-AU"/>
        </w:rPr>
        <w:t xml:space="preserve"> mg/L</w:t>
      </w:r>
      <w:r w:rsidR="00983E52" w:rsidRPr="009F3BDC">
        <w:rPr>
          <w:lang w:val="en-AU"/>
        </w:rPr>
        <w:t xml:space="preserve"> were predicted to occur </w:t>
      </w:r>
      <w:r w:rsidR="00C75A6E" w:rsidRPr="009F3BDC">
        <w:rPr>
          <w:lang w:val="en-AU"/>
        </w:rPr>
        <w:t xml:space="preserve">at any time </w:t>
      </w:r>
      <w:r w:rsidR="00983E52" w:rsidRPr="009F3BDC">
        <w:rPr>
          <w:lang w:val="en-AU"/>
        </w:rPr>
        <w:t xml:space="preserve">(i.e. for a single one-hour time step) </w:t>
      </w:r>
      <w:r w:rsidR="00C75A6E" w:rsidRPr="009F3BDC">
        <w:rPr>
          <w:lang w:val="en-AU"/>
        </w:rPr>
        <w:t xml:space="preserve">in the model run. The contours thus provide for </w:t>
      </w:r>
      <w:r w:rsidR="0096121A" w:rsidRPr="009F3BDC">
        <w:rPr>
          <w:lang w:val="en-AU"/>
        </w:rPr>
        <w:t>a</w:t>
      </w:r>
      <w:r w:rsidR="00C75A6E" w:rsidRPr="009F3BDC">
        <w:rPr>
          <w:lang w:val="en-AU"/>
        </w:rPr>
        <w:t>n</w:t>
      </w:r>
      <w:r w:rsidR="00983E52" w:rsidRPr="009F3BDC">
        <w:rPr>
          <w:lang w:val="en-AU"/>
        </w:rPr>
        <w:t xml:space="preserve"> </w:t>
      </w:r>
      <w:r w:rsidR="00C75A6E" w:rsidRPr="009F3BDC">
        <w:rPr>
          <w:lang w:val="en-AU"/>
        </w:rPr>
        <w:t>extremely</w:t>
      </w:r>
      <w:r w:rsidR="00983E52" w:rsidRPr="009F3BDC">
        <w:rPr>
          <w:lang w:val="en-AU"/>
        </w:rPr>
        <w:t xml:space="preserve"> </w:t>
      </w:r>
      <w:r w:rsidR="0096121A" w:rsidRPr="009F3BDC">
        <w:rPr>
          <w:lang w:val="en-AU"/>
        </w:rPr>
        <w:t xml:space="preserve">conservative </w:t>
      </w:r>
      <w:r w:rsidR="00C75A6E" w:rsidRPr="009F3BDC">
        <w:rPr>
          <w:lang w:val="en-AU"/>
        </w:rPr>
        <w:t xml:space="preserve">(risk-adverse) </w:t>
      </w:r>
      <w:r w:rsidR="00595C0F" w:rsidRPr="009F3BDC">
        <w:rPr>
          <w:lang w:val="en-AU"/>
        </w:rPr>
        <w:t>assessment.</w:t>
      </w:r>
    </w:p>
    <w:p w:rsidR="00693C78" w:rsidRPr="009F3BDC" w:rsidRDefault="008B2291" w:rsidP="0096121A">
      <w:pPr>
        <w:pStyle w:val="Para0"/>
        <w:rPr>
          <w:lang w:val="en-AU"/>
        </w:rPr>
      </w:pPr>
      <w:r w:rsidRPr="009F3BDC">
        <w:rPr>
          <w:lang w:val="en-AU"/>
        </w:rPr>
        <w:t>The model predicts that</w:t>
      </w:r>
      <w:r w:rsidR="003B0E61" w:rsidRPr="009F3BDC">
        <w:rPr>
          <w:lang w:val="en-AU"/>
        </w:rPr>
        <w:t xml:space="preserve"> under conditions most conducive to producing suspended sediment plumes (100</w:t>
      </w:r>
      <w:r w:rsidR="003B0E61" w:rsidRPr="009F3BDC">
        <w:rPr>
          <w:vertAlign w:val="superscript"/>
          <w:lang w:val="en-AU"/>
        </w:rPr>
        <w:t>th</w:t>
      </w:r>
      <w:r w:rsidR="003B0E61" w:rsidRPr="009F3BDC">
        <w:rPr>
          <w:lang w:val="en-AU"/>
        </w:rPr>
        <w:t xml:space="preserve"> percentile),</w:t>
      </w:r>
      <w:r w:rsidRPr="009F3BDC">
        <w:rPr>
          <w:lang w:val="en-AU"/>
        </w:rPr>
        <w:t xml:space="preserve"> </w:t>
      </w:r>
      <w:r w:rsidR="00693C78" w:rsidRPr="009F3BDC">
        <w:rPr>
          <w:lang w:val="en-AU"/>
        </w:rPr>
        <w:t xml:space="preserve">slightly </w:t>
      </w:r>
      <w:r w:rsidRPr="009F3BDC">
        <w:rPr>
          <w:lang w:val="en-AU"/>
        </w:rPr>
        <w:t xml:space="preserve">turbid plumes </w:t>
      </w:r>
      <w:r w:rsidR="00693C78" w:rsidRPr="009F3BDC">
        <w:rPr>
          <w:lang w:val="en-AU"/>
        </w:rPr>
        <w:t xml:space="preserve">(5 mg/L) would </w:t>
      </w:r>
      <w:r w:rsidRPr="009F3BDC">
        <w:rPr>
          <w:lang w:val="en-AU"/>
        </w:rPr>
        <w:t xml:space="preserve">move north from all </w:t>
      </w:r>
      <w:r w:rsidR="00693C78" w:rsidRPr="009F3BDC">
        <w:rPr>
          <w:lang w:val="en-AU"/>
        </w:rPr>
        <w:t xml:space="preserve">three model case sites, with the 5 mg/L contour </w:t>
      </w:r>
      <w:r w:rsidRPr="009F3BDC">
        <w:rPr>
          <w:lang w:val="en-AU"/>
        </w:rPr>
        <w:t xml:space="preserve">from Model Case </w:t>
      </w:r>
      <w:r w:rsidR="000677C4">
        <w:rPr>
          <w:lang w:val="en-AU"/>
        </w:rPr>
        <w:t>2</w:t>
      </w:r>
      <w:r w:rsidR="000677C4" w:rsidRPr="009F3BDC">
        <w:rPr>
          <w:lang w:val="en-AU"/>
        </w:rPr>
        <w:t xml:space="preserve"> </w:t>
      </w:r>
      <w:r w:rsidRPr="009F3BDC">
        <w:rPr>
          <w:lang w:val="en-AU"/>
        </w:rPr>
        <w:t>extending dramatically farther t</w:t>
      </w:r>
      <w:r w:rsidR="00693C78" w:rsidRPr="009F3BDC">
        <w:rPr>
          <w:lang w:val="en-AU"/>
        </w:rPr>
        <w:t>o the north, as far as Corio Bay</w:t>
      </w:r>
      <w:r w:rsidR="003B0E61" w:rsidRPr="009F3BDC">
        <w:rPr>
          <w:lang w:val="en-AU"/>
        </w:rPr>
        <w:t xml:space="preserve"> (18 km north)</w:t>
      </w:r>
      <w:r w:rsidRPr="009F3BDC">
        <w:rPr>
          <w:lang w:val="en-AU"/>
        </w:rPr>
        <w:t>.</w:t>
      </w:r>
      <w:r w:rsidR="00693C78" w:rsidRPr="009F3BDC">
        <w:rPr>
          <w:lang w:val="en-AU"/>
        </w:rPr>
        <w:t xml:space="preserve"> It should be kept in mind that the contours in </w:t>
      </w:r>
      <w:r w:rsidR="00D75464" w:rsidRPr="00D75464">
        <w:fldChar w:fldCharType="begin"/>
      </w:r>
      <w:r w:rsidR="00D75464" w:rsidRPr="00D75464">
        <w:instrText xml:space="preserve"> REF  _Ref354708153 \* Lower \h  \* MERGEFORMAT </w:instrText>
      </w:r>
      <w:r w:rsidR="00D75464" w:rsidRPr="00D75464">
        <w:fldChar w:fldCharType="separate"/>
      </w:r>
      <w:r w:rsidR="00E2599D" w:rsidRPr="00E2599D">
        <w:t xml:space="preserve">figure </w:t>
      </w:r>
      <w:r w:rsidR="00E2599D" w:rsidRPr="00E2599D">
        <w:rPr>
          <w:noProof/>
        </w:rPr>
        <w:t>23</w:t>
      </w:r>
      <w:r w:rsidR="00D75464" w:rsidRPr="00D75464">
        <w:fldChar w:fldCharType="end"/>
      </w:r>
      <w:r w:rsidR="00693C78" w:rsidRPr="009F3BDC">
        <w:rPr>
          <w:lang w:val="en-AU"/>
        </w:rPr>
        <w:t xml:space="preserve">, </w:t>
      </w:r>
      <w:r w:rsidR="00D75464" w:rsidRPr="00D75464">
        <w:fldChar w:fldCharType="begin"/>
      </w:r>
      <w:r w:rsidR="00D75464" w:rsidRPr="00D75464">
        <w:instrText xml:space="preserve"> REF  _Ref354708160 \* Lower \h  \* MERGEFORMAT </w:instrText>
      </w:r>
      <w:r w:rsidR="00D75464" w:rsidRPr="00D75464">
        <w:fldChar w:fldCharType="separate"/>
      </w:r>
      <w:r w:rsidR="00E2599D" w:rsidRPr="00E2599D">
        <w:t xml:space="preserve">figure </w:t>
      </w:r>
      <w:r w:rsidR="00E2599D" w:rsidRPr="00E2599D">
        <w:rPr>
          <w:noProof/>
        </w:rPr>
        <w:t>24</w:t>
      </w:r>
      <w:r w:rsidR="00D75464" w:rsidRPr="00D75464">
        <w:fldChar w:fldCharType="end"/>
      </w:r>
      <w:r w:rsidR="00693C78" w:rsidRPr="009F3BDC">
        <w:rPr>
          <w:lang w:val="en-AU"/>
        </w:rPr>
        <w:t xml:space="preserve">, and </w:t>
      </w:r>
      <w:r w:rsidR="00D75464" w:rsidRPr="00D75464">
        <w:fldChar w:fldCharType="begin"/>
      </w:r>
      <w:r w:rsidR="00D75464" w:rsidRPr="00D75464">
        <w:instrText xml:space="preserve"> REF  _Ref354708164 \* Lower \h  \* MERGEFORMAT </w:instrText>
      </w:r>
      <w:r w:rsidR="00D75464" w:rsidRPr="00D75464">
        <w:fldChar w:fldCharType="separate"/>
      </w:r>
      <w:r w:rsidR="00E2599D" w:rsidRPr="00E2599D">
        <w:t xml:space="preserve">figure </w:t>
      </w:r>
      <w:r w:rsidR="00E2599D" w:rsidRPr="00E2599D">
        <w:rPr>
          <w:noProof/>
        </w:rPr>
        <w:t>25</w:t>
      </w:r>
      <w:r w:rsidR="00D75464" w:rsidRPr="00D75464">
        <w:fldChar w:fldCharType="end"/>
      </w:r>
      <w:r w:rsidR="00693C78" w:rsidRPr="009F3BDC">
        <w:rPr>
          <w:lang w:val="en-AU"/>
        </w:rPr>
        <w:t xml:space="preserve"> represent the maximum extent of turbid plumes at any one-hour step in the model. Predicted occurrences of TSS of 10 mg/L covered small areas that did not impinge on identified sensitive receptors for Model Cases 1 and 2, and no areas around the current placement site were predicted to experience TSS as high as 10 mg/L at any time. </w:t>
      </w:r>
      <w:r w:rsidR="000677C4" w:rsidRPr="000677C4">
        <w:rPr>
          <w:lang w:val="en-AU"/>
        </w:rPr>
        <w:t>A small 25 mg/L contour less than 1 km in diameter was predicted for Model Case 2, but not at the current site or Model Case 1.</w:t>
      </w:r>
    </w:p>
    <w:p w:rsidR="0096121A" w:rsidRPr="009F3BDC" w:rsidRDefault="00A9087F" w:rsidP="0096121A">
      <w:pPr>
        <w:pStyle w:val="Heading3"/>
        <w:rPr>
          <w:lang w:val="en-AU"/>
        </w:rPr>
      </w:pPr>
      <w:bookmarkStart w:id="128" w:name="_Toc361930679"/>
      <w:r w:rsidRPr="009F3BDC">
        <w:rPr>
          <w:lang w:val="en-AU"/>
        </w:rPr>
        <w:t>Sedimentation Rate</w:t>
      </w:r>
      <w:bookmarkEnd w:id="128"/>
    </w:p>
    <w:p w:rsidR="0096121A" w:rsidRPr="009F3BDC" w:rsidRDefault="00861E7C" w:rsidP="0096121A">
      <w:pPr>
        <w:pStyle w:val="Para0"/>
        <w:rPr>
          <w:lang w:val="en-AU"/>
        </w:rPr>
      </w:pPr>
      <w:r>
        <w:fldChar w:fldCharType="begin"/>
      </w:r>
      <w:r>
        <w:instrText xml:space="preserve"> REF _Ref354711629 \h  \* MERGEFORMAT </w:instrText>
      </w:r>
      <w:r>
        <w:fldChar w:fldCharType="separate"/>
      </w:r>
      <w:r w:rsidR="00E2599D" w:rsidRPr="00E2599D">
        <w:rPr>
          <w:lang w:val="en-AU"/>
        </w:rPr>
        <w:t xml:space="preserve">Figure </w:t>
      </w:r>
      <w:r w:rsidR="00E2599D" w:rsidRPr="00E2599D">
        <w:rPr>
          <w:noProof/>
          <w:lang w:val="en-AU"/>
        </w:rPr>
        <w:t>26</w:t>
      </w:r>
      <w:r>
        <w:fldChar w:fldCharType="end"/>
      </w:r>
      <w:r w:rsidR="00415C23" w:rsidRPr="009F3BDC">
        <w:rPr>
          <w:lang w:val="en-AU"/>
        </w:rPr>
        <w:t xml:space="preserve">, </w:t>
      </w:r>
      <w:r w:rsidR="006E2E47" w:rsidRPr="006E2E47">
        <w:fldChar w:fldCharType="begin"/>
      </w:r>
      <w:r w:rsidR="006E2E47" w:rsidRPr="006E2E47">
        <w:instrText xml:space="preserve"> REF  _Ref354711631 \* Lower \h  \* MERGEFORMAT </w:instrText>
      </w:r>
      <w:r w:rsidR="006E2E47" w:rsidRPr="006E2E47">
        <w:fldChar w:fldCharType="separate"/>
      </w:r>
      <w:r w:rsidR="00E2599D" w:rsidRPr="00E2599D">
        <w:t xml:space="preserve">figure </w:t>
      </w:r>
      <w:r w:rsidR="00E2599D" w:rsidRPr="00E2599D">
        <w:rPr>
          <w:noProof/>
        </w:rPr>
        <w:t>27</w:t>
      </w:r>
      <w:r w:rsidR="006E2E47" w:rsidRPr="006E2E47">
        <w:fldChar w:fldCharType="end"/>
      </w:r>
      <w:r w:rsidR="00415C23" w:rsidRPr="009F3BDC">
        <w:rPr>
          <w:lang w:val="en-AU"/>
        </w:rPr>
        <w:t xml:space="preserve">, </w:t>
      </w:r>
      <w:r w:rsidR="006E2E47" w:rsidRPr="006E2E47">
        <w:fldChar w:fldCharType="begin"/>
      </w:r>
      <w:r w:rsidR="006E2E47" w:rsidRPr="006E2E47">
        <w:instrText xml:space="preserve"> REF  _Ref354711633 \* Lower \h  \* MERGEFORMAT </w:instrText>
      </w:r>
      <w:r w:rsidR="006E2E47" w:rsidRPr="006E2E47">
        <w:fldChar w:fldCharType="separate"/>
      </w:r>
      <w:r w:rsidR="00E2599D" w:rsidRPr="00E2599D">
        <w:t xml:space="preserve">figure </w:t>
      </w:r>
      <w:r w:rsidR="00E2599D" w:rsidRPr="00E2599D">
        <w:rPr>
          <w:noProof/>
        </w:rPr>
        <w:t>28</w:t>
      </w:r>
      <w:r w:rsidR="006E2E47" w:rsidRPr="006E2E47">
        <w:fldChar w:fldCharType="end"/>
      </w:r>
      <w:r w:rsidR="00415C23" w:rsidRPr="009F3BDC">
        <w:rPr>
          <w:lang w:val="en-AU"/>
        </w:rPr>
        <w:t xml:space="preserve">, </w:t>
      </w:r>
      <w:r w:rsidR="006E2E47" w:rsidRPr="006E2E47">
        <w:fldChar w:fldCharType="begin"/>
      </w:r>
      <w:r w:rsidR="006E2E47" w:rsidRPr="006E2E47">
        <w:instrText xml:space="preserve"> REF  _Ref354711635 \* Lower \h  \* MERGEFORMAT </w:instrText>
      </w:r>
      <w:r w:rsidR="006E2E47" w:rsidRPr="006E2E47">
        <w:fldChar w:fldCharType="separate"/>
      </w:r>
      <w:r w:rsidR="00E2599D" w:rsidRPr="00E2599D">
        <w:t xml:space="preserve">figure </w:t>
      </w:r>
      <w:r w:rsidR="00E2599D" w:rsidRPr="00E2599D">
        <w:rPr>
          <w:noProof/>
        </w:rPr>
        <w:t>29</w:t>
      </w:r>
      <w:r w:rsidR="006E2E47" w:rsidRPr="006E2E47">
        <w:fldChar w:fldCharType="end"/>
      </w:r>
      <w:r w:rsidR="00415C23" w:rsidRPr="009F3BDC">
        <w:rPr>
          <w:lang w:val="en-AU"/>
        </w:rPr>
        <w:t xml:space="preserve">, </w:t>
      </w:r>
      <w:r w:rsidR="006E2E47" w:rsidRPr="006E2E47">
        <w:fldChar w:fldCharType="begin"/>
      </w:r>
      <w:r w:rsidR="006E2E47" w:rsidRPr="006E2E47">
        <w:instrText xml:space="preserve"> REF  _Ref354711640 \* Lower \h  \* MERGEFORMAT </w:instrText>
      </w:r>
      <w:r w:rsidR="006E2E47" w:rsidRPr="006E2E47">
        <w:fldChar w:fldCharType="separate"/>
      </w:r>
      <w:r w:rsidR="00E2599D" w:rsidRPr="00E2599D">
        <w:t xml:space="preserve">figure </w:t>
      </w:r>
      <w:r w:rsidR="00E2599D" w:rsidRPr="00E2599D">
        <w:rPr>
          <w:noProof/>
        </w:rPr>
        <w:t>30</w:t>
      </w:r>
      <w:r w:rsidR="006E2E47" w:rsidRPr="006E2E47">
        <w:fldChar w:fldCharType="end"/>
      </w:r>
      <w:r w:rsidR="006E2E47">
        <w:rPr>
          <w:lang w:val="en-AU"/>
        </w:rPr>
        <w:t xml:space="preserve">, </w:t>
      </w:r>
      <w:r w:rsidR="00415C23" w:rsidRPr="009F3BDC">
        <w:rPr>
          <w:lang w:val="en-AU"/>
        </w:rPr>
        <w:t xml:space="preserve">and </w:t>
      </w:r>
      <w:r w:rsidR="0040199E" w:rsidRPr="0040199E">
        <w:fldChar w:fldCharType="begin"/>
      </w:r>
      <w:r w:rsidR="0040199E" w:rsidRPr="0040199E">
        <w:instrText xml:space="preserve"> REF  _Ref354711642 \* Lower \h  \* MERGEFORMAT </w:instrText>
      </w:r>
      <w:r w:rsidR="0040199E" w:rsidRPr="0040199E">
        <w:fldChar w:fldCharType="separate"/>
      </w:r>
      <w:r w:rsidR="00E2599D" w:rsidRPr="00E2599D">
        <w:t xml:space="preserve">figure </w:t>
      </w:r>
      <w:r w:rsidR="00E2599D" w:rsidRPr="00E2599D">
        <w:rPr>
          <w:noProof/>
        </w:rPr>
        <w:t>31</w:t>
      </w:r>
      <w:r w:rsidR="0040199E" w:rsidRPr="0040199E">
        <w:fldChar w:fldCharType="end"/>
      </w:r>
      <w:r w:rsidR="006E2E47">
        <w:rPr>
          <w:lang w:val="en-AU"/>
        </w:rPr>
        <w:t xml:space="preserve"> </w:t>
      </w:r>
      <w:r w:rsidR="00193CBD" w:rsidRPr="009F3BDC">
        <w:rPr>
          <w:lang w:val="en-AU"/>
        </w:rPr>
        <w:t>show m</w:t>
      </w:r>
      <w:r w:rsidR="007F54F9" w:rsidRPr="009F3BDC">
        <w:rPr>
          <w:lang w:val="en-AU"/>
        </w:rPr>
        <w:t>odel pre</w:t>
      </w:r>
      <w:r w:rsidR="00193CBD" w:rsidRPr="009F3BDC">
        <w:rPr>
          <w:lang w:val="en-AU"/>
        </w:rPr>
        <w:t xml:space="preserve">dictions of sedimentation </w:t>
      </w:r>
      <w:r w:rsidR="007F54F9" w:rsidRPr="009F3BDC">
        <w:rPr>
          <w:lang w:val="en-AU"/>
        </w:rPr>
        <w:t>rates</w:t>
      </w:r>
      <w:r w:rsidR="00A706E8" w:rsidRPr="009F3BDC">
        <w:rPr>
          <w:lang w:val="en-AU"/>
        </w:rPr>
        <w:t xml:space="preserve"> above background during the modelled placement campaign. For </w:t>
      </w:r>
      <w:r w:rsidR="008F40B9" w:rsidRPr="009F3BDC">
        <w:rPr>
          <w:lang w:val="en-AU"/>
        </w:rPr>
        <w:t xml:space="preserve">all three </w:t>
      </w:r>
      <w:r w:rsidR="00193CBD" w:rsidRPr="009F3BDC">
        <w:rPr>
          <w:lang w:val="en-AU"/>
        </w:rPr>
        <w:t>m</w:t>
      </w:r>
      <w:r w:rsidR="00670FB2" w:rsidRPr="009F3BDC">
        <w:rPr>
          <w:lang w:val="en-AU"/>
        </w:rPr>
        <w:t>odel cases</w:t>
      </w:r>
      <w:r w:rsidR="00A706E8" w:rsidRPr="009F3BDC">
        <w:rPr>
          <w:lang w:val="en-AU"/>
        </w:rPr>
        <w:t>,</w:t>
      </w:r>
      <w:r w:rsidR="00193CBD" w:rsidRPr="009F3BDC">
        <w:rPr>
          <w:lang w:val="en-AU"/>
        </w:rPr>
        <w:t xml:space="preserve"> </w:t>
      </w:r>
      <w:r w:rsidR="00F63132" w:rsidRPr="009F3BDC">
        <w:rPr>
          <w:lang w:val="en-AU"/>
        </w:rPr>
        <w:t xml:space="preserve">predicted </w:t>
      </w:r>
      <w:r w:rsidR="00A706E8" w:rsidRPr="009F3BDC">
        <w:rPr>
          <w:lang w:val="en-AU"/>
        </w:rPr>
        <w:t xml:space="preserve">increases in </w:t>
      </w:r>
      <w:r w:rsidR="00F63132" w:rsidRPr="009F3BDC">
        <w:rPr>
          <w:lang w:val="en-AU"/>
        </w:rPr>
        <w:t>sedimentation rates</w:t>
      </w:r>
      <w:r w:rsidR="008F40B9" w:rsidRPr="009F3BDC">
        <w:rPr>
          <w:lang w:val="en-AU"/>
        </w:rPr>
        <w:t xml:space="preserve"> </w:t>
      </w:r>
      <w:r w:rsidR="00F63132" w:rsidRPr="009F3BDC">
        <w:rPr>
          <w:lang w:val="en-AU"/>
        </w:rPr>
        <w:t xml:space="preserve">would be </w:t>
      </w:r>
      <w:r w:rsidR="008F40B9" w:rsidRPr="009F3BDC">
        <w:rPr>
          <w:lang w:val="en-AU"/>
        </w:rPr>
        <w:t>confined to within 1 km of the material placement sites</w:t>
      </w:r>
      <w:r w:rsidR="001218A6">
        <w:rPr>
          <w:lang w:val="en-AU"/>
        </w:rPr>
        <w:t xml:space="preserve"> for</w:t>
      </w:r>
      <w:r w:rsidR="00670FB2" w:rsidRPr="009F3BDC">
        <w:rPr>
          <w:lang w:val="en-AU"/>
        </w:rPr>
        <w:t xml:space="preserve"> </w:t>
      </w:r>
      <w:r w:rsidR="008F40B9" w:rsidRPr="009F3BDC">
        <w:rPr>
          <w:lang w:val="en-AU"/>
        </w:rPr>
        <w:t>both</w:t>
      </w:r>
      <w:r w:rsidR="00BE16E6">
        <w:rPr>
          <w:lang w:val="en-AU"/>
        </w:rPr>
        <w:t xml:space="preserve"> the</w:t>
      </w:r>
      <w:r w:rsidR="008F40B9" w:rsidRPr="009F3BDC">
        <w:rPr>
          <w:lang w:val="en-AU"/>
        </w:rPr>
        <w:t xml:space="preserve"> 50</w:t>
      </w:r>
      <w:r w:rsidR="00BE16E6">
        <w:rPr>
          <w:vertAlign w:val="superscript"/>
          <w:lang w:val="en-AU"/>
        </w:rPr>
        <w:t>th</w:t>
      </w:r>
      <w:r w:rsidR="008F40B9" w:rsidRPr="009F3BDC">
        <w:rPr>
          <w:lang w:val="en-AU"/>
        </w:rPr>
        <w:t xml:space="preserve"> and </w:t>
      </w:r>
      <w:r w:rsidR="005A19FD" w:rsidRPr="009F3BDC">
        <w:rPr>
          <w:lang w:val="en-AU"/>
        </w:rPr>
        <w:t>95</w:t>
      </w:r>
      <w:r w:rsidR="00BE16E6">
        <w:rPr>
          <w:vertAlign w:val="superscript"/>
          <w:lang w:val="en-AU"/>
        </w:rPr>
        <w:t>th</w:t>
      </w:r>
      <w:r w:rsidR="00F81086">
        <w:rPr>
          <w:vertAlign w:val="superscript"/>
          <w:lang w:val="en-AU"/>
        </w:rPr>
        <w:t> </w:t>
      </w:r>
      <w:r w:rsidR="001218A6">
        <w:rPr>
          <w:lang w:val="en-AU"/>
        </w:rPr>
        <w:t>percentile scenarios.</w:t>
      </w:r>
      <w:r w:rsidR="005A19FD" w:rsidRPr="009F3BDC">
        <w:rPr>
          <w:lang w:val="en-AU"/>
        </w:rPr>
        <w:t xml:space="preserve"> </w:t>
      </w:r>
      <w:r w:rsidR="003B0E61" w:rsidRPr="009F3BDC">
        <w:rPr>
          <w:lang w:val="en-AU"/>
        </w:rPr>
        <w:t>This indicates that environmental risks associated with increased sedimentation rates during placement activities are highly constricted spatially, and confined only to habitats immediately surrounding the placement sites. Sensitive receptors located further than 1 km from the placement sites were not predicted to experience increases in the sedimentation rate, even under median conditions (50</w:t>
      </w:r>
      <w:r w:rsidR="003B0E61" w:rsidRPr="009F3BDC">
        <w:rPr>
          <w:vertAlign w:val="superscript"/>
          <w:lang w:val="en-AU"/>
        </w:rPr>
        <w:t>th</w:t>
      </w:r>
      <w:r w:rsidR="003B0E61" w:rsidRPr="009F3BDC">
        <w:rPr>
          <w:lang w:val="en-AU"/>
        </w:rPr>
        <w:t xml:space="preserve"> percentile).</w:t>
      </w:r>
    </w:p>
    <w:p w:rsidR="004D5CA9" w:rsidRPr="009F3BDC" w:rsidRDefault="00A9087F">
      <w:pPr>
        <w:pStyle w:val="Heading3"/>
        <w:rPr>
          <w:lang w:val="en-AU"/>
        </w:rPr>
      </w:pPr>
      <w:bookmarkStart w:id="129" w:name="_Toc361930680"/>
      <w:r w:rsidRPr="009F3BDC">
        <w:rPr>
          <w:lang w:val="en-AU"/>
        </w:rPr>
        <w:t>Total Sedimentation</w:t>
      </w:r>
      <w:bookmarkEnd w:id="129"/>
    </w:p>
    <w:p w:rsidR="009A4B48" w:rsidRPr="009F3BDC" w:rsidRDefault="003B0E61" w:rsidP="00174DDC">
      <w:pPr>
        <w:pStyle w:val="Para0"/>
        <w:rPr>
          <w:lang w:val="en-AU"/>
        </w:rPr>
      </w:pPr>
      <w:r w:rsidRPr="009F3BDC">
        <w:rPr>
          <w:lang w:val="en-AU"/>
        </w:rPr>
        <w:t xml:space="preserve">The model predicted that during the dredging period the bulk of material would remain at the placement site for all three model cases. For Model Case 1 and the existing site the modelled migration of material leaving the placement site is to the north-west, as far as slightly north of Yeppoon (6 km north). For Model Case 2, by contrast, the modelled migration does not impinge </w:t>
      </w:r>
      <w:r w:rsidR="006F442C" w:rsidRPr="009F3BDC">
        <w:rPr>
          <w:lang w:val="en-AU"/>
        </w:rPr>
        <w:t>considerably</w:t>
      </w:r>
      <w:r w:rsidRPr="009F3BDC">
        <w:rPr>
          <w:lang w:val="en-AU"/>
        </w:rPr>
        <w:t xml:space="preserve"> on the coast during the dredging period until reaching the mouth of Corio Bay, where the model predicts deposition and entrainment of sediment into Corio Bay. This is consistent with current understanding </w:t>
      </w:r>
      <w:r w:rsidRPr="009F3BDC">
        <w:rPr>
          <w:lang w:val="en-AU"/>
        </w:rPr>
        <w:lastRenderedPageBreak/>
        <w:t>of the natural sedimentary regime, with a northward migration of sediments along coastal areas of the Great Barrier Reef</w:t>
      </w:r>
      <w:r w:rsidR="00D105A6">
        <w:rPr>
          <w:lang w:val="en-AU"/>
        </w:rPr>
        <w:t xml:space="preserve"> (Lambeck &amp; Woolfe 2000;</w:t>
      </w:r>
      <w:r w:rsidR="00843041" w:rsidRPr="009F3BDC">
        <w:rPr>
          <w:lang w:val="en-AU"/>
        </w:rPr>
        <w:t xml:space="preserve"> Mathews </w:t>
      </w:r>
      <w:r w:rsidR="00C90812" w:rsidRPr="009F3BDC">
        <w:rPr>
          <w:lang w:val="en-AU"/>
        </w:rPr>
        <w:t xml:space="preserve">et al. </w:t>
      </w:r>
      <w:r w:rsidR="00843041" w:rsidRPr="009F3BDC">
        <w:rPr>
          <w:lang w:val="en-AU"/>
        </w:rPr>
        <w:t>2007).</w:t>
      </w:r>
      <w:r w:rsidRPr="009F3BDC">
        <w:rPr>
          <w:lang w:val="en-AU"/>
        </w:rPr>
        <w:t xml:space="preserve"> Model Case 2 does result in a modelled deposition of dredge material in the Corio Bay Fish Habitat Area during the dredging period. For all three model cases, the long-term (12 month) modelling, predicts that sediment deposition would migrate north. Notably, for Model Case 2 the model predicts a net export after 12 months of sediment deposited in Corio Bay during the dredging period. Thus, sediment placed at Model Case 2 is predicted to only temporarily reside within Corio Bay, before continuing its movement north along the coast within 12 months of the dredging period.</w:t>
      </w:r>
    </w:p>
    <w:p w:rsidR="00E45F5C" w:rsidRPr="009F3BDC" w:rsidRDefault="00B656B0" w:rsidP="00E45F5C">
      <w:pPr>
        <w:pStyle w:val="Caption"/>
      </w:pPr>
      <w:bookmarkStart w:id="130" w:name="_Toc354520543"/>
      <w:r>
        <w:rPr>
          <w:noProof/>
          <w:lang w:eastAsia="en-AU"/>
        </w:rPr>
        <w:lastRenderedPageBreak/>
        <w:drawing>
          <wp:inline distT="0" distB="0" distL="0" distR="0" wp14:anchorId="26A4E92D" wp14:editId="1F923B04">
            <wp:extent cx="5580000" cy="8171212"/>
            <wp:effectExtent l="0" t="0" r="0" b="0"/>
            <wp:docPr id="24" name="Picture 23" descr="Figure 23 - Rosslyn Bay: dredging period (90 days) TSS distribution, Model Case 1 - 100th percentile. See Results and Discussion – Rosslyn Bay Boat Harbour- Suspended Sediment Plumes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Rossyln-Bay_Page_01.jpg"/>
                    <pic:cNvPicPr/>
                  </pic:nvPicPr>
                  <pic:blipFill>
                    <a:blip r:embed="rId67" cstate="print"/>
                    <a:srcRect/>
                    <a:stretch>
                      <a:fillRect/>
                    </a:stretch>
                  </pic:blipFill>
                  <pic:spPr>
                    <a:xfrm>
                      <a:off x="0" y="0"/>
                      <a:ext cx="5580000" cy="8171212"/>
                    </a:xfrm>
                    <a:prstGeom prst="rect">
                      <a:avLst/>
                    </a:prstGeom>
                  </pic:spPr>
                </pic:pic>
              </a:graphicData>
            </a:graphic>
          </wp:inline>
        </w:drawing>
      </w:r>
    </w:p>
    <w:p w:rsidR="00E45F5C" w:rsidRPr="009F3BDC" w:rsidRDefault="00E45F5C" w:rsidP="00F55806">
      <w:pPr>
        <w:pStyle w:val="Caption"/>
      </w:pPr>
      <w:bookmarkStart w:id="131" w:name="_Ref354708153"/>
      <w:bookmarkStart w:id="132" w:name="_Toc360693981"/>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23</w:t>
      </w:r>
      <w:r w:rsidR="00B66293" w:rsidRPr="009F3BDC">
        <w:rPr>
          <w:b/>
          <w:noProof/>
        </w:rPr>
        <w:fldChar w:fldCharType="end"/>
      </w:r>
      <w:bookmarkEnd w:id="131"/>
      <w:r w:rsidRPr="009F3BDC">
        <w:t xml:space="preserve">. </w:t>
      </w:r>
      <w:r w:rsidR="003B0E61" w:rsidRPr="009F3BDC">
        <w:t>Rosslyn Bay: dredging period (90 days) TSS distribution, Model Case 1 - 100</w:t>
      </w:r>
      <w:r w:rsidR="003B0E61" w:rsidRPr="009F3BDC">
        <w:rPr>
          <w:vertAlign w:val="superscript"/>
        </w:rPr>
        <w:t>th</w:t>
      </w:r>
      <w:r w:rsidR="003B0E61" w:rsidRPr="009F3BDC">
        <w:t xml:space="preserve"> percentile.</w:t>
      </w:r>
      <w:bookmarkEnd w:id="132"/>
    </w:p>
    <w:p w:rsidR="007A6F1C" w:rsidRPr="009F3BDC" w:rsidRDefault="007A6F1C">
      <w:pPr>
        <w:spacing w:after="0" w:line="240" w:lineRule="auto"/>
        <w:rPr>
          <w:rFonts w:ascii="Arial" w:hAnsi="Arial"/>
          <w:lang w:val="en-AU"/>
        </w:rPr>
      </w:pPr>
      <w:r w:rsidRPr="009F3BDC">
        <w:rPr>
          <w:rFonts w:ascii="Arial" w:hAnsi="Arial"/>
          <w:lang w:val="en-AU"/>
        </w:rPr>
        <w:br w:type="page"/>
      </w:r>
    </w:p>
    <w:p w:rsidR="00E45F5C" w:rsidRPr="009F3BDC" w:rsidRDefault="00B656B0" w:rsidP="00E45F5C">
      <w:pPr>
        <w:pStyle w:val="Caption"/>
      </w:pPr>
      <w:r>
        <w:rPr>
          <w:noProof/>
          <w:lang w:eastAsia="en-AU"/>
        </w:rPr>
        <w:lastRenderedPageBreak/>
        <w:drawing>
          <wp:inline distT="0" distB="0" distL="0" distR="0" wp14:anchorId="47EECFDC" wp14:editId="2FA908BC">
            <wp:extent cx="5580000" cy="8188673"/>
            <wp:effectExtent l="0" t="0" r="0" b="0"/>
            <wp:docPr id="25" name="Picture 24" descr="Figure 24 - Rosslyn Bay: dredging period (90 days) TSS distribution, Model Case 2 - 100th percentile. See Results and Discussion – Rosslyn Bay Boat Harbour- Suspended Sediment Plumes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Rossyln-Bay_Page_02.jpg"/>
                    <pic:cNvPicPr/>
                  </pic:nvPicPr>
                  <pic:blipFill>
                    <a:blip r:embed="rId68" cstate="print"/>
                    <a:srcRect/>
                    <a:stretch>
                      <a:fillRect/>
                    </a:stretch>
                  </pic:blipFill>
                  <pic:spPr>
                    <a:xfrm>
                      <a:off x="0" y="0"/>
                      <a:ext cx="5580000" cy="8188673"/>
                    </a:xfrm>
                    <a:prstGeom prst="rect">
                      <a:avLst/>
                    </a:prstGeom>
                  </pic:spPr>
                </pic:pic>
              </a:graphicData>
            </a:graphic>
          </wp:inline>
        </w:drawing>
      </w:r>
    </w:p>
    <w:p w:rsidR="00E45F5C" w:rsidRPr="009F3BDC" w:rsidRDefault="00E45F5C" w:rsidP="00F55806">
      <w:pPr>
        <w:pStyle w:val="Caption"/>
      </w:pPr>
      <w:bookmarkStart w:id="133" w:name="_Ref354708160"/>
      <w:bookmarkStart w:id="134" w:name="_Toc360693982"/>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24</w:t>
      </w:r>
      <w:r w:rsidR="00B66293" w:rsidRPr="009F3BDC">
        <w:rPr>
          <w:b/>
          <w:noProof/>
        </w:rPr>
        <w:fldChar w:fldCharType="end"/>
      </w:r>
      <w:bookmarkEnd w:id="133"/>
      <w:r w:rsidRPr="009F3BDC">
        <w:t xml:space="preserve">. </w:t>
      </w:r>
      <w:r w:rsidR="003B0E61" w:rsidRPr="009F3BDC">
        <w:t>Rosslyn Bay: dredging period (90 days) TSS distribution, Model Case 2 - 100</w:t>
      </w:r>
      <w:r w:rsidR="003B0E61" w:rsidRPr="009F3BDC">
        <w:rPr>
          <w:vertAlign w:val="superscript"/>
        </w:rPr>
        <w:t>th</w:t>
      </w:r>
      <w:r w:rsidR="003B0E61" w:rsidRPr="009F3BDC">
        <w:t xml:space="preserve"> percentile</w:t>
      </w:r>
      <w:r w:rsidRPr="009F3BDC">
        <w:t>.</w:t>
      </w:r>
      <w:bookmarkEnd w:id="134"/>
    </w:p>
    <w:p w:rsidR="007A6F1C" w:rsidRPr="009F3BDC" w:rsidRDefault="007A6F1C">
      <w:pPr>
        <w:spacing w:after="0" w:line="240" w:lineRule="auto"/>
        <w:rPr>
          <w:rFonts w:ascii="Arial" w:hAnsi="Arial"/>
          <w:lang w:val="en-AU"/>
        </w:rPr>
      </w:pPr>
      <w:r w:rsidRPr="009F3BDC">
        <w:rPr>
          <w:rFonts w:ascii="Arial" w:hAnsi="Arial"/>
          <w:lang w:val="en-AU"/>
        </w:rPr>
        <w:br w:type="page"/>
      </w:r>
    </w:p>
    <w:p w:rsidR="00E45F5C" w:rsidRPr="009F3BDC" w:rsidRDefault="00B656B0" w:rsidP="00E45F5C">
      <w:pPr>
        <w:pStyle w:val="Caption"/>
      </w:pPr>
      <w:r>
        <w:rPr>
          <w:noProof/>
          <w:lang w:eastAsia="en-AU"/>
        </w:rPr>
        <w:lastRenderedPageBreak/>
        <w:drawing>
          <wp:inline distT="0" distB="0" distL="0" distR="0" wp14:anchorId="02C0D7A9" wp14:editId="3B1E2D2F">
            <wp:extent cx="5580000" cy="8171213"/>
            <wp:effectExtent l="0" t="0" r="0" b="0"/>
            <wp:docPr id="26" name="Picture 25" descr="Figure 25 - Rosslyn Bay: dredging period (90 days) TSS distribution, current site - 100th percentile. See Results and Discussion – Rosslyn Bay Boat Harbour- Suspended Sediment Plumes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Rossyln-Bay_Page_03.jpg"/>
                    <pic:cNvPicPr/>
                  </pic:nvPicPr>
                  <pic:blipFill>
                    <a:blip r:embed="rId69" cstate="print"/>
                    <a:srcRect/>
                    <a:stretch>
                      <a:fillRect/>
                    </a:stretch>
                  </pic:blipFill>
                  <pic:spPr>
                    <a:xfrm>
                      <a:off x="0" y="0"/>
                      <a:ext cx="5580000" cy="8171213"/>
                    </a:xfrm>
                    <a:prstGeom prst="rect">
                      <a:avLst/>
                    </a:prstGeom>
                  </pic:spPr>
                </pic:pic>
              </a:graphicData>
            </a:graphic>
          </wp:inline>
        </w:drawing>
      </w:r>
    </w:p>
    <w:p w:rsidR="00E45F5C" w:rsidRPr="009F3BDC" w:rsidRDefault="00E45F5C" w:rsidP="00F55806">
      <w:pPr>
        <w:pStyle w:val="Caption"/>
      </w:pPr>
      <w:bookmarkStart w:id="135" w:name="_Ref354708164"/>
      <w:bookmarkStart w:id="136" w:name="_Toc360693983"/>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25</w:t>
      </w:r>
      <w:r w:rsidR="00B66293" w:rsidRPr="009F3BDC">
        <w:rPr>
          <w:b/>
          <w:noProof/>
        </w:rPr>
        <w:fldChar w:fldCharType="end"/>
      </w:r>
      <w:bookmarkEnd w:id="135"/>
      <w:r w:rsidRPr="009F3BDC">
        <w:t xml:space="preserve">. </w:t>
      </w:r>
      <w:r w:rsidR="003B0E61" w:rsidRPr="009F3BDC">
        <w:t>Rosslyn Bay: dredging period (90 days) TSS distribution, current site - 100</w:t>
      </w:r>
      <w:r w:rsidR="003B0E61" w:rsidRPr="009F3BDC">
        <w:rPr>
          <w:vertAlign w:val="superscript"/>
        </w:rPr>
        <w:t>th</w:t>
      </w:r>
      <w:r w:rsidR="003B0E61" w:rsidRPr="009F3BDC">
        <w:t xml:space="preserve"> percentile.</w:t>
      </w:r>
      <w:bookmarkEnd w:id="136"/>
    </w:p>
    <w:p w:rsidR="007A6F1C" w:rsidRPr="009F3BDC" w:rsidRDefault="007A6F1C">
      <w:pPr>
        <w:spacing w:after="0" w:line="240" w:lineRule="auto"/>
        <w:rPr>
          <w:rFonts w:ascii="Arial" w:hAnsi="Arial"/>
          <w:lang w:val="en-AU"/>
        </w:rPr>
      </w:pPr>
      <w:r w:rsidRPr="009F3BDC">
        <w:rPr>
          <w:rFonts w:ascii="Arial" w:hAnsi="Arial"/>
          <w:lang w:val="en-AU"/>
        </w:rPr>
        <w:br w:type="page"/>
      </w:r>
    </w:p>
    <w:p w:rsidR="00E45F5C" w:rsidRPr="009F3BDC" w:rsidRDefault="00B656B0" w:rsidP="00E45F5C">
      <w:pPr>
        <w:pStyle w:val="Caption"/>
      </w:pPr>
      <w:r>
        <w:rPr>
          <w:noProof/>
          <w:lang w:eastAsia="en-AU"/>
        </w:rPr>
        <w:lastRenderedPageBreak/>
        <w:drawing>
          <wp:inline distT="0" distB="0" distL="0" distR="0" wp14:anchorId="0FB84629" wp14:editId="2B685475">
            <wp:extent cx="5580000" cy="8174180"/>
            <wp:effectExtent l="0" t="0" r="0" b="0"/>
            <wp:docPr id="27" name="Picture 26" descr="Figure 26 - Rosslyn Bay: dredging period (90 days) sedimentation rate, Model Case 1 - 50th percentile. See Results and Discussion – Rosslyn Bay Boat Harbour- Sedimentation Rate for more information about this figure.&#10;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10;" title="Fig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Rossyln-Bay_Page_04.jpg"/>
                    <pic:cNvPicPr/>
                  </pic:nvPicPr>
                  <pic:blipFill>
                    <a:blip r:embed="rId70" cstate="print"/>
                    <a:srcRect/>
                    <a:stretch>
                      <a:fillRect/>
                    </a:stretch>
                  </pic:blipFill>
                  <pic:spPr>
                    <a:xfrm>
                      <a:off x="0" y="0"/>
                      <a:ext cx="5580000" cy="8174180"/>
                    </a:xfrm>
                    <a:prstGeom prst="rect">
                      <a:avLst/>
                    </a:prstGeom>
                  </pic:spPr>
                </pic:pic>
              </a:graphicData>
            </a:graphic>
          </wp:inline>
        </w:drawing>
      </w:r>
    </w:p>
    <w:p w:rsidR="00E45F5C" w:rsidRPr="009F3BDC" w:rsidRDefault="00E45F5C" w:rsidP="00F55806">
      <w:pPr>
        <w:pStyle w:val="Caption"/>
      </w:pPr>
      <w:bookmarkStart w:id="137" w:name="_Ref354711629"/>
      <w:bookmarkStart w:id="138" w:name="_Toc360693984"/>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26</w:t>
      </w:r>
      <w:r w:rsidR="00B66293" w:rsidRPr="009F3BDC">
        <w:rPr>
          <w:b/>
          <w:noProof/>
        </w:rPr>
        <w:fldChar w:fldCharType="end"/>
      </w:r>
      <w:bookmarkEnd w:id="137"/>
      <w:r w:rsidRPr="009F3BDC">
        <w:t xml:space="preserve">. </w:t>
      </w:r>
      <w:r w:rsidR="003B0E61" w:rsidRPr="009F3BDC">
        <w:t>Rosslyn Bay: dredging period (90 days) sedimentation rate, Model Case 1 - 50</w:t>
      </w:r>
      <w:r w:rsidR="003B0E61" w:rsidRPr="009F3BDC">
        <w:rPr>
          <w:vertAlign w:val="superscript"/>
        </w:rPr>
        <w:t>th</w:t>
      </w:r>
      <w:r w:rsidR="003B0E61" w:rsidRPr="009F3BDC">
        <w:t xml:space="preserve"> percentile</w:t>
      </w:r>
      <w:r w:rsidR="00DE66F4">
        <w:t>.</w:t>
      </w:r>
      <w:bookmarkEnd w:id="138"/>
    </w:p>
    <w:p w:rsidR="007A6F1C" w:rsidRPr="009F3BDC" w:rsidRDefault="007A6F1C">
      <w:pPr>
        <w:spacing w:after="0" w:line="240" w:lineRule="auto"/>
        <w:rPr>
          <w:rFonts w:ascii="Arial" w:hAnsi="Arial"/>
          <w:lang w:val="en-AU"/>
        </w:rPr>
      </w:pPr>
      <w:r w:rsidRPr="009F3BDC">
        <w:rPr>
          <w:rFonts w:ascii="Arial" w:hAnsi="Arial"/>
          <w:lang w:val="en-AU"/>
        </w:rPr>
        <w:br w:type="page"/>
      </w:r>
    </w:p>
    <w:p w:rsidR="00E45F5C" w:rsidRPr="009F3BDC" w:rsidRDefault="00B656B0" w:rsidP="00E45F5C">
      <w:pPr>
        <w:pStyle w:val="Caption"/>
      </w:pPr>
      <w:r>
        <w:rPr>
          <w:noProof/>
          <w:lang w:eastAsia="en-AU"/>
        </w:rPr>
        <w:lastRenderedPageBreak/>
        <w:drawing>
          <wp:inline distT="0" distB="0" distL="0" distR="0" wp14:anchorId="5C7CE3DE" wp14:editId="3E3EB3E9">
            <wp:extent cx="5580000" cy="8174180"/>
            <wp:effectExtent l="0" t="0" r="0" b="0"/>
            <wp:docPr id="28" name="Picture 27" descr="Figure 27 - Rosslyn Bay: dredging period (90 days) sedimentation rate, Model Case 1 - 95th percentile. See Results and Discussion – Rosslyn Bay Boat Harbour-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Rossyln-Bay_Page_05.jpg"/>
                    <pic:cNvPicPr/>
                  </pic:nvPicPr>
                  <pic:blipFill>
                    <a:blip r:embed="rId71" cstate="print"/>
                    <a:srcRect/>
                    <a:stretch>
                      <a:fillRect/>
                    </a:stretch>
                  </pic:blipFill>
                  <pic:spPr>
                    <a:xfrm>
                      <a:off x="0" y="0"/>
                      <a:ext cx="5580000" cy="8174180"/>
                    </a:xfrm>
                    <a:prstGeom prst="rect">
                      <a:avLst/>
                    </a:prstGeom>
                  </pic:spPr>
                </pic:pic>
              </a:graphicData>
            </a:graphic>
          </wp:inline>
        </w:drawing>
      </w:r>
    </w:p>
    <w:p w:rsidR="00E45F5C" w:rsidRPr="009F3BDC" w:rsidRDefault="00E45F5C" w:rsidP="00F55806">
      <w:pPr>
        <w:pStyle w:val="Caption"/>
      </w:pPr>
      <w:bookmarkStart w:id="139" w:name="_Ref354711631"/>
      <w:bookmarkStart w:id="140" w:name="_Toc360693985"/>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27</w:t>
      </w:r>
      <w:r w:rsidR="00B66293" w:rsidRPr="009F3BDC">
        <w:rPr>
          <w:b/>
          <w:noProof/>
        </w:rPr>
        <w:fldChar w:fldCharType="end"/>
      </w:r>
      <w:bookmarkEnd w:id="139"/>
      <w:r w:rsidRPr="009F3BDC">
        <w:t xml:space="preserve">. </w:t>
      </w:r>
      <w:r w:rsidR="003B0E61" w:rsidRPr="009F3BDC">
        <w:t>Rosslyn Bay: dredging period (90 days) sedimentation rate, Model Case 1 - 95</w:t>
      </w:r>
      <w:r w:rsidR="003B0E61" w:rsidRPr="009F3BDC">
        <w:rPr>
          <w:vertAlign w:val="superscript"/>
        </w:rPr>
        <w:t>th</w:t>
      </w:r>
      <w:r w:rsidR="003B0E61" w:rsidRPr="009F3BDC">
        <w:t xml:space="preserve"> percentile.</w:t>
      </w:r>
      <w:bookmarkEnd w:id="140"/>
    </w:p>
    <w:p w:rsidR="007A6F1C" w:rsidRPr="009F3BDC" w:rsidRDefault="007A6F1C">
      <w:pPr>
        <w:spacing w:after="0" w:line="240" w:lineRule="auto"/>
        <w:rPr>
          <w:rFonts w:ascii="Arial" w:hAnsi="Arial"/>
          <w:lang w:val="en-AU"/>
        </w:rPr>
      </w:pPr>
      <w:r w:rsidRPr="009F3BDC">
        <w:rPr>
          <w:rFonts w:ascii="Arial" w:hAnsi="Arial"/>
          <w:lang w:val="en-AU"/>
        </w:rPr>
        <w:br w:type="page"/>
      </w:r>
    </w:p>
    <w:p w:rsidR="00E45F5C" w:rsidRPr="009F3BDC" w:rsidRDefault="00B656B0" w:rsidP="00E45F5C">
      <w:pPr>
        <w:pStyle w:val="Caption"/>
      </w:pPr>
      <w:r>
        <w:rPr>
          <w:noProof/>
          <w:lang w:eastAsia="en-AU"/>
        </w:rPr>
        <w:lastRenderedPageBreak/>
        <w:drawing>
          <wp:inline distT="0" distB="0" distL="0" distR="0" wp14:anchorId="0688B994" wp14:editId="464424A1">
            <wp:extent cx="5580000" cy="8153753"/>
            <wp:effectExtent l="0" t="0" r="0" b="0"/>
            <wp:docPr id="29" name="Picture 28" descr="Figure 28 - Rosslyn Bay: dredging period (90 days) sedimentation rate, Model Case 2 - 50th percentile. See Results and Discussion – Rosslyn Bay Boat Harbour-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Rossyln-Bay_Page_06.jpg"/>
                    <pic:cNvPicPr/>
                  </pic:nvPicPr>
                  <pic:blipFill>
                    <a:blip r:embed="rId72" cstate="print"/>
                    <a:srcRect/>
                    <a:stretch>
                      <a:fillRect/>
                    </a:stretch>
                  </pic:blipFill>
                  <pic:spPr>
                    <a:xfrm>
                      <a:off x="0" y="0"/>
                      <a:ext cx="5580000" cy="8153753"/>
                    </a:xfrm>
                    <a:prstGeom prst="rect">
                      <a:avLst/>
                    </a:prstGeom>
                  </pic:spPr>
                </pic:pic>
              </a:graphicData>
            </a:graphic>
          </wp:inline>
        </w:drawing>
      </w:r>
    </w:p>
    <w:p w:rsidR="00E45F5C" w:rsidRPr="009F3BDC" w:rsidRDefault="00E45F5C" w:rsidP="00F55806">
      <w:pPr>
        <w:pStyle w:val="Caption"/>
      </w:pPr>
      <w:bookmarkStart w:id="141" w:name="_Ref354711633"/>
      <w:bookmarkStart w:id="142" w:name="_Toc360693986"/>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28</w:t>
      </w:r>
      <w:r w:rsidR="00B66293" w:rsidRPr="009F3BDC">
        <w:rPr>
          <w:b/>
          <w:noProof/>
        </w:rPr>
        <w:fldChar w:fldCharType="end"/>
      </w:r>
      <w:bookmarkEnd w:id="141"/>
      <w:r w:rsidRPr="009F3BDC">
        <w:t xml:space="preserve">. </w:t>
      </w:r>
      <w:r w:rsidR="003B0E61" w:rsidRPr="009F3BDC">
        <w:t>Rosslyn Bay: dredging period (90 days) sedimentation rate, Model Case 2 - 50</w:t>
      </w:r>
      <w:r w:rsidR="003B0E61" w:rsidRPr="009F3BDC">
        <w:rPr>
          <w:vertAlign w:val="superscript"/>
        </w:rPr>
        <w:t>th</w:t>
      </w:r>
      <w:r w:rsidR="003B0E61" w:rsidRPr="009F3BDC">
        <w:t xml:space="preserve"> percentile</w:t>
      </w:r>
      <w:r w:rsidR="00DE66F4">
        <w:t>.</w:t>
      </w:r>
      <w:bookmarkEnd w:id="142"/>
    </w:p>
    <w:p w:rsidR="007A6F1C" w:rsidRPr="009F3BDC" w:rsidRDefault="007A6F1C">
      <w:pPr>
        <w:spacing w:after="0" w:line="240" w:lineRule="auto"/>
        <w:rPr>
          <w:rFonts w:ascii="Arial" w:hAnsi="Arial"/>
          <w:lang w:val="en-AU"/>
        </w:rPr>
      </w:pPr>
      <w:r w:rsidRPr="009F3BDC">
        <w:rPr>
          <w:rFonts w:ascii="Arial" w:hAnsi="Arial"/>
          <w:lang w:val="en-AU"/>
        </w:rPr>
        <w:br w:type="page"/>
      </w:r>
    </w:p>
    <w:p w:rsidR="00E45F5C" w:rsidRPr="009F3BDC" w:rsidRDefault="00B656B0" w:rsidP="00E45F5C">
      <w:pPr>
        <w:pStyle w:val="Caption"/>
      </w:pPr>
      <w:r>
        <w:rPr>
          <w:noProof/>
          <w:lang w:eastAsia="en-AU"/>
        </w:rPr>
        <w:lastRenderedPageBreak/>
        <w:drawing>
          <wp:inline distT="0" distB="0" distL="0" distR="0" wp14:anchorId="3F3E015D" wp14:editId="48C73490">
            <wp:extent cx="5580000" cy="8171213"/>
            <wp:effectExtent l="0" t="0" r="0" b="0"/>
            <wp:docPr id="30" name="Picture 29" descr="Figure 29 - Rosslyn Bay: dredging period (90 days) sedimentation rate, Model Case 2 - 95th percentile. See Results and Discussion – Rosslyn Bay Boat Harbour-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Rossyln-Bay_Page_07.jpg"/>
                    <pic:cNvPicPr/>
                  </pic:nvPicPr>
                  <pic:blipFill>
                    <a:blip r:embed="rId73" cstate="print"/>
                    <a:srcRect/>
                    <a:stretch>
                      <a:fillRect/>
                    </a:stretch>
                  </pic:blipFill>
                  <pic:spPr>
                    <a:xfrm>
                      <a:off x="0" y="0"/>
                      <a:ext cx="5580000" cy="8171213"/>
                    </a:xfrm>
                    <a:prstGeom prst="rect">
                      <a:avLst/>
                    </a:prstGeom>
                  </pic:spPr>
                </pic:pic>
              </a:graphicData>
            </a:graphic>
          </wp:inline>
        </w:drawing>
      </w:r>
    </w:p>
    <w:p w:rsidR="00E45F5C" w:rsidRPr="009F3BDC" w:rsidRDefault="00E45F5C" w:rsidP="00E45F5C">
      <w:pPr>
        <w:pStyle w:val="Caption"/>
      </w:pPr>
      <w:bookmarkStart w:id="143" w:name="_Ref354711635"/>
      <w:bookmarkStart w:id="144" w:name="_Toc360693987"/>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29</w:t>
      </w:r>
      <w:r w:rsidR="00B66293" w:rsidRPr="009F3BDC">
        <w:rPr>
          <w:b/>
          <w:noProof/>
        </w:rPr>
        <w:fldChar w:fldCharType="end"/>
      </w:r>
      <w:bookmarkEnd w:id="143"/>
      <w:r w:rsidRPr="009F3BDC">
        <w:t xml:space="preserve">. </w:t>
      </w:r>
      <w:r w:rsidR="003B0E61" w:rsidRPr="009F3BDC">
        <w:t>Rosslyn Bay: dredging period (90 days) sedimentation rate, Model Case 2 - 95</w:t>
      </w:r>
      <w:r w:rsidR="003B0E61" w:rsidRPr="009F3BDC">
        <w:rPr>
          <w:vertAlign w:val="superscript"/>
        </w:rPr>
        <w:t>th</w:t>
      </w:r>
      <w:r w:rsidR="003B0E61" w:rsidRPr="009F3BDC">
        <w:t xml:space="preserve"> percentile</w:t>
      </w:r>
      <w:r w:rsidRPr="009F3BDC">
        <w:t>.</w:t>
      </w:r>
      <w:bookmarkEnd w:id="144"/>
    </w:p>
    <w:p w:rsidR="007A6F1C" w:rsidRPr="009F3BDC" w:rsidRDefault="007A6F1C">
      <w:pPr>
        <w:spacing w:after="0" w:line="240" w:lineRule="auto"/>
        <w:rPr>
          <w:rFonts w:ascii="Arial" w:hAnsi="Arial"/>
          <w:lang w:val="en-AU"/>
        </w:rPr>
      </w:pPr>
      <w:r w:rsidRPr="009F3BDC">
        <w:rPr>
          <w:rFonts w:ascii="Arial" w:hAnsi="Arial"/>
          <w:lang w:val="en-AU"/>
        </w:rPr>
        <w:br w:type="page"/>
      </w:r>
    </w:p>
    <w:p w:rsidR="00E45F5C" w:rsidRPr="009F3BDC" w:rsidRDefault="00B656B0" w:rsidP="00E45F5C">
      <w:pPr>
        <w:pStyle w:val="Caption"/>
      </w:pPr>
      <w:r>
        <w:rPr>
          <w:noProof/>
          <w:lang w:eastAsia="en-AU"/>
        </w:rPr>
        <w:lastRenderedPageBreak/>
        <w:drawing>
          <wp:inline distT="0" distB="0" distL="0" distR="0" wp14:anchorId="1D3841BF" wp14:editId="123EF02A">
            <wp:extent cx="5580000" cy="8171213"/>
            <wp:effectExtent l="0" t="0" r="0" b="0"/>
            <wp:docPr id="31" name="Picture 30" descr="Figure 30 - Rosslyn Bay: dredging period (90 days) sedimentation rate, current site - 50th percentile. See Results and Discussion – Rosslyn Bay Boat Harbour-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Rossyln-Bay_Page_08.jpg"/>
                    <pic:cNvPicPr/>
                  </pic:nvPicPr>
                  <pic:blipFill>
                    <a:blip r:embed="rId74" cstate="print"/>
                    <a:srcRect/>
                    <a:stretch>
                      <a:fillRect/>
                    </a:stretch>
                  </pic:blipFill>
                  <pic:spPr>
                    <a:xfrm>
                      <a:off x="0" y="0"/>
                      <a:ext cx="5580000" cy="8171213"/>
                    </a:xfrm>
                    <a:prstGeom prst="rect">
                      <a:avLst/>
                    </a:prstGeom>
                  </pic:spPr>
                </pic:pic>
              </a:graphicData>
            </a:graphic>
          </wp:inline>
        </w:drawing>
      </w:r>
    </w:p>
    <w:p w:rsidR="00E45F5C" w:rsidRPr="009F3BDC" w:rsidRDefault="00E45F5C" w:rsidP="00B656B0">
      <w:pPr>
        <w:pStyle w:val="Caption"/>
      </w:pPr>
      <w:bookmarkStart w:id="145" w:name="_Ref354711640"/>
      <w:bookmarkStart w:id="146" w:name="_Toc360693988"/>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30</w:t>
      </w:r>
      <w:r w:rsidR="00B66293" w:rsidRPr="009F3BDC">
        <w:rPr>
          <w:b/>
          <w:noProof/>
        </w:rPr>
        <w:fldChar w:fldCharType="end"/>
      </w:r>
      <w:bookmarkEnd w:id="145"/>
      <w:r w:rsidRPr="009F3BDC">
        <w:t xml:space="preserve">. </w:t>
      </w:r>
      <w:r w:rsidR="003B0E61" w:rsidRPr="009F3BDC">
        <w:t>Rosslyn Bay: dredging period (90 days) sedimentation rate, current site - 50</w:t>
      </w:r>
      <w:r w:rsidR="003B0E61" w:rsidRPr="009F3BDC">
        <w:rPr>
          <w:vertAlign w:val="superscript"/>
        </w:rPr>
        <w:t>th</w:t>
      </w:r>
      <w:r w:rsidR="003B0E61" w:rsidRPr="009F3BDC">
        <w:t xml:space="preserve"> percentile.</w:t>
      </w:r>
      <w:bookmarkEnd w:id="146"/>
    </w:p>
    <w:p w:rsidR="007A6F1C" w:rsidRPr="009F3BDC" w:rsidRDefault="007A6F1C">
      <w:pPr>
        <w:spacing w:after="0" w:line="240" w:lineRule="auto"/>
        <w:rPr>
          <w:rFonts w:ascii="Arial" w:hAnsi="Arial"/>
          <w:lang w:val="en-AU"/>
        </w:rPr>
      </w:pPr>
      <w:r w:rsidRPr="009F3BDC">
        <w:rPr>
          <w:rFonts w:ascii="Arial" w:hAnsi="Arial"/>
          <w:lang w:val="en-AU"/>
        </w:rPr>
        <w:br w:type="page"/>
      </w:r>
    </w:p>
    <w:p w:rsidR="00E45F5C" w:rsidRPr="009F3BDC" w:rsidRDefault="00B656B0" w:rsidP="00E45F5C">
      <w:pPr>
        <w:pStyle w:val="Caption"/>
      </w:pPr>
      <w:r>
        <w:rPr>
          <w:noProof/>
          <w:lang w:eastAsia="en-AU"/>
        </w:rPr>
        <w:lastRenderedPageBreak/>
        <w:drawing>
          <wp:inline distT="0" distB="0" distL="0" distR="0" wp14:anchorId="13904271" wp14:editId="2051B1F5">
            <wp:extent cx="5580000" cy="8174180"/>
            <wp:effectExtent l="0" t="0" r="0" b="0"/>
            <wp:docPr id="224" name="Picture 223" descr="Figure 31 - Rosslyn Bay: dredging period (90 days) sedimentation rate, current site - 95th percentile. See Results and Discussion – Rosslyn Bay Boat Harbour-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Rossyln-Bay_Page_09.jpg"/>
                    <pic:cNvPicPr/>
                  </pic:nvPicPr>
                  <pic:blipFill>
                    <a:blip r:embed="rId75" cstate="print"/>
                    <a:srcRect/>
                    <a:stretch>
                      <a:fillRect/>
                    </a:stretch>
                  </pic:blipFill>
                  <pic:spPr>
                    <a:xfrm>
                      <a:off x="0" y="0"/>
                      <a:ext cx="5580000" cy="8174180"/>
                    </a:xfrm>
                    <a:prstGeom prst="rect">
                      <a:avLst/>
                    </a:prstGeom>
                  </pic:spPr>
                </pic:pic>
              </a:graphicData>
            </a:graphic>
          </wp:inline>
        </w:drawing>
      </w:r>
    </w:p>
    <w:p w:rsidR="00E45F5C" w:rsidRPr="009F3BDC" w:rsidRDefault="00E45F5C" w:rsidP="00B656B0">
      <w:pPr>
        <w:pStyle w:val="Caption"/>
        <w:rPr>
          <w:highlight w:val="yellow"/>
        </w:rPr>
      </w:pPr>
      <w:bookmarkStart w:id="147" w:name="_Ref354711642"/>
      <w:bookmarkStart w:id="148" w:name="_Toc360693989"/>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31</w:t>
      </w:r>
      <w:r w:rsidR="00B66293" w:rsidRPr="009F3BDC">
        <w:rPr>
          <w:b/>
          <w:noProof/>
        </w:rPr>
        <w:fldChar w:fldCharType="end"/>
      </w:r>
      <w:bookmarkEnd w:id="147"/>
      <w:r w:rsidRPr="009F3BDC">
        <w:t xml:space="preserve">. </w:t>
      </w:r>
      <w:r w:rsidR="003B0E61" w:rsidRPr="009F3BDC">
        <w:t>Rosslyn Bay: dredging period (90 days) sedimentation rate, current site - 95</w:t>
      </w:r>
      <w:r w:rsidR="003B0E61" w:rsidRPr="009F3BDC">
        <w:rPr>
          <w:vertAlign w:val="superscript"/>
        </w:rPr>
        <w:t>th</w:t>
      </w:r>
      <w:r w:rsidR="003B0E61" w:rsidRPr="009F3BDC">
        <w:t xml:space="preserve"> percentile.</w:t>
      </w:r>
      <w:bookmarkEnd w:id="148"/>
    </w:p>
    <w:p w:rsidR="007A6F1C" w:rsidRPr="009F3BDC" w:rsidRDefault="007A6F1C">
      <w:pPr>
        <w:spacing w:after="0" w:line="240" w:lineRule="auto"/>
        <w:rPr>
          <w:rFonts w:ascii="Arial" w:hAnsi="Arial"/>
          <w:highlight w:val="yellow"/>
          <w:lang w:val="en-AU"/>
        </w:rPr>
      </w:pPr>
      <w:r w:rsidRPr="009F3BDC">
        <w:rPr>
          <w:highlight w:val="yellow"/>
          <w:lang w:val="en-AU"/>
        </w:rPr>
        <w:br w:type="page"/>
      </w:r>
    </w:p>
    <w:p w:rsidR="00B656B0" w:rsidRDefault="00B656B0" w:rsidP="00F55806">
      <w:pPr>
        <w:pStyle w:val="Para0"/>
        <w:rPr>
          <w:noProof/>
          <w:lang w:val="en-AU" w:eastAsia="en-AU"/>
        </w:rPr>
      </w:pPr>
      <w:r w:rsidRPr="00B656B0">
        <w:rPr>
          <w:noProof/>
          <w:lang w:val="en-AU" w:eastAsia="en-AU"/>
        </w:rPr>
        <w:lastRenderedPageBreak/>
        <w:drawing>
          <wp:inline distT="0" distB="0" distL="0" distR="0" wp14:anchorId="7924D3B9" wp14:editId="14DB6A9A">
            <wp:extent cx="5400675" cy="7953375"/>
            <wp:effectExtent l="0" t="0" r="0" b="0"/>
            <wp:docPr id="226" name="Picture 224" descr="Figure 32 - Rosslyn Bay: dredging period (90 days) total sedimentation and bottom thickness, Model Case 1. See Results and Discussion – Rosslyn Bay Boat Harbour-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Rossyln-Bay_Page_10.jpg"/>
                    <pic:cNvPicPr/>
                  </pic:nvPicPr>
                  <pic:blipFill>
                    <a:blip r:embed="rId76" cstate="print"/>
                    <a:srcRect l="4323" t="1860" r="2746" b="1446"/>
                    <a:stretch>
                      <a:fillRect/>
                    </a:stretch>
                  </pic:blipFill>
                  <pic:spPr>
                    <a:xfrm>
                      <a:off x="0" y="0"/>
                      <a:ext cx="5400675" cy="7953375"/>
                    </a:xfrm>
                    <a:prstGeom prst="rect">
                      <a:avLst/>
                    </a:prstGeom>
                  </pic:spPr>
                </pic:pic>
              </a:graphicData>
            </a:graphic>
          </wp:inline>
        </w:drawing>
      </w:r>
    </w:p>
    <w:p w:rsidR="00E45F5C" w:rsidRPr="009F3BDC" w:rsidRDefault="00E45F5C" w:rsidP="00E45F5C">
      <w:pPr>
        <w:pStyle w:val="Caption"/>
      </w:pPr>
      <w:bookmarkStart w:id="149" w:name="_Toc360693990"/>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32</w:t>
      </w:r>
      <w:r w:rsidR="00B66293" w:rsidRPr="009F3BDC">
        <w:rPr>
          <w:b/>
          <w:noProof/>
        </w:rPr>
        <w:fldChar w:fldCharType="end"/>
      </w:r>
      <w:r w:rsidRPr="009F3BDC">
        <w:t xml:space="preserve">. </w:t>
      </w:r>
      <w:r w:rsidR="003B0E61" w:rsidRPr="009F3BDC">
        <w:t>Rosslyn Bay: dredging period (90 days) total sedimentation and bottom thickness, Model Case 1.</w:t>
      </w:r>
      <w:bookmarkEnd w:id="149"/>
    </w:p>
    <w:p w:rsidR="007A6F1C" w:rsidRPr="009F3BDC" w:rsidRDefault="007A6F1C">
      <w:pPr>
        <w:spacing w:after="0" w:line="240" w:lineRule="auto"/>
        <w:rPr>
          <w:rFonts w:ascii="Arial" w:hAnsi="Arial"/>
          <w:lang w:val="en-AU"/>
        </w:rPr>
      </w:pPr>
      <w:r w:rsidRPr="009F3BDC">
        <w:rPr>
          <w:rFonts w:ascii="Arial" w:hAnsi="Arial"/>
          <w:lang w:val="en-AU"/>
        </w:rPr>
        <w:br w:type="page"/>
      </w:r>
    </w:p>
    <w:p w:rsidR="00E45F5C" w:rsidRPr="009F3BDC" w:rsidRDefault="00B656B0" w:rsidP="00E45F5C">
      <w:pPr>
        <w:pStyle w:val="Caption"/>
      </w:pPr>
      <w:r>
        <w:rPr>
          <w:noProof/>
          <w:lang w:eastAsia="en-AU"/>
        </w:rPr>
        <w:lastRenderedPageBreak/>
        <w:drawing>
          <wp:inline distT="0" distB="0" distL="0" distR="0" wp14:anchorId="40955C4E" wp14:editId="3D02E551">
            <wp:extent cx="5580000" cy="8142846"/>
            <wp:effectExtent l="0" t="0" r="0" b="0"/>
            <wp:docPr id="227" name="Picture 226" descr="Figure 33 - Rosslyn Bay: dredging period (90 days) total sedimentation and bottom thickness, Model Case 2. See Results and Discussion – Rosslyn Bay Boat Harbour-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Rossyln-Bay_Page_11.jpg"/>
                    <pic:cNvPicPr/>
                  </pic:nvPicPr>
                  <pic:blipFill>
                    <a:blip r:embed="rId77" cstate="print"/>
                    <a:srcRect/>
                    <a:stretch>
                      <a:fillRect/>
                    </a:stretch>
                  </pic:blipFill>
                  <pic:spPr>
                    <a:xfrm>
                      <a:off x="0" y="0"/>
                      <a:ext cx="5580000" cy="8142846"/>
                    </a:xfrm>
                    <a:prstGeom prst="rect">
                      <a:avLst/>
                    </a:prstGeom>
                  </pic:spPr>
                </pic:pic>
              </a:graphicData>
            </a:graphic>
          </wp:inline>
        </w:drawing>
      </w:r>
    </w:p>
    <w:p w:rsidR="00E45F5C" w:rsidRPr="009F3BDC" w:rsidRDefault="00E45F5C" w:rsidP="00F55806">
      <w:pPr>
        <w:pStyle w:val="Caption"/>
      </w:pPr>
      <w:bookmarkStart w:id="150" w:name="_Toc360693991"/>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33</w:t>
      </w:r>
      <w:r w:rsidR="00B66293" w:rsidRPr="009F3BDC">
        <w:rPr>
          <w:b/>
          <w:noProof/>
        </w:rPr>
        <w:fldChar w:fldCharType="end"/>
      </w:r>
      <w:r w:rsidRPr="009F3BDC">
        <w:t xml:space="preserve">. </w:t>
      </w:r>
      <w:r w:rsidR="003B0E61" w:rsidRPr="009F3BDC">
        <w:t>Rosslyn Bay: dredging period (90 days) total sedimentation and bottom thickness, Model Case 2.</w:t>
      </w:r>
      <w:bookmarkEnd w:id="150"/>
    </w:p>
    <w:p w:rsidR="007A6F1C" w:rsidRPr="009F3BDC" w:rsidRDefault="007A6F1C">
      <w:pPr>
        <w:spacing w:after="0" w:line="240" w:lineRule="auto"/>
        <w:rPr>
          <w:rFonts w:ascii="Arial" w:hAnsi="Arial"/>
          <w:lang w:val="en-AU"/>
        </w:rPr>
      </w:pPr>
      <w:r w:rsidRPr="009F3BDC">
        <w:rPr>
          <w:rFonts w:ascii="Arial" w:hAnsi="Arial"/>
          <w:lang w:val="en-AU"/>
        </w:rPr>
        <w:br w:type="page"/>
      </w:r>
    </w:p>
    <w:p w:rsidR="00E45F5C" w:rsidRPr="009F3BDC" w:rsidRDefault="00B656B0" w:rsidP="00E45F5C">
      <w:pPr>
        <w:pStyle w:val="Caption"/>
      </w:pPr>
      <w:r>
        <w:rPr>
          <w:noProof/>
          <w:lang w:eastAsia="en-AU"/>
        </w:rPr>
        <w:lastRenderedPageBreak/>
        <w:drawing>
          <wp:inline distT="0" distB="0" distL="0" distR="0" wp14:anchorId="33242B1E" wp14:editId="0D96FDCF">
            <wp:extent cx="5580000" cy="8191684"/>
            <wp:effectExtent l="0" t="0" r="0" b="0"/>
            <wp:docPr id="228" name="Picture 227" descr="Figure 34 - Rosslyn Bay: dredging period (90 days) total sedimentation and bottom thickness, current site. See Results and Discussion – Rosslyn Bay Boat Harbour-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Rossyln-Bay_Page_12.jpg"/>
                    <pic:cNvPicPr/>
                  </pic:nvPicPr>
                  <pic:blipFill>
                    <a:blip r:embed="rId78" cstate="print"/>
                    <a:srcRect/>
                    <a:stretch>
                      <a:fillRect/>
                    </a:stretch>
                  </pic:blipFill>
                  <pic:spPr>
                    <a:xfrm>
                      <a:off x="0" y="0"/>
                      <a:ext cx="5580000" cy="8191684"/>
                    </a:xfrm>
                    <a:prstGeom prst="rect">
                      <a:avLst/>
                    </a:prstGeom>
                  </pic:spPr>
                </pic:pic>
              </a:graphicData>
            </a:graphic>
          </wp:inline>
        </w:drawing>
      </w:r>
    </w:p>
    <w:p w:rsidR="00E45F5C" w:rsidRPr="009F3BDC" w:rsidRDefault="00E45F5C" w:rsidP="00F55806">
      <w:pPr>
        <w:pStyle w:val="Caption"/>
      </w:pPr>
      <w:bookmarkStart w:id="151" w:name="_Ref360195485"/>
      <w:bookmarkStart w:id="152" w:name="_Toc360693992"/>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34</w:t>
      </w:r>
      <w:r w:rsidR="00B66293" w:rsidRPr="009F3BDC">
        <w:rPr>
          <w:b/>
          <w:noProof/>
        </w:rPr>
        <w:fldChar w:fldCharType="end"/>
      </w:r>
      <w:bookmarkEnd w:id="151"/>
      <w:r w:rsidRPr="009F3BDC">
        <w:t xml:space="preserve">. </w:t>
      </w:r>
      <w:r w:rsidR="003B0E61" w:rsidRPr="009F3BDC">
        <w:t>Rosslyn Bay: dredging period (90 days) total sedimentation and bottom thickness, current site.</w:t>
      </w:r>
      <w:bookmarkEnd w:id="152"/>
    </w:p>
    <w:p w:rsidR="007A6F1C" w:rsidRPr="009F3BDC" w:rsidRDefault="007A6F1C">
      <w:pPr>
        <w:spacing w:after="0" w:line="240" w:lineRule="auto"/>
        <w:rPr>
          <w:rFonts w:ascii="Arial" w:hAnsi="Arial"/>
          <w:highlight w:val="yellow"/>
          <w:lang w:val="en-AU"/>
        </w:rPr>
      </w:pPr>
      <w:r w:rsidRPr="009F3BDC">
        <w:rPr>
          <w:highlight w:val="yellow"/>
          <w:lang w:val="en-AU"/>
        </w:rPr>
        <w:br w:type="page"/>
      </w:r>
    </w:p>
    <w:p w:rsidR="00E45F5C" w:rsidRPr="009F3BDC" w:rsidRDefault="00616427" w:rsidP="00E45F5C">
      <w:pPr>
        <w:pStyle w:val="Para0"/>
        <w:rPr>
          <w:highlight w:val="yellow"/>
          <w:lang w:val="en-AU"/>
        </w:rPr>
      </w:pPr>
      <w:r>
        <w:rPr>
          <w:noProof/>
          <w:lang w:val="en-AU" w:eastAsia="en-AU"/>
        </w:rPr>
        <w:lastRenderedPageBreak/>
        <w:drawing>
          <wp:inline distT="0" distB="0" distL="0" distR="0" wp14:anchorId="7493B4DB" wp14:editId="618E1A69">
            <wp:extent cx="5580000" cy="8191684"/>
            <wp:effectExtent l="0" t="0" r="0" b="0"/>
            <wp:docPr id="229" name="Picture 228" descr="Figure 35 - Rosslyn Bay: long-term (12 months) total sedimentation and bottom thickness, Model Case 1. See Results and Discussion – Rosslyn Bay Boat Harbour-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Rossyln-Bay_Page_13.jpg"/>
                    <pic:cNvPicPr/>
                  </pic:nvPicPr>
                  <pic:blipFill>
                    <a:blip r:embed="rId79" cstate="print"/>
                    <a:srcRect/>
                    <a:stretch>
                      <a:fillRect/>
                    </a:stretch>
                  </pic:blipFill>
                  <pic:spPr>
                    <a:xfrm>
                      <a:off x="0" y="0"/>
                      <a:ext cx="5580000" cy="8191684"/>
                    </a:xfrm>
                    <a:prstGeom prst="rect">
                      <a:avLst/>
                    </a:prstGeom>
                  </pic:spPr>
                </pic:pic>
              </a:graphicData>
            </a:graphic>
          </wp:inline>
        </w:drawing>
      </w:r>
    </w:p>
    <w:p w:rsidR="00E45F5C" w:rsidRPr="009F3BDC" w:rsidRDefault="00E45F5C" w:rsidP="003B0E61">
      <w:pPr>
        <w:pStyle w:val="Caption"/>
      </w:pPr>
      <w:bookmarkStart w:id="153" w:name="_Toc360693993"/>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35</w:t>
      </w:r>
      <w:r w:rsidR="00B66293" w:rsidRPr="009F3BDC">
        <w:rPr>
          <w:b/>
          <w:noProof/>
        </w:rPr>
        <w:fldChar w:fldCharType="end"/>
      </w:r>
      <w:r w:rsidRPr="009F3BDC">
        <w:t xml:space="preserve">. </w:t>
      </w:r>
      <w:r w:rsidR="003B0E61" w:rsidRPr="009F3BDC">
        <w:t>Rosslyn Bay: long-term (12 months) total sedimentation and bottom thickness, Model Case 1.</w:t>
      </w:r>
      <w:bookmarkEnd w:id="153"/>
    </w:p>
    <w:p w:rsidR="007A6F1C" w:rsidRPr="009F3BDC" w:rsidRDefault="007A6F1C">
      <w:pPr>
        <w:spacing w:after="0" w:line="240" w:lineRule="auto"/>
        <w:rPr>
          <w:rFonts w:ascii="Arial" w:hAnsi="Arial"/>
          <w:lang w:val="en-AU"/>
        </w:rPr>
      </w:pPr>
      <w:r w:rsidRPr="009F3BDC">
        <w:rPr>
          <w:rFonts w:ascii="Arial" w:hAnsi="Arial"/>
          <w:lang w:val="en-AU"/>
        </w:rPr>
        <w:br w:type="page"/>
      </w:r>
    </w:p>
    <w:p w:rsidR="00E45F5C" w:rsidRPr="009F3BDC" w:rsidRDefault="00616427" w:rsidP="00E45F5C">
      <w:pPr>
        <w:pStyle w:val="Caption"/>
      </w:pPr>
      <w:r>
        <w:rPr>
          <w:noProof/>
          <w:lang w:eastAsia="en-AU"/>
        </w:rPr>
        <w:lastRenderedPageBreak/>
        <w:drawing>
          <wp:inline distT="0" distB="0" distL="0" distR="0" wp14:anchorId="23981AB8" wp14:editId="1D45BFE4">
            <wp:extent cx="5580000" cy="8174180"/>
            <wp:effectExtent l="0" t="0" r="0" b="0"/>
            <wp:docPr id="230" name="Picture 229" descr="Figure 36 - Rosslyn Bay: long-term (12 months) total sedimentation and bottom thickness, Model Case 2. See Results and Discussion – Rosslyn Bay Boat Harbour-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Rossyln-Bay_Page_14.jpg"/>
                    <pic:cNvPicPr/>
                  </pic:nvPicPr>
                  <pic:blipFill>
                    <a:blip r:embed="rId80" cstate="print"/>
                    <a:srcRect/>
                    <a:stretch>
                      <a:fillRect/>
                    </a:stretch>
                  </pic:blipFill>
                  <pic:spPr>
                    <a:xfrm>
                      <a:off x="0" y="0"/>
                      <a:ext cx="5580000" cy="8174180"/>
                    </a:xfrm>
                    <a:prstGeom prst="rect">
                      <a:avLst/>
                    </a:prstGeom>
                  </pic:spPr>
                </pic:pic>
              </a:graphicData>
            </a:graphic>
          </wp:inline>
        </w:drawing>
      </w:r>
    </w:p>
    <w:p w:rsidR="00E45F5C" w:rsidRPr="009F3BDC" w:rsidRDefault="00E45F5C" w:rsidP="00F55806">
      <w:pPr>
        <w:pStyle w:val="Caption"/>
      </w:pPr>
      <w:bookmarkStart w:id="154" w:name="_Toc360693994"/>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36</w:t>
      </w:r>
      <w:r w:rsidR="00B66293" w:rsidRPr="009F3BDC">
        <w:rPr>
          <w:b/>
          <w:noProof/>
        </w:rPr>
        <w:fldChar w:fldCharType="end"/>
      </w:r>
      <w:r w:rsidRPr="009F3BDC">
        <w:t xml:space="preserve">. </w:t>
      </w:r>
      <w:r w:rsidR="003B0E61" w:rsidRPr="009F3BDC">
        <w:t>Rosslyn Bay: long-term (12 months) total sedimentation and bottom thickness, Model Case 2.</w:t>
      </w:r>
      <w:bookmarkEnd w:id="154"/>
    </w:p>
    <w:p w:rsidR="007A6F1C" w:rsidRPr="009F3BDC" w:rsidRDefault="007A6F1C">
      <w:pPr>
        <w:spacing w:after="0" w:line="240" w:lineRule="auto"/>
        <w:rPr>
          <w:rFonts w:ascii="Arial" w:hAnsi="Arial"/>
          <w:lang w:val="en-AU"/>
        </w:rPr>
      </w:pPr>
      <w:r w:rsidRPr="009F3BDC">
        <w:rPr>
          <w:rFonts w:ascii="Arial" w:hAnsi="Arial"/>
          <w:lang w:val="en-AU"/>
        </w:rPr>
        <w:br w:type="page"/>
      </w:r>
    </w:p>
    <w:p w:rsidR="00E45F5C" w:rsidRPr="009F3BDC" w:rsidRDefault="00616427" w:rsidP="00E45F5C">
      <w:pPr>
        <w:pStyle w:val="Caption"/>
      </w:pPr>
      <w:r>
        <w:rPr>
          <w:noProof/>
          <w:lang w:eastAsia="en-AU"/>
        </w:rPr>
        <w:lastRenderedPageBreak/>
        <w:drawing>
          <wp:inline distT="0" distB="0" distL="0" distR="0" wp14:anchorId="17DF4667" wp14:editId="6B9C9636">
            <wp:extent cx="5580000" cy="8188673"/>
            <wp:effectExtent l="0" t="0" r="0" b="0"/>
            <wp:docPr id="231" name="Picture 230" descr="Figure 37 - Rosslyn Bay: long-term (12 months) total sedimentation and bottom thickness, current site. See Results and Discussion – Rosslyn Bay Boat Harbour-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Rossyln-Bay_Page_15.jpg"/>
                    <pic:cNvPicPr/>
                  </pic:nvPicPr>
                  <pic:blipFill>
                    <a:blip r:embed="rId81" cstate="print"/>
                    <a:srcRect/>
                    <a:stretch>
                      <a:fillRect/>
                    </a:stretch>
                  </pic:blipFill>
                  <pic:spPr>
                    <a:xfrm>
                      <a:off x="0" y="0"/>
                      <a:ext cx="5580000" cy="8188673"/>
                    </a:xfrm>
                    <a:prstGeom prst="rect">
                      <a:avLst/>
                    </a:prstGeom>
                  </pic:spPr>
                </pic:pic>
              </a:graphicData>
            </a:graphic>
          </wp:inline>
        </w:drawing>
      </w:r>
    </w:p>
    <w:p w:rsidR="00E45F5C" w:rsidRPr="009F3BDC" w:rsidRDefault="00E45F5C" w:rsidP="00F55806">
      <w:pPr>
        <w:pStyle w:val="Caption"/>
      </w:pPr>
      <w:bookmarkStart w:id="155" w:name="_Ref358885195"/>
      <w:bookmarkStart w:id="156" w:name="_Toc360693995"/>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37</w:t>
      </w:r>
      <w:r w:rsidR="00B66293" w:rsidRPr="009F3BDC">
        <w:rPr>
          <w:b/>
          <w:noProof/>
        </w:rPr>
        <w:fldChar w:fldCharType="end"/>
      </w:r>
      <w:bookmarkEnd w:id="155"/>
      <w:r w:rsidRPr="009F3BDC">
        <w:t xml:space="preserve">. </w:t>
      </w:r>
      <w:r w:rsidR="003B0E61" w:rsidRPr="009F3BDC">
        <w:t>Rosslyn Bay: long-term (12 months) total sedimentation and bottom thickness, current site.</w:t>
      </w:r>
      <w:bookmarkEnd w:id="156"/>
    </w:p>
    <w:bookmarkEnd w:id="130"/>
    <w:p w:rsidR="007F77FD" w:rsidRPr="009F3BDC" w:rsidRDefault="007F77FD" w:rsidP="007856A2">
      <w:pPr>
        <w:pStyle w:val="Para0"/>
        <w:rPr>
          <w:lang w:val="en-AU"/>
        </w:rPr>
      </w:pPr>
      <w:r w:rsidRPr="009F3BDC">
        <w:rPr>
          <w:lang w:val="en-AU"/>
        </w:rPr>
        <w:br w:type="page"/>
      </w:r>
    </w:p>
    <w:p w:rsidR="003B6F31" w:rsidRPr="009F3BDC" w:rsidRDefault="003B6F31" w:rsidP="003B6F31">
      <w:pPr>
        <w:pStyle w:val="Heading3"/>
        <w:rPr>
          <w:lang w:val="en-AU"/>
        </w:rPr>
      </w:pPr>
      <w:bookmarkStart w:id="157" w:name="_Toc342476870"/>
      <w:bookmarkStart w:id="158" w:name="_Toc361930681"/>
      <w:r w:rsidRPr="009F3BDC">
        <w:rPr>
          <w:lang w:val="en-AU"/>
        </w:rPr>
        <w:lastRenderedPageBreak/>
        <w:t>Risk Assessment</w:t>
      </w:r>
      <w:bookmarkEnd w:id="157"/>
      <w:bookmarkEnd w:id="158"/>
    </w:p>
    <w:p w:rsidR="003B0E61" w:rsidRPr="009F3BDC" w:rsidRDefault="005C190D" w:rsidP="003B0E61">
      <w:pPr>
        <w:pStyle w:val="Para0"/>
        <w:rPr>
          <w:lang w:val="en-AU"/>
        </w:rPr>
      </w:pPr>
      <w:r w:rsidRPr="009F3BDC">
        <w:rPr>
          <w:lang w:val="en-AU"/>
        </w:rPr>
        <w:t xml:space="preserve">The results of the risk assessment are presented in </w:t>
      </w:r>
      <w:r w:rsidR="009C3707" w:rsidRPr="009C3707">
        <w:fldChar w:fldCharType="begin"/>
      </w:r>
      <w:r w:rsidR="009C3707" w:rsidRPr="009C3707">
        <w:instrText xml:space="preserve"> REF  _Ref358832755 \* Lower \h  \* MERGEFORMAT </w:instrText>
      </w:r>
      <w:r w:rsidR="009C3707" w:rsidRPr="009C3707">
        <w:fldChar w:fldCharType="separate"/>
      </w:r>
      <w:r w:rsidR="00E2599D" w:rsidRPr="00E2599D">
        <w:t xml:space="preserve">table </w:t>
      </w:r>
      <w:r w:rsidR="00E2599D" w:rsidRPr="00E2599D">
        <w:rPr>
          <w:noProof/>
        </w:rPr>
        <w:t>13</w:t>
      </w:r>
      <w:r w:rsidR="009C3707" w:rsidRPr="009C3707">
        <w:fldChar w:fldCharType="end"/>
      </w:r>
      <w:r w:rsidRPr="009F3BDC">
        <w:rPr>
          <w:lang w:val="en-AU"/>
        </w:rPr>
        <w:t xml:space="preserve">. </w:t>
      </w:r>
      <w:r w:rsidR="00B071BE">
        <w:rPr>
          <w:lang w:val="en-AU"/>
        </w:rPr>
        <w:t>Based on t</w:t>
      </w:r>
      <w:r w:rsidRPr="009F3BDC">
        <w:rPr>
          <w:lang w:val="en-AU"/>
        </w:rPr>
        <w:t>he modelling results</w:t>
      </w:r>
      <w:r w:rsidR="00B071BE">
        <w:rPr>
          <w:lang w:val="en-AU"/>
        </w:rPr>
        <w:t xml:space="preserve">, risks from </w:t>
      </w:r>
      <w:r w:rsidRPr="009F3BDC">
        <w:rPr>
          <w:lang w:val="en-AU"/>
        </w:rPr>
        <w:t xml:space="preserve">material placement at the current site and at Model Case 1 </w:t>
      </w:r>
      <w:r w:rsidR="00B071BE">
        <w:rPr>
          <w:lang w:val="en-AU"/>
        </w:rPr>
        <w:t xml:space="preserve">are </w:t>
      </w:r>
      <w:r w:rsidR="00B071BE" w:rsidRPr="00B71B8C">
        <w:rPr>
          <w:lang w:val="en-AU"/>
        </w:rPr>
        <w:t>assesse</w:t>
      </w:r>
      <w:r w:rsidR="00B71B8C">
        <w:rPr>
          <w:lang w:val="en-AU"/>
        </w:rPr>
        <w:t>d</w:t>
      </w:r>
      <w:r w:rsidR="00B071BE" w:rsidRPr="00B71B8C">
        <w:rPr>
          <w:lang w:val="en-AU"/>
        </w:rPr>
        <w:t xml:space="preserve"> as low </w:t>
      </w:r>
      <w:r w:rsidR="00B71B8C">
        <w:rPr>
          <w:lang w:val="en-AU"/>
        </w:rPr>
        <w:t xml:space="preserve">to medium </w:t>
      </w:r>
      <w:r w:rsidRPr="00B71B8C">
        <w:rPr>
          <w:lang w:val="en-AU"/>
        </w:rPr>
        <w:t xml:space="preserve">in terms of TSS and </w:t>
      </w:r>
      <w:r w:rsidR="00B71B8C">
        <w:rPr>
          <w:lang w:val="en-AU"/>
        </w:rPr>
        <w:t xml:space="preserve">resultant </w:t>
      </w:r>
      <w:r w:rsidRPr="00B71B8C">
        <w:rPr>
          <w:lang w:val="en-AU"/>
        </w:rPr>
        <w:t>light deprivation. Indeed, only the maximum TSS concentration (100</w:t>
      </w:r>
      <w:r w:rsidRPr="00B71B8C">
        <w:rPr>
          <w:vertAlign w:val="superscript"/>
          <w:lang w:val="en-AU"/>
        </w:rPr>
        <w:t>th</w:t>
      </w:r>
      <w:r w:rsidRPr="00B71B8C">
        <w:rPr>
          <w:lang w:val="en-AU"/>
        </w:rPr>
        <w:t xml:space="preserve"> percentile, or areas experiencing the contoured value for 1 hour in the 45-day model run) could be presented, as the lowest contoured TSS concentration (5 mg/L) was </w:t>
      </w:r>
      <w:r w:rsidR="00B071BE" w:rsidRPr="00B71B8C">
        <w:rPr>
          <w:lang w:val="en-AU"/>
        </w:rPr>
        <w:t xml:space="preserve">not </w:t>
      </w:r>
      <w:r w:rsidRPr="00B71B8C">
        <w:rPr>
          <w:lang w:val="en-AU"/>
        </w:rPr>
        <w:t xml:space="preserve">predicted to occur even 5 per cent of the time. The model did predict small areas that would experience </w:t>
      </w:r>
      <w:r w:rsidR="001218A6" w:rsidRPr="00B71B8C">
        <w:rPr>
          <w:lang w:val="en-AU"/>
        </w:rPr>
        <w:t xml:space="preserve">10 </w:t>
      </w:r>
      <w:r w:rsidRPr="00B71B8C">
        <w:rPr>
          <w:lang w:val="en-AU"/>
        </w:rPr>
        <w:t>mg/L</w:t>
      </w:r>
      <w:r w:rsidR="00B071BE" w:rsidRPr="00B71B8C">
        <w:rPr>
          <w:lang w:val="en-AU"/>
        </w:rPr>
        <w:t xml:space="preserve"> </w:t>
      </w:r>
      <w:r w:rsidR="001218A6" w:rsidRPr="00B71B8C">
        <w:rPr>
          <w:lang w:val="en-AU"/>
        </w:rPr>
        <w:t>(100</w:t>
      </w:r>
      <w:r w:rsidR="001218A6" w:rsidRPr="00B71B8C">
        <w:rPr>
          <w:vertAlign w:val="superscript"/>
          <w:lang w:val="en-AU"/>
        </w:rPr>
        <w:t>th</w:t>
      </w:r>
      <w:r w:rsidR="00F81086">
        <w:rPr>
          <w:vertAlign w:val="superscript"/>
          <w:lang w:val="en-AU"/>
        </w:rPr>
        <w:t> </w:t>
      </w:r>
      <w:r w:rsidR="001218A6" w:rsidRPr="00B71B8C">
        <w:rPr>
          <w:lang w:val="en-AU"/>
        </w:rPr>
        <w:t xml:space="preserve">percentile) </w:t>
      </w:r>
      <w:r w:rsidRPr="00B71B8C">
        <w:rPr>
          <w:lang w:val="en-AU"/>
        </w:rPr>
        <w:t xml:space="preserve">for Model Case </w:t>
      </w:r>
      <w:r w:rsidR="001218A6" w:rsidRPr="00B71B8C">
        <w:rPr>
          <w:lang w:val="en-AU"/>
        </w:rPr>
        <w:t xml:space="preserve">1 and </w:t>
      </w:r>
      <w:r w:rsidRPr="00B71B8C">
        <w:rPr>
          <w:lang w:val="en-AU"/>
        </w:rPr>
        <w:t>2</w:t>
      </w:r>
      <w:r w:rsidR="00B071BE" w:rsidRPr="00B71B8C">
        <w:rPr>
          <w:lang w:val="en-AU"/>
        </w:rPr>
        <w:t>,</w:t>
      </w:r>
      <w:r w:rsidR="00D6663D" w:rsidRPr="00B71B8C">
        <w:rPr>
          <w:lang w:val="en-AU"/>
        </w:rPr>
        <w:t xml:space="preserve"> and for Model Case 2 a small area of 25</w:t>
      </w:r>
      <w:r w:rsidR="00F81086">
        <w:rPr>
          <w:lang w:val="en-AU"/>
        </w:rPr>
        <w:t> </w:t>
      </w:r>
      <w:r w:rsidR="00D6663D" w:rsidRPr="00B71B8C">
        <w:rPr>
          <w:lang w:val="en-AU"/>
        </w:rPr>
        <w:t xml:space="preserve">mg/L immediately around the placement site. </w:t>
      </w:r>
      <w:r w:rsidR="00B71B8C">
        <w:rPr>
          <w:lang w:val="en-AU"/>
        </w:rPr>
        <w:t xml:space="preserve">The consequences of these incursions are rated insignificant as TSS at these levels for only one hour duration are unlikely to have effects, and no light-dependent receptors are known in the areas where elevated TSS was predicted. </w:t>
      </w:r>
      <w:r w:rsidR="00D6663D" w:rsidRPr="00B71B8C">
        <w:rPr>
          <w:lang w:val="en-AU"/>
        </w:rPr>
        <w:t>T</w:t>
      </w:r>
      <w:r w:rsidR="00B071BE" w:rsidRPr="00B71B8C">
        <w:rPr>
          <w:lang w:val="en-AU"/>
        </w:rPr>
        <w:t xml:space="preserve">he </w:t>
      </w:r>
      <w:r w:rsidR="00D6663D" w:rsidRPr="00B71B8C">
        <w:rPr>
          <w:lang w:val="en-AU"/>
        </w:rPr>
        <w:t>100</w:t>
      </w:r>
      <w:r w:rsidR="00D6663D" w:rsidRPr="00B71B8C">
        <w:rPr>
          <w:vertAlign w:val="superscript"/>
          <w:lang w:val="en-AU"/>
        </w:rPr>
        <w:t>th</w:t>
      </w:r>
      <w:r w:rsidR="00D6663D" w:rsidRPr="00B71B8C">
        <w:rPr>
          <w:lang w:val="en-AU"/>
        </w:rPr>
        <w:t xml:space="preserve"> percentile contours for </w:t>
      </w:r>
      <w:r w:rsidR="001218A6" w:rsidRPr="00B71B8C">
        <w:rPr>
          <w:lang w:val="en-AU"/>
        </w:rPr>
        <w:t xml:space="preserve">Model </w:t>
      </w:r>
      <w:r w:rsidR="00B071BE" w:rsidRPr="00B71B8C">
        <w:rPr>
          <w:lang w:val="en-AU"/>
        </w:rPr>
        <w:t xml:space="preserve">Case 1 </w:t>
      </w:r>
      <w:r w:rsidR="00D6663D" w:rsidRPr="00B71B8C">
        <w:rPr>
          <w:lang w:val="en-AU"/>
        </w:rPr>
        <w:t xml:space="preserve">and the current site extend into </w:t>
      </w:r>
      <w:r w:rsidR="001218A6" w:rsidRPr="00B71B8C">
        <w:rPr>
          <w:lang w:val="en-AU"/>
        </w:rPr>
        <w:t xml:space="preserve">a </w:t>
      </w:r>
      <w:r w:rsidR="00B071BE" w:rsidRPr="00B71B8C">
        <w:rPr>
          <w:lang w:val="en-AU"/>
        </w:rPr>
        <w:t>Conservation</w:t>
      </w:r>
      <w:r w:rsidR="001218A6" w:rsidRPr="00B71B8C">
        <w:rPr>
          <w:lang w:val="en-AU"/>
        </w:rPr>
        <w:t xml:space="preserve"> Park </w:t>
      </w:r>
      <w:r w:rsidR="008C431F" w:rsidRPr="00B71B8C">
        <w:rPr>
          <w:lang w:val="en-AU"/>
        </w:rPr>
        <w:t>Zone</w:t>
      </w:r>
      <w:r w:rsidR="001218A6" w:rsidRPr="00B71B8C">
        <w:rPr>
          <w:lang w:val="en-AU"/>
        </w:rPr>
        <w:t xml:space="preserve"> of the </w:t>
      </w:r>
      <w:r w:rsidR="00B71B8C">
        <w:rPr>
          <w:lang w:val="en-AU"/>
        </w:rPr>
        <w:t>M</w:t>
      </w:r>
      <w:r w:rsidR="001218A6" w:rsidRPr="00B71B8C">
        <w:rPr>
          <w:lang w:val="en-AU"/>
        </w:rPr>
        <w:t xml:space="preserve">arine </w:t>
      </w:r>
      <w:r w:rsidR="00B71B8C">
        <w:rPr>
          <w:lang w:val="en-AU"/>
        </w:rPr>
        <w:t>P</w:t>
      </w:r>
      <w:r w:rsidR="001218A6" w:rsidRPr="00B71B8C">
        <w:rPr>
          <w:lang w:val="en-AU"/>
        </w:rPr>
        <w:t>ark</w:t>
      </w:r>
      <w:r w:rsidR="0045218F">
        <w:rPr>
          <w:lang w:val="en-AU"/>
        </w:rPr>
        <w:t>, inevitable in the case of the current site because it lies within the Conservation Park Zone</w:t>
      </w:r>
      <w:r w:rsidR="001218A6" w:rsidRPr="00B71B8C">
        <w:rPr>
          <w:lang w:val="en-AU"/>
        </w:rPr>
        <w:t>.</w:t>
      </w:r>
      <w:r w:rsidRPr="00B71B8C">
        <w:rPr>
          <w:lang w:val="en-AU"/>
        </w:rPr>
        <w:t xml:space="preserve"> </w:t>
      </w:r>
      <w:r w:rsidR="00E65C9D">
        <w:rPr>
          <w:lang w:val="en-AU"/>
        </w:rPr>
        <w:t xml:space="preserve">The 5 mg/L also extends into this </w:t>
      </w:r>
      <w:r w:rsidR="00CF4BA9">
        <w:rPr>
          <w:lang w:val="en-AU"/>
        </w:rPr>
        <w:t>Conservation</w:t>
      </w:r>
      <w:r w:rsidR="00E65C9D">
        <w:rPr>
          <w:lang w:val="en-AU"/>
        </w:rPr>
        <w:t xml:space="preserve"> Park Zone further to the north, however this is near the northern extreme of the contour so the incursion was considered less likely than for Mode</w:t>
      </w:r>
      <w:r w:rsidR="00D105A6">
        <w:rPr>
          <w:lang w:val="en-AU"/>
        </w:rPr>
        <w:t xml:space="preserve">l Case 1 and the present site. </w:t>
      </w:r>
      <w:r w:rsidRPr="00B71B8C">
        <w:rPr>
          <w:lang w:val="en-AU"/>
        </w:rPr>
        <w:t xml:space="preserve">The results also indicate that there is no environmental benefit derived from placing dredged material at Model Case 2 compared with the current placement site or Model Case 1. Indeed, suspended plumes and </w:t>
      </w:r>
      <w:r w:rsidR="0045218F">
        <w:rPr>
          <w:lang w:val="en-AU"/>
        </w:rPr>
        <w:t>total sedimentation</w:t>
      </w:r>
      <w:r w:rsidRPr="00B71B8C">
        <w:rPr>
          <w:lang w:val="en-AU"/>
        </w:rPr>
        <w:t xml:space="preserve"> contours</w:t>
      </w:r>
      <w:r w:rsidR="0045218F">
        <w:rPr>
          <w:lang w:val="en-AU"/>
        </w:rPr>
        <w:t xml:space="preserve"> </w:t>
      </w:r>
      <w:r w:rsidRPr="00B71B8C">
        <w:rPr>
          <w:lang w:val="en-AU"/>
        </w:rPr>
        <w:t>for Model Case 2 extended further afield from the material placement site and had a higher degree of overlap with sensitive receptors located near Corio Bay than did the current site or Model Case 1.</w:t>
      </w:r>
    </w:p>
    <w:p w:rsidR="00D105A6" w:rsidRPr="009F3BDC" w:rsidRDefault="00D105A6" w:rsidP="00D105A6">
      <w:pPr>
        <w:pStyle w:val="Para0"/>
        <w:rPr>
          <w:lang w:val="en-AU"/>
        </w:rPr>
      </w:pPr>
      <w:r w:rsidRPr="009F3BDC">
        <w:rPr>
          <w:lang w:val="en-AU"/>
        </w:rPr>
        <w:t xml:space="preserve">Accordingly, all but </w:t>
      </w:r>
      <w:r>
        <w:rPr>
          <w:lang w:val="en-AU"/>
        </w:rPr>
        <w:t>four</w:t>
      </w:r>
      <w:r w:rsidRPr="009F3BDC">
        <w:rPr>
          <w:lang w:val="en-AU"/>
        </w:rPr>
        <w:t xml:space="preserve"> of the risks have been assessed as low due to the small magnitude of predicted changes to suspended sediment and sedimentation regimes. Environmental risk associated with suspended sediment plumes on non-General Use </w:t>
      </w:r>
      <w:r>
        <w:rPr>
          <w:lang w:val="en-AU"/>
        </w:rPr>
        <w:t>Zone</w:t>
      </w:r>
      <w:r w:rsidRPr="009F3BDC">
        <w:rPr>
          <w:lang w:val="en-AU"/>
        </w:rPr>
        <w:t xml:space="preserve">s were assessed as medium for the current site and Model Case 1. This was a consequence of the placement sites being located either within (current site) or immediately adjacent to (Model Case 1) a Conservation Park </w:t>
      </w:r>
      <w:r>
        <w:rPr>
          <w:lang w:val="en-AU"/>
        </w:rPr>
        <w:t>Zone</w:t>
      </w:r>
      <w:r w:rsidRPr="009F3BDC">
        <w:rPr>
          <w:lang w:val="en-AU"/>
        </w:rPr>
        <w:t xml:space="preserve"> of the </w:t>
      </w:r>
      <w:r>
        <w:rPr>
          <w:lang w:val="en-AU"/>
        </w:rPr>
        <w:t>Marine Park</w:t>
      </w:r>
      <w:r w:rsidRPr="009F3BDC">
        <w:rPr>
          <w:lang w:val="en-AU"/>
        </w:rPr>
        <w:t xml:space="preserve">. While the likelihood of suspended sediment plumes affecting the </w:t>
      </w:r>
      <w:r w:rsidR="0067681B">
        <w:rPr>
          <w:lang w:val="en-AU"/>
        </w:rPr>
        <w:t>z</w:t>
      </w:r>
      <w:r>
        <w:rPr>
          <w:lang w:val="en-AU"/>
        </w:rPr>
        <w:t>one</w:t>
      </w:r>
      <w:r w:rsidRPr="009F3BDC">
        <w:rPr>
          <w:lang w:val="en-AU"/>
        </w:rPr>
        <w:t xml:space="preserve"> was therefore </w:t>
      </w:r>
      <w:r>
        <w:rPr>
          <w:lang w:val="en-AU"/>
        </w:rPr>
        <w:t>ranked as ‘likely’ for Model Case 1 and ‘almost certain’ for the current site</w:t>
      </w:r>
      <w:r w:rsidRPr="009F3BDC">
        <w:rPr>
          <w:lang w:val="en-AU"/>
        </w:rPr>
        <w:t>, the consequence was assessed as minor, since the 100</w:t>
      </w:r>
      <w:r w:rsidRPr="009F3BDC">
        <w:rPr>
          <w:vertAlign w:val="superscript"/>
          <w:lang w:val="en-AU"/>
        </w:rPr>
        <w:t>th</w:t>
      </w:r>
      <w:r w:rsidRPr="009F3BDC">
        <w:rPr>
          <w:lang w:val="en-AU"/>
        </w:rPr>
        <w:t xml:space="preserve"> percentile model was necessary to </w:t>
      </w:r>
      <w:r>
        <w:rPr>
          <w:lang w:val="en-AU"/>
        </w:rPr>
        <w:t>visualise</w:t>
      </w:r>
      <w:r w:rsidRPr="009F3BDC">
        <w:rPr>
          <w:lang w:val="en-AU"/>
        </w:rPr>
        <w:t xml:space="preserve"> TSS plumes of only 5 mg/L (current site) and up to 10 mg/L (Model Case 1). This indicates that any TSS plumes generated within the Conservation Park </w:t>
      </w:r>
      <w:r>
        <w:rPr>
          <w:lang w:val="en-AU"/>
        </w:rPr>
        <w:t>Zone</w:t>
      </w:r>
      <w:r w:rsidRPr="009F3BDC">
        <w:rPr>
          <w:lang w:val="en-AU"/>
        </w:rPr>
        <w:t xml:space="preserve"> will be small in magnitude.</w:t>
      </w:r>
    </w:p>
    <w:p w:rsidR="003B0E61" w:rsidRDefault="001218A6" w:rsidP="003B0E61">
      <w:pPr>
        <w:pStyle w:val="Para0"/>
        <w:rPr>
          <w:lang w:val="en-AU"/>
        </w:rPr>
      </w:pPr>
      <w:r w:rsidRPr="001218A6">
        <w:rPr>
          <w:lang w:val="en-AU"/>
        </w:rPr>
        <w:t xml:space="preserve">Environmental risk for sedimentation was also assessed as medium for the current site, by virtue of its location within a Conservation Park </w:t>
      </w:r>
      <w:r w:rsidR="008C431F">
        <w:rPr>
          <w:lang w:val="en-AU"/>
        </w:rPr>
        <w:t>Zone</w:t>
      </w:r>
      <w:r w:rsidRPr="001218A6">
        <w:rPr>
          <w:lang w:val="en-AU"/>
        </w:rPr>
        <w:t xml:space="preserve"> of the </w:t>
      </w:r>
      <w:r w:rsidR="005E6868">
        <w:rPr>
          <w:lang w:val="en-AU"/>
        </w:rPr>
        <w:t>Marine Park</w:t>
      </w:r>
      <w:r>
        <w:rPr>
          <w:lang w:val="en-AU"/>
        </w:rPr>
        <w:t xml:space="preserve">. </w:t>
      </w:r>
      <w:r w:rsidR="003B0E61" w:rsidRPr="009F3BDC">
        <w:rPr>
          <w:lang w:val="en-AU"/>
        </w:rPr>
        <w:t>While an increase in total sedimentation was predicted at Corio Bay, and assessed as a medium risk, this tidal creek entrance habitat is likely to experience constant sediment movement associated with natural coastal and riverine processes. In this context, the Corio Bay</w:t>
      </w:r>
      <w:r>
        <w:rPr>
          <w:lang w:val="en-AU"/>
        </w:rPr>
        <w:t xml:space="preserve"> FHA</w:t>
      </w:r>
      <w:r w:rsidR="003B0E61" w:rsidRPr="009F3BDC">
        <w:rPr>
          <w:lang w:val="en-AU"/>
        </w:rPr>
        <w:t xml:space="preserve"> is not expected to be particularly sensitive to increases in sedimentation of 10 mg/cm</w:t>
      </w:r>
      <w:r w:rsidR="003B0E61" w:rsidRPr="009F3BDC">
        <w:rPr>
          <w:vertAlign w:val="superscript"/>
          <w:lang w:val="en-AU"/>
        </w:rPr>
        <w:t>2</w:t>
      </w:r>
      <w:r w:rsidR="003B0E61" w:rsidRPr="009F3BDC">
        <w:rPr>
          <w:lang w:val="en-AU"/>
        </w:rPr>
        <w:t xml:space="preserve"> </w:t>
      </w:r>
      <w:r w:rsidR="000F6FEC">
        <w:rPr>
          <w:lang w:val="en-AU"/>
        </w:rPr>
        <w:t>(0.11</w:t>
      </w:r>
      <w:r w:rsidR="00E65C9D">
        <w:rPr>
          <w:lang w:val="en-AU"/>
        </w:rPr>
        <w:t xml:space="preserve"> mm) </w:t>
      </w:r>
      <w:r w:rsidR="003B0E61" w:rsidRPr="009F3BDC">
        <w:rPr>
          <w:lang w:val="en-AU"/>
        </w:rPr>
        <w:t xml:space="preserve">during the </w:t>
      </w:r>
      <w:r w:rsidR="000701D8" w:rsidRPr="009F3BDC">
        <w:rPr>
          <w:lang w:val="en-AU"/>
        </w:rPr>
        <w:t>dredging</w:t>
      </w:r>
      <w:r w:rsidR="003B0E61" w:rsidRPr="009F3BDC">
        <w:rPr>
          <w:lang w:val="en-AU"/>
        </w:rPr>
        <w:t xml:space="preserve"> period</w:t>
      </w:r>
      <w:r w:rsidR="00E65C9D">
        <w:rPr>
          <w:lang w:val="en-AU"/>
        </w:rPr>
        <w:t xml:space="preserve"> or over 12 months</w:t>
      </w:r>
      <w:r w:rsidR="003B0E61" w:rsidRPr="009F3BDC">
        <w:rPr>
          <w:lang w:val="en-AU"/>
        </w:rPr>
        <w:t>. Modelling results showed there would be no environmental benefit in moving the current site east to the loca</w:t>
      </w:r>
      <w:r w:rsidR="00D105A6">
        <w:rPr>
          <w:lang w:val="en-AU"/>
        </w:rPr>
        <w:t xml:space="preserve">tion of the nearby Model Case 1, or offshore to Model </w:t>
      </w:r>
      <w:r w:rsidR="003B0E61" w:rsidRPr="009F3BDC">
        <w:rPr>
          <w:lang w:val="en-AU"/>
        </w:rPr>
        <w:t>Case</w:t>
      </w:r>
      <w:r w:rsidR="00D105A6">
        <w:rPr>
          <w:lang w:val="en-AU"/>
        </w:rPr>
        <w:t> </w:t>
      </w:r>
      <w:r w:rsidR="003B0E61" w:rsidRPr="009F3BDC">
        <w:rPr>
          <w:lang w:val="en-AU"/>
        </w:rPr>
        <w:t xml:space="preserve">2. While Model Case 1 is located outside of the Conservation Park </w:t>
      </w:r>
      <w:r w:rsidR="008C431F">
        <w:rPr>
          <w:lang w:val="en-AU"/>
        </w:rPr>
        <w:t>Zone</w:t>
      </w:r>
      <w:r w:rsidR="003B0E61" w:rsidRPr="009F3BDC">
        <w:rPr>
          <w:lang w:val="en-AU"/>
        </w:rPr>
        <w:t>, the 100</w:t>
      </w:r>
      <w:r w:rsidR="003B0E61" w:rsidRPr="009F3BDC">
        <w:rPr>
          <w:vertAlign w:val="superscript"/>
          <w:lang w:val="en-AU"/>
        </w:rPr>
        <w:t>th</w:t>
      </w:r>
      <w:r w:rsidR="003B0E61" w:rsidRPr="009F3BDC">
        <w:rPr>
          <w:lang w:val="en-AU"/>
        </w:rPr>
        <w:t xml:space="preserve"> percentile TSS model predicted a slightly more severe suspended sediment plume for this placement site than for the current site located within the Conservation Park </w:t>
      </w:r>
      <w:r w:rsidR="008C431F">
        <w:rPr>
          <w:lang w:val="en-AU"/>
        </w:rPr>
        <w:t>Zone</w:t>
      </w:r>
      <w:r w:rsidR="003B0E61" w:rsidRPr="009F3BDC">
        <w:rPr>
          <w:lang w:val="en-AU"/>
        </w:rPr>
        <w:t>.</w:t>
      </w:r>
    </w:p>
    <w:p w:rsidR="00E65C9D" w:rsidRPr="009F3BDC" w:rsidRDefault="00E65C9D" w:rsidP="003B0E61">
      <w:pPr>
        <w:pStyle w:val="Para0"/>
        <w:rPr>
          <w:lang w:val="en-AU"/>
        </w:rPr>
      </w:pPr>
      <w:r>
        <w:rPr>
          <w:lang w:val="en-AU"/>
        </w:rPr>
        <w:t>Comparison of the total sedimentation maps for the dredging period and after 12</w:t>
      </w:r>
      <w:r w:rsidR="00F81086">
        <w:rPr>
          <w:lang w:val="en-AU"/>
        </w:rPr>
        <w:t> </w:t>
      </w:r>
      <w:r>
        <w:rPr>
          <w:lang w:val="en-AU"/>
        </w:rPr>
        <w:t>months indicates long-term northward movement of sediment for Model Case 1 and the current site, which is consistent with other modelling of the current site (</w:t>
      </w:r>
      <w:r w:rsidR="00D105A6">
        <w:rPr>
          <w:lang w:val="en-AU"/>
        </w:rPr>
        <w:t>BMT WBM</w:t>
      </w:r>
      <w:r>
        <w:rPr>
          <w:lang w:val="en-AU"/>
        </w:rPr>
        <w:t xml:space="preserve"> </w:t>
      </w:r>
      <w:r>
        <w:rPr>
          <w:lang w:val="en-AU"/>
        </w:rPr>
        <w:lastRenderedPageBreak/>
        <w:t>2012</w:t>
      </w:r>
      <w:r w:rsidR="00C951F1">
        <w:rPr>
          <w:lang w:val="en-AU"/>
        </w:rPr>
        <w:t>a</w:t>
      </w:r>
      <w:r>
        <w:rPr>
          <w:lang w:val="en-AU"/>
        </w:rPr>
        <w:t xml:space="preserve">). Northward movement is not as apparent for Model Case 2 but it is likely that some sediment moved out of the model domain over 12 months. </w:t>
      </w:r>
    </w:p>
    <w:p w:rsidR="003B6F31" w:rsidRPr="009F3BDC" w:rsidRDefault="003B6F31" w:rsidP="003B0E61">
      <w:pPr>
        <w:pStyle w:val="Para0"/>
        <w:rPr>
          <w:lang w:val="en-AU"/>
        </w:rPr>
        <w:sectPr w:rsidR="003B6F31" w:rsidRPr="009F3BDC" w:rsidSect="007E0E9D">
          <w:pgSz w:w="11907" w:h="16840" w:code="9"/>
          <w:pgMar w:top="1418" w:right="1701" w:bottom="1418" w:left="1701" w:header="567" w:footer="567" w:gutter="0"/>
          <w:cols w:space="720"/>
          <w:formProt w:val="0"/>
          <w:docGrid w:linePitch="299"/>
        </w:sectPr>
      </w:pPr>
    </w:p>
    <w:p w:rsidR="00595C0F" w:rsidRPr="009F3BDC" w:rsidRDefault="00595C0F" w:rsidP="000701D8">
      <w:pPr>
        <w:pStyle w:val="Caption"/>
        <w:rPr>
          <w:b/>
        </w:rPr>
      </w:pPr>
      <w:bookmarkStart w:id="159" w:name="_Ref358890445"/>
      <w:bookmarkStart w:id="160" w:name="_Toc360694076"/>
      <w:r w:rsidRPr="009F3BDC">
        <w:rPr>
          <w:b/>
        </w:rPr>
        <w:lastRenderedPageBreak/>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14</w:t>
      </w:r>
      <w:r w:rsidR="00B66293" w:rsidRPr="009F3BDC">
        <w:rPr>
          <w:b/>
        </w:rPr>
        <w:fldChar w:fldCharType="end"/>
      </w:r>
      <w:bookmarkEnd w:id="159"/>
      <w:r w:rsidR="000701D8" w:rsidRPr="009F3BDC">
        <w:rPr>
          <w:b/>
        </w:rPr>
        <w:t>.</w:t>
      </w:r>
      <w:r w:rsidRPr="009F3BDC">
        <w:rPr>
          <w:b/>
        </w:rPr>
        <w:t xml:space="preserve"> </w:t>
      </w:r>
      <w:r w:rsidRPr="009F3BDC">
        <w:t>Comparative risk assessment for Rosslyn Bay State Boat Harbour based on modelling results</w:t>
      </w:r>
      <w:r w:rsidRPr="009F3BDC">
        <w:rPr>
          <w:b/>
        </w:rPr>
        <w:t xml:space="preserve"> </w:t>
      </w:r>
      <w:r w:rsidRPr="00D105A6">
        <w:t>(</w:t>
      </w:r>
      <w:r w:rsidR="0081092F" w:rsidRPr="0081092F">
        <w:fldChar w:fldCharType="begin"/>
      </w:r>
      <w:r w:rsidR="0081092F" w:rsidRPr="0081092F">
        <w:instrText xml:space="preserve"> REF  _Ref354708153 \* Lower \h  \* MERGEFORMAT </w:instrText>
      </w:r>
      <w:r w:rsidR="0081092F" w:rsidRPr="0081092F">
        <w:fldChar w:fldCharType="separate"/>
      </w:r>
      <w:r w:rsidR="00E2599D" w:rsidRPr="00E2599D">
        <w:t xml:space="preserve">figure </w:t>
      </w:r>
      <w:r w:rsidR="00E2599D" w:rsidRPr="00E2599D">
        <w:rPr>
          <w:noProof/>
        </w:rPr>
        <w:t>23</w:t>
      </w:r>
      <w:r w:rsidR="0081092F" w:rsidRPr="0081092F">
        <w:fldChar w:fldCharType="end"/>
      </w:r>
      <w:r w:rsidRPr="00D105A6">
        <w:t xml:space="preserve"> to </w:t>
      </w:r>
      <w:r w:rsidR="0081092F" w:rsidRPr="0081092F">
        <w:fldChar w:fldCharType="begin"/>
      </w:r>
      <w:r w:rsidR="0081092F" w:rsidRPr="0081092F">
        <w:instrText xml:space="preserve"> REF  _Ref358885195 \* Lower \h  \* MERGEFORMAT </w:instrText>
      </w:r>
      <w:r w:rsidR="0081092F" w:rsidRPr="0081092F">
        <w:fldChar w:fldCharType="separate"/>
      </w:r>
      <w:r w:rsidR="00E2599D" w:rsidRPr="00E2599D">
        <w:t xml:space="preserve">figure </w:t>
      </w:r>
      <w:r w:rsidR="00E2599D" w:rsidRPr="00E2599D">
        <w:rPr>
          <w:noProof/>
        </w:rPr>
        <w:t>37</w:t>
      </w:r>
      <w:r w:rsidR="0081092F" w:rsidRPr="0081092F">
        <w:fldChar w:fldCharType="end"/>
      </w:r>
      <w:r w:rsidRPr="00D105A6">
        <w:t>).</w:t>
      </w:r>
      <w:bookmarkEnd w:id="160"/>
    </w:p>
    <w:tbl>
      <w:tblPr>
        <w:tblStyle w:val="TableGrid"/>
        <w:tblW w:w="0" w:type="auto"/>
        <w:tblLayout w:type="fixed"/>
        <w:tblLook w:val="04A0" w:firstRow="1" w:lastRow="0" w:firstColumn="1" w:lastColumn="0" w:noHBand="0" w:noVBand="1"/>
      </w:tblPr>
      <w:tblGrid>
        <w:gridCol w:w="3708"/>
        <w:gridCol w:w="3000"/>
        <w:gridCol w:w="2160"/>
        <w:gridCol w:w="1680"/>
        <w:gridCol w:w="1680"/>
        <w:gridCol w:w="1680"/>
      </w:tblGrid>
      <w:tr w:rsidR="003B6F31" w:rsidRPr="009F3BDC" w:rsidTr="003B6F31">
        <w:trPr>
          <w:tblHeader/>
        </w:trPr>
        <w:tc>
          <w:tcPr>
            <w:tcW w:w="3708" w:type="dxa"/>
          </w:tcPr>
          <w:p w:rsidR="0044153C" w:rsidRPr="009F3BDC" w:rsidRDefault="003B6F31">
            <w:pPr>
              <w:pStyle w:val="TableFontH"/>
              <w:rPr>
                <w:rFonts w:eastAsia="Times New Roman" w:cs="Times New Roman"/>
                <w:b w:val="0"/>
                <w:caps/>
                <w:szCs w:val="20"/>
                <w:lang w:val="en-AU"/>
              </w:rPr>
            </w:pPr>
            <w:r w:rsidRPr="009F3BDC">
              <w:rPr>
                <w:lang w:val="en-AU"/>
              </w:rPr>
              <w:t>Hazard</w:t>
            </w:r>
          </w:p>
        </w:tc>
        <w:tc>
          <w:tcPr>
            <w:tcW w:w="3000" w:type="dxa"/>
          </w:tcPr>
          <w:p w:rsidR="0044153C" w:rsidRPr="009F3BDC" w:rsidRDefault="003B6F31">
            <w:pPr>
              <w:pStyle w:val="TableFontH"/>
              <w:rPr>
                <w:rFonts w:eastAsia="Times New Roman" w:cs="Times New Roman"/>
                <w:b w:val="0"/>
                <w:caps/>
                <w:szCs w:val="20"/>
                <w:lang w:val="en-AU"/>
              </w:rPr>
            </w:pPr>
            <w:r w:rsidRPr="009F3BDC">
              <w:rPr>
                <w:lang w:val="en-AU"/>
              </w:rPr>
              <w:t>Sensitive Receptor</w:t>
            </w:r>
          </w:p>
        </w:tc>
        <w:tc>
          <w:tcPr>
            <w:tcW w:w="2160" w:type="dxa"/>
          </w:tcPr>
          <w:p w:rsidR="0044153C" w:rsidRPr="009F3BDC" w:rsidRDefault="003B6F31">
            <w:pPr>
              <w:pStyle w:val="TableFontH"/>
              <w:rPr>
                <w:rFonts w:eastAsia="Times New Roman" w:cs="Times New Roman"/>
                <w:b w:val="0"/>
                <w:caps/>
                <w:szCs w:val="20"/>
                <w:lang w:val="en-AU"/>
              </w:rPr>
            </w:pPr>
            <w:r w:rsidRPr="009F3BDC">
              <w:rPr>
                <w:lang w:val="en-AU"/>
              </w:rPr>
              <w:t>Site</w:t>
            </w:r>
          </w:p>
        </w:tc>
        <w:tc>
          <w:tcPr>
            <w:tcW w:w="1680" w:type="dxa"/>
          </w:tcPr>
          <w:p w:rsidR="0044153C" w:rsidRPr="009F3BDC" w:rsidRDefault="003B6F31">
            <w:pPr>
              <w:pStyle w:val="TableFontH"/>
              <w:rPr>
                <w:rFonts w:eastAsia="Times New Roman" w:cs="Times New Roman"/>
                <w:b w:val="0"/>
                <w:caps/>
                <w:szCs w:val="20"/>
                <w:lang w:val="en-AU"/>
              </w:rPr>
            </w:pPr>
            <w:r w:rsidRPr="009F3BDC">
              <w:rPr>
                <w:lang w:val="en-AU"/>
              </w:rPr>
              <w:t>Likelihood</w:t>
            </w:r>
          </w:p>
        </w:tc>
        <w:tc>
          <w:tcPr>
            <w:tcW w:w="1680" w:type="dxa"/>
          </w:tcPr>
          <w:p w:rsidR="0044153C" w:rsidRPr="009F3BDC" w:rsidRDefault="003B6F31">
            <w:pPr>
              <w:pStyle w:val="TableFontH"/>
              <w:rPr>
                <w:rFonts w:eastAsia="Times New Roman" w:cs="Times New Roman"/>
                <w:b w:val="0"/>
                <w:caps/>
                <w:szCs w:val="20"/>
                <w:lang w:val="en-AU"/>
              </w:rPr>
            </w:pPr>
            <w:r w:rsidRPr="009F3BDC">
              <w:rPr>
                <w:lang w:val="en-AU"/>
              </w:rPr>
              <w:t>Consequence</w:t>
            </w:r>
          </w:p>
        </w:tc>
        <w:tc>
          <w:tcPr>
            <w:tcW w:w="1680" w:type="dxa"/>
          </w:tcPr>
          <w:p w:rsidR="0044153C" w:rsidRPr="009F3BDC" w:rsidRDefault="003B6F31">
            <w:pPr>
              <w:pStyle w:val="TableFontH"/>
              <w:rPr>
                <w:rFonts w:eastAsia="Times New Roman" w:cs="Times New Roman"/>
                <w:b w:val="0"/>
                <w:caps/>
                <w:szCs w:val="20"/>
                <w:lang w:val="en-AU"/>
              </w:rPr>
            </w:pPr>
            <w:r w:rsidRPr="009F3BDC">
              <w:rPr>
                <w:lang w:val="en-AU"/>
              </w:rPr>
              <w:t>Risk Rating</w:t>
            </w:r>
          </w:p>
        </w:tc>
      </w:tr>
      <w:tr w:rsidR="003B6F31" w:rsidRPr="009F3BDC" w:rsidTr="00BA46DA">
        <w:tc>
          <w:tcPr>
            <w:tcW w:w="3708" w:type="dxa"/>
            <w:vMerge w:val="restart"/>
          </w:tcPr>
          <w:p w:rsidR="0044153C" w:rsidRPr="009F3BDC" w:rsidRDefault="002C51B3">
            <w:pPr>
              <w:pStyle w:val="TableFont"/>
              <w:rPr>
                <w:rFonts w:eastAsia="Times New Roman" w:cs="Arial"/>
                <w:b/>
                <w:caps/>
                <w:szCs w:val="20"/>
                <w:lang w:val="en-AU"/>
              </w:rPr>
            </w:pPr>
            <w:r w:rsidRPr="009F3BDC">
              <w:rPr>
                <w:lang w:val="en-AU"/>
              </w:rPr>
              <w:t>An increase in TSS concentration and turbidity in waters surrounding the material placement site.</w:t>
            </w:r>
          </w:p>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eastAsia="Times New Roman" w:cs="Times New Roman"/>
                <w:szCs w:val="20"/>
                <w:lang w:val="en-AU"/>
              </w:rPr>
            </w:pPr>
            <w:r w:rsidRPr="009F3BDC">
              <w:rPr>
                <w:lang w:val="en-AU"/>
              </w:rPr>
              <w:t>Coral Reefs</w:t>
            </w:r>
          </w:p>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Seagrass.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Fish Habitat Areas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Non-general Use Zones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667D64">
            <w:pPr>
              <w:pStyle w:val="TableFont"/>
              <w:rPr>
                <w:rFonts w:eastAsia="Times New Roman" w:cs="Times New Roman"/>
                <w:szCs w:val="20"/>
                <w:lang w:val="en-AU"/>
              </w:rPr>
            </w:pPr>
            <w:r w:rsidRPr="009F3BDC">
              <w:rPr>
                <w:lang w:val="en-AU"/>
              </w:rPr>
              <w:t>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667D64">
            <w:pPr>
              <w:pStyle w:val="TableFont"/>
              <w:rPr>
                <w:rFonts w:eastAsia="Times New Roman" w:cs="Times New Roman"/>
                <w:szCs w:val="20"/>
                <w:lang w:val="en-AU"/>
              </w:rPr>
            </w:pPr>
            <w:r w:rsidRPr="009F3BDC">
              <w:rPr>
                <w:lang w:val="en-AU"/>
              </w:rPr>
              <w:t>Medium</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667D64">
            <w:pPr>
              <w:pStyle w:val="TableFont"/>
              <w:rPr>
                <w:rFonts w:eastAsia="Times New Roman" w:cs="Times New Roman"/>
                <w:b/>
                <w:szCs w:val="20"/>
                <w:lang w:val="en-AU"/>
              </w:rPr>
            </w:pPr>
            <w:r w:rsidRPr="009F3BDC">
              <w:rPr>
                <w:lang w:val="en-AU"/>
              </w:rPr>
              <w:t>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667D64">
            <w:pPr>
              <w:pStyle w:val="TableFont"/>
              <w:rPr>
                <w:rFonts w:eastAsia="Times New Roman" w:cs="Times New Roman"/>
                <w:szCs w:val="20"/>
                <w:lang w:val="en-AU"/>
              </w:rPr>
            </w:pPr>
            <w:r w:rsidRPr="009F3BDC">
              <w:rPr>
                <w:lang w:val="en-AU"/>
              </w:rPr>
              <w:t>Medium</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Commercial fisheries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b/>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Tourism and recreational values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val="restart"/>
          </w:tcPr>
          <w:p w:rsidR="0044153C" w:rsidRPr="009F3BDC" w:rsidRDefault="002C51B3" w:rsidP="00612CCD">
            <w:pPr>
              <w:pStyle w:val="TableFont"/>
              <w:rPr>
                <w:rFonts w:ascii="Times New Roman" w:eastAsia="Times New Roman" w:hAnsi="Times New Roman" w:cs="Arial"/>
                <w:b/>
                <w:szCs w:val="20"/>
                <w:lang w:val="en-AU"/>
              </w:rPr>
            </w:pPr>
            <w:r w:rsidRPr="009F3BDC">
              <w:rPr>
                <w:lang w:val="en-AU"/>
              </w:rPr>
              <w:t>Increase in the rate of sediment deposition on the sea bed in areas surrounding the material placement site.</w:t>
            </w:r>
          </w:p>
        </w:tc>
        <w:tc>
          <w:tcPr>
            <w:tcW w:w="3000" w:type="dxa"/>
            <w:vMerge w:val="restart"/>
          </w:tcPr>
          <w:p w:rsidR="0044153C" w:rsidRPr="009F3BDC" w:rsidRDefault="003B6F31">
            <w:pPr>
              <w:pStyle w:val="TableFont"/>
              <w:rPr>
                <w:rFonts w:eastAsia="Times New Roman" w:cs="Times New Roman"/>
                <w:szCs w:val="20"/>
                <w:lang w:val="en-AU"/>
              </w:rPr>
            </w:pPr>
            <w:r w:rsidRPr="009F3BDC">
              <w:rPr>
                <w:lang w:val="en-AU"/>
              </w:rPr>
              <w:t>Coral Reefs</w:t>
            </w:r>
          </w:p>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6B0A1E">
            <w:pPr>
              <w:pStyle w:val="TableFont"/>
              <w:rPr>
                <w:rFonts w:eastAsia="Times New Roman" w:cs="Times New Roman"/>
                <w:szCs w:val="20"/>
                <w:lang w:val="en-AU"/>
              </w:rPr>
            </w:pPr>
            <w:r w:rsidRPr="009F3BDC">
              <w:rPr>
                <w:lang w:val="en-AU"/>
              </w:rPr>
              <w:t>Rare</w:t>
            </w:r>
          </w:p>
        </w:tc>
        <w:tc>
          <w:tcPr>
            <w:tcW w:w="1680" w:type="dxa"/>
          </w:tcPr>
          <w:p w:rsidR="0044153C" w:rsidRPr="009F3BDC" w:rsidRDefault="006B0A1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Seagrass.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6B0A1E">
            <w:pPr>
              <w:pStyle w:val="TableFont"/>
              <w:rPr>
                <w:rFonts w:eastAsia="Times New Roman" w:cs="Times New Roman"/>
                <w:szCs w:val="20"/>
                <w:lang w:val="en-AU"/>
              </w:rPr>
            </w:pPr>
            <w:r w:rsidRPr="009F3BDC">
              <w:rPr>
                <w:lang w:val="en-AU"/>
              </w:rPr>
              <w:t>Rare</w:t>
            </w:r>
          </w:p>
        </w:tc>
        <w:tc>
          <w:tcPr>
            <w:tcW w:w="1680" w:type="dxa"/>
          </w:tcPr>
          <w:p w:rsidR="0044153C" w:rsidRPr="009F3BDC" w:rsidRDefault="006B0A1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6B0A1E">
            <w:pPr>
              <w:pStyle w:val="TableFont"/>
              <w:rPr>
                <w:rFonts w:eastAsia="Times New Roman" w:cs="Times New Roman"/>
                <w:szCs w:val="20"/>
                <w:lang w:val="en-AU"/>
              </w:rPr>
            </w:pPr>
            <w:r w:rsidRPr="009F3BDC">
              <w:rPr>
                <w:lang w:val="en-AU"/>
              </w:rPr>
              <w:t>Rare</w:t>
            </w:r>
          </w:p>
        </w:tc>
        <w:tc>
          <w:tcPr>
            <w:tcW w:w="1680" w:type="dxa"/>
          </w:tcPr>
          <w:p w:rsidR="0044153C" w:rsidRPr="009F3BDC" w:rsidRDefault="006B0A1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6B0A1E">
            <w:pPr>
              <w:pStyle w:val="TableFont"/>
              <w:rPr>
                <w:rFonts w:eastAsia="Times New Roman" w:cs="Times New Roman"/>
                <w:szCs w:val="20"/>
                <w:lang w:val="en-AU"/>
              </w:rPr>
            </w:pPr>
            <w:r w:rsidRPr="009F3BDC">
              <w:rPr>
                <w:lang w:val="en-AU"/>
              </w:rPr>
              <w:t>Rare</w:t>
            </w:r>
          </w:p>
        </w:tc>
        <w:tc>
          <w:tcPr>
            <w:tcW w:w="1680" w:type="dxa"/>
          </w:tcPr>
          <w:p w:rsidR="0044153C" w:rsidRPr="009F3BDC" w:rsidRDefault="006B0A1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Fish Habitat Areas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6B0A1E">
            <w:pPr>
              <w:pStyle w:val="TableFont"/>
              <w:rPr>
                <w:rFonts w:eastAsia="Times New Roman" w:cs="Times New Roman"/>
                <w:szCs w:val="20"/>
                <w:lang w:val="en-AU"/>
              </w:rPr>
            </w:pPr>
            <w:r w:rsidRPr="009F3BDC">
              <w:rPr>
                <w:lang w:val="en-AU"/>
              </w:rPr>
              <w:t>Rare</w:t>
            </w:r>
          </w:p>
        </w:tc>
        <w:tc>
          <w:tcPr>
            <w:tcW w:w="1680" w:type="dxa"/>
          </w:tcPr>
          <w:p w:rsidR="0044153C" w:rsidRPr="009F3BDC" w:rsidRDefault="006B0A1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6B0A1E">
            <w:pPr>
              <w:pStyle w:val="TableFont"/>
              <w:rPr>
                <w:rFonts w:eastAsia="Times New Roman" w:cs="Times New Roman"/>
                <w:szCs w:val="20"/>
                <w:lang w:val="en-AU"/>
              </w:rPr>
            </w:pPr>
            <w:r w:rsidRPr="009F3BDC">
              <w:rPr>
                <w:lang w:val="en-AU"/>
              </w:rPr>
              <w:t>Rare</w:t>
            </w:r>
          </w:p>
        </w:tc>
        <w:tc>
          <w:tcPr>
            <w:tcW w:w="1680" w:type="dxa"/>
          </w:tcPr>
          <w:p w:rsidR="0044153C" w:rsidRPr="009F3BDC" w:rsidRDefault="006B0A1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AB0700">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Non-general Use Zones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D179FB">
            <w:pPr>
              <w:pStyle w:val="TableFont"/>
              <w:rPr>
                <w:rFonts w:eastAsia="Times New Roman" w:cs="Times New Roman"/>
                <w:szCs w:val="20"/>
                <w:lang w:val="en-AU"/>
              </w:rPr>
            </w:pPr>
            <w:r>
              <w:rPr>
                <w:lang w:val="en-AU"/>
              </w:rPr>
              <w:t>Almost certain</w:t>
            </w:r>
          </w:p>
        </w:tc>
        <w:tc>
          <w:tcPr>
            <w:tcW w:w="1680" w:type="dxa"/>
          </w:tcPr>
          <w:p w:rsidR="0044153C" w:rsidRPr="009F3BDC" w:rsidRDefault="00CF4BA9">
            <w:pPr>
              <w:pStyle w:val="TableFont"/>
              <w:rPr>
                <w:rFonts w:eastAsia="Times New Roman" w:cs="Times New Roman"/>
                <w:szCs w:val="20"/>
                <w:lang w:val="en-AU"/>
              </w:rPr>
            </w:pPr>
            <w:r>
              <w:rPr>
                <w:lang w:val="en-AU"/>
              </w:rPr>
              <w:t>Insignificant</w:t>
            </w:r>
          </w:p>
        </w:tc>
        <w:tc>
          <w:tcPr>
            <w:tcW w:w="1680" w:type="dxa"/>
            <w:tcBorders>
              <w:bottom w:val="single" w:sz="4" w:space="0" w:color="auto"/>
            </w:tcBorders>
            <w:shd w:val="clear" w:color="auto" w:fill="FFFF00"/>
          </w:tcPr>
          <w:p w:rsidR="0044153C" w:rsidRPr="009F3BDC" w:rsidRDefault="00C86860">
            <w:pPr>
              <w:pStyle w:val="TableFont"/>
              <w:rPr>
                <w:rFonts w:eastAsia="Times New Roman" w:cs="Times New Roman"/>
                <w:szCs w:val="20"/>
                <w:lang w:val="en-AU"/>
              </w:rPr>
            </w:pPr>
            <w:r>
              <w:rPr>
                <w:lang w:val="en-AU"/>
              </w:rPr>
              <w:t>Medium</w:t>
            </w:r>
          </w:p>
        </w:tc>
      </w:tr>
      <w:tr w:rsidR="003B6F31" w:rsidRPr="009F3BDC" w:rsidTr="00D179FB">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D179FB">
            <w:pPr>
              <w:pStyle w:val="TableFont"/>
              <w:rPr>
                <w:rFonts w:eastAsia="Times New Roman" w:cs="Times New Roman"/>
                <w:szCs w:val="20"/>
                <w:lang w:val="en-AU"/>
              </w:rPr>
            </w:pPr>
            <w:r>
              <w:rPr>
                <w:lang w:val="en-AU"/>
              </w:rPr>
              <w:t>Likely</w:t>
            </w:r>
          </w:p>
        </w:tc>
        <w:tc>
          <w:tcPr>
            <w:tcW w:w="1680" w:type="dxa"/>
          </w:tcPr>
          <w:p w:rsidR="0044153C" w:rsidRPr="009F3BDC" w:rsidRDefault="00D179FB">
            <w:pPr>
              <w:pStyle w:val="TableFont"/>
              <w:rPr>
                <w:rFonts w:eastAsia="Times New Roman" w:cs="Times New Roman"/>
                <w:szCs w:val="20"/>
                <w:lang w:val="en-AU"/>
              </w:rPr>
            </w:pPr>
            <w:r>
              <w:rPr>
                <w:lang w:val="en-AU"/>
              </w:rPr>
              <w:t>Insignificant</w:t>
            </w:r>
          </w:p>
        </w:tc>
        <w:tc>
          <w:tcPr>
            <w:tcW w:w="1680" w:type="dxa"/>
            <w:shd w:val="clear" w:color="auto" w:fill="FFFF00"/>
          </w:tcPr>
          <w:p w:rsidR="0044153C" w:rsidRPr="009F3BDC" w:rsidRDefault="00D179FB">
            <w:pPr>
              <w:pStyle w:val="TableFont"/>
              <w:rPr>
                <w:rFonts w:eastAsia="Times New Roman" w:cs="Times New Roman"/>
                <w:szCs w:val="20"/>
                <w:lang w:val="en-AU"/>
              </w:rPr>
            </w:pPr>
            <w:r>
              <w:rPr>
                <w:lang w:val="en-AU"/>
              </w:rPr>
              <w:t>Medium</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8836CF">
            <w:pPr>
              <w:pStyle w:val="TableFont"/>
              <w:rPr>
                <w:rFonts w:eastAsia="Times New Roman" w:cs="Times New Roman"/>
                <w:szCs w:val="20"/>
                <w:lang w:val="en-AU"/>
              </w:rPr>
            </w:pPr>
            <w:r>
              <w:rPr>
                <w:lang w:val="en-AU"/>
              </w:rPr>
              <w:t>Unlikely</w:t>
            </w:r>
          </w:p>
        </w:tc>
        <w:tc>
          <w:tcPr>
            <w:tcW w:w="1680" w:type="dxa"/>
          </w:tcPr>
          <w:p w:rsidR="0044153C" w:rsidRPr="009F3BDC" w:rsidRDefault="006B0A1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Commercial fisheries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Tourism and recreational values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6B0A1E">
            <w:pPr>
              <w:pStyle w:val="TableFont"/>
              <w:rPr>
                <w:rFonts w:eastAsia="Times New Roman" w:cs="Times New Roman"/>
                <w:szCs w:val="20"/>
                <w:lang w:val="en-AU"/>
              </w:rPr>
            </w:pPr>
            <w:r w:rsidRPr="009F3BDC">
              <w:rPr>
                <w:lang w:val="en-AU"/>
              </w:rPr>
              <w:t>Rare</w:t>
            </w:r>
          </w:p>
        </w:tc>
        <w:tc>
          <w:tcPr>
            <w:tcW w:w="1680" w:type="dxa"/>
          </w:tcPr>
          <w:p w:rsidR="0044153C" w:rsidRPr="009F3BDC" w:rsidRDefault="006B0A1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CC0C8F" w:rsidRPr="009F3BDC" w:rsidTr="00BA46DA">
        <w:tc>
          <w:tcPr>
            <w:tcW w:w="3708" w:type="dxa"/>
            <w:vMerge w:val="restart"/>
          </w:tcPr>
          <w:p w:rsidR="00CC0C8F" w:rsidRPr="009F3BDC" w:rsidRDefault="00CC0C8F" w:rsidP="00612CCD">
            <w:pPr>
              <w:pStyle w:val="TableFont"/>
              <w:rPr>
                <w:rFonts w:ascii="Times New Roman" w:eastAsia="Times New Roman" w:hAnsi="Times New Roman" w:cs="Arial"/>
                <w:b/>
                <w:szCs w:val="20"/>
                <w:lang w:val="en-AU"/>
              </w:rPr>
            </w:pPr>
            <w:r w:rsidRPr="009F3BDC">
              <w:rPr>
                <w:lang w:val="en-AU"/>
              </w:rPr>
              <w:t>Accumulation of sediments on the sea bed.</w:t>
            </w:r>
          </w:p>
        </w:tc>
        <w:tc>
          <w:tcPr>
            <w:tcW w:w="3000" w:type="dxa"/>
            <w:vMerge w:val="restart"/>
          </w:tcPr>
          <w:p w:rsidR="00CC0C8F" w:rsidRPr="009F3BDC" w:rsidRDefault="00CC0C8F">
            <w:pPr>
              <w:pStyle w:val="TableFont"/>
              <w:rPr>
                <w:rFonts w:eastAsia="Times New Roman" w:cs="Times New Roman"/>
                <w:szCs w:val="20"/>
                <w:lang w:val="en-AU"/>
              </w:rPr>
            </w:pPr>
            <w:r w:rsidRPr="009F3BDC">
              <w:rPr>
                <w:lang w:val="en-AU"/>
              </w:rPr>
              <w:t>Coral Reefs</w:t>
            </w:r>
          </w:p>
          <w:p w:rsidR="00CC0C8F" w:rsidRPr="009F3BDC" w:rsidRDefault="00CC0C8F">
            <w:pPr>
              <w:pStyle w:val="TableFont"/>
              <w:rPr>
                <w:rFonts w:ascii="Times New Roman" w:eastAsia="Times New Roman" w:hAnsi="Times New Roman" w:cs="Arial"/>
                <w:b/>
                <w:szCs w:val="20"/>
                <w:lang w:val="en-AU"/>
              </w:rPr>
            </w:pPr>
          </w:p>
        </w:tc>
        <w:tc>
          <w:tcPr>
            <w:tcW w:w="2160" w:type="dxa"/>
          </w:tcPr>
          <w:p w:rsidR="00CC0C8F" w:rsidRPr="009F3BDC" w:rsidRDefault="00CC0C8F">
            <w:pPr>
              <w:pStyle w:val="TableFont"/>
              <w:rPr>
                <w:rFonts w:eastAsia="Times New Roman" w:cs="Times New Roman"/>
                <w:szCs w:val="20"/>
                <w:lang w:val="en-AU"/>
              </w:rPr>
            </w:pPr>
            <w:r w:rsidRPr="009F3BDC">
              <w:rPr>
                <w:lang w:val="en-AU"/>
              </w:rPr>
              <w:t>Current Site</w:t>
            </w:r>
          </w:p>
        </w:tc>
        <w:tc>
          <w:tcPr>
            <w:tcW w:w="1680" w:type="dxa"/>
          </w:tcPr>
          <w:p w:rsidR="00CC0C8F" w:rsidRPr="009F3BDC" w:rsidRDefault="00CC0C8F">
            <w:pPr>
              <w:pStyle w:val="TableFont"/>
              <w:rPr>
                <w:rFonts w:eastAsia="Times New Roman" w:cs="Times New Roman"/>
                <w:szCs w:val="20"/>
                <w:lang w:val="en-AU"/>
              </w:rPr>
            </w:pPr>
            <w:r w:rsidRPr="009F3BDC">
              <w:rPr>
                <w:lang w:val="en-AU"/>
              </w:rPr>
              <w:t>Unlikely</w:t>
            </w:r>
          </w:p>
        </w:tc>
        <w:tc>
          <w:tcPr>
            <w:tcW w:w="1680" w:type="dxa"/>
          </w:tcPr>
          <w:p w:rsidR="00CC0C8F" w:rsidRPr="009F3BDC" w:rsidRDefault="00CC0C8F">
            <w:pPr>
              <w:pStyle w:val="TableFont"/>
              <w:rPr>
                <w:rFonts w:eastAsia="Times New Roman" w:cs="Times New Roman"/>
                <w:szCs w:val="20"/>
                <w:lang w:val="en-AU"/>
              </w:rPr>
            </w:pPr>
            <w:r w:rsidRPr="009F3BDC">
              <w:rPr>
                <w:lang w:val="en-AU"/>
              </w:rPr>
              <w:t>Minor</w:t>
            </w:r>
          </w:p>
        </w:tc>
        <w:tc>
          <w:tcPr>
            <w:tcW w:w="1680" w:type="dxa"/>
            <w:shd w:val="clear" w:color="auto" w:fill="92D050"/>
          </w:tcPr>
          <w:p w:rsidR="00CC0C8F" w:rsidRPr="009F3BDC" w:rsidRDefault="00CC0C8F">
            <w:pPr>
              <w:pStyle w:val="TableFont"/>
              <w:rPr>
                <w:rFonts w:eastAsia="Times New Roman" w:cs="Times New Roman"/>
                <w:szCs w:val="20"/>
                <w:lang w:val="en-AU"/>
              </w:rPr>
            </w:pPr>
            <w:r w:rsidRPr="009F3BDC">
              <w:rPr>
                <w:lang w:val="en-AU"/>
              </w:rPr>
              <w:t>Low</w:t>
            </w:r>
          </w:p>
        </w:tc>
      </w:tr>
      <w:tr w:rsidR="00CC0C8F" w:rsidRPr="009F3BDC" w:rsidTr="00BA46DA">
        <w:tc>
          <w:tcPr>
            <w:tcW w:w="3708" w:type="dxa"/>
            <w:vMerge/>
          </w:tcPr>
          <w:p w:rsidR="00CC0C8F" w:rsidRPr="009F3BDC" w:rsidRDefault="00CC0C8F">
            <w:pPr>
              <w:pStyle w:val="TableFont"/>
              <w:rPr>
                <w:rFonts w:ascii="Times New Roman" w:eastAsia="Times New Roman" w:hAnsi="Times New Roman" w:cs="Arial"/>
                <w:b/>
                <w:szCs w:val="20"/>
                <w:lang w:val="en-AU"/>
              </w:rPr>
            </w:pPr>
          </w:p>
        </w:tc>
        <w:tc>
          <w:tcPr>
            <w:tcW w:w="3000" w:type="dxa"/>
            <w:vMerge/>
          </w:tcPr>
          <w:p w:rsidR="00CC0C8F" w:rsidRPr="009F3BDC" w:rsidRDefault="00CC0C8F">
            <w:pPr>
              <w:pStyle w:val="TableFont"/>
              <w:rPr>
                <w:rFonts w:ascii="Times New Roman" w:eastAsia="Times New Roman" w:hAnsi="Times New Roman" w:cs="Arial"/>
                <w:b/>
                <w:szCs w:val="20"/>
                <w:lang w:val="en-AU"/>
              </w:rPr>
            </w:pPr>
          </w:p>
        </w:tc>
        <w:tc>
          <w:tcPr>
            <w:tcW w:w="2160" w:type="dxa"/>
          </w:tcPr>
          <w:p w:rsidR="00CC0C8F" w:rsidRPr="009F3BDC" w:rsidRDefault="00E036D9">
            <w:pPr>
              <w:pStyle w:val="TableFont"/>
              <w:rPr>
                <w:rFonts w:eastAsia="Times New Roman" w:cs="Times New Roman"/>
                <w:szCs w:val="20"/>
                <w:lang w:val="en-AU"/>
              </w:rPr>
            </w:pPr>
            <w:r w:rsidRPr="009F3BDC">
              <w:rPr>
                <w:lang w:val="en-AU"/>
              </w:rPr>
              <w:t>Model Case</w:t>
            </w:r>
            <w:r w:rsidR="00CC0C8F" w:rsidRPr="009F3BDC">
              <w:rPr>
                <w:lang w:val="en-AU"/>
              </w:rPr>
              <w:t xml:space="preserve"> 1</w:t>
            </w:r>
          </w:p>
        </w:tc>
        <w:tc>
          <w:tcPr>
            <w:tcW w:w="1680" w:type="dxa"/>
          </w:tcPr>
          <w:p w:rsidR="00CC0C8F" w:rsidRPr="009F3BDC" w:rsidRDefault="00CC0C8F">
            <w:pPr>
              <w:pStyle w:val="TableFont"/>
              <w:rPr>
                <w:rFonts w:eastAsia="Times New Roman" w:cs="Times New Roman"/>
                <w:szCs w:val="20"/>
                <w:lang w:val="en-AU"/>
              </w:rPr>
            </w:pPr>
            <w:r w:rsidRPr="009F3BDC">
              <w:rPr>
                <w:lang w:val="en-AU"/>
              </w:rPr>
              <w:t>Unlikely</w:t>
            </w:r>
          </w:p>
        </w:tc>
        <w:tc>
          <w:tcPr>
            <w:tcW w:w="1680" w:type="dxa"/>
          </w:tcPr>
          <w:p w:rsidR="00CC0C8F" w:rsidRPr="009F3BDC" w:rsidRDefault="00CC0C8F">
            <w:pPr>
              <w:pStyle w:val="TableFont"/>
              <w:rPr>
                <w:rFonts w:eastAsia="Times New Roman" w:cs="Times New Roman"/>
                <w:szCs w:val="20"/>
                <w:lang w:val="en-AU"/>
              </w:rPr>
            </w:pPr>
            <w:r w:rsidRPr="009F3BDC">
              <w:rPr>
                <w:lang w:val="en-AU"/>
              </w:rPr>
              <w:t>Minor</w:t>
            </w:r>
          </w:p>
        </w:tc>
        <w:tc>
          <w:tcPr>
            <w:tcW w:w="1680" w:type="dxa"/>
            <w:shd w:val="clear" w:color="auto" w:fill="92D050"/>
          </w:tcPr>
          <w:p w:rsidR="00CC0C8F" w:rsidRPr="009F3BDC" w:rsidRDefault="00CC0C8F">
            <w:pPr>
              <w:pStyle w:val="TableFont"/>
              <w:rPr>
                <w:rFonts w:eastAsia="Times New Roman" w:cs="Times New Roman"/>
                <w:szCs w:val="20"/>
                <w:lang w:val="en-AU"/>
              </w:rPr>
            </w:pPr>
            <w:r w:rsidRPr="009F3BDC">
              <w:rPr>
                <w:lang w:val="en-AU"/>
              </w:rPr>
              <w:t>Low</w:t>
            </w:r>
          </w:p>
        </w:tc>
      </w:tr>
      <w:tr w:rsidR="00CC0C8F" w:rsidRPr="009F3BDC" w:rsidTr="00BA46DA">
        <w:tc>
          <w:tcPr>
            <w:tcW w:w="3708" w:type="dxa"/>
            <w:vMerge/>
          </w:tcPr>
          <w:p w:rsidR="00CC0C8F" w:rsidRPr="009F3BDC" w:rsidRDefault="00CC0C8F">
            <w:pPr>
              <w:pStyle w:val="TableFont"/>
              <w:rPr>
                <w:rFonts w:ascii="Times New Roman" w:eastAsia="Times New Roman" w:hAnsi="Times New Roman" w:cs="Arial"/>
                <w:b/>
                <w:szCs w:val="20"/>
                <w:lang w:val="en-AU"/>
              </w:rPr>
            </w:pPr>
          </w:p>
        </w:tc>
        <w:tc>
          <w:tcPr>
            <w:tcW w:w="3000" w:type="dxa"/>
            <w:vMerge/>
          </w:tcPr>
          <w:p w:rsidR="00CC0C8F" w:rsidRPr="009F3BDC" w:rsidRDefault="00CC0C8F">
            <w:pPr>
              <w:pStyle w:val="TableFont"/>
              <w:rPr>
                <w:rFonts w:ascii="Times New Roman" w:eastAsia="Times New Roman" w:hAnsi="Times New Roman" w:cs="Arial"/>
                <w:b/>
                <w:szCs w:val="20"/>
                <w:lang w:val="en-AU"/>
              </w:rPr>
            </w:pPr>
          </w:p>
        </w:tc>
        <w:tc>
          <w:tcPr>
            <w:tcW w:w="2160" w:type="dxa"/>
          </w:tcPr>
          <w:p w:rsidR="00CC0C8F" w:rsidRPr="009F3BDC" w:rsidRDefault="00E036D9">
            <w:pPr>
              <w:pStyle w:val="TableFont"/>
              <w:rPr>
                <w:rFonts w:eastAsia="Times New Roman" w:cs="Times New Roman"/>
                <w:szCs w:val="20"/>
                <w:lang w:val="en-AU"/>
              </w:rPr>
            </w:pPr>
            <w:r w:rsidRPr="009F3BDC">
              <w:rPr>
                <w:lang w:val="en-AU"/>
              </w:rPr>
              <w:t>Model Case</w:t>
            </w:r>
            <w:r w:rsidR="00CC0C8F" w:rsidRPr="009F3BDC">
              <w:rPr>
                <w:lang w:val="en-AU"/>
              </w:rPr>
              <w:t xml:space="preserve"> 2</w:t>
            </w:r>
          </w:p>
        </w:tc>
        <w:tc>
          <w:tcPr>
            <w:tcW w:w="1680" w:type="dxa"/>
          </w:tcPr>
          <w:p w:rsidR="00CC0C8F" w:rsidRPr="009F3BDC" w:rsidRDefault="00CC0C8F">
            <w:pPr>
              <w:pStyle w:val="TableFont"/>
              <w:rPr>
                <w:rFonts w:eastAsia="Times New Roman" w:cs="Times New Roman"/>
                <w:szCs w:val="20"/>
                <w:lang w:val="en-AU"/>
              </w:rPr>
            </w:pPr>
            <w:r w:rsidRPr="009F3BDC">
              <w:rPr>
                <w:lang w:val="en-AU"/>
              </w:rPr>
              <w:t>Unlikely</w:t>
            </w:r>
          </w:p>
        </w:tc>
        <w:tc>
          <w:tcPr>
            <w:tcW w:w="1680" w:type="dxa"/>
          </w:tcPr>
          <w:p w:rsidR="00CC0C8F" w:rsidRPr="009F3BDC" w:rsidRDefault="00CC0C8F">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CC0C8F" w:rsidRPr="009F3BDC" w:rsidRDefault="00CC0C8F">
            <w:pPr>
              <w:pStyle w:val="TableFont"/>
              <w:rPr>
                <w:rFonts w:eastAsia="Times New Roman" w:cs="Times New Roman"/>
                <w:szCs w:val="20"/>
                <w:lang w:val="en-AU"/>
              </w:rPr>
            </w:pPr>
            <w:r w:rsidRPr="009F3BDC">
              <w:rPr>
                <w:lang w:val="en-AU"/>
              </w:rPr>
              <w:t>Low</w:t>
            </w:r>
          </w:p>
        </w:tc>
      </w:tr>
      <w:tr w:rsidR="00CC0C8F" w:rsidRPr="009F3BDC" w:rsidTr="00BA46DA">
        <w:tc>
          <w:tcPr>
            <w:tcW w:w="3708" w:type="dxa"/>
            <w:vMerge/>
          </w:tcPr>
          <w:p w:rsidR="00CC0C8F" w:rsidRPr="009F3BDC" w:rsidRDefault="00CC0C8F">
            <w:pPr>
              <w:pStyle w:val="TableFont"/>
              <w:rPr>
                <w:rFonts w:ascii="Times New Roman" w:eastAsia="Times New Roman" w:hAnsi="Times New Roman" w:cs="Arial"/>
                <w:b/>
                <w:szCs w:val="20"/>
                <w:lang w:val="en-AU"/>
              </w:rPr>
            </w:pPr>
          </w:p>
        </w:tc>
        <w:tc>
          <w:tcPr>
            <w:tcW w:w="3000" w:type="dxa"/>
            <w:vMerge w:val="restart"/>
          </w:tcPr>
          <w:p w:rsidR="00CC0C8F" w:rsidRPr="009F3BDC" w:rsidRDefault="00CC0C8F">
            <w:pPr>
              <w:pStyle w:val="TableFont"/>
              <w:rPr>
                <w:rFonts w:ascii="Times New Roman" w:eastAsia="Times New Roman" w:hAnsi="Times New Roman" w:cs="Arial"/>
                <w:szCs w:val="20"/>
                <w:lang w:val="en-AU"/>
              </w:rPr>
            </w:pPr>
            <w:r w:rsidRPr="009F3BDC">
              <w:rPr>
                <w:rFonts w:cs="Arial"/>
                <w:lang w:val="en-AU"/>
              </w:rPr>
              <w:t>Seagrass.</w:t>
            </w:r>
          </w:p>
        </w:tc>
        <w:tc>
          <w:tcPr>
            <w:tcW w:w="2160" w:type="dxa"/>
          </w:tcPr>
          <w:p w:rsidR="00CC0C8F" w:rsidRPr="009F3BDC" w:rsidRDefault="00CC0C8F">
            <w:pPr>
              <w:pStyle w:val="TableFont"/>
              <w:rPr>
                <w:rFonts w:eastAsia="Times New Roman" w:cs="Times New Roman"/>
                <w:szCs w:val="20"/>
                <w:lang w:val="en-AU"/>
              </w:rPr>
            </w:pPr>
            <w:r w:rsidRPr="009F3BDC">
              <w:rPr>
                <w:lang w:val="en-AU"/>
              </w:rPr>
              <w:t>Current Site</w:t>
            </w:r>
          </w:p>
        </w:tc>
        <w:tc>
          <w:tcPr>
            <w:tcW w:w="1680" w:type="dxa"/>
          </w:tcPr>
          <w:p w:rsidR="00CC0C8F" w:rsidRPr="009F3BDC" w:rsidRDefault="00CC0C8F">
            <w:pPr>
              <w:pStyle w:val="TableFont"/>
              <w:rPr>
                <w:rFonts w:eastAsia="Times New Roman" w:cs="Times New Roman"/>
                <w:szCs w:val="20"/>
                <w:lang w:val="en-AU"/>
              </w:rPr>
            </w:pPr>
            <w:r w:rsidRPr="009F3BDC">
              <w:rPr>
                <w:lang w:val="en-AU"/>
              </w:rPr>
              <w:t>Unlikely</w:t>
            </w:r>
          </w:p>
        </w:tc>
        <w:tc>
          <w:tcPr>
            <w:tcW w:w="1680" w:type="dxa"/>
          </w:tcPr>
          <w:p w:rsidR="00CC0C8F" w:rsidRPr="009F3BDC" w:rsidRDefault="00CC0C8F">
            <w:pPr>
              <w:pStyle w:val="TableFont"/>
              <w:rPr>
                <w:rFonts w:eastAsia="Times New Roman" w:cs="Times New Roman"/>
                <w:szCs w:val="20"/>
                <w:lang w:val="en-AU"/>
              </w:rPr>
            </w:pPr>
            <w:r w:rsidRPr="009F3BDC">
              <w:rPr>
                <w:lang w:val="en-AU"/>
              </w:rPr>
              <w:t>Minor</w:t>
            </w:r>
          </w:p>
        </w:tc>
        <w:tc>
          <w:tcPr>
            <w:tcW w:w="1680" w:type="dxa"/>
            <w:shd w:val="clear" w:color="auto" w:fill="92D050"/>
          </w:tcPr>
          <w:p w:rsidR="00CC0C8F" w:rsidRPr="009F3BDC" w:rsidRDefault="00CC0C8F">
            <w:pPr>
              <w:pStyle w:val="TableFont"/>
              <w:rPr>
                <w:rFonts w:eastAsia="Times New Roman" w:cs="Times New Roman"/>
                <w:szCs w:val="20"/>
                <w:lang w:val="en-AU"/>
              </w:rPr>
            </w:pPr>
            <w:r w:rsidRPr="009F3BDC">
              <w:rPr>
                <w:lang w:val="en-AU"/>
              </w:rPr>
              <w:t>Low</w:t>
            </w:r>
          </w:p>
        </w:tc>
      </w:tr>
      <w:tr w:rsidR="00CC0C8F" w:rsidRPr="009F3BDC" w:rsidTr="00BA46DA">
        <w:tc>
          <w:tcPr>
            <w:tcW w:w="3708" w:type="dxa"/>
            <w:vMerge/>
          </w:tcPr>
          <w:p w:rsidR="00CC0C8F" w:rsidRPr="009F3BDC" w:rsidRDefault="00CC0C8F">
            <w:pPr>
              <w:pStyle w:val="TableFont"/>
              <w:rPr>
                <w:rFonts w:ascii="Times New Roman" w:eastAsia="Times New Roman" w:hAnsi="Times New Roman" w:cs="Arial"/>
                <w:b/>
                <w:szCs w:val="20"/>
                <w:lang w:val="en-AU"/>
              </w:rPr>
            </w:pPr>
          </w:p>
        </w:tc>
        <w:tc>
          <w:tcPr>
            <w:tcW w:w="3000" w:type="dxa"/>
            <w:vMerge/>
          </w:tcPr>
          <w:p w:rsidR="00CC0C8F" w:rsidRPr="009F3BDC" w:rsidRDefault="00CC0C8F">
            <w:pPr>
              <w:pStyle w:val="TableFont"/>
              <w:rPr>
                <w:rFonts w:ascii="Times New Roman" w:eastAsia="Times New Roman" w:hAnsi="Times New Roman" w:cs="Arial"/>
                <w:b/>
                <w:szCs w:val="20"/>
                <w:lang w:val="en-AU"/>
              </w:rPr>
            </w:pPr>
          </w:p>
        </w:tc>
        <w:tc>
          <w:tcPr>
            <w:tcW w:w="2160" w:type="dxa"/>
          </w:tcPr>
          <w:p w:rsidR="00CC0C8F" w:rsidRPr="009F3BDC" w:rsidRDefault="00E036D9">
            <w:pPr>
              <w:pStyle w:val="TableFont"/>
              <w:rPr>
                <w:rFonts w:eastAsia="Times New Roman" w:cs="Times New Roman"/>
                <w:szCs w:val="20"/>
                <w:lang w:val="en-AU"/>
              </w:rPr>
            </w:pPr>
            <w:r w:rsidRPr="009F3BDC">
              <w:rPr>
                <w:lang w:val="en-AU"/>
              </w:rPr>
              <w:t>Model Case</w:t>
            </w:r>
            <w:r w:rsidR="00CC0C8F" w:rsidRPr="009F3BDC">
              <w:rPr>
                <w:lang w:val="en-AU"/>
              </w:rPr>
              <w:t xml:space="preserve"> 1</w:t>
            </w:r>
          </w:p>
        </w:tc>
        <w:tc>
          <w:tcPr>
            <w:tcW w:w="1680" w:type="dxa"/>
          </w:tcPr>
          <w:p w:rsidR="00CC0C8F" w:rsidRPr="009F3BDC" w:rsidRDefault="00CC0C8F">
            <w:pPr>
              <w:pStyle w:val="TableFont"/>
              <w:rPr>
                <w:rFonts w:eastAsia="Times New Roman" w:cs="Times New Roman"/>
                <w:szCs w:val="20"/>
                <w:lang w:val="en-AU"/>
              </w:rPr>
            </w:pPr>
            <w:r w:rsidRPr="009F3BDC">
              <w:rPr>
                <w:lang w:val="en-AU"/>
              </w:rPr>
              <w:t>Unlikely</w:t>
            </w:r>
          </w:p>
        </w:tc>
        <w:tc>
          <w:tcPr>
            <w:tcW w:w="1680" w:type="dxa"/>
          </w:tcPr>
          <w:p w:rsidR="00CC0C8F" w:rsidRPr="009F3BDC" w:rsidRDefault="00CC0C8F">
            <w:pPr>
              <w:pStyle w:val="TableFont"/>
              <w:rPr>
                <w:rFonts w:eastAsia="Times New Roman" w:cs="Times New Roman"/>
                <w:szCs w:val="20"/>
                <w:lang w:val="en-AU"/>
              </w:rPr>
            </w:pPr>
            <w:r w:rsidRPr="009F3BDC">
              <w:rPr>
                <w:lang w:val="en-AU"/>
              </w:rPr>
              <w:t>Minor</w:t>
            </w:r>
          </w:p>
        </w:tc>
        <w:tc>
          <w:tcPr>
            <w:tcW w:w="1680" w:type="dxa"/>
            <w:shd w:val="clear" w:color="auto" w:fill="92D050"/>
          </w:tcPr>
          <w:p w:rsidR="00CC0C8F" w:rsidRPr="009F3BDC" w:rsidRDefault="00CC0C8F">
            <w:pPr>
              <w:pStyle w:val="TableFont"/>
              <w:rPr>
                <w:rFonts w:eastAsia="Times New Roman" w:cs="Times New Roman"/>
                <w:szCs w:val="20"/>
                <w:lang w:val="en-AU"/>
              </w:rPr>
            </w:pPr>
            <w:r w:rsidRPr="009F3BDC">
              <w:rPr>
                <w:lang w:val="en-AU"/>
              </w:rPr>
              <w:t>Low</w:t>
            </w:r>
          </w:p>
        </w:tc>
      </w:tr>
      <w:tr w:rsidR="00CC0C8F" w:rsidRPr="009F3BDC" w:rsidTr="00BA46DA">
        <w:tc>
          <w:tcPr>
            <w:tcW w:w="3708" w:type="dxa"/>
            <w:vMerge/>
          </w:tcPr>
          <w:p w:rsidR="00CC0C8F" w:rsidRPr="009F3BDC" w:rsidRDefault="00CC0C8F">
            <w:pPr>
              <w:pStyle w:val="TableFont"/>
              <w:rPr>
                <w:rFonts w:ascii="Times New Roman" w:eastAsia="Times New Roman" w:hAnsi="Times New Roman" w:cs="Arial"/>
                <w:b/>
                <w:szCs w:val="20"/>
                <w:lang w:val="en-AU"/>
              </w:rPr>
            </w:pPr>
          </w:p>
        </w:tc>
        <w:tc>
          <w:tcPr>
            <w:tcW w:w="3000" w:type="dxa"/>
            <w:vMerge/>
          </w:tcPr>
          <w:p w:rsidR="00CC0C8F" w:rsidRPr="009F3BDC" w:rsidRDefault="00CC0C8F">
            <w:pPr>
              <w:pStyle w:val="TableFont"/>
              <w:rPr>
                <w:rFonts w:ascii="Times New Roman" w:eastAsia="Times New Roman" w:hAnsi="Times New Roman" w:cs="Arial"/>
                <w:b/>
                <w:szCs w:val="20"/>
                <w:lang w:val="en-AU"/>
              </w:rPr>
            </w:pPr>
          </w:p>
        </w:tc>
        <w:tc>
          <w:tcPr>
            <w:tcW w:w="2160" w:type="dxa"/>
          </w:tcPr>
          <w:p w:rsidR="00CC0C8F" w:rsidRPr="009F3BDC" w:rsidRDefault="00E036D9">
            <w:pPr>
              <w:pStyle w:val="TableFont"/>
              <w:rPr>
                <w:rFonts w:eastAsia="Times New Roman" w:cs="Times New Roman"/>
                <w:szCs w:val="20"/>
                <w:lang w:val="en-AU"/>
              </w:rPr>
            </w:pPr>
            <w:r w:rsidRPr="009F3BDC">
              <w:rPr>
                <w:lang w:val="en-AU"/>
              </w:rPr>
              <w:t>Model Case</w:t>
            </w:r>
            <w:r w:rsidR="00CC0C8F" w:rsidRPr="009F3BDC">
              <w:rPr>
                <w:lang w:val="en-AU"/>
              </w:rPr>
              <w:t xml:space="preserve"> 2</w:t>
            </w:r>
          </w:p>
        </w:tc>
        <w:tc>
          <w:tcPr>
            <w:tcW w:w="1680" w:type="dxa"/>
          </w:tcPr>
          <w:p w:rsidR="00CC0C8F" w:rsidRPr="009F3BDC" w:rsidRDefault="00CC0C8F">
            <w:pPr>
              <w:pStyle w:val="TableFont"/>
              <w:rPr>
                <w:rFonts w:eastAsia="Times New Roman" w:cs="Times New Roman"/>
                <w:szCs w:val="20"/>
                <w:lang w:val="en-AU"/>
              </w:rPr>
            </w:pPr>
            <w:r w:rsidRPr="009F3BDC">
              <w:rPr>
                <w:lang w:val="en-AU"/>
              </w:rPr>
              <w:t>Unlikely</w:t>
            </w:r>
          </w:p>
        </w:tc>
        <w:tc>
          <w:tcPr>
            <w:tcW w:w="1680" w:type="dxa"/>
          </w:tcPr>
          <w:p w:rsidR="00CC0C8F" w:rsidRPr="009F3BDC" w:rsidRDefault="00CC0C8F">
            <w:pPr>
              <w:pStyle w:val="TableFont"/>
              <w:rPr>
                <w:rFonts w:eastAsia="Times New Roman" w:cs="Times New Roman"/>
                <w:szCs w:val="20"/>
                <w:lang w:val="en-AU"/>
              </w:rPr>
            </w:pPr>
            <w:r w:rsidRPr="009F3BDC">
              <w:rPr>
                <w:lang w:val="en-AU"/>
              </w:rPr>
              <w:t>Minor</w:t>
            </w:r>
          </w:p>
        </w:tc>
        <w:tc>
          <w:tcPr>
            <w:tcW w:w="1680" w:type="dxa"/>
            <w:shd w:val="clear" w:color="auto" w:fill="92D050"/>
          </w:tcPr>
          <w:p w:rsidR="00CC0C8F" w:rsidRPr="009F3BDC" w:rsidRDefault="00CC0C8F">
            <w:pPr>
              <w:pStyle w:val="TableFont"/>
              <w:rPr>
                <w:rFonts w:eastAsia="Times New Roman" w:cs="Times New Roman"/>
                <w:szCs w:val="20"/>
                <w:lang w:val="en-AU"/>
              </w:rPr>
            </w:pPr>
            <w:r w:rsidRPr="009F3BDC">
              <w:rPr>
                <w:lang w:val="en-AU"/>
              </w:rPr>
              <w:t>Low</w:t>
            </w:r>
          </w:p>
        </w:tc>
      </w:tr>
      <w:tr w:rsidR="00CC0C8F" w:rsidRPr="009F3BDC" w:rsidTr="00BA46DA">
        <w:tc>
          <w:tcPr>
            <w:tcW w:w="3708" w:type="dxa"/>
            <w:vMerge/>
          </w:tcPr>
          <w:p w:rsidR="00CC0C8F" w:rsidRPr="009F3BDC" w:rsidRDefault="00CC0C8F">
            <w:pPr>
              <w:pStyle w:val="TableFont"/>
              <w:rPr>
                <w:rFonts w:ascii="Times New Roman" w:eastAsia="Times New Roman" w:hAnsi="Times New Roman" w:cs="Arial"/>
                <w:b/>
                <w:szCs w:val="20"/>
                <w:lang w:val="en-AU"/>
              </w:rPr>
            </w:pPr>
          </w:p>
        </w:tc>
        <w:tc>
          <w:tcPr>
            <w:tcW w:w="3000" w:type="dxa"/>
            <w:vMerge w:val="restart"/>
          </w:tcPr>
          <w:p w:rsidR="00CC0C8F" w:rsidRPr="009F3BDC" w:rsidRDefault="00CC0C8F">
            <w:pPr>
              <w:pStyle w:val="TableFont"/>
              <w:rPr>
                <w:rFonts w:ascii="Times New Roman" w:eastAsia="Times New Roman" w:hAnsi="Times New Roman" w:cs="Arial"/>
                <w:szCs w:val="20"/>
                <w:lang w:val="en-AU"/>
              </w:rPr>
            </w:pPr>
            <w:r w:rsidRPr="009F3BDC">
              <w:rPr>
                <w:rFonts w:cs="Arial"/>
                <w:lang w:val="en-AU"/>
              </w:rPr>
              <w:t>Fish Habitat Areas</w:t>
            </w:r>
          </w:p>
        </w:tc>
        <w:tc>
          <w:tcPr>
            <w:tcW w:w="2160" w:type="dxa"/>
          </w:tcPr>
          <w:p w:rsidR="00CC0C8F" w:rsidRPr="009F3BDC" w:rsidRDefault="00CC0C8F">
            <w:pPr>
              <w:pStyle w:val="TableFont"/>
              <w:rPr>
                <w:rFonts w:eastAsia="Times New Roman" w:cs="Times New Roman"/>
                <w:szCs w:val="20"/>
                <w:lang w:val="en-AU"/>
              </w:rPr>
            </w:pPr>
            <w:r w:rsidRPr="009F3BDC">
              <w:rPr>
                <w:lang w:val="en-AU"/>
              </w:rPr>
              <w:t>Current Site</w:t>
            </w:r>
          </w:p>
        </w:tc>
        <w:tc>
          <w:tcPr>
            <w:tcW w:w="1680" w:type="dxa"/>
          </w:tcPr>
          <w:p w:rsidR="00CC0C8F" w:rsidRPr="009F3BDC" w:rsidRDefault="00CC0C8F">
            <w:pPr>
              <w:pStyle w:val="TableFont"/>
              <w:rPr>
                <w:rFonts w:eastAsia="Times New Roman" w:cs="Times New Roman"/>
                <w:szCs w:val="20"/>
                <w:lang w:val="en-AU"/>
              </w:rPr>
            </w:pPr>
            <w:r w:rsidRPr="009F3BDC">
              <w:rPr>
                <w:lang w:val="en-AU"/>
              </w:rPr>
              <w:t>Rare</w:t>
            </w:r>
          </w:p>
        </w:tc>
        <w:tc>
          <w:tcPr>
            <w:tcW w:w="1680" w:type="dxa"/>
          </w:tcPr>
          <w:p w:rsidR="00CC0C8F" w:rsidRPr="009F3BDC" w:rsidRDefault="00CC0C8F">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CC0C8F" w:rsidRPr="009F3BDC" w:rsidRDefault="00CC0C8F">
            <w:pPr>
              <w:pStyle w:val="TableFont"/>
              <w:rPr>
                <w:rFonts w:eastAsia="Times New Roman" w:cs="Times New Roman"/>
                <w:szCs w:val="20"/>
                <w:lang w:val="en-AU"/>
              </w:rPr>
            </w:pPr>
            <w:r w:rsidRPr="009F3BDC">
              <w:rPr>
                <w:lang w:val="en-AU"/>
              </w:rPr>
              <w:t>Low</w:t>
            </w:r>
          </w:p>
        </w:tc>
      </w:tr>
      <w:tr w:rsidR="00CC0C8F" w:rsidRPr="009F3BDC" w:rsidTr="00BA46DA">
        <w:tc>
          <w:tcPr>
            <w:tcW w:w="3708" w:type="dxa"/>
            <w:vMerge/>
          </w:tcPr>
          <w:p w:rsidR="00CC0C8F" w:rsidRPr="009F3BDC" w:rsidRDefault="00CC0C8F">
            <w:pPr>
              <w:pStyle w:val="TableFont"/>
              <w:rPr>
                <w:rFonts w:ascii="Times New Roman" w:eastAsia="Times New Roman" w:hAnsi="Times New Roman" w:cs="Arial"/>
                <w:b/>
                <w:szCs w:val="20"/>
                <w:lang w:val="en-AU"/>
              </w:rPr>
            </w:pPr>
          </w:p>
        </w:tc>
        <w:tc>
          <w:tcPr>
            <w:tcW w:w="3000" w:type="dxa"/>
            <w:vMerge/>
          </w:tcPr>
          <w:p w:rsidR="00CC0C8F" w:rsidRPr="009F3BDC" w:rsidRDefault="00CC0C8F">
            <w:pPr>
              <w:pStyle w:val="TableFont"/>
              <w:rPr>
                <w:rFonts w:ascii="Times New Roman" w:eastAsia="Times New Roman" w:hAnsi="Times New Roman" w:cs="Arial"/>
                <w:b/>
                <w:szCs w:val="20"/>
                <w:lang w:val="en-AU"/>
              </w:rPr>
            </w:pPr>
          </w:p>
        </w:tc>
        <w:tc>
          <w:tcPr>
            <w:tcW w:w="2160" w:type="dxa"/>
          </w:tcPr>
          <w:p w:rsidR="00CC0C8F" w:rsidRPr="009F3BDC" w:rsidRDefault="00E036D9">
            <w:pPr>
              <w:pStyle w:val="TableFont"/>
              <w:rPr>
                <w:rFonts w:eastAsia="Times New Roman" w:cs="Times New Roman"/>
                <w:szCs w:val="20"/>
                <w:lang w:val="en-AU"/>
              </w:rPr>
            </w:pPr>
            <w:r w:rsidRPr="009F3BDC">
              <w:rPr>
                <w:lang w:val="en-AU"/>
              </w:rPr>
              <w:t>Model Case</w:t>
            </w:r>
            <w:r w:rsidR="00CC0C8F" w:rsidRPr="009F3BDC">
              <w:rPr>
                <w:lang w:val="en-AU"/>
              </w:rPr>
              <w:t xml:space="preserve"> 1</w:t>
            </w:r>
          </w:p>
        </w:tc>
        <w:tc>
          <w:tcPr>
            <w:tcW w:w="1680" w:type="dxa"/>
          </w:tcPr>
          <w:p w:rsidR="00CC0C8F" w:rsidRPr="009F3BDC" w:rsidRDefault="00CC0C8F">
            <w:pPr>
              <w:pStyle w:val="TableFont"/>
              <w:rPr>
                <w:rFonts w:eastAsia="Times New Roman" w:cs="Times New Roman"/>
                <w:szCs w:val="20"/>
                <w:lang w:val="en-AU"/>
              </w:rPr>
            </w:pPr>
            <w:r w:rsidRPr="009F3BDC">
              <w:rPr>
                <w:lang w:val="en-AU"/>
              </w:rPr>
              <w:t>Unlikely</w:t>
            </w:r>
          </w:p>
        </w:tc>
        <w:tc>
          <w:tcPr>
            <w:tcW w:w="1680" w:type="dxa"/>
          </w:tcPr>
          <w:p w:rsidR="00CC0C8F" w:rsidRPr="009F3BDC" w:rsidRDefault="00CC0C8F">
            <w:pPr>
              <w:pStyle w:val="TableFont"/>
              <w:rPr>
                <w:rFonts w:eastAsia="Times New Roman" w:cs="Times New Roman"/>
                <w:szCs w:val="20"/>
                <w:lang w:val="en-AU"/>
              </w:rPr>
            </w:pPr>
            <w:r w:rsidRPr="009F3BDC">
              <w:rPr>
                <w:lang w:val="en-AU"/>
              </w:rPr>
              <w:t>Minor</w:t>
            </w:r>
          </w:p>
        </w:tc>
        <w:tc>
          <w:tcPr>
            <w:tcW w:w="1680" w:type="dxa"/>
            <w:shd w:val="clear" w:color="auto" w:fill="92D050"/>
          </w:tcPr>
          <w:p w:rsidR="00CC0C8F" w:rsidRPr="009F3BDC" w:rsidRDefault="00CC0C8F">
            <w:pPr>
              <w:pStyle w:val="TableFont"/>
              <w:rPr>
                <w:rFonts w:eastAsia="Times New Roman" w:cs="Times New Roman"/>
                <w:szCs w:val="20"/>
                <w:lang w:val="en-AU"/>
              </w:rPr>
            </w:pPr>
            <w:r w:rsidRPr="009F3BDC">
              <w:rPr>
                <w:lang w:val="en-AU"/>
              </w:rPr>
              <w:t>Low</w:t>
            </w:r>
          </w:p>
        </w:tc>
      </w:tr>
      <w:tr w:rsidR="00CC0C8F" w:rsidRPr="009F3BDC" w:rsidTr="00BA46DA">
        <w:tc>
          <w:tcPr>
            <w:tcW w:w="3708" w:type="dxa"/>
            <w:vMerge/>
          </w:tcPr>
          <w:p w:rsidR="00CC0C8F" w:rsidRPr="009F3BDC" w:rsidRDefault="00CC0C8F">
            <w:pPr>
              <w:pStyle w:val="TableFont"/>
              <w:rPr>
                <w:rFonts w:ascii="Times New Roman" w:eastAsia="Times New Roman" w:hAnsi="Times New Roman" w:cs="Arial"/>
                <w:b/>
                <w:szCs w:val="20"/>
                <w:lang w:val="en-AU"/>
              </w:rPr>
            </w:pPr>
          </w:p>
        </w:tc>
        <w:tc>
          <w:tcPr>
            <w:tcW w:w="3000" w:type="dxa"/>
            <w:vMerge/>
          </w:tcPr>
          <w:p w:rsidR="00CC0C8F" w:rsidRPr="009F3BDC" w:rsidRDefault="00CC0C8F">
            <w:pPr>
              <w:pStyle w:val="TableFont"/>
              <w:rPr>
                <w:rFonts w:ascii="Times New Roman" w:eastAsia="Times New Roman" w:hAnsi="Times New Roman" w:cs="Arial"/>
                <w:b/>
                <w:szCs w:val="20"/>
                <w:lang w:val="en-AU"/>
              </w:rPr>
            </w:pPr>
          </w:p>
        </w:tc>
        <w:tc>
          <w:tcPr>
            <w:tcW w:w="2160" w:type="dxa"/>
          </w:tcPr>
          <w:p w:rsidR="00CC0C8F" w:rsidRPr="009F3BDC" w:rsidRDefault="00E036D9">
            <w:pPr>
              <w:pStyle w:val="TableFont"/>
              <w:rPr>
                <w:rFonts w:eastAsia="Times New Roman" w:cs="Times New Roman"/>
                <w:szCs w:val="20"/>
                <w:lang w:val="en-AU"/>
              </w:rPr>
            </w:pPr>
            <w:r w:rsidRPr="009F3BDC">
              <w:rPr>
                <w:lang w:val="en-AU"/>
              </w:rPr>
              <w:t>Model Case</w:t>
            </w:r>
            <w:r w:rsidR="00CC0C8F" w:rsidRPr="009F3BDC">
              <w:rPr>
                <w:lang w:val="en-AU"/>
              </w:rPr>
              <w:t xml:space="preserve"> 2</w:t>
            </w:r>
          </w:p>
        </w:tc>
        <w:tc>
          <w:tcPr>
            <w:tcW w:w="1680" w:type="dxa"/>
          </w:tcPr>
          <w:p w:rsidR="00CC0C8F" w:rsidRPr="009F3BDC" w:rsidRDefault="00667D64">
            <w:pPr>
              <w:pStyle w:val="TableFont"/>
              <w:rPr>
                <w:rFonts w:eastAsia="Times New Roman" w:cs="Times New Roman"/>
                <w:szCs w:val="20"/>
                <w:lang w:val="en-AU"/>
              </w:rPr>
            </w:pPr>
            <w:r w:rsidRPr="009F3BDC">
              <w:rPr>
                <w:lang w:val="en-AU"/>
              </w:rPr>
              <w:t>Possible</w:t>
            </w:r>
          </w:p>
        </w:tc>
        <w:tc>
          <w:tcPr>
            <w:tcW w:w="1680" w:type="dxa"/>
          </w:tcPr>
          <w:p w:rsidR="00CC0C8F" w:rsidRPr="009F3BDC" w:rsidRDefault="00CC0C8F">
            <w:pPr>
              <w:pStyle w:val="TableFont"/>
              <w:rPr>
                <w:rFonts w:eastAsia="Times New Roman" w:cs="Times New Roman"/>
                <w:szCs w:val="20"/>
                <w:lang w:val="en-AU"/>
              </w:rPr>
            </w:pPr>
            <w:r w:rsidRPr="009F3BDC">
              <w:rPr>
                <w:lang w:val="en-AU"/>
              </w:rPr>
              <w:t>Minor</w:t>
            </w:r>
          </w:p>
        </w:tc>
        <w:tc>
          <w:tcPr>
            <w:tcW w:w="1680" w:type="dxa"/>
            <w:shd w:val="clear" w:color="auto" w:fill="FFFF00"/>
          </w:tcPr>
          <w:p w:rsidR="00CC0C8F" w:rsidRPr="009F3BDC" w:rsidRDefault="00667D64">
            <w:pPr>
              <w:pStyle w:val="TableFont"/>
              <w:rPr>
                <w:rFonts w:eastAsia="Times New Roman" w:cs="Times New Roman"/>
                <w:szCs w:val="20"/>
                <w:lang w:val="en-AU"/>
              </w:rPr>
            </w:pPr>
            <w:r w:rsidRPr="009F3BDC">
              <w:rPr>
                <w:lang w:val="en-AU"/>
              </w:rPr>
              <w:t>Medium</w:t>
            </w:r>
          </w:p>
        </w:tc>
      </w:tr>
      <w:tr w:rsidR="00CC0C8F" w:rsidRPr="009F3BDC" w:rsidTr="00BA46DA">
        <w:tc>
          <w:tcPr>
            <w:tcW w:w="3708" w:type="dxa"/>
            <w:vMerge/>
          </w:tcPr>
          <w:p w:rsidR="00CC0C8F" w:rsidRPr="009F3BDC" w:rsidRDefault="00CC0C8F">
            <w:pPr>
              <w:pStyle w:val="TableFont"/>
              <w:rPr>
                <w:rFonts w:ascii="Times New Roman" w:eastAsia="Times New Roman" w:hAnsi="Times New Roman" w:cs="Arial"/>
                <w:b/>
                <w:szCs w:val="20"/>
                <w:lang w:val="en-AU"/>
              </w:rPr>
            </w:pPr>
          </w:p>
        </w:tc>
        <w:tc>
          <w:tcPr>
            <w:tcW w:w="3000" w:type="dxa"/>
            <w:vMerge w:val="restart"/>
          </w:tcPr>
          <w:p w:rsidR="00CC0C8F" w:rsidRPr="009F3BDC" w:rsidRDefault="00CC0C8F">
            <w:pPr>
              <w:pStyle w:val="TableFont"/>
              <w:rPr>
                <w:rFonts w:ascii="Times New Roman" w:eastAsia="Times New Roman" w:hAnsi="Times New Roman" w:cs="Arial"/>
                <w:szCs w:val="20"/>
                <w:lang w:val="en-AU"/>
              </w:rPr>
            </w:pPr>
            <w:r w:rsidRPr="009F3BDC">
              <w:rPr>
                <w:rFonts w:cs="Arial"/>
                <w:lang w:val="en-AU"/>
              </w:rPr>
              <w:t>Non-general Use Zones</w:t>
            </w:r>
          </w:p>
        </w:tc>
        <w:tc>
          <w:tcPr>
            <w:tcW w:w="2160" w:type="dxa"/>
          </w:tcPr>
          <w:p w:rsidR="00CC0C8F" w:rsidRPr="009F3BDC" w:rsidRDefault="00CC0C8F">
            <w:pPr>
              <w:pStyle w:val="TableFont"/>
              <w:rPr>
                <w:rFonts w:eastAsia="Times New Roman" w:cs="Times New Roman"/>
                <w:szCs w:val="20"/>
                <w:lang w:val="en-AU"/>
              </w:rPr>
            </w:pPr>
            <w:r w:rsidRPr="009F3BDC">
              <w:rPr>
                <w:lang w:val="en-AU"/>
              </w:rPr>
              <w:t>Current Site</w:t>
            </w:r>
          </w:p>
        </w:tc>
        <w:tc>
          <w:tcPr>
            <w:tcW w:w="1680" w:type="dxa"/>
          </w:tcPr>
          <w:p w:rsidR="00CC0C8F" w:rsidRPr="009F3BDC" w:rsidRDefault="00CC0C8F">
            <w:pPr>
              <w:pStyle w:val="TableFont"/>
              <w:rPr>
                <w:rFonts w:eastAsia="Times New Roman" w:cs="Times New Roman"/>
                <w:szCs w:val="20"/>
                <w:lang w:val="en-AU"/>
              </w:rPr>
            </w:pPr>
            <w:r w:rsidRPr="009F3BDC">
              <w:rPr>
                <w:lang w:val="en-AU"/>
              </w:rPr>
              <w:t>Unlikely</w:t>
            </w:r>
          </w:p>
        </w:tc>
        <w:tc>
          <w:tcPr>
            <w:tcW w:w="1680" w:type="dxa"/>
          </w:tcPr>
          <w:p w:rsidR="00CC0C8F" w:rsidRPr="009F3BDC" w:rsidRDefault="00CC0C8F">
            <w:pPr>
              <w:pStyle w:val="TableFont"/>
              <w:rPr>
                <w:rFonts w:eastAsia="Times New Roman" w:cs="Times New Roman"/>
                <w:szCs w:val="20"/>
                <w:lang w:val="en-AU"/>
              </w:rPr>
            </w:pPr>
            <w:r w:rsidRPr="009F3BDC">
              <w:rPr>
                <w:lang w:val="en-AU"/>
              </w:rPr>
              <w:t>Minor</w:t>
            </w:r>
          </w:p>
        </w:tc>
        <w:tc>
          <w:tcPr>
            <w:tcW w:w="1680" w:type="dxa"/>
            <w:shd w:val="clear" w:color="auto" w:fill="92D050"/>
          </w:tcPr>
          <w:p w:rsidR="00CC0C8F" w:rsidRPr="009F3BDC" w:rsidRDefault="00CC0C8F">
            <w:pPr>
              <w:pStyle w:val="TableFont"/>
              <w:rPr>
                <w:rFonts w:eastAsia="Times New Roman" w:cs="Times New Roman"/>
                <w:szCs w:val="20"/>
                <w:lang w:val="en-AU"/>
              </w:rPr>
            </w:pPr>
            <w:r w:rsidRPr="009F3BDC">
              <w:rPr>
                <w:lang w:val="en-AU"/>
              </w:rPr>
              <w:t>Low</w:t>
            </w:r>
          </w:p>
        </w:tc>
      </w:tr>
      <w:tr w:rsidR="00CC0C8F" w:rsidRPr="009F3BDC" w:rsidTr="00BA46DA">
        <w:tc>
          <w:tcPr>
            <w:tcW w:w="3708" w:type="dxa"/>
            <w:vMerge/>
          </w:tcPr>
          <w:p w:rsidR="00CC0C8F" w:rsidRPr="009F3BDC" w:rsidRDefault="00CC0C8F">
            <w:pPr>
              <w:pStyle w:val="TableFont"/>
              <w:rPr>
                <w:rFonts w:ascii="Times New Roman" w:eastAsia="Times New Roman" w:hAnsi="Times New Roman" w:cs="Arial"/>
                <w:b/>
                <w:szCs w:val="20"/>
                <w:lang w:val="en-AU"/>
              </w:rPr>
            </w:pPr>
          </w:p>
        </w:tc>
        <w:tc>
          <w:tcPr>
            <w:tcW w:w="3000" w:type="dxa"/>
            <w:vMerge/>
          </w:tcPr>
          <w:p w:rsidR="00CC0C8F" w:rsidRPr="009F3BDC" w:rsidRDefault="00CC0C8F">
            <w:pPr>
              <w:pStyle w:val="TableFont"/>
              <w:rPr>
                <w:rFonts w:ascii="Times New Roman" w:eastAsia="Times New Roman" w:hAnsi="Times New Roman" w:cs="Arial"/>
                <w:b/>
                <w:szCs w:val="20"/>
                <w:lang w:val="en-AU"/>
              </w:rPr>
            </w:pPr>
          </w:p>
        </w:tc>
        <w:tc>
          <w:tcPr>
            <w:tcW w:w="2160" w:type="dxa"/>
          </w:tcPr>
          <w:p w:rsidR="00CC0C8F" w:rsidRPr="009F3BDC" w:rsidRDefault="00E036D9">
            <w:pPr>
              <w:pStyle w:val="TableFont"/>
              <w:rPr>
                <w:rFonts w:eastAsia="Times New Roman" w:cs="Times New Roman"/>
                <w:szCs w:val="20"/>
                <w:lang w:val="en-AU"/>
              </w:rPr>
            </w:pPr>
            <w:r w:rsidRPr="009F3BDC">
              <w:rPr>
                <w:lang w:val="en-AU"/>
              </w:rPr>
              <w:t>Model Case</w:t>
            </w:r>
            <w:r w:rsidR="00CC0C8F" w:rsidRPr="009F3BDC">
              <w:rPr>
                <w:lang w:val="en-AU"/>
              </w:rPr>
              <w:t xml:space="preserve"> 1</w:t>
            </w:r>
          </w:p>
        </w:tc>
        <w:tc>
          <w:tcPr>
            <w:tcW w:w="1680" w:type="dxa"/>
          </w:tcPr>
          <w:p w:rsidR="00CC0C8F" w:rsidRPr="009F3BDC" w:rsidRDefault="00CC0C8F">
            <w:pPr>
              <w:pStyle w:val="TableFont"/>
              <w:rPr>
                <w:rFonts w:eastAsia="Times New Roman" w:cs="Times New Roman"/>
                <w:szCs w:val="20"/>
                <w:lang w:val="en-AU"/>
              </w:rPr>
            </w:pPr>
            <w:r w:rsidRPr="009F3BDC">
              <w:rPr>
                <w:lang w:val="en-AU"/>
              </w:rPr>
              <w:t>Unlikely</w:t>
            </w:r>
          </w:p>
        </w:tc>
        <w:tc>
          <w:tcPr>
            <w:tcW w:w="1680" w:type="dxa"/>
          </w:tcPr>
          <w:p w:rsidR="00CC0C8F" w:rsidRPr="009F3BDC" w:rsidRDefault="00CC0C8F">
            <w:pPr>
              <w:pStyle w:val="TableFont"/>
              <w:rPr>
                <w:rFonts w:eastAsia="Times New Roman" w:cs="Times New Roman"/>
                <w:szCs w:val="20"/>
                <w:lang w:val="en-AU"/>
              </w:rPr>
            </w:pPr>
            <w:r w:rsidRPr="009F3BDC">
              <w:rPr>
                <w:lang w:val="en-AU"/>
              </w:rPr>
              <w:t>Minor</w:t>
            </w:r>
          </w:p>
        </w:tc>
        <w:tc>
          <w:tcPr>
            <w:tcW w:w="1680" w:type="dxa"/>
            <w:shd w:val="clear" w:color="auto" w:fill="92D050"/>
          </w:tcPr>
          <w:p w:rsidR="00CC0C8F" w:rsidRPr="009F3BDC" w:rsidRDefault="00CC0C8F">
            <w:pPr>
              <w:pStyle w:val="TableFont"/>
              <w:rPr>
                <w:rFonts w:eastAsia="Times New Roman" w:cs="Times New Roman"/>
                <w:szCs w:val="20"/>
                <w:lang w:val="en-AU"/>
              </w:rPr>
            </w:pPr>
            <w:r w:rsidRPr="009F3BDC">
              <w:rPr>
                <w:lang w:val="en-AU"/>
              </w:rPr>
              <w:t>Low</w:t>
            </w:r>
          </w:p>
        </w:tc>
      </w:tr>
      <w:tr w:rsidR="00CC0C8F" w:rsidRPr="009F3BDC" w:rsidTr="00BA46DA">
        <w:tc>
          <w:tcPr>
            <w:tcW w:w="3708" w:type="dxa"/>
            <w:vMerge/>
          </w:tcPr>
          <w:p w:rsidR="00CC0C8F" w:rsidRPr="009F3BDC" w:rsidRDefault="00CC0C8F">
            <w:pPr>
              <w:pStyle w:val="TableFont"/>
              <w:rPr>
                <w:rFonts w:ascii="Times New Roman" w:eastAsia="Times New Roman" w:hAnsi="Times New Roman" w:cs="Arial"/>
                <w:b/>
                <w:szCs w:val="20"/>
                <w:lang w:val="en-AU"/>
              </w:rPr>
            </w:pPr>
          </w:p>
        </w:tc>
        <w:tc>
          <w:tcPr>
            <w:tcW w:w="3000" w:type="dxa"/>
            <w:vMerge/>
          </w:tcPr>
          <w:p w:rsidR="00CC0C8F" w:rsidRPr="009F3BDC" w:rsidRDefault="00CC0C8F">
            <w:pPr>
              <w:pStyle w:val="TableFont"/>
              <w:rPr>
                <w:rFonts w:ascii="Times New Roman" w:eastAsia="Times New Roman" w:hAnsi="Times New Roman" w:cs="Arial"/>
                <w:b/>
                <w:szCs w:val="20"/>
                <w:lang w:val="en-AU"/>
              </w:rPr>
            </w:pPr>
          </w:p>
        </w:tc>
        <w:tc>
          <w:tcPr>
            <w:tcW w:w="2160" w:type="dxa"/>
          </w:tcPr>
          <w:p w:rsidR="00CC0C8F" w:rsidRPr="009F3BDC" w:rsidRDefault="00E036D9">
            <w:pPr>
              <w:pStyle w:val="TableFont"/>
              <w:rPr>
                <w:rFonts w:eastAsia="Times New Roman" w:cs="Times New Roman"/>
                <w:szCs w:val="20"/>
                <w:lang w:val="en-AU"/>
              </w:rPr>
            </w:pPr>
            <w:r w:rsidRPr="009F3BDC">
              <w:rPr>
                <w:lang w:val="en-AU"/>
              </w:rPr>
              <w:t>Model Case</w:t>
            </w:r>
            <w:r w:rsidR="00CC0C8F" w:rsidRPr="009F3BDC">
              <w:rPr>
                <w:lang w:val="en-AU"/>
              </w:rPr>
              <w:t xml:space="preserve"> 2</w:t>
            </w:r>
          </w:p>
        </w:tc>
        <w:tc>
          <w:tcPr>
            <w:tcW w:w="1680" w:type="dxa"/>
          </w:tcPr>
          <w:p w:rsidR="00CC0C8F" w:rsidRPr="009F3BDC" w:rsidRDefault="00CC0C8F">
            <w:pPr>
              <w:pStyle w:val="TableFont"/>
              <w:rPr>
                <w:rFonts w:eastAsia="Times New Roman" w:cs="Times New Roman"/>
                <w:szCs w:val="20"/>
                <w:lang w:val="en-AU"/>
              </w:rPr>
            </w:pPr>
            <w:r w:rsidRPr="009F3BDC">
              <w:rPr>
                <w:lang w:val="en-AU"/>
              </w:rPr>
              <w:t>Rare</w:t>
            </w:r>
          </w:p>
        </w:tc>
        <w:tc>
          <w:tcPr>
            <w:tcW w:w="1680" w:type="dxa"/>
          </w:tcPr>
          <w:p w:rsidR="00CC0C8F" w:rsidRPr="009F3BDC" w:rsidRDefault="00CC0C8F">
            <w:pPr>
              <w:pStyle w:val="TableFont"/>
              <w:rPr>
                <w:rFonts w:eastAsia="Times New Roman" w:cs="Times New Roman"/>
                <w:szCs w:val="20"/>
                <w:lang w:val="en-AU"/>
              </w:rPr>
            </w:pPr>
            <w:r w:rsidRPr="009F3BDC">
              <w:rPr>
                <w:lang w:val="en-AU"/>
              </w:rPr>
              <w:t>Minor</w:t>
            </w:r>
          </w:p>
        </w:tc>
        <w:tc>
          <w:tcPr>
            <w:tcW w:w="1680" w:type="dxa"/>
            <w:shd w:val="clear" w:color="auto" w:fill="92D050"/>
          </w:tcPr>
          <w:p w:rsidR="00CC0C8F" w:rsidRPr="009F3BDC" w:rsidRDefault="00CC0C8F">
            <w:pPr>
              <w:pStyle w:val="TableFont"/>
              <w:rPr>
                <w:rFonts w:eastAsia="Times New Roman" w:cs="Times New Roman"/>
                <w:szCs w:val="20"/>
                <w:lang w:val="en-AU"/>
              </w:rPr>
            </w:pPr>
            <w:r w:rsidRPr="009F3BDC">
              <w:rPr>
                <w:lang w:val="en-AU"/>
              </w:rPr>
              <w:t>Low</w:t>
            </w:r>
          </w:p>
        </w:tc>
      </w:tr>
      <w:tr w:rsidR="00CC0C8F" w:rsidRPr="009F3BDC" w:rsidTr="00BA46DA">
        <w:tc>
          <w:tcPr>
            <w:tcW w:w="3708" w:type="dxa"/>
            <w:vMerge/>
          </w:tcPr>
          <w:p w:rsidR="00CC0C8F" w:rsidRPr="009F3BDC" w:rsidRDefault="00CC0C8F">
            <w:pPr>
              <w:pStyle w:val="TableFont"/>
              <w:rPr>
                <w:rFonts w:ascii="Times New Roman" w:eastAsia="Times New Roman" w:hAnsi="Times New Roman" w:cs="Arial"/>
                <w:b/>
                <w:szCs w:val="20"/>
                <w:lang w:val="en-AU"/>
              </w:rPr>
            </w:pPr>
          </w:p>
        </w:tc>
        <w:tc>
          <w:tcPr>
            <w:tcW w:w="3000" w:type="dxa"/>
            <w:vMerge w:val="restart"/>
          </w:tcPr>
          <w:p w:rsidR="00CC0C8F" w:rsidRPr="009F3BDC" w:rsidRDefault="00CC0C8F">
            <w:pPr>
              <w:pStyle w:val="TableFont"/>
              <w:rPr>
                <w:rFonts w:ascii="Times New Roman" w:eastAsia="Times New Roman" w:hAnsi="Times New Roman" w:cs="Arial"/>
                <w:szCs w:val="20"/>
                <w:lang w:val="en-AU"/>
              </w:rPr>
            </w:pPr>
            <w:r w:rsidRPr="009F3BDC">
              <w:rPr>
                <w:rFonts w:cs="Arial"/>
                <w:lang w:val="en-AU"/>
              </w:rPr>
              <w:t>Commercial fisheries</w:t>
            </w:r>
          </w:p>
        </w:tc>
        <w:tc>
          <w:tcPr>
            <w:tcW w:w="2160" w:type="dxa"/>
          </w:tcPr>
          <w:p w:rsidR="00CC0C8F" w:rsidRPr="009F3BDC" w:rsidRDefault="00CC0C8F">
            <w:pPr>
              <w:pStyle w:val="TableFont"/>
              <w:rPr>
                <w:rFonts w:eastAsia="Times New Roman" w:cs="Times New Roman"/>
                <w:szCs w:val="20"/>
                <w:lang w:val="en-AU"/>
              </w:rPr>
            </w:pPr>
            <w:r w:rsidRPr="009F3BDC">
              <w:rPr>
                <w:lang w:val="en-AU"/>
              </w:rPr>
              <w:t>Current Site</w:t>
            </w:r>
          </w:p>
        </w:tc>
        <w:tc>
          <w:tcPr>
            <w:tcW w:w="1680" w:type="dxa"/>
          </w:tcPr>
          <w:p w:rsidR="00CC0C8F" w:rsidRPr="009F3BDC" w:rsidRDefault="00CC0C8F">
            <w:pPr>
              <w:pStyle w:val="TableFont"/>
              <w:rPr>
                <w:rFonts w:eastAsia="Times New Roman" w:cs="Times New Roman"/>
                <w:szCs w:val="20"/>
                <w:lang w:val="en-AU"/>
              </w:rPr>
            </w:pPr>
            <w:r w:rsidRPr="009F3BDC">
              <w:rPr>
                <w:lang w:val="en-AU"/>
              </w:rPr>
              <w:t>Unlikely</w:t>
            </w:r>
          </w:p>
        </w:tc>
        <w:tc>
          <w:tcPr>
            <w:tcW w:w="1680" w:type="dxa"/>
          </w:tcPr>
          <w:p w:rsidR="00CC0C8F" w:rsidRPr="009F3BDC" w:rsidRDefault="00CC0C8F">
            <w:pPr>
              <w:pStyle w:val="TableFont"/>
              <w:rPr>
                <w:rFonts w:eastAsia="Times New Roman" w:cs="Times New Roman"/>
                <w:szCs w:val="20"/>
                <w:lang w:val="en-AU"/>
              </w:rPr>
            </w:pPr>
            <w:r w:rsidRPr="009F3BDC">
              <w:rPr>
                <w:lang w:val="en-AU"/>
              </w:rPr>
              <w:t>Minor</w:t>
            </w:r>
          </w:p>
        </w:tc>
        <w:tc>
          <w:tcPr>
            <w:tcW w:w="1680" w:type="dxa"/>
            <w:shd w:val="clear" w:color="auto" w:fill="92D050"/>
          </w:tcPr>
          <w:p w:rsidR="00CC0C8F" w:rsidRPr="009F3BDC" w:rsidRDefault="00CC0C8F">
            <w:pPr>
              <w:pStyle w:val="TableFont"/>
              <w:rPr>
                <w:rFonts w:eastAsia="Times New Roman" w:cs="Times New Roman"/>
                <w:szCs w:val="20"/>
                <w:lang w:val="en-AU"/>
              </w:rPr>
            </w:pPr>
            <w:r w:rsidRPr="009F3BDC">
              <w:rPr>
                <w:lang w:val="en-AU"/>
              </w:rPr>
              <w:t>Low</w:t>
            </w:r>
          </w:p>
        </w:tc>
      </w:tr>
      <w:tr w:rsidR="00CC0C8F" w:rsidRPr="009F3BDC" w:rsidTr="00BA46DA">
        <w:tc>
          <w:tcPr>
            <w:tcW w:w="3708" w:type="dxa"/>
            <w:vMerge/>
          </w:tcPr>
          <w:p w:rsidR="00CC0C8F" w:rsidRPr="009F3BDC" w:rsidRDefault="00CC0C8F">
            <w:pPr>
              <w:pStyle w:val="TableFont"/>
              <w:rPr>
                <w:rFonts w:ascii="Times New Roman" w:eastAsia="Times New Roman" w:hAnsi="Times New Roman" w:cs="Arial"/>
                <w:b/>
                <w:szCs w:val="20"/>
                <w:lang w:val="en-AU"/>
              </w:rPr>
            </w:pPr>
          </w:p>
        </w:tc>
        <w:tc>
          <w:tcPr>
            <w:tcW w:w="3000" w:type="dxa"/>
            <w:vMerge/>
          </w:tcPr>
          <w:p w:rsidR="00CC0C8F" w:rsidRPr="009F3BDC" w:rsidRDefault="00CC0C8F">
            <w:pPr>
              <w:pStyle w:val="TableFont"/>
              <w:rPr>
                <w:rFonts w:ascii="Times New Roman" w:eastAsia="Times New Roman" w:hAnsi="Times New Roman" w:cs="Arial"/>
                <w:b/>
                <w:szCs w:val="20"/>
                <w:lang w:val="en-AU"/>
              </w:rPr>
            </w:pPr>
          </w:p>
        </w:tc>
        <w:tc>
          <w:tcPr>
            <w:tcW w:w="2160" w:type="dxa"/>
          </w:tcPr>
          <w:p w:rsidR="00CC0C8F" w:rsidRPr="009F3BDC" w:rsidRDefault="00E036D9">
            <w:pPr>
              <w:pStyle w:val="TableFont"/>
              <w:rPr>
                <w:rFonts w:eastAsia="Times New Roman" w:cs="Times New Roman"/>
                <w:szCs w:val="20"/>
                <w:lang w:val="en-AU"/>
              </w:rPr>
            </w:pPr>
            <w:r w:rsidRPr="009F3BDC">
              <w:rPr>
                <w:lang w:val="en-AU"/>
              </w:rPr>
              <w:t>Model Case</w:t>
            </w:r>
            <w:r w:rsidR="00CC0C8F" w:rsidRPr="009F3BDC">
              <w:rPr>
                <w:lang w:val="en-AU"/>
              </w:rPr>
              <w:t xml:space="preserve"> 1</w:t>
            </w:r>
          </w:p>
        </w:tc>
        <w:tc>
          <w:tcPr>
            <w:tcW w:w="1680" w:type="dxa"/>
          </w:tcPr>
          <w:p w:rsidR="00CC0C8F" w:rsidRPr="009F3BDC" w:rsidRDefault="00CC0C8F">
            <w:pPr>
              <w:pStyle w:val="TableFont"/>
              <w:rPr>
                <w:rFonts w:eastAsia="Times New Roman" w:cs="Times New Roman"/>
                <w:szCs w:val="20"/>
                <w:lang w:val="en-AU"/>
              </w:rPr>
            </w:pPr>
            <w:r w:rsidRPr="009F3BDC">
              <w:rPr>
                <w:lang w:val="en-AU"/>
              </w:rPr>
              <w:t>Unlikely</w:t>
            </w:r>
          </w:p>
        </w:tc>
        <w:tc>
          <w:tcPr>
            <w:tcW w:w="1680" w:type="dxa"/>
          </w:tcPr>
          <w:p w:rsidR="00CC0C8F" w:rsidRPr="009F3BDC" w:rsidRDefault="00CC0C8F">
            <w:pPr>
              <w:pStyle w:val="TableFont"/>
              <w:rPr>
                <w:rFonts w:eastAsia="Times New Roman" w:cs="Times New Roman"/>
                <w:szCs w:val="20"/>
                <w:lang w:val="en-AU"/>
              </w:rPr>
            </w:pPr>
            <w:r w:rsidRPr="009F3BDC">
              <w:rPr>
                <w:lang w:val="en-AU"/>
              </w:rPr>
              <w:t>Minor</w:t>
            </w:r>
          </w:p>
        </w:tc>
        <w:tc>
          <w:tcPr>
            <w:tcW w:w="1680" w:type="dxa"/>
            <w:shd w:val="clear" w:color="auto" w:fill="92D050"/>
          </w:tcPr>
          <w:p w:rsidR="00CC0C8F" w:rsidRPr="009F3BDC" w:rsidRDefault="00CC0C8F">
            <w:pPr>
              <w:pStyle w:val="TableFont"/>
              <w:rPr>
                <w:rFonts w:eastAsia="Times New Roman" w:cs="Times New Roman"/>
                <w:szCs w:val="20"/>
                <w:lang w:val="en-AU"/>
              </w:rPr>
            </w:pPr>
            <w:r w:rsidRPr="009F3BDC">
              <w:rPr>
                <w:lang w:val="en-AU"/>
              </w:rPr>
              <w:t>Low</w:t>
            </w:r>
          </w:p>
        </w:tc>
      </w:tr>
      <w:tr w:rsidR="00CC0C8F" w:rsidRPr="009F3BDC" w:rsidTr="00BA46DA">
        <w:tc>
          <w:tcPr>
            <w:tcW w:w="3708" w:type="dxa"/>
            <w:vMerge/>
          </w:tcPr>
          <w:p w:rsidR="00CC0C8F" w:rsidRPr="009F3BDC" w:rsidRDefault="00CC0C8F">
            <w:pPr>
              <w:pStyle w:val="TableFont"/>
              <w:rPr>
                <w:rFonts w:ascii="Times New Roman" w:eastAsia="Times New Roman" w:hAnsi="Times New Roman" w:cs="Arial"/>
                <w:b/>
                <w:szCs w:val="20"/>
                <w:lang w:val="en-AU"/>
              </w:rPr>
            </w:pPr>
          </w:p>
        </w:tc>
        <w:tc>
          <w:tcPr>
            <w:tcW w:w="3000" w:type="dxa"/>
            <w:vMerge/>
          </w:tcPr>
          <w:p w:rsidR="00CC0C8F" w:rsidRPr="009F3BDC" w:rsidRDefault="00CC0C8F">
            <w:pPr>
              <w:pStyle w:val="TableFont"/>
              <w:rPr>
                <w:rFonts w:ascii="Times New Roman" w:eastAsia="Times New Roman" w:hAnsi="Times New Roman" w:cs="Arial"/>
                <w:b/>
                <w:szCs w:val="20"/>
                <w:lang w:val="en-AU"/>
              </w:rPr>
            </w:pPr>
          </w:p>
        </w:tc>
        <w:tc>
          <w:tcPr>
            <w:tcW w:w="2160" w:type="dxa"/>
          </w:tcPr>
          <w:p w:rsidR="00CC0C8F" w:rsidRPr="009F3BDC" w:rsidRDefault="00E036D9">
            <w:pPr>
              <w:pStyle w:val="TableFont"/>
              <w:rPr>
                <w:rFonts w:eastAsia="Times New Roman" w:cs="Times New Roman"/>
                <w:szCs w:val="20"/>
                <w:lang w:val="en-AU"/>
              </w:rPr>
            </w:pPr>
            <w:r w:rsidRPr="009F3BDC">
              <w:rPr>
                <w:lang w:val="en-AU"/>
              </w:rPr>
              <w:t>Model Case</w:t>
            </w:r>
            <w:r w:rsidR="00CC0C8F" w:rsidRPr="009F3BDC">
              <w:rPr>
                <w:lang w:val="en-AU"/>
              </w:rPr>
              <w:t xml:space="preserve"> 2</w:t>
            </w:r>
          </w:p>
        </w:tc>
        <w:tc>
          <w:tcPr>
            <w:tcW w:w="1680" w:type="dxa"/>
          </w:tcPr>
          <w:p w:rsidR="00CC0C8F" w:rsidRPr="009F3BDC" w:rsidRDefault="00CC0C8F">
            <w:pPr>
              <w:pStyle w:val="TableFont"/>
              <w:rPr>
                <w:rFonts w:eastAsia="Times New Roman" w:cs="Times New Roman"/>
                <w:szCs w:val="20"/>
                <w:lang w:val="en-AU"/>
              </w:rPr>
            </w:pPr>
            <w:r w:rsidRPr="009F3BDC">
              <w:rPr>
                <w:lang w:val="en-AU"/>
              </w:rPr>
              <w:t>Unlikely</w:t>
            </w:r>
          </w:p>
        </w:tc>
        <w:tc>
          <w:tcPr>
            <w:tcW w:w="1680" w:type="dxa"/>
          </w:tcPr>
          <w:p w:rsidR="00CC0C8F" w:rsidRPr="009F3BDC" w:rsidRDefault="00CC0C8F">
            <w:pPr>
              <w:pStyle w:val="TableFont"/>
              <w:rPr>
                <w:rFonts w:eastAsia="Times New Roman" w:cs="Times New Roman"/>
                <w:szCs w:val="20"/>
                <w:lang w:val="en-AU"/>
              </w:rPr>
            </w:pPr>
            <w:r w:rsidRPr="009F3BDC">
              <w:rPr>
                <w:lang w:val="en-AU"/>
              </w:rPr>
              <w:t>Minor</w:t>
            </w:r>
          </w:p>
        </w:tc>
        <w:tc>
          <w:tcPr>
            <w:tcW w:w="1680" w:type="dxa"/>
            <w:shd w:val="clear" w:color="auto" w:fill="92D050"/>
          </w:tcPr>
          <w:p w:rsidR="00CC0C8F" w:rsidRPr="009F3BDC" w:rsidRDefault="00CC0C8F">
            <w:pPr>
              <w:pStyle w:val="TableFont"/>
              <w:rPr>
                <w:rFonts w:eastAsia="Times New Roman" w:cs="Times New Roman"/>
                <w:szCs w:val="20"/>
                <w:lang w:val="en-AU"/>
              </w:rPr>
            </w:pPr>
            <w:r w:rsidRPr="009F3BDC">
              <w:rPr>
                <w:lang w:val="en-AU"/>
              </w:rPr>
              <w:t>Low</w:t>
            </w:r>
          </w:p>
        </w:tc>
      </w:tr>
      <w:tr w:rsidR="00CC0C8F" w:rsidRPr="009F3BDC" w:rsidTr="00BA46DA">
        <w:tc>
          <w:tcPr>
            <w:tcW w:w="3708" w:type="dxa"/>
            <w:vMerge/>
          </w:tcPr>
          <w:p w:rsidR="00CC0C8F" w:rsidRPr="009F3BDC" w:rsidRDefault="00CC0C8F">
            <w:pPr>
              <w:pStyle w:val="TableFont"/>
              <w:rPr>
                <w:rFonts w:ascii="Times New Roman" w:eastAsia="Times New Roman" w:hAnsi="Times New Roman" w:cs="Arial"/>
                <w:b/>
                <w:szCs w:val="20"/>
                <w:lang w:val="en-AU"/>
              </w:rPr>
            </w:pPr>
          </w:p>
        </w:tc>
        <w:tc>
          <w:tcPr>
            <w:tcW w:w="3000" w:type="dxa"/>
            <w:vMerge w:val="restart"/>
          </w:tcPr>
          <w:p w:rsidR="00CC0C8F" w:rsidRPr="009F3BDC" w:rsidRDefault="00CC0C8F">
            <w:pPr>
              <w:pStyle w:val="TableFont"/>
              <w:rPr>
                <w:rFonts w:ascii="Times New Roman" w:eastAsia="Times New Roman" w:hAnsi="Times New Roman" w:cs="Arial"/>
                <w:szCs w:val="20"/>
                <w:lang w:val="en-AU"/>
              </w:rPr>
            </w:pPr>
            <w:r w:rsidRPr="009F3BDC">
              <w:rPr>
                <w:rFonts w:cs="Arial"/>
                <w:lang w:val="en-AU"/>
              </w:rPr>
              <w:t>Tourism and recreational values</w:t>
            </w:r>
          </w:p>
        </w:tc>
        <w:tc>
          <w:tcPr>
            <w:tcW w:w="2160" w:type="dxa"/>
          </w:tcPr>
          <w:p w:rsidR="00CC0C8F" w:rsidRPr="009F3BDC" w:rsidRDefault="00CC0C8F">
            <w:pPr>
              <w:pStyle w:val="TableFont"/>
              <w:rPr>
                <w:rFonts w:eastAsia="Times New Roman" w:cs="Times New Roman"/>
                <w:szCs w:val="20"/>
                <w:lang w:val="en-AU"/>
              </w:rPr>
            </w:pPr>
            <w:r w:rsidRPr="009F3BDC">
              <w:rPr>
                <w:lang w:val="en-AU"/>
              </w:rPr>
              <w:t>Current Site</w:t>
            </w:r>
          </w:p>
        </w:tc>
        <w:tc>
          <w:tcPr>
            <w:tcW w:w="1680" w:type="dxa"/>
          </w:tcPr>
          <w:p w:rsidR="00CC0C8F" w:rsidRPr="009F3BDC" w:rsidRDefault="00CC0C8F">
            <w:pPr>
              <w:pStyle w:val="TableFont"/>
              <w:rPr>
                <w:rFonts w:eastAsia="Times New Roman" w:cs="Times New Roman"/>
                <w:szCs w:val="20"/>
                <w:lang w:val="en-AU"/>
              </w:rPr>
            </w:pPr>
            <w:r w:rsidRPr="009F3BDC">
              <w:rPr>
                <w:lang w:val="en-AU"/>
              </w:rPr>
              <w:t>Rare</w:t>
            </w:r>
          </w:p>
        </w:tc>
        <w:tc>
          <w:tcPr>
            <w:tcW w:w="1680" w:type="dxa"/>
          </w:tcPr>
          <w:p w:rsidR="00CC0C8F" w:rsidRPr="009F3BDC" w:rsidRDefault="00CC0C8F">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CC0C8F" w:rsidRPr="009F3BDC" w:rsidRDefault="00CC0C8F">
            <w:pPr>
              <w:pStyle w:val="TableFont"/>
              <w:rPr>
                <w:rFonts w:eastAsia="Times New Roman" w:cs="Times New Roman"/>
                <w:szCs w:val="20"/>
                <w:lang w:val="en-AU"/>
              </w:rPr>
            </w:pPr>
            <w:r w:rsidRPr="009F3BDC">
              <w:rPr>
                <w:lang w:val="en-AU"/>
              </w:rPr>
              <w:t>Low</w:t>
            </w:r>
          </w:p>
        </w:tc>
      </w:tr>
      <w:tr w:rsidR="00CC0C8F" w:rsidRPr="009F3BDC" w:rsidTr="00BA46DA">
        <w:tc>
          <w:tcPr>
            <w:tcW w:w="3708" w:type="dxa"/>
            <w:vMerge/>
          </w:tcPr>
          <w:p w:rsidR="00CC0C8F" w:rsidRPr="009F3BDC" w:rsidRDefault="00CC0C8F">
            <w:pPr>
              <w:pStyle w:val="TableFont"/>
              <w:rPr>
                <w:rFonts w:ascii="Times New Roman" w:eastAsia="Times New Roman" w:hAnsi="Times New Roman" w:cs="Arial"/>
                <w:b/>
                <w:szCs w:val="20"/>
                <w:lang w:val="en-AU"/>
              </w:rPr>
            </w:pPr>
          </w:p>
        </w:tc>
        <w:tc>
          <w:tcPr>
            <w:tcW w:w="3000" w:type="dxa"/>
            <w:vMerge/>
          </w:tcPr>
          <w:p w:rsidR="00CC0C8F" w:rsidRPr="009F3BDC" w:rsidRDefault="00CC0C8F">
            <w:pPr>
              <w:pStyle w:val="TableFont"/>
              <w:rPr>
                <w:rFonts w:ascii="Times New Roman" w:eastAsia="Times New Roman" w:hAnsi="Times New Roman" w:cs="Arial"/>
                <w:b/>
                <w:szCs w:val="20"/>
                <w:lang w:val="en-AU"/>
              </w:rPr>
            </w:pPr>
          </w:p>
        </w:tc>
        <w:tc>
          <w:tcPr>
            <w:tcW w:w="2160" w:type="dxa"/>
          </w:tcPr>
          <w:p w:rsidR="00CC0C8F" w:rsidRPr="009F3BDC" w:rsidRDefault="00E036D9">
            <w:pPr>
              <w:pStyle w:val="TableFont"/>
              <w:rPr>
                <w:rFonts w:eastAsia="Times New Roman" w:cs="Times New Roman"/>
                <w:szCs w:val="20"/>
                <w:lang w:val="en-AU"/>
              </w:rPr>
            </w:pPr>
            <w:r w:rsidRPr="009F3BDC">
              <w:rPr>
                <w:lang w:val="en-AU"/>
              </w:rPr>
              <w:t>Model Case</w:t>
            </w:r>
            <w:r w:rsidR="00CC0C8F" w:rsidRPr="009F3BDC">
              <w:rPr>
                <w:lang w:val="en-AU"/>
              </w:rPr>
              <w:t xml:space="preserve"> 1</w:t>
            </w:r>
          </w:p>
        </w:tc>
        <w:tc>
          <w:tcPr>
            <w:tcW w:w="1680" w:type="dxa"/>
          </w:tcPr>
          <w:p w:rsidR="00CC0C8F" w:rsidRPr="009F3BDC" w:rsidRDefault="00CC0C8F">
            <w:pPr>
              <w:pStyle w:val="TableFont"/>
              <w:rPr>
                <w:rFonts w:eastAsia="Times New Roman" w:cs="Times New Roman"/>
                <w:szCs w:val="20"/>
                <w:lang w:val="en-AU"/>
              </w:rPr>
            </w:pPr>
            <w:r w:rsidRPr="009F3BDC">
              <w:rPr>
                <w:lang w:val="en-AU"/>
              </w:rPr>
              <w:t>Rare</w:t>
            </w:r>
          </w:p>
        </w:tc>
        <w:tc>
          <w:tcPr>
            <w:tcW w:w="1680" w:type="dxa"/>
          </w:tcPr>
          <w:p w:rsidR="00CC0C8F" w:rsidRPr="009F3BDC" w:rsidRDefault="00CC0C8F">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CC0C8F" w:rsidRPr="009F3BDC" w:rsidRDefault="00CC0C8F">
            <w:pPr>
              <w:pStyle w:val="TableFont"/>
              <w:rPr>
                <w:rFonts w:eastAsia="Times New Roman" w:cs="Times New Roman"/>
                <w:szCs w:val="20"/>
                <w:lang w:val="en-AU"/>
              </w:rPr>
            </w:pPr>
            <w:r w:rsidRPr="009F3BDC">
              <w:rPr>
                <w:lang w:val="en-AU"/>
              </w:rPr>
              <w:t>Low</w:t>
            </w:r>
          </w:p>
        </w:tc>
      </w:tr>
      <w:tr w:rsidR="00CC0C8F" w:rsidRPr="009F3BDC" w:rsidTr="00BA46DA">
        <w:tc>
          <w:tcPr>
            <w:tcW w:w="3708" w:type="dxa"/>
            <w:vMerge/>
          </w:tcPr>
          <w:p w:rsidR="00CC0C8F" w:rsidRPr="009F3BDC" w:rsidRDefault="00CC0C8F">
            <w:pPr>
              <w:pStyle w:val="TableFont"/>
              <w:rPr>
                <w:rFonts w:ascii="Times New Roman" w:eastAsia="Times New Roman" w:hAnsi="Times New Roman" w:cs="Arial"/>
                <w:b/>
                <w:szCs w:val="20"/>
                <w:lang w:val="en-AU"/>
              </w:rPr>
            </w:pPr>
          </w:p>
        </w:tc>
        <w:tc>
          <w:tcPr>
            <w:tcW w:w="3000" w:type="dxa"/>
            <w:vMerge/>
          </w:tcPr>
          <w:p w:rsidR="00CC0C8F" w:rsidRPr="009F3BDC" w:rsidRDefault="00CC0C8F">
            <w:pPr>
              <w:pStyle w:val="TableFont"/>
              <w:rPr>
                <w:rFonts w:ascii="Times New Roman" w:eastAsia="Times New Roman" w:hAnsi="Times New Roman" w:cs="Arial"/>
                <w:b/>
                <w:szCs w:val="20"/>
                <w:lang w:val="en-AU"/>
              </w:rPr>
            </w:pPr>
          </w:p>
        </w:tc>
        <w:tc>
          <w:tcPr>
            <w:tcW w:w="2160" w:type="dxa"/>
          </w:tcPr>
          <w:p w:rsidR="00CC0C8F" w:rsidRPr="009F3BDC" w:rsidRDefault="00E036D9">
            <w:pPr>
              <w:pStyle w:val="TableFont"/>
              <w:rPr>
                <w:rFonts w:eastAsia="Times New Roman" w:cs="Times New Roman"/>
                <w:szCs w:val="20"/>
                <w:lang w:val="en-AU"/>
              </w:rPr>
            </w:pPr>
            <w:r w:rsidRPr="009F3BDC">
              <w:rPr>
                <w:lang w:val="en-AU"/>
              </w:rPr>
              <w:t>Model Case</w:t>
            </w:r>
            <w:r w:rsidR="00CC0C8F" w:rsidRPr="009F3BDC">
              <w:rPr>
                <w:lang w:val="en-AU"/>
              </w:rPr>
              <w:t xml:space="preserve"> 2</w:t>
            </w:r>
          </w:p>
        </w:tc>
        <w:tc>
          <w:tcPr>
            <w:tcW w:w="1680" w:type="dxa"/>
          </w:tcPr>
          <w:p w:rsidR="00CC0C8F" w:rsidRPr="009F3BDC" w:rsidRDefault="00CC0C8F">
            <w:pPr>
              <w:pStyle w:val="TableFont"/>
              <w:rPr>
                <w:rFonts w:eastAsia="Times New Roman" w:cs="Times New Roman"/>
                <w:szCs w:val="20"/>
                <w:lang w:val="en-AU"/>
              </w:rPr>
            </w:pPr>
            <w:r w:rsidRPr="009F3BDC">
              <w:rPr>
                <w:lang w:val="en-AU"/>
              </w:rPr>
              <w:t>Unlikely</w:t>
            </w:r>
          </w:p>
        </w:tc>
        <w:tc>
          <w:tcPr>
            <w:tcW w:w="1680" w:type="dxa"/>
          </w:tcPr>
          <w:p w:rsidR="00CC0C8F" w:rsidRPr="009F3BDC" w:rsidRDefault="00CC0C8F">
            <w:pPr>
              <w:pStyle w:val="TableFont"/>
              <w:rPr>
                <w:rFonts w:eastAsia="Times New Roman" w:cs="Times New Roman"/>
                <w:szCs w:val="20"/>
                <w:lang w:val="en-AU"/>
              </w:rPr>
            </w:pPr>
            <w:r w:rsidRPr="009F3BDC">
              <w:rPr>
                <w:lang w:val="en-AU"/>
              </w:rPr>
              <w:t>Minor</w:t>
            </w:r>
          </w:p>
        </w:tc>
        <w:tc>
          <w:tcPr>
            <w:tcW w:w="1680" w:type="dxa"/>
            <w:shd w:val="clear" w:color="auto" w:fill="92D050"/>
          </w:tcPr>
          <w:p w:rsidR="00CC0C8F" w:rsidRPr="009F3BDC" w:rsidRDefault="00CC0C8F">
            <w:pPr>
              <w:pStyle w:val="TableFont"/>
              <w:rPr>
                <w:rFonts w:eastAsia="Times New Roman" w:cs="Times New Roman"/>
                <w:szCs w:val="20"/>
                <w:lang w:val="en-AU"/>
              </w:rPr>
            </w:pPr>
            <w:r w:rsidRPr="009F3BDC">
              <w:rPr>
                <w:lang w:val="en-AU"/>
              </w:rPr>
              <w:t>Low</w:t>
            </w:r>
          </w:p>
        </w:tc>
      </w:tr>
    </w:tbl>
    <w:p w:rsidR="003B6F31" w:rsidRPr="009F3BDC" w:rsidRDefault="003B6F31" w:rsidP="006A1968">
      <w:pPr>
        <w:pStyle w:val="Para0"/>
        <w:rPr>
          <w:lang w:val="en-AU"/>
        </w:rPr>
        <w:sectPr w:rsidR="003B6F31" w:rsidRPr="009F3BDC" w:rsidSect="00494DAE">
          <w:pgSz w:w="16840" w:h="11907" w:orient="landscape" w:code="9"/>
          <w:pgMar w:top="1701" w:right="1418" w:bottom="1701" w:left="1418" w:header="567" w:footer="567" w:gutter="0"/>
          <w:cols w:space="720"/>
          <w:formProt w:val="0"/>
          <w:docGrid w:linePitch="299"/>
        </w:sectPr>
      </w:pPr>
    </w:p>
    <w:p w:rsidR="00667D64" w:rsidRPr="009F3BDC" w:rsidRDefault="00FE7C2C" w:rsidP="00683452">
      <w:pPr>
        <w:pStyle w:val="Heading3"/>
        <w:rPr>
          <w:lang w:val="en-AU"/>
        </w:rPr>
      </w:pPr>
      <w:bookmarkStart w:id="161" w:name="_Toc361930682"/>
      <w:r>
        <w:rPr>
          <w:lang w:val="en-AU"/>
        </w:rPr>
        <w:lastRenderedPageBreak/>
        <w:t>Ecological Monitoring in Relation to Dredging</w:t>
      </w:r>
      <w:bookmarkEnd w:id="161"/>
      <w:r w:rsidR="00667D64" w:rsidRPr="009F3BDC">
        <w:rPr>
          <w:lang w:val="en-AU"/>
        </w:rPr>
        <w:t xml:space="preserve"> </w:t>
      </w:r>
    </w:p>
    <w:p w:rsidR="00065318" w:rsidRPr="009F3BDC" w:rsidRDefault="00667D64" w:rsidP="00065318">
      <w:pPr>
        <w:pStyle w:val="Para0"/>
        <w:rPr>
          <w:lang w:val="en-AU"/>
        </w:rPr>
      </w:pPr>
      <w:r w:rsidRPr="009F3BDC">
        <w:rPr>
          <w:lang w:val="en-AU"/>
        </w:rPr>
        <w:t xml:space="preserve">Alquezar &amp; Stratford (2007) and Alquezar &amp; Boyd (2008) monitored </w:t>
      </w:r>
      <w:r w:rsidR="00B544A3">
        <w:rPr>
          <w:lang w:val="en-AU"/>
        </w:rPr>
        <w:t>infauna</w:t>
      </w:r>
      <w:r w:rsidRPr="009F3BDC">
        <w:rPr>
          <w:lang w:val="en-AU"/>
        </w:rPr>
        <w:t xml:space="preserve"> communities in the Rosslyn Bay area </w:t>
      </w:r>
      <w:r w:rsidR="00065318">
        <w:rPr>
          <w:lang w:val="en-AU"/>
        </w:rPr>
        <w:t>in relation to</w:t>
      </w:r>
      <w:r w:rsidR="00B544A3">
        <w:rPr>
          <w:lang w:val="en-AU"/>
        </w:rPr>
        <w:t xml:space="preserve"> </w:t>
      </w:r>
      <w:r w:rsidRPr="009F3BDC">
        <w:rPr>
          <w:lang w:val="en-AU"/>
        </w:rPr>
        <w:t>the 2006 maintenance dredging campaign</w:t>
      </w:r>
      <w:r w:rsidR="00B544A3">
        <w:rPr>
          <w:lang w:val="en-AU"/>
        </w:rPr>
        <w:t xml:space="preserve"> in which 31,000 m</w:t>
      </w:r>
      <w:r w:rsidR="00B544A3">
        <w:rPr>
          <w:vertAlign w:val="superscript"/>
          <w:lang w:val="en-AU"/>
        </w:rPr>
        <w:t>3</w:t>
      </w:r>
      <w:r w:rsidR="00B544A3">
        <w:rPr>
          <w:lang w:val="en-AU"/>
        </w:rPr>
        <w:t xml:space="preserve"> of material were dredged</w:t>
      </w:r>
      <w:r w:rsidRPr="009F3BDC">
        <w:rPr>
          <w:lang w:val="en-AU"/>
        </w:rPr>
        <w:t>.</w:t>
      </w:r>
      <w:r w:rsidR="00B544A3">
        <w:rPr>
          <w:lang w:val="en-AU"/>
        </w:rPr>
        <w:t xml:space="preserve"> Four sampling sites were in the Boat Harbour (the dredging area)</w:t>
      </w:r>
      <w:r w:rsidR="005135D0">
        <w:rPr>
          <w:lang w:val="en-AU"/>
        </w:rPr>
        <w:t>.</w:t>
      </w:r>
      <w:r w:rsidR="00B544A3">
        <w:rPr>
          <w:lang w:val="en-AU"/>
        </w:rPr>
        <w:t xml:space="preserve"> There were three sampling sites at each of two adjacent impact locations: Wreck Point, 3.5 km north-west of the DMPA, and Bluff Rock, 2.5 km south-south-east of the DMP</w:t>
      </w:r>
      <w:r w:rsidR="00DA0093">
        <w:rPr>
          <w:lang w:val="en-AU"/>
        </w:rPr>
        <w:t>A. Three sites were also sampled</w:t>
      </w:r>
      <w:r w:rsidR="00B544A3">
        <w:rPr>
          <w:lang w:val="en-AU"/>
        </w:rPr>
        <w:t xml:space="preserve"> at a reference location, Monkey Point, 15 km south-east at Great Keppel Island. </w:t>
      </w:r>
      <w:r w:rsidR="00065318" w:rsidRPr="009F3BDC">
        <w:rPr>
          <w:lang w:val="en-AU"/>
        </w:rPr>
        <w:t xml:space="preserve">Further details are provided in </w:t>
      </w:r>
      <w:r w:rsidR="0081092F" w:rsidRPr="0081092F">
        <w:fldChar w:fldCharType="begin"/>
      </w:r>
      <w:r w:rsidR="0081092F" w:rsidRPr="0081092F">
        <w:instrText xml:space="preserve"> REF  _Ref354746977 \* Lower \h  \* MERGEFORMAT </w:instrText>
      </w:r>
      <w:r w:rsidR="0081092F" w:rsidRPr="0081092F">
        <w:fldChar w:fldCharType="separate"/>
      </w:r>
      <w:r w:rsidR="00E2599D" w:rsidRPr="00E2599D">
        <w:t xml:space="preserve">table </w:t>
      </w:r>
      <w:r w:rsidR="00E2599D" w:rsidRPr="00E2599D">
        <w:rPr>
          <w:noProof/>
        </w:rPr>
        <w:t>8</w:t>
      </w:r>
      <w:r w:rsidR="0081092F" w:rsidRPr="0081092F">
        <w:fldChar w:fldCharType="end"/>
      </w:r>
      <w:r w:rsidR="00065318" w:rsidRPr="009F3BDC">
        <w:rPr>
          <w:lang w:val="en-AU"/>
        </w:rPr>
        <w:t>.</w:t>
      </w:r>
    </w:p>
    <w:p w:rsidR="00B544A3" w:rsidRPr="00B544A3" w:rsidRDefault="00B544A3" w:rsidP="00667D64">
      <w:pPr>
        <w:pStyle w:val="Para0"/>
        <w:rPr>
          <w:lang w:val="en-AU"/>
        </w:rPr>
      </w:pPr>
      <w:r>
        <w:rPr>
          <w:lang w:val="en-AU"/>
        </w:rPr>
        <w:t xml:space="preserve">Three replicate grab samples were collected at each site one week before, two weeks after, and one year after dredging. </w:t>
      </w:r>
      <w:r w:rsidRPr="009F3BDC">
        <w:rPr>
          <w:lang w:val="en-AU"/>
        </w:rPr>
        <w:t>Alquezar &amp; Stratford (2007) and Alquezar &amp; Boyd (2008)</w:t>
      </w:r>
      <w:r>
        <w:rPr>
          <w:lang w:val="en-AU"/>
        </w:rPr>
        <w:t xml:space="preserve"> report the size of the van Veen grab sampler as 0.005 m</w:t>
      </w:r>
      <w:r>
        <w:rPr>
          <w:vertAlign w:val="superscript"/>
          <w:lang w:val="en-AU"/>
        </w:rPr>
        <w:t>2</w:t>
      </w:r>
      <w:r>
        <w:rPr>
          <w:lang w:val="en-AU"/>
        </w:rPr>
        <w:t>, which is much smaller than standard grabs, which are usually 0.25 m</w:t>
      </w:r>
      <w:r>
        <w:rPr>
          <w:vertAlign w:val="superscript"/>
          <w:lang w:val="en-AU"/>
        </w:rPr>
        <w:t>2</w:t>
      </w:r>
      <w:r>
        <w:rPr>
          <w:lang w:val="en-AU"/>
        </w:rPr>
        <w:t xml:space="preserve"> or larger.</w:t>
      </w:r>
    </w:p>
    <w:p w:rsidR="00065318" w:rsidRDefault="00B544A3" w:rsidP="00BF1178">
      <w:pPr>
        <w:pStyle w:val="Para0"/>
        <w:rPr>
          <w:lang w:val="en-AU"/>
        </w:rPr>
      </w:pPr>
      <w:r w:rsidRPr="009F3BDC">
        <w:rPr>
          <w:lang w:val="en-AU"/>
        </w:rPr>
        <w:t>Alquezar &amp; Stratford (2007) and Alquezar &amp; Boyd (2008)</w:t>
      </w:r>
      <w:r>
        <w:rPr>
          <w:lang w:val="en-AU"/>
        </w:rPr>
        <w:t xml:space="preserve"> analysed the samples for the total abundance, species richness, Shannon-Weiner diversity (H), and species evenness. </w:t>
      </w:r>
      <w:r w:rsidR="00BF1178">
        <w:rPr>
          <w:lang w:val="en-AU"/>
        </w:rPr>
        <w:t>Two weeks after dredging, i</w:t>
      </w:r>
      <w:r w:rsidR="00667D64" w:rsidRPr="009F3BDC">
        <w:rPr>
          <w:lang w:val="en-AU"/>
        </w:rPr>
        <w:t>nfauna abundance</w:t>
      </w:r>
      <w:r w:rsidR="00BF1178">
        <w:rPr>
          <w:lang w:val="en-AU"/>
        </w:rPr>
        <w:t xml:space="preserve">, species richness, </w:t>
      </w:r>
      <w:r w:rsidR="00667D64" w:rsidRPr="009F3BDC">
        <w:rPr>
          <w:lang w:val="en-AU"/>
        </w:rPr>
        <w:t xml:space="preserve">and </w:t>
      </w:r>
      <w:r w:rsidR="00BF1178">
        <w:rPr>
          <w:lang w:val="en-AU"/>
        </w:rPr>
        <w:t>H</w:t>
      </w:r>
      <w:r w:rsidR="00F81086">
        <w:rPr>
          <w:lang w:val="en-AU"/>
        </w:rPr>
        <w:t> </w:t>
      </w:r>
      <w:r w:rsidR="00BF1178">
        <w:rPr>
          <w:lang w:val="en-AU"/>
        </w:rPr>
        <w:t xml:space="preserve">decreased, and evenness increased, </w:t>
      </w:r>
      <w:r w:rsidR="00667D64" w:rsidRPr="009F3BDC">
        <w:rPr>
          <w:lang w:val="en-AU"/>
        </w:rPr>
        <w:t xml:space="preserve">at both Wreck Point and </w:t>
      </w:r>
      <w:r w:rsidR="003D351F" w:rsidRPr="009F3BDC">
        <w:rPr>
          <w:lang w:val="en-AU"/>
        </w:rPr>
        <w:t>Bluff Rock</w:t>
      </w:r>
      <w:r w:rsidR="00BF1178">
        <w:rPr>
          <w:lang w:val="en-AU"/>
        </w:rPr>
        <w:t>,</w:t>
      </w:r>
      <w:r w:rsidR="003D351F" w:rsidRPr="009F3BDC">
        <w:rPr>
          <w:lang w:val="en-AU"/>
        </w:rPr>
        <w:t xml:space="preserve"> </w:t>
      </w:r>
      <w:r w:rsidR="00BF1178">
        <w:rPr>
          <w:lang w:val="en-AU"/>
        </w:rPr>
        <w:t>but not at Monkey Point. Most of these changes</w:t>
      </w:r>
      <w:r w:rsidR="00667D64" w:rsidRPr="009F3BDC">
        <w:rPr>
          <w:lang w:val="en-AU"/>
        </w:rPr>
        <w:t xml:space="preserve"> </w:t>
      </w:r>
      <w:r w:rsidR="00065318">
        <w:rPr>
          <w:lang w:val="en-AU"/>
        </w:rPr>
        <w:t xml:space="preserve">appear </w:t>
      </w:r>
      <w:r w:rsidR="00BF1178">
        <w:rPr>
          <w:lang w:val="en-AU"/>
        </w:rPr>
        <w:t>to have been statistically significant</w:t>
      </w:r>
      <w:r w:rsidR="00065318">
        <w:rPr>
          <w:lang w:val="en-AU"/>
        </w:rPr>
        <w:t>,</w:t>
      </w:r>
      <w:r w:rsidR="00BF1178">
        <w:rPr>
          <w:lang w:val="en-AU"/>
        </w:rPr>
        <w:t xml:space="preserve"> but reporting of results in the text, figures, and tables was not always consistent and it is difficult to determine exactly which of the results were significant. Changes at Wreck Point were small and not statistically significant. </w:t>
      </w:r>
      <w:r w:rsidR="00445EB0">
        <w:rPr>
          <w:lang w:val="en-AU"/>
        </w:rPr>
        <w:t>Statistical power was not reported.</w:t>
      </w:r>
    </w:p>
    <w:p w:rsidR="00BF1178" w:rsidRDefault="00BF1178" w:rsidP="00BF1178">
      <w:pPr>
        <w:pStyle w:val="Para0"/>
        <w:rPr>
          <w:lang w:val="en-AU"/>
        </w:rPr>
      </w:pPr>
      <w:r>
        <w:rPr>
          <w:lang w:val="en-AU"/>
        </w:rPr>
        <w:t xml:space="preserve">One year after dredging, </w:t>
      </w:r>
      <w:r w:rsidR="00065318">
        <w:rPr>
          <w:lang w:val="en-AU"/>
        </w:rPr>
        <w:t>Bluff Rock had a further, but not statistically significant, decrease in infauna abundance and H, and a small but not statistically significant increase in total abundance compared to the two week post-dredging survey; evenness was unchanged. None of the parameters had returned to pre-dredging levels. At Wreck Point there were small but not statistically significant increases in abundance, species richness, H, and evenness compared to 2 weeks post-dredging. None of the parameters returned to pre-dredging levels. At the putative reference location, Monkey Point, there were statistically significant increases in infauna abundance and species richness, a non-significant increase in H, and a non-significant decrease in evenness.</w:t>
      </w:r>
    </w:p>
    <w:p w:rsidR="00667D64" w:rsidRDefault="00065318" w:rsidP="00BF1178">
      <w:pPr>
        <w:pStyle w:val="Para0"/>
        <w:rPr>
          <w:lang w:val="en-AU"/>
        </w:rPr>
      </w:pPr>
      <w:r w:rsidRPr="009F3BDC">
        <w:rPr>
          <w:lang w:val="en-AU"/>
        </w:rPr>
        <w:t xml:space="preserve">Alquezar &amp; Stratford (2007) and </w:t>
      </w:r>
      <w:r w:rsidR="00667D64" w:rsidRPr="009F3BDC">
        <w:rPr>
          <w:lang w:val="en-AU"/>
        </w:rPr>
        <w:t xml:space="preserve">Alquezar &amp; Boyd (2008) interpreted </w:t>
      </w:r>
      <w:r>
        <w:rPr>
          <w:lang w:val="en-AU"/>
        </w:rPr>
        <w:t xml:space="preserve">these </w:t>
      </w:r>
      <w:r w:rsidR="00667D64" w:rsidRPr="009F3BDC">
        <w:rPr>
          <w:lang w:val="en-AU"/>
        </w:rPr>
        <w:t>result</w:t>
      </w:r>
      <w:r>
        <w:rPr>
          <w:lang w:val="en-AU"/>
        </w:rPr>
        <w:t>s</w:t>
      </w:r>
      <w:r w:rsidR="00667D64" w:rsidRPr="009F3BDC">
        <w:rPr>
          <w:lang w:val="en-AU"/>
        </w:rPr>
        <w:t xml:space="preserve"> to indicate an impact of dredge material placement</w:t>
      </w:r>
      <w:r>
        <w:rPr>
          <w:lang w:val="en-AU"/>
        </w:rPr>
        <w:t xml:space="preserve"> on infauna communities at the two adjacent impact sites, followed by partial recovery. </w:t>
      </w:r>
    </w:p>
    <w:p w:rsidR="00667D64" w:rsidRDefault="00065318" w:rsidP="00445EB0">
      <w:pPr>
        <w:pStyle w:val="Para0"/>
        <w:rPr>
          <w:lang w:val="en-AU" w:eastAsia="en-AU"/>
        </w:rPr>
      </w:pPr>
      <w:r w:rsidRPr="009F3BDC">
        <w:rPr>
          <w:lang w:val="en-AU"/>
        </w:rPr>
        <w:t>Alquezar &amp; Stratford (2007) and Alquezar &amp; Boyd (2008)</w:t>
      </w:r>
      <w:r>
        <w:rPr>
          <w:lang w:val="en-AU"/>
        </w:rPr>
        <w:t xml:space="preserve"> also surveyed coral communities in relation to the 2006 maintenance dredging at Rosslyn Bay one week before, two weeks after, and one year after dredging. </w:t>
      </w:r>
      <w:r w:rsidR="00445EB0">
        <w:rPr>
          <w:lang w:val="en-AU"/>
        </w:rPr>
        <w:t xml:space="preserve">Coral communities at Bluff Rock (adjacent impact location) and Monkey Point (control location) two weeks before dredging, but only at Monkey Point in the two post-dredging surveys, therefore no conclusions can be drawn regarding the effect of the dredging on the nominated impact site. Surveys consisted of three 50 m line transects, with photos of the bottom taken at 5 m intervals. Per cent cover of various benthic categories </w:t>
      </w:r>
      <w:r w:rsidR="00445EB0">
        <w:rPr>
          <w:lang w:val="en-AU" w:eastAsia="en-AU"/>
        </w:rPr>
        <w:t xml:space="preserve">(hard coral, soft coral, macroalgae, hydroids, sponges, dead coral, sand, rubble, </w:t>
      </w:r>
      <w:r w:rsidR="00CF4BA9">
        <w:rPr>
          <w:lang w:val="en-AU" w:eastAsia="en-AU"/>
        </w:rPr>
        <w:t>etc.</w:t>
      </w:r>
      <w:r w:rsidR="00445EB0">
        <w:rPr>
          <w:lang w:val="en-AU" w:eastAsia="en-AU"/>
        </w:rPr>
        <w:t>) was determined by random point-count analysis of the photos. Some organisms were identified to higher taxonomic levels, some down to species.</w:t>
      </w:r>
    </w:p>
    <w:p w:rsidR="00445EB0" w:rsidRPr="009F3BDC" w:rsidRDefault="00445EB0" w:rsidP="00445EB0">
      <w:pPr>
        <w:pStyle w:val="Para0"/>
        <w:rPr>
          <w:lang w:val="en-AU"/>
        </w:rPr>
      </w:pPr>
      <w:r w:rsidRPr="009F3BDC">
        <w:rPr>
          <w:lang w:val="en-AU"/>
        </w:rPr>
        <w:t>Alquezar &amp; Stratford (2007) and Alquezar &amp; Boyd (2008)</w:t>
      </w:r>
      <w:r>
        <w:rPr>
          <w:lang w:val="en-AU"/>
        </w:rPr>
        <w:t xml:space="preserve"> reported that there were no significant changes in </w:t>
      </w:r>
      <w:r w:rsidRPr="00445EB0">
        <w:rPr>
          <w:lang w:val="en-AU"/>
        </w:rPr>
        <w:t>coral cover, density</w:t>
      </w:r>
      <w:r>
        <w:rPr>
          <w:lang w:val="en-AU"/>
        </w:rPr>
        <w:t xml:space="preserve">, </w:t>
      </w:r>
      <w:r w:rsidRPr="00445EB0">
        <w:rPr>
          <w:lang w:val="en-AU"/>
        </w:rPr>
        <w:t xml:space="preserve">or condition at Monkey Point before, </w:t>
      </w:r>
      <w:r>
        <w:rPr>
          <w:lang w:val="en-AU"/>
        </w:rPr>
        <w:t xml:space="preserve">two weeks </w:t>
      </w:r>
      <w:r w:rsidRPr="00445EB0">
        <w:rPr>
          <w:lang w:val="en-AU"/>
        </w:rPr>
        <w:t>after</w:t>
      </w:r>
      <w:r>
        <w:rPr>
          <w:lang w:val="en-AU"/>
        </w:rPr>
        <w:t xml:space="preserve">, </w:t>
      </w:r>
      <w:r w:rsidRPr="00445EB0">
        <w:rPr>
          <w:lang w:val="en-AU"/>
        </w:rPr>
        <w:t xml:space="preserve">or </w:t>
      </w:r>
      <w:r>
        <w:rPr>
          <w:lang w:val="en-AU"/>
        </w:rPr>
        <w:t xml:space="preserve">one year after </w:t>
      </w:r>
      <w:r w:rsidRPr="00445EB0">
        <w:rPr>
          <w:lang w:val="en-AU"/>
        </w:rPr>
        <w:t>dredging</w:t>
      </w:r>
      <w:r>
        <w:rPr>
          <w:lang w:val="en-AU"/>
        </w:rPr>
        <w:t xml:space="preserve">. </w:t>
      </w:r>
      <w:r w:rsidR="00E26712">
        <w:rPr>
          <w:lang w:val="en-AU"/>
        </w:rPr>
        <w:t xml:space="preserve">The authors did not report how coral cover and coral density were distinguished, or how coral condition was defined. </w:t>
      </w:r>
      <w:r w:rsidRPr="009F3BDC">
        <w:rPr>
          <w:lang w:val="en-AU"/>
        </w:rPr>
        <w:t xml:space="preserve">Further details are provided in </w:t>
      </w:r>
      <w:r w:rsidR="0081092F" w:rsidRPr="0081092F">
        <w:fldChar w:fldCharType="begin"/>
      </w:r>
      <w:r w:rsidR="0081092F" w:rsidRPr="0081092F">
        <w:instrText xml:space="preserve"> REF  _Ref354746977 \* Lower \h  \* MERGEFORMAT </w:instrText>
      </w:r>
      <w:r w:rsidR="0081092F" w:rsidRPr="0081092F">
        <w:fldChar w:fldCharType="separate"/>
      </w:r>
      <w:r w:rsidR="00E2599D" w:rsidRPr="00E2599D">
        <w:t xml:space="preserve">table </w:t>
      </w:r>
      <w:r w:rsidR="00E2599D" w:rsidRPr="00E2599D">
        <w:rPr>
          <w:noProof/>
        </w:rPr>
        <w:t>8</w:t>
      </w:r>
      <w:r w:rsidR="0081092F" w:rsidRPr="0081092F">
        <w:fldChar w:fldCharType="end"/>
      </w:r>
      <w:r w:rsidRPr="0081092F">
        <w:rPr>
          <w:lang w:val="en-AU"/>
        </w:rPr>
        <w:t>.</w:t>
      </w:r>
    </w:p>
    <w:p w:rsidR="00667D64" w:rsidRPr="009F3BDC" w:rsidRDefault="00667D64" w:rsidP="00667D64">
      <w:pPr>
        <w:pStyle w:val="Para0"/>
        <w:rPr>
          <w:lang w:val="en-AU"/>
        </w:rPr>
      </w:pPr>
      <w:r w:rsidRPr="009F3BDC">
        <w:rPr>
          <w:lang w:val="en-AU"/>
        </w:rPr>
        <w:lastRenderedPageBreak/>
        <w:t>I</w:t>
      </w:r>
      <w:r w:rsidRPr="009F3BDC">
        <w:rPr>
          <w:iCs/>
          <w:lang w:val="en-AU"/>
        </w:rPr>
        <w:t xml:space="preserve">t should be noted that the Monkey Point site treated by </w:t>
      </w:r>
      <w:r w:rsidR="00065318" w:rsidRPr="009F3BDC">
        <w:rPr>
          <w:lang w:val="en-AU"/>
        </w:rPr>
        <w:t xml:space="preserve">Alquezar &amp; Stratford (2007) and </w:t>
      </w:r>
      <w:r w:rsidRPr="009F3BDC">
        <w:rPr>
          <w:lang w:val="en-AU"/>
        </w:rPr>
        <w:t>Alquezar &amp; Boyd (2008)</w:t>
      </w:r>
      <w:r w:rsidRPr="009F3BDC">
        <w:rPr>
          <w:iCs/>
          <w:lang w:val="en-AU"/>
        </w:rPr>
        <w:t xml:space="preserve"> as a control site is not representative of the two impact sites, Bluff Rock and Wreck Point. Bluff Rock and Wreck Point lie in the nutrient-rich and relatively turbid coastal strip downstream of the Fitzroy River discharge into Keppel Bay. Benthic communities surveyed at the "</w:t>
      </w:r>
      <w:r w:rsidR="00445EB0">
        <w:rPr>
          <w:iCs/>
          <w:lang w:val="en-AU"/>
        </w:rPr>
        <w:t xml:space="preserve">adjacent </w:t>
      </w:r>
      <w:r w:rsidRPr="009F3BDC">
        <w:rPr>
          <w:iCs/>
          <w:lang w:val="en-AU"/>
        </w:rPr>
        <w:t xml:space="preserve">impact" and "control" sites were markedly different in the baseline surveys, confounding </w:t>
      </w:r>
      <w:r w:rsidR="00E26712">
        <w:rPr>
          <w:iCs/>
          <w:lang w:val="en-AU"/>
        </w:rPr>
        <w:t xml:space="preserve">impact </w:t>
      </w:r>
      <w:r w:rsidRPr="009F3BDC">
        <w:rPr>
          <w:iCs/>
          <w:lang w:val="en-AU"/>
        </w:rPr>
        <w:t>assessment</w:t>
      </w:r>
      <w:r w:rsidR="00E26712">
        <w:rPr>
          <w:iCs/>
          <w:lang w:val="en-AU"/>
        </w:rPr>
        <w:t>.</w:t>
      </w:r>
      <w:r w:rsidRPr="009F3BDC">
        <w:rPr>
          <w:iCs/>
          <w:lang w:val="en-AU"/>
        </w:rPr>
        <w:t xml:space="preserve"> </w:t>
      </w:r>
    </w:p>
    <w:p w:rsidR="00667D64" w:rsidRPr="009F3BDC" w:rsidRDefault="00CB79B9" w:rsidP="00667D64">
      <w:pPr>
        <w:pStyle w:val="Heading3"/>
        <w:rPr>
          <w:lang w:val="en-AU"/>
        </w:rPr>
      </w:pPr>
      <w:bookmarkStart w:id="162" w:name="_Toc361930683"/>
      <w:r w:rsidRPr="009F3BDC">
        <w:rPr>
          <w:lang w:val="en-AU"/>
        </w:rPr>
        <w:t>Environmental Condition</w:t>
      </w:r>
      <w:bookmarkEnd w:id="162"/>
    </w:p>
    <w:p w:rsidR="00667D64" w:rsidRPr="009F3BDC" w:rsidRDefault="00667D64" w:rsidP="00667D64">
      <w:pPr>
        <w:pStyle w:val="Para0"/>
        <w:rPr>
          <w:lang w:val="en-AU"/>
        </w:rPr>
      </w:pPr>
      <w:r w:rsidRPr="009F3BDC">
        <w:rPr>
          <w:lang w:val="en-AU"/>
        </w:rPr>
        <w:t xml:space="preserve">Water quality in the Fitzroy region, which includes the Rosslyn Bay State Boat Harbour is monitored by the </w:t>
      </w:r>
      <w:r w:rsidR="00B20292" w:rsidRPr="009F3BDC">
        <w:rPr>
          <w:lang w:val="en-AU"/>
        </w:rPr>
        <w:t>RRMMP</w:t>
      </w:r>
      <w:r w:rsidRPr="009F3BDC">
        <w:rPr>
          <w:lang w:val="en-AU"/>
        </w:rPr>
        <w:t xml:space="preserve"> (Schaffelke </w:t>
      </w:r>
      <w:r w:rsidR="00C90812" w:rsidRPr="009F3BDC">
        <w:rPr>
          <w:lang w:val="en-AU"/>
        </w:rPr>
        <w:t xml:space="preserve">et al. </w:t>
      </w:r>
      <w:r w:rsidRPr="009F3BDC">
        <w:rPr>
          <w:lang w:val="en-AU"/>
        </w:rPr>
        <w:t>2011). The water quality aspect of the monitoring program includes inshore permanent monitoring sites (water quality loggers) and remote sensing techniques. Three permanent monitoring sites were established in the Fitzroy region in 2007 with all monitoring sites no more than 30 km from Rosslyn Bay State Boat Harbour (Barren, Pelican, and Humpy Island). Regionally</w:t>
      </w:r>
      <w:r w:rsidR="0052246B">
        <w:rPr>
          <w:lang w:val="en-AU"/>
        </w:rPr>
        <w:t>,</w:t>
      </w:r>
      <w:r w:rsidRPr="009F3BDC">
        <w:rPr>
          <w:lang w:val="en-AU"/>
        </w:rPr>
        <w:t xml:space="preserve"> water quality in the Fitzroy has been declining since 2007 with the annual mean increasing at logger sites (</w:t>
      </w:r>
      <w:r w:rsidR="0081092F" w:rsidRPr="0081092F">
        <w:fldChar w:fldCharType="begin"/>
      </w:r>
      <w:r w:rsidR="0081092F" w:rsidRPr="0081092F">
        <w:instrText xml:space="preserve"> REF  _Ref358832804 \* Lower \h  \* MERGEFORMAT </w:instrText>
      </w:r>
      <w:r w:rsidR="0081092F" w:rsidRPr="0081092F">
        <w:fldChar w:fldCharType="separate"/>
      </w:r>
      <w:r w:rsidR="00E2599D" w:rsidRPr="00E2599D">
        <w:t xml:space="preserve">table </w:t>
      </w:r>
      <w:r w:rsidR="00E2599D" w:rsidRPr="00E2599D">
        <w:rPr>
          <w:noProof/>
        </w:rPr>
        <w:t>15</w:t>
      </w:r>
      <w:r w:rsidR="0081092F" w:rsidRPr="0081092F">
        <w:fldChar w:fldCharType="end"/>
      </w:r>
      <w:r w:rsidRPr="009F3BDC">
        <w:rPr>
          <w:lang w:val="en-AU"/>
        </w:rPr>
        <w:t xml:space="preserve">; Schaffelke </w:t>
      </w:r>
      <w:r w:rsidR="00C90812" w:rsidRPr="009F3BDC">
        <w:rPr>
          <w:lang w:val="en-AU"/>
        </w:rPr>
        <w:t xml:space="preserve">et al. </w:t>
      </w:r>
      <w:r w:rsidRPr="009F3BDC">
        <w:rPr>
          <w:lang w:val="en-AU"/>
        </w:rPr>
        <w:t xml:space="preserve">2011). Logger sites also demonstrate a clear inshore to offshore gradient for all years (Schaffelke </w:t>
      </w:r>
      <w:r w:rsidR="00C90812" w:rsidRPr="009F3BDC">
        <w:rPr>
          <w:lang w:val="en-AU"/>
        </w:rPr>
        <w:t xml:space="preserve">et al. </w:t>
      </w:r>
      <w:r w:rsidRPr="009F3BDC">
        <w:rPr>
          <w:lang w:val="en-AU"/>
        </w:rPr>
        <w:t xml:space="preserve">2011). Annual and seasonal turbidity means were above for Pelican Island were above the suggested 5 NTU limit for severe coral photo-physiological stress (Schaffelke </w:t>
      </w:r>
      <w:r w:rsidR="00C90812" w:rsidRPr="009F3BDC">
        <w:rPr>
          <w:lang w:val="en-AU"/>
        </w:rPr>
        <w:t xml:space="preserve">et al. </w:t>
      </w:r>
      <w:r w:rsidRPr="009F3BDC">
        <w:rPr>
          <w:lang w:val="en-AU"/>
        </w:rPr>
        <w:t>2011)</w:t>
      </w:r>
      <w:r w:rsidR="00405D9B">
        <w:rPr>
          <w:lang w:val="en-AU"/>
        </w:rPr>
        <w:t xml:space="preserve">. </w:t>
      </w:r>
    </w:p>
    <w:p w:rsidR="00667D64" w:rsidRPr="00DE66F4" w:rsidRDefault="00667D64" w:rsidP="00335261">
      <w:pPr>
        <w:pStyle w:val="Caption"/>
        <w:rPr>
          <w:b/>
        </w:rPr>
      </w:pPr>
      <w:bookmarkStart w:id="163" w:name="_Ref358832804"/>
      <w:bookmarkStart w:id="164" w:name="_Toc360694077"/>
      <w:r w:rsidRPr="009F3BDC">
        <w:rPr>
          <w:b/>
        </w:rPr>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15</w:t>
      </w:r>
      <w:r w:rsidR="00B66293" w:rsidRPr="009F3BDC">
        <w:rPr>
          <w:b/>
        </w:rPr>
        <w:fldChar w:fldCharType="end"/>
      </w:r>
      <w:bookmarkEnd w:id="163"/>
      <w:r w:rsidR="00335261" w:rsidRPr="009F3BDC">
        <w:rPr>
          <w:b/>
        </w:rPr>
        <w:t>.</w:t>
      </w:r>
      <w:r w:rsidRPr="009F3BDC">
        <w:rPr>
          <w:b/>
        </w:rPr>
        <w:t xml:space="preserve"> </w:t>
      </w:r>
      <w:r w:rsidRPr="009F3BDC">
        <w:t xml:space="preserve">Summary of annual mean turbidity (NTU) data from turbidity sensors at Fitzroy water quality locations from the </w:t>
      </w:r>
      <w:r w:rsidR="00B20292" w:rsidRPr="009F3BDC">
        <w:t>RRMMP</w:t>
      </w:r>
      <w:r w:rsidRPr="009F3BDC">
        <w:rPr>
          <w:vertAlign w:val="superscript"/>
        </w:rPr>
        <w:t>1</w:t>
      </w:r>
      <w:r w:rsidR="00DE66F4">
        <w:t>.</w:t>
      </w:r>
      <w:bookmarkEnd w:id="1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1747"/>
        <w:gridCol w:w="1746"/>
        <w:gridCol w:w="1746"/>
        <w:gridCol w:w="1746"/>
        <w:gridCol w:w="1746"/>
      </w:tblGrid>
      <w:tr w:rsidR="00667D64" w:rsidRPr="009F3BDC" w:rsidTr="00667D64">
        <w:trPr>
          <w:trHeight w:val="260"/>
          <w:tblHeader/>
        </w:trPr>
        <w:tc>
          <w:tcPr>
            <w:tcW w:w="1000" w:type="pct"/>
            <w:vAlign w:val="center"/>
          </w:tcPr>
          <w:p w:rsidR="00667D64" w:rsidRPr="009F3BDC" w:rsidRDefault="00667D64" w:rsidP="00D12A2C">
            <w:pPr>
              <w:pStyle w:val="TableFontH"/>
              <w:rPr>
                <w:lang w:val="en-AU"/>
              </w:rPr>
            </w:pPr>
            <w:r w:rsidRPr="009F3BDC">
              <w:rPr>
                <w:lang w:val="en-AU"/>
              </w:rPr>
              <w:t>Site</w:t>
            </w:r>
          </w:p>
        </w:tc>
        <w:tc>
          <w:tcPr>
            <w:tcW w:w="1000" w:type="pct"/>
            <w:vAlign w:val="center"/>
          </w:tcPr>
          <w:p w:rsidR="00667D64" w:rsidRPr="009F3BDC" w:rsidRDefault="00667D64" w:rsidP="00D12A2C">
            <w:pPr>
              <w:pStyle w:val="TableFontH"/>
              <w:rPr>
                <w:vertAlign w:val="superscript"/>
                <w:lang w:val="en-AU"/>
              </w:rPr>
            </w:pPr>
            <w:r w:rsidRPr="009F3BDC">
              <w:rPr>
                <w:lang w:val="en-AU"/>
              </w:rPr>
              <w:t>2007-2008</w:t>
            </w:r>
            <w:r w:rsidRPr="009F3BDC">
              <w:rPr>
                <w:vertAlign w:val="superscript"/>
                <w:lang w:val="en-AU"/>
              </w:rPr>
              <w:t>2</w:t>
            </w:r>
          </w:p>
        </w:tc>
        <w:tc>
          <w:tcPr>
            <w:tcW w:w="1000" w:type="pct"/>
            <w:vAlign w:val="center"/>
          </w:tcPr>
          <w:p w:rsidR="00667D64" w:rsidRPr="009F3BDC" w:rsidRDefault="00667D64" w:rsidP="00D12A2C">
            <w:pPr>
              <w:pStyle w:val="TableFontH"/>
              <w:rPr>
                <w:vertAlign w:val="superscript"/>
                <w:lang w:val="en-AU"/>
              </w:rPr>
            </w:pPr>
            <w:r w:rsidRPr="009F3BDC">
              <w:rPr>
                <w:lang w:val="en-AU"/>
              </w:rPr>
              <w:t>2008 to 2009</w:t>
            </w:r>
            <w:r w:rsidRPr="009F3BDC">
              <w:rPr>
                <w:vertAlign w:val="superscript"/>
                <w:lang w:val="en-AU"/>
              </w:rPr>
              <w:t>2</w:t>
            </w:r>
          </w:p>
        </w:tc>
        <w:tc>
          <w:tcPr>
            <w:tcW w:w="1000" w:type="pct"/>
            <w:vAlign w:val="center"/>
          </w:tcPr>
          <w:p w:rsidR="00667D64" w:rsidRPr="009F3BDC" w:rsidRDefault="00667D64" w:rsidP="00D12A2C">
            <w:pPr>
              <w:pStyle w:val="TableFontH"/>
              <w:rPr>
                <w:vertAlign w:val="superscript"/>
                <w:lang w:val="en-AU"/>
              </w:rPr>
            </w:pPr>
            <w:r w:rsidRPr="009F3BDC">
              <w:rPr>
                <w:lang w:val="en-AU"/>
              </w:rPr>
              <w:t>2009-2010</w:t>
            </w:r>
            <w:r w:rsidRPr="009F3BDC">
              <w:rPr>
                <w:vertAlign w:val="superscript"/>
                <w:lang w:val="en-AU"/>
              </w:rPr>
              <w:t>2</w:t>
            </w:r>
          </w:p>
        </w:tc>
        <w:tc>
          <w:tcPr>
            <w:tcW w:w="1000" w:type="pct"/>
            <w:vAlign w:val="center"/>
          </w:tcPr>
          <w:p w:rsidR="00667D64" w:rsidRPr="009F3BDC" w:rsidRDefault="00667D64" w:rsidP="00D12A2C">
            <w:pPr>
              <w:pStyle w:val="TableFontH"/>
              <w:rPr>
                <w:vertAlign w:val="superscript"/>
                <w:lang w:val="en-AU"/>
              </w:rPr>
            </w:pPr>
            <w:r w:rsidRPr="009F3BDC">
              <w:rPr>
                <w:lang w:val="en-AU"/>
              </w:rPr>
              <w:t>2010-2011</w:t>
            </w:r>
            <w:r w:rsidRPr="009F3BDC">
              <w:rPr>
                <w:vertAlign w:val="superscript"/>
                <w:lang w:val="en-AU"/>
              </w:rPr>
              <w:t>3</w:t>
            </w:r>
          </w:p>
        </w:tc>
      </w:tr>
      <w:tr w:rsidR="00667D64" w:rsidRPr="009F3BDC" w:rsidTr="00A61143">
        <w:tc>
          <w:tcPr>
            <w:tcW w:w="1000" w:type="pct"/>
          </w:tcPr>
          <w:p w:rsidR="00667D64" w:rsidRPr="009F3BDC" w:rsidRDefault="00667D64" w:rsidP="00D12A2C">
            <w:pPr>
              <w:pStyle w:val="TableFont"/>
              <w:rPr>
                <w:lang w:val="en-AU"/>
              </w:rPr>
            </w:pPr>
            <w:r w:rsidRPr="009F3BDC">
              <w:rPr>
                <w:lang w:val="en-AU"/>
              </w:rPr>
              <w:t>Barren Island</w:t>
            </w:r>
          </w:p>
        </w:tc>
        <w:tc>
          <w:tcPr>
            <w:tcW w:w="1000" w:type="pct"/>
            <w:tcMar>
              <w:right w:w="567" w:type="dxa"/>
            </w:tcMar>
          </w:tcPr>
          <w:p w:rsidR="00667D64" w:rsidRPr="009F3BDC" w:rsidRDefault="00667D64" w:rsidP="00A61143">
            <w:pPr>
              <w:pStyle w:val="TableFont"/>
              <w:jc w:val="right"/>
              <w:rPr>
                <w:lang w:val="en-AU"/>
              </w:rPr>
            </w:pPr>
            <w:r w:rsidRPr="009F3BDC">
              <w:rPr>
                <w:lang w:val="en-AU"/>
              </w:rPr>
              <w:t>0.37</w:t>
            </w:r>
          </w:p>
        </w:tc>
        <w:tc>
          <w:tcPr>
            <w:tcW w:w="1000" w:type="pct"/>
            <w:tcMar>
              <w:right w:w="567" w:type="dxa"/>
            </w:tcMar>
          </w:tcPr>
          <w:p w:rsidR="00667D64" w:rsidRPr="009F3BDC" w:rsidRDefault="00667D64" w:rsidP="00A61143">
            <w:pPr>
              <w:pStyle w:val="TableFont"/>
              <w:jc w:val="right"/>
              <w:rPr>
                <w:lang w:val="en-AU"/>
              </w:rPr>
            </w:pPr>
            <w:r w:rsidRPr="009F3BDC">
              <w:rPr>
                <w:lang w:val="en-AU"/>
              </w:rPr>
              <w:t>0.46</w:t>
            </w:r>
          </w:p>
        </w:tc>
        <w:tc>
          <w:tcPr>
            <w:tcW w:w="1000" w:type="pct"/>
            <w:tcMar>
              <w:right w:w="567" w:type="dxa"/>
            </w:tcMar>
          </w:tcPr>
          <w:p w:rsidR="00667D64" w:rsidRPr="009F3BDC" w:rsidRDefault="00667D64" w:rsidP="00A61143">
            <w:pPr>
              <w:pStyle w:val="TableFont"/>
              <w:jc w:val="right"/>
              <w:rPr>
                <w:lang w:val="en-AU"/>
              </w:rPr>
            </w:pPr>
            <w:r w:rsidRPr="009F3BDC">
              <w:rPr>
                <w:lang w:val="en-AU"/>
              </w:rPr>
              <w:t>0.47</w:t>
            </w:r>
          </w:p>
        </w:tc>
        <w:tc>
          <w:tcPr>
            <w:tcW w:w="1000" w:type="pct"/>
            <w:tcMar>
              <w:right w:w="567" w:type="dxa"/>
            </w:tcMar>
          </w:tcPr>
          <w:p w:rsidR="00667D64" w:rsidRPr="009F3BDC" w:rsidRDefault="00667D64" w:rsidP="00A61143">
            <w:pPr>
              <w:pStyle w:val="TableFont"/>
              <w:jc w:val="right"/>
              <w:rPr>
                <w:lang w:val="en-AU"/>
              </w:rPr>
            </w:pPr>
            <w:r w:rsidRPr="009F3BDC">
              <w:rPr>
                <w:lang w:val="en-AU"/>
              </w:rPr>
              <w:t>0.52</w:t>
            </w:r>
          </w:p>
        </w:tc>
      </w:tr>
      <w:tr w:rsidR="00667D64" w:rsidRPr="009F3BDC" w:rsidTr="00A61143">
        <w:tc>
          <w:tcPr>
            <w:tcW w:w="1000" w:type="pct"/>
          </w:tcPr>
          <w:p w:rsidR="00667D64" w:rsidRPr="009F3BDC" w:rsidRDefault="00667D64" w:rsidP="00D12A2C">
            <w:pPr>
              <w:pStyle w:val="TableFont"/>
              <w:rPr>
                <w:lang w:val="en-AU"/>
              </w:rPr>
            </w:pPr>
            <w:r w:rsidRPr="009F3BDC">
              <w:rPr>
                <w:lang w:val="en-AU"/>
              </w:rPr>
              <w:t>Humpy Island</w:t>
            </w:r>
          </w:p>
        </w:tc>
        <w:tc>
          <w:tcPr>
            <w:tcW w:w="1000" w:type="pct"/>
            <w:tcMar>
              <w:right w:w="567" w:type="dxa"/>
            </w:tcMar>
          </w:tcPr>
          <w:p w:rsidR="00667D64" w:rsidRPr="009F3BDC" w:rsidRDefault="00667D64" w:rsidP="00A61143">
            <w:pPr>
              <w:pStyle w:val="TableFont"/>
              <w:jc w:val="right"/>
              <w:rPr>
                <w:lang w:val="en-AU"/>
              </w:rPr>
            </w:pPr>
            <w:r w:rsidRPr="009F3BDC">
              <w:rPr>
                <w:lang w:val="en-AU"/>
              </w:rPr>
              <w:t>0.88</w:t>
            </w:r>
          </w:p>
        </w:tc>
        <w:tc>
          <w:tcPr>
            <w:tcW w:w="1000" w:type="pct"/>
            <w:tcMar>
              <w:right w:w="567" w:type="dxa"/>
            </w:tcMar>
          </w:tcPr>
          <w:p w:rsidR="00667D64" w:rsidRPr="009F3BDC" w:rsidRDefault="00667D64" w:rsidP="00A61143">
            <w:pPr>
              <w:pStyle w:val="TableFont"/>
              <w:jc w:val="right"/>
              <w:rPr>
                <w:lang w:val="en-AU"/>
              </w:rPr>
            </w:pPr>
            <w:r w:rsidRPr="009F3BDC">
              <w:rPr>
                <w:lang w:val="en-AU"/>
              </w:rPr>
              <w:t>0.89</w:t>
            </w:r>
          </w:p>
        </w:tc>
        <w:tc>
          <w:tcPr>
            <w:tcW w:w="1000" w:type="pct"/>
            <w:tcMar>
              <w:right w:w="567" w:type="dxa"/>
            </w:tcMar>
          </w:tcPr>
          <w:p w:rsidR="00667D64" w:rsidRPr="009F3BDC" w:rsidRDefault="00667D64" w:rsidP="00A61143">
            <w:pPr>
              <w:pStyle w:val="TableFont"/>
              <w:jc w:val="right"/>
              <w:rPr>
                <w:lang w:val="en-AU"/>
              </w:rPr>
            </w:pPr>
            <w:r w:rsidRPr="009F3BDC">
              <w:rPr>
                <w:lang w:val="en-AU"/>
              </w:rPr>
              <w:t>1.26</w:t>
            </w:r>
          </w:p>
        </w:tc>
        <w:tc>
          <w:tcPr>
            <w:tcW w:w="1000" w:type="pct"/>
            <w:tcMar>
              <w:right w:w="567" w:type="dxa"/>
            </w:tcMar>
          </w:tcPr>
          <w:p w:rsidR="00667D64" w:rsidRPr="009F3BDC" w:rsidRDefault="00667D64" w:rsidP="00A61143">
            <w:pPr>
              <w:pStyle w:val="TableFont"/>
              <w:jc w:val="right"/>
              <w:rPr>
                <w:lang w:val="en-AU"/>
              </w:rPr>
            </w:pPr>
            <w:r w:rsidRPr="009F3BDC">
              <w:rPr>
                <w:lang w:val="en-AU"/>
              </w:rPr>
              <w:t>1.57</w:t>
            </w:r>
          </w:p>
        </w:tc>
      </w:tr>
      <w:tr w:rsidR="00667D64" w:rsidRPr="009F3BDC" w:rsidTr="00A61143">
        <w:tc>
          <w:tcPr>
            <w:tcW w:w="1000" w:type="pct"/>
          </w:tcPr>
          <w:p w:rsidR="00667D64" w:rsidRPr="009F3BDC" w:rsidRDefault="00667D64" w:rsidP="00D12A2C">
            <w:pPr>
              <w:pStyle w:val="TableFont"/>
              <w:rPr>
                <w:lang w:val="en-AU"/>
              </w:rPr>
            </w:pPr>
            <w:r w:rsidRPr="009F3BDC">
              <w:rPr>
                <w:lang w:val="en-AU"/>
              </w:rPr>
              <w:t>Pelican Island</w:t>
            </w:r>
          </w:p>
        </w:tc>
        <w:tc>
          <w:tcPr>
            <w:tcW w:w="1000" w:type="pct"/>
            <w:tcMar>
              <w:right w:w="567" w:type="dxa"/>
            </w:tcMar>
          </w:tcPr>
          <w:p w:rsidR="00667D64" w:rsidRPr="009F3BDC" w:rsidRDefault="00667D64" w:rsidP="00A61143">
            <w:pPr>
              <w:pStyle w:val="TableFont"/>
              <w:jc w:val="right"/>
              <w:rPr>
                <w:lang w:val="en-AU"/>
              </w:rPr>
            </w:pPr>
            <w:r w:rsidRPr="009F3BDC">
              <w:rPr>
                <w:lang w:val="en-AU"/>
              </w:rPr>
              <w:t>5.08</w:t>
            </w:r>
          </w:p>
        </w:tc>
        <w:tc>
          <w:tcPr>
            <w:tcW w:w="1000" w:type="pct"/>
            <w:tcMar>
              <w:right w:w="567" w:type="dxa"/>
            </w:tcMar>
          </w:tcPr>
          <w:p w:rsidR="00667D64" w:rsidRPr="009F3BDC" w:rsidRDefault="00667D64" w:rsidP="00A61143">
            <w:pPr>
              <w:pStyle w:val="TableFont"/>
              <w:jc w:val="right"/>
              <w:rPr>
                <w:lang w:val="en-AU"/>
              </w:rPr>
            </w:pPr>
            <w:r w:rsidRPr="009F3BDC">
              <w:rPr>
                <w:lang w:val="en-AU"/>
              </w:rPr>
              <w:t>3.42</w:t>
            </w:r>
          </w:p>
        </w:tc>
        <w:tc>
          <w:tcPr>
            <w:tcW w:w="1000" w:type="pct"/>
            <w:tcMar>
              <w:right w:w="567" w:type="dxa"/>
            </w:tcMar>
          </w:tcPr>
          <w:p w:rsidR="00667D64" w:rsidRPr="009F3BDC" w:rsidRDefault="00667D64" w:rsidP="00A61143">
            <w:pPr>
              <w:pStyle w:val="TableFont"/>
              <w:jc w:val="right"/>
              <w:rPr>
                <w:lang w:val="en-AU"/>
              </w:rPr>
            </w:pPr>
            <w:r w:rsidRPr="009F3BDC">
              <w:rPr>
                <w:lang w:val="en-AU"/>
              </w:rPr>
              <w:t>5.50</w:t>
            </w:r>
          </w:p>
        </w:tc>
        <w:tc>
          <w:tcPr>
            <w:tcW w:w="1000" w:type="pct"/>
            <w:tcMar>
              <w:right w:w="567" w:type="dxa"/>
            </w:tcMar>
          </w:tcPr>
          <w:p w:rsidR="00667D64" w:rsidRPr="009F3BDC" w:rsidRDefault="00667D64" w:rsidP="00A61143">
            <w:pPr>
              <w:pStyle w:val="TableFont"/>
              <w:jc w:val="right"/>
              <w:rPr>
                <w:lang w:val="en-AU"/>
              </w:rPr>
            </w:pPr>
            <w:r w:rsidRPr="009F3BDC">
              <w:rPr>
                <w:lang w:val="en-AU"/>
              </w:rPr>
              <w:t>9.80</w:t>
            </w:r>
          </w:p>
        </w:tc>
      </w:tr>
    </w:tbl>
    <w:p w:rsidR="00667D64" w:rsidRPr="009F3BDC" w:rsidRDefault="00667D64" w:rsidP="00667D64">
      <w:pPr>
        <w:pStyle w:val="Para0"/>
        <w:rPr>
          <w:vertAlign w:val="superscript"/>
          <w:lang w:val="en-AU"/>
        </w:rPr>
      </w:pPr>
      <w:r w:rsidRPr="009F3BDC">
        <w:rPr>
          <w:vertAlign w:val="superscript"/>
          <w:lang w:val="en-AU"/>
        </w:rPr>
        <w:t xml:space="preserve">1 Data extracted from Schaffelke </w:t>
      </w:r>
      <w:r w:rsidR="00C90812" w:rsidRPr="009F3BDC">
        <w:rPr>
          <w:vertAlign w:val="superscript"/>
          <w:lang w:val="en-AU"/>
        </w:rPr>
        <w:t xml:space="preserve">et al. </w:t>
      </w:r>
      <w:r w:rsidRPr="009F3BDC">
        <w:rPr>
          <w:vertAlign w:val="superscript"/>
          <w:lang w:val="en-AU"/>
        </w:rPr>
        <w:t>2011. 2 – Years are from October to September 3 – October to June</w:t>
      </w:r>
    </w:p>
    <w:p w:rsidR="00667D64" w:rsidRPr="009F3BDC" w:rsidRDefault="00667D64" w:rsidP="00667D64">
      <w:pPr>
        <w:pStyle w:val="Para0"/>
        <w:rPr>
          <w:lang w:val="en-AU"/>
        </w:rPr>
      </w:pPr>
      <w:r w:rsidRPr="009F3BDC">
        <w:rPr>
          <w:lang w:val="en-AU"/>
        </w:rPr>
        <w:t xml:space="preserve">Remote sensing is used to monitor TSS concentrations for the entire </w:t>
      </w:r>
      <w:r w:rsidR="00123309">
        <w:rPr>
          <w:lang w:val="en-AU"/>
        </w:rPr>
        <w:t>Marine Park</w:t>
      </w:r>
      <w:r w:rsidRPr="009F3BDC">
        <w:rPr>
          <w:lang w:val="en-AU"/>
        </w:rPr>
        <w:t xml:space="preserve"> at a spatial resolution of 1 km (Brando </w:t>
      </w:r>
      <w:r w:rsidR="00C90812" w:rsidRPr="009F3BDC">
        <w:rPr>
          <w:lang w:val="en-AU"/>
        </w:rPr>
        <w:t xml:space="preserve">et al. </w:t>
      </w:r>
      <w:r w:rsidRPr="009F3BDC">
        <w:rPr>
          <w:lang w:val="en-AU"/>
        </w:rPr>
        <w:t xml:space="preserve">2011). Since 2002/2003 the Fitzroy region has received moderate TSS ratings using the paddock to reef index. Data from May 2010 to April 2011 for Rosslyn Bay State Boat Harbour and surrounding areas demonstrates a clear gradient from inshore to offshore locations (Brando </w:t>
      </w:r>
      <w:r w:rsidR="00C90812" w:rsidRPr="009F3BDC">
        <w:rPr>
          <w:lang w:val="en-AU"/>
        </w:rPr>
        <w:t xml:space="preserve">et al. </w:t>
      </w:r>
      <w:r w:rsidRPr="009F3BDC">
        <w:rPr>
          <w:lang w:val="en-AU"/>
        </w:rPr>
        <w:t xml:space="preserve">2011). Inshore locations near the Fitzroy River and Corio Bay </w:t>
      </w:r>
      <w:r w:rsidR="00CA0E3B">
        <w:rPr>
          <w:lang w:val="en-AU"/>
        </w:rPr>
        <w:t>had</w:t>
      </w:r>
      <w:r w:rsidRPr="009F3BDC">
        <w:rPr>
          <w:lang w:val="en-AU"/>
        </w:rPr>
        <w:t xml:space="preserve"> </w:t>
      </w:r>
      <w:r w:rsidR="00CA0E3B">
        <w:rPr>
          <w:lang w:val="en-AU"/>
        </w:rPr>
        <w:t xml:space="preserve">had </w:t>
      </w:r>
      <w:r w:rsidRPr="009F3BDC">
        <w:rPr>
          <w:lang w:val="en-AU"/>
        </w:rPr>
        <w:t xml:space="preserve">median TSS concentrations </w:t>
      </w:r>
      <w:r w:rsidR="00CA0E3B">
        <w:rPr>
          <w:lang w:val="en-AU"/>
        </w:rPr>
        <w:t xml:space="preserve">of </w:t>
      </w:r>
      <w:r w:rsidRPr="009F3BDC">
        <w:rPr>
          <w:lang w:val="en-AU"/>
        </w:rPr>
        <w:t xml:space="preserve">5 mg/L. </w:t>
      </w:r>
      <w:r w:rsidR="004C04CB">
        <w:rPr>
          <w:lang w:val="en-AU"/>
        </w:rPr>
        <w:t>There is a clear south-to-</w:t>
      </w:r>
      <w:r w:rsidRPr="009F3BDC">
        <w:rPr>
          <w:lang w:val="en-AU"/>
        </w:rPr>
        <w:t xml:space="preserve">north gradient from 5 mg/L </w:t>
      </w:r>
      <w:r w:rsidR="004C04CB">
        <w:rPr>
          <w:lang w:val="en-AU"/>
        </w:rPr>
        <w:t xml:space="preserve">at the mouth of the Fitzroy River </w:t>
      </w:r>
      <w:r w:rsidRPr="009F3BDC">
        <w:rPr>
          <w:lang w:val="en-AU"/>
        </w:rPr>
        <w:t>to 1 mg/L</w:t>
      </w:r>
      <w:r w:rsidR="004C04CB">
        <w:rPr>
          <w:lang w:val="en-AU"/>
        </w:rPr>
        <w:t xml:space="preserve"> north of Emu</w:t>
      </w:r>
      <w:r w:rsidR="00CF4BA9">
        <w:rPr>
          <w:lang w:val="en-AU"/>
        </w:rPr>
        <w:t xml:space="preserve"> </w:t>
      </w:r>
      <w:r w:rsidR="004C04CB">
        <w:rPr>
          <w:lang w:val="en-AU"/>
        </w:rPr>
        <w:t>Park.</w:t>
      </w:r>
      <w:r w:rsidRPr="009F3BDC">
        <w:rPr>
          <w:lang w:val="en-AU"/>
        </w:rPr>
        <w:t xml:space="preserve"> Annual median TSS values at the locations of Mode</w:t>
      </w:r>
      <w:r w:rsidR="00CA0E3B">
        <w:rPr>
          <w:lang w:val="en-AU"/>
        </w:rPr>
        <w:t>l</w:t>
      </w:r>
      <w:r w:rsidRPr="009F3BDC">
        <w:rPr>
          <w:lang w:val="en-AU"/>
        </w:rPr>
        <w:t xml:space="preserve"> Cases 1 and 2 the current material placement site ranged from approximately 1.25 mg/L to 0.75 mg/L. </w:t>
      </w:r>
    </w:p>
    <w:p w:rsidR="00667D64" w:rsidRPr="009F3BDC" w:rsidRDefault="00667D64" w:rsidP="00667D64">
      <w:pPr>
        <w:pStyle w:val="Para0"/>
        <w:rPr>
          <w:lang w:val="en-AU"/>
        </w:rPr>
      </w:pPr>
      <w:r w:rsidRPr="009F3BDC">
        <w:rPr>
          <w:lang w:val="en-AU"/>
        </w:rPr>
        <w:t>Baseline turbidity monitoring at two key receptors near the Rosslyn Bay State Boat Harbour placement site, Bluff Rock and Wreck Point, reported 80</w:t>
      </w:r>
      <w:r w:rsidRPr="00BD29FC">
        <w:rPr>
          <w:vertAlign w:val="superscript"/>
          <w:lang w:val="en-AU"/>
        </w:rPr>
        <w:t>th</w:t>
      </w:r>
      <w:r w:rsidRPr="009F3BDC">
        <w:rPr>
          <w:lang w:val="en-AU"/>
        </w:rPr>
        <w:t xml:space="preserve"> percentiles for turbidity of 28.6 and 20.90 NTU. These values were converted to TSS values of 42.9</w:t>
      </w:r>
      <w:r w:rsidR="00F81086">
        <w:rPr>
          <w:lang w:val="en-AU"/>
        </w:rPr>
        <w:t> </w:t>
      </w:r>
      <w:r w:rsidRPr="009F3BDC">
        <w:rPr>
          <w:lang w:val="en-AU"/>
        </w:rPr>
        <w:t>and 31.4 mg/L, respectively, using a conversion of TSS = NTU * 1.5 established during dredging in 2006 (GHD 2007). Data provided to SKM by the Department of Transport and Main Roads indicate 90</w:t>
      </w:r>
      <w:r w:rsidRPr="00DA0093">
        <w:rPr>
          <w:vertAlign w:val="superscript"/>
          <w:lang w:val="en-AU"/>
        </w:rPr>
        <w:t>th</w:t>
      </w:r>
      <w:r w:rsidRPr="009F3BDC">
        <w:rPr>
          <w:lang w:val="en-AU"/>
        </w:rPr>
        <w:t xml:space="preserve"> percentile values of 38.3 NTU (57.5 mg/L) for Bluff Rock and 44.1 NTU (66.2 mg/L) at Wreck Point, which are considerable increases over the 80</w:t>
      </w:r>
      <w:r w:rsidRPr="00BD29FC">
        <w:rPr>
          <w:vertAlign w:val="superscript"/>
          <w:lang w:val="en-AU"/>
        </w:rPr>
        <w:t>th</w:t>
      </w:r>
      <w:r w:rsidRPr="009F3BDC">
        <w:rPr>
          <w:lang w:val="en-AU"/>
        </w:rPr>
        <w:t xml:space="preserve"> percentiles. </w:t>
      </w:r>
    </w:p>
    <w:p w:rsidR="00667D64" w:rsidRPr="009F3BDC" w:rsidRDefault="00667D64" w:rsidP="00667D64">
      <w:pPr>
        <w:pStyle w:val="Para0"/>
        <w:rPr>
          <w:lang w:val="en-AU"/>
        </w:rPr>
      </w:pPr>
      <w:r w:rsidRPr="009F3BDC">
        <w:rPr>
          <w:lang w:val="en-AU"/>
        </w:rPr>
        <w:t xml:space="preserve">Coral health in the Fitzroy region has been monitored by the </w:t>
      </w:r>
      <w:r w:rsidR="00B20292" w:rsidRPr="009F3BDC">
        <w:rPr>
          <w:lang w:val="en-AU"/>
        </w:rPr>
        <w:t>RRMMP</w:t>
      </w:r>
      <w:r w:rsidRPr="009F3BDC">
        <w:rPr>
          <w:lang w:val="en-AU"/>
        </w:rPr>
        <w:t xml:space="preserve"> since 2005. Six </w:t>
      </w:r>
      <w:r w:rsidR="00B20292" w:rsidRPr="009F3BDC">
        <w:rPr>
          <w:lang w:val="en-AU"/>
        </w:rPr>
        <w:t>RRMMP</w:t>
      </w:r>
      <w:r w:rsidRPr="009F3BDC">
        <w:rPr>
          <w:lang w:val="en-AU"/>
        </w:rPr>
        <w:t xml:space="preserve"> monitoring sites are within 30 km of Rosslyn Bay</w:t>
      </w:r>
      <w:r w:rsidR="000701D8" w:rsidRPr="009F3BDC">
        <w:rPr>
          <w:lang w:val="en-AU"/>
        </w:rPr>
        <w:t xml:space="preserve"> State Boat Harbour. For the Fi</w:t>
      </w:r>
      <w:r w:rsidRPr="009F3BDC">
        <w:rPr>
          <w:lang w:val="en-AU"/>
        </w:rPr>
        <w:t>t</w:t>
      </w:r>
      <w:r w:rsidR="000701D8" w:rsidRPr="009F3BDC">
        <w:rPr>
          <w:lang w:val="en-AU"/>
        </w:rPr>
        <w:t>z</w:t>
      </w:r>
      <w:r w:rsidRPr="009F3BDC">
        <w:rPr>
          <w:lang w:val="en-AU"/>
        </w:rPr>
        <w:t xml:space="preserve">roy region hard coral cover has shown a general pattern of decline since monitoring began with overall </w:t>
      </w:r>
      <w:r w:rsidR="00B20292" w:rsidRPr="009F3BDC">
        <w:rPr>
          <w:lang w:val="en-AU"/>
        </w:rPr>
        <w:t>RRMMP</w:t>
      </w:r>
      <w:r w:rsidRPr="009F3BDC">
        <w:rPr>
          <w:lang w:val="en-AU"/>
        </w:rPr>
        <w:t xml:space="preserve"> coral scores also declining (</w:t>
      </w:r>
      <w:r w:rsidR="0081092F" w:rsidRPr="0081092F">
        <w:fldChar w:fldCharType="begin"/>
      </w:r>
      <w:r w:rsidR="0081092F" w:rsidRPr="0081092F">
        <w:instrText xml:space="preserve"> REF  _Ref358833770 \* Lower \h  \* MERGEFORMAT </w:instrText>
      </w:r>
      <w:r w:rsidR="0081092F" w:rsidRPr="0081092F">
        <w:fldChar w:fldCharType="separate"/>
      </w:r>
      <w:r w:rsidR="00E2599D" w:rsidRPr="00E2599D">
        <w:t xml:space="preserve">table </w:t>
      </w:r>
      <w:r w:rsidR="00E2599D" w:rsidRPr="00E2599D">
        <w:rPr>
          <w:noProof/>
        </w:rPr>
        <w:t>16</w:t>
      </w:r>
      <w:r w:rsidR="0081092F" w:rsidRPr="0081092F">
        <w:fldChar w:fldCharType="end"/>
      </w:r>
      <w:r w:rsidRPr="009F3BDC">
        <w:rPr>
          <w:lang w:val="en-AU"/>
        </w:rPr>
        <w:t xml:space="preserve">; Thompson </w:t>
      </w:r>
      <w:r w:rsidR="00C90812" w:rsidRPr="009F3BDC">
        <w:rPr>
          <w:lang w:val="en-AU"/>
        </w:rPr>
        <w:t xml:space="preserve">et al. </w:t>
      </w:r>
      <w:r w:rsidRPr="009F3BDC">
        <w:rPr>
          <w:lang w:val="en-AU"/>
        </w:rPr>
        <w:t xml:space="preserve">2011). Thompson et al. (2011a) assessed the overall condition of Fitzroy communities </w:t>
      </w:r>
      <w:r w:rsidRPr="009F3BDC">
        <w:rPr>
          <w:lang w:val="en-AU"/>
        </w:rPr>
        <w:lastRenderedPageBreak/>
        <w:t xml:space="preserve">as poor due to the low densities of juvenile colonies and low coral cover both overall and during periods free of acute disturbances (Thompson et al. 2011). </w:t>
      </w:r>
    </w:p>
    <w:p w:rsidR="00667D64" w:rsidRPr="009F3BDC" w:rsidRDefault="00667D64" w:rsidP="00335261">
      <w:pPr>
        <w:pStyle w:val="Caption"/>
        <w:rPr>
          <w:b/>
        </w:rPr>
      </w:pPr>
      <w:bookmarkStart w:id="165" w:name="_Ref358833770"/>
      <w:bookmarkStart w:id="166" w:name="_Toc360694078"/>
      <w:r w:rsidRPr="009F3BDC">
        <w:rPr>
          <w:b/>
        </w:rPr>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16</w:t>
      </w:r>
      <w:r w:rsidR="00B66293" w:rsidRPr="009F3BDC">
        <w:rPr>
          <w:b/>
        </w:rPr>
        <w:fldChar w:fldCharType="end"/>
      </w:r>
      <w:bookmarkEnd w:id="165"/>
      <w:r w:rsidR="00335261" w:rsidRPr="009F3BDC">
        <w:rPr>
          <w:b/>
        </w:rPr>
        <w:t>.</w:t>
      </w:r>
      <w:r w:rsidRPr="009F3BDC">
        <w:rPr>
          <w:b/>
        </w:rPr>
        <w:t xml:space="preserve"> </w:t>
      </w:r>
      <w:r w:rsidR="00B20292" w:rsidRPr="009F3BDC">
        <w:t>RRMMP</w:t>
      </w:r>
      <w:r w:rsidRPr="009F3BDC">
        <w:t xml:space="preserve"> monitoring score for overall inshore coral health for the Fitzroy region from 2009-2011 (Thompson et al. </w:t>
      </w:r>
      <w:r w:rsidR="00510A2D">
        <w:t>2011a</w:t>
      </w:r>
      <w:r w:rsidRPr="009F3BDC">
        <w:t>,</w:t>
      </w:r>
      <w:r w:rsidR="005135D0">
        <w:t xml:space="preserve"> </w:t>
      </w:r>
      <w:r w:rsidRPr="009F3BDC">
        <w:t>b).</w:t>
      </w:r>
      <w:bookmarkEnd w:id="166"/>
      <w:r w:rsidRPr="009F3BDC">
        <w:rPr>
          <w:b/>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4367"/>
        <w:gridCol w:w="4364"/>
      </w:tblGrid>
      <w:tr w:rsidR="00667D64" w:rsidRPr="009F3BDC" w:rsidTr="00667D64">
        <w:trPr>
          <w:trHeight w:val="260"/>
          <w:tblHeader/>
        </w:trPr>
        <w:tc>
          <w:tcPr>
            <w:tcW w:w="2501" w:type="pct"/>
            <w:vAlign w:val="center"/>
          </w:tcPr>
          <w:p w:rsidR="00667D64" w:rsidRPr="009F3BDC" w:rsidRDefault="00667D64" w:rsidP="00D12A2C">
            <w:pPr>
              <w:pStyle w:val="TableFontH"/>
              <w:rPr>
                <w:lang w:val="en-AU"/>
              </w:rPr>
            </w:pPr>
            <w:r w:rsidRPr="009F3BDC">
              <w:rPr>
                <w:lang w:val="en-AU"/>
              </w:rPr>
              <w:t>Year</w:t>
            </w:r>
          </w:p>
        </w:tc>
        <w:tc>
          <w:tcPr>
            <w:tcW w:w="2499" w:type="pct"/>
            <w:vAlign w:val="center"/>
          </w:tcPr>
          <w:p w:rsidR="00667D64" w:rsidRPr="009F3BDC" w:rsidRDefault="00B20292" w:rsidP="00D12A2C">
            <w:pPr>
              <w:pStyle w:val="TableFontH"/>
              <w:rPr>
                <w:vertAlign w:val="superscript"/>
                <w:lang w:val="en-AU"/>
              </w:rPr>
            </w:pPr>
            <w:r w:rsidRPr="009F3BDC">
              <w:rPr>
                <w:lang w:val="en-AU"/>
              </w:rPr>
              <w:t>RRMMP</w:t>
            </w:r>
            <w:r w:rsidR="00667D64" w:rsidRPr="009F3BDC">
              <w:rPr>
                <w:lang w:val="en-AU"/>
              </w:rPr>
              <w:t xml:space="preserve"> score</w:t>
            </w:r>
          </w:p>
        </w:tc>
      </w:tr>
      <w:tr w:rsidR="00667D64" w:rsidRPr="009F3BDC" w:rsidTr="00667D64">
        <w:tc>
          <w:tcPr>
            <w:tcW w:w="2501" w:type="pct"/>
          </w:tcPr>
          <w:p w:rsidR="00667D64" w:rsidRPr="009F3BDC" w:rsidRDefault="00667D64" w:rsidP="00D12A2C">
            <w:pPr>
              <w:pStyle w:val="TableFont"/>
              <w:rPr>
                <w:lang w:val="en-AU"/>
              </w:rPr>
            </w:pPr>
            <w:r w:rsidRPr="009F3BDC">
              <w:rPr>
                <w:lang w:val="en-AU"/>
              </w:rPr>
              <w:t>2009</w:t>
            </w:r>
          </w:p>
        </w:tc>
        <w:tc>
          <w:tcPr>
            <w:tcW w:w="2499" w:type="pct"/>
          </w:tcPr>
          <w:p w:rsidR="00667D64" w:rsidRPr="009F3BDC" w:rsidRDefault="00667D64" w:rsidP="00D12A2C">
            <w:pPr>
              <w:pStyle w:val="TableFont"/>
              <w:rPr>
                <w:lang w:val="en-AU"/>
              </w:rPr>
            </w:pPr>
            <w:r w:rsidRPr="009F3BDC">
              <w:rPr>
                <w:lang w:val="en-AU"/>
              </w:rPr>
              <w:t xml:space="preserve">Moderate </w:t>
            </w:r>
          </w:p>
        </w:tc>
      </w:tr>
      <w:tr w:rsidR="00667D64" w:rsidRPr="009F3BDC" w:rsidTr="00667D64">
        <w:tc>
          <w:tcPr>
            <w:tcW w:w="2501" w:type="pct"/>
          </w:tcPr>
          <w:p w:rsidR="00667D64" w:rsidRPr="009F3BDC" w:rsidRDefault="00667D64" w:rsidP="00D12A2C">
            <w:pPr>
              <w:pStyle w:val="TableFont"/>
              <w:rPr>
                <w:lang w:val="en-AU"/>
              </w:rPr>
            </w:pPr>
            <w:r w:rsidRPr="009F3BDC">
              <w:rPr>
                <w:lang w:val="en-AU"/>
              </w:rPr>
              <w:t>2010</w:t>
            </w:r>
          </w:p>
        </w:tc>
        <w:tc>
          <w:tcPr>
            <w:tcW w:w="2499" w:type="pct"/>
          </w:tcPr>
          <w:p w:rsidR="00667D64" w:rsidRPr="009F3BDC" w:rsidRDefault="00667D64" w:rsidP="00D12A2C">
            <w:pPr>
              <w:pStyle w:val="TableFont"/>
              <w:rPr>
                <w:lang w:val="en-AU"/>
              </w:rPr>
            </w:pPr>
            <w:r w:rsidRPr="009F3BDC">
              <w:rPr>
                <w:lang w:val="en-AU"/>
              </w:rPr>
              <w:t>Poor</w:t>
            </w:r>
          </w:p>
        </w:tc>
      </w:tr>
      <w:tr w:rsidR="00667D64" w:rsidRPr="009F3BDC" w:rsidTr="00667D64">
        <w:tc>
          <w:tcPr>
            <w:tcW w:w="2501" w:type="pct"/>
          </w:tcPr>
          <w:p w:rsidR="00667D64" w:rsidRPr="009F3BDC" w:rsidRDefault="00667D64" w:rsidP="00D12A2C">
            <w:pPr>
              <w:pStyle w:val="TableFont"/>
              <w:rPr>
                <w:lang w:val="en-AU"/>
              </w:rPr>
            </w:pPr>
            <w:r w:rsidRPr="009F3BDC">
              <w:rPr>
                <w:lang w:val="en-AU"/>
              </w:rPr>
              <w:t>2011</w:t>
            </w:r>
          </w:p>
        </w:tc>
        <w:tc>
          <w:tcPr>
            <w:tcW w:w="2499" w:type="pct"/>
          </w:tcPr>
          <w:p w:rsidR="00667D64" w:rsidRPr="009F3BDC" w:rsidRDefault="00667D64" w:rsidP="00D12A2C">
            <w:pPr>
              <w:pStyle w:val="TableFont"/>
              <w:rPr>
                <w:lang w:val="en-AU"/>
              </w:rPr>
            </w:pPr>
            <w:r w:rsidRPr="009F3BDC">
              <w:rPr>
                <w:lang w:val="en-AU"/>
              </w:rPr>
              <w:t>Poor</w:t>
            </w:r>
          </w:p>
        </w:tc>
      </w:tr>
    </w:tbl>
    <w:p w:rsidR="00667D64" w:rsidRPr="009F3BDC" w:rsidRDefault="00667D64" w:rsidP="00667D64">
      <w:pPr>
        <w:pStyle w:val="Para0"/>
        <w:rPr>
          <w:lang w:val="en-AU"/>
        </w:rPr>
      </w:pPr>
    </w:p>
    <w:p w:rsidR="00667D64" w:rsidRPr="009F3BDC" w:rsidRDefault="00667D64" w:rsidP="00667D64">
      <w:pPr>
        <w:pStyle w:val="Para0"/>
        <w:rPr>
          <w:lang w:val="en-AU"/>
        </w:rPr>
      </w:pPr>
      <w:r w:rsidRPr="009F3BDC">
        <w:rPr>
          <w:lang w:val="en-AU"/>
        </w:rPr>
        <w:t xml:space="preserve">Reefs are also monitored throughout the </w:t>
      </w:r>
      <w:r w:rsidR="00123309">
        <w:rPr>
          <w:lang w:val="en-AU"/>
        </w:rPr>
        <w:t>Reef</w:t>
      </w:r>
      <w:r w:rsidRPr="009F3BDC">
        <w:rPr>
          <w:lang w:val="en-AU"/>
        </w:rPr>
        <w:t xml:space="preserve"> by the AIMS Long Term monitoring </w:t>
      </w:r>
      <w:r w:rsidR="000874C8">
        <w:rPr>
          <w:lang w:val="en-AU"/>
        </w:rPr>
        <w:t>program, which</w:t>
      </w:r>
      <w:r w:rsidRPr="009F3BDC">
        <w:rPr>
          <w:lang w:val="en-AU"/>
        </w:rPr>
        <w:t xml:space="preserve"> has been in operation since1992 (Sweatman et al. 2005). No information is provided for this monitoring program as the reefs monitored are approximately 100 km east of the Rosslyn Bay State Boat Harbour and are well away from any predicted sedimentation or TSS influence for Model Case 1, 2 or current material placement site. </w:t>
      </w:r>
    </w:p>
    <w:p w:rsidR="00667D64" w:rsidRPr="009F3BDC" w:rsidRDefault="00667D64" w:rsidP="00667D64">
      <w:pPr>
        <w:pStyle w:val="Para0"/>
        <w:rPr>
          <w:lang w:val="en-AU"/>
        </w:rPr>
      </w:pPr>
      <w:r w:rsidRPr="009F3BDC">
        <w:rPr>
          <w:lang w:val="en-AU"/>
        </w:rPr>
        <w:t xml:space="preserve">An intertidal assessment of seagrass in the Fitzroy region was conducted in 2011 as part of the Seagrass Vulnerability Assessment for the </w:t>
      </w:r>
      <w:r w:rsidR="00123309">
        <w:rPr>
          <w:lang w:val="en-AU"/>
        </w:rPr>
        <w:t>Great Barrier Reef</w:t>
      </w:r>
      <w:r w:rsidRPr="009F3BDC">
        <w:rPr>
          <w:lang w:val="en-AU"/>
        </w:rPr>
        <w:t xml:space="preserve"> (Commonwealth of Australia 2011). The assessment identified seagrass status in the Fitzroy was in poor condition although cover in the Fitzroy region had generally either increased or remained stable. </w:t>
      </w:r>
    </w:p>
    <w:p w:rsidR="00667D64" w:rsidRPr="009F3BDC" w:rsidRDefault="00667D64" w:rsidP="00667D64">
      <w:pPr>
        <w:pStyle w:val="Para0"/>
        <w:rPr>
          <w:lang w:val="en-AU"/>
        </w:rPr>
      </w:pPr>
      <w:r w:rsidRPr="009F3BDC">
        <w:rPr>
          <w:lang w:val="en-AU"/>
        </w:rPr>
        <w:t xml:space="preserve">The 2010 </w:t>
      </w:r>
      <w:r w:rsidR="00123309">
        <w:rPr>
          <w:lang w:val="en-AU"/>
        </w:rPr>
        <w:t>Great Barrier Reef</w:t>
      </w:r>
      <w:r w:rsidRPr="009F3BDC">
        <w:rPr>
          <w:lang w:val="en-AU"/>
        </w:rPr>
        <w:t xml:space="preserve"> Report Card rated the overall condition of inshore water quality and seagrass as moderate, with the first improvement in seagrass health since 2005/2006) (State of Queensland 2013</w:t>
      </w:r>
      <w:r w:rsidR="00D95356" w:rsidRPr="009F3BDC">
        <w:rPr>
          <w:lang w:val="en-AU"/>
        </w:rPr>
        <w:t>)</w:t>
      </w:r>
      <w:r w:rsidRPr="009F3BDC">
        <w:rPr>
          <w:lang w:val="en-AU"/>
        </w:rPr>
        <w:t xml:space="preserve">. Coral health has remained in poor condition since 2005, with poor recruitment of juvenile coral (State of Queensland 2013). </w:t>
      </w:r>
    </w:p>
    <w:p w:rsidR="003B0E61" w:rsidRPr="009F3BDC" w:rsidRDefault="00667D64" w:rsidP="000701D8">
      <w:pPr>
        <w:pStyle w:val="Para0"/>
        <w:rPr>
          <w:rFonts w:cs="Arial"/>
          <w:lang w:val="en-AU"/>
        </w:rPr>
      </w:pPr>
      <w:r w:rsidRPr="009F3BDC">
        <w:rPr>
          <w:lang w:val="en-AU"/>
        </w:rPr>
        <w:t>While sponges, macroalgae and macroinvertebrate assemblages are know</w:t>
      </w:r>
      <w:r w:rsidR="000701D8" w:rsidRPr="009F3BDC">
        <w:rPr>
          <w:lang w:val="en-AU"/>
        </w:rPr>
        <w:t>n</w:t>
      </w:r>
      <w:r w:rsidRPr="009F3BDC">
        <w:rPr>
          <w:lang w:val="en-AU"/>
        </w:rPr>
        <w:t xml:space="preserve"> to occur in the area very little is known about the condition of these receptors, with further study required</w:t>
      </w:r>
      <w:r w:rsidR="00405D9B">
        <w:rPr>
          <w:lang w:val="en-AU"/>
        </w:rPr>
        <w:t xml:space="preserve">. </w:t>
      </w:r>
      <w:r w:rsidR="003B0E61" w:rsidRPr="009F3BDC">
        <w:rPr>
          <w:rFonts w:cs="Arial"/>
          <w:lang w:val="en-AU"/>
        </w:rPr>
        <w:br w:type="page"/>
      </w:r>
    </w:p>
    <w:p w:rsidR="008E05C7" w:rsidRPr="009F3BDC" w:rsidRDefault="008E05C7" w:rsidP="008E05C7">
      <w:pPr>
        <w:pStyle w:val="Heading2"/>
        <w:rPr>
          <w:rFonts w:cs="Arial"/>
          <w:lang w:val="en-AU"/>
        </w:rPr>
      </w:pPr>
      <w:bookmarkStart w:id="167" w:name="_Toc361930684"/>
      <w:r w:rsidRPr="009F3BDC">
        <w:rPr>
          <w:rFonts w:cs="Arial"/>
          <w:lang w:val="en-AU"/>
        </w:rPr>
        <w:lastRenderedPageBreak/>
        <w:t>Port of Hay Point</w:t>
      </w:r>
      <w:bookmarkEnd w:id="167"/>
    </w:p>
    <w:p w:rsidR="00667D64" w:rsidRPr="009F3BDC" w:rsidRDefault="00667D64" w:rsidP="00667D64">
      <w:pPr>
        <w:pStyle w:val="Para0"/>
        <w:rPr>
          <w:lang w:val="en-AU"/>
        </w:rPr>
      </w:pPr>
      <w:r w:rsidRPr="009F3BDC">
        <w:rPr>
          <w:lang w:val="en-AU"/>
        </w:rPr>
        <w:t>Sensitive receptors in the vicinity of the Port of Hay Point include seagrass habitats, inshore coral reefs at Round Top Islands</w:t>
      </w:r>
      <w:r w:rsidR="0090322F">
        <w:rPr>
          <w:lang w:val="en-AU"/>
        </w:rPr>
        <w:t xml:space="preserve"> </w:t>
      </w:r>
      <w:r w:rsidRPr="009F3BDC">
        <w:rPr>
          <w:lang w:val="en-AU"/>
        </w:rPr>
        <w:t>(9 km north</w:t>
      </w:r>
      <w:r w:rsidR="0057617A">
        <w:rPr>
          <w:lang w:val="en-AU"/>
        </w:rPr>
        <w:t>-west</w:t>
      </w:r>
      <w:r w:rsidRPr="009F3BDC">
        <w:rPr>
          <w:lang w:val="en-AU"/>
        </w:rPr>
        <w:t xml:space="preserve">), </w:t>
      </w:r>
      <w:r w:rsidR="0057617A" w:rsidRPr="009F3BDC">
        <w:rPr>
          <w:lang w:val="en-AU"/>
        </w:rPr>
        <w:t>Flat Top (11 km north</w:t>
      </w:r>
      <w:r w:rsidR="00F81086">
        <w:rPr>
          <w:lang w:val="en-AU"/>
        </w:rPr>
        <w:noBreakHyphen/>
      </w:r>
      <w:r w:rsidR="0057617A">
        <w:rPr>
          <w:lang w:val="en-AU"/>
        </w:rPr>
        <w:t>west</w:t>
      </w:r>
      <w:r w:rsidR="0057617A" w:rsidRPr="009F3BDC">
        <w:rPr>
          <w:lang w:val="en-AU"/>
        </w:rPr>
        <w:t xml:space="preserve">) and </w:t>
      </w:r>
      <w:r w:rsidRPr="009F3BDC">
        <w:rPr>
          <w:lang w:val="en-AU"/>
        </w:rPr>
        <w:t>the Downward Patch Reefs (</w:t>
      </w:r>
      <w:r w:rsidR="00AC0814">
        <w:rPr>
          <w:lang w:val="en-AU"/>
        </w:rPr>
        <w:t>11-16</w:t>
      </w:r>
      <w:r w:rsidRPr="009F3BDC">
        <w:rPr>
          <w:lang w:val="en-AU"/>
        </w:rPr>
        <w:t xml:space="preserve"> km north), and Oom Shoal (24 km north). Further north are </w:t>
      </w:r>
      <w:r w:rsidR="0057617A" w:rsidRPr="009F3BDC">
        <w:rPr>
          <w:lang w:val="en-AU"/>
        </w:rPr>
        <w:t>St Bees (40 km)</w:t>
      </w:r>
      <w:r w:rsidR="0057617A">
        <w:rPr>
          <w:lang w:val="en-AU"/>
        </w:rPr>
        <w:t xml:space="preserve">, </w:t>
      </w:r>
      <w:r w:rsidR="0057617A" w:rsidRPr="009F3BDC">
        <w:rPr>
          <w:lang w:val="en-AU"/>
        </w:rPr>
        <w:t>Keswick (41 km)</w:t>
      </w:r>
      <w:r w:rsidR="0057617A">
        <w:rPr>
          <w:lang w:val="en-AU"/>
        </w:rPr>
        <w:t xml:space="preserve">, </w:t>
      </w:r>
      <w:r w:rsidRPr="009F3BDC">
        <w:rPr>
          <w:lang w:val="en-AU"/>
        </w:rPr>
        <w:t xml:space="preserve">Brampton (50 km), </w:t>
      </w:r>
      <w:r w:rsidR="0057617A">
        <w:rPr>
          <w:lang w:val="en-AU"/>
        </w:rPr>
        <w:t xml:space="preserve">and </w:t>
      </w:r>
      <w:r w:rsidRPr="009F3BDC">
        <w:rPr>
          <w:lang w:val="en-AU"/>
        </w:rPr>
        <w:t>Carlisle (52 km)</w:t>
      </w:r>
      <w:r w:rsidR="0057617A">
        <w:rPr>
          <w:lang w:val="en-AU"/>
        </w:rPr>
        <w:t xml:space="preserve"> Islands</w:t>
      </w:r>
      <w:r w:rsidRPr="009F3BDC">
        <w:rPr>
          <w:lang w:val="en-AU"/>
        </w:rPr>
        <w:t xml:space="preserve">, and then the Whitsundays (116 km). Coastal seagrass occurs in shallow areas to a depth of approximately 15 m, with generally small and ephemeral patches of deep water seagrass occurring further offshore. Three FHAs (Bassett Basin, Sandy Bay, and Repulse Bay) are located in coastal areas between Mackay and Proserpine. </w:t>
      </w:r>
    </w:p>
    <w:p w:rsidR="0096121A" w:rsidRPr="009F3BDC" w:rsidRDefault="00870875" w:rsidP="0096121A">
      <w:pPr>
        <w:pStyle w:val="Heading3"/>
        <w:rPr>
          <w:lang w:val="en-AU"/>
        </w:rPr>
      </w:pPr>
      <w:bookmarkStart w:id="168" w:name="_Toc361930685"/>
      <w:r w:rsidRPr="009F3BDC">
        <w:rPr>
          <w:lang w:val="en-AU"/>
        </w:rPr>
        <w:t>Suspended Sediment Plumes</w:t>
      </w:r>
      <w:bookmarkEnd w:id="168"/>
    </w:p>
    <w:p w:rsidR="00E22425" w:rsidRPr="009F3BDC" w:rsidRDefault="00861E7C" w:rsidP="0096121A">
      <w:pPr>
        <w:pStyle w:val="Para0"/>
        <w:rPr>
          <w:lang w:val="en-AU"/>
        </w:rPr>
      </w:pPr>
      <w:r>
        <w:fldChar w:fldCharType="begin"/>
      </w:r>
      <w:r>
        <w:instrText xml:space="preserve"> REF _Ref354722835 \h  \* MERGEFORMAT </w:instrText>
      </w:r>
      <w:r>
        <w:fldChar w:fldCharType="separate"/>
      </w:r>
      <w:r w:rsidR="00E2599D" w:rsidRPr="00E2599D">
        <w:rPr>
          <w:lang w:val="en-AU"/>
        </w:rPr>
        <w:t xml:space="preserve">Figure </w:t>
      </w:r>
      <w:r w:rsidR="00E2599D" w:rsidRPr="00E2599D">
        <w:rPr>
          <w:noProof/>
          <w:lang w:val="en-AU"/>
        </w:rPr>
        <w:t>38</w:t>
      </w:r>
      <w:r>
        <w:fldChar w:fldCharType="end"/>
      </w:r>
      <w:r w:rsidR="0036064F" w:rsidRPr="009F3BDC">
        <w:rPr>
          <w:lang w:val="en-AU"/>
        </w:rPr>
        <w:t xml:space="preserve"> </w:t>
      </w:r>
      <w:r w:rsidR="00154C89" w:rsidRPr="009F3BDC">
        <w:rPr>
          <w:lang w:val="en-AU"/>
        </w:rPr>
        <w:t xml:space="preserve">to </w:t>
      </w:r>
      <w:r w:rsidR="0040199E" w:rsidRPr="0040199E">
        <w:fldChar w:fldCharType="begin"/>
      </w:r>
      <w:r w:rsidR="0040199E" w:rsidRPr="0040199E">
        <w:instrText xml:space="preserve"> REF  _Ref354717367 \* Lower \h  \* MERGEFORMAT </w:instrText>
      </w:r>
      <w:r w:rsidR="0040199E" w:rsidRPr="0040199E">
        <w:fldChar w:fldCharType="separate"/>
      </w:r>
      <w:r w:rsidR="00E2599D" w:rsidRPr="00E2599D">
        <w:t xml:space="preserve">figure </w:t>
      </w:r>
      <w:r w:rsidR="00E2599D" w:rsidRPr="00E2599D">
        <w:rPr>
          <w:noProof/>
        </w:rPr>
        <w:t>42</w:t>
      </w:r>
      <w:r w:rsidR="0040199E" w:rsidRPr="0040199E">
        <w:fldChar w:fldCharType="end"/>
      </w:r>
      <w:r w:rsidR="0036064F" w:rsidRPr="009F3BDC">
        <w:rPr>
          <w:lang w:val="en-AU"/>
        </w:rPr>
        <w:t xml:space="preserve"> </w:t>
      </w:r>
      <w:r w:rsidR="001043D5" w:rsidRPr="009F3BDC">
        <w:rPr>
          <w:lang w:val="en-AU"/>
        </w:rPr>
        <w:t xml:space="preserve">show </w:t>
      </w:r>
      <w:r w:rsidR="0071212A" w:rsidRPr="009F3BDC">
        <w:rPr>
          <w:lang w:val="en-AU"/>
        </w:rPr>
        <w:t xml:space="preserve">the predicted </w:t>
      </w:r>
      <w:r w:rsidR="001043D5" w:rsidRPr="009F3BDC">
        <w:rPr>
          <w:lang w:val="en-AU"/>
        </w:rPr>
        <w:t>distribution</w:t>
      </w:r>
      <w:r w:rsidR="00D95CA3" w:rsidRPr="009F3BDC">
        <w:rPr>
          <w:lang w:val="en-AU"/>
        </w:rPr>
        <w:t>s</w:t>
      </w:r>
      <w:r w:rsidR="001043D5" w:rsidRPr="009F3BDC">
        <w:rPr>
          <w:lang w:val="en-AU"/>
        </w:rPr>
        <w:t xml:space="preserve"> of </w:t>
      </w:r>
      <w:r w:rsidR="0071212A" w:rsidRPr="009F3BDC">
        <w:rPr>
          <w:lang w:val="en-AU"/>
        </w:rPr>
        <w:t>50</w:t>
      </w:r>
      <w:r w:rsidR="0071212A" w:rsidRPr="009F3BDC">
        <w:rPr>
          <w:vertAlign w:val="superscript"/>
          <w:lang w:val="en-AU"/>
        </w:rPr>
        <w:t>th</w:t>
      </w:r>
      <w:r w:rsidR="0071212A" w:rsidRPr="009F3BDC">
        <w:rPr>
          <w:lang w:val="en-AU"/>
        </w:rPr>
        <w:t xml:space="preserve"> </w:t>
      </w:r>
      <w:r w:rsidR="001043D5" w:rsidRPr="009F3BDC">
        <w:rPr>
          <w:lang w:val="en-AU"/>
        </w:rPr>
        <w:t>and 95</w:t>
      </w:r>
      <w:r w:rsidR="001043D5" w:rsidRPr="009F3BDC">
        <w:rPr>
          <w:vertAlign w:val="superscript"/>
          <w:lang w:val="en-AU"/>
        </w:rPr>
        <w:t>th</w:t>
      </w:r>
      <w:r w:rsidR="001043D5" w:rsidRPr="009F3BDC">
        <w:rPr>
          <w:lang w:val="en-AU"/>
        </w:rPr>
        <w:t xml:space="preserve"> </w:t>
      </w:r>
      <w:r w:rsidR="0071212A" w:rsidRPr="009F3BDC">
        <w:rPr>
          <w:lang w:val="en-AU"/>
        </w:rPr>
        <w:t>percentile TSS c</w:t>
      </w:r>
      <w:r w:rsidR="00605E4B" w:rsidRPr="009F3BDC">
        <w:rPr>
          <w:lang w:val="en-AU"/>
        </w:rPr>
        <w:t>ontours</w:t>
      </w:r>
      <w:r w:rsidR="0071212A" w:rsidRPr="009F3BDC">
        <w:rPr>
          <w:lang w:val="en-AU"/>
        </w:rPr>
        <w:t xml:space="preserve"> for the modelled cases. </w:t>
      </w:r>
      <w:r w:rsidR="00605E4B" w:rsidRPr="009F3BDC">
        <w:rPr>
          <w:lang w:val="en-AU"/>
        </w:rPr>
        <w:t>The 50</w:t>
      </w:r>
      <w:r w:rsidR="00605E4B" w:rsidRPr="009F3BDC">
        <w:rPr>
          <w:vertAlign w:val="superscript"/>
          <w:lang w:val="en-AU"/>
        </w:rPr>
        <w:t>th</w:t>
      </w:r>
      <w:r w:rsidR="00605E4B" w:rsidRPr="009F3BDC">
        <w:rPr>
          <w:lang w:val="en-AU"/>
        </w:rPr>
        <w:t xml:space="preserve"> percentile contours are not presented for Model Case 1 because no place in the model domain reached a TSS concentration as high as 5 mg/L for 50 per cent of the model run. </w:t>
      </w:r>
      <w:r w:rsidR="00804CBB" w:rsidRPr="009F3BDC">
        <w:rPr>
          <w:lang w:val="en-AU"/>
        </w:rPr>
        <w:t>T</w:t>
      </w:r>
      <w:r w:rsidR="0096121A" w:rsidRPr="009F3BDC">
        <w:rPr>
          <w:lang w:val="en-AU"/>
        </w:rPr>
        <w:t>he 95</w:t>
      </w:r>
      <w:r w:rsidR="0096121A" w:rsidRPr="009F3BDC">
        <w:rPr>
          <w:vertAlign w:val="superscript"/>
          <w:lang w:val="en-AU"/>
        </w:rPr>
        <w:t>th</w:t>
      </w:r>
      <w:r w:rsidR="0096121A" w:rsidRPr="009F3BDC">
        <w:rPr>
          <w:lang w:val="en-AU"/>
        </w:rPr>
        <w:t xml:space="preserve"> percentile TSS </w:t>
      </w:r>
      <w:r w:rsidR="00986D3B" w:rsidRPr="009F3BDC">
        <w:rPr>
          <w:lang w:val="en-AU"/>
        </w:rPr>
        <w:t xml:space="preserve">contours </w:t>
      </w:r>
      <w:r w:rsidR="0096121A" w:rsidRPr="009F3BDC">
        <w:rPr>
          <w:lang w:val="en-AU"/>
        </w:rPr>
        <w:t>show</w:t>
      </w:r>
      <w:r w:rsidR="00D95CA3" w:rsidRPr="009F3BDC">
        <w:rPr>
          <w:lang w:val="en-AU"/>
        </w:rPr>
        <w:t xml:space="preserve"> </w:t>
      </w:r>
      <w:r w:rsidR="0096121A" w:rsidRPr="009F3BDC">
        <w:rPr>
          <w:lang w:val="en-AU"/>
        </w:rPr>
        <w:t xml:space="preserve">a general pattern of sediment plume dispersion toward the north-west for all three material placement sites. </w:t>
      </w:r>
    </w:p>
    <w:p w:rsidR="00C86860" w:rsidRPr="009F3BDC" w:rsidRDefault="00667D64" w:rsidP="00C86860">
      <w:pPr>
        <w:pStyle w:val="Para0"/>
        <w:rPr>
          <w:lang w:val="en-AU"/>
        </w:rPr>
      </w:pPr>
      <w:r w:rsidRPr="009F3BDC">
        <w:rPr>
          <w:lang w:val="en-AU"/>
        </w:rPr>
        <w:t>The predicted 95</w:t>
      </w:r>
      <w:r w:rsidRPr="009F3BDC">
        <w:rPr>
          <w:vertAlign w:val="superscript"/>
          <w:lang w:val="en-AU"/>
        </w:rPr>
        <w:t>th</w:t>
      </w:r>
      <w:r w:rsidRPr="009F3BDC">
        <w:rPr>
          <w:lang w:val="en-AU"/>
        </w:rPr>
        <w:t xml:space="preserve"> percentile contour for </w:t>
      </w:r>
      <w:r w:rsidR="00C86860">
        <w:rPr>
          <w:lang w:val="en-AU"/>
        </w:rPr>
        <w:t>10</w:t>
      </w:r>
      <w:r w:rsidR="00C86860" w:rsidRPr="009F3BDC">
        <w:rPr>
          <w:lang w:val="en-AU"/>
        </w:rPr>
        <w:t xml:space="preserve"> </w:t>
      </w:r>
      <w:r w:rsidRPr="009F3BDC">
        <w:rPr>
          <w:lang w:val="en-AU"/>
        </w:rPr>
        <w:t>mg/L TSS arising from placement at the existing placement site extends approximately 15 km north, which impinges on the Downward Patches reefs</w:t>
      </w:r>
      <w:r w:rsidR="0090322F">
        <w:rPr>
          <w:lang w:val="en-AU"/>
        </w:rPr>
        <w:t>.</w:t>
      </w:r>
      <w:r w:rsidRPr="009F3BDC">
        <w:rPr>
          <w:lang w:val="en-AU"/>
        </w:rPr>
        <w:t xml:space="preserve"> The 5 mg/L contour extends north to </w:t>
      </w:r>
      <w:r w:rsidR="00C86860">
        <w:rPr>
          <w:lang w:val="en-AU"/>
        </w:rPr>
        <w:t>coastal waters off Shoal Point</w:t>
      </w:r>
      <w:r w:rsidR="00C86860" w:rsidRPr="009F3BDC">
        <w:rPr>
          <w:lang w:val="en-AU"/>
        </w:rPr>
        <w:t xml:space="preserve"> and </w:t>
      </w:r>
      <w:r w:rsidR="00C86860">
        <w:rPr>
          <w:lang w:val="en-AU"/>
        </w:rPr>
        <w:t>finishes at</w:t>
      </w:r>
      <w:r w:rsidR="00C86860" w:rsidRPr="009F3BDC">
        <w:rPr>
          <w:lang w:val="en-AU"/>
        </w:rPr>
        <w:t xml:space="preserve"> the </w:t>
      </w:r>
      <w:r w:rsidR="00C86860">
        <w:rPr>
          <w:lang w:val="en-AU"/>
        </w:rPr>
        <w:t xml:space="preserve">eastern </w:t>
      </w:r>
      <w:r w:rsidR="00C86860" w:rsidRPr="009F3BDC">
        <w:rPr>
          <w:lang w:val="en-AU"/>
        </w:rPr>
        <w:t xml:space="preserve">boundary of </w:t>
      </w:r>
      <w:r w:rsidR="00C86860">
        <w:rPr>
          <w:lang w:val="en-AU"/>
        </w:rPr>
        <w:t>the Sand Bay FHA</w:t>
      </w:r>
      <w:r w:rsidR="00C86860" w:rsidRPr="009F3BDC">
        <w:rPr>
          <w:lang w:val="en-AU"/>
        </w:rPr>
        <w:t xml:space="preserve"> (26 km north-north-west</w:t>
      </w:r>
      <w:r w:rsidR="00C86860">
        <w:rPr>
          <w:lang w:val="en-AU"/>
        </w:rPr>
        <w:t xml:space="preserve"> of the current site</w:t>
      </w:r>
      <w:r w:rsidR="00C86860" w:rsidRPr="009F3BDC">
        <w:rPr>
          <w:lang w:val="en-AU"/>
        </w:rPr>
        <w:t>). Modelling predicted 95</w:t>
      </w:r>
      <w:r w:rsidR="00C86860" w:rsidRPr="009F3BDC">
        <w:rPr>
          <w:vertAlign w:val="superscript"/>
          <w:lang w:val="en-AU"/>
        </w:rPr>
        <w:t>th</w:t>
      </w:r>
      <w:r w:rsidR="00C86860" w:rsidRPr="009F3BDC">
        <w:rPr>
          <w:lang w:val="en-AU"/>
        </w:rPr>
        <w:t xml:space="preserve"> percentile contours for Model Case 1 for a concentration of 5 mg/L</w:t>
      </w:r>
      <w:r w:rsidR="00C86860">
        <w:rPr>
          <w:lang w:val="en-AU"/>
        </w:rPr>
        <w:t xml:space="preserve"> only extending 12 km north from the model case. T</w:t>
      </w:r>
      <w:r w:rsidR="00C86860" w:rsidRPr="009F3BDC">
        <w:rPr>
          <w:lang w:val="en-AU"/>
        </w:rPr>
        <w:t>SS of 10 mg/L or more was not predicted to occur even five per cent of the time anywhere around Model Case</w:t>
      </w:r>
      <w:r w:rsidR="00C86860">
        <w:rPr>
          <w:lang w:val="en-AU"/>
        </w:rPr>
        <w:t xml:space="preserve"> 1</w:t>
      </w:r>
      <w:r w:rsidR="00C86860" w:rsidRPr="009F3BDC">
        <w:rPr>
          <w:lang w:val="en-AU"/>
        </w:rPr>
        <w:t xml:space="preserve">. </w:t>
      </w:r>
      <w:r w:rsidR="00C86860">
        <w:rPr>
          <w:lang w:val="en-AU"/>
        </w:rPr>
        <w:t>For Model Case 2, the predicted 95</w:t>
      </w:r>
      <w:r w:rsidR="00C86860" w:rsidRPr="00357E45">
        <w:rPr>
          <w:vertAlign w:val="superscript"/>
          <w:lang w:val="en-AU"/>
        </w:rPr>
        <w:t>th</w:t>
      </w:r>
      <w:r w:rsidR="00C86860">
        <w:rPr>
          <w:lang w:val="en-AU"/>
        </w:rPr>
        <w:t xml:space="preserve"> percentile contour of 5 mg/L extended 15 km north, with the predicted 10 mg/L contour confined to the Model Case 2 boundaries. The contours for Model Cases 1 and 2 did not coincide with any major reef areas.</w:t>
      </w:r>
      <w:r w:rsidR="00C86860" w:rsidRPr="009F3BDC">
        <w:rPr>
          <w:lang w:val="en-AU"/>
        </w:rPr>
        <w:t xml:space="preserve"> </w:t>
      </w:r>
    </w:p>
    <w:p w:rsidR="0096121A" w:rsidRPr="009F3BDC" w:rsidRDefault="0096121A" w:rsidP="0096121A">
      <w:pPr>
        <w:pStyle w:val="Para0"/>
        <w:rPr>
          <w:lang w:val="en-AU"/>
        </w:rPr>
      </w:pPr>
      <w:r w:rsidRPr="009F3BDC">
        <w:rPr>
          <w:lang w:val="en-AU"/>
        </w:rPr>
        <w:t>The 50</w:t>
      </w:r>
      <w:r w:rsidRPr="009F3BDC">
        <w:rPr>
          <w:vertAlign w:val="superscript"/>
          <w:lang w:val="en-AU"/>
        </w:rPr>
        <w:t>th</w:t>
      </w:r>
      <w:r w:rsidRPr="009F3BDC">
        <w:rPr>
          <w:lang w:val="en-AU"/>
        </w:rPr>
        <w:t xml:space="preserve"> percentile TSS </w:t>
      </w:r>
      <w:r w:rsidR="00412A8C" w:rsidRPr="009F3BDC">
        <w:rPr>
          <w:lang w:val="en-AU"/>
        </w:rPr>
        <w:t xml:space="preserve">contours </w:t>
      </w:r>
      <w:r w:rsidRPr="009F3BDC">
        <w:rPr>
          <w:lang w:val="en-AU"/>
        </w:rPr>
        <w:t>predict suspended sediment plumes with a similar direction of flow, but more restricted geographically and less intensive, with only 5 mg/L contours predicted</w:t>
      </w:r>
      <w:r w:rsidR="00C86860">
        <w:rPr>
          <w:lang w:val="en-AU"/>
        </w:rPr>
        <w:t xml:space="preserve"> </w:t>
      </w:r>
      <w:r w:rsidR="00C86860" w:rsidRPr="00C86860">
        <w:rPr>
          <w:lang w:val="en-AU"/>
        </w:rPr>
        <w:t xml:space="preserve">(except Model Case 1 where no </w:t>
      </w:r>
      <w:r w:rsidR="00FC4110">
        <w:rPr>
          <w:lang w:val="en-AU"/>
        </w:rPr>
        <w:t>50</w:t>
      </w:r>
      <w:r w:rsidR="00FC4110" w:rsidRPr="00FC4110">
        <w:rPr>
          <w:vertAlign w:val="superscript"/>
          <w:lang w:val="en-AU"/>
        </w:rPr>
        <w:t>th</w:t>
      </w:r>
      <w:r w:rsidR="00FC4110">
        <w:rPr>
          <w:lang w:val="en-AU"/>
        </w:rPr>
        <w:t xml:space="preserve"> percentile </w:t>
      </w:r>
      <w:r w:rsidR="00C86860" w:rsidRPr="00C86860">
        <w:rPr>
          <w:lang w:val="en-AU"/>
        </w:rPr>
        <w:t>plume was predicted)</w:t>
      </w:r>
      <w:r w:rsidR="00C86860">
        <w:rPr>
          <w:lang w:val="en-AU"/>
        </w:rPr>
        <w:t>.</w:t>
      </w:r>
    </w:p>
    <w:p w:rsidR="0096121A" w:rsidRPr="009F3BDC" w:rsidRDefault="00A9087F" w:rsidP="0096121A">
      <w:pPr>
        <w:pStyle w:val="Heading3"/>
        <w:rPr>
          <w:lang w:val="en-AU"/>
        </w:rPr>
      </w:pPr>
      <w:bookmarkStart w:id="169" w:name="_Toc361930686"/>
      <w:r w:rsidRPr="009F3BDC">
        <w:rPr>
          <w:lang w:val="en-AU"/>
        </w:rPr>
        <w:t>Sedimentation Rate</w:t>
      </w:r>
      <w:bookmarkEnd w:id="169"/>
    </w:p>
    <w:p w:rsidR="006925D3" w:rsidRPr="009F3BDC" w:rsidRDefault="00861E7C" w:rsidP="006925D3">
      <w:pPr>
        <w:pStyle w:val="Para0"/>
        <w:rPr>
          <w:lang w:val="en-AU"/>
        </w:rPr>
      </w:pPr>
      <w:r>
        <w:fldChar w:fldCharType="begin"/>
      </w:r>
      <w:r>
        <w:instrText xml:space="preserve"> REF _Ref354723763 \h  \* MERGEFORMAT </w:instrText>
      </w:r>
      <w:r>
        <w:fldChar w:fldCharType="separate"/>
      </w:r>
      <w:r w:rsidR="00E2599D" w:rsidRPr="00E2599D">
        <w:rPr>
          <w:lang w:val="en-AU"/>
        </w:rPr>
        <w:t xml:space="preserve">Figure </w:t>
      </w:r>
      <w:r w:rsidR="00E2599D" w:rsidRPr="00E2599D">
        <w:rPr>
          <w:noProof/>
          <w:lang w:val="en-AU"/>
        </w:rPr>
        <w:t>43</w:t>
      </w:r>
      <w:r>
        <w:fldChar w:fldCharType="end"/>
      </w:r>
      <w:r w:rsidR="003D1FB5" w:rsidRPr="009F3BDC">
        <w:rPr>
          <w:lang w:val="en-AU"/>
        </w:rPr>
        <w:t xml:space="preserve"> to </w:t>
      </w:r>
      <w:r w:rsidR="0040199E" w:rsidRPr="0040199E">
        <w:fldChar w:fldCharType="begin"/>
      </w:r>
      <w:r w:rsidR="0040199E" w:rsidRPr="0040199E">
        <w:instrText xml:space="preserve"> REF  _Ref354723773 \* Lower \h  \* MERGEFORMAT </w:instrText>
      </w:r>
      <w:r w:rsidR="0040199E" w:rsidRPr="0040199E">
        <w:fldChar w:fldCharType="separate"/>
      </w:r>
      <w:r w:rsidR="00E2599D" w:rsidRPr="00E2599D">
        <w:t xml:space="preserve">figure </w:t>
      </w:r>
      <w:r w:rsidR="00E2599D" w:rsidRPr="00E2599D">
        <w:rPr>
          <w:noProof/>
        </w:rPr>
        <w:t>48</w:t>
      </w:r>
      <w:r w:rsidR="0040199E" w:rsidRPr="0040199E">
        <w:fldChar w:fldCharType="end"/>
      </w:r>
      <w:r w:rsidR="003D1FB5" w:rsidRPr="009F3BDC">
        <w:rPr>
          <w:lang w:val="en-AU"/>
        </w:rPr>
        <w:t xml:space="preserve"> </w:t>
      </w:r>
      <w:r w:rsidR="00613268" w:rsidRPr="009F3BDC">
        <w:rPr>
          <w:lang w:val="en-AU"/>
        </w:rPr>
        <w:t xml:space="preserve">show </w:t>
      </w:r>
      <w:r w:rsidR="000E1265" w:rsidRPr="009F3BDC">
        <w:rPr>
          <w:lang w:val="en-AU"/>
        </w:rPr>
        <w:t>the predicted 50</w:t>
      </w:r>
      <w:r w:rsidR="000E1265" w:rsidRPr="009F3BDC">
        <w:rPr>
          <w:vertAlign w:val="superscript"/>
          <w:lang w:val="en-AU"/>
        </w:rPr>
        <w:t>th</w:t>
      </w:r>
      <w:r w:rsidR="000E1265" w:rsidRPr="009F3BDC">
        <w:rPr>
          <w:lang w:val="en-AU"/>
        </w:rPr>
        <w:t xml:space="preserve"> </w:t>
      </w:r>
      <w:r w:rsidR="00613268" w:rsidRPr="009F3BDC">
        <w:rPr>
          <w:lang w:val="en-AU"/>
        </w:rPr>
        <w:t>and 95</w:t>
      </w:r>
      <w:r w:rsidR="00613268" w:rsidRPr="009F3BDC">
        <w:rPr>
          <w:vertAlign w:val="superscript"/>
          <w:lang w:val="en-AU"/>
        </w:rPr>
        <w:t>th</w:t>
      </w:r>
      <w:r w:rsidR="00613268" w:rsidRPr="009F3BDC">
        <w:rPr>
          <w:lang w:val="en-AU"/>
        </w:rPr>
        <w:t xml:space="preserve"> </w:t>
      </w:r>
      <w:r w:rsidR="000E1265" w:rsidRPr="009F3BDC">
        <w:rPr>
          <w:lang w:val="en-AU"/>
        </w:rPr>
        <w:t xml:space="preserve">percentile sedimentation </w:t>
      </w:r>
      <w:r w:rsidR="003D1FB5" w:rsidRPr="009F3BDC">
        <w:rPr>
          <w:lang w:val="en-AU"/>
        </w:rPr>
        <w:t>rate contours</w:t>
      </w:r>
      <w:r w:rsidR="00EF5DCA" w:rsidRPr="009F3BDC">
        <w:rPr>
          <w:lang w:val="en-AU"/>
        </w:rPr>
        <w:t xml:space="preserve"> during the dredging period</w:t>
      </w:r>
      <w:r w:rsidR="00310675" w:rsidRPr="009F3BDC">
        <w:rPr>
          <w:lang w:val="en-AU"/>
        </w:rPr>
        <w:t>. There</w:t>
      </w:r>
      <w:r w:rsidR="0096121A" w:rsidRPr="009F3BDC">
        <w:rPr>
          <w:lang w:val="en-AU"/>
        </w:rPr>
        <w:t xml:space="preserve"> were </w:t>
      </w:r>
      <w:r w:rsidR="00AA234E" w:rsidRPr="009F3BDC">
        <w:rPr>
          <w:lang w:val="en-AU"/>
        </w:rPr>
        <w:t xml:space="preserve">substantial </w:t>
      </w:r>
      <w:r w:rsidR="0096121A" w:rsidRPr="009F3BDC">
        <w:rPr>
          <w:lang w:val="en-AU"/>
        </w:rPr>
        <w:t xml:space="preserve">differences in the sediment deposition contours between the existing material placement site and the two </w:t>
      </w:r>
      <w:r w:rsidR="00AA234E" w:rsidRPr="009F3BDC">
        <w:rPr>
          <w:lang w:val="en-AU"/>
        </w:rPr>
        <w:t xml:space="preserve">model case </w:t>
      </w:r>
      <w:r w:rsidR="0096121A" w:rsidRPr="009F3BDC">
        <w:rPr>
          <w:lang w:val="en-AU"/>
        </w:rPr>
        <w:t xml:space="preserve">sites. </w:t>
      </w:r>
      <w:r w:rsidR="002F31A8" w:rsidRPr="009F3BDC">
        <w:rPr>
          <w:lang w:val="en-AU"/>
        </w:rPr>
        <w:t>In terms of median (</w:t>
      </w:r>
      <w:r w:rsidR="00667D64" w:rsidRPr="009F3BDC">
        <w:rPr>
          <w:lang w:val="en-AU"/>
        </w:rPr>
        <w:t>50</w:t>
      </w:r>
      <w:r w:rsidR="00667D64" w:rsidRPr="00513370">
        <w:rPr>
          <w:vertAlign w:val="superscript"/>
          <w:lang w:val="en-AU"/>
        </w:rPr>
        <w:t>th</w:t>
      </w:r>
      <w:r w:rsidR="00667D64" w:rsidRPr="009F3BDC">
        <w:rPr>
          <w:lang w:val="en-AU"/>
        </w:rPr>
        <w:t xml:space="preserve"> percentile</w:t>
      </w:r>
      <w:r w:rsidR="002F31A8" w:rsidRPr="009F3BDC">
        <w:rPr>
          <w:lang w:val="en-AU"/>
        </w:rPr>
        <w:t>) conditions, placement at Model Cases 1 and 2 further offshore resulted in small areas with median sedimentation rates to 10 mg/cm</w:t>
      </w:r>
      <w:r w:rsidR="002F31A8" w:rsidRPr="009F3BDC">
        <w:rPr>
          <w:vertAlign w:val="superscript"/>
          <w:lang w:val="en-AU"/>
        </w:rPr>
        <w:t>2</w:t>
      </w:r>
      <w:r w:rsidR="002F31A8" w:rsidRPr="009F3BDC">
        <w:rPr>
          <w:lang w:val="en-AU"/>
        </w:rPr>
        <w:t>/d on the south</w:t>
      </w:r>
      <w:r w:rsidR="00BF128F" w:rsidRPr="009F3BDC">
        <w:rPr>
          <w:lang w:val="en-AU"/>
        </w:rPr>
        <w:t>-</w:t>
      </w:r>
      <w:r w:rsidR="002F31A8" w:rsidRPr="009F3BDC">
        <w:rPr>
          <w:lang w:val="en-AU"/>
        </w:rPr>
        <w:t xml:space="preserve">eastern sides </w:t>
      </w:r>
      <w:r w:rsidR="00E344EB">
        <w:rPr>
          <w:lang w:val="en-AU"/>
        </w:rPr>
        <w:t>of Keswick/St Bees and Brampton</w:t>
      </w:r>
      <w:r w:rsidR="002F31A8" w:rsidRPr="009F3BDC">
        <w:rPr>
          <w:lang w:val="en-AU"/>
        </w:rPr>
        <w:t xml:space="preserve">/Carlisle Islands that were not predicted for the current placement site. </w:t>
      </w:r>
      <w:r w:rsidR="0096121A" w:rsidRPr="009F3BDC">
        <w:rPr>
          <w:lang w:val="en-AU"/>
        </w:rPr>
        <w:t>The 95</w:t>
      </w:r>
      <w:r w:rsidR="0096121A" w:rsidRPr="009F3BDC">
        <w:rPr>
          <w:vertAlign w:val="superscript"/>
          <w:lang w:val="en-AU"/>
        </w:rPr>
        <w:t>th</w:t>
      </w:r>
      <w:r w:rsidR="0096121A" w:rsidRPr="009F3BDC">
        <w:rPr>
          <w:lang w:val="en-AU"/>
        </w:rPr>
        <w:t xml:space="preserve"> percentile </w:t>
      </w:r>
      <w:r w:rsidR="000B764A" w:rsidRPr="009F3BDC">
        <w:rPr>
          <w:lang w:val="en-AU"/>
        </w:rPr>
        <w:t xml:space="preserve">contours </w:t>
      </w:r>
      <w:r w:rsidR="0096121A" w:rsidRPr="009F3BDC">
        <w:rPr>
          <w:lang w:val="en-AU"/>
        </w:rPr>
        <w:t xml:space="preserve">for the existing placement site show widespread sediment deposition </w:t>
      </w:r>
      <w:r w:rsidR="00EF5DCA" w:rsidRPr="009F3BDC">
        <w:rPr>
          <w:lang w:val="en-AU"/>
        </w:rPr>
        <w:t>in the range of 10-</w:t>
      </w:r>
      <w:r w:rsidR="0096121A" w:rsidRPr="009F3BDC">
        <w:rPr>
          <w:lang w:val="en-AU"/>
        </w:rPr>
        <w:t>50 mg/cm</w:t>
      </w:r>
      <w:r w:rsidR="0096121A" w:rsidRPr="009F3BDC">
        <w:rPr>
          <w:vertAlign w:val="superscript"/>
          <w:lang w:val="en-AU"/>
        </w:rPr>
        <w:t>2</w:t>
      </w:r>
      <w:r w:rsidR="0096121A" w:rsidRPr="009F3BDC">
        <w:rPr>
          <w:lang w:val="en-AU"/>
        </w:rPr>
        <w:t>/d along the coast</w:t>
      </w:r>
      <w:r w:rsidR="00EF5DCA" w:rsidRPr="009F3BDC">
        <w:rPr>
          <w:lang w:val="en-AU"/>
        </w:rPr>
        <w:t>al areas</w:t>
      </w:r>
      <w:r w:rsidR="00247A02" w:rsidRPr="009F3BDC">
        <w:rPr>
          <w:lang w:val="en-AU"/>
        </w:rPr>
        <w:t xml:space="preserve"> </w:t>
      </w:r>
      <w:r w:rsidR="000B764A" w:rsidRPr="009F3BDC">
        <w:rPr>
          <w:lang w:val="en-AU"/>
        </w:rPr>
        <w:t>to the north-west, encompass</w:t>
      </w:r>
      <w:r w:rsidR="00EF5DCA" w:rsidRPr="009F3BDC">
        <w:rPr>
          <w:lang w:val="en-AU"/>
        </w:rPr>
        <w:t>ing</w:t>
      </w:r>
      <w:r w:rsidR="00247A02" w:rsidRPr="009F3BDC">
        <w:rPr>
          <w:lang w:val="en-AU"/>
        </w:rPr>
        <w:t xml:space="preserve"> </w:t>
      </w:r>
      <w:r w:rsidR="0096121A" w:rsidRPr="009F3BDC">
        <w:rPr>
          <w:lang w:val="en-AU"/>
        </w:rPr>
        <w:t>coastal</w:t>
      </w:r>
      <w:r w:rsidR="00247A02" w:rsidRPr="009F3BDC">
        <w:rPr>
          <w:lang w:val="en-AU"/>
        </w:rPr>
        <w:t xml:space="preserve"> s</w:t>
      </w:r>
      <w:r w:rsidR="0096121A" w:rsidRPr="009F3BDC">
        <w:rPr>
          <w:lang w:val="en-AU"/>
        </w:rPr>
        <w:t>eagrass</w:t>
      </w:r>
      <w:r w:rsidR="000B764A" w:rsidRPr="009F3BDC">
        <w:rPr>
          <w:lang w:val="en-AU"/>
        </w:rPr>
        <w:t xml:space="preserve"> and </w:t>
      </w:r>
      <w:r w:rsidR="0096121A" w:rsidRPr="009F3BDC">
        <w:rPr>
          <w:lang w:val="en-AU"/>
        </w:rPr>
        <w:t>fringing coral reef</w:t>
      </w:r>
      <w:r w:rsidR="000B764A" w:rsidRPr="009F3BDC">
        <w:rPr>
          <w:lang w:val="en-AU"/>
        </w:rPr>
        <w:t xml:space="preserve"> communities, </w:t>
      </w:r>
      <w:r w:rsidR="0096121A" w:rsidRPr="009F3BDC">
        <w:rPr>
          <w:lang w:val="en-AU"/>
        </w:rPr>
        <w:t xml:space="preserve">and </w:t>
      </w:r>
      <w:r w:rsidR="00C86860" w:rsidRPr="00C86860">
        <w:rPr>
          <w:lang w:val="en-AU"/>
        </w:rPr>
        <w:t>the Repulse Bay and Sand Bay FHAs</w:t>
      </w:r>
      <w:r w:rsidR="0096121A" w:rsidRPr="009F3BDC">
        <w:rPr>
          <w:lang w:val="en-AU"/>
        </w:rPr>
        <w:t xml:space="preserve">. Modelling of placement at Model Cases 1 and 2 showed similar results, but predicted no </w:t>
      </w:r>
      <w:r w:rsidR="007B76BD" w:rsidRPr="009F3BDC">
        <w:rPr>
          <w:lang w:val="en-AU"/>
        </w:rPr>
        <w:t xml:space="preserve">increase in sedimentation rate </w:t>
      </w:r>
      <w:r w:rsidR="0096121A" w:rsidRPr="009F3BDC">
        <w:rPr>
          <w:lang w:val="en-AU"/>
        </w:rPr>
        <w:t>along the coast</w:t>
      </w:r>
      <w:r w:rsidR="007B76BD" w:rsidRPr="009F3BDC">
        <w:rPr>
          <w:lang w:val="en-AU"/>
        </w:rPr>
        <w:t xml:space="preserve"> north of Mackay</w:t>
      </w:r>
      <w:r w:rsidR="0096121A" w:rsidRPr="009F3BDC">
        <w:rPr>
          <w:lang w:val="en-AU"/>
        </w:rPr>
        <w:t>. Rather</w:t>
      </w:r>
      <w:r w:rsidR="000B764A" w:rsidRPr="009F3BDC">
        <w:rPr>
          <w:lang w:val="en-AU"/>
        </w:rPr>
        <w:t>,</w:t>
      </w:r>
      <w:r w:rsidR="0096121A" w:rsidRPr="009F3BDC">
        <w:rPr>
          <w:lang w:val="en-AU"/>
        </w:rPr>
        <w:t xml:space="preserve"> the offshore fringing reefs of Brampt</w:t>
      </w:r>
      <w:r w:rsidR="00DC7020" w:rsidRPr="009F3BDC">
        <w:rPr>
          <w:lang w:val="en-AU"/>
        </w:rPr>
        <w:t>on, Carlisle, Keswick and St Bee</w:t>
      </w:r>
      <w:r w:rsidR="0096121A" w:rsidRPr="009F3BDC">
        <w:rPr>
          <w:lang w:val="en-AU"/>
        </w:rPr>
        <w:t xml:space="preserve">s </w:t>
      </w:r>
      <w:r w:rsidR="000B764A" w:rsidRPr="009F3BDC">
        <w:rPr>
          <w:lang w:val="en-AU"/>
        </w:rPr>
        <w:t>i</w:t>
      </w:r>
      <w:r w:rsidR="0096121A" w:rsidRPr="009F3BDC">
        <w:rPr>
          <w:lang w:val="en-AU"/>
        </w:rPr>
        <w:t>sland</w:t>
      </w:r>
      <w:r w:rsidR="000B764A" w:rsidRPr="009F3BDC">
        <w:rPr>
          <w:lang w:val="en-AU"/>
        </w:rPr>
        <w:t>s</w:t>
      </w:r>
      <w:r w:rsidR="0096121A" w:rsidRPr="009F3BDC">
        <w:rPr>
          <w:lang w:val="en-AU"/>
        </w:rPr>
        <w:t xml:space="preserve"> were most affected, with contours of </w:t>
      </w:r>
      <w:r w:rsidR="00EF5DCA" w:rsidRPr="009F3BDC">
        <w:rPr>
          <w:lang w:val="en-AU"/>
        </w:rPr>
        <w:t xml:space="preserve">up to </w:t>
      </w:r>
      <w:r w:rsidR="0096121A" w:rsidRPr="009F3BDC">
        <w:rPr>
          <w:lang w:val="en-AU"/>
        </w:rPr>
        <w:t>50 mg/cm</w:t>
      </w:r>
      <w:r w:rsidR="0096121A" w:rsidRPr="009F3BDC">
        <w:rPr>
          <w:vertAlign w:val="superscript"/>
          <w:lang w:val="en-AU"/>
        </w:rPr>
        <w:t>2</w:t>
      </w:r>
      <w:r w:rsidR="0096121A" w:rsidRPr="009F3BDC">
        <w:rPr>
          <w:lang w:val="en-AU"/>
        </w:rPr>
        <w:t xml:space="preserve">/d overlapping several reef areas. </w:t>
      </w:r>
    </w:p>
    <w:p w:rsidR="0096121A" w:rsidRPr="009F3BDC" w:rsidRDefault="0096121A" w:rsidP="0096121A">
      <w:pPr>
        <w:pStyle w:val="Para0"/>
        <w:rPr>
          <w:lang w:val="en-AU"/>
        </w:rPr>
      </w:pPr>
    </w:p>
    <w:p w:rsidR="004D5CA9" w:rsidRPr="009F3BDC" w:rsidRDefault="00A9087F">
      <w:pPr>
        <w:pStyle w:val="Heading3"/>
        <w:rPr>
          <w:lang w:val="en-AU"/>
        </w:rPr>
      </w:pPr>
      <w:bookmarkStart w:id="170" w:name="_Toc361930687"/>
      <w:r w:rsidRPr="009F3BDC">
        <w:rPr>
          <w:lang w:val="en-AU"/>
        </w:rPr>
        <w:lastRenderedPageBreak/>
        <w:t>Total Sedimentation</w:t>
      </w:r>
      <w:bookmarkEnd w:id="170"/>
    </w:p>
    <w:p w:rsidR="00BF128F" w:rsidRPr="009F3BDC" w:rsidRDefault="00BF128F" w:rsidP="0020245D">
      <w:pPr>
        <w:pStyle w:val="Para0"/>
        <w:rPr>
          <w:lang w:val="en-AU"/>
        </w:rPr>
      </w:pPr>
      <w:r w:rsidRPr="009F3BDC">
        <w:rPr>
          <w:lang w:val="en-AU"/>
        </w:rPr>
        <w:t>T</w:t>
      </w:r>
      <w:r w:rsidR="00A9087F" w:rsidRPr="009F3BDC">
        <w:rPr>
          <w:lang w:val="en-AU"/>
        </w:rPr>
        <w:t xml:space="preserve">otal </w:t>
      </w:r>
      <w:r w:rsidR="008231C4" w:rsidRPr="009F3BDC">
        <w:rPr>
          <w:lang w:val="en-AU"/>
        </w:rPr>
        <w:t>s</w:t>
      </w:r>
      <w:r w:rsidR="00A9087F" w:rsidRPr="009F3BDC">
        <w:rPr>
          <w:lang w:val="en-AU"/>
        </w:rPr>
        <w:t>edimentation</w:t>
      </w:r>
      <w:r w:rsidR="009A60B2" w:rsidRPr="009F3BDC">
        <w:rPr>
          <w:lang w:val="en-AU"/>
        </w:rPr>
        <w:t xml:space="preserve"> </w:t>
      </w:r>
      <w:r w:rsidRPr="009F3BDC">
        <w:rPr>
          <w:lang w:val="en-AU"/>
        </w:rPr>
        <w:t xml:space="preserve">during the dredging period </w:t>
      </w:r>
      <w:r w:rsidR="000C2011" w:rsidRPr="009F3BDC">
        <w:rPr>
          <w:lang w:val="en-AU"/>
        </w:rPr>
        <w:t>(</w:t>
      </w:r>
      <w:r w:rsidR="00A3625B" w:rsidRPr="00A3625B">
        <w:rPr>
          <w:lang w:val="en-AU"/>
        </w:rPr>
        <w:fldChar w:fldCharType="begin"/>
      </w:r>
      <w:r w:rsidR="00A3625B" w:rsidRPr="00A3625B">
        <w:rPr>
          <w:lang w:val="en-AU"/>
        </w:rPr>
        <w:instrText xml:space="preserve"> REF  _Ref360194316 \* Lower \h  \* MERGEFORMAT </w:instrText>
      </w:r>
      <w:r w:rsidR="00A3625B" w:rsidRPr="00A3625B">
        <w:rPr>
          <w:lang w:val="en-AU"/>
        </w:rPr>
      </w:r>
      <w:r w:rsidR="00A3625B" w:rsidRPr="00A3625B">
        <w:rPr>
          <w:lang w:val="en-AU"/>
        </w:rPr>
        <w:fldChar w:fldCharType="separate"/>
      </w:r>
      <w:r w:rsidR="00E2599D" w:rsidRPr="00E2599D">
        <w:t xml:space="preserve">figure </w:t>
      </w:r>
      <w:r w:rsidR="00E2599D" w:rsidRPr="00E2599D">
        <w:rPr>
          <w:noProof/>
        </w:rPr>
        <w:t>49</w:t>
      </w:r>
      <w:r w:rsidR="00A3625B" w:rsidRPr="00A3625B">
        <w:rPr>
          <w:lang w:val="en-AU"/>
        </w:rPr>
        <w:fldChar w:fldCharType="end"/>
      </w:r>
      <w:r w:rsidR="00A3625B">
        <w:rPr>
          <w:lang w:val="en-AU"/>
        </w:rPr>
        <w:t xml:space="preserve">, </w:t>
      </w:r>
      <w:r w:rsidR="00A3625B" w:rsidRPr="00A3625B">
        <w:rPr>
          <w:lang w:val="en-AU"/>
        </w:rPr>
        <w:fldChar w:fldCharType="begin"/>
      </w:r>
      <w:r w:rsidR="00A3625B" w:rsidRPr="00A3625B">
        <w:rPr>
          <w:lang w:val="en-AU"/>
        </w:rPr>
        <w:instrText xml:space="preserve"> REF  _Ref354725743 \* Lower \h  \* MERGEFORMAT </w:instrText>
      </w:r>
      <w:r w:rsidR="00A3625B" w:rsidRPr="00A3625B">
        <w:rPr>
          <w:lang w:val="en-AU"/>
        </w:rPr>
      </w:r>
      <w:r w:rsidR="00A3625B" w:rsidRPr="00A3625B">
        <w:rPr>
          <w:lang w:val="en-AU"/>
        </w:rPr>
        <w:fldChar w:fldCharType="separate"/>
      </w:r>
      <w:r w:rsidR="00E2599D" w:rsidRPr="00E2599D">
        <w:t xml:space="preserve">figure </w:t>
      </w:r>
      <w:r w:rsidR="00E2599D" w:rsidRPr="00E2599D">
        <w:rPr>
          <w:noProof/>
        </w:rPr>
        <w:t>50</w:t>
      </w:r>
      <w:r w:rsidR="00A3625B" w:rsidRPr="00A3625B">
        <w:rPr>
          <w:lang w:val="en-AU"/>
        </w:rPr>
        <w:fldChar w:fldCharType="end"/>
      </w:r>
      <w:r w:rsidR="00A3625B">
        <w:rPr>
          <w:lang w:val="en-AU"/>
        </w:rPr>
        <w:t xml:space="preserve">, </w:t>
      </w:r>
      <w:r w:rsidR="00A3625B" w:rsidRPr="00A3625B">
        <w:rPr>
          <w:lang w:val="en-AU"/>
        </w:rPr>
        <w:fldChar w:fldCharType="begin"/>
      </w:r>
      <w:r w:rsidR="00A3625B" w:rsidRPr="00A3625B">
        <w:rPr>
          <w:lang w:val="en-AU"/>
        </w:rPr>
        <w:instrText xml:space="preserve"> REF  _Ref354725745 \* Lower \h  \* MERGEFORMAT </w:instrText>
      </w:r>
      <w:r w:rsidR="00A3625B" w:rsidRPr="00A3625B">
        <w:rPr>
          <w:lang w:val="en-AU"/>
        </w:rPr>
      </w:r>
      <w:r w:rsidR="00A3625B" w:rsidRPr="00A3625B">
        <w:rPr>
          <w:lang w:val="en-AU"/>
        </w:rPr>
        <w:fldChar w:fldCharType="separate"/>
      </w:r>
      <w:r w:rsidR="00E2599D" w:rsidRPr="00E2599D">
        <w:t xml:space="preserve">figure </w:t>
      </w:r>
      <w:r w:rsidR="00E2599D" w:rsidRPr="00E2599D">
        <w:rPr>
          <w:noProof/>
        </w:rPr>
        <w:t>51</w:t>
      </w:r>
      <w:r w:rsidR="00A3625B" w:rsidRPr="00A3625B">
        <w:rPr>
          <w:lang w:val="en-AU"/>
        </w:rPr>
        <w:fldChar w:fldCharType="end"/>
      </w:r>
      <w:r w:rsidR="000C2011" w:rsidRPr="009F3BDC">
        <w:rPr>
          <w:lang w:val="en-AU"/>
        </w:rPr>
        <w:t xml:space="preserve">) </w:t>
      </w:r>
      <w:r w:rsidRPr="009F3BDC">
        <w:rPr>
          <w:lang w:val="en-AU"/>
        </w:rPr>
        <w:t>was predicted to occur primarily around offshore islands as far north as Midge Point</w:t>
      </w:r>
      <w:r w:rsidR="00667D64" w:rsidRPr="009F3BDC">
        <w:rPr>
          <w:lang w:val="en-AU"/>
        </w:rPr>
        <w:t xml:space="preserve"> (24 km north-north-west of Model Case</w:t>
      </w:r>
      <w:r w:rsidR="00461073" w:rsidRPr="009F3BDC">
        <w:rPr>
          <w:lang w:val="en-AU"/>
        </w:rPr>
        <w:t xml:space="preserve"> </w:t>
      </w:r>
      <w:r w:rsidR="00667D64" w:rsidRPr="009F3BDC">
        <w:rPr>
          <w:lang w:val="en-AU"/>
        </w:rPr>
        <w:t>1)</w:t>
      </w:r>
      <w:r w:rsidRPr="009F3BDC">
        <w:rPr>
          <w:lang w:val="en-AU"/>
        </w:rPr>
        <w:t xml:space="preserve">, near the model boundary, for </w:t>
      </w:r>
      <w:r w:rsidR="009A60B2" w:rsidRPr="009F3BDC">
        <w:rPr>
          <w:lang w:val="en-AU"/>
        </w:rPr>
        <w:t xml:space="preserve">Model Cases 1 and 2, </w:t>
      </w:r>
      <w:r w:rsidR="0053126D" w:rsidRPr="009F3BDC">
        <w:rPr>
          <w:lang w:val="en-AU"/>
        </w:rPr>
        <w:t xml:space="preserve">but for the current site </w:t>
      </w:r>
      <w:r w:rsidRPr="009F3BDC">
        <w:rPr>
          <w:lang w:val="en-AU"/>
        </w:rPr>
        <w:t xml:space="preserve">more along the coast </w:t>
      </w:r>
      <w:r w:rsidR="009A60B2" w:rsidRPr="009F3BDC">
        <w:rPr>
          <w:lang w:val="en-AU"/>
        </w:rPr>
        <w:t xml:space="preserve">with </w:t>
      </w:r>
      <w:r w:rsidRPr="009F3BDC">
        <w:rPr>
          <w:lang w:val="en-AU"/>
        </w:rPr>
        <w:t xml:space="preserve">reduced transport to the north. This is a generally similar pattern predicted for TSS and sedimentation rate: placement further offshore in the model results in more rapid northward transport </w:t>
      </w:r>
      <w:r w:rsidR="00F9714E">
        <w:rPr>
          <w:lang w:val="en-AU"/>
        </w:rPr>
        <w:t xml:space="preserve">of sediment </w:t>
      </w:r>
      <w:r w:rsidRPr="009F3BDC">
        <w:rPr>
          <w:lang w:val="en-AU"/>
        </w:rPr>
        <w:t xml:space="preserve">under the influence of large-scale currents. </w:t>
      </w:r>
      <w:r w:rsidR="003B7A21" w:rsidRPr="009F3BDC">
        <w:rPr>
          <w:lang w:val="en-AU"/>
        </w:rPr>
        <w:t xml:space="preserve">The model predicted greater sediment accumulation during the dredging period around the islands north of Hay Point, as far as the Whitsundays, for Model Cases 1 </w:t>
      </w:r>
      <w:r w:rsidR="00150113" w:rsidRPr="009F3BDC">
        <w:rPr>
          <w:lang w:val="en-AU"/>
        </w:rPr>
        <w:t>and</w:t>
      </w:r>
      <w:r w:rsidR="003B7A21" w:rsidRPr="009F3BDC">
        <w:rPr>
          <w:lang w:val="en-AU"/>
        </w:rPr>
        <w:t xml:space="preserve"> 2 than for the current site. Again this should be interpreted in the context that the model does not incorporate the influence of l</w:t>
      </w:r>
      <w:r w:rsidR="00F9714E">
        <w:rPr>
          <w:lang w:val="en-AU"/>
        </w:rPr>
        <w:t>arge-scale currents at depths &lt;</w:t>
      </w:r>
      <w:r w:rsidR="0071582F">
        <w:rPr>
          <w:lang w:val="en-AU"/>
        </w:rPr>
        <w:t xml:space="preserve"> </w:t>
      </w:r>
      <w:r w:rsidR="003B7A21" w:rsidRPr="009F3BDC">
        <w:rPr>
          <w:lang w:val="en-AU"/>
        </w:rPr>
        <w:t>10 m, nor the effects of shallow-water waves, which resuspend sediment on windward reefs.</w:t>
      </w:r>
    </w:p>
    <w:p w:rsidR="001A7704" w:rsidRPr="009F3BDC" w:rsidRDefault="00150113" w:rsidP="0020245D">
      <w:pPr>
        <w:pStyle w:val="Para0"/>
        <w:rPr>
          <w:lang w:val="en-AU"/>
        </w:rPr>
      </w:pPr>
      <w:r w:rsidRPr="009F3BDC">
        <w:rPr>
          <w:lang w:val="en-AU"/>
        </w:rPr>
        <w:t>The model predicted that after 12 months there would be little if any residual sediment deposited on the seabed within the model domain for Model Cases 1 and 2, while deposition from placement at the current site would extend northward, and eastward to the islands, compared to the dredging period predictions (</w:t>
      </w:r>
      <w:r w:rsidR="00A3625B" w:rsidRPr="00A3625B">
        <w:rPr>
          <w:lang w:val="en-AU"/>
        </w:rPr>
        <w:fldChar w:fldCharType="begin"/>
      </w:r>
      <w:r w:rsidR="00A3625B" w:rsidRPr="00A3625B">
        <w:rPr>
          <w:lang w:val="en-AU"/>
        </w:rPr>
        <w:instrText xml:space="preserve"> REF  _Ref360194443 \* Lower \h  \* MERGEFORMAT </w:instrText>
      </w:r>
      <w:r w:rsidR="00A3625B" w:rsidRPr="00A3625B">
        <w:rPr>
          <w:lang w:val="en-AU"/>
        </w:rPr>
      </w:r>
      <w:r w:rsidR="00A3625B" w:rsidRPr="00A3625B">
        <w:rPr>
          <w:lang w:val="en-AU"/>
        </w:rPr>
        <w:fldChar w:fldCharType="separate"/>
      </w:r>
      <w:r w:rsidR="00E2599D" w:rsidRPr="00E2599D">
        <w:t xml:space="preserve">figure </w:t>
      </w:r>
      <w:r w:rsidR="00E2599D" w:rsidRPr="00E2599D">
        <w:rPr>
          <w:noProof/>
        </w:rPr>
        <w:t>52</w:t>
      </w:r>
      <w:r w:rsidR="00A3625B" w:rsidRPr="00A3625B">
        <w:rPr>
          <w:lang w:val="en-AU"/>
        </w:rPr>
        <w:fldChar w:fldCharType="end"/>
      </w:r>
      <w:r w:rsidRPr="009F3BDC">
        <w:rPr>
          <w:lang w:val="en-AU"/>
        </w:rPr>
        <w:t>,</w:t>
      </w:r>
      <w:r w:rsidR="00A3625B">
        <w:rPr>
          <w:lang w:val="en-AU"/>
        </w:rPr>
        <w:t xml:space="preserve"> </w:t>
      </w:r>
      <w:r w:rsidR="00A3625B" w:rsidRPr="00A3625B">
        <w:rPr>
          <w:lang w:val="en-AU"/>
        </w:rPr>
        <w:fldChar w:fldCharType="begin"/>
      </w:r>
      <w:r w:rsidR="00A3625B" w:rsidRPr="00A3625B">
        <w:rPr>
          <w:lang w:val="en-AU"/>
        </w:rPr>
        <w:instrText xml:space="preserve"> REF  _Ref354726609 \* Lower \h  \* MERGEFORMAT </w:instrText>
      </w:r>
      <w:r w:rsidR="00A3625B" w:rsidRPr="00A3625B">
        <w:rPr>
          <w:lang w:val="en-AU"/>
        </w:rPr>
      </w:r>
      <w:r w:rsidR="00A3625B" w:rsidRPr="00A3625B">
        <w:rPr>
          <w:lang w:val="en-AU"/>
        </w:rPr>
        <w:fldChar w:fldCharType="separate"/>
      </w:r>
      <w:r w:rsidR="00E2599D" w:rsidRPr="00E2599D">
        <w:t xml:space="preserve">figure </w:t>
      </w:r>
      <w:r w:rsidR="00E2599D" w:rsidRPr="00E2599D">
        <w:rPr>
          <w:noProof/>
        </w:rPr>
        <w:t>53</w:t>
      </w:r>
      <w:r w:rsidR="00A3625B" w:rsidRPr="00A3625B">
        <w:rPr>
          <w:lang w:val="en-AU"/>
        </w:rPr>
        <w:fldChar w:fldCharType="end"/>
      </w:r>
      <w:r w:rsidR="00A3625B">
        <w:rPr>
          <w:lang w:val="en-AU"/>
        </w:rPr>
        <w:t xml:space="preserve">, </w:t>
      </w:r>
      <w:r w:rsidR="00A3625B" w:rsidRPr="00A3625B">
        <w:rPr>
          <w:lang w:val="en-AU"/>
        </w:rPr>
        <w:fldChar w:fldCharType="begin"/>
      </w:r>
      <w:r w:rsidR="00A3625B" w:rsidRPr="00A3625B">
        <w:rPr>
          <w:lang w:val="en-AU"/>
        </w:rPr>
        <w:instrText xml:space="preserve"> REF  _Ref354726610 \* Lower \h  \* MERGEFORMAT </w:instrText>
      </w:r>
      <w:r w:rsidR="00A3625B" w:rsidRPr="00A3625B">
        <w:rPr>
          <w:lang w:val="en-AU"/>
        </w:rPr>
      </w:r>
      <w:r w:rsidR="00A3625B" w:rsidRPr="00A3625B">
        <w:rPr>
          <w:lang w:val="en-AU"/>
        </w:rPr>
        <w:fldChar w:fldCharType="separate"/>
      </w:r>
      <w:r w:rsidR="00E2599D" w:rsidRPr="00E2599D">
        <w:t xml:space="preserve">figure </w:t>
      </w:r>
      <w:r w:rsidR="00E2599D" w:rsidRPr="00E2599D">
        <w:rPr>
          <w:noProof/>
        </w:rPr>
        <w:t>54</w:t>
      </w:r>
      <w:r w:rsidR="00A3625B" w:rsidRPr="00A3625B">
        <w:rPr>
          <w:lang w:val="en-AU"/>
        </w:rPr>
        <w:fldChar w:fldCharType="end"/>
      </w:r>
      <w:r w:rsidRPr="009F3BDC">
        <w:rPr>
          <w:lang w:val="en-AU"/>
        </w:rPr>
        <w:t xml:space="preserve">). </w:t>
      </w:r>
      <w:r w:rsidR="001A7704" w:rsidRPr="009F3BDC">
        <w:rPr>
          <w:lang w:val="en-AU"/>
        </w:rPr>
        <w:t xml:space="preserve">This simply reflects the greater mobility of sediments placed offshore in the model - dredge material placed at Model Cases 1 and 2 moved north past the model domain boundary after 12 months, while material placed at the current site was still in transit. Most material placed at the current site in the model </w:t>
      </w:r>
      <w:r w:rsidR="00667D64" w:rsidRPr="009F3BDC">
        <w:rPr>
          <w:lang w:val="en-AU"/>
        </w:rPr>
        <w:t xml:space="preserve">moved </w:t>
      </w:r>
      <w:r w:rsidR="001A7704" w:rsidRPr="009F3BDC">
        <w:rPr>
          <w:lang w:val="en-AU"/>
        </w:rPr>
        <w:t xml:space="preserve">north along the coast, but some did migrate offshore. </w:t>
      </w:r>
      <w:r w:rsidR="009A60B2" w:rsidRPr="009F3BDC">
        <w:rPr>
          <w:lang w:val="en-AU"/>
        </w:rPr>
        <w:t>This is consistent with studies s</w:t>
      </w:r>
      <w:r w:rsidR="00526502" w:rsidRPr="009F3BDC">
        <w:rPr>
          <w:lang w:val="en-AU"/>
        </w:rPr>
        <w:t xml:space="preserve">howing that </w:t>
      </w:r>
      <w:r w:rsidR="001A7704" w:rsidRPr="009F3BDC">
        <w:rPr>
          <w:lang w:val="en-AU"/>
        </w:rPr>
        <w:t xml:space="preserve">some </w:t>
      </w:r>
      <w:r w:rsidR="00526502" w:rsidRPr="009F3BDC">
        <w:rPr>
          <w:lang w:val="en-AU"/>
        </w:rPr>
        <w:t>inshore sediments in</w:t>
      </w:r>
      <w:r w:rsidR="001A7704" w:rsidRPr="009F3BDC">
        <w:rPr>
          <w:lang w:val="en-AU"/>
        </w:rPr>
        <w:t xml:space="preserve">put from rivers </w:t>
      </w:r>
      <w:r w:rsidR="009A60B2" w:rsidRPr="009F3BDC">
        <w:rPr>
          <w:lang w:val="en-AU"/>
        </w:rPr>
        <w:t>are transported cross-shelf offshore (Bainbridge et al. 2012; Orpin</w:t>
      </w:r>
      <w:r w:rsidR="006C3B2A" w:rsidRPr="009F3BDC">
        <w:rPr>
          <w:lang w:val="en-AU"/>
        </w:rPr>
        <w:t xml:space="preserve"> </w:t>
      </w:r>
      <w:r w:rsidR="009A60B2" w:rsidRPr="009F3BDC">
        <w:rPr>
          <w:lang w:val="en-AU"/>
        </w:rPr>
        <w:t>&amp;</w:t>
      </w:r>
      <w:r w:rsidR="006C3B2A" w:rsidRPr="009F3BDC">
        <w:rPr>
          <w:lang w:val="en-AU"/>
        </w:rPr>
        <w:t xml:space="preserve"> </w:t>
      </w:r>
      <w:r w:rsidR="009A60B2" w:rsidRPr="009F3BDC">
        <w:rPr>
          <w:lang w:val="en-AU"/>
        </w:rPr>
        <w:t xml:space="preserve">Ridd 2012; Wolanski et al. 2008). </w:t>
      </w:r>
      <w:r w:rsidR="001A7704" w:rsidRPr="009F3BDC">
        <w:rPr>
          <w:lang w:val="en-AU"/>
        </w:rPr>
        <w:t>The differences between the hypothetical model cases and the current site may be largely</w:t>
      </w:r>
      <w:r w:rsidR="00667D64" w:rsidRPr="009F3BDC">
        <w:rPr>
          <w:lang w:val="en-AU"/>
        </w:rPr>
        <w:t xml:space="preserve"> a</w:t>
      </w:r>
      <w:r w:rsidR="001A7704" w:rsidRPr="009F3BDC">
        <w:rPr>
          <w:lang w:val="en-AU"/>
        </w:rPr>
        <w:t xml:space="preserve"> function of the time scale of transport.</w:t>
      </w:r>
    </w:p>
    <w:p w:rsidR="006E6EAC" w:rsidRPr="009F3BDC" w:rsidRDefault="006E6EAC" w:rsidP="00CE5F14">
      <w:pPr>
        <w:pStyle w:val="Para0"/>
        <w:rPr>
          <w:lang w:val="en-AU"/>
        </w:rPr>
      </w:pPr>
    </w:p>
    <w:p w:rsidR="007F77FD" w:rsidRPr="009F3BDC" w:rsidRDefault="007F77FD">
      <w:pPr>
        <w:spacing w:after="0" w:line="240" w:lineRule="auto"/>
        <w:rPr>
          <w:lang w:val="en-AU"/>
        </w:rPr>
      </w:pPr>
      <w:r w:rsidRPr="009F3BDC">
        <w:rPr>
          <w:lang w:val="en-AU"/>
        </w:rPr>
        <w:br w:type="page"/>
      </w:r>
    </w:p>
    <w:p w:rsidR="00B94B11" w:rsidRPr="009F3BDC" w:rsidRDefault="00D2408D" w:rsidP="00B94B11">
      <w:pPr>
        <w:pStyle w:val="Para0"/>
        <w:rPr>
          <w:lang w:val="en-AU"/>
        </w:rPr>
      </w:pPr>
      <w:r>
        <w:rPr>
          <w:noProof/>
          <w:lang w:val="en-AU" w:eastAsia="en-AU"/>
        </w:rPr>
        <w:lastRenderedPageBreak/>
        <w:drawing>
          <wp:inline distT="0" distB="0" distL="0" distR="0" wp14:anchorId="713B89AE" wp14:editId="141DBFFD">
            <wp:extent cx="5580000" cy="8161231"/>
            <wp:effectExtent l="0" t="0" r="0" b="0"/>
            <wp:docPr id="232" name="Picture 231" descr="Figure 38 - Hay Point: dredging period (155 days) TSS distribution, Model Case 1 - 95th percentile. See Results and Discussion – Port of Hay Point- Suspended Sediment Plumes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Hay-Point_Page_01.jpg"/>
                    <pic:cNvPicPr/>
                  </pic:nvPicPr>
                  <pic:blipFill>
                    <a:blip r:embed="rId82" cstate="print"/>
                    <a:srcRect/>
                    <a:stretch>
                      <a:fillRect/>
                    </a:stretch>
                  </pic:blipFill>
                  <pic:spPr>
                    <a:xfrm>
                      <a:off x="0" y="0"/>
                      <a:ext cx="5580000" cy="8161231"/>
                    </a:xfrm>
                    <a:prstGeom prst="rect">
                      <a:avLst/>
                    </a:prstGeom>
                  </pic:spPr>
                </pic:pic>
              </a:graphicData>
            </a:graphic>
          </wp:inline>
        </w:drawing>
      </w:r>
    </w:p>
    <w:p w:rsidR="00B94B11" w:rsidRPr="009F3BDC" w:rsidRDefault="00B94B11" w:rsidP="00B94B11">
      <w:pPr>
        <w:pStyle w:val="Caption"/>
      </w:pPr>
      <w:bookmarkStart w:id="171" w:name="_Ref354722835"/>
      <w:bookmarkStart w:id="172" w:name="_Toc360693996"/>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38</w:t>
      </w:r>
      <w:r w:rsidR="00B66293" w:rsidRPr="009F3BDC">
        <w:rPr>
          <w:b/>
          <w:noProof/>
        </w:rPr>
        <w:fldChar w:fldCharType="end"/>
      </w:r>
      <w:bookmarkEnd w:id="171"/>
      <w:r w:rsidRPr="009F3BDC">
        <w:t xml:space="preserve">. </w:t>
      </w:r>
      <w:r w:rsidR="00667D64" w:rsidRPr="009F3BDC">
        <w:t>Hay Point: dredging period (155 days) TSS distribution, Model Case 1 - 95</w:t>
      </w:r>
      <w:r w:rsidR="00667D64" w:rsidRPr="009F3BDC">
        <w:rPr>
          <w:vertAlign w:val="superscript"/>
        </w:rPr>
        <w:t>th</w:t>
      </w:r>
      <w:r w:rsidR="00667D64" w:rsidRPr="009F3BDC">
        <w:t xml:space="preserve"> percentile.</w:t>
      </w:r>
      <w:bookmarkEnd w:id="172"/>
    </w:p>
    <w:p w:rsidR="00B94B11" w:rsidRPr="009F3BDC" w:rsidRDefault="00B94B11">
      <w:pPr>
        <w:spacing w:after="0" w:line="240" w:lineRule="auto"/>
        <w:rPr>
          <w:rFonts w:ascii="Arial" w:hAnsi="Arial"/>
          <w:lang w:val="en-AU"/>
        </w:rPr>
      </w:pPr>
      <w:r w:rsidRPr="009F3BDC">
        <w:rPr>
          <w:lang w:val="en-AU"/>
        </w:rPr>
        <w:br w:type="page"/>
      </w:r>
    </w:p>
    <w:p w:rsidR="00B94B11" w:rsidRDefault="00D2408D" w:rsidP="00B94B11">
      <w:pPr>
        <w:pStyle w:val="Para0"/>
        <w:rPr>
          <w:lang w:val="en-AU"/>
        </w:rPr>
      </w:pPr>
      <w:r w:rsidRPr="00D2408D">
        <w:rPr>
          <w:noProof/>
          <w:lang w:val="en-AU" w:eastAsia="en-AU"/>
        </w:rPr>
        <w:lastRenderedPageBreak/>
        <w:drawing>
          <wp:inline distT="0" distB="0" distL="0" distR="0" wp14:anchorId="545B166A" wp14:editId="4577C19D">
            <wp:extent cx="5400675" cy="7962309"/>
            <wp:effectExtent l="0" t="0" r="0" b="0"/>
            <wp:docPr id="234" name="Picture 232" descr="Figure 39 - Hay Point: dredging period (155 days) TSS distribution, Model Case 2 - 50th percentile. See Results and Discussion – Port of Hay Point- Suspended Sediment Plumes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Hay-Point_Page_02.jpg"/>
                    <pic:cNvPicPr/>
                  </pic:nvPicPr>
                  <pic:blipFill>
                    <a:blip r:embed="rId83" cstate="print"/>
                    <a:srcRect/>
                    <a:stretch>
                      <a:fillRect/>
                    </a:stretch>
                  </pic:blipFill>
                  <pic:spPr>
                    <a:xfrm>
                      <a:off x="0" y="0"/>
                      <a:ext cx="5400675" cy="7962309"/>
                    </a:xfrm>
                    <a:prstGeom prst="rect">
                      <a:avLst/>
                    </a:prstGeom>
                  </pic:spPr>
                </pic:pic>
              </a:graphicData>
            </a:graphic>
          </wp:inline>
        </w:drawing>
      </w:r>
    </w:p>
    <w:p w:rsidR="00B94B11" w:rsidRPr="009F3BDC" w:rsidRDefault="00B94B11" w:rsidP="00B94B11">
      <w:pPr>
        <w:pStyle w:val="Caption"/>
      </w:pPr>
      <w:bookmarkStart w:id="173" w:name="_Toc360693997"/>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39</w:t>
      </w:r>
      <w:r w:rsidR="00B66293" w:rsidRPr="009F3BDC">
        <w:rPr>
          <w:b/>
          <w:noProof/>
        </w:rPr>
        <w:fldChar w:fldCharType="end"/>
      </w:r>
      <w:r w:rsidRPr="009F3BDC">
        <w:t xml:space="preserve">. </w:t>
      </w:r>
      <w:r w:rsidR="00667D64" w:rsidRPr="009F3BDC">
        <w:t>Hay Point: dredging period (155 days) TSS distribution, Model Case 2 - 50</w:t>
      </w:r>
      <w:r w:rsidR="00667D64" w:rsidRPr="009F3BDC">
        <w:rPr>
          <w:vertAlign w:val="superscript"/>
        </w:rPr>
        <w:t>th</w:t>
      </w:r>
      <w:r w:rsidR="00667D64" w:rsidRPr="009F3BDC">
        <w:t xml:space="preserve"> percentile.</w:t>
      </w:r>
      <w:bookmarkEnd w:id="173"/>
    </w:p>
    <w:p w:rsidR="00B94B11" w:rsidRPr="009F3BDC" w:rsidRDefault="00B94B11">
      <w:pPr>
        <w:spacing w:after="0" w:line="240" w:lineRule="auto"/>
        <w:rPr>
          <w:rFonts w:ascii="Arial" w:hAnsi="Arial"/>
          <w:lang w:val="en-AU"/>
        </w:rPr>
      </w:pPr>
      <w:r w:rsidRPr="009F3BDC">
        <w:rPr>
          <w:lang w:val="en-AU"/>
        </w:rPr>
        <w:br w:type="page"/>
      </w:r>
    </w:p>
    <w:p w:rsidR="00B94B11" w:rsidRPr="009F3BDC" w:rsidRDefault="00D2408D" w:rsidP="00B94B11">
      <w:pPr>
        <w:pStyle w:val="Para0"/>
        <w:rPr>
          <w:lang w:val="en-AU"/>
        </w:rPr>
      </w:pPr>
      <w:r>
        <w:rPr>
          <w:noProof/>
          <w:lang w:val="en-AU" w:eastAsia="en-AU"/>
        </w:rPr>
        <w:lastRenderedPageBreak/>
        <w:drawing>
          <wp:inline distT="0" distB="0" distL="0" distR="0" wp14:anchorId="1E4B8D76" wp14:editId="537EB125">
            <wp:extent cx="5580000" cy="8130508"/>
            <wp:effectExtent l="0" t="0" r="0" b="0"/>
            <wp:docPr id="235" name="Picture 234" descr="Figure 40 - Hay Point: dredging period (155 days) TSS distribution, Model Case 2 - 95th percentile. See Results and Discussion – Port of Hay Point- Suspended Sediment Plumes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Hay-Point_Page_03.jpg"/>
                    <pic:cNvPicPr/>
                  </pic:nvPicPr>
                  <pic:blipFill>
                    <a:blip r:embed="rId84" cstate="print"/>
                    <a:srcRect/>
                    <a:stretch>
                      <a:fillRect/>
                    </a:stretch>
                  </pic:blipFill>
                  <pic:spPr>
                    <a:xfrm>
                      <a:off x="0" y="0"/>
                      <a:ext cx="5580000" cy="8130508"/>
                    </a:xfrm>
                    <a:prstGeom prst="rect">
                      <a:avLst/>
                    </a:prstGeom>
                  </pic:spPr>
                </pic:pic>
              </a:graphicData>
            </a:graphic>
          </wp:inline>
        </w:drawing>
      </w:r>
    </w:p>
    <w:p w:rsidR="00B94B11" w:rsidRPr="009F3BDC" w:rsidRDefault="00B94B11" w:rsidP="00B94B11">
      <w:pPr>
        <w:pStyle w:val="Caption"/>
      </w:pPr>
      <w:bookmarkStart w:id="174" w:name="_Toc360693998"/>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40</w:t>
      </w:r>
      <w:r w:rsidR="00B66293" w:rsidRPr="009F3BDC">
        <w:rPr>
          <w:b/>
          <w:noProof/>
        </w:rPr>
        <w:fldChar w:fldCharType="end"/>
      </w:r>
      <w:r w:rsidRPr="009F3BDC">
        <w:t xml:space="preserve">. </w:t>
      </w:r>
      <w:r w:rsidR="00667D64" w:rsidRPr="009F3BDC">
        <w:t>Hay Point: dredging period (155 days) TSS distribution, Model Case 2 - 95</w:t>
      </w:r>
      <w:r w:rsidR="00667D64" w:rsidRPr="009F3BDC">
        <w:rPr>
          <w:vertAlign w:val="superscript"/>
        </w:rPr>
        <w:t>th</w:t>
      </w:r>
      <w:r w:rsidR="00667D64" w:rsidRPr="009F3BDC">
        <w:t xml:space="preserve"> percentile.</w:t>
      </w:r>
      <w:bookmarkEnd w:id="174"/>
    </w:p>
    <w:p w:rsidR="00B94B11" w:rsidRPr="009F3BDC" w:rsidRDefault="00B94B11">
      <w:pPr>
        <w:spacing w:after="0" w:line="240" w:lineRule="auto"/>
        <w:rPr>
          <w:rFonts w:ascii="Arial" w:hAnsi="Arial"/>
          <w:lang w:val="en-AU"/>
        </w:rPr>
      </w:pPr>
      <w:r w:rsidRPr="009F3BDC">
        <w:rPr>
          <w:lang w:val="en-AU"/>
        </w:rPr>
        <w:br w:type="page"/>
      </w:r>
    </w:p>
    <w:p w:rsidR="00B94B11" w:rsidRPr="009F3BDC" w:rsidRDefault="00D2408D">
      <w:pPr>
        <w:spacing w:after="0" w:line="240" w:lineRule="auto"/>
        <w:rPr>
          <w:rFonts w:ascii="Arial" w:hAnsi="Arial"/>
          <w:lang w:val="en-AU"/>
        </w:rPr>
      </w:pPr>
      <w:r>
        <w:rPr>
          <w:rFonts w:ascii="Arial" w:hAnsi="Arial"/>
          <w:noProof/>
          <w:lang w:val="en-AU" w:eastAsia="en-AU"/>
        </w:rPr>
        <w:lastRenderedPageBreak/>
        <w:drawing>
          <wp:inline distT="0" distB="0" distL="0" distR="0" wp14:anchorId="3E5ECB02" wp14:editId="559EDB26">
            <wp:extent cx="5580000" cy="8152504"/>
            <wp:effectExtent l="0" t="0" r="0" b="0"/>
            <wp:docPr id="236" name="Picture 235" descr="Figure 41 - Hay Point: dredging period (155 days) TSS distribution, current site - 50th percentile. See Results and Discussion – Port of Hay Point- Suspended Sediment Plumes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Hay-Point_Page_04.jpg"/>
                    <pic:cNvPicPr/>
                  </pic:nvPicPr>
                  <pic:blipFill>
                    <a:blip r:embed="rId85" cstate="print"/>
                    <a:srcRect/>
                    <a:stretch>
                      <a:fillRect/>
                    </a:stretch>
                  </pic:blipFill>
                  <pic:spPr>
                    <a:xfrm>
                      <a:off x="0" y="0"/>
                      <a:ext cx="5580000" cy="8152504"/>
                    </a:xfrm>
                    <a:prstGeom prst="rect">
                      <a:avLst/>
                    </a:prstGeom>
                  </pic:spPr>
                </pic:pic>
              </a:graphicData>
            </a:graphic>
          </wp:inline>
        </w:drawing>
      </w:r>
    </w:p>
    <w:p w:rsidR="00B94B11" w:rsidRPr="009F3BDC" w:rsidRDefault="00B94B11" w:rsidP="00B94B11">
      <w:pPr>
        <w:pStyle w:val="Caption"/>
      </w:pPr>
      <w:bookmarkStart w:id="175" w:name="_Toc360693999"/>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41</w:t>
      </w:r>
      <w:r w:rsidR="00B66293" w:rsidRPr="009F3BDC">
        <w:rPr>
          <w:b/>
          <w:noProof/>
        </w:rPr>
        <w:fldChar w:fldCharType="end"/>
      </w:r>
      <w:r w:rsidRPr="009F3BDC">
        <w:t xml:space="preserve">. </w:t>
      </w:r>
      <w:r w:rsidR="00667D64" w:rsidRPr="009F3BDC">
        <w:t>Hay Point: dredging period (155 days) TSS distribution, current site - 50</w:t>
      </w:r>
      <w:r w:rsidR="00667D64" w:rsidRPr="009F3BDC">
        <w:rPr>
          <w:vertAlign w:val="superscript"/>
        </w:rPr>
        <w:t>th</w:t>
      </w:r>
      <w:r w:rsidR="00667D64" w:rsidRPr="009F3BDC">
        <w:t xml:space="preserve"> percentile.</w:t>
      </w:r>
      <w:bookmarkEnd w:id="175"/>
    </w:p>
    <w:p w:rsidR="00B94B11" w:rsidRPr="009F3BDC" w:rsidRDefault="00B94B11">
      <w:pPr>
        <w:spacing w:after="0" w:line="240" w:lineRule="auto"/>
        <w:rPr>
          <w:rFonts w:ascii="Arial" w:hAnsi="Arial"/>
          <w:lang w:val="en-AU"/>
        </w:rPr>
      </w:pPr>
      <w:r w:rsidRPr="009F3BDC">
        <w:rPr>
          <w:lang w:val="en-AU"/>
        </w:rPr>
        <w:br w:type="page"/>
      </w:r>
    </w:p>
    <w:p w:rsidR="00B94B11" w:rsidRPr="009F3BDC" w:rsidRDefault="00D2408D" w:rsidP="00B94B11">
      <w:pPr>
        <w:pStyle w:val="Para0"/>
        <w:rPr>
          <w:lang w:val="en-AU"/>
        </w:rPr>
      </w:pPr>
      <w:r>
        <w:rPr>
          <w:noProof/>
          <w:lang w:val="en-AU" w:eastAsia="en-AU"/>
        </w:rPr>
        <w:lastRenderedPageBreak/>
        <w:drawing>
          <wp:inline distT="0" distB="0" distL="0" distR="0" wp14:anchorId="4A4A2F53" wp14:editId="1B0659EC">
            <wp:extent cx="5580000" cy="8159695"/>
            <wp:effectExtent l="0" t="0" r="0" b="0"/>
            <wp:docPr id="237" name="Picture 236" descr="Figure 42 - Hay Point: dredging period (155 days) TSS distribution, current site - 95th percentile. See Results and Discussion – Port of Hay Point- Suspended Sediment Plumes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Hay-Point_Page_05.jpg"/>
                    <pic:cNvPicPr/>
                  </pic:nvPicPr>
                  <pic:blipFill>
                    <a:blip r:embed="rId86" cstate="print"/>
                    <a:srcRect/>
                    <a:stretch>
                      <a:fillRect/>
                    </a:stretch>
                  </pic:blipFill>
                  <pic:spPr>
                    <a:xfrm>
                      <a:off x="0" y="0"/>
                      <a:ext cx="5580000" cy="8159695"/>
                    </a:xfrm>
                    <a:prstGeom prst="rect">
                      <a:avLst/>
                    </a:prstGeom>
                  </pic:spPr>
                </pic:pic>
              </a:graphicData>
            </a:graphic>
          </wp:inline>
        </w:drawing>
      </w:r>
    </w:p>
    <w:p w:rsidR="00B94B11" w:rsidRPr="009F3BDC" w:rsidRDefault="00B94B11" w:rsidP="00B94B11">
      <w:pPr>
        <w:pStyle w:val="Caption"/>
      </w:pPr>
      <w:bookmarkStart w:id="176" w:name="_Ref354717367"/>
      <w:bookmarkStart w:id="177" w:name="_Toc360694000"/>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42</w:t>
      </w:r>
      <w:r w:rsidR="00B66293" w:rsidRPr="009F3BDC">
        <w:rPr>
          <w:b/>
          <w:noProof/>
        </w:rPr>
        <w:fldChar w:fldCharType="end"/>
      </w:r>
      <w:bookmarkEnd w:id="176"/>
      <w:r w:rsidRPr="009F3BDC">
        <w:t xml:space="preserve">. </w:t>
      </w:r>
      <w:r w:rsidR="00667D64" w:rsidRPr="009F3BDC">
        <w:t>Hay Point: dredging period (155 days) TSS distribution, current site - 95</w:t>
      </w:r>
      <w:r w:rsidR="00667D64" w:rsidRPr="009F3BDC">
        <w:rPr>
          <w:vertAlign w:val="superscript"/>
        </w:rPr>
        <w:t>th</w:t>
      </w:r>
      <w:r w:rsidR="00667D64" w:rsidRPr="009F3BDC">
        <w:t xml:space="preserve"> percentile.</w:t>
      </w:r>
      <w:bookmarkEnd w:id="177"/>
    </w:p>
    <w:p w:rsidR="0036064F" w:rsidRPr="009F3BDC" w:rsidRDefault="0036064F">
      <w:pPr>
        <w:spacing w:after="0" w:line="240" w:lineRule="auto"/>
        <w:rPr>
          <w:rFonts w:ascii="Arial" w:hAnsi="Arial"/>
          <w:lang w:val="en-AU"/>
        </w:rPr>
      </w:pPr>
      <w:r w:rsidRPr="009F3BDC">
        <w:rPr>
          <w:lang w:val="en-AU"/>
        </w:rPr>
        <w:br w:type="page"/>
      </w:r>
    </w:p>
    <w:p w:rsidR="00B94B11" w:rsidRPr="009F3BDC" w:rsidRDefault="00D2408D" w:rsidP="00B94B11">
      <w:pPr>
        <w:pStyle w:val="Para0"/>
        <w:rPr>
          <w:lang w:val="en-AU"/>
        </w:rPr>
      </w:pPr>
      <w:r>
        <w:rPr>
          <w:noProof/>
          <w:lang w:val="en-AU" w:eastAsia="en-AU"/>
        </w:rPr>
        <w:lastRenderedPageBreak/>
        <w:drawing>
          <wp:inline distT="0" distB="0" distL="0" distR="0" wp14:anchorId="5DB4733F" wp14:editId="6EB620C9">
            <wp:extent cx="5580000" cy="8131790"/>
            <wp:effectExtent l="0" t="0" r="0" b="0"/>
            <wp:docPr id="238" name="Picture 237" descr="Figure 43 - Hay Point: dredging period (155 days) sedimentation rate, Model Case 1 - 50th percentile. See Results and Discussion – Port of Hay Point-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Hay-Point_Page_06.jpg"/>
                    <pic:cNvPicPr/>
                  </pic:nvPicPr>
                  <pic:blipFill>
                    <a:blip r:embed="rId87" cstate="print"/>
                    <a:srcRect/>
                    <a:stretch>
                      <a:fillRect/>
                    </a:stretch>
                  </pic:blipFill>
                  <pic:spPr>
                    <a:xfrm>
                      <a:off x="0" y="0"/>
                      <a:ext cx="5580000" cy="8131790"/>
                    </a:xfrm>
                    <a:prstGeom prst="rect">
                      <a:avLst/>
                    </a:prstGeom>
                  </pic:spPr>
                </pic:pic>
              </a:graphicData>
            </a:graphic>
          </wp:inline>
        </w:drawing>
      </w:r>
    </w:p>
    <w:p w:rsidR="00B94B11" w:rsidRPr="009F3BDC" w:rsidRDefault="00B94B11" w:rsidP="00B94B11">
      <w:pPr>
        <w:pStyle w:val="Caption"/>
      </w:pPr>
      <w:bookmarkStart w:id="178" w:name="_Ref354723763"/>
      <w:bookmarkStart w:id="179" w:name="_Toc360694001"/>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43</w:t>
      </w:r>
      <w:r w:rsidR="00B66293" w:rsidRPr="009F3BDC">
        <w:rPr>
          <w:b/>
          <w:noProof/>
        </w:rPr>
        <w:fldChar w:fldCharType="end"/>
      </w:r>
      <w:bookmarkEnd w:id="178"/>
      <w:r w:rsidRPr="009F3BDC">
        <w:t xml:space="preserve">. </w:t>
      </w:r>
      <w:r w:rsidR="00667D64" w:rsidRPr="009F3BDC">
        <w:t>Hay Point: dredging period (155 days) sedimentation rate, Model Case 1 - 50</w:t>
      </w:r>
      <w:r w:rsidR="00667D64" w:rsidRPr="009F3BDC">
        <w:rPr>
          <w:vertAlign w:val="superscript"/>
        </w:rPr>
        <w:t>th</w:t>
      </w:r>
      <w:r w:rsidR="00667D64" w:rsidRPr="009F3BDC">
        <w:t xml:space="preserve"> percentile.</w:t>
      </w:r>
      <w:bookmarkEnd w:id="179"/>
    </w:p>
    <w:p w:rsidR="00B94B11" w:rsidRPr="009F3BDC" w:rsidRDefault="00B94B11">
      <w:pPr>
        <w:spacing w:after="0" w:line="240" w:lineRule="auto"/>
        <w:rPr>
          <w:rFonts w:ascii="Arial" w:hAnsi="Arial"/>
          <w:lang w:val="en-AU"/>
        </w:rPr>
      </w:pPr>
      <w:r w:rsidRPr="009F3BDC">
        <w:rPr>
          <w:lang w:val="en-AU"/>
        </w:rPr>
        <w:br w:type="page"/>
      </w:r>
    </w:p>
    <w:p w:rsidR="00B94B11" w:rsidRPr="009F3BDC" w:rsidRDefault="00D2408D" w:rsidP="00B94B11">
      <w:pPr>
        <w:pStyle w:val="Para0"/>
        <w:rPr>
          <w:lang w:val="en-AU"/>
        </w:rPr>
      </w:pPr>
      <w:r>
        <w:rPr>
          <w:noProof/>
          <w:lang w:val="en-AU" w:eastAsia="en-AU"/>
        </w:rPr>
        <w:lastRenderedPageBreak/>
        <w:drawing>
          <wp:inline distT="0" distB="0" distL="0" distR="0" wp14:anchorId="5C14A43F" wp14:editId="1EEDEE03">
            <wp:extent cx="5580000" cy="8167602"/>
            <wp:effectExtent l="0" t="0" r="0" b="0"/>
            <wp:docPr id="240" name="Picture 239" descr="Figure 44 - Hay Point: dredging period (155 days) sedimentation rate, Model Case 1 - 95th percentile. See Results and Discussion – Port of Hay Point-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Hay-Point_Page_07.jpg"/>
                    <pic:cNvPicPr/>
                  </pic:nvPicPr>
                  <pic:blipFill>
                    <a:blip r:embed="rId88" cstate="print"/>
                    <a:srcRect l="3938" t="1968" r="2719" b="1252"/>
                    <a:stretch>
                      <a:fillRect/>
                    </a:stretch>
                  </pic:blipFill>
                  <pic:spPr>
                    <a:xfrm>
                      <a:off x="0" y="0"/>
                      <a:ext cx="5580000" cy="8167602"/>
                    </a:xfrm>
                    <a:prstGeom prst="rect">
                      <a:avLst/>
                    </a:prstGeom>
                  </pic:spPr>
                </pic:pic>
              </a:graphicData>
            </a:graphic>
          </wp:inline>
        </w:drawing>
      </w:r>
    </w:p>
    <w:p w:rsidR="00B94B11" w:rsidRPr="009F3BDC" w:rsidRDefault="00B94B11" w:rsidP="00B94B11">
      <w:pPr>
        <w:pStyle w:val="Caption"/>
      </w:pPr>
      <w:bookmarkStart w:id="180" w:name="_Toc360694002"/>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44</w:t>
      </w:r>
      <w:r w:rsidR="00B66293" w:rsidRPr="009F3BDC">
        <w:rPr>
          <w:b/>
          <w:noProof/>
        </w:rPr>
        <w:fldChar w:fldCharType="end"/>
      </w:r>
      <w:r w:rsidRPr="009F3BDC">
        <w:t xml:space="preserve">. </w:t>
      </w:r>
      <w:r w:rsidR="00667D64" w:rsidRPr="009F3BDC">
        <w:t>Hay Point: dredging period (155 days) sedimentation rate, Model Case 1 - 95</w:t>
      </w:r>
      <w:r w:rsidR="00667D64" w:rsidRPr="009F3BDC">
        <w:rPr>
          <w:vertAlign w:val="superscript"/>
        </w:rPr>
        <w:t>th</w:t>
      </w:r>
      <w:r w:rsidR="00667D64" w:rsidRPr="009F3BDC">
        <w:t xml:space="preserve"> percentile.</w:t>
      </w:r>
      <w:bookmarkEnd w:id="180"/>
    </w:p>
    <w:p w:rsidR="00B94B11" w:rsidRPr="009F3BDC" w:rsidRDefault="00B94B11">
      <w:pPr>
        <w:spacing w:after="0" w:line="240" w:lineRule="auto"/>
        <w:rPr>
          <w:rFonts w:ascii="Arial" w:hAnsi="Arial"/>
          <w:lang w:val="en-AU"/>
        </w:rPr>
      </w:pPr>
      <w:r w:rsidRPr="009F3BDC">
        <w:rPr>
          <w:lang w:val="en-AU"/>
        </w:rPr>
        <w:br w:type="page"/>
      </w:r>
    </w:p>
    <w:p w:rsidR="00B94B11" w:rsidRPr="009F3BDC" w:rsidRDefault="00D2408D" w:rsidP="00B94B11">
      <w:pPr>
        <w:pStyle w:val="Para0"/>
        <w:rPr>
          <w:lang w:val="en-AU"/>
        </w:rPr>
      </w:pPr>
      <w:r>
        <w:rPr>
          <w:noProof/>
          <w:lang w:val="en-AU" w:eastAsia="en-AU"/>
        </w:rPr>
        <w:lastRenderedPageBreak/>
        <w:drawing>
          <wp:inline distT="0" distB="0" distL="0" distR="0" wp14:anchorId="28D0BCDD" wp14:editId="6AEA209B">
            <wp:extent cx="5580000" cy="8122867"/>
            <wp:effectExtent l="0" t="0" r="0" b="0"/>
            <wp:docPr id="241" name="Picture 240" descr="Figure 45 - Hay Point: dredging period (155 days) sedimentation rate, Model Case 2 - 50th percentile. See Results and Discussion – Port of Hay Point-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Hay-Point_Page_08.jpg"/>
                    <pic:cNvPicPr/>
                  </pic:nvPicPr>
                  <pic:blipFill>
                    <a:blip r:embed="rId89" cstate="print"/>
                    <a:srcRect/>
                    <a:stretch>
                      <a:fillRect/>
                    </a:stretch>
                  </pic:blipFill>
                  <pic:spPr>
                    <a:xfrm>
                      <a:off x="0" y="0"/>
                      <a:ext cx="5580000" cy="8122867"/>
                    </a:xfrm>
                    <a:prstGeom prst="rect">
                      <a:avLst/>
                    </a:prstGeom>
                  </pic:spPr>
                </pic:pic>
              </a:graphicData>
            </a:graphic>
          </wp:inline>
        </w:drawing>
      </w:r>
    </w:p>
    <w:p w:rsidR="00B94B11" w:rsidRPr="009F3BDC" w:rsidRDefault="00B94B11" w:rsidP="00B94B11">
      <w:pPr>
        <w:pStyle w:val="Caption"/>
      </w:pPr>
      <w:bookmarkStart w:id="181" w:name="_Toc360694003"/>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45</w:t>
      </w:r>
      <w:r w:rsidR="00B66293" w:rsidRPr="009F3BDC">
        <w:rPr>
          <w:b/>
          <w:noProof/>
        </w:rPr>
        <w:fldChar w:fldCharType="end"/>
      </w:r>
      <w:r w:rsidRPr="009F3BDC">
        <w:t xml:space="preserve">. </w:t>
      </w:r>
      <w:r w:rsidR="00667D64" w:rsidRPr="009F3BDC">
        <w:t>Hay Point: dredging period (155 days) sedimentation rate, Model Case 2 - 50</w:t>
      </w:r>
      <w:r w:rsidR="00667D64" w:rsidRPr="009F3BDC">
        <w:rPr>
          <w:vertAlign w:val="superscript"/>
        </w:rPr>
        <w:t>th</w:t>
      </w:r>
      <w:r w:rsidR="00667D64" w:rsidRPr="009F3BDC">
        <w:t xml:space="preserve"> percentile.</w:t>
      </w:r>
      <w:bookmarkEnd w:id="181"/>
    </w:p>
    <w:p w:rsidR="00B94B11" w:rsidRPr="009F3BDC" w:rsidRDefault="00B94B11">
      <w:pPr>
        <w:spacing w:after="0" w:line="240" w:lineRule="auto"/>
        <w:rPr>
          <w:rFonts w:ascii="Arial" w:hAnsi="Arial"/>
          <w:lang w:val="en-AU"/>
        </w:rPr>
      </w:pPr>
      <w:r w:rsidRPr="009F3BDC">
        <w:rPr>
          <w:lang w:val="en-AU"/>
        </w:rPr>
        <w:br w:type="page"/>
      </w:r>
    </w:p>
    <w:p w:rsidR="00B94B11" w:rsidRPr="009F3BDC" w:rsidRDefault="00872A1F" w:rsidP="00B94B11">
      <w:pPr>
        <w:pStyle w:val="Para0"/>
        <w:rPr>
          <w:lang w:val="en-AU"/>
        </w:rPr>
      </w:pPr>
      <w:r>
        <w:rPr>
          <w:noProof/>
          <w:lang w:val="en-AU" w:eastAsia="en-AU"/>
        </w:rPr>
        <w:lastRenderedPageBreak/>
        <w:drawing>
          <wp:inline distT="0" distB="0" distL="0" distR="0" wp14:anchorId="32F1CE99" wp14:editId="018F99D4">
            <wp:extent cx="5580000" cy="8159695"/>
            <wp:effectExtent l="0" t="0" r="0" b="0"/>
            <wp:docPr id="242" name="Picture 241" descr="Figures 46 shows Hay Point: dredging period (155 days) sedimentation rate, Model Case 2 - 95th percentile. See Results and Discussion – Port of Hay Point-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Hay-Point_Page_09.jpg"/>
                    <pic:cNvPicPr/>
                  </pic:nvPicPr>
                  <pic:blipFill>
                    <a:blip r:embed="rId90" cstate="print"/>
                    <a:srcRect/>
                    <a:stretch>
                      <a:fillRect/>
                    </a:stretch>
                  </pic:blipFill>
                  <pic:spPr>
                    <a:xfrm>
                      <a:off x="0" y="0"/>
                      <a:ext cx="5580000" cy="8159695"/>
                    </a:xfrm>
                    <a:prstGeom prst="rect">
                      <a:avLst/>
                    </a:prstGeom>
                  </pic:spPr>
                </pic:pic>
              </a:graphicData>
            </a:graphic>
          </wp:inline>
        </w:drawing>
      </w:r>
    </w:p>
    <w:p w:rsidR="00B94B11" w:rsidRPr="009F3BDC" w:rsidRDefault="00B94B11" w:rsidP="00B94B11">
      <w:pPr>
        <w:pStyle w:val="Caption"/>
      </w:pPr>
      <w:bookmarkStart w:id="182" w:name="_Toc360694004"/>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46</w:t>
      </w:r>
      <w:r w:rsidR="00B66293" w:rsidRPr="009F3BDC">
        <w:rPr>
          <w:b/>
          <w:noProof/>
        </w:rPr>
        <w:fldChar w:fldCharType="end"/>
      </w:r>
      <w:r w:rsidRPr="009F3BDC">
        <w:t xml:space="preserve">. </w:t>
      </w:r>
      <w:r w:rsidR="00667D64" w:rsidRPr="009F3BDC">
        <w:t>Hay Point: dredging period (155 days) sedimentation rate, Model Case 2 - 95</w:t>
      </w:r>
      <w:r w:rsidR="00667D64" w:rsidRPr="009F3BDC">
        <w:rPr>
          <w:vertAlign w:val="superscript"/>
        </w:rPr>
        <w:t>th</w:t>
      </w:r>
      <w:r w:rsidR="00667D64" w:rsidRPr="009F3BDC">
        <w:t xml:space="preserve"> percentile.</w:t>
      </w:r>
      <w:bookmarkEnd w:id="182"/>
    </w:p>
    <w:p w:rsidR="00B94B11" w:rsidRPr="009F3BDC" w:rsidRDefault="00B94B11">
      <w:pPr>
        <w:spacing w:after="0" w:line="240" w:lineRule="auto"/>
        <w:rPr>
          <w:rFonts w:ascii="Arial" w:hAnsi="Arial"/>
          <w:lang w:val="en-AU"/>
        </w:rPr>
      </w:pPr>
      <w:r w:rsidRPr="009F3BDC">
        <w:rPr>
          <w:lang w:val="en-AU"/>
        </w:rPr>
        <w:br w:type="page"/>
      </w:r>
    </w:p>
    <w:p w:rsidR="00B94B11" w:rsidRPr="009F3BDC" w:rsidRDefault="00872A1F" w:rsidP="00B94B11">
      <w:pPr>
        <w:pStyle w:val="Caption"/>
      </w:pPr>
      <w:r>
        <w:rPr>
          <w:noProof/>
          <w:lang w:eastAsia="en-AU"/>
        </w:rPr>
        <w:lastRenderedPageBreak/>
        <w:drawing>
          <wp:inline distT="0" distB="0" distL="0" distR="0" wp14:anchorId="7D0D101C" wp14:editId="793007EB">
            <wp:extent cx="5580000" cy="8144585"/>
            <wp:effectExtent l="0" t="0" r="0" b="0"/>
            <wp:docPr id="243" name="Picture 242" descr="Figure 47. Hay Point: dredging period (155 days) sedimentation rate, current site - 50th percentile. See Results and Discussion – Port of Hay Point-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Hay-Point_Page_10.jpg"/>
                    <pic:cNvPicPr/>
                  </pic:nvPicPr>
                  <pic:blipFill>
                    <a:blip r:embed="rId91" cstate="print"/>
                    <a:srcRect/>
                    <a:stretch>
                      <a:fillRect/>
                    </a:stretch>
                  </pic:blipFill>
                  <pic:spPr>
                    <a:xfrm>
                      <a:off x="0" y="0"/>
                      <a:ext cx="5580000" cy="8144585"/>
                    </a:xfrm>
                    <a:prstGeom prst="rect">
                      <a:avLst/>
                    </a:prstGeom>
                  </pic:spPr>
                </pic:pic>
              </a:graphicData>
            </a:graphic>
          </wp:inline>
        </w:drawing>
      </w:r>
    </w:p>
    <w:p w:rsidR="00B94B11" w:rsidRPr="009F3BDC" w:rsidRDefault="00B94B11" w:rsidP="00872A1F">
      <w:pPr>
        <w:pStyle w:val="Caption"/>
      </w:pPr>
      <w:bookmarkStart w:id="183" w:name="_Toc360694005"/>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47</w:t>
      </w:r>
      <w:r w:rsidR="00B66293" w:rsidRPr="009F3BDC">
        <w:rPr>
          <w:b/>
          <w:noProof/>
        </w:rPr>
        <w:fldChar w:fldCharType="end"/>
      </w:r>
      <w:r w:rsidRPr="009F3BDC">
        <w:t xml:space="preserve">. </w:t>
      </w:r>
      <w:r w:rsidR="00667D64" w:rsidRPr="009F3BDC">
        <w:t>Hay Point: dredging period (155 days) sedimentation rate, current site - 50</w:t>
      </w:r>
      <w:r w:rsidR="00667D64" w:rsidRPr="009F3BDC">
        <w:rPr>
          <w:vertAlign w:val="superscript"/>
        </w:rPr>
        <w:t>th</w:t>
      </w:r>
      <w:r w:rsidR="00667D64" w:rsidRPr="009F3BDC">
        <w:t xml:space="preserve"> percentile.</w:t>
      </w:r>
      <w:bookmarkEnd w:id="183"/>
    </w:p>
    <w:p w:rsidR="00B94B11" w:rsidRPr="009F3BDC" w:rsidRDefault="00B94B11">
      <w:pPr>
        <w:spacing w:after="0" w:line="240" w:lineRule="auto"/>
        <w:rPr>
          <w:rFonts w:ascii="Arial" w:hAnsi="Arial"/>
          <w:lang w:val="en-AU"/>
        </w:rPr>
      </w:pPr>
      <w:r w:rsidRPr="009F3BDC">
        <w:rPr>
          <w:lang w:val="en-AU"/>
        </w:rPr>
        <w:br w:type="page"/>
      </w:r>
    </w:p>
    <w:p w:rsidR="00B94B11" w:rsidRPr="009F3BDC" w:rsidRDefault="00872A1F" w:rsidP="00B94B11">
      <w:pPr>
        <w:pStyle w:val="Para0"/>
        <w:rPr>
          <w:lang w:val="en-AU"/>
        </w:rPr>
      </w:pPr>
      <w:r>
        <w:rPr>
          <w:noProof/>
          <w:lang w:val="en-AU" w:eastAsia="en-AU"/>
        </w:rPr>
        <w:lastRenderedPageBreak/>
        <w:drawing>
          <wp:inline distT="0" distB="0" distL="0" distR="0" wp14:anchorId="42ACB071" wp14:editId="75F9B271">
            <wp:extent cx="5580000" cy="8159695"/>
            <wp:effectExtent l="0" t="0" r="0" b="0"/>
            <wp:docPr id="244" name="Picture 243" descr="Figure 48. Hay Point: dredging period (155 days) sedimentation rate, current site - 95th percentile. See Results and Discussion – Port of Hay Point-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Hay-Point_Page_11.jpg"/>
                    <pic:cNvPicPr/>
                  </pic:nvPicPr>
                  <pic:blipFill>
                    <a:blip r:embed="rId92" cstate="print"/>
                    <a:srcRect/>
                    <a:stretch>
                      <a:fillRect/>
                    </a:stretch>
                  </pic:blipFill>
                  <pic:spPr>
                    <a:xfrm>
                      <a:off x="0" y="0"/>
                      <a:ext cx="5580000" cy="8159695"/>
                    </a:xfrm>
                    <a:prstGeom prst="rect">
                      <a:avLst/>
                    </a:prstGeom>
                  </pic:spPr>
                </pic:pic>
              </a:graphicData>
            </a:graphic>
          </wp:inline>
        </w:drawing>
      </w:r>
    </w:p>
    <w:p w:rsidR="00B94B11" w:rsidRPr="009F3BDC" w:rsidRDefault="00B94B11" w:rsidP="00667D64">
      <w:pPr>
        <w:pStyle w:val="Caption"/>
        <w:rPr>
          <w:highlight w:val="yellow"/>
        </w:rPr>
      </w:pPr>
      <w:bookmarkStart w:id="184" w:name="_Ref354723773"/>
      <w:bookmarkStart w:id="185" w:name="_Toc360694006"/>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48</w:t>
      </w:r>
      <w:r w:rsidR="00B66293" w:rsidRPr="009F3BDC">
        <w:rPr>
          <w:b/>
          <w:noProof/>
        </w:rPr>
        <w:fldChar w:fldCharType="end"/>
      </w:r>
      <w:bookmarkEnd w:id="184"/>
      <w:r w:rsidRPr="009F3BDC">
        <w:t xml:space="preserve">. </w:t>
      </w:r>
      <w:r w:rsidR="00667D64" w:rsidRPr="009F3BDC">
        <w:t>Hay Point: dredging period (155 days) sedimentation rate, current site - 95</w:t>
      </w:r>
      <w:r w:rsidR="00667D64" w:rsidRPr="009F3BDC">
        <w:rPr>
          <w:vertAlign w:val="superscript"/>
        </w:rPr>
        <w:t>th</w:t>
      </w:r>
      <w:r w:rsidR="00667D64" w:rsidRPr="009F3BDC">
        <w:t xml:space="preserve"> percentile.</w:t>
      </w:r>
      <w:bookmarkEnd w:id="185"/>
    </w:p>
    <w:p w:rsidR="00B94B11" w:rsidRPr="009F3BDC" w:rsidRDefault="00B94B11">
      <w:pPr>
        <w:spacing w:after="0" w:line="240" w:lineRule="auto"/>
        <w:rPr>
          <w:rFonts w:ascii="Arial" w:hAnsi="Arial"/>
          <w:highlight w:val="yellow"/>
          <w:lang w:val="en-AU"/>
        </w:rPr>
      </w:pPr>
      <w:r w:rsidRPr="009F3BDC">
        <w:rPr>
          <w:highlight w:val="yellow"/>
          <w:lang w:val="en-AU"/>
        </w:rPr>
        <w:br w:type="page"/>
      </w:r>
    </w:p>
    <w:p w:rsidR="00A3625B" w:rsidRDefault="00872A1F" w:rsidP="00B94B11">
      <w:pPr>
        <w:pStyle w:val="Caption"/>
        <w:rPr>
          <w:b/>
        </w:rPr>
      </w:pPr>
      <w:bookmarkStart w:id="186" w:name="_Ref354725739"/>
      <w:r>
        <w:rPr>
          <w:b/>
          <w:noProof/>
          <w:lang w:eastAsia="en-AU"/>
        </w:rPr>
        <w:lastRenderedPageBreak/>
        <w:drawing>
          <wp:inline distT="0" distB="0" distL="0" distR="0" wp14:anchorId="073F9FA0" wp14:editId="2EDB794B">
            <wp:extent cx="5580000" cy="8116758"/>
            <wp:effectExtent l="0" t="0" r="0" b="0"/>
            <wp:docPr id="245" name="Picture 244" descr="Figure 49. Hay Point: dredging period (155 days) total sedimentation and bottom thickness, Model Case 1. See Results and Discussion – Port of Hay Point-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Hay-Point_Page_12.jpg"/>
                    <pic:cNvPicPr/>
                  </pic:nvPicPr>
                  <pic:blipFill>
                    <a:blip r:embed="rId93" cstate="print"/>
                    <a:srcRect/>
                    <a:stretch>
                      <a:fillRect/>
                    </a:stretch>
                  </pic:blipFill>
                  <pic:spPr>
                    <a:xfrm>
                      <a:off x="0" y="0"/>
                      <a:ext cx="5580000" cy="8116758"/>
                    </a:xfrm>
                    <a:prstGeom prst="rect">
                      <a:avLst/>
                    </a:prstGeom>
                  </pic:spPr>
                </pic:pic>
              </a:graphicData>
            </a:graphic>
          </wp:inline>
        </w:drawing>
      </w:r>
    </w:p>
    <w:p w:rsidR="00B94B11" w:rsidRPr="009F3BDC" w:rsidRDefault="00B94B11" w:rsidP="00B94B11">
      <w:pPr>
        <w:pStyle w:val="Caption"/>
      </w:pPr>
      <w:bookmarkStart w:id="187" w:name="_Ref360194316"/>
      <w:bookmarkStart w:id="188" w:name="_Toc360694007"/>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49</w:t>
      </w:r>
      <w:r w:rsidR="00B66293" w:rsidRPr="009F3BDC">
        <w:rPr>
          <w:b/>
          <w:noProof/>
        </w:rPr>
        <w:fldChar w:fldCharType="end"/>
      </w:r>
      <w:bookmarkEnd w:id="186"/>
      <w:bookmarkEnd w:id="187"/>
      <w:r w:rsidRPr="009F3BDC">
        <w:t xml:space="preserve">. </w:t>
      </w:r>
      <w:r w:rsidR="00667D64" w:rsidRPr="009F3BDC">
        <w:t>Hay Point: dredging period (155 days) total sedimentation and bottom thickness, Model Case 1.</w:t>
      </w:r>
      <w:bookmarkEnd w:id="188"/>
    </w:p>
    <w:p w:rsidR="00B94B11" w:rsidRPr="009F3BDC" w:rsidRDefault="00B94B11">
      <w:pPr>
        <w:spacing w:after="0" w:line="240" w:lineRule="auto"/>
        <w:rPr>
          <w:rFonts w:ascii="Arial" w:hAnsi="Arial"/>
          <w:lang w:val="en-AU"/>
        </w:rPr>
      </w:pPr>
      <w:r w:rsidRPr="009F3BDC">
        <w:rPr>
          <w:lang w:val="en-AU"/>
        </w:rPr>
        <w:br w:type="page"/>
      </w:r>
    </w:p>
    <w:p w:rsidR="00B94B11" w:rsidRPr="009F3BDC" w:rsidRDefault="00872A1F" w:rsidP="00B94B11">
      <w:pPr>
        <w:pStyle w:val="Para0"/>
        <w:rPr>
          <w:lang w:val="en-AU"/>
        </w:rPr>
      </w:pPr>
      <w:r>
        <w:rPr>
          <w:noProof/>
          <w:lang w:val="en-AU" w:eastAsia="en-AU"/>
        </w:rPr>
        <w:lastRenderedPageBreak/>
        <w:drawing>
          <wp:inline distT="0" distB="0" distL="0" distR="0" wp14:anchorId="34C9069E" wp14:editId="1F0FA31B">
            <wp:extent cx="5580000" cy="8174622"/>
            <wp:effectExtent l="0" t="0" r="0" b="0"/>
            <wp:docPr id="246" name="Picture 245" descr="Figure 50. Hay Point: dredging period (155 days) total sedimentation and bottom thickness, Model Case 2. See Results and Discussion – Port of Hay Point-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Hay-Point_Page_13.jpg"/>
                    <pic:cNvPicPr/>
                  </pic:nvPicPr>
                  <pic:blipFill>
                    <a:blip r:embed="rId94" cstate="print"/>
                    <a:srcRect/>
                    <a:stretch>
                      <a:fillRect/>
                    </a:stretch>
                  </pic:blipFill>
                  <pic:spPr>
                    <a:xfrm>
                      <a:off x="0" y="0"/>
                      <a:ext cx="5580000" cy="8174622"/>
                    </a:xfrm>
                    <a:prstGeom prst="rect">
                      <a:avLst/>
                    </a:prstGeom>
                  </pic:spPr>
                </pic:pic>
              </a:graphicData>
            </a:graphic>
          </wp:inline>
        </w:drawing>
      </w:r>
    </w:p>
    <w:p w:rsidR="00B94B11" w:rsidRPr="009F3BDC" w:rsidRDefault="00B94B11" w:rsidP="00B94B11">
      <w:pPr>
        <w:pStyle w:val="Caption"/>
      </w:pPr>
      <w:bookmarkStart w:id="189" w:name="_Ref354725743"/>
      <w:bookmarkStart w:id="190" w:name="_Toc360694008"/>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50</w:t>
      </w:r>
      <w:r w:rsidR="00B66293" w:rsidRPr="009F3BDC">
        <w:rPr>
          <w:b/>
          <w:noProof/>
        </w:rPr>
        <w:fldChar w:fldCharType="end"/>
      </w:r>
      <w:bookmarkEnd w:id="189"/>
      <w:r w:rsidRPr="009F3BDC">
        <w:t xml:space="preserve">. </w:t>
      </w:r>
      <w:r w:rsidR="00667D64" w:rsidRPr="009F3BDC">
        <w:t>Hay Point: dredging period (155 days) total sedimentation and bottom thickness, Model Case 2.</w:t>
      </w:r>
      <w:bookmarkEnd w:id="190"/>
    </w:p>
    <w:p w:rsidR="00B94B11" w:rsidRPr="009F3BDC" w:rsidRDefault="00B94B11">
      <w:pPr>
        <w:spacing w:after="0" w:line="240" w:lineRule="auto"/>
        <w:rPr>
          <w:rFonts w:ascii="Arial" w:hAnsi="Arial"/>
          <w:lang w:val="en-AU"/>
        </w:rPr>
      </w:pPr>
      <w:r w:rsidRPr="009F3BDC">
        <w:rPr>
          <w:lang w:val="en-AU"/>
        </w:rPr>
        <w:br w:type="page"/>
      </w:r>
    </w:p>
    <w:p w:rsidR="00B94B11" w:rsidRPr="009F3BDC" w:rsidRDefault="00872A1F" w:rsidP="00B94B11">
      <w:pPr>
        <w:pStyle w:val="Para0"/>
        <w:rPr>
          <w:lang w:val="en-AU"/>
        </w:rPr>
      </w:pPr>
      <w:r>
        <w:rPr>
          <w:noProof/>
          <w:lang w:val="en-AU" w:eastAsia="en-AU"/>
        </w:rPr>
        <w:lastRenderedPageBreak/>
        <w:drawing>
          <wp:inline distT="0" distB="0" distL="0" distR="0" wp14:anchorId="35F11621" wp14:editId="7CEAC939">
            <wp:extent cx="5580000" cy="8116758"/>
            <wp:effectExtent l="0" t="0" r="0" b="0"/>
            <wp:docPr id="247" name="Picture 246" descr="Figure 51. Hay Point: dredging period (155 days) total sedimentation and bottom thickness, current site. See Results and Discussion – Port of Hay Point-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Hay-Point_Page_14.jpg"/>
                    <pic:cNvPicPr/>
                  </pic:nvPicPr>
                  <pic:blipFill>
                    <a:blip r:embed="rId95" cstate="print"/>
                    <a:srcRect/>
                    <a:stretch>
                      <a:fillRect/>
                    </a:stretch>
                  </pic:blipFill>
                  <pic:spPr>
                    <a:xfrm>
                      <a:off x="0" y="0"/>
                      <a:ext cx="5580000" cy="8116758"/>
                    </a:xfrm>
                    <a:prstGeom prst="rect">
                      <a:avLst/>
                    </a:prstGeom>
                  </pic:spPr>
                </pic:pic>
              </a:graphicData>
            </a:graphic>
          </wp:inline>
        </w:drawing>
      </w:r>
    </w:p>
    <w:p w:rsidR="00B94B11" w:rsidRPr="009F3BDC" w:rsidRDefault="00B94B11" w:rsidP="00B94B11">
      <w:pPr>
        <w:pStyle w:val="Caption"/>
      </w:pPr>
      <w:bookmarkStart w:id="191" w:name="_Ref354725745"/>
      <w:bookmarkStart w:id="192" w:name="_Toc360694009"/>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51</w:t>
      </w:r>
      <w:r w:rsidR="00B66293" w:rsidRPr="009F3BDC">
        <w:rPr>
          <w:b/>
          <w:noProof/>
        </w:rPr>
        <w:fldChar w:fldCharType="end"/>
      </w:r>
      <w:bookmarkEnd w:id="191"/>
      <w:r w:rsidRPr="009F3BDC">
        <w:t xml:space="preserve">. </w:t>
      </w:r>
      <w:r w:rsidR="00667D64" w:rsidRPr="009F3BDC">
        <w:t>Hay Point: dredging period (155 days) total sedimentation and bottom thickness, current site.</w:t>
      </w:r>
      <w:bookmarkEnd w:id="192"/>
    </w:p>
    <w:p w:rsidR="00B94B11" w:rsidRPr="009F3BDC" w:rsidRDefault="00B94B11">
      <w:pPr>
        <w:spacing w:after="0" w:line="240" w:lineRule="auto"/>
        <w:rPr>
          <w:rFonts w:ascii="Arial" w:hAnsi="Arial"/>
          <w:highlight w:val="yellow"/>
          <w:lang w:val="en-AU"/>
        </w:rPr>
      </w:pPr>
      <w:r w:rsidRPr="009F3BDC">
        <w:rPr>
          <w:highlight w:val="yellow"/>
          <w:lang w:val="en-AU"/>
        </w:rPr>
        <w:br w:type="page"/>
      </w:r>
    </w:p>
    <w:p w:rsidR="00A3625B" w:rsidRDefault="00872A1F" w:rsidP="00B94B11">
      <w:pPr>
        <w:pStyle w:val="Caption"/>
        <w:rPr>
          <w:b/>
        </w:rPr>
      </w:pPr>
      <w:bookmarkStart w:id="193" w:name="_Ref354726607"/>
      <w:r>
        <w:rPr>
          <w:b/>
          <w:noProof/>
          <w:lang w:eastAsia="en-AU"/>
        </w:rPr>
        <w:lastRenderedPageBreak/>
        <w:drawing>
          <wp:inline distT="0" distB="0" distL="0" distR="0" wp14:anchorId="56369CB9" wp14:editId="08273935">
            <wp:extent cx="5580000" cy="8123644"/>
            <wp:effectExtent l="0" t="0" r="0" b="0"/>
            <wp:docPr id="248" name="Picture 247" descr="Figure 52. Hay Point: long-term (12 months) total sedimentation and bottom thickness, Model Case 1. See Results and Discussion – Port of Hay Point-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Hay-Point_Page_15.jpg"/>
                    <pic:cNvPicPr/>
                  </pic:nvPicPr>
                  <pic:blipFill>
                    <a:blip r:embed="rId96" cstate="print"/>
                    <a:srcRect/>
                    <a:stretch>
                      <a:fillRect/>
                    </a:stretch>
                  </pic:blipFill>
                  <pic:spPr>
                    <a:xfrm>
                      <a:off x="0" y="0"/>
                      <a:ext cx="5580000" cy="8123644"/>
                    </a:xfrm>
                    <a:prstGeom prst="rect">
                      <a:avLst/>
                    </a:prstGeom>
                  </pic:spPr>
                </pic:pic>
              </a:graphicData>
            </a:graphic>
          </wp:inline>
        </w:drawing>
      </w:r>
    </w:p>
    <w:p w:rsidR="00B94B11" w:rsidRPr="009F3BDC" w:rsidRDefault="00B94B11" w:rsidP="00B94B11">
      <w:pPr>
        <w:pStyle w:val="Caption"/>
      </w:pPr>
      <w:bookmarkStart w:id="194" w:name="_Ref360194443"/>
      <w:bookmarkStart w:id="195" w:name="_Toc360694010"/>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52</w:t>
      </w:r>
      <w:r w:rsidR="00B66293" w:rsidRPr="009F3BDC">
        <w:rPr>
          <w:b/>
          <w:noProof/>
        </w:rPr>
        <w:fldChar w:fldCharType="end"/>
      </w:r>
      <w:bookmarkEnd w:id="193"/>
      <w:bookmarkEnd w:id="194"/>
      <w:r w:rsidRPr="009F3BDC">
        <w:t xml:space="preserve">. </w:t>
      </w:r>
      <w:r w:rsidR="00667D64" w:rsidRPr="009F3BDC">
        <w:t>Hay Point: long-term (12 months) total sedimentation and bottom thickness, Model Case 1.</w:t>
      </w:r>
      <w:bookmarkEnd w:id="195"/>
    </w:p>
    <w:p w:rsidR="00B94B11" w:rsidRPr="009F3BDC" w:rsidRDefault="00B94B11">
      <w:pPr>
        <w:spacing w:after="0" w:line="240" w:lineRule="auto"/>
        <w:rPr>
          <w:rFonts w:ascii="Arial" w:hAnsi="Arial"/>
          <w:lang w:val="en-AU"/>
        </w:rPr>
      </w:pPr>
      <w:r w:rsidRPr="009F3BDC">
        <w:rPr>
          <w:lang w:val="en-AU"/>
        </w:rPr>
        <w:br w:type="page"/>
      </w:r>
    </w:p>
    <w:p w:rsidR="00B94B11" w:rsidRPr="009F3BDC" w:rsidRDefault="00872A1F" w:rsidP="00B94B11">
      <w:pPr>
        <w:pStyle w:val="Para0"/>
        <w:rPr>
          <w:lang w:val="en-AU"/>
        </w:rPr>
      </w:pPr>
      <w:r>
        <w:rPr>
          <w:noProof/>
          <w:lang w:val="en-AU" w:eastAsia="en-AU"/>
        </w:rPr>
        <w:lastRenderedPageBreak/>
        <w:drawing>
          <wp:inline distT="0" distB="0" distL="0" distR="0" wp14:anchorId="63CA4B1E" wp14:editId="62B0A5D2">
            <wp:extent cx="5580000" cy="8107825"/>
            <wp:effectExtent l="0" t="0" r="0" b="0"/>
            <wp:docPr id="249" name="Picture 248" descr="Figure 53. Hay Point: long-term (12 months) total sedimentation and bottom thickness, Model Case 2. See Results and Discussion – Port of Hay Point-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Hay-Point_Page_16.jpg"/>
                    <pic:cNvPicPr/>
                  </pic:nvPicPr>
                  <pic:blipFill>
                    <a:blip r:embed="rId97" cstate="print"/>
                    <a:srcRect/>
                    <a:stretch>
                      <a:fillRect/>
                    </a:stretch>
                  </pic:blipFill>
                  <pic:spPr>
                    <a:xfrm>
                      <a:off x="0" y="0"/>
                      <a:ext cx="5580000" cy="8107825"/>
                    </a:xfrm>
                    <a:prstGeom prst="rect">
                      <a:avLst/>
                    </a:prstGeom>
                  </pic:spPr>
                </pic:pic>
              </a:graphicData>
            </a:graphic>
          </wp:inline>
        </w:drawing>
      </w:r>
    </w:p>
    <w:p w:rsidR="00B94B11" w:rsidRPr="009F3BDC" w:rsidRDefault="00B94B11" w:rsidP="00B94B11">
      <w:pPr>
        <w:pStyle w:val="Caption"/>
      </w:pPr>
      <w:bookmarkStart w:id="196" w:name="_Ref354726609"/>
      <w:bookmarkStart w:id="197" w:name="_Toc360694011"/>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53</w:t>
      </w:r>
      <w:r w:rsidR="00B66293" w:rsidRPr="009F3BDC">
        <w:rPr>
          <w:b/>
          <w:noProof/>
        </w:rPr>
        <w:fldChar w:fldCharType="end"/>
      </w:r>
      <w:bookmarkEnd w:id="196"/>
      <w:r w:rsidRPr="009F3BDC">
        <w:t xml:space="preserve">. </w:t>
      </w:r>
      <w:r w:rsidR="00667D64" w:rsidRPr="009F3BDC">
        <w:t>Hay Point: long-term (12 months) total sedimentation and bottom thickness, Model Case 2</w:t>
      </w:r>
      <w:r w:rsidR="00DE66F4">
        <w:t>.</w:t>
      </w:r>
      <w:bookmarkEnd w:id="197"/>
    </w:p>
    <w:p w:rsidR="00B94B11" w:rsidRPr="009F3BDC" w:rsidRDefault="00B94B11">
      <w:pPr>
        <w:spacing w:after="0" w:line="240" w:lineRule="auto"/>
        <w:rPr>
          <w:rFonts w:ascii="Arial" w:hAnsi="Arial"/>
          <w:lang w:val="en-AU"/>
        </w:rPr>
      </w:pPr>
      <w:r w:rsidRPr="009F3BDC">
        <w:rPr>
          <w:lang w:val="en-AU"/>
        </w:rPr>
        <w:br w:type="page"/>
      </w:r>
    </w:p>
    <w:p w:rsidR="00B94B11" w:rsidRPr="009F3BDC" w:rsidRDefault="00872A1F" w:rsidP="00B94B11">
      <w:pPr>
        <w:pStyle w:val="Para0"/>
        <w:rPr>
          <w:lang w:val="en-AU"/>
        </w:rPr>
      </w:pPr>
      <w:r>
        <w:rPr>
          <w:noProof/>
          <w:lang w:val="en-AU" w:eastAsia="en-AU"/>
        </w:rPr>
        <w:lastRenderedPageBreak/>
        <w:drawing>
          <wp:inline distT="0" distB="0" distL="0" distR="0" wp14:anchorId="2DD66705" wp14:editId="153AFCB7">
            <wp:extent cx="5580000" cy="8159695"/>
            <wp:effectExtent l="0" t="0" r="0" b="0"/>
            <wp:docPr id="250" name="Picture 249" descr="Figure 54. Hay Point: long-term (12 months) total sedimentation and bottom thickness, current site. See Results and Discussion – Port of Hay Point-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Hay-Point_Page_17.jpg"/>
                    <pic:cNvPicPr/>
                  </pic:nvPicPr>
                  <pic:blipFill>
                    <a:blip r:embed="rId98" cstate="print"/>
                    <a:srcRect/>
                    <a:stretch>
                      <a:fillRect/>
                    </a:stretch>
                  </pic:blipFill>
                  <pic:spPr>
                    <a:xfrm>
                      <a:off x="0" y="0"/>
                      <a:ext cx="5580000" cy="8159695"/>
                    </a:xfrm>
                    <a:prstGeom prst="rect">
                      <a:avLst/>
                    </a:prstGeom>
                  </pic:spPr>
                </pic:pic>
              </a:graphicData>
            </a:graphic>
          </wp:inline>
        </w:drawing>
      </w:r>
    </w:p>
    <w:p w:rsidR="00B94B11" w:rsidRPr="009F3BDC" w:rsidRDefault="00B94B11" w:rsidP="00B94B11">
      <w:pPr>
        <w:pStyle w:val="Caption"/>
      </w:pPr>
      <w:bookmarkStart w:id="198" w:name="_Ref354726610"/>
      <w:bookmarkStart w:id="199" w:name="_Toc360694012"/>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54</w:t>
      </w:r>
      <w:r w:rsidR="00B66293" w:rsidRPr="009F3BDC">
        <w:rPr>
          <w:b/>
          <w:noProof/>
        </w:rPr>
        <w:fldChar w:fldCharType="end"/>
      </w:r>
      <w:bookmarkEnd w:id="198"/>
      <w:r w:rsidRPr="009F3BDC">
        <w:t xml:space="preserve">. </w:t>
      </w:r>
      <w:r w:rsidR="00667D64" w:rsidRPr="009F3BDC">
        <w:t>Hay Point: long-term (12 months) total sedimentation and bottom thickness, current site.</w:t>
      </w:r>
      <w:bookmarkEnd w:id="199"/>
    </w:p>
    <w:p w:rsidR="008D457F" w:rsidRPr="009F3BDC" w:rsidRDefault="008D457F" w:rsidP="007856A2">
      <w:pPr>
        <w:pStyle w:val="Para0"/>
        <w:rPr>
          <w:lang w:val="en-AU"/>
        </w:rPr>
      </w:pPr>
      <w:r w:rsidRPr="009F3BDC">
        <w:rPr>
          <w:lang w:val="en-AU"/>
        </w:rPr>
        <w:br w:type="page"/>
      </w:r>
    </w:p>
    <w:p w:rsidR="003B6F31" w:rsidRPr="009F3BDC" w:rsidRDefault="003B6F31" w:rsidP="003B6F31">
      <w:pPr>
        <w:pStyle w:val="Heading3"/>
        <w:rPr>
          <w:lang w:val="en-AU"/>
        </w:rPr>
      </w:pPr>
      <w:bookmarkStart w:id="200" w:name="_Toc342476877"/>
      <w:bookmarkStart w:id="201" w:name="_Toc361930688"/>
      <w:r w:rsidRPr="009F3BDC">
        <w:rPr>
          <w:lang w:val="en-AU"/>
        </w:rPr>
        <w:lastRenderedPageBreak/>
        <w:t>Risk Assessment</w:t>
      </w:r>
      <w:bookmarkEnd w:id="200"/>
      <w:bookmarkEnd w:id="201"/>
    </w:p>
    <w:p w:rsidR="003B6F31" w:rsidRPr="009F3BDC" w:rsidRDefault="003B6F31" w:rsidP="003B6F31">
      <w:pPr>
        <w:pStyle w:val="Para0"/>
        <w:rPr>
          <w:lang w:val="en-AU"/>
        </w:rPr>
      </w:pPr>
      <w:r w:rsidRPr="009F3BDC">
        <w:rPr>
          <w:lang w:val="en-AU"/>
        </w:rPr>
        <w:t>The results of the risk assessment are presented in</w:t>
      </w:r>
      <w:r w:rsidR="005A7917" w:rsidRPr="009F3BDC">
        <w:rPr>
          <w:lang w:val="en-AU"/>
        </w:rPr>
        <w:t xml:space="preserve"> </w:t>
      </w:r>
      <w:r w:rsidR="0081092F" w:rsidRPr="0081092F">
        <w:fldChar w:fldCharType="begin"/>
      </w:r>
      <w:r w:rsidR="0081092F" w:rsidRPr="0081092F">
        <w:instrText xml:space="preserve"> REF  _Ref342421295 \* Lower \h  \* MERGEFORMAT </w:instrText>
      </w:r>
      <w:r w:rsidR="0081092F" w:rsidRPr="0081092F">
        <w:fldChar w:fldCharType="separate"/>
      </w:r>
      <w:r w:rsidR="00E2599D" w:rsidRPr="00E2599D">
        <w:t xml:space="preserve">table </w:t>
      </w:r>
      <w:r w:rsidR="00E2599D" w:rsidRPr="00E2599D">
        <w:rPr>
          <w:noProof/>
        </w:rPr>
        <w:t>17</w:t>
      </w:r>
      <w:r w:rsidR="0081092F" w:rsidRPr="0081092F">
        <w:fldChar w:fldCharType="end"/>
      </w:r>
      <w:r w:rsidRPr="009F3BDC">
        <w:rPr>
          <w:lang w:val="en-AU"/>
        </w:rPr>
        <w:t xml:space="preserve">. Modelling scenarios predicted suspended sediment plumes of a relatively low intensity for all three material placement sites. For Model Cases 1 and 2, </w:t>
      </w:r>
      <w:r w:rsidR="00C86860">
        <w:rPr>
          <w:lang w:val="en-AU"/>
        </w:rPr>
        <w:t xml:space="preserve">predicted </w:t>
      </w:r>
      <w:r w:rsidR="00F9714E">
        <w:rPr>
          <w:lang w:val="en-AU"/>
        </w:rPr>
        <w:t>TSS</w:t>
      </w:r>
      <w:r w:rsidRPr="009F3BDC">
        <w:rPr>
          <w:lang w:val="en-AU"/>
        </w:rPr>
        <w:t xml:space="preserve"> plumes generally did not overlap with sensitive receptors, particularly when the 50</w:t>
      </w:r>
      <w:r w:rsidRPr="009F3BDC">
        <w:rPr>
          <w:vertAlign w:val="superscript"/>
          <w:lang w:val="en-AU"/>
        </w:rPr>
        <w:t>th</w:t>
      </w:r>
      <w:r w:rsidRPr="009F3BDC">
        <w:rPr>
          <w:lang w:val="en-AU"/>
        </w:rPr>
        <w:t xml:space="preserve"> percentile was considered. Inshore coral reefs</w:t>
      </w:r>
      <w:r w:rsidR="00667D64" w:rsidRPr="009F3BDC">
        <w:rPr>
          <w:lang w:val="en-AU"/>
        </w:rPr>
        <w:t xml:space="preserve"> and non-General Use </w:t>
      </w:r>
      <w:r w:rsidR="008C431F">
        <w:rPr>
          <w:lang w:val="en-AU"/>
        </w:rPr>
        <w:t>Zone</w:t>
      </w:r>
      <w:r w:rsidR="00667D64" w:rsidRPr="009F3BDC">
        <w:rPr>
          <w:lang w:val="en-AU"/>
        </w:rPr>
        <w:t>s</w:t>
      </w:r>
      <w:r w:rsidRPr="009F3BDC">
        <w:rPr>
          <w:lang w:val="en-AU"/>
        </w:rPr>
        <w:t xml:space="preserve"> were the primary sensitive receptor relevant to </w:t>
      </w:r>
      <w:r w:rsidR="00F9714E">
        <w:rPr>
          <w:lang w:val="en-AU"/>
        </w:rPr>
        <w:t xml:space="preserve">TSS </w:t>
      </w:r>
      <w:r w:rsidRPr="009F3BDC">
        <w:rPr>
          <w:lang w:val="en-AU"/>
        </w:rPr>
        <w:t xml:space="preserve">plumes predicted </w:t>
      </w:r>
      <w:r w:rsidR="00F9714E">
        <w:rPr>
          <w:lang w:val="en-AU"/>
        </w:rPr>
        <w:t>for</w:t>
      </w:r>
      <w:r w:rsidRPr="009F3BDC">
        <w:rPr>
          <w:lang w:val="en-AU"/>
        </w:rPr>
        <w:t xml:space="preserve"> the </w:t>
      </w:r>
      <w:r w:rsidR="00037D27" w:rsidRPr="009F3BDC">
        <w:rPr>
          <w:lang w:val="en-AU"/>
        </w:rPr>
        <w:t>current site</w:t>
      </w:r>
      <w:r w:rsidRPr="009F3BDC">
        <w:rPr>
          <w:lang w:val="en-AU"/>
        </w:rPr>
        <w:t xml:space="preserve">. </w:t>
      </w:r>
      <w:r w:rsidR="00667D64" w:rsidRPr="009F3BDC">
        <w:rPr>
          <w:lang w:val="en-AU"/>
        </w:rPr>
        <w:t>These include the coral communities surrounding Round Top Island and the Downward Patches</w:t>
      </w:r>
      <w:r w:rsidR="005E22BF">
        <w:rPr>
          <w:lang w:val="en-AU"/>
        </w:rPr>
        <w:t>,</w:t>
      </w:r>
      <w:r w:rsidR="00BF7174">
        <w:rPr>
          <w:lang w:val="en-AU"/>
        </w:rPr>
        <w:t xml:space="preserve"> </w:t>
      </w:r>
      <w:r w:rsidR="00667D64" w:rsidRPr="009F3BDC">
        <w:rPr>
          <w:lang w:val="en-AU"/>
        </w:rPr>
        <w:t xml:space="preserve">a Habitat Protection Zone located immediately north of the current site, and a Conservation Park </w:t>
      </w:r>
      <w:r w:rsidR="008C431F">
        <w:rPr>
          <w:lang w:val="en-AU"/>
        </w:rPr>
        <w:t>Zone</w:t>
      </w:r>
      <w:r w:rsidR="00667D64" w:rsidRPr="009F3BDC">
        <w:rPr>
          <w:lang w:val="en-AU"/>
        </w:rPr>
        <w:t xml:space="preserve"> adjacent to Shoal Point on the mainland. Habitats within these areas are known to comprise inshore coral reef and various soft bottom habitats, which are in a general decline across inshore sections of the Great Barrier Reef. In this context, there were clear advantages for </w:t>
      </w:r>
      <w:r w:rsidR="00F9714E">
        <w:rPr>
          <w:lang w:val="en-AU"/>
        </w:rPr>
        <w:t>reducing risks associated with</w:t>
      </w:r>
      <w:r w:rsidR="00667D64" w:rsidRPr="009F3BDC">
        <w:rPr>
          <w:lang w:val="en-AU"/>
        </w:rPr>
        <w:t xml:space="preserve"> TSS </w:t>
      </w:r>
      <w:r w:rsidR="00F9714E">
        <w:rPr>
          <w:lang w:val="en-AU"/>
        </w:rPr>
        <w:t xml:space="preserve">plumes </w:t>
      </w:r>
      <w:r w:rsidR="00C86860">
        <w:rPr>
          <w:lang w:val="en-AU"/>
        </w:rPr>
        <w:t xml:space="preserve">by </w:t>
      </w:r>
      <w:r w:rsidR="00E344EB">
        <w:rPr>
          <w:lang w:val="en-AU"/>
        </w:rPr>
        <w:t xml:space="preserve">further </w:t>
      </w:r>
      <w:r w:rsidR="00667D64" w:rsidRPr="009F3BDC">
        <w:rPr>
          <w:lang w:val="en-AU"/>
        </w:rPr>
        <w:t>investigating placement options located further offshore, such as at Model Cases 1 and</w:t>
      </w:r>
      <w:r w:rsidR="00DA0093">
        <w:rPr>
          <w:lang w:val="en-AU"/>
        </w:rPr>
        <w:t> </w:t>
      </w:r>
      <w:r w:rsidR="00667D64" w:rsidRPr="009F3BDC">
        <w:rPr>
          <w:lang w:val="en-AU"/>
        </w:rPr>
        <w:t>2.</w:t>
      </w:r>
    </w:p>
    <w:p w:rsidR="00116F02" w:rsidRDefault="00667D64" w:rsidP="00667D64">
      <w:pPr>
        <w:pStyle w:val="Para0"/>
        <w:rPr>
          <w:lang w:val="en-AU"/>
        </w:rPr>
      </w:pPr>
      <w:r w:rsidRPr="009F3BDC">
        <w:rPr>
          <w:lang w:val="en-AU"/>
        </w:rPr>
        <w:t>The results of sediment deposition modelling suggest that dredged sediment will be deposited within areas of natural deposition along the coast and around islands located in a line running parallel with the coast, 20</w:t>
      </w:r>
      <w:r w:rsidR="00BF7174">
        <w:rPr>
          <w:lang w:val="en-AU"/>
        </w:rPr>
        <w:t xml:space="preserve"> </w:t>
      </w:r>
      <w:r w:rsidRPr="009F3BDC">
        <w:rPr>
          <w:lang w:val="en-AU"/>
        </w:rPr>
        <w:t xml:space="preserve">km east of the mainland. Modelling for the current site predicted </w:t>
      </w:r>
      <w:r w:rsidR="00192DA0">
        <w:rPr>
          <w:lang w:val="en-AU"/>
        </w:rPr>
        <w:t xml:space="preserve">elevated sedimentation rates and total sedimentation </w:t>
      </w:r>
      <w:r w:rsidRPr="009F3BDC">
        <w:rPr>
          <w:lang w:val="en-AU"/>
        </w:rPr>
        <w:t xml:space="preserve">along a wide coastal area to the north. In contrast, sediment deposition </w:t>
      </w:r>
      <w:r w:rsidR="00192DA0">
        <w:rPr>
          <w:lang w:val="en-AU"/>
        </w:rPr>
        <w:t>in these</w:t>
      </w:r>
      <w:r w:rsidRPr="009F3BDC">
        <w:rPr>
          <w:lang w:val="en-AU"/>
        </w:rPr>
        <w:t xml:space="preserve"> coastal areas was avoided for Model Cases 1 and 2, with deposition predicted around island environments to the north and generally limited only to short timeframes (dredgin</w:t>
      </w:r>
      <w:r w:rsidR="00F9714E">
        <w:rPr>
          <w:lang w:val="en-AU"/>
        </w:rPr>
        <w:t xml:space="preserve">g period), rather than the long </w:t>
      </w:r>
      <w:r w:rsidRPr="009F3BDC">
        <w:rPr>
          <w:lang w:val="en-AU"/>
        </w:rPr>
        <w:t xml:space="preserve">term (12 months). </w:t>
      </w:r>
      <w:r w:rsidR="00116F02" w:rsidRPr="00116F02">
        <w:rPr>
          <w:lang w:val="en-AU"/>
        </w:rPr>
        <w:t xml:space="preserve">This appears to be a consequence of the offshore location of the Model Cases 1 and 2, aligning northward sediment migration with the line of islands further off shore rather than inshore reefs. </w:t>
      </w:r>
      <w:r w:rsidR="00192DA0">
        <w:rPr>
          <w:lang w:val="en-AU"/>
        </w:rPr>
        <w:t>Dredging-period sedimentation rates around the islands to the north were similar for all model cases, except predicted sedimentation rates around Keswick and St Bees Islands were predicted to be somewhat lower for the current site. Dred</w:t>
      </w:r>
      <w:r w:rsidR="00116F02">
        <w:rPr>
          <w:lang w:val="en-AU"/>
        </w:rPr>
        <w:t>ging period total sedimen</w:t>
      </w:r>
      <w:r w:rsidR="00116F02" w:rsidRPr="00116F02">
        <w:rPr>
          <w:lang w:val="en-AU"/>
        </w:rPr>
        <w:t>tation</w:t>
      </w:r>
      <w:r w:rsidR="00116F02">
        <w:rPr>
          <w:lang w:val="en-AU"/>
        </w:rPr>
        <w:t xml:space="preserve"> around the islands to the north was higher for Model Cases 1 and 2, particularly Model Case 1, than for the current site. After 12 months the sediment deposited during the dredging period for Model Cases 1 and 2 moved beyond the model extent, but considerable sediment deposits remained in the model extent for the current site.</w:t>
      </w:r>
    </w:p>
    <w:p w:rsidR="00667D64" w:rsidRDefault="00667D64" w:rsidP="00667D64">
      <w:pPr>
        <w:pStyle w:val="Para0"/>
        <w:rPr>
          <w:lang w:val="en-AU"/>
        </w:rPr>
      </w:pPr>
      <w:r w:rsidRPr="009F3BDC">
        <w:rPr>
          <w:lang w:val="en-AU"/>
        </w:rPr>
        <w:t xml:space="preserve">These results suggest that the modelled placement activities at the current site can be expected to cause some environmental risk for coastal environments to the north, particularly inshore coral reefs and non-General Use </w:t>
      </w:r>
      <w:r w:rsidR="008C431F">
        <w:rPr>
          <w:lang w:val="en-AU"/>
        </w:rPr>
        <w:t>Zone</w:t>
      </w:r>
      <w:r w:rsidRPr="009F3BDC">
        <w:rPr>
          <w:lang w:val="en-AU"/>
        </w:rPr>
        <w:t xml:space="preserve">s. Modelling indicates some </w:t>
      </w:r>
      <w:r w:rsidR="000F6FEC">
        <w:rPr>
          <w:lang w:val="en-AU"/>
        </w:rPr>
        <w:t>potential</w:t>
      </w:r>
      <w:r w:rsidRPr="009F3BDC">
        <w:rPr>
          <w:lang w:val="en-AU"/>
        </w:rPr>
        <w:t xml:space="preserve"> benefits of using the alternative material placement sites located further offshore, however, this should be tempered with the absence of any existing data on the impact of placing material at these sites and with infrequent (95</w:t>
      </w:r>
      <w:r w:rsidRPr="009F3BDC">
        <w:rPr>
          <w:vertAlign w:val="superscript"/>
          <w:lang w:val="en-AU"/>
        </w:rPr>
        <w:t>th</w:t>
      </w:r>
      <w:r w:rsidRPr="009F3BDC">
        <w:rPr>
          <w:lang w:val="en-AU"/>
        </w:rPr>
        <w:t xml:space="preserve"> percentile) sedimentation rates up to 50 mg/cm</w:t>
      </w:r>
      <w:r w:rsidRPr="009F3BDC">
        <w:rPr>
          <w:vertAlign w:val="superscript"/>
          <w:lang w:val="en-AU"/>
        </w:rPr>
        <w:t>2</w:t>
      </w:r>
      <w:r w:rsidRPr="009F3BDC">
        <w:rPr>
          <w:lang w:val="en-AU"/>
        </w:rPr>
        <w:t>/d predicted in the short</w:t>
      </w:r>
      <w:r w:rsidR="005A6D56" w:rsidRPr="009F3BDC">
        <w:rPr>
          <w:lang w:val="en-AU"/>
        </w:rPr>
        <w:t xml:space="preserve"> </w:t>
      </w:r>
      <w:r w:rsidRPr="009F3BDC">
        <w:rPr>
          <w:lang w:val="en-AU"/>
        </w:rPr>
        <w:t xml:space="preserve">term </w:t>
      </w:r>
      <w:r w:rsidR="00E344EB">
        <w:rPr>
          <w:lang w:val="en-AU"/>
        </w:rPr>
        <w:t xml:space="preserve">(during the dredging period) </w:t>
      </w:r>
      <w:r w:rsidR="00F9714E">
        <w:rPr>
          <w:lang w:val="en-AU"/>
        </w:rPr>
        <w:t>around</w:t>
      </w:r>
      <w:r w:rsidRPr="009F3BDC">
        <w:rPr>
          <w:lang w:val="en-AU"/>
        </w:rPr>
        <w:t xml:space="preserve"> islands to the north.</w:t>
      </w:r>
      <w:r w:rsidR="008125BB">
        <w:rPr>
          <w:lang w:val="en-AU"/>
        </w:rPr>
        <w:t xml:space="preserve"> </w:t>
      </w:r>
      <w:r w:rsidR="000F6FEC">
        <w:rPr>
          <w:lang w:val="en-AU"/>
        </w:rPr>
        <w:t>Total sedimentation on the windward sides of those islands during the dredging period is also predicted to be relatively high, up to 250</w:t>
      </w:r>
      <w:r w:rsidR="008125BB">
        <w:rPr>
          <w:lang w:val="en-AU"/>
        </w:rPr>
        <w:t> </w:t>
      </w:r>
      <w:r w:rsidR="000F6FEC">
        <w:rPr>
          <w:lang w:val="en-AU"/>
        </w:rPr>
        <w:t>mg/cm</w:t>
      </w:r>
      <w:r w:rsidR="000F6FEC">
        <w:rPr>
          <w:vertAlign w:val="superscript"/>
          <w:lang w:val="en-AU"/>
        </w:rPr>
        <w:t>2</w:t>
      </w:r>
      <w:r w:rsidR="000F6FEC">
        <w:rPr>
          <w:lang w:val="en-AU"/>
        </w:rPr>
        <w:t xml:space="preserve"> (2.56 mm)</w:t>
      </w:r>
      <w:r w:rsidRPr="009F3BDC">
        <w:rPr>
          <w:lang w:val="en-AU"/>
        </w:rPr>
        <w:t xml:space="preserve"> </w:t>
      </w:r>
      <w:r w:rsidR="00E344EB">
        <w:rPr>
          <w:lang w:val="en-AU"/>
        </w:rPr>
        <w:t>As noted in ‘</w:t>
      </w:r>
      <w:r w:rsidR="00B66293">
        <w:rPr>
          <w:lang w:val="en-AU"/>
        </w:rPr>
        <w:fldChar w:fldCharType="begin"/>
      </w:r>
      <w:r w:rsidR="00E344EB">
        <w:rPr>
          <w:lang w:val="en-AU"/>
        </w:rPr>
        <w:instrText xml:space="preserve"> REF _Ref354697131 \h </w:instrText>
      </w:r>
      <w:r w:rsidR="00B66293">
        <w:rPr>
          <w:lang w:val="en-AU"/>
        </w:rPr>
      </w:r>
      <w:r w:rsidR="00B66293">
        <w:rPr>
          <w:lang w:val="en-AU"/>
        </w:rPr>
        <w:fldChar w:fldCharType="separate"/>
      </w:r>
      <w:r w:rsidR="00E2599D" w:rsidRPr="009F3BDC">
        <w:rPr>
          <w:lang w:val="en-AU"/>
        </w:rPr>
        <w:t>Hydrodynamic Modelling</w:t>
      </w:r>
      <w:r w:rsidR="00B66293">
        <w:rPr>
          <w:lang w:val="en-AU"/>
        </w:rPr>
        <w:fldChar w:fldCharType="end"/>
      </w:r>
      <w:r w:rsidR="004714D9">
        <w:rPr>
          <w:lang w:val="en-AU"/>
        </w:rPr>
        <w:t>’, p.</w:t>
      </w:r>
      <w:r w:rsidR="00E344EB">
        <w:rPr>
          <w:lang w:val="en-AU"/>
        </w:rPr>
        <w:t xml:space="preserve"> </w:t>
      </w:r>
      <w:r w:rsidR="00B66293">
        <w:rPr>
          <w:lang w:val="en-AU"/>
        </w:rPr>
        <w:fldChar w:fldCharType="begin"/>
      </w:r>
      <w:r w:rsidR="00E344EB">
        <w:rPr>
          <w:lang w:val="en-AU"/>
        </w:rPr>
        <w:instrText xml:space="preserve"> PAGEREF _Ref354697131 \h </w:instrText>
      </w:r>
      <w:r w:rsidR="00B66293">
        <w:rPr>
          <w:lang w:val="en-AU"/>
        </w:rPr>
      </w:r>
      <w:r w:rsidR="00B66293">
        <w:rPr>
          <w:lang w:val="en-AU"/>
        </w:rPr>
        <w:fldChar w:fldCharType="separate"/>
      </w:r>
      <w:r w:rsidR="00E2599D">
        <w:rPr>
          <w:noProof/>
          <w:lang w:val="en-AU"/>
        </w:rPr>
        <w:t>21</w:t>
      </w:r>
      <w:r w:rsidR="00B66293">
        <w:rPr>
          <w:lang w:val="en-AU"/>
        </w:rPr>
        <w:fldChar w:fldCharType="end"/>
      </w:r>
      <w:r w:rsidR="00E344EB">
        <w:rPr>
          <w:lang w:val="en-AU"/>
        </w:rPr>
        <w:t xml:space="preserve">, however, the </w:t>
      </w:r>
      <w:r w:rsidR="003A47C2">
        <w:rPr>
          <w:lang w:val="en-AU"/>
        </w:rPr>
        <w:t xml:space="preserve">predicted </w:t>
      </w:r>
      <w:r w:rsidR="00E344EB">
        <w:rPr>
          <w:lang w:val="en-AU"/>
        </w:rPr>
        <w:t xml:space="preserve">sedimentation </w:t>
      </w:r>
      <w:r w:rsidR="003A47C2">
        <w:rPr>
          <w:lang w:val="en-AU"/>
        </w:rPr>
        <w:t>on the windward sides of reefs and islands is unlikely to occur in reality because of the effects of shallow-water wave processes, which are not included in the model.</w:t>
      </w:r>
      <w:r w:rsidR="008125BB">
        <w:rPr>
          <w:lang w:val="en-AU"/>
        </w:rPr>
        <w:t xml:space="preserve"> The implications of material moving further north, beyond the model extent, also needs to be considered.</w:t>
      </w:r>
    </w:p>
    <w:p w:rsidR="00E344EB" w:rsidRPr="009F3BDC" w:rsidRDefault="00E344EB" w:rsidP="00667D64">
      <w:pPr>
        <w:pStyle w:val="Para0"/>
        <w:rPr>
          <w:lang w:val="en-AU"/>
        </w:rPr>
      </w:pPr>
      <w:r>
        <w:rPr>
          <w:lang w:val="en-AU"/>
        </w:rPr>
        <w:t>Comparison of the total sedimentation maps for the dredging period and after 12</w:t>
      </w:r>
      <w:r w:rsidR="00F81086">
        <w:rPr>
          <w:lang w:val="en-AU"/>
        </w:rPr>
        <w:t> </w:t>
      </w:r>
      <w:r>
        <w:rPr>
          <w:lang w:val="en-AU"/>
        </w:rPr>
        <w:t xml:space="preserve">months shows continuing predicted movement of sediment to the north. For Model Cases 1 and 2 the predicted sediment deposits north of the placement sites has moved </w:t>
      </w:r>
      <w:r w:rsidR="00FC233E">
        <w:rPr>
          <w:lang w:val="en-AU"/>
        </w:rPr>
        <w:t>beyond</w:t>
      </w:r>
      <w:r>
        <w:rPr>
          <w:lang w:val="en-AU"/>
        </w:rPr>
        <w:t xml:space="preserve"> the model extent after 12 months.</w:t>
      </w:r>
    </w:p>
    <w:p w:rsidR="00667D64" w:rsidRPr="009F3BDC" w:rsidRDefault="00667D64" w:rsidP="00667D64">
      <w:pPr>
        <w:pStyle w:val="Para0"/>
        <w:rPr>
          <w:lang w:val="en-AU"/>
        </w:rPr>
      </w:pPr>
      <w:r w:rsidRPr="009F3BDC">
        <w:rPr>
          <w:lang w:val="en-AU"/>
        </w:rPr>
        <w:lastRenderedPageBreak/>
        <w:t>In summary, the results suggest that the Model Cases 1 and 2</w:t>
      </w:r>
      <w:r w:rsidR="000F6FEC">
        <w:rPr>
          <w:lang w:val="en-AU"/>
        </w:rPr>
        <w:t xml:space="preserve"> may</w:t>
      </w:r>
      <w:r w:rsidRPr="009F3BDC">
        <w:rPr>
          <w:lang w:val="en-AU"/>
        </w:rPr>
        <w:t xml:space="preserve"> provide a lower level of environmental risk than the current site. There may therefore be merit in further investigating the offshore alternative material placement sites at Hay Point, as a means of reducing sediment-related environmental risks from placement activities at the current site</w:t>
      </w:r>
      <w:r w:rsidR="000F6FEC">
        <w:rPr>
          <w:lang w:val="en-AU"/>
        </w:rPr>
        <w:t xml:space="preserve"> on inshore coral reef and soft-</w:t>
      </w:r>
      <w:r w:rsidRPr="009F3BDC">
        <w:rPr>
          <w:lang w:val="en-AU"/>
        </w:rPr>
        <w:t>bottom communities between Hay Point and Airlie Beach.</w:t>
      </w:r>
      <w:r w:rsidR="00E344EB" w:rsidRPr="009F3BDC">
        <w:rPr>
          <w:lang w:val="en-AU"/>
        </w:rPr>
        <w:t xml:space="preserve"> </w:t>
      </w:r>
    </w:p>
    <w:p w:rsidR="003B6F31" w:rsidRPr="009F3BDC" w:rsidRDefault="003B6F31" w:rsidP="003B6F31">
      <w:pPr>
        <w:spacing w:after="0" w:line="240" w:lineRule="auto"/>
        <w:rPr>
          <w:rFonts w:ascii="Arial" w:hAnsi="Arial"/>
          <w:lang w:val="en-AU"/>
        </w:rPr>
      </w:pPr>
      <w:r w:rsidRPr="009F3BDC">
        <w:rPr>
          <w:lang w:val="en-AU"/>
        </w:rPr>
        <w:br w:type="page"/>
      </w:r>
    </w:p>
    <w:p w:rsidR="00416827" w:rsidRPr="009F3BDC" w:rsidRDefault="00416827" w:rsidP="006A1968">
      <w:pPr>
        <w:pStyle w:val="Para0"/>
        <w:rPr>
          <w:lang w:val="en-AU"/>
        </w:rPr>
        <w:sectPr w:rsidR="00416827" w:rsidRPr="009F3BDC" w:rsidSect="007E0E9D">
          <w:pgSz w:w="11907" w:h="16840" w:code="9"/>
          <w:pgMar w:top="1418" w:right="1701" w:bottom="1418" w:left="1701" w:header="567" w:footer="567" w:gutter="0"/>
          <w:cols w:space="720"/>
          <w:formProt w:val="0"/>
          <w:docGrid w:linePitch="299"/>
        </w:sectPr>
      </w:pPr>
    </w:p>
    <w:p w:rsidR="00882E8C" w:rsidRPr="006B5E6E" w:rsidRDefault="00882E8C" w:rsidP="00A3625B">
      <w:pPr>
        <w:pStyle w:val="Caption"/>
        <w:tabs>
          <w:tab w:val="left" w:pos="9781"/>
        </w:tabs>
      </w:pPr>
      <w:bookmarkStart w:id="202" w:name="_Ref342421295"/>
      <w:bookmarkStart w:id="203" w:name="_Toc360694079"/>
      <w:r w:rsidRPr="006767D5">
        <w:rPr>
          <w:b/>
        </w:rPr>
        <w:lastRenderedPageBreak/>
        <w:t xml:space="preserve">Table </w:t>
      </w:r>
      <w:r w:rsidR="00B66293" w:rsidRPr="006767D5">
        <w:rPr>
          <w:b/>
        </w:rPr>
        <w:fldChar w:fldCharType="begin"/>
      </w:r>
      <w:r w:rsidRPr="006767D5">
        <w:rPr>
          <w:b/>
        </w:rPr>
        <w:instrText xml:space="preserve"> SEQ Table \* ARABIC </w:instrText>
      </w:r>
      <w:r w:rsidR="00B66293" w:rsidRPr="006767D5">
        <w:rPr>
          <w:b/>
        </w:rPr>
        <w:fldChar w:fldCharType="separate"/>
      </w:r>
      <w:r w:rsidR="00E2599D">
        <w:rPr>
          <w:b/>
          <w:noProof/>
        </w:rPr>
        <w:t>17</w:t>
      </w:r>
      <w:r w:rsidR="00B66293" w:rsidRPr="006767D5">
        <w:rPr>
          <w:b/>
        </w:rPr>
        <w:fldChar w:fldCharType="end"/>
      </w:r>
      <w:bookmarkEnd w:id="202"/>
      <w:r w:rsidRPr="006B5E6E">
        <w:t>.</w:t>
      </w:r>
      <w:r w:rsidR="00667D64" w:rsidRPr="006B5E6E">
        <w:t>Comparative r</w:t>
      </w:r>
      <w:r w:rsidRPr="006B5E6E">
        <w:t>isk assessment for the Port of Hay Point</w:t>
      </w:r>
      <w:r w:rsidR="00667D64" w:rsidRPr="006B5E6E">
        <w:t xml:space="preserve"> based on modelling results (</w:t>
      </w:r>
      <w:r w:rsidR="00A3625B" w:rsidRPr="00A3625B">
        <w:fldChar w:fldCharType="begin"/>
      </w:r>
      <w:r w:rsidR="00A3625B" w:rsidRPr="00A3625B">
        <w:instrText xml:space="preserve"> REF _Ref354722835 \h  \* MERGEFORMAT </w:instrText>
      </w:r>
      <w:r w:rsidR="00A3625B" w:rsidRPr="00A3625B">
        <w:fldChar w:fldCharType="separate"/>
      </w:r>
      <w:r w:rsidR="00E2599D" w:rsidRPr="00E2599D">
        <w:t xml:space="preserve">Figure </w:t>
      </w:r>
      <w:r w:rsidR="00E2599D" w:rsidRPr="00E2599D">
        <w:rPr>
          <w:noProof/>
        </w:rPr>
        <w:t>38</w:t>
      </w:r>
      <w:r w:rsidR="00A3625B" w:rsidRPr="00A3625B">
        <w:fldChar w:fldCharType="end"/>
      </w:r>
      <w:r w:rsidR="00667D64" w:rsidRPr="00DA0093">
        <w:t xml:space="preserve"> to </w:t>
      </w:r>
      <w:r w:rsidR="00A3625B" w:rsidRPr="00A3625B">
        <w:fldChar w:fldCharType="begin"/>
      </w:r>
      <w:r w:rsidR="00A3625B" w:rsidRPr="00A3625B">
        <w:instrText xml:space="preserve"> REF _Ref354726610 \h  \* MERGEFORMAT </w:instrText>
      </w:r>
      <w:r w:rsidR="00A3625B" w:rsidRPr="00A3625B">
        <w:fldChar w:fldCharType="separate"/>
      </w:r>
      <w:r w:rsidR="00E2599D" w:rsidRPr="00E2599D">
        <w:t xml:space="preserve">Figure </w:t>
      </w:r>
      <w:r w:rsidR="00E2599D" w:rsidRPr="00E2599D">
        <w:rPr>
          <w:noProof/>
        </w:rPr>
        <w:t>54</w:t>
      </w:r>
      <w:r w:rsidR="00A3625B" w:rsidRPr="00A3625B">
        <w:fldChar w:fldCharType="end"/>
      </w:r>
      <w:r w:rsidR="00667D64" w:rsidRPr="00DA0093">
        <w:t>)</w:t>
      </w:r>
      <w:r w:rsidR="00B91CEA" w:rsidRPr="00DA0093">
        <w:t>.</w:t>
      </w:r>
      <w:bookmarkEnd w:id="203"/>
    </w:p>
    <w:tbl>
      <w:tblPr>
        <w:tblStyle w:val="TableGrid"/>
        <w:tblW w:w="0" w:type="auto"/>
        <w:tblLayout w:type="fixed"/>
        <w:tblLook w:val="04A0" w:firstRow="1" w:lastRow="0" w:firstColumn="1" w:lastColumn="0" w:noHBand="0" w:noVBand="1"/>
      </w:tblPr>
      <w:tblGrid>
        <w:gridCol w:w="3708"/>
        <w:gridCol w:w="3000"/>
        <w:gridCol w:w="2160"/>
        <w:gridCol w:w="1680"/>
        <w:gridCol w:w="1680"/>
        <w:gridCol w:w="1680"/>
      </w:tblGrid>
      <w:tr w:rsidR="003B6F31" w:rsidRPr="009F3BDC" w:rsidTr="003B6F31">
        <w:trPr>
          <w:tblHeader/>
        </w:trPr>
        <w:tc>
          <w:tcPr>
            <w:tcW w:w="3708" w:type="dxa"/>
          </w:tcPr>
          <w:p w:rsidR="0044153C" w:rsidRPr="009F3BDC" w:rsidRDefault="003B6F31">
            <w:pPr>
              <w:pStyle w:val="TableFontH"/>
              <w:rPr>
                <w:rFonts w:eastAsia="Times New Roman" w:cs="Times New Roman"/>
                <w:b w:val="0"/>
                <w:caps/>
                <w:szCs w:val="20"/>
                <w:lang w:val="en-AU"/>
              </w:rPr>
            </w:pPr>
            <w:r w:rsidRPr="009F3BDC">
              <w:rPr>
                <w:lang w:val="en-AU"/>
              </w:rPr>
              <w:t>Hazard</w:t>
            </w:r>
          </w:p>
        </w:tc>
        <w:tc>
          <w:tcPr>
            <w:tcW w:w="3000" w:type="dxa"/>
          </w:tcPr>
          <w:p w:rsidR="0044153C" w:rsidRPr="009F3BDC" w:rsidRDefault="003B6F31">
            <w:pPr>
              <w:pStyle w:val="TableFontH"/>
              <w:rPr>
                <w:rFonts w:eastAsia="Times New Roman" w:cs="Times New Roman"/>
                <w:b w:val="0"/>
                <w:caps/>
                <w:szCs w:val="20"/>
                <w:lang w:val="en-AU"/>
              </w:rPr>
            </w:pPr>
            <w:r w:rsidRPr="009F3BDC">
              <w:rPr>
                <w:lang w:val="en-AU"/>
              </w:rPr>
              <w:t>Sensitive Receptor</w:t>
            </w:r>
          </w:p>
        </w:tc>
        <w:tc>
          <w:tcPr>
            <w:tcW w:w="2160" w:type="dxa"/>
          </w:tcPr>
          <w:p w:rsidR="0044153C" w:rsidRPr="009F3BDC" w:rsidRDefault="003B6F31">
            <w:pPr>
              <w:pStyle w:val="TableFontH"/>
              <w:rPr>
                <w:rFonts w:eastAsia="Times New Roman" w:cs="Times New Roman"/>
                <w:b w:val="0"/>
                <w:caps/>
                <w:szCs w:val="20"/>
                <w:lang w:val="en-AU"/>
              </w:rPr>
            </w:pPr>
            <w:r w:rsidRPr="009F3BDC">
              <w:rPr>
                <w:lang w:val="en-AU"/>
              </w:rPr>
              <w:t>Site</w:t>
            </w:r>
          </w:p>
        </w:tc>
        <w:tc>
          <w:tcPr>
            <w:tcW w:w="1680" w:type="dxa"/>
          </w:tcPr>
          <w:p w:rsidR="0044153C" w:rsidRPr="009F3BDC" w:rsidRDefault="003B6F31">
            <w:pPr>
              <w:pStyle w:val="TableFontH"/>
              <w:rPr>
                <w:rFonts w:eastAsia="Times New Roman" w:cs="Times New Roman"/>
                <w:b w:val="0"/>
                <w:caps/>
                <w:szCs w:val="20"/>
                <w:lang w:val="en-AU"/>
              </w:rPr>
            </w:pPr>
            <w:r w:rsidRPr="009F3BDC">
              <w:rPr>
                <w:lang w:val="en-AU"/>
              </w:rPr>
              <w:t>Likelihood</w:t>
            </w:r>
          </w:p>
        </w:tc>
        <w:tc>
          <w:tcPr>
            <w:tcW w:w="1680" w:type="dxa"/>
          </w:tcPr>
          <w:p w:rsidR="0044153C" w:rsidRPr="009F3BDC" w:rsidRDefault="003B6F31">
            <w:pPr>
              <w:pStyle w:val="TableFontH"/>
              <w:rPr>
                <w:rFonts w:eastAsia="Times New Roman" w:cs="Times New Roman"/>
                <w:b w:val="0"/>
                <w:caps/>
                <w:szCs w:val="20"/>
                <w:lang w:val="en-AU"/>
              </w:rPr>
            </w:pPr>
            <w:r w:rsidRPr="009F3BDC">
              <w:rPr>
                <w:lang w:val="en-AU"/>
              </w:rPr>
              <w:t>Consequence</w:t>
            </w:r>
          </w:p>
        </w:tc>
        <w:tc>
          <w:tcPr>
            <w:tcW w:w="1680" w:type="dxa"/>
          </w:tcPr>
          <w:p w:rsidR="0044153C" w:rsidRPr="009F3BDC" w:rsidRDefault="003B6F31">
            <w:pPr>
              <w:pStyle w:val="TableFontH"/>
              <w:rPr>
                <w:rFonts w:eastAsia="Times New Roman" w:cs="Times New Roman"/>
                <w:b w:val="0"/>
                <w:caps/>
                <w:szCs w:val="20"/>
                <w:lang w:val="en-AU"/>
              </w:rPr>
            </w:pPr>
            <w:r w:rsidRPr="009F3BDC">
              <w:rPr>
                <w:lang w:val="en-AU"/>
              </w:rPr>
              <w:t>Risk Rating</w:t>
            </w:r>
          </w:p>
        </w:tc>
      </w:tr>
      <w:tr w:rsidR="003B6F31" w:rsidRPr="009F3BDC" w:rsidTr="00BA46DA">
        <w:tc>
          <w:tcPr>
            <w:tcW w:w="3708" w:type="dxa"/>
            <w:vMerge w:val="restart"/>
          </w:tcPr>
          <w:p w:rsidR="0044153C" w:rsidRPr="00FC233E" w:rsidRDefault="002C51B3">
            <w:pPr>
              <w:pStyle w:val="TableFont"/>
            </w:pPr>
            <w:r w:rsidRPr="009F3BDC">
              <w:rPr>
                <w:lang w:val="en-AU"/>
              </w:rPr>
              <w:t>An increase in TSS concentration and turbidity in waters surrounding the material placement site.</w:t>
            </w:r>
          </w:p>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eastAsia="Times New Roman" w:cs="Times New Roman"/>
                <w:szCs w:val="20"/>
                <w:lang w:val="en-AU"/>
              </w:rPr>
            </w:pPr>
            <w:r w:rsidRPr="009F3BDC">
              <w:rPr>
                <w:lang w:val="en-AU"/>
              </w:rPr>
              <w:t>Coral Reefs</w:t>
            </w:r>
          </w:p>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Possible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3B6F31">
            <w:pPr>
              <w:pStyle w:val="TableFont"/>
              <w:rPr>
                <w:rFonts w:eastAsia="Times New Roman" w:cs="Times New Roman"/>
                <w:szCs w:val="20"/>
                <w:lang w:val="en-AU"/>
              </w:rPr>
            </w:pPr>
            <w:r w:rsidRPr="009F3BDC">
              <w:rPr>
                <w:lang w:val="en-AU"/>
              </w:rPr>
              <w:t>Medium</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Seagrass.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Fish Habitat Areas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Non-general Use Zones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723B59">
            <w:pPr>
              <w:pStyle w:val="TableFont"/>
              <w:rPr>
                <w:rFonts w:eastAsia="Times New Roman" w:cs="Times New Roman"/>
                <w:szCs w:val="20"/>
                <w:lang w:val="en-AU"/>
              </w:rPr>
            </w:pPr>
            <w:r w:rsidRPr="009F3BDC">
              <w:rPr>
                <w:lang w:val="en-AU"/>
              </w:rPr>
              <w:t>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723B59">
            <w:pPr>
              <w:pStyle w:val="TableFont"/>
              <w:rPr>
                <w:rFonts w:eastAsia="Times New Roman" w:cs="Times New Roman"/>
                <w:szCs w:val="20"/>
                <w:lang w:val="en-AU"/>
              </w:rPr>
            </w:pPr>
            <w:r w:rsidRPr="009F3BDC">
              <w:rPr>
                <w:lang w:val="en-AU"/>
              </w:rPr>
              <w:t>Medium</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Commercial fisheries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Tourism and recreational values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val="restart"/>
          </w:tcPr>
          <w:p w:rsidR="0044153C" w:rsidRPr="009F3BDC" w:rsidRDefault="002C51B3" w:rsidP="00FC0E11">
            <w:pPr>
              <w:pStyle w:val="TableFont"/>
              <w:rPr>
                <w:rFonts w:ascii="Times New Roman" w:eastAsia="Times New Roman" w:hAnsi="Times New Roman" w:cs="Arial"/>
                <w:b/>
                <w:szCs w:val="20"/>
                <w:lang w:val="en-AU"/>
              </w:rPr>
            </w:pPr>
            <w:r w:rsidRPr="009F3BDC">
              <w:rPr>
                <w:lang w:val="en-AU"/>
              </w:rPr>
              <w:t>Increase in the rate of sediment deposition on the sea bed in areas surrounding the material placement site.</w:t>
            </w:r>
          </w:p>
        </w:tc>
        <w:tc>
          <w:tcPr>
            <w:tcW w:w="3000" w:type="dxa"/>
            <w:vMerge w:val="restart"/>
          </w:tcPr>
          <w:p w:rsidR="0044153C" w:rsidRPr="009F3BDC" w:rsidRDefault="003B6F31">
            <w:pPr>
              <w:pStyle w:val="TableFont"/>
              <w:rPr>
                <w:rFonts w:eastAsia="Times New Roman" w:cs="Times New Roman"/>
                <w:szCs w:val="20"/>
                <w:lang w:val="en-AU"/>
              </w:rPr>
            </w:pPr>
            <w:r w:rsidRPr="009F3BDC">
              <w:rPr>
                <w:lang w:val="en-AU"/>
              </w:rPr>
              <w:t>Coral Reefs</w:t>
            </w:r>
          </w:p>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Possible</w:t>
            </w:r>
          </w:p>
        </w:tc>
        <w:tc>
          <w:tcPr>
            <w:tcW w:w="1680" w:type="dxa"/>
          </w:tcPr>
          <w:p w:rsidR="0044153C" w:rsidRPr="009F3BDC" w:rsidRDefault="00723B59">
            <w:pPr>
              <w:pStyle w:val="TableFont"/>
              <w:rPr>
                <w:rFonts w:eastAsia="Times New Roman" w:cs="Times New Roman"/>
                <w:szCs w:val="20"/>
                <w:lang w:val="en-AU"/>
              </w:rPr>
            </w:pPr>
            <w:r w:rsidRPr="009F3BDC">
              <w:rPr>
                <w:lang w:val="en-AU"/>
              </w:rPr>
              <w:t>Moderate</w:t>
            </w:r>
          </w:p>
        </w:tc>
        <w:tc>
          <w:tcPr>
            <w:tcW w:w="1680" w:type="dxa"/>
            <w:shd w:val="clear" w:color="auto" w:fill="FFC000"/>
          </w:tcPr>
          <w:p w:rsidR="0044153C" w:rsidRPr="009F3BDC" w:rsidRDefault="00723B59">
            <w:pPr>
              <w:pStyle w:val="TableFont"/>
              <w:rPr>
                <w:rFonts w:eastAsia="Times New Roman" w:cs="Times New Roman"/>
                <w:szCs w:val="20"/>
                <w:lang w:val="en-AU"/>
              </w:rPr>
            </w:pPr>
            <w:r w:rsidRPr="009F3BDC">
              <w:rPr>
                <w:lang w:val="en-AU"/>
              </w:rPr>
              <w:t>High</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723B59">
            <w:pPr>
              <w:pStyle w:val="TableFont"/>
              <w:rPr>
                <w:rFonts w:eastAsia="Times New Roman" w:cs="Times New Roman"/>
                <w:szCs w:val="20"/>
                <w:lang w:val="en-AU"/>
              </w:rPr>
            </w:pPr>
            <w:r w:rsidRPr="009F3BDC">
              <w:rPr>
                <w:lang w:val="en-AU"/>
              </w:rPr>
              <w:t>Possible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723B59">
            <w:pPr>
              <w:pStyle w:val="TableFont"/>
              <w:rPr>
                <w:rFonts w:eastAsia="Times New Roman" w:cs="Times New Roman"/>
                <w:szCs w:val="20"/>
                <w:lang w:val="en-AU"/>
              </w:rPr>
            </w:pPr>
            <w:r w:rsidRPr="009F3BDC">
              <w:rPr>
                <w:lang w:val="en-AU"/>
              </w:rPr>
              <w:t>Medium</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723B59">
            <w:pPr>
              <w:pStyle w:val="TableFont"/>
              <w:rPr>
                <w:rFonts w:eastAsia="Times New Roman" w:cs="Times New Roman"/>
                <w:szCs w:val="20"/>
                <w:lang w:val="en-AU"/>
              </w:rPr>
            </w:pPr>
            <w:r w:rsidRPr="009F3BDC">
              <w:rPr>
                <w:lang w:val="en-AU"/>
              </w:rPr>
              <w:t>Possible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723B59">
            <w:pPr>
              <w:pStyle w:val="TableFont"/>
              <w:rPr>
                <w:rFonts w:eastAsia="Times New Roman" w:cs="Times New Roman"/>
                <w:szCs w:val="20"/>
                <w:lang w:val="en-AU"/>
              </w:rPr>
            </w:pPr>
            <w:r w:rsidRPr="009F3BDC">
              <w:rPr>
                <w:lang w:val="en-AU"/>
              </w:rPr>
              <w:t>Medium</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Seagrass.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Possible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Fish Habitat Areas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723B59">
            <w:pPr>
              <w:pStyle w:val="TableFont"/>
              <w:rPr>
                <w:rFonts w:eastAsia="Times New Roman" w:cs="Times New Roman"/>
                <w:szCs w:val="20"/>
                <w:lang w:val="en-AU"/>
              </w:rPr>
            </w:pPr>
            <w:r w:rsidRPr="009F3BDC">
              <w:rPr>
                <w:lang w:val="en-AU"/>
              </w:rPr>
              <w:t>Possible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723B59">
            <w:pPr>
              <w:pStyle w:val="TableFont"/>
              <w:rPr>
                <w:rFonts w:eastAsia="Times New Roman" w:cs="Times New Roman"/>
                <w:szCs w:val="20"/>
                <w:lang w:val="en-AU"/>
              </w:rPr>
            </w:pPr>
            <w:r w:rsidRPr="009F3BDC">
              <w:rPr>
                <w:lang w:val="en-AU"/>
              </w:rPr>
              <w:t>Medium</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723B59">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723B59">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Non-general Use Zones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3B6F31">
            <w:pPr>
              <w:pStyle w:val="TableFont"/>
              <w:rPr>
                <w:rFonts w:eastAsia="Times New Roman" w:cs="Times New Roman"/>
                <w:szCs w:val="20"/>
                <w:lang w:val="en-AU"/>
              </w:rPr>
            </w:pPr>
            <w:r w:rsidRPr="009F3BDC">
              <w:rPr>
                <w:lang w:val="en-AU"/>
              </w:rPr>
              <w:t>Medium</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3B6F31">
            <w:pPr>
              <w:pStyle w:val="TableFont"/>
              <w:rPr>
                <w:rFonts w:eastAsia="Times New Roman" w:cs="Times New Roman"/>
                <w:szCs w:val="20"/>
                <w:lang w:val="en-AU"/>
              </w:rPr>
            </w:pPr>
            <w:r w:rsidRPr="009F3BDC">
              <w:rPr>
                <w:lang w:val="en-AU"/>
              </w:rPr>
              <w:t>Medium</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3B6F31">
            <w:pPr>
              <w:pStyle w:val="TableFont"/>
              <w:rPr>
                <w:rFonts w:eastAsia="Times New Roman" w:cs="Times New Roman"/>
                <w:szCs w:val="20"/>
                <w:lang w:val="en-AU"/>
              </w:rPr>
            </w:pPr>
            <w:r w:rsidRPr="009F3BDC">
              <w:rPr>
                <w:lang w:val="en-AU"/>
              </w:rPr>
              <w:t>Medium</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Commercial fisheries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Possible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3B6F31">
            <w:pPr>
              <w:pStyle w:val="TableFont"/>
              <w:rPr>
                <w:rFonts w:eastAsia="Times New Roman" w:cs="Times New Roman"/>
                <w:szCs w:val="20"/>
                <w:lang w:val="en-AU"/>
              </w:rPr>
            </w:pPr>
            <w:r w:rsidRPr="009F3BDC">
              <w:rPr>
                <w:lang w:val="en-AU"/>
              </w:rPr>
              <w:t>Medium</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Tourism and recreational values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E4598A" w:rsidRPr="009F3BDC" w:rsidTr="00BA46DA">
        <w:tc>
          <w:tcPr>
            <w:tcW w:w="3708" w:type="dxa"/>
            <w:vMerge w:val="restart"/>
          </w:tcPr>
          <w:p w:rsidR="00E4598A" w:rsidRPr="009F3BDC" w:rsidRDefault="00E4598A" w:rsidP="00D24D27">
            <w:pPr>
              <w:pStyle w:val="TableFont"/>
              <w:rPr>
                <w:rFonts w:ascii="Times New Roman" w:eastAsia="Times New Roman" w:hAnsi="Times New Roman" w:cs="Arial"/>
                <w:b/>
                <w:szCs w:val="20"/>
                <w:lang w:val="en-AU"/>
              </w:rPr>
            </w:pPr>
            <w:r w:rsidRPr="009F3BDC">
              <w:rPr>
                <w:lang w:val="en-AU"/>
              </w:rPr>
              <w:t>Accumulation of sediments on the sea bed.</w:t>
            </w:r>
          </w:p>
        </w:tc>
        <w:tc>
          <w:tcPr>
            <w:tcW w:w="3000" w:type="dxa"/>
            <w:vMerge w:val="restart"/>
          </w:tcPr>
          <w:p w:rsidR="00E4598A" w:rsidRPr="009F3BDC" w:rsidRDefault="00E4598A">
            <w:pPr>
              <w:pStyle w:val="TableFont"/>
              <w:rPr>
                <w:rFonts w:eastAsia="Times New Roman" w:cs="Times New Roman"/>
                <w:szCs w:val="20"/>
                <w:lang w:val="en-AU"/>
              </w:rPr>
            </w:pPr>
            <w:r w:rsidRPr="009F3BDC">
              <w:rPr>
                <w:lang w:val="en-AU"/>
              </w:rPr>
              <w:t>Coral Reefs</w:t>
            </w:r>
          </w:p>
          <w:p w:rsidR="00E4598A" w:rsidRPr="009F3BDC" w:rsidRDefault="00E4598A">
            <w:pPr>
              <w:pStyle w:val="TableFont"/>
              <w:rPr>
                <w:rFonts w:ascii="Times New Roman" w:eastAsia="Times New Roman" w:hAnsi="Times New Roman" w:cs="Arial"/>
                <w:b/>
                <w:szCs w:val="20"/>
                <w:lang w:val="en-AU"/>
              </w:rPr>
            </w:pPr>
          </w:p>
        </w:tc>
        <w:tc>
          <w:tcPr>
            <w:tcW w:w="2160" w:type="dxa"/>
          </w:tcPr>
          <w:p w:rsidR="00E4598A" w:rsidRPr="009F3BDC" w:rsidRDefault="00E4598A">
            <w:pPr>
              <w:pStyle w:val="TableFont"/>
              <w:rPr>
                <w:rFonts w:eastAsia="Times New Roman" w:cs="Times New Roman"/>
                <w:szCs w:val="20"/>
                <w:lang w:val="en-AU"/>
              </w:rPr>
            </w:pPr>
            <w:r w:rsidRPr="009F3BDC">
              <w:rPr>
                <w:lang w:val="en-AU"/>
              </w:rPr>
              <w:t>Current Site</w:t>
            </w:r>
          </w:p>
        </w:tc>
        <w:tc>
          <w:tcPr>
            <w:tcW w:w="1680" w:type="dxa"/>
          </w:tcPr>
          <w:p w:rsidR="00E4598A" w:rsidRPr="009F3BDC" w:rsidRDefault="00E4598A">
            <w:pPr>
              <w:pStyle w:val="TableFont"/>
              <w:rPr>
                <w:rFonts w:eastAsia="Times New Roman" w:cs="Times New Roman"/>
                <w:szCs w:val="20"/>
                <w:lang w:val="en-AU"/>
              </w:rPr>
            </w:pPr>
            <w:r w:rsidRPr="009F3BDC">
              <w:rPr>
                <w:lang w:val="en-AU"/>
              </w:rPr>
              <w:t>Possible</w:t>
            </w:r>
          </w:p>
        </w:tc>
        <w:tc>
          <w:tcPr>
            <w:tcW w:w="1680" w:type="dxa"/>
          </w:tcPr>
          <w:p w:rsidR="00E4598A" w:rsidRPr="009F3BDC" w:rsidRDefault="00E4598A">
            <w:pPr>
              <w:pStyle w:val="TableFont"/>
              <w:rPr>
                <w:rFonts w:eastAsia="Times New Roman" w:cs="Times New Roman"/>
                <w:szCs w:val="20"/>
                <w:lang w:val="en-AU"/>
              </w:rPr>
            </w:pPr>
            <w:r w:rsidRPr="009F3BDC">
              <w:rPr>
                <w:lang w:val="en-AU"/>
              </w:rPr>
              <w:t>Moderate</w:t>
            </w:r>
          </w:p>
        </w:tc>
        <w:tc>
          <w:tcPr>
            <w:tcW w:w="1680" w:type="dxa"/>
            <w:shd w:val="clear" w:color="auto" w:fill="FFC000"/>
          </w:tcPr>
          <w:p w:rsidR="00E4598A" w:rsidRPr="009F3BDC" w:rsidRDefault="00E4598A">
            <w:pPr>
              <w:pStyle w:val="TableFont"/>
              <w:rPr>
                <w:rFonts w:eastAsia="Times New Roman" w:cs="Times New Roman"/>
                <w:szCs w:val="20"/>
                <w:lang w:val="en-AU"/>
              </w:rPr>
            </w:pPr>
            <w:r w:rsidRPr="009F3BDC">
              <w:rPr>
                <w:lang w:val="en-AU"/>
              </w:rPr>
              <w:t>High</w:t>
            </w:r>
          </w:p>
        </w:tc>
      </w:tr>
      <w:tr w:rsidR="00723B59" w:rsidRPr="009F3BDC" w:rsidTr="00BA46DA">
        <w:tc>
          <w:tcPr>
            <w:tcW w:w="3708" w:type="dxa"/>
            <w:vMerge/>
          </w:tcPr>
          <w:p w:rsidR="00723B59" w:rsidRPr="009F3BDC" w:rsidRDefault="00723B59">
            <w:pPr>
              <w:pStyle w:val="TableFont"/>
              <w:rPr>
                <w:rFonts w:ascii="Times New Roman" w:eastAsia="Times New Roman" w:hAnsi="Times New Roman" w:cs="Arial"/>
                <w:b/>
                <w:szCs w:val="20"/>
                <w:lang w:val="en-AU"/>
              </w:rPr>
            </w:pPr>
          </w:p>
        </w:tc>
        <w:tc>
          <w:tcPr>
            <w:tcW w:w="3000" w:type="dxa"/>
            <w:vMerge/>
          </w:tcPr>
          <w:p w:rsidR="00723B59" w:rsidRPr="009F3BDC" w:rsidRDefault="00723B59">
            <w:pPr>
              <w:pStyle w:val="TableFont"/>
              <w:rPr>
                <w:rFonts w:ascii="Times New Roman" w:eastAsia="Times New Roman" w:hAnsi="Times New Roman" w:cs="Arial"/>
                <w:b/>
                <w:szCs w:val="20"/>
                <w:lang w:val="en-AU"/>
              </w:rPr>
            </w:pPr>
          </w:p>
        </w:tc>
        <w:tc>
          <w:tcPr>
            <w:tcW w:w="2160" w:type="dxa"/>
          </w:tcPr>
          <w:p w:rsidR="00723B59" w:rsidRPr="009F3BDC" w:rsidRDefault="00723B59">
            <w:pPr>
              <w:pStyle w:val="TableFont"/>
              <w:rPr>
                <w:rFonts w:eastAsia="Times New Roman" w:cs="Times New Roman"/>
                <w:szCs w:val="20"/>
                <w:lang w:val="en-AU"/>
              </w:rPr>
            </w:pPr>
            <w:r w:rsidRPr="009F3BDC">
              <w:rPr>
                <w:lang w:val="en-AU"/>
              </w:rPr>
              <w:t>Model Case 1</w:t>
            </w:r>
          </w:p>
        </w:tc>
        <w:tc>
          <w:tcPr>
            <w:tcW w:w="1680" w:type="dxa"/>
          </w:tcPr>
          <w:p w:rsidR="00723B59" w:rsidRPr="009F3BDC" w:rsidRDefault="00723B59">
            <w:pPr>
              <w:pStyle w:val="TableFont"/>
              <w:rPr>
                <w:rFonts w:eastAsia="Times New Roman" w:cs="Times New Roman"/>
                <w:szCs w:val="20"/>
                <w:lang w:val="en-AU"/>
              </w:rPr>
            </w:pPr>
            <w:r w:rsidRPr="009F3BDC">
              <w:rPr>
                <w:lang w:val="en-AU"/>
              </w:rPr>
              <w:t>Unlikely</w:t>
            </w:r>
          </w:p>
        </w:tc>
        <w:tc>
          <w:tcPr>
            <w:tcW w:w="1680" w:type="dxa"/>
          </w:tcPr>
          <w:p w:rsidR="00723B59" w:rsidRPr="009F3BDC" w:rsidRDefault="00723B59">
            <w:pPr>
              <w:pStyle w:val="TableFont"/>
              <w:rPr>
                <w:rFonts w:eastAsia="Times New Roman" w:cs="Times New Roman"/>
                <w:szCs w:val="20"/>
                <w:lang w:val="en-AU"/>
              </w:rPr>
            </w:pPr>
            <w:r w:rsidRPr="009F3BDC">
              <w:rPr>
                <w:lang w:val="en-AU"/>
              </w:rPr>
              <w:t>Moderate</w:t>
            </w:r>
          </w:p>
        </w:tc>
        <w:tc>
          <w:tcPr>
            <w:tcW w:w="1680" w:type="dxa"/>
            <w:shd w:val="clear" w:color="auto" w:fill="FFFF00"/>
          </w:tcPr>
          <w:p w:rsidR="00723B59" w:rsidRPr="009F3BDC" w:rsidRDefault="00723B59">
            <w:pPr>
              <w:pStyle w:val="TableFont"/>
              <w:rPr>
                <w:rFonts w:eastAsia="Times New Roman" w:cs="Times New Roman"/>
                <w:szCs w:val="20"/>
                <w:lang w:val="en-AU"/>
              </w:rPr>
            </w:pPr>
            <w:r w:rsidRPr="009F3BDC">
              <w:rPr>
                <w:lang w:val="en-AU"/>
              </w:rPr>
              <w:t>Medium</w:t>
            </w:r>
          </w:p>
        </w:tc>
      </w:tr>
      <w:tr w:rsidR="00723B59" w:rsidRPr="009F3BDC" w:rsidTr="00BA46DA">
        <w:tc>
          <w:tcPr>
            <w:tcW w:w="3708" w:type="dxa"/>
            <w:vMerge/>
          </w:tcPr>
          <w:p w:rsidR="00723B59" w:rsidRPr="009F3BDC" w:rsidRDefault="00723B59">
            <w:pPr>
              <w:pStyle w:val="TableFont"/>
              <w:rPr>
                <w:rFonts w:ascii="Times New Roman" w:eastAsia="Times New Roman" w:hAnsi="Times New Roman" w:cs="Arial"/>
                <w:b/>
                <w:szCs w:val="20"/>
                <w:lang w:val="en-AU"/>
              </w:rPr>
            </w:pPr>
          </w:p>
        </w:tc>
        <w:tc>
          <w:tcPr>
            <w:tcW w:w="3000" w:type="dxa"/>
            <w:vMerge/>
          </w:tcPr>
          <w:p w:rsidR="00723B59" w:rsidRPr="009F3BDC" w:rsidRDefault="00723B59">
            <w:pPr>
              <w:pStyle w:val="TableFont"/>
              <w:rPr>
                <w:rFonts w:ascii="Times New Roman" w:eastAsia="Times New Roman" w:hAnsi="Times New Roman" w:cs="Arial"/>
                <w:b/>
                <w:szCs w:val="20"/>
                <w:lang w:val="en-AU"/>
              </w:rPr>
            </w:pPr>
          </w:p>
        </w:tc>
        <w:tc>
          <w:tcPr>
            <w:tcW w:w="2160" w:type="dxa"/>
          </w:tcPr>
          <w:p w:rsidR="00723B59" w:rsidRPr="009F3BDC" w:rsidRDefault="00723B59">
            <w:pPr>
              <w:pStyle w:val="TableFont"/>
              <w:rPr>
                <w:rFonts w:eastAsia="Times New Roman" w:cs="Times New Roman"/>
                <w:szCs w:val="20"/>
                <w:lang w:val="en-AU"/>
              </w:rPr>
            </w:pPr>
            <w:r w:rsidRPr="009F3BDC">
              <w:rPr>
                <w:lang w:val="en-AU"/>
              </w:rPr>
              <w:t>Model Case 2</w:t>
            </w:r>
          </w:p>
        </w:tc>
        <w:tc>
          <w:tcPr>
            <w:tcW w:w="1680" w:type="dxa"/>
          </w:tcPr>
          <w:p w:rsidR="00723B59" w:rsidRPr="009F3BDC" w:rsidRDefault="00723B59">
            <w:pPr>
              <w:pStyle w:val="TableFont"/>
              <w:rPr>
                <w:rFonts w:eastAsia="Times New Roman" w:cs="Times New Roman"/>
                <w:szCs w:val="20"/>
                <w:lang w:val="en-AU"/>
              </w:rPr>
            </w:pPr>
            <w:r w:rsidRPr="009F3BDC">
              <w:rPr>
                <w:lang w:val="en-AU"/>
              </w:rPr>
              <w:t>Unlikely</w:t>
            </w:r>
          </w:p>
        </w:tc>
        <w:tc>
          <w:tcPr>
            <w:tcW w:w="1680" w:type="dxa"/>
          </w:tcPr>
          <w:p w:rsidR="00723B59" w:rsidRPr="009F3BDC" w:rsidRDefault="00723B59">
            <w:pPr>
              <w:pStyle w:val="TableFont"/>
              <w:rPr>
                <w:rFonts w:eastAsia="Times New Roman" w:cs="Times New Roman"/>
                <w:szCs w:val="20"/>
                <w:lang w:val="en-AU"/>
              </w:rPr>
            </w:pPr>
            <w:r w:rsidRPr="009F3BDC">
              <w:rPr>
                <w:lang w:val="en-AU"/>
              </w:rPr>
              <w:t>Moderate</w:t>
            </w:r>
          </w:p>
        </w:tc>
        <w:tc>
          <w:tcPr>
            <w:tcW w:w="1680" w:type="dxa"/>
            <w:shd w:val="clear" w:color="auto" w:fill="FFFF00"/>
          </w:tcPr>
          <w:p w:rsidR="00723B59" w:rsidRPr="009F3BDC" w:rsidRDefault="00723B59">
            <w:pPr>
              <w:pStyle w:val="TableFont"/>
              <w:rPr>
                <w:rFonts w:eastAsia="Times New Roman" w:cs="Times New Roman"/>
                <w:szCs w:val="20"/>
                <w:lang w:val="en-AU"/>
              </w:rPr>
            </w:pPr>
            <w:r w:rsidRPr="009F3BDC">
              <w:rPr>
                <w:lang w:val="en-AU"/>
              </w:rPr>
              <w:t>Medium</w:t>
            </w:r>
          </w:p>
        </w:tc>
      </w:tr>
      <w:tr w:rsidR="00E4598A" w:rsidRPr="009F3BDC" w:rsidTr="00BA46DA">
        <w:tc>
          <w:tcPr>
            <w:tcW w:w="3708" w:type="dxa"/>
            <w:vMerge/>
          </w:tcPr>
          <w:p w:rsidR="00E4598A" w:rsidRPr="009F3BDC" w:rsidRDefault="00E4598A">
            <w:pPr>
              <w:pStyle w:val="TableFont"/>
              <w:rPr>
                <w:rFonts w:ascii="Times New Roman" w:eastAsia="Times New Roman" w:hAnsi="Times New Roman" w:cs="Arial"/>
                <w:b/>
                <w:szCs w:val="20"/>
                <w:lang w:val="en-AU"/>
              </w:rPr>
            </w:pPr>
          </w:p>
        </w:tc>
        <w:tc>
          <w:tcPr>
            <w:tcW w:w="3000" w:type="dxa"/>
            <w:vMerge w:val="restart"/>
          </w:tcPr>
          <w:p w:rsidR="00E4598A" w:rsidRPr="009F3BDC" w:rsidRDefault="00E4598A">
            <w:pPr>
              <w:pStyle w:val="TableFont"/>
              <w:rPr>
                <w:rFonts w:ascii="Times New Roman" w:eastAsia="Times New Roman" w:hAnsi="Times New Roman" w:cs="Arial"/>
                <w:szCs w:val="20"/>
                <w:lang w:val="en-AU"/>
              </w:rPr>
            </w:pPr>
            <w:r w:rsidRPr="009F3BDC">
              <w:rPr>
                <w:rFonts w:cs="Arial"/>
                <w:lang w:val="en-AU"/>
              </w:rPr>
              <w:t>Seagrass</w:t>
            </w:r>
          </w:p>
        </w:tc>
        <w:tc>
          <w:tcPr>
            <w:tcW w:w="2160" w:type="dxa"/>
          </w:tcPr>
          <w:p w:rsidR="00E4598A" w:rsidRPr="009F3BDC" w:rsidRDefault="00E4598A">
            <w:pPr>
              <w:pStyle w:val="TableFont"/>
              <w:rPr>
                <w:rFonts w:eastAsia="Times New Roman" w:cs="Times New Roman"/>
                <w:szCs w:val="20"/>
                <w:lang w:val="en-AU"/>
              </w:rPr>
            </w:pPr>
            <w:r w:rsidRPr="009F3BDC">
              <w:rPr>
                <w:lang w:val="en-AU"/>
              </w:rPr>
              <w:t>Current Site</w:t>
            </w:r>
          </w:p>
        </w:tc>
        <w:tc>
          <w:tcPr>
            <w:tcW w:w="1680" w:type="dxa"/>
          </w:tcPr>
          <w:p w:rsidR="00E4598A" w:rsidRPr="009F3BDC" w:rsidRDefault="00E4598A">
            <w:pPr>
              <w:pStyle w:val="TableFont"/>
              <w:rPr>
                <w:rFonts w:eastAsia="Times New Roman" w:cs="Times New Roman"/>
                <w:szCs w:val="20"/>
                <w:lang w:val="en-AU"/>
              </w:rPr>
            </w:pPr>
            <w:r w:rsidRPr="009F3BDC">
              <w:rPr>
                <w:lang w:val="en-AU"/>
              </w:rPr>
              <w:t>Possible</w:t>
            </w:r>
          </w:p>
        </w:tc>
        <w:tc>
          <w:tcPr>
            <w:tcW w:w="1680" w:type="dxa"/>
          </w:tcPr>
          <w:p w:rsidR="00E4598A" w:rsidRPr="009F3BDC" w:rsidRDefault="00E4598A">
            <w:pPr>
              <w:pStyle w:val="TableFont"/>
              <w:rPr>
                <w:rFonts w:eastAsia="Times New Roman" w:cs="Times New Roman"/>
                <w:szCs w:val="20"/>
                <w:lang w:val="en-AU"/>
              </w:rPr>
            </w:pPr>
            <w:r w:rsidRPr="009F3BDC">
              <w:rPr>
                <w:lang w:val="en-AU"/>
              </w:rPr>
              <w:t>Minor</w:t>
            </w:r>
          </w:p>
        </w:tc>
        <w:tc>
          <w:tcPr>
            <w:tcW w:w="1680" w:type="dxa"/>
            <w:shd w:val="clear" w:color="auto" w:fill="FFFF00"/>
          </w:tcPr>
          <w:p w:rsidR="00E4598A" w:rsidRPr="009F3BDC" w:rsidRDefault="00E4598A">
            <w:pPr>
              <w:pStyle w:val="TableFont"/>
              <w:rPr>
                <w:rFonts w:eastAsia="Times New Roman" w:cs="Times New Roman"/>
                <w:szCs w:val="20"/>
                <w:lang w:val="en-AU"/>
              </w:rPr>
            </w:pPr>
            <w:r w:rsidRPr="009F3BDC">
              <w:rPr>
                <w:lang w:val="en-AU"/>
              </w:rPr>
              <w:t>Medium</w:t>
            </w:r>
          </w:p>
        </w:tc>
      </w:tr>
      <w:tr w:rsidR="00E4598A" w:rsidRPr="009F3BDC" w:rsidTr="00BA46DA">
        <w:tc>
          <w:tcPr>
            <w:tcW w:w="3708" w:type="dxa"/>
            <w:vMerge/>
          </w:tcPr>
          <w:p w:rsidR="00E4598A" w:rsidRPr="009F3BDC" w:rsidRDefault="00E4598A">
            <w:pPr>
              <w:pStyle w:val="TableFont"/>
              <w:rPr>
                <w:rFonts w:ascii="Times New Roman" w:eastAsia="Times New Roman" w:hAnsi="Times New Roman" w:cs="Arial"/>
                <w:b/>
                <w:szCs w:val="20"/>
                <w:lang w:val="en-AU"/>
              </w:rPr>
            </w:pPr>
          </w:p>
        </w:tc>
        <w:tc>
          <w:tcPr>
            <w:tcW w:w="3000" w:type="dxa"/>
            <w:vMerge/>
          </w:tcPr>
          <w:p w:rsidR="00E4598A" w:rsidRPr="009F3BDC" w:rsidRDefault="00E4598A">
            <w:pPr>
              <w:pStyle w:val="TableFont"/>
              <w:rPr>
                <w:rFonts w:ascii="Times New Roman" w:eastAsia="Times New Roman" w:hAnsi="Times New Roman" w:cs="Arial"/>
                <w:b/>
                <w:szCs w:val="20"/>
                <w:lang w:val="en-AU"/>
              </w:rPr>
            </w:pPr>
          </w:p>
        </w:tc>
        <w:tc>
          <w:tcPr>
            <w:tcW w:w="2160" w:type="dxa"/>
          </w:tcPr>
          <w:p w:rsidR="00E4598A" w:rsidRPr="009F3BDC" w:rsidRDefault="00E036D9">
            <w:pPr>
              <w:pStyle w:val="TableFont"/>
              <w:rPr>
                <w:rFonts w:eastAsia="Times New Roman" w:cs="Times New Roman"/>
                <w:szCs w:val="20"/>
                <w:lang w:val="en-AU"/>
              </w:rPr>
            </w:pPr>
            <w:r w:rsidRPr="009F3BDC">
              <w:rPr>
                <w:lang w:val="en-AU"/>
              </w:rPr>
              <w:t>Model Case</w:t>
            </w:r>
            <w:r w:rsidR="00E4598A" w:rsidRPr="009F3BDC">
              <w:rPr>
                <w:lang w:val="en-AU"/>
              </w:rPr>
              <w:t xml:space="preserve"> 1</w:t>
            </w:r>
          </w:p>
        </w:tc>
        <w:tc>
          <w:tcPr>
            <w:tcW w:w="1680" w:type="dxa"/>
          </w:tcPr>
          <w:p w:rsidR="00E4598A" w:rsidRPr="009F3BDC" w:rsidRDefault="00E4598A">
            <w:pPr>
              <w:pStyle w:val="TableFont"/>
              <w:rPr>
                <w:rFonts w:eastAsia="Times New Roman" w:cs="Times New Roman"/>
                <w:szCs w:val="20"/>
                <w:lang w:val="en-AU"/>
              </w:rPr>
            </w:pPr>
            <w:r w:rsidRPr="009F3BDC">
              <w:rPr>
                <w:lang w:val="en-AU"/>
              </w:rPr>
              <w:t>Rare</w:t>
            </w:r>
          </w:p>
        </w:tc>
        <w:tc>
          <w:tcPr>
            <w:tcW w:w="1680" w:type="dxa"/>
          </w:tcPr>
          <w:p w:rsidR="00E4598A" w:rsidRPr="009F3BDC" w:rsidRDefault="00E4598A">
            <w:pPr>
              <w:pStyle w:val="TableFont"/>
              <w:rPr>
                <w:rFonts w:eastAsia="Times New Roman" w:cs="Times New Roman"/>
                <w:szCs w:val="20"/>
                <w:lang w:val="en-AU"/>
              </w:rPr>
            </w:pPr>
            <w:r w:rsidRPr="009F3BDC">
              <w:rPr>
                <w:lang w:val="en-AU"/>
              </w:rPr>
              <w:t>Minor</w:t>
            </w:r>
          </w:p>
        </w:tc>
        <w:tc>
          <w:tcPr>
            <w:tcW w:w="1680" w:type="dxa"/>
            <w:shd w:val="clear" w:color="auto" w:fill="92D050"/>
          </w:tcPr>
          <w:p w:rsidR="00E4598A" w:rsidRPr="009F3BDC" w:rsidRDefault="00E4598A">
            <w:pPr>
              <w:pStyle w:val="TableFont"/>
              <w:rPr>
                <w:rFonts w:eastAsia="Times New Roman" w:cs="Times New Roman"/>
                <w:szCs w:val="20"/>
                <w:lang w:val="en-AU"/>
              </w:rPr>
            </w:pPr>
            <w:r w:rsidRPr="009F3BDC">
              <w:rPr>
                <w:lang w:val="en-AU"/>
              </w:rPr>
              <w:t>Low</w:t>
            </w:r>
          </w:p>
        </w:tc>
      </w:tr>
      <w:tr w:rsidR="00E4598A" w:rsidRPr="009F3BDC" w:rsidTr="00BA46DA">
        <w:tc>
          <w:tcPr>
            <w:tcW w:w="3708" w:type="dxa"/>
            <w:vMerge/>
          </w:tcPr>
          <w:p w:rsidR="00E4598A" w:rsidRPr="009F3BDC" w:rsidRDefault="00E4598A">
            <w:pPr>
              <w:pStyle w:val="TableFont"/>
              <w:rPr>
                <w:rFonts w:ascii="Times New Roman" w:eastAsia="Times New Roman" w:hAnsi="Times New Roman" w:cs="Arial"/>
                <w:b/>
                <w:szCs w:val="20"/>
                <w:lang w:val="en-AU"/>
              </w:rPr>
            </w:pPr>
          </w:p>
        </w:tc>
        <w:tc>
          <w:tcPr>
            <w:tcW w:w="3000" w:type="dxa"/>
            <w:vMerge/>
          </w:tcPr>
          <w:p w:rsidR="00E4598A" w:rsidRPr="009F3BDC" w:rsidRDefault="00E4598A">
            <w:pPr>
              <w:pStyle w:val="TableFont"/>
              <w:rPr>
                <w:rFonts w:ascii="Times New Roman" w:eastAsia="Times New Roman" w:hAnsi="Times New Roman" w:cs="Arial"/>
                <w:b/>
                <w:szCs w:val="20"/>
                <w:lang w:val="en-AU"/>
              </w:rPr>
            </w:pPr>
          </w:p>
        </w:tc>
        <w:tc>
          <w:tcPr>
            <w:tcW w:w="2160" w:type="dxa"/>
          </w:tcPr>
          <w:p w:rsidR="00E4598A" w:rsidRPr="009F3BDC" w:rsidRDefault="00E036D9">
            <w:pPr>
              <w:pStyle w:val="TableFont"/>
              <w:rPr>
                <w:rFonts w:eastAsia="Times New Roman" w:cs="Times New Roman"/>
                <w:szCs w:val="20"/>
                <w:lang w:val="en-AU"/>
              </w:rPr>
            </w:pPr>
            <w:r w:rsidRPr="009F3BDC">
              <w:rPr>
                <w:lang w:val="en-AU"/>
              </w:rPr>
              <w:t>Model Case</w:t>
            </w:r>
            <w:r w:rsidR="00E4598A" w:rsidRPr="009F3BDC">
              <w:rPr>
                <w:lang w:val="en-AU"/>
              </w:rPr>
              <w:t xml:space="preserve"> 2</w:t>
            </w:r>
          </w:p>
        </w:tc>
        <w:tc>
          <w:tcPr>
            <w:tcW w:w="1680" w:type="dxa"/>
          </w:tcPr>
          <w:p w:rsidR="00E4598A" w:rsidRPr="009F3BDC" w:rsidRDefault="00E4598A">
            <w:pPr>
              <w:pStyle w:val="TableFont"/>
              <w:rPr>
                <w:rFonts w:eastAsia="Times New Roman" w:cs="Times New Roman"/>
                <w:szCs w:val="20"/>
                <w:lang w:val="en-AU"/>
              </w:rPr>
            </w:pPr>
            <w:r w:rsidRPr="009F3BDC">
              <w:rPr>
                <w:lang w:val="en-AU"/>
              </w:rPr>
              <w:t>Rare</w:t>
            </w:r>
          </w:p>
        </w:tc>
        <w:tc>
          <w:tcPr>
            <w:tcW w:w="1680" w:type="dxa"/>
          </w:tcPr>
          <w:p w:rsidR="00E4598A" w:rsidRPr="009F3BDC" w:rsidRDefault="00E4598A">
            <w:pPr>
              <w:pStyle w:val="TableFont"/>
              <w:rPr>
                <w:rFonts w:eastAsia="Times New Roman" w:cs="Times New Roman"/>
                <w:szCs w:val="20"/>
                <w:lang w:val="en-AU"/>
              </w:rPr>
            </w:pPr>
            <w:r w:rsidRPr="009F3BDC">
              <w:rPr>
                <w:lang w:val="en-AU"/>
              </w:rPr>
              <w:t>Minor</w:t>
            </w:r>
          </w:p>
        </w:tc>
        <w:tc>
          <w:tcPr>
            <w:tcW w:w="1680" w:type="dxa"/>
            <w:shd w:val="clear" w:color="auto" w:fill="92D050"/>
          </w:tcPr>
          <w:p w:rsidR="00E4598A" w:rsidRPr="009F3BDC" w:rsidRDefault="00E4598A">
            <w:pPr>
              <w:pStyle w:val="TableFont"/>
              <w:rPr>
                <w:rFonts w:eastAsia="Times New Roman" w:cs="Times New Roman"/>
                <w:szCs w:val="20"/>
                <w:lang w:val="en-AU"/>
              </w:rPr>
            </w:pPr>
            <w:r w:rsidRPr="009F3BDC">
              <w:rPr>
                <w:lang w:val="en-AU"/>
              </w:rPr>
              <w:t>Low</w:t>
            </w:r>
          </w:p>
        </w:tc>
      </w:tr>
      <w:tr w:rsidR="00E4598A" w:rsidRPr="009F3BDC" w:rsidTr="00BA46DA">
        <w:tc>
          <w:tcPr>
            <w:tcW w:w="3708" w:type="dxa"/>
            <w:vMerge/>
          </w:tcPr>
          <w:p w:rsidR="00E4598A" w:rsidRPr="009F3BDC" w:rsidRDefault="00E4598A">
            <w:pPr>
              <w:pStyle w:val="TableFont"/>
              <w:rPr>
                <w:rFonts w:ascii="Times New Roman" w:eastAsia="Times New Roman" w:hAnsi="Times New Roman" w:cs="Arial"/>
                <w:b/>
                <w:szCs w:val="20"/>
                <w:lang w:val="en-AU"/>
              </w:rPr>
            </w:pPr>
          </w:p>
        </w:tc>
        <w:tc>
          <w:tcPr>
            <w:tcW w:w="3000" w:type="dxa"/>
            <w:vMerge w:val="restart"/>
          </w:tcPr>
          <w:p w:rsidR="00E4598A" w:rsidRPr="009F3BDC" w:rsidRDefault="00E4598A">
            <w:pPr>
              <w:pStyle w:val="TableFont"/>
              <w:rPr>
                <w:rFonts w:ascii="Times New Roman" w:eastAsia="Times New Roman" w:hAnsi="Times New Roman" w:cs="Arial"/>
                <w:szCs w:val="20"/>
                <w:lang w:val="en-AU"/>
              </w:rPr>
            </w:pPr>
            <w:r w:rsidRPr="009F3BDC">
              <w:rPr>
                <w:rFonts w:cs="Arial"/>
                <w:lang w:val="en-AU"/>
              </w:rPr>
              <w:t>Fish Habitat Areas</w:t>
            </w:r>
          </w:p>
        </w:tc>
        <w:tc>
          <w:tcPr>
            <w:tcW w:w="2160" w:type="dxa"/>
          </w:tcPr>
          <w:p w:rsidR="00E4598A" w:rsidRPr="009F3BDC" w:rsidRDefault="00E4598A">
            <w:pPr>
              <w:pStyle w:val="TableFont"/>
              <w:rPr>
                <w:rFonts w:eastAsia="Times New Roman" w:cs="Times New Roman"/>
                <w:szCs w:val="20"/>
                <w:lang w:val="en-AU"/>
              </w:rPr>
            </w:pPr>
            <w:r w:rsidRPr="009F3BDC">
              <w:rPr>
                <w:lang w:val="en-AU"/>
              </w:rPr>
              <w:t>Current Site</w:t>
            </w:r>
          </w:p>
        </w:tc>
        <w:tc>
          <w:tcPr>
            <w:tcW w:w="1680" w:type="dxa"/>
          </w:tcPr>
          <w:p w:rsidR="00E4598A" w:rsidRPr="009F3BDC" w:rsidRDefault="00E4598A">
            <w:pPr>
              <w:pStyle w:val="TableFont"/>
              <w:rPr>
                <w:rFonts w:eastAsia="Times New Roman" w:cs="Times New Roman"/>
                <w:szCs w:val="20"/>
                <w:lang w:val="en-AU"/>
              </w:rPr>
            </w:pPr>
            <w:r w:rsidRPr="009F3BDC">
              <w:rPr>
                <w:lang w:val="en-AU"/>
              </w:rPr>
              <w:t>Possible</w:t>
            </w:r>
          </w:p>
        </w:tc>
        <w:tc>
          <w:tcPr>
            <w:tcW w:w="1680" w:type="dxa"/>
          </w:tcPr>
          <w:p w:rsidR="00E4598A" w:rsidRPr="009F3BDC" w:rsidRDefault="00E4598A">
            <w:pPr>
              <w:pStyle w:val="TableFont"/>
              <w:rPr>
                <w:rFonts w:eastAsia="Times New Roman" w:cs="Times New Roman"/>
                <w:szCs w:val="20"/>
                <w:lang w:val="en-AU"/>
              </w:rPr>
            </w:pPr>
            <w:r w:rsidRPr="009F3BDC">
              <w:rPr>
                <w:lang w:val="en-AU"/>
              </w:rPr>
              <w:t>Minor</w:t>
            </w:r>
          </w:p>
        </w:tc>
        <w:tc>
          <w:tcPr>
            <w:tcW w:w="1680" w:type="dxa"/>
            <w:shd w:val="clear" w:color="auto" w:fill="FFFF00"/>
          </w:tcPr>
          <w:p w:rsidR="00E4598A" w:rsidRPr="009F3BDC" w:rsidRDefault="00E4598A">
            <w:pPr>
              <w:pStyle w:val="TableFont"/>
              <w:rPr>
                <w:rFonts w:eastAsia="Times New Roman" w:cs="Times New Roman"/>
                <w:szCs w:val="20"/>
                <w:lang w:val="en-AU"/>
              </w:rPr>
            </w:pPr>
            <w:r w:rsidRPr="009F3BDC">
              <w:rPr>
                <w:lang w:val="en-AU"/>
              </w:rPr>
              <w:t>Medium</w:t>
            </w:r>
          </w:p>
        </w:tc>
      </w:tr>
      <w:tr w:rsidR="00E4598A" w:rsidRPr="009F3BDC" w:rsidTr="00BA46DA">
        <w:tc>
          <w:tcPr>
            <w:tcW w:w="3708" w:type="dxa"/>
            <w:vMerge/>
          </w:tcPr>
          <w:p w:rsidR="00E4598A" w:rsidRPr="009F3BDC" w:rsidRDefault="00E4598A">
            <w:pPr>
              <w:pStyle w:val="TableFont"/>
              <w:rPr>
                <w:rFonts w:ascii="Times New Roman" w:eastAsia="Times New Roman" w:hAnsi="Times New Roman" w:cs="Arial"/>
                <w:b/>
                <w:szCs w:val="20"/>
                <w:lang w:val="en-AU"/>
              </w:rPr>
            </w:pPr>
          </w:p>
        </w:tc>
        <w:tc>
          <w:tcPr>
            <w:tcW w:w="3000" w:type="dxa"/>
            <w:vMerge/>
          </w:tcPr>
          <w:p w:rsidR="00E4598A" w:rsidRPr="009F3BDC" w:rsidRDefault="00E4598A">
            <w:pPr>
              <w:pStyle w:val="TableFont"/>
              <w:rPr>
                <w:rFonts w:ascii="Times New Roman" w:eastAsia="Times New Roman" w:hAnsi="Times New Roman" w:cs="Arial"/>
                <w:b/>
                <w:szCs w:val="20"/>
                <w:lang w:val="en-AU"/>
              </w:rPr>
            </w:pPr>
          </w:p>
        </w:tc>
        <w:tc>
          <w:tcPr>
            <w:tcW w:w="2160" w:type="dxa"/>
          </w:tcPr>
          <w:p w:rsidR="00E4598A" w:rsidRPr="009F3BDC" w:rsidRDefault="00E036D9">
            <w:pPr>
              <w:pStyle w:val="TableFont"/>
              <w:rPr>
                <w:rFonts w:eastAsia="Times New Roman" w:cs="Times New Roman"/>
                <w:szCs w:val="20"/>
                <w:lang w:val="en-AU"/>
              </w:rPr>
            </w:pPr>
            <w:r w:rsidRPr="009F3BDC">
              <w:rPr>
                <w:lang w:val="en-AU"/>
              </w:rPr>
              <w:t>Model Case</w:t>
            </w:r>
            <w:r w:rsidR="00E4598A" w:rsidRPr="009F3BDC">
              <w:rPr>
                <w:lang w:val="en-AU"/>
              </w:rPr>
              <w:t xml:space="preserve"> 1</w:t>
            </w:r>
          </w:p>
        </w:tc>
        <w:tc>
          <w:tcPr>
            <w:tcW w:w="1680" w:type="dxa"/>
          </w:tcPr>
          <w:p w:rsidR="00E4598A" w:rsidRPr="009F3BDC" w:rsidRDefault="00E4598A">
            <w:pPr>
              <w:pStyle w:val="TableFont"/>
              <w:rPr>
                <w:rFonts w:eastAsia="Times New Roman" w:cs="Times New Roman"/>
                <w:szCs w:val="20"/>
                <w:lang w:val="en-AU"/>
              </w:rPr>
            </w:pPr>
            <w:r w:rsidRPr="009F3BDC">
              <w:rPr>
                <w:lang w:val="en-AU"/>
              </w:rPr>
              <w:t>Rare</w:t>
            </w:r>
          </w:p>
        </w:tc>
        <w:tc>
          <w:tcPr>
            <w:tcW w:w="1680" w:type="dxa"/>
          </w:tcPr>
          <w:p w:rsidR="00E4598A" w:rsidRPr="009F3BDC" w:rsidRDefault="00E4598A">
            <w:pPr>
              <w:pStyle w:val="TableFont"/>
              <w:rPr>
                <w:rFonts w:eastAsia="Times New Roman" w:cs="Times New Roman"/>
                <w:szCs w:val="20"/>
                <w:lang w:val="en-AU"/>
              </w:rPr>
            </w:pPr>
            <w:r w:rsidRPr="009F3BDC">
              <w:rPr>
                <w:lang w:val="en-AU"/>
              </w:rPr>
              <w:t>Minor</w:t>
            </w:r>
          </w:p>
        </w:tc>
        <w:tc>
          <w:tcPr>
            <w:tcW w:w="1680" w:type="dxa"/>
            <w:shd w:val="clear" w:color="auto" w:fill="92D050"/>
          </w:tcPr>
          <w:p w:rsidR="00E4598A" w:rsidRPr="009F3BDC" w:rsidRDefault="00E4598A">
            <w:pPr>
              <w:pStyle w:val="TableFont"/>
              <w:rPr>
                <w:rFonts w:eastAsia="Times New Roman" w:cs="Times New Roman"/>
                <w:szCs w:val="20"/>
                <w:lang w:val="en-AU"/>
              </w:rPr>
            </w:pPr>
            <w:r w:rsidRPr="009F3BDC">
              <w:rPr>
                <w:lang w:val="en-AU"/>
              </w:rPr>
              <w:t>Low</w:t>
            </w:r>
          </w:p>
        </w:tc>
      </w:tr>
      <w:tr w:rsidR="00E4598A" w:rsidRPr="009F3BDC" w:rsidTr="00BA46DA">
        <w:tc>
          <w:tcPr>
            <w:tcW w:w="3708" w:type="dxa"/>
            <w:vMerge/>
          </w:tcPr>
          <w:p w:rsidR="00E4598A" w:rsidRPr="009F3BDC" w:rsidRDefault="00E4598A">
            <w:pPr>
              <w:pStyle w:val="TableFont"/>
              <w:rPr>
                <w:rFonts w:ascii="Times New Roman" w:eastAsia="Times New Roman" w:hAnsi="Times New Roman" w:cs="Arial"/>
                <w:b/>
                <w:szCs w:val="20"/>
                <w:lang w:val="en-AU"/>
              </w:rPr>
            </w:pPr>
          </w:p>
        </w:tc>
        <w:tc>
          <w:tcPr>
            <w:tcW w:w="3000" w:type="dxa"/>
            <w:vMerge/>
          </w:tcPr>
          <w:p w:rsidR="00E4598A" w:rsidRPr="009F3BDC" w:rsidRDefault="00E4598A">
            <w:pPr>
              <w:pStyle w:val="TableFont"/>
              <w:rPr>
                <w:rFonts w:ascii="Times New Roman" w:eastAsia="Times New Roman" w:hAnsi="Times New Roman" w:cs="Arial"/>
                <w:b/>
                <w:szCs w:val="20"/>
                <w:lang w:val="en-AU"/>
              </w:rPr>
            </w:pPr>
          </w:p>
        </w:tc>
        <w:tc>
          <w:tcPr>
            <w:tcW w:w="2160" w:type="dxa"/>
          </w:tcPr>
          <w:p w:rsidR="00E4598A" w:rsidRPr="009F3BDC" w:rsidRDefault="00E036D9">
            <w:pPr>
              <w:pStyle w:val="TableFont"/>
              <w:rPr>
                <w:rFonts w:eastAsia="Times New Roman" w:cs="Times New Roman"/>
                <w:szCs w:val="20"/>
                <w:lang w:val="en-AU"/>
              </w:rPr>
            </w:pPr>
            <w:r w:rsidRPr="009F3BDC">
              <w:rPr>
                <w:lang w:val="en-AU"/>
              </w:rPr>
              <w:t>Model Case</w:t>
            </w:r>
            <w:r w:rsidR="00E4598A" w:rsidRPr="009F3BDC">
              <w:rPr>
                <w:lang w:val="en-AU"/>
              </w:rPr>
              <w:t xml:space="preserve"> 2</w:t>
            </w:r>
          </w:p>
        </w:tc>
        <w:tc>
          <w:tcPr>
            <w:tcW w:w="1680" w:type="dxa"/>
          </w:tcPr>
          <w:p w:rsidR="00E4598A" w:rsidRPr="009F3BDC" w:rsidRDefault="00E4598A">
            <w:pPr>
              <w:pStyle w:val="TableFont"/>
              <w:rPr>
                <w:rFonts w:eastAsia="Times New Roman" w:cs="Times New Roman"/>
                <w:szCs w:val="20"/>
                <w:lang w:val="en-AU"/>
              </w:rPr>
            </w:pPr>
            <w:r w:rsidRPr="009F3BDC">
              <w:rPr>
                <w:lang w:val="en-AU"/>
              </w:rPr>
              <w:t>Rare</w:t>
            </w:r>
          </w:p>
        </w:tc>
        <w:tc>
          <w:tcPr>
            <w:tcW w:w="1680" w:type="dxa"/>
          </w:tcPr>
          <w:p w:rsidR="00E4598A" w:rsidRPr="009F3BDC" w:rsidRDefault="00E4598A">
            <w:pPr>
              <w:pStyle w:val="TableFont"/>
              <w:rPr>
                <w:rFonts w:eastAsia="Times New Roman" w:cs="Times New Roman"/>
                <w:szCs w:val="20"/>
                <w:lang w:val="en-AU"/>
              </w:rPr>
            </w:pPr>
            <w:r w:rsidRPr="009F3BDC">
              <w:rPr>
                <w:lang w:val="en-AU"/>
              </w:rPr>
              <w:t>Minor</w:t>
            </w:r>
          </w:p>
        </w:tc>
        <w:tc>
          <w:tcPr>
            <w:tcW w:w="1680" w:type="dxa"/>
            <w:shd w:val="clear" w:color="auto" w:fill="92D050"/>
          </w:tcPr>
          <w:p w:rsidR="00E4598A" w:rsidRPr="009F3BDC" w:rsidRDefault="00E4598A">
            <w:pPr>
              <w:pStyle w:val="TableFont"/>
              <w:rPr>
                <w:rFonts w:eastAsia="Times New Roman" w:cs="Times New Roman"/>
                <w:szCs w:val="20"/>
                <w:lang w:val="en-AU"/>
              </w:rPr>
            </w:pPr>
            <w:r w:rsidRPr="009F3BDC">
              <w:rPr>
                <w:lang w:val="en-AU"/>
              </w:rPr>
              <w:t>Low</w:t>
            </w:r>
          </w:p>
        </w:tc>
      </w:tr>
      <w:tr w:rsidR="00E4598A" w:rsidRPr="009F3BDC" w:rsidTr="00BA46DA">
        <w:tc>
          <w:tcPr>
            <w:tcW w:w="3708" w:type="dxa"/>
            <w:vMerge/>
          </w:tcPr>
          <w:p w:rsidR="00E4598A" w:rsidRPr="009F3BDC" w:rsidRDefault="00E4598A">
            <w:pPr>
              <w:pStyle w:val="TableFont"/>
              <w:rPr>
                <w:rFonts w:ascii="Times New Roman" w:eastAsia="Times New Roman" w:hAnsi="Times New Roman" w:cs="Arial"/>
                <w:b/>
                <w:szCs w:val="20"/>
                <w:lang w:val="en-AU"/>
              </w:rPr>
            </w:pPr>
          </w:p>
        </w:tc>
        <w:tc>
          <w:tcPr>
            <w:tcW w:w="3000" w:type="dxa"/>
            <w:vMerge w:val="restart"/>
          </w:tcPr>
          <w:p w:rsidR="00E4598A" w:rsidRPr="009F3BDC" w:rsidRDefault="00E4598A">
            <w:pPr>
              <w:pStyle w:val="TableFont"/>
              <w:rPr>
                <w:rFonts w:ascii="Times New Roman" w:eastAsia="Times New Roman" w:hAnsi="Times New Roman" w:cs="Arial"/>
                <w:szCs w:val="20"/>
                <w:lang w:val="en-AU"/>
              </w:rPr>
            </w:pPr>
            <w:r w:rsidRPr="009F3BDC">
              <w:rPr>
                <w:rFonts w:cs="Arial"/>
                <w:lang w:val="en-AU"/>
              </w:rPr>
              <w:t>Non-General Use Zones</w:t>
            </w:r>
          </w:p>
        </w:tc>
        <w:tc>
          <w:tcPr>
            <w:tcW w:w="2160" w:type="dxa"/>
          </w:tcPr>
          <w:p w:rsidR="00E4598A" w:rsidRPr="009F3BDC" w:rsidRDefault="00E4598A">
            <w:pPr>
              <w:pStyle w:val="TableFont"/>
              <w:rPr>
                <w:rFonts w:eastAsia="Times New Roman" w:cs="Times New Roman"/>
                <w:szCs w:val="20"/>
                <w:lang w:val="en-AU"/>
              </w:rPr>
            </w:pPr>
            <w:r w:rsidRPr="009F3BDC">
              <w:rPr>
                <w:lang w:val="en-AU"/>
              </w:rPr>
              <w:t>Current Site</w:t>
            </w:r>
          </w:p>
        </w:tc>
        <w:tc>
          <w:tcPr>
            <w:tcW w:w="1680" w:type="dxa"/>
          </w:tcPr>
          <w:p w:rsidR="00E4598A" w:rsidRPr="009F3BDC" w:rsidRDefault="00E4598A">
            <w:pPr>
              <w:pStyle w:val="TableFont"/>
              <w:rPr>
                <w:rFonts w:eastAsia="Times New Roman" w:cs="Times New Roman"/>
                <w:szCs w:val="20"/>
                <w:lang w:val="en-AU"/>
              </w:rPr>
            </w:pPr>
            <w:r w:rsidRPr="009F3BDC">
              <w:rPr>
                <w:lang w:val="en-AU"/>
              </w:rPr>
              <w:t>Possible</w:t>
            </w:r>
          </w:p>
        </w:tc>
        <w:tc>
          <w:tcPr>
            <w:tcW w:w="1680" w:type="dxa"/>
          </w:tcPr>
          <w:p w:rsidR="00E4598A" w:rsidRPr="009F3BDC" w:rsidRDefault="00E4598A">
            <w:pPr>
              <w:pStyle w:val="TableFont"/>
              <w:rPr>
                <w:rFonts w:eastAsia="Times New Roman" w:cs="Times New Roman"/>
                <w:szCs w:val="20"/>
                <w:lang w:val="en-AU"/>
              </w:rPr>
            </w:pPr>
            <w:r w:rsidRPr="009F3BDC">
              <w:rPr>
                <w:lang w:val="en-AU"/>
              </w:rPr>
              <w:t>Minor</w:t>
            </w:r>
          </w:p>
        </w:tc>
        <w:tc>
          <w:tcPr>
            <w:tcW w:w="1680" w:type="dxa"/>
            <w:shd w:val="clear" w:color="auto" w:fill="FFFF00"/>
          </w:tcPr>
          <w:p w:rsidR="00E4598A" w:rsidRPr="009F3BDC" w:rsidRDefault="00E4598A">
            <w:pPr>
              <w:pStyle w:val="TableFont"/>
              <w:rPr>
                <w:rFonts w:eastAsia="Times New Roman" w:cs="Times New Roman"/>
                <w:szCs w:val="20"/>
                <w:lang w:val="en-AU"/>
              </w:rPr>
            </w:pPr>
            <w:r w:rsidRPr="009F3BDC">
              <w:rPr>
                <w:lang w:val="en-AU"/>
              </w:rPr>
              <w:t>Medium</w:t>
            </w:r>
          </w:p>
        </w:tc>
      </w:tr>
      <w:tr w:rsidR="00E4598A" w:rsidRPr="009F3BDC" w:rsidTr="00BA46DA">
        <w:tc>
          <w:tcPr>
            <w:tcW w:w="3708" w:type="dxa"/>
            <w:vMerge/>
          </w:tcPr>
          <w:p w:rsidR="00E4598A" w:rsidRPr="009F3BDC" w:rsidRDefault="00E4598A">
            <w:pPr>
              <w:pStyle w:val="TableFont"/>
              <w:rPr>
                <w:rFonts w:ascii="Times New Roman" w:eastAsia="Times New Roman" w:hAnsi="Times New Roman" w:cs="Arial"/>
                <w:b/>
                <w:szCs w:val="20"/>
                <w:lang w:val="en-AU"/>
              </w:rPr>
            </w:pPr>
          </w:p>
        </w:tc>
        <w:tc>
          <w:tcPr>
            <w:tcW w:w="3000" w:type="dxa"/>
            <w:vMerge/>
          </w:tcPr>
          <w:p w:rsidR="00E4598A" w:rsidRPr="009F3BDC" w:rsidRDefault="00E4598A">
            <w:pPr>
              <w:pStyle w:val="TableFont"/>
              <w:rPr>
                <w:rFonts w:ascii="Times New Roman" w:eastAsia="Times New Roman" w:hAnsi="Times New Roman" w:cs="Arial"/>
                <w:b/>
                <w:szCs w:val="20"/>
                <w:lang w:val="en-AU"/>
              </w:rPr>
            </w:pPr>
          </w:p>
        </w:tc>
        <w:tc>
          <w:tcPr>
            <w:tcW w:w="2160" w:type="dxa"/>
          </w:tcPr>
          <w:p w:rsidR="00E4598A" w:rsidRPr="009F3BDC" w:rsidRDefault="00E036D9">
            <w:pPr>
              <w:pStyle w:val="TableFont"/>
              <w:rPr>
                <w:rFonts w:eastAsia="Times New Roman" w:cs="Times New Roman"/>
                <w:szCs w:val="20"/>
                <w:lang w:val="en-AU"/>
              </w:rPr>
            </w:pPr>
            <w:r w:rsidRPr="009F3BDC">
              <w:rPr>
                <w:lang w:val="en-AU"/>
              </w:rPr>
              <w:t>Model Case</w:t>
            </w:r>
            <w:r w:rsidR="00E4598A" w:rsidRPr="009F3BDC">
              <w:rPr>
                <w:lang w:val="en-AU"/>
              </w:rPr>
              <w:t xml:space="preserve"> 1</w:t>
            </w:r>
          </w:p>
        </w:tc>
        <w:tc>
          <w:tcPr>
            <w:tcW w:w="1680" w:type="dxa"/>
          </w:tcPr>
          <w:p w:rsidR="00E4598A" w:rsidRPr="009F3BDC" w:rsidRDefault="00E4598A">
            <w:pPr>
              <w:pStyle w:val="TableFont"/>
              <w:rPr>
                <w:rFonts w:eastAsia="Times New Roman" w:cs="Times New Roman"/>
                <w:szCs w:val="20"/>
                <w:lang w:val="en-AU"/>
              </w:rPr>
            </w:pPr>
            <w:r w:rsidRPr="009F3BDC">
              <w:rPr>
                <w:lang w:val="en-AU"/>
              </w:rPr>
              <w:t>Rare</w:t>
            </w:r>
          </w:p>
        </w:tc>
        <w:tc>
          <w:tcPr>
            <w:tcW w:w="1680" w:type="dxa"/>
          </w:tcPr>
          <w:p w:rsidR="00E4598A" w:rsidRPr="009F3BDC" w:rsidRDefault="00E4598A">
            <w:pPr>
              <w:pStyle w:val="TableFont"/>
              <w:rPr>
                <w:rFonts w:eastAsia="Times New Roman" w:cs="Times New Roman"/>
                <w:szCs w:val="20"/>
                <w:lang w:val="en-AU"/>
              </w:rPr>
            </w:pPr>
            <w:r w:rsidRPr="009F3BDC">
              <w:rPr>
                <w:lang w:val="en-AU"/>
              </w:rPr>
              <w:t>Minor</w:t>
            </w:r>
          </w:p>
        </w:tc>
        <w:tc>
          <w:tcPr>
            <w:tcW w:w="1680" w:type="dxa"/>
            <w:shd w:val="clear" w:color="auto" w:fill="92D050"/>
          </w:tcPr>
          <w:p w:rsidR="00E4598A" w:rsidRPr="009F3BDC" w:rsidRDefault="00E4598A">
            <w:pPr>
              <w:pStyle w:val="TableFont"/>
              <w:rPr>
                <w:rFonts w:eastAsia="Times New Roman" w:cs="Times New Roman"/>
                <w:szCs w:val="20"/>
                <w:lang w:val="en-AU"/>
              </w:rPr>
            </w:pPr>
            <w:r w:rsidRPr="009F3BDC">
              <w:rPr>
                <w:lang w:val="en-AU"/>
              </w:rPr>
              <w:t>Low</w:t>
            </w:r>
          </w:p>
        </w:tc>
      </w:tr>
      <w:tr w:rsidR="00E4598A" w:rsidRPr="009F3BDC" w:rsidTr="00BA46DA">
        <w:tc>
          <w:tcPr>
            <w:tcW w:w="3708" w:type="dxa"/>
            <w:vMerge/>
          </w:tcPr>
          <w:p w:rsidR="00E4598A" w:rsidRPr="009F3BDC" w:rsidRDefault="00E4598A">
            <w:pPr>
              <w:pStyle w:val="TableFont"/>
              <w:rPr>
                <w:rFonts w:ascii="Times New Roman" w:eastAsia="Times New Roman" w:hAnsi="Times New Roman" w:cs="Arial"/>
                <w:b/>
                <w:szCs w:val="20"/>
                <w:lang w:val="en-AU"/>
              </w:rPr>
            </w:pPr>
          </w:p>
        </w:tc>
        <w:tc>
          <w:tcPr>
            <w:tcW w:w="3000" w:type="dxa"/>
            <w:vMerge/>
          </w:tcPr>
          <w:p w:rsidR="00E4598A" w:rsidRPr="009F3BDC" w:rsidRDefault="00E4598A">
            <w:pPr>
              <w:pStyle w:val="TableFont"/>
              <w:rPr>
                <w:rFonts w:ascii="Times New Roman" w:eastAsia="Times New Roman" w:hAnsi="Times New Roman" w:cs="Arial"/>
                <w:b/>
                <w:szCs w:val="20"/>
                <w:lang w:val="en-AU"/>
              </w:rPr>
            </w:pPr>
          </w:p>
        </w:tc>
        <w:tc>
          <w:tcPr>
            <w:tcW w:w="2160" w:type="dxa"/>
          </w:tcPr>
          <w:p w:rsidR="00E4598A" w:rsidRPr="009F3BDC" w:rsidRDefault="00E036D9">
            <w:pPr>
              <w:pStyle w:val="TableFont"/>
              <w:rPr>
                <w:rFonts w:eastAsia="Times New Roman" w:cs="Times New Roman"/>
                <w:szCs w:val="20"/>
                <w:lang w:val="en-AU"/>
              </w:rPr>
            </w:pPr>
            <w:r w:rsidRPr="009F3BDC">
              <w:rPr>
                <w:lang w:val="en-AU"/>
              </w:rPr>
              <w:t>Model Case</w:t>
            </w:r>
            <w:r w:rsidR="00E4598A" w:rsidRPr="009F3BDC">
              <w:rPr>
                <w:lang w:val="en-AU"/>
              </w:rPr>
              <w:t xml:space="preserve"> 2</w:t>
            </w:r>
          </w:p>
        </w:tc>
        <w:tc>
          <w:tcPr>
            <w:tcW w:w="1680" w:type="dxa"/>
          </w:tcPr>
          <w:p w:rsidR="00E4598A" w:rsidRPr="009F3BDC" w:rsidRDefault="00E4598A">
            <w:pPr>
              <w:pStyle w:val="TableFont"/>
              <w:rPr>
                <w:rFonts w:eastAsia="Times New Roman" w:cs="Times New Roman"/>
                <w:szCs w:val="20"/>
                <w:lang w:val="en-AU"/>
              </w:rPr>
            </w:pPr>
            <w:r w:rsidRPr="009F3BDC">
              <w:rPr>
                <w:lang w:val="en-AU"/>
              </w:rPr>
              <w:t>Unlikely</w:t>
            </w:r>
          </w:p>
        </w:tc>
        <w:tc>
          <w:tcPr>
            <w:tcW w:w="1680" w:type="dxa"/>
          </w:tcPr>
          <w:p w:rsidR="00E4598A" w:rsidRPr="009F3BDC" w:rsidRDefault="00E4598A">
            <w:pPr>
              <w:pStyle w:val="TableFont"/>
              <w:rPr>
                <w:rFonts w:eastAsia="Times New Roman" w:cs="Times New Roman"/>
                <w:szCs w:val="20"/>
                <w:lang w:val="en-AU"/>
              </w:rPr>
            </w:pPr>
            <w:r w:rsidRPr="009F3BDC">
              <w:rPr>
                <w:lang w:val="en-AU"/>
              </w:rPr>
              <w:t>Minor</w:t>
            </w:r>
          </w:p>
        </w:tc>
        <w:tc>
          <w:tcPr>
            <w:tcW w:w="1680" w:type="dxa"/>
            <w:shd w:val="clear" w:color="auto" w:fill="92D050"/>
          </w:tcPr>
          <w:p w:rsidR="00E4598A" w:rsidRPr="009F3BDC" w:rsidRDefault="00E4598A">
            <w:pPr>
              <w:pStyle w:val="TableFont"/>
              <w:rPr>
                <w:rFonts w:eastAsia="Times New Roman" w:cs="Times New Roman"/>
                <w:szCs w:val="20"/>
                <w:lang w:val="en-AU"/>
              </w:rPr>
            </w:pPr>
            <w:r w:rsidRPr="009F3BDC">
              <w:rPr>
                <w:lang w:val="en-AU"/>
              </w:rPr>
              <w:t>Low</w:t>
            </w:r>
          </w:p>
        </w:tc>
      </w:tr>
      <w:tr w:rsidR="00E4598A" w:rsidRPr="009F3BDC" w:rsidTr="00BA46DA">
        <w:tc>
          <w:tcPr>
            <w:tcW w:w="3708" w:type="dxa"/>
            <w:vMerge/>
          </w:tcPr>
          <w:p w:rsidR="00E4598A" w:rsidRPr="009F3BDC" w:rsidRDefault="00E4598A">
            <w:pPr>
              <w:pStyle w:val="TableFont"/>
              <w:rPr>
                <w:rFonts w:ascii="Times New Roman" w:eastAsia="Times New Roman" w:hAnsi="Times New Roman" w:cs="Arial"/>
                <w:b/>
                <w:szCs w:val="20"/>
                <w:lang w:val="en-AU"/>
              </w:rPr>
            </w:pPr>
          </w:p>
        </w:tc>
        <w:tc>
          <w:tcPr>
            <w:tcW w:w="3000" w:type="dxa"/>
            <w:vMerge w:val="restart"/>
          </w:tcPr>
          <w:p w:rsidR="00E4598A" w:rsidRPr="009F3BDC" w:rsidRDefault="00E4598A">
            <w:pPr>
              <w:pStyle w:val="TableFont"/>
              <w:rPr>
                <w:rFonts w:ascii="Times New Roman" w:eastAsia="Times New Roman" w:hAnsi="Times New Roman" w:cs="Arial"/>
                <w:szCs w:val="20"/>
                <w:lang w:val="en-AU"/>
              </w:rPr>
            </w:pPr>
            <w:r w:rsidRPr="009F3BDC">
              <w:rPr>
                <w:rFonts w:cs="Arial"/>
                <w:lang w:val="en-AU"/>
              </w:rPr>
              <w:t>Commercial fisheries</w:t>
            </w:r>
          </w:p>
        </w:tc>
        <w:tc>
          <w:tcPr>
            <w:tcW w:w="2160" w:type="dxa"/>
          </w:tcPr>
          <w:p w:rsidR="00E4598A" w:rsidRPr="009F3BDC" w:rsidRDefault="00E4598A">
            <w:pPr>
              <w:pStyle w:val="TableFont"/>
              <w:rPr>
                <w:rFonts w:eastAsia="Times New Roman" w:cs="Times New Roman"/>
                <w:szCs w:val="20"/>
                <w:lang w:val="en-AU"/>
              </w:rPr>
            </w:pPr>
            <w:r w:rsidRPr="009F3BDC">
              <w:rPr>
                <w:lang w:val="en-AU"/>
              </w:rPr>
              <w:t>Current Site</w:t>
            </w:r>
          </w:p>
        </w:tc>
        <w:tc>
          <w:tcPr>
            <w:tcW w:w="1680" w:type="dxa"/>
          </w:tcPr>
          <w:p w:rsidR="00E4598A" w:rsidRPr="009F3BDC" w:rsidRDefault="00E4598A">
            <w:pPr>
              <w:pStyle w:val="TableFont"/>
              <w:rPr>
                <w:rFonts w:eastAsia="Times New Roman" w:cs="Times New Roman"/>
                <w:szCs w:val="20"/>
                <w:lang w:val="en-AU"/>
              </w:rPr>
            </w:pPr>
            <w:r w:rsidRPr="009F3BDC">
              <w:rPr>
                <w:lang w:val="en-AU"/>
              </w:rPr>
              <w:t>Possible</w:t>
            </w:r>
          </w:p>
        </w:tc>
        <w:tc>
          <w:tcPr>
            <w:tcW w:w="1680" w:type="dxa"/>
          </w:tcPr>
          <w:p w:rsidR="00E4598A" w:rsidRPr="009F3BDC" w:rsidRDefault="00E4598A">
            <w:pPr>
              <w:pStyle w:val="TableFont"/>
              <w:rPr>
                <w:rFonts w:eastAsia="Times New Roman" w:cs="Times New Roman"/>
                <w:szCs w:val="20"/>
                <w:lang w:val="en-AU"/>
              </w:rPr>
            </w:pPr>
            <w:r w:rsidRPr="009F3BDC">
              <w:rPr>
                <w:lang w:val="en-AU"/>
              </w:rPr>
              <w:t>Minor</w:t>
            </w:r>
          </w:p>
        </w:tc>
        <w:tc>
          <w:tcPr>
            <w:tcW w:w="1680" w:type="dxa"/>
            <w:shd w:val="clear" w:color="auto" w:fill="FFFF00"/>
          </w:tcPr>
          <w:p w:rsidR="00E4598A" w:rsidRPr="009F3BDC" w:rsidRDefault="00E4598A">
            <w:pPr>
              <w:pStyle w:val="TableFont"/>
              <w:rPr>
                <w:rFonts w:eastAsia="Times New Roman" w:cs="Times New Roman"/>
                <w:szCs w:val="20"/>
                <w:lang w:val="en-AU"/>
              </w:rPr>
            </w:pPr>
            <w:r w:rsidRPr="009F3BDC">
              <w:rPr>
                <w:lang w:val="en-AU"/>
              </w:rPr>
              <w:t>Medium</w:t>
            </w:r>
          </w:p>
        </w:tc>
      </w:tr>
      <w:tr w:rsidR="00E4598A" w:rsidRPr="009F3BDC" w:rsidTr="00BA46DA">
        <w:tc>
          <w:tcPr>
            <w:tcW w:w="3708" w:type="dxa"/>
            <w:vMerge/>
          </w:tcPr>
          <w:p w:rsidR="00E4598A" w:rsidRPr="009F3BDC" w:rsidRDefault="00E4598A">
            <w:pPr>
              <w:pStyle w:val="TableFont"/>
              <w:rPr>
                <w:rFonts w:ascii="Times New Roman" w:eastAsia="Times New Roman" w:hAnsi="Times New Roman" w:cs="Arial"/>
                <w:b/>
                <w:szCs w:val="20"/>
                <w:lang w:val="en-AU"/>
              </w:rPr>
            </w:pPr>
          </w:p>
        </w:tc>
        <w:tc>
          <w:tcPr>
            <w:tcW w:w="3000" w:type="dxa"/>
            <w:vMerge/>
          </w:tcPr>
          <w:p w:rsidR="00E4598A" w:rsidRPr="009F3BDC" w:rsidRDefault="00E4598A">
            <w:pPr>
              <w:pStyle w:val="TableFont"/>
              <w:rPr>
                <w:rFonts w:ascii="Times New Roman" w:eastAsia="Times New Roman" w:hAnsi="Times New Roman" w:cs="Arial"/>
                <w:b/>
                <w:szCs w:val="20"/>
                <w:lang w:val="en-AU"/>
              </w:rPr>
            </w:pPr>
          </w:p>
        </w:tc>
        <w:tc>
          <w:tcPr>
            <w:tcW w:w="2160" w:type="dxa"/>
          </w:tcPr>
          <w:p w:rsidR="00E4598A" w:rsidRPr="009F3BDC" w:rsidRDefault="00E036D9">
            <w:pPr>
              <w:pStyle w:val="TableFont"/>
              <w:rPr>
                <w:rFonts w:eastAsia="Times New Roman" w:cs="Times New Roman"/>
                <w:szCs w:val="20"/>
                <w:lang w:val="en-AU"/>
              </w:rPr>
            </w:pPr>
            <w:r w:rsidRPr="009F3BDC">
              <w:rPr>
                <w:lang w:val="en-AU"/>
              </w:rPr>
              <w:t>Model Case</w:t>
            </w:r>
            <w:r w:rsidR="00E4598A" w:rsidRPr="009F3BDC">
              <w:rPr>
                <w:lang w:val="en-AU"/>
              </w:rPr>
              <w:t xml:space="preserve"> 1</w:t>
            </w:r>
          </w:p>
        </w:tc>
        <w:tc>
          <w:tcPr>
            <w:tcW w:w="1680" w:type="dxa"/>
          </w:tcPr>
          <w:p w:rsidR="00E4598A" w:rsidRPr="009F3BDC" w:rsidRDefault="00E4598A">
            <w:pPr>
              <w:pStyle w:val="TableFont"/>
              <w:rPr>
                <w:rFonts w:eastAsia="Times New Roman" w:cs="Times New Roman"/>
                <w:szCs w:val="20"/>
                <w:lang w:val="en-AU"/>
              </w:rPr>
            </w:pPr>
            <w:r w:rsidRPr="009F3BDC">
              <w:rPr>
                <w:lang w:val="en-AU"/>
              </w:rPr>
              <w:t>Rare</w:t>
            </w:r>
          </w:p>
        </w:tc>
        <w:tc>
          <w:tcPr>
            <w:tcW w:w="1680" w:type="dxa"/>
          </w:tcPr>
          <w:p w:rsidR="00E4598A" w:rsidRPr="009F3BDC" w:rsidRDefault="00E4598A">
            <w:pPr>
              <w:pStyle w:val="TableFont"/>
              <w:rPr>
                <w:rFonts w:eastAsia="Times New Roman" w:cs="Times New Roman"/>
                <w:szCs w:val="20"/>
                <w:lang w:val="en-AU"/>
              </w:rPr>
            </w:pPr>
            <w:r w:rsidRPr="009F3BDC">
              <w:rPr>
                <w:lang w:val="en-AU"/>
              </w:rPr>
              <w:t>Minor</w:t>
            </w:r>
          </w:p>
        </w:tc>
        <w:tc>
          <w:tcPr>
            <w:tcW w:w="1680" w:type="dxa"/>
            <w:shd w:val="clear" w:color="auto" w:fill="92D050"/>
          </w:tcPr>
          <w:p w:rsidR="00E4598A" w:rsidRPr="009F3BDC" w:rsidRDefault="00E4598A">
            <w:pPr>
              <w:pStyle w:val="TableFont"/>
              <w:rPr>
                <w:rFonts w:eastAsia="Times New Roman" w:cs="Times New Roman"/>
                <w:szCs w:val="20"/>
                <w:lang w:val="en-AU"/>
              </w:rPr>
            </w:pPr>
            <w:r w:rsidRPr="009F3BDC">
              <w:rPr>
                <w:lang w:val="en-AU"/>
              </w:rPr>
              <w:t>Low</w:t>
            </w:r>
          </w:p>
        </w:tc>
      </w:tr>
      <w:tr w:rsidR="00E4598A" w:rsidRPr="009F3BDC" w:rsidTr="00BA46DA">
        <w:tc>
          <w:tcPr>
            <w:tcW w:w="3708" w:type="dxa"/>
            <w:vMerge/>
          </w:tcPr>
          <w:p w:rsidR="00E4598A" w:rsidRPr="009F3BDC" w:rsidRDefault="00E4598A">
            <w:pPr>
              <w:pStyle w:val="TableFont"/>
              <w:rPr>
                <w:rFonts w:ascii="Times New Roman" w:eastAsia="Times New Roman" w:hAnsi="Times New Roman" w:cs="Arial"/>
                <w:b/>
                <w:szCs w:val="20"/>
                <w:lang w:val="en-AU"/>
              </w:rPr>
            </w:pPr>
          </w:p>
        </w:tc>
        <w:tc>
          <w:tcPr>
            <w:tcW w:w="3000" w:type="dxa"/>
            <w:vMerge/>
          </w:tcPr>
          <w:p w:rsidR="00E4598A" w:rsidRPr="009F3BDC" w:rsidRDefault="00E4598A">
            <w:pPr>
              <w:pStyle w:val="TableFont"/>
              <w:rPr>
                <w:rFonts w:ascii="Times New Roman" w:eastAsia="Times New Roman" w:hAnsi="Times New Roman" w:cs="Arial"/>
                <w:b/>
                <w:szCs w:val="20"/>
                <w:lang w:val="en-AU"/>
              </w:rPr>
            </w:pPr>
          </w:p>
        </w:tc>
        <w:tc>
          <w:tcPr>
            <w:tcW w:w="2160" w:type="dxa"/>
          </w:tcPr>
          <w:p w:rsidR="00E4598A" w:rsidRPr="009F3BDC" w:rsidRDefault="00E036D9">
            <w:pPr>
              <w:pStyle w:val="TableFont"/>
              <w:rPr>
                <w:rFonts w:eastAsia="Times New Roman" w:cs="Times New Roman"/>
                <w:szCs w:val="20"/>
                <w:lang w:val="en-AU"/>
              </w:rPr>
            </w:pPr>
            <w:r w:rsidRPr="009F3BDC">
              <w:rPr>
                <w:lang w:val="en-AU"/>
              </w:rPr>
              <w:t>Model Case</w:t>
            </w:r>
            <w:r w:rsidR="00E4598A" w:rsidRPr="009F3BDC">
              <w:rPr>
                <w:lang w:val="en-AU"/>
              </w:rPr>
              <w:t xml:space="preserve"> 2</w:t>
            </w:r>
          </w:p>
        </w:tc>
        <w:tc>
          <w:tcPr>
            <w:tcW w:w="1680" w:type="dxa"/>
          </w:tcPr>
          <w:p w:rsidR="00E4598A" w:rsidRPr="009F3BDC" w:rsidRDefault="00E4598A">
            <w:pPr>
              <w:pStyle w:val="TableFont"/>
              <w:rPr>
                <w:rFonts w:eastAsia="Times New Roman" w:cs="Times New Roman"/>
                <w:szCs w:val="20"/>
                <w:lang w:val="en-AU"/>
              </w:rPr>
            </w:pPr>
            <w:r w:rsidRPr="009F3BDC">
              <w:rPr>
                <w:lang w:val="en-AU"/>
              </w:rPr>
              <w:t>Rare</w:t>
            </w:r>
          </w:p>
        </w:tc>
        <w:tc>
          <w:tcPr>
            <w:tcW w:w="1680" w:type="dxa"/>
          </w:tcPr>
          <w:p w:rsidR="00E4598A" w:rsidRPr="009F3BDC" w:rsidRDefault="00E4598A">
            <w:pPr>
              <w:pStyle w:val="TableFont"/>
              <w:rPr>
                <w:rFonts w:eastAsia="Times New Roman" w:cs="Times New Roman"/>
                <w:szCs w:val="20"/>
                <w:lang w:val="en-AU"/>
              </w:rPr>
            </w:pPr>
            <w:r w:rsidRPr="009F3BDC">
              <w:rPr>
                <w:lang w:val="en-AU"/>
              </w:rPr>
              <w:t>Minor</w:t>
            </w:r>
          </w:p>
        </w:tc>
        <w:tc>
          <w:tcPr>
            <w:tcW w:w="1680" w:type="dxa"/>
            <w:shd w:val="clear" w:color="auto" w:fill="92D050"/>
          </w:tcPr>
          <w:p w:rsidR="00E4598A" w:rsidRPr="009F3BDC" w:rsidRDefault="00E4598A">
            <w:pPr>
              <w:pStyle w:val="TableFont"/>
              <w:rPr>
                <w:rFonts w:eastAsia="Times New Roman" w:cs="Times New Roman"/>
                <w:szCs w:val="20"/>
                <w:lang w:val="en-AU"/>
              </w:rPr>
            </w:pPr>
            <w:r w:rsidRPr="009F3BDC">
              <w:rPr>
                <w:lang w:val="en-AU"/>
              </w:rPr>
              <w:t>Low</w:t>
            </w:r>
          </w:p>
        </w:tc>
      </w:tr>
      <w:tr w:rsidR="00E4598A" w:rsidRPr="009F3BDC" w:rsidTr="00BA46DA">
        <w:tc>
          <w:tcPr>
            <w:tcW w:w="3708" w:type="dxa"/>
            <w:vMerge/>
          </w:tcPr>
          <w:p w:rsidR="00E4598A" w:rsidRPr="009F3BDC" w:rsidRDefault="00E4598A">
            <w:pPr>
              <w:pStyle w:val="TableFont"/>
              <w:rPr>
                <w:rFonts w:ascii="Times New Roman" w:eastAsia="Times New Roman" w:hAnsi="Times New Roman" w:cs="Arial"/>
                <w:b/>
                <w:szCs w:val="20"/>
                <w:lang w:val="en-AU"/>
              </w:rPr>
            </w:pPr>
          </w:p>
        </w:tc>
        <w:tc>
          <w:tcPr>
            <w:tcW w:w="3000" w:type="dxa"/>
            <w:vMerge w:val="restart"/>
          </w:tcPr>
          <w:p w:rsidR="00E4598A" w:rsidRPr="009F3BDC" w:rsidRDefault="00E4598A">
            <w:pPr>
              <w:pStyle w:val="TableFont"/>
              <w:rPr>
                <w:rFonts w:ascii="Times New Roman" w:eastAsia="Times New Roman" w:hAnsi="Times New Roman" w:cs="Arial"/>
                <w:szCs w:val="20"/>
                <w:lang w:val="en-AU"/>
              </w:rPr>
            </w:pPr>
            <w:r w:rsidRPr="009F3BDC">
              <w:rPr>
                <w:rFonts w:cs="Arial"/>
                <w:lang w:val="en-AU"/>
              </w:rPr>
              <w:t>Tourism and recreational values</w:t>
            </w:r>
          </w:p>
        </w:tc>
        <w:tc>
          <w:tcPr>
            <w:tcW w:w="2160" w:type="dxa"/>
          </w:tcPr>
          <w:p w:rsidR="00E4598A" w:rsidRPr="009F3BDC" w:rsidRDefault="00E4598A">
            <w:pPr>
              <w:pStyle w:val="TableFont"/>
              <w:rPr>
                <w:rFonts w:eastAsia="Times New Roman" w:cs="Times New Roman"/>
                <w:szCs w:val="20"/>
                <w:lang w:val="en-AU"/>
              </w:rPr>
            </w:pPr>
            <w:r w:rsidRPr="009F3BDC">
              <w:rPr>
                <w:lang w:val="en-AU"/>
              </w:rPr>
              <w:t>Current Site</w:t>
            </w:r>
          </w:p>
        </w:tc>
        <w:tc>
          <w:tcPr>
            <w:tcW w:w="1680" w:type="dxa"/>
          </w:tcPr>
          <w:p w:rsidR="00E4598A" w:rsidRPr="009F3BDC" w:rsidRDefault="00E4598A">
            <w:pPr>
              <w:pStyle w:val="TableFont"/>
              <w:rPr>
                <w:rFonts w:eastAsia="Times New Roman" w:cs="Times New Roman"/>
                <w:szCs w:val="20"/>
                <w:lang w:val="en-AU"/>
              </w:rPr>
            </w:pPr>
            <w:r w:rsidRPr="009F3BDC">
              <w:rPr>
                <w:lang w:val="en-AU"/>
              </w:rPr>
              <w:t>Possible</w:t>
            </w:r>
          </w:p>
        </w:tc>
        <w:tc>
          <w:tcPr>
            <w:tcW w:w="1680" w:type="dxa"/>
          </w:tcPr>
          <w:p w:rsidR="00E4598A" w:rsidRPr="009F3BDC" w:rsidRDefault="00E4598A">
            <w:pPr>
              <w:pStyle w:val="TableFont"/>
              <w:rPr>
                <w:rFonts w:eastAsia="Times New Roman" w:cs="Times New Roman"/>
                <w:szCs w:val="20"/>
                <w:lang w:val="en-AU"/>
              </w:rPr>
            </w:pPr>
            <w:r w:rsidRPr="009F3BDC">
              <w:rPr>
                <w:lang w:val="en-AU"/>
              </w:rPr>
              <w:t>Minor</w:t>
            </w:r>
          </w:p>
        </w:tc>
        <w:tc>
          <w:tcPr>
            <w:tcW w:w="1680" w:type="dxa"/>
            <w:shd w:val="clear" w:color="auto" w:fill="FFFF00"/>
          </w:tcPr>
          <w:p w:rsidR="00E4598A" w:rsidRPr="009F3BDC" w:rsidRDefault="00E4598A">
            <w:pPr>
              <w:pStyle w:val="TableFont"/>
              <w:rPr>
                <w:rFonts w:eastAsia="Times New Roman" w:cs="Times New Roman"/>
                <w:szCs w:val="20"/>
                <w:lang w:val="en-AU"/>
              </w:rPr>
            </w:pPr>
            <w:r w:rsidRPr="009F3BDC">
              <w:rPr>
                <w:lang w:val="en-AU"/>
              </w:rPr>
              <w:t>Medium</w:t>
            </w:r>
          </w:p>
        </w:tc>
      </w:tr>
      <w:tr w:rsidR="00E4598A" w:rsidRPr="009F3BDC" w:rsidTr="00BA46DA">
        <w:tc>
          <w:tcPr>
            <w:tcW w:w="3708" w:type="dxa"/>
            <w:vMerge/>
          </w:tcPr>
          <w:p w:rsidR="00E4598A" w:rsidRPr="009F3BDC" w:rsidRDefault="00E4598A">
            <w:pPr>
              <w:pStyle w:val="TableFont"/>
              <w:rPr>
                <w:rFonts w:ascii="Times New Roman" w:eastAsia="Times New Roman" w:hAnsi="Times New Roman" w:cs="Arial"/>
                <w:b/>
                <w:szCs w:val="20"/>
                <w:lang w:val="en-AU"/>
              </w:rPr>
            </w:pPr>
          </w:p>
        </w:tc>
        <w:tc>
          <w:tcPr>
            <w:tcW w:w="3000" w:type="dxa"/>
            <w:vMerge/>
          </w:tcPr>
          <w:p w:rsidR="00E4598A" w:rsidRPr="009F3BDC" w:rsidRDefault="00E4598A">
            <w:pPr>
              <w:pStyle w:val="TableFont"/>
              <w:rPr>
                <w:rFonts w:ascii="Times New Roman" w:eastAsia="Times New Roman" w:hAnsi="Times New Roman" w:cs="Arial"/>
                <w:b/>
                <w:szCs w:val="20"/>
                <w:lang w:val="en-AU"/>
              </w:rPr>
            </w:pPr>
          </w:p>
        </w:tc>
        <w:tc>
          <w:tcPr>
            <w:tcW w:w="2160" w:type="dxa"/>
          </w:tcPr>
          <w:p w:rsidR="00E4598A" w:rsidRPr="009F3BDC" w:rsidRDefault="00E036D9">
            <w:pPr>
              <w:pStyle w:val="TableFont"/>
              <w:rPr>
                <w:rFonts w:eastAsia="Times New Roman" w:cs="Times New Roman"/>
                <w:szCs w:val="20"/>
                <w:lang w:val="en-AU"/>
              </w:rPr>
            </w:pPr>
            <w:r w:rsidRPr="009F3BDC">
              <w:rPr>
                <w:lang w:val="en-AU"/>
              </w:rPr>
              <w:t>Model Case</w:t>
            </w:r>
            <w:r w:rsidR="00E4598A" w:rsidRPr="009F3BDC">
              <w:rPr>
                <w:lang w:val="en-AU"/>
              </w:rPr>
              <w:t xml:space="preserve"> 1</w:t>
            </w:r>
          </w:p>
        </w:tc>
        <w:tc>
          <w:tcPr>
            <w:tcW w:w="1680" w:type="dxa"/>
          </w:tcPr>
          <w:p w:rsidR="00E4598A" w:rsidRPr="009F3BDC" w:rsidRDefault="00E4598A">
            <w:pPr>
              <w:pStyle w:val="TableFont"/>
              <w:rPr>
                <w:rFonts w:eastAsia="Times New Roman" w:cs="Times New Roman"/>
                <w:szCs w:val="20"/>
                <w:lang w:val="en-AU"/>
              </w:rPr>
            </w:pPr>
            <w:r w:rsidRPr="009F3BDC">
              <w:rPr>
                <w:lang w:val="en-AU"/>
              </w:rPr>
              <w:t>Rare</w:t>
            </w:r>
          </w:p>
        </w:tc>
        <w:tc>
          <w:tcPr>
            <w:tcW w:w="1680" w:type="dxa"/>
          </w:tcPr>
          <w:p w:rsidR="00E4598A" w:rsidRPr="009F3BDC" w:rsidRDefault="00E4598A">
            <w:pPr>
              <w:pStyle w:val="TableFont"/>
              <w:rPr>
                <w:rFonts w:eastAsia="Times New Roman" w:cs="Times New Roman"/>
                <w:szCs w:val="20"/>
                <w:lang w:val="en-AU"/>
              </w:rPr>
            </w:pPr>
            <w:r w:rsidRPr="009F3BDC">
              <w:rPr>
                <w:lang w:val="en-AU"/>
              </w:rPr>
              <w:t>Minor</w:t>
            </w:r>
          </w:p>
        </w:tc>
        <w:tc>
          <w:tcPr>
            <w:tcW w:w="1680" w:type="dxa"/>
            <w:shd w:val="clear" w:color="auto" w:fill="92D050"/>
          </w:tcPr>
          <w:p w:rsidR="00E4598A" w:rsidRPr="009F3BDC" w:rsidRDefault="00E4598A">
            <w:pPr>
              <w:pStyle w:val="TableFont"/>
              <w:rPr>
                <w:rFonts w:eastAsia="Times New Roman" w:cs="Times New Roman"/>
                <w:szCs w:val="20"/>
                <w:lang w:val="en-AU"/>
              </w:rPr>
            </w:pPr>
            <w:r w:rsidRPr="009F3BDC">
              <w:rPr>
                <w:lang w:val="en-AU"/>
              </w:rPr>
              <w:t>Low</w:t>
            </w:r>
          </w:p>
        </w:tc>
      </w:tr>
      <w:tr w:rsidR="00E4598A" w:rsidRPr="009F3BDC" w:rsidTr="00BA46DA">
        <w:tc>
          <w:tcPr>
            <w:tcW w:w="3708" w:type="dxa"/>
            <w:vMerge/>
          </w:tcPr>
          <w:p w:rsidR="00E4598A" w:rsidRPr="009F3BDC" w:rsidRDefault="00E4598A">
            <w:pPr>
              <w:pStyle w:val="TableFont"/>
              <w:rPr>
                <w:rFonts w:ascii="Times New Roman" w:eastAsia="Times New Roman" w:hAnsi="Times New Roman" w:cs="Arial"/>
                <w:b/>
                <w:szCs w:val="20"/>
                <w:lang w:val="en-AU"/>
              </w:rPr>
            </w:pPr>
          </w:p>
        </w:tc>
        <w:tc>
          <w:tcPr>
            <w:tcW w:w="3000" w:type="dxa"/>
            <w:vMerge/>
          </w:tcPr>
          <w:p w:rsidR="00E4598A" w:rsidRPr="009F3BDC" w:rsidRDefault="00E4598A">
            <w:pPr>
              <w:pStyle w:val="TableFont"/>
              <w:rPr>
                <w:rFonts w:ascii="Times New Roman" w:eastAsia="Times New Roman" w:hAnsi="Times New Roman" w:cs="Arial"/>
                <w:b/>
                <w:szCs w:val="20"/>
                <w:lang w:val="en-AU"/>
              </w:rPr>
            </w:pPr>
          </w:p>
        </w:tc>
        <w:tc>
          <w:tcPr>
            <w:tcW w:w="2160" w:type="dxa"/>
          </w:tcPr>
          <w:p w:rsidR="00E4598A" w:rsidRPr="009F3BDC" w:rsidRDefault="00E036D9">
            <w:pPr>
              <w:pStyle w:val="TableFont"/>
              <w:rPr>
                <w:rFonts w:eastAsia="Times New Roman" w:cs="Times New Roman"/>
                <w:szCs w:val="20"/>
                <w:lang w:val="en-AU"/>
              </w:rPr>
            </w:pPr>
            <w:r w:rsidRPr="009F3BDC">
              <w:rPr>
                <w:lang w:val="en-AU"/>
              </w:rPr>
              <w:t>Model Case</w:t>
            </w:r>
            <w:r w:rsidR="00E4598A" w:rsidRPr="009F3BDC">
              <w:rPr>
                <w:lang w:val="en-AU"/>
              </w:rPr>
              <w:t xml:space="preserve"> 2</w:t>
            </w:r>
          </w:p>
        </w:tc>
        <w:tc>
          <w:tcPr>
            <w:tcW w:w="1680" w:type="dxa"/>
          </w:tcPr>
          <w:p w:rsidR="00E4598A" w:rsidRPr="009F3BDC" w:rsidRDefault="00E4598A">
            <w:pPr>
              <w:pStyle w:val="TableFont"/>
              <w:rPr>
                <w:rFonts w:eastAsia="Times New Roman" w:cs="Times New Roman"/>
                <w:szCs w:val="20"/>
                <w:lang w:val="en-AU"/>
              </w:rPr>
            </w:pPr>
            <w:r w:rsidRPr="009F3BDC">
              <w:rPr>
                <w:lang w:val="en-AU"/>
              </w:rPr>
              <w:t>Rare</w:t>
            </w:r>
          </w:p>
        </w:tc>
        <w:tc>
          <w:tcPr>
            <w:tcW w:w="1680" w:type="dxa"/>
          </w:tcPr>
          <w:p w:rsidR="00E4598A" w:rsidRPr="009F3BDC" w:rsidRDefault="00E4598A">
            <w:pPr>
              <w:pStyle w:val="TableFont"/>
              <w:rPr>
                <w:rFonts w:eastAsia="Times New Roman" w:cs="Times New Roman"/>
                <w:szCs w:val="20"/>
                <w:lang w:val="en-AU"/>
              </w:rPr>
            </w:pPr>
            <w:r w:rsidRPr="009F3BDC">
              <w:rPr>
                <w:lang w:val="en-AU"/>
              </w:rPr>
              <w:t>Minor</w:t>
            </w:r>
          </w:p>
        </w:tc>
        <w:tc>
          <w:tcPr>
            <w:tcW w:w="1680" w:type="dxa"/>
            <w:shd w:val="clear" w:color="auto" w:fill="92D050"/>
          </w:tcPr>
          <w:p w:rsidR="00E4598A" w:rsidRPr="009F3BDC" w:rsidRDefault="00E4598A">
            <w:pPr>
              <w:pStyle w:val="TableFont"/>
              <w:rPr>
                <w:rFonts w:eastAsia="Times New Roman" w:cs="Times New Roman"/>
                <w:szCs w:val="20"/>
                <w:lang w:val="en-AU"/>
              </w:rPr>
            </w:pPr>
            <w:r w:rsidRPr="009F3BDC">
              <w:rPr>
                <w:lang w:val="en-AU"/>
              </w:rPr>
              <w:t>Low</w:t>
            </w:r>
          </w:p>
        </w:tc>
      </w:tr>
    </w:tbl>
    <w:p w:rsidR="00416827" w:rsidRPr="009F3BDC" w:rsidRDefault="00416827" w:rsidP="00416827">
      <w:pPr>
        <w:pStyle w:val="Para0"/>
        <w:rPr>
          <w:lang w:val="en-AU"/>
        </w:rPr>
      </w:pPr>
    </w:p>
    <w:p w:rsidR="00416827" w:rsidRPr="009F3BDC" w:rsidRDefault="00416827" w:rsidP="00416827">
      <w:pPr>
        <w:pStyle w:val="Para0"/>
        <w:rPr>
          <w:lang w:val="en-AU"/>
        </w:rPr>
        <w:sectPr w:rsidR="00416827" w:rsidRPr="009F3BDC" w:rsidSect="00494DAE">
          <w:pgSz w:w="16840" w:h="11907" w:orient="landscape" w:code="9"/>
          <w:pgMar w:top="1701" w:right="1418" w:bottom="1701" w:left="1418" w:header="567" w:footer="567" w:gutter="0"/>
          <w:cols w:space="720"/>
          <w:formProt w:val="0"/>
          <w:docGrid w:linePitch="299"/>
        </w:sectPr>
      </w:pPr>
    </w:p>
    <w:p w:rsidR="00667D64" w:rsidRPr="009F3BDC" w:rsidRDefault="00FE7C2C" w:rsidP="00667D64">
      <w:pPr>
        <w:pStyle w:val="Heading3"/>
        <w:rPr>
          <w:lang w:val="en-AU"/>
        </w:rPr>
      </w:pPr>
      <w:bookmarkStart w:id="204" w:name="_Toc361930689"/>
      <w:r>
        <w:rPr>
          <w:lang w:val="en-AU"/>
        </w:rPr>
        <w:lastRenderedPageBreak/>
        <w:t>Ecological Monitoring in Relation to Dredging</w:t>
      </w:r>
      <w:bookmarkEnd w:id="204"/>
    </w:p>
    <w:p w:rsidR="00AC0814" w:rsidRDefault="00E63486" w:rsidP="00667D64">
      <w:pPr>
        <w:pStyle w:val="Para0"/>
        <w:rPr>
          <w:lang w:val="en-AU"/>
        </w:rPr>
      </w:pPr>
      <w:r>
        <w:rPr>
          <w:lang w:val="en-AU"/>
        </w:rPr>
        <w:t xml:space="preserve">Fringing coral reefs were monitored in relation to the </w:t>
      </w:r>
      <w:r w:rsidRPr="009F3BDC">
        <w:rPr>
          <w:lang w:val="en-AU"/>
        </w:rPr>
        <w:t>Port of Hay Point Apron Areas and Departure Path Capital Dredging Project</w:t>
      </w:r>
      <w:r>
        <w:rPr>
          <w:lang w:val="en-AU"/>
        </w:rPr>
        <w:t>, which involved dredging and sea disposal of 8.6 million m</w:t>
      </w:r>
      <w:r>
        <w:rPr>
          <w:vertAlign w:val="superscript"/>
          <w:lang w:val="en-AU"/>
        </w:rPr>
        <w:t>3</w:t>
      </w:r>
      <w:r>
        <w:rPr>
          <w:lang w:val="en-AU"/>
        </w:rPr>
        <w:t xml:space="preserve"> of material. Impact</w:t>
      </w:r>
      <w:r w:rsidR="00452BD6">
        <w:rPr>
          <w:lang w:val="en-AU"/>
        </w:rPr>
        <w:t xml:space="preserve"> location</w:t>
      </w:r>
      <w:r>
        <w:rPr>
          <w:lang w:val="en-AU"/>
        </w:rPr>
        <w:t>s were</w:t>
      </w:r>
      <w:r w:rsidR="007C1D05">
        <w:rPr>
          <w:lang w:val="en-AU"/>
        </w:rPr>
        <w:t xml:space="preserve"> Round Top Island (three</w:t>
      </w:r>
      <w:r w:rsidR="00DA0093">
        <w:rPr>
          <w:lang w:val="en-AU"/>
        </w:rPr>
        <w:t> </w:t>
      </w:r>
      <w:r w:rsidR="007C1D05">
        <w:rPr>
          <w:lang w:val="en-AU"/>
        </w:rPr>
        <w:t xml:space="preserve">km north-west of the DMPA boundary), and </w:t>
      </w:r>
      <w:r w:rsidR="00452BD6">
        <w:rPr>
          <w:lang w:val="en-AU"/>
        </w:rPr>
        <w:t>Victor</w:t>
      </w:r>
      <w:r w:rsidR="007C1D05">
        <w:rPr>
          <w:lang w:val="en-AU"/>
        </w:rPr>
        <w:t xml:space="preserve"> Islet (</w:t>
      </w:r>
      <w:r w:rsidR="009E5074">
        <w:rPr>
          <w:lang w:val="en-AU"/>
        </w:rPr>
        <w:t>21 km south).</w:t>
      </w:r>
      <w:r w:rsidR="007C1D05">
        <w:rPr>
          <w:lang w:val="en-AU"/>
        </w:rPr>
        <w:t xml:space="preserve"> </w:t>
      </w:r>
      <w:r w:rsidR="009E5074">
        <w:rPr>
          <w:lang w:val="en-AU"/>
        </w:rPr>
        <w:t xml:space="preserve">The Victor Islet </w:t>
      </w:r>
      <w:r w:rsidR="00452BD6">
        <w:rPr>
          <w:lang w:val="en-AU"/>
        </w:rPr>
        <w:t>location</w:t>
      </w:r>
      <w:r w:rsidR="009E5074">
        <w:rPr>
          <w:lang w:val="en-AU"/>
        </w:rPr>
        <w:t xml:space="preserve"> was selected on the basis of potential dredging, rather than placement, impacts; the dredging site was some 10 km south of the southern boundary of the DMPA and approximately 6 km north of Victor Islet. Monitoring </w:t>
      </w:r>
      <w:r w:rsidR="00362AA7">
        <w:rPr>
          <w:lang w:val="en-AU"/>
        </w:rPr>
        <w:t xml:space="preserve">included estimation of per cent cover using line intercept transects (LIT), and surveys of coral condition indicators including counts and severity scoring of bleached, diseased, and damaged coral, mucus production by </w:t>
      </w:r>
      <w:r w:rsidR="00362AA7">
        <w:rPr>
          <w:i/>
          <w:lang w:val="en-AU"/>
        </w:rPr>
        <w:t>Porites</w:t>
      </w:r>
      <w:r w:rsidR="00362AA7">
        <w:rPr>
          <w:lang w:val="en-AU"/>
        </w:rPr>
        <w:t>, and the thickness of sediment resting on the surfaces of coral colonies</w:t>
      </w:r>
      <w:r w:rsidR="00135800">
        <w:rPr>
          <w:lang w:val="en-AU"/>
        </w:rPr>
        <w:t xml:space="preserve"> (GHD 2006b; </w:t>
      </w:r>
      <w:r w:rsidR="00135800" w:rsidRPr="009F3BDC">
        <w:rPr>
          <w:lang w:val="en-AU"/>
        </w:rPr>
        <w:t>Trimarchi &amp; Keane 2007)</w:t>
      </w:r>
      <w:r w:rsidR="00362AA7">
        <w:rPr>
          <w:lang w:val="en-AU"/>
        </w:rPr>
        <w:t xml:space="preserve">. Monitoring </w:t>
      </w:r>
      <w:r w:rsidR="009E5074">
        <w:rPr>
          <w:lang w:val="en-AU"/>
        </w:rPr>
        <w:t xml:space="preserve">was conducted two to three weeks before commencement of dredging, during dredging, and at five weeks and six months after completion of dredging. </w:t>
      </w:r>
      <w:r w:rsidR="00362AA7">
        <w:rPr>
          <w:lang w:val="en-AU"/>
        </w:rPr>
        <w:t>D</w:t>
      </w:r>
      <w:r w:rsidR="009E5074">
        <w:rPr>
          <w:lang w:val="en-AU"/>
        </w:rPr>
        <w:t xml:space="preserve">etails </w:t>
      </w:r>
      <w:r w:rsidR="00362AA7">
        <w:rPr>
          <w:lang w:val="en-AU"/>
        </w:rPr>
        <w:t xml:space="preserve">of the </w:t>
      </w:r>
      <w:r w:rsidR="00452BD6">
        <w:rPr>
          <w:lang w:val="en-AU"/>
        </w:rPr>
        <w:t xml:space="preserve">design and </w:t>
      </w:r>
      <w:r w:rsidR="00362AA7">
        <w:rPr>
          <w:lang w:val="en-AU"/>
        </w:rPr>
        <w:t xml:space="preserve">timing of the different surveys </w:t>
      </w:r>
      <w:r w:rsidR="009E5074">
        <w:rPr>
          <w:lang w:val="en-AU"/>
        </w:rPr>
        <w:t>are provided in</w:t>
      </w:r>
      <w:r w:rsidR="00362AA7">
        <w:rPr>
          <w:lang w:val="en-AU"/>
        </w:rPr>
        <w:t xml:space="preserve"> </w:t>
      </w:r>
      <w:r w:rsidR="0081092F" w:rsidRPr="0081092F">
        <w:fldChar w:fldCharType="begin"/>
      </w:r>
      <w:r w:rsidR="0081092F" w:rsidRPr="0081092F">
        <w:instrText xml:space="preserve"> REF  _Ref354746977 \* Lower \h  \* MERGEFORMAT </w:instrText>
      </w:r>
      <w:r w:rsidR="0081092F" w:rsidRPr="0081092F">
        <w:fldChar w:fldCharType="separate"/>
      </w:r>
      <w:r w:rsidR="00E2599D" w:rsidRPr="00E2599D">
        <w:t xml:space="preserve">table </w:t>
      </w:r>
      <w:r w:rsidR="00E2599D" w:rsidRPr="00E2599D">
        <w:rPr>
          <w:noProof/>
        </w:rPr>
        <w:t>8</w:t>
      </w:r>
      <w:r w:rsidR="0081092F" w:rsidRPr="0081092F">
        <w:fldChar w:fldCharType="end"/>
      </w:r>
      <w:r w:rsidR="009E5074" w:rsidRPr="009E5074">
        <w:rPr>
          <w:lang w:val="en-AU"/>
        </w:rPr>
        <w:t>.</w:t>
      </w:r>
    </w:p>
    <w:p w:rsidR="00135800" w:rsidRPr="00815B07" w:rsidRDefault="00135800" w:rsidP="00667D64">
      <w:pPr>
        <w:pStyle w:val="Para0"/>
        <w:rPr>
          <w:lang w:val="en-AU"/>
        </w:rPr>
      </w:pPr>
      <w:r>
        <w:rPr>
          <w:lang w:val="en-AU"/>
        </w:rPr>
        <w:t xml:space="preserve">There </w:t>
      </w:r>
      <w:r w:rsidR="0075523A">
        <w:rPr>
          <w:lang w:val="en-AU"/>
        </w:rPr>
        <w:t>was a statistically significant decrease in hard coral cover between the baseline (April 2006) and first during-dredging (July 2006) surveys (GHD 2006b). This decline was observed across all sites, and there was no significant difference</w:t>
      </w:r>
      <w:r w:rsidR="009C68A1">
        <w:rPr>
          <w:lang w:val="en-AU"/>
        </w:rPr>
        <w:t xml:space="preserve"> between locations in the pattern of decline.</w:t>
      </w:r>
      <w:r w:rsidR="005276FA">
        <w:rPr>
          <w:lang w:val="en-AU"/>
        </w:rPr>
        <w:t xml:space="preserve"> No statistically significant changes in coral cover</w:t>
      </w:r>
      <w:r w:rsidR="00875095">
        <w:rPr>
          <w:lang w:val="en-AU"/>
        </w:rPr>
        <w:t xml:space="preserve"> from July 2006 to April 2007 (six</w:t>
      </w:r>
      <w:r w:rsidR="005276FA">
        <w:rPr>
          <w:lang w:val="en-AU"/>
        </w:rPr>
        <w:t xml:space="preserve"> months post-dredging</w:t>
      </w:r>
      <w:r w:rsidR="00875095">
        <w:rPr>
          <w:lang w:val="en-AU"/>
        </w:rPr>
        <w:t>)</w:t>
      </w:r>
      <w:r w:rsidR="005276FA">
        <w:rPr>
          <w:lang w:val="en-AU"/>
        </w:rPr>
        <w:t xml:space="preserve"> were reported (Trimarchi &amp; Keane 2007), but the decline from April to July 2006 led to a significant decline overall. There was no significant difference in the pattern of decline among locations, however the analysis appears to have been a comparison among all locations individually rather than a specific before-after/control-impact comparison. </w:t>
      </w:r>
      <w:r w:rsidR="00815B07">
        <w:rPr>
          <w:lang w:val="en-AU"/>
        </w:rPr>
        <w:t xml:space="preserve">The declines in coral cover were predominantly due to declines in </w:t>
      </w:r>
      <w:r w:rsidR="00815B07">
        <w:rPr>
          <w:i/>
          <w:lang w:val="en-AU"/>
        </w:rPr>
        <w:t>Turbinaria</w:t>
      </w:r>
      <w:r w:rsidR="00815B07">
        <w:rPr>
          <w:lang w:val="en-AU"/>
        </w:rPr>
        <w:t xml:space="preserve"> and siderastrid corals. There was also an unexplained decline in </w:t>
      </w:r>
      <w:r w:rsidR="00815B07">
        <w:rPr>
          <w:i/>
          <w:lang w:val="en-AU"/>
        </w:rPr>
        <w:t>Goniopora</w:t>
      </w:r>
      <w:r w:rsidR="00815B07">
        <w:rPr>
          <w:lang w:val="en-AU"/>
        </w:rPr>
        <w:t xml:space="preserve"> corals at Keswick Island (Tirimarchi &amp; Keane 2007). </w:t>
      </w:r>
    </w:p>
    <w:p w:rsidR="000B4E1B" w:rsidRDefault="00452BD6" w:rsidP="00667D64">
      <w:pPr>
        <w:pStyle w:val="Para0"/>
        <w:rPr>
          <w:lang w:val="en-AU"/>
        </w:rPr>
      </w:pPr>
      <w:r>
        <w:rPr>
          <w:lang w:val="en-AU"/>
        </w:rPr>
        <w:t>GHD (2006b) reported net declines in coral cover from the baseline (April 2006) to five weeks post-dredging (November 2006) surveys of 3</w:t>
      </w:r>
      <w:r w:rsidR="009E7E39">
        <w:rPr>
          <w:lang w:val="en-AU"/>
        </w:rPr>
        <w:t xml:space="preserve"> per cent at Round Top Island and 7 per cent</w:t>
      </w:r>
      <w:r>
        <w:rPr>
          <w:lang w:val="en-AU"/>
        </w:rPr>
        <w:t xml:space="preserve"> at Victor Island (the two impact sites)</w:t>
      </w:r>
      <w:r w:rsidR="009E7E39">
        <w:rPr>
          <w:lang w:val="en-AU"/>
        </w:rPr>
        <w:t>, and 7 per cent at Slade Island and 12</w:t>
      </w:r>
      <w:r w:rsidR="00F81086">
        <w:rPr>
          <w:lang w:val="en-AU"/>
        </w:rPr>
        <w:t> </w:t>
      </w:r>
      <w:r w:rsidR="009E7E39">
        <w:rPr>
          <w:lang w:val="en-AU"/>
        </w:rPr>
        <w:t>per cent</w:t>
      </w:r>
      <w:r>
        <w:rPr>
          <w:lang w:val="en-AU"/>
        </w:rPr>
        <w:t xml:space="preserve"> at Keswick Island (the two control sites). </w:t>
      </w:r>
      <w:r w:rsidR="000B4E1B">
        <w:rPr>
          <w:lang w:val="en-AU"/>
        </w:rPr>
        <w:t>Trimarchi &amp; Keane reporte</w:t>
      </w:r>
      <w:r w:rsidR="009E7E39">
        <w:rPr>
          <w:lang w:val="en-AU"/>
        </w:rPr>
        <w:t>d that the monitoring had an 80 per cent power to detect 20 per cent</w:t>
      </w:r>
      <w:r w:rsidR="000B4E1B">
        <w:rPr>
          <w:lang w:val="en-AU"/>
        </w:rPr>
        <w:t xml:space="preserve"> change in coral cover.</w:t>
      </w:r>
    </w:p>
    <w:p w:rsidR="00A75D69" w:rsidRDefault="00452BD6" w:rsidP="00667D64">
      <w:pPr>
        <w:pStyle w:val="Para0"/>
        <w:rPr>
          <w:lang w:val="en-AU"/>
        </w:rPr>
      </w:pPr>
      <w:r>
        <w:rPr>
          <w:lang w:val="en-AU"/>
        </w:rPr>
        <w:t>Isla</w:t>
      </w:r>
      <w:r w:rsidR="000B4E1B">
        <w:rPr>
          <w:lang w:val="en-AU"/>
        </w:rPr>
        <w:t>m</w:t>
      </w:r>
      <w:r>
        <w:rPr>
          <w:lang w:val="en-AU"/>
        </w:rPr>
        <w:t xml:space="preserve"> et al. (2007) reported that turbidity plumes detectible by satellite imagery during the dredging campaign extend to a maximum of 46 km to the north of the dredging site, which is approximately 35 km north of the northernmost boundary of the DMPA. This potentially encompasses both the Slade Island and Keswick Island control locations. Details of plume direction, and if the plume impinged upon the control locations the intensity, duration, and frequency of such impingements, were not available to SKM APASA, but these excursions of the plume potentially </w:t>
      </w:r>
      <w:r w:rsidR="005E22BF">
        <w:rPr>
          <w:lang w:val="en-AU"/>
        </w:rPr>
        <w:t>compromised the strict validity of the control sites.</w:t>
      </w:r>
    </w:p>
    <w:p w:rsidR="00A75D69" w:rsidRPr="00E63486" w:rsidRDefault="009E7E39" w:rsidP="00A75D69">
      <w:pPr>
        <w:pStyle w:val="Para0"/>
        <w:rPr>
          <w:lang w:val="en-AU"/>
        </w:rPr>
      </w:pPr>
      <w:r>
        <w:rPr>
          <w:lang w:val="en-AU"/>
        </w:rPr>
        <w:t>Up to 4 per cent (Round Top Island) and 6.5 per cent</w:t>
      </w:r>
      <w:r w:rsidR="00815B07">
        <w:rPr>
          <w:lang w:val="en-AU"/>
        </w:rPr>
        <w:t xml:space="preserve"> (Victor Islet) of coral colonies suffered partial colony mortality due to sedimentation during the dredging campaign (GHD 2006b; Tr</w:t>
      </w:r>
      <w:r>
        <w:rPr>
          <w:lang w:val="en-AU"/>
        </w:rPr>
        <w:t>imarchi &amp; Keane 2007). Up to 17 per cent</w:t>
      </w:r>
      <w:r w:rsidR="00815B07">
        <w:rPr>
          <w:lang w:val="en-AU"/>
        </w:rPr>
        <w:t xml:space="preserve"> of corals across the monitoring locations were affected by sediment, including observations of sediment deposits on coral colony surfaces, during the campaign. </w:t>
      </w:r>
    </w:p>
    <w:p w:rsidR="000231B0" w:rsidRDefault="00BF6F58" w:rsidP="00667D64">
      <w:pPr>
        <w:pStyle w:val="Para0"/>
        <w:rPr>
          <w:lang w:val="en-AU"/>
        </w:rPr>
      </w:pPr>
      <w:r>
        <w:rPr>
          <w:lang w:val="en-AU"/>
        </w:rPr>
        <w:t xml:space="preserve">Surveys of coral reef fish communities were conducted in conjunction with the coral monitoring for the 2006 </w:t>
      </w:r>
      <w:r w:rsidRPr="009F3BDC">
        <w:rPr>
          <w:lang w:val="en-AU"/>
        </w:rPr>
        <w:t>Port of Hay Point Apron Areas and Departure Path Capital Dredging Project</w:t>
      </w:r>
      <w:r w:rsidR="00600183">
        <w:rPr>
          <w:lang w:val="en-AU"/>
        </w:rPr>
        <w:t xml:space="preserve">, using visual strip transects at the coral monitoring sites (GHD 2006b; Trimarchi &amp; Keane 2007). The authors reported that there were no statistically </w:t>
      </w:r>
      <w:r w:rsidR="00600183">
        <w:rPr>
          <w:lang w:val="en-AU"/>
        </w:rPr>
        <w:lastRenderedPageBreak/>
        <w:t xml:space="preserve">significant changes in fish communities during or after the dredging. The statistical power of the monitoring program was not reported. </w:t>
      </w:r>
    </w:p>
    <w:p w:rsidR="00667D64" w:rsidRDefault="00667D64" w:rsidP="00667D64">
      <w:pPr>
        <w:pStyle w:val="Para0"/>
        <w:rPr>
          <w:lang w:val="en-AU"/>
        </w:rPr>
      </w:pPr>
      <w:r w:rsidRPr="009F3BDC">
        <w:rPr>
          <w:lang w:val="en-AU"/>
        </w:rPr>
        <w:t xml:space="preserve">Chartrand et al. (2008) monitored seagrass, as well as algae and benthic macroinvertebrates, at Hay Point from July 2004 to June 2008 to assess impacts on seagrass from the Port of Hay Point Apron Areas and Departure Path Capital Dredging Project. They conducted broad-scale mapping of deepwater seagrass before, during, and after dredging, and also established </w:t>
      </w:r>
      <w:r w:rsidR="00761CC2">
        <w:rPr>
          <w:lang w:val="en-AU"/>
        </w:rPr>
        <w:t xml:space="preserve">inshore and offshore </w:t>
      </w:r>
      <w:r w:rsidRPr="009F3BDC">
        <w:rPr>
          <w:lang w:val="en-AU"/>
        </w:rPr>
        <w:t xml:space="preserve">impact and control sites for repeated before-after/control-impact (BACI) monitoring. </w:t>
      </w:r>
      <w:r w:rsidR="00750EC3">
        <w:rPr>
          <w:lang w:val="en-AU"/>
        </w:rPr>
        <w:t xml:space="preserve">Details of the sampling design and timing of the surveys are provided in </w:t>
      </w:r>
      <w:r w:rsidR="0081092F" w:rsidRPr="0081092F">
        <w:fldChar w:fldCharType="begin"/>
      </w:r>
      <w:r w:rsidR="0081092F" w:rsidRPr="0081092F">
        <w:instrText xml:space="preserve"> REF  _Ref354746977 \* Lower \h  \* MERGEFORMAT </w:instrText>
      </w:r>
      <w:r w:rsidR="0081092F" w:rsidRPr="0081092F">
        <w:fldChar w:fldCharType="separate"/>
      </w:r>
      <w:r w:rsidR="00E2599D" w:rsidRPr="00E2599D">
        <w:t xml:space="preserve">table </w:t>
      </w:r>
      <w:r w:rsidR="00E2599D" w:rsidRPr="00E2599D">
        <w:rPr>
          <w:noProof/>
        </w:rPr>
        <w:t>8</w:t>
      </w:r>
      <w:r w:rsidR="0081092F" w:rsidRPr="0081092F">
        <w:fldChar w:fldCharType="end"/>
      </w:r>
      <w:r w:rsidR="00750EC3" w:rsidRPr="00750EC3">
        <w:rPr>
          <w:lang w:val="en-AU"/>
        </w:rPr>
        <w:t>.</w:t>
      </w:r>
      <w:r w:rsidR="00750EC3">
        <w:rPr>
          <w:lang w:val="en-AU"/>
        </w:rPr>
        <w:t xml:space="preserve"> </w:t>
      </w:r>
      <w:r w:rsidRPr="009F3BDC">
        <w:rPr>
          <w:lang w:val="en-AU"/>
        </w:rPr>
        <w:t xml:space="preserve">The study found that seagrass communities at Hay Point are highly dynamic and variable, with </w:t>
      </w:r>
      <w:r w:rsidR="00A4165E">
        <w:rPr>
          <w:lang w:val="en-AU"/>
        </w:rPr>
        <w:t>a strong seasonal pattern of peak abundance</w:t>
      </w:r>
      <w:r w:rsidRPr="009F3BDC">
        <w:rPr>
          <w:lang w:val="en-AU"/>
        </w:rPr>
        <w:t xml:space="preserve"> in winter and spring </w:t>
      </w:r>
      <w:r w:rsidR="00A4165E">
        <w:rPr>
          <w:lang w:val="en-AU"/>
        </w:rPr>
        <w:t xml:space="preserve">and seasonal senescence in </w:t>
      </w:r>
      <w:r w:rsidRPr="009F3BDC">
        <w:rPr>
          <w:lang w:val="en-AU"/>
        </w:rPr>
        <w:t xml:space="preserve">summer </w:t>
      </w:r>
      <w:r w:rsidR="00A4165E">
        <w:rPr>
          <w:lang w:val="en-AU"/>
        </w:rPr>
        <w:t xml:space="preserve">and autumn </w:t>
      </w:r>
      <w:r w:rsidRPr="009F3BDC">
        <w:rPr>
          <w:lang w:val="en-AU"/>
        </w:rPr>
        <w:t xml:space="preserve">(Chartrand et al. 2008). </w:t>
      </w:r>
      <w:r w:rsidR="00A4165E">
        <w:rPr>
          <w:lang w:val="en-AU"/>
        </w:rPr>
        <w:t>Chartrand et al. (2008) concluded that d</w:t>
      </w:r>
      <w:r w:rsidRPr="009F3BDC">
        <w:rPr>
          <w:lang w:val="en-AU"/>
        </w:rPr>
        <w:t xml:space="preserve">redging-related turbidity </w:t>
      </w:r>
      <w:r w:rsidR="00A4165E">
        <w:rPr>
          <w:lang w:val="en-AU"/>
        </w:rPr>
        <w:t xml:space="preserve">adversely </w:t>
      </w:r>
      <w:r w:rsidRPr="009F3BDC">
        <w:rPr>
          <w:lang w:val="en-AU"/>
        </w:rPr>
        <w:t>impact</w:t>
      </w:r>
      <w:r w:rsidR="00A4165E">
        <w:rPr>
          <w:lang w:val="en-AU"/>
        </w:rPr>
        <w:t>ed</w:t>
      </w:r>
      <w:r w:rsidRPr="009F3BDC">
        <w:rPr>
          <w:lang w:val="en-AU"/>
        </w:rPr>
        <w:t xml:space="preserve"> the </w:t>
      </w:r>
      <w:r w:rsidR="00A4165E">
        <w:rPr>
          <w:lang w:val="en-AU"/>
        </w:rPr>
        <w:t xml:space="preserve">winter </w:t>
      </w:r>
      <w:r w:rsidRPr="009F3BDC">
        <w:rPr>
          <w:lang w:val="en-AU"/>
        </w:rPr>
        <w:t>recruitment of seagrasses in 2006</w:t>
      </w:r>
      <w:r w:rsidR="00A4165E">
        <w:rPr>
          <w:lang w:val="en-AU"/>
        </w:rPr>
        <w:t xml:space="preserve">. In the first winter survey following dredging, in July 2007, some seagrass recruitment was observed </w:t>
      </w:r>
      <w:r w:rsidRPr="009F3BDC">
        <w:rPr>
          <w:lang w:val="en-AU"/>
        </w:rPr>
        <w:t xml:space="preserve">(Chartrand et al. 2008). </w:t>
      </w:r>
      <w:r w:rsidR="00A02E3B">
        <w:rPr>
          <w:lang w:val="en-AU"/>
        </w:rPr>
        <w:t>The control sites established for the BACI seagrass monitoring were subjected to turbidity plumes during dredging due to the greater than predicted spatial extent of the plumes. The intensity, duration, and frequency of such impingements were not available to SKM APASA.</w:t>
      </w:r>
    </w:p>
    <w:p w:rsidR="00DA0093" w:rsidRPr="00D74504" w:rsidRDefault="00DA0093" w:rsidP="00DA0093">
      <w:pPr>
        <w:pStyle w:val="Para0"/>
        <w:rPr>
          <w:lang w:val="en-AU"/>
        </w:rPr>
      </w:pPr>
      <w:r>
        <w:rPr>
          <w:lang w:val="en-AU"/>
        </w:rPr>
        <w:t>In conjunction with seagrass monitoring, Chartrand et al. (2008) also monitored sessile and motile benthic macroinvertebrates, based on the video method used to survey seagrass as well as specimens collected in a net attached to the video sled, and fish and penaied prawns using beam trawls at the same locations surveyed for seagrass. Increases in macroinvertebrates were recorded at the offshore control site, but not at either the offshore impact or the inshore control site. Chartrand et al. (2008) concluded from this that dredging and material placement affected macroinvertebrate communities. Further details are provided in</w:t>
      </w:r>
      <w:r w:rsidRPr="00D74504">
        <w:rPr>
          <w:lang w:val="en-AU"/>
        </w:rPr>
        <w:t xml:space="preserve"> </w:t>
      </w:r>
      <w:r w:rsidR="0081092F" w:rsidRPr="0081092F">
        <w:fldChar w:fldCharType="begin"/>
      </w:r>
      <w:r w:rsidR="0081092F" w:rsidRPr="0081092F">
        <w:instrText xml:space="preserve"> REF  _Ref354746977 \* Lower \h  \* MERGEFORMAT </w:instrText>
      </w:r>
      <w:r w:rsidR="0081092F" w:rsidRPr="0081092F">
        <w:fldChar w:fldCharType="separate"/>
      </w:r>
      <w:r w:rsidR="00E2599D" w:rsidRPr="00E2599D">
        <w:t xml:space="preserve">table </w:t>
      </w:r>
      <w:r w:rsidR="00E2599D" w:rsidRPr="00E2599D">
        <w:rPr>
          <w:noProof/>
        </w:rPr>
        <w:t>8</w:t>
      </w:r>
      <w:r w:rsidR="0081092F" w:rsidRPr="0081092F">
        <w:fldChar w:fldCharType="end"/>
      </w:r>
      <w:r>
        <w:t xml:space="preserve">. </w:t>
      </w:r>
    </w:p>
    <w:p w:rsidR="00D74504" w:rsidRDefault="009A4D2C" w:rsidP="00667D64">
      <w:pPr>
        <w:pStyle w:val="Para0"/>
        <w:rPr>
          <w:lang w:val="en-AU"/>
        </w:rPr>
      </w:pPr>
      <w:r>
        <w:rPr>
          <w:lang w:val="en-AU"/>
        </w:rPr>
        <w:t>C</w:t>
      </w:r>
      <w:r w:rsidRPr="009F3BDC">
        <w:rPr>
          <w:lang w:val="en-AU"/>
        </w:rPr>
        <w:t xml:space="preserve">oral reefs, seagrass communities, and </w:t>
      </w:r>
      <w:r>
        <w:rPr>
          <w:lang w:val="en-AU"/>
        </w:rPr>
        <w:t>in</w:t>
      </w:r>
      <w:r w:rsidRPr="009F3BDC">
        <w:rPr>
          <w:lang w:val="en-AU"/>
        </w:rPr>
        <w:t>fauna</w:t>
      </w:r>
      <w:r w:rsidR="00667D64" w:rsidRPr="009F3BDC">
        <w:rPr>
          <w:lang w:val="en-AU"/>
        </w:rPr>
        <w:t xml:space="preserve"> </w:t>
      </w:r>
      <w:r>
        <w:rPr>
          <w:lang w:val="en-AU"/>
        </w:rPr>
        <w:t xml:space="preserve">have been monitored for </w:t>
      </w:r>
      <w:r w:rsidR="00667D64" w:rsidRPr="009F3BDC">
        <w:rPr>
          <w:lang w:val="en-AU"/>
        </w:rPr>
        <w:t>the Hay Point Coal Terminal Expansion Project</w:t>
      </w:r>
      <w:r w:rsidR="002A4FE1">
        <w:rPr>
          <w:lang w:val="en-AU"/>
        </w:rPr>
        <w:t xml:space="preserve"> </w:t>
      </w:r>
      <w:r w:rsidR="00050096">
        <w:rPr>
          <w:lang w:val="en-AU"/>
        </w:rPr>
        <w:t>Phase 3 (HPX3) project (</w:t>
      </w:r>
      <w:r w:rsidR="002A4FE1" w:rsidRPr="009F3BDC">
        <w:rPr>
          <w:lang w:val="en-AU"/>
        </w:rPr>
        <w:t>BMA 2012</w:t>
      </w:r>
      <w:r w:rsidR="002A4FE1">
        <w:rPr>
          <w:lang w:val="en-AU"/>
        </w:rPr>
        <w:t>, 2013</w:t>
      </w:r>
      <w:r w:rsidR="002A4FE1" w:rsidRPr="009F3BDC">
        <w:rPr>
          <w:lang w:val="en-AU"/>
        </w:rPr>
        <w:t>)</w:t>
      </w:r>
      <w:r w:rsidR="00667D64" w:rsidRPr="009F3BDC">
        <w:rPr>
          <w:lang w:val="en-AU"/>
        </w:rPr>
        <w:t xml:space="preserve">. </w:t>
      </w:r>
      <w:r w:rsidR="002A4FE1">
        <w:rPr>
          <w:lang w:val="en-AU"/>
        </w:rPr>
        <w:t xml:space="preserve">Some </w:t>
      </w:r>
      <w:r w:rsidR="00B34BF6">
        <w:rPr>
          <w:lang w:val="en-AU"/>
        </w:rPr>
        <w:t>260,000 m</w:t>
      </w:r>
      <w:r w:rsidR="00B34BF6">
        <w:rPr>
          <w:vertAlign w:val="superscript"/>
          <w:lang w:val="en-AU"/>
        </w:rPr>
        <w:t>3</w:t>
      </w:r>
      <w:r w:rsidR="002A4FE1">
        <w:rPr>
          <w:lang w:val="en-AU"/>
        </w:rPr>
        <w:t xml:space="preserve">, material was dredged; </w:t>
      </w:r>
      <w:r w:rsidR="00B34BF6">
        <w:rPr>
          <w:lang w:val="en-AU"/>
        </w:rPr>
        <w:t>of which 185,000 m</w:t>
      </w:r>
      <w:r w:rsidR="00B34BF6">
        <w:rPr>
          <w:vertAlign w:val="superscript"/>
          <w:lang w:val="en-AU"/>
        </w:rPr>
        <w:t>3</w:t>
      </w:r>
      <w:r w:rsidR="00B34BF6">
        <w:rPr>
          <w:lang w:val="en-AU"/>
        </w:rPr>
        <w:t xml:space="preserve"> was placed at sea</w:t>
      </w:r>
      <w:r w:rsidR="002A4FE1">
        <w:rPr>
          <w:lang w:val="en-AU"/>
        </w:rPr>
        <w:t xml:space="preserve">, over two seasons </w:t>
      </w:r>
      <w:r w:rsidR="00C1524D" w:rsidRPr="009F3BDC">
        <w:rPr>
          <w:lang w:val="en-AU"/>
        </w:rPr>
        <w:t>of capital dredging</w:t>
      </w:r>
      <w:r w:rsidR="00C1524D">
        <w:rPr>
          <w:lang w:val="en-AU"/>
        </w:rPr>
        <w:t xml:space="preserve"> </w:t>
      </w:r>
      <w:r w:rsidR="002A4FE1">
        <w:rPr>
          <w:lang w:val="en-AU"/>
        </w:rPr>
        <w:t>(26 May-18 November 2010 and 18 April-22 September 2011</w:t>
      </w:r>
      <w:r w:rsidR="00B34BF6">
        <w:rPr>
          <w:lang w:val="en-AU"/>
        </w:rPr>
        <w:t>; BMA 2013</w:t>
      </w:r>
      <w:r w:rsidR="00667D64" w:rsidRPr="009F3BDC">
        <w:rPr>
          <w:lang w:val="en-AU"/>
        </w:rPr>
        <w:t xml:space="preserve">), using a backhoe dredge. </w:t>
      </w:r>
      <w:r>
        <w:rPr>
          <w:lang w:val="en-AU"/>
        </w:rPr>
        <w:t>Coral reef monitoring consisted of 10, 20</w:t>
      </w:r>
      <w:r w:rsidR="00F81086">
        <w:rPr>
          <w:lang w:val="en-AU"/>
        </w:rPr>
        <w:t> </w:t>
      </w:r>
      <w:r>
        <w:rPr>
          <w:lang w:val="en-AU"/>
        </w:rPr>
        <w:t>m long transects at the impact site (Hay Reef, 1.5 km West-south-west of the dredging site</w:t>
      </w:r>
      <w:r w:rsidR="00F2367E">
        <w:rPr>
          <w:lang w:val="en-AU"/>
        </w:rPr>
        <w:t xml:space="preserve"> and 5.6 km south of the nearest boundary of the DMPA</w:t>
      </w:r>
      <w:r>
        <w:rPr>
          <w:lang w:val="en-AU"/>
        </w:rPr>
        <w:t>) and at a</w:t>
      </w:r>
      <w:r w:rsidR="003B3CFF">
        <w:rPr>
          <w:lang w:val="en-AU"/>
        </w:rPr>
        <w:t xml:space="preserve"> control </w:t>
      </w:r>
      <w:r w:rsidR="00F2367E">
        <w:rPr>
          <w:lang w:val="en-AU"/>
        </w:rPr>
        <w:t xml:space="preserve"> site,</w:t>
      </w:r>
      <w:r w:rsidR="00DA0093">
        <w:rPr>
          <w:lang w:val="en-AU"/>
        </w:rPr>
        <w:t xml:space="preserve"> </w:t>
      </w:r>
      <w:r w:rsidR="00F2367E">
        <w:rPr>
          <w:lang w:val="en-AU"/>
        </w:rPr>
        <w:t>(Dudgeon  Point, 6</w:t>
      </w:r>
      <w:r>
        <w:rPr>
          <w:lang w:val="en-AU"/>
        </w:rPr>
        <w:t xml:space="preserve"> km </w:t>
      </w:r>
      <w:r w:rsidR="00F2367E">
        <w:rPr>
          <w:lang w:val="en-AU"/>
        </w:rPr>
        <w:t xml:space="preserve">north-west </w:t>
      </w:r>
      <w:r>
        <w:rPr>
          <w:lang w:val="en-AU"/>
        </w:rPr>
        <w:t xml:space="preserve">of the dredging site and </w:t>
      </w:r>
      <w:r w:rsidR="00F2367E">
        <w:rPr>
          <w:lang w:val="en-AU"/>
        </w:rPr>
        <w:t>5 km</w:t>
      </w:r>
      <w:r>
        <w:rPr>
          <w:lang w:val="en-AU"/>
        </w:rPr>
        <w:t xml:space="preserve"> </w:t>
      </w:r>
      <w:r w:rsidR="00F2367E">
        <w:rPr>
          <w:lang w:val="en-AU"/>
        </w:rPr>
        <w:t xml:space="preserve">south-west </w:t>
      </w:r>
      <w:r>
        <w:rPr>
          <w:lang w:val="en-AU"/>
        </w:rPr>
        <w:t xml:space="preserve">of </w:t>
      </w:r>
      <w:r w:rsidR="00F2367E">
        <w:rPr>
          <w:lang w:val="en-AU"/>
        </w:rPr>
        <w:t xml:space="preserve">the </w:t>
      </w:r>
      <w:r>
        <w:rPr>
          <w:lang w:val="en-AU"/>
        </w:rPr>
        <w:t xml:space="preserve">DMPA. </w:t>
      </w:r>
      <w:r w:rsidR="00F2367E">
        <w:rPr>
          <w:lang w:val="en-AU"/>
        </w:rPr>
        <w:t>Per cent cover of standard benthic classification categories (</w:t>
      </w:r>
      <w:r w:rsidR="00CF4BA9">
        <w:rPr>
          <w:lang w:val="en-AU"/>
        </w:rPr>
        <w:t>e.g.</w:t>
      </w:r>
      <w:r w:rsidR="00F2367E">
        <w:rPr>
          <w:lang w:val="en-AU"/>
        </w:rPr>
        <w:t xml:space="preserve"> branching </w:t>
      </w:r>
      <w:r w:rsidR="00F2367E">
        <w:rPr>
          <w:i/>
          <w:lang w:val="en-AU"/>
        </w:rPr>
        <w:t>Acropora</w:t>
      </w:r>
      <w:r w:rsidR="00F2367E">
        <w:rPr>
          <w:lang w:val="en-AU"/>
        </w:rPr>
        <w:t xml:space="preserve"> coral, non-</w:t>
      </w:r>
      <w:r w:rsidR="00F2367E">
        <w:rPr>
          <w:i/>
          <w:lang w:val="en-AU"/>
        </w:rPr>
        <w:t>Acropora</w:t>
      </w:r>
      <w:r w:rsidR="00F2367E">
        <w:rPr>
          <w:lang w:val="en-AU"/>
        </w:rPr>
        <w:t xml:space="preserve"> branching coral, macroalgae, sponge, rubble, dead coral) was determined from stratified random point counts on extracted video frames. Surveys were completed in April 2010, a month before commencement of dredging, and in October/November 2011, within two months of completion of dredging.</w:t>
      </w:r>
      <w:r w:rsidR="003B3CFF">
        <w:rPr>
          <w:lang w:val="en-AU"/>
        </w:rPr>
        <w:t xml:space="preserve"> Further details are provided in </w:t>
      </w:r>
      <w:r w:rsidR="0081092F" w:rsidRPr="0081092F">
        <w:fldChar w:fldCharType="begin"/>
      </w:r>
      <w:r w:rsidR="0081092F" w:rsidRPr="0081092F">
        <w:instrText xml:space="preserve"> REF  _Ref354746977 \* Lower \h  \* MERGEFORMAT </w:instrText>
      </w:r>
      <w:r w:rsidR="0081092F" w:rsidRPr="0081092F">
        <w:fldChar w:fldCharType="separate"/>
      </w:r>
      <w:r w:rsidR="00E2599D" w:rsidRPr="00E2599D">
        <w:t xml:space="preserve">table </w:t>
      </w:r>
      <w:r w:rsidR="00E2599D" w:rsidRPr="00E2599D">
        <w:rPr>
          <w:noProof/>
        </w:rPr>
        <w:t>8</w:t>
      </w:r>
      <w:r w:rsidR="0081092F" w:rsidRPr="0081092F">
        <w:fldChar w:fldCharType="end"/>
      </w:r>
      <w:r w:rsidR="003B3CFF">
        <w:rPr>
          <w:lang w:val="en-AU"/>
        </w:rPr>
        <w:t>.</w:t>
      </w:r>
    </w:p>
    <w:p w:rsidR="003B3CFF" w:rsidRDefault="003B3CFF" w:rsidP="00667D64">
      <w:pPr>
        <w:pStyle w:val="Para0"/>
        <w:rPr>
          <w:lang w:val="en-AU"/>
        </w:rPr>
      </w:pPr>
      <w:r>
        <w:rPr>
          <w:lang w:val="en-AU"/>
        </w:rPr>
        <w:t xml:space="preserve">Coral cover declined slightly at both impact and control sites; the decrease was not statistically significant (BMA 2012). Coral cover at the impact site was significantly greater at the control site both before and after dredging. There was a marked, statistically significant, increase in macroalgal cover at both impact and control sites, and the proportionate increase at the control site was statistically significantly greater than at the impact site. BMA (2012) concluded the observed changes were probably driven by recovery from the impacts of Tropical Cyclone Ului, which had heavily impacted the area a few weeks prior to the baseline survey. </w:t>
      </w:r>
      <w:r w:rsidR="001D5FC1">
        <w:rPr>
          <w:lang w:val="en-AU"/>
        </w:rPr>
        <w:t>The statistical power of the monitoring to detect change was not reported.</w:t>
      </w:r>
    </w:p>
    <w:p w:rsidR="001D5FC1" w:rsidRPr="001D5FC1" w:rsidRDefault="003B3CFF" w:rsidP="00667D64">
      <w:pPr>
        <w:pStyle w:val="Para0"/>
        <w:rPr>
          <w:lang w:val="en-AU"/>
        </w:rPr>
      </w:pPr>
      <w:r>
        <w:rPr>
          <w:lang w:val="en-AU"/>
        </w:rPr>
        <w:t xml:space="preserve">The coral reef monitoring targeted the reef nearest the dredging site rather than sites potentially affected by material placement in the DMPA. Baseline surveys were also </w:t>
      </w:r>
      <w:r>
        <w:rPr>
          <w:lang w:val="en-AU"/>
        </w:rPr>
        <w:lastRenderedPageBreak/>
        <w:t>conducted a</w:t>
      </w:r>
      <w:r w:rsidR="001D5FC1">
        <w:rPr>
          <w:lang w:val="en-AU"/>
        </w:rPr>
        <w:t>t Round Top, and Victor Islands, which were considered to be impact and control sites for the DMPA, respectively, as well as Slade Island. Water quality monitoring including vessel-based turbidity monitoring, remote sensing, and continuous turbidity logging at Round Top, Victor, and Slade Islands indicated no detectible turbidity plume reached the island reefs, and prior to the 2011 dredging season the regulator approved termination of water quality monitoring at the island reefs. As a result, no post-dredging monitoring was conducted at those reefs.</w:t>
      </w:r>
    </w:p>
    <w:p w:rsidR="00DA0093" w:rsidRDefault="002C44E7" w:rsidP="00667D64">
      <w:pPr>
        <w:pStyle w:val="Para0"/>
        <w:rPr>
          <w:lang w:val="en-AU"/>
        </w:rPr>
      </w:pPr>
      <w:r>
        <w:rPr>
          <w:lang w:val="en-AU"/>
        </w:rPr>
        <w:t>S</w:t>
      </w:r>
      <w:r w:rsidR="00050096">
        <w:rPr>
          <w:lang w:val="en-AU"/>
        </w:rPr>
        <w:t xml:space="preserve">eagrass monitoring for the </w:t>
      </w:r>
      <w:r w:rsidR="004A5815">
        <w:rPr>
          <w:lang w:val="en-AU"/>
        </w:rPr>
        <w:t xml:space="preserve">HPX3 project consisted of quarterly </w:t>
      </w:r>
      <w:r w:rsidR="00420FB3">
        <w:rPr>
          <w:lang w:val="en-AU"/>
        </w:rPr>
        <w:t xml:space="preserve">video transect monitoring using the methods of Chartrand et al. (2008). The monitoring specifically targeted impacts of material placement as opposed to dredging. An impact location was established within the DMPA used for the HPX3 project, a previous disturbance location spanning one to two km from the boundary of the HPX3 DMPA, but within the larger DMPA used for capital dredging in 2006, and a control </w:t>
      </w:r>
      <w:r w:rsidR="008C1BED">
        <w:rPr>
          <w:lang w:val="en-AU"/>
        </w:rPr>
        <w:t>location</w:t>
      </w:r>
      <w:r w:rsidR="00420FB3">
        <w:rPr>
          <w:lang w:val="en-AU"/>
        </w:rPr>
        <w:t xml:space="preserve"> approximately six km south-east of the HPX3 DMPA. There are three permanent sampling blocks at each location, with three 100 m video transects conducted within each block during each survey. Monitoring commenced in </w:t>
      </w:r>
      <w:r w:rsidR="0093614D">
        <w:rPr>
          <w:lang w:val="en-AU"/>
        </w:rPr>
        <w:t xml:space="preserve">November/December 2010, shortly before and </w:t>
      </w:r>
      <w:r w:rsidR="009901B1">
        <w:rPr>
          <w:lang w:val="en-AU"/>
        </w:rPr>
        <w:t>after completion of the first season of dredging. Baseline surveys were not conducted because final project approval and commencement of dredging occurred during the summer/spring period when deepwater seagrass is known to be absent in the Hay Point area (Chartrand et al. 2008); in addition</w:t>
      </w:r>
      <w:r w:rsidR="00420FB3">
        <w:rPr>
          <w:lang w:val="en-AU"/>
        </w:rPr>
        <w:t xml:space="preserve">, </w:t>
      </w:r>
      <w:r w:rsidR="009901B1">
        <w:rPr>
          <w:lang w:val="en-AU"/>
        </w:rPr>
        <w:t>the reference location was selected partly on the basis of broad-scale mapping of seagrass communities in the area, which was not completed until October 2010 (Thomas &amp; Rasheed 2010)</w:t>
      </w:r>
      <w:r w:rsidR="008961A7">
        <w:rPr>
          <w:lang w:val="en-AU"/>
        </w:rPr>
        <w:t xml:space="preserve">. </w:t>
      </w:r>
    </w:p>
    <w:p w:rsidR="00D52B1F" w:rsidRDefault="008961A7" w:rsidP="00667D64">
      <w:pPr>
        <w:pStyle w:val="Para0"/>
        <w:rPr>
          <w:lang w:val="en-AU" w:eastAsia="en-AU"/>
        </w:rPr>
      </w:pPr>
      <w:r>
        <w:rPr>
          <w:lang w:val="en-AU"/>
        </w:rPr>
        <w:t xml:space="preserve">In addition to the monitoring locations established for the HPX3 project, the program surveyed the </w:t>
      </w:r>
      <w:r w:rsidR="002C44E7">
        <w:rPr>
          <w:lang w:val="en-AU"/>
        </w:rPr>
        <w:t xml:space="preserve">four </w:t>
      </w:r>
      <w:r>
        <w:rPr>
          <w:lang w:val="en-AU"/>
        </w:rPr>
        <w:t xml:space="preserve">locations previously monitored by Chartrand et al. (2008) from </w:t>
      </w:r>
      <w:r>
        <w:rPr>
          <w:lang w:val="en-AU" w:eastAsia="en-AU"/>
        </w:rPr>
        <w:t>2004 to 2008</w:t>
      </w:r>
      <w:r w:rsidR="00D52B1F">
        <w:rPr>
          <w:lang w:val="en-AU" w:eastAsia="en-AU"/>
        </w:rPr>
        <w:t>.</w:t>
      </w:r>
      <w:r w:rsidR="002C44E7">
        <w:rPr>
          <w:lang w:val="en-AU" w:eastAsia="en-AU"/>
        </w:rPr>
        <w:t xml:space="preserve"> Seagrass was scarce or absent </w:t>
      </w:r>
      <w:r w:rsidR="00CF4BA9">
        <w:rPr>
          <w:lang w:val="en-AU" w:eastAsia="en-AU"/>
        </w:rPr>
        <w:t>throughout</w:t>
      </w:r>
      <w:r w:rsidR="002C44E7">
        <w:rPr>
          <w:lang w:val="en-AU" w:eastAsia="en-AU"/>
        </w:rPr>
        <w:t xml:space="preserve"> the monitoring through 2012, being present at any location in only three of nine surveys (November/December 2010, October 2011, October 2012),</w:t>
      </w:r>
      <w:r w:rsidR="009E7E39">
        <w:rPr>
          <w:lang w:val="en-AU" w:eastAsia="en-AU"/>
        </w:rPr>
        <w:t xml:space="preserve"> and per cent cover has been &lt;</w:t>
      </w:r>
      <w:r w:rsidR="0071582F">
        <w:rPr>
          <w:lang w:val="en-AU" w:eastAsia="en-AU"/>
        </w:rPr>
        <w:t xml:space="preserve"> </w:t>
      </w:r>
      <w:r w:rsidR="009E7E39">
        <w:rPr>
          <w:lang w:val="en-AU" w:eastAsia="en-AU"/>
        </w:rPr>
        <w:t xml:space="preserve">1 </w:t>
      </w:r>
      <w:r w:rsidR="009E7E39">
        <w:rPr>
          <w:lang w:val="en-AU"/>
        </w:rPr>
        <w:t>per cent</w:t>
      </w:r>
      <w:r w:rsidR="002C44E7">
        <w:rPr>
          <w:lang w:val="en-AU" w:eastAsia="en-AU"/>
        </w:rPr>
        <w:t xml:space="preserve"> at all locations in all surveys. This reflects the situation along the entire Queensland coast during the monitoring period, as seagrass communities were heavily impacted by floods and cyclones in 2010 and 2011. The presence of seagrass at five of the seven survey locations in October 2012, and reached the highest cover </w:t>
      </w:r>
      <w:r w:rsidR="009E7E39">
        <w:rPr>
          <w:lang w:val="en-AU" w:eastAsia="en-AU"/>
        </w:rPr>
        <w:t xml:space="preserve">(0.94 </w:t>
      </w:r>
      <w:r w:rsidR="009E7E39">
        <w:rPr>
          <w:lang w:val="en-AU"/>
        </w:rPr>
        <w:t>per cent</w:t>
      </w:r>
      <w:r w:rsidR="00911DDB">
        <w:rPr>
          <w:lang w:val="en-AU" w:eastAsia="en-AU"/>
        </w:rPr>
        <w:t xml:space="preserve">, at the historical offshore control location of Chartrand et al. 2008) observed over the monitoring period. BMA 2013 concluded this was an early sign of recovery. Seagrass was only observed on one occasion in the HPX3 DMPA, in January 2012, but seagrass had never been observed there in previous monitoring or mapping which was one reason for selecting the DMPA. Seagrass was not present in either the HPX3 impact (DMPA) or HPX3 control locations in October 2012, when it was present at the other five locations. </w:t>
      </w:r>
    </w:p>
    <w:p w:rsidR="00911DDB" w:rsidRDefault="00911DDB" w:rsidP="00667D64">
      <w:pPr>
        <w:pStyle w:val="Para0"/>
        <w:rPr>
          <w:lang w:val="en-AU" w:eastAsia="en-AU"/>
        </w:rPr>
      </w:pPr>
      <w:r>
        <w:rPr>
          <w:lang w:val="en-AU" w:eastAsia="en-AU"/>
        </w:rPr>
        <w:t xml:space="preserve">BMA (2013) concluded there was no evidence of </w:t>
      </w:r>
      <w:r w:rsidR="0062603D">
        <w:rPr>
          <w:lang w:val="en-AU" w:eastAsia="en-AU"/>
        </w:rPr>
        <w:t xml:space="preserve">material placement impacts on seagrass communities. There was no statistical analysis; the absence of seagrass during most surveys and very low abundance when seagrass was present prevented the use of standard statistics. </w:t>
      </w:r>
    </w:p>
    <w:p w:rsidR="00DC05C9" w:rsidRDefault="00DC05C9" w:rsidP="00667D64">
      <w:pPr>
        <w:pStyle w:val="Para0"/>
        <w:rPr>
          <w:lang w:val="en-AU" w:eastAsia="en-AU"/>
        </w:rPr>
      </w:pPr>
      <w:r>
        <w:rPr>
          <w:lang w:val="en-AU" w:eastAsia="en-AU"/>
        </w:rPr>
        <w:t xml:space="preserve">Infauna monitoring for HPX3 consists of grab sampling in the DMPA and at distances of 250 m and 2 km from the DMPA on axes radiating to the north, south-east, and south-west of the DMPA. A baseline study was conducted in </w:t>
      </w:r>
      <w:r w:rsidR="00341443">
        <w:rPr>
          <w:lang w:val="en-AU" w:eastAsia="en-AU"/>
        </w:rPr>
        <w:t xml:space="preserve">late </w:t>
      </w:r>
      <w:r>
        <w:rPr>
          <w:lang w:val="en-AU" w:eastAsia="en-AU"/>
        </w:rPr>
        <w:t>March/</w:t>
      </w:r>
      <w:r w:rsidR="00341443">
        <w:rPr>
          <w:lang w:val="en-AU" w:eastAsia="en-AU"/>
        </w:rPr>
        <w:t xml:space="preserve">early </w:t>
      </w:r>
      <w:r>
        <w:rPr>
          <w:lang w:val="en-AU" w:eastAsia="en-AU"/>
        </w:rPr>
        <w:t>April 2011,</w:t>
      </w:r>
      <w:r w:rsidR="00341443">
        <w:rPr>
          <w:lang w:val="en-AU" w:eastAsia="en-AU"/>
        </w:rPr>
        <w:t xml:space="preserve"> some six week</w:t>
      </w:r>
      <w:r w:rsidR="00DA0093">
        <w:rPr>
          <w:lang w:val="en-AU" w:eastAsia="en-AU"/>
        </w:rPr>
        <w:t>s</w:t>
      </w:r>
      <w:r w:rsidR="00341443">
        <w:rPr>
          <w:lang w:val="en-AU" w:eastAsia="en-AU"/>
        </w:rPr>
        <w:t xml:space="preserve"> prior to dredging.</w:t>
      </w:r>
      <w:r w:rsidR="0055376B">
        <w:rPr>
          <w:lang w:val="en-AU" w:eastAsia="en-AU"/>
        </w:rPr>
        <w:t xml:space="preserve"> The first post-dredging survey was in October 2011, one month after completion of dredging, and the second in </w:t>
      </w:r>
      <w:r w:rsidR="00CF4BA9">
        <w:rPr>
          <w:lang w:val="en-AU" w:eastAsia="en-AU"/>
        </w:rPr>
        <w:t>September</w:t>
      </w:r>
      <w:r w:rsidR="0055376B">
        <w:rPr>
          <w:lang w:val="en-AU" w:eastAsia="en-AU"/>
        </w:rPr>
        <w:t xml:space="preserve">/October 2012, one year later. </w:t>
      </w:r>
      <w:r w:rsidR="00341443">
        <w:rPr>
          <w:lang w:val="en-AU" w:eastAsia="en-AU"/>
        </w:rPr>
        <w:t xml:space="preserve">The monitoring is focused on long-term patterns of change in infauna communities in relation to dredge material placement. Monitoring locations are located within the HPX3 DMPA, and at distances of 250 m and 2 km from the DMPA on three axes radiating to the north, south-west, and south-east. The south-west axis is </w:t>
      </w:r>
      <w:r w:rsidR="00341443">
        <w:rPr>
          <w:lang w:val="en-AU" w:eastAsia="en-AU"/>
        </w:rPr>
        <w:lastRenderedPageBreak/>
        <w:t>in the larger DMPA previously used for capital dredging in 2006 and thus reflect</w:t>
      </w:r>
      <w:r w:rsidR="00CC3532">
        <w:rPr>
          <w:lang w:val="en-AU" w:eastAsia="en-AU"/>
        </w:rPr>
        <w:t>s</w:t>
      </w:r>
      <w:r w:rsidR="00341443">
        <w:rPr>
          <w:lang w:val="en-AU" w:eastAsia="en-AU"/>
        </w:rPr>
        <w:t xml:space="preserve"> the influence of previous disturbance.</w:t>
      </w:r>
      <w:r>
        <w:rPr>
          <w:lang w:val="en-AU" w:eastAsia="en-AU"/>
        </w:rPr>
        <w:t xml:space="preserve"> Further details are provided in </w:t>
      </w:r>
      <w:r w:rsidR="0081092F" w:rsidRPr="0081092F">
        <w:fldChar w:fldCharType="begin"/>
      </w:r>
      <w:r w:rsidR="0081092F" w:rsidRPr="0081092F">
        <w:instrText xml:space="preserve"> REF  _Ref354746977 \* Lower \h  \* MERGEFORMAT </w:instrText>
      </w:r>
      <w:r w:rsidR="0081092F" w:rsidRPr="0081092F">
        <w:fldChar w:fldCharType="separate"/>
      </w:r>
      <w:r w:rsidR="00E2599D" w:rsidRPr="00E2599D">
        <w:t xml:space="preserve">table </w:t>
      </w:r>
      <w:r w:rsidR="00E2599D" w:rsidRPr="00E2599D">
        <w:rPr>
          <w:noProof/>
        </w:rPr>
        <w:t>8</w:t>
      </w:r>
      <w:r w:rsidR="0081092F" w:rsidRPr="0081092F">
        <w:fldChar w:fldCharType="end"/>
      </w:r>
      <w:r>
        <w:rPr>
          <w:lang w:val="en-AU" w:eastAsia="en-AU"/>
        </w:rPr>
        <w:t xml:space="preserve">. </w:t>
      </w:r>
    </w:p>
    <w:p w:rsidR="00341443" w:rsidRPr="009F3BDC" w:rsidRDefault="00341443" w:rsidP="00667D64">
      <w:pPr>
        <w:pStyle w:val="Para0"/>
        <w:rPr>
          <w:lang w:val="en-AU"/>
        </w:rPr>
      </w:pPr>
      <w:r>
        <w:rPr>
          <w:lang w:val="en-AU" w:eastAsia="en-AU"/>
        </w:rPr>
        <w:t>There was an orde</w:t>
      </w:r>
      <w:r w:rsidR="00CC3532">
        <w:rPr>
          <w:lang w:val="en-AU" w:eastAsia="en-AU"/>
        </w:rPr>
        <w:t>r-of-magnitude increase in infauna abundance, a tripling of family richness, and marked changes in community structure, all statistically significant, between the baseline and first post-dredging surveys (BMA 2012, 2013). There was a small but not statistically significant increase in abundance between the first and second post-dredging surveys (BMA 2013), and a statistically significant increase in family richness. There were also statistically significant difference in infauna community structure (</w:t>
      </w:r>
      <w:r w:rsidR="003E0E38">
        <w:rPr>
          <w:lang w:val="en-AU" w:eastAsia="en-AU"/>
        </w:rPr>
        <w:t xml:space="preserve">families present and their relative abundance) between years (2011 and 2012) and among locations, as well as in the pattern of inter-year change among locations. BMA (2012, 2013) concluded that the observed patterns of change in infauna communities did not show any clear relationship with potential influence of material placement. For example, the DMPA location had the third-highest infauna abundance and family richness in the first post-dredging survey, the higher </w:t>
      </w:r>
      <w:r w:rsidR="00CF4BA9">
        <w:rPr>
          <w:lang w:val="en-AU" w:eastAsia="en-AU"/>
        </w:rPr>
        <w:t>locations</w:t>
      </w:r>
      <w:r w:rsidR="003E0E38">
        <w:rPr>
          <w:lang w:val="en-AU" w:eastAsia="en-AU"/>
        </w:rPr>
        <w:t xml:space="preserve"> being those 250 m and 2 km to the north. BMA (2012, 2013) concluded that the infauna monitoring results to not appear to be related to HPX3 material placement. BMA (2012, 2013) attributed the marked changes between the baseline and first post-dredging to recovery from severe disturbance by Tropical Cyclone Ului, which strongly affected the Hay Point Area a few weeks before the baseline survey was conducted. This severely compromised baseline makes it impossible to conduct a valid </w:t>
      </w:r>
      <w:r w:rsidR="002813E5">
        <w:rPr>
          <w:lang w:val="en-AU" w:eastAsia="en-AU"/>
        </w:rPr>
        <w:t xml:space="preserve">before-after comparison for impact assessment purposes. BMA (2012, 2013) do not report the power of the statistical analyses performed. </w:t>
      </w:r>
    </w:p>
    <w:p w:rsidR="00723B59" w:rsidRPr="009F3BDC" w:rsidRDefault="00CB79B9" w:rsidP="00723B59">
      <w:pPr>
        <w:pStyle w:val="Heading3"/>
        <w:rPr>
          <w:lang w:val="en-AU"/>
        </w:rPr>
      </w:pPr>
      <w:bookmarkStart w:id="205" w:name="_Toc361930690"/>
      <w:r w:rsidRPr="009F3BDC">
        <w:rPr>
          <w:lang w:val="en-AU"/>
        </w:rPr>
        <w:t>Environmental Condition</w:t>
      </w:r>
      <w:bookmarkEnd w:id="205"/>
    </w:p>
    <w:p w:rsidR="00723B59" w:rsidRPr="009F3BDC" w:rsidRDefault="00723B59" w:rsidP="00723B59">
      <w:pPr>
        <w:pStyle w:val="Para0"/>
        <w:rPr>
          <w:lang w:val="en-AU"/>
        </w:rPr>
      </w:pPr>
      <w:r w:rsidRPr="009F3BDC">
        <w:rPr>
          <w:lang w:val="en-AU"/>
        </w:rPr>
        <w:t xml:space="preserve">Water quality in the Mackay and Whitsunday region, which includes the Port of Hay </w:t>
      </w:r>
      <w:r w:rsidR="0035203A" w:rsidRPr="009F3BDC">
        <w:rPr>
          <w:lang w:val="en-AU"/>
        </w:rPr>
        <w:t>Point,</w:t>
      </w:r>
      <w:r w:rsidRPr="009F3BDC">
        <w:rPr>
          <w:lang w:val="en-AU"/>
        </w:rPr>
        <w:t xml:space="preserve"> is monitored by the </w:t>
      </w:r>
      <w:r w:rsidR="00B20292" w:rsidRPr="009F3BDC">
        <w:rPr>
          <w:lang w:val="en-AU"/>
        </w:rPr>
        <w:t>RRMMP</w:t>
      </w:r>
      <w:r w:rsidR="00053405" w:rsidRPr="009F3BDC">
        <w:rPr>
          <w:lang w:val="en-AU"/>
        </w:rPr>
        <w:t xml:space="preserve"> (</w:t>
      </w:r>
      <w:r w:rsidRPr="009F3BDC">
        <w:rPr>
          <w:lang w:val="en-AU"/>
        </w:rPr>
        <w:t xml:space="preserve">Schaffelke </w:t>
      </w:r>
      <w:r w:rsidR="00C90812" w:rsidRPr="009F3BDC">
        <w:rPr>
          <w:lang w:val="en-AU"/>
        </w:rPr>
        <w:t xml:space="preserve">et al. </w:t>
      </w:r>
      <w:r w:rsidRPr="009F3BDC">
        <w:rPr>
          <w:lang w:val="en-AU"/>
        </w:rPr>
        <w:t xml:space="preserve">2011). The water quality aspect of the monitoring program includes inshore permanent monitoring sites (water quality loggers) and remote sensing techniques. Permanent monitoring sites have been established in the Mackay and Whitsunday region since 2007. No permanent monitoring sites are within 50 km of the Port of Hay Point with the nearest locations (Pine, Daydream and Double Cone Islands) approximately 100 km north of the Port of Hay Point (Schaffelke </w:t>
      </w:r>
      <w:r w:rsidR="00C90812" w:rsidRPr="009F3BDC">
        <w:rPr>
          <w:lang w:val="en-AU"/>
        </w:rPr>
        <w:t xml:space="preserve">et al. </w:t>
      </w:r>
      <w:r w:rsidRPr="009F3BDC">
        <w:rPr>
          <w:lang w:val="en-AU"/>
        </w:rPr>
        <w:t>2011). Regionally</w:t>
      </w:r>
      <w:r w:rsidR="0052246B">
        <w:rPr>
          <w:lang w:val="en-AU"/>
        </w:rPr>
        <w:t>,</w:t>
      </w:r>
      <w:r w:rsidRPr="009F3BDC">
        <w:rPr>
          <w:lang w:val="en-AU"/>
        </w:rPr>
        <w:t xml:space="preserve"> water quality has been declining since 2007 with the annual mean generally increasing at monitoring sites (</w:t>
      </w:r>
      <w:r w:rsidR="0081092F" w:rsidRPr="0081092F">
        <w:fldChar w:fldCharType="begin"/>
      </w:r>
      <w:r w:rsidR="0081092F" w:rsidRPr="0081092F">
        <w:instrText xml:space="preserve"> REF  _Ref358834337 \* Lower \h  \* MERGEFORMAT </w:instrText>
      </w:r>
      <w:r w:rsidR="0081092F" w:rsidRPr="0081092F">
        <w:fldChar w:fldCharType="separate"/>
      </w:r>
      <w:r w:rsidR="00E2599D" w:rsidRPr="00E2599D">
        <w:t xml:space="preserve">table </w:t>
      </w:r>
      <w:r w:rsidR="00E2599D" w:rsidRPr="00E2599D">
        <w:rPr>
          <w:noProof/>
        </w:rPr>
        <w:t>18</w:t>
      </w:r>
      <w:r w:rsidR="0081092F" w:rsidRPr="0081092F">
        <w:fldChar w:fldCharType="end"/>
      </w:r>
      <w:r w:rsidRPr="009F3BDC">
        <w:rPr>
          <w:lang w:val="en-AU"/>
        </w:rPr>
        <w:t xml:space="preserve">; Schaffelke </w:t>
      </w:r>
      <w:r w:rsidR="00C90812" w:rsidRPr="009F3BDC">
        <w:rPr>
          <w:lang w:val="en-AU"/>
        </w:rPr>
        <w:t xml:space="preserve">et al. </w:t>
      </w:r>
      <w:r w:rsidRPr="009F3BDC">
        <w:rPr>
          <w:lang w:val="en-AU"/>
        </w:rPr>
        <w:t>2011)</w:t>
      </w:r>
      <w:r w:rsidR="00DA0093">
        <w:rPr>
          <w:lang w:val="en-AU"/>
        </w:rPr>
        <w:t>.</w:t>
      </w:r>
    </w:p>
    <w:p w:rsidR="00723B59" w:rsidRPr="00DE66F4" w:rsidRDefault="00723B59" w:rsidP="00335261">
      <w:pPr>
        <w:pStyle w:val="Caption"/>
        <w:rPr>
          <w:b/>
        </w:rPr>
      </w:pPr>
      <w:bookmarkStart w:id="206" w:name="_Ref358834337"/>
      <w:bookmarkStart w:id="207" w:name="_Toc360694080"/>
      <w:r w:rsidRPr="009F3BDC">
        <w:rPr>
          <w:b/>
        </w:rPr>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18</w:t>
      </w:r>
      <w:r w:rsidR="00B66293" w:rsidRPr="009F3BDC">
        <w:rPr>
          <w:b/>
        </w:rPr>
        <w:fldChar w:fldCharType="end"/>
      </w:r>
      <w:bookmarkEnd w:id="206"/>
      <w:r w:rsidR="00335261" w:rsidRPr="009F3BDC">
        <w:rPr>
          <w:b/>
        </w:rPr>
        <w:t>.</w:t>
      </w:r>
      <w:r w:rsidRPr="009F3BDC">
        <w:rPr>
          <w:b/>
        </w:rPr>
        <w:t xml:space="preserve"> </w:t>
      </w:r>
      <w:r w:rsidRPr="009F3BDC">
        <w:t xml:space="preserve">Summary of annual mean turbidity (NTU) data from turbidity sensors at </w:t>
      </w:r>
      <w:r w:rsidR="00412726" w:rsidRPr="009F3BDC">
        <w:t xml:space="preserve">Mackay and Whitsunday </w:t>
      </w:r>
      <w:r w:rsidRPr="009F3BDC">
        <w:t xml:space="preserve">water quality locations from the </w:t>
      </w:r>
      <w:r w:rsidR="00B20292" w:rsidRPr="009F3BDC">
        <w:t>RRMMP</w:t>
      </w:r>
      <w:r w:rsidRPr="009F3BDC">
        <w:rPr>
          <w:vertAlign w:val="superscript"/>
        </w:rPr>
        <w:t>1</w:t>
      </w:r>
      <w:r w:rsidR="00DE66F4">
        <w:t>.</w:t>
      </w:r>
      <w:bookmarkEnd w:id="2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1747"/>
        <w:gridCol w:w="1746"/>
        <w:gridCol w:w="1746"/>
        <w:gridCol w:w="1746"/>
        <w:gridCol w:w="1746"/>
      </w:tblGrid>
      <w:tr w:rsidR="00723B59" w:rsidRPr="009F3BDC" w:rsidTr="00723B59">
        <w:trPr>
          <w:trHeight w:val="260"/>
          <w:tblHeader/>
        </w:trPr>
        <w:tc>
          <w:tcPr>
            <w:tcW w:w="1000" w:type="pct"/>
            <w:vAlign w:val="center"/>
          </w:tcPr>
          <w:p w:rsidR="00723B59" w:rsidRPr="009F3BDC" w:rsidRDefault="00723B59" w:rsidP="00D12A2C">
            <w:pPr>
              <w:pStyle w:val="TableFontH"/>
              <w:keepLines/>
              <w:rPr>
                <w:lang w:val="en-AU"/>
              </w:rPr>
            </w:pPr>
            <w:r w:rsidRPr="009F3BDC">
              <w:rPr>
                <w:lang w:val="en-AU"/>
              </w:rPr>
              <w:t>Site</w:t>
            </w:r>
          </w:p>
        </w:tc>
        <w:tc>
          <w:tcPr>
            <w:tcW w:w="1000" w:type="pct"/>
            <w:vAlign w:val="center"/>
          </w:tcPr>
          <w:p w:rsidR="00723B59" w:rsidRPr="009F3BDC" w:rsidRDefault="00723B59" w:rsidP="00D12A2C">
            <w:pPr>
              <w:pStyle w:val="TableFontH"/>
              <w:keepLines/>
              <w:rPr>
                <w:vertAlign w:val="superscript"/>
                <w:lang w:val="en-AU"/>
              </w:rPr>
            </w:pPr>
            <w:r w:rsidRPr="009F3BDC">
              <w:rPr>
                <w:lang w:val="en-AU"/>
              </w:rPr>
              <w:t>2007-2008</w:t>
            </w:r>
            <w:r w:rsidRPr="009F3BDC">
              <w:rPr>
                <w:vertAlign w:val="superscript"/>
                <w:lang w:val="en-AU"/>
              </w:rPr>
              <w:t>2</w:t>
            </w:r>
          </w:p>
        </w:tc>
        <w:tc>
          <w:tcPr>
            <w:tcW w:w="1000" w:type="pct"/>
            <w:vAlign w:val="center"/>
          </w:tcPr>
          <w:p w:rsidR="00723B59" w:rsidRPr="009F3BDC" w:rsidRDefault="00723B59" w:rsidP="00D12A2C">
            <w:pPr>
              <w:pStyle w:val="TableFontH"/>
              <w:keepLines/>
              <w:rPr>
                <w:vertAlign w:val="superscript"/>
                <w:lang w:val="en-AU"/>
              </w:rPr>
            </w:pPr>
            <w:r w:rsidRPr="009F3BDC">
              <w:rPr>
                <w:lang w:val="en-AU"/>
              </w:rPr>
              <w:t>2008 to 2009</w:t>
            </w:r>
            <w:r w:rsidRPr="009F3BDC">
              <w:rPr>
                <w:vertAlign w:val="superscript"/>
                <w:lang w:val="en-AU"/>
              </w:rPr>
              <w:t>2</w:t>
            </w:r>
          </w:p>
        </w:tc>
        <w:tc>
          <w:tcPr>
            <w:tcW w:w="1000" w:type="pct"/>
            <w:vAlign w:val="center"/>
          </w:tcPr>
          <w:p w:rsidR="00723B59" w:rsidRPr="009F3BDC" w:rsidRDefault="00723B59" w:rsidP="00D12A2C">
            <w:pPr>
              <w:pStyle w:val="TableFontH"/>
              <w:keepLines/>
              <w:rPr>
                <w:vertAlign w:val="superscript"/>
                <w:lang w:val="en-AU"/>
              </w:rPr>
            </w:pPr>
            <w:r w:rsidRPr="009F3BDC">
              <w:rPr>
                <w:lang w:val="en-AU"/>
              </w:rPr>
              <w:t>2009-2010</w:t>
            </w:r>
            <w:r w:rsidRPr="009F3BDC">
              <w:rPr>
                <w:vertAlign w:val="superscript"/>
                <w:lang w:val="en-AU"/>
              </w:rPr>
              <w:t>2</w:t>
            </w:r>
          </w:p>
        </w:tc>
        <w:tc>
          <w:tcPr>
            <w:tcW w:w="1000" w:type="pct"/>
            <w:vAlign w:val="center"/>
          </w:tcPr>
          <w:p w:rsidR="00723B59" w:rsidRPr="009F3BDC" w:rsidRDefault="00723B59" w:rsidP="00D12A2C">
            <w:pPr>
              <w:pStyle w:val="TableFontH"/>
              <w:keepLines/>
              <w:rPr>
                <w:vertAlign w:val="superscript"/>
                <w:lang w:val="en-AU"/>
              </w:rPr>
            </w:pPr>
            <w:r w:rsidRPr="009F3BDC">
              <w:rPr>
                <w:lang w:val="en-AU"/>
              </w:rPr>
              <w:t>2010-2011</w:t>
            </w:r>
            <w:r w:rsidRPr="009F3BDC">
              <w:rPr>
                <w:vertAlign w:val="superscript"/>
                <w:lang w:val="en-AU"/>
              </w:rPr>
              <w:t>3</w:t>
            </w:r>
          </w:p>
        </w:tc>
      </w:tr>
      <w:tr w:rsidR="00723B59" w:rsidRPr="009F3BDC" w:rsidTr="00A61143">
        <w:tc>
          <w:tcPr>
            <w:tcW w:w="1000" w:type="pct"/>
          </w:tcPr>
          <w:p w:rsidR="00723B59" w:rsidRPr="009F3BDC" w:rsidRDefault="00723B59" w:rsidP="00D12A2C">
            <w:pPr>
              <w:pStyle w:val="TableFont"/>
              <w:keepNext/>
              <w:keepLines/>
              <w:rPr>
                <w:lang w:val="en-AU"/>
              </w:rPr>
            </w:pPr>
            <w:r w:rsidRPr="009F3BDC">
              <w:rPr>
                <w:lang w:val="en-AU"/>
              </w:rPr>
              <w:t>Double Cone Island</w:t>
            </w:r>
          </w:p>
        </w:tc>
        <w:tc>
          <w:tcPr>
            <w:tcW w:w="1000" w:type="pct"/>
            <w:tcMar>
              <w:right w:w="567" w:type="dxa"/>
            </w:tcMar>
          </w:tcPr>
          <w:p w:rsidR="00723B59" w:rsidRPr="009F3BDC" w:rsidRDefault="00723B59" w:rsidP="00A61143">
            <w:pPr>
              <w:pStyle w:val="TableFont"/>
              <w:jc w:val="right"/>
              <w:rPr>
                <w:lang w:val="en-AU"/>
              </w:rPr>
            </w:pPr>
            <w:r w:rsidRPr="009F3BDC">
              <w:rPr>
                <w:lang w:val="en-AU"/>
              </w:rPr>
              <w:t>1.15</w:t>
            </w:r>
          </w:p>
        </w:tc>
        <w:tc>
          <w:tcPr>
            <w:tcW w:w="1000" w:type="pct"/>
            <w:tcMar>
              <w:right w:w="567" w:type="dxa"/>
            </w:tcMar>
          </w:tcPr>
          <w:p w:rsidR="00723B59" w:rsidRPr="009F3BDC" w:rsidRDefault="00723B59" w:rsidP="00A61143">
            <w:pPr>
              <w:pStyle w:val="TableFont"/>
              <w:jc w:val="right"/>
              <w:rPr>
                <w:lang w:val="en-AU"/>
              </w:rPr>
            </w:pPr>
            <w:r w:rsidRPr="009F3BDC">
              <w:rPr>
                <w:lang w:val="en-AU"/>
              </w:rPr>
              <w:t>1.42</w:t>
            </w:r>
          </w:p>
        </w:tc>
        <w:tc>
          <w:tcPr>
            <w:tcW w:w="1000" w:type="pct"/>
            <w:tcMar>
              <w:right w:w="567" w:type="dxa"/>
            </w:tcMar>
          </w:tcPr>
          <w:p w:rsidR="00723B59" w:rsidRPr="009F3BDC" w:rsidRDefault="00723B59" w:rsidP="00A61143">
            <w:pPr>
              <w:pStyle w:val="TableFont"/>
              <w:jc w:val="right"/>
              <w:rPr>
                <w:lang w:val="en-AU"/>
              </w:rPr>
            </w:pPr>
            <w:r w:rsidRPr="009F3BDC">
              <w:rPr>
                <w:lang w:val="en-AU"/>
              </w:rPr>
              <w:t>1.74</w:t>
            </w:r>
          </w:p>
        </w:tc>
        <w:tc>
          <w:tcPr>
            <w:tcW w:w="1000" w:type="pct"/>
            <w:tcMar>
              <w:right w:w="567" w:type="dxa"/>
            </w:tcMar>
          </w:tcPr>
          <w:p w:rsidR="00723B59" w:rsidRPr="009F3BDC" w:rsidRDefault="00723B59" w:rsidP="00A61143">
            <w:pPr>
              <w:pStyle w:val="TableFont"/>
              <w:jc w:val="right"/>
              <w:rPr>
                <w:lang w:val="en-AU"/>
              </w:rPr>
            </w:pPr>
            <w:r w:rsidRPr="009F3BDC">
              <w:rPr>
                <w:lang w:val="en-AU"/>
              </w:rPr>
              <w:t>1.52</w:t>
            </w:r>
          </w:p>
        </w:tc>
      </w:tr>
      <w:tr w:rsidR="00723B59" w:rsidRPr="009F3BDC" w:rsidTr="00A61143">
        <w:tc>
          <w:tcPr>
            <w:tcW w:w="1000" w:type="pct"/>
          </w:tcPr>
          <w:p w:rsidR="00723B59" w:rsidRPr="009F3BDC" w:rsidRDefault="00723B59" w:rsidP="00D12A2C">
            <w:pPr>
              <w:pStyle w:val="TableFont"/>
              <w:keepNext/>
              <w:keepLines/>
              <w:rPr>
                <w:lang w:val="en-AU"/>
              </w:rPr>
            </w:pPr>
            <w:r w:rsidRPr="009F3BDC">
              <w:rPr>
                <w:lang w:val="en-AU"/>
              </w:rPr>
              <w:t>Daydream Island</w:t>
            </w:r>
          </w:p>
        </w:tc>
        <w:tc>
          <w:tcPr>
            <w:tcW w:w="1000" w:type="pct"/>
            <w:tcMar>
              <w:right w:w="567" w:type="dxa"/>
            </w:tcMar>
          </w:tcPr>
          <w:p w:rsidR="00723B59" w:rsidRPr="009F3BDC" w:rsidRDefault="00723B59" w:rsidP="00A61143">
            <w:pPr>
              <w:pStyle w:val="TableFont"/>
              <w:jc w:val="right"/>
              <w:rPr>
                <w:lang w:val="en-AU"/>
              </w:rPr>
            </w:pPr>
            <w:r w:rsidRPr="009F3BDC">
              <w:rPr>
                <w:lang w:val="en-AU"/>
              </w:rPr>
              <w:t>2.01</w:t>
            </w:r>
          </w:p>
        </w:tc>
        <w:tc>
          <w:tcPr>
            <w:tcW w:w="1000" w:type="pct"/>
            <w:tcMar>
              <w:right w:w="567" w:type="dxa"/>
            </w:tcMar>
          </w:tcPr>
          <w:p w:rsidR="00723B59" w:rsidRPr="009F3BDC" w:rsidRDefault="00723B59" w:rsidP="00A61143">
            <w:pPr>
              <w:pStyle w:val="TableFont"/>
              <w:jc w:val="right"/>
              <w:rPr>
                <w:lang w:val="en-AU"/>
              </w:rPr>
            </w:pPr>
            <w:r w:rsidRPr="009F3BDC">
              <w:rPr>
                <w:lang w:val="en-AU"/>
              </w:rPr>
              <w:t>1.99</w:t>
            </w:r>
          </w:p>
        </w:tc>
        <w:tc>
          <w:tcPr>
            <w:tcW w:w="1000" w:type="pct"/>
            <w:tcMar>
              <w:right w:w="567" w:type="dxa"/>
            </w:tcMar>
          </w:tcPr>
          <w:p w:rsidR="00723B59" w:rsidRPr="009F3BDC" w:rsidRDefault="00723B59" w:rsidP="00A61143">
            <w:pPr>
              <w:pStyle w:val="TableFont"/>
              <w:jc w:val="right"/>
              <w:rPr>
                <w:lang w:val="en-AU"/>
              </w:rPr>
            </w:pPr>
            <w:r w:rsidRPr="009F3BDC">
              <w:rPr>
                <w:lang w:val="en-AU"/>
              </w:rPr>
              <w:t>2.42</w:t>
            </w:r>
          </w:p>
        </w:tc>
        <w:tc>
          <w:tcPr>
            <w:tcW w:w="1000" w:type="pct"/>
            <w:tcMar>
              <w:right w:w="567" w:type="dxa"/>
            </w:tcMar>
          </w:tcPr>
          <w:p w:rsidR="00723B59" w:rsidRPr="009F3BDC" w:rsidRDefault="00723B59" w:rsidP="00A61143">
            <w:pPr>
              <w:pStyle w:val="TableFont"/>
              <w:jc w:val="right"/>
              <w:rPr>
                <w:lang w:val="en-AU"/>
              </w:rPr>
            </w:pPr>
            <w:r w:rsidRPr="009F3BDC">
              <w:rPr>
                <w:lang w:val="en-AU"/>
              </w:rPr>
              <w:t>2.64</w:t>
            </w:r>
          </w:p>
        </w:tc>
      </w:tr>
      <w:tr w:rsidR="00723B59" w:rsidRPr="009F3BDC" w:rsidTr="00A61143">
        <w:tc>
          <w:tcPr>
            <w:tcW w:w="1000" w:type="pct"/>
          </w:tcPr>
          <w:p w:rsidR="00723B59" w:rsidRPr="009F3BDC" w:rsidRDefault="00723B59" w:rsidP="00D12A2C">
            <w:pPr>
              <w:pStyle w:val="TableFont"/>
              <w:rPr>
                <w:lang w:val="en-AU"/>
              </w:rPr>
            </w:pPr>
            <w:r w:rsidRPr="009F3BDC">
              <w:rPr>
                <w:lang w:val="en-AU"/>
              </w:rPr>
              <w:t>Pine Island</w:t>
            </w:r>
          </w:p>
        </w:tc>
        <w:tc>
          <w:tcPr>
            <w:tcW w:w="1000" w:type="pct"/>
            <w:tcMar>
              <w:right w:w="567" w:type="dxa"/>
            </w:tcMar>
          </w:tcPr>
          <w:p w:rsidR="00723B59" w:rsidRPr="009F3BDC" w:rsidRDefault="00723B59" w:rsidP="00A61143">
            <w:pPr>
              <w:pStyle w:val="TableFont"/>
              <w:jc w:val="right"/>
              <w:rPr>
                <w:lang w:val="en-AU"/>
              </w:rPr>
            </w:pPr>
            <w:r w:rsidRPr="009F3BDC">
              <w:rPr>
                <w:lang w:val="en-AU"/>
              </w:rPr>
              <w:t>2.87</w:t>
            </w:r>
          </w:p>
        </w:tc>
        <w:tc>
          <w:tcPr>
            <w:tcW w:w="1000" w:type="pct"/>
            <w:tcMar>
              <w:right w:w="567" w:type="dxa"/>
            </w:tcMar>
          </w:tcPr>
          <w:p w:rsidR="00723B59" w:rsidRPr="009F3BDC" w:rsidRDefault="00723B59" w:rsidP="00A61143">
            <w:pPr>
              <w:pStyle w:val="TableFont"/>
              <w:jc w:val="right"/>
              <w:rPr>
                <w:lang w:val="en-AU"/>
              </w:rPr>
            </w:pPr>
            <w:r w:rsidRPr="009F3BDC">
              <w:rPr>
                <w:lang w:val="en-AU"/>
              </w:rPr>
              <w:t>3.11</w:t>
            </w:r>
          </w:p>
        </w:tc>
        <w:tc>
          <w:tcPr>
            <w:tcW w:w="1000" w:type="pct"/>
            <w:tcMar>
              <w:right w:w="567" w:type="dxa"/>
            </w:tcMar>
          </w:tcPr>
          <w:p w:rsidR="00723B59" w:rsidRPr="009F3BDC" w:rsidRDefault="00723B59" w:rsidP="00A61143">
            <w:pPr>
              <w:pStyle w:val="TableFont"/>
              <w:jc w:val="right"/>
              <w:rPr>
                <w:lang w:val="en-AU"/>
              </w:rPr>
            </w:pPr>
            <w:r w:rsidRPr="009F3BDC">
              <w:rPr>
                <w:lang w:val="en-AU"/>
              </w:rPr>
              <w:t>3.20</w:t>
            </w:r>
          </w:p>
        </w:tc>
        <w:tc>
          <w:tcPr>
            <w:tcW w:w="1000" w:type="pct"/>
            <w:tcMar>
              <w:right w:w="567" w:type="dxa"/>
            </w:tcMar>
          </w:tcPr>
          <w:p w:rsidR="00723B59" w:rsidRPr="009F3BDC" w:rsidRDefault="00723B59" w:rsidP="00A61143">
            <w:pPr>
              <w:pStyle w:val="TableFont"/>
              <w:jc w:val="right"/>
              <w:rPr>
                <w:lang w:val="en-AU"/>
              </w:rPr>
            </w:pPr>
            <w:r w:rsidRPr="009F3BDC">
              <w:rPr>
                <w:lang w:val="en-AU"/>
              </w:rPr>
              <w:t>3.68</w:t>
            </w:r>
          </w:p>
        </w:tc>
      </w:tr>
    </w:tbl>
    <w:p w:rsidR="00723B59" w:rsidRPr="009F3BDC" w:rsidRDefault="00723B59" w:rsidP="00723B59">
      <w:pPr>
        <w:pStyle w:val="Para0"/>
        <w:rPr>
          <w:vertAlign w:val="superscript"/>
          <w:lang w:val="en-AU"/>
        </w:rPr>
      </w:pPr>
      <w:r w:rsidRPr="009F3BDC">
        <w:rPr>
          <w:vertAlign w:val="superscript"/>
          <w:lang w:val="en-AU"/>
        </w:rPr>
        <w:t xml:space="preserve">1 Data extracted from Schaffelke </w:t>
      </w:r>
      <w:r w:rsidR="00C90812" w:rsidRPr="009F3BDC">
        <w:rPr>
          <w:vertAlign w:val="superscript"/>
          <w:lang w:val="en-AU"/>
        </w:rPr>
        <w:t xml:space="preserve">et al. </w:t>
      </w:r>
      <w:r w:rsidRPr="009F3BDC">
        <w:rPr>
          <w:vertAlign w:val="superscript"/>
          <w:lang w:val="en-AU"/>
        </w:rPr>
        <w:t>2011. 2 – Years are from October to September 3 – October to June</w:t>
      </w:r>
    </w:p>
    <w:p w:rsidR="00723B59" w:rsidRPr="009F3BDC" w:rsidRDefault="00723B59" w:rsidP="00723B59">
      <w:pPr>
        <w:pStyle w:val="Para0"/>
        <w:rPr>
          <w:lang w:val="en-AU"/>
        </w:rPr>
      </w:pPr>
      <w:r w:rsidRPr="009F3BDC">
        <w:rPr>
          <w:lang w:val="en-AU"/>
        </w:rPr>
        <w:t xml:space="preserve">Remote sensing is used to monitor TSS concentrations for the entire </w:t>
      </w:r>
      <w:r w:rsidR="00123309">
        <w:rPr>
          <w:lang w:val="en-AU"/>
        </w:rPr>
        <w:t>Marine Park</w:t>
      </w:r>
      <w:r w:rsidRPr="009F3BDC">
        <w:rPr>
          <w:lang w:val="en-AU"/>
        </w:rPr>
        <w:t xml:space="preserve"> at a spatial resolution of 1 km (Brando </w:t>
      </w:r>
      <w:r w:rsidR="00C90812" w:rsidRPr="009F3BDC">
        <w:rPr>
          <w:lang w:val="en-AU"/>
        </w:rPr>
        <w:t xml:space="preserve">et al. </w:t>
      </w:r>
      <w:r w:rsidRPr="009F3BDC">
        <w:rPr>
          <w:lang w:val="en-AU"/>
        </w:rPr>
        <w:t>2011). Since 2002/2003 for the entire Mackay and Whitsunday region has slightly improved receiving a TSS paddock to reef index of very poor for all years until 2009/2010 when it increased to poor, in 2010/2011 the rating again decreased to</w:t>
      </w:r>
      <w:r w:rsidR="009E7E39">
        <w:rPr>
          <w:lang w:val="en-AU"/>
        </w:rPr>
        <w:t xml:space="preserve"> very poor, however this only 2 per cent</w:t>
      </w:r>
      <w:r w:rsidRPr="009F3BDC">
        <w:rPr>
          <w:lang w:val="en-AU"/>
        </w:rPr>
        <w:t xml:space="preserve"> below a poor rating. Data from May 2010 to April 2011 for the Port of Hay Point and surrounding areas showed a clear declining gradient from inshore to offshore with median TSS values as high as 5 mg/L for shallow coastal areas. Annual median TSS values at the locations of </w:t>
      </w:r>
      <w:r w:rsidRPr="009F3BDC">
        <w:rPr>
          <w:lang w:val="en-AU"/>
        </w:rPr>
        <w:lastRenderedPageBreak/>
        <w:t xml:space="preserve">Mode Cases 1 and 2 the current material placement site ranged from approximately 1.75 mg/L to 0.50 mg/L, with the current material placement site </w:t>
      </w:r>
      <w:r w:rsidR="008B04C3">
        <w:rPr>
          <w:lang w:val="en-AU"/>
        </w:rPr>
        <w:t>having</w:t>
      </w:r>
      <w:r w:rsidRPr="009F3BDC">
        <w:rPr>
          <w:lang w:val="en-AU"/>
        </w:rPr>
        <w:t xml:space="preserve"> the highest TSS values. </w:t>
      </w:r>
    </w:p>
    <w:p w:rsidR="00723B59" w:rsidRPr="009F3BDC" w:rsidRDefault="00723B59" w:rsidP="00723B59">
      <w:pPr>
        <w:pStyle w:val="Para0"/>
        <w:rPr>
          <w:lang w:val="en-AU"/>
        </w:rPr>
      </w:pPr>
      <w:r w:rsidRPr="009F3BDC">
        <w:rPr>
          <w:lang w:val="en-AU"/>
        </w:rPr>
        <w:t>Baseline data (2005 to 2010) from five fringing reef monitoring sites in the Hay Point region was used to identify 95</w:t>
      </w:r>
      <w:r w:rsidRPr="009F3BDC">
        <w:rPr>
          <w:vertAlign w:val="superscript"/>
          <w:lang w:val="en-AU"/>
        </w:rPr>
        <w:t>th</w:t>
      </w:r>
      <w:r w:rsidRPr="009F3BDC">
        <w:rPr>
          <w:lang w:val="en-AU"/>
        </w:rPr>
        <w:t xml:space="preserve"> and 99</w:t>
      </w:r>
      <w:r w:rsidRPr="009F3BDC">
        <w:rPr>
          <w:vertAlign w:val="superscript"/>
          <w:lang w:val="en-AU"/>
        </w:rPr>
        <w:t>th</w:t>
      </w:r>
      <w:r w:rsidRPr="009F3BDC">
        <w:rPr>
          <w:lang w:val="en-AU"/>
        </w:rPr>
        <w:t xml:space="preserve"> percentile values for TSS and Turbidity values (BMA 2010). SKM derived the TSS values in </w:t>
      </w:r>
      <w:r w:rsidR="0081092F" w:rsidRPr="0081092F">
        <w:fldChar w:fldCharType="begin"/>
      </w:r>
      <w:r w:rsidR="0081092F" w:rsidRPr="0081092F">
        <w:instrText xml:space="preserve"> REF  _Ref358834516 \* Lower \h  \* MERGEFORMAT </w:instrText>
      </w:r>
      <w:r w:rsidR="0081092F" w:rsidRPr="0081092F">
        <w:fldChar w:fldCharType="separate"/>
      </w:r>
      <w:r w:rsidR="00E2599D" w:rsidRPr="00E2599D">
        <w:t xml:space="preserve">table </w:t>
      </w:r>
      <w:r w:rsidR="00E2599D" w:rsidRPr="00E2599D">
        <w:rPr>
          <w:noProof/>
        </w:rPr>
        <w:t>19</w:t>
      </w:r>
      <w:r w:rsidR="0081092F" w:rsidRPr="0081092F">
        <w:fldChar w:fldCharType="end"/>
      </w:r>
      <w:r w:rsidRPr="0035203A">
        <w:rPr>
          <w:lang w:val="en-AU"/>
        </w:rPr>
        <w:t xml:space="preserve"> f</w:t>
      </w:r>
      <w:r w:rsidRPr="009F3BDC">
        <w:rPr>
          <w:lang w:val="en-AU"/>
        </w:rPr>
        <w:t>rom a measured turbidity to TSS relationship of TSS = 1.95 * NTU.</w:t>
      </w:r>
    </w:p>
    <w:p w:rsidR="00723B59" w:rsidRPr="009F3BDC" w:rsidRDefault="00723B59" w:rsidP="00335261">
      <w:pPr>
        <w:pStyle w:val="Caption"/>
        <w:rPr>
          <w:b/>
        </w:rPr>
      </w:pPr>
      <w:bookmarkStart w:id="208" w:name="_Ref358834516"/>
      <w:bookmarkStart w:id="209" w:name="_Toc360694081"/>
      <w:r w:rsidRPr="009F3BDC">
        <w:rPr>
          <w:b/>
        </w:rPr>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19</w:t>
      </w:r>
      <w:r w:rsidR="00B66293" w:rsidRPr="009F3BDC">
        <w:rPr>
          <w:b/>
        </w:rPr>
        <w:fldChar w:fldCharType="end"/>
      </w:r>
      <w:bookmarkEnd w:id="208"/>
      <w:r w:rsidR="00335261" w:rsidRPr="009F3BDC">
        <w:rPr>
          <w:b/>
        </w:rPr>
        <w:t>.</w:t>
      </w:r>
      <w:r w:rsidRPr="009F3BDC">
        <w:rPr>
          <w:b/>
        </w:rPr>
        <w:t xml:space="preserve"> </w:t>
      </w:r>
      <w:r w:rsidRPr="009F3BDC">
        <w:t>Baseline turbidity and TSS measured over variable periods between 2005 and 2010 (BMA 2010)</w:t>
      </w:r>
      <w:r w:rsidR="00DE66F4">
        <w:t>.</w:t>
      </w:r>
      <w:bookmarkEnd w:id="2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1746"/>
        <w:gridCol w:w="2052"/>
        <w:gridCol w:w="1441"/>
        <w:gridCol w:w="2104"/>
        <w:gridCol w:w="1388"/>
      </w:tblGrid>
      <w:tr w:rsidR="00723B59" w:rsidRPr="009F3BDC" w:rsidTr="00723B59">
        <w:trPr>
          <w:trHeight w:val="260"/>
          <w:tblHeader/>
        </w:trPr>
        <w:tc>
          <w:tcPr>
            <w:tcW w:w="1000" w:type="pct"/>
            <w:vMerge w:val="restart"/>
            <w:vAlign w:val="center"/>
          </w:tcPr>
          <w:p w:rsidR="00723B59" w:rsidRPr="009F3BDC" w:rsidRDefault="00723B59" w:rsidP="00D12A2C">
            <w:pPr>
              <w:pStyle w:val="TableFontH"/>
              <w:rPr>
                <w:lang w:val="en-AU"/>
              </w:rPr>
            </w:pPr>
            <w:r w:rsidRPr="009F3BDC">
              <w:rPr>
                <w:lang w:val="en-AU"/>
              </w:rPr>
              <w:t>Site</w:t>
            </w:r>
          </w:p>
        </w:tc>
        <w:tc>
          <w:tcPr>
            <w:tcW w:w="2000" w:type="pct"/>
            <w:gridSpan w:val="2"/>
            <w:vAlign w:val="center"/>
          </w:tcPr>
          <w:p w:rsidR="00723B59" w:rsidRPr="009F3BDC" w:rsidRDefault="00723B59" w:rsidP="00D12A2C">
            <w:pPr>
              <w:pStyle w:val="TableFontH"/>
              <w:rPr>
                <w:lang w:val="en-AU"/>
              </w:rPr>
            </w:pPr>
            <w:r w:rsidRPr="009F3BDC">
              <w:rPr>
                <w:lang w:val="en-AU"/>
              </w:rPr>
              <w:t>95</w:t>
            </w:r>
            <w:r w:rsidRPr="00BD29FC">
              <w:rPr>
                <w:vertAlign w:val="superscript"/>
                <w:lang w:val="en-AU"/>
              </w:rPr>
              <w:t>th</w:t>
            </w:r>
            <w:r w:rsidRPr="009F3BDC">
              <w:rPr>
                <w:lang w:val="en-AU"/>
              </w:rPr>
              <w:t xml:space="preserve"> percentile</w:t>
            </w:r>
          </w:p>
        </w:tc>
        <w:tc>
          <w:tcPr>
            <w:tcW w:w="2000" w:type="pct"/>
            <w:gridSpan w:val="2"/>
            <w:vAlign w:val="center"/>
          </w:tcPr>
          <w:p w:rsidR="00723B59" w:rsidRPr="009F3BDC" w:rsidRDefault="00723B59" w:rsidP="00D12A2C">
            <w:pPr>
              <w:pStyle w:val="TableFontH"/>
              <w:rPr>
                <w:lang w:val="en-AU"/>
              </w:rPr>
            </w:pPr>
            <w:r w:rsidRPr="009F3BDC">
              <w:rPr>
                <w:lang w:val="en-AU"/>
              </w:rPr>
              <w:t>99</w:t>
            </w:r>
            <w:r w:rsidRPr="009F3BDC">
              <w:rPr>
                <w:vertAlign w:val="superscript"/>
                <w:lang w:val="en-AU"/>
              </w:rPr>
              <w:t>th</w:t>
            </w:r>
            <w:r w:rsidRPr="009F3BDC">
              <w:rPr>
                <w:lang w:val="en-AU"/>
              </w:rPr>
              <w:t xml:space="preserve"> percentile</w:t>
            </w:r>
          </w:p>
        </w:tc>
      </w:tr>
      <w:tr w:rsidR="00723B59" w:rsidRPr="009F3BDC" w:rsidTr="00723B59">
        <w:trPr>
          <w:trHeight w:val="260"/>
          <w:tblHeader/>
        </w:trPr>
        <w:tc>
          <w:tcPr>
            <w:tcW w:w="1000" w:type="pct"/>
            <w:vMerge/>
            <w:vAlign w:val="center"/>
          </w:tcPr>
          <w:p w:rsidR="00723B59" w:rsidRPr="009F3BDC" w:rsidRDefault="00723B59" w:rsidP="00D12A2C">
            <w:pPr>
              <w:pStyle w:val="TableFontH"/>
              <w:rPr>
                <w:lang w:val="en-AU"/>
              </w:rPr>
            </w:pPr>
          </w:p>
        </w:tc>
        <w:tc>
          <w:tcPr>
            <w:tcW w:w="1175" w:type="pct"/>
            <w:vAlign w:val="center"/>
          </w:tcPr>
          <w:p w:rsidR="00723B59" w:rsidRPr="009F3BDC" w:rsidRDefault="00723B59" w:rsidP="00D12A2C">
            <w:pPr>
              <w:pStyle w:val="TableFontH"/>
              <w:rPr>
                <w:lang w:val="en-AU"/>
              </w:rPr>
            </w:pPr>
            <w:r w:rsidRPr="009F3BDC">
              <w:rPr>
                <w:lang w:val="en-AU"/>
              </w:rPr>
              <w:t>Turbidity (NTU)</w:t>
            </w:r>
          </w:p>
        </w:tc>
        <w:tc>
          <w:tcPr>
            <w:tcW w:w="825" w:type="pct"/>
            <w:vAlign w:val="center"/>
          </w:tcPr>
          <w:p w:rsidR="00723B59" w:rsidRPr="009F3BDC" w:rsidRDefault="00723B59" w:rsidP="00D12A2C">
            <w:pPr>
              <w:pStyle w:val="TableFontH"/>
              <w:rPr>
                <w:lang w:val="en-AU"/>
              </w:rPr>
            </w:pPr>
            <w:r w:rsidRPr="009F3BDC">
              <w:rPr>
                <w:lang w:val="en-AU"/>
              </w:rPr>
              <w:t>TSS (mg/L)</w:t>
            </w:r>
          </w:p>
        </w:tc>
        <w:tc>
          <w:tcPr>
            <w:tcW w:w="1205" w:type="pct"/>
            <w:vAlign w:val="center"/>
          </w:tcPr>
          <w:p w:rsidR="00723B59" w:rsidRPr="009F3BDC" w:rsidRDefault="00723B59" w:rsidP="00D12A2C">
            <w:pPr>
              <w:pStyle w:val="TableFontH"/>
              <w:rPr>
                <w:lang w:val="en-AU"/>
              </w:rPr>
            </w:pPr>
            <w:r w:rsidRPr="009F3BDC">
              <w:rPr>
                <w:lang w:val="en-AU"/>
              </w:rPr>
              <w:t>Turbidity (NTU)</w:t>
            </w:r>
          </w:p>
        </w:tc>
        <w:tc>
          <w:tcPr>
            <w:tcW w:w="795" w:type="pct"/>
            <w:vAlign w:val="center"/>
          </w:tcPr>
          <w:p w:rsidR="00723B59" w:rsidRPr="009F3BDC" w:rsidRDefault="00723B59" w:rsidP="00D12A2C">
            <w:pPr>
              <w:pStyle w:val="TableFontH"/>
              <w:rPr>
                <w:lang w:val="en-AU"/>
              </w:rPr>
            </w:pPr>
            <w:r w:rsidRPr="009F3BDC">
              <w:rPr>
                <w:lang w:val="en-AU"/>
              </w:rPr>
              <w:t>TSS (mg/L)</w:t>
            </w:r>
          </w:p>
        </w:tc>
      </w:tr>
      <w:tr w:rsidR="00723B59" w:rsidRPr="009F3BDC" w:rsidTr="00530D0D">
        <w:tc>
          <w:tcPr>
            <w:tcW w:w="1000" w:type="pct"/>
          </w:tcPr>
          <w:p w:rsidR="00723B59" w:rsidRPr="009F3BDC" w:rsidRDefault="00723B59" w:rsidP="00D12A2C">
            <w:pPr>
              <w:pStyle w:val="TableFont"/>
              <w:rPr>
                <w:lang w:val="en-AU"/>
              </w:rPr>
            </w:pPr>
            <w:r w:rsidRPr="009F3BDC">
              <w:rPr>
                <w:lang w:val="en-AU"/>
              </w:rPr>
              <w:t>Hay Reef (coastal)</w:t>
            </w:r>
          </w:p>
        </w:tc>
        <w:tc>
          <w:tcPr>
            <w:tcW w:w="1175" w:type="pct"/>
            <w:tcMar>
              <w:right w:w="567" w:type="dxa"/>
            </w:tcMar>
          </w:tcPr>
          <w:p w:rsidR="00723B59" w:rsidRPr="009F3BDC" w:rsidRDefault="00723B59" w:rsidP="00530D0D">
            <w:pPr>
              <w:pStyle w:val="TableFont"/>
              <w:jc w:val="right"/>
              <w:rPr>
                <w:lang w:val="en-AU"/>
              </w:rPr>
            </w:pPr>
            <w:r w:rsidRPr="009F3BDC">
              <w:rPr>
                <w:lang w:val="en-AU"/>
              </w:rPr>
              <w:t>43</w:t>
            </w:r>
          </w:p>
        </w:tc>
        <w:tc>
          <w:tcPr>
            <w:tcW w:w="825" w:type="pct"/>
            <w:tcMar>
              <w:right w:w="567" w:type="dxa"/>
            </w:tcMar>
          </w:tcPr>
          <w:p w:rsidR="00723B59" w:rsidRPr="009F3BDC" w:rsidRDefault="00723B59" w:rsidP="00530D0D">
            <w:pPr>
              <w:pStyle w:val="TableFont"/>
              <w:jc w:val="right"/>
              <w:rPr>
                <w:lang w:val="en-AU"/>
              </w:rPr>
            </w:pPr>
            <w:r w:rsidRPr="009F3BDC">
              <w:rPr>
                <w:lang w:val="en-AU"/>
              </w:rPr>
              <w:t>89</w:t>
            </w:r>
          </w:p>
        </w:tc>
        <w:tc>
          <w:tcPr>
            <w:tcW w:w="1205" w:type="pct"/>
            <w:tcMar>
              <w:right w:w="567" w:type="dxa"/>
            </w:tcMar>
          </w:tcPr>
          <w:p w:rsidR="00723B59" w:rsidRPr="009F3BDC" w:rsidRDefault="00723B59" w:rsidP="00530D0D">
            <w:pPr>
              <w:pStyle w:val="TableFont"/>
              <w:jc w:val="right"/>
              <w:rPr>
                <w:lang w:val="en-AU"/>
              </w:rPr>
            </w:pPr>
            <w:r w:rsidRPr="009F3BDC">
              <w:rPr>
                <w:lang w:val="en-AU"/>
              </w:rPr>
              <w:t>79</w:t>
            </w:r>
          </w:p>
        </w:tc>
        <w:tc>
          <w:tcPr>
            <w:tcW w:w="795" w:type="pct"/>
            <w:tcMar>
              <w:right w:w="567" w:type="dxa"/>
            </w:tcMar>
          </w:tcPr>
          <w:p w:rsidR="00723B59" w:rsidRPr="009F3BDC" w:rsidRDefault="00723B59" w:rsidP="00530D0D">
            <w:pPr>
              <w:pStyle w:val="TableFont"/>
              <w:jc w:val="right"/>
              <w:rPr>
                <w:lang w:val="en-AU"/>
              </w:rPr>
            </w:pPr>
            <w:r w:rsidRPr="009F3BDC">
              <w:rPr>
                <w:lang w:val="en-AU"/>
              </w:rPr>
              <w:t>154</w:t>
            </w:r>
          </w:p>
        </w:tc>
      </w:tr>
      <w:tr w:rsidR="00723B59" w:rsidRPr="009F3BDC" w:rsidTr="00530D0D">
        <w:tc>
          <w:tcPr>
            <w:tcW w:w="1000" w:type="pct"/>
          </w:tcPr>
          <w:p w:rsidR="00723B59" w:rsidRPr="009F3BDC" w:rsidRDefault="00723B59" w:rsidP="00D12A2C">
            <w:pPr>
              <w:pStyle w:val="TableFont"/>
              <w:rPr>
                <w:lang w:val="en-AU"/>
              </w:rPr>
            </w:pPr>
            <w:r w:rsidRPr="009F3BDC">
              <w:rPr>
                <w:lang w:val="en-AU"/>
              </w:rPr>
              <w:t>Dudgeon Reef (coastal)</w:t>
            </w:r>
          </w:p>
        </w:tc>
        <w:tc>
          <w:tcPr>
            <w:tcW w:w="1175" w:type="pct"/>
            <w:tcMar>
              <w:right w:w="567" w:type="dxa"/>
            </w:tcMar>
          </w:tcPr>
          <w:p w:rsidR="00723B59" w:rsidRPr="009F3BDC" w:rsidRDefault="00723B59" w:rsidP="00530D0D">
            <w:pPr>
              <w:pStyle w:val="TableFont"/>
              <w:jc w:val="right"/>
              <w:rPr>
                <w:lang w:val="en-AU"/>
              </w:rPr>
            </w:pPr>
            <w:r w:rsidRPr="009F3BDC">
              <w:rPr>
                <w:lang w:val="en-AU"/>
              </w:rPr>
              <w:t>89</w:t>
            </w:r>
          </w:p>
        </w:tc>
        <w:tc>
          <w:tcPr>
            <w:tcW w:w="825" w:type="pct"/>
            <w:tcMar>
              <w:right w:w="567" w:type="dxa"/>
            </w:tcMar>
          </w:tcPr>
          <w:p w:rsidR="00723B59" w:rsidRPr="009F3BDC" w:rsidRDefault="00723B59" w:rsidP="00530D0D">
            <w:pPr>
              <w:pStyle w:val="TableFont"/>
              <w:jc w:val="right"/>
              <w:rPr>
                <w:lang w:val="en-AU"/>
              </w:rPr>
            </w:pPr>
            <w:r w:rsidRPr="009F3BDC">
              <w:rPr>
                <w:lang w:val="en-AU"/>
              </w:rPr>
              <w:t>174</w:t>
            </w:r>
          </w:p>
        </w:tc>
        <w:tc>
          <w:tcPr>
            <w:tcW w:w="1205" w:type="pct"/>
            <w:tcMar>
              <w:right w:w="567" w:type="dxa"/>
            </w:tcMar>
          </w:tcPr>
          <w:p w:rsidR="00723B59" w:rsidRPr="009F3BDC" w:rsidRDefault="00723B59" w:rsidP="00530D0D">
            <w:pPr>
              <w:pStyle w:val="TableFont"/>
              <w:jc w:val="right"/>
              <w:rPr>
                <w:lang w:val="en-AU"/>
              </w:rPr>
            </w:pPr>
            <w:r w:rsidRPr="009F3BDC">
              <w:rPr>
                <w:lang w:val="en-AU"/>
              </w:rPr>
              <w:t>166</w:t>
            </w:r>
          </w:p>
        </w:tc>
        <w:tc>
          <w:tcPr>
            <w:tcW w:w="795" w:type="pct"/>
            <w:tcMar>
              <w:right w:w="567" w:type="dxa"/>
            </w:tcMar>
          </w:tcPr>
          <w:p w:rsidR="00723B59" w:rsidRPr="009F3BDC" w:rsidRDefault="00723B59" w:rsidP="00530D0D">
            <w:pPr>
              <w:pStyle w:val="TableFont"/>
              <w:jc w:val="right"/>
              <w:rPr>
                <w:lang w:val="en-AU"/>
              </w:rPr>
            </w:pPr>
            <w:r w:rsidRPr="009F3BDC">
              <w:rPr>
                <w:lang w:val="en-AU"/>
              </w:rPr>
              <w:t>324</w:t>
            </w:r>
          </w:p>
        </w:tc>
      </w:tr>
      <w:tr w:rsidR="00723B59" w:rsidRPr="009F3BDC" w:rsidTr="00530D0D">
        <w:tc>
          <w:tcPr>
            <w:tcW w:w="1000" w:type="pct"/>
          </w:tcPr>
          <w:p w:rsidR="00723B59" w:rsidRPr="009F3BDC" w:rsidRDefault="00723B59" w:rsidP="00D12A2C">
            <w:pPr>
              <w:pStyle w:val="TableFont"/>
              <w:rPr>
                <w:lang w:val="en-AU"/>
              </w:rPr>
            </w:pPr>
            <w:r w:rsidRPr="009F3BDC">
              <w:rPr>
                <w:lang w:val="en-AU"/>
              </w:rPr>
              <w:t>Victor Islet (inshore island)</w:t>
            </w:r>
          </w:p>
        </w:tc>
        <w:tc>
          <w:tcPr>
            <w:tcW w:w="1175" w:type="pct"/>
            <w:tcMar>
              <w:right w:w="567" w:type="dxa"/>
            </w:tcMar>
          </w:tcPr>
          <w:p w:rsidR="00723B59" w:rsidRPr="009F3BDC" w:rsidRDefault="00723B59" w:rsidP="00530D0D">
            <w:pPr>
              <w:pStyle w:val="TableFont"/>
              <w:jc w:val="right"/>
              <w:rPr>
                <w:lang w:val="en-AU"/>
              </w:rPr>
            </w:pPr>
            <w:r w:rsidRPr="009F3BDC">
              <w:rPr>
                <w:lang w:val="en-AU"/>
              </w:rPr>
              <w:t>232</w:t>
            </w:r>
          </w:p>
        </w:tc>
        <w:tc>
          <w:tcPr>
            <w:tcW w:w="825" w:type="pct"/>
            <w:tcMar>
              <w:right w:w="567" w:type="dxa"/>
            </w:tcMar>
          </w:tcPr>
          <w:p w:rsidR="00723B59" w:rsidRPr="009F3BDC" w:rsidRDefault="00723B59" w:rsidP="00530D0D">
            <w:pPr>
              <w:pStyle w:val="TableFont"/>
              <w:jc w:val="right"/>
              <w:rPr>
                <w:lang w:val="en-AU"/>
              </w:rPr>
            </w:pPr>
            <w:r w:rsidRPr="009F3BDC">
              <w:rPr>
                <w:lang w:val="en-AU"/>
              </w:rPr>
              <w:t>452</w:t>
            </w:r>
          </w:p>
        </w:tc>
        <w:tc>
          <w:tcPr>
            <w:tcW w:w="1205" w:type="pct"/>
            <w:tcMar>
              <w:right w:w="567" w:type="dxa"/>
            </w:tcMar>
          </w:tcPr>
          <w:p w:rsidR="00723B59" w:rsidRPr="009F3BDC" w:rsidRDefault="00723B59" w:rsidP="00530D0D">
            <w:pPr>
              <w:pStyle w:val="TableFont"/>
              <w:jc w:val="right"/>
              <w:rPr>
                <w:lang w:val="en-AU"/>
              </w:rPr>
            </w:pPr>
            <w:r w:rsidRPr="009F3BDC">
              <w:rPr>
                <w:lang w:val="en-AU"/>
              </w:rPr>
              <w:t>521</w:t>
            </w:r>
          </w:p>
        </w:tc>
        <w:tc>
          <w:tcPr>
            <w:tcW w:w="795" w:type="pct"/>
            <w:tcMar>
              <w:right w:w="567" w:type="dxa"/>
            </w:tcMar>
          </w:tcPr>
          <w:p w:rsidR="00723B59" w:rsidRPr="009F3BDC" w:rsidRDefault="00723B59" w:rsidP="00530D0D">
            <w:pPr>
              <w:pStyle w:val="TableFont"/>
              <w:jc w:val="right"/>
              <w:rPr>
                <w:lang w:val="en-AU"/>
              </w:rPr>
            </w:pPr>
            <w:r w:rsidRPr="009F3BDC">
              <w:rPr>
                <w:lang w:val="en-AU"/>
              </w:rPr>
              <w:t>1016</w:t>
            </w:r>
          </w:p>
        </w:tc>
      </w:tr>
      <w:tr w:rsidR="00723B59" w:rsidRPr="009F3BDC" w:rsidTr="00530D0D">
        <w:tc>
          <w:tcPr>
            <w:tcW w:w="1000" w:type="pct"/>
          </w:tcPr>
          <w:p w:rsidR="00723B59" w:rsidRPr="009F3BDC" w:rsidRDefault="00723B59" w:rsidP="00D12A2C">
            <w:pPr>
              <w:pStyle w:val="TableFont"/>
              <w:rPr>
                <w:lang w:val="en-AU"/>
              </w:rPr>
            </w:pPr>
            <w:r w:rsidRPr="009F3BDC">
              <w:rPr>
                <w:lang w:val="en-AU"/>
              </w:rPr>
              <w:t>Round Top Island (inshore island)</w:t>
            </w:r>
          </w:p>
        </w:tc>
        <w:tc>
          <w:tcPr>
            <w:tcW w:w="1175" w:type="pct"/>
            <w:tcMar>
              <w:right w:w="567" w:type="dxa"/>
            </w:tcMar>
          </w:tcPr>
          <w:p w:rsidR="00723B59" w:rsidRPr="009F3BDC" w:rsidRDefault="00723B59" w:rsidP="00530D0D">
            <w:pPr>
              <w:pStyle w:val="TableFont"/>
              <w:jc w:val="right"/>
              <w:rPr>
                <w:lang w:val="en-AU"/>
              </w:rPr>
            </w:pPr>
            <w:r w:rsidRPr="009F3BDC">
              <w:rPr>
                <w:lang w:val="en-AU"/>
              </w:rPr>
              <w:t>28</w:t>
            </w:r>
          </w:p>
        </w:tc>
        <w:tc>
          <w:tcPr>
            <w:tcW w:w="825" w:type="pct"/>
            <w:tcMar>
              <w:right w:w="567" w:type="dxa"/>
            </w:tcMar>
          </w:tcPr>
          <w:p w:rsidR="00723B59" w:rsidRPr="009F3BDC" w:rsidRDefault="00723B59" w:rsidP="00530D0D">
            <w:pPr>
              <w:pStyle w:val="TableFont"/>
              <w:jc w:val="right"/>
              <w:rPr>
                <w:lang w:val="en-AU"/>
              </w:rPr>
            </w:pPr>
            <w:r w:rsidRPr="009F3BDC">
              <w:rPr>
                <w:lang w:val="en-AU"/>
              </w:rPr>
              <w:t>55</w:t>
            </w:r>
          </w:p>
        </w:tc>
        <w:tc>
          <w:tcPr>
            <w:tcW w:w="1205" w:type="pct"/>
            <w:tcMar>
              <w:right w:w="567" w:type="dxa"/>
            </w:tcMar>
          </w:tcPr>
          <w:p w:rsidR="00723B59" w:rsidRPr="009F3BDC" w:rsidRDefault="00723B59" w:rsidP="00530D0D">
            <w:pPr>
              <w:pStyle w:val="TableFont"/>
              <w:jc w:val="right"/>
              <w:rPr>
                <w:lang w:val="en-AU"/>
              </w:rPr>
            </w:pPr>
            <w:r w:rsidRPr="009F3BDC">
              <w:rPr>
                <w:lang w:val="en-AU"/>
              </w:rPr>
              <w:t>56</w:t>
            </w:r>
          </w:p>
        </w:tc>
        <w:tc>
          <w:tcPr>
            <w:tcW w:w="795" w:type="pct"/>
            <w:tcMar>
              <w:right w:w="567" w:type="dxa"/>
            </w:tcMar>
          </w:tcPr>
          <w:p w:rsidR="00723B59" w:rsidRPr="009F3BDC" w:rsidRDefault="00723B59" w:rsidP="00530D0D">
            <w:pPr>
              <w:pStyle w:val="TableFont"/>
              <w:jc w:val="right"/>
              <w:rPr>
                <w:lang w:val="en-AU"/>
              </w:rPr>
            </w:pPr>
            <w:r w:rsidRPr="009F3BDC">
              <w:rPr>
                <w:lang w:val="en-AU"/>
              </w:rPr>
              <w:t>168</w:t>
            </w:r>
          </w:p>
        </w:tc>
      </w:tr>
      <w:tr w:rsidR="00723B59" w:rsidRPr="009F3BDC" w:rsidTr="00530D0D">
        <w:tc>
          <w:tcPr>
            <w:tcW w:w="1000" w:type="pct"/>
          </w:tcPr>
          <w:p w:rsidR="00723B59" w:rsidRPr="009F3BDC" w:rsidRDefault="00723B59" w:rsidP="00D12A2C">
            <w:pPr>
              <w:pStyle w:val="TableFont"/>
              <w:rPr>
                <w:lang w:val="en-AU"/>
              </w:rPr>
            </w:pPr>
            <w:r w:rsidRPr="009F3BDC">
              <w:rPr>
                <w:lang w:val="en-AU"/>
              </w:rPr>
              <w:t>Slade Islet (inshore island)</w:t>
            </w:r>
          </w:p>
        </w:tc>
        <w:tc>
          <w:tcPr>
            <w:tcW w:w="1175" w:type="pct"/>
            <w:tcMar>
              <w:right w:w="567" w:type="dxa"/>
            </w:tcMar>
          </w:tcPr>
          <w:p w:rsidR="00723B59" w:rsidRPr="009F3BDC" w:rsidRDefault="00723B59" w:rsidP="00530D0D">
            <w:pPr>
              <w:pStyle w:val="TableFont"/>
              <w:jc w:val="right"/>
              <w:rPr>
                <w:lang w:val="en-AU"/>
              </w:rPr>
            </w:pPr>
            <w:r w:rsidRPr="009F3BDC">
              <w:rPr>
                <w:lang w:val="en-AU"/>
              </w:rPr>
              <w:t>17</w:t>
            </w:r>
          </w:p>
        </w:tc>
        <w:tc>
          <w:tcPr>
            <w:tcW w:w="825" w:type="pct"/>
            <w:tcMar>
              <w:right w:w="567" w:type="dxa"/>
            </w:tcMar>
          </w:tcPr>
          <w:p w:rsidR="00723B59" w:rsidRPr="009F3BDC" w:rsidRDefault="00723B59" w:rsidP="00530D0D">
            <w:pPr>
              <w:pStyle w:val="TableFont"/>
              <w:jc w:val="right"/>
              <w:rPr>
                <w:lang w:val="en-AU"/>
              </w:rPr>
            </w:pPr>
            <w:r w:rsidRPr="009F3BDC">
              <w:rPr>
                <w:lang w:val="en-AU"/>
              </w:rPr>
              <w:t>33</w:t>
            </w:r>
          </w:p>
        </w:tc>
        <w:tc>
          <w:tcPr>
            <w:tcW w:w="1205" w:type="pct"/>
            <w:tcMar>
              <w:right w:w="567" w:type="dxa"/>
            </w:tcMar>
          </w:tcPr>
          <w:p w:rsidR="00723B59" w:rsidRPr="009F3BDC" w:rsidRDefault="00723B59" w:rsidP="00530D0D">
            <w:pPr>
              <w:pStyle w:val="TableFont"/>
              <w:jc w:val="right"/>
              <w:rPr>
                <w:lang w:val="en-AU"/>
              </w:rPr>
            </w:pPr>
            <w:r w:rsidRPr="009F3BDC">
              <w:rPr>
                <w:lang w:val="en-AU"/>
              </w:rPr>
              <w:t>58</w:t>
            </w:r>
          </w:p>
        </w:tc>
        <w:tc>
          <w:tcPr>
            <w:tcW w:w="795" w:type="pct"/>
            <w:tcMar>
              <w:right w:w="567" w:type="dxa"/>
            </w:tcMar>
          </w:tcPr>
          <w:p w:rsidR="00723B59" w:rsidRPr="009F3BDC" w:rsidRDefault="00723B59" w:rsidP="00530D0D">
            <w:pPr>
              <w:pStyle w:val="TableFont"/>
              <w:jc w:val="right"/>
              <w:rPr>
                <w:lang w:val="en-AU"/>
              </w:rPr>
            </w:pPr>
            <w:r w:rsidRPr="009F3BDC">
              <w:rPr>
                <w:lang w:val="en-AU"/>
              </w:rPr>
              <w:t>113</w:t>
            </w:r>
          </w:p>
        </w:tc>
      </w:tr>
    </w:tbl>
    <w:p w:rsidR="00723B59" w:rsidRPr="009F3BDC" w:rsidRDefault="00723B59" w:rsidP="00723B59">
      <w:pPr>
        <w:pStyle w:val="Para0"/>
        <w:rPr>
          <w:lang w:val="en-AU"/>
        </w:rPr>
      </w:pPr>
    </w:p>
    <w:p w:rsidR="00723B59" w:rsidRPr="009F3BDC" w:rsidRDefault="00723B59" w:rsidP="00723B59">
      <w:pPr>
        <w:pStyle w:val="Para0"/>
        <w:rPr>
          <w:lang w:val="en-AU"/>
        </w:rPr>
      </w:pPr>
      <w:r w:rsidRPr="009F3BDC">
        <w:rPr>
          <w:lang w:val="en-AU"/>
        </w:rPr>
        <w:t xml:space="preserve">Reef health in the Mackay and Whitsunday region is monitored at seven monitoring sites by the </w:t>
      </w:r>
      <w:r w:rsidR="00B20292" w:rsidRPr="009F3BDC">
        <w:rPr>
          <w:lang w:val="en-AU"/>
        </w:rPr>
        <w:t>RRMMP</w:t>
      </w:r>
      <w:r w:rsidRPr="009F3BDC">
        <w:rPr>
          <w:lang w:val="en-AU"/>
        </w:rPr>
        <w:t xml:space="preserve"> (or equivalent) since 2005, however no locations are within 50 km of the Port of Hay Point. The closest monitoring sites are approximately 100 km north surrounding the Whitsunday Islands (Thompson et al. 2011). Hard coral cover in the region has generally shown a slight decrease since monitoring began in 2005 (Thompson et al. 2011). Thompson et al. (2011a) assessed the overall condition of coral communities as moderate in due to the low densities of juvenile coral and low cover during periods free of acute disturbances (Thompson et al. 2011). The Mackay and Whitsunday region has received moderate </w:t>
      </w:r>
      <w:r w:rsidR="00B20292" w:rsidRPr="009F3BDC">
        <w:rPr>
          <w:lang w:val="en-AU"/>
        </w:rPr>
        <w:t>RRMMP</w:t>
      </w:r>
      <w:r w:rsidRPr="009F3BDC">
        <w:rPr>
          <w:lang w:val="en-AU"/>
        </w:rPr>
        <w:t xml:space="preserve"> score for overall coral condition since 2009 (</w:t>
      </w:r>
      <w:r w:rsidR="0081092F" w:rsidRPr="0081092F">
        <w:fldChar w:fldCharType="begin"/>
      </w:r>
      <w:r w:rsidR="0081092F" w:rsidRPr="0081092F">
        <w:instrText xml:space="preserve"> REF  _Ref358834894 \* Lower \h  \* MERGEFORMAT </w:instrText>
      </w:r>
      <w:r w:rsidR="0081092F" w:rsidRPr="0081092F">
        <w:fldChar w:fldCharType="separate"/>
      </w:r>
      <w:r w:rsidR="00E2599D" w:rsidRPr="00E2599D">
        <w:t xml:space="preserve">table </w:t>
      </w:r>
      <w:r w:rsidR="00E2599D" w:rsidRPr="00E2599D">
        <w:rPr>
          <w:noProof/>
        </w:rPr>
        <w:t>20</w:t>
      </w:r>
      <w:r w:rsidR="0081092F" w:rsidRPr="0081092F">
        <w:fldChar w:fldCharType="end"/>
      </w:r>
      <w:r w:rsidRPr="009F3BDC">
        <w:rPr>
          <w:lang w:val="en-AU"/>
        </w:rPr>
        <w:t>)</w:t>
      </w:r>
    </w:p>
    <w:p w:rsidR="00723B59" w:rsidRPr="009F3BDC" w:rsidRDefault="00723B59" w:rsidP="00335261">
      <w:pPr>
        <w:pStyle w:val="Caption"/>
        <w:rPr>
          <w:b/>
        </w:rPr>
      </w:pPr>
      <w:bookmarkStart w:id="210" w:name="_Ref358834894"/>
      <w:bookmarkStart w:id="211" w:name="_Toc360694082"/>
      <w:r w:rsidRPr="009F3BDC">
        <w:rPr>
          <w:b/>
        </w:rPr>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20</w:t>
      </w:r>
      <w:r w:rsidR="00B66293" w:rsidRPr="009F3BDC">
        <w:rPr>
          <w:b/>
        </w:rPr>
        <w:fldChar w:fldCharType="end"/>
      </w:r>
      <w:bookmarkEnd w:id="210"/>
      <w:r w:rsidR="00335261" w:rsidRPr="009F3BDC">
        <w:rPr>
          <w:b/>
        </w:rPr>
        <w:t>.</w:t>
      </w:r>
      <w:r w:rsidRPr="009F3BDC">
        <w:rPr>
          <w:b/>
        </w:rPr>
        <w:t xml:space="preserve"> </w:t>
      </w:r>
      <w:r w:rsidR="00B20292" w:rsidRPr="009F3BDC">
        <w:t>RRMMP</w:t>
      </w:r>
      <w:r w:rsidRPr="009F3BDC">
        <w:t xml:space="preserve"> monitoring score for overall inshore coral health for the Mackay and Whitsunday region from 2009-2011 (Thompson et al. </w:t>
      </w:r>
      <w:r w:rsidR="00510A2D">
        <w:t>2011a</w:t>
      </w:r>
      <w:r w:rsidRPr="009F3BDC">
        <w:t>,</w:t>
      </w:r>
      <w:r w:rsidR="005135D0">
        <w:t xml:space="preserve"> </w:t>
      </w:r>
      <w:r w:rsidRPr="009F3BDC">
        <w:t>b).</w:t>
      </w:r>
      <w:bookmarkEnd w:id="211"/>
      <w:r w:rsidRPr="009F3BDC">
        <w:rPr>
          <w:b/>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4367"/>
        <w:gridCol w:w="4364"/>
      </w:tblGrid>
      <w:tr w:rsidR="00723B59" w:rsidRPr="009F3BDC" w:rsidTr="00723B59">
        <w:trPr>
          <w:trHeight w:val="260"/>
          <w:tblHeader/>
        </w:trPr>
        <w:tc>
          <w:tcPr>
            <w:tcW w:w="2501" w:type="pct"/>
            <w:vAlign w:val="center"/>
          </w:tcPr>
          <w:p w:rsidR="00723B59" w:rsidRPr="009F3BDC" w:rsidRDefault="00723B59" w:rsidP="00D12A2C">
            <w:pPr>
              <w:pStyle w:val="TableFontH"/>
              <w:rPr>
                <w:lang w:val="en-AU"/>
              </w:rPr>
            </w:pPr>
            <w:r w:rsidRPr="009F3BDC">
              <w:rPr>
                <w:lang w:val="en-AU"/>
              </w:rPr>
              <w:t>Year</w:t>
            </w:r>
          </w:p>
        </w:tc>
        <w:tc>
          <w:tcPr>
            <w:tcW w:w="2499" w:type="pct"/>
            <w:vAlign w:val="center"/>
          </w:tcPr>
          <w:p w:rsidR="00723B59" w:rsidRPr="009F3BDC" w:rsidRDefault="00B20292" w:rsidP="00D12A2C">
            <w:pPr>
              <w:pStyle w:val="TableFontH"/>
              <w:rPr>
                <w:vertAlign w:val="superscript"/>
                <w:lang w:val="en-AU"/>
              </w:rPr>
            </w:pPr>
            <w:r w:rsidRPr="009F3BDC">
              <w:rPr>
                <w:lang w:val="en-AU"/>
              </w:rPr>
              <w:t>RRMMP</w:t>
            </w:r>
            <w:r w:rsidR="00723B59" w:rsidRPr="009F3BDC">
              <w:rPr>
                <w:lang w:val="en-AU"/>
              </w:rPr>
              <w:t xml:space="preserve"> score</w:t>
            </w:r>
          </w:p>
        </w:tc>
      </w:tr>
      <w:tr w:rsidR="00723B59" w:rsidRPr="009F3BDC" w:rsidTr="00723B59">
        <w:tc>
          <w:tcPr>
            <w:tcW w:w="2501" w:type="pct"/>
          </w:tcPr>
          <w:p w:rsidR="00723B59" w:rsidRPr="009F3BDC" w:rsidRDefault="00723B59" w:rsidP="00D12A2C">
            <w:pPr>
              <w:pStyle w:val="TableFont"/>
              <w:rPr>
                <w:lang w:val="en-AU"/>
              </w:rPr>
            </w:pPr>
            <w:r w:rsidRPr="009F3BDC">
              <w:rPr>
                <w:lang w:val="en-AU"/>
              </w:rPr>
              <w:t>2009</w:t>
            </w:r>
          </w:p>
        </w:tc>
        <w:tc>
          <w:tcPr>
            <w:tcW w:w="2499" w:type="pct"/>
          </w:tcPr>
          <w:p w:rsidR="00723B59" w:rsidRPr="009F3BDC" w:rsidRDefault="00723B59" w:rsidP="00D12A2C">
            <w:pPr>
              <w:pStyle w:val="TableFont"/>
              <w:rPr>
                <w:lang w:val="en-AU"/>
              </w:rPr>
            </w:pPr>
            <w:r w:rsidRPr="009F3BDC">
              <w:rPr>
                <w:lang w:val="en-AU"/>
              </w:rPr>
              <w:t>Moderate</w:t>
            </w:r>
          </w:p>
        </w:tc>
      </w:tr>
      <w:tr w:rsidR="00723B59" w:rsidRPr="009F3BDC" w:rsidTr="00723B59">
        <w:tc>
          <w:tcPr>
            <w:tcW w:w="2501" w:type="pct"/>
          </w:tcPr>
          <w:p w:rsidR="00723B59" w:rsidRPr="009F3BDC" w:rsidRDefault="00723B59" w:rsidP="00D12A2C">
            <w:pPr>
              <w:pStyle w:val="TableFont"/>
              <w:rPr>
                <w:lang w:val="en-AU"/>
              </w:rPr>
            </w:pPr>
            <w:r w:rsidRPr="009F3BDC">
              <w:rPr>
                <w:lang w:val="en-AU"/>
              </w:rPr>
              <w:t>2010</w:t>
            </w:r>
          </w:p>
        </w:tc>
        <w:tc>
          <w:tcPr>
            <w:tcW w:w="2499" w:type="pct"/>
          </w:tcPr>
          <w:p w:rsidR="00723B59" w:rsidRPr="009F3BDC" w:rsidRDefault="00723B59" w:rsidP="00D12A2C">
            <w:pPr>
              <w:pStyle w:val="TableFont"/>
              <w:rPr>
                <w:lang w:val="en-AU"/>
              </w:rPr>
            </w:pPr>
            <w:r w:rsidRPr="009F3BDC">
              <w:rPr>
                <w:lang w:val="en-AU"/>
              </w:rPr>
              <w:t>Moderate</w:t>
            </w:r>
          </w:p>
        </w:tc>
      </w:tr>
      <w:tr w:rsidR="00723B59" w:rsidRPr="009F3BDC" w:rsidTr="00723B59">
        <w:tc>
          <w:tcPr>
            <w:tcW w:w="2501" w:type="pct"/>
          </w:tcPr>
          <w:p w:rsidR="00723B59" w:rsidRPr="009F3BDC" w:rsidRDefault="00723B59" w:rsidP="00D12A2C">
            <w:pPr>
              <w:pStyle w:val="TableFont"/>
              <w:rPr>
                <w:lang w:val="en-AU"/>
              </w:rPr>
            </w:pPr>
            <w:r w:rsidRPr="009F3BDC">
              <w:rPr>
                <w:lang w:val="en-AU"/>
              </w:rPr>
              <w:t>2011</w:t>
            </w:r>
          </w:p>
        </w:tc>
        <w:tc>
          <w:tcPr>
            <w:tcW w:w="2499" w:type="pct"/>
          </w:tcPr>
          <w:p w:rsidR="00723B59" w:rsidRPr="009F3BDC" w:rsidRDefault="00723B59" w:rsidP="00D12A2C">
            <w:pPr>
              <w:pStyle w:val="TableFont"/>
              <w:rPr>
                <w:lang w:val="en-AU"/>
              </w:rPr>
            </w:pPr>
            <w:r w:rsidRPr="009F3BDC">
              <w:rPr>
                <w:lang w:val="en-AU"/>
              </w:rPr>
              <w:t xml:space="preserve">Moderate </w:t>
            </w:r>
          </w:p>
        </w:tc>
      </w:tr>
    </w:tbl>
    <w:p w:rsidR="00723B59" w:rsidRPr="009F3BDC" w:rsidRDefault="00723B59" w:rsidP="00723B59">
      <w:pPr>
        <w:pStyle w:val="Para0"/>
        <w:rPr>
          <w:lang w:val="en-AU"/>
        </w:rPr>
      </w:pPr>
    </w:p>
    <w:p w:rsidR="00723B59" w:rsidRPr="009F3BDC" w:rsidRDefault="00723B59" w:rsidP="00723B59">
      <w:pPr>
        <w:pStyle w:val="Para0"/>
        <w:rPr>
          <w:lang w:val="en-AU"/>
        </w:rPr>
      </w:pPr>
      <w:r w:rsidRPr="009F3BDC">
        <w:rPr>
          <w:lang w:val="en-AU"/>
        </w:rPr>
        <w:t xml:space="preserve">Reefs are also monitored throughout the </w:t>
      </w:r>
      <w:r w:rsidR="00123309">
        <w:rPr>
          <w:lang w:val="en-AU"/>
        </w:rPr>
        <w:t>Reef</w:t>
      </w:r>
      <w:r w:rsidRPr="009F3BDC">
        <w:rPr>
          <w:lang w:val="en-AU"/>
        </w:rPr>
        <w:t xml:space="preserve"> by the AIMS Long Term Monitoring Program which has been in operation since since1992 (Sweatman et al. 2005). While no monitoring sites are within 50 km of the Port of Hay Point</w:t>
      </w:r>
      <w:r w:rsidR="00C86860">
        <w:rPr>
          <w:lang w:val="en-AU"/>
        </w:rPr>
        <w:t>, t</w:t>
      </w:r>
      <w:r w:rsidRPr="009F3BDC">
        <w:rPr>
          <w:lang w:val="en-AU"/>
        </w:rPr>
        <w:t>hree monitoring sites (Hayman Island, Border Island and Langford Bird Island Reef) are approximately 120</w:t>
      </w:r>
      <w:r w:rsidR="00F81086">
        <w:rPr>
          <w:lang w:val="en-AU"/>
        </w:rPr>
        <w:t> </w:t>
      </w:r>
      <w:r w:rsidRPr="009F3BDC">
        <w:rPr>
          <w:lang w:val="en-AU"/>
        </w:rPr>
        <w:t>km north of the Port of Hay Point. Modelling suggest these locations may potentially be impacted by disposal activities. Hard coral cover increased from 1993 at Border Island and Lan</w:t>
      </w:r>
      <w:r w:rsidR="00412726" w:rsidRPr="009F3BDC">
        <w:rPr>
          <w:lang w:val="en-AU"/>
        </w:rPr>
        <w:t>g</w:t>
      </w:r>
      <w:r w:rsidRPr="009F3BDC">
        <w:rPr>
          <w:lang w:val="en-AU"/>
        </w:rPr>
        <w:t>ford and Bird Island Reefs (</w:t>
      </w:r>
      <w:r w:rsidR="0081092F" w:rsidRPr="00193D4C">
        <w:fldChar w:fldCharType="begin"/>
      </w:r>
      <w:r w:rsidR="0081092F" w:rsidRPr="00193D4C">
        <w:instrText xml:space="preserve"> REF  _Ref358834971 \* Lower \h  \* MERGEFORMAT </w:instrText>
      </w:r>
      <w:r w:rsidR="0081092F" w:rsidRPr="00193D4C">
        <w:fldChar w:fldCharType="separate"/>
      </w:r>
      <w:r w:rsidR="00E2599D" w:rsidRPr="00E2599D">
        <w:t xml:space="preserve">table </w:t>
      </w:r>
      <w:r w:rsidR="00E2599D" w:rsidRPr="00E2599D">
        <w:rPr>
          <w:noProof/>
        </w:rPr>
        <w:t>21</w:t>
      </w:r>
      <w:r w:rsidR="0081092F" w:rsidRPr="00193D4C">
        <w:fldChar w:fldCharType="end"/>
      </w:r>
      <w:r w:rsidRPr="009F3BDC">
        <w:rPr>
          <w:lang w:val="en-AU"/>
        </w:rPr>
        <w:t xml:space="preserve">) with a decrease of 9 </w:t>
      </w:r>
      <w:r w:rsidR="00C07050">
        <w:rPr>
          <w:lang w:val="en-AU"/>
        </w:rPr>
        <w:t xml:space="preserve">per </w:t>
      </w:r>
      <w:r w:rsidR="00C07050">
        <w:rPr>
          <w:lang w:val="en-AU"/>
        </w:rPr>
        <w:lastRenderedPageBreak/>
        <w:t>cent r</w:t>
      </w:r>
      <w:r w:rsidRPr="009F3BDC">
        <w:rPr>
          <w:lang w:val="en-AU"/>
        </w:rPr>
        <w:t>ecorded at Hayman Island. Soft coral communities remained relatively steady with no declined in cover recorded at any locations (</w:t>
      </w:r>
      <w:r w:rsidR="00193D4C" w:rsidRPr="00193D4C">
        <w:fldChar w:fldCharType="begin"/>
      </w:r>
      <w:r w:rsidR="00193D4C" w:rsidRPr="00193D4C">
        <w:instrText xml:space="preserve"> REF  _Ref358834971 \* Lower \h  \* MERGEFORMAT </w:instrText>
      </w:r>
      <w:r w:rsidR="00193D4C" w:rsidRPr="00193D4C">
        <w:fldChar w:fldCharType="separate"/>
      </w:r>
      <w:r w:rsidR="00E2599D" w:rsidRPr="00E2599D">
        <w:t xml:space="preserve">table </w:t>
      </w:r>
      <w:r w:rsidR="00E2599D" w:rsidRPr="00E2599D">
        <w:rPr>
          <w:noProof/>
        </w:rPr>
        <w:t>21</w:t>
      </w:r>
      <w:r w:rsidR="00193D4C" w:rsidRPr="00193D4C">
        <w:fldChar w:fldCharType="end"/>
      </w:r>
      <w:r w:rsidRPr="009F3BDC">
        <w:rPr>
          <w:lang w:val="en-AU"/>
        </w:rPr>
        <w:t xml:space="preserve">). </w:t>
      </w:r>
    </w:p>
    <w:p w:rsidR="00723B59" w:rsidRPr="00DE66F4" w:rsidRDefault="00723B59" w:rsidP="00335261">
      <w:pPr>
        <w:pStyle w:val="Caption"/>
        <w:rPr>
          <w:b/>
        </w:rPr>
      </w:pPr>
      <w:bookmarkStart w:id="212" w:name="_Ref358834971"/>
      <w:bookmarkStart w:id="213" w:name="_Toc360694083"/>
      <w:r w:rsidRPr="009F3BDC">
        <w:rPr>
          <w:b/>
        </w:rPr>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21</w:t>
      </w:r>
      <w:r w:rsidR="00B66293" w:rsidRPr="009F3BDC">
        <w:rPr>
          <w:b/>
        </w:rPr>
        <w:fldChar w:fldCharType="end"/>
      </w:r>
      <w:bookmarkEnd w:id="212"/>
      <w:r w:rsidR="00335261" w:rsidRPr="009F3BDC">
        <w:rPr>
          <w:b/>
        </w:rPr>
        <w:t>.</w:t>
      </w:r>
      <w:r w:rsidRPr="009F3BDC">
        <w:rPr>
          <w:b/>
        </w:rPr>
        <w:t xml:space="preserve"> </w:t>
      </w:r>
      <w:r w:rsidRPr="009F3BDC">
        <w:t>Summary of AIMS Long Term Monitoring Program inshore sites for Whitsunday region</w:t>
      </w:r>
      <w:r w:rsidRPr="009F3BDC">
        <w:rPr>
          <w:vertAlign w:val="superscript"/>
        </w:rPr>
        <w:t>3</w:t>
      </w:r>
      <w:r w:rsidR="00DE66F4">
        <w:t>.</w:t>
      </w:r>
      <w:bookmarkEnd w:id="2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823"/>
        <w:gridCol w:w="1701"/>
        <w:gridCol w:w="1133"/>
        <w:gridCol w:w="1418"/>
        <w:gridCol w:w="1842"/>
        <w:gridCol w:w="1814"/>
      </w:tblGrid>
      <w:tr w:rsidR="00723B59" w:rsidRPr="009F3BDC" w:rsidTr="00723B59">
        <w:trPr>
          <w:trHeight w:val="260"/>
          <w:tblHeader/>
        </w:trPr>
        <w:tc>
          <w:tcPr>
            <w:tcW w:w="471" w:type="pct"/>
          </w:tcPr>
          <w:p w:rsidR="00723B59" w:rsidRPr="009F3BDC" w:rsidRDefault="00723B59" w:rsidP="006C2A5A">
            <w:pPr>
              <w:pStyle w:val="TableFontH"/>
              <w:rPr>
                <w:lang w:val="en-AU"/>
              </w:rPr>
            </w:pPr>
            <w:r w:rsidRPr="009F3BDC">
              <w:rPr>
                <w:lang w:val="en-AU"/>
              </w:rPr>
              <w:t>Coral type</w:t>
            </w:r>
          </w:p>
        </w:tc>
        <w:tc>
          <w:tcPr>
            <w:tcW w:w="974" w:type="pct"/>
            <w:vAlign w:val="center"/>
          </w:tcPr>
          <w:p w:rsidR="00723B59" w:rsidRPr="009F3BDC" w:rsidRDefault="00723B59" w:rsidP="006C2A5A">
            <w:pPr>
              <w:pStyle w:val="TableFontH"/>
              <w:rPr>
                <w:lang w:val="en-AU"/>
              </w:rPr>
            </w:pPr>
            <w:r w:rsidRPr="009F3BDC">
              <w:rPr>
                <w:lang w:val="en-AU"/>
              </w:rPr>
              <w:t>Site</w:t>
            </w:r>
          </w:p>
        </w:tc>
        <w:tc>
          <w:tcPr>
            <w:tcW w:w="649" w:type="pct"/>
          </w:tcPr>
          <w:p w:rsidR="00723B59" w:rsidRPr="009F3BDC" w:rsidRDefault="00723B59" w:rsidP="006C2A5A">
            <w:pPr>
              <w:pStyle w:val="TableFontH"/>
              <w:rPr>
                <w:lang w:val="en-AU"/>
              </w:rPr>
            </w:pPr>
            <w:r w:rsidRPr="009F3BDC">
              <w:rPr>
                <w:lang w:val="en-AU"/>
              </w:rPr>
              <w:t>Per cent cover (1993)</w:t>
            </w:r>
          </w:p>
        </w:tc>
        <w:tc>
          <w:tcPr>
            <w:tcW w:w="812" w:type="pct"/>
          </w:tcPr>
          <w:p w:rsidR="00723B59" w:rsidRPr="009F3BDC" w:rsidRDefault="00723B59" w:rsidP="006C2A5A">
            <w:pPr>
              <w:pStyle w:val="TableFontH"/>
              <w:rPr>
                <w:lang w:val="en-AU"/>
              </w:rPr>
            </w:pPr>
            <w:r w:rsidRPr="009F3BDC">
              <w:rPr>
                <w:lang w:val="en-AU"/>
              </w:rPr>
              <w:t>Per cent cover (2011)</w:t>
            </w:r>
          </w:p>
        </w:tc>
        <w:tc>
          <w:tcPr>
            <w:tcW w:w="1055" w:type="pct"/>
            <w:vAlign w:val="center"/>
          </w:tcPr>
          <w:p w:rsidR="00723B59" w:rsidRPr="009F3BDC" w:rsidRDefault="006C2A5A" w:rsidP="006C2A5A">
            <w:pPr>
              <w:pStyle w:val="TableFontH"/>
              <w:rPr>
                <w:vertAlign w:val="superscript"/>
                <w:lang w:val="en-AU"/>
              </w:rPr>
            </w:pPr>
            <w:r w:rsidRPr="009F3BDC">
              <w:rPr>
                <w:lang w:val="en-AU"/>
              </w:rPr>
              <w:t>Maximum</w:t>
            </w:r>
            <w:r w:rsidRPr="009F3BDC">
              <w:rPr>
                <w:lang w:val="en-AU"/>
              </w:rPr>
              <w:br/>
              <w:t>(P</w:t>
            </w:r>
            <w:r w:rsidR="00723B59" w:rsidRPr="009F3BDC">
              <w:rPr>
                <w:lang w:val="en-AU"/>
              </w:rPr>
              <w:t>er cent cover  - year</w:t>
            </w:r>
            <w:r w:rsidRPr="009F3BDC">
              <w:rPr>
                <w:lang w:val="en-AU"/>
              </w:rPr>
              <w:t>_</w:t>
            </w:r>
          </w:p>
        </w:tc>
        <w:tc>
          <w:tcPr>
            <w:tcW w:w="1039" w:type="pct"/>
          </w:tcPr>
          <w:p w:rsidR="00723B59" w:rsidRPr="009F3BDC" w:rsidRDefault="00723B59" w:rsidP="006C2A5A">
            <w:pPr>
              <w:pStyle w:val="TableFontH"/>
              <w:rPr>
                <w:lang w:val="en-AU"/>
              </w:rPr>
            </w:pPr>
            <w:r w:rsidRPr="009F3BDC">
              <w:rPr>
                <w:lang w:val="en-AU"/>
              </w:rPr>
              <w:t xml:space="preserve">Comments </w:t>
            </w:r>
          </w:p>
        </w:tc>
      </w:tr>
      <w:tr w:rsidR="00723B59" w:rsidRPr="009F3BDC" w:rsidTr="00FC233E">
        <w:tc>
          <w:tcPr>
            <w:tcW w:w="471" w:type="pct"/>
            <w:vMerge w:val="restart"/>
          </w:tcPr>
          <w:p w:rsidR="00723B59" w:rsidRPr="009F3BDC" w:rsidRDefault="00723B59" w:rsidP="006C2A5A">
            <w:pPr>
              <w:pStyle w:val="TableFont"/>
              <w:rPr>
                <w:lang w:val="en-AU"/>
              </w:rPr>
            </w:pPr>
            <w:r w:rsidRPr="009F3BDC">
              <w:rPr>
                <w:lang w:val="en-AU"/>
              </w:rPr>
              <w:t>Hard coral cover</w:t>
            </w:r>
          </w:p>
        </w:tc>
        <w:tc>
          <w:tcPr>
            <w:tcW w:w="974" w:type="pct"/>
          </w:tcPr>
          <w:p w:rsidR="00723B59" w:rsidRPr="009F3BDC" w:rsidRDefault="00723B59" w:rsidP="006C2A5A">
            <w:pPr>
              <w:pStyle w:val="TableFont"/>
              <w:rPr>
                <w:vertAlign w:val="superscript"/>
                <w:lang w:val="en-AU"/>
              </w:rPr>
            </w:pPr>
            <w:r w:rsidRPr="009F3BDC">
              <w:rPr>
                <w:lang w:val="en-AU"/>
              </w:rPr>
              <w:t>Hayman Island</w:t>
            </w:r>
          </w:p>
        </w:tc>
        <w:tc>
          <w:tcPr>
            <w:tcW w:w="649" w:type="pct"/>
            <w:tcMar>
              <w:right w:w="454" w:type="dxa"/>
            </w:tcMar>
          </w:tcPr>
          <w:p w:rsidR="00723B59" w:rsidRPr="009F3BDC" w:rsidRDefault="00723B59" w:rsidP="00FC233E">
            <w:pPr>
              <w:pStyle w:val="TableFont"/>
              <w:jc w:val="right"/>
              <w:rPr>
                <w:lang w:val="en-AU"/>
              </w:rPr>
            </w:pPr>
            <w:r w:rsidRPr="009F3BDC">
              <w:rPr>
                <w:lang w:val="en-AU"/>
              </w:rPr>
              <w:t>41</w:t>
            </w:r>
          </w:p>
        </w:tc>
        <w:tc>
          <w:tcPr>
            <w:tcW w:w="812" w:type="pct"/>
            <w:tcMar>
              <w:right w:w="454" w:type="dxa"/>
            </w:tcMar>
          </w:tcPr>
          <w:p w:rsidR="00723B59" w:rsidRPr="009F3BDC" w:rsidRDefault="00723B59" w:rsidP="00FC233E">
            <w:pPr>
              <w:pStyle w:val="TableFont"/>
              <w:jc w:val="right"/>
              <w:rPr>
                <w:lang w:val="en-AU"/>
              </w:rPr>
            </w:pPr>
            <w:r w:rsidRPr="009F3BDC">
              <w:rPr>
                <w:lang w:val="en-AU"/>
              </w:rPr>
              <w:t>32</w:t>
            </w:r>
          </w:p>
        </w:tc>
        <w:tc>
          <w:tcPr>
            <w:tcW w:w="1055" w:type="pct"/>
            <w:tcMar>
              <w:right w:w="397" w:type="dxa"/>
            </w:tcMar>
          </w:tcPr>
          <w:p w:rsidR="00723B59" w:rsidRPr="009F3BDC" w:rsidRDefault="00723B59" w:rsidP="00FC233E">
            <w:pPr>
              <w:pStyle w:val="TableFont"/>
              <w:jc w:val="right"/>
              <w:rPr>
                <w:lang w:val="en-AU"/>
              </w:rPr>
            </w:pPr>
            <w:r w:rsidRPr="009F3BDC">
              <w:rPr>
                <w:lang w:val="en-AU"/>
              </w:rPr>
              <w:t>51 - 2007</w:t>
            </w:r>
          </w:p>
        </w:tc>
        <w:tc>
          <w:tcPr>
            <w:tcW w:w="1039" w:type="pct"/>
          </w:tcPr>
          <w:p w:rsidR="00723B59" w:rsidRPr="009F3BDC" w:rsidRDefault="00723B59" w:rsidP="006C2A5A">
            <w:pPr>
              <w:pStyle w:val="TableFont"/>
              <w:rPr>
                <w:lang w:val="en-AU"/>
              </w:rPr>
            </w:pPr>
            <w:r w:rsidRPr="009F3BDC">
              <w:rPr>
                <w:lang w:val="en-AU"/>
              </w:rPr>
              <w:t>Remained steady until 2008</w:t>
            </w:r>
          </w:p>
        </w:tc>
      </w:tr>
      <w:tr w:rsidR="00723B59" w:rsidRPr="009F3BDC" w:rsidTr="00FC233E">
        <w:tc>
          <w:tcPr>
            <w:tcW w:w="471" w:type="pct"/>
            <w:vMerge/>
          </w:tcPr>
          <w:p w:rsidR="00723B59" w:rsidRPr="009F3BDC" w:rsidRDefault="00723B59" w:rsidP="006C2A5A">
            <w:pPr>
              <w:pStyle w:val="TableFont"/>
              <w:rPr>
                <w:lang w:val="en-AU"/>
              </w:rPr>
            </w:pPr>
          </w:p>
        </w:tc>
        <w:tc>
          <w:tcPr>
            <w:tcW w:w="974" w:type="pct"/>
          </w:tcPr>
          <w:p w:rsidR="00723B59" w:rsidRPr="009F3BDC" w:rsidRDefault="00723B59" w:rsidP="006C2A5A">
            <w:pPr>
              <w:pStyle w:val="TableFont"/>
              <w:rPr>
                <w:lang w:val="en-AU"/>
              </w:rPr>
            </w:pPr>
            <w:r w:rsidRPr="009F3BDC">
              <w:rPr>
                <w:lang w:val="en-AU"/>
              </w:rPr>
              <w:t>Border Island</w:t>
            </w:r>
          </w:p>
        </w:tc>
        <w:tc>
          <w:tcPr>
            <w:tcW w:w="649" w:type="pct"/>
            <w:tcMar>
              <w:right w:w="454" w:type="dxa"/>
            </w:tcMar>
          </w:tcPr>
          <w:p w:rsidR="00723B59" w:rsidRPr="009F3BDC" w:rsidRDefault="00723B59" w:rsidP="00FC233E">
            <w:pPr>
              <w:pStyle w:val="TableFont"/>
              <w:jc w:val="right"/>
              <w:rPr>
                <w:lang w:val="en-AU"/>
              </w:rPr>
            </w:pPr>
            <w:r w:rsidRPr="009F3BDC">
              <w:rPr>
                <w:lang w:val="en-AU"/>
              </w:rPr>
              <w:t>26</w:t>
            </w:r>
          </w:p>
        </w:tc>
        <w:tc>
          <w:tcPr>
            <w:tcW w:w="812" w:type="pct"/>
            <w:tcMar>
              <w:right w:w="454" w:type="dxa"/>
            </w:tcMar>
          </w:tcPr>
          <w:p w:rsidR="00723B59" w:rsidRPr="009F3BDC" w:rsidRDefault="00723B59" w:rsidP="00FC233E">
            <w:pPr>
              <w:pStyle w:val="TableFont"/>
              <w:jc w:val="right"/>
              <w:rPr>
                <w:lang w:val="en-AU"/>
              </w:rPr>
            </w:pPr>
            <w:r w:rsidRPr="009F3BDC">
              <w:rPr>
                <w:lang w:val="en-AU"/>
              </w:rPr>
              <w:t>31</w:t>
            </w:r>
          </w:p>
        </w:tc>
        <w:tc>
          <w:tcPr>
            <w:tcW w:w="1055" w:type="pct"/>
            <w:tcMar>
              <w:right w:w="397" w:type="dxa"/>
            </w:tcMar>
          </w:tcPr>
          <w:p w:rsidR="00723B59" w:rsidRPr="009F3BDC" w:rsidRDefault="00723B59" w:rsidP="00FC233E">
            <w:pPr>
              <w:pStyle w:val="TableFont"/>
              <w:jc w:val="right"/>
              <w:rPr>
                <w:lang w:val="en-AU"/>
              </w:rPr>
            </w:pPr>
            <w:r w:rsidRPr="009F3BDC">
              <w:rPr>
                <w:lang w:val="en-AU"/>
              </w:rPr>
              <w:t>31</w:t>
            </w:r>
            <w:r w:rsidR="006C2A5A" w:rsidRPr="009F3BDC">
              <w:rPr>
                <w:lang w:val="en-AU"/>
              </w:rPr>
              <w:t xml:space="preserve"> </w:t>
            </w:r>
            <w:r w:rsidRPr="009F3BDC">
              <w:rPr>
                <w:lang w:val="en-AU"/>
              </w:rPr>
              <w:t xml:space="preserve">- 2011 </w:t>
            </w:r>
          </w:p>
        </w:tc>
        <w:tc>
          <w:tcPr>
            <w:tcW w:w="1039" w:type="pct"/>
          </w:tcPr>
          <w:p w:rsidR="00723B59" w:rsidRPr="009F3BDC" w:rsidRDefault="00723B59" w:rsidP="006C2A5A">
            <w:pPr>
              <w:pStyle w:val="TableFont"/>
              <w:rPr>
                <w:lang w:val="en-AU"/>
              </w:rPr>
            </w:pPr>
            <w:r w:rsidRPr="009F3BDC">
              <w:rPr>
                <w:lang w:val="en-AU"/>
              </w:rPr>
              <w:t>Remained ste</w:t>
            </w:r>
            <w:r w:rsidR="006C2A5A" w:rsidRPr="009F3BDC">
              <w:rPr>
                <w:lang w:val="en-AU"/>
              </w:rPr>
              <w:t>a</w:t>
            </w:r>
            <w:r w:rsidRPr="009F3BDC">
              <w:rPr>
                <w:lang w:val="en-AU"/>
              </w:rPr>
              <w:t>dy</w:t>
            </w:r>
          </w:p>
        </w:tc>
      </w:tr>
      <w:tr w:rsidR="00723B59" w:rsidRPr="009F3BDC" w:rsidTr="00FC233E">
        <w:tc>
          <w:tcPr>
            <w:tcW w:w="471" w:type="pct"/>
            <w:vMerge/>
          </w:tcPr>
          <w:p w:rsidR="00723B59" w:rsidRPr="009F3BDC" w:rsidRDefault="00723B59" w:rsidP="006C2A5A">
            <w:pPr>
              <w:pStyle w:val="TableFont"/>
              <w:rPr>
                <w:lang w:val="en-AU"/>
              </w:rPr>
            </w:pPr>
          </w:p>
        </w:tc>
        <w:tc>
          <w:tcPr>
            <w:tcW w:w="974" w:type="pct"/>
          </w:tcPr>
          <w:p w:rsidR="00723B59" w:rsidRPr="009F3BDC" w:rsidRDefault="00723B59" w:rsidP="006C2A5A">
            <w:pPr>
              <w:pStyle w:val="TableFont"/>
              <w:rPr>
                <w:lang w:val="en-AU"/>
              </w:rPr>
            </w:pPr>
            <w:r w:rsidRPr="009F3BDC">
              <w:rPr>
                <w:lang w:val="en-AU"/>
              </w:rPr>
              <w:t>Langford Bird Island Reef</w:t>
            </w:r>
          </w:p>
        </w:tc>
        <w:tc>
          <w:tcPr>
            <w:tcW w:w="649" w:type="pct"/>
            <w:tcMar>
              <w:right w:w="454" w:type="dxa"/>
            </w:tcMar>
          </w:tcPr>
          <w:p w:rsidR="00723B59" w:rsidRPr="009F3BDC" w:rsidRDefault="00723B59" w:rsidP="00FC233E">
            <w:pPr>
              <w:pStyle w:val="TableFont"/>
              <w:jc w:val="right"/>
              <w:rPr>
                <w:lang w:val="en-AU"/>
              </w:rPr>
            </w:pPr>
            <w:r w:rsidRPr="009F3BDC">
              <w:rPr>
                <w:lang w:val="en-AU"/>
              </w:rPr>
              <w:t>17</w:t>
            </w:r>
          </w:p>
        </w:tc>
        <w:tc>
          <w:tcPr>
            <w:tcW w:w="812" w:type="pct"/>
            <w:tcMar>
              <w:right w:w="454" w:type="dxa"/>
            </w:tcMar>
          </w:tcPr>
          <w:p w:rsidR="00723B59" w:rsidRPr="009F3BDC" w:rsidRDefault="00723B59" w:rsidP="00FC233E">
            <w:pPr>
              <w:pStyle w:val="TableFont"/>
              <w:jc w:val="right"/>
              <w:rPr>
                <w:lang w:val="en-AU"/>
              </w:rPr>
            </w:pPr>
            <w:r w:rsidRPr="009F3BDC">
              <w:rPr>
                <w:lang w:val="en-AU"/>
              </w:rPr>
              <w:t>29</w:t>
            </w:r>
          </w:p>
        </w:tc>
        <w:tc>
          <w:tcPr>
            <w:tcW w:w="1055" w:type="pct"/>
            <w:tcMar>
              <w:right w:w="397" w:type="dxa"/>
            </w:tcMar>
          </w:tcPr>
          <w:p w:rsidR="00723B59" w:rsidRPr="009F3BDC" w:rsidRDefault="00723B59" w:rsidP="00FC233E">
            <w:pPr>
              <w:pStyle w:val="TableFont"/>
              <w:jc w:val="right"/>
              <w:rPr>
                <w:lang w:val="en-AU"/>
              </w:rPr>
            </w:pPr>
            <w:r w:rsidRPr="009F3BDC">
              <w:rPr>
                <w:lang w:val="en-AU"/>
              </w:rPr>
              <w:t>29 - 2011</w:t>
            </w:r>
          </w:p>
        </w:tc>
        <w:tc>
          <w:tcPr>
            <w:tcW w:w="1039" w:type="pct"/>
          </w:tcPr>
          <w:p w:rsidR="00723B59" w:rsidRPr="009F3BDC" w:rsidRDefault="00723B59" w:rsidP="006C2A5A">
            <w:pPr>
              <w:pStyle w:val="TableFont"/>
              <w:rPr>
                <w:lang w:val="en-AU"/>
              </w:rPr>
            </w:pPr>
            <w:r w:rsidRPr="009F3BDC">
              <w:rPr>
                <w:lang w:val="en-AU"/>
              </w:rPr>
              <w:t>Steady increase since 1993</w:t>
            </w:r>
          </w:p>
        </w:tc>
      </w:tr>
      <w:tr w:rsidR="00723B59" w:rsidRPr="009F3BDC" w:rsidTr="00FC233E">
        <w:tc>
          <w:tcPr>
            <w:tcW w:w="471" w:type="pct"/>
            <w:vMerge w:val="restart"/>
          </w:tcPr>
          <w:p w:rsidR="00723B59" w:rsidRPr="009F3BDC" w:rsidRDefault="00723B59" w:rsidP="006C2A5A">
            <w:pPr>
              <w:pStyle w:val="TableFont"/>
              <w:rPr>
                <w:lang w:val="en-AU"/>
              </w:rPr>
            </w:pPr>
            <w:r w:rsidRPr="009F3BDC">
              <w:rPr>
                <w:lang w:val="en-AU"/>
              </w:rPr>
              <w:t>Soft coral cover</w:t>
            </w:r>
          </w:p>
        </w:tc>
        <w:tc>
          <w:tcPr>
            <w:tcW w:w="974" w:type="pct"/>
          </w:tcPr>
          <w:p w:rsidR="00723B59" w:rsidRPr="009F3BDC" w:rsidRDefault="00723B59" w:rsidP="006C2A5A">
            <w:pPr>
              <w:pStyle w:val="TableFont"/>
              <w:rPr>
                <w:vertAlign w:val="superscript"/>
                <w:lang w:val="en-AU"/>
              </w:rPr>
            </w:pPr>
            <w:r w:rsidRPr="009F3BDC">
              <w:rPr>
                <w:lang w:val="en-AU"/>
              </w:rPr>
              <w:t>Hayman Island</w:t>
            </w:r>
          </w:p>
        </w:tc>
        <w:tc>
          <w:tcPr>
            <w:tcW w:w="649" w:type="pct"/>
            <w:tcMar>
              <w:right w:w="454" w:type="dxa"/>
            </w:tcMar>
          </w:tcPr>
          <w:p w:rsidR="00723B59" w:rsidRPr="009F3BDC" w:rsidRDefault="00723B59" w:rsidP="00FC233E">
            <w:pPr>
              <w:pStyle w:val="TableFont"/>
              <w:jc w:val="right"/>
              <w:rPr>
                <w:lang w:val="en-AU"/>
              </w:rPr>
            </w:pPr>
            <w:r w:rsidRPr="009F3BDC">
              <w:rPr>
                <w:lang w:val="en-AU"/>
              </w:rPr>
              <w:t>14</w:t>
            </w:r>
          </w:p>
        </w:tc>
        <w:tc>
          <w:tcPr>
            <w:tcW w:w="812" w:type="pct"/>
            <w:tcMar>
              <w:right w:w="454" w:type="dxa"/>
            </w:tcMar>
          </w:tcPr>
          <w:p w:rsidR="00723B59" w:rsidRPr="009F3BDC" w:rsidRDefault="00723B59" w:rsidP="00FC233E">
            <w:pPr>
              <w:pStyle w:val="TableFont"/>
              <w:jc w:val="right"/>
              <w:rPr>
                <w:lang w:val="en-AU"/>
              </w:rPr>
            </w:pPr>
            <w:r w:rsidRPr="009F3BDC">
              <w:rPr>
                <w:lang w:val="en-AU"/>
              </w:rPr>
              <w:t>16</w:t>
            </w:r>
          </w:p>
        </w:tc>
        <w:tc>
          <w:tcPr>
            <w:tcW w:w="1055" w:type="pct"/>
            <w:tcMar>
              <w:right w:w="397" w:type="dxa"/>
            </w:tcMar>
          </w:tcPr>
          <w:p w:rsidR="00723B59" w:rsidRPr="009F3BDC" w:rsidRDefault="00723B59" w:rsidP="00FC233E">
            <w:pPr>
              <w:pStyle w:val="TableFont"/>
              <w:jc w:val="right"/>
              <w:rPr>
                <w:lang w:val="en-AU"/>
              </w:rPr>
            </w:pPr>
            <w:r w:rsidRPr="009F3BDC">
              <w:rPr>
                <w:lang w:val="en-AU"/>
              </w:rPr>
              <w:t>16 -2011</w:t>
            </w:r>
          </w:p>
        </w:tc>
        <w:tc>
          <w:tcPr>
            <w:tcW w:w="1039" w:type="pct"/>
          </w:tcPr>
          <w:p w:rsidR="00723B59" w:rsidRPr="009F3BDC" w:rsidRDefault="00723B59" w:rsidP="006C2A5A">
            <w:pPr>
              <w:pStyle w:val="TableFont"/>
              <w:rPr>
                <w:lang w:val="en-AU"/>
              </w:rPr>
            </w:pPr>
            <w:r w:rsidRPr="009F3BDC">
              <w:rPr>
                <w:lang w:val="en-AU"/>
              </w:rPr>
              <w:t>Remained steady</w:t>
            </w:r>
          </w:p>
        </w:tc>
      </w:tr>
      <w:tr w:rsidR="00723B59" w:rsidRPr="009F3BDC" w:rsidTr="00FC233E">
        <w:tc>
          <w:tcPr>
            <w:tcW w:w="471" w:type="pct"/>
            <w:vMerge/>
          </w:tcPr>
          <w:p w:rsidR="00723B59" w:rsidRPr="009F3BDC" w:rsidRDefault="00723B59" w:rsidP="006C2A5A">
            <w:pPr>
              <w:pStyle w:val="TableFont"/>
              <w:rPr>
                <w:lang w:val="en-AU"/>
              </w:rPr>
            </w:pPr>
          </w:p>
        </w:tc>
        <w:tc>
          <w:tcPr>
            <w:tcW w:w="974" w:type="pct"/>
          </w:tcPr>
          <w:p w:rsidR="00723B59" w:rsidRPr="009F3BDC" w:rsidRDefault="00723B59" w:rsidP="006C2A5A">
            <w:pPr>
              <w:pStyle w:val="TableFont"/>
              <w:rPr>
                <w:lang w:val="en-AU"/>
              </w:rPr>
            </w:pPr>
            <w:r w:rsidRPr="009F3BDC">
              <w:rPr>
                <w:lang w:val="en-AU"/>
              </w:rPr>
              <w:t>Border Island</w:t>
            </w:r>
          </w:p>
        </w:tc>
        <w:tc>
          <w:tcPr>
            <w:tcW w:w="649" w:type="pct"/>
            <w:tcMar>
              <w:right w:w="454" w:type="dxa"/>
            </w:tcMar>
          </w:tcPr>
          <w:p w:rsidR="00723B59" w:rsidRPr="009F3BDC" w:rsidRDefault="00723B59" w:rsidP="00FC233E">
            <w:pPr>
              <w:pStyle w:val="TableFont"/>
              <w:jc w:val="right"/>
              <w:rPr>
                <w:lang w:val="en-AU"/>
              </w:rPr>
            </w:pPr>
            <w:r w:rsidRPr="009F3BDC">
              <w:rPr>
                <w:lang w:val="en-AU"/>
              </w:rPr>
              <w:t>35</w:t>
            </w:r>
          </w:p>
        </w:tc>
        <w:tc>
          <w:tcPr>
            <w:tcW w:w="812" w:type="pct"/>
            <w:tcMar>
              <w:right w:w="454" w:type="dxa"/>
            </w:tcMar>
          </w:tcPr>
          <w:p w:rsidR="00723B59" w:rsidRPr="009F3BDC" w:rsidRDefault="00723B59" w:rsidP="00FC233E">
            <w:pPr>
              <w:pStyle w:val="TableFont"/>
              <w:jc w:val="right"/>
              <w:rPr>
                <w:lang w:val="en-AU"/>
              </w:rPr>
            </w:pPr>
            <w:r w:rsidRPr="009F3BDC">
              <w:rPr>
                <w:lang w:val="en-AU"/>
              </w:rPr>
              <w:t>35</w:t>
            </w:r>
          </w:p>
        </w:tc>
        <w:tc>
          <w:tcPr>
            <w:tcW w:w="1055" w:type="pct"/>
            <w:tcMar>
              <w:right w:w="397" w:type="dxa"/>
            </w:tcMar>
          </w:tcPr>
          <w:p w:rsidR="00723B59" w:rsidRPr="009F3BDC" w:rsidRDefault="00723B59" w:rsidP="00FC233E">
            <w:pPr>
              <w:pStyle w:val="TableFont"/>
              <w:jc w:val="right"/>
              <w:rPr>
                <w:lang w:val="en-AU"/>
              </w:rPr>
            </w:pPr>
            <w:r w:rsidRPr="009F3BDC">
              <w:rPr>
                <w:lang w:val="en-AU"/>
              </w:rPr>
              <w:t>35 - 2011</w:t>
            </w:r>
          </w:p>
        </w:tc>
        <w:tc>
          <w:tcPr>
            <w:tcW w:w="1039" w:type="pct"/>
          </w:tcPr>
          <w:p w:rsidR="00723B59" w:rsidRPr="009F3BDC" w:rsidRDefault="00723B59" w:rsidP="006C2A5A">
            <w:pPr>
              <w:pStyle w:val="TableFont"/>
              <w:rPr>
                <w:lang w:val="en-AU"/>
              </w:rPr>
            </w:pPr>
            <w:r w:rsidRPr="009F3BDC">
              <w:rPr>
                <w:lang w:val="en-AU"/>
              </w:rPr>
              <w:t>Slight decrease in 2002 which recovered</w:t>
            </w:r>
          </w:p>
        </w:tc>
      </w:tr>
      <w:tr w:rsidR="00723B59" w:rsidRPr="009F3BDC" w:rsidTr="00FC233E">
        <w:tc>
          <w:tcPr>
            <w:tcW w:w="471" w:type="pct"/>
            <w:vMerge/>
          </w:tcPr>
          <w:p w:rsidR="00723B59" w:rsidRPr="009F3BDC" w:rsidRDefault="00723B59" w:rsidP="006C2A5A">
            <w:pPr>
              <w:pStyle w:val="TableFont"/>
              <w:rPr>
                <w:lang w:val="en-AU"/>
              </w:rPr>
            </w:pPr>
          </w:p>
        </w:tc>
        <w:tc>
          <w:tcPr>
            <w:tcW w:w="974" w:type="pct"/>
          </w:tcPr>
          <w:p w:rsidR="00723B59" w:rsidRPr="009F3BDC" w:rsidRDefault="00723B59" w:rsidP="006C2A5A">
            <w:pPr>
              <w:pStyle w:val="TableFont"/>
              <w:rPr>
                <w:lang w:val="en-AU"/>
              </w:rPr>
            </w:pPr>
            <w:r w:rsidRPr="009F3BDC">
              <w:rPr>
                <w:lang w:val="en-AU"/>
              </w:rPr>
              <w:t>Langford Bird Island Reef</w:t>
            </w:r>
          </w:p>
        </w:tc>
        <w:tc>
          <w:tcPr>
            <w:tcW w:w="649" w:type="pct"/>
            <w:tcMar>
              <w:right w:w="454" w:type="dxa"/>
            </w:tcMar>
          </w:tcPr>
          <w:p w:rsidR="00723B59" w:rsidRPr="009F3BDC" w:rsidRDefault="00723B59" w:rsidP="00FC233E">
            <w:pPr>
              <w:pStyle w:val="TableFont"/>
              <w:jc w:val="right"/>
              <w:rPr>
                <w:lang w:val="en-AU"/>
              </w:rPr>
            </w:pPr>
            <w:r w:rsidRPr="009F3BDC">
              <w:rPr>
                <w:lang w:val="en-AU"/>
              </w:rPr>
              <w:t>19</w:t>
            </w:r>
          </w:p>
        </w:tc>
        <w:tc>
          <w:tcPr>
            <w:tcW w:w="812" w:type="pct"/>
            <w:tcMar>
              <w:right w:w="454" w:type="dxa"/>
            </w:tcMar>
          </w:tcPr>
          <w:p w:rsidR="00723B59" w:rsidRPr="009F3BDC" w:rsidRDefault="00723B59" w:rsidP="00FC233E">
            <w:pPr>
              <w:pStyle w:val="TableFont"/>
              <w:jc w:val="right"/>
              <w:rPr>
                <w:lang w:val="en-AU"/>
              </w:rPr>
            </w:pPr>
            <w:r w:rsidRPr="009F3BDC">
              <w:rPr>
                <w:lang w:val="en-AU"/>
              </w:rPr>
              <w:t>21</w:t>
            </w:r>
          </w:p>
        </w:tc>
        <w:tc>
          <w:tcPr>
            <w:tcW w:w="1055" w:type="pct"/>
            <w:tcMar>
              <w:right w:w="397" w:type="dxa"/>
            </w:tcMar>
          </w:tcPr>
          <w:p w:rsidR="00723B59" w:rsidRPr="009F3BDC" w:rsidRDefault="00723B59" w:rsidP="00FC233E">
            <w:pPr>
              <w:pStyle w:val="TableFont"/>
              <w:jc w:val="right"/>
              <w:rPr>
                <w:lang w:val="en-AU"/>
              </w:rPr>
            </w:pPr>
            <w:r w:rsidRPr="009F3BDC">
              <w:rPr>
                <w:lang w:val="en-AU"/>
              </w:rPr>
              <w:t>21 -2011</w:t>
            </w:r>
          </w:p>
        </w:tc>
        <w:tc>
          <w:tcPr>
            <w:tcW w:w="1039" w:type="pct"/>
          </w:tcPr>
          <w:p w:rsidR="00723B59" w:rsidRPr="009F3BDC" w:rsidRDefault="00723B59" w:rsidP="00412726">
            <w:pPr>
              <w:pStyle w:val="TableFont"/>
              <w:rPr>
                <w:lang w:val="en-AU"/>
              </w:rPr>
            </w:pPr>
            <w:r w:rsidRPr="009F3BDC">
              <w:rPr>
                <w:lang w:val="en-AU"/>
              </w:rPr>
              <w:t xml:space="preserve">Large </w:t>
            </w:r>
            <w:r w:rsidR="00412726" w:rsidRPr="009F3BDC">
              <w:rPr>
                <w:lang w:val="en-AU"/>
              </w:rPr>
              <w:t>decrease</w:t>
            </w:r>
            <w:r w:rsidRPr="009F3BDC">
              <w:rPr>
                <w:lang w:val="en-AU"/>
              </w:rPr>
              <w:t xml:space="preserve"> in 02/03 increased in 04</w:t>
            </w:r>
          </w:p>
        </w:tc>
      </w:tr>
    </w:tbl>
    <w:p w:rsidR="00171115" w:rsidRDefault="00171115" w:rsidP="00723B59">
      <w:pPr>
        <w:pStyle w:val="Para0"/>
        <w:rPr>
          <w:vertAlign w:val="superscript"/>
          <w:lang w:val="en-AU"/>
        </w:rPr>
      </w:pPr>
    </w:p>
    <w:p w:rsidR="00723B59" w:rsidRPr="009F3BDC" w:rsidRDefault="00723B59" w:rsidP="00723B59">
      <w:pPr>
        <w:pStyle w:val="Para0"/>
        <w:rPr>
          <w:vertAlign w:val="superscript"/>
          <w:lang w:val="en-AU"/>
        </w:rPr>
      </w:pPr>
      <w:bookmarkStart w:id="214" w:name="_GoBack"/>
      <w:bookmarkEnd w:id="214"/>
      <w:r w:rsidRPr="009F3BDC">
        <w:rPr>
          <w:vertAlign w:val="superscript"/>
          <w:lang w:val="en-AU"/>
        </w:rPr>
        <w:t>3 – sourced from AIMS 1996-2013</w:t>
      </w:r>
    </w:p>
    <w:p w:rsidR="00723B59" w:rsidRPr="009F3BDC" w:rsidRDefault="00723B59" w:rsidP="00723B59">
      <w:pPr>
        <w:pStyle w:val="Para0"/>
        <w:rPr>
          <w:lang w:val="en-AU"/>
        </w:rPr>
      </w:pPr>
      <w:r w:rsidRPr="009F3BDC">
        <w:rPr>
          <w:lang w:val="en-AU"/>
        </w:rPr>
        <w:t xml:space="preserve">An intertidal assessment of seagrass in the Mackay Whitsunday region was conducted in 2011 as part of the Seagrass Vulnerability Assessment for the </w:t>
      </w:r>
      <w:r w:rsidR="00123309">
        <w:rPr>
          <w:lang w:val="en-AU"/>
        </w:rPr>
        <w:t>Great Barrier Reef</w:t>
      </w:r>
      <w:r w:rsidRPr="009F3BDC">
        <w:rPr>
          <w:lang w:val="en-AU"/>
        </w:rPr>
        <w:t xml:space="preserve"> (Commonwealth of Australia 2011). The assessment identified the overall status of seagrasses in very poor condition with seagrass cover noted as variable throughout the region. Deepwater seagrasses were noted as being relatively stable with variability at a local level. </w:t>
      </w:r>
    </w:p>
    <w:p w:rsidR="00723B59" w:rsidRPr="009F3BDC" w:rsidRDefault="00723B59" w:rsidP="00723B59">
      <w:pPr>
        <w:pStyle w:val="Para0"/>
        <w:rPr>
          <w:lang w:val="en-AU"/>
        </w:rPr>
      </w:pPr>
      <w:r w:rsidRPr="009F3BDC">
        <w:rPr>
          <w:lang w:val="en-AU"/>
        </w:rPr>
        <w:t xml:space="preserve">The 2010 </w:t>
      </w:r>
      <w:r w:rsidR="00123309">
        <w:rPr>
          <w:lang w:val="en-AU"/>
        </w:rPr>
        <w:t>Great Barrier Reef</w:t>
      </w:r>
      <w:r w:rsidRPr="009F3BDC">
        <w:rPr>
          <w:lang w:val="en-AU"/>
        </w:rPr>
        <w:t xml:space="preserve"> Report Card rated the overall condition of inshore water quality and corals as moderate, with very poor score for resilience and poor density of juvenile coral colonies (State of Queensland 2013). Seagrass was recorded as being in poor condition with poor abundance, poor nutrient cycling and very poor reproductive capabilities (State of Queensland 2013). </w:t>
      </w:r>
    </w:p>
    <w:p w:rsidR="00723B59" w:rsidRPr="009F3BDC" w:rsidRDefault="00723B59" w:rsidP="00667D64">
      <w:pPr>
        <w:pStyle w:val="Para0"/>
        <w:rPr>
          <w:lang w:val="en-AU"/>
        </w:rPr>
      </w:pPr>
      <w:r w:rsidRPr="009F3BDC">
        <w:rPr>
          <w:lang w:val="en-AU"/>
        </w:rPr>
        <w:t xml:space="preserve">While sponges, macroalgae and macroinvertebrate assemblages are </w:t>
      </w:r>
      <w:r w:rsidR="00CF4BA9" w:rsidRPr="009F3BDC">
        <w:rPr>
          <w:lang w:val="en-AU"/>
        </w:rPr>
        <w:t>known</w:t>
      </w:r>
      <w:r w:rsidRPr="009F3BDC">
        <w:rPr>
          <w:lang w:val="en-AU"/>
        </w:rPr>
        <w:t xml:space="preserve"> to occur in the area very little is known about the condition of these receptors, with further study required</w:t>
      </w:r>
      <w:r w:rsidR="00405D9B">
        <w:rPr>
          <w:lang w:val="en-AU"/>
        </w:rPr>
        <w:t>.</w:t>
      </w:r>
    </w:p>
    <w:p w:rsidR="00667D64" w:rsidRPr="009F3BDC" w:rsidRDefault="00667D64" w:rsidP="00001677">
      <w:pPr>
        <w:pStyle w:val="Para0"/>
        <w:rPr>
          <w:lang w:val="en-AU"/>
        </w:rPr>
      </w:pPr>
      <w:r w:rsidRPr="009F3BDC">
        <w:rPr>
          <w:lang w:val="en-AU"/>
        </w:rPr>
        <w:br w:type="page"/>
      </w:r>
    </w:p>
    <w:p w:rsidR="008E05C7" w:rsidRPr="009F3BDC" w:rsidRDefault="008E05C7" w:rsidP="008E05C7">
      <w:pPr>
        <w:pStyle w:val="Heading2"/>
        <w:rPr>
          <w:rFonts w:cs="Arial"/>
          <w:lang w:val="en-AU"/>
        </w:rPr>
      </w:pPr>
      <w:bookmarkStart w:id="215" w:name="_Toc361930691"/>
      <w:r w:rsidRPr="009F3BDC">
        <w:rPr>
          <w:rFonts w:cs="Arial"/>
          <w:lang w:val="en-AU"/>
        </w:rPr>
        <w:lastRenderedPageBreak/>
        <w:t>Port of Abbot Point</w:t>
      </w:r>
      <w:bookmarkEnd w:id="215"/>
    </w:p>
    <w:p w:rsidR="0096121A" w:rsidRPr="009F3BDC" w:rsidRDefault="0096121A" w:rsidP="0096121A">
      <w:pPr>
        <w:pStyle w:val="Para0"/>
        <w:rPr>
          <w:lang w:val="en-AU"/>
        </w:rPr>
      </w:pPr>
      <w:r w:rsidRPr="009F3BDC">
        <w:rPr>
          <w:lang w:val="en-AU"/>
        </w:rPr>
        <w:t>Sensitive receptors in the vicinity of Abbot Point include coastal seagrass located within inshore waters to the east and west, fringing reefs and Marine National Park Zone MNP-19-1105 at Cape Upstart National Park to the west</w:t>
      </w:r>
      <w:r w:rsidR="00723B59" w:rsidRPr="009F3BDC">
        <w:rPr>
          <w:lang w:val="en-AU"/>
        </w:rPr>
        <w:t xml:space="preserve"> (37 km)</w:t>
      </w:r>
      <w:r w:rsidRPr="009F3BDC">
        <w:rPr>
          <w:lang w:val="en-AU"/>
        </w:rPr>
        <w:t xml:space="preserve">, </w:t>
      </w:r>
      <w:r w:rsidR="00C86860" w:rsidRPr="00C86860">
        <w:rPr>
          <w:lang w:val="en-AU"/>
        </w:rPr>
        <w:t>the Burdekin and Bowling Green Bay FHAs</w:t>
      </w:r>
      <w:r w:rsidRPr="009F3BDC">
        <w:rPr>
          <w:lang w:val="en-AU"/>
        </w:rPr>
        <w:t xml:space="preserve"> north-west of Cape Upstart</w:t>
      </w:r>
      <w:r w:rsidR="00723B59" w:rsidRPr="009F3BDC">
        <w:rPr>
          <w:lang w:val="en-AU"/>
        </w:rPr>
        <w:t xml:space="preserve"> (39 km)</w:t>
      </w:r>
      <w:r w:rsidRPr="009F3BDC">
        <w:rPr>
          <w:lang w:val="en-AU"/>
        </w:rPr>
        <w:t xml:space="preserve"> and offshore reefs located 40 km to the north of the material placement sites. Algal beds</w:t>
      </w:r>
      <w:r w:rsidR="00C43283" w:rsidRPr="009F3BDC">
        <w:rPr>
          <w:lang w:val="en-AU"/>
        </w:rPr>
        <w:t xml:space="preserve"> dominated by</w:t>
      </w:r>
      <w:r w:rsidRPr="009F3BDC">
        <w:rPr>
          <w:lang w:val="en-AU"/>
        </w:rPr>
        <w:t xml:space="preserve"> the </w:t>
      </w:r>
      <w:r w:rsidR="00C43283" w:rsidRPr="009F3BDC">
        <w:rPr>
          <w:lang w:val="en-AU"/>
        </w:rPr>
        <w:t xml:space="preserve">calcareous </w:t>
      </w:r>
      <w:r w:rsidRPr="009F3BDC">
        <w:rPr>
          <w:lang w:val="en-AU"/>
        </w:rPr>
        <w:t xml:space="preserve">green alga </w:t>
      </w:r>
      <w:r w:rsidRPr="009F3BDC">
        <w:rPr>
          <w:i/>
          <w:lang w:val="en-AU"/>
        </w:rPr>
        <w:t>Halimeda</w:t>
      </w:r>
      <w:r w:rsidRPr="009F3BDC">
        <w:rPr>
          <w:lang w:val="en-AU"/>
        </w:rPr>
        <w:t xml:space="preserve"> spp. are also present</w:t>
      </w:r>
      <w:r w:rsidR="00C43283" w:rsidRPr="009F3BDC">
        <w:rPr>
          <w:lang w:val="en-AU"/>
        </w:rPr>
        <w:t>,</w:t>
      </w:r>
      <w:r w:rsidRPr="009F3BDC">
        <w:rPr>
          <w:lang w:val="en-AU"/>
        </w:rPr>
        <w:t xml:space="preserve"> north of the </w:t>
      </w:r>
      <w:r w:rsidR="00C43283" w:rsidRPr="009F3BDC">
        <w:rPr>
          <w:lang w:val="en-AU"/>
        </w:rPr>
        <w:t xml:space="preserve">hypothetical </w:t>
      </w:r>
      <w:r w:rsidRPr="009F3BDC">
        <w:rPr>
          <w:lang w:val="en-AU"/>
        </w:rPr>
        <w:t>material placement sites.</w:t>
      </w:r>
    </w:p>
    <w:p w:rsidR="0096121A" w:rsidRPr="009F3BDC" w:rsidRDefault="00870875" w:rsidP="0096121A">
      <w:pPr>
        <w:pStyle w:val="Heading3"/>
        <w:rPr>
          <w:lang w:val="en-AU"/>
        </w:rPr>
      </w:pPr>
      <w:bookmarkStart w:id="216" w:name="_Toc361930692"/>
      <w:r w:rsidRPr="009F3BDC">
        <w:rPr>
          <w:lang w:val="en-AU"/>
        </w:rPr>
        <w:t>Suspended Sediment Plumes</w:t>
      </w:r>
      <w:bookmarkEnd w:id="216"/>
    </w:p>
    <w:p w:rsidR="0096121A" w:rsidRPr="009F3BDC" w:rsidRDefault="00861E7C" w:rsidP="0096121A">
      <w:pPr>
        <w:pStyle w:val="Para0"/>
        <w:rPr>
          <w:lang w:val="en-AU"/>
        </w:rPr>
      </w:pPr>
      <w:r>
        <w:fldChar w:fldCharType="begin"/>
      </w:r>
      <w:r>
        <w:instrText xml:space="preserve"> REF _Ref354729422 \h  \* MERGEFORMAT </w:instrText>
      </w:r>
      <w:r>
        <w:fldChar w:fldCharType="separate"/>
      </w:r>
      <w:r w:rsidR="00E2599D" w:rsidRPr="00E2599D">
        <w:rPr>
          <w:lang w:val="en-AU"/>
        </w:rPr>
        <w:t xml:space="preserve">Figure </w:t>
      </w:r>
      <w:r w:rsidR="00E2599D" w:rsidRPr="00E2599D">
        <w:rPr>
          <w:noProof/>
          <w:lang w:val="en-AU"/>
        </w:rPr>
        <w:t>55</w:t>
      </w:r>
      <w:r>
        <w:fldChar w:fldCharType="end"/>
      </w:r>
      <w:r w:rsidR="00777B7A" w:rsidRPr="009F3BDC">
        <w:rPr>
          <w:lang w:val="en-AU"/>
        </w:rPr>
        <w:t xml:space="preserve"> to </w:t>
      </w:r>
      <w:r w:rsidR="00A3625B" w:rsidRPr="00A3625B">
        <w:fldChar w:fldCharType="begin"/>
      </w:r>
      <w:r w:rsidR="00A3625B" w:rsidRPr="00A3625B">
        <w:instrText xml:space="preserve"> REF  _Ref354729428 \* Lower \h  \* MERGEFORMAT </w:instrText>
      </w:r>
      <w:r w:rsidR="00A3625B" w:rsidRPr="00A3625B">
        <w:fldChar w:fldCharType="separate"/>
      </w:r>
      <w:r w:rsidR="00E2599D" w:rsidRPr="00E2599D">
        <w:t xml:space="preserve">figure </w:t>
      </w:r>
      <w:r w:rsidR="00E2599D" w:rsidRPr="00E2599D">
        <w:rPr>
          <w:noProof/>
        </w:rPr>
        <w:t>60</w:t>
      </w:r>
      <w:r w:rsidR="00A3625B" w:rsidRPr="00A3625B">
        <w:fldChar w:fldCharType="end"/>
      </w:r>
      <w:r w:rsidR="00777B7A" w:rsidRPr="009F3BDC">
        <w:rPr>
          <w:lang w:val="en-AU"/>
        </w:rPr>
        <w:t xml:space="preserve"> show </w:t>
      </w:r>
      <w:r w:rsidR="0044153C" w:rsidRPr="009F3BDC">
        <w:rPr>
          <w:lang w:val="en-AU"/>
        </w:rPr>
        <w:t>the predicted</w:t>
      </w:r>
      <w:r w:rsidR="00C43283" w:rsidRPr="009F3BDC">
        <w:rPr>
          <w:lang w:val="en-AU"/>
        </w:rPr>
        <w:t xml:space="preserve"> 50</w:t>
      </w:r>
      <w:r w:rsidR="00C43283" w:rsidRPr="009F3BDC">
        <w:rPr>
          <w:vertAlign w:val="superscript"/>
          <w:lang w:val="en-AU"/>
        </w:rPr>
        <w:t>th</w:t>
      </w:r>
      <w:r w:rsidR="00C43283" w:rsidRPr="009F3BDC">
        <w:rPr>
          <w:lang w:val="en-AU"/>
        </w:rPr>
        <w:t xml:space="preserve"> and</w:t>
      </w:r>
      <w:r w:rsidR="0044153C" w:rsidRPr="009F3BDC">
        <w:rPr>
          <w:lang w:val="en-AU"/>
        </w:rPr>
        <w:t xml:space="preserve"> 95</w:t>
      </w:r>
      <w:r w:rsidR="0044153C" w:rsidRPr="009F3BDC">
        <w:rPr>
          <w:vertAlign w:val="superscript"/>
          <w:lang w:val="en-AU"/>
        </w:rPr>
        <w:t>th</w:t>
      </w:r>
      <w:r w:rsidR="0044153C" w:rsidRPr="009F3BDC">
        <w:rPr>
          <w:lang w:val="en-AU"/>
        </w:rPr>
        <w:t xml:space="preserve"> percentile </w:t>
      </w:r>
      <w:r w:rsidR="00D97103" w:rsidRPr="009F3BDC">
        <w:rPr>
          <w:lang w:val="en-AU"/>
        </w:rPr>
        <w:t>TSS distributions</w:t>
      </w:r>
      <w:r w:rsidR="00777B7A" w:rsidRPr="009F3BDC">
        <w:rPr>
          <w:lang w:val="en-AU"/>
        </w:rPr>
        <w:t xml:space="preserve"> </w:t>
      </w:r>
      <w:r w:rsidR="0044153C" w:rsidRPr="009F3BDC">
        <w:rPr>
          <w:lang w:val="en-AU"/>
        </w:rPr>
        <w:t xml:space="preserve">for the modelled cases. </w:t>
      </w:r>
      <w:r w:rsidR="00787518" w:rsidRPr="009F3BDC">
        <w:rPr>
          <w:lang w:val="en-AU"/>
        </w:rPr>
        <w:t>The</w:t>
      </w:r>
      <w:r w:rsidR="0096121A" w:rsidRPr="009F3BDC">
        <w:rPr>
          <w:lang w:val="en-AU"/>
        </w:rPr>
        <w:t xml:space="preserve"> plumes </w:t>
      </w:r>
      <w:r w:rsidR="00787518" w:rsidRPr="009F3BDC">
        <w:rPr>
          <w:lang w:val="en-AU"/>
        </w:rPr>
        <w:t>generally extend to</w:t>
      </w:r>
      <w:r w:rsidR="00723B59" w:rsidRPr="009F3BDC">
        <w:rPr>
          <w:lang w:val="en-AU"/>
        </w:rPr>
        <w:t xml:space="preserve"> the</w:t>
      </w:r>
      <w:r w:rsidR="00787518" w:rsidRPr="009F3BDC">
        <w:rPr>
          <w:lang w:val="en-AU"/>
        </w:rPr>
        <w:t xml:space="preserve"> </w:t>
      </w:r>
      <w:r w:rsidR="0096121A" w:rsidRPr="009F3BDC">
        <w:rPr>
          <w:lang w:val="en-AU"/>
        </w:rPr>
        <w:t xml:space="preserve">north-west for all three material placement sites. </w:t>
      </w:r>
      <w:r w:rsidR="00787518" w:rsidRPr="009F3BDC">
        <w:rPr>
          <w:lang w:val="en-AU"/>
        </w:rPr>
        <w:t xml:space="preserve">The model </w:t>
      </w:r>
      <w:r w:rsidR="0096121A" w:rsidRPr="009F3BDC">
        <w:rPr>
          <w:lang w:val="en-AU"/>
        </w:rPr>
        <w:t xml:space="preserve">predicted </w:t>
      </w:r>
      <w:r w:rsidR="00787518" w:rsidRPr="009F3BDC">
        <w:rPr>
          <w:lang w:val="en-AU"/>
        </w:rPr>
        <w:t>a 95</w:t>
      </w:r>
      <w:r w:rsidR="00787518" w:rsidRPr="009F3BDC">
        <w:rPr>
          <w:vertAlign w:val="superscript"/>
          <w:lang w:val="en-AU"/>
        </w:rPr>
        <w:t>th</w:t>
      </w:r>
      <w:r w:rsidR="00787518" w:rsidRPr="009F3BDC">
        <w:rPr>
          <w:lang w:val="en-AU"/>
        </w:rPr>
        <w:t xml:space="preserve"> percentile occurrence of </w:t>
      </w:r>
      <w:r w:rsidR="0096121A" w:rsidRPr="009F3BDC">
        <w:rPr>
          <w:lang w:val="en-AU"/>
        </w:rPr>
        <w:t xml:space="preserve">TSS above </w:t>
      </w:r>
      <w:r w:rsidR="00902E87">
        <w:rPr>
          <w:lang w:val="en-AU"/>
        </w:rPr>
        <w:t>25</w:t>
      </w:r>
      <w:r w:rsidR="00902E87" w:rsidRPr="009F3BDC">
        <w:rPr>
          <w:lang w:val="en-AU"/>
        </w:rPr>
        <w:t> </w:t>
      </w:r>
      <w:r w:rsidR="0096121A" w:rsidRPr="009F3BDC">
        <w:rPr>
          <w:lang w:val="en-AU"/>
        </w:rPr>
        <w:t>mg/L extending approximately 5 km to the north-west</w:t>
      </w:r>
      <w:r w:rsidR="00787518" w:rsidRPr="009F3BDC">
        <w:rPr>
          <w:lang w:val="en-AU"/>
        </w:rPr>
        <w:t xml:space="preserve"> of the current site</w:t>
      </w:r>
      <w:r w:rsidR="0096121A" w:rsidRPr="009F3BDC">
        <w:rPr>
          <w:lang w:val="en-AU"/>
        </w:rPr>
        <w:t xml:space="preserve">, with the </w:t>
      </w:r>
      <w:r w:rsidR="00902E87">
        <w:rPr>
          <w:lang w:val="en-AU"/>
        </w:rPr>
        <w:t>10</w:t>
      </w:r>
      <w:r w:rsidR="00902E87" w:rsidRPr="009F3BDC">
        <w:rPr>
          <w:lang w:val="en-AU"/>
        </w:rPr>
        <w:t xml:space="preserve"> </w:t>
      </w:r>
      <w:r w:rsidR="0096121A" w:rsidRPr="009F3BDC">
        <w:rPr>
          <w:lang w:val="en-AU"/>
        </w:rPr>
        <w:t xml:space="preserve">mg/L contour extending </w:t>
      </w:r>
      <w:r w:rsidR="00902E87" w:rsidRPr="009F3BDC">
        <w:rPr>
          <w:lang w:val="en-AU"/>
        </w:rPr>
        <w:t>1</w:t>
      </w:r>
      <w:r w:rsidR="00902E87">
        <w:rPr>
          <w:lang w:val="en-AU"/>
        </w:rPr>
        <w:t>5</w:t>
      </w:r>
      <w:r w:rsidR="00902E87" w:rsidRPr="009F3BDC">
        <w:rPr>
          <w:lang w:val="en-AU"/>
        </w:rPr>
        <w:t xml:space="preserve"> </w:t>
      </w:r>
      <w:r w:rsidR="0096121A" w:rsidRPr="009F3BDC">
        <w:rPr>
          <w:lang w:val="en-AU"/>
        </w:rPr>
        <w:t>km and the 5 mg/L contour approximately 90 km. The</w:t>
      </w:r>
      <w:r w:rsidR="00D97103" w:rsidRPr="009F3BDC">
        <w:rPr>
          <w:lang w:val="en-AU"/>
        </w:rPr>
        <w:t xml:space="preserve"> 95</w:t>
      </w:r>
      <w:r w:rsidR="00D97103" w:rsidRPr="009F3BDC">
        <w:rPr>
          <w:vertAlign w:val="superscript"/>
          <w:lang w:val="en-AU"/>
        </w:rPr>
        <w:t>th</w:t>
      </w:r>
      <w:r w:rsidR="00D97103" w:rsidRPr="009F3BDC">
        <w:rPr>
          <w:lang w:val="en-AU"/>
        </w:rPr>
        <w:t xml:space="preserve"> percentile contour for</w:t>
      </w:r>
      <w:r w:rsidR="0096121A" w:rsidRPr="009F3BDC">
        <w:rPr>
          <w:lang w:val="en-AU"/>
        </w:rPr>
        <w:t xml:space="preserve"> 5 mg/L </w:t>
      </w:r>
      <w:r w:rsidR="00D97103" w:rsidRPr="009F3BDC">
        <w:rPr>
          <w:lang w:val="en-AU"/>
        </w:rPr>
        <w:t>for the current site</w:t>
      </w:r>
      <w:r w:rsidR="0096121A" w:rsidRPr="009F3BDC">
        <w:rPr>
          <w:lang w:val="en-AU"/>
        </w:rPr>
        <w:t xml:space="preserve"> coincided with fringing reef habitat at Cape Upstart</w:t>
      </w:r>
      <w:r w:rsidR="00723B59" w:rsidRPr="009F3BDC">
        <w:rPr>
          <w:lang w:val="en-AU"/>
        </w:rPr>
        <w:t xml:space="preserve"> (33 km west)</w:t>
      </w:r>
      <w:r w:rsidR="0096121A" w:rsidRPr="009F3BDC">
        <w:rPr>
          <w:lang w:val="en-AU"/>
        </w:rPr>
        <w:t xml:space="preserve">, a Marine National Park Zone and extensive sections of </w:t>
      </w:r>
      <w:r w:rsidR="00D97103" w:rsidRPr="009F3BDC">
        <w:rPr>
          <w:lang w:val="en-AU"/>
        </w:rPr>
        <w:t xml:space="preserve">the Burdekin </w:t>
      </w:r>
      <w:r w:rsidR="0096121A" w:rsidRPr="009F3BDC">
        <w:rPr>
          <w:lang w:val="en-AU"/>
        </w:rPr>
        <w:t xml:space="preserve">FHA. In contrast, Model Cases 1 and 2 generated smaller plumes of lower intensity </w:t>
      </w:r>
      <w:r w:rsidR="00902E87" w:rsidRPr="00902E87">
        <w:rPr>
          <w:lang w:val="en-AU"/>
        </w:rPr>
        <w:t>(95</w:t>
      </w:r>
      <w:r w:rsidR="00902E87" w:rsidRPr="00513370">
        <w:rPr>
          <w:vertAlign w:val="superscript"/>
          <w:lang w:val="en-AU"/>
        </w:rPr>
        <w:t>th</w:t>
      </w:r>
      <w:r w:rsidR="00902E87" w:rsidRPr="00902E87">
        <w:rPr>
          <w:lang w:val="en-AU"/>
        </w:rPr>
        <w:t xml:space="preserve"> percentile 5 mg/L contours extended 10-15 km north west of the placement sites) </w:t>
      </w:r>
      <w:r w:rsidR="0096121A" w:rsidRPr="009F3BDC">
        <w:rPr>
          <w:lang w:val="en-AU"/>
        </w:rPr>
        <w:t>and these had minimal overlap with existing sensitive receptors</w:t>
      </w:r>
      <w:r w:rsidR="00723B59" w:rsidRPr="009F3BDC">
        <w:rPr>
          <w:lang w:val="en-AU"/>
        </w:rPr>
        <w:t>, remaining well clear of coral reefs</w:t>
      </w:r>
      <w:r w:rsidR="00D97103" w:rsidRPr="009F3BDC">
        <w:rPr>
          <w:lang w:val="en-AU"/>
        </w:rPr>
        <w:t xml:space="preserve"> and seagrass meadows.</w:t>
      </w:r>
    </w:p>
    <w:p w:rsidR="0096121A" w:rsidRPr="009F3BDC" w:rsidRDefault="00A9087F" w:rsidP="0096121A">
      <w:pPr>
        <w:pStyle w:val="Heading3"/>
        <w:rPr>
          <w:lang w:val="en-AU"/>
        </w:rPr>
      </w:pPr>
      <w:bookmarkStart w:id="217" w:name="_Toc361930693"/>
      <w:r w:rsidRPr="009F3BDC">
        <w:rPr>
          <w:lang w:val="en-AU"/>
        </w:rPr>
        <w:t>Sedimentation Rate</w:t>
      </w:r>
      <w:bookmarkEnd w:id="217"/>
    </w:p>
    <w:p w:rsidR="00F71B31" w:rsidRPr="009F3BDC" w:rsidRDefault="006E48EF" w:rsidP="00BE1C09">
      <w:pPr>
        <w:pStyle w:val="Para0"/>
        <w:rPr>
          <w:lang w:val="en-AU"/>
        </w:rPr>
      </w:pPr>
      <w:r w:rsidRPr="006E48EF">
        <w:rPr>
          <w:lang w:val="en-AU"/>
        </w:rPr>
        <w:fldChar w:fldCharType="begin"/>
      </w:r>
      <w:r w:rsidRPr="006E48EF">
        <w:rPr>
          <w:lang w:val="en-AU"/>
        </w:rPr>
        <w:instrText xml:space="preserve"> REF _Ref361742165 \h  \* MERGEFORMAT </w:instrText>
      </w:r>
      <w:r w:rsidRPr="006E48EF">
        <w:rPr>
          <w:lang w:val="en-AU"/>
        </w:rPr>
      </w:r>
      <w:r w:rsidRPr="006E48EF">
        <w:rPr>
          <w:lang w:val="en-AU"/>
        </w:rPr>
        <w:fldChar w:fldCharType="separate"/>
      </w:r>
      <w:r w:rsidR="00E2599D" w:rsidRPr="00E2599D">
        <w:t xml:space="preserve">Figure </w:t>
      </w:r>
      <w:r w:rsidR="00E2599D" w:rsidRPr="00E2599D">
        <w:rPr>
          <w:noProof/>
        </w:rPr>
        <w:t>61</w:t>
      </w:r>
      <w:r w:rsidRPr="006E48EF">
        <w:rPr>
          <w:lang w:val="en-AU"/>
        </w:rPr>
        <w:fldChar w:fldCharType="end"/>
      </w:r>
      <w:r>
        <w:rPr>
          <w:lang w:val="en-AU"/>
        </w:rPr>
        <w:t xml:space="preserve"> </w:t>
      </w:r>
      <w:r w:rsidR="00E727A7" w:rsidRPr="009F3BDC">
        <w:rPr>
          <w:lang w:val="en-AU"/>
        </w:rPr>
        <w:t xml:space="preserve">to </w:t>
      </w:r>
      <w:r w:rsidR="00A3625B" w:rsidRPr="00A3625B">
        <w:fldChar w:fldCharType="begin"/>
      </w:r>
      <w:r w:rsidR="00A3625B" w:rsidRPr="00A3625B">
        <w:instrText xml:space="preserve"> REF  _Ref354730552 \* Lower \h  \* MERGEFORMAT </w:instrText>
      </w:r>
      <w:r w:rsidR="00A3625B" w:rsidRPr="00A3625B">
        <w:fldChar w:fldCharType="separate"/>
      </w:r>
      <w:r w:rsidR="00E2599D" w:rsidRPr="00E2599D">
        <w:t xml:space="preserve">figure </w:t>
      </w:r>
      <w:r w:rsidR="00E2599D" w:rsidRPr="00E2599D">
        <w:rPr>
          <w:noProof/>
        </w:rPr>
        <w:t>66</w:t>
      </w:r>
      <w:r w:rsidR="00A3625B" w:rsidRPr="00A3625B">
        <w:fldChar w:fldCharType="end"/>
      </w:r>
      <w:r w:rsidR="00E727A7" w:rsidRPr="009F3BDC">
        <w:rPr>
          <w:lang w:val="en-AU"/>
        </w:rPr>
        <w:t xml:space="preserve"> </w:t>
      </w:r>
      <w:r w:rsidR="005004A9" w:rsidRPr="009F3BDC">
        <w:rPr>
          <w:lang w:val="en-AU"/>
        </w:rPr>
        <w:t xml:space="preserve">show </w:t>
      </w:r>
      <w:r w:rsidR="0044153C" w:rsidRPr="009F3BDC">
        <w:rPr>
          <w:lang w:val="en-AU"/>
        </w:rPr>
        <w:t xml:space="preserve">the predicted </w:t>
      </w:r>
      <w:r w:rsidR="005004A9" w:rsidRPr="009F3BDC">
        <w:rPr>
          <w:lang w:val="en-AU"/>
        </w:rPr>
        <w:t>50</w:t>
      </w:r>
      <w:r w:rsidR="005004A9" w:rsidRPr="009F3BDC">
        <w:rPr>
          <w:vertAlign w:val="superscript"/>
          <w:lang w:val="en-AU"/>
        </w:rPr>
        <w:t>th</w:t>
      </w:r>
      <w:r w:rsidR="005004A9" w:rsidRPr="009F3BDC">
        <w:rPr>
          <w:lang w:val="en-AU"/>
        </w:rPr>
        <w:t xml:space="preserve"> and </w:t>
      </w:r>
      <w:r w:rsidR="0044153C" w:rsidRPr="009F3BDC">
        <w:rPr>
          <w:lang w:val="en-AU"/>
        </w:rPr>
        <w:t>95</w:t>
      </w:r>
      <w:r w:rsidR="0044153C" w:rsidRPr="009F3BDC">
        <w:rPr>
          <w:vertAlign w:val="superscript"/>
          <w:lang w:val="en-AU"/>
        </w:rPr>
        <w:t>th</w:t>
      </w:r>
      <w:r w:rsidR="0044153C" w:rsidRPr="009F3BDC">
        <w:rPr>
          <w:lang w:val="en-AU"/>
        </w:rPr>
        <w:t xml:space="preserve"> </w:t>
      </w:r>
      <w:r w:rsidR="005004A9" w:rsidRPr="009F3BDC">
        <w:rPr>
          <w:lang w:val="en-AU"/>
        </w:rPr>
        <w:t xml:space="preserve">percentile contours for </w:t>
      </w:r>
      <w:r w:rsidR="008D07F2" w:rsidRPr="009F3BDC">
        <w:rPr>
          <w:lang w:val="en-AU"/>
        </w:rPr>
        <w:t xml:space="preserve">sedimentation rate </w:t>
      </w:r>
      <w:r w:rsidR="005004A9" w:rsidRPr="009F3BDC">
        <w:rPr>
          <w:lang w:val="en-AU"/>
        </w:rPr>
        <w:t xml:space="preserve">during the dredging period. </w:t>
      </w:r>
      <w:r w:rsidR="00F1223F" w:rsidRPr="009F3BDC">
        <w:rPr>
          <w:lang w:val="en-AU"/>
        </w:rPr>
        <w:t>The 50</w:t>
      </w:r>
      <w:r w:rsidR="005E3753" w:rsidRPr="009F3BDC">
        <w:rPr>
          <w:vertAlign w:val="superscript"/>
          <w:lang w:val="en-AU"/>
        </w:rPr>
        <w:t>th</w:t>
      </w:r>
      <w:r w:rsidR="00F1223F" w:rsidRPr="009F3BDC">
        <w:rPr>
          <w:lang w:val="en-AU"/>
        </w:rPr>
        <w:t xml:space="preserve"> percentiles </w:t>
      </w:r>
      <w:r w:rsidR="00E727A7" w:rsidRPr="009F3BDC">
        <w:rPr>
          <w:lang w:val="en-AU"/>
        </w:rPr>
        <w:t xml:space="preserve">predict </w:t>
      </w:r>
      <w:r w:rsidR="00F1223F" w:rsidRPr="009F3BDC">
        <w:rPr>
          <w:lang w:val="en-AU"/>
        </w:rPr>
        <w:t>that</w:t>
      </w:r>
      <w:r w:rsidR="00E727A7" w:rsidRPr="009F3BDC">
        <w:rPr>
          <w:lang w:val="en-AU"/>
        </w:rPr>
        <w:t>,</w:t>
      </w:r>
      <w:r w:rsidR="00F1223F" w:rsidRPr="009F3BDC">
        <w:rPr>
          <w:lang w:val="en-AU"/>
        </w:rPr>
        <w:t xml:space="preserve"> under average conditions</w:t>
      </w:r>
      <w:r w:rsidR="00E727A7" w:rsidRPr="009F3BDC">
        <w:rPr>
          <w:lang w:val="en-AU"/>
        </w:rPr>
        <w:t>, increased</w:t>
      </w:r>
      <w:r w:rsidR="00F1223F" w:rsidRPr="009F3BDC">
        <w:rPr>
          <w:lang w:val="en-AU"/>
        </w:rPr>
        <w:t xml:space="preserve"> sedimentation </w:t>
      </w:r>
      <w:r w:rsidR="00E727A7" w:rsidRPr="009F3BDC">
        <w:rPr>
          <w:lang w:val="en-AU"/>
        </w:rPr>
        <w:t xml:space="preserve">would </w:t>
      </w:r>
      <w:r w:rsidR="00F1223F" w:rsidRPr="009F3BDC">
        <w:rPr>
          <w:lang w:val="en-AU"/>
        </w:rPr>
        <w:t>be confined to the vicinity of the placement site for all three model cases. However, t</w:t>
      </w:r>
      <w:r w:rsidR="0096121A" w:rsidRPr="009F3BDC">
        <w:rPr>
          <w:lang w:val="en-AU"/>
        </w:rPr>
        <w:t>he 95</w:t>
      </w:r>
      <w:r w:rsidR="0096121A" w:rsidRPr="009F3BDC">
        <w:rPr>
          <w:vertAlign w:val="superscript"/>
          <w:lang w:val="en-AU"/>
        </w:rPr>
        <w:t>th</w:t>
      </w:r>
      <w:r w:rsidR="0096121A" w:rsidRPr="009F3BDC">
        <w:rPr>
          <w:lang w:val="en-AU"/>
        </w:rPr>
        <w:t xml:space="preserve"> percentiles of sedime</w:t>
      </w:r>
      <w:r w:rsidR="00E727A7" w:rsidRPr="009F3BDC">
        <w:rPr>
          <w:lang w:val="en-AU"/>
        </w:rPr>
        <w:t>ntation rate p</w:t>
      </w:r>
      <w:r w:rsidR="006B3138" w:rsidRPr="009F3BDC">
        <w:rPr>
          <w:lang w:val="en-AU"/>
        </w:rPr>
        <w:t>redict</w:t>
      </w:r>
      <w:r w:rsidR="00E727A7" w:rsidRPr="009F3BDC">
        <w:rPr>
          <w:lang w:val="en-AU"/>
        </w:rPr>
        <w:t>, for all three</w:t>
      </w:r>
      <w:r w:rsidR="006B3138" w:rsidRPr="009F3BDC">
        <w:rPr>
          <w:lang w:val="en-AU"/>
        </w:rPr>
        <w:t xml:space="preserve"> model cases</w:t>
      </w:r>
      <w:r w:rsidR="00E727A7" w:rsidRPr="009F3BDC">
        <w:rPr>
          <w:lang w:val="en-AU"/>
        </w:rPr>
        <w:t xml:space="preserve">, elevated </w:t>
      </w:r>
      <w:r w:rsidR="0096121A" w:rsidRPr="009F3BDC">
        <w:rPr>
          <w:lang w:val="en-AU"/>
        </w:rPr>
        <w:t>sediment</w:t>
      </w:r>
      <w:r w:rsidR="00E727A7" w:rsidRPr="009F3BDC">
        <w:rPr>
          <w:lang w:val="en-AU"/>
        </w:rPr>
        <w:t>ation</w:t>
      </w:r>
      <w:r w:rsidR="0096121A" w:rsidRPr="009F3BDC">
        <w:rPr>
          <w:lang w:val="en-AU"/>
        </w:rPr>
        <w:t xml:space="preserve"> </w:t>
      </w:r>
      <w:r w:rsidR="00E727A7" w:rsidRPr="009F3BDC">
        <w:rPr>
          <w:lang w:val="en-AU"/>
        </w:rPr>
        <w:t xml:space="preserve">rates would </w:t>
      </w:r>
      <w:r w:rsidR="006B3138" w:rsidRPr="009F3BDC">
        <w:rPr>
          <w:lang w:val="en-AU"/>
        </w:rPr>
        <w:t xml:space="preserve">infrequently </w:t>
      </w:r>
      <w:r w:rsidR="009E7E39">
        <w:rPr>
          <w:lang w:val="en-AU"/>
        </w:rPr>
        <w:t>(5 per cent</w:t>
      </w:r>
      <w:r w:rsidR="00D86203" w:rsidRPr="009F3BDC">
        <w:rPr>
          <w:lang w:val="en-AU"/>
        </w:rPr>
        <w:t xml:space="preserve"> of the time) </w:t>
      </w:r>
      <w:r w:rsidR="00E727A7" w:rsidRPr="009F3BDC">
        <w:rPr>
          <w:lang w:val="en-AU"/>
        </w:rPr>
        <w:t xml:space="preserve">occur </w:t>
      </w:r>
      <w:r w:rsidR="00723B59" w:rsidRPr="009F3BDC">
        <w:rPr>
          <w:lang w:val="en-AU"/>
        </w:rPr>
        <w:t>along the mainland coast north of the Burdekin River (5</w:t>
      </w:r>
      <w:r w:rsidR="00E3658C" w:rsidRPr="009F3BDC">
        <w:rPr>
          <w:lang w:val="en-AU"/>
        </w:rPr>
        <w:t>0</w:t>
      </w:r>
      <w:r w:rsidR="00723B59" w:rsidRPr="009F3BDC">
        <w:rPr>
          <w:lang w:val="en-AU"/>
        </w:rPr>
        <w:t xml:space="preserve"> km north-west of current site) to Cape Bowling Green (</w:t>
      </w:r>
      <w:r w:rsidR="00E3658C" w:rsidRPr="009F3BDC">
        <w:rPr>
          <w:lang w:val="en-AU"/>
        </w:rPr>
        <w:t>90</w:t>
      </w:r>
      <w:r w:rsidR="00723B59" w:rsidRPr="009F3BDC">
        <w:rPr>
          <w:lang w:val="en-AU"/>
        </w:rPr>
        <w:t xml:space="preserve"> km north</w:t>
      </w:r>
      <w:r w:rsidR="00F81086">
        <w:rPr>
          <w:lang w:val="en-AU"/>
        </w:rPr>
        <w:noBreakHyphen/>
      </w:r>
      <w:r w:rsidR="00723B59" w:rsidRPr="009F3BDC">
        <w:rPr>
          <w:lang w:val="en-AU"/>
        </w:rPr>
        <w:t>west of current site). This pattern of sediment transport is consistent with studies of transport of Burdekin River sediment inputs</w:t>
      </w:r>
      <w:r w:rsidR="00D86203" w:rsidRPr="009F3BDC">
        <w:rPr>
          <w:lang w:val="en-AU"/>
        </w:rPr>
        <w:t xml:space="preserve"> (Bainbridge et al. 2012; Orpin et al. 2004</w:t>
      </w:r>
      <w:r w:rsidR="00902E87">
        <w:rPr>
          <w:lang w:val="en-AU"/>
        </w:rPr>
        <w:t>)</w:t>
      </w:r>
      <w:r w:rsidR="00723B59" w:rsidRPr="009F3BDC">
        <w:rPr>
          <w:lang w:val="en-AU"/>
        </w:rPr>
        <w:t xml:space="preserve">. The model also predicted a </w:t>
      </w:r>
      <w:r w:rsidR="006F442C" w:rsidRPr="009F3BDC">
        <w:rPr>
          <w:lang w:val="en-AU"/>
        </w:rPr>
        <w:t xml:space="preserve">considerable </w:t>
      </w:r>
      <w:r w:rsidR="00723B59" w:rsidRPr="009F3BDC">
        <w:rPr>
          <w:lang w:val="en-AU"/>
        </w:rPr>
        <w:t xml:space="preserve">increase </w:t>
      </w:r>
      <w:r w:rsidR="00AC5F32" w:rsidRPr="009F3BDC">
        <w:rPr>
          <w:lang w:val="en-AU"/>
        </w:rPr>
        <w:t xml:space="preserve">in sedimentation rate </w:t>
      </w:r>
      <w:r w:rsidR="00723B59" w:rsidRPr="009F3BDC">
        <w:rPr>
          <w:lang w:val="en-AU"/>
        </w:rPr>
        <w:t>for 5</w:t>
      </w:r>
      <w:r w:rsidR="00F81086">
        <w:rPr>
          <w:lang w:val="en-AU"/>
        </w:rPr>
        <w:t> </w:t>
      </w:r>
      <w:r w:rsidR="009E7E39">
        <w:rPr>
          <w:lang w:val="en-AU"/>
        </w:rPr>
        <w:t>per cent</w:t>
      </w:r>
      <w:r w:rsidR="00723B59" w:rsidRPr="009F3BDC">
        <w:rPr>
          <w:lang w:val="en-AU"/>
        </w:rPr>
        <w:t xml:space="preserve"> of the time on the east side of Cape Upstart for the current placement site but not Model Case</w:t>
      </w:r>
      <w:r w:rsidR="00902E87">
        <w:rPr>
          <w:lang w:val="en-AU"/>
        </w:rPr>
        <w:t>s</w:t>
      </w:r>
      <w:r w:rsidR="00723B59" w:rsidRPr="009F3BDC">
        <w:rPr>
          <w:lang w:val="en-AU"/>
        </w:rPr>
        <w:t xml:space="preserve"> 1 or 2.</w:t>
      </w:r>
    </w:p>
    <w:p w:rsidR="00E3658C" w:rsidRPr="0052043A" w:rsidRDefault="0096121A" w:rsidP="00E373FA">
      <w:pPr>
        <w:pStyle w:val="Para0"/>
        <w:rPr>
          <w:lang w:val="en-AU"/>
        </w:rPr>
      </w:pPr>
      <w:r w:rsidRPr="009F3BDC">
        <w:rPr>
          <w:lang w:val="en-AU"/>
        </w:rPr>
        <w:t xml:space="preserve">The model predicted that disposal at the </w:t>
      </w:r>
      <w:r w:rsidR="00F1223F" w:rsidRPr="009F3BDC">
        <w:rPr>
          <w:lang w:val="en-AU"/>
        </w:rPr>
        <w:t>current site</w:t>
      </w:r>
      <w:r w:rsidR="006B3138" w:rsidRPr="009F3BDC">
        <w:rPr>
          <w:lang w:val="en-AU"/>
        </w:rPr>
        <w:t xml:space="preserve"> would result in the highest sedimentation rates along the coast during the dredging period. </w:t>
      </w:r>
      <w:r w:rsidR="00D86203" w:rsidRPr="009F3BDC">
        <w:rPr>
          <w:lang w:val="en-AU"/>
        </w:rPr>
        <w:t>The model predicted 95</w:t>
      </w:r>
      <w:r w:rsidR="00D86203" w:rsidRPr="009F3BDC">
        <w:rPr>
          <w:vertAlign w:val="superscript"/>
          <w:lang w:val="en-AU"/>
        </w:rPr>
        <w:t>th</w:t>
      </w:r>
      <w:r w:rsidR="00D86203" w:rsidRPr="009F3BDC">
        <w:rPr>
          <w:lang w:val="en-AU"/>
        </w:rPr>
        <w:t xml:space="preserve"> percentile r</w:t>
      </w:r>
      <w:r w:rsidRPr="009F3BDC">
        <w:rPr>
          <w:lang w:val="en-AU"/>
        </w:rPr>
        <w:t xml:space="preserve">ates above </w:t>
      </w:r>
      <w:r w:rsidR="00F71B31" w:rsidRPr="009F3BDC">
        <w:rPr>
          <w:lang w:val="en-AU"/>
        </w:rPr>
        <w:t>2</w:t>
      </w:r>
      <w:r w:rsidRPr="009F3BDC">
        <w:rPr>
          <w:lang w:val="en-AU"/>
        </w:rPr>
        <w:t>50</w:t>
      </w:r>
      <w:r w:rsidR="00F71B31" w:rsidRPr="009F3BDC">
        <w:rPr>
          <w:lang w:val="en-AU"/>
        </w:rPr>
        <w:t> </w:t>
      </w:r>
      <w:r w:rsidRPr="009F3BDC">
        <w:rPr>
          <w:lang w:val="en-AU"/>
        </w:rPr>
        <w:t>mg/cm</w:t>
      </w:r>
      <w:r w:rsidRPr="009F3BDC">
        <w:rPr>
          <w:vertAlign w:val="superscript"/>
          <w:lang w:val="en-AU"/>
        </w:rPr>
        <w:t>2</w:t>
      </w:r>
      <w:r w:rsidR="00F71B31" w:rsidRPr="009F3BDC">
        <w:rPr>
          <w:lang w:val="en-AU"/>
        </w:rPr>
        <w:t xml:space="preserve">/d </w:t>
      </w:r>
      <w:r w:rsidRPr="009F3BDC">
        <w:rPr>
          <w:lang w:val="en-AU"/>
        </w:rPr>
        <w:t xml:space="preserve">at Cape Upstart within a Marine National Park </w:t>
      </w:r>
      <w:r w:rsidR="00E966D1" w:rsidRPr="009F3BDC">
        <w:rPr>
          <w:lang w:val="en-AU"/>
        </w:rPr>
        <w:t>Z</w:t>
      </w:r>
      <w:r w:rsidRPr="009F3BDC">
        <w:rPr>
          <w:lang w:val="en-AU"/>
        </w:rPr>
        <w:t xml:space="preserve">one. Areas with high </w:t>
      </w:r>
      <w:r w:rsidR="00930AF5" w:rsidRPr="009F3BDC">
        <w:rPr>
          <w:lang w:val="en-AU"/>
        </w:rPr>
        <w:t>95</w:t>
      </w:r>
      <w:r w:rsidR="00930AF5" w:rsidRPr="009F3BDC">
        <w:rPr>
          <w:vertAlign w:val="superscript"/>
          <w:lang w:val="en-AU"/>
        </w:rPr>
        <w:t>th</w:t>
      </w:r>
      <w:r w:rsidR="00930AF5" w:rsidRPr="009F3BDC">
        <w:rPr>
          <w:lang w:val="en-AU"/>
        </w:rPr>
        <w:t xml:space="preserve"> percentile </w:t>
      </w:r>
      <w:r w:rsidR="00723B59" w:rsidRPr="009F3BDC">
        <w:rPr>
          <w:lang w:val="en-AU"/>
        </w:rPr>
        <w:t xml:space="preserve">sedimentation </w:t>
      </w:r>
      <w:r w:rsidRPr="009F3BDC">
        <w:rPr>
          <w:lang w:val="en-AU"/>
        </w:rPr>
        <w:t xml:space="preserve">rates extended along the coast for a distance of approximately 90 km, overlapping with coastal seagrass and </w:t>
      </w:r>
      <w:r w:rsidR="00AE6547" w:rsidRPr="009F3BDC">
        <w:rPr>
          <w:lang w:val="en-AU"/>
        </w:rPr>
        <w:t>in some areas</w:t>
      </w:r>
      <w:r w:rsidR="00930AF5" w:rsidRPr="009F3BDC">
        <w:rPr>
          <w:lang w:val="en-AU"/>
        </w:rPr>
        <w:t xml:space="preserve"> and with a small intrusion into the Bowling Green Bay FHA</w:t>
      </w:r>
      <w:r w:rsidRPr="009F3BDC">
        <w:rPr>
          <w:lang w:val="en-AU"/>
        </w:rPr>
        <w:t>.</w:t>
      </w:r>
      <w:r w:rsidR="00F71B31" w:rsidRPr="009F3BDC">
        <w:rPr>
          <w:lang w:val="en-AU"/>
        </w:rPr>
        <w:t xml:space="preserve"> </w:t>
      </w:r>
      <w:r w:rsidR="00B05349" w:rsidRPr="009F3BDC">
        <w:rPr>
          <w:lang w:val="en-AU"/>
        </w:rPr>
        <w:t>T</w:t>
      </w:r>
      <w:r w:rsidR="000060AC" w:rsidRPr="009F3BDC">
        <w:rPr>
          <w:lang w:val="en-AU"/>
        </w:rPr>
        <w:t>ime</w:t>
      </w:r>
      <w:r w:rsidR="00F71B31" w:rsidRPr="009F3BDC">
        <w:rPr>
          <w:lang w:val="en-AU"/>
        </w:rPr>
        <w:t>-</w:t>
      </w:r>
      <w:r w:rsidR="000060AC" w:rsidRPr="009F3BDC">
        <w:rPr>
          <w:lang w:val="en-AU"/>
        </w:rPr>
        <w:t xml:space="preserve">series plots </w:t>
      </w:r>
      <w:r w:rsidR="00930AF5" w:rsidRPr="009F3BDC">
        <w:rPr>
          <w:lang w:val="en-AU"/>
        </w:rPr>
        <w:t>(</w:t>
      </w:r>
      <w:r w:rsidR="00A3625B" w:rsidRPr="00A3625B">
        <w:fldChar w:fldCharType="begin"/>
      </w:r>
      <w:r w:rsidR="00A3625B" w:rsidRPr="00A3625B">
        <w:instrText xml:space="preserve"> REF  _Ref354515361 \* Lower \h  \* MERGEFORMAT </w:instrText>
      </w:r>
      <w:r w:rsidR="00A3625B" w:rsidRPr="00A3625B">
        <w:fldChar w:fldCharType="separate"/>
      </w:r>
      <w:r w:rsidR="00E2599D" w:rsidRPr="00E2599D">
        <w:t xml:space="preserve">figure </w:t>
      </w:r>
      <w:r w:rsidR="00E2599D" w:rsidRPr="00E2599D">
        <w:rPr>
          <w:noProof/>
        </w:rPr>
        <w:t>6</w:t>
      </w:r>
      <w:r w:rsidR="00A3625B" w:rsidRPr="00A3625B">
        <w:fldChar w:fldCharType="end"/>
      </w:r>
      <w:r w:rsidR="00930AF5" w:rsidRPr="009F3BDC">
        <w:rPr>
          <w:lang w:val="en-AU"/>
        </w:rPr>
        <w:t xml:space="preserve">, </w:t>
      </w:r>
      <w:r w:rsidR="00A3625B" w:rsidRPr="00A3625B">
        <w:fldChar w:fldCharType="begin"/>
      </w:r>
      <w:r w:rsidR="00A3625B" w:rsidRPr="00A3625B">
        <w:instrText xml:space="preserve"> REF  _Ref354515368 \* Lower \h  \* MERGEFORMAT </w:instrText>
      </w:r>
      <w:r w:rsidR="00A3625B" w:rsidRPr="00A3625B">
        <w:fldChar w:fldCharType="separate"/>
      </w:r>
      <w:r w:rsidR="00E2599D" w:rsidRPr="00E2599D">
        <w:t xml:space="preserve">figure </w:t>
      </w:r>
      <w:r w:rsidR="00E2599D" w:rsidRPr="00E2599D">
        <w:rPr>
          <w:noProof/>
        </w:rPr>
        <w:t>7</w:t>
      </w:r>
      <w:r w:rsidR="00A3625B" w:rsidRPr="00A3625B">
        <w:fldChar w:fldCharType="end"/>
      </w:r>
      <w:r w:rsidR="00930AF5" w:rsidRPr="009F3BDC">
        <w:rPr>
          <w:lang w:val="en-AU"/>
        </w:rPr>
        <w:t xml:space="preserve">) </w:t>
      </w:r>
      <w:r w:rsidR="000060AC" w:rsidRPr="009F3BDC">
        <w:rPr>
          <w:lang w:val="en-AU"/>
        </w:rPr>
        <w:t>of sedimentation</w:t>
      </w:r>
      <w:r w:rsidR="00F71B31" w:rsidRPr="009F3BDC">
        <w:rPr>
          <w:lang w:val="en-AU"/>
        </w:rPr>
        <w:t xml:space="preserve"> at</w:t>
      </w:r>
      <w:r w:rsidR="000060AC" w:rsidRPr="009F3BDC">
        <w:rPr>
          <w:lang w:val="en-AU"/>
        </w:rPr>
        <w:t xml:space="preserve"> two location</w:t>
      </w:r>
      <w:r w:rsidR="00F71B31" w:rsidRPr="009F3BDC">
        <w:rPr>
          <w:lang w:val="en-AU"/>
        </w:rPr>
        <w:t>s</w:t>
      </w:r>
      <w:r w:rsidR="00930AF5" w:rsidRPr="009F3BDC">
        <w:rPr>
          <w:lang w:val="en-AU"/>
        </w:rPr>
        <w:t xml:space="preserve"> (</w:t>
      </w:r>
      <w:r w:rsidR="00A3625B" w:rsidRPr="00A3625B">
        <w:fldChar w:fldCharType="begin"/>
      </w:r>
      <w:r w:rsidR="00A3625B" w:rsidRPr="00A3625B">
        <w:instrText xml:space="preserve"> REF  _Ref358918771 \* Lower \h  \* MERGEFORMAT </w:instrText>
      </w:r>
      <w:r w:rsidR="00A3625B" w:rsidRPr="00A3625B">
        <w:fldChar w:fldCharType="separate"/>
      </w:r>
      <w:r w:rsidR="00E2599D" w:rsidRPr="00E2599D">
        <w:t xml:space="preserve">figure </w:t>
      </w:r>
      <w:r w:rsidR="00E2599D" w:rsidRPr="00E2599D">
        <w:rPr>
          <w:noProof/>
        </w:rPr>
        <w:t>69</w:t>
      </w:r>
      <w:r w:rsidR="00A3625B" w:rsidRPr="00A3625B">
        <w:fldChar w:fldCharType="end"/>
      </w:r>
      <w:r w:rsidR="00930AF5" w:rsidRPr="009F3BDC">
        <w:rPr>
          <w:lang w:val="en-AU"/>
        </w:rPr>
        <w:t>)</w:t>
      </w:r>
      <w:r w:rsidR="00F71B31" w:rsidRPr="009F3BDC">
        <w:rPr>
          <w:lang w:val="en-AU"/>
        </w:rPr>
        <w:t xml:space="preserve"> </w:t>
      </w:r>
      <w:r w:rsidR="00930AF5" w:rsidRPr="009F3BDC">
        <w:rPr>
          <w:lang w:val="en-AU"/>
        </w:rPr>
        <w:t>show</w:t>
      </w:r>
      <w:r w:rsidR="00B05349" w:rsidRPr="009F3BDC">
        <w:rPr>
          <w:lang w:val="en-AU"/>
        </w:rPr>
        <w:t xml:space="preserve"> </w:t>
      </w:r>
      <w:r w:rsidR="000060AC" w:rsidRPr="009F3BDC">
        <w:rPr>
          <w:lang w:val="en-AU"/>
        </w:rPr>
        <w:t xml:space="preserve">that </w:t>
      </w:r>
      <w:r w:rsidR="000060AC" w:rsidRPr="0052043A">
        <w:rPr>
          <w:lang w:val="en-AU"/>
        </w:rPr>
        <w:t xml:space="preserve">sedimentation </w:t>
      </w:r>
      <w:r w:rsidR="00B05FB6" w:rsidRPr="0052043A">
        <w:rPr>
          <w:lang w:val="en-AU"/>
        </w:rPr>
        <w:t>was predicted to occur</w:t>
      </w:r>
      <w:r w:rsidR="000060AC" w:rsidRPr="0052043A">
        <w:rPr>
          <w:lang w:val="en-AU"/>
        </w:rPr>
        <w:t xml:space="preserve"> </w:t>
      </w:r>
      <w:r w:rsidR="00B05349" w:rsidRPr="0052043A">
        <w:rPr>
          <w:lang w:val="en-AU"/>
        </w:rPr>
        <w:t>in</w:t>
      </w:r>
      <w:r w:rsidR="009E7E39">
        <w:rPr>
          <w:lang w:val="en-AU"/>
        </w:rPr>
        <w:t xml:space="preserve"> intensive</w:t>
      </w:r>
      <w:r w:rsidR="00B05349" w:rsidRPr="0052043A">
        <w:rPr>
          <w:lang w:val="en-AU"/>
        </w:rPr>
        <w:t xml:space="preserve"> pulses of relatively </w:t>
      </w:r>
      <w:r w:rsidR="000060AC" w:rsidRPr="0052043A">
        <w:rPr>
          <w:lang w:val="en-AU"/>
        </w:rPr>
        <w:t>sho</w:t>
      </w:r>
      <w:r w:rsidR="00E3658C" w:rsidRPr="0052043A">
        <w:rPr>
          <w:lang w:val="en-AU"/>
        </w:rPr>
        <w:t>rt duration</w:t>
      </w:r>
      <w:r w:rsidR="009E7E39">
        <w:rPr>
          <w:lang w:val="en-AU"/>
        </w:rPr>
        <w:t>.</w:t>
      </w:r>
    </w:p>
    <w:p w:rsidR="00E373FA" w:rsidRPr="009F3BDC" w:rsidRDefault="00B05FB6" w:rsidP="00E373FA">
      <w:pPr>
        <w:pStyle w:val="Para0"/>
        <w:rPr>
          <w:lang w:val="en-AU"/>
        </w:rPr>
      </w:pPr>
      <w:r w:rsidRPr="0052043A">
        <w:rPr>
          <w:lang w:val="en-AU"/>
        </w:rPr>
        <w:t xml:space="preserve">Modelling of </w:t>
      </w:r>
      <w:r w:rsidR="0096121A" w:rsidRPr="0052043A">
        <w:rPr>
          <w:lang w:val="en-AU"/>
        </w:rPr>
        <w:t xml:space="preserve">Model Cases 1 and 2 predicted </w:t>
      </w:r>
      <w:r w:rsidR="00EE13F6" w:rsidRPr="0052043A">
        <w:rPr>
          <w:lang w:val="en-AU"/>
        </w:rPr>
        <w:t>95</w:t>
      </w:r>
      <w:r w:rsidR="00EE13F6" w:rsidRPr="0052043A">
        <w:rPr>
          <w:vertAlign w:val="superscript"/>
          <w:lang w:val="en-AU"/>
        </w:rPr>
        <w:t>th</w:t>
      </w:r>
      <w:r w:rsidR="00EE13F6" w:rsidRPr="0052043A">
        <w:rPr>
          <w:lang w:val="en-AU"/>
        </w:rPr>
        <w:t xml:space="preserve"> percentile </w:t>
      </w:r>
      <w:r w:rsidR="0096121A" w:rsidRPr="0052043A">
        <w:rPr>
          <w:lang w:val="en-AU"/>
        </w:rPr>
        <w:t>sediment</w:t>
      </w:r>
      <w:r w:rsidRPr="0052043A">
        <w:rPr>
          <w:lang w:val="en-AU"/>
        </w:rPr>
        <w:t>ation rates</w:t>
      </w:r>
      <w:r w:rsidR="0096121A" w:rsidRPr="0052043A">
        <w:rPr>
          <w:lang w:val="en-AU"/>
        </w:rPr>
        <w:t xml:space="preserve"> </w:t>
      </w:r>
      <w:r w:rsidR="00EE13F6" w:rsidRPr="0052043A">
        <w:rPr>
          <w:lang w:val="en-AU"/>
        </w:rPr>
        <w:t xml:space="preserve">above </w:t>
      </w:r>
      <w:r w:rsidRPr="0052043A">
        <w:rPr>
          <w:lang w:val="en-AU"/>
        </w:rPr>
        <w:t>5 mg/cm</w:t>
      </w:r>
      <w:r w:rsidRPr="0052043A">
        <w:rPr>
          <w:vertAlign w:val="superscript"/>
          <w:lang w:val="en-AU"/>
        </w:rPr>
        <w:t>2</w:t>
      </w:r>
      <w:r w:rsidRPr="0052043A">
        <w:rPr>
          <w:lang w:val="en-AU"/>
        </w:rPr>
        <w:t xml:space="preserve">/d </w:t>
      </w:r>
      <w:r w:rsidR="00EE13F6" w:rsidRPr="0052043A">
        <w:rPr>
          <w:lang w:val="en-AU"/>
        </w:rPr>
        <w:t>within 15 km (Model Case 2) and</w:t>
      </w:r>
      <w:r w:rsidR="0096121A" w:rsidRPr="0052043A">
        <w:rPr>
          <w:lang w:val="en-AU"/>
        </w:rPr>
        <w:t xml:space="preserve"> 30 km </w:t>
      </w:r>
      <w:r w:rsidR="00EE13F6" w:rsidRPr="0052043A">
        <w:rPr>
          <w:lang w:val="en-AU"/>
        </w:rPr>
        <w:t xml:space="preserve">(Model Case 1) </w:t>
      </w:r>
      <w:r w:rsidR="0096121A" w:rsidRPr="0052043A">
        <w:rPr>
          <w:lang w:val="en-AU"/>
        </w:rPr>
        <w:t xml:space="preserve">of the placement sites. However, </w:t>
      </w:r>
      <w:r w:rsidR="00EE13F6" w:rsidRPr="0052043A">
        <w:rPr>
          <w:lang w:val="en-AU"/>
        </w:rPr>
        <w:t>there were also large zones of elevated sedimentation rate</w:t>
      </w:r>
      <w:r w:rsidR="00A61BAD" w:rsidRPr="0052043A">
        <w:rPr>
          <w:lang w:val="en-AU"/>
        </w:rPr>
        <w:t xml:space="preserve"> up to 90 km (Model Case 1) and 80 km (Model Case 2) from the placement sites, with small areas up to 50 mg/cm</w:t>
      </w:r>
      <w:r w:rsidR="00A61BAD" w:rsidRPr="0052043A">
        <w:rPr>
          <w:vertAlign w:val="superscript"/>
          <w:lang w:val="en-AU"/>
        </w:rPr>
        <w:t>2</w:t>
      </w:r>
      <w:r w:rsidR="00A61BAD" w:rsidRPr="0052043A">
        <w:rPr>
          <w:lang w:val="en-AU"/>
        </w:rPr>
        <w:t>/d (Model Case</w:t>
      </w:r>
      <w:r w:rsidR="00EE13F6" w:rsidRPr="0052043A">
        <w:rPr>
          <w:lang w:val="en-AU"/>
        </w:rPr>
        <w:t xml:space="preserve"> </w:t>
      </w:r>
      <w:r w:rsidR="00A61BAD" w:rsidRPr="0052043A">
        <w:rPr>
          <w:lang w:val="en-AU"/>
        </w:rPr>
        <w:t>1) and 100 mg/cm</w:t>
      </w:r>
      <w:r w:rsidR="00A61BAD" w:rsidRPr="0052043A">
        <w:rPr>
          <w:vertAlign w:val="superscript"/>
          <w:lang w:val="en-AU"/>
        </w:rPr>
        <w:t>2</w:t>
      </w:r>
      <w:r w:rsidR="00A61BAD" w:rsidRPr="0052043A">
        <w:rPr>
          <w:lang w:val="en-AU"/>
        </w:rPr>
        <w:t>/d (Model Case 2). These areas include large parts of the</w:t>
      </w:r>
      <w:r w:rsidR="00902E87" w:rsidRPr="0052043A">
        <w:rPr>
          <w:lang w:val="en-AU"/>
        </w:rPr>
        <w:t xml:space="preserve"> Burdekin </w:t>
      </w:r>
      <w:r w:rsidR="00535B64" w:rsidRPr="0052043A">
        <w:rPr>
          <w:lang w:val="en-AU"/>
        </w:rPr>
        <w:t>FHA</w:t>
      </w:r>
      <w:r w:rsidR="00A61BAD" w:rsidRPr="0052043A">
        <w:rPr>
          <w:lang w:val="en-AU"/>
        </w:rPr>
        <w:t xml:space="preserve"> and extend into the Bowling Green Bay FHA</w:t>
      </w:r>
      <w:r w:rsidR="0096121A" w:rsidRPr="0052043A">
        <w:rPr>
          <w:lang w:val="en-AU"/>
        </w:rPr>
        <w:t xml:space="preserve">. These areas </w:t>
      </w:r>
      <w:r w:rsidR="00A61BAD" w:rsidRPr="0052043A">
        <w:rPr>
          <w:lang w:val="en-AU"/>
        </w:rPr>
        <w:t xml:space="preserve">are likely to have </w:t>
      </w:r>
      <w:r w:rsidR="0096121A" w:rsidRPr="0052043A">
        <w:rPr>
          <w:lang w:val="en-AU"/>
        </w:rPr>
        <w:t xml:space="preserve">high </w:t>
      </w:r>
      <w:r w:rsidR="00A61BAD" w:rsidRPr="0052043A">
        <w:rPr>
          <w:lang w:val="en-AU"/>
        </w:rPr>
        <w:t xml:space="preserve">ambient </w:t>
      </w:r>
      <w:r w:rsidR="0096121A" w:rsidRPr="0052043A">
        <w:rPr>
          <w:lang w:val="en-AU"/>
        </w:rPr>
        <w:t>sedimentation rates</w:t>
      </w:r>
      <w:r w:rsidR="00A61BAD" w:rsidRPr="0052043A">
        <w:rPr>
          <w:lang w:val="en-AU"/>
        </w:rPr>
        <w:t xml:space="preserve"> due to the influence of the Burdekin River, although it is recognised that river sediment inputs have increased </w:t>
      </w:r>
      <w:r w:rsidR="00A61BAD" w:rsidRPr="0052043A">
        <w:rPr>
          <w:lang w:val="en-AU"/>
        </w:rPr>
        <w:lastRenderedPageBreak/>
        <w:t>by a factor of five since pre-European time (Kroon et al. 2012)</w:t>
      </w:r>
      <w:r w:rsidR="0096121A" w:rsidRPr="0052043A">
        <w:rPr>
          <w:lang w:val="en-AU"/>
        </w:rPr>
        <w:t xml:space="preserve">. </w:t>
      </w:r>
      <w:r w:rsidR="00723B59" w:rsidRPr="0052043A">
        <w:rPr>
          <w:lang w:val="en-AU"/>
        </w:rPr>
        <w:t>Areas of predicted sediment deposition were well clear of coral reefs located offshore for all placement sites.</w:t>
      </w:r>
      <w:r w:rsidR="00723B59" w:rsidRPr="009F3BDC">
        <w:rPr>
          <w:lang w:val="en-AU"/>
        </w:rPr>
        <w:t xml:space="preserve"> </w:t>
      </w:r>
    </w:p>
    <w:p w:rsidR="00A24B2D" w:rsidRPr="009F3BDC" w:rsidRDefault="00A9087F" w:rsidP="00A24B2D">
      <w:pPr>
        <w:pStyle w:val="Heading3"/>
        <w:rPr>
          <w:lang w:val="en-AU"/>
        </w:rPr>
      </w:pPr>
      <w:bookmarkStart w:id="218" w:name="_Toc361930694"/>
      <w:r w:rsidRPr="009F3BDC">
        <w:rPr>
          <w:lang w:val="en-AU"/>
        </w:rPr>
        <w:t>Total Sedimentation</w:t>
      </w:r>
      <w:bookmarkEnd w:id="218"/>
    </w:p>
    <w:p w:rsidR="00A24B2D" w:rsidRPr="009F3BDC" w:rsidRDefault="00723B59" w:rsidP="00A24B2D">
      <w:pPr>
        <w:pStyle w:val="Para0"/>
        <w:rPr>
          <w:lang w:val="en-AU"/>
        </w:rPr>
      </w:pPr>
      <w:r w:rsidRPr="009F3BDC">
        <w:rPr>
          <w:lang w:val="en-AU"/>
        </w:rPr>
        <w:t xml:space="preserve">Modelling of total sediment accumulation over the dredging period and over 12 months showed </w:t>
      </w:r>
      <w:r w:rsidR="00CF4BA9">
        <w:rPr>
          <w:lang w:val="en-AU"/>
        </w:rPr>
        <w:t>broadly</w:t>
      </w:r>
      <w:r w:rsidR="0052043A">
        <w:rPr>
          <w:lang w:val="en-AU"/>
        </w:rPr>
        <w:t xml:space="preserve"> </w:t>
      </w:r>
      <w:r w:rsidRPr="009F3BDC">
        <w:rPr>
          <w:lang w:val="en-AU"/>
        </w:rPr>
        <w:t>similar results for each dredged material placement site. Long-term total sedimentation (sediment accumulation) contours were generally confined to within 5-10 km of each material placement site and in a small area of the mainland coast adjacent to the township of Alva (approximately 60 km north-west of the placement sites). The dredging period sediment accumulation model predicted total sedimentation of up to 250 mg/cm</w:t>
      </w:r>
      <w:r w:rsidRPr="009F3BDC">
        <w:rPr>
          <w:vertAlign w:val="superscript"/>
          <w:lang w:val="en-AU"/>
        </w:rPr>
        <w:t>2</w:t>
      </w:r>
      <w:r w:rsidRPr="009F3BDC">
        <w:rPr>
          <w:lang w:val="en-AU"/>
        </w:rPr>
        <w:t xml:space="preserve"> along the mainland coast for all three model cases, and at Cape Upstart within a Marine National Park Zone for the current site. Accordingly, the total sedimentation profiles for Model Cases 1 and 2 had </w:t>
      </w:r>
      <w:r w:rsidR="00902E87">
        <w:rPr>
          <w:lang w:val="en-AU"/>
        </w:rPr>
        <w:t>fewer</w:t>
      </w:r>
      <w:r w:rsidRPr="009F3BDC">
        <w:rPr>
          <w:lang w:val="en-AU"/>
        </w:rPr>
        <w:t xml:space="preserve"> implications for sensitive receptors than did that for the current site. This is a consequence of the alternative placement sites being located further offshore than the current site and therefore located further away from the main area of sensitive receptors at Cape Upstart. </w:t>
      </w:r>
      <w:r w:rsidR="00BE1C09" w:rsidRPr="009F3BDC">
        <w:rPr>
          <w:lang w:val="en-AU"/>
        </w:rPr>
        <w:br w:type="page"/>
      </w:r>
    </w:p>
    <w:p w:rsidR="008671D7" w:rsidRPr="009F3BDC" w:rsidRDefault="00D46CC2" w:rsidP="008671D7">
      <w:pPr>
        <w:pStyle w:val="Para0"/>
        <w:rPr>
          <w:lang w:val="en-AU"/>
        </w:rPr>
      </w:pPr>
      <w:r>
        <w:rPr>
          <w:noProof/>
          <w:lang w:val="en-AU" w:eastAsia="en-AU"/>
        </w:rPr>
        <w:lastRenderedPageBreak/>
        <w:drawing>
          <wp:inline distT="0" distB="0" distL="0" distR="0" wp14:anchorId="597498E3" wp14:editId="691A1075">
            <wp:extent cx="5580000" cy="8144585"/>
            <wp:effectExtent l="0" t="0" r="0" b="0"/>
            <wp:docPr id="251" name="Picture 250" descr="Figure 55 shows Abbot Point: dredging period (56 days) TSS distribution, Model Case 1 - 50th percentile. See Results and Discussion – Port of Abbot Point- Suspended Sediment Plumes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Abbot_Page_01.jpg"/>
                    <pic:cNvPicPr/>
                  </pic:nvPicPr>
                  <pic:blipFill>
                    <a:blip r:embed="rId99" cstate="print"/>
                    <a:srcRect/>
                    <a:stretch>
                      <a:fillRect/>
                    </a:stretch>
                  </pic:blipFill>
                  <pic:spPr>
                    <a:xfrm>
                      <a:off x="0" y="0"/>
                      <a:ext cx="5580000" cy="8144585"/>
                    </a:xfrm>
                    <a:prstGeom prst="rect">
                      <a:avLst/>
                    </a:prstGeom>
                  </pic:spPr>
                </pic:pic>
              </a:graphicData>
            </a:graphic>
          </wp:inline>
        </w:drawing>
      </w:r>
    </w:p>
    <w:p w:rsidR="008671D7" w:rsidRPr="009F3BDC" w:rsidRDefault="008671D7" w:rsidP="008671D7">
      <w:pPr>
        <w:pStyle w:val="Caption"/>
      </w:pPr>
      <w:bookmarkStart w:id="219" w:name="_Ref354729422"/>
      <w:bookmarkStart w:id="220" w:name="_Toc360694013"/>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55</w:t>
      </w:r>
      <w:r w:rsidR="00B66293" w:rsidRPr="009F3BDC">
        <w:rPr>
          <w:b/>
          <w:noProof/>
        </w:rPr>
        <w:fldChar w:fldCharType="end"/>
      </w:r>
      <w:bookmarkEnd w:id="219"/>
      <w:r w:rsidRPr="009F3BDC">
        <w:t xml:space="preserve">. </w:t>
      </w:r>
      <w:r w:rsidR="00723B59" w:rsidRPr="009F3BDC">
        <w:t>Abbot Point: dredging period (56 days) TSS distribution, Model Case 1 - 50</w:t>
      </w:r>
      <w:r w:rsidR="00723B59" w:rsidRPr="009F3BDC">
        <w:rPr>
          <w:vertAlign w:val="superscript"/>
        </w:rPr>
        <w:t>th</w:t>
      </w:r>
      <w:r w:rsidR="00723B59" w:rsidRPr="009F3BDC">
        <w:t xml:space="preserve"> percentile.</w:t>
      </w:r>
      <w:bookmarkEnd w:id="220"/>
    </w:p>
    <w:p w:rsidR="008671D7" w:rsidRPr="009F3BDC" w:rsidRDefault="008671D7">
      <w:pPr>
        <w:spacing w:after="0" w:line="240" w:lineRule="auto"/>
        <w:rPr>
          <w:rFonts w:ascii="Arial" w:hAnsi="Arial"/>
          <w:lang w:val="en-AU"/>
        </w:rPr>
      </w:pPr>
      <w:r w:rsidRPr="009F3BDC">
        <w:rPr>
          <w:lang w:val="en-AU"/>
        </w:rPr>
        <w:br w:type="page"/>
      </w:r>
    </w:p>
    <w:p w:rsidR="008671D7" w:rsidRPr="009F3BDC" w:rsidRDefault="00EB28A0">
      <w:pPr>
        <w:spacing w:after="0" w:line="240" w:lineRule="auto"/>
        <w:rPr>
          <w:rFonts w:ascii="Arial" w:hAnsi="Arial"/>
          <w:lang w:val="en-AU"/>
        </w:rPr>
      </w:pPr>
      <w:r>
        <w:rPr>
          <w:rFonts w:ascii="Arial" w:hAnsi="Arial"/>
          <w:noProof/>
          <w:lang w:val="en-AU" w:eastAsia="en-AU"/>
        </w:rPr>
        <w:lastRenderedPageBreak/>
        <w:drawing>
          <wp:inline distT="0" distB="0" distL="0" distR="0" wp14:anchorId="27F64A19" wp14:editId="2E8562A5">
            <wp:extent cx="5580000" cy="8181682"/>
            <wp:effectExtent l="0" t="0" r="0" b="0"/>
            <wp:docPr id="252" name="Picture 251" descr="Figure 56. Abbot Point: dredging period (56 days) TSS distribution, Model Case 1 - 95th percentile. See Results and Discussion – Port of Abbot Point- Suspended Sediment Plumes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Abbot_Page_02.jpg"/>
                    <pic:cNvPicPr/>
                  </pic:nvPicPr>
                  <pic:blipFill>
                    <a:blip r:embed="rId100" cstate="print"/>
                    <a:srcRect/>
                    <a:stretch>
                      <a:fillRect/>
                    </a:stretch>
                  </pic:blipFill>
                  <pic:spPr>
                    <a:xfrm>
                      <a:off x="0" y="0"/>
                      <a:ext cx="5580000" cy="8181682"/>
                    </a:xfrm>
                    <a:prstGeom prst="rect">
                      <a:avLst/>
                    </a:prstGeom>
                  </pic:spPr>
                </pic:pic>
              </a:graphicData>
            </a:graphic>
          </wp:inline>
        </w:drawing>
      </w:r>
    </w:p>
    <w:p w:rsidR="008671D7" w:rsidRPr="009F3BDC" w:rsidRDefault="008671D7" w:rsidP="008671D7">
      <w:pPr>
        <w:pStyle w:val="Caption"/>
      </w:pPr>
      <w:bookmarkStart w:id="221" w:name="_Toc360694014"/>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56</w:t>
      </w:r>
      <w:r w:rsidR="00B66293" w:rsidRPr="009F3BDC">
        <w:rPr>
          <w:b/>
          <w:noProof/>
        </w:rPr>
        <w:fldChar w:fldCharType="end"/>
      </w:r>
      <w:r w:rsidRPr="009F3BDC">
        <w:t xml:space="preserve">. </w:t>
      </w:r>
      <w:r w:rsidR="00723B59" w:rsidRPr="009F3BDC">
        <w:t>Abbot Point: dredging period (56 days) TSS distribution, Model Case 1 - 95</w:t>
      </w:r>
      <w:r w:rsidR="00723B59" w:rsidRPr="009F3BDC">
        <w:rPr>
          <w:vertAlign w:val="superscript"/>
        </w:rPr>
        <w:t>th</w:t>
      </w:r>
      <w:r w:rsidR="00723B59" w:rsidRPr="009F3BDC">
        <w:t xml:space="preserve"> percentile.</w:t>
      </w:r>
      <w:bookmarkEnd w:id="221"/>
    </w:p>
    <w:p w:rsidR="008671D7" w:rsidRPr="009F3BDC" w:rsidRDefault="008671D7">
      <w:pPr>
        <w:spacing w:after="0" w:line="240" w:lineRule="auto"/>
        <w:rPr>
          <w:rFonts w:ascii="Arial" w:hAnsi="Arial"/>
          <w:lang w:val="en-AU"/>
        </w:rPr>
      </w:pPr>
      <w:r w:rsidRPr="009F3BDC">
        <w:rPr>
          <w:lang w:val="en-AU"/>
        </w:rPr>
        <w:br w:type="page"/>
      </w:r>
    </w:p>
    <w:p w:rsidR="008671D7" w:rsidRPr="009F3BDC" w:rsidRDefault="00EB28A0">
      <w:pPr>
        <w:spacing w:after="0" w:line="240" w:lineRule="auto"/>
        <w:rPr>
          <w:rFonts w:ascii="Arial" w:hAnsi="Arial"/>
          <w:lang w:val="en-AU"/>
        </w:rPr>
      </w:pPr>
      <w:r>
        <w:rPr>
          <w:rFonts w:ascii="Arial" w:hAnsi="Arial"/>
          <w:noProof/>
          <w:lang w:val="en-AU" w:eastAsia="en-AU"/>
        </w:rPr>
        <w:lastRenderedPageBreak/>
        <w:drawing>
          <wp:inline distT="0" distB="0" distL="0" distR="0" wp14:anchorId="4E262B4F" wp14:editId="29584799">
            <wp:extent cx="5580000" cy="8159485"/>
            <wp:effectExtent l="0" t="0" r="0" b="0"/>
            <wp:docPr id="253" name="Picture 252" descr="Figure 57. Abbot Point: dredging period (56 days) TSS distribution, Model Case 2 - 50th percentile. See Results and Discussion – Port of Abbot Point- Suspended Sediment Plumes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Abbot_Page_03.jpg"/>
                    <pic:cNvPicPr/>
                  </pic:nvPicPr>
                  <pic:blipFill>
                    <a:blip r:embed="rId101" cstate="print"/>
                    <a:srcRect/>
                    <a:stretch>
                      <a:fillRect/>
                    </a:stretch>
                  </pic:blipFill>
                  <pic:spPr>
                    <a:xfrm>
                      <a:off x="0" y="0"/>
                      <a:ext cx="5580000" cy="8159485"/>
                    </a:xfrm>
                    <a:prstGeom prst="rect">
                      <a:avLst/>
                    </a:prstGeom>
                  </pic:spPr>
                </pic:pic>
              </a:graphicData>
            </a:graphic>
          </wp:inline>
        </w:drawing>
      </w:r>
    </w:p>
    <w:p w:rsidR="008671D7" w:rsidRPr="009F3BDC" w:rsidRDefault="008671D7" w:rsidP="008671D7">
      <w:pPr>
        <w:pStyle w:val="Caption"/>
      </w:pPr>
      <w:bookmarkStart w:id="222" w:name="_Toc360694015"/>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57</w:t>
      </w:r>
      <w:r w:rsidR="00B66293" w:rsidRPr="009F3BDC">
        <w:rPr>
          <w:b/>
          <w:noProof/>
        </w:rPr>
        <w:fldChar w:fldCharType="end"/>
      </w:r>
      <w:r w:rsidRPr="009F3BDC">
        <w:t xml:space="preserve">. </w:t>
      </w:r>
      <w:r w:rsidR="00723B59" w:rsidRPr="009F3BDC">
        <w:t>Abbot Point: dredging period (56 days) TSS distribution, Model Case 2 - 50</w:t>
      </w:r>
      <w:r w:rsidR="00723B59" w:rsidRPr="009F3BDC">
        <w:rPr>
          <w:vertAlign w:val="superscript"/>
        </w:rPr>
        <w:t>th</w:t>
      </w:r>
      <w:r w:rsidR="00723B59" w:rsidRPr="009F3BDC">
        <w:t xml:space="preserve"> percentile.</w:t>
      </w:r>
      <w:bookmarkEnd w:id="222"/>
    </w:p>
    <w:p w:rsidR="008671D7" w:rsidRPr="009F3BDC" w:rsidRDefault="008671D7">
      <w:pPr>
        <w:spacing w:after="0" w:line="240" w:lineRule="auto"/>
        <w:rPr>
          <w:rFonts w:ascii="Arial" w:hAnsi="Arial"/>
          <w:lang w:val="en-AU"/>
        </w:rPr>
      </w:pPr>
      <w:r w:rsidRPr="009F3BDC">
        <w:rPr>
          <w:lang w:val="en-AU"/>
        </w:rPr>
        <w:br w:type="page"/>
      </w:r>
    </w:p>
    <w:p w:rsidR="008671D7" w:rsidRPr="009F3BDC" w:rsidRDefault="00EB28A0">
      <w:pPr>
        <w:spacing w:after="0" w:line="240" w:lineRule="auto"/>
        <w:rPr>
          <w:rFonts w:ascii="Arial" w:hAnsi="Arial"/>
          <w:lang w:val="en-AU"/>
        </w:rPr>
      </w:pPr>
      <w:r>
        <w:rPr>
          <w:rFonts w:ascii="Arial" w:hAnsi="Arial"/>
          <w:noProof/>
          <w:lang w:val="en-AU" w:eastAsia="en-AU"/>
        </w:rPr>
        <w:lastRenderedPageBreak/>
        <w:drawing>
          <wp:inline distT="0" distB="0" distL="0" distR="0" wp14:anchorId="3ABF8084" wp14:editId="5FB209D0">
            <wp:extent cx="5580000" cy="8159485"/>
            <wp:effectExtent l="0" t="0" r="0" b="0"/>
            <wp:docPr id="254" name="Picture 253" descr="Figure 58. Abbot Point: dredging period (56 days) TSS distribution, Model Case 2 - 95th percentile. See Results and Discussion – Port of Abbot Point- Suspended Sediment Plumes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Abbot_Page_04.jpg"/>
                    <pic:cNvPicPr/>
                  </pic:nvPicPr>
                  <pic:blipFill>
                    <a:blip r:embed="rId102" cstate="print"/>
                    <a:srcRect/>
                    <a:stretch>
                      <a:fillRect/>
                    </a:stretch>
                  </pic:blipFill>
                  <pic:spPr>
                    <a:xfrm>
                      <a:off x="0" y="0"/>
                      <a:ext cx="5580000" cy="8159485"/>
                    </a:xfrm>
                    <a:prstGeom prst="rect">
                      <a:avLst/>
                    </a:prstGeom>
                  </pic:spPr>
                </pic:pic>
              </a:graphicData>
            </a:graphic>
          </wp:inline>
        </w:drawing>
      </w:r>
    </w:p>
    <w:p w:rsidR="008671D7" w:rsidRPr="009F3BDC" w:rsidRDefault="008671D7" w:rsidP="008671D7">
      <w:pPr>
        <w:pStyle w:val="Caption"/>
      </w:pPr>
      <w:bookmarkStart w:id="223" w:name="_Toc360694016"/>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58</w:t>
      </w:r>
      <w:r w:rsidR="00B66293" w:rsidRPr="009F3BDC">
        <w:rPr>
          <w:b/>
          <w:noProof/>
        </w:rPr>
        <w:fldChar w:fldCharType="end"/>
      </w:r>
      <w:r w:rsidRPr="009F3BDC">
        <w:t xml:space="preserve">. </w:t>
      </w:r>
      <w:r w:rsidR="00723B59" w:rsidRPr="009F3BDC">
        <w:t>Abbot Point: dredging period (56 days) TSS distribution, Model Case 2 - 95</w:t>
      </w:r>
      <w:r w:rsidR="00723B59" w:rsidRPr="009F3BDC">
        <w:rPr>
          <w:vertAlign w:val="superscript"/>
        </w:rPr>
        <w:t>th</w:t>
      </w:r>
      <w:r w:rsidR="00723B59" w:rsidRPr="009F3BDC">
        <w:t xml:space="preserve"> percentile.</w:t>
      </w:r>
      <w:bookmarkEnd w:id="223"/>
    </w:p>
    <w:p w:rsidR="008671D7" w:rsidRPr="009F3BDC" w:rsidRDefault="008671D7">
      <w:pPr>
        <w:spacing w:after="0" w:line="240" w:lineRule="auto"/>
        <w:rPr>
          <w:rFonts w:ascii="Arial" w:hAnsi="Arial"/>
          <w:lang w:val="en-AU"/>
        </w:rPr>
      </w:pPr>
      <w:r w:rsidRPr="009F3BDC">
        <w:rPr>
          <w:lang w:val="en-AU"/>
        </w:rPr>
        <w:br w:type="page"/>
      </w:r>
    </w:p>
    <w:p w:rsidR="008671D7" w:rsidRPr="009F3BDC" w:rsidRDefault="00EB28A0">
      <w:pPr>
        <w:spacing w:after="0" w:line="240" w:lineRule="auto"/>
        <w:rPr>
          <w:rFonts w:ascii="Arial" w:hAnsi="Arial"/>
          <w:lang w:val="en-AU"/>
        </w:rPr>
      </w:pPr>
      <w:r>
        <w:rPr>
          <w:rFonts w:ascii="Arial" w:hAnsi="Arial"/>
          <w:noProof/>
          <w:lang w:val="en-AU" w:eastAsia="en-AU"/>
        </w:rPr>
        <w:lastRenderedPageBreak/>
        <w:drawing>
          <wp:inline distT="0" distB="0" distL="0" distR="0" wp14:anchorId="4C2F63CD" wp14:editId="5114973F">
            <wp:extent cx="5580000" cy="8114724"/>
            <wp:effectExtent l="0" t="0" r="0" b="0"/>
            <wp:docPr id="255" name="Picture 254" descr="Figure 59. Abbot Point: dredging period (56 days) TSS distribution, current site - 50th percentile. See Results and Discussion – Port of Abbot Point- Suspended Sediment Plumes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Abbot_Page_05.jpg"/>
                    <pic:cNvPicPr/>
                  </pic:nvPicPr>
                  <pic:blipFill>
                    <a:blip r:embed="rId103" cstate="print"/>
                    <a:srcRect/>
                    <a:stretch>
                      <a:fillRect/>
                    </a:stretch>
                  </pic:blipFill>
                  <pic:spPr>
                    <a:xfrm>
                      <a:off x="0" y="0"/>
                      <a:ext cx="5580000" cy="8114724"/>
                    </a:xfrm>
                    <a:prstGeom prst="rect">
                      <a:avLst/>
                    </a:prstGeom>
                  </pic:spPr>
                </pic:pic>
              </a:graphicData>
            </a:graphic>
          </wp:inline>
        </w:drawing>
      </w:r>
    </w:p>
    <w:p w:rsidR="008671D7" w:rsidRPr="009F3BDC" w:rsidRDefault="008671D7" w:rsidP="008671D7">
      <w:pPr>
        <w:pStyle w:val="Caption"/>
      </w:pPr>
      <w:bookmarkStart w:id="224" w:name="_Toc360694017"/>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59</w:t>
      </w:r>
      <w:r w:rsidR="00B66293" w:rsidRPr="009F3BDC">
        <w:rPr>
          <w:b/>
          <w:noProof/>
        </w:rPr>
        <w:fldChar w:fldCharType="end"/>
      </w:r>
      <w:r w:rsidRPr="009F3BDC">
        <w:t xml:space="preserve">. </w:t>
      </w:r>
      <w:r w:rsidR="00723B59" w:rsidRPr="009F3BDC">
        <w:t>Abbot Point: dredging period (56 days) TSS distribution, current site - 50</w:t>
      </w:r>
      <w:r w:rsidR="00723B59" w:rsidRPr="009F3BDC">
        <w:rPr>
          <w:vertAlign w:val="superscript"/>
        </w:rPr>
        <w:t>th</w:t>
      </w:r>
      <w:r w:rsidR="00723B59" w:rsidRPr="009F3BDC">
        <w:t xml:space="preserve"> percentile.</w:t>
      </w:r>
      <w:bookmarkEnd w:id="224"/>
    </w:p>
    <w:p w:rsidR="008671D7" w:rsidRPr="009F3BDC" w:rsidRDefault="008671D7">
      <w:pPr>
        <w:spacing w:after="0" w:line="240" w:lineRule="auto"/>
        <w:rPr>
          <w:rFonts w:ascii="Arial" w:hAnsi="Arial"/>
          <w:lang w:val="en-AU"/>
        </w:rPr>
      </w:pPr>
      <w:r w:rsidRPr="009F3BDC">
        <w:rPr>
          <w:lang w:val="en-AU"/>
        </w:rPr>
        <w:br w:type="page"/>
      </w:r>
    </w:p>
    <w:p w:rsidR="008671D7" w:rsidRPr="009F3BDC" w:rsidRDefault="00EB28A0" w:rsidP="008671D7">
      <w:pPr>
        <w:pStyle w:val="Para0"/>
        <w:rPr>
          <w:lang w:val="en-AU"/>
        </w:rPr>
      </w:pPr>
      <w:r>
        <w:rPr>
          <w:noProof/>
          <w:lang w:val="en-AU" w:eastAsia="en-AU"/>
        </w:rPr>
        <w:lastRenderedPageBreak/>
        <w:drawing>
          <wp:inline distT="0" distB="0" distL="0" distR="0" wp14:anchorId="1DFB3BAF" wp14:editId="4A2D5C59">
            <wp:extent cx="5580000" cy="8159695"/>
            <wp:effectExtent l="0" t="0" r="0" b="0"/>
            <wp:docPr id="32" name="Picture 31" descr="Figure 60. Abbot Point: dredging period (56 days) TSS distribution, current site - 95th percentile. See Results and Discussion – Port of Abbot Point- Suspended Sediment Plumes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Abbot_Page_06.jpg"/>
                    <pic:cNvPicPr/>
                  </pic:nvPicPr>
                  <pic:blipFill>
                    <a:blip r:embed="rId104" cstate="print"/>
                    <a:srcRect/>
                    <a:stretch>
                      <a:fillRect/>
                    </a:stretch>
                  </pic:blipFill>
                  <pic:spPr>
                    <a:xfrm>
                      <a:off x="0" y="0"/>
                      <a:ext cx="5580000" cy="8159695"/>
                    </a:xfrm>
                    <a:prstGeom prst="rect">
                      <a:avLst/>
                    </a:prstGeom>
                  </pic:spPr>
                </pic:pic>
              </a:graphicData>
            </a:graphic>
          </wp:inline>
        </w:drawing>
      </w:r>
    </w:p>
    <w:p w:rsidR="008671D7" w:rsidRPr="009F3BDC" w:rsidRDefault="008671D7" w:rsidP="008671D7">
      <w:pPr>
        <w:pStyle w:val="Caption"/>
      </w:pPr>
      <w:bookmarkStart w:id="225" w:name="_Ref354729428"/>
      <w:bookmarkStart w:id="226" w:name="_Toc360694018"/>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60</w:t>
      </w:r>
      <w:r w:rsidR="00B66293" w:rsidRPr="009F3BDC">
        <w:rPr>
          <w:b/>
          <w:noProof/>
        </w:rPr>
        <w:fldChar w:fldCharType="end"/>
      </w:r>
      <w:bookmarkEnd w:id="225"/>
      <w:r w:rsidRPr="009F3BDC">
        <w:t xml:space="preserve">. </w:t>
      </w:r>
      <w:r w:rsidR="00723B59" w:rsidRPr="009F3BDC">
        <w:t>Abbot Point: dredging period (56 days) TSS distribution, current site - 95</w:t>
      </w:r>
      <w:r w:rsidR="00723B59" w:rsidRPr="009F3BDC">
        <w:rPr>
          <w:vertAlign w:val="superscript"/>
        </w:rPr>
        <w:t>th</w:t>
      </w:r>
      <w:r w:rsidR="00723B59" w:rsidRPr="009F3BDC">
        <w:t xml:space="preserve"> percentile.</w:t>
      </w:r>
      <w:bookmarkEnd w:id="226"/>
    </w:p>
    <w:p w:rsidR="008671D7" w:rsidRPr="009F3BDC" w:rsidRDefault="008671D7">
      <w:pPr>
        <w:spacing w:after="0" w:line="240" w:lineRule="auto"/>
        <w:rPr>
          <w:rFonts w:ascii="Arial" w:hAnsi="Arial"/>
          <w:highlight w:val="yellow"/>
          <w:lang w:val="en-AU"/>
        </w:rPr>
      </w:pPr>
      <w:r w:rsidRPr="009F3BDC">
        <w:rPr>
          <w:highlight w:val="yellow"/>
          <w:lang w:val="en-AU"/>
        </w:rPr>
        <w:br w:type="page"/>
      </w:r>
    </w:p>
    <w:p w:rsidR="006767D5" w:rsidRDefault="00EB28A0" w:rsidP="00EB28A0">
      <w:pPr>
        <w:pStyle w:val="Para0"/>
        <w:rPr>
          <w:noProof/>
          <w:lang w:val="en-AU" w:eastAsia="en-AU"/>
        </w:rPr>
      </w:pPr>
      <w:r>
        <w:rPr>
          <w:noProof/>
          <w:lang w:val="en-AU" w:eastAsia="en-AU"/>
        </w:rPr>
        <w:lastRenderedPageBreak/>
        <w:t>.</w:t>
      </w:r>
      <w:r>
        <w:rPr>
          <w:noProof/>
          <w:lang w:val="en-AU" w:eastAsia="en-AU"/>
        </w:rPr>
        <w:drawing>
          <wp:inline distT="0" distB="0" distL="0" distR="0" wp14:anchorId="493CAFE1" wp14:editId="383413A5">
            <wp:extent cx="5580000" cy="8130508"/>
            <wp:effectExtent l="0" t="0" r="0" b="0"/>
            <wp:docPr id="33" name="Picture 32" descr="Figure 61. Abbot Point: dredging period (56 days) sedimentation rate, Model Case 1 - 50th percentile. See Results and Discussion – Port of Abbot Point-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Abbot_Page_07.jpg"/>
                    <pic:cNvPicPr/>
                  </pic:nvPicPr>
                  <pic:blipFill>
                    <a:blip r:embed="rId105" cstate="print"/>
                    <a:srcRect/>
                    <a:stretch>
                      <a:fillRect/>
                    </a:stretch>
                  </pic:blipFill>
                  <pic:spPr>
                    <a:xfrm>
                      <a:off x="0" y="0"/>
                      <a:ext cx="5580000" cy="8130508"/>
                    </a:xfrm>
                    <a:prstGeom prst="rect">
                      <a:avLst/>
                    </a:prstGeom>
                  </pic:spPr>
                </pic:pic>
              </a:graphicData>
            </a:graphic>
          </wp:inline>
        </w:drawing>
      </w:r>
      <w:bookmarkStart w:id="227" w:name="_Ref354730532"/>
    </w:p>
    <w:p w:rsidR="008671D7" w:rsidRPr="009F3BDC" w:rsidRDefault="008671D7" w:rsidP="00EB28A0">
      <w:pPr>
        <w:pStyle w:val="Para0"/>
        <w:rPr>
          <w:lang w:val="en-AU"/>
        </w:rPr>
      </w:pPr>
      <w:bookmarkStart w:id="228" w:name="_Ref361742165"/>
      <w:bookmarkStart w:id="229" w:name="_Toc360694019"/>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61</w:t>
      </w:r>
      <w:r w:rsidR="00B66293" w:rsidRPr="009F3BDC">
        <w:rPr>
          <w:b/>
          <w:noProof/>
        </w:rPr>
        <w:fldChar w:fldCharType="end"/>
      </w:r>
      <w:bookmarkEnd w:id="227"/>
      <w:bookmarkEnd w:id="228"/>
      <w:r w:rsidRPr="009F3BDC">
        <w:t xml:space="preserve">. </w:t>
      </w:r>
      <w:r w:rsidR="00723B59" w:rsidRPr="009F3BDC">
        <w:t>Abbot Point: dredging period (56 days) sedimentation rate, Model Case 1 - 50</w:t>
      </w:r>
      <w:r w:rsidR="00723B59" w:rsidRPr="009F3BDC">
        <w:rPr>
          <w:vertAlign w:val="superscript"/>
        </w:rPr>
        <w:t>th</w:t>
      </w:r>
      <w:r w:rsidR="00723B59" w:rsidRPr="009F3BDC">
        <w:t xml:space="preserve"> percentile.</w:t>
      </w:r>
      <w:bookmarkEnd w:id="229"/>
      <w:r w:rsidRPr="009F3BDC">
        <w:rPr>
          <w:lang w:val="en-AU"/>
        </w:rPr>
        <w:br w:type="page"/>
      </w:r>
    </w:p>
    <w:p w:rsidR="008671D7" w:rsidRDefault="00EB28A0" w:rsidP="008671D7">
      <w:pPr>
        <w:pStyle w:val="Para0"/>
        <w:rPr>
          <w:lang w:val="en-AU"/>
        </w:rPr>
      </w:pPr>
      <w:r>
        <w:rPr>
          <w:noProof/>
          <w:lang w:val="en-AU" w:eastAsia="en-AU"/>
        </w:rPr>
        <w:lastRenderedPageBreak/>
        <w:drawing>
          <wp:inline distT="0" distB="0" distL="0" distR="0" wp14:anchorId="1EB64B33" wp14:editId="526FA6E3">
            <wp:extent cx="5580000" cy="8137408"/>
            <wp:effectExtent l="0" t="0" r="0" b="0"/>
            <wp:docPr id="34" name="Picture 33" descr="Figure 62. Abbot Point: dredging period (56 days) sedimentation rate, Model Case 1 - 95th percentile. See Results and Discussion – Port of Abbot Point-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Abbot_Page_08.jpg"/>
                    <pic:cNvPicPr/>
                  </pic:nvPicPr>
                  <pic:blipFill>
                    <a:blip r:embed="rId106" cstate="print"/>
                    <a:srcRect/>
                    <a:stretch>
                      <a:fillRect/>
                    </a:stretch>
                  </pic:blipFill>
                  <pic:spPr>
                    <a:xfrm>
                      <a:off x="0" y="0"/>
                      <a:ext cx="5580000" cy="8137408"/>
                    </a:xfrm>
                    <a:prstGeom prst="rect">
                      <a:avLst/>
                    </a:prstGeom>
                  </pic:spPr>
                </pic:pic>
              </a:graphicData>
            </a:graphic>
          </wp:inline>
        </w:drawing>
      </w:r>
    </w:p>
    <w:p w:rsidR="008671D7" w:rsidRPr="009F3BDC" w:rsidRDefault="008671D7" w:rsidP="008671D7">
      <w:pPr>
        <w:pStyle w:val="Caption"/>
      </w:pPr>
      <w:bookmarkStart w:id="230" w:name="_Toc360694020"/>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62</w:t>
      </w:r>
      <w:r w:rsidR="00B66293" w:rsidRPr="009F3BDC">
        <w:rPr>
          <w:b/>
          <w:noProof/>
        </w:rPr>
        <w:fldChar w:fldCharType="end"/>
      </w:r>
      <w:r w:rsidRPr="009F3BDC">
        <w:t xml:space="preserve">. </w:t>
      </w:r>
      <w:r w:rsidR="00723B59" w:rsidRPr="009F3BDC">
        <w:t>Abbot Point: dredging period (56 days) sedimentation rate, Model Case 1 - 95</w:t>
      </w:r>
      <w:r w:rsidR="00723B59" w:rsidRPr="009F3BDC">
        <w:rPr>
          <w:vertAlign w:val="superscript"/>
        </w:rPr>
        <w:t>th</w:t>
      </w:r>
      <w:r w:rsidR="00723B59" w:rsidRPr="009F3BDC">
        <w:t xml:space="preserve"> percentile.</w:t>
      </w:r>
      <w:bookmarkEnd w:id="230"/>
    </w:p>
    <w:p w:rsidR="008671D7" w:rsidRPr="009F3BDC" w:rsidRDefault="008671D7">
      <w:pPr>
        <w:spacing w:after="0" w:line="240" w:lineRule="auto"/>
        <w:rPr>
          <w:rFonts w:ascii="Arial" w:hAnsi="Arial"/>
          <w:lang w:val="en-AU"/>
        </w:rPr>
      </w:pPr>
      <w:r w:rsidRPr="009F3BDC">
        <w:rPr>
          <w:lang w:val="en-AU"/>
        </w:rPr>
        <w:br w:type="page"/>
      </w:r>
    </w:p>
    <w:p w:rsidR="006767D5" w:rsidRDefault="00EB28A0" w:rsidP="00EB28A0">
      <w:pPr>
        <w:pStyle w:val="Para0"/>
        <w:rPr>
          <w:b/>
        </w:rPr>
      </w:pPr>
      <w:r>
        <w:rPr>
          <w:noProof/>
          <w:lang w:val="en-AU" w:eastAsia="en-AU"/>
        </w:rPr>
        <w:lastRenderedPageBreak/>
        <w:drawing>
          <wp:inline distT="0" distB="0" distL="0" distR="0" wp14:anchorId="2062431F" wp14:editId="74B5C6AA">
            <wp:extent cx="5580000" cy="8220847"/>
            <wp:effectExtent l="0" t="0" r="0" b="0"/>
            <wp:docPr id="35" name="Picture 34" descr="Figure 63. Abbot Point: dredging period (56 days) sedimentation rate, Model Case 2 - 50th percentile. See Results and Discussion – Port of Abbot Point-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Abbot_Page_09.jpg"/>
                    <pic:cNvPicPr/>
                  </pic:nvPicPr>
                  <pic:blipFill>
                    <a:blip r:embed="rId107" cstate="print"/>
                    <a:srcRect/>
                    <a:stretch>
                      <a:fillRect/>
                    </a:stretch>
                  </pic:blipFill>
                  <pic:spPr>
                    <a:xfrm>
                      <a:off x="0" y="0"/>
                      <a:ext cx="5580000" cy="8220847"/>
                    </a:xfrm>
                    <a:prstGeom prst="rect">
                      <a:avLst/>
                    </a:prstGeom>
                  </pic:spPr>
                </pic:pic>
              </a:graphicData>
            </a:graphic>
          </wp:inline>
        </w:drawing>
      </w:r>
    </w:p>
    <w:p w:rsidR="008671D7" w:rsidRPr="009F3BDC" w:rsidRDefault="008671D7" w:rsidP="006767D5">
      <w:pPr>
        <w:pStyle w:val="Para0"/>
        <w:rPr>
          <w:lang w:val="en-AU"/>
        </w:rPr>
      </w:pPr>
      <w:bookmarkStart w:id="231" w:name="_Toc360694021"/>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63</w:t>
      </w:r>
      <w:r w:rsidR="00B66293" w:rsidRPr="009F3BDC">
        <w:rPr>
          <w:b/>
          <w:noProof/>
        </w:rPr>
        <w:fldChar w:fldCharType="end"/>
      </w:r>
      <w:r w:rsidRPr="009F3BDC">
        <w:t xml:space="preserve">. </w:t>
      </w:r>
      <w:r w:rsidR="00723B59" w:rsidRPr="009F3BDC">
        <w:t>Abbot Point: dredging period (56 days) sedimentation rate, Model Case 2 - 50</w:t>
      </w:r>
      <w:r w:rsidR="00723B59" w:rsidRPr="009F3BDC">
        <w:rPr>
          <w:vertAlign w:val="superscript"/>
        </w:rPr>
        <w:t>th</w:t>
      </w:r>
      <w:r w:rsidR="00723B59" w:rsidRPr="009F3BDC">
        <w:t xml:space="preserve"> percentile.</w:t>
      </w:r>
      <w:bookmarkEnd w:id="231"/>
      <w:r w:rsidRPr="009F3BDC">
        <w:rPr>
          <w:lang w:val="en-AU"/>
        </w:rPr>
        <w:br w:type="page"/>
      </w:r>
    </w:p>
    <w:p w:rsidR="008671D7" w:rsidRPr="009F3BDC" w:rsidRDefault="00EB28A0" w:rsidP="008671D7">
      <w:pPr>
        <w:pStyle w:val="Para0"/>
        <w:rPr>
          <w:lang w:val="en-AU"/>
        </w:rPr>
      </w:pPr>
      <w:r>
        <w:rPr>
          <w:noProof/>
          <w:lang w:val="en-AU" w:eastAsia="en-AU"/>
        </w:rPr>
        <w:lastRenderedPageBreak/>
        <w:drawing>
          <wp:inline distT="0" distB="0" distL="0" distR="0" wp14:anchorId="7C934FC1" wp14:editId="3A67A3D0">
            <wp:extent cx="5580000" cy="8145565"/>
            <wp:effectExtent l="0" t="0" r="0" b="0"/>
            <wp:docPr id="36" name="Picture 35" descr="Figure 64. Abbot Point: dredging period (56 days) sedimentation rate, Model Case 2 - 95th percentile. See Results and Discussion – Port of Abbot Point-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Abbot_Page_10.jpg"/>
                    <pic:cNvPicPr/>
                  </pic:nvPicPr>
                  <pic:blipFill>
                    <a:blip r:embed="rId108" cstate="print"/>
                    <a:srcRect/>
                    <a:stretch>
                      <a:fillRect/>
                    </a:stretch>
                  </pic:blipFill>
                  <pic:spPr>
                    <a:xfrm>
                      <a:off x="0" y="0"/>
                      <a:ext cx="5580000" cy="8145565"/>
                    </a:xfrm>
                    <a:prstGeom prst="rect">
                      <a:avLst/>
                    </a:prstGeom>
                  </pic:spPr>
                </pic:pic>
              </a:graphicData>
            </a:graphic>
          </wp:inline>
        </w:drawing>
      </w:r>
    </w:p>
    <w:p w:rsidR="008671D7" w:rsidRPr="009F3BDC" w:rsidRDefault="008671D7" w:rsidP="008671D7">
      <w:pPr>
        <w:pStyle w:val="Caption"/>
      </w:pPr>
      <w:bookmarkStart w:id="232" w:name="_Toc360694022"/>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64</w:t>
      </w:r>
      <w:r w:rsidR="00B66293" w:rsidRPr="009F3BDC">
        <w:rPr>
          <w:b/>
          <w:noProof/>
        </w:rPr>
        <w:fldChar w:fldCharType="end"/>
      </w:r>
      <w:r w:rsidRPr="009F3BDC">
        <w:t xml:space="preserve">. </w:t>
      </w:r>
      <w:r w:rsidR="00723B59" w:rsidRPr="009F3BDC">
        <w:t>Abbot Point: dredging period (56 days) sedimentation rate, Model Case 2 - 95</w:t>
      </w:r>
      <w:r w:rsidR="00723B59" w:rsidRPr="009F3BDC">
        <w:rPr>
          <w:vertAlign w:val="superscript"/>
        </w:rPr>
        <w:t>th</w:t>
      </w:r>
      <w:r w:rsidR="00723B59" w:rsidRPr="009F3BDC">
        <w:t xml:space="preserve"> percentile.</w:t>
      </w:r>
      <w:bookmarkEnd w:id="232"/>
    </w:p>
    <w:p w:rsidR="008671D7" w:rsidRPr="009F3BDC" w:rsidRDefault="008671D7">
      <w:pPr>
        <w:spacing w:after="0" w:line="240" w:lineRule="auto"/>
        <w:rPr>
          <w:rFonts w:ascii="Arial" w:hAnsi="Arial"/>
          <w:lang w:val="en-AU"/>
        </w:rPr>
      </w:pPr>
      <w:r w:rsidRPr="009F3BDC">
        <w:rPr>
          <w:lang w:val="en-AU"/>
        </w:rPr>
        <w:br w:type="page"/>
      </w:r>
    </w:p>
    <w:p w:rsidR="008671D7" w:rsidRPr="009F3BDC" w:rsidRDefault="00EB28A0" w:rsidP="008671D7">
      <w:pPr>
        <w:pStyle w:val="Caption"/>
      </w:pPr>
      <w:r>
        <w:rPr>
          <w:noProof/>
          <w:lang w:eastAsia="en-AU"/>
        </w:rPr>
        <w:lastRenderedPageBreak/>
        <w:drawing>
          <wp:inline distT="0" distB="0" distL="0" distR="0" wp14:anchorId="3504306A" wp14:editId="7CC221C7">
            <wp:extent cx="5580000" cy="8167602"/>
            <wp:effectExtent l="0" t="0" r="0" b="0"/>
            <wp:docPr id="37" name="Picture 36" descr="Figure 65. Abbot Point: dredging period (56 days) sedimentation rate, current site - 50th percentile. See Results and Discussion – Port of Abbot Point-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Abbot_Page_11.jpg"/>
                    <pic:cNvPicPr/>
                  </pic:nvPicPr>
                  <pic:blipFill>
                    <a:blip r:embed="rId109" cstate="print"/>
                    <a:srcRect/>
                    <a:stretch>
                      <a:fillRect/>
                    </a:stretch>
                  </pic:blipFill>
                  <pic:spPr>
                    <a:xfrm>
                      <a:off x="0" y="0"/>
                      <a:ext cx="5580000" cy="8167602"/>
                    </a:xfrm>
                    <a:prstGeom prst="rect">
                      <a:avLst/>
                    </a:prstGeom>
                  </pic:spPr>
                </pic:pic>
              </a:graphicData>
            </a:graphic>
          </wp:inline>
        </w:drawing>
      </w:r>
    </w:p>
    <w:p w:rsidR="008671D7" w:rsidRPr="009F3BDC" w:rsidRDefault="008671D7" w:rsidP="008671D7">
      <w:pPr>
        <w:pStyle w:val="Caption"/>
      </w:pPr>
      <w:bookmarkStart w:id="233" w:name="_Ref354746615"/>
      <w:bookmarkStart w:id="234" w:name="_Toc360694023"/>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65</w:t>
      </w:r>
      <w:r w:rsidR="00B66293" w:rsidRPr="009F3BDC">
        <w:rPr>
          <w:b/>
          <w:noProof/>
        </w:rPr>
        <w:fldChar w:fldCharType="end"/>
      </w:r>
      <w:bookmarkEnd w:id="233"/>
      <w:r w:rsidRPr="009F3BDC">
        <w:t xml:space="preserve">. </w:t>
      </w:r>
      <w:r w:rsidR="00723B59" w:rsidRPr="009F3BDC">
        <w:t>Abbot Point: dredging period (56 days) sedimentation rate, current site - 50</w:t>
      </w:r>
      <w:r w:rsidR="00723B59" w:rsidRPr="009F3BDC">
        <w:rPr>
          <w:vertAlign w:val="superscript"/>
        </w:rPr>
        <w:t>th</w:t>
      </w:r>
      <w:r w:rsidR="00723B59" w:rsidRPr="009F3BDC">
        <w:t xml:space="preserve"> percentile.</w:t>
      </w:r>
      <w:bookmarkEnd w:id="234"/>
    </w:p>
    <w:p w:rsidR="008671D7" w:rsidRPr="009F3BDC" w:rsidRDefault="008671D7">
      <w:pPr>
        <w:spacing w:after="0" w:line="240" w:lineRule="auto"/>
        <w:rPr>
          <w:rFonts w:ascii="Arial" w:hAnsi="Arial"/>
          <w:lang w:val="en-AU"/>
        </w:rPr>
      </w:pPr>
      <w:r w:rsidRPr="009F3BDC">
        <w:rPr>
          <w:lang w:val="en-AU"/>
        </w:rPr>
        <w:br w:type="page"/>
      </w:r>
    </w:p>
    <w:p w:rsidR="008671D7" w:rsidRPr="009F3BDC" w:rsidRDefault="00EB28A0" w:rsidP="008671D7">
      <w:pPr>
        <w:pStyle w:val="Para0"/>
        <w:rPr>
          <w:lang w:val="en-AU"/>
        </w:rPr>
      </w:pPr>
      <w:r>
        <w:rPr>
          <w:noProof/>
          <w:lang w:val="en-AU" w:eastAsia="en-AU"/>
        </w:rPr>
        <w:lastRenderedPageBreak/>
        <w:drawing>
          <wp:inline distT="0" distB="0" distL="0" distR="0" wp14:anchorId="3E96D63D" wp14:editId="3BA5C13F">
            <wp:extent cx="5580000" cy="8116030"/>
            <wp:effectExtent l="0" t="0" r="0" b="0"/>
            <wp:docPr id="38" name="Picture 37" descr="Figure 66. Abbot Point: dredging period (56 days) sedimentation rate, current site - 95th percentile. See Results and Discussion – Port of Abbot Point-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Abbot_Page_12.jpg"/>
                    <pic:cNvPicPr/>
                  </pic:nvPicPr>
                  <pic:blipFill>
                    <a:blip r:embed="rId110" cstate="print"/>
                    <a:srcRect/>
                    <a:stretch>
                      <a:fillRect/>
                    </a:stretch>
                  </pic:blipFill>
                  <pic:spPr>
                    <a:xfrm>
                      <a:off x="0" y="0"/>
                      <a:ext cx="5580000" cy="8116030"/>
                    </a:xfrm>
                    <a:prstGeom prst="rect">
                      <a:avLst/>
                    </a:prstGeom>
                  </pic:spPr>
                </pic:pic>
              </a:graphicData>
            </a:graphic>
          </wp:inline>
        </w:drawing>
      </w:r>
    </w:p>
    <w:p w:rsidR="008671D7" w:rsidRPr="009F3BDC" w:rsidRDefault="008671D7" w:rsidP="008671D7">
      <w:pPr>
        <w:pStyle w:val="Caption"/>
      </w:pPr>
      <w:bookmarkStart w:id="235" w:name="_Ref354730552"/>
      <w:bookmarkStart w:id="236" w:name="_Toc360694024"/>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66</w:t>
      </w:r>
      <w:r w:rsidR="00B66293" w:rsidRPr="009F3BDC">
        <w:rPr>
          <w:b/>
          <w:noProof/>
        </w:rPr>
        <w:fldChar w:fldCharType="end"/>
      </w:r>
      <w:bookmarkEnd w:id="235"/>
      <w:r w:rsidRPr="009F3BDC">
        <w:t xml:space="preserve">. </w:t>
      </w:r>
      <w:r w:rsidR="00723B59" w:rsidRPr="009F3BDC">
        <w:t>Abbot Point: dredging period (56 days) sedimentation rate, current site - 95</w:t>
      </w:r>
      <w:r w:rsidR="00723B59" w:rsidRPr="009F3BDC">
        <w:rPr>
          <w:vertAlign w:val="superscript"/>
        </w:rPr>
        <w:t>th</w:t>
      </w:r>
      <w:r w:rsidR="00723B59" w:rsidRPr="009F3BDC">
        <w:t xml:space="preserve"> percentile.</w:t>
      </w:r>
      <w:bookmarkEnd w:id="236"/>
    </w:p>
    <w:p w:rsidR="008671D7" w:rsidRPr="009F3BDC" w:rsidRDefault="008671D7">
      <w:pPr>
        <w:spacing w:after="0" w:line="240" w:lineRule="auto"/>
        <w:rPr>
          <w:rFonts w:ascii="Arial" w:hAnsi="Arial"/>
          <w:highlight w:val="yellow"/>
          <w:lang w:val="en-AU"/>
        </w:rPr>
      </w:pPr>
      <w:r w:rsidRPr="009F3BDC">
        <w:rPr>
          <w:highlight w:val="yellow"/>
          <w:lang w:val="en-AU"/>
        </w:rPr>
        <w:br w:type="page"/>
      </w:r>
    </w:p>
    <w:p w:rsidR="008671D7" w:rsidRPr="009F3BDC" w:rsidRDefault="00EB28A0" w:rsidP="008671D7">
      <w:pPr>
        <w:pStyle w:val="Para0"/>
        <w:rPr>
          <w:highlight w:val="yellow"/>
          <w:lang w:val="en-AU"/>
        </w:rPr>
      </w:pPr>
      <w:r>
        <w:rPr>
          <w:noProof/>
          <w:lang w:val="en-AU" w:eastAsia="en-AU"/>
        </w:rPr>
        <w:lastRenderedPageBreak/>
        <w:drawing>
          <wp:inline distT="0" distB="0" distL="0" distR="0" wp14:anchorId="60F3549E" wp14:editId="72021D38">
            <wp:extent cx="5580000" cy="8174622"/>
            <wp:effectExtent l="0" t="0" r="0" b="0"/>
            <wp:docPr id="39" name="Picture 38" descr="Figure 67. Abbot Point: dredging period (56 days) total sedimentation and bottom thickness, Model Case 1. See Results and Discussion – Port of Abbot Point-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Abbot_Page_13.jpg"/>
                    <pic:cNvPicPr/>
                  </pic:nvPicPr>
                  <pic:blipFill>
                    <a:blip r:embed="rId111" cstate="print"/>
                    <a:srcRect/>
                    <a:stretch>
                      <a:fillRect/>
                    </a:stretch>
                  </pic:blipFill>
                  <pic:spPr>
                    <a:xfrm>
                      <a:off x="0" y="0"/>
                      <a:ext cx="5580000" cy="8174622"/>
                    </a:xfrm>
                    <a:prstGeom prst="rect">
                      <a:avLst/>
                    </a:prstGeom>
                  </pic:spPr>
                </pic:pic>
              </a:graphicData>
            </a:graphic>
          </wp:inline>
        </w:drawing>
      </w:r>
    </w:p>
    <w:p w:rsidR="008671D7" w:rsidRPr="009F3BDC" w:rsidRDefault="008671D7" w:rsidP="008671D7">
      <w:pPr>
        <w:pStyle w:val="Caption"/>
      </w:pPr>
      <w:bookmarkStart w:id="237" w:name="_Toc360694025"/>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67</w:t>
      </w:r>
      <w:r w:rsidR="00B66293" w:rsidRPr="009F3BDC">
        <w:rPr>
          <w:b/>
          <w:noProof/>
        </w:rPr>
        <w:fldChar w:fldCharType="end"/>
      </w:r>
      <w:r w:rsidRPr="009F3BDC">
        <w:t xml:space="preserve">. </w:t>
      </w:r>
      <w:r w:rsidR="00723B59" w:rsidRPr="009F3BDC">
        <w:t>Abbot Point: dredging period (56 days) total sedimentation and bottom thickness, Model Case 1.</w:t>
      </w:r>
      <w:bookmarkEnd w:id="237"/>
    </w:p>
    <w:p w:rsidR="008671D7" w:rsidRPr="009F3BDC" w:rsidRDefault="008671D7">
      <w:pPr>
        <w:spacing w:after="0" w:line="240" w:lineRule="auto"/>
        <w:rPr>
          <w:rFonts w:ascii="Arial" w:hAnsi="Arial"/>
          <w:lang w:val="en-AU"/>
        </w:rPr>
      </w:pPr>
      <w:r w:rsidRPr="009F3BDC">
        <w:rPr>
          <w:lang w:val="en-AU"/>
        </w:rPr>
        <w:br w:type="page"/>
      </w:r>
    </w:p>
    <w:p w:rsidR="008671D7" w:rsidRPr="009F3BDC" w:rsidRDefault="00EB28A0" w:rsidP="008671D7">
      <w:pPr>
        <w:pStyle w:val="Para0"/>
        <w:rPr>
          <w:lang w:val="en-AU"/>
        </w:rPr>
      </w:pPr>
      <w:r>
        <w:rPr>
          <w:noProof/>
          <w:lang w:val="en-AU" w:eastAsia="en-AU"/>
        </w:rPr>
        <w:lastRenderedPageBreak/>
        <w:drawing>
          <wp:inline distT="0" distB="0" distL="0" distR="0" wp14:anchorId="5627D5CB" wp14:editId="5141AE87">
            <wp:extent cx="5580000" cy="8130508"/>
            <wp:effectExtent l="0" t="0" r="0" b="0"/>
            <wp:docPr id="40" name="Picture 39" descr="Figure 68. Abbot Point: dredging period (56 days) total sedimentation and bottom thickness, Model Case 2. See Results and Discussion – Port of Abbot Point-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Abbot_Page_14.jpg"/>
                    <pic:cNvPicPr/>
                  </pic:nvPicPr>
                  <pic:blipFill>
                    <a:blip r:embed="rId112" cstate="print"/>
                    <a:srcRect/>
                    <a:stretch>
                      <a:fillRect/>
                    </a:stretch>
                  </pic:blipFill>
                  <pic:spPr>
                    <a:xfrm>
                      <a:off x="0" y="0"/>
                      <a:ext cx="5580000" cy="8130508"/>
                    </a:xfrm>
                    <a:prstGeom prst="rect">
                      <a:avLst/>
                    </a:prstGeom>
                  </pic:spPr>
                </pic:pic>
              </a:graphicData>
            </a:graphic>
          </wp:inline>
        </w:drawing>
      </w:r>
    </w:p>
    <w:p w:rsidR="008671D7" w:rsidRPr="009F3BDC" w:rsidRDefault="008671D7" w:rsidP="008671D7">
      <w:pPr>
        <w:pStyle w:val="Caption"/>
      </w:pPr>
      <w:bookmarkStart w:id="238" w:name="_Toc360694026"/>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68</w:t>
      </w:r>
      <w:r w:rsidR="00B66293" w:rsidRPr="009F3BDC">
        <w:rPr>
          <w:b/>
          <w:noProof/>
        </w:rPr>
        <w:fldChar w:fldCharType="end"/>
      </w:r>
      <w:r w:rsidRPr="009F3BDC">
        <w:t xml:space="preserve">. </w:t>
      </w:r>
      <w:r w:rsidR="00723B59" w:rsidRPr="009F3BDC">
        <w:t>Abbot Point: dredging period (56 days) total sedimentation and bottom thickness, Model Case 2.</w:t>
      </w:r>
      <w:bookmarkEnd w:id="238"/>
    </w:p>
    <w:p w:rsidR="008671D7" w:rsidRPr="009F3BDC" w:rsidRDefault="008671D7">
      <w:pPr>
        <w:spacing w:after="0" w:line="240" w:lineRule="auto"/>
        <w:rPr>
          <w:rFonts w:ascii="Arial" w:hAnsi="Arial"/>
          <w:lang w:val="en-AU"/>
        </w:rPr>
      </w:pPr>
      <w:r w:rsidRPr="009F3BDC">
        <w:rPr>
          <w:lang w:val="en-AU"/>
        </w:rPr>
        <w:br w:type="page"/>
      </w:r>
    </w:p>
    <w:p w:rsidR="008671D7" w:rsidRPr="009F3BDC" w:rsidRDefault="00EB28A0" w:rsidP="008671D7">
      <w:pPr>
        <w:pStyle w:val="Para0"/>
        <w:rPr>
          <w:lang w:val="en-AU"/>
        </w:rPr>
      </w:pPr>
      <w:r>
        <w:rPr>
          <w:noProof/>
          <w:lang w:val="en-AU" w:eastAsia="en-AU"/>
        </w:rPr>
        <w:lastRenderedPageBreak/>
        <w:drawing>
          <wp:inline distT="0" distB="0" distL="0" distR="0" wp14:anchorId="5FD14C74" wp14:editId="7B6EEF0E">
            <wp:extent cx="5580000" cy="8174622"/>
            <wp:effectExtent l="0" t="0" r="0" b="0"/>
            <wp:docPr id="41" name="Picture 40" descr="Figure 69. Abbot Point: dredging period (56 days) total sedimentation and bottom thickness, current site. See Results and Discussion – Port of Abbot Point-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Abbot_Page_15.jpg"/>
                    <pic:cNvPicPr/>
                  </pic:nvPicPr>
                  <pic:blipFill>
                    <a:blip r:embed="rId113" cstate="print"/>
                    <a:srcRect/>
                    <a:stretch>
                      <a:fillRect/>
                    </a:stretch>
                  </pic:blipFill>
                  <pic:spPr>
                    <a:xfrm>
                      <a:off x="0" y="0"/>
                      <a:ext cx="5580000" cy="8174622"/>
                    </a:xfrm>
                    <a:prstGeom prst="rect">
                      <a:avLst/>
                    </a:prstGeom>
                  </pic:spPr>
                </pic:pic>
              </a:graphicData>
            </a:graphic>
          </wp:inline>
        </w:drawing>
      </w:r>
    </w:p>
    <w:p w:rsidR="008671D7" w:rsidRPr="009F3BDC" w:rsidRDefault="008671D7" w:rsidP="008671D7">
      <w:pPr>
        <w:pStyle w:val="Caption"/>
      </w:pPr>
      <w:bookmarkStart w:id="239" w:name="_Ref358918771"/>
      <w:bookmarkStart w:id="240" w:name="_Toc360694027"/>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69</w:t>
      </w:r>
      <w:r w:rsidR="00B66293" w:rsidRPr="009F3BDC">
        <w:rPr>
          <w:b/>
          <w:noProof/>
        </w:rPr>
        <w:fldChar w:fldCharType="end"/>
      </w:r>
      <w:bookmarkEnd w:id="239"/>
      <w:r w:rsidRPr="009F3BDC">
        <w:t xml:space="preserve">. </w:t>
      </w:r>
      <w:r w:rsidR="00723B59" w:rsidRPr="009F3BDC">
        <w:t>Abbot Point: dredging period (56 days) total sedimentation and bottom thickness, current site.</w:t>
      </w:r>
      <w:bookmarkEnd w:id="240"/>
    </w:p>
    <w:p w:rsidR="008671D7" w:rsidRPr="009F3BDC" w:rsidRDefault="008671D7">
      <w:pPr>
        <w:spacing w:after="0" w:line="240" w:lineRule="auto"/>
        <w:rPr>
          <w:rFonts w:ascii="Arial" w:hAnsi="Arial"/>
          <w:highlight w:val="yellow"/>
          <w:lang w:val="en-AU"/>
        </w:rPr>
      </w:pPr>
      <w:r w:rsidRPr="009F3BDC">
        <w:rPr>
          <w:highlight w:val="yellow"/>
          <w:lang w:val="en-AU"/>
        </w:rPr>
        <w:br w:type="page"/>
      </w:r>
    </w:p>
    <w:p w:rsidR="006767D5" w:rsidRDefault="00EB28A0" w:rsidP="008671D7">
      <w:pPr>
        <w:pStyle w:val="Caption"/>
        <w:rPr>
          <w:b/>
        </w:rPr>
      </w:pPr>
      <w:r>
        <w:rPr>
          <w:b/>
          <w:noProof/>
          <w:lang w:eastAsia="en-AU"/>
        </w:rPr>
        <w:lastRenderedPageBreak/>
        <w:drawing>
          <wp:inline distT="0" distB="0" distL="0" distR="0" wp14:anchorId="69D5E205" wp14:editId="4D4CD646">
            <wp:extent cx="5580000" cy="8204899"/>
            <wp:effectExtent l="0" t="0" r="0" b="0"/>
            <wp:docPr id="42" name="Picture 41" descr="Figure 70. Abbot Point: long-term (12 months) total sedimentation and bottom thickness, Model Case 1. See Results and Discussion – Port of Abbot Point-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Abbot_Page_16.jpg"/>
                    <pic:cNvPicPr/>
                  </pic:nvPicPr>
                  <pic:blipFill>
                    <a:blip r:embed="rId114" cstate="print"/>
                    <a:srcRect/>
                    <a:stretch>
                      <a:fillRect/>
                    </a:stretch>
                  </pic:blipFill>
                  <pic:spPr>
                    <a:xfrm>
                      <a:off x="0" y="0"/>
                      <a:ext cx="5580000" cy="8204899"/>
                    </a:xfrm>
                    <a:prstGeom prst="rect">
                      <a:avLst/>
                    </a:prstGeom>
                  </pic:spPr>
                </pic:pic>
              </a:graphicData>
            </a:graphic>
          </wp:inline>
        </w:drawing>
      </w:r>
    </w:p>
    <w:p w:rsidR="008671D7" w:rsidRPr="009F3BDC" w:rsidRDefault="008671D7" w:rsidP="008671D7">
      <w:pPr>
        <w:pStyle w:val="Caption"/>
      </w:pPr>
      <w:bookmarkStart w:id="241" w:name="_Toc360694028"/>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70</w:t>
      </w:r>
      <w:r w:rsidR="00B66293" w:rsidRPr="009F3BDC">
        <w:rPr>
          <w:b/>
          <w:noProof/>
        </w:rPr>
        <w:fldChar w:fldCharType="end"/>
      </w:r>
      <w:r w:rsidRPr="009F3BDC">
        <w:t xml:space="preserve">. </w:t>
      </w:r>
      <w:r w:rsidR="00723B59" w:rsidRPr="009F3BDC">
        <w:t>Abbot Point: long-term (12 months) total sedimentation and bottom thickness, Model Case 1.</w:t>
      </w:r>
      <w:bookmarkEnd w:id="241"/>
    </w:p>
    <w:p w:rsidR="008671D7" w:rsidRPr="009F3BDC" w:rsidRDefault="008671D7">
      <w:pPr>
        <w:spacing w:after="0" w:line="240" w:lineRule="auto"/>
        <w:rPr>
          <w:rFonts w:ascii="Arial" w:hAnsi="Arial"/>
          <w:lang w:val="en-AU"/>
        </w:rPr>
      </w:pPr>
      <w:r w:rsidRPr="009F3BDC">
        <w:rPr>
          <w:lang w:val="en-AU"/>
        </w:rPr>
        <w:br w:type="page"/>
      </w:r>
    </w:p>
    <w:p w:rsidR="008671D7" w:rsidRPr="009F3BDC" w:rsidRDefault="00890CF0" w:rsidP="008671D7">
      <w:pPr>
        <w:pStyle w:val="Para0"/>
        <w:rPr>
          <w:lang w:val="en-AU"/>
        </w:rPr>
      </w:pPr>
      <w:r>
        <w:rPr>
          <w:noProof/>
          <w:lang w:val="en-AU" w:eastAsia="en-AU"/>
        </w:rPr>
        <w:lastRenderedPageBreak/>
        <w:drawing>
          <wp:inline distT="0" distB="0" distL="0" distR="0" wp14:anchorId="17C509F5" wp14:editId="7D1BBD43">
            <wp:extent cx="5580000" cy="8145565"/>
            <wp:effectExtent l="0" t="0" r="0" b="0"/>
            <wp:docPr id="43" name="Picture 42" descr="Figure 71. Abbot Point: long-term (12 months) total sedimentation and bottom thickness, Model Case 2. See Results and Discussion – Port of Abbot Point-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Abbot_Page_17.jpg"/>
                    <pic:cNvPicPr/>
                  </pic:nvPicPr>
                  <pic:blipFill>
                    <a:blip r:embed="rId115" cstate="print"/>
                    <a:srcRect/>
                    <a:stretch>
                      <a:fillRect/>
                    </a:stretch>
                  </pic:blipFill>
                  <pic:spPr>
                    <a:xfrm>
                      <a:off x="0" y="0"/>
                      <a:ext cx="5580000" cy="8145565"/>
                    </a:xfrm>
                    <a:prstGeom prst="rect">
                      <a:avLst/>
                    </a:prstGeom>
                  </pic:spPr>
                </pic:pic>
              </a:graphicData>
            </a:graphic>
          </wp:inline>
        </w:drawing>
      </w:r>
    </w:p>
    <w:p w:rsidR="008671D7" w:rsidRPr="009F3BDC" w:rsidRDefault="008671D7" w:rsidP="001C0C3C">
      <w:pPr>
        <w:pStyle w:val="Caption"/>
      </w:pPr>
      <w:bookmarkStart w:id="242" w:name="_Toc360694029"/>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71</w:t>
      </w:r>
      <w:r w:rsidR="00B66293" w:rsidRPr="009F3BDC">
        <w:rPr>
          <w:b/>
          <w:noProof/>
        </w:rPr>
        <w:fldChar w:fldCharType="end"/>
      </w:r>
      <w:r w:rsidRPr="009F3BDC">
        <w:t xml:space="preserve">. </w:t>
      </w:r>
      <w:r w:rsidR="00723B59" w:rsidRPr="009F3BDC">
        <w:t>Abbot Point: long-term (12 months) total sedimentation and bottom thickness, Model Case 2.</w:t>
      </w:r>
      <w:bookmarkEnd w:id="242"/>
    </w:p>
    <w:p w:rsidR="008671D7" w:rsidRPr="009F3BDC" w:rsidRDefault="008671D7">
      <w:pPr>
        <w:spacing w:after="0" w:line="240" w:lineRule="auto"/>
        <w:rPr>
          <w:rFonts w:ascii="Arial" w:hAnsi="Arial"/>
          <w:lang w:val="en-AU"/>
        </w:rPr>
      </w:pPr>
      <w:r w:rsidRPr="009F3BDC">
        <w:rPr>
          <w:lang w:val="en-AU"/>
        </w:rPr>
        <w:br w:type="page"/>
      </w:r>
    </w:p>
    <w:p w:rsidR="008671D7" w:rsidRDefault="00890CF0" w:rsidP="008671D7">
      <w:pPr>
        <w:pStyle w:val="Para0"/>
        <w:rPr>
          <w:noProof/>
          <w:lang w:val="en-AU" w:eastAsia="en-AU"/>
        </w:rPr>
      </w:pPr>
      <w:r w:rsidRPr="00890CF0">
        <w:rPr>
          <w:noProof/>
          <w:lang w:val="en-AU" w:eastAsia="en-AU"/>
        </w:rPr>
        <w:lastRenderedPageBreak/>
        <w:drawing>
          <wp:inline distT="0" distB="0" distL="0" distR="0" wp14:anchorId="2C38BB90" wp14:editId="17803F55">
            <wp:extent cx="5400675" cy="7941341"/>
            <wp:effectExtent l="0" t="0" r="0" b="0"/>
            <wp:docPr id="45" name="Picture 43" descr="Figure 72. Abbot Point: long-term (12 months) total sedimentation and bottom thickness, current site. See Results and Discussion – Port of Abbot Point-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Abbot_Page_18.jpg"/>
                    <pic:cNvPicPr/>
                  </pic:nvPicPr>
                  <pic:blipFill>
                    <a:blip r:embed="rId116" cstate="print"/>
                    <a:srcRect/>
                    <a:stretch>
                      <a:fillRect/>
                    </a:stretch>
                  </pic:blipFill>
                  <pic:spPr>
                    <a:xfrm>
                      <a:off x="0" y="0"/>
                      <a:ext cx="5400675" cy="7941341"/>
                    </a:xfrm>
                    <a:prstGeom prst="rect">
                      <a:avLst/>
                    </a:prstGeom>
                  </pic:spPr>
                </pic:pic>
              </a:graphicData>
            </a:graphic>
          </wp:inline>
        </w:drawing>
      </w:r>
    </w:p>
    <w:p w:rsidR="008671D7" w:rsidRPr="009F3BDC" w:rsidRDefault="008671D7" w:rsidP="008671D7">
      <w:pPr>
        <w:pStyle w:val="Caption"/>
      </w:pPr>
      <w:bookmarkStart w:id="243" w:name="_Ref358886678"/>
      <w:bookmarkStart w:id="244" w:name="_Toc360694030"/>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72</w:t>
      </w:r>
      <w:r w:rsidR="00B66293" w:rsidRPr="009F3BDC">
        <w:rPr>
          <w:b/>
          <w:noProof/>
        </w:rPr>
        <w:fldChar w:fldCharType="end"/>
      </w:r>
      <w:bookmarkEnd w:id="243"/>
      <w:r w:rsidRPr="009F3BDC">
        <w:t xml:space="preserve">. </w:t>
      </w:r>
      <w:r w:rsidR="00723B59" w:rsidRPr="009F3BDC">
        <w:t>Abbot Point: long-term (12 months) total sedimentation and bottom thickness, current site.</w:t>
      </w:r>
      <w:bookmarkEnd w:id="244"/>
    </w:p>
    <w:p w:rsidR="00E1683E" w:rsidRPr="009F3BDC" w:rsidRDefault="00E1683E">
      <w:pPr>
        <w:spacing w:after="0" w:line="240" w:lineRule="auto"/>
        <w:rPr>
          <w:lang w:val="en-AU"/>
        </w:rPr>
      </w:pPr>
      <w:r w:rsidRPr="009F3BDC">
        <w:rPr>
          <w:lang w:val="en-AU"/>
        </w:rPr>
        <w:br w:type="page"/>
      </w:r>
    </w:p>
    <w:p w:rsidR="00E1683E" w:rsidRPr="009F3BDC" w:rsidRDefault="00E1683E">
      <w:pPr>
        <w:rPr>
          <w:lang w:val="en-AU"/>
        </w:rPr>
      </w:pPr>
    </w:p>
    <w:p w:rsidR="003B6F31" w:rsidRPr="009F3BDC" w:rsidRDefault="003B6F31" w:rsidP="003B6F31">
      <w:pPr>
        <w:pStyle w:val="Heading3"/>
        <w:rPr>
          <w:lang w:val="en-AU"/>
        </w:rPr>
      </w:pPr>
      <w:bookmarkStart w:id="245" w:name="_Toc342042657"/>
      <w:bookmarkStart w:id="246" w:name="_Toc342476884"/>
      <w:bookmarkStart w:id="247" w:name="_Toc361930695"/>
      <w:r w:rsidRPr="009F3BDC">
        <w:rPr>
          <w:lang w:val="en-AU"/>
        </w:rPr>
        <w:t>Risk Assessment</w:t>
      </w:r>
      <w:bookmarkEnd w:id="245"/>
      <w:bookmarkEnd w:id="246"/>
      <w:bookmarkEnd w:id="247"/>
    </w:p>
    <w:p w:rsidR="003B6F31" w:rsidRPr="009F3BDC" w:rsidRDefault="003B6F31" w:rsidP="003B6F31">
      <w:pPr>
        <w:pStyle w:val="Para0"/>
        <w:rPr>
          <w:lang w:val="en-AU"/>
        </w:rPr>
      </w:pPr>
      <w:r w:rsidRPr="009F3BDC">
        <w:rPr>
          <w:lang w:val="en-AU"/>
        </w:rPr>
        <w:t xml:space="preserve">The results of the risk assessment are presented in </w:t>
      </w:r>
      <w:r w:rsidR="00193D4C" w:rsidRPr="00193D4C">
        <w:fldChar w:fldCharType="begin"/>
      </w:r>
      <w:r w:rsidR="00193D4C" w:rsidRPr="00193D4C">
        <w:instrText xml:space="preserve"> REF  _Ref342421423 \* Lower \h  \* MERGEFORMAT </w:instrText>
      </w:r>
      <w:r w:rsidR="00193D4C" w:rsidRPr="00193D4C">
        <w:fldChar w:fldCharType="separate"/>
      </w:r>
      <w:r w:rsidR="00E2599D" w:rsidRPr="00E2599D">
        <w:t xml:space="preserve">table </w:t>
      </w:r>
      <w:r w:rsidR="00E2599D" w:rsidRPr="00E2599D">
        <w:rPr>
          <w:noProof/>
        </w:rPr>
        <w:t>22</w:t>
      </w:r>
      <w:r w:rsidR="00193D4C" w:rsidRPr="00193D4C">
        <w:fldChar w:fldCharType="end"/>
      </w:r>
      <w:r w:rsidRPr="009F3BDC">
        <w:rPr>
          <w:lang w:val="en-AU"/>
        </w:rPr>
        <w:t xml:space="preserve">. Suspended sediment plumes </w:t>
      </w:r>
      <w:r w:rsidR="00B2096B">
        <w:rPr>
          <w:lang w:val="en-AU"/>
        </w:rPr>
        <w:t>are rated</w:t>
      </w:r>
      <w:r w:rsidRPr="009F3BDC">
        <w:rPr>
          <w:lang w:val="en-AU"/>
        </w:rPr>
        <w:t xml:space="preserve"> a low risk to sensitive environmental receptors for Model Cases 1 and</w:t>
      </w:r>
      <w:r w:rsidR="00D47836">
        <w:rPr>
          <w:lang w:val="en-AU"/>
        </w:rPr>
        <w:t> </w:t>
      </w:r>
      <w:r w:rsidRPr="009F3BDC">
        <w:rPr>
          <w:lang w:val="en-AU"/>
        </w:rPr>
        <w:t xml:space="preserve">2, with risks associated with the </w:t>
      </w:r>
      <w:r w:rsidR="00037D27" w:rsidRPr="009F3BDC">
        <w:rPr>
          <w:lang w:val="en-AU"/>
        </w:rPr>
        <w:t>current site</w:t>
      </w:r>
      <w:r w:rsidRPr="009F3BDC">
        <w:rPr>
          <w:lang w:val="en-AU"/>
        </w:rPr>
        <w:t xml:space="preserve"> generally assessed as medium. This reflects the shoreward transport of sediment plumes under the 95</w:t>
      </w:r>
      <w:r w:rsidRPr="009F3BDC">
        <w:rPr>
          <w:vertAlign w:val="superscript"/>
          <w:lang w:val="en-AU"/>
        </w:rPr>
        <w:t>th</w:t>
      </w:r>
      <w:r w:rsidRPr="009F3BDC">
        <w:rPr>
          <w:lang w:val="en-AU"/>
        </w:rPr>
        <w:t xml:space="preserve"> percentile scenario, causing minor </w:t>
      </w:r>
      <w:r w:rsidR="00902E87" w:rsidRPr="00902E87">
        <w:rPr>
          <w:lang w:val="en-AU"/>
        </w:rPr>
        <w:t>consequence ratings for some sensitive receptors. It should be noted that the 50</w:t>
      </w:r>
      <w:r w:rsidR="00902E87" w:rsidRPr="00B2096B">
        <w:rPr>
          <w:vertAlign w:val="superscript"/>
          <w:lang w:val="en-AU"/>
        </w:rPr>
        <w:t>th</w:t>
      </w:r>
      <w:r w:rsidR="00902E87" w:rsidRPr="00902E87">
        <w:rPr>
          <w:lang w:val="en-AU"/>
        </w:rPr>
        <w:t xml:space="preserve"> percentile TSS contour for the current site </w:t>
      </w:r>
      <w:r w:rsidRPr="009F3BDC">
        <w:rPr>
          <w:lang w:val="en-AU"/>
        </w:rPr>
        <w:t>predicts minimal overlap between the suspended sediment plume and sensitive environmental receptors under average (median) conditions, further justifying the risk ratings of medium rather than high.</w:t>
      </w:r>
    </w:p>
    <w:p w:rsidR="00461073" w:rsidRPr="009F3BDC" w:rsidRDefault="003B6F31" w:rsidP="00B06243">
      <w:pPr>
        <w:pStyle w:val="Para0"/>
        <w:rPr>
          <w:lang w:val="en-AU"/>
        </w:rPr>
      </w:pPr>
      <w:r w:rsidRPr="009F3BDC">
        <w:rPr>
          <w:lang w:val="en-AU"/>
        </w:rPr>
        <w:t xml:space="preserve">Modelling predicted </w:t>
      </w:r>
      <w:r w:rsidR="00461073" w:rsidRPr="009F3BDC">
        <w:rPr>
          <w:lang w:val="en-AU"/>
        </w:rPr>
        <w:t xml:space="preserve">infrequent </w:t>
      </w:r>
      <w:r w:rsidR="00B2096B" w:rsidRPr="009F3BDC">
        <w:rPr>
          <w:lang w:val="en-AU"/>
        </w:rPr>
        <w:t>(95</w:t>
      </w:r>
      <w:r w:rsidR="00B2096B" w:rsidRPr="009F3BDC">
        <w:rPr>
          <w:vertAlign w:val="superscript"/>
          <w:lang w:val="en-AU"/>
        </w:rPr>
        <w:t>th</w:t>
      </w:r>
      <w:r w:rsidR="00B2096B" w:rsidRPr="009F3BDC">
        <w:rPr>
          <w:lang w:val="en-AU"/>
        </w:rPr>
        <w:t xml:space="preserve"> percentile)</w:t>
      </w:r>
      <w:r w:rsidR="00B2096B">
        <w:rPr>
          <w:lang w:val="en-AU"/>
        </w:rPr>
        <w:t xml:space="preserve"> </w:t>
      </w:r>
      <w:r w:rsidRPr="009F3BDC">
        <w:rPr>
          <w:lang w:val="en-AU"/>
        </w:rPr>
        <w:t xml:space="preserve">high </w:t>
      </w:r>
      <w:r w:rsidR="00B2096B">
        <w:rPr>
          <w:lang w:val="en-AU"/>
        </w:rPr>
        <w:t xml:space="preserve">sedimentation </w:t>
      </w:r>
      <w:r w:rsidRPr="009F3BDC">
        <w:rPr>
          <w:lang w:val="en-AU"/>
        </w:rPr>
        <w:t xml:space="preserve">rates </w:t>
      </w:r>
      <w:r w:rsidR="00AE3835" w:rsidRPr="009F3BDC">
        <w:rPr>
          <w:lang w:val="en-AU"/>
        </w:rPr>
        <w:t xml:space="preserve">for the current site </w:t>
      </w:r>
      <w:r w:rsidRPr="009F3BDC">
        <w:rPr>
          <w:lang w:val="en-AU"/>
        </w:rPr>
        <w:t>at Cape Upstart</w:t>
      </w:r>
      <w:r w:rsidR="00F911EF" w:rsidRPr="009F3BDC">
        <w:rPr>
          <w:lang w:val="en-AU"/>
        </w:rPr>
        <w:t xml:space="preserve"> during the </w:t>
      </w:r>
      <w:r w:rsidR="00B2096B">
        <w:rPr>
          <w:lang w:val="en-AU"/>
        </w:rPr>
        <w:t>dredging period; the 95</w:t>
      </w:r>
      <w:r w:rsidR="00B2096B" w:rsidRPr="00B2096B">
        <w:rPr>
          <w:vertAlign w:val="superscript"/>
          <w:lang w:val="en-AU"/>
        </w:rPr>
        <w:t>th</w:t>
      </w:r>
      <w:r w:rsidR="00B2096B">
        <w:rPr>
          <w:lang w:val="en-AU"/>
        </w:rPr>
        <w:t xml:space="preserve"> percentile corresponds to 2.8</w:t>
      </w:r>
      <w:r w:rsidR="00F81086">
        <w:rPr>
          <w:lang w:val="en-AU"/>
        </w:rPr>
        <w:t> </w:t>
      </w:r>
      <w:r w:rsidR="00B2096B">
        <w:rPr>
          <w:lang w:val="en-AU"/>
        </w:rPr>
        <w:t>days</w:t>
      </w:r>
      <w:r w:rsidR="009E7E39">
        <w:rPr>
          <w:lang w:val="en-AU"/>
        </w:rPr>
        <w:t xml:space="preserve"> over the total dredging period when these rates were predicted to occur.</w:t>
      </w:r>
      <w:r w:rsidRPr="009F3BDC">
        <w:rPr>
          <w:lang w:val="en-AU"/>
        </w:rPr>
        <w:t xml:space="preserve"> Cape Upstart has high environmental values, including rocky reefs with fringing coral</w:t>
      </w:r>
      <w:r w:rsidR="00B2096B">
        <w:rPr>
          <w:lang w:val="en-AU"/>
        </w:rPr>
        <w:t>,</w:t>
      </w:r>
      <w:r w:rsidRPr="009F3BDC">
        <w:rPr>
          <w:lang w:val="en-AU"/>
        </w:rPr>
        <w:t xml:space="preserve"> and is gazetted a Marine National Park </w:t>
      </w:r>
      <w:r w:rsidR="00E966D1" w:rsidRPr="009F3BDC">
        <w:rPr>
          <w:lang w:val="en-AU"/>
        </w:rPr>
        <w:t>Z</w:t>
      </w:r>
      <w:r w:rsidRPr="009F3BDC">
        <w:rPr>
          <w:lang w:val="en-AU"/>
        </w:rPr>
        <w:t xml:space="preserve">one within the </w:t>
      </w:r>
      <w:r w:rsidR="005E6868">
        <w:rPr>
          <w:lang w:val="en-AU"/>
        </w:rPr>
        <w:t>Marine Park</w:t>
      </w:r>
      <w:r w:rsidRPr="009F3BDC">
        <w:rPr>
          <w:lang w:val="en-AU"/>
        </w:rPr>
        <w:t xml:space="preserve">. </w:t>
      </w:r>
      <w:r w:rsidR="00FC0E11" w:rsidRPr="009F3BDC">
        <w:rPr>
          <w:lang w:val="en-AU"/>
        </w:rPr>
        <w:t>An increase in s</w:t>
      </w:r>
      <w:r w:rsidRPr="009F3BDC">
        <w:rPr>
          <w:lang w:val="en-AU"/>
        </w:rPr>
        <w:t>edimentation</w:t>
      </w:r>
      <w:r w:rsidR="00FC0E11" w:rsidRPr="009F3BDC">
        <w:rPr>
          <w:lang w:val="en-AU"/>
        </w:rPr>
        <w:t xml:space="preserve"> rates</w:t>
      </w:r>
      <w:r w:rsidRPr="009F3BDC">
        <w:rPr>
          <w:lang w:val="en-AU"/>
        </w:rPr>
        <w:t xml:space="preserve"> at Cape Upstart was not predicted for Model Cases 1 and 2, with sedimentation contours distributed further out to sea and only reaching the mainland further north towards the township of Ayr</w:t>
      </w:r>
      <w:r w:rsidR="00B06243" w:rsidRPr="009F3BDC">
        <w:rPr>
          <w:lang w:val="en-AU"/>
        </w:rPr>
        <w:t xml:space="preserve"> (50 km north-west of Model Case 2)</w:t>
      </w:r>
      <w:r w:rsidRPr="009F3BDC">
        <w:rPr>
          <w:lang w:val="en-AU"/>
        </w:rPr>
        <w:t xml:space="preserve">. </w:t>
      </w:r>
    </w:p>
    <w:p w:rsidR="00461073" w:rsidRPr="009F3BDC" w:rsidRDefault="003B6F31" w:rsidP="00B06243">
      <w:pPr>
        <w:pStyle w:val="Para0"/>
        <w:rPr>
          <w:lang w:val="en-AU"/>
        </w:rPr>
      </w:pPr>
      <w:r w:rsidRPr="009F3BDC">
        <w:rPr>
          <w:lang w:val="en-AU"/>
        </w:rPr>
        <w:t>Coastal waters north of Cape Upstart</w:t>
      </w:r>
      <w:r w:rsidR="00B06243" w:rsidRPr="009F3BDC">
        <w:rPr>
          <w:lang w:val="en-AU"/>
        </w:rPr>
        <w:t xml:space="preserve"> up to Cape Bowling Green</w:t>
      </w:r>
      <w:r w:rsidRPr="009F3BDC">
        <w:rPr>
          <w:lang w:val="en-AU"/>
        </w:rPr>
        <w:t xml:space="preserve"> </w:t>
      </w:r>
      <w:r w:rsidR="00B2096B">
        <w:rPr>
          <w:lang w:val="en-AU"/>
        </w:rPr>
        <w:t>are predicted</w:t>
      </w:r>
      <w:r w:rsidRPr="009F3BDC">
        <w:rPr>
          <w:lang w:val="en-AU"/>
        </w:rPr>
        <w:t xml:space="preserve"> to be a highly depositional environment, with sediment placed at all three material placement sites predicted to be deposited there</w:t>
      </w:r>
      <w:r w:rsidR="00461073" w:rsidRPr="009F3BDC">
        <w:rPr>
          <w:lang w:val="en-AU"/>
        </w:rPr>
        <w:t xml:space="preserve"> before moving north in </w:t>
      </w:r>
      <w:bookmarkStart w:id="248" w:name="returnto"/>
      <w:bookmarkEnd w:id="248"/>
      <w:r w:rsidR="00461073" w:rsidRPr="009F3BDC">
        <w:rPr>
          <w:lang w:val="en-AU"/>
        </w:rPr>
        <w:t>long-shore coastal processes typical of the inner Great Barrier Reef</w:t>
      </w:r>
      <w:r w:rsidR="00B2096B">
        <w:rPr>
          <w:lang w:val="en-AU"/>
        </w:rPr>
        <w:t xml:space="preserve"> (Bainbridge et al. 2012; Orpin et al. 2004)</w:t>
      </w:r>
      <w:r w:rsidR="00D47836">
        <w:rPr>
          <w:lang w:val="en-AU"/>
        </w:rPr>
        <w:t xml:space="preserve">. </w:t>
      </w:r>
      <w:r w:rsidRPr="009F3BDC">
        <w:rPr>
          <w:lang w:val="en-AU"/>
        </w:rPr>
        <w:t xml:space="preserve">This should be considered in the context of the highly seasonal rainfall and weather conditions experienced in the Abbot Point region, </w:t>
      </w:r>
      <w:r w:rsidR="00B06243" w:rsidRPr="009F3BDC">
        <w:rPr>
          <w:lang w:val="en-AU"/>
        </w:rPr>
        <w:t>which are likely to create resuspended sediment plumes for reasons unrelated to dredging and placement activities at certain times of the year.</w:t>
      </w:r>
      <w:r w:rsidR="005E3930" w:rsidRPr="009F3BDC">
        <w:rPr>
          <w:lang w:val="en-AU"/>
        </w:rPr>
        <w:t xml:space="preserve"> </w:t>
      </w:r>
    </w:p>
    <w:p w:rsidR="00B06243" w:rsidRPr="009F3BDC" w:rsidRDefault="00B06243" w:rsidP="00B06243">
      <w:pPr>
        <w:pStyle w:val="Para0"/>
        <w:rPr>
          <w:lang w:val="en-AU"/>
        </w:rPr>
      </w:pPr>
      <w:r w:rsidRPr="009F3BDC">
        <w:rPr>
          <w:lang w:val="en-AU"/>
        </w:rPr>
        <w:t>The alternative material placement sites at Abbot Point appear to have a lower level of environmental risk, when compared with the current site, by virtue of their distance offshore away from Cape Upstart. However, such conclusions should be tempered by the absence of any monitoring of previous material placement activities in this region, and the short</w:t>
      </w:r>
      <w:r w:rsidR="005A6D56" w:rsidRPr="009F3BDC">
        <w:rPr>
          <w:lang w:val="en-AU"/>
        </w:rPr>
        <w:t xml:space="preserve"> </w:t>
      </w:r>
      <w:r w:rsidRPr="009F3BDC">
        <w:rPr>
          <w:lang w:val="en-AU"/>
        </w:rPr>
        <w:t xml:space="preserve">term duration of increased sedimentation at key sensitive receptors near the current site. Relocation of the placement site offshore may result in new </w:t>
      </w:r>
      <w:r w:rsidR="00902E87">
        <w:rPr>
          <w:lang w:val="en-AU"/>
        </w:rPr>
        <w:t>risks</w:t>
      </w:r>
      <w:r w:rsidR="00902E87" w:rsidRPr="009F3BDC">
        <w:rPr>
          <w:lang w:val="en-AU"/>
        </w:rPr>
        <w:t xml:space="preserve"> </w:t>
      </w:r>
      <w:r w:rsidRPr="009F3BDC">
        <w:rPr>
          <w:lang w:val="en-AU"/>
        </w:rPr>
        <w:t xml:space="preserve">to sensitive receptors, and would therefore </w:t>
      </w:r>
      <w:r w:rsidR="00902E87">
        <w:rPr>
          <w:lang w:val="en-AU"/>
        </w:rPr>
        <w:t xml:space="preserve">warrant further investigations </w:t>
      </w:r>
      <w:r w:rsidRPr="009F3BDC">
        <w:rPr>
          <w:lang w:val="en-AU"/>
        </w:rPr>
        <w:t xml:space="preserve">to provide greater certainty of any potential environmental risks. </w:t>
      </w:r>
    </w:p>
    <w:p w:rsidR="00B2096B" w:rsidRDefault="00B06243" w:rsidP="00B06243">
      <w:pPr>
        <w:pStyle w:val="Para0"/>
        <w:rPr>
          <w:lang w:val="en-AU"/>
        </w:rPr>
      </w:pPr>
      <w:r w:rsidRPr="009F3BDC">
        <w:rPr>
          <w:lang w:val="en-AU"/>
        </w:rPr>
        <w:t xml:space="preserve">Since placement activities at all three modelled sites were predicted to result in </w:t>
      </w:r>
      <w:r w:rsidR="00461073" w:rsidRPr="009F3BDC">
        <w:rPr>
          <w:lang w:val="en-AU"/>
        </w:rPr>
        <w:t xml:space="preserve">considerable </w:t>
      </w:r>
      <w:r w:rsidRPr="009F3BDC">
        <w:rPr>
          <w:lang w:val="en-AU"/>
        </w:rPr>
        <w:t xml:space="preserve">increases in </w:t>
      </w:r>
      <w:r w:rsidR="00B2096B">
        <w:rPr>
          <w:lang w:val="en-AU"/>
        </w:rPr>
        <w:t xml:space="preserve">total </w:t>
      </w:r>
      <w:r w:rsidRPr="009F3BDC">
        <w:rPr>
          <w:lang w:val="en-AU"/>
        </w:rPr>
        <w:t>sedimentation adjacent to Alva within the Burdekin FHA</w:t>
      </w:r>
      <w:r w:rsidR="00B2096B">
        <w:rPr>
          <w:lang w:val="en-AU"/>
        </w:rPr>
        <w:t xml:space="preserve"> during the dredging period. F</w:t>
      </w:r>
      <w:r w:rsidRPr="009F3BDC">
        <w:rPr>
          <w:lang w:val="en-AU"/>
        </w:rPr>
        <w:t>urther assessment of the environmental values of habitats in this location and their potential sensitivity to material placement activities</w:t>
      </w:r>
      <w:r w:rsidR="00461073" w:rsidRPr="009F3BDC">
        <w:rPr>
          <w:lang w:val="en-AU"/>
        </w:rPr>
        <w:t xml:space="preserve"> may be appropriate</w:t>
      </w:r>
      <w:r w:rsidRPr="009F3BDC">
        <w:rPr>
          <w:lang w:val="en-AU"/>
        </w:rPr>
        <w:t xml:space="preserve">. </w:t>
      </w:r>
      <w:r w:rsidR="00B2096B">
        <w:rPr>
          <w:lang w:val="en-AU"/>
        </w:rPr>
        <w:t>E</w:t>
      </w:r>
      <w:r w:rsidRPr="009F3BDC">
        <w:rPr>
          <w:lang w:val="en-AU"/>
        </w:rPr>
        <w:t xml:space="preserve">nvironmental risk to the </w:t>
      </w:r>
      <w:r w:rsidR="00902E87">
        <w:rPr>
          <w:lang w:val="en-AU"/>
        </w:rPr>
        <w:t xml:space="preserve">Burdekin </w:t>
      </w:r>
      <w:r w:rsidR="00B2096B">
        <w:rPr>
          <w:lang w:val="en-AU"/>
        </w:rPr>
        <w:t xml:space="preserve">and to a lesser extent Cape Bowling Green </w:t>
      </w:r>
      <w:r w:rsidRPr="009F3BDC">
        <w:rPr>
          <w:lang w:val="en-AU"/>
        </w:rPr>
        <w:t>FHA</w:t>
      </w:r>
      <w:r w:rsidR="00B2096B">
        <w:rPr>
          <w:lang w:val="en-AU"/>
        </w:rPr>
        <w:t>s</w:t>
      </w:r>
      <w:r w:rsidRPr="009F3BDC">
        <w:rPr>
          <w:lang w:val="en-AU"/>
        </w:rPr>
        <w:t xml:space="preserve"> resulting from increased </w:t>
      </w:r>
      <w:r w:rsidR="00B2096B">
        <w:rPr>
          <w:lang w:val="en-AU"/>
        </w:rPr>
        <w:t xml:space="preserve">total </w:t>
      </w:r>
      <w:r w:rsidRPr="009F3BDC">
        <w:rPr>
          <w:lang w:val="en-AU"/>
        </w:rPr>
        <w:t>sedimentation has been assessed as high for all three placement sites</w:t>
      </w:r>
      <w:r w:rsidR="00B2096B">
        <w:rPr>
          <w:lang w:val="en-AU"/>
        </w:rPr>
        <w:t xml:space="preserve">. </w:t>
      </w:r>
    </w:p>
    <w:p w:rsidR="00416827" w:rsidRPr="009F3BDC" w:rsidRDefault="00B2096B" w:rsidP="00B06243">
      <w:pPr>
        <w:pStyle w:val="Para0"/>
        <w:rPr>
          <w:lang w:val="en-AU"/>
        </w:rPr>
        <w:sectPr w:rsidR="00416827" w:rsidRPr="009F3BDC" w:rsidSect="00E373FA">
          <w:pgSz w:w="11907" w:h="16840" w:code="9"/>
          <w:pgMar w:top="1418" w:right="1701" w:bottom="1418" w:left="1701" w:header="567" w:footer="567" w:gutter="0"/>
          <w:cols w:space="720"/>
          <w:formProt w:val="0"/>
          <w:docGrid w:linePitch="299"/>
        </w:sectPr>
      </w:pPr>
      <w:r>
        <w:rPr>
          <w:lang w:val="en-AU"/>
        </w:rPr>
        <w:t xml:space="preserve">Modelling of all three model cases predicts </w:t>
      </w:r>
      <w:r w:rsidR="00FC233E">
        <w:rPr>
          <w:lang w:val="en-AU"/>
        </w:rPr>
        <w:t>significantly</w:t>
      </w:r>
      <w:r>
        <w:rPr>
          <w:lang w:val="en-AU"/>
        </w:rPr>
        <w:t xml:space="preserve"> reduced total sedimentation after 12 months compared to the end of the dredging period. This reflects the northward movement of sediment beyond the model extent. This was especially the case for Model Case 1. Predicted total sedimentation at the end of the 12 months for the current</w:t>
      </w:r>
      <w:r w:rsidR="00B06243" w:rsidRPr="009F3BDC">
        <w:rPr>
          <w:lang w:val="en-AU"/>
        </w:rPr>
        <w:t xml:space="preserve"> </w:t>
      </w:r>
      <w:r>
        <w:rPr>
          <w:lang w:val="en-AU"/>
        </w:rPr>
        <w:t>site includes areas with up to 50 mg/cm</w:t>
      </w:r>
      <w:r>
        <w:rPr>
          <w:vertAlign w:val="superscript"/>
          <w:lang w:val="en-AU"/>
        </w:rPr>
        <w:t>2</w:t>
      </w:r>
      <w:r>
        <w:rPr>
          <w:lang w:val="en-AU"/>
        </w:rPr>
        <w:t xml:space="preserve"> (0.48 mm) total sedimentation in the Bowling Green Bay and Burdekin FHAs.</w:t>
      </w:r>
    </w:p>
    <w:p w:rsidR="007D11C9" w:rsidRPr="006B5E6E" w:rsidRDefault="00882E8C" w:rsidP="006B5E6E">
      <w:pPr>
        <w:pStyle w:val="Caption"/>
      </w:pPr>
      <w:bookmarkStart w:id="249" w:name="_Ref342421423"/>
      <w:bookmarkStart w:id="250" w:name="_Toc360694084"/>
      <w:r w:rsidRPr="00AA7AFD">
        <w:rPr>
          <w:b/>
        </w:rPr>
        <w:lastRenderedPageBreak/>
        <w:t xml:space="preserve">Table </w:t>
      </w:r>
      <w:r w:rsidR="00B66293" w:rsidRPr="00AA7AFD">
        <w:rPr>
          <w:b/>
        </w:rPr>
        <w:fldChar w:fldCharType="begin"/>
      </w:r>
      <w:r w:rsidRPr="00AA7AFD">
        <w:rPr>
          <w:b/>
        </w:rPr>
        <w:instrText xml:space="preserve"> SEQ Table \* ARABIC </w:instrText>
      </w:r>
      <w:r w:rsidR="00B66293" w:rsidRPr="00AA7AFD">
        <w:rPr>
          <w:b/>
        </w:rPr>
        <w:fldChar w:fldCharType="separate"/>
      </w:r>
      <w:r w:rsidR="00E2599D">
        <w:rPr>
          <w:b/>
          <w:noProof/>
        </w:rPr>
        <w:t>22</w:t>
      </w:r>
      <w:r w:rsidR="00B66293" w:rsidRPr="00AA7AFD">
        <w:rPr>
          <w:b/>
        </w:rPr>
        <w:fldChar w:fldCharType="end"/>
      </w:r>
      <w:bookmarkEnd w:id="249"/>
      <w:r w:rsidRPr="006B5E6E">
        <w:t>.</w:t>
      </w:r>
      <w:r w:rsidR="00B06243" w:rsidRPr="006B5E6E">
        <w:t>Comparative r</w:t>
      </w:r>
      <w:r w:rsidRPr="006B5E6E">
        <w:t>isk assessment for the Port of Abbot Point</w:t>
      </w:r>
      <w:r w:rsidR="00B06243" w:rsidRPr="006B5E6E">
        <w:t xml:space="preserve"> based on modelling results </w:t>
      </w:r>
      <w:r w:rsidR="00B06243" w:rsidRPr="00D47836">
        <w:t>(</w:t>
      </w:r>
      <w:r w:rsidR="00D47836" w:rsidRPr="00D47836">
        <w:fldChar w:fldCharType="begin"/>
      </w:r>
      <w:r w:rsidR="00D47836" w:rsidRPr="00D47836">
        <w:instrText xml:space="preserve"> REF _Ref354729422 \h  \* MERGEFORMAT </w:instrText>
      </w:r>
      <w:r w:rsidR="00D47836" w:rsidRPr="00D47836">
        <w:fldChar w:fldCharType="separate"/>
      </w:r>
      <w:r w:rsidR="00E2599D" w:rsidRPr="00E2599D">
        <w:t xml:space="preserve">Figure </w:t>
      </w:r>
      <w:r w:rsidR="00E2599D" w:rsidRPr="00E2599D">
        <w:rPr>
          <w:noProof/>
        </w:rPr>
        <w:t>55</w:t>
      </w:r>
      <w:r w:rsidR="00D47836" w:rsidRPr="00D47836">
        <w:fldChar w:fldCharType="end"/>
      </w:r>
      <w:r w:rsidR="00B06243" w:rsidRPr="00D47836">
        <w:t xml:space="preserve"> to </w:t>
      </w:r>
      <w:r w:rsidR="00D47836" w:rsidRPr="00D47836">
        <w:fldChar w:fldCharType="begin"/>
      </w:r>
      <w:r w:rsidR="00D47836" w:rsidRPr="00D47836">
        <w:instrText xml:space="preserve"> REF _Ref358886678 \h  \* MERGEFORMAT </w:instrText>
      </w:r>
      <w:r w:rsidR="00D47836" w:rsidRPr="00D47836">
        <w:fldChar w:fldCharType="separate"/>
      </w:r>
      <w:r w:rsidR="00E2599D" w:rsidRPr="00E2599D">
        <w:t xml:space="preserve">Figure </w:t>
      </w:r>
      <w:r w:rsidR="00E2599D" w:rsidRPr="00E2599D">
        <w:rPr>
          <w:noProof/>
        </w:rPr>
        <w:t>72</w:t>
      </w:r>
      <w:r w:rsidR="00D47836" w:rsidRPr="00D47836">
        <w:fldChar w:fldCharType="end"/>
      </w:r>
      <w:r w:rsidR="00B06243" w:rsidRPr="00D47836">
        <w:t>)</w:t>
      </w:r>
      <w:r w:rsidR="00B91CEA" w:rsidRPr="00D47836">
        <w:t>.</w:t>
      </w:r>
      <w:bookmarkEnd w:id="250"/>
    </w:p>
    <w:tbl>
      <w:tblPr>
        <w:tblStyle w:val="TableGrid"/>
        <w:tblW w:w="0" w:type="auto"/>
        <w:tblLayout w:type="fixed"/>
        <w:tblLook w:val="04A0" w:firstRow="1" w:lastRow="0" w:firstColumn="1" w:lastColumn="0" w:noHBand="0" w:noVBand="1"/>
      </w:tblPr>
      <w:tblGrid>
        <w:gridCol w:w="3708"/>
        <w:gridCol w:w="3000"/>
        <w:gridCol w:w="2160"/>
        <w:gridCol w:w="1680"/>
        <w:gridCol w:w="1680"/>
        <w:gridCol w:w="1680"/>
      </w:tblGrid>
      <w:tr w:rsidR="003B6F31" w:rsidRPr="009F3BDC" w:rsidTr="003B6F31">
        <w:trPr>
          <w:tblHeader/>
        </w:trPr>
        <w:tc>
          <w:tcPr>
            <w:tcW w:w="3708" w:type="dxa"/>
          </w:tcPr>
          <w:p w:rsidR="0044153C" w:rsidRPr="009F3BDC" w:rsidRDefault="003B6F31">
            <w:pPr>
              <w:pStyle w:val="TableFontH"/>
              <w:rPr>
                <w:rFonts w:eastAsia="Times New Roman" w:cs="Times New Roman"/>
                <w:b w:val="0"/>
                <w:caps/>
                <w:szCs w:val="20"/>
                <w:lang w:val="en-AU"/>
              </w:rPr>
            </w:pPr>
            <w:r w:rsidRPr="009F3BDC">
              <w:rPr>
                <w:lang w:val="en-AU"/>
              </w:rPr>
              <w:t>Hazard</w:t>
            </w:r>
          </w:p>
        </w:tc>
        <w:tc>
          <w:tcPr>
            <w:tcW w:w="3000" w:type="dxa"/>
          </w:tcPr>
          <w:p w:rsidR="0044153C" w:rsidRPr="009F3BDC" w:rsidRDefault="003B6F31">
            <w:pPr>
              <w:pStyle w:val="TableFontH"/>
              <w:rPr>
                <w:rFonts w:eastAsia="Times New Roman" w:cs="Times New Roman"/>
                <w:b w:val="0"/>
                <w:caps/>
                <w:szCs w:val="20"/>
                <w:lang w:val="en-AU"/>
              </w:rPr>
            </w:pPr>
            <w:r w:rsidRPr="009F3BDC">
              <w:rPr>
                <w:lang w:val="en-AU"/>
              </w:rPr>
              <w:t>Sensitive Receptor</w:t>
            </w:r>
          </w:p>
        </w:tc>
        <w:tc>
          <w:tcPr>
            <w:tcW w:w="2160" w:type="dxa"/>
          </w:tcPr>
          <w:p w:rsidR="0044153C" w:rsidRPr="009F3BDC" w:rsidRDefault="003B6F31">
            <w:pPr>
              <w:pStyle w:val="TableFontH"/>
              <w:rPr>
                <w:rFonts w:eastAsia="Times New Roman" w:cs="Times New Roman"/>
                <w:b w:val="0"/>
                <w:caps/>
                <w:szCs w:val="20"/>
                <w:lang w:val="en-AU"/>
              </w:rPr>
            </w:pPr>
            <w:r w:rsidRPr="009F3BDC">
              <w:rPr>
                <w:lang w:val="en-AU"/>
              </w:rPr>
              <w:t>Site</w:t>
            </w:r>
          </w:p>
        </w:tc>
        <w:tc>
          <w:tcPr>
            <w:tcW w:w="1680" w:type="dxa"/>
          </w:tcPr>
          <w:p w:rsidR="0044153C" w:rsidRPr="009F3BDC" w:rsidRDefault="003B6F31">
            <w:pPr>
              <w:pStyle w:val="TableFontH"/>
              <w:rPr>
                <w:rFonts w:eastAsia="Times New Roman" w:cs="Times New Roman"/>
                <w:b w:val="0"/>
                <w:caps/>
                <w:szCs w:val="20"/>
                <w:lang w:val="en-AU"/>
              </w:rPr>
            </w:pPr>
            <w:r w:rsidRPr="009F3BDC">
              <w:rPr>
                <w:lang w:val="en-AU"/>
              </w:rPr>
              <w:t>Likelihood</w:t>
            </w:r>
          </w:p>
        </w:tc>
        <w:tc>
          <w:tcPr>
            <w:tcW w:w="1680" w:type="dxa"/>
          </w:tcPr>
          <w:p w:rsidR="0044153C" w:rsidRPr="009F3BDC" w:rsidRDefault="003B6F31">
            <w:pPr>
              <w:pStyle w:val="TableFontH"/>
              <w:rPr>
                <w:rFonts w:eastAsia="Times New Roman" w:cs="Times New Roman"/>
                <w:b w:val="0"/>
                <w:caps/>
                <w:szCs w:val="20"/>
                <w:lang w:val="en-AU"/>
              </w:rPr>
            </w:pPr>
            <w:r w:rsidRPr="009F3BDC">
              <w:rPr>
                <w:lang w:val="en-AU"/>
              </w:rPr>
              <w:t>Consequence</w:t>
            </w:r>
          </w:p>
        </w:tc>
        <w:tc>
          <w:tcPr>
            <w:tcW w:w="1680" w:type="dxa"/>
          </w:tcPr>
          <w:p w:rsidR="0044153C" w:rsidRPr="009F3BDC" w:rsidRDefault="003B6F31">
            <w:pPr>
              <w:pStyle w:val="TableFontH"/>
              <w:rPr>
                <w:rFonts w:eastAsia="Times New Roman" w:cs="Times New Roman"/>
                <w:b w:val="0"/>
                <w:caps/>
                <w:szCs w:val="20"/>
                <w:lang w:val="en-AU"/>
              </w:rPr>
            </w:pPr>
            <w:r w:rsidRPr="009F3BDC">
              <w:rPr>
                <w:lang w:val="en-AU"/>
              </w:rPr>
              <w:t>Risk Rating</w:t>
            </w:r>
          </w:p>
        </w:tc>
      </w:tr>
      <w:tr w:rsidR="003B6F31" w:rsidRPr="009F3BDC" w:rsidTr="00BA46DA">
        <w:tc>
          <w:tcPr>
            <w:tcW w:w="3708" w:type="dxa"/>
            <w:vMerge w:val="restart"/>
          </w:tcPr>
          <w:p w:rsidR="0044153C" w:rsidRPr="009F3BDC" w:rsidRDefault="002C51B3">
            <w:pPr>
              <w:pStyle w:val="TableFont"/>
              <w:rPr>
                <w:rFonts w:eastAsia="Times New Roman" w:cs="Arial"/>
                <w:b/>
                <w:caps/>
                <w:szCs w:val="20"/>
                <w:lang w:val="en-AU"/>
              </w:rPr>
            </w:pPr>
            <w:r w:rsidRPr="009F3BDC">
              <w:rPr>
                <w:lang w:val="en-AU"/>
              </w:rPr>
              <w:t>An increase in TSS concentration and turbidity in waters surrounding the material placement site.</w:t>
            </w:r>
          </w:p>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eastAsia="Times New Roman" w:cs="Times New Roman"/>
                <w:szCs w:val="20"/>
                <w:lang w:val="en-AU"/>
              </w:rPr>
            </w:pPr>
            <w:r w:rsidRPr="009F3BDC">
              <w:rPr>
                <w:lang w:val="en-AU"/>
              </w:rPr>
              <w:t>Coral Reefs</w:t>
            </w:r>
          </w:p>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Possible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3B6F31">
            <w:pPr>
              <w:pStyle w:val="TableFont"/>
              <w:rPr>
                <w:rFonts w:eastAsia="Times New Roman" w:cs="Times New Roman"/>
                <w:szCs w:val="20"/>
                <w:lang w:val="en-AU"/>
              </w:rPr>
            </w:pPr>
            <w:r w:rsidRPr="009F3BDC">
              <w:rPr>
                <w:lang w:val="en-AU"/>
              </w:rPr>
              <w:t>Medium</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Seagrass.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Possible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3B6F31">
            <w:pPr>
              <w:pStyle w:val="TableFont"/>
              <w:rPr>
                <w:rFonts w:eastAsia="Times New Roman" w:cs="Times New Roman"/>
                <w:szCs w:val="20"/>
                <w:lang w:val="en-AU"/>
              </w:rPr>
            </w:pPr>
            <w:r w:rsidRPr="009F3BDC">
              <w:rPr>
                <w:lang w:val="en-AU"/>
              </w:rPr>
              <w:t>Medium</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Fish Habitat Areas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Possible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3B6F31">
            <w:pPr>
              <w:pStyle w:val="TableFont"/>
              <w:rPr>
                <w:rFonts w:eastAsia="Times New Roman" w:cs="Times New Roman"/>
                <w:szCs w:val="20"/>
                <w:lang w:val="en-AU"/>
              </w:rPr>
            </w:pPr>
            <w:r w:rsidRPr="009F3BDC">
              <w:rPr>
                <w:lang w:val="en-AU"/>
              </w:rPr>
              <w:t>Medium</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Possible</w:t>
            </w:r>
          </w:p>
        </w:tc>
        <w:tc>
          <w:tcPr>
            <w:tcW w:w="1680" w:type="dxa"/>
          </w:tcPr>
          <w:p w:rsidR="0044153C" w:rsidRPr="009F3BDC" w:rsidRDefault="003B6F31">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Non-general Use Zones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Possible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3B6F31">
            <w:pPr>
              <w:pStyle w:val="TableFont"/>
              <w:rPr>
                <w:rFonts w:eastAsia="Times New Roman" w:cs="Times New Roman"/>
                <w:szCs w:val="20"/>
                <w:lang w:val="en-AU"/>
              </w:rPr>
            </w:pPr>
            <w:r w:rsidRPr="009F3BDC">
              <w:rPr>
                <w:lang w:val="en-AU"/>
              </w:rPr>
              <w:t>Medium</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Rare</w:t>
            </w:r>
          </w:p>
        </w:tc>
        <w:tc>
          <w:tcPr>
            <w:tcW w:w="1680" w:type="dxa"/>
          </w:tcPr>
          <w:p w:rsidR="0044153C" w:rsidRPr="009F3BDC" w:rsidRDefault="003B6F31">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Commercial fisheries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Possible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3B6F31">
            <w:pPr>
              <w:pStyle w:val="TableFont"/>
              <w:rPr>
                <w:rFonts w:eastAsia="Times New Roman" w:cs="Times New Roman"/>
                <w:szCs w:val="20"/>
                <w:lang w:val="en-AU"/>
              </w:rPr>
            </w:pPr>
            <w:r w:rsidRPr="009F3BDC">
              <w:rPr>
                <w:lang w:val="en-AU"/>
              </w:rPr>
              <w:t>Medium</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Tourism and recreational values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F5C3F">
        <w:tc>
          <w:tcPr>
            <w:tcW w:w="3708" w:type="dxa"/>
            <w:vMerge w:val="restart"/>
          </w:tcPr>
          <w:p w:rsidR="0044153C" w:rsidRPr="009F3BDC" w:rsidRDefault="002C51B3" w:rsidP="00DE0E61">
            <w:pPr>
              <w:pStyle w:val="TableFont"/>
              <w:rPr>
                <w:rFonts w:ascii="Times New Roman" w:eastAsia="Times New Roman" w:hAnsi="Times New Roman" w:cs="Arial"/>
                <w:b/>
                <w:szCs w:val="20"/>
                <w:lang w:val="en-AU"/>
              </w:rPr>
            </w:pPr>
            <w:r w:rsidRPr="009F3BDC">
              <w:rPr>
                <w:lang w:val="en-AU"/>
              </w:rPr>
              <w:t>Increase in the rate of sediment deposition on the sea bed in areas surrounding the material placement site.</w:t>
            </w:r>
          </w:p>
        </w:tc>
        <w:tc>
          <w:tcPr>
            <w:tcW w:w="3000" w:type="dxa"/>
            <w:vMerge w:val="restart"/>
          </w:tcPr>
          <w:p w:rsidR="0044153C" w:rsidRPr="009F3BDC" w:rsidRDefault="003B6F31">
            <w:pPr>
              <w:pStyle w:val="TableFont"/>
              <w:rPr>
                <w:rFonts w:eastAsia="Times New Roman" w:cs="Times New Roman"/>
                <w:szCs w:val="20"/>
                <w:lang w:val="en-AU"/>
              </w:rPr>
            </w:pPr>
            <w:r w:rsidRPr="009F3BDC">
              <w:rPr>
                <w:lang w:val="en-AU"/>
              </w:rPr>
              <w:t>Coral Reefs</w:t>
            </w:r>
          </w:p>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Possible</w:t>
            </w:r>
          </w:p>
        </w:tc>
        <w:tc>
          <w:tcPr>
            <w:tcW w:w="1680" w:type="dxa"/>
          </w:tcPr>
          <w:p w:rsidR="0044153C" w:rsidRPr="009F3BDC" w:rsidRDefault="003B6F31">
            <w:pPr>
              <w:pStyle w:val="TableFont"/>
              <w:rPr>
                <w:rFonts w:eastAsia="Times New Roman" w:cs="Times New Roman"/>
                <w:szCs w:val="20"/>
                <w:lang w:val="en-AU"/>
              </w:rPr>
            </w:pPr>
            <w:r w:rsidRPr="009F3BDC">
              <w:rPr>
                <w:lang w:val="en-AU"/>
              </w:rPr>
              <w:t>Moderate</w:t>
            </w:r>
          </w:p>
        </w:tc>
        <w:tc>
          <w:tcPr>
            <w:tcW w:w="1680" w:type="dxa"/>
            <w:shd w:val="clear" w:color="auto" w:fill="FFC000"/>
          </w:tcPr>
          <w:p w:rsidR="0044153C" w:rsidRPr="009F3BDC" w:rsidRDefault="003B6F31">
            <w:pPr>
              <w:pStyle w:val="TableFont"/>
              <w:rPr>
                <w:rFonts w:eastAsia="Times New Roman" w:cs="Times New Roman"/>
                <w:szCs w:val="20"/>
                <w:lang w:val="en-AU"/>
              </w:rPr>
            </w:pPr>
            <w:r w:rsidRPr="009F3BDC">
              <w:rPr>
                <w:lang w:val="en-AU"/>
              </w:rPr>
              <w:t>High</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A46DA">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Seagrass.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Possible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3B6F31">
            <w:pPr>
              <w:pStyle w:val="TableFont"/>
              <w:rPr>
                <w:rFonts w:eastAsia="Times New Roman" w:cs="Times New Roman"/>
                <w:szCs w:val="20"/>
                <w:lang w:val="en-AU"/>
              </w:rPr>
            </w:pPr>
            <w:r w:rsidRPr="009F3BDC">
              <w:rPr>
                <w:lang w:val="en-AU"/>
              </w:rPr>
              <w:t>Medium</w:t>
            </w:r>
          </w:p>
        </w:tc>
      </w:tr>
      <w:tr w:rsidR="003B6F31"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Possible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3B6F31">
            <w:pPr>
              <w:pStyle w:val="TableFont"/>
              <w:rPr>
                <w:rFonts w:eastAsia="Times New Roman" w:cs="Times New Roman"/>
                <w:szCs w:val="20"/>
                <w:lang w:val="en-AU"/>
              </w:rPr>
            </w:pPr>
            <w:r w:rsidRPr="009F3BDC">
              <w:rPr>
                <w:lang w:val="en-AU"/>
              </w:rPr>
              <w:t>Medium</w:t>
            </w:r>
          </w:p>
        </w:tc>
      </w:tr>
      <w:tr w:rsidR="003B6F31"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Possible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3B6F31">
            <w:pPr>
              <w:pStyle w:val="TableFont"/>
              <w:rPr>
                <w:rFonts w:eastAsia="Times New Roman" w:cs="Times New Roman"/>
                <w:szCs w:val="20"/>
                <w:lang w:val="en-AU"/>
              </w:rPr>
            </w:pPr>
            <w:r w:rsidRPr="009F3BDC">
              <w:rPr>
                <w:lang w:val="en-AU"/>
              </w:rPr>
              <w:t>Medium</w:t>
            </w:r>
          </w:p>
        </w:tc>
      </w:tr>
      <w:tr w:rsidR="003B6F31"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Fish Habitat Areas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Possible</w:t>
            </w:r>
          </w:p>
        </w:tc>
        <w:tc>
          <w:tcPr>
            <w:tcW w:w="1680" w:type="dxa"/>
          </w:tcPr>
          <w:p w:rsidR="0044153C" w:rsidRPr="009F3BDC" w:rsidRDefault="00B06243">
            <w:pPr>
              <w:pStyle w:val="TableFont"/>
              <w:rPr>
                <w:rFonts w:eastAsia="Times New Roman" w:cs="Times New Roman"/>
                <w:szCs w:val="20"/>
                <w:lang w:val="en-AU"/>
              </w:rPr>
            </w:pPr>
            <w:r w:rsidRPr="009F3BDC">
              <w:rPr>
                <w:lang w:val="en-AU"/>
              </w:rPr>
              <w:t>Moderate</w:t>
            </w:r>
          </w:p>
        </w:tc>
        <w:tc>
          <w:tcPr>
            <w:tcW w:w="1680" w:type="dxa"/>
            <w:shd w:val="clear" w:color="auto" w:fill="FFC000"/>
          </w:tcPr>
          <w:p w:rsidR="0044153C" w:rsidRPr="009F3BDC" w:rsidRDefault="00B06243">
            <w:pPr>
              <w:pStyle w:val="TableFont"/>
              <w:rPr>
                <w:rFonts w:eastAsia="Times New Roman" w:cs="Times New Roman"/>
                <w:szCs w:val="20"/>
                <w:lang w:val="en-AU"/>
              </w:rPr>
            </w:pPr>
            <w:r w:rsidRPr="009F3BDC">
              <w:rPr>
                <w:lang w:val="en-AU"/>
              </w:rPr>
              <w:t>High</w:t>
            </w:r>
          </w:p>
        </w:tc>
      </w:tr>
      <w:tr w:rsidR="003B6F31"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B06243">
            <w:pPr>
              <w:pStyle w:val="TableFont"/>
              <w:rPr>
                <w:rFonts w:eastAsia="Times New Roman" w:cs="Times New Roman"/>
                <w:szCs w:val="20"/>
                <w:lang w:val="en-AU"/>
              </w:rPr>
            </w:pPr>
            <w:r w:rsidRPr="009F3BDC">
              <w:rPr>
                <w:lang w:val="en-AU"/>
              </w:rPr>
              <w:t>Possible</w:t>
            </w:r>
          </w:p>
        </w:tc>
        <w:tc>
          <w:tcPr>
            <w:tcW w:w="1680" w:type="dxa"/>
          </w:tcPr>
          <w:p w:rsidR="0044153C" w:rsidRPr="009F3BDC" w:rsidRDefault="00B06243">
            <w:pPr>
              <w:pStyle w:val="TableFont"/>
              <w:rPr>
                <w:rFonts w:eastAsia="Times New Roman" w:cs="Times New Roman"/>
                <w:szCs w:val="20"/>
                <w:lang w:val="en-AU"/>
              </w:rPr>
            </w:pPr>
            <w:r w:rsidRPr="009F3BDC">
              <w:rPr>
                <w:lang w:val="en-AU"/>
              </w:rPr>
              <w:t>Moderate</w:t>
            </w:r>
          </w:p>
        </w:tc>
        <w:tc>
          <w:tcPr>
            <w:tcW w:w="1680" w:type="dxa"/>
            <w:shd w:val="clear" w:color="auto" w:fill="FFC000"/>
          </w:tcPr>
          <w:p w:rsidR="0044153C" w:rsidRPr="009F3BDC" w:rsidRDefault="00B06243">
            <w:pPr>
              <w:pStyle w:val="TableFont"/>
              <w:rPr>
                <w:rFonts w:eastAsia="Times New Roman" w:cs="Times New Roman"/>
                <w:szCs w:val="20"/>
                <w:lang w:val="en-AU"/>
              </w:rPr>
            </w:pPr>
            <w:r w:rsidRPr="009F3BDC">
              <w:rPr>
                <w:lang w:val="en-AU"/>
              </w:rPr>
              <w:t>High</w:t>
            </w:r>
          </w:p>
        </w:tc>
      </w:tr>
      <w:tr w:rsidR="003B6F31"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B06243">
            <w:pPr>
              <w:pStyle w:val="TableFont"/>
              <w:rPr>
                <w:rFonts w:eastAsia="Times New Roman" w:cs="Times New Roman"/>
                <w:szCs w:val="20"/>
                <w:lang w:val="en-AU"/>
              </w:rPr>
            </w:pPr>
            <w:r w:rsidRPr="009F3BDC">
              <w:rPr>
                <w:lang w:val="en-AU"/>
              </w:rPr>
              <w:t>Possible</w:t>
            </w:r>
          </w:p>
        </w:tc>
        <w:tc>
          <w:tcPr>
            <w:tcW w:w="1680" w:type="dxa"/>
          </w:tcPr>
          <w:p w:rsidR="0044153C" w:rsidRPr="009F3BDC" w:rsidRDefault="00B06243">
            <w:pPr>
              <w:pStyle w:val="TableFont"/>
              <w:rPr>
                <w:rFonts w:eastAsia="Times New Roman" w:cs="Times New Roman"/>
                <w:szCs w:val="20"/>
                <w:lang w:val="en-AU"/>
              </w:rPr>
            </w:pPr>
            <w:r w:rsidRPr="009F3BDC">
              <w:rPr>
                <w:lang w:val="en-AU"/>
              </w:rPr>
              <w:t>Moderate</w:t>
            </w:r>
          </w:p>
        </w:tc>
        <w:tc>
          <w:tcPr>
            <w:tcW w:w="1680" w:type="dxa"/>
            <w:shd w:val="clear" w:color="auto" w:fill="FFC000"/>
          </w:tcPr>
          <w:p w:rsidR="0044153C" w:rsidRPr="009F3BDC" w:rsidRDefault="00B06243">
            <w:pPr>
              <w:pStyle w:val="TableFont"/>
              <w:rPr>
                <w:rFonts w:eastAsia="Times New Roman" w:cs="Times New Roman"/>
                <w:szCs w:val="20"/>
                <w:lang w:val="en-AU"/>
              </w:rPr>
            </w:pPr>
            <w:r w:rsidRPr="009F3BDC">
              <w:rPr>
                <w:lang w:val="en-AU"/>
              </w:rPr>
              <w:t>High</w:t>
            </w:r>
          </w:p>
        </w:tc>
      </w:tr>
      <w:tr w:rsidR="003B6F31"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Non-general Use Zones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Possible</w:t>
            </w:r>
          </w:p>
        </w:tc>
        <w:tc>
          <w:tcPr>
            <w:tcW w:w="1680" w:type="dxa"/>
          </w:tcPr>
          <w:p w:rsidR="0044153C" w:rsidRPr="009F3BDC" w:rsidRDefault="003B6F31">
            <w:pPr>
              <w:pStyle w:val="TableFont"/>
              <w:rPr>
                <w:rFonts w:eastAsia="Times New Roman" w:cs="Times New Roman"/>
                <w:szCs w:val="20"/>
                <w:lang w:val="en-AU"/>
              </w:rPr>
            </w:pPr>
            <w:r w:rsidRPr="009F3BDC">
              <w:rPr>
                <w:lang w:val="en-AU"/>
              </w:rPr>
              <w:t>Moderate</w:t>
            </w:r>
          </w:p>
        </w:tc>
        <w:tc>
          <w:tcPr>
            <w:tcW w:w="1680" w:type="dxa"/>
            <w:shd w:val="clear" w:color="auto" w:fill="FFC000"/>
          </w:tcPr>
          <w:p w:rsidR="0044153C" w:rsidRPr="009F3BDC" w:rsidRDefault="003B6F31">
            <w:pPr>
              <w:pStyle w:val="TableFont"/>
              <w:rPr>
                <w:rFonts w:eastAsia="Times New Roman" w:cs="Times New Roman"/>
                <w:szCs w:val="20"/>
                <w:lang w:val="en-AU"/>
              </w:rPr>
            </w:pPr>
            <w:r w:rsidRPr="009F3BDC">
              <w:rPr>
                <w:lang w:val="en-AU"/>
              </w:rPr>
              <w:t>High</w:t>
            </w:r>
          </w:p>
        </w:tc>
      </w:tr>
      <w:tr w:rsidR="00B06243" w:rsidRPr="009F3BDC" w:rsidTr="00BF5C3F">
        <w:tc>
          <w:tcPr>
            <w:tcW w:w="3708" w:type="dxa"/>
            <w:vMerge/>
          </w:tcPr>
          <w:p w:rsidR="00B06243" w:rsidRPr="009F3BDC" w:rsidRDefault="00B06243">
            <w:pPr>
              <w:pStyle w:val="TableFont"/>
              <w:rPr>
                <w:rFonts w:ascii="Times New Roman" w:eastAsia="Times New Roman" w:hAnsi="Times New Roman" w:cs="Arial"/>
                <w:b/>
                <w:szCs w:val="20"/>
                <w:lang w:val="en-AU"/>
              </w:rPr>
            </w:pPr>
          </w:p>
        </w:tc>
        <w:tc>
          <w:tcPr>
            <w:tcW w:w="3000" w:type="dxa"/>
            <w:vMerge/>
          </w:tcPr>
          <w:p w:rsidR="00B06243" w:rsidRPr="009F3BDC" w:rsidRDefault="00B06243">
            <w:pPr>
              <w:pStyle w:val="TableFont"/>
              <w:rPr>
                <w:rFonts w:ascii="Times New Roman" w:eastAsia="Times New Roman" w:hAnsi="Times New Roman" w:cs="Arial"/>
                <w:b/>
                <w:szCs w:val="20"/>
                <w:lang w:val="en-AU"/>
              </w:rPr>
            </w:pPr>
          </w:p>
        </w:tc>
        <w:tc>
          <w:tcPr>
            <w:tcW w:w="2160" w:type="dxa"/>
          </w:tcPr>
          <w:p w:rsidR="00B06243" w:rsidRPr="009F3BDC" w:rsidRDefault="00B06243">
            <w:pPr>
              <w:pStyle w:val="TableFont"/>
              <w:rPr>
                <w:rFonts w:eastAsia="Times New Roman" w:cs="Times New Roman"/>
                <w:szCs w:val="20"/>
                <w:lang w:val="en-AU"/>
              </w:rPr>
            </w:pPr>
            <w:r w:rsidRPr="009F3BDC">
              <w:rPr>
                <w:lang w:val="en-AU"/>
              </w:rPr>
              <w:t>Model Case 1</w:t>
            </w:r>
          </w:p>
        </w:tc>
        <w:tc>
          <w:tcPr>
            <w:tcW w:w="1680" w:type="dxa"/>
          </w:tcPr>
          <w:p w:rsidR="00B06243" w:rsidRPr="009F3BDC" w:rsidRDefault="00B06243">
            <w:pPr>
              <w:pStyle w:val="TableFont"/>
              <w:rPr>
                <w:rFonts w:eastAsia="Times New Roman" w:cs="Times New Roman"/>
                <w:szCs w:val="20"/>
                <w:lang w:val="en-AU"/>
              </w:rPr>
            </w:pPr>
            <w:r w:rsidRPr="009F3BDC">
              <w:rPr>
                <w:lang w:val="en-AU"/>
              </w:rPr>
              <w:t>Possible</w:t>
            </w:r>
          </w:p>
        </w:tc>
        <w:tc>
          <w:tcPr>
            <w:tcW w:w="1680" w:type="dxa"/>
          </w:tcPr>
          <w:p w:rsidR="00B06243" w:rsidRPr="009F3BDC" w:rsidRDefault="00B06243">
            <w:pPr>
              <w:pStyle w:val="TableFont"/>
              <w:rPr>
                <w:rFonts w:eastAsia="Times New Roman" w:cs="Times New Roman"/>
                <w:szCs w:val="20"/>
                <w:lang w:val="en-AU"/>
              </w:rPr>
            </w:pPr>
            <w:r w:rsidRPr="009F3BDC">
              <w:rPr>
                <w:lang w:val="en-AU"/>
              </w:rPr>
              <w:t>Minor</w:t>
            </w:r>
          </w:p>
        </w:tc>
        <w:tc>
          <w:tcPr>
            <w:tcW w:w="1680" w:type="dxa"/>
            <w:shd w:val="clear" w:color="auto" w:fill="FFFF00"/>
          </w:tcPr>
          <w:p w:rsidR="00B06243" w:rsidRPr="009F3BDC" w:rsidRDefault="00B06243">
            <w:pPr>
              <w:pStyle w:val="TableFont"/>
              <w:rPr>
                <w:rFonts w:eastAsia="Times New Roman" w:cs="Times New Roman"/>
                <w:szCs w:val="20"/>
                <w:lang w:val="en-AU"/>
              </w:rPr>
            </w:pPr>
            <w:r w:rsidRPr="009F3BDC">
              <w:rPr>
                <w:lang w:val="en-AU"/>
              </w:rPr>
              <w:t>Medium</w:t>
            </w:r>
          </w:p>
        </w:tc>
      </w:tr>
      <w:tr w:rsidR="00B06243" w:rsidRPr="009F3BDC" w:rsidTr="00BF5C3F">
        <w:tc>
          <w:tcPr>
            <w:tcW w:w="3708" w:type="dxa"/>
            <w:vMerge/>
          </w:tcPr>
          <w:p w:rsidR="00B06243" w:rsidRPr="009F3BDC" w:rsidRDefault="00B06243">
            <w:pPr>
              <w:pStyle w:val="TableFont"/>
              <w:rPr>
                <w:rFonts w:ascii="Times New Roman" w:eastAsia="Times New Roman" w:hAnsi="Times New Roman" w:cs="Arial"/>
                <w:b/>
                <w:szCs w:val="20"/>
                <w:lang w:val="en-AU"/>
              </w:rPr>
            </w:pPr>
          </w:p>
        </w:tc>
        <w:tc>
          <w:tcPr>
            <w:tcW w:w="3000" w:type="dxa"/>
            <w:vMerge/>
          </w:tcPr>
          <w:p w:rsidR="00B06243" w:rsidRPr="009F3BDC" w:rsidRDefault="00B06243">
            <w:pPr>
              <w:pStyle w:val="TableFont"/>
              <w:rPr>
                <w:rFonts w:ascii="Times New Roman" w:eastAsia="Times New Roman" w:hAnsi="Times New Roman" w:cs="Arial"/>
                <w:b/>
                <w:szCs w:val="20"/>
                <w:lang w:val="en-AU"/>
              </w:rPr>
            </w:pPr>
          </w:p>
        </w:tc>
        <w:tc>
          <w:tcPr>
            <w:tcW w:w="2160" w:type="dxa"/>
          </w:tcPr>
          <w:p w:rsidR="00B06243" w:rsidRPr="009F3BDC" w:rsidRDefault="00B06243">
            <w:pPr>
              <w:pStyle w:val="TableFont"/>
              <w:rPr>
                <w:rFonts w:eastAsia="Times New Roman" w:cs="Times New Roman"/>
                <w:szCs w:val="20"/>
                <w:lang w:val="en-AU"/>
              </w:rPr>
            </w:pPr>
            <w:r w:rsidRPr="009F3BDC">
              <w:rPr>
                <w:lang w:val="en-AU"/>
              </w:rPr>
              <w:t>Model Case 2</w:t>
            </w:r>
          </w:p>
        </w:tc>
        <w:tc>
          <w:tcPr>
            <w:tcW w:w="1680" w:type="dxa"/>
          </w:tcPr>
          <w:p w:rsidR="00B06243" w:rsidRPr="009F3BDC" w:rsidRDefault="00B06243">
            <w:pPr>
              <w:pStyle w:val="TableFont"/>
              <w:rPr>
                <w:rFonts w:eastAsia="Times New Roman" w:cs="Times New Roman"/>
                <w:szCs w:val="20"/>
                <w:lang w:val="en-AU"/>
              </w:rPr>
            </w:pPr>
            <w:r w:rsidRPr="009F3BDC">
              <w:rPr>
                <w:lang w:val="en-AU"/>
              </w:rPr>
              <w:t>Possible</w:t>
            </w:r>
          </w:p>
        </w:tc>
        <w:tc>
          <w:tcPr>
            <w:tcW w:w="1680" w:type="dxa"/>
          </w:tcPr>
          <w:p w:rsidR="00B06243" w:rsidRPr="009F3BDC" w:rsidRDefault="00B06243">
            <w:pPr>
              <w:pStyle w:val="TableFont"/>
              <w:rPr>
                <w:rFonts w:eastAsia="Times New Roman" w:cs="Times New Roman"/>
                <w:szCs w:val="20"/>
                <w:lang w:val="en-AU"/>
              </w:rPr>
            </w:pPr>
            <w:r w:rsidRPr="009F3BDC">
              <w:rPr>
                <w:lang w:val="en-AU"/>
              </w:rPr>
              <w:t>Minor</w:t>
            </w:r>
          </w:p>
        </w:tc>
        <w:tc>
          <w:tcPr>
            <w:tcW w:w="1680" w:type="dxa"/>
            <w:shd w:val="clear" w:color="auto" w:fill="FFFF00"/>
          </w:tcPr>
          <w:p w:rsidR="00B06243" w:rsidRPr="009F3BDC" w:rsidRDefault="00B06243">
            <w:pPr>
              <w:pStyle w:val="TableFont"/>
              <w:rPr>
                <w:rFonts w:eastAsia="Times New Roman" w:cs="Times New Roman"/>
                <w:szCs w:val="20"/>
                <w:lang w:val="en-AU"/>
              </w:rPr>
            </w:pPr>
            <w:r w:rsidRPr="009F3BDC">
              <w:rPr>
                <w:lang w:val="en-AU"/>
              </w:rPr>
              <w:t>Medium</w:t>
            </w:r>
          </w:p>
        </w:tc>
      </w:tr>
      <w:tr w:rsidR="003B6F31"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Commercial fisheries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Possible</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3B6F31">
            <w:pPr>
              <w:pStyle w:val="TableFont"/>
              <w:rPr>
                <w:rFonts w:eastAsia="Times New Roman" w:cs="Times New Roman"/>
                <w:szCs w:val="20"/>
                <w:lang w:val="en-AU"/>
              </w:rPr>
            </w:pPr>
            <w:r w:rsidRPr="009F3BDC">
              <w:rPr>
                <w:lang w:val="en-AU"/>
              </w:rPr>
              <w:t>Medium</w:t>
            </w:r>
          </w:p>
        </w:tc>
      </w:tr>
      <w:tr w:rsidR="003B6F31"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3B6F31">
            <w:pPr>
              <w:pStyle w:val="TableFont"/>
              <w:rPr>
                <w:rFonts w:ascii="Times New Roman" w:eastAsia="Times New Roman" w:hAnsi="Times New Roman" w:cs="Arial"/>
                <w:szCs w:val="20"/>
                <w:lang w:val="en-AU"/>
              </w:rPr>
            </w:pPr>
            <w:r w:rsidRPr="009F3BDC">
              <w:rPr>
                <w:rFonts w:cs="Arial"/>
                <w:lang w:val="en-AU"/>
              </w:rPr>
              <w:t>Tourism and recreational values</w:t>
            </w:r>
          </w:p>
        </w:tc>
        <w:tc>
          <w:tcPr>
            <w:tcW w:w="2160" w:type="dxa"/>
          </w:tcPr>
          <w:p w:rsidR="0044153C" w:rsidRPr="009F3BDC" w:rsidRDefault="003B6F31">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1</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3B6F31"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3B6F31" w:rsidRPr="009F3BDC">
              <w:rPr>
                <w:lang w:val="en-AU"/>
              </w:rPr>
              <w:t xml:space="preserve"> 2</w:t>
            </w:r>
          </w:p>
        </w:tc>
        <w:tc>
          <w:tcPr>
            <w:tcW w:w="1680" w:type="dxa"/>
          </w:tcPr>
          <w:p w:rsidR="0044153C" w:rsidRPr="009F3BDC" w:rsidRDefault="003B6F31">
            <w:pPr>
              <w:pStyle w:val="TableFont"/>
              <w:rPr>
                <w:rFonts w:eastAsia="Times New Roman" w:cs="Times New Roman"/>
                <w:szCs w:val="20"/>
                <w:lang w:val="en-AU"/>
              </w:rPr>
            </w:pPr>
            <w:r w:rsidRPr="009F3BDC">
              <w:rPr>
                <w:lang w:val="en-AU"/>
              </w:rPr>
              <w:t>Unlikely</w:t>
            </w:r>
          </w:p>
        </w:tc>
        <w:tc>
          <w:tcPr>
            <w:tcW w:w="1680" w:type="dxa"/>
          </w:tcPr>
          <w:p w:rsidR="0044153C" w:rsidRPr="009F3BDC" w:rsidRDefault="003B6F31">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3B6F31">
            <w:pPr>
              <w:pStyle w:val="TableFont"/>
              <w:rPr>
                <w:rFonts w:eastAsia="Times New Roman" w:cs="Times New Roman"/>
                <w:szCs w:val="20"/>
                <w:lang w:val="en-AU"/>
              </w:rPr>
            </w:pPr>
            <w:r w:rsidRPr="009F3BDC">
              <w:rPr>
                <w:lang w:val="en-AU"/>
              </w:rPr>
              <w:t>Low</w:t>
            </w:r>
          </w:p>
        </w:tc>
      </w:tr>
      <w:tr w:rsidR="00F911EF" w:rsidRPr="009F3BDC" w:rsidTr="00BF5C3F">
        <w:tc>
          <w:tcPr>
            <w:tcW w:w="3708" w:type="dxa"/>
            <w:vMerge w:val="restart"/>
          </w:tcPr>
          <w:p w:rsidR="00F911EF" w:rsidRPr="009F3BDC" w:rsidRDefault="00F911EF">
            <w:pPr>
              <w:pStyle w:val="TableFont"/>
              <w:rPr>
                <w:rFonts w:ascii="Times New Roman" w:eastAsia="Times New Roman" w:hAnsi="Times New Roman" w:cs="Arial"/>
                <w:b/>
                <w:szCs w:val="20"/>
                <w:lang w:val="en-AU"/>
              </w:rPr>
            </w:pPr>
            <w:r w:rsidRPr="009F3BDC">
              <w:rPr>
                <w:lang w:val="en-AU"/>
              </w:rPr>
              <w:t>Accumulation of sediments on the sea bed.</w:t>
            </w:r>
          </w:p>
        </w:tc>
        <w:tc>
          <w:tcPr>
            <w:tcW w:w="3000" w:type="dxa"/>
            <w:vMerge w:val="restart"/>
          </w:tcPr>
          <w:p w:rsidR="00F911EF" w:rsidRPr="009F3BDC" w:rsidRDefault="00F911EF">
            <w:pPr>
              <w:pStyle w:val="TableFont"/>
              <w:rPr>
                <w:rFonts w:eastAsia="Times New Roman" w:cs="Times New Roman"/>
                <w:szCs w:val="20"/>
                <w:lang w:val="en-AU"/>
              </w:rPr>
            </w:pPr>
            <w:r w:rsidRPr="009F3BDC">
              <w:rPr>
                <w:lang w:val="en-AU"/>
              </w:rPr>
              <w:t>Coral Reefs</w:t>
            </w:r>
          </w:p>
          <w:p w:rsidR="00F911EF" w:rsidRPr="009F3BDC" w:rsidRDefault="00F911EF">
            <w:pPr>
              <w:pStyle w:val="TableFont"/>
              <w:rPr>
                <w:rFonts w:ascii="Times New Roman" w:eastAsia="Times New Roman" w:hAnsi="Times New Roman" w:cs="Arial"/>
                <w:b/>
                <w:szCs w:val="20"/>
                <w:lang w:val="en-AU"/>
              </w:rPr>
            </w:pPr>
          </w:p>
        </w:tc>
        <w:tc>
          <w:tcPr>
            <w:tcW w:w="2160" w:type="dxa"/>
          </w:tcPr>
          <w:p w:rsidR="00F911EF" w:rsidRPr="009F3BDC" w:rsidRDefault="00F911EF">
            <w:pPr>
              <w:pStyle w:val="TableFont"/>
              <w:rPr>
                <w:rFonts w:eastAsia="Times New Roman" w:cs="Times New Roman"/>
                <w:szCs w:val="20"/>
                <w:lang w:val="en-AU"/>
              </w:rPr>
            </w:pPr>
            <w:r w:rsidRPr="009F3BDC">
              <w:rPr>
                <w:lang w:val="en-AU"/>
              </w:rPr>
              <w:t>Current Site</w:t>
            </w:r>
          </w:p>
        </w:tc>
        <w:tc>
          <w:tcPr>
            <w:tcW w:w="1680" w:type="dxa"/>
          </w:tcPr>
          <w:p w:rsidR="00F911EF" w:rsidRPr="009F3BDC" w:rsidRDefault="00B06243" w:rsidP="00B06243">
            <w:pPr>
              <w:pStyle w:val="TableFont"/>
              <w:rPr>
                <w:rFonts w:eastAsia="Times New Roman" w:cs="Times New Roman"/>
                <w:szCs w:val="20"/>
                <w:lang w:val="en-AU"/>
              </w:rPr>
            </w:pPr>
            <w:r w:rsidRPr="009F3BDC">
              <w:rPr>
                <w:lang w:val="en-AU"/>
              </w:rPr>
              <w:t>L</w:t>
            </w:r>
            <w:r w:rsidR="00F911EF" w:rsidRPr="009F3BDC">
              <w:rPr>
                <w:lang w:val="en-AU"/>
              </w:rPr>
              <w:t>ikely</w:t>
            </w:r>
          </w:p>
        </w:tc>
        <w:tc>
          <w:tcPr>
            <w:tcW w:w="1680" w:type="dxa"/>
          </w:tcPr>
          <w:p w:rsidR="00F911EF" w:rsidRPr="009F3BDC" w:rsidRDefault="00F911EF">
            <w:pPr>
              <w:pStyle w:val="TableFont"/>
              <w:rPr>
                <w:rFonts w:eastAsia="Times New Roman" w:cs="Times New Roman"/>
                <w:szCs w:val="20"/>
                <w:lang w:val="en-AU"/>
              </w:rPr>
            </w:pPr>
            <w:r w:rsidRPr="009F3BDC">
              <w:rPr>
                <w:lang w:val="en-AU"/>
              </w:rPr>
              <w:t>Moderate</w:t>
            </w:r>
          </w:p>
        </w:tc>
        <w:tc>
          <w:tcPr>
            <w:tcW w:w="1680" w:type="dxa"/>
            <w:shd w:val="clear" w:color="auto" w:fill="92D050"/>
          </w:tcPr>
          <w:p w:rsidR="00F911EF" w:rsidRPr="009F3BDC" w:rsidRDefault="00B06243">
            <w:pPr>
              <w:pStyle w:val="TableFont"/>
              <w:rPr>
                <w:rFonts w:eastAsia="Times New Roman" w:cs="Times New Roman"/>
                <w:szCs w:val="20"/>
                <w:lang w:val="en-AU"/>
              </w:rPr>
            </w:pPr>
            <w:r w:rsidRPr="009F3BDC">
              <w:rPr>
                <w:lang w:val="en-AU"/>
              </w:rPr>
              <w:t>High</w:t>
            </w:r>
          </w:p>
        </w:tc>
      </w:tr>
      <w:tr w:rsidR="00F911EF" w:rsidRPr="009F3BDC" w:rsidTr="00BF5C3F">
        <w:tc>
          <w:tcPr>
            <w:tcW w:w="3708" w:type="dxa"/>
            <w:vMerge/>
          </w:tcPr>
          <w:p w:rsidR="00F911EF" w:rsidRPr="009F3BDC" w:rsidRDefault="00F911EF">
            <w:pPr>
              <w:pStyle w:val="TableFont"/>
              <w:rPr>
                <w:rFonts w:ascii="Times New Roman" w:eastAsia="Times New Roman" w:hAnsi="Times New Roman" w:cs="Arial"/>
                <w:b/>
                <w:szCs w:val="20"/>
                <w:lang w:val="en-AU"/>
              </w:rPr>
            </w:pPr>
          </w:p>
        </w:tc>
        <w:tc>
          <w:tcPr>
            <w:tcW w:w="3000" w:type="dxa"/>
            <w:vMerge/>
          </w:tcPr>
          <w:p w:rsidR="00F911EF" w:rsidRPr="009F3BDC" w:rsidRDefault="00F911EF">
            <w:pPr>
              <w:pStyle w:val="TableFont"/>
              <w:rPr>
                <w:rFonts w:ascii="Times New Roman" w:eastAsia="Times New Roman" w:hAnsi="Times New Roman" w:cs="Arial"/>
                <w:b/>
                <w:szCs w:val="20"/>
                <w:lang w:val="en-AU"/>
              </w:rPr>
            </w:pPr>
          </w:p>
        </w:tc>
        <w:tc>
          <w:tcPr>
            <w:tcW w:w="2160" w:type="dxa"/>
          </w:tcPr>
          <w:p w:rsidR="00F911EF" w:rsidRPr="009F3BDC" w:rsidRDefault="00E036D9">
            <w:pPr>
              <w:pStyle w:val="TableFont"/>
              <w:rPr>
                <w:rFonts w:eastAsia="Times New Roman" w:cs="Times New Roman"/>
                <w:szCs w:val="20"/>
                <w:lang w:val="en-AU"/>
              </w:rPr>
            </w:pPr>
            <w:r w:rsidRPr="009F3BDC">
              <w:rPr>
                <w:lang w:val="en-AU"/>
              </w:rPr>
              <w:t>Model Case</w:t>
            </w:r>
            <w:r w:rsidR="00F911EF" w:rsidRPr="009F3BDC">
              <w:rPr>
                <w:lang w:val="en-AU"/>
              </w:rPr>
              <w:t xml:space="preserve"> 1</w:t>
            </w:r>
          </w:p>
        </w:tc>
        <w:tc>
          <w:tcPr>
            <w:tcW w:w="1680" w:type="dxa"/>
          </w:tcPr>
          <w:p w:rsidR="00F911EF" w:rsidRPr="009F3BDC" w:rsidRDefault="00F911EF">
            <w:pPr>
              <w:pStyle w:val="TableFont"/>
              <w:rPr>
                <w:rFonts w:eastAsia="Times New Roman" w:cs="Times New Roman"/>
                <w:szCs w:val="20"/>
                <w:lang w:val="en-AU"/>
              </w:rPr>
            </w:pPr>
            <w:r w:rsidRPr="009F3BDC">
              <w:rPr>
                <w:lang w:val="en-AU"/>
              </w:rPr>
              <w:t>Rare</w:t>
            </w:r>
          </w:p>
        </w:tc>
        <w:tc>
          <w:tcPr>
            <w:tcW w:w="1680" w:type="dxa"/>
          </w:tcPr>
          <w:p w:rsidR="00F911EF" w:rsidRPr="009F3BDC" w:rsidRDefault="00F911EF">
            <w:pPr>
              <w:pStyle w:val="TableFont"/>
              <w:rPr>
                <w:rFonts w:eastAsia="Times New Roman" w:cs="Times New Roman"/>
                <w:szCs w:val="20"/>
                <w:lang w:val="en-AU"/>
              </w:rPr>
            </w:pPr>
            <w:r w:rsidRPr="009F3BDC">
              <w:rPr>
                <w:lang w:val="en-AU"/>
              </w:rPr>
              <w:t>Minor</w:t>
            </w:r>
          </w:p>
        </w:tc>
        <w:tc>
          <w:tcPr>
            <w:tcW w:w="1680" w:type="dxa"/>
            <w:shd w:val="clear" w:color="auto" w:fill="92D050"/>
          </w:tcPr>
          <w:p w:rsidR="00F911EF" w:rsidRPr="009F3BDC" w:rsidRDefault="00F911EF">
            <w:pPr>
              <w:pStyle w:val="TableFont"/>
              <w:rPr>
                <w:rFonts w:eastAsia="Times New Roman" w:cs="Times New Roman"/>
                <w:szCs w:val="20"/>
                <w:lang w:val="en-AU"/>
              </w:rPr>
            </w:pPr>
            <w:r w:rsidRPr="009F3BDC">
              <w:rPr>
                <w:lang w:val="en-AU"/>
              </w:rPr>
              <w:t>Low</w:t>
            </w:r>
          </w:p>
        </w:tc>
      </w:tr>
      <w:tr w:rsidR="00F911EF" w:rsidRPr="009F3BDC" w:rsidTr="00BF5C3F">
        <w:tc>
          <w:tcPr>
            <w:tcW w:w="3708" w:type="dxa"/>
            <w:vMerge/>
          </w:tcPr>
          <w:p w:rsidR="00F911EF" w:rsidRPr="009F3BDC" w:rsidRDefault="00F911EF">
            <w:pPr>
              <w:pStyle w:val="TableFont"/>
              <w:rPr>
                <w:rFonts w:ascii="Times New Roman" w:eastAsia="Times New Roman" w:hAnsi="Times New Roman" w:cs="Arial"/>
                <w:b/>
                <w:szCs w:val="20"/>
                <w:lang w:val="en-AU"/>
              </w:rPr>
            </w:pPr>
          </w:p>
        </w:tc>
        <w:tc>
          <w:tcPr>
            <w:tcW w:w="3000" w:type="dxa"/>
            <w:vMerge/>
          </w:tcPr>
          <w:p w:rsidR="00F911EF" w:rsidRPr="009F3BDC" w:rsidRDefault="00F911EF">
            <w:pPr>
              <w:pStyle w:val="TableFont"/>
              <w:rPr>
                <w:rFonts w:ascii="Times New Roman" w:eastAsia="Times New Roman" w:hAnsi="Times New Roman" w:cs="Arial"/>
                <w:b/>
                <w:szCs w:val="20"/>
                <w:lang w:val="en-AU"/>
              </w:rPr>
            </w:pPr>
          </w:p>
        </w:tc>
        <w:tc>
          <w:tcPr>
            <w:tcW w:w="2160" w:type="dxa"/>
          </w:tcPr>
          <w:p w:rsidR="00F911EF" w:rsidRPr="009F3BDC" w:rsidRDefault="00E036D9">
            <w:pPr>
              <w:pStyle w:val="TableFont"/>
              <w:rPr>
                <w:rFonts w:eastAsia="Times New Roman" w:cs="Times New Roman"/>
                <w:szCs w:val="20"/>
                <w:lang w:val="en-AU"/>
              </w:rPr>
            </w:pPr>
            <w:r w:rsidRPr="009F3BDC">
              <w:rPr>
                <w:lang w:val="en-AU"/>
              </w:rPr>
              <w:t>Model Case</w:t>
            </w:r>
            <w:r w:rsidR="00F911EF" w:rsidRPr="009F3BDC">
              <w:rPr>
                <w:lang w:val="en-AU"/>
              </w:rPr>
              <w:t xml:space="preserve"> 2</w:t>
            </w:r>
          </w:p>
        </w:tc>
        <w:tc>
          <w:tcPr>
            <w:tcW w:w="1680" w:type="dxa"/>
          </w:tcPr>
          <w:p w:rsidR="00F911EF" w:rsidRPr="009F3BDC" w:rsidRDefault="00F911EF">
            <w:pPr>
              <w:pStyle w:val="TableFont"/>
              <w:rPr>
                <w:rFonts w:eastAsia="Times New Roman" w:cs="Times New Roman"/>
                <w:szCs w:val="20"/>
                <w:lang w:val="en-AU"/>
              </w:rPr>
            </w:pPr>
            <w:r w:rsidRPr="009F3BDC">
              <w:rPr>
                <w:lang w:val="en-AU"/>
              </w:rPr>
              <w:t>Rare</w:t>
            </w:r>
          </w:p>
        </w:tc>
        <w:tc>
          <w:tcPr>
            <w:tcW w:w="1680" w:type="dxa"/>
          </w:tcPr>
          <w:p w:rsidR="00F911EF" w:rsidRPr="009F3BDC" w:rsidRDefault="00F911EF">
            <w:pPr>
              <w:pStyle w:val="TableFont"/>
              <w:rPr>
                <w:rFonts w:eastAsia="Times New Roman" w:cs="Times New Roman"/>
                <w:szCs w:val="20"/>
                <w:lang w:val="en-AU"/>
              </w:rPr>
            </w:pPr>
            <w:r w:rsidRPr="009F3BDC">
              <w:rPr>
                <w:lang w:val="en-AU"/>
              </w:rPr>
              <w:t>Minor</w:t>
            </w:r>
          </w:p>
        </w:tc>
        <w:tc>
          <w:tcPr>
            <w:tcW w:w="1680" w:type="dxa"/>
            <w:shd w:val="clear" w:color="auto" w:fill="92D050"/>
          </w:tcPr>
          <w:p w:rsidR="00F911EF" w:rsidRPr="009F3BDC" w:rsidRDefault="00F911EF">
            <w:pPr>
              <w:pStyle w:val="TableFont"/>
              <w:rPr>
                <w:rFonts w:eastAsia="Times New Roman" w:cs="Times New Roman"/>
                <w:szCs w:val="20"/>
                <w:lang w:val="en-AU"/>
              </w:rPr>
            </w:pPr>
            <w:r w:rsidRPr="009F3BDC">
              <w:rPr>
                <w:lang w:val="en-AU"/>
              </w:rPr>
              <w:t>Low</w:t>
            </w:r>
          </w:p>
        </w:tc>
      </w:tr>
      <w:tr w:rsidR="00F911EF" w:rsidRPr="009F3BDC" w:rsidTr="00BF5C3F">
        <w:tc>
          <w:tcPr>
            <w:tcW w:w="3708" w:type="dxa"/>
            <w:vMerge/>
          </w:tcPr>
          <w:p w:rsidR="00F911EF" w:rsidRPr="009F3BDC" w:rsidRDefault="00F911EF">
            <w:pPr>
              <w:pStyle w:val="TableFont"/>
              <w:rPr>
                <w:rFonts w:ascii="Times New Roman" w:eastAsia="Times New Roman" w:hAnsi="Times New Roman" w:cs="Arial"/>
                <w:b/>
                <w:szCs w:val="20"/>
                <w:lang w:val="en-AU"/>
              </w:rPr>
            </w:pPr>
          </w:p>
        </w:tc>
        <w:tc>
          <w:tcPr>
            <w:tcW w:w="3000" w:type="dxa"/>
            <w:vMerge w:val="restart"/>
          </w:tcPr>
          <w:p w:rsidR="00F911EF" w:rsidRPr="009F3BDC" w:rsidRDefault="00F911EF">
            <w:pPr>
              <w:pStyle w:val="TableFont"/>
              <w:rPr>
                <w:rFonts w:ascii="Times New Roman" w:eastAsia="Times New Roman" w:hAnsi="Times New Roman" w:cs="Arial"/>
                <w:szCs w:val="20"/>
                <w:lang w:val="en-AU"/>
              </w:rPr>
            </w:pPr>
            <w:r w:rsidRPr="009F3BDC">
              <w:rPr>
                <w:rFonts w:cs="Arial"/>
                <w:lang w:val="en-AU"/>
              </w:rPr>
              <w:t>Seagrass.</w:t>
            </w:r>
          </w:p>
        </w:tc>
        <w:tc>
          <w:tcPr>
            <w:tcW w:w="2160" w:type="dxa"/>
          </w:tcPr>
          <w:p w:rsidR="00F911EF" w:rsidRPr="009F3BDC" w:rsidRDefault="00F911EF">
            <w:pPr>
              <w:pStyle w:val="TableFont"/>
              <w:rPr>
                <w:rFonts w:eastAsia="Times New Roman" w:cs="Times New Roman"/>
                <w:szCs w:val="20"/>
                <w:lang w:val="en-AU"/>
              </w:rPr>
            </w:pPr>
            <w:r w:rsidRPr="009F3BDC">
              <w:rPr>
                <w:lang w:val="en-AU"/>
              </w:rPr>
              <w:t>Current Site</w:t>
            </w:r>
          </w:p>
        </w:tc>
        <w:tc>
          <w:tcPr>
            <w:tcW w:w="1680" w:type="dxa"/>
          </w:tcPr>
          <w:p w:rsidR="00F911EF" w:rsidRPr="009F3BDC" w:rsidRDefault="00F911EF">
            <w:pPr>
              <w:pStyle w:val="TableFont"/>
              <w:rPr>
                <w:rFonts w:eastAsia="Times New Roman" w:cs="Times New Roman"/>
                <w:szCs w:val="20"/>
                <w:lang w:val="en-AU"/>
              </w:rPr>
            </w:pPr>
            <w:r w:rsidRPr="009F3BDC">
              <w:rPr>
                <w:lang w:val="en-AU"/>
              </w:rPr>
              <w:t>Possible</w:t>
            </w:r>
          </w:p>
        </w:tc>
        <w:tc>
          <w:tcPr>
            <w:tcW w:w="1680" w:type="dxa"/>
          </w:tcPr>
          <w:p w:rsidR="00F911EF" w:rsidRPr="009F3BDC" w:rsidRDefault="00F911EF">
            <w:pPr>
              <w:pStyle w:val="TableFont"/>
              <w:rPr>
                <w:rFonts w:eastAsia="Times New Roman" w:cs="Times New Roman"/>
                <w:szCs w:val="20"/>
                <w:lang w:val="en-AU"/>
              </w:rPr>
            </w:pPr>
            <w:r w:rsidRPr="009F3BDC">
              <w:rPr>
                <w:lang w:val="en-AU"/>
              </w:rPr>
              <w:t>Minor</w:t>
            </w:r>
          </w:p>
        </w:tc>
        <w:tc>
          <w:tcPr>
            <w:tcW w:w="1680" w:type="dxa"/>
            <w:shd w:val="clear" w:color="auto" w:fill="FFFF00"/>
          </w:tcPr>
          <w:p w:rsidR="00F911EF" w:rsidRPr="009F3BDC" w:rsidRDefault="00BF5C3F">
            <w:pPr>
              <w:pStyle w:val="TableFont"/>
              <w:rPr>
                <w:rFonts w:eastAsia="Times New Roman" w:cs="Times New Roman"/>
                <w:szCs w:val="20"/>
                <w:lang w:val="en-AU"/>
              </w:rPr>
            </w:pPr>
            <w:r w:rsidRPr="009F3BDC">
              <w:rPr>
                <w:lang w:val="en-AU"/>
              </w:rPr>
              <w:t>Medium</w:t>
            </w:r>
          </w:p>
        </w:tc>
      </w:tr>
      <w:tr w:rsidR="00F911EF" w:rsidRPr="009F3BDC" w:rsidTr="00BF5C3F">
        <w:tc>
          <w:tcPr>
            <w:tcW w:w="3708" w:type="dxa"/>
            <w:vMerge/>
          </w:tcPr>
          <w:p w:rsidR="00F911EF" w:rsidRPr="009F3BDC" w:rsidRDefault="00F911EF">
            <w:pPr>
              <w:pStyle w:val="TableFont"/>
              <w:rPr>
                <w:rFonts w:ascii="Times New Roman" w:eastAsia="Times New Roman" w:hAnsi="Times New Roman" w:cs="Arial"/>
                <w:b/>
                <w:szCs w:val="20"/>
                <w:lang w:val="en-AU"/>
              </w:rPr>
            </w:pPr>
          </w:p>
        </w:tc>
        <w:tc>
          <w:tcPr>
            <w:tcW w:w="3000" w:type="dxa"/>
            <w:vMerge/>
          </w:tcPr>
          <w:p w:rsidR="00F911EF" w:rsidRPr="009F3BDC" w:rsidRDefault="00F911EF">
            <w:pPr>
              <w:pStyle w:val="TableFont"/>
              <w:rPr>
                <w:rFonts w:ascii="Times New Roman" w:eastAsia="Times New Roman" w:hAnsi="Times New Roman" w:cs="Arial"/>
                <w:b/>
                <w:szCs w:val="20"/>
                <w:lang w:val="en-AU"/>
              </w:rPr>
            </w:pPr>
          </w:p>
        </w:tc>
        <w:tc>
          <w:tcPr>
            <w:tcW w:w="2160" w:type="dxa"/>
          </w:tcPr>
          <w:p w:rsidR="00F911EF" w:rsidRPr="009F3BDC" w:rsidRDefault="00E036D9">
            <w:pPr>
              <w:pStyle w:val="TableFont"/>
              <w:rPr>
                <w:rFonts w:eastAsia="Times New Roman" w:cs="Times New Roman"/>
                <w:szCs w:val="20"/>
                <w:lang w:val="en-AU"/>
              </w:rPr>
            </w:pPr>
            <w:r w:rsidRPr="009F3BDC">
              <w:rPr>
                <w:lang w:val="en-AU"/>
              </w:rPr>
              <w:t>Model Case</w:t>
            </w:r>
            <w:r w:rsidR="00F911EF" w:rsidRPr="009F3BDC">
              <w:rPr>
                <w:lang w:val="en-AU"/>
              </w:rPr>
              <w:t xml:space="preserve"> 1</w:t>
            </w:r>
          </w:p>
        </w:tc>
        <w:tc>
          <w:tcPr>
            <w:tcW w:w="1680" w:type="dxa"/>
          </w:tcPr>
          <w:p w:rsidR="00F911EF" w:rsidRPr="009F3BDC" w:rsidRDefault="00F911EF">
            <w:pPr>
              <w:pStyle w:val="TableFont"/>
              <w:rPr>
                <w:rFonts w:eastAsia="Times New Roman" w:cs="Times New Roman"/>
                <w:szCs w:val="20"/>
                <w:lang w:val="en-AU"/>
              </w:rPr>
            </w:pPr>
            <w:r w:rsidRPr="009F3BDC">
              <w:rPr>
                <w:lang w:val="en-AU"/>
              </w:rPr>
              <w:t>Unlikely</w:t>
            </w:r>
          </w:p>
        </w:tc>
        <w:tc>
          <w:tcPr>
            <w:tcW w:w="1680" w:type="dxa"/>
          </w:tcPr>
          <w:p w:rsidR="00F911EF" w:rsidRPr="009F3BDC" w:rsidRDefault="00F911EF">
            <w:pPr>
              <w:pStyle w:val="TableFont"/>
              <w:rPr>
                <w:rFonts w:eastAsia="Times New Roman" w:cs="Times New Roman"/>
                <w:szCs w:val="20"/>
                <w:lang w:val="en-AU"/>
              </w:rPr>
            </w:pPr>
            <w:r w:rsidRPr="009F3BDC">
              <w:rPr>
                <w:lang w:val="en-AU"/>
              </w:rPr>
              <w:t>Minor</w:t>
            </w:r>
          </w:p>
        </w:tc>
        <w:tc>
          <w:tcPr>
            <w:tcW w:w="1680" w:type="dxa"/>
            <w:shd w:val="clear" w:color="auto" w:fill="92D050"/>
          </w:tcPr>
          <w:p w:rsidR="00F911EF" w:rsidRPr="009F3BDC" w:rsidRDefault="00F911EF">
            <w:pPr>
              <w:pStyle w:val="TableFont"/>
              <w:rPr>
                <w:rFonts w:eastAsia="Times New Roman" w:cs="Times New Roman"/>
                <w:szCs w:val="20"/>
                <w:lang w:val="en-AU"/>
              </w:rPr>
            </w:pPr>
            <w:r w:rsidRPr="009F3BDC">
              <w:rPr>
                <w:lang w:val="en-AU"/>
              </w:rPr>
              <w:t>Low</w:t>
            </w:r>
          </w:p>
        </w:tc>
      </w:tr>
      <w:tr w:rsidR="00F911EF" w:rsidRPr="009F3BDC" w:rsidTr="00BF5C3F">
        <w:tc>
          <w:tcPr>
            <w:tcW w:w="3708" w:type="dxa"/>
            <w:vMerge/>
          </w:tcPr>
          <w:p w:rsidR="00F911EF" w:rsidRPr="009F3BDC" w:rsidRDefault="00F911EF">
            <w:pPr>
              <w:pStyle w:val="TableFont"/>
              <w:rPr>
                <w:rFonts w:ascii="Times New Roman" w:eastAsia="Times New Roman" w:hAnsi="Times New Roman" w:cs="Arial"/>
                <w:b/>
                <w:szCs w:val="20"/>
                <w:lang w:val="en-AU"/>
              </w:rPr>
            </w:pPr>
          </w:p>
        </w:tc>
        <w:tc>
          <w:tcPr>
            <w:tcW w:w="3000" w:type="dxa"/>
            <w:vMerge/>
          </w:tcPr>
          <w:p w:rsidR="00F911EF" w:rsidRPr="009F3BDC" w:rsidRDefault="00F911EF">
            <w:pPr>
              <w:pStyle w:val="TableFont"/>
              <w:rPr>
                <w:rFonts w:ascii="Times New Roman" w:eastAsia="Times New Roman" w:hAnsi="Times New Roman" w:cs="Arial"/>
                <w:b/>
                <w:szCs w:val="20"/>
                <w:lang w:val="en-AU"/>
              </w:rPr>
            </w:pPr>
          </w:p>
        </w:tc>
        <w:tc>
          <w:tcPr>
            <w:tcW w:w="2160" w:type="dxa"/>
          </w:tcPr>
          <w:p w:rsidR="00F911EF" w:rsidRPr="009F3BDC" w:rsidRDefault="00E036D9">
            <w:pPr>
              <w:pStyle w:val="TableFont"/>
              <w:rPr>
                <w:rFonts w:eastAsia="Times New Roman" w:cs="Times New Roman"/>
                <w:szCs w:val="20"/>
                <w:lang w:val="en-AU"/>
              </w:rPr>
            </w:pPr>
            <w:r w:rsidRPr="009F3BDC">
              <w:rPr>
                <w:lang w:val="en-AU"/>
              </w:rPr>
              <w:t>Model Case</w:t>
            </w:r>
            <w:r w:rsidR="00F911EF" w:rsidRPr="009F3BDC">
              <w:rPr>
                <w:lang w:val="en-AU"/>
              </w:rPr>
              <w:t xml:space="preserve"> 2</w:t>
            </w:r>
          </w:p>
        </w:tc>
        <w:tc>
          <w:tcPr>
            <w:tcW w:w="1680" w:type="dxa"/>
          </w:tcPr>
          <w:p w:rsidR="00F911EF" w:rsidRPr="009F3BDC" w:rsidRDefault="00F911EF">
            <w:pPr>
              <w:pStyle w:val="TableFont"/>
              <w:rPr>
                <w:rFonts w:eastAsia="Times New Roman" w:cs="Times New Roman"/>
                <w:szCs w:val="20"/>
                <w:lang w:val="en-AU"/>
              </w:rPr>
            </w:pPr>
            <w:r w:rsidRPr="009F3BDC">
              <w:rPr>
                <w:lang w:val="en-AU"/>
              </w:rPr>
              <w:t>Unlikely</w:t>
            </w:r>
          </w:p>
        </w:tc>
        <w:tc>
          <w:tcPr>
            <w:tcW w:w="1680" w:type="dxa"/>
          </w:tcPr>
          <w:p w:rsidR="00F911EF" w:rsidRPr="009F3BDC" w:rsidRDefault="00F911EF">
            <w:pPr>
              <w:pStyle w:val="TableFont"/>
              <w:rPr>
                <w:rFonts w:eastAsia="Times New Roman" w:cs="Times New Roman"/>
                <w:szCs w:val="20"/>
                <w:lang w:val="en-AU"/>
              </w:rPr>
            </w:pPr>
            <w:r w:rsidRPr="009F3BDC">
              <w:rPr>
                <w:lang w:val="en-AU"/>
              </w:rPr>
              <w:t>Minor</w:t>
            </w:r>
          </w:p>
        </w:tc>
        <w:tc>
          <w:tcPr>
            <w:tcW w:w="1680" w:type="dxa"/>
            <w:shd w:val="clear" w:color="auto" w:fill="92D050"/>
          </w:tcPr>
          <w:p w:rsidR="00F911EF" w:rsidRPr="009F3BDC" w:rsidRDefault="00F911EF">
            <w:pPr>
              <w:pStyle w:val="TableFont"/>
              <w:rPr>
                <w:rFonts w:eastAsia="Times New Roman" w:cs="Times New Roman"/>
                <w:szCs w:val="20"/>
                <w:lang w:val="en-AU"/>
              </w:rPr>
            </w:pPr>
            <w:r w:rsidRPr="009F3BDC">
              <w:rPr>
                <w:lang w:val="en-AU"/>
              </w:rPr>
              <w:t>Low</w:t>
            </w:r>
          </w:p>
        </w:tc>
      </w:tr>
      <w:tr w:rsidR="00F911EF" w:rsidRPr="009F3BDC" w:rsidTr="00BF5C3F">
        <w:tc>
          <w:tcPr>
            <w:tcW w:w="3708" w:type="dxa"/>
            <w:vMerge/>
          </w:tcPr>
          <w:p w:rsidR="00F911EF" w:rsidRPr="009F3BDC" w:rsidRDefault="00F911EF">
            <w:pPr>
              <w:pStyle w:val="TableFont"/>
              <w:rPr>
                <w:rFonts w:ascii="Times New Roman" w:eastAsia="Times New Roman" w:hAnsi="Times New Roman" w:cs="Arial"/>
                <w:b/>
                <w:szCs w:val="20"/>
                <w:lang w:val="en-AU"/>
              </w:rPr>
            </w:pPr>
          </w:p>
        </w:tc>
        <w:tc>
          <w:tcPr>
            <w:tcW w:w="3000" w:type="dxa"/>
            <w:vMerge w:val="restart"/>
          </w:tcPr>
          <w:p w:rsidR="00F911EF" w:rsidRPr="009F3BDC" w:rsidRDefault="00F911EF">
            <w:pPr>
              <w:pStyle w:val="TableFont"/>
              <w:rPr>
                <w:rFonts w:ascii="Times New Roman" w:eastAsia="Times New Roman" w:hAnsi="Times New Roman" w:cs="Arial"/>
                <w:szCs w:val="20"/>
                <w:lang w:val="en-AU"/>
              </w:rPr>
            </w:pPr>
            <w:r w:rsidRPr="009F3BDC">
              <w:rPr>
                <w:rFonts w:cs="Arial"/>
                <w:lang w:val="en-AU"/>
              </w:rPr>
              <w:t>Fish Habitat Areas</w:t>
            </w:r>
          </w:p>
        </w:tc>
        <w:tc>
          <w:tcPr>
            <w:tcW w:w="2160" w:type="dxa"/>
          </w:tcPr>
          <w:p w:rsidR="00F911EF" w:rsidRPr="009F3BDC" w:rsidRDefault="00F911EF">
            <w:pPr>
              <w:pStyle w:val="TableFont"/>
              <w:rPr>
                <w:rFonts w:eastAsia="Times New Roman" w:cs="Times New Roman"/>
                <w:szCs w:val="20"/>
                <w:lang w:val="en-AU"/>
              </w:rPr>
            </w:pPr>
            <w:r w:rsidRPr="009F3BDC">
              <w:rPr>
                <w:lang w:val="en-AU"/>
              </w:rPr>
              <w:t>Current Site</w:t>
            </w:r>
          </w:p>
        </w:tc>
        <w:tc>
          <w:tcPr>
            <w:tcW w:w="1680" w:type="dxa"/>
          </w:tcPr>
          <w:p w:rsidR="00F911EF" w:rsidRPr="009F3BDC" w:rsidRDefault="00B06243">
            <w:pPr>
              <w:pStyle w:val="TableFont"/>
              <w:rPr>
                <w:rFonts w:eastAsia="Times New Roman" w:cs="Times New Roman"/>
                <w:szCs w:val="20"/>
                <w:lang w:val="en-AU"/>
              </w:rPr>
            </w:pPr>
            <w:r w:rsidRPr="009F3BDC">
              <w:rPr>
                <w:lang w:val="en-AU"/>
              </w:rPr>
              <w:t>Likely</w:t>
            </w:r>
          </w:p>
        </w:tc>
        <w:tc>
          <w:tcPr>
            <w:tcW w:w="1680" w:type="dxa"/>
          </w:tcPr>
          <w:p w:rsidR="00F911EF" w:rsidRPr="009F3BDC" w:rsidRDefault="00F911EF">
            <w:pPr>
              <w:pStyle w:val="TableFont"/>
              <w:rPr>
                <w:rFonts w:eastAsia="Times New Roman" w:cs="Times New Roman"/>
                <w:szCs w:val="20"/>
                <w:lang w:val="en-AU"/>
              </w:rPr>
            </w:pPr>
            <w:r w:rsidRPr="009F3BDC">
              <w:rPr>
                <w:lang w:val="en-AU"/>
              </w:rPr>
              <w:t>Minor</w:t>
            </w:r>
          </w:p>
        </w:tc>
        <w:tc>
          <w:tcPr>
            <w:tcW w:w="1680" w:type="dxa"/>
            <w:shd w:val="clear" w:color="auto" w:fill="FFFF00"/>
          </w:tcPr>
          <w:p w:rsidR="00F911EF" w:rsidRPr="009F3BDC" w:rsidRDefault="00B06243">
            <w:pPr>
              <w:pStyle w:val="TableFont"/>
              <w:rPr>
                <w:rFonts w:eastAsia="Times New Roman" w:cs="Times New Roman"/>
                <w:szCs w:val="20"/>
                <w:lang w:val="en-AU"/>
              </w:rPr>
            </w:pPr>
            <w:r w:rsidRPr="009F3BDC">
              <w:rPr>
                <w:lang w:val="en-AU"/>
              </w:rPr>
              <w:t>Medium</w:t>
            </w:r>
          </w:p>
        </w:tc>
      </w:tr>
      <w:tr w:rsidR="00F911EF" w:rsidRPr="009F3BDC" w:rsidTr="00BF5C3F">
        <w:tc>
          <w:tcPr>
            <w:tcW w:w="3708" w:type="dxa"/>
            <w:vMerge/>
          </w:tcPr>
          <w:p w:rsidR="00F911EF" w:rsidRPr="009F3BDC" w:rsidRDefault="00F911EF">
            <w:pPr>
              <w:pStyle w:val="TableFont"/>
              <w:rPr>
                <w:rFonts w:ascii="Times New Roman" w:eastAsia="Times New Roman" w:hAnsi="Times New Roman" w:cs="Arial"/>
                <w:b/>
                <w:szCs w:val="20"/>
                <w:lang w:val="en-AU"/>
              </w:rPr>
            </w:pPr>
          </w:p>
        </w:tc>
        <w:tc>
          <w:tcPr>
            <w:tcW w:w="3000" w:type="dxa"/>
            <w:vMerge/>
          </w:tcPr>
          <w:p w:rsidR="00F911EF" w:rsidRPr="009F3BDC" w:rsidRDefault="00F911EF">
            <w:pPr>
              <w:pStyle w:val="TableFont"/>
              <w:rPr>
                <w:rFonts w:ascii="Times New Roman" w:eastAsia="Times New Roman" w:hAnsi="Times New Roman" w:cs="Arial"/>
                <w:b/>
                <w:szCs w:val="20"/>
                <w:lang w:val="en-AU"/>
              </w:rPr>
            </w:pPr>
          </w:p>
        </w:tc>
        <w:tc>
          <w:tcPr>
            <w:tcW w:w="2160" w:type="dxa"/>
          </w:tcPr>
          <w:p w:rsidR="00F911EF" w:rsidRPr="009F3BDC" w:rsidRDefault="00E036D9">
            <w:pPr>
              <w:pStyle w:val="TableFont"/>
              <w:rPr>
                <w:rFonts w:eastAsia="Times New Roman" w:cs="Times New Roman"/>
                <w:szCs w:val="20"/>
                <w:lang w:val="en-AU"/>
              </w:rPr>
            </w:pPr>
            <w:r w:rsidRPr="009F3BDC">
              <w:rPr>
                <w:lang w:val="en-AU"/>
              </w:rPr>
              <w:t>Model Case</w:t>
            </w:r>
            <w:r w:rsidR="00F911EF" w:rsidRPr="009F3BDC">
              <w:rPr>
                <w:lang w:val="en-AU"/>
              </w:rPr>
              <w:t xml:space="preserve"> 1</w:t>
            </w:r>
          </w:p>
        </w:tc>
        <w:tc>
          <w:tcPr>
            <w:tcW w:w="1680" w:type="dxa"/>
          </w:tcPr>
          <w:p w:rsidR="00F911EF" w:rsidRPr="009F3BDC" w:rsidRDefault="00B06243">
            <w:pPr>
              <w:pStyle w:val="TableFont"/>
              <w:rPr>
                <w:rFonts w:eastAsia="Times New Roman" w:cs="Times New Roman"/>
                <w:szCs w:val="20"/>
                <w:lang w:val="en-AU"/>
              </w:rPr>
            </w:pPr>
            <w:r w:rsidRPr="009F3BDC">
              <w:rPr>
                <w:lang w:val="en-AU"/>
              </w:rPr>
              <w:t>Likely</w:t>
            </w:r>
          </w:p>
        </w:tc>
        <w:tc>
          <w:tcPr>
            <w:tcW w:w="1680" w:type="dxa"/>
          </w:tcPr>
          <w:p w:rsidR="00F911EF" w:rsidRPr="009F3BDC" w:rsidRDefault="00F911EF">
            <w:pPr>
              <w:pStyle w:val="TableFont"/>
              <w:rPr>
                <w:rFonts w:eastAsia="Times New Roman" w:cs="Times New Roman"/>
                <w:szCs w:val="20"/>
                <w:lang w:val="en-AU"/>
              </w:rPr>
            </w:pPr>
            <w:r w:rsidRPr="009F3BDC">
              <w:rPr>
                <w:lang w:val="en-AU"/>
              </w:rPr>
              <w:t>Minor</w:t>
            </w:r>
          </w:p>
        </w:tc>
        <w:tc>
          <w:tcPr>
            <w:tcW w:w="1680" w:type="dxa"/>
            <w:shd w:val="clear" w:color="auto" w:fill="FFFF00"/>
          </w:tcPr>
          <w:p w:rsidR="00F911EF" w:rsidRPr="009F3BDC" w:rsidRDefault="00B06243">
            <w:pPr>
              <w:pStyle w:val="TableFont"/>
              <w:rPr>
                <w:rFonts w:eastAsia="Times New Roman" w:cs="Times New Roman"/>
                <w:szCs w:val="20"/>
                <w:lang w:val="en-AU"/>
              </w:rPr>
            </w:pPr>
            <w:r w:rsidRPr="009F3BDC">
              <w:rPr>
                <w:lang w:val="en-AU"/>
              </w:rPr>
              <w:t>Medium</w:t>
            </w:r>
          </w:p>
        </w:tc>
      </w:tr>
      <w:tr w:rsidR="00F911EF" w:rsidRPr="009F3BDC" w:rsidTr="00BF5C3F">
        <w:tc>
          <w:tcPr>
            <w:tcW w:w="3708" w:type="dxa"/>
            <w:vMerge/>
          </w:tcPr>
          <w:p w:rsidR="00F911EF" w:rsidRPr="009F3BDC" w:rsidRDefault="00F911EF">
            <w:pPr>
              <w:pStyle w:val="TableFont"/>
              <w:rPr>
                <w:rFonts w:ascii="Times New Roman" w:eastAsia="Times New Roman" w:hAnsi="Times New Roman" w:cs="Arial"/>
                <w:b/>
                <w:szCs w:val="20"/>
                <w:lang w:val="en-AU"/>
              </w:rPr>
            </w:pPr>
          </w:p>
        </w:tc>
        <w:tc>
          <w:tcPr>
            <w:tcW w:w="3000" w:type="dxa"/>
            <w:vMerge/>
          </w:tcPr>
          <w:p w:rsidR="00F911EF" w:rsidRPr="009F3BDC" w:rsidRDefault="00F911EF">
            <w:pPr>
              <w:pStyle w:val="TableFont"/>
              <w:rPr>
                <w:rFonts w:ascii="Times New Roman" w:eastAsia="Times New Roman" w:hAnsi="Times New Roman" w:cs="Arial"/>
                <w:b/>
                <w:szCs w:val="20"/>
                <w:lang w:val="en-AU"/>
              </w:rPr>
            </w:pPr>
          </w:p>
        </w:tc>
        <w:tc>
          <w:tcPr>
            <w:tcW w:w="2160" w:type="dxa"/>
          </w:tcPr>
          <w:p w:rsidR="00F911EF" w:rsidRPr="009F3BDC" w:rsidRDefault="00E036D9">
            <w:pPr>
              <w:pStyle w:val="TableFont"/>
              <w:rPr>
                <w:rFonts w:eastAsia="Times New Roman" w:cs="Times New Roman"/>
                <w:szCs w:val="20"/>
                <w:lang w:val="en-AU"/>
              </w:rPr>
            </w:pPr>
            <w:r w:rsidRPr="009F3BDC">
              <w:rPr>
                <w:lang w:val="en-AU"/>
              </w:rPr>
              <w:t>Model Case</w:t>
            </w:r>
            <w:r w:rsidR="00F911EF" w:rsidRPr="009F3BDC">
              <w:rPr>
                <w:lang w:val="en-AU"/>
              </w:rPr>
              <w:t xml:space="preserve"> 2</w:t>
            </w:r>
          </w:p>
        </w:tc>
        <w:tc>
          <w:tcPr>
            <w:tcW w:w="1680" w:type="dxa"/>
          </w:tcPr>
          <w:p w:rsidR="00F911EF" w:rsidRPr="009F3BDC" w:rsidRDefault="00B06243">
            <w:pPr>
              <w:pStyle w:val="TableFont"/>
              <w:rPr>
                <w:rFonts w:eastAsia="Times New Roman" w:cs="Times New Roman"/>
                <w:szCs w:val="20"/>
                <w:lang w:val="en-AU"/>
              </w:rPr>
            </w:pPr>
            <w:r w:rsidRPr="009F3BDC">
              <w:rPr>
                <w:lang w:val="en-AU"/>
              </w:rPr>
              <w:t>Likely</w:t>
            </w:r>
          </w:p>
        </w:tc>
        <w:tc>
          <w:tcPr>
            <w:tcW w:w="1680" w:type="dxa"/>
          </w:tcPr>
          <w:p w:rsidR="00F911EF" w:rsidRPr="009F3BDC" w:rsidRDefault="00F911EF">
            <w:pPr>
              <w:pStyle w:val="TableFont"/>
              <w:rPr>
                <w:rFonts w:eastAsia="Times New Roman" w:cs="Times New Roman"/>
                <w:szCs w:val="20"/>
                <w:lang w:val="en-AU"/>
              </w:rPr>
            </w:pPr>
            <w:r w:rsidRPr="009F3BDC">
              <w:rPr>
                <w:lang w:val="en-AU"/>
              </w:rPr>
              <w:t>Minor</w:t>
            </w:r>
          </w:p>
        </w:tc>
        <w:tc>
          <w:tcPr>
            <w:tcW w:w="1680" w:type="dxa"/>
            <w:shd w:val="clear" w:color="auto" w:fill="FFFF00"/>
          </w:tcPr>
          <w:p w:rsidR="00F911EF" w:rsidRPr="009F3BDC" w:rsidRDefault="00B06243">
            <w:pPr>
              <w:pStyle w:val="TableFont"/>
              <w:rPr>
                <w:rFonts w:eastAsia="Times New Roman" w:cs="Times New Roman"/>
                <w:szCs w:val="20"/>
                <w:lang w:val="en-AU"/>
              </w:rPr>
            </w:pPr>
            <w:r w:rsidRPr="009F3BDC">
              <w:rPr>
                <w:lang w:val="en-AU"/>
              </w:rPr>
              <w:t>Medium</w:t>
            </w:r>
          </w:p>
        </w:tc>
      </w:tr>
      <w:tr w:rsidR="00F911EF" w:rsidRPr="009F3BDC" w:rsidTr="00BF5C3F">
        <w:tc>
          <w:tcPr>
            <w:tcW w:w="3708" w:type="dxa"/>
            <w:vMerge/>
          </w:tcPr>
          <w:p w:rsidR="00F911EF" w:rsidRPr="009F3BDC" w:rsidRDefault="00F911EF">
            <w:pPr>
              <w:pStyle w:val="TableFont"/>
              <w:rPr>
                <w:rFonts w:ascii="Times New Roman" w:eastAsia="Times New Roman" w:hAnsi="Times New Roman" w:cs="Arial"/>
                <w:b/>
                <w:szCs w:val="20"/>
                <w:lang w:val="en-AU"/>
              </w:rPr>
            </w:pPr>
          </w:p>
        </w:tc>
        <w:tc>
          <w:tcPr>
            <w:tcW w:w="3000" w:type="dxa"/>
            <w:vMerge w:val="restart"/>
          </w:tcPr>
          <w:p w:rsidR="00F911EF" w:rsidRPr="009F3BDC" w:rsidRDefault="00F911EF">
            <w:pPr>
              <w:pStyle w:val="TableFont"/>
              <w:rPr>
                <w:rFonts w:ascii="Times New Roman" w:eastAsia="Times New Roman" w:hAnsi="Times New Roman" w:cs="Arial"/>
                <w:szCs w:val="20"/>
                <w:lang w:val="en-AU"/>
              </w:rPr>
            </w:pPr>
            <w:r w:rsidRPr="009F3BDC">
              <w:rPr>
                <w:rFonts w:cs="Arial"/>
                <w:lang w:val="en-AU"/>
              </w:rPr>
              <w:t>Non-general Use Zones</w:t>
            </w:r>
          </w:p>
        </w:tc>
        <w:tc>
          <w:tcPr>
            <w:tcW w:w="2160" w:type="dxa"/>
          </w:tcPr>
          <w:p w:rsidR="00F911EF" w:rsidRPr="009F3BDC" w:rsidRDefault="00F911EF">
            <w:pPr>
              <w:pStyle w:val="TableFont"/>
              <w:rPr>
                <w:rFonts w:eastAsia="Times New Roman" w:cs="Times New Roman"/>
                <w:szCs w:val="20"/>
                <w:lang w:val="en-AU"/>
              </w:rPr>
            </w:pPr>
            <w:r w:rsidRPr="009F3BDC">
              <w:rPr>
                <w:lang w:val="en-AU"/>
              </w:rPr>
              <w:t>Current Site</w:t>
            </w:r>
          </w:p>
        </w:tc>
        <w:tc>
          <w:tcPr>
            <w:tcW w:w="1680" w:type="dxa"/>
          </w:tcPr>
          <w:p w:rsidR="00F911EF" w:rsidRPr="009F3BDC" w:rsidRDefault="00B06243">
            <w:pPr>
              <w:pStyle w:val="TableFont"/>
              <w:rPr>
                <w:rFonts w:eastAsia="Times New Roman" w:cs="Times New Roman"/>
                <w:szCs w:val="20"/>
                <w:lang w:val="en-AU"/>
              </w:rPr>
            </w:pPr>
            <w:r w:rsidRPr="009F3BDC">
              <w:rPr>
                <w:lang w:val="en-AU"/>
              </w:rPr>
              <w:t>Likely</w:t>
            </w:r>
          </w:p>
        </w:tc>
        <w:tc>
          <w:tcPr>
            <w:tcW w:w="1680" w:type="dxa"/>
          </w:tcPr>
          <w:p w:rsidR="00F911EF" w:rsidRPr="009F3BDC" w:rsidRDefault="00F911EF">
            <w:pPr>
              <w:pStyle w:val="TableFont"/>
              <w:rPr>
                <w:rFonts w:eastAsia="Times New Roman" w:cs="Times New Roman"/>
                <w:szCs w:val="20"/>
                <w:lang w:val="en-AU"/>
              </w:rPr>
            </w:pPr>
            <w:r w:rsidRPr="009F3BDC">
              <w:rPr>
                <w:lang w:val="en-AU"/>
              </w:rPr>
              <w:t>Moderate</w:t>
            </w:r>
          </w:p>
        </w:tc>
        <w:tc>
          <w:tcPr>
            <w:tcW w:w="1680" w:type="dxa"/>
            <w:shd w:val="clear" w:color="auto" w:fill="FFC000"/>
          </w:tcPr>
          <w:p w:rsidR="00F911EF" w:rsidRPr="009F3BDC" w:rsidRDefault="00F911EF">
            <w:pPr>
              <w:pStyle w:val="TableFont"/>
              <w:rPr>
                <w:rFonts w:eastAsia="Times New Roman" w:cs="Times New Roman"/>
                <w:szCs w:val="20"/>
                <w:lang w:val="en-AU"/>
              </w:rPr>
            </w:pPr>
            <w:r w:rsidRPr="009F3BDC">
              <w:rPr>
                <w:lang w:val="en-AU"/>
              </w:rPr>
              <w:t>High</w:t>
            </w:r>
          </w:p>
        </w:tc>
      </w:tr>
      <w:tr w:rsidR="00F911EF" w:rsidRPr="009F3BDC" w:rsidTr="00BF5C3F">
        <w:tc>
          <w:tcPr>
            <w:tcW w:w="3708" w:type="dxa"/>
            <w:vMerge/>
          </w:tcPr>
          <w:p w:rsidR="00F911EF" w:rsidRPr="009F3BDC" w:rsidRDefault="00F911EF">
            <w:pPr>
              <w:pStyle w:val="TableFont"/>
              <w:rPr>
                <w:rFonts w:ascii="Times New Roman" w:eastAsia="Times New Roman" w:hAnsi="Times New Roman" w:cs="Arial"/>
                <w:b/>
                <w:szCs w:val="20"/>
                <w:lang w:val="en-AU"/>
              </w:rPr>
            </w:pPr>
          </w:p>
        </w:tc>
        <w:tc>
          <w:tcPr>
            <w:tcW w:w="3000" w:type="dxa"/>
            <w:vMerge/>
          </w:tcPr>
          <w:p w:rsidR="00F911EF" w:rsidRPr="009F3BDC" w:rsidRDefault="00F911EF">
            <w:pPr>
              <w:pStyle w:val="TableFont"/>
              <w:rPr>
                <w:rFonts w:ascii="Times New Roman" w:eastAsia="Times New Roman" w:hAnsi="Times New Roman" w:cs="Arial"/>
                <w:b/>
                <w:szCs w:val="20"/>
                <w:lang w:val="en-AU"/>
              </w:rPr>
            </w:pPr>
          </w:p>
        </w:tc>
        <w:tc>
          <w:tcPr>
            <w:tcW w:w="2160" w:type="dxa"/>
          </w:tcPr>
          <w:p w:rsidR="00F911EF" w:rsidRPr="009F3BDC" w:rsidRDefault="00E036D9">
            <w:pPr>
              <w:pStyle w:val="TableFont"/>
              <w:rPr>
                <w:rFonts w:eastAsia="Times New Roman" w:cs="Times New Roman"/>
                <w:szCs w:val="20"/>
                <w:lang w:val="en-AU"/>
              </w:rPr>
            </w:pPr>
            <w:r w:rsidRPr="009F3BDC">
              <w:rPr>
                <w:lang w:val="en-AU"/>
              </w:rPr>
              <w:t>Model Case</w:t>
            </w:r>
            <w:r w:rsidR="00F911EF" w:rsidRPr="009F3BDC">
              <w:rPr>
                <w:lang w:val="en-AU"/>
              </w:rPr>
              <w:t xml:space="preserve"> 1</w:t>
            </w:r>
          </w:p>
        </w:tc>
        <w:tc>
          <w:tcPr>
            <w:tcW w:w="1680" w:type="dxa"/>
          </w:tcPr>
          <w:p w:rsidR="00F911EF" w:rsidRPr="009F3BDC" w:rsidRDefault="00B06243">
            <w:pPr>
              <w:pStyle w:val="TableFont"/>
              <w:rPr>
                <w:rFonts w:eastAsia="Times New Roman" w:cs="Times New Roman"/>
                <w:szCs w:val="20"/>
                <w:lang w:val="en-AU"/>
              </w:rPr>
            </w:pPr>
            <w:r w:rsidRPr="009F3BDC">
              <w:rPr>
                <w:lang w:val="en-AU"/>
              </w:rPr>
              <w:t>Possible</w:t>
            </w:r>
          </w:p>
        </w:tc>
        <w:tc>
          <w:tcPr>
            <w:tcW w:w="1680" w:type="dxa"/>
          </w:tcPr>
          <w:p w:rsidR="00F911EF" w:rsidRPr="009F3BDC" w:rsidRDefault="00F911EF">
            <w:pPr>
              <w:pStyle w:val="TableFont"/>
              <w:rPr>
                <w:rFonts w:eastAsia="Times New Roman" w:cs="Times New Roman"/>
                <w:szCs w:val="20"/>
                <w:lang w:val="en-AU"/>
              </w:rPr>
            </w:pPr>
            <w:r w:rsidRPr="009F3BDC">
              <w:rPr>
                <w:lang w:val="en-AU"/>
              </w:rPr>
              <w:t>Minor</w:t>
            </w:r>
          </w:p>
        </w:tc>
        <w:tc>
          <w:tcPr>
            <w:tcW w:w="1680" w:type="dxa"/>
            <w:shd w:val="clear" w:color="auto" w:fill="FFFF00"/>
          </w:tcPr>
          <w:p w:rsidR="00F911EF" w:rsidRPr="009F3BDC" w:rsidRDefault="00B06243">
            <w:pPr>
              <w:pStyle w:val="TableFont"/>
              <w:rPr>
                <w:rFonts w:eastAsia="Times New Roman" w:cs="Times New Roman"/>
                <w:szCs w:val="20"/>
                <w:lang w:val="en-AU"/>
              </w:rPr>
            </w:pPr>
            <w:r w:rsidRPr="009F3BDC">
              <w:rPr>
                <w:lang w:val="en-AU"/>
              </w:rPr>
              <w:t>Medium</w:t>
            </w:r>
          </w:p>
        </w:tc>
      </w:tr>
      <w:tr w:rsidR="00F911EF" w:rsidRPr="009F3BDC" w:rsidTr="00BF5C3F">
        <w:tc>
          <w:tcPr>
            <w:tcW w:w="3708" w:type="dxa"/>
            <w:vMerge/>
          </w:tcPr>
          <w:p w:rsidR="00F911EF" w:rsidRPr="009F3BDC" w:rsidRDefault="00F911EF">
            <w:pPr>
              <w:pStyle w:val="TableFont"/>
              <w:rPr>
                <w:rFonts w:ascii="Times New Roman" w:eastAsia="Times New Roman" w:hAnsi="Times New Roman" w:cs="Arial"/>
                <w:b/>
                <w:szCs w:val="20"/>
                <w:lang w:val="en-AU"/>
              </w:rPr>
            </w:pPr>
          </w:p>
        </w:tc>
        <w:tc>
          <w:tcPr>
            <w:tcW w:w="3000" w:type="dxa"/>
            <w:vMerge/>
          </w:tcPr>
          <w:p w:rsidR="00F911EF" w:rsidRPr="009F3BDC" w:rsidRDefault="00F911EF">
            <w:pPr>
              <w:pStyle w:val="TableFont"/>
              <w:rPr>
                <w:rFonts w:ascii="Times New Roman" w:eastAsia="Times New Roman" w:hAnsi="Times New Roman" w:cs="Arial"/>
                <w:b/>
                <w:szCs w:val="20"/>
                <w:lang w:val="en-AU"/>
              </w:rPr>
            </w:pPr>
          </w:p>
        </w:tc>
        <w:tc>
          <w:tcPr>
            <w:tcW w:w="2160" w:type="dxa"/>
          </w:tcPr>
          <w:p w:rsidR="00F911EF" w:rsidRPr="009F3BDC" w:rsidRDefault="00E036D9">
            <w:pPr>
              <w:pStyle w:val="TableFont"/>
              <w:rPr>
                <w:rFonts w:eastAsia="Times New Roman" w:cs="Times New Roman"/>
                <w:szCs w:val="20"/>
                <w:lang w:val="en-AU"/>
              </w:rPr>
            </w:pPr>
            <w:r w:rsidRPr="009F3BDC">
              <w:rPr>
                <w:lang w:val="en-AU"/>
              </w:rPr>
              <w:t>Model Case</w:t>
            </w:r>
            <w:r w:rsidR="00F911EF" w:rsidRPr="009F3BDC">
              <w:rPr>
                <w:lang w:val="en-AU"/>
              </w:rPr>
              <w:t xml:space="preserve"> 2</w:t>
            </w:r>
          </w:p>
        </w:tc>
        <w:tc>
          <w:tcPr>
            <w:tcW w:w="1680" w:type="dxa"/>
          </w:tcPr>
          <w:p w:rsidR="00F911EF" w:rsidRPr="009F3BDC" w:rsidRDefault="00B06243">
            <w:pPr>
              <w:pStyle w:val="TableFont"/>
              <w:rPr>
                <w:rFonts w:eastAsia="Times New Roman" w:cs="Times New Roman"/>
                <w:szCs w:val="20"/>
                <w:lang w:val="en-AU"/>
              </w:rPr>
            </w:pPr>
            <w:r w:rsidRPr="009F3BDC">
              <w:rPr>
                <w:lang w:val="en-AU"/>
              </w:rPr>
              <w:t>Possible</w:t>
            </w:r>
          </w:p>
        </w:tc>
        <w:tc>
          <w:tcPr>
            <w:tcW w:w="1680" w:type="dxa"/>
          </w:tcPr>
          <w:p w:rsidR="00F911EF" w:rsidRPr="009F3BDC" w:rsidRDefault="00F911EF">
            <w:pPr>
              <w:pStyle w:val="TableFont"/>
              <w:rPr>
                <w:rFonts w:eastAsia="Times New Roman" w:cs="Times New Roman"/>
                <w:szCs w:val="20"/>
                <w:lang w:val="en-AU"/>
              </w:rPr>
            </w:pPr>
            <w:r w:rsidRPr="009F3BDC">
              <w:rPr>
                <w:lang w:val="en-AU"/>
              </w:rPr>
              <w:t>Minor</w:t>
            </w:r>
          </w:p>
        </w:tc>
        <w:tc>
          <w:tcPr>
            <w:tcW w:w="1680" w:type="dxa"/>
            <w:shd w:val="clear" w:color="auto" w:fill="FFFF00"/>
          </w:tcPr>
          <w:p w:rsidR="00F911EF" w:rsidRPr="009F3BDC" w:rsidRDefault="00B06243">
            <w:pPr>
              <w:pStyle w:val="TableFont"/>
              <w:rPr>
                <w:rFonts w:eastAsia="Times New Roman" w:cs="Times New Roman"/>
                <w:szCs w:val="20"/>
                <w:lang w:val="en-AU"/>
              </w:rPr>
            </w:pPr>
            <w:r w:rsidRPr="009F3BDC">
              <w:rPr>
                <w:lang w:val="en-AU"/>
              </w:rPr>
              <w:t>Medium</w:t>
            </w:r>
          </w:p>
        </w:tc>
      </w:tr>
      <w:tr w:rsidR="00F911EF" w:rsidRPr="009F3BDC" w:rsidTr="00BF5C3F">
        <w:tc>
          <w:tcPr>
            <w:tcW w:w="3708" w:type="dxa"/>
            <w:vMerge/>
          </w:tcPr>
          <w:p w:rsidR="00F911EF" w:rsidRPr="009F3BDC" w:rsidRDefault="00F911EF">
            <w:pPr>
              <w:pStyle w:val="TableFont"/>
              <w:rPr>
                <w:rFonts w:ascii="Times New Roman" w:eastAsia="Times New Roman" w:hAnsi="Times New Roman" w:cs="Arial"/>
                <w:b/>
                <w:szCs w:val="20"/>
                <w:lang w:val="en-AU"/>
              </w:rPr>
            </w:pPr>
          </w:p>
        </w:tc>
        <w:tc>
          <w:tcPr>
            <w:tcW w:w="3000" w:type="dxa"/>
            <w:vMerge w:val="restart"/>
          </w:tcPr>
          <w:p w:rsidR="00F911EF" w:rsidRPr="009F3BDC" w:rsidRDefault="00F911EF">
            <w:pPr>
              <w:pStyle w:val="TableFont"/>
              <w:rPr>
                <w:rFonts w:ascii="Times New Roman" w:eastAsia="Times New Roman" w:hAnsi="Times New Roman" w:cs="Arial"/>
                <w:szCs w:val="20"/>
                <w:lang w:val="en-AU"/>
              </w:rPr>
            </w:pPr>
            <w:r w:rsidRPr="009F3BDC">
              <w:rPr>
                <w:rFonts w:cs="Arial"/>
                <w:lang w:val="en-AU"/>
              </w:rPr>
              <w:t>Commercial fisheries</w:t>
            </w:r>
          </w:p>
        </w:tc>
        <w:tc>
          <w:tcPr>
            <w:tcW w:w="2160" w:type="dxa"/>
          </w:tcPr>
          <w:p w:rsidR="00F911EF" w:rsidRPr="009F3BDC" w:rsidRDefault="00F911EF">
            <w:pPr>
              <w:pStyle w:val="TableFont"/>
              <w:rPr>
                <w:rFonts w:eastAsia="Times New Roman" w:cs="Times New Roman"/>
                <w:szCs w:val="20"/>
                <w:lang w:val="en-AU"/>
              </w:rPr>
            </w:pPr>
            <w:r w:rsidRPr="009F3BDC">
              <w:rPr>
                <w:lang w:val="en-AU"/>
              </w:rPr>
              <w:t>Current Site</w:t>
            </w:r>
          </w:p>
        </w:tc>
        <w:tc>
          <w:tcPr>
            <w:tcW w:w="1680" w:type="dxa"/>
          </w:tcPr>
          <w:p w:rsidR="00F911EF" w:rsidRPr="009F3BDC" w:rsidRDefault="00F911EF">
            <w:pPr>
              <w:pStyle w:val="TableFont"/>
              <w:rPr>
                <w:rFonts w:eastAsia="Times New Roman" w:cs="Times New Roman"/>
                <w:szCs w:val="20"/>
                <w:lang w:val="en-AU"/>
              </w:rPr>
            </w:pPr>
            <w:r w:rsidRPr="009F3BDC">
              <w:rPr>
                <w:lang w:val="en-AU"/>
              </w:rPr>
              <w:t>Possible</w:t>
            </w:r>
          </w:p>
        </w:tc>
        <w:tc>
          <w:tcPr>
            <w:tcW w:w="1680" w:type="dxa"/>
          </w:tcPr>
          <w:p w:rsidR="00F911EF" w:rsidRPr="009F3BDC" w:rsidRDefault="00F911EF">
            <w:pPr>
              <w:pStyle w:val="TableFont"/>
              <w:rPr>
                <w:rFonts w:eastAsia="Times New Roman" w:cs="Times New Roman"/>
                <w:szCs w:val="20"/>
                <w:lang w:val="en-AU"/>
              </w:rPr>
            </w:pPr>
            <w:r w:rsidRPr="009F3BDC">
              <w:rPr>
                <w:lang w:val="en-AU"/>
              </w:rPr>
              <w:t>Moderate</w:t>
            </w:r>
          </w:p>
        </w:tc>
        <w:tc>
          <w:tcPr>
            <w:tcW w:w="1680" w:type="dxa"/>
            <w:shd w:val="clear" w:color="auto" w:fill="FFC000"/>
          </w:tcPr>
          <w:p w:rsidR="00F911EF" w:rsidRPr="009F3BDC" w:rsidRDefault="00F911EF">
            <w:pPr>
              <w:pStyle w:val="TableFont"/>
              <w:rPr>
                <w:rFonts w:eastAsia="Times New Roman" w:cs="Times New Roman"/>
                <w:szCs w:val="20"/>
                <w:lang w:val="en-AU"/>
              </w:rPr>
            </w:pPr>
            <w:r w:rsidRPr="009F3BDC">
              <w:rPr>
                <w:lang w:val="en-AU"/>
              </w:rPr>
              <w:t>High</w:t>
            </w:r>
          </w:p>
        </w:tc>
      </w:tr>
      <w:tr w:rsidR="00F911EF" w:rsidRPr="009F3BDC" w:rsidTr="00BF5C3F">
        <w:tc>
          <w:tcPr>
            <w:tcW w:w="3708" w:type="dxa"/>
            <w:vMerge/>
          </w:tcPr>
          <w:p w:rsidR="00F911EF" w:rsidRPr="009F3BDC" w:rsidRDefault="00F911EF">
            <w:pPr>
              <w:pStyle w:val="TableFont"/>
              <w:rPr>
                <w:rFonts w:ascii="Times New Roman" w:eastAsia="Times New Roman" w:hAnsi="Times New Roman" w:cs="Arial"/>
                <w:b/>
                <w:szCs w:val="20"/>
                <w:lang w:val="en-AU"/>
              </w:rPr>
            </w:pPr>
          </w:p>
        </w:tc>
        <w:tc>
          <w:tcPr>
            <w:tcW w:w="3000" w:type="dxa"/>
            <w:vMerge/>
          </w:tcPr>
          <w:p w:rsidR="00F911EF" w:rsidRPr="009F3BDC" w:rsidRDefault="00F911EF">
            <w:pPr>
              <w:pStyle w:val="TableFont"/>
              <w:rPr>
                <w:rFonts w:ascii="Times New Roman" w:eastAsia="Times New Roman" w:hAnsi="Times New Roman" w:cs="Arial"/>
                <w:b/>
                <w:szCs w:val="20"/>
                <w:lang w:val="en-AU"/>
              </w:rPr>
            </w:pPr>
          </w:p>
        </w:tc>
        <w:tc>
          <w:tcPr>
            <w:tcW w:w="2160" w:type="dxa"/>
          </w:tcPr>
          <w:p w:rsidR="00F911EF" w:rsidRPr="009F3BDC" w:rsidRDefault="00E036D9">
            <w:pPr>
              <w:pStyle w:val="TableFont"/>
              <w:rPr>
                <w:rFonts w:eastAsia="Times New Roman" w:cs="Times New Roman"/>
                <w:szCs w:val="20"/>
                <w:lang w:val="en-AU"/>
              </w:rPr>
            </w:pPr>
            <w:r w:rsidRPr="009F3BDC">
              <w:rPr>
                <w:lang w:val="en-AU"/>
              </w:rPr>
              <w:t>Model Case</w:t>
            </w:r>
            <w:r w:rsidR="00F911EF" w:rsidRPr="009F3BDC">
              <w:rPr>
                <w:lang w:val="en-AU"/>
              </w:rPr>
              <w:t xml:space="preserve"> 1</w:t>
            </w:r>
          </w:p>
        </w:tc>
        <w:tc>
          <w:tcPr>
            <w:tcW w:w="1680" w:type="dxa"/>
          </w:tcPr>
          <w:p w:rsidR="00F911EF" w:rsidRPr="009F3BDC" w:rsidRDefault="00F911EF">
            <w:pPr>
              <w:pStyle w:val="TableFont"/>
              <w:rPr>
                <w:rFonts w:eastAsia="Times New Roman" w:cs="Times New Roman"/>
                <w:szCs w:val="20"/>
                <w:lang w:val="en-AU"/>
              </w:rPr>
            </w:pPr>
            <w:r w:rsidRPr="009F3BDC">
              <w:rPr>
                <w:lang w:val="en-AU"/>
              </w:rPr>
              <w:t>Unlikely</w:t>
            </w:r>
          </w:p>
        </w:tc>
        <w:tc>
          <w:tcPr>
            <w:tcW w:w="1680" w:type="dxa"/>
          </w:tcPr>
          <w:p w:rsidR="00F911EF" w:rsidRPr="009F3BDC" w:rsidRDefault="00F911EF">
            <w:pPr>
              <w:pStyle w:val="TableFont"/>
              <w:rPr>
                <w:rFonts w:eastAsia="Times New Roman" w:cs="Times New Roman"/>
                <w:szCs w:val="20"/>
                <w:lang w:val="en-AU"/>
              </w:rPr>
            </w:pPr>
            <w:r w:rsidRPr="009F3BDC">
              <w:rPr>
                <w:lang w:val="en-AU"/>
              </w:rPr>
              <w:t>Minor</w:t>
            </w:r>
          </w:p>
        </w:tc>
        <w:tc>
          <w:tcPr>
            <w:tcW w:w="1680" w:type="dxa"/>
            <w:shd w:val="clear" w:color="auto" w:fill="92D050"/>
          </w:tcPr>
          <w:p w:rsidR="00F911EF" w:rsidRPr="009F3BDC" w:rsidRDefault="00F911EF">
            <w:pPr>
              <w:pStyle w:val="TableFont"/>
              <w:rPr>
                <w:rFonts w:eastAsia="Times New Roman" w:cs="Times New Roman"/>
                <w:szCs w:val="20"/>
                <w:lang w:val="en-AU"/>
              </w:rPr>
            </w:pPr>
            <w:r w:rsidRPr="009F3BDC">
              <w:rPr>
                <w:lang w:val="en-AU"/>
              </w:rPr>
              <w:t>Low</w:t>
            </w:r>
          </w:p>
        </w:tc>
      </w:tr>
      <w:tr w:rsidR="00F911EF" w:rsidRPr="009F3BDC" w:rsidTr="00BF5C3F">
        <w:tc>
          <w:tcPr>
            <w:tcW w:w="3708" w:type="dxa"/>
            <w:vMerge/>
          </w:tcPr>
          <w:p w:rsidR="00F911EF" w:rsidRPr="009F3BDC" w:rsidRDefault="00F911EF">
            <w:pPr>
              <w:pStyle w:val="TableFont"/>
              <w:rPr>
                <w:rFonts w:ascii="Times New Roman" w:eastAsia="Times New Roman" w:hAnsi="Times New Roman" w:cs="Arial"/>
                <w:b/>
                <w:szCs w:val="20"/>
                <w:lang w:val="en-AU"/>
              </w:rPr>
            </w:pPr>
          </w:p>
        </w:tc>
        <w:tc>
          <w:tcPr>
            <w:tcW w:w="3000" w:type="dxa"/>
            <w:vMerge/>
          </w:tcPr>
          <w:p w:rsidR="00F911EF" w:rsidRPr="009F3BDC" w:rsidRDefault="00F911EF">
            <w:pPr>
              <w:pStyle w:val="TableFont"/>
              <w:rPr>
                <w:rFonts w:ascii="Times New Roman" w:eastAsia="Times New Roman" w:hAnsi="Times New Roman" w:cs="Arial"/>
                <w:b/>
                <w:szCs w:val="20"/>
                <w:lang w:val="en-AU"/>
              </w:rPr>
            </w:pPr>
          </w:p>
        </w:tc>
        <w:tc>
          <w:tcPr>
            <w:tcW w:w="2160" w:type="dxa"/>
          </w:tcPr>
          <w:p w:rsidR="00F911EF" w:rsidRPr="009F3BDC" w:rsidRDefault="00E036D9">
            <w:pPr>
              <w:pStyle w:val="TableFont"/>
              <w:rPr>
                <w:rFonts w:eastAsia="Times New Roman" w:cs="Times New Roman"/>
                <w:szCs w:val="20"/>
                <w:lang w:val="en-AU"/>
              </w:rPr>
            </w:pPr>
            <w:r w:rsidRPr="009F3BDC">
              <w:rPr>
                <w:lang w:val="en-AU"/>
              </w:rPr>
              <w:t>Model Case</w:t>
            </w:r>
            <w:r w:rsidR="00F911EF" w:rsidRPr="009F3BDC">
              <w:rPr>
                <w:lang w:val="en-AU"/>
              </w:rPr>
              <w:t xml:space="preserve"> 2</w:t>
            </w:r>
          </w:p>
        </w:tc>
        <w:tc>
          <w:tcPr>
            <w:tcW w:w="1680" w:type="dxa"/>
          </w:tcPr>
          <w:p w:rsidR="00F911EF" w:rsidRPr="009F3BDC" w:rsidRDefault="00F911EF">
            <w:pPr>
              <w:pStyle w:val="TableFont"/>
              <w:rPr>
                <w:rFonts w:eastAsia="Times New Roman" w:cs="Times New Roman"/>
                <w:szCs w:val="20"/>
                <w:lang w:val="en-AU"/>
              </w:rPr>
            </w:pPr>
            <w:r w:rsidRPr="009F3BDC">
              <w:rPr>
                <w:lang w:val="en-AU"/>
              </w:rPr>
              <w:t>Unlikely</w:t>
            </w:r>
          </w:p>
        </w:tc>
        <w:tc>
          <w:tcPr>
            <w:tcW w:w="1680" w:type="dxa"/>
          </w:tcPr>
          <w:p w:rsidR="00F911EF" w:rsidRPr="009F3BDC" w:rsidRDefault="00F911EF">
            <w:pPr>
              <w:pStyle w:val="TableFont"/>
              <w:rPr>
                <w:rFonts w:eastAsia="Times New Roman" w:cs="Times New Roman"/>
                <w:szCs w:val="20"/>
                <w:lang w:val="en-AU"/>
              </w:rPr>
            </w:pPr>
            <w:r w:rsidRPr="009F3BDC">
              <w:rPr>
                <w:lang w:val="en-AU"/>
              </w:rPr>
              <w:t>Minor</w:t>
            </w:r>
          </w:p>
        </w:tc>
        <w:tc>
          <w:tcPr>
            <w:tcW w:w="1680" w:type="dxa"/>
            <w:shd w:val="clear" w:color="auto" w:fill="92D050"/>
          </w:tcPr>
          <w:p w:rsidR="00F911EF" w:rsidRPr="009F3BDC" w:rsidRDefault="00F911EF">
            <w:pPr>
              <w:pStyle w:val="TableFont"/>
              <w:rPr>
                <w:rFonts w:eastAsia="Times New Roman" w:cs="Times New Roman"/>
                <w:szCs w:val="20"/>
                <w:lang w:val="en-AU"/>
              </w:rPr>
            </w:pPr>
            <w:r w:rsidRPr="009F3BDC">
              <w:rPr>
                <w:lang w:val="en-AU"/>
              </w:rPr>
              <w:t>Low</w:t>
            </w:r>
          </w:p>
        </w:tc>
      </w:tr>
      <w:tr w:rsidR="00F911EF" w:rsidRPr="009F3BDC" w:rsidTr="00BF5C3F">
        <w:tc>
          <w:tcPr>
            <w:tcW w:w="3708" w:type="dxa"/>
            <w:vMerge/>
          </w:tcPr>
          <w:p w:rsidR="00F911EF" w:rsidRPr="009F3BDC" w:rsidRDefault="00F911EF">
            <w:pPr>
              <w:pStyle w:val="TableFont"/>
              <w:rPr>
                <w:rFonts w:ascii="Times New Roman" w:eastAsia="Times New Roman" w:hAnsi="Times New Roman" w:cs="Arial"/>
                <w:b/>
                <w:szCs w:val="20"/>
                <w:lang w:val="en-AU"/>
              </w:rPr>
            </w:pPr>
          </w:p>
        </w:tc>
        <w:tc>
          <w:tcPr>
            <w:tcW w:w="3000" w:type="dxa"/>
            <w:vMerge w:val="restart"/>
          </w:tcPr>
          <w:p w:rsidR="00F911EF" w:rsidRPr="009F3BDC" w:rsidRDefault="00F911EF">
            <w:pPr>
              <w:pStyle w:val="TableFont"/>
              <w:rPr>
                <w:rFonts w:ascii="Times New Roman" w:eastAsia="Times New Roman" w:hAnsi="Times New Roman" w:cs="Arial"/>
                <w:szCs w:val="20"/>
                <w:lang w:val="en-AU"/>
              </w:rPr>
            </w:pPr>
            <w:r w:rsidRPr="009F3BDC">
              <w:rPr>
                <w:rFonts w:cs="Arial"/>
                <w:lang w:val="en-AU"/>
              </w:rPr>
              <w:t>Tourism and recreational values</w:t>
            </w:r>
          </w:p>
        </w:tc>
        <w:tc>
          <w:tcPr>
            <w:tcW w:w="2160" w:type="dxa"/>
          </w:tcPr>
          <w:p w:rsidR="00F911EF" w:rsidRPr="009F3BDC" w:rsidRDefault="00F911EF">
            <w:pPr>
              <w:pStyle w:val="TableFont"/>
              <w:rPr>
                <w:rFonts w:eastAsia="Times New Roman" w:cs="Times New Roman"/>
                <w:szCs w:val="20"/>
                <w:lang w:val="en-AU"/>
              </w:rPr>
            </w:pPr>
            <w:r w:rsidRPr="009F3BDC">
              <w:rPr>
                <w:lang w:val="en-AU"/>
              </w:rPr>
              <w:t>Current Site</w:t>
            </w:r>
          </w:p>
        </w:tc>
        <w:tc>
          <w:tcPr>
            <w:tcW w:w="1680" w:type="dxa"/>
          </w:tcPr>
          <w:p w:rsidR="00F911EF" w:rsidRPr="009F3BDC" w:rsidRDefault="00F911EF">
            <w:pPr>
              <w:pStyle w:val="TableFont"/>
              <w:rPr>
                <w:rFonts w:eastAsia="Times New Roman" w:cs="Times New Roman"/>
                <w:szCs w:val="20"/>
                <w:lang w:val="en-AU"/>
              </w:rPr>
            </w:pPr>
            <w:r w:rsidRPr="009F3BDC">
              <w:rPr>
                <w:lang w:val="en-AU"/>
              </w:rPr>
              <w:t>Unlikely</w:t>
            </w:r>
          </w:p>
        </w:tc>
        <w:tc>
          <w:tcPr>
            <w:tcW w:w="1680" w:type="dxa"/>
          </w:tcPr>
          <w:p w:rsidR="00F911EF" w:rsidRPr="009F3BDC" w:rsidRDefault="00F911EF">
            <w:pPr>
              <w:pStyle w:val="TableFont"/>
              <w:rPr>
                <w:rFonts w:eastAsia="Times New Roman" w:cs="Times New Roman"/>
                <w:szCs w:val="20"/>
                <w:lang w:val="en-AU"/>
              </w:rPr>
            </w:pPr>
            <w:r w:rsidRPr="009F3BDC">
              <w:rPr>
                <w:lang w:val="en-AU"/>
              </w:rPr>
              <w:t>Minor</w:t>
            </w:r>
          </w:p>
        </w:tc>
        <w:tc>
          <w:tcPr>
            <w:tcW w:w="1680" w:type="dxa"/>
            <w:shd w:val="clear" w:color="auto" w:fill="92D050"/>
          </w:tcPr>
          <w:p w:rsidR="00F911EF" w:rsidRPr="009F3BDC" w:rsidRDefault="00F911EF">
            <w:pPr>
              <w:pStyle w:val="TableFont"/>
              <w:rPr>
                <w:rFonts w:eastAsia="Times New Roman" w:cs="Times New Roman"/>
                <w:szCs w:val="20"/>
                <w:lang w:val="en-AU"/>
              </w:rPr>
            </w:pPr>
            <w:r w:rsidRPr="009F3BDC">
              <w:rPr>
                <w:lang w:val="en-AU"/>
              </w:rPr>
              <w:t>Low</w:t>
            </w:r>
          </w:p>
        </w:tc>
      </w:tr>
      <w:tr w:rsidR="00F911EF" w:rsidRPr="009F3BDC" w:rsidTr="00BF5C3F">
        <w:tc>
          <w:tcPr>
            <w:tcW w:w="3708" w:type="dxa"/>
            <w:vMerge/>
          </w:tcPr>
          <w:p w:rsidR="00F911EF" w:rsidRPr="009F3BDC" w:rsidRDefault="00F911EF">
            <w:pPr>
              <w:pStyle w:val="TableFont"/>
              <w:rPr>
                <w:rFonts w:ascii="Times New Roman" w:eastAsia="Times New Roman" w:hAnsi="Times New Roman" w:cs="Arial"/>
                <w:b/>
                <w:szCs w:val="20"/>
                <w:lang w:val="en-AU"/>
              </w:rPr>
            </w:pPr>
          </w:p>
        </w:tc>
        <w:tc>
          <w:tcPr>
            <w:tcW w:w="3000" w:type="dxa"/>
            <w:vMerge/>
          </w:tcPr>
          <w:p w:rsidR="00F911EF" w:rsidRPr="009F3BDC" w:rsidRDefault="00F911EF">
            <w:pPr>
              <w:pStyle w:val="TableFont"/>
              <w:rPr>
                <w:rFonts w:ascii="Times New Roman" w:eastAsia="Times New Roman" w:hAnsi="Times New Roman" w:cs="Arial"/>
                <w:b/>
                <w:szCs w:val="20"/>
                <w:lang w:val="en-AU"/>
              </w:rPr>
            </w:pPr>
          </w:p>
        </w:tc>
        <w:tc>
          <w:tcPr>
            <w:tcW w:w="2160" w:type="dxa"/>
          </w:tcPr>
          <w:p w:rsidR="00F911EF" w:rsidRPr="009F3BDC" w:rsidRDefault="00E036D9">
            <w:pPr>
              <w:pStyle w:val="TableFont"/>
              <w:rPr>
                <w:rFonts w:eastAsia="Times New Roman" w:cs="Times New Roman"/>
                <w:szCs w:val="20"/>
                <w:lang w:val="en-AU"/>
              </w:rPr>
            </w:pPr>
            <w:r w:rsidRPr="009F3BDC">
              <w:rPr>
                <w:lang w:val="en-AU"/>
              </w:rPr>
              <w:t>Model Case</w:t>
            </w:r>
            <w:r w:rsidR="00F911EF" w:rsidRPr="009F3BDC">
              <w:rPr>
                <w:lang w:val="en-AU"/>
              </w:rPr>
              <w:t xml:space="preserve"> 1</w:t>
            </w:r>
          </w:p>
        </w:tc>
        <w:tc>
          <w:tcPr>
            <w:tcW w:w="1680" w:type="dxa"/>
          </w:tcPr>
          <w:p w:rsidR="00F911EF" w:rsidRPr="009F3BDC" w:rsidRDefault="00F911EF">
            <w:pPr>
              <w:pStyle w:val="TableFont"/>
              <w:rPr>
                <w:rFonts w:eastAsia="Times New Roman" w:cs="Times New Roman"/>
                <w:szCs w:val="20"/>
                <w:lang w:val="en-AU"/>
              </w:rPr>
            </w:pPr>
            <w:r w:rsidRPr="009F3BDC">
              <w:rPr>
                <w:lang w:val="en-AU"/>
              </w:rPr>
              <w:t>Rare</w:t>
            </w:r>
          </w:p>
        </w:tc>
        <w:tc>
          <w:tcPr>
            <w:tcW w:w="1680" w:type="dxa"/>
          </w:tcPr>
          <w:p w:rsidR="00F911EF" w:rsidRPr="009F3BDC" w:rsidRDefault="00F911EF">
            <w:pPr>
              <w:pStyle w:val="TableFont"/>
              <w:rPr>
                <w:rFonts w:eastAsia="Times New Roman" w:cs="Times New Roman"/>
                <w:szCs w:val="20"/>
                <w:lang w:val="en-AU"/>
              </w:rPr>
            </w:pPr>
            <w:r w:rsidRPr="009F3BDC">
              <w:rPr>
                <w:lang w:val="en-AU"/>
              </w:rPr>
              <w:t>Minor</w:t>
            </w:r>
          </w:p>
        </w:tc>
        <w:tc>
          <w:tcPr>
            <w:tcW w:w="1680" w:type="dxa"/>
            <w:shd w:val="clear" w:color="auto" w:fill="92D050"/>
          </w:tcPr>
          <w:p w:rsidR="00F911EF" w:rsidRPr="009F3BDC" w:rsidRDefault="00F911EF">
            <w:pPr>
              <w:pStyle w:val="TableFont"/>
              <w:rPr>
                <w:rFonts w:eastAsia="Times New Roman" w:cs="Times New Roman"/>
                <w:szCs w:val="20"/>
                <w:lang w:val="en-AU"/>
              </w:rPr>
            </w:pPr>
            <w:r w:rsidRPr="009F3BDC">
              <w:rPr>
                <w:lang w:val="en-AU"/>
              </w:rPr>
              <w:t>Low</w:t>
            </w:r>
          </w:p>
        </w:tc>
      </w:tr>
      <w:tr w:rsidR="00F911EF" w:rsidRPr="009F3BDC" w:rsidTr="00BF5C3F">
        <w:tc>
          <w:tcPr>
            <w:tcW w:w="3708" w:type="dxa"/>
            <w:vMerge/>
          </w:tcPr>
          <w:p w:rsidR="00F911EF" w:rsidRPr="009F3BDC" w:rsidRDefault="00F911EF">
            <w:pPr>
              <w:pStyle w:val="TableFont"/>
              <w:rPr>
                <w:rFonts w:ascii="Times New Roman" w:eastAsia="Times New Roman" w:hAnsi="Times New Roman" w:cs="Arial"/>
                <w:b/>
                <w:szCs w:val="20"/>
                <w:lang w:val="en-AU"/>
              </w:rPr>
            </w:pPr>
          </w:p>
        </w:tc>
        <w:tc>
          <w:tcPr>
            <w:tcW w:w="3000" w:type="dxa"/>
            <w:vMerge/>
          </w:tcPr>
          <w:p w:rsidR="00F911EF" w:rsidRPr="009F3BDC" w:rsidRDefault="00F911EF">
            <w:pPr>
              <w:pStyle w:val="TableFont"/>
              <w:rPr>
                <w:rFonts w:ascii="Times New Roman" w:eastAsia="Times New Roman" w:hAnsi="Times New Roman" w:cs="Arial"/>
                <w:b/>
                <w:szCs w:val="20"/>
                <w:lang w:val="en-AU"/>
              </w:rPr>
            </w:pPr>
          </w:p>
        </w:tc>
        <w:tc>
          <w:tcPr>
            <w:tcW w:w="2160" w:type="dxa"/>
          </w:tcPr>
          <w:p w:rsidR="00F911EF" w:rsidRPr="009F3BDC" w:rsidRDefault="00E036D9">
            <w:pPr>
              <w:pStyle w:val="TableFont"/>
              <w:rPr>
                <w:rFonts w:eastAsia="Times New Roman" w:cs="Times New Roman"/>
                <w:szCs w:val="20"/>
                <w:lang w:val="en-AU"/>
              </w:rPr>
            </w:pPr>
            <w:r w:rsidRPr="009F3BDC">
              <w:rPr>
                <w:lang w:val="en-AU"/>
              </w:rPr>
              <w:t>Model Case</w:t>
            </w:r>
            <w:r w:rsidR="00F911EF" w:rsidRPr="009F3BDC">
              <w:rPr>
                <w:lang w:val="en-AU"/>
              </w:rPr>
              <w:t xml:space="preserve"> 2</w:t>
            </w:r>
          </w:p>
        </w:tc>
        <w:tc>
          <w:tcPr>
            <w:tcW w:w="1680" w:type="dxa"/>
          </w:tcPr>
          <w:p w:rsidR="00F911EF" w:rsidRPr="009F3BDC" w:rsidRDefault="00F911EF">
            <w:pPr>
              <w:pStyle w:val="TableFont"/>
              <w:rPr>
                <w:rFonts w:eastAsia="Times New Roman" w:cs="Times New Roman"/>
                <w:szCs w:val="20"/>
                <w:lang w:val="en-AU"/>
              </w:rPr>
            </w:pPr>
            <w:r w:rsidRPr="009F3BDC">
              <w:rPr>
                <w:lang w:val="en-AU"/>
              </w:rPr>
              <w:t>Rare</w:t>
            </w:r>
          </w:p>
        </w:tc>
        <w:tc>
          <w:tcPr>
            <w:tcW w:w="1680" w:type="dxa"/>
          </w:tcPr>
          <w:p w:rsidR="00F911EF" w:rsidRPr="009F3BDC" w:rsidRDefault="00F911EF">
            <w:pPr>
              <w:pStyle w:val="TableFont"/>
              <w:rPr>
                <w:rFonts w:eastAsia="Times New Roman" w:cs="Times New Roman"/>
                <w:szCs w:val="20"/>
                <w:lang w:val="en-AU"/>
              </w:rPr>
            </w:pPr>
            <w:r w:rsidRPr="009F3BDC">
              <w:rPr>
                <w:lang w:val="en-AU"/>
              </w:rPr>
              <w:t>Minor</w:t>
            </w:r>
          </w:p>
        </w:tc>
        <w:tc>
          <w:tcPr>
            <w:tcW w:w="1680" w:type="dxa"/>
            <w:shd w:val="clear" w:color="auto" w:fill="92D050"/>
          </w:tcPr>
          <w:p w:rsidR="00F911EF" w:rsidRPr="009F3BDC" w:rsidRDefault="00F911EF">
            <w:pPr>
              <w:pStyle w:val="TableFont"/>
              <w:rPr>
                <w:rFonts w:eastAsia="Times New Roman" w:cs="Times New Roman"/>
                <w:szCs w:val="20"/>
                <w:lang w:val="en-AU"/>
              </w:rPr>
            </w:pPr>
            <w:r w:rsidRPr="009F3BDC">
              <w:rPr>
                <w:lang w:val="en-AU"/>
              </w:rPr>
              <w:t>Low</w:t>
            </w:r>
          </w:p>
        </w:tc>
      </w:tr>
    </w:tbl>
    <w:p w:rsidR="003B6F31" w:rsidRPr="009F3BDC" w:rsidRDefault="003B6F31" w:rsidP="00416827">
      <w:pPr>
        <w:pStyle w:val="Para0"/>
        <w:rPr>
          <w:lang w:val="en-AU"/>
        </w:rPr>
        <w:sectPr w:rsidR="003B6F31" w:rsidRPr="009F3BDC" w:rsidSect="00E373FA">
          <w:pgSz w:w="16840" w:h="11907" w:orient="landscape" w:code="9"/>
          <w:pgMar w:top="1701" w:right="1418" w:bottom="1701" w:left="1418" w:header="567" w:footer="567" w:gutter="0"/>
          <w:cols w:space="720"/>
          <w:formProt w:val="0"/>
          <w:docGrid w:linePitch="299"/>
        </w:sectPr>
      </w:pPr>
    </w:p>
    <w:p w:rsidR="00723B59" w:rsidRPr="008F1526" w:rsidRDefault="00FE7C2C" w:rsidP="00723B59">
      <w:pPr>
        <w:pStyle w:val="Heading3"/>
      </w:pPr>
      <w:bookmarkStart w:id="251" w:name="_Toc361930696"/>
      <w:r>
        <w:rPr>
          <w:lang w:val="en-AU"/>
        </w:rPr>
        <w:lastRenderedPageBreak/>
        <w:t>Ecological Monitoring in Relation to Dredging</w:t>
      </w:r>
      <w:bookmarkEnd w:id="251"/>
    </w:p>
    <w:p w:rsidR="0043294B" w:rsidRPr="0043294B" w:rsidRDefault="0043294B" w:rsidP="0043294B">
      <w:pPr>
        <w:pStyle w:val="Para0"/>
        <w:rPr>
          <w:lang w:val="en-AU"/>
        </w:rPr>
      </w:pPr>
      <w:r>
        <w:rPr>
          <w:lang w:val="en-AU"/>
        </w:rPr>
        <w:t>No reports of ecological monitoring conducted during dredging and at sea dredge material placement activities were available to SKM</w:t>
      </w:r>
      <w:r w:rsidR="00B0776E">
        <w:rPr>
          <w:lang w:val="en-AU"/>
        </w:rPr>
        <w:t>.</w:t>
      </w:r>
    </w:p>
    <w:p w:rsidR="00B06243" w:rsidRPr="009F3BDC" w:rsidRDefault="00CB79B9" w:rsidP="00B06243">
      <w:pPr>
        <w:pStyle w:val="Heading3"/>
        <w:rPr>
          <w:lang w:val="en-AU"/>
        </w:rPr>
      </w:pPr>
      <w:bookmarkStart w:id="252" w:name="_Toc361930697"/>
      <w:r w:rsidRPr="009F3BDC">
        <w:rPr>
          <w:lang w:val="en-AU"/>
        </w:rPr>
        <w:t>Environmental Condition</w:t>
      </w:r>
      <w:bookmarkEnd w:id="252"/>
    </w:p>
    <w:p w:rsidR="00B06243" w:rsidRPr="009F3BDC" w:rsidRDefault="00B06243" w:rsidP="00B06243">
      <w:pPr>
        <w:pStyle w:val="Para0"/>
        <w:rPr>
          <w:lang w:val="en-AU"/>
        </w:rPr>
      </w:pPr>
      <w:r w:rsidRPr="009F3BDC">
        <w:rPr>
          <w:lang w:val="en-AU"/>
        </w:rPr>
        <w:t xml:space="preserve">Water quality in the Burdekin region, which includes the Port of Abbot Point is monitored by the </w:t>
      </w:r>
      <w:r w:rsidR="00B20292" w:rsidRPr="009F3BDC">
        <w:rPr>
          <w:lang w:val="en-AU"/>
        </w:rPr>
        <w:t>RRMMP</w:t>
      </w:r>
      <w:r w:rsidRPr="009F3BDC">
        <w:rPr>
          <w:lang w:val="en-AU"/>
        </w:rPr>
        <w:t xml:space="preserve"> (Schaffelke </w:t>
      </w:r>
      <w:r w:rsidR="00C90812" w:rsidRPr="009F3BDC">
        <w:rPr>
          <w:lang w:val="en-AU"/>
        </w:rPr>
        <w:t xml:space="preserve">et al. </w:t>
      </w:r>
      <w:r w:rsidRPr="009F3BDC">
        <w:rPr>
          <w:lang w:val="en-AU"/>
        </w:rPr>
        <w:t>2011). The water quality aspect of the monitoring program includes inshore permanent monitoring sites (water quality loggers) and remote sensing techniques. Permanent monitoring sites have been established in the Burdekin region since 2007. No permanent monitoring sites are within 50 km of the Port of Abbot Point with the nearest location (Geoffrey Bay) approximately 150 km north. Regionally</w:t>
      </w:r>
      <w:r w:rsidR="0052246B">
        <w:rPr>
          <w:lang w:val="en-AU"/>
        </w:rPr>
        <w:t>,</w:t>
      </w:r>
      <w:r w:rsidRPr="009F3BDC">
        <w:rPr>
          <w:lang w:val="en-AU"/>
        </w:rPr>
        <w:t xml:space="preserve"> water quality in the area has been declining since 2007 with the annual mean increasing from 2007/2008 with values at greater than double at some locations (</w:t>
      </w:r>
      <w:r w:rsidR="00193D4C" w:rsidRPr="00193D4C">
        <w:fldChar w:fldCharType="begin"/>
      </w:r>
      <w:r w:rsidR="00193D4C" w:rsidRPr="00193D4C">
        <w:instrText xml:space="preserve"> REF  _Ref358835276 \* Lower \h  \* MERGEFORMAT </w:instrText>
      </w:r>
      <w:r w:rsidR="00193D4C" w:rsidRPr="00193D4C">
        <w:fldChar w:fldCharType="separate"/>
      </w:r>
      <w:r w:rsidR="00E2599D" w:rsidRPr="00E2599D">
        <w:t xml:space="preserve">table </w:t>
      </w:r>
      <w:r w:rsidR="00E2599D" w:rsidRPr="00E2599D">
        <w:rPr>
          <w:noProof/>
        </w:rPr>
        <w:t>23</w:t>
      </w:r>
      <w:r w:rsidR="00193D4C" w:rsidRPr="00193D4C">
        <w:fldChar w:fldCharType="end"/>
      </w:r>
      <w:r w:rsidRPr="009F3BDC">
        <w:rPr>
          <w:lang w:val="en-AU"/>
        </w:rPr>
        <w:t xml:space="preserve">; Schaffelke </w:t>
      </w:r>
      <w:r w:rsidR="00C90812" w:rsidRPr="009F3BDC">
        <w:rPr>
          <w:lang w:val="en-AU"/>
        </w:rPr>
        <w:t xml:space="preserve">et al. </w:t>
      </w:r>
      <w:r w:rsidRPr="009F3BDC">
        <w:rPr>
          <w:lang w:val="en-AU"/>
        </w:rPr>
        <w:t xml:space="preserve">2011). </w:t>
      </w:r>
    </w:p>
    <w:p w:rsidR="00B06243" w:rsidRPr="00DE66F4" w:rsidRDefault="00B06243" w:rsidP="00335261">
      <w:pPr>
        <w:pStyle w:val="Caption"/>
      </w:pPr>
      <w:bookmarkStart w:id="253" w:name="_Ref358835276"/>
      <w:bookmarkStart w:id="254" w:name="_Toc360694085"/>
      <w:r w:rsidRPr="009F3BDC">
        <w:rPr>
          <w:b/>
        </w:rPr>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23</w:t>
      </w:r>
      <w:r w:rsidR="00B66293" w:rsidRPr="009F3BDC">
        <w:rPr>
          <w:b/>
        </w:rPr>
        <w:fldChar w:fldCharType="end"/>
      </w:r>
      <w:bookmarkEnd w:id="253"/>
      <w:r w:rsidR="00335261" w:rsidRPr="009F3BDC">
        <w:rPr>
          <w:b/>
        </w:rPr>
        <w:t>.</w:t>
      </w:r>
      <w:r w:rsidRPr="009F3BDC">
        <w:rPr>
          <w:b/>
        </w:rPr>
        <w:t xml:space="preserve"> </w:t>
      </w:r>
      <w:r w:rsidRPr="009F3BDC">
        <w:t xml:space="preserve">Summary of annual mean turbidity (NTU) data from turbidity sensors at Burdekin region water quality locations from the </w:t>
      </w:r>
      <w:r w:rsidR="00B20292" w:rsidRPr="009F3BDC">
        <w:t>RRMMP</w:t>
      </w:r>
      <w:r w:rsidRPr="009F3BDC">
        <w:rPr>
          <w:vertAlign w:val="superscript"/>
        </w:rPr>
        <w:t>1</w:t>
      </w:r>
      <w:r w:rsidR="00DE66F4">
        <w:t>.</w:t>
      </w:r>
      <w:bookmarkEnd w:id="2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1747"/>
        <w:gridCol w:w="1746"/>
        <w:gridCol w:w="1746"/>
        <w:gridCol w:w="1746"/>
        <w:gridCol w:w="1746"/>
      </w:tblGrid>
      <w:tr w:rsidR="00B06243" w:rsidRPr="009F3BDC" w:rsidTr="00B06243">
        <w:trPr>
          <w:trHeight w:val="260"/>
          <w:tblHeader/>
        </w:trPr>
        <w:tc>
          <w:tcPr>
            <w:tcW w:w="1000" w:type="pct"/>
            <w:vAlign w:val="center"/>
          </w:tcPr>
          <w:p w:rsidR="00B06243" w:rsidRPr="009F3BDC" w:rsidRDefault="00B06243" w:rsidP="006C2A5A">
            <w:pPr>
              <w:pStyle w:val="TableFontH"/>
              <w:rPr>
                <w:lang w:val="en-AU"/>
              </w:rPr>
            </w:pPr>
            <w:r w:rsidRPr="009F3BDC">
              <w:rPr>
                <w:lang w:val="en-AU"/>
              </w:rPr>
              <w:t>Site</w:t>
            </w:r>
          </w:p>
        </w:tc>
        <w:tc>
          <w:tcPr>
            <w:tcW w:w="1000" w:type="pct"/>
            <w:vAlign w:val="center"/>
          </w:tcPr>
          <w:p w:rsidR="00B06243" w:rsidRPr="009F3BDC" w:rsidRDefault="00B06243" w:rsidP="006C2A5A">
            <w:pPr>
              <w:pStyle w:val="TableFontH"/>
              <w:rPr>
                <w:vertAlign w:val="superscript"/>
                <w:lang w:val="en-AU"/>
              </w:rPr>
            </w:pPr>
            <w:r w:rsidRPr="009F3BDC">
              <w:rPr>
                <w:lang w:val="en-AU"/>
              </w:rPr>
              <w:t>2007-2008</w:t>
            </w:r>
            <w:r w:rsidRPr="009F3BDC">
              <w:rPr>
                <w:vertAlign w:val="superscript"/>
                <w:lang w:val="en-AU"/>
              </w:rPr>
              <w:t>2</w:t>
            </w:r>
          </w:p>
        </w:tc>
        <w:tc>
          <w:tcPr>
            <w:tcW w:w="1000" w:type="pct"/>
            <w:vAlign w:val="center"/>
          </w:tcPr>
          <w:p w:rsidR="00B06243" w:rsidRPr="009F3BDC" w:rsidRDefault="00B06243" w:rsidP="006C2A5A">
            <w:pPr>
              <w:pStyle w:val="TableFontH"/>
              <w:rPr>
                <w:vertAlign w:val="superscript"/>
                <w:lang w:val="en-AU"/>
              </w:rPr>
            </w:pPr>
            <w:r w:rsidRPr="009F3BDC">
              <w:rPr>
                <w:lang w:val="en-AU"/>
              </w:rPr>
              <w:t>2008 to 2009</w:t>
            </w:r>
            <w:r w:rsidRPr="009F3BDC">
              <w:rPr>
                <w:vertAlign w:val="superscript"/>
                <w:lang w:val="en-AU"/>
              </w:rPr>
              <w:t>2</w:t>
            </w:r>
          </w:p>
        </w:tc>
        <w:tc>
          <w:tcPr>
            <w:tcW w:w="1000" w:type="pct"/>
            <w:vAlign w:val="center"/>
          </w:tcPr>
          <w:p w:rsidR="00B06243" w:rsidRPr="009F3BDC" w:rsidRDefault="00B06243" w:rsidP="006C2A5A">
            <w:pPr>
              <w:pStyle w:val="TableFontH"/>
              <w:rPr>
                <w:vertAlign w:val="superscript"/>
                <w:lang w:val="en-AU"/>
              </w:rPr>
            </w:pPr>
            <w:r w:rsidRPr="009F3BDC">
              <w:rPr>
                <w:lang w:val="en-AU"/>
              </w:rPr>
              <w:t>2009-2010</w:t>
            </w:r>
            <w:r w:rsidRPr="009F3BDC">
              <w:rPr>
                <w:vertAlign w:val="superscript"/>
                <w:lang w:val="en-AU"/>
              </w:rPr>
              <w:t>2</w:t>
            </w:r>
          </w:p>
        </w:tc>
        <w:tc>
          <w:tcPr>
            <w:tcW w:w="1000" w:type="pct"/>
            <w:vAlign w:val="center"/>
          </w:tcPr>
          <w:p w:rsidR="00B06243" w:rsidRPr="009F3BDC" w:rsidRDefault="00B06243" w:rsidP="006C2A5A">
            <w:pPr>
              <w:pStyle w:val="TableFontH"/>
              <w:rPr>
                <w:vertAlign w:val="superscript"/>
                <w:lang w:val="en-AU"/>
              </w:rPr>
            </w:pPr>
            <w:r w:rsidRPr="009F3BDC">
              <w:rPr>
                <w:lang w:val="en-AU"/>
              </w:rPr>
              <w:t>2010-2011</w:t>
            </w:r>
            <w:r w:rsidRPr="009F3BDC">
              <w:rPr>
                <w:vertAlign w:val="superscript"/>
                <w:lang w:val="en-AU"/>
              </w:rPr>
              <w:t>3</w:t>
            </w:r>
          </w:p>
        </w:tc>
      </w:tr>
      <w:tr w:rsidR="00B06243" w:rsidRPr="009F3BDC" w:rsidTr="0043294B">
        <w:tc>
          <w:tcPr>
            <w:tcW w:w="1000" w:type="pct"/>
          </w:tcPr>
          <w:p w:rsidR="00B06243" w:rsidRPr="009F3BDC" w:rsidRDefault="00B06243" w:rsidP="006C2A5A">
            <w:pPr>
              <w:pStyle w:val="TableFont"/>
              <w:rPr>
                <w:lang w:val="en-AU"/>
              </w:rPr>
            </w:pPr>
            <w:r w:rsidRPr="009F3BDC">
              <w:rPr>
                <w:lang w:val="en-AU"/>
              </w:rPr>
              <w:t>Pelorus Island</w:t>
            </w:r>
          </w:p>
        </w:tc>
        <w:tc>
          <w:tcPr>
            <w:tcW w:w="1000" w:type="pct"/>
            <w:tcMar>
              <w:right w:w="567" w:type="dxa"/>
            </w:tcMar>
          </w:tcPr>
          <w:p w:rsidR="00B06243" w:rsidRPr="009F3BDC" w:rsidRDefault="00B06243" w:rsidP="0043294B">
            <w:pPr>
              <w:pStyle w:val="TableFont"/>
              <w:jc w:val="right"/>
              <w:rPr>
                <w:lang w:val="en-AU"/>
              </w:rPr>
            </w:pPr>
            <w:r w:rsidRPr="009F3BDC">
              <w:rPr>
                <w:lang w:val="en-AU"/>
              </w:rPr>
              <w:t>0.50</w:t>
            </w:r>
          </w:p>
        </w:tc>
        <w:tc>
          <w:tcPr>
            <w:tcW w:w="1000" w:type="pct"/>
            <w:tcMar>
              <w:right w:w="567" w:type="dxa"/>
            </w:tcMar>
          </w:tcPr>
          <w:p w:rsidR="00B06243" w:rsidRPr="009F3BDC" w:rsidRDefault="00B06243" w:rsidP="0043294B">
            <w:pPr>
              <w:pStyle w:val="TableFont"/>
              <w:jc w:val="right"/>
              <w:rPr>
                <w:lang w:val="en-AU"/>
              </w:rPr>
            </w:pPr>
            <w:r w:rsidRPr="009F3BDC">
              <w:rPr>
                <w:lang w:val="en-AU"/>
              </w:rPr>
              <w:t>0.74</w:t>
            </w:r>
          </w:p>
        </w:tc>
        <w:tc>
          <w:tcPr>
            <w:tcW w:w="1000" w:type="pct"/>
            <w:tcMar>
              <w:right w:w="567" w:type="dxa"/>
            </w:tcMar>
          </w:tcPr>
          <w:p w:rsidR="00B06243" w:rsidRPr="009F3BDC" w:rsidRDefault="00B06243" w:rsidP="0043294B">
            <w:pPr>
              <w:pStyle w:val="TableFont"/>
              <w:jc w:val="right"/>
              <w:rPr>
                <w:lang w:val="en-AU"/>
              </w:rPr>
            </w:pPr>
            <w:r w:rsidRPr="009F3BDC">
              <w:rPr>
                <w:lang w:val="en-AU"/>
              </w:rPr>
              <w:t>0.60</w:t>
            </w:r>
          </w:p>
        </w:tc>
        <w:tc>
          <w:tcPr>
            <w:tcW w:w="1000" w:type="pct"/>
            <w:tcMar>
              <w:right w:w="567" w:type="dxa"/>
            </w:tcMar>
          </w:tcPr>
          <w:p w:rsidR="00B06243" w:rsidRPr="009F3BDC" w:rsidRDefault="00B06243" w:rsidP="0043294B">
            <w:pPr>
              <w:pStyle w:val="TableFont"/>
              <w:jc w:val="right"/>
              <w:rPr>
                <w:lang w:val="en-AU"/>
              </w:rPr>
            </w:pPr>
            <w:r w:rsidRPr="009F3BDC">
              <w:rPr>
                <w:lang w:val="en-AU"/>
              </w:rPr>
              <w:t>1.17</w:t>
            </w:r>
          </w:p>
        </w:tc>
      </w:tr>
      <w:tr w:rsidR="00B06243" w:rsidRPr="009F3BDC" w:rsidTr="0043294B">
        <w:tc>
          <w:tcPr>
            <w:tcW w:w="1000" w:type="pct"/>
          </w:tcPr>
          <w:p w:rsidR="00B06243" w:rsidRPr="009F3BDC" w:rsidRDefault="00B06243" w:rsidP="006C2A5A">
            <w:pPr>
              <w:pStyle w:val="TableFont"/>
              <w:rPr>
                <w:lang w:val="en-AU"/>
              </w:rPr>
            </w:pPr>
            <w:r w:rsidRPr="009F3BDC">
              <w:rPr>
                <w:lang w:val="en-AU"/>
              </w:rPr>
              <w:t>Pandora Reef</w:t>
            </w:r>
          </w:p>
        </w:tc>
        <w:tc>
          <w:tcPr>
            <w:tcW w:w="1000" w:type="pct"/>
            <w:tcMar>
              <w:right w:w="567" w:type="dxa"/>
            </w:tcMar>
          </w:tcPr>
          <w:p w:rsidR="00B06243" w:rsidRPr="009F3BDC" w:rsidRDefault="00B06243" w:rsidP="0043294B">
            <w:pPr>
              <w:pStyle w:val="TableFont"/>
              <w:jc w:val="right"/>
              <w:rPr>
                <w:lang w:val="en-AU"/>
              </w:rPr>
            </w:pPr>
            <w:r w:rsidRPr="009F3BDC">
              <w:rPr>
                <w:lang w:val="en-AU"/>
              </w:rPr>
              <w:t>0.97</w:t>
            </w:r>
          </w:p>
        </w:tc>
        <w:tc>
          <w:tcPr>
            <w:tcW w:w="1000" w:type="pct"/>
            <w:tcMar>
              <w:right w:w="567" w:type="dxa"/>
            </w:tcMar>
          </w:tcPr>
          <w:p w:rsidR="00B06243" w:rsidRPr="009F3BDC" w:rsidRDefault="00B06243" w:rsidP="0043294B">
            <w:pPr>
              <w:pStyle w:val="TableFont"/>
              <w:jc w:val="right"/>
              <w:rPr>
                <w:lang w:val="en-AU"/>
              </w:rPr>
            </w:pPr>
            <w:r w:rsidRPr="009F3BDC">
              <w:rPr>
                <w:lang w:val="en-AU"/>
              </w:rPr>
              <w:t>1.17</w:t>
            </w:r>
          </w:p>
        </w:tc>
        <w:tc>
          <w:tcPr>
            <w:tcW w:w="1000" w:type="pct"/>
            <w:tcMar>
              <w:right w:w="567" w:type="dxa"/>
            </w:tcMar>
          </w:tcPr>
          <w:p w:rsidR="00B06243" w:rsidRPr="009F3BDC" w:rsidRDefault="00B06243" w:rsidP="0043294B">
            <w:pPr>
              <w:pStyle w:val="TableFont"/>
              <w:jc w:val="right"/>
              <w:rPr>
                <w:lang w:val="en-AU"/>
              </w:rPr>
            </w:pPr>
            <w:r w:rsidRPr="009F3BDC">
              <w:rPr>
                <w:lang w:val="en-AU"/>
              </w:rPr>
              <w:t>1.10</w:t>
            </w:r>
          </w:p>
        </w:tc>
        <w:tc>
          <w:tcPr>
            <w:tcW w:w="1000" w:type="pct"/>
            <w:tcMar>
              <w:right w:w="567" w:type="dxa"/>
            </w:tcMar>
          </w:tcPr>
          <w:p w:rsidR="00B06243" w:rsidRPr="009F3BDC" w:rsidRDefault="00B06243" w:rsidP="0043294B">
            <w:pPr>
              <w:pStyle w:val="TableFont"/>
              <w:jc w:val="right"/>
              <w:rPr>
                <w:lang w:val="en-AU"/>
              </w:rPr>
            </w:pPr>
            <w:r w:rsidRPr="009F3BDC">
              <w:rPr>
                <w:lang w:val="en-AU"/>
              </w:rPr>
              <w:t>1.85</w:t>
            </w:r>
          </w:p>
        </w:tc>
      </w:tr>
      <w:tr w:rsidR="00B06243" w:rsidRPr="009F3BDC" w:rsidTr="0043294B">
        <w:tc>
          <w:tcPr>
            <w:tcW w:w="1000" w:type="pct"/>
          </w:tcPr>
          <w:p w:rsidR="00B06243" w:rsidRPr="009F3BDC" w:rsidRDefault="00B06243" w:rsidP="006C2A5A">
            <w:pPr>
              <w:pStyle w:val="TableFont"/>
              <w:rPr>
                <w:lang w:val="en-AU"/>
              </w:rPr>
            </w:pPr>
            <w:r w:rsidRPr="009F3BDC">
              <w:rPr>
                <w:lang w:val="en-AU"/>
              </w:rPr>
              <w:t>Magnetic Island (Geoffrey Bay)</w:t>
            </w:r>
          </w:p>
        </w:tc>
        <w:tc>
          <w:tcPr>
            <w:tcW w:w="1000" w:type="pct"/>
            <w:tcMar>
              <w:right w:w="567" w:type="dxa"/>
            </w:tcMar>
          </w:tcPr>
          <w:p w:rsidR="00B06243" w:rsidRPr="009F3BDC" w:rsidRDefault="00B06243" w:rsidP="0043294B">
            <w:pPr>
              <w:pStyle w:val="TableFont"/>
              <w:jc w:val="right"/>
              <w:rPr>
                <w:lang w:val="en-AU"/>
              </w:rPr>
            </w:pPr>
            <w:r w:rsidRPr="009F3BDC">
              <w:rPr>
                <w:lang w:val="en-AU"/>
              </w:rPr>
              <w:t>2.12</w:t>
            </w:r>
          </w:p>
        </w:tc>
        <w:tc>
          <w:tcPr>
            <w:tcW w:w="1000" w:type="pct"/>
            <w:tcMar>
              <w:right w:w="567" w:type="dxa"/>
            </w:tcMar>
          </w:tcPr>
          <w:p w:rsidR="00B06243" w:rsidRPr="009F3BDC" w:rsidRDefault="00B06243" w:rsidP="0043294B">
            <w:pPr>
              <w:pStyle w:val="TableFont"/>
              <w:jc w:val="right"/>
              <w:rPr>
                <w:lang w:val="en-AU"/>
              </w:rPr>
            </w:pPr>
            <w:r w:rsidRPr="009F3BDC">
              <w:rPr>
                <w:lang w:val="en-AU"/>
              </w:rPr>
              <w:t>2.33</w:t>
            </w:r>
          </w:p>
        </w:tc>
        <w:tc>
          <w:tcPr>
            <w:tcW w:w="1000" w:type="pct"/>
            <w:tcMar>
              <w:right w:w="567" w:type="dxa"/>
            </w:tcMar>
          </w:tcPr>
          <w:p w:rsidR="00B06243" w:rsidRPr="009F3BDC" w:rsidRDefault="00B06243" w:rsidP="0043294B">
            <w:pPr>
              <w:pStyle w:val="TableFont"/>
              <w:jc w:val="right"/>
              <w:rPr>
                <w:lang w:val="en-AU"/>
              </w:rPr>
            </w:pPr>
            <w:r w:rsidRPr="009F3BDC">
              <w:rPr>
                <w:lang w:val="en-AU"/>
              </w:rPr>
              <w:t>1.79</w:t>
            </w:r>
          </w:p>
        </w:tc>
        <w:tc>
          <w:tcPr>
            <w:tcW w:w="1000" w:type="pct"/>
            <w:tcMar>
              <w:right w:w="567" w:type="dxa"/>
            </w:tcMar>
          </w:tcPr>
          <w:p w:rsidR="00B06243" w:rsidRPr="009F3BDC" w:rsidRDefault="00B06243" w:rsidP="0043294B">
            <w:pPr>
              <w:pStyle w:val="TableFont"/>
              <w:jc w:val="right"/>
              <w:rPr>
                <w:lang w:val="en-AU"/>
              </w:rPr>
            </w:pPr>
            <w:r w:rsidRPr="009F3BDC">
              <w:rPr>
                <w:lang w:val="en-AU"/>
              </w:rPr>
              <w:t>3.00</w:t>
            </w:r>
          </w:p>
        </w:tc>
      </w:tr>
    </w:tbl>
    <w:p w:rsidR="00B06243" w:rsidRPr="009F3BDC" w:rsidRDefault="00B06243" w:rsidP="00B06243">
      <w:pPr>
        <w:pStyle w:val="Para0"/>
        <w:rPr>
          <w:vertAlign w:val="superscript"/>
          <w:lang w:val="en-AU"/>
        </w:rPr>
      </w:pPr>
      <w:r w:rsidRPr="009F3BDC">
        <w:rPr>
          <w:vertAlign w:val="superscript"/>
          <w:lang w:val="en-AU"/>
        </w:rPr>
        <w:t xml:space="preserve">1 Data extracted from Schaffelke </w:t>
      </w:r>
      <w:r w:rsidR="00C90812" w:rsidRPr="009F3BDC">
        <w:rPr>
          <w:vertAlign w:val="superscript"/>
          <w:lang w:val="en-AU"/>
        </w:rPr>
        <w:t xml:space="preserve">et al. </w:t>
      </w:r>
      <w:r w:rsidRPr="009F3BDC">
        <w:rPr>
          <w:vertAlign w:val="superscript"/>
          <w:lang w:val="en-AU"/>
        </w:rPr>
        <w:t>2011. 2 – Years are from October to September 3 – October to June</w:t>
      </w:r>
    </w:p>
    <w:p w:rsidR="00B06243" w:rsidRPr="009F3BDC" w:rsidRDefault="00B06243" w:rsidP="00B06243">
      <w:pPr>
        <w:pStyle w:val="Para0"/>
        <w:rPr>
          <w:lang w:val="en-AU"/>
        </w:rPr>
      </w:pPr>
      <w:r w:rsidRPr="009F3BDC">
        <w:rPr>
          <w:lang w:val="en-AU"/>
        </w:rPr>
        <w:t xml:space="preserve">Remote sensing is used to monitor TSS concentrations for the entire </w:t>
      </w:r>
      <w:r w:rsidR="00123309">
        <w:rPr>
          <w:lang w:val="en-AU"/>
        </w:rPr>
        <w:t>Marine Park</w:t>
      </w:r>
      <w:r w:rsidRPr="009F3BDC">
        <w:rPr>
          <w:lang w:val="en-AU"/>
        </w:rPr>
        <w:t xml:space="preserve"> at a spatial resolution of 1 km (Brando </w:t>
      </w:r>
      <w:r w:rsidR="00C90812" w:rsidRPr="009F3BDC">
        <w:rPr>
          <w:lang w:val="en-AU"/>
        </w:rPr>
        <w:t xml:space="preserve">et al. </w:t>
      </w:r>
      <w:r w:rsidRPr="009F3BDC">
        <w:rPr>
          <w:lang w:val="en-AU"/>
        </w:rPr>
        <w:t>2011). TSS concentrations within the Burdekin region have improved with the TSS pa</w:t>
      </w:r>
      <w:r w:rsidR="009E7E39">
        <w:rPr>
          <w:lang w:val="en-AU"/>
        </w:rPr>
        <w:t>ddock to reef index of poor (30 per cent</w:t>
      </w:r>
      <w:r w:rsidRPr="009F3BDC">
        <w:rPr>
          <w:lang w:val="en-AU"/>
        </w:rPr>
        <w:t>) in 2002/</w:t>
      </w:r>
      <w:r w:rsidR="009E7E39">
        <w:rPr>
          <w:lang w:val="en-AU"/>
        </w:rPr>
        <w:t>2003 increasing to moderate (57 per cent</w:t>
      </w:r>
      <w:r w:rsidRPr="009F3BDC">
        <w:rPr>
          <w:lang w:val="en-AU"/>
        </w:rPr>
        <w:t>) in 2010/2011 (Bra</w:t>
      </w:r>
      <w:r w:rsidR="00CF4BA9">
        <w:rPr>
          <w:lang w:val="en-AU"/>
        </w:rPr>
        <w:t>n</w:t>
      </w:r>
      <w:r w:rsidRPr="009F3BDC">
        <w:rPr>
          <w:lang w:val="en-AU"/>
        </w:rPr>
        <w:t xml:space="preserve">do et al. 2011). Data from May 2010 to April 2011 for the Port of Abbot Point and surrounding areas recorded a clear declining gradient from inshore to offshore with median TSS values as high as 5 mg/L for shallow coastal area such as Cape Bowling Green, the mouth of the Burdekin River and Cleveland Bay (Brando </w:t>
      </w:r>
      <w:r w:rsidR="00C90812" w:rsidRPr="009F3BDC">
        <w:rPr>
          <w:lang w:val="en-AU"/>
        </w:rPr>
        <w:t xml:space="preserve">et al. </w:t>
      </w:r>
      <w:r w:rsidRPr="009F3BDC">
        <w:rPr>
          <w:lang w:val="en-AU"/>
        </w:rPr>
        <w:t>2011). Annual median TSS concentrations at the locations of Mode Cases 1 and 2 the current material placement site ranged from approximately 1.00 mg/L to 0.25 mg/L</w:t>
      </w:r>
      <w:r w:rsidR="007064E0">
        <w:rPr>
          <w:lang w:val="en-AU"/>
        </w:rPr>
        <w:t xml:space="preserve"> (Brando et al. 2011)</w:t>
      </w:r>
      <w:r w:rsidRPr="009F3BDC">
        <w:rPr>
          <w:lang w:val="en-AU"/>
        </w:rPr>
        <w:t xml:space="preserve">, with the current material placement site </w:t>
      </w:r>
      <w:r w:rsidR="008B04C3">
        <w:rPr>
          <w:lang w:val="en-AU"/>
        </w:rPr>
        <w:t>having</w:t>
      </w:r>
      <w:r w:rsidRPr="009F3BDC">
        <w:rPr>
          <w:lang w:val="en-AU"/>
        </w:rPr>
        <w:t xml:space="preserve"> the highest TSS values. </w:t>
      </w:r>
    </w:p>
    <w:p w:rsidR="00B06243" w:rsidRPr="009F3BDC" w:rsidRDefault="00B06243" w:rsidP="00B06243">
      <w:pPr>
        <w:pStyle w:val="Para0"/>
        <w:rPr>
          <w:lang w:val="en-AU"/>
        </w:rPr>
      </w:pPr>
      <w:r w:rsidRPr="009F3BDC">
        <w:rPr>
          <w:lang w:val="en-AU"/>
        </w:rPr>
        <w:t>Baseline data from April 2008 to June 2008 was collected at five locations surrounding the Port of Abbot Point including three near the working Port and two offshore.</w:t>
      </w:r>
      <w:r w:rsidR="00861E7C">
        <w:fldChar w:fldCharType="begin"/>
      </w:r>
      <w:r w:rsidR="00861E7C">
        <w:instrText xml:space="preserve"> REF _Ref358835709 \h  \* MERGEFORMAT </w:instrText>
      </w:r>
      <w:r w:rsidR="00861E7C">
        <w:fldChar w:fldCharType="separate"/>
      </w:r>
      <w:r w:rsidR="00E2599D" w:rsidRPr="00E2599D">
        <w:t xml:space="preserve">Table </w:t>
      </w:r>
      <w:r w:rsidR="00E2599D" w:rsidRPr="00E2599D">
        <w:rPr>
          <w:noProof/>
        </w:rPr>
        <w:t>24</w:t>
      </w:r>
      <w:r w:rsidR="00861E7C">
        <w:fldChar w:fldCharType="end"/>
      </w:r>
      <w:r w:rsidRPr="00FC233E">
        <w:rPr>
          <w:lang w:val="en-AU"/>
        </w:rPr>
        <w:t xml:space="preserve"> </w:t>
      </w:r>
      <w:r w:rsidRPr="009F3BDC">
        <w:rPr>
          <w:lang w:val="en-AU"/>
        </w:rPr>
        <w:t>presents the median, 80</w:t>
      </w:r>
      <w:r w:rsidRPr="009F3BDC">
        <w:rPr>
          <w:vertAlign w:val="superscript"/>
          <w:lang w:val="en-AU"/>
        </w:rPr>
        <w:t>th</w:t>
      </w:r>
      <w:r w:rsidRPr="009F3BDC">
        <w:rPr>
          <w:lang w:val="en-AU"/>
        </w:rPr>
        <w:t xml:space="preserve"> percentile and 95</w:t>
      </w:r>
      <w:r w:rsidRPr="009F3BDC">
        <w:rPr>
          <w:vertAlign w:val="superscript"/>
          <w:lang w:val="en-AU"/>
        </w:rPr>
        <w:t>th</w:t>
      </w:r>
      <w:r w:rsidRPr="009F3BDC">
        <w:rPr>
          <w:lang w:val="en-AU"/>
        </w:rPr>
        <w:t xml:space="preserve"> percentile values for turbidity and TSS (SKM 2013).</w:t>
      </w:r>
    </w:p>
    <w:p w:rsidR="00B06243" w:rsidRPr="009F3BDC" w:rsidRDefault="00B06243" w:rsidP="00335261">
      <w:pPr>
        <w:pStyle w:val="Caption"/>
        <w:rPr>
          <w:b/>
        </w:rPr>
      </w:pPr>
      <w:bookmarkStart w:id="255" w:name="_Ref358835709"/>
      <w:bookmarkStart w:id="256" w:name="_Toc360694086"/>
      <w:r w:rsidRPr="009F3BDC">
        <w:rPr>
          <w:b/>
        </w:rPr>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24</w:t>
      </w:r>
      <w:r w:rsidR="00B66293" w:rsidRPr="009F3BDC">
        <w:rPr>
          <w:b/>
        </w:rPr>
        <w:fldChar w:fldCharType="end"/>
      </w:r>
      <w:bookmarkEnd w:id="255"/>
      <w:r w:rsidR="00335261" w:rsidRPr="009F3BDC">
        <w:rPr>
          <w:b/>
        </w:rPr>
        <w:t>.</w:t>
      </w:r>
      <w:r w:rsidRPr="009F3BDC">
        <w:rPr>
          <w:b/>
        </w:rPr>
        <w:t xml:space="preserve"> </w:t>
      </w:r>
      <w:r w:rsidRPr="009F3BDC">
        <w:t>Baseline turbidity and TSS at the Port of Abbot Point</w:t>
      </w:r>
      <w:r w:rsidR="00DE66F4">
        <w:t>.</w:t>
      </w:r>
      <w:bookmarkEnd w:id="256"/>
    </w:p>
    <w:tbl>
      <w:tblPr>
        <w:tblStyle w:val="TableGrid"/>
        <w:tblW w:w="5000" w:type="pct"/>
        <w:tblLook w:val="04A0" w:firstRow="1" w:lastRow="0" w:firstColumn="1" w:lastColumn="0" w:noHBand="0" w:noVBand="1"/>
      </w:tblPr>
      <w:tblGrid>
        <w:gridCol w:w="1315"/>
        <w:gridCol w:w="1235"/>
        <w:gridCol w:w="1235"/>
        <w:gridCol w:w="1233"/>
        <w:gridCol w:w="1134"/>
        <w:gridCol w:w="1231"/>
        <w:gridCol w:w="1338"/>
      </w:tblGrid>
      <w:tr w:rsidR="00B06243" w:rsidRPr="009F3BDC" w:rsidTr="00FC233E">
        <w:trPr>
          <w:cantSplit/>
          <w:tblHeader/>
        </w:trPr>
        <w:tc>
          <w:tcPr>
            <w:tcW w:w="754" w:type="pct"/>
            <w:vMerge w:val="restart"/>
          </w:tcPr>
          <w:p w:rsidR="00B06243" w:rsidRPr="009F3BDC" w:rsidRDefault="00B06243" w:rsidP="006C2A5A">
            <w:pPr>
              <w:pStyle w:val="TableFontH"/>
              <w:rPr>
                <w:lang w:val="en-AU"/>
              </w:rPr>
            </w:pPr>
            <w:r w:rsidRPr="009F3BDC">
              <w:rPr>
                <w:lang w:val="en-AU"/>
              </w:rPr>
              <w:t>Site</w:t>
            </w:r>
          </w:p>
        </w:tc>
        <w:tc>
          <w:tcPr>
            <w:tcW w:w="1416" w:type="pct"/>
            <w:gridSpan w:val="2"/>
          </w:tcPr>
          <w:p w:rsidR="00B06243" w:rsidRPr="009F3BDC" w:rsidRDefault="00B06243" w:rsidP="006C2A5A">
            <w:pPr>
              <w:pStyle w:val="TableFontH"/>
              <w:rPr>
                <w:lang w:val="en-AU"/>
              </w:rPr>
            </w:pPr>
            <w:r w:rsidRPr="009F3BDC">
              <w:rPr>
                <w:lang w:val="en-AU"/>
              </w:rPr>
              <w:t>Median</w:t>
            </w:r>
          </w:p>
        </w:tc>
        <w:tc>
          <w:tcPr>
            <w:tcW w:w="1357" w:type="pct"/>
            <w:gridSpan w:val="2"/>
          </w:tcPr>
          <w:p w:rsidR="00B06243" w:rsidRPr="009F3BDC" w:rsidRDefault="00B06243" w:rsidP="006C2A5A">
            <w:pPr>
              <w:pStyle w:val="TableFontH"/>
              <w:rPr>
                <w:lang w:val="en-AU"/>
              </w:rPr>
            </w:pPr>
            <w:r w:rsidRPr="009F3BDC">
              <w:rPr>
                <w:lang w:val="en-AU"/>
              </w:rPr>
              <w:t>80</w:t>
            </w:r>
            <w:r w:rsidRPr="009F3BDC">
              <w:rPr>
                <w:vertAlign w:val="superscript"/>
                <w:lang w:val="en-AU"/>
              </w:rPr>
              <w:t>th</w:t>
            </w:r>
            <w:r w:rsidRPr="009F3BDC">
              <w:rPr>
                <w:lang w:val="en-AU"/>
              </w:rPr>
              <w:t xml:space="preserve"> percentile</w:t>
            </w:r>
          </w:p>
        </w:tc>
        <w:tc>
          <w:tcPr>
            <w:tcW w:w="1473" w:type="pct"/>
            <w:gridSpan w:val="2"/>
          </w:tcPr>
          <w:p w:rsidR="00B06243" w:rsidRPr="009F3BDC" w:rsidRDefault="00B06243" w:rsidP="006C2A5A">
            <w:pPr>
              <w:pStyle w:val="TableFontH"/>
              <w:rPr>
                <w:lang w:val="en-AU"/>
              </w:rPr>
            </w:pPr>
            <w:r w:rsidRPr="009F3BDC">
              <w:rPr>
                <w:lang w:val="en-AU"/>
              </w:rPr>
              <w:t>95</w:t>
            </w:r>
            <w:r w:rsidRPr="009F3BDC">
              <w:rPr>
                <w:vertAlign w:val="superscript"/>
                <w:lang w:val="en-AU"/>
              </w:rPr>
              <w:t>th</w:t>
            </w:r>
            <w:r w:rsidRPr="009F3BDC">
              <w:rPr>
                <w:lang w:val="en-AU"/>
              </w:rPr>
              <w:t xml:space="preserve"> percentile</w:t>
            </w:r>
          </w:p>
        </w:tc>
      </w:tr>
      <w:tr w:rsidR="00B06243" w:rsidRPr="009F3BDC" w:rsidTr="00FC233E">
        <w:trPr>
          <w:cantSplit/>
          <w:tblHeader/>
        </w:trPr>
        <w:tc>
          <w:tcPr>
            <w:tcW w:w="754" w:type="pct"/>
            <w:vMerge/>
          </w:tcPr>
          <w:p w:rsidR="00B06243" w:rsidRPr="009F3BDC" w:rsidRDefault="00B06243" w:rsidP="006C2A5A">
            <w:pPr>
              <w:pStyle w:val="TableFontH"/>
              <w:rPr>
                <w:lang w:val="en-AU"/>
              </w:rPr>
            </w:pPr>
          </w:p>
        </w:tc>
        <w:tc>
          <w:tcPr>
            <w:tcW w:w="708" w:type="pct"/>
          </w:tcPr>
          <w:p w:rsidR="00B06243" w:rsidRPr="009F3BDC" w:rsidRDefault="00B06243" w:rsidP="006C2A5A">
            <w:pPr>
              <w:pStyle w:val="TableFontH"/>
              <w:rPr>
                <w:lang w:val="en-AU"/>
              </w:rPr>
            </w:pPr>
            <w:r w:rsidRPr="009F3BDC">
              <w:rPr>
                <w:lang w:val="en-AU"/>
              </w:rPr>
              <w:t>Turbidity (NTU)</w:t>
            </w:r>
          </w:p>
        </w:tc>
        <w:tc>
          <w:tcPr>
            <w:tcW w:w="708" w:type="pct"/>
          </w:tcPr>
          <w:p w:rsidR="00B06243" w:rsidRPr="009F3BDC" w:rsidRDefault="00B06243" w:rsidP="006C2A5A">
            <w:pPr>
              <w:pStyle w:val="TableFontH"/>
              <w:rPr>
                <w:lang w:val="en-AU"/>
              </w:rPr>
            </w:pPr>
            <w:r w:rsidRPr="009F3BDC">
              <w:rPr>
                <w:lang w:val="en-AU"/>
              </w:rPr>
              <w:t>TSS (mg/L)</w:t>
            </w:r>
          </w:p>
        </w:tc>
        <w:tc>
          <w:tcPr>
            <w:tcW w:w="707" w:type="pct"/>
          </w:tcPr>
          <w:p w:rsidR="00B06243" w:rsidRPr="009F3BDC" w:rsidRDefault="00B06243" w:rsidP="006C2A5A">
            <w:pPr>
              <w:pStyle w:val="TableFontH"/>
              <w:rPr>
                <w:lang w:val="en-AU"/>
              </w:rPr>
            </w:pPr>
            <w:r w:rsidRPr="009F3BDC">
              <w:rPr>
                <w:lang w:val="en-AU"/>
              </w:rPr>
              <w:t>Turbidity (NTU)</w:t>
            </w:r>
          </w:p>
        </w:tc>
        <w:tc>
          <w:tcPr>
            <w:tcW w:w="650" w:type="pct"/>
          </w:tcPr>
          <w:p w:rsidR="00B06243" w:rsidRPr="009F3BDC" w:rsidRDefault="00B06243" w:rsidP="006C2A5A">
            <w:pPr>
              <w:pStyle w:val="TableFontH"/>
              <w:rPr>
                <w:lang w:val="en-AU"/>
              </w:rPr>
            </w:pPr>
            <w:r w:rsidRPr="009F3BDC">
              <w:rPr>
                <w:lang w:val="en-AU"/>
              </w:rPr>
              <w:t>TSS (mg/L)</w:t>
            </w:r>
          </w:p>
        </w:tc>
        <w:tc>
          <w:tcPr>
            <w:tcW w:w="706" w:type="pct"/>
          </w:tcPr>
          <w:p w:rsidR="00B06243" w:rsidRPr="009F3BDC" w:rsidRDefault="00B06243" w:rsidP="006C2A5A">
            <w:pPr>
              <w:pStyle w:val="TableFontH"/>
              <w:rPr>
                <w:lang w:val="en-AU"/>
              </w:rPr>
            </w:pPr>
            <w:r w:rsidRPr="009F3BDC">
              <w:rPr>
                <w:lang w:val="en-AU"/>
              </w:rPr>
              <w:t>Turbidity (NTU)</w:t>
            </w:r>
          </w:p>
        </w:tc>
        <w:tc>
          <w:tcPr>
            <w:tcW w:w="767" w:type="pct"/>
          </w:tcPr>
          <w:p w:rsidR="00B06243" w:rsidRPr="009F3BDC" w:rsidRDefault="00B06243" w:rsidP="006C2A5A">
            <w:pPr>
              <w:pStyle w:val="TableFontH"/>
              <w:rPr>
                <w:lang w:val="en-AU"/>
              </w:rPr>
            </w:pPr>
            <w:r w:rsidRPr="009F3BDC">
              <w:rPr>
                <w:lang w:val="en-AU"/>
              </w:rPr>
              <w:t>TSS (mg/L)</w:t>
            </w:r>
          </w:p>
        </w:tc>
      </w:tr>
      <w:tr w:rsidR="00B06243" w:rsidRPr="009F3BDC" w:rsidTr="00FC233E">
        <w:trPr>
          <w:trHeight w:val="333"/>
        </w:trPr>
        <w:tc>
          <w:tcPr>
            <w:tcW w:w="754" w:type="pct"/>
          </w:tcPr>
          <w:p w:rsidR="00B06243" w:rsidRPr="009F3BDC" w:rsidRDefault="00B06243" w:rsidP="006C2A5A">
            <w:pPr>
              <w:pStyle w:val="TableFont"/>
              <w:rPr>
                <w:lang w:val="en-AU"/>
              </w:rPr>
            </w:pPr>
            <w:r w:rsidRPr="009F3BDC">
              <w:rPr>
                <w:lang w:val="en-AU"/>
              </w:rPr>
              <w:t>Deepwater west</w:t>
            </w:r>
          </w:p>
        </w:tc>
        <w:tc>
          <w:tcPr>
            <w:tcW w:w="708" w:type="pct"/>
            <w:tcMar>
              <w:right w:w="454" w:type="dxa"/>
            </w:tcMar>
            <w:vAlign w:val="center"/>
          </w:tcPr>
          <w:p w:rsidR="00B06243" w:rsidRPr="009F3BDC" w:rsidRDefault="00B06243" w:rsidP="00FC233E">
            <w:pPr>
              <w:pStyle w:val="TableFont"/>
              <w:jc w:val="right"/>
              <w:rPr>
                <w:lang w:val="en-AU"/>
              </w:rPr>
            </w:pPr>
            <w:r w:rsidRPr="009F3BDC">
              <w:rPr>
                <w:lang w:val="en-AU"/>
              </w:rPr>
              <w:t>2</w:t>
            </w:r>
          </w:p>
        </w:tc>
        <w:tc>
          <w:tcPr>
            <w:tcW w:w="708" w:type="pct"/>
            <w:tcMar>
              <w:right w:w="454" w:type="dxa"/>
            </w:tcMar>
            <w:vAlign w:val="center"/>
          </w:tcPr>
          <w:p w:rsidR="00B06243" w:rsidRPr="009F3BDC" w:rsidRDefault="00B06243" w:rsidP="00FC233E">
            <w:pPr>
              <w:pStyle w:val="TableFont"/>
              <w:jc w:val="right"/>
              <w:rPr>
                <w:lang w:val="en-AU"/>
              </w:rPr>
            </w:pPr>
            <w:r w:rsidRPr="009F3BDC">
              <w:rPr>
                <w:lang w:val="en-AU"/>
              </w:rPr>
              <w:t>1.2</w:t>
            </w:r>
          </w:p>
        </w:tc>
        <w:tc>
          <w:tcPr>
            <w:tcW w:w="707" w:type="pct"/>
            <w:tcMar>
              <w:right w:w="454" w:type="dxa"/>
            </w:tcMar>
            <w:vAlign w:val="center"/>
          </w:tcPr>
          <w:p w:rsidR="00B06243" w:rsidRPr="009F3BDC" w:rsidRDefault="00B06243" w:rsidP="00FC233E">
            <w:pPr>
              <w:pStyle w:val="TableFont"/>
              <w:jc w:val="right"/>
              <w:rPr>
                <w:lang w:val="en-AU"/>
              </w:rPr>
            </w:pPr>
            <w:r w:rsidRPr="009F3BDC">
              <w:rPr>
                <w:lang w:val="en-AU"/>
              </w:rPr>
              <w:t>6</w:t>
            </w:r>
          </w:p>
        </w:tc>
        <w:tc>
          <w:tcPr>
            <w:tcW w:w="650" w:type="pct"/>
            <w:tcMar>
              <w:right w:w="454" w:type="dxa"/>
            </w:tcMar>
            <w:vAlign w:val="center"/>
          </w:tcPr>
          <w:p w:rsidR="00B06243" w:rsidRPr="009F3BDC" w:rsidRDefault="00B06243" w:rsidP="00FC233E">
            <w:pPr>
              <w:pStyle w:val="TableFont"/>
              <w:jc w:val="right"/>
              <w:rPr>
                <w:lang w:val="en-AU"/>
              </w:rPr>
            </w:pPr>
            <w:r w:rsidRPr="009F3BDC">
              <w:rPr>
                <w:lang w:val="en-AU"/>
              </w:rPr>
              <w:t>2.7</w:t>
            </w:r>
          </w:p>
        </w:tc>
        <w:tc>
          <w:tcPr>
            <w:tcW w:w="706" w:type="pct"/>
            <w:tcBorders>
              <w:bottom w:val="single" w:sz="4" w:space="0" w:color="auto"/>
            </w:tcBorders>
            <w:tcMar>
              <w:right w:w="454" w:type="dxa"/>
            </w:tcMar>
            <w:vAlign w:val="center"/>
          </w:tcPr>
          <w:p w:rsidR="00B06243" w:rsidRPr="009F3BDC" w:rsidRDefault="00B06243" w:rsidP="00FC233E">
            <w:pPr>
              <w:pStyle w:val="TableFont"/>
              <w:jc w:val="right"/>
              <w:rPr>
                <w:lang w:val="en-AU"/>
              </w:rPr>
            </w:pPr>
            <w:r w:rsidRPr="009F3BDC">
              <w:rPr>
                <w:lang w:val="en-AU"/>
              </w:rPr>
              <w:t>17</w:t>
            </w:r>
          </w:p>
        </w:tc>
        <w:tc>
          <w:tcPr>
            <w:tcW w:w="767" w:type="pct"/>
            <w:tcBorders>
              <w:bottom w:val="single" w:sz="4" w:space="0" w:color="auto"/>
            </w:tcBorders>
            <w:tcMar>
              <w:right w:w="454" w:type="dxa"/>
            </w:tcMar>
            <w:vAlign w:val="center"/>
          </w:tcPr>
          <w:p w:rsidR="00B06243" w:rsidRPr="009F3BDC" w:rsidRDefault="00B06243" w:rsidP="00FC233E">
            <w:pPr>
              <w:pStyle w:val="TableFont"/>
              <w:jc w:val="right"/>
              <w:rPr>
                <w:lang w:val="en-AU"/>
              </w:rPr>
            </w:pPr>
            <w:r w:rsidRPr="009F3BDC">
              <w:rPr>
                <w:lang w:val="en-AU"/>
              </w:rPr>
              <w:t>7.9</w:t>
            </w:r>
          </w:p>
        </w:tc>
      </w:tr>
      <w:tr w:rsidR="00B06243" w:rsidRPr="009F3BDC" w:rsidTr="00FC233E">
        <w:trPr>
          <w:trHeight w:val="333"/>
        </w:trPr>
        <w:tc>
          <w:tcPr>
            <w:tcW w:w="754" w:type="pct"/>
          </w:tcPr>
          <w:p w:rsidR="00B06243" w:rsidRPr="009F3BDC" w:rsidRDefault="00B06243" w:rsidP="006C2A5A">
            <w:pPr>
              <w:pStyle w:val="TableFont"/>
              <w:rPr>
                <w:lang w:val="en-AU"/>
              </w:rPr>
            </w:pPr>
            <w:r w:rsidRPr="009F3BDC">
              <w:rPr>
                <w:lang w:val="en-AU"/>
              </w:rPr>
              <w:t>Deepwater east</w:t>
            </w:r>
          </w:p>
        </w:tc>
        <w:tc>
          <w:tcPr>
            <w:tcW w:w="708" w:type="pct"/>
            <w:tcMar>
              <w:right w:w="454" w:type="dxa"/>
            </w:tcMar>
            <w:vAlign w:val="center"/>
          </w:tcPr>
          <w:p w:rsidR="00B06243" w:rsidRPr="009F3BDC" w:rsidRDefault="00B06243" w:rsidP="00FC233E">
            <w:pPr>
              <w:pStyle w:val="TableFont"/>
              <w:jc w:val="right"/>
              <w:rPr>
                <w:lang w:val="en-AU"/>
              </w:rPr>
            </w:pPr>
            <w:r w:rsidRPr="009F3BDC">
              <w:rPr>
                <w:lang w:val="en-AU"/>
              </w:rPr>
              <w:t>1</w:t>
            </w:r>
          </w:p>
        </w:tc>
        <w:tc>
          <w:tcPr>
            <w:tcW w:w="708" w:type="pct"/>
            <w:tcMar>
              <w:right w:w="454" w:type="dxa"/>
            </w:tcMar>
            <w:vAlign w:val="center"/>
          </w:tcPr>
          <w:p w:rsidR="00B06243" w:rsidRPr="009F3BDC" w:rsidRDefault="00B06243" w:rsidP="00FC233E">
            <w:pPr>
              <w:pStyle w:val="TableFont"/>
              <w:jc w:val="right"/>
              <w:rPr>
                <w:lang w:val="en-AU"/>
              </w:rPr>
            </w:pPr>
            <w:r w:rsidRPr="009F3BDC">
              <w:rPr>
                <w:lang w:val="en-AU"/>
              </w:rPr>
              <w:t>1.2</w:t>
            </w:r>
          </w:p>
        </w:tc>
        <w:tc>
          <w:tcPr>
            <w:tcW w:w="707" w:type="pct"/>
            <w:tcMar>
              <w:right w:w="454" w:type="dxa"/>
            </w:tcMar>
            <w:vAlign w:val="center"/>
          </w:tcPr>
          <w:p w:rsidR="00B06243" w:rsidRPr="009F3BDC" w:rsidRDefault="00B06243" w:rsidP="00FC233E">
            <w:pPr>
              <w:pStyle w:val="TableFont"/>
              <w:jc w:val="right"/>
              <w:rPr>
                <w:lang w:val="en-AU"/>
              </w:rPr>
            </w:pPr>
            <w:r w:rsidRPr="009F3BDC">
              <w:rPr>
                <w:lang w:val="en-AU"/>
              </w:rPr>
              <w:t>2</w:t>
            </w:r>
          </w:p>
        </w:tc>
        <w:tc>
          <w:tcPr>
            <w:tcW w:w="650" w:type="pct"/>
            <w:tcMar>
              <w:right w:w="454" w:type="dxa"/>
            </w:tcMar>
            <w:vAlign w:val="center"/>
          </w:tcPr>
          <w:p w:rsidR="00B06243" w:rsidRPr="009F3BDC" w:rsidRDefault="00B06243" w:rsidP="00FC233E">
            <w:pPr>
              <w:pStyle w:val="TableFont"/>
              <w:jc w:val="right"/>
              <w:rPr>
                <w:lang w:val="en-AU"/>
              </w:rPr>
            </w:pPr>
            <w:r w:rsidRPr="009F3BDC">
              <w:rPr>
                <w:lang w:val="en-AU"/>
              </w:rPr>
              <w:t>2.4</w:t>
            </w:r>
          </w:p>
        </w:tc>
        <w:tc>
          <w:tcPr>
            <w:tcW w:w="706" w:type="pct"/>
            <w:tcBorders>
              <w:bottom w:val="single" w:sz="4" w:space="0" w:color="auto"/>
            </w:tcBorders>
            <w:tcMar>
              <w:right w:w="454" w:type="dxa"/>
            </w:tcMar>
            <w:vAlign w:val="center"/>
          </w:tcPr>
          <w:p w:rsidR="00B06243" w:rsidRPr="009F3BDC" w:rsidRDefault="00B06243" w:rsidP="00FC233E">
            <w:pPr>
              <w:pStyle w:val="TableFont"/>
              <w:jc w:val="right"/>
              <w:rPr>
                <w:lang w:val="en-AU"/>
              </w:rPr>
            </w:pPr>
            <w:r w:rsidRPr="009F3BDC">
              <w:rPr>
                <w:lang w:val="en-AU"/>
              </w:rPr>
              <w:t>4</w:t>
            </w:r>
          </w:p>
        </w:tc>
        <w:tc>
          <w:tcPr>
            <w:tcW w:w="767" w:type="pct"/>
            <w:tcBorders>
              <w:bottom w:val="single" w:sz="4" w:space="0" w:color="auto"/>
            </w:tcBorders>
            <w:tcMar>
              <w:right w:w="454" w:type="dxa"/>
            </w:tcMar>
            <w:vAlign w:val="center"/>
          </w:tcPr>
          <w:p w:rsidR="00B06243" w:rsidRPr="009F3BDC" w:rsidRDefault="00B06243" w:rsidP="00FC233E">
            <w:pPr>
              <w:pStyle w:val="TableFont"/>
              <w:jc w:val="right"/>
              <w:rPr>
                <w:lang w:val="en-AU"/>
              </w:rPr>
            </w:pPr>
            <w:r w:rsidRPr="009F3BDC">
              <w:rPr>
                <w:lang w:val="en-AU"/>
              </w:rPr>
              <w:t>4.7</w:t>
            </w:r>
          </w:p>
        </w:tc>
      </w:tr>
      <w:tr w:rsidR="00B06243" w:rsidRPr="009F3BDC" w:rsidTr="00FC233E">
        <w:trPr>
          <w:cantSplit/>
          <w:trHeight w:val="333"/>
        </w:trPr>
        <w:tc>
          <w:tcPr>
            <w:tcW w:w="754" w:type="pct"/>
          </w:tcPr>
          <w:p w:rsidR="00B06243" w:rsidRPr="009F3BDC" w:rsidRDefault="00B06243" w:rsidP="006C2A5A">
            <w:pPr>
              <w:pStyle w:val="TableFont"/>
              <w:rPr>
                <w:lang w:val="en-AU"/>
              </w:rPr>
            </w:pPr>
            <w:r w:rsidRPr="009F3BDC">
              <w:rPr>
                <w:lang w:val="en-AU"/>
              </w:rPr>
              <w:lastRenderedPageBreak/>
              <w:t>Coastal west</w:t>
            </w:r>
          </w:p>
        </w:tc>
        <w:tc>
          <w:tcPr>
            <w:tcW w:w="708" w:type="pct"/>
            <w:tcMar>
              <w:right w:w="454" w:type="dxa"/>
            </w:tcMar>
            <w:vAlign w:val="center"/>
          </w:tcPr>
          <w:p w:rsidR="00B06243" w:rsidRPr="009F3BDC" w:rsidRDefault="00B06243" w:rsidP="00FC233E">
            <w:pPr>
              <w:pStyle w:val="TableFont"/>
              <w:jc w:val="right"/>
              <w:rPr>
                <w:bCs/>
                <w:lang w:val="en-AU"/>
              </w:rPr>
            </w:pPr>
            <w:r w:rsidRPr="009F3BDC">
              <w:rPr>
                <w:bCs/>
                <w:lang w:val="en-AU"/>
              </w:rPr>
              <w:t>2</w:t>
            </w:r>
          </w:p>
        </w:tc>
        <w:tc>
          <w:tcPr>
            <w:tcW w:w="708" w:type="pct"/>
            <w:tcMar>
              <w:right w:w="454" w:type="dxa"/>
            </w:tcMar>
            <w:vAlign w:val="center"/>
          </w:tcPr>
          <w:p w:rsidR="00B06243" w:rsidRPr="009F3BDC" w:rsidRDefault="00B06243" w:rsidP="00FC233E">
            <w:pPr>
              <w:pStyle w:val="TableFont"/>
              <w:jc w:val="right"/>
              <w:rPr>
                <w:bCs/>
                <w:lang w:val="en-AU"/>
              </w:rPr>
            </w:pPr>
            <w:r w:rsidRPr="009F3BDC">
              <w:rPr>
                <w:bCs/>
                <w:lang w:val="en-AU"/>
              </w:rPr>
              <w:t>5.7</w:t>
            </w:r>
          </w:p>
        </w:tc>
        <w:tc>
          <w:tcPr>
            <w:tcW w:w="707" w:type="pct"/>
            <w:tcMar>
              <w:right w:w="454" w:type="dxa"/>
            </w:tcMar>
            <w:vAlign w:val="center"/>
          </w:tcPr>
          <w:p w:rsidR="00B06243" w:rsidRPr="009F3BDC" w:rsidRDefault="00B06243" w:rsidP="00FC233E">
            <w:pPr>
              <w:pStyle w:val="TableFont"/>
              <w:jc w:val="right"/>
              <w:rPr>
                <w:bCs/>
                <w:lang w:val="en-AU"/>
              </w:rPr>
            </w:pPr>
            <w:r w:rsidRPr="009F3BDC">
              <w:rPr>
                <w:bCs/>
                <w:lang w:val="en-AU"/>
              </w:rPr>
              <w:t>6</w:t>
            </w:r>
          </w:p>
        </w:tc>
        <w:tc>
          <w:tcPr>
            <w:tcW w:w="650" w:type="pct"/>
            <w:tcMar>
              <w:right w:w="454" w:type="dxa"/>
            </w:tcMar>
            <w:vAlign w:val="center"/>
          </w:tcPr>
          <w:p w:rsidR="00B06243" w:rsidRPr="009F3BDC" w:rsidRDefault="00B06243" w:rsidP="00FC233E">
            <w:pPr>
              <w:pStyle w:val="TableFont"/>
              <w:jc w:val="right"/>
              <w:rPr>
                <w:lang w:val="en-AU"/>
              </w:rPr>
            </w:pPr>
            <w:r w:rsidRPr="009F3BDC">
              <w:rPr>
                <w:lang w:val="en-AU"/>
              </w:rPr>
              <w:t>15.7</w:t>
            </w:r>
          </w:p>
        </w:tc>
        <w:tc>
          <w:tcPr>
            <w:tcW w:w="706" w:type="pct"/>
            <w:tcBorders>
              <w:bottom w:val="single" w:sz="4" w:space="0" w:color="auto"/>
            </w:tcBorders>
            <w:tcMar>
              <w:right w:w="454" w:type="dxa"/>
            </w:tcMar>
            <w:vAlign w:val="center"/>
          </w:tcPr>
          <w:p w:rsidR="00B06243" w:rsidRPr="009F3BDC" w:rsidRDefault="00B06243" w:rsidP="00FC233E">
            <w:pPr>
              <w:pStyle w:val="TableFont"/>
              <w:jc w:val="right"/>
              <w:rPr>
                <w:bCs/>
                <w:lang w:val="en-AU"/>
              </w:rPr>
            </w:pPr>
            <w:r w:rsidRPr="009F3BDC">
              <w:rPr>
                <w:bCs/>
                <w:lang w:val="en-AU"/>
              </w:rPr>
              <w:t>27</w:t>
            </w:r>
          </w:p>
        </w:tc>
        <w:tc>
          <w:tcPr>
            <w:tcW w:w="767" w:type="pct"/>
            <w:tcBorders>
              <w:bottom w:val="single" w:sz="4" w:space="0" w:color="auto"/>
            </w:tcBorders>
            <w:tcMar>
              <w:right w:w="454" w:type="dxa"/>
            </w:tcMar>
            <w:vAlign w:val="center"/>
          </w:tcPr>
          <w:p w:rsidR="00B06243" w:rsidRPr="009F3BDC" w:rsidRDefault="00B06243" w:rsidP="00FC233E">
            <w:pPr>
              <w:pStyle w:val="TableFont"/>
              <w:jc w:val="right"/>
              <w:rPr>
                <w:lang w:val="en-AU"/>
              </w:rPr>
            </w:pPr>
            <w:r w:rsidRPr="009F3BDC">
              <w:rPr>
                <w:lang w:val="en-AU"/>
              </w:rPr>
              <w:t>64.3</w:t>
            </w:r>
          </w:p>
        </w:tc>
      </w:tr>
      <w:tr w:rsidR="00B06243" w:rsidRPr="009F3BDC" w:rsidTr="00FC233E">
        <w:tc>
          <w:tcPr>
            <w:tcW w:w="754" w:type="pct"/>
          </w:tcPr>
          <w:p w:rsidR="00B06243" w:rsidRPr="009F3BDC" w:rsidRDefault="00B06243" w:rsidP="006C2A5A">
            <w:pPr>
              <w:pStyle w:val="TableFont"/>
              <w:rPr>
                <w:lang w:val="en-AU"/>
              </w:rPr>
            </w:pPr>
            <w:r w:rsidRPr="009F3BDC">
              <w:rPr>
                <w:lang w:val="en-AU"/>
              </w:rPr>
              <w:t>Coastal middle</w:t>
            </w:r>
          </w:p>
        </w:tc>
        <w:tc>
          <w:tcPr>
            <w:tcW w:w="708" w:type="pct"/>
            <w:tcMar>
              <w:right w:w="454" w:type="dxa"/>
            </w:tcMar>
            <w:vAlign w:val="center"/>
          </w:tcPr>
          <w:p w:rsidR="00B06243" w:rsidRPr="009F3BDC" w:rsidRDefault="00B06243" w:rsidP="00FC233E">
            <w:pPr>
              <w:pStyle w:val="TableFont"/>
              <w:jc w:val="right"/>
              <w:rPr>
                <w:bCs/>
                <w:lang w:val="en-AU"/>
              </w:rPr>
            </w:pPr>
            <w:r w:rsidRPr="009F3BDC">
              <w:rPr>
                <w:bCs/>
                <w:lang w:val="en-AU"/>
              </w:rPr>
              <w:t>5</w:t>
            </w:r>
          </w:p>
        </w:tc>
        <w:tc>
          <w:tcPr>
            <w:tcW w:w="708" w:type="pct"/>
            <w:tcMar>
              <w:right w:w="454" w:type="dxa"/>
            </w:tcMar>
            <w:vAlign w:val="center"/>
          </w:tcPr>
          <w:p w:rsidR="00B06243" w:rsidRPr="009F3BDC" w:rsidRDefault="00B06243" w:rsidP="00FC233E">
            <w:pPr>
              <w:pStyle w:val="TableFont"/>
              <w:jc w:val="right"/>
              <w:rPr>
                <w:bCs/>
                <w:lang w:val="en-AU"/>
              </w:rPr>
            </w:pPr>
            <w:r w:rsidRPr="009F3BDC">
              <w:rPr>
                <w:bCs/>
                <w:lang w:val="en-AU"/>
              </w:rPr>
              <w:t>9.1</w:t>
            </w:r>
          </w:p>
        </w:tc>
        <w:tc>
          <w:tcPr>
            <w:tcW w:w="707" w:type="pct"/>
            <w:tcBorders>
              <w:bottom w:val="single" w:sz="4" w:space="0" w:color="auto"/>
            </w:tcBorders>
            <w:tcMar>
              <w:right w:w="454" w:type="dxa"/>
            </w:tcMar>
            <w:vAlign w:val="center"/>
          </w:tcPr>
          <w:p w:rsidR="00B06243" w:rsidRPr="009F3BDC" w:rsidRDefault="00B06243" w:rsidP="00FC233E">
            <w:pPr>
              <w:pStyle w:val="TableFont"/>
              <w:jc w:val="right"/>
              <w:rPr>
                <w:bCs/>
                <w:lang w:val="en-AU"/>
              </w:rPr>
            </w:pPr>
            <w:r w:rsidRPr="009F3BDC">
              <w:rPr>
                <w:bCs/>
                <w:lang w:val="en-AU"/>
              </w:rPr>
              <w:t>18</w:t>
            </w:r>
          </w:p>
        </w:tc>
        <w:tc>
          <w:tcPr>
            <w:tcW w:w="650" w:type="pct"/>
            <w:tcBorders>
              <w:bottom w:val="single" w:sz="4" w:space="0" w:color="auto"/>
            </w:tcBorders>
            <w:tcMar>
              <w:right w:w="454" w:type="dxa"/>
            </w:tcMar>
            <w:vAlign w:val="center"/>
          </w:tcPr>
          <w:p w:rsidR="00B06243" w:rsidRPr="00FC233E" w:rsidRDefault="00B06243" w:rsidP="00FC233E">
            <w:pPr>
              <w:pStyle w:val="TableFont"/>
              <w:jc w:val="right"/>
              <w:rPr>
                <w:bCs/>
                <w:lang w:val="en-AU"/>
              </w:rPr>
            </w:pPr>
            <w:r w:rsidRPr="00FC233E">
              <w:rPr>
                <w:bCs/>
                <w:lang w:val="en-AU"/>
              </w:rPr>
              <w:t>35.2</w:t>
            </w:r>
          </w:p>
        </w:tc>
        <w:tc>
          <w:tcPr>
            <w:tcW w:w="706" w:type="pct"/>
            <w:shd w:val="clear" w:color="auto" w:fill="auto"/>
            <w:tcMar>
              <w:right w:w="454" w:type="dxa"/>
            </w:tcMar>
            <w:vAlign w:val="center"/>
          </w:tcPr>
          <w:p w:rsidR="00B06243" w:rsidRPr="009F3BDC" w:rsidRDefault="00B06243" w:rsidP="00FC233E">
            <w:pPr>
              <w:pStyle w:val="TableFont"/>
              <w:jc w:val="right"/>
              <w:rPr>
                <w:bCs/>
                <w:lang w:val="en-AU"/>
              </w:rPr>
            </w:pPr>
            <w:r w:rsidRPr="009F3BDC">
              <w:rPr>
                <w:bCs/>
                <w:lang w:val="en-AU"/>
              </w:rPr>
              <w:t>61</w:t>
            </w:r>
          </w:p>
        </w:tc>
        <w:tc>
          <w:tcPr>
            <w:tcW w:w="767" w:type="pct"/>
            <w:shd w:val="clear" w:color="auto" w:fill="auto"/>
            <w:tcMar>
              <w:right w:w="454" w:type="dxa"/>
            </w:tcMar>
            <w:vAlign w:val="center"/>
          </w:tcPr>
          <w:p w:rsidR="00B06243" w:rsidRPr="00FC233E" w:rsidRDefault="00B06243" w:rsidP="00FC233E">
            <w:pPr>
              <w:pStyle w:val="TableFont"/>
              <w:jc w:val="right"/>
              <w:rPr>
                <w:bCs/>
                <w:lang w:val="en-AU"/>
              </w:rPr>
            </w:pPr>
            <w:r w:rsidRPr="00FC233E">
              <w:rPr>
                <w:bCs/>
                <w:lang w:val="en-AU"/>
              </w:rPr>
              <w:t>118.8</w:t>
            </w:r>
          </w:p>
        </w:tc>
      </w:tr>
      <w:tr w:rsidR="00B06243" w:rsidRPr="009F3BDC" w:rsidTr="00FC233E">
        <w:tc>
          <w:tcPr>
            <w:tcW w:w="754" w:type="pct"/>
          </w:tcPr>
          <w:p w:rsidR="00B06243" w:rsidRPr="009F3BDC" w:rsidRDefault="00B06243" w:rsidP="006C2A5A">
            <w:pPr>
              <w:pStyle w:val="TableFont"/>
              <w:rPr>
                <w:lang w:val="en-AU"/>
              </w:rPr>
            </w:pPr>
            <w:r w:rsidRPr="009F3BDC">
              <w:rPr>
                <w:lang w:val="en-AU"/>
              </w:rPr>
              <w:t>Coastal east</w:t>
            </w:r>
          </w:p>
        </w:tc>
        <w:tc>
          <w:tcPr>
            <w:tcW w:w="708" w:type="pct"/>
            <w:tcMar>
              <w:right w:w="454" w:type="dxa"/>
            </w:tcMar>
            <w:vAlign w:val="center"/>
          </w:tcPr>
          <w:p w:rsidR="00B06243" w:rsidRPr="009F3BDC" w:rsidRDefault="00B06243" w:rsidP="00FC233E">
            <w:pPr>
              <w:pStyle w:val="TableFont"/>
              <w:jc w:val="right"/>
              <w:rPr>
                <w:bCs/>
                <w:lang w:val="en-AU"/>
              </w:rPr>
            </w:pPr>
            <w:r w:rsidRPr="009F3BDC">
              <w:rPr>
                <w:bCs/>
                <w:lang w:val="en-AU"/>
              </w:rPr>
              <w:t>9</w:t>
            </w:r>
          </w:p>
        </w:tc>
        <w:tc>
          <w:tcPr>
            <w:tcW w:w="708" w:type="pct"/>
            <w:tcMar>
              <w:right w:w="454" w:type="dxa"/>
            </w:tcMar>
            <w:vAlign w:val="center"/>
          </w:tcPr>
          <w:p w:rsidR="00B06243" w:rsidRPr="009F3BDC" w:rsidRDefault="00B06243" w:rsidP="00FC233E">
            <w:pPr>
              <w:pStyle w:val="TableFont"/>
              <w:jc w:val="right"/>
              <w:rPr>
                <w:bCs/>
                <w:lang w:val="en-AU"/>
              </w:rPr>
            </w:pPr>
            <w:r w:rsidRPr="009F3BDC">
              <w:rPr>
                <w:bCs/>
                <w:lang w:val="en-AU"/>
              </w:rPr>
              <w:t>20.3</w:t>
            </w:r>
          </w:p>
        </w:tc>
        <w:tc>
          <w:tcPr>
            <w:tcW w:w="707" w:type="pct"/>
            <w:shd w:val="clear" w:color="auto" w:fill="auto"/>
            <w:tcMar>
              <w:right w:w="454" w:type="dxa"/>
            </w:tcMar>
            <w:vAlign w:val="center"/>
          </w:tcPr>
          <w:p w:rsidR="00B06243" w:rsidRPr="009F3BDC" w:rsidRDefault="00B06243" w:rsidP="00FC233E">
            <w:pPr>
              <w:pStyle w:val="TableFont"/>
              <w:jc w:val="right"/>
              <w:rPr>
                <w:bCs/>
                <w:lang w:val="en-AU"/>
              </w:rPr>
            </w:pPr>
            <w:r w:rsidRPr="009F3BDC">
              <w:rPr>
                <w:bCs/>
                <w:lang w:val="en-AU"/>
              </w:rPr>
              <w:t>23</w:t>
            </w:r>
          </w:p>
        </w:tc>
        <w:tc>
          <w:tcPr>
            <w:tcW w:w="650" w:type="pct"/>
            <w:shd w:val="clear" w:color="auto" w:fill="auto"/>
            <w:tcMar>
              <w:right w:w="454" w:type="dxa"/>
            </w:tcMar>
            <w:vAlign w:val="center"/>
          </w:tcPr>
          <w:p w:rsidR="00B06243" w:rsidRPr="00FC233E" w:rsidRDefault="00B06243" w:rsidP="00FC233E">
            <w:pPr>
              <w:pStyle w:val="TableFont"/>
              <w:jc w:val="right"/>
              <w:rPr>
                <w:bCs/>
                <w:lang w:val="en-AU"/>
              </w:rPr>
            </w:pPr>
            <w:r w:rsidRPr="00FC233E">
              <w:rPr>
                <w:bCs/>
                <w:lang w:val="en-AU"/>
              </w:rPr>
              <w:t>53.4</w:t>
            </w:r>
          </w:p>
        </w:tc>
        <w:tc>
          <w:tcPr>
            <w:tcW w:w="706" w:type="pct"/>
            <w:tcMar>
              <w:right w:w="454" w:type="dxa"/>
            </w:tcMar>
            <w:vAlign w:val="center"/>
          </w:tcPr>
          <w:p w:rsidR="00B06243" w:rsidRPr="009F3BDC" w:rsidRDefault="00B06243" w:rsidP="00FC233E">
            <w:pPr>
              <w:pStyle w:val="TableFont"/>
              <w:jc w:val="right"/>
              <w:rPr>
                <w:bCs/>
                <w:lang w:val="en-AU"/>
              </w:rPr>
            </w:pPr>
            <w:r w:rsidRPr="009F3BDC">
              <w:rPr>
                <w:bCs/>
                <w:lang w:val="en-AU"/>
              </w:rPr>
              <w:t>90</w:t>
            </w:r>
          </w:p>
        </w:tc>
        <w:tc>
          <w:tcPr>
            <w:tcW w:w="767" w:type="pct"/>
            <w:tcMar>
              <w:right w:w="454" w:type="dxa"/>
            </w:tcMar>
            <w:vAlign w:val="center"/>
          </w:tcPr>
          <w:p w:rsidR="00B06243" w:rsidRPr="00FC233E" w:rsidRDefault="00B06243" w:rsidP="00FC233E">
            <w:pPr>
              <w:pStyle w:val="TableFont"/>
              <w:jc w:val="right"/>
              <w:rPr>
                <w:bCs/>
                <w:lang w:val="en-AU"/>
              </w:rPr>
            </w:pPr>
            <w:r w:rsidRPr="00FC233E">
              <w:rPr>
                <w:bCs/>
                <w:lang w:val="en-AU"/>
              </w:rPr>
              <w:t>208.5</w:t>
            </w:r>
          </w:p>
        </w:tc>
      </w:tr>
    </w:tbl>
    <w:p w:rsidR="00B06243" w:rsidRPr="009F3BDC" w:rsidRDefault="00B06243" w:rsidP="00B06243">
      <w:pPr>
        <w:pStyle w:val="Para0"/>
        <w:rPr>
          <w:lang w:val="en-AU"/>
        </w:rPr>
      </w:pPr>
    </w:p>
    <w:p w:rsidR="00B06243" w:rsidRPr="009F3BDC" w:rsidRDefault="00B06243" w:rsidP="00B06243">
      <w:pPr>
        <w:pStyle w:val="Para0"/>
        <w:rPr>
          <w:lang w:val="en-AU"/>
        </w:rPr>
      </w:pPr>
      <w:r w:rsidRPr="009F3BDC">
        <w:rPr>
          <w:lang w:val="en-AU"/>
        </w:rPr>
        <w:t xml:space="preserve">Reef health in the Burdekin region is monitored at seven monitoring sites by the </w:t>
      </w:r>
      <w:r w:rsidR="00B20292" w:rsidRPr="009F3BDC">
        <w:rPr>
          <w:lang w:val="en-AU"/>
        </w:rPr>
        <w:t>RRMMP</w:t>
      </w:r>
      <w:r w:rsidRPr="009F3BDC">
        <w:rPr>
          <w:lang w:val="en-AU"/>
        </w:rPr>
        <w:t xml:space="preserve">. No monitoring sites are within 50 km of the Port of Abbot Point with the closest monitoring sites approximately 150 km north. Hard coral cover in the region has generally shown a slight decrease since monitoring began in 2005 (Thompson et al. 2011). Thompson et al. (2011a) assessed the overall condition of coral communities as poor due to the low densities of juvenile coral and low cover both overall and during periods free of acute disturbances (Thompson et al. 2011). </w:t>
      </w:r>
      <w:r w:rsidR="00861E7C">
        <w:fldChar w:fldCharType="begin"/>
      </w:r>
      <w:r w:rsidR="00861E7C">
        <w:instrText xml:space="preserve"> REF _Ref358835787 \h  \* MERGEFORMAT </w:instrText>
      </w:r>
      <w:r w:rsidR="00861E7C">
        <w:fldChar w:fldCharType="separate"/>
      </w:r>
      <w:r w:rsidR="00E2599D" w:rsidRPr="00E2599D">
        <w:rPr>
          <w:lang w:val="en-AU"/>
        </w:rPr>
        <w:t xml:space="preserve">Table </w:t>
      </w:r>
      <w:r w:rsidR="00E2599D" w:rsidRPr="00E2599D">
        <w:rPr>
          <w:noProof/>
          <w:lang w:val="en-AU"/>
        </w:rPr>
        <w:t>25</w:t>
      </w:r>
      <w:r w:rsidR="00861E7C">
        <w:fldChar w:fldCharType="end"/>
      </w:r>
      <w:r w:rsidRPr="009F3BDC">
        <w:rPr>
          <w:lang w:val="en-AU"/>
        </w:rPr>
        <w:t xml:space="preserve"> displays the </w:t>
      </w:r>
      <w:r w:rsidR="00B20292" w:rsidRPr="009F3BDC">
        <w:rPr>
          <w:lang w:val="en-AU"/>
        </w:rPr>
        <w:t>RRMMP</w:t>
      </w:r>
      <w:r w:rsidRPr="009F3BDC">
        <w:rPr>
          <w:lang w:val="en-AU"/>
        </w:rPr>
        <w:t xml:space="preserve"> score since 2009 which decreased from moderate to poor. </w:t>
      </w:r>
    </w:p>
    <w:p w:rsidR="00B06243" w:rsidRPr="009F3BDC" w:rsidRDefault="00B06243" w:rsidP="00335261">
      <w:pPr>
        <w:pStyle w:val="Caption"/>
        <w:rPr>
          <w:b/>
        </w:rPr>
      </w:pPr>
      <w:bookmarkStart w:id="257" w:name="_Ref358835787"/>
      <w:bookmarkStart w:id="258" w:name="_Toc360694087"/>
      <w:r w:rsidRPr="009F3BDC">
        <w:rPr>
          <w:b/>
        </w:rPr>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25</w:t>
      </w:r>
      <w:r w:rsidR="00B66293" w:rsidRPr="009F3BDC">
        <w:rPr>
          <w:b/>
        </w:rPr>
        <w:fldChar w:fldCharType="end"/>
      </w:r>
      <w:bookmarkEnd w:id="257"/>
      <w:r w:rsidR="00335261" w:rsidRPr="009F3BDC">
        <w:rPr>
          <w:b/>
        </w:rPr>
        <w:t>.</w:t>
      </w:r>
      <w:r w:rsidRPr="009F3BDC">
        <w:rPr>
          <w:b/>
        </w:rPr>
        <w:t xml:space="preserve"> </w:t>
      </w:r>
      <w:r w:rsidR="00B20292" w:rsidRPr="009F3BDC">
        <w:t>RRMMP</w:t>
      </w:r>
      <w:r w:rsidRPr="009F3BDC">
        <w:t xml:space="preserve"> monitoring score for overall inshore coral health for the Burdekin region from 2009-2011 (Thompson et al. </w:t>
      </w:r>
      <w:r w:rsidR="00510A2D">
        <w:t>2011a</w:t>
      </w:r>
      <w:r w:rsidRPr="009F3BDC">
        <w:t>,</w:t>
      </w:r>
      <w:r w:rsidR="005135D0">
        <w:t xml:space="preserve"> b</w:t>
      </w:r>
      <w:r w:rsidRPr="009F3BDC">
        <w:t>).</w:t>
      </w:r>
      <w:bookmarkEnd w:id="258"/>
      <w:r w:rsidRPr="009F3BDC">
        <w:rPr>
          <w:b/>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4367"/>
        <w:gridCol w:w="4364"/>
      </w:tblGrid>
      <w:tr w:rsidR="00B06243" w:rsidRPr="009F3BDC" w:rsidTr="00B06243">
        <w:trPr>
          <w:trHeight w:val="260"/>
          <w:tblHeader/>
        </w:trPr>
        <w:tc>
          <w:tcPr>
            <w:tcW w:w="2501" w:type="pct"/>
            <w:vAlign w:val="center"/>
          </w:tcPr>
          <w:p w:rsidR="00B06243" w:rsidRPr="009F3BDC" w:rsidRDefault="00B06243" w:rsidP="006C2A5A">
            <w:pPr>
              <w:pStyle w:val="TableFontH"/>
              <w:keepLines/>
              <w:rPr>
                <w:lang w:val="en-AU"/>
              </w:rPr>
            </w:pPr>
            <w:r w:rsidRPr="009F3BDC">
              <w:rPr>
                <w:lang w:val="en-AU"/>
              </w:rPr>
              <w:t>Year</w:t>
            </w:r>
          </w:p>
        </w:tc>
        <w:tc>
          <w:tcPr>
            <w:tcW w:w="2499" w:type="pct"/>
            <w:vAlign w:val="center"/>
          </w:tcPr>
          <w:p w:rsidR="00B06243" w:rsidRPr="009F3BDC" w:rsidRDefault="00B20292" w:rsidP="006C2A5A">
            <w:pPr>
              <w:pStyle w:val="TableFontH"/>
              <w:keepLines/>
              <w:rPr>
                <w:vertAlign w:val="superscript"/>
                <w:lang w:val="en-AU"/>
              </w:rPr>
            </w:pPr>
            <w:r w:rsidRPr="009F3BDC">
              <w:rPr>
                <w:lang w:val="en-AU"/>
              </w:rPr>
              <w:t>RRMMP</w:t>
            </w:r>
            <w:r w:rsidR="00B06243" w:rsidRPr="009F3BDC">
              <w:rPr>
                <w:lang w:val="en-AU"/>
              </w:rPr>
              <w:t xml:space="preserve"> score</w:t>
            </w:r>
          </w:p>
        </w:tc>
      </w:tr>
      <w:tr w:rsidR="00B06243" w:rsidRPr="009F3BDC" w:rsidTr="00B06243">
        <w:tc>
          <w:tcPr>
            <w:tcW w:w="2501" w:type="pct"/>
          </w:tcPr>
          <w:p w:rsidR="00B06243" w:rsidRPr="009F3BDC" w:rsidRDefault="00B06243" w:rsidP="006C2A5A">
            <w:pPr>
              <w:pStyle w:val="TableFont"/>
              <w:keepNext/>
              <w:keepLines/>
              <w:rPr>
                <w:lang w:val="en-AU"/>
              </w:rPr>
            </w:pPr>
            <w:r w:rsidRPr="009F3BDC">
              <w:rPr>
                <w:lang w:val="en-AU"/>
              </w:rPr>
              <w:t>2009</w:t>
            </w:r>
          </w:p>
        </w:tc>
        <w:tc>
          <w:tcPr>
            <w:tcW w:w="2499" w:type="pct"/>
          </w:tcPr>
          <w:p w:rsidR="00B06243" w:rsidRPr="009F3BDC" w:rsidRDefault="00B06243" w:rsidP="006C2A5A">
            <w:pPr>
              <w:pStyle w:val="TableFont"/>
              <w:keepNext/>
              <w:keepLines/>
              <w:rPr>
                <w:lang w:val="en-AU"/>
              </w:rPr>
            </w:pPr>
            <w:r w:rsidRPr="009F3BDC">
              <w:rPr>
                <w:lang w:val="en-AU"/>
              </w:rPr>
              <w:t>Moderate</w:t>
            </w:r>
          </w:p>
        </w:tc>
      </w:tr>
      <w:tr w:rsidR="00B06243" w:rsidRPr="009F3BDC" w:rsidTr="00B06243">
        <w:tc>
          <w:tcPr>
            <w:tcW w:w="2501" w:type="pct"/>
          </w:tcPr>
          <w:p w:rsidR="00B06243" w:rsidRPr="009F3BDC" w:rsidRDefault="00B06243" w:rsidP="006C2A5A">
            <w:pPr>
              <w:pStyle w:val="TableFont"/>
              <w:keepNext/>
              <w:keepLines/>
              <w:rPr>
                <w:lang w:val="en-AU"/>
              </w:rPr>
            </w:pPr>
            <w:r w:rsidRPr="009F3BDC">
              <w:rPr>
                <w:lang w:val="en-AU"/>
              </w:rPr>
              <w:t>2010</w:t>
            </w:r>
          </w:p>
        </w:tc>
        <w:tc>
          <w:tcPr>
            <w:tcW w:w="2499" w:type="pct"/>
          </w:tcPr>
          <w:p w:rsidR="00B06243" w:rsidRPr="009F3BDC" w:rsidRDefault="00B06243" w:rsidP="006C2A5A">
            <w:pPr>
              <w:pStyle w:val="TableFont"/>
              <w:keepNext/>
              <w:keepLines/>
              <w:rPr>
                <w:lang w:val="en-AU"/>
              </w:rPr>
            </w:pPr>
            <w:r w:rsidRPr="009F3BDC">
              <w:rPr>
                <w:lang w:val="en-AU"/>
              </w:rPr>
              <w:t>Poor</w:t>
            </w:r>
          </w:p>
        </w:tc>
      </w:tr>
      <w:tr w:rsidR="00B06243" w:rsidRPr="009F3BDC" w:rsidTr="00B06243">
        <w:tc>
          <w:tcPr>
            <w:tcW w:w="2501" w:type="pct"/>
          </w:tcPr>
          <w:p w:rsidR="00B06243" w:rsidRPr="009F3BDC" w:rsidRDefault="00B06243" w:rsidP="006C2A5A">
            <w:pPr>
              <w:pStyle w:val="TableFont"/>
              <w:rPr>
                <w:lang w:val="en-AU"/>
              </w:rPr>
            </w:pPr>
            <w:r w:rsidRPr="009F3BDC">
              <w:rPr>
                <w:lang w:val="en-AU"/>
              </w:rPr>
              <w:t>2011</w:t>
            </w:r>
          </w:p>
        </w:tc>
        <w:tc>
          <w:tcPr>
            <w:tcW w:w="2499" w:type="pct"/>
          </w:tcPr>
          <w:p w:rsidR="00B06243" w:rsidRPr="009F3BDC" w:rsidRDefault="00B06243" w:rsidP="006C2A5A">
            <w:pPr>
              <w:pStyle w:val="TableFont"/>
              <w:rPr>
                <w:lang w:val="en-AU"/>
              </w:rPr>
            </w:pPr>
            <w:r w:rsidRPr="009F3BDC">
              <w:rPr>
                <w:lang w:val="en-AU"/>
              </w:rPr>
              <w:t>Poor</w:t>
            </w:r>
          </w:p>
        </w:tc>
      </w:tr>
    </w:tbl>
    <w:p w:rsidR="00B06243" w:rsidRPr="009F3BDC" w:rsidRDefault="00B06243" w:rsidP="00B06243">
      <w:pPr>
        <w:pStyle w:val="Para0"/>
        <w:rPr>
          <w:lang w:val="en-AU"/>
        </w:rPr>
      </w:pPr>
    </w:p>
    <w:p w:rsidR="00B06243" w:rsidRPr="009F3BDC" w:rsidRDefault="00B06243" w:rsidP="00B06243">
      <w:pPr>
        <w:pStyle w:val="Para0"/>
        <w:rPr>
          <w:lang w:val="en-AU"/>
        </w:rPr>
      </w:pPr>
      <w:r w:rsidRPr="009F3BDC">
        <w:rPr>
          <w:lang w:val="en-AU"/>
        </w:rPr>
        <w:t xml:space="preserve">Reefs are also monitored throughout the </w:t>
      </w:r>
      <w:r w:rsidR="00123309">
        <w:rPr>
          <w:lang w:val="en-AU"/>
        </w:rPr>
        <w:t>Reef</w:t>
      </w:r>
      <w:r w:rsidRPr="009F3BDC">
        <w:rPr>
          <w:lang w:val="en-AU"/>
        </w:rPr>
        <w:t xml:space="preserve"> by the AIMS Long Term monitoring </w:t>
      </w:r>
      <w:r w:rsidR="000874C8">
        <w:rPr>
          <w:lang w:val="en-AU"/>
        </w:rPr>
        <w:t>program, which</w:t>
      </w:r>
      <w:r w:rsidRPr="009F3BDC">
        <w:rPr>
          <w:lang w:val="en-AU"/>
        </w:rPr>
        <w:t xml:space="preserve"> has been in operation since1992 (Sweatman et al. 2005). No information is provided for this monitoring program as the reefs monitored are approximately 150 km north of the Port of Abbot Point and are well away from any predicted sedimentation or TSS influence.</w:t>
      </w:r>
    </w:p>
    <w:p w:rsidR="00B06243" w:rsidRPr="009F3BDC" w:rsidRDefault="00B06243" w:rsidP="00B06243">
      <w:pPr>
        <w:pStyle w:val="Para0"/>
        <w:rPr>
          <w:lang w:val="en-AU"/>
        </w:rPr>
      </w:pPr>
      <w:r w:rsidRPr="009F3BDC">
        <w:rPr>
          <w:lang w:val="en-AU"/>
        </w:rPr>
        <w:t xml:space="preserve">An intertidal assessment of seagrass in the Burdekin region was conducted in 2011 as part of the Seagrass Vulnerability Assessment for the </w:t>
      </w:r>
      <w:r w:rsidR="00123309">
        <w:rPr>
          <w:lang w:val="en-AU"/>
        </w:rPr>
        <w:t>Great Barrier Reef</w:t>
      </w:r>
      <w:r w:rsidRPr="009F3BDC">
        <w:rPr>
          <w:lang w:val="en-AU"/>
        </w:rPr>
        <w:t xml:space="preserve"> (Commonwealth of Australia 2011). </w:t>
      </w:r>
      <w:r w:rsidR="009E7E39" w:rsidRPr="009E7E39">
        <w:t>The overall condition of seagrass was assessed as very poor, with major declines recorded in 2009.</w:t>
      </w:r>
    </w:p>
    <w:p w:rsidR="00B06243" w:rsidRPr="009F3BDC" w:rsidRDefault="00B06243" w:rsidP="00B06243">
      <w:pPr>
        <w:pStyle w:val="Para0"/>
        <w:rPr>
          <w:lang w:val="en-AU"/>
        </w:rPr>
      </w:pPr>
      <w:r w:rsidRPr="009F3BDC">
        <w:rPr>
          <w:lang w:val="en-AU"/>
        </w:rPr>
        <w:t xml:space="preserve">The 2010 </w:t>
      </w:r>
      <w:r w:rsidR="00123309">
        <w:rPr>
          <w:lang w:val="en-AU"/>
        </w:rPr>
        <w:t>Great Barrier Reef</w:t>
      </w:r>
      <w:r w:rsidRPr="009F3BDC">
        <w:rPr>
          <w:lang w:val="en-AU"/>
        </w:rPr>
        <w:t xml:space="preserve"> Report Card rated the overall condition of inshore water quality </w:t>
      </w:r>
      <w:r w:rsidR="005E3930" w:rsidRPr="009F3BDC">
        <w:rPr>
          <w:lang w:val="en-AU"/>
        </w:rPr>
        <w:t>as moderate with TSS volume</w:t>
      </w:r>
      <w:r w:rsidRPr="009F3BDC">
        <w:rPr>
          <w:lang w:val="en-AU"/>
        </w:rPr>
        <w:t>s low enough to receive a good report card rating (State of Queensland 2013). Seagrass and coral health both received poor grader with poor cor</w:t>
      </w:r>
      <w:r w:rsidR="005E3930" w:rsidRPr="009F3BDC">
        <w:rPr>
          <w:lang w:val="en-AU"/>
        </w:rPr>
        <w:t>al cover and very poor seagrass</w:t>
      </w:r>
      <w:r w:rsidRPr="009F3BDC">
        <w:rPr>
          <w:lang w:val="en-AU"/>
        </w:rPr>
        <w:t xml:space="preserve"> abundance (State of Queensland 2013).</w:t>
      </w:r>
    </w:p>
    <w:p w:rsidR="00B06243" w:rsidRPr="009F3BDC" w:rsidRDefault="00B06243" w:rsidP="00B06243">
      <w:pPr>
        <w:pStyle w:val="Para0"/>
        <w:rPr>
          <w:lang w:val="en-AU"/>
        </w:rPr>
      </w:pPr>
      <w:r w:rsidRPr="009F3BDC">
        <w:rPr>
          <w:lang w:val="en-AU"/>
        </w:rPr>
        <w:t xml:space="preserve">While sponges, macroalgae and macroinvertebrate assemblages are </w:t>
      </w:r>
      <w:r w:rsidR="005E3930" w:rsidRPr="009F3BDC">
        <w:rPr>
          <w:lang w:val="en-AU"/>
        </w:rPr>
        <w:t>known</w:t>
      </w:r>
      <w:r w:rsidRPr="009F3BDC">
        <w:rPr>
          <w:lang w:val="en-AU"/>
        </w:rPr>
        <w:t xml:space="preserve"> to occur in the area very little is known about the condition of these receptors, with further study required</w:t>
      </w:r>
      <w:r w:rsidR="00405D9B">
        <w:rPr>
          <w:lang w:val="en-AU"/>
        </w:rPr>
        <w:t xml:space="preserve">. </w:t>
      </w:r>
    </w:p>
    <w:p w:rsidR="00B5294A" w:rsidRPr="00B5294A" w:rsidRDefault="00B5294A" w:rsidP="00B5294A">
      <w:pPr>
        <w:pStyle w:val="Para0"/>
        <w:rPr>
          <w:i/>
          <w:lang w:val="en-AU"/>
        </w:rPr>
      </w:pPr>
      <w:r w:rsidRPr="009F3BDC">
        <w:rPr>
          <w:lang w:val="en-AU"/>
        </w:rPr>
        <w:t xml:space="preserve">Monitoring of coastal and deepwater seagrass communities at Abbot Point has been occurring since baseline studies were </w:t>
      </w:r>
      <w:r>
        <w:rPr>
          <w:lang w:val="en-AU"/>
        </w:rPr>
        <w:t>conducted</w:t>
      </w:r>
      <w:r w:rsidRPr="009F3BDC">
        <w:rPr>
          <w:lang w:val="en-AU"/>
        </w:rPr>
        <w:t xml:space="preserve"> in 2008. The final report of the coastal and deepwater seagrass monitoring program conducted between June 2010 and September 2011 at the Port of Abbot Point found that seagrass meadows are highly dynamic, changing as a function of season and were influenced by weather events </w:t>
      </w:r>
      <w:r w:rsidRPr="009F3BDC">
        <w:rPr>
          <w:lang w:val="en-AU"/>
        </w:rPr>
        <w:lastRenderedPageBreak/>
        <w:t xml:space="preserve">during the monitoring period. Seagrass biomass and distribution was lowest at the end of the wet season and highest in the late dry season with significant losses observed after the November 2010 survey particularly in coastal </w:t>
      </w:r>
      <w:r w:rsidR="00A46FBE">
        <w:rPr>
          <w:lang w:val="en-AU"/>
        </w:rPr>
        <w:t>meadows (McKenna &amp; Rasheed 2011</w:t>
      </w:r>
      <w:r w:rsidRPr="009F3BDC">
        <w:rPr>
          <w:lang w:val="en-AU"/>
        </w:rPr>
        <w:t xml:space="preserve">). Studies concluded that seagrasses at Abbot Point have the potential to recover from port-related disturbances; however, recovery is dependent on the species present and the availability of seed reserves (McKenna &amp; Rasheed 2011). </w:t>
      </w:r>
      <w:r w:rsidRPr="009F3BDC">
        <w:rPr>
          <w:i/>
          <w:lang w:val="en-AU"/>
        </w:rPr>
        <w:t>Halophila</w:t>
      </w:r>
      <w:r w:rsidRPr="009F3BDC">
        <w:rPr>
          <w:lang w:val="en-AU"/>
        </w:rPr>
        <w:t xml:space="preserve"> sp</w:t>
      </w:r>
      <w:r>
        <w:rPr>
          <w:lang w:val="en-AU"/>
        </w:rPr>
        <w:t>p</w:t>
      </w:r>
      <w:r w:rsidRPr="009F3BDC">
        <w:rPr>
          <w:lang w:val="en-AU"/>
        </w:rPr>
        <w:t xml:space="preserve">. </w:t>
      </w:r>
      <w:r>
        <w:rPr>
          <w:lang w:val="en-AU"/>
        </w:rPr>
        <w:t>r</w:t>
      </w:r>
      <w:r w:rsidRPr="009F3BDC">
        <w:rPr>
          <w:lang w:val="en-AU"/>
        </w:rPr>
        <w:t>esilient and dominant in the offshore meadows of Abbot Poin</w:t>
      </w:r>
      <w:r>
        <w:rPr>
          <w:lang w:val="en-AU"/>
        </w:rPr>
        <w:t>t. I</w:t>
      </w:r>
      <w:r w:rsidRPr="009F3BDC">
        <w:rPr>
          <w:lang w:val="en-AU"/>
        </w:rPr>
        <w:t>nshore seagrass</w:t>
      </w:r>
      <w:r>
        <w:rPr>
          <w:lang w:val="en-AU"/>
        </w:rPr>
        <w:t xml:space="preserve"> meadows, dominated by </w:t>
      </w:r>
      <w:r w:rsidRPr="009F3BDC">
        <w:rPr>
          <w:i/>
          <w:lang w:val="en-AU"/>
        </w:rPr>
        <w:t>Halodule uninervis</w:t>
      </w:r>
      <w:r>
        <w:rPr>
          <w:lang w:val="en-AU"/>
        </w:rPr>
        <w:t>, are</w:t>
      </w:r>
      <w:r w:rsidRPr="009F3BDC">
        <w:rPr>
          <w:lang w:val="en-AU"/>
        </w:rPr>
        <w:t xml:space="preserve"> less resilient to long-term impacts. </w:t>
      </w:r>
      <w:r w:rsidR="00A46FBE">
        <w:rPr>
          <w:lang w:val="en-AU"/>
        </w:rPr>
        <w:t>McKenna &amp; Rasheed</w:t>
      </w:r>
      <w:r w:rsidRPr="009F3BDC">
        <w:rPr>
          <w:lang w:val="en-AU"/>
        </w:rPr>
        <w:t xml:space="preserve"> (2011) note that natural stressors from climatic events and future port expansion have the potential to push seagrass meadows into a vulnerable state. </w:t>
      </w:r>
    </w:p>
    <w:p w:rsidR="00723B59" w:rsidRPr="009F3BDC" w:rsidRDefault="00723B59" w:rsidP="00001677">
      <w:pPr>
        <w:pStyle w:val="Para0"/>
        <w:rPr>
          <w:lang w:val="en-AU"/>
        </w:rPr>
      </w:pPr>
      <w:r w:rsidRPr="009F3BDC">
        <w:rPr>
          <w:lang w:val="en-AU"/>
        </w:rPr>
        <w:br w:type="page"/>
      </w:r>
    </w:p>
    <w:p w:rsidR="008E05C7" w:rsidRPr="009F3BDC" w:rsidRDefault="008E05C7" w:rsidP="008E05C7">
      <w:pPr>
        <w:pStyle w:val="Heading2"/>
        <w:rPr>
          <w:rFonts w:cs="Arial"/>
          <w:lang w:val="en-AU"/>
        </w:rPr>
      </w:pPr>
      <w:bookmarkStart w:id="259" w:name="_Toc361930698"/>
      <w:r w:rsidRPr="009F3BDC">
        <w:rPr>
          <w:rFonts w:cs="Arial"/>
          <w:lang w:val="en-AU"/>
        </w:rPr>
        <w:lastRenderedPageBreak/>
        <w:t>Port of Townsville</w:t>
      </w:r>
      <w:bookmarkEnd w:id="259"/>
    </w:p>
    <w:p w:rsidR="0096121A" w:rsidRPr="009F3BDC" w:rsidRDefault="0096121A" w:rsidP="0096121A">
      <w:pPr>
        <w:pStyle w:val="Para0"/>
        <w:rPr>
          <w:lang w:val="en-AU"/>
        </w:rPr>
      </w:pPr>
      <w:r w:rsidRPr="009F3BDC">
        <w:rPr>
          <w:lang w:val="en-AU"/>
        </w:rPr>
        <w:t>Coastal areas within the Townsville region</w:t>
      </w:r>
      <w:r w:rsidR="001C0C3C" w:rsidRPr="009F3BDC">
        <w:rPr>
          <w:lang w:val="en-AU"/>
        </w:rPr>
        <w:t xml:space="preserve"> </w:t>
      </w:r>
      <w:r w:rsidRPr="009F3BDC">
        <w:rPr>
          <w:lang w:val="en-AU"/>
        </w:rPr>
        <w:t>include coral reefs, coastal seagrass and several offshore islands.</w:t>
      </w:r>
      <w:r w:rsidR="001C0C3C" w:rsidRPr="009F3BDC">
        <w:rPr>
          <w:lang w:val="en-AU"/>
        </w:rPr>
        <w:t xml:space="preserve"> </w:t>
      </w:r>
      <w:r w:rsidRPr="009F3BDC">
        <w:rPr>
          <w:lang w:val="en-AU"/>
        </w:rPr>
        <w:t xml:space="preserve">Sea turtle feeding sites occur in the region, but there are no known nesting sites. The Cleveland Bay-Magnetic Island </w:t>
      </w:r>
      <w:r w:rsidR="00546F49">
        <w:rPr>
          <w:lang w:val="en-AU"/>
        </w:rPr>
        <w:t>DPA</w:t>
      </w:r>
      <w:r w:rsidRPr="009F3BDC">
        <w:rPr>
          <w:lang w:val="en-AU"/>
        </w:rPr>
        <w:t xml:space="preserve"> lies </w:t>
      </w:r>
      <w:r w:rsidR="00DB5FFC">
        <w:rPr>
          <w:lang w:val="en-AU"/>
        </w:rPr>
        <w:t xml:space="preserve">immediately either side </w:t>
      </w:r>
      <w:r w:rsidRPr="009F3BDC">
        <w:rPr>
          <w:lang w:val="en-AU"/>
        </w:rPr>
        <w:t>of port limits</w:t>
      </w:r>
      <w:r w:rsidR="00DB5FFC">
        <w:rPr>
          <w:lang w:val="en-AU"/>
        </w:rPr>
        <w:t xml:space="preserve"> </w:t>
      </w:r>
      <w:r w:rsidR="00DB5FFC" w:rsidRPr="009F3BDC">
        <w:rPr>
          <w:lang w:val="en-AU"/>
        </w:rPr>
        <w:t>to the north-west and south-east</w:t>
      </w:r>
      <w:r w:rsidR="00DB5FFC">
        <w:rPr>
          <w:lang w:val="en-AU"/>
        </w:rPr>
        <w:t>. A</w:t>
      </w:r>
      <w:r w:rsidRPr="009F3BDC">
        <w:rPr>
          <w:lang w:val="en-AU"/>
        </w:rPr>
        <w:t xml:space="preserve">ll of Bowling Green Bay to the south-east is a Dugong Protection Area. The south-east portion of Cleveland Bay and </w:t>
      </w:r>
      <w:r w:rsidR="00DB5FFC">
        <w:rPr>
          <w:lang w:val="en-AU"/>
        </w:rPr>
        <w:t xml:space="preserve">all of </w:t>
      </w:r>
      <w:r w:rsidRPr="009F3BDC">
        <w:rPr>
          <w:lang w:val="en-AU"/>
        </w:rPr>
        <w:t xml:space="preserve">Bowling Green Bay are </w:t>
      </w:r>
      <w:r w:rsidR="00535B64" w:rsidRPr="009F3BDC">
        <w:rPr>
          <w:lang w:val="en-AU"/>
        </w:rPr>
        <w:t>FHAs</w:t>
      </w:r>
      <w:r w:rsidRPr="009F3BDC">
        <w:rPr>
          <w:lang w:val="en-AU"/>
        </w:rPr>
        <w:t>. Magnetic Island is a popular tourist location and is located in close proximity to the city of Townsville and its associated port</w:t>
      </w:r>
      <w:r w:rsidR="00B06243" w:rsidRPr="009F3BDC">
        <w:rPr>
          <w:lang w:val="en-AU"/>
        </w:rPr>
        <w:t xml:space="preserve"> and is located approximately 6 km west of the current site</w:t>
      </w:r>
      <w:r w:rsidRPr="009F3BDC">
        <w:rPr>
          <w:lang w:val="en-AU"/>
        </w:rPr>
        <w:t>.</w:t>
      </w:r>
    </w:p>
    <w:p w:rsidR="0096121A" w:rsidRPr="009F3BDC" w:rsidRDefault="00870875" w:rsidP="0096121A">
      <w:pPr>
        <w:pStyle w:val="Heading3"/>
        <w:rPr>
          <w:lang w:val="en-AU"/>
        </w:rPr>
      </w:pPr>
      <w:bookmarkStart w:id="260" w:name="_Toc361930699"/>
      <w:r w:rsidRPr="009F3BDC">
        <w:rPr>
          <w:lang w:val="en-AU"/>
        </w:rPr>
        <w:t>Suspended Sediment Plumes</w:t>
      </w:r>
      <w:bookmarkEnd w:id="260"/>
    </w:p>
    <w:p w:rsidR="00E74F34" w:rsidRPr="009F3BDC" w:rsidRDefault="00861E7C" w:rsidP="0096121A">
      <w:pPr>
        <w:pStyle w:val="Para0"/>
        <w:rPr>
          <w:lang w:val="en-AU"/>
        </w:rPr>
      </w:pPr>
      <w:r>
        <w:fldChar w:fldCharType="begin"/>
      </w:r>
      <w:r>
        <w:instrText xml:space="preserve"> REF _Ref354733376 \h  \* MERGEFORMAT </w:instrText>
      </w:r>
      <w:r>
        <w:fldChar w:fldCharType="separate"/>
      </w:r>
      <w:r w:rsidR="00E2599D" w:rsidRPr="00E2599D">
        <w:rPr>
          <w:lang w:val="en-AU"/>
        </w:rPr>
        <w:t xml:space="preserve">Figure </w:t>
      </w:r>
      <w:r w:rsidR="00E2599D" w:rsidRPr="00E2599D">
        <w:rPr>
          <w:noProof/>
          <w:lang w:val="en-AU"/>
        </w:rPr>
        <w:t>73</w:t>
      </w:r>
      <w:r>
        <w:fldChar w:fldCharType="end"/>
      </w:r>
      <w:r w:rsidR="00864800" w:rsidRPr="009F3BDC">
        <w:rPr>
          <w:lang w:val="en-AU"/>
        </w:rPr>
        <w:t xml:space="preserve"> to </w:t>
      </w:r>
      <w:r w:rsidR="00E64973" w:rsidRPr="00E64973">
        <w:fldChar w:fldCharType="begin"/>
      </w:r>
      <w:r w:rsidR="00E64973" w:rsidRPr="00E64973">
        <w:instrText xml:space="preserve"> REF  _Ref354733380 \* Lower \h  \* MERGEFORMAT </w:instrText>
      </w:r>
      <w:r w:rsidR="00E64973" w:rsidRPr="00E64973">
        <w:fldChar w:fldCharType="separate"/>
      </w:r>
      <w:r w:rsidR="00E2599D" w:rsidRPr="00E2599D">
        <w:t xml:space="preserve">figure </w:t>
      </w:r>
      <w:r w:rsidR="00E2599D" w:rsidRPr="00E2599D">
        <w:rPr>
          <w:noProof/>
        </w:rPr>
        <w:t>77</w:t>
      </w:r>
      <w:r w:rsidR="00E64973" w:rsidRPr="00E64973">
        <w:fldChar w:fldCharType="end"/>
      </w:r>
      <w:r w:rsidR="00864800" w:rsidRPr="009F3BDC">
        <w:rPr>
          <w:lang w:val="en-AU"/>
        </w:rPr>
        <w:t xml:space="preserve"> show modelled contours of </w:t>
      </w:r>
      <w:r w:rsidR="0096121A" w:rsidRPr="009F3BDC">
        <w:rPr>
          <w:lang w:val="en-AU"/>
        </w:rPr>
        <w:t xml:space="preserve">TSS </w:t>
      </w:r>
      <w:r w:rsidR="00864800" w:rsidRPr="009F3BDC">
        <w:rPr>
          <w:lang w:val="en-AU"/>
        </w:rPr>
        <w:t>concentration for the three placement areas. The modelling predicted that, for all three placement sites, TSS of 5</w:t>
      </w:r>
      <w:r w:rsidR="00F81086">
        <w:rPr>
          <w:lang w:val="en-AU"/>
        </w:rPr>
        <w:t> </w:t>
      </w:r>
      <w:r w:rsidR="00864800" w:rsidRPr="009F3BDC">
        <w:rPr>
          <w:lang w:val="en-AU"/>
        </w:rPr>
        <w:t>mg/L would not occur for 50 per cent of the time at any location, so no 50</w:t>
      </w:r>
      <w:r w:rsidR="00864800" w:rsidRPr="009F3BDC">
        <w:rPr>
          <w:vertAlign w:val="superscript"/>
          <w:lang w:val="en-AU"/>
        </w:rPr>
        <w:t>th</w:t>
      </w:r>
      <w:r w:rsidR="00864800" w:rsidRPr="009F3BDC">
        <w:rPr>
          <w:lang w:val="en-AU"/>
        </w:rPr>
        <w:t xml:space="preserve"> percentile </w:t>
      </w:r>
      <w:r w:rsidR="00150113" w:rsidRPr="009F3BDC">
        <w:rPr>
          <w:lang w:val="en-AU"/>
        </w:rPr>
        <w:t>predictions</w:t>
      </w:r>
      <w:r w:rsidR="00864800" w:rsidRPr="009F3BDC">
        <w:rPr>
          <w:lang w:val="en-AU"/>
        </w:rPr>
        <w:t xml:space="preserve"> for TSS are presented. The model also predicted that TSS of 5 mg/L would not occur for even 5 per</w:t>
      </w:r>
      <w:r w:rsidR="00CF4BA9">
        <w:rPr>
          <w:lang w:val="en-AU"/>
        </w:rPr>
        <w:t xml:space="preserve"> </w:t>
      </w:r>
      <w:r w:rsidR="00864800" w:rsidRPr="009F3BDC">
        <w:rPr>
          <w:lang w:val="en-AU"/>
        </w:rPr>
        <w:t>cent of the time for Model Case 1</w:t>
      </w:r>
      <w:r w:rsidR="00DB5FFC">
        <w:rPr>
          <w:lang w:val="en-AU"/>
        </w:rPr>
        <w:t>, so no 95</w:t>
      </w:r>
      <w:r w:rsidR="00DB5FFC" w:rsidRPr="00DB5FFC">
        <w:rPr>
          <w:vertAlign w:val="superscript"/>
          <w:lang w:val="en-AU"/>
        </w:rPr>
        <w:t>th</w:t>
      </w:r>
      <w:r w:rsidR="00DB5FFC">
        <w:rPr>
          <w:lang w:val="en-AU"/>
        </w:rPr>
        <w:t xml:space="preserve"> percentile contours are plotted for Model Case 1. T</w:t>
      </w:r>
      <w:r w:rsidR="00864800" w:rsidRPr="009F3BDC">
        <w:rPr>
          <w:lang w:val="en-AU"/>
        </w:rPr>
        <w:t xml:space="preserve">herefore </w:t>
      </w:r>
      <w:r w:rsidR="00DB5FFC">
        <w:rPr>
          <w:lang w:val="en-AU"/>
        </w:rPr>
        <w:t xml:space="preserve">for the purposes of comparing the three alternative placement sites, </w:t>
      </w:r>
      <w:r w:rsidR="00864800" w:rsidRPr="009F3BDC">
        <w:rPr>
          <w:lang w:val="en-AU"/>
        </w:rPr>
        <w:t>100</w:t>
      </w:r>
      <w:r w:rsidR="00864800" w:rsidRPr="009F3BDC">
        <w:rPr>
          <w:vertAlign w:val="superscript"/>
          <w:lang w:val="en-AU"/>
        </w:rPr>
        <w:t>th</w:t>
      </w:r>
      <w:r w:rsidR="00864800" w:rsidRPr="009F3BDC">
        <w:rPr>
          <w:lang w:val="en-AU"/>
        </w:rPr>
        <w:t xml:space="preserve"> </w:t>
      </w:r>
      <w:r w:rsidR="00902E87" w:rsidRPr="009F3BDC">
        <w:rPr>
          <w:lang w:val="en-AU"/>
        </w:rPr>
        <w:t>percentile</w:t>
      </w:r>
      <w:r w:rsidR="00902E87">
        <w:rPr>
          <w:lang w:val="en-AU"/>
        </w:rPr>
        <w:t xml:space="preserve"> </w:t>
      </w:r>
      <w:r w:rsidR="00864800" w:rsidRPr="009F3BDC">
        <w:rPr>
          <w:lang w:val="en-AU"/>
        </w:rPr>
        <w:t xml:space="preserve">contours </w:t>
      </w:r>
      <w:r w:rsidR="00E4242E" w:rsidRPr="009F3BDC">
        <w:rPr>
          <w:lang w:val="en-AU"/>
        </w:rPr>
        <w:t xml:space="preserve">(i.e. </w:t>
      </w:r>
      <w:r w:rsidR="00DB5FFC">
        <w:rPr>
          <w:lang w:val="en-AU"/>
        </w:rPr>
        <w:t xml:space="preserve">the </w:t>
      </w:r>
      <w:r w:rsidR="00E4242E" w:rsidRPr="009F3BDC">
        <w:rPr>
          <w:lang w:val="en-AU"/>
        </w:rPr>
        <w:t xml:space="preserve">extent of areas experiencing the contoured value for 1 hour at any time in the 45-day model run) </w:t>
      </w:r>
      <w:r w:rsidR="00864800" w:rsidRPr="009F3BDC">
        <w:rPr>
          <w:lang w:val="en-AU"/>
        </w:rPr>
        <w:t>are presented for Model Case 1 (</w:t>
      </w:r>
      <w:r w:rsidR="00E64973" w:rsidRPr="00E64973">
        <w:fldChar w:fldCharType="begin"/>
      </w:r>
      <w:r w:rsidR="00E64973" w:rsidRPr="00E64973">
        <w:instrText xml:space="preserve"> REF  _Ref354733376 \* Lower \h  \* MERGEFORMAT </w:instrText>
      </w:r>
      <w:r w:rsidR="00E64973" w:rsidRPr="00E64973">
        <w:fldChar w:fldCharType="separate"/>
      </w:r>
      <w:r w:rsidR="00E2599D" w:rsidRPr="00E2599D">
        <w:t xml:space="preserve">figure </w:t>
      </w:r>
      <w:r w:rsidR="00E2599D" w:rsidRPr="00E2599D">
        <w:rPr>
          <w:noProof/>
        </w:rPr>
        <w:t>73</w:t>
      </w:r>
      <w:r w:rsidR="00E64973" w:rsidRPr="00E64973">
        <w:fldChar w:fldCharType="end"/>
      </w:r>
      <w:r w:rsidR="00E4242E" w:rsidRPr="009F3BDC">
        <w:rPr>
          <w:lang w:val="en-AU"/>
        </w:rPr>
        <w:t>). F</w:t>
      </w:r>
      <w:r w:rsidR="00864800" w:rsidRPr="009F3BDC">
        <w:rPr>
          <w:lang w:val="en-AU"/>
        </w:rPr>
        <w:t xml:space="preserve">or comparison </w:t>
      </w:r>
      <w:r w:rsidR="00E4242E" w:rsidRPr="009F3BDC">
        <w:rPr>
          <w:lang w:val="en-AU"/>
        </w:rPr>
        <w:t xml:space="preserve">with Model Case 1, </w:t>
      </w:r>
      <w:r w:rsidR="00864800" w:rsidRPr="009F3BDC">
        <w:rPr>
          <w:lang w:val="en-AU"/>
        </w:rPr>
        <w:t>100</w:t>
      </w:r>
      <w:r w:rsidR="00864800" w:rsidRPr="009F3BDC">
        <w:rPr>
          <w:vertAlign w:val="superscript"/>
          <w:lang w:val="en-AU"/>
        </w:rPr>
        <w:t>th</w:t>
      </w:r>
      <w:r w:rsidR="00F81086">
        <w:rPr>
          <w:vertAlign w:val="superscript"/>
          <w:lang w:val="en-AU"/>
        </w:rPr>
        <w:t> </w:t>
      </w:r>
      <w:r w:rsidR="00864800" w:rsidRPr="009F3BDC">
        <w:rPr>
          <w:lang w:val="en-AU"/>
        </w:rPr>
        <w:t>percentile contours were also generated for Model Case 2 and the current site (</w:t>
      </w:r>
      <w:r w:rsidR="00E64973" w:rsidRPr="00E64973">
        <w:fldChar w:fldCharType="begin"/>
      </w:r>
      <w:r w:rsidR="00E64973" w:rsidRPr="00E64973">
        <w:instrText xml:space="preserve"> REF  _Ref354733800 \* Lower \h  \* MERGEFORMAT </w:instrText>
      </w:r>
      <w:r w:rsidR="00E64973" w:rsidRPr="00E64973">
        <w:fldChar w:fldCharType="separate"/>
      </w:r>
      <w:r w:rsidR="00E2599D" w:rsidRPr="00E2599D">
        <w:t xml:space="preserve">figure </w:t>
      </w:r>
      <w:r w:rsidR="00E2599D" w:rsidRPr="00E2599D">
        <w:rPr>
          <w:noProof/>
        </w:rPr>
        <w:t>75</w:t>
      </w:r>
      <w:r w:rsidR="00E64973" w:rsidRPr="00E64973">
        <w:fldChar w:fldCharType="end"/>
      </w:r>
      <w:r w:rsidR="00864800" w:rsidRPr="00E64973">
        <w:rPr>
          <w:lang w:val="en-AU"/>
        </w:rPr>
        <w:t xml:space="preserve"> </w:t>
      </w:r>
      <w:r w:rsidR="00864800" w:rsidRPr="009F3BDC">
        <w:rPr>
          <w:lang w:val="en-AU"/>
        </w:rPr>
        <w:t xml:space="preserve">and </w:t>
      </w:r>
      <w:r w:rsidR="00E64973" w:rsidRPr="00E64973">
        <w:fldChar w:fldCharType="begin"/>
      </w:r>
      <w:r w:rsidR="00E64973" w:rsidRPr="00E64973">
        <w:instrText xml:space="preserve"> REF  _Ref354733380 \* Lower \h  \* MERGEFORMAT </w:instrText>
      </w:r>
      <w:r w:rsidR="00E64973" w:rsidRPr="00E64973">
        <w:fldChar w:fldCharType="separate"/>
      </w:r>
      <w:r w:rsidR="00E2599D" w:rsidRPr="00E2599D">
        <w:t xml:space="preserve">figure </w:t>
      </w:r>
      <w:r w:rsidR="00E2599D" w:rsidRPr="00E2599D">
        <w:rPr>
          <w:noProof/>
        </w:rPr>
        <w:t>77</w:t>
      </w:r>
      <w:r w:rsidR="00E64973" w:rsidRPr="00E64973">
        <w:fldChar w:fldCharType="end"/>
      </w:r>
      <w:r w:rsidR="00864800" w:rsidRPr="009F3BDC">
        <w:rPr>
          <w:lang w:val="en-AU"/>
        </w:rPr>
        <w:t>)</w:t>
      </w:r>
      <w:r w:rsidR="00E74F34" w:rsidRPr="009F3BDC">
        <w:rPr>
          <w:lang w:val="en-AU"/>
        </w:rPr>
        <w:t>.</w:t>
      </w:r>
    </w:p>
    <w:p w:rsidR="008359CB" w:rsidRPr="009F3BDC" w:rsidRDefault="00E74F34" w:rsidP="0096121A">
      <w:pPr>
        <w:pStyle w:val="Para0"/>
        <w:rPr>
          <w:lang w:val="en-AU"/>
        </w:rPr>
      </w:pPr>
      <w:r w:rsidRPr="009F3BDC">
        <w:rPr>
          <w:lang w:val="en-AU"/>
        </w:rPr>
        <w:t>The</w:t>
      </w:r>
      <w:r w:rsidR="00864800" w:rsidRPr="009F3BDC">
        <w:rPr>
          <w:lang w:val="en-AU"/>
        </w:rPr>
        <w:t xml:space="preserve"> </w:t>
      </w:r>
      <w:r w:rsidR="0096121A" w:rsidRPr="009F3BDC">
        <w:rPr>
          <w:lang w:val="en-AU"/>
        </w:rPr>
        <w:t xml:space="preserve">modelling predicted </w:t>
      </w:r>
      <w:r w:rsidRPr="009F3BDC">
        <w:rPr>
          <w:lang w:val="en-AU"/>
        </w:rPr>
        <w:t xml:space="preserve">that </w:t>
      </w:r>
      <w:r w:rsidR="0096121A" w:rsidRPr="009F3BDC">
        <w:rPr>
          <w:lang w:val="en-AU"/>
        </w:rPr>
        <w:t xml:space="preserve">suspended sediment plumes </w:t>
      </w:r>
      <w:r w:rsidRPr="009F3BDC">
        <w:rPr>
          <w:lang w:val="en-AU"/>
        </w:rPr>
        <w:t>would be of very low magnitude, and would disperse predominantly to the</w:t>
      </w:r>
      <w:r w:rsidR="0096121A" w:rsidRPr="009F3BDC">
        <w:rPr>
          <w:lang w:val="en-AU"/>
        </w:rPr>
        <w:t xml:space="preserve"> north-west for all three placement sites</w:t>
      </w:r>
      <w:r w:rsidR="00E4242E" w:rsidRPr="009F3BDC">
        <w:rPr>
          <w:lang w:val="en-AU"/>
        </w:rPr>
        <w:t>. T</w:t>
      </w:r>
      <w:r w:rsidR="00D27C6E" w:rsidRPr="009F3BDC">
        <w:rPr>
          <w:lang w:val="en-AU"/>
        </w:rPr>
        <w:t>here was also some pr</w:t>
      </w:r>
      <w:r w:rsidRPr="009F3BDC">
        <w:rPr>
          <w:lang w:val="en-AU"/>
        </w:rPr>
        <w:t xml:space="preserve">edicted dispersion to the </w:t>
      </w:r>
      <w:r w:rsidR="0096121A" w:rsidRPr="009F3BDC">
        <w:rPr>
          <w:lang w:val="en-AU"/>
        </w:rPr>
        <w:t>south-east</w:t>
      </w:r>
      <w:r w:rsidR="00D27C6E" w:rsidRPr="009F3BDC">
        <w:rPr>
          <w:lang w:val="en-AU"/>
        </w:rPr>
        <w:t>,</w:t>
      </w:r>
      <w:r w:rsidRPr="009F3BDC">
        <w:rPr>
          <w:lang w:val="en-AU"/>
        </w:rPr>
        <w:t xml:space="preserve"> driven by tides</w:t>
      </w:r>
      <w:r w:rsidR="00D27C6E" w:rsidRPr="009F3BDC">
        <w:rPr>
          <w:lang w:val="en-AU"/>
        </w:rPr>
        <w:t>, in the 100</w:t>
      </w:r>
      <w:r w:rsidR="00D27C6E" w:rsidRPr="009F3BDC">
        <w:rPr>
          <w:vertAlign w:val="superscript"/>
          <w:lang w:val="en-AU"/>
        </w:rPr>
        <w:t>th</w:t>
      </w:r>
      <w:r w:rsidR="00D27C6E" w:rsidRPr="009F3BDC">
        <w:rPr>
          <w:lang w:val="en-AU"/>
        </w:rPr>
        <w:t xml:space="preserve"> percentile outputs</w:t>
      </w:r>
      <w:r w:rsidR="0096121A" w:rsidRPr="009F3BDC">
        <w:rPr>
          <w:lang w:val="en-AU"/>
        </w:rPr>
        <w:t>.</w:t>
      </w:r>
      <w:r w:rsidR="00D27C6E" w:rsidRPr="009F3BDC">
        <w:rPr>
          <w:lang w:val="en-AU"/>
        </w:rPr>
        <w:t xml:space="preserve"> It should be remembered that the 100</w:t>
      </w:r>
      <w:r w:rsidR="00D27C6E" w:rsidRPr="009F3BDC">
        <w:rPr>
          <w:vertAlign w:val="superscript"/>
          <w:lang w:val="en-AU"/>
        </w:rPr>
        <w:t>th</w:t>
      </w:r>
      <w:r w:rsidR="00D27C6E" w:rsidRPr="009F3BDC">
        <w:rPr>
          <w:lang w:val="en-AU"/>
        </w:rPr>
        <w:t xml:space="preserve"> percentile contours represent the </w:t>
      </w:r>
      <w:r w:rsidR="00E4242E" w:rsidRPr="009F3BDC">
        <w:rPr>
          <w:lang w:val="en-AU"/>
        </w:rPr>
        <w:t xml:space="preserve">maximum extent of </w:t>
      </w:r>
      <w:r w:rsidR="00D27C6E" w:rsidRPr="009F3BDC">
        <w:rPr>
          <w:lang w:val="en-AU"/>
        </w:rPr>
        <w:t xml:space="preserve">TSS experienced in any one-hour model step, and the </w:t>
      </w:r>
      <w:r w:rsidR="00150113" w:rsidRPr="009F3BDC">
        <w:rPr>
          <w:lang w:val="en-AU"/>
        </w:rPr>
        <w:t>dramatic</w:t>
      </w:r>
      <w:r w:rsidR="00D27C6E" w:rsidRPr="009F3BDC">
        <w:rPr>
          <w:lang w:val="en-AU"/>
        </w:rPr>
        <w:t xml:space="preserve"> difference between the 95</w:t>
      </w:r>
      <w:r w:rsidR="00D27C6E" w:rsidRPr="009F3BDC">
        <w:rPr>
          <w:vertAlign w:val="superscript"/>
          <w:lang w:val="en-AU"/>
        </w:rPr>
        <w:t>th</w:t>
      </w:r>
      <w:r w:rsidR="00D27C6E" w:rsidRPr="009F3BDC">
        <w:rPr>
          <w:lang w:val="en-AU"/>
        </w:rPr>
        <w:t xml:space="preserve"> and 100</w:t>
      </w:r>
      <w:r w:rsidR="00D27C6E" w:rsidRPr="009F3BDC">
        <w:rPr>
          <w:vertAlign w:val="superscript"/>
          <w:lang w:val="en-AU"/>
        </w:rPr>
        <w:t>th</w:t>
      </w:r>
      <w:r w:rsidR="00D27C6E" w:rsidRPr="009F3BDC">
        <w:rPr>
          <w:lang w:val="en-AU"/>
        </w:rPr>
        <w:t xml:space="preserve"> percentile contours</w:t>
      </w:r>
      <w:r w:rsidR="0096121A" w:rsidRPr="009F3BDC">
        <w:rPr>
          <w:lang w:val="en-AU"/>
        </w:rPr>
        <w:t xml:space="preserve"> </w:t>
      </w:r>
      <w:r w:rsidR="00D27C6E" w:rsidRPr="009F3BDC">
        <w:rPr>
          <w:lang w:val="en-AU"/>
        </w:rPr>
        <w:t xml:space="preserve">indicates that </w:t>
      </w:r>
      <w:r w:rsidR="00E4242E" w:rsidRPr="009F3BDC">
        <w:rPr>
          <w:lang w:val="en-AU"/>
        </w:rPr>
        <w:t>elevated</w:t>
      </w:r>
      <w:r w:rsidR="00D27C6E" w:rsidRPr="009F3BDC">
        <w:rPr>
          <w:lang w:val="en-AU"/>
        </w:rPr>
        <w:t xml:space="preserve"> TSS concentrations would be</w:t>
      </w:r>
      <w:r w:rsidR="00DB5FFC">
        <w:rPr>
          <w:lang w:val="en-AU"/>
        </w:rPr>
        <w:t xml:space="preserve"> highly</w:t>
      </w:r>
      <w:r w:rsidR="008359CB" w:rsidRPr="009F3BDC">
        <w:rPr>
          <w:lang w:val="en-AU"/>
        </w:rPr>
        <w:t xml:space="preserve"> transient.</w:t>
      </w:r>
    </w:p>
    <w:p w:rsidR="0096121A" w:rsidRPr="009F3BDC" w:rsidRDefault="00A9087F" w:rsidP="0096121A">
      <w:pPr>
        <w:pStyle w:val="Heading3"/>
        <w:rPr>
          <w:lang w:val="en-AU"/>
        </w:rPr>
      </w:pPr>
      <w:bookmarkStart w:id="261" w:name="_Toc361930700"/>
      <w:r w:rsidRPr="009F3BDC">
        <w:rPr>
          <w:lang w:val="en-AU"/>
        </w:rPr>
        <w:t>Sedimentation Rate</w:t>
      </w:r>
      <w:bookmarkEnd w:id="261"/>
    </w:p>
    <w:p w:rsidR="001D6695" w:rsidRPr="009F3BDC" w:rsidRDefault="00861E7C" w:rsidP="0096121A">
      <w:pPr>
        <w:pStyle w:val="Para0"/>
        <w:rPr>
          <w:lang w:val="en-AU"/>
        </w:rPr>
      </w:pPr>
      <w:r>
        <w:fldChar w:fldCharType="begin"/>
      </w:r>
      <w:r>
        <w:instrText xml:space="preserve"> REF _Ref354734371 \h  \* MERGEFORMAT </w:instrText>
      </w:r>
      <w:r>
        <w:fldChar w:fldCharType="separate"/>
      </w:r>
      <w:r w:rsidR="00E2599D" w:rsidRPr="00E2599D">
        <w:rPr>
          <w:lang w:val="en-AU"/>
        </w:rPr>
        <w:t xml:space="preserve">Figure </w:t>
      </w:r>
      <w:r w:rsidR="00E2599D" w:rsidRPr="00E2599D">
        <w:rPr>
          <w:noProof/>
          <w:lang w:val="en-AU"/>
        </w:rPr>
        <w:t>78</w:t>
      </w:r>
      <w:r>
        <w:fldChar w:fldCharType="end"/>
      </w:r>
      <w:r w:rsidR="001D6695" w:rsidRPr="009F3BDC">
        <w:rPr>
          <w:lang w:val="en-AU"/>
        </w:rPr>
        <w:t xml:space="preserve"> to </w:t>
      </w:r>
      <w:r w:rsidR="00E64973" w:rsidRPr="00E64973">
        <w:fldChar w:fldCharType="begin"/>
      </w:r>
      <w:r w:rsidR="00E64973" w:rsidRPr="00E64973">
        <w:instrText xml:space="preserve"> REF  _Ref354734382 \* Lower \h  \* MERGEFORMAT </w:instrText>
      </w:r>
      <w:r w:rsidR="00E64973" w:rsidRPr="00E64973">
        <w:fldChar w:fldCharType="separate"/>
      </w:r>
      <w:r w:rsidR="00E2599D" w:rsidRPr="00E2599D">
        <w:t xml:space="preserve">figure </w:t>
      </w:r>
      <w:r w:rsidR="00E2599D" w:rsidRPr="00E2599D">
        <w:rPr>
          <w:noProof/>
        </w:rPr>
        <w:t>83</w:t>
      </w:r>
      <w:r w:rsidR="00E64973" w:rsidRPr="00E64973">
        <w:fldChar w:fldCharType="end"/>
      </w:r>
      <w:r w:rsidR="001D6695" w:rsidRPr="009F3BDC">
        <w:rPr>
          <w:lang w:val="en-AU"/>
        </w:rPr>
        <w:t xml:space="preserve"> show the predicted 50</w:t>
      </w:r>
      <w:r w:rsidR="001D6695" w:rsidRPr="009F3BDC">
        <w:rPr>
          <w:vertAlign w:val="superscript"/>
          <w:lang w:val="en-AU"/>
        </w:rPr>
        <w:t>th</w:t>
      </w:r>
      <w:r w:rsidR="001D6695" w:rsidRPr="009F3BDC">
        <w:rPr>
          <w:lang w:val="en-AU"/>
        </w:rPr>
        <w:t xml:space="preserve"> and 95</w:t>
      </w:r>
      <w:r w:rsidR="001D6695" w:rsidRPr="009F3BDC">
        <w:rPr>
          <w:vertAlign w:val="superscript"/>
          <w:lang w:val="en-AU"/>
        </w:rPr>
        <w:t>th</w:t>
      </w:r>
      <w:r w:rsidR="001D6695" w:rsidRPr="009F3BDC">
        <w:rPr>
          <w:lang w:val="en-AU"/>
        </w:rPr>
        <w:t xml:space="preserve"> and percentile sedimentation rates for the modelled cases at Townsville. </w:t>
      </w:r>
    </w:p>
    <w:p w:rsidR="00770439" w:rsidRPr="009F3BDC" w:rsidRDefault="0096121A" w:rsidP="0096121A">
      <w:pPr>
        <w:pStyle w:val="Para0"/>
        <w:rPr>
          <w:lang w:val="en-AU"/>
        </w:rPr>
      </w:pPr>
      <w:r w:rsidRPr="009F3BDC">
        <w:rPr>
          <w:lang w:val="en-AU"/>
        </w:rPr>
        <w:t>The 95</w:t>
      </w:r>
      <w:r w:rsidRPr="009F3BDC">
        <w:rPr>
          <w:vertAlign w:val="superscript"/>
          <w:lang w:val="en-AU"/>
        </w:rPr>
        <w:t>th</w:t>
      </w:r>
      <w:r w:rsidRPr="009F3BDC">
        <w:rPr>
          <w:lang w:val="en-AU"/>
        </w:rPr>
        <w:t xml:space="preserve"> percentile </w:t>
      </w:r>
      <w:r w:rsidR="001D6695" w:rsidRPr="009F3BDC">
        <w:rPr>
          <w:lang w:val="en-AU"/>
        </w:rPr>
        <w:t xml:space="preserve">sedimentation rate </w:t>
      </w:r>
      <w:r w:rsidRPr="009F3BDC">
        <w:rPr>
          <w:lang w:val="en-AU"/>
        </w:rPr>
        <w:t xml:space="preserve">contours for </w:t>
      </w:r>
      <w:r w:rsidR="001D6695" w:rsidRPr="009F3BDC">
        <w:rPr>
          <w:lang w:val="en-AU"/>
        </w:rPr>
        <w:t>all three model cases</w:t>
      </w:r>
      <w:r w:rsidRPr="009F3BDC">
        <w:rPr>
          <w:lang w:val="en-AU"/>
        </w:rPr>
        <w:t xml:space="preserve"> </w:t>
      </w:r>
      <w:r w:rsidR="001D6695" w:rsidRPr="009F3BDC">
        <w:rPr>
          <w:lang w:val="en-AU"/>
        </w:rPr>
        <w:t>extend north</w:t>
      </w:r>
      <w:r w:rsidR="00F81086">
        <w:rPr>
          <w:lang w:val="en-AU"/>
        </w:rPr>
        <w:noBreakHyphen/>
      </w:r>
      <w:r w:rsidR="00B0175C" w:rsidRPr="009F3BDC">
        <w:rPr>
          <w:lang w:val="en-AU"/>
        </w:rPr>
        <w:t>west to Palm Island</w:t>
      </w:r>
      <w:r w:rsidR="00B06243" w:rsidRPr="009F3BDC">
        <w:rPr>
          <w:lang w:val="en-AU"/>
        </w:rPr>
        <w:t xml:space="preserve"> (50 km north of current site)</w:t>
      </w:r>
      <w:r w:rsidR="001D6695" w:rsidRPr="009F3BDC">
        <w:rPr>
          <w:lang w:val="en-AU"/>
        </w:rPr>
        <w:t xml:space="preserve">, with the lowest sedimentation predicted for the current placement site. Elevated sedimentation rates on </w:t>
      </w:r>
      <w:r w:rsidR="00B0175C" w:rsidRPr="009F3BDC">
        <w:rPr>
          <w:lang w:val="en-AU"/>
        </w:rPr>
        <w:t xml:space="preserve">the northern beaches of Magnetic Island </w:t>
      </w:r>
      <w:r w:rsidR="001D6695" w:rsidRPr="009F3BDC">
        <w:rPr>
          <w:lang w:val="en-AU"/>
        </w:rPr>
        <w:t xml:space="preserve">were also predicted for all three placement sites. </w:t>
      </w:r>
      <w:r w:rsidR="00B06243" w:rsidRPr="009F3BDC">
        <w:rPr>
          <w:lang w:val="en-AU"/>
        </w:rPr>
        <w:t>The 95</w:t>
      </w:r>
      <w:r w:rsidR="00B06243" w:rsidRPr="009F3BDC">
        <w:rPr>
          <w:vertAlign w:val="superscript"/>
          <w:lang w:val="en-AU"/>
        </w:rPr>
        <w:t>th</w:t>
      </w:r>
      <w:r w:rsidR="00F81086">
        <w:rPr>
          <w:vertAlign w:val="superscript"/>
          <w:lang w:val="en-AU"/>
        </w:rPr>
        <w:t> </w:t>
      </w:r>
      <w:r w:rsidR="00B06243" w:rsidRPr="009F3BDC">
        <w:rPr>
          <w:lang w:val="en-AU"/>
        </w:rPr>
        <w:t>percentile sedimentation rate contours extended south into Cleveland Bay for the current site, with sedimentation of 5 mg/cm</w:t>
      </w:r>
      <w:r w:rsidR="00B06243" w:rsidRPr="009F3BDC">
        <w:rPr>
          <w:vertAlign w:val="superscript"/>
          <w:lang w:val="en-AU"/>
        </w:rPr>
        <w:t>2</w:t>
      </w:r>
      <w:r w:rsidR="00B06243" w:rsidRPr="009F3BDC">
        <w:rPr>
          <w:lang w:val="en-AU"/>
        </w:rPr>
        <w:t xml:space="preserve">/d overlapping with seagrass habitat and </w:t>
      </w:r>
      <w:r w:rsidR="00902E87">
        <w:rPr>
          <w:lang w:val="en-AU"/>
        </w:rPr>
        <w:t xml:space="preserve">the Cleveland Bay </w:t>
      </w:r>
      <w:r w:rsidR="00B06243" w:rsidRPr="009F3BDC">
        <w:rPr>
          <w:lang w:val="en-AU"/>
        </w:rPr>
        <w:t xml:space="preserve">FHA. </w:t>
      </w:r>
      <w:r w:rsidR="00B0175C" w:rsidRPr="009F3BDC">
        <w:rPr>
          <w:lang w:val="en-AU"/>
        </w:rPr>
        <w:t>The 50</w:t>
      </w:r>
      <w:r w:rsidR="005E3753" w:rsidRPr="009F3BDC">
        <w:rPr>
          <w:vertAlign w:val="superscript"/>
          <w:lang w:val="en-AU"/>
        </w:rPr>
        <w:t>th</w:t>
      </w:r>
      <w:r w:rsidR="00B0175C" w:rsidRPr="009F3BDC">
        <w:rPr>
          <w:lang w:val="en-AU"/>
        </w:rPr>
        <w:t xml:space="preserve"> percentile sediment deposition contours for Model Cases 1 and 2 </w:t>
      </w:r>
      <w:r w:rsidR="00FC0E11" w:rsidRPr="009F3BDC">
        <w:rPr>
          <w:lang w:val="en-AU"/>
        </w:rPr>
        <w:t>were</w:t>
      </w:r>
      <w:r w:rsidR="00B0175C" w:rsidRPr="009F3BDC">
        <w:rPr>
          <w:lang w:val="en-AU"/>
        </w:rPr>
        <w:t xml:space="preserve"> confined completely within the material placement areas, indicating that there is minimal risk </w:t>
      </w:r>
      <w:r w:rsidR="00902E87">
        <w:rPr>
          <w:lang w:val="en-AU"/>
        </w:rPr>
        <w:t>from</w:t>
      </w:r>
      <w:r w:rsidR="00B0175C" w:rsidRPr="009F3BDC">
        <w:rPr>
          <w:lang w:val="en-AU"/>
        </w:rPr>
        <w:t xml:space="preserve"> material placement activities</w:t>
      </w:r>
      <w:r w:rsidR="001D6695" w:rsidRPr="009F3BDC">
        <w:rPr>
          <w:lang w:val="en-AU"/>
        </w:rPr>
        <w:t xml:space="preserve"> on</w:t>
      </w:r>
      <w:r w:rsidR="00902E87">
        <w:rPr>
          <w:lang w:val="en-AU"/>
        </w:rPr>
        <w:t xml:space="preserve"> </w:t>
      </w:r>
      <w:r w:rsidR="00DB5FFC">
        <w:rPr>
          <w:lang w:val="en-AU"/>
        </w:rPr>
        <w:t>sensitive</w:t>
      </w:r>
      <w:r w:rsidR="00902E87">
        <w:rPr>
          <w:lang w:val="en-AU"/>
        </w:rPr>
        <w:t xml:space="preserve"> </w:t>
      </w:r>
      <w:r w:rsidR="00DB5FFC">
        <w:rPr>
          <w:lang w:val="en-AU"/>
        </w:rPr>
        <w:t>receptors</w:t>
      </w:r>
      <w:r w:rsidR="00902E87">
        <w:rPr>
          <w:lang w:val="en-AU"/>
        </w:rPr>
        <w:t xml:space="preserve"> </w:t>
      </w:r>
      <w:r w:rsidR="00513370">
        <w:rPr>
          <w:lang w:val="en-AU"/>
        </w:rPr>
        <w:t>of</w:t>
      </w:r>
      <w:r w:rsidR="001D6695" w:rsidRPr="009F3BDC">
        <w:rPr>
          <w:lang w:val="en-AU"/>
        </w:rPr>
        <w:t xml:space="preserve"> Magnetic Island</w:t>
      </w:r>
      <w:r w:rsidR="00B0175C" w:rsidRPr="009F3BDC">
        <w:rPr>
          <w:lang w:val="en-AU"/>
        </w:rPr>
        <w:t xml:space="preserve"> under average conditions.</w:t>
      </w:r>
      <w:r w:rsidR="0090443E" w:rsidRPr="009F3BDC">
        <w:rPr>
          <w:lang w:val="en-AU"/>
        </w:rPr>
        <w:t xml:space="preserve"> </w:t>
      </w:r>
      <w:r w:rsidR="001D6695" w:rsidRPr="009F3BDC">
        <w:rPr>
          <w:lang w:val="en-AU"/>
        </w:rPr>
        <w:t>The predicted 50</w:t>
      </w:r>
      <w:r w:rsidR="001D6695" w:rsidRPr="009F3BDC">
        <w:rPr>
          <w:vertAlign w:val="superscript"/>
          <w:lang w:val="en-AU"/>
        </w:rPr>
        <w:t>th</w:t>
      </w:r>
      <w:r w:rsidR="001D6695" w:rsidRPr="009F3BDC">
        <w:rPr>
          <w:lang w:val="en-AU"/>
        </w:rPr>
        <w:t xml:space="preserve"> percentile contours for the current placement site do impinge on the north-east side of Magnetic Island, at a level of 5 mg/cm</w:t>
      </w:r>
      <w:r w:rsidR="001D6695" w:rsidRPr="009F3BDC">
        <w:rPr>
          <w:vertAlign w:val="superscript"/>
          <w:lang w:val="en-AU"/>
        </w:rPr>
        <w:t>2</w:t>
      </w:r>
      <w:r w:rsidR="001D6695" w:rsidRPr="009F3BDC">
        <w:rPr>
          <w:lang w:val="en-AU"/>
        </w:rPr>
        <w:t xml:space="preserve">/d; it is well established that small amounts of dredge material from the current site do </w:t>
      </w:r>
      <w:r w:rsidR="00770439" w:rsidRPr="009F3BDC">
        <w:rPr>
          <w:lang w:val="en-AU"/>
        </w:rPr>
        <w:t>get transported to Magnetic Island</w:t>
      </w:r>
      <w:r w:rsidR="00B06243" w:rsidRPr="009F3BDC">
        <w:rPr>
          <w:lang w:val="en-AU"/>
        </w:rPr>
        <w:t>.</w:t>
      </w:r>
      <w:r w:rsidR="00770439" w:rsidRPr="009F3BDC">
        <w:rPr>
          <w:lang w:val="en-AU"/>
        </w:rPr>
        <w:t xml:space="preserve"> </w:t>
      </w:r>
    </w:p>
    <w:p w:rsidR="004D5CA9" w:rsidRPr="009F3BDC" w:rsidRDefault="00A9087F">
      <w:pPr>
        <w:pStyle w:val="Heading3"/>
        <w:rPr>
          <w:lang w:val="en-AU"/>
        </w:rPr>
      </w:pPr>
      <w:bookmarkStart w:id="262" w:name="_Toc361930701"/>
      <w:r w:rsidRPr="009F3BDC">
        <w:rPr>
          <w:lang w:val="en-AU"/>
        </w:rPr>
        <w:t>Total Sedimentation</w:t>
      </w:r>
      <w:bookmarkEnd w:id="262"/>
    </w:p>
    <w:p w:rsidR="0067628E" w:rsidRPr="009F3BDC" w:rsidRDefault="00861E7C" w:rsidP="0067628E">
      <w:pPr>
        <w:pStyle w:val="Para0"/>
        <w:rPr>
          <w:lang w:val="en-AU"/>
        </w:rPr>
      </w:pPr>
      <w:r>
        <w:fldChar w:fldCharType="begin"/>
      </w:r>
      <w:r>
        <w:instrText xml:space="preserve"> REF _Ref354735761 \h  \* MERGEFORMAT </w:instrText>
      </w:r>
      <w:r>
        <w:fldChar w:fldCharType="separate"/>
      </w:r>
      <w:r w:rsidR="00E2599D" w:rsidRPr="00E2599D">
        <w:rPr>
          <w:lang w:val="en-AU"/>
        </w:rPr>
        <w:t xml:space="preserve">Figure </w:t>
      </w:r>
      <w:r w:rsidR="00E2599D" w:rsidRPr="00E2599D">
        <w:rPr>
          <w:noProof/>
          <w:lang w:val="en-AU"/>
        </w:rPr>
        <w:t>84</w:t>
      </w:r>
      <w:r>
        <w:fldChar w:fldCharType="end"/>
      </w:r>
      <w:r w:rsidR="00172C5D" w:rsidRPr="009F3BDC">
        <w:rPr>
          <w:lang w:val="en-AU"/>
        </w:rPr>
        <w:t xml:space="preserve"> to </w:t>
      </w:r>
      <w:r w:rsidR="00E64973" w:rsidRPr="00E64973">
        <w:fldChar w:fldCharType="begin"/>
      </w:r>
      <w:r w:rsidR="00E64973" w:rsidRPr="00E64973">
        <w:instrText xml:space="preserve"> REF  _Ref354735769 \* Lower \h  \* MERGEFORMAT </w:instrText>
      </w:r>
      <w:r w:rsidR="00E64973" w:rsidRPr="00E64973">
        <w:fldChar w:fldCharType="separate"/>
      </w:r>
      <w:r w:rsidR="00E2599D" w:rsidRPr="00E2599D">
        <w:t xml:space="preserve">figure </w:t>
      </w:r>
      <w:r w:rsidR="00E2599D" w:rsidRPr="00E2599D">
        <w:rPr>
          <w:noProof/>
        </w:rPr>
        <w:t>89</w:t>
      </w:r>
      <w:r w:rsidR="00E64973" w:rsidRPr="00E64973">
        <w:fldChar w:fldCharType="end"/>
      </w:r>
      <w:r w:rsidR="00172C5D" w:rsidRPr="009F3BDC">
        <w:rPr>
          <w:lang w:val="en-AU"/>
        </w:rPr>
        <w:t xml:space="preserve"> show the modelled total amount of sediment deposited </w:t>
      </w:r>
      <w:r w:rsidR="000A674A" w:rsidRPr="009F3BDC">
        <w:rPr>
          <w:lang w:val="en-AU"/>
        </w:rPr>
        <w:t xml:space="preserve">on the sea bed at the end of the </w:t>
      </w:r>
      <w:r w:rsidR="00C5264B" w:rsidRPr="009F3BDC">
        <w:rPr>
          <w:lang w:val="en-AU"/>
        </w:rPr>
        <w:t xml:space="preserve">material placement period and </w:t>
      </w:r>
      <w:r w:rsidR="000A674A" w:rsidRPr="009F3BDC">
        <w:rPr>
          <w:lang w:val="en-AU"/>
        </w:rPr>
        <w:t xml:space="preserve">after </w:t>
      </w:r>
      <w:r w:rsidR="00C5264B" w:rsidRPr="009F3BDC">
        <w:rPr>
          <w:lang w:val="en-AU"/>
        </w:rPr>
        <w:t>12 months</w:t>
      </w:r>
      <w:r w:rsidR="00172C5D" w:rsidRPr="009F3BDC">
        <w:rPr>
          <w:lang w:val="en-AU"/>
        </w:rPr>
        <w:t xml:space="preserve">. </w:t>
      </w:r>
      <w:r w:rsidR="006164B1" w:rsidRPr="009F3BDC">
        <w:rPr>
          <w:lang w:val="en-AU"/>
        </w:rPr>
        <w:t>The model</w:t>
      </w:r>
      <w:r w:rsidR="0067628E" w:rsidRPr="009F3BDC">
        <w:rPr>
          <w:lang w:val="en-AU"/>
        </w:rPr>
        <w:t xml:space="preserve"> </w:t>
      </w:r>
      <w:r w:rsidR="0067628E" w:rsidRPr="009F3BDC">
        <w:rPr>
          <w:lang w:val="en-AU"/>
        </w:rPr>
        <w:lastRenderedPageBreak/>
        <w:t xml:space="preserve">predicted </w:t>
      </w:r>
      <w:r w:rsidR="006164B1" w:rsidRPr="009F3BDC">
        <w:rPr>
          <w:lang w:val="en-AU"/>
        </w:rPr>
        <w:t xml:space="preserve">higher </w:t>
      </w:r>
      <w:r w:rsidR="00FA092B">
        <w:rPr>
          <w:lang w:val="en-AU"/>
        </w:rPr>
        <w:t xml:space="preserve">total </w:t>
      </w:r>
      <w:r w:rsidR="000A674A" w:rsidRPr="009F3BDC">
        <w:rPr>
          <w:lang w:val="en-AU"/>
        </w:rPr>
        <w:t>sediment</w:t>
      </w:r>
      <w:r w:rsidR="00FA092B">
        <w:rPr>
          <w:lang w:val="en-AU"/>
        </w:rPr>
        <w:t>ation</w:t>
      </w:r>
      <w:r w:rsidR="000A674A" w:rsidRPr="009F3BDC">
        <w:rPr>
          <w:lang w:val="en-AU"/>
        </w:rPr>
        <w:t xml:space="preserve"> </w:t>
      </w:r>
      <w:r w:rsidR="006164B1" w:rsidRPr="009F3BDC">
        <w:rPr>
          <w:lang w:val="en-AU"/>
        </w:rPr>
        <w:t xml:space="preserve">along the coast, </w:t>
      </w:r>
      <w:r w:rsidR="00FA092B">
        <w:rPr>
          <w:lang w:val="en-AU"/>
        </w:rPr>
        <w:t xml:space="preserve">particularly in Cleveland Bay and the east side of Magnetic Island, </w:t>
      </w:r>
      <w:r w:rsidR="006164B1" w:rsidRPr="009F3BDC">
        <w:rPr>
          <w:lang w:val="en-AU"/>
        </w:rPr>
        <w:t xml:space="preserve">and less deposition offshore, </w:t>
      </w:r>
      <w:r w:rsidR="0067628E" w:rsidRPr="009F3BDC">
        <w:rPr>
          <w:lang w:val="en-AU"/>
        </w:rPr>
        <w:t xml:space="preserve">for the current site </w:t>
      </w:r>
      <w:r w:rsidR="006164B1" w:rsidRPr="009F3BDC">
        <w:rPr>
          <w:lang w:val="en-AU"/>
        </w:rPr>
        <w:t xml:space="preserve">compared to </w:t>
      </w:r>
      <w:r w:rsidR="0067628E" w:rsidRPr="009F3BDC">
        <w:rPr>
          <w:lang w:val="en-AU"/>
        </w:rPr>
        <w:t xml:space="preserve">Model Cases 1 and 2. </w:t>
      </w:r>
      <w:r w:rsidR="00B06243" w:rsidRPr="009F3BDC">
        <w:rPr>
          <w:lang w:val="en-AU"/>
        </w:rPr>
        <w:t>S</w:t>
      </w:r>
      <w:r w:rsidR="0067628E" w:rsidRPr="009F3BDC">
        <w:rPr>
          <w:lang w:val="en-AU"/>
        </w:rPr>
        <w:t>ediment</w:t>
      </w:r>
      <w:r w:rsidR="00FB6AC8" w:rsidRPr="009F3BDC">
        <w:rPr>
          <w:lang w:val="en-AU"/>
        </w:rPr>
        <w:t xml:space="preserve"> accumulation </w:t>
      </w:r>
      <w:r w:rsidR="0067628E" w:rsidRPr="009F3BDC">
        <w:rPr>
          <w:lang w:val="en-AU"/>
        </w:rPr>
        <w:t xml:space="preserve">of </w:t>
      </w:r>
      <w:r w:rsidR="00FB6AC8" w:rsidRPr="009F3BDC">
        <w:rPr>
          <w:lang w:val="en-AU"/>
        </w:rPr>
        <w:t>10-25</w:t>
      </w:r>
      <w:r w:rsidR="0067628E" w:rsidRPr="009F3BDC">
        <w:rPr>
          <w:lang w:val="en-AU"/>
        </w:rPr>
        <w:t xml:space="preserve"> mg/cm</w:t>
      </w:r>
      <w:r w:rsidR="0067628E" w:rsidRPr="009F3BDC">
        <w:rPr>
          <w:vertAlign w:val="superscript"/>
          <w:lang w:val="en-AU"/>
        </w:rPr>
        <w:t>2</w:t>
      </w:r>
      <w:r w:rsidR="00F82715" w:rsidRPr="009F3BDC">
        <w:rPr>
          <w:lang w:val="en-AU"/>
        </w:rPr>
        <w:t xml:space="preserve"> </w:t>
      </w:r>
      <w:r w:rsidR="00FA092B">
        <w:rPr>
          <w:lang w:val="en-AU"/>
        </w:rPr>
        <w:t>(0.10</w:t>
      </w:r>
      <w:r w:rsidR="00F81086">
        <w:rPr>
          <w:lang w:val="en-AU"/>
        </w:rPr>
        <w:noBreakHyphen/>
      </w:r>
      <w:r w:rsidR="006E48EF">
        <w:rPr>
          <w:lang w:val="en-AU"/>
        </w:rPr>
        <w:t>0.24 </w:t>
      </w:r>
      <w:r w:rsidR="00FA092B">
        <w:rPr>
          <w:lang w:val="en-AU"/>
        </w:rPr>
        <w:t xml:space="preserve">mm) </w:t>
      </w:r>
      <w:r w:rsidR="00FB6AC8" w:rsidRPr="009F3BDC">
        <w:rPr>
          <w:lang w:val="en-AU"/>
        </w:rPr>
        <w:t>was</w:t>
      </w:r>
      <w:r w:rsidR="0067628E" w:rsidRPr="009F3BDC">
        <w:rPr>
          <w:lang w:val="en-AU"/>
        </w:rPr>
        <w:t xml:space="preserve"> predicted to </w:t>
      </w:r>
      <w:r w:rsidR="00FB6AC8" w:rsidRPr="009F3BDC">
        <w:rPr>
          <w:lang w:val="en-AU"/>
        </w:rPr>
        <w:t>occur during the dredging period</w:t>
      </w:r>
      <w:r w:rsidR="00B06243" w:rsidRPr="009F3BDC">
        <w:rPr>
          <w:lang w:val="en-AU"/>
        </w:rPr>
        <w:t xml:space="preserve"> for all model case sites</w:t>
      </w:r>
      <w:r w:rsidR="00FB6AC8" w:rsidRPr="009F3BDC">
        <w:rPr>
          <w:lang w:val="en-AU"/>
        </w:rPr>
        <w:t xml:space="preserve"> and</w:t>
      </w:r>
      <w:r w:rsidR="006164B1" w:rsidRPr="009F3BDC">
        <w:rPr>
          <w:lang w:val="en-AU"/>
        </w:rPr>
        <w:t xml:space="preserve"> </w:t>
      </w:r>
      <w:r w:rsidR="00CC7F76" w:rsidRPr="009F3BDC">
        <w:rPr>
          <w:lang w:val="en-AU"/>
        </w:rPr>
        <w:t>to</w:t>
      </w:r>
      <w:r w:rsidR="006164B1" w:rsidRPr="009F3BDC">
        <w:rPr>
          <w:lang w:val="en-AU"/>
        </w:rPr>
        <w:t xml:space="preserve"> </w:t>
      </w:r>
      <w:r w:rsidR="0067628E" w:rsidRPr="009F3BDC">
        <w:rPr>
          <w:lang w:val="en-AU"/>
        </w:rPr>
        <w:t xml:space="preserve">coincide with seagrass habitats in Cleveland Bay </w:t>
      </w:r>
      <w:r w:rsidR="00B06243" w:rsidRPr="009F3BDC">
        <w:rPr>
          <w:lang w:val="en-AU"/>
        </w:rPr>
        <w:t xml:space="preserve">(17 km south of the current site) and to </w:t>
      </w:r>
      <w:r w:rsidR="00160D52">
        <w:rPr>
          <w:lang w:val="en-AU"/>
        </w:rPr>
        <w:t>the west of Cape Pallarend</w:t>
      </w:r>
      <w:r w:rsidR="00B06243" w:rsidRPr="009F3BDC">
        <w:rPr>
          <w:lang w:val="en-AU"/>
        </w:rPr>
        <w:t>a (within a Conservation Park Zone; 21</w:t>
      </w:r>
      <w:r w:rsidR="00F81086">
        <w:rPr>
          <w:lang w:val="en-AU"/>
        </w:rPr>
        <w:t> </w:t>
      </w:r>
      <w:r w:rsidR="00B06243" w:rsidRPr="009F3BDC">
        <w:rPr>
          <w:lang w:val="en-AU"/>
        </w:rPr>
        <w:t xml:space="preserve">km of the current site). Coral habitats around Havanah (54 km north-west of </w:t>
      </w:r>
      <w:r w:rsidR="00FA092B">
        <w:rPr>
          <w:lang w:val="en-AU"/>
        </w:rPr>
        <w:t xml:space="preserve">current site), Great Palm (51 km </w:t>
      </w:r>
      <w:r w:rsidR="00B06243" w:rsidRPr="009F3BDC">
        <w:rPr>
          <w:lang w:val="en-AU"/>
        </w:rPr>
        <w:t>north-west of current site), Rattlesnake (37 km west-north-west of current site) and Herald Islands (35 km west-north-west of current site) were also predicted to receive increased sedimentation for all three sites. However, subtle differences were apparent among model cases, with Model Cases 1 and 2 having less sediment accumulation within Cleveland Bay and more around the Palm Islands, than the current site.</w:t>
      </w:r>
    </w:p>
    <w:p w:rsidR="006E6EAC" w:rsidRPr="009F3BDC" w:rsidRDefault="00B06243" w:rsidP="00E277B3">
      <w:pPr>
        <w:pStyle w:val="Para0"/>
        <w:rPr>
          <w:lang w:val="en-AU"/>
        </w:rPr>
      </w:pPr>
      <w:r w:rsidRPr="009F3BDC">
        <w:rPr>
          <w:lang w:val="en-AU"/>
        </w:rPr>
        <w:t xml:space="preserve">Long-term </w:t>
      </w:r>
      <w:r w:rsidR="00DB5FFC">
        <w:rPr>
          <w:lang w:val="en-AU"/>
        </w:rPr>
        <w:t xml:space="preserve">total </w:t>
      </w:r>
      <w:r w:rsidRPr="009F3BDC">
        <w:rPr>
          <w:lang w:val="en-AU"/>
        </w:rPr>
        <w:t>sediment</w:t>
      </w:r>
      <w:r w:rsidR="00DB5FFC">
        <w:rPr>
          <w:lang w:val="en-AU"/>
        </w:rPr>
        <w:t>ation</w:t>
      </w:r>
      <w:r w:rsidRPr="009F3BDC">
        <w:rPr>
          <w:lang w:val="en-AU"/>
        </w:rPr>
        <w:t xml:space="preserve"> was relatively low for all three model cases, with Model Cases 1 and 2 having 12-month sediment accumulation generally confined to the material placement areas. This represents the migration of mobile sediments north, beyond the model domain boundary from long-shore coastal processes. This was also true for the current site, except for predicted </w:t>
      </w:r>
      <w:r w:rsidR="00DB5FFC">
        <w:rPr>
          <w:lang w:val="en-AU"/>
        </w:rPr>
        <w:t xml:space="preserve">total </w:t>
      </w:r>
      <w:r w:rsidRPr="009F3BDC">
        <w:rPr>
          <w:lang w:val="en-AU"/>
        </w:rPr>
        <w:t>sediment</w:t>
      </w:r>
      <w:r w:rsidR="00DB5FFC">
        <w:rPr>
          <w:lang w:val="en-AU"/>
        </w:rPr>
        <w:t>ation</w:t>
      </w:r>
      <w:r w:rsidRPr="009F3BDC">
        <w:rPr>
          <w:lang w:val="en-AU"/>
        </w:rPr>
        <w:t xml:space="preserve"> of up to 25 mg/cm</w:t>
      </w:r>
      <w:r w:rsidRPr="009F3BDC">
        <w:rPr>
          <w:vertAlign w:val="superscript"/>
          <w:lang w:val="en-AU"/>
        </w:rPr>
        <w:t>2</w:t>
      </w:r>
      <w:r w:rsidRPr="009F3BDC">
        <w:rPr>
          <w:lang w:val="en-AU"/>
        </w:rPr>
        <w:t xml:space="preserve"> </w:t>
      </w:r>
      <w:r w:rsidR="00FA092B">
        <w:rPr>
          <w:lang w:val="en-AU"/>
        </w:rPr>
        <w:t xml:space="preserve">(0.24 mm) </w:t>
      </w:r>
      <w:r w:rsidRPr="009F3BDC">
        <w:rPr>
          <w:lang w:val="en-AU"/>
        </w:rPr>
        <w:t>of sediment at Rattlesnake and Herald Islands</w:t>
      </w:r>
      <w:r w:rsidR="006206DA">
        <w:rPr>
          <w:lang w:val="en-AU"/>
        </w:rPr>
        <w:t>,</w:t>
      </w:r>
      <w:r w:rsidR="00FA092B">
        <w:rPr>
          <w:lang w:val="en-AU"/>
        </w:rPr>
        <w:t xml:space="preserve"> and </w:t>
      </w:r>
      <w:r w:rsidR="006206DA">
        <w:rPr>
          <w:lang w:val="en-AU"/>
        </w:rPr>
        <w:t>10 </w:t>
      </w:r>
      <w:r w:rsidR="006206DA" w:rsidRPr="009F3BDC">
        <w:rPr>
          <w:lang w:val="en-AU"/>
        </w:rPr>
        <w:t>mg/cm</w:t>
      </w:r>
      <w:r w:rsidR="006206DA" w:rsidRPr="009F3BDC">
        <w:rPr>
          <w:vertAlign w:val="superscript"/>
          <w:lang w:val="en-AU"/>
        </w:rPr>
        <w:t>2</w:t>
      </w:r>
      <w:r w:rsidR="006206DA">
        <w:rPr>
          <w:lang w:val="en-AU"/>
        </w:rPr>
        <w:t xml:space="preserve"> at the north</w:t>
      </w:r>
      <w:r w:rsidR="00F81086">
        <w:rPr>
          <w:lang w:val="en-AU"/>
        </w:rPr>
        <w:noBreakHyphen/>
      </w:r>
      <w:r w:rsidR="006206DA">
        <w:rPr>
          <w:lang w:val="en-AU"/>
        </w:rPr>
        <w:t>eastern tip of Magnetic Island</w:t>
      </w:r>
      <w:r w:rsidRPr="009F3BDC">
        <w:rPr>
          <w:lang w:val="en-AU"/>
        </w:rPr>
        <w:t xml:space="preserve">. It should be kept in mind that this prediction does not take into account the effects of shallow-water waves on these exposed reefs, which </w:t>
      </w:r>
      <w:r w:rsidR="00DB5FFC">
        <w:rPr>
          <w:lang w:val="en-AU"/>
        </w:rPr>
        <w:t>is</w:t>
      </w:r>
      <w:r w:rsidRPr="009F3BDC">
        <w:rPr>
          <w:lang w:val="en-AU"/>
        </w:rPr>
        <w:t xml:space="preserve"> expected to resuspend sediment and displace it to adjacent areas of a lower wave activity</w:t>
      </w:r>
      <w:r w:rsidR="00DB5FFC">
        <w:rPr>
          <w:lang w:val="en-AU"/>
        </w:rPr>
        <w:t xml:space="preserve"> (see ‘</w:t>
      </w:r>
      <w:r w:rsidR="00B66293">
        <w:rPr>
          <w:lang w:val="en-AU"/>
        </w:rPr>
        <w:fldChar w:fldCharType="begin"/>
      </w:r>
      <w:r w:rsidR="00DB5FFC">
        <w:rPr>
          <w:lang w:val="en-AU"/>
        </w:rPr>
        <w:instrText xml:space="preserve"> REF _Ref354697131 \h </w:instrText>
      </w:r>
      <w:r w:rsidR="00B66293">
        <w:rPr>
          <w:lang w:val="en-AU"/>
        </w:rPr>
      </w:r>
      <w:r w:rsidR="00B66293">
        <w:rPr>
          <w:lang w:val="en-AU"/>
        </w:rPr>
        <w:fldChar w:fldCharType="separate"/>
      </w:r>
      <w:r w:rsidR="00E2599D" w:rsidRPr="009F3BDC">
        <w:rPr>
          <w:lang w:val="en-AU"/>
        </w:rPr>
        <w:t>Hydrodynamic Modelling</w:t>
      </w:r>
      <w:r w:rsidR="00B66293">
        <w:rPr>
          <w:lang w:val="en-AU"/>
        </w:rPr>
        <w:fldChar w:fldCharType="end"/>
      </w:r>
      <w:r w:rsidR="004714D9">
        <w:rPr>
          <w:lang w:val="en-AU"/>
        </w:rPr>
        <w:t>’, p.</w:t>
      </w:r>
      <w:r w:rsidR="00DB5FFC">
        <w:rPr>
          <w:lang w:val="en-AU"/>
        </w:rPr>
        <w:t xml:space="preserve"> </w:t>
      </w:r>
      <w:r w:rsidR="00B66293">
        <w:rPr>
          <w:lang w:val="en-AU"/>
        </w:rPr>
        <w:fldChar w:fldCharType="begin"/>
      </w:r>
      <w:r w:rsidR="00DB5FFC">
        <w:rPr>
          <w:lang w:val="en-AU"/>
        </w:rPr>
        <w:instrText xml:space="preserve"> PAGEREF _Ref354697131 \h </w:instrText>
      </w:r>
      <w:r w:rsidR="00B66293">
        <w:rPr>
          <w:lang w:val="en-AU"/>
        </w:rPr>
      </w:r>
      <w:r w:rsidR="00B66293">
        <w:rPr>
          <w:lang w:val="en-AU"/>
        </w:rPr>
        <w:fldChar w:fldCharType="separate"/>
      </w:r>
      <w:r w:rsidR="00E2599D">
        <w:rPr>
          <w:noProof/>
          <w:lang w:val="en-AU"/>
        </w:rPr>
        <w:t>21</w:t>
      </w:r>
      <w:r w:rsidR="00B66293">
        <w:rPr>
          <w:lang w:val="en-AU"/>
        </w:rPr>
        <w:fldChar w:fldCharType="end"/>
      </w:r>
      <w:r w:rsidRPr="009F3BDC">
        <w:rPr>
          <w:lang w:val="en-AU"/>
        </w:rPr>
        <w:t xml:space="preserve">. </w:t>
      </w:r>
      <w:r w:rsidR="00DB5FFC">
        <w:rPr>
          <w:lang w:val="en-AU"/>
        </w:rPr>
        <w:t xml:space="preserve">Total </w:t>
      </w:r>
      <w:r w:rsidRPr="009F3BDC">
        <w:rPr>
          <w:lang w:val="en-AU"/>
        </w:rPr>
        <w:t>sediment</w:t>
      </w:r>
      <w:r w:rsidR="00DB5FFC">
        <w:rPr>
          <w:lang w:val="en-AU"/>
        </w:rPr>
        <w:t>ation</w:t>
      </w:r>
      <w:r w:rsidRPr="009F3BDC">
        <w:rPr>
          <w:lang w:val="en-AU"/>
        </w:rPr>
        <w:t xml:space="preserve"> accumulation on </w:t>
      </w:r>
      <w:r w:rsidR="00DB5FFC">
        <w:rPr>
          <w:lang w:val="en-AU"/>
        </w:rPr>
        <w:t xml:space="preserve">the </w:t>
      </w:r>
      <w:r w:rsidRPr="009F3BDC">
        <w:rPr>
          <w:lang w:val="en-AU"/>
        </w:rPr>
        <w:t>exposed</w:t>
      </w:r>
      <w:r w:rsidR="00DB5FFC">
        <w:rPr>
          <w:lang w:val="en-AU"/>
        </w:rPr>
        <w:t xml:space="preserve"> windward sides of </w:t>
      </w:r>
      <w:r w:rsidRPr="009F3BDC">
        <w:rPr>
          <w:lang w:val="en-AU"/>
        </w:rPr>
        <w:t xml:space="preserve">reefs </w:t>
      </w:r>
      <w:r w:rsidR="00DB5FFC">
        <w:rPr>
          <w:lang w:val="en-AU"/>
        </w:rPr>
        <w:t xml:space="preserve">is probably </w:t>
      </w:r>
      <w:r w:rsidR="00CB79B9" w:rsidRPr="009F3BDC">
        <w:rPr>
          <w:lang w:val="en-AU"/>
        </w:rPr>
        <w:t>over-</w:t>
      </w:r>
      <w:r w:rsidRPr="009F3BDC">
        <w:rPr>
          <w:lang w:val="en-AU"/>
        </w:rPr>
        <w:t>estimated by the model</w:t>
      </w:r>
      <w:r w:rsidR="00CB79B9" w:rsidRPr="009F3BDC">
        <w:rPr>
          <w:lang w:val="en-AU"/>
        </w:rPr>
        <w:t xml:space="preserve"> </w:t>
      </w:r>
    </w:p>
    <w:p w:rsidR="0096121A" w:rsidRPr="009F3BDC" w:rsidRDefault="0096121A">
      <w:pPr>
        <w:spacing w:after="0" w:line="240" w:lineRule="auto"/>
        <w:rPr>
          <w:rFonts w:ascii="Arial" w:hAnsi="Arial"/>
          <w:b/>
          <w:i/>
          <w:szCs w:val="22"/>
          <w:lang w:val="en-AU"/>
        </w:rPr>
      </w:pPr>
      <w:r w:rsidRPr="009F3BDC">
        <w:rPr>
          <w:lang w:val="en-AU"/>
        </w:rPr>
        <w:br w:type="page"/>
      </w:r>
    </w:p>
    <w:p w:rsidR="00337CE2" w:rsidRPr="009F3BDC" w:rsidRDefault="0028718E" w:rsidP="00337CE2">
      <w:pPr>
        <w:pStyle w:val="Para0"/>
        <w:rPr>
          <w:lang w:val="en-AU"/>
        </w:rPr>
      </w:pPr>
      <w:r>
        <w:rPr>
          <w:noProof/>
          <w:lang w:val="en-AU" w:eastAsia="en-AU"/>
        </w:rPr>
        <w:lastRenderedPageBreak/>
        <w:drawing>
          <wp:inline distT="0" distB="0" distL="0" distR="0" wp14:anchorId="2E0A6650" wp14:editId="6003DB02">
            <wp:extent cx="5580000" cy="8177240"/>
            <wp:effectExtent l="0" t="0" r="0" b="0"/>
            <wp:docPr id="46" name="Picture 45" descr="Figure 73. Townsville: dredging period (45 days) TSS distribution, Model Case 1 - 100th percentile. See Results and Discussion – Port of Townsville- Suspended Sediment Plumes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Townsville_Page_01.jpg"/>
                    <pic:cNvPicPr/>
                  </pic:nvPicPr>
                  <pic:blipFill>
                    <a:blip r:embed="rId117" cstate="print"/>
                    <a:srcRect l="4373" t="2089" r="2679" b="1575"/>
                    <a:stretch>
                      <a:fillRect/>
                    </a:stretch>
                  </pic:blipFill>
                  <pic:spPr>
                    <a:xfrm>
                      <a:off x="0" y="0"/>
                      <a:ext cx="5580000" cy="8177240"/>
                    </a:xfrm>
                    <a:prstGeom prst="rect">
                      <a:avLst/>
                    </a:prstGeom>
                  </pic:spPr>
                </pic:pic>
              </a:graphicData>
            </a:graphic>
          </wp:inline>
        </w:drawing>
      </w:r>
    </w:p>
    <w:p w:rsidR="00337CE2" w:rsidRPr="009F3BDC" w:rsidRDefault="00337CE2" w:rsidP="00337CE2">
      <w:pPr>
        <w:pStyle w:val="Caption"/>
      </w:pPr>
      <w:bookmarkStart w:id="263" w:name="_Ref354733376"/>
      <w:bookmarkStart w:id="264" w:name="_Toc360694031"/>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73</w:t>
      </w:r>
      <w:r w:rsidR="00B66293" w:rsidRPr="009F3BDC">
        <w:rPr>
          <w:b/>
          <w:noProof/>
        </w:rPr>
        <w:fldChar w:fldCharType="end"/>
      </w:r>
      <w:bookmarkEnd w:id="263"/>
      <w:r w:rsidRPr="009F3BDC">
        <w:t xml:space="preserve">. </w:t>
      </w:r>
      <w:r w:rsidR="00B06243" w:rsidRPr="009F3BDC">
        <w:t>Townsville: dredging period (45 days) TSS distribution, Model Case 1 - 100</w:t>
      </w:r>
      <w:r w:rsidR="00B06243" w:rsidRPr="009F3BDC">
        <w:rPr>
          <w:vertAlign w:val="superscript"/>
        </w:rPr>
        <w:t>th</w:t>
      </w:r>
      <w:r w:rsidR="00B06243" w:rsidRPr="009F3BDC">
        <w:t xml:space="preserve"> percentile.</w:t>
      </w:r>
      <w:bookmarkEnd w:id="264"/>
    </w:p>
    <w:p w:rsidR="00B06243" w:rsidRPr="009F3BDC" w:rsidRDefault="00B06243">
      <w:pPr>
        <w:spacing w:after="0" w:line="240" w:lineRule="auto"/>
        <w:rPr>
          <w:rFonts w:ascii="Arial" w:hAnsi="Arial"/>
          <w:lang w:val="en-AU"/>
        </w:rPr>
      </w:pPr>
      <w:r w:rsidRPr="009F3BDC">
        <w:rPr>
          <w:lang w:val="en-AU"/>
        </w:rPr>
        <w:br w:type="page"/>
      </w:r>
    </w:p>
    <w:p w:rsidR="0028718E" w:rsidRDefault="0028718E" w:rsidP="00337CE2">
      <w:pPr>
        <w:pStyle w:val="Para0"/>
        <w:rPr>
          <w:noProof/>
          <w:lang w:val="en-AU" w:eastAsia="en-AU"/>
        </w:rPr>
      </w:pPr>
      <w:r w:rsidRPr="0028718E">
        <w:rPr>
          <w:noProof/>
          <w:lang w:val="en-AU" w:eastAsia="en-AU"/>
        </w:rPr>
        <w:lastRenderedPageBreak/>
        <w:drawing>
          <wp:inline distT="0" distB="0" distL="0" distR="0" wp14:anchorId="0EF5D4AA" wp14:editId="07EC37AE">
            <wp:extent cx="5400675" cy="7931960"/>
            <wp:effectExtent l="0" t="0" r="0" b="0"/>
            <wp:docPr id="48" name="Picture 46" descr="Figure 74. Townsville: dredging period (45 days) TSS distribution, Model Case 2 - 95th percentile. See Results and Discussion – Port of Townsville- Suspended Sediment Plumes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Townsville_Page_02.jpg"/>
                    <pic:cNvPicPr/>
                  </pic:nvPicPr>
                  <pic:blipFill>
                    <a:blip r:embed="rId118" cstate="print"/>
                    <a:srcRect/>
                    <a:stretch>
                      <a:fillRect/>
                    </a:stretch>
                  </pic:blipFill>
                  <pic:spPr>
                    <a:xfrm>
                      <a:off x="0" y="0"/>
                      <a:ext cx="5400675" cy="7931960"/>
                    </a:xfrm>
                    <a:prstGeom prst="rect">
                      <a:avLst/>
                    </a:prstGeom>
                  </pic:spPr>
                </pic:pic>
              </a:graphicData>
            </a:graphic>
          </wp:inline>
        </w:drawing>
      </w:r>
    </w:p>
    <w:p w:rsidR="00337CE2" w:rsidRPr="009F3BDC" w:rsidRDefault="00337CE2" w:rsidP="00337CE2">
      <w:pPr>
        <w:pStyle w:val="Caption"/>
      </w:pPr>
      <w:bookmarkStart w:id="265" w:name="_Toc360694032"/>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74</w:t>
      </w:r>
      <w:r w:rsidR="00B66293" w:rsidRPr="009F3BDC">
        <w:rPr>
          <w:b/>
          <w:noProof/>
        </w:rPr>
        <w:fldChar w:fldCharType="end"/>
      </w:r>
      <w:r w:rsidRPr="009F3BDC">
        <w:t xml:space="preserve">. </w:t>
      </w:r>
      <w:r w:rsidR="00B06243" w:rsidRPr="009F3BDC">
        <w:t>Townsville: dredging period (45 days) TSS distribution, Model Case 2 - 95</w:t>
      </w:r>
      <w:r w:rsidR="00B06243" w:rsidRPr="009F3BDC">
        <w:rPr>
          <w:vertAlign w:val="superscript"/>
        </w:rPr>
        <w:t>th</w:t>
      </w:r>
      <w:r w:rsidR="00B06243" w:rsidRPr="009F3BDC">
        <w:t xml:space="preserve"> percentile.</w:t>
      </w:r>
      <w:bookmarkEnd w:id="265"/>
    </w:p>
    <w:p w:rsidR="00B06243" w:rsidRPr="009F3BDC" w:rsidRDefault="00B06243">
      <w:pPr>
        <w:spacing w:after="0" w:line="240" w:lineRule="auto"/>
        <w:rPr>
          <w:rFonts w:ascii="Arial" w:hAnsi="Arial"/>
          <w:lang w:val="en-AU"/>
        </w:rPr>
      </w:pPr>
      <w:r w:rsidRPr="009F3BDC">
        <w:rPr>
          <w:lang w:val="en-AU"/>
        </w:rPr>
        <w:br w:type="page"/>
      </w:r>
    </w:p>
    <w:p w:rsidR="00337CE2" w:rsidRPr="009F3BDC" w:rsidRDefault="0028718E" w:rsidP="00337CE2">
      <w:pPr>
        <w:pStyle w:val="Para0"/>
        <w:rPr>
          <w:lang w:val="en-AU"/>
        </w:rPr>
      </w:pPr>
      <w:r>
        <w:rPr>
          <w:noProof/>
          <w:lang w:val="en-AU" w:eastAsia="en-AU"/>
        </w:rPr>
        <w:lastRenderedPageBreak/>
        <w:drawing>
          <wp:inline distT="0" distB="0" distL="0" distR="0" wp14:anchorId="0C20D15A" wp14:editId="620C1394">
            <wp:extent cx="5580000" cy="8150674"/>
            <wp:effectExtent l="0" t="0" r="0" b="0"/>
            <wp:docPr id="49" name="Picture 48" descr="Figure 75. Townsville: dredging period (45 days) TSS distribution, Model Case 2 - 100th percentile. See Results and Discussion – Port of Townsville- Suspended Sediment Plumes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Townsville_Page_03.jpg"/>
                    <pic:cNvPicPr/>
                  </pic:nvPicPr>
                  <pic:blipFill>
                    <a:blip r:embed="rId119" cstate="print"/>
                    <a:srcRect/>
                    <a:stretch>
                      <a:fillRect/>
                    </a:stretch>
                  </pic:blipFill>
                  <pic:spPr>
                    <a:xfrm>
                      <a:off x="0" y="0"/>
                      <a:ext cx="5580000" cy="8150674"/>
                    </a:xfrm>
                    <a:prstGeom prst="rect">
                      <a:avLst/>
                    </a:prstGeom>
                  </pic:spPr>
                </pic:pic>
              </a:graphicData>
            </a:graphic>
          </wp:inline>
        </w:drawing>
      </w:r>
    </w:p>
    <w:p w:rsidR="00337CE2" w:rsidRPr="009F3BDC" w:rsidRDefault="00337CE2" w:rsidP="00337CE2">
      <w:pPr>
        <w:pStyle w:val="Caption"/>
      </w:pPr>
      <w:bookmarkStart w:id="266" w:name="_Ref354733800"/>
      <w:bookmarkStart w:id="267" w:name="_Toc360694033"/>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75</w:t>
      </w:r>
      <w:r w:rsidR="00B66293" w:rsidRPr="009F3BDC">
        <w:rPr>
          <w:b/>
          <w:noProof/>
        </w:rPr>
        <w:fldChar w:fldCharType="end"/>
      </w:r>
      <w:bookmarkEnd w:id="266"/>
      <w:r w:rsidRPr="009F3BDC">
        <w:t xml:space="preserve">. </w:t>
      </w:r>
      <w:r w:rsidR="00B06243" w:rsidRPr="009F3BDC">
        <w:t>Townsville: dredging period (45 days) TSS distribution, Model Case 2 - 100</w:t>
      </w:r>
      <w:r w:rsidR="00B06243" w:rsidRPr="009F3BDC">
        <w:rPr>
          <w:vertAlign w:val="superscript"/>
        </w:rPr>
        <w:t>th</w:t>
      </w:r>
      <w:r w:rsidR="00B06243" w:rsidRPr="009F3BDC">
        <w:t xml:space="preserve"> percentile.</w:t>
      </w:r>
      <w:bookmarkEnd w:id="267"/>
    </w:p>
    <w:p w:rsidR="00B06243" w:rsidRPr="009F3BDC" w:rsidRDefault="00B06243">
      <w:pPr>
        <w:spacing w:after="0" w:line="240" w:lineRule="auto"/>
        <w:rPr>
          <w:rFonts w:ascii="Arial" w:hAnsi="Arial"/>
          <w:lang w:val="en-AU"/>
        </w:rPr>
      </w:pPr>
      <w:r w:rsidRPr="009F3BDC">
        <w:rPr>
          <w:lang w:val="en-AU"/>
        </w:rPr>
        <w:br w:type="page"/>
      </w:r>
    </w:p>
    <w:p w:rsidR="00337CE2" w:rsidRPr="009F3BDC" w:rsidRDefault="0028718E" w:rsidP="00337CE2">
      <w:pPr>
        <w:pStyle w:val="Para0"/>
        <w:rPr>
          <w:lang w:val="en-AU"/>
        </w:rPr>
      </w:pPr>
      <w:r>
        <w:rPr>
          <w:noProof/>
          <w:lang w:val="en-AU" w:eastAsia="en-AU"/>
        </w:rPr>
        <w:lastRenderedPageBreak/>
        <w:drawing>
          <wp:inline distT="0" distB="0" distL="0" distR="0" wp14:anchorId="04580337" wp14:editId="3F7FFE6B">
            <wp:extent cx="5580000" cy="8165974"/>
            <wp:effectExtent l="0" t="0" r="0" b="0"/>
            <wp:docPr id="50" name="Picture 49" descr="Figure 76. Townsville: dredging period (45 days) TSS distribution, current site - 95th percentile. See Results and Discussion – Port of Townsville- Suspended Sediment Plumes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Townsville_Page_04.jpg"/>
                    <pic:cNvPicPr/>
                  </pic:nvPicPr>
                  <pic:blipFill>
                    <a:blip r:embed="rId120" cstate="print"/>
                    <a:srcRect/>
                    <a:stretch>
                      <a:fillRect/>
                    </a:stretch>
                  </pic:blipFill>
                  <pic:spPr>
                    <a:xfrm>
                      <a:off x="0" y="0"/>
                      <a:ext cx="5580000" cy="8165974"/>
                    </a:xfrm>
                    <a:prstGeom prst="rect">
                      <a:avLst/>
                    </a:prstGeom>
                  </pic:spPr>
                </pic:pic>
              </a:graphicData>
            </a:graphic>
          </wp:inline>
        </w:drawing>
      </w:r>
    </w:p>
    <w:p w:rsidR="00337CE2" w:rsidRPr="009F3BDC" w:rsidRDefault="00337CE2" w:rsidP="00337CE2">
      <w:pPr>
        <w:pStyle w:val="Caption"/>
      </w:pPr>
      <w:bookmarkStart w:id="268" w:name="_Toc360694034"/>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76</w:t>
      </w:r>
      <w:r w:rsidR="00B66293" w:rsidRPr="009F3BDC">
        <w:rPr>
          <w:b/>
          <w:noProof/>
        </w:rPr>
        <w:fldChar w:fldCharType="end"/>
      </w:r>
      <w:r w:rsidRPr="009F3BDC">
        <w:t xml:space="preserve">. </w:t>
      </w:r>
      <w:r w:rsidR="00CA00FB" w:rsidRPr="009F3BDC">
        <w:t>Townsville: dredging period (45 days) TSS distribution, current site - 95</w:t>
      </w:r>
      <w:r w:rsidR="00CA00FB" w:rsidRPr="009F3BDC">
        <w:rPr>
          <w:vertAlign w:val="superscript"/>
        </w:rPr>
        <w:t>th</w:t>
      </w:r>
      <w:r w:rsidR="00CA00FB" w:rsidRPr="009F3BDC">
        <w:t xml:space="preserve"> percentile.</w:t>
      </w:r>
      <w:bookmarkEnd w:id="268"/>
    </w:p>
    <w:p w:rsidR="00CA00FB" w:rsidRPr="009F3BDC" w:rsidRDefault="00CA00FB">
      <w:pPr>
        <w:spacing w:after="0" w:line="240" w:lineRule="auto"/>
        <w:rPr>
          <w:rFonts w:ascii="Arial" w:hAnsi="Arial"/>
          <w:lang w:val="en-AU"/>
        </w:rPr>
      </w:pPr>
      <w:r w:rsidRPr="009F3BDC">
        <w:rPr>
          <w:lang w:val="en-AU"/>
        </w:rPr>
        <w:br w:type="page"/>
      </w:r>
    </w:p>
    <w:p w:rsidR="00337CE2" w:rsidRPr="009F3BDC" w:rsidRDefault="0028718E" w:rsidP="00337CE2">
      <w:pPr>
        <w:pStyle w:val="Para0"/>
        <w:rPr>
          <w:lang w:val="en-AU"/>
        </w:rPr>
      </w:pPr>
      <w:r>
        <w:rPr>
          <w:noProof/>
          <w:lang w:val="en-AU" w:eastAsia="en-AU"/>
        </w:rPr>
        <w:lastRenderedPageBreak/>
        <w:drawing>
          <wp:inline distT="0" distB="0" distL="0" distR="0" wp14:anchorId="2C501382" wp14:editId="17092464">
            <wp:extent cx="5580000" cy="8143704"/>
            <wp:effectExtent l="0" t="0" r="0" b="0"/>
            <wp:docPr id="51" name="Picture 50" descr="Figure 77. Townsville: dredging period (45 days) TSS distribution, current site - 100th percentile. See Results and Discussion – Port of Townsville- Suspended Sediment Plumes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Townsville_Page_05.jpg"/>
                    <pic:cNvPicPr/>
                  </pic:nvPicPr>
                  <pic:blipFill>
                    <a:blip r:embed="rId121" cstate="print"/>
                    <a:srcRect/>
                    <a:stretch>
                      <a:fillRect/>
                    </a:stretch>
                  </pic:blipFill>
                  <pic:spPr>
                    <a:xfrm>
                      <a:off x="0" y="0"/>
                      <a:ext cx="5580000" cy="8143704"/>
                    </a:xfrm>
                    <a:prstGeom prst="rect">
                      <a:avLst/>
                    </a:prstGeom>
                  </pic:spPr>
                </pic:pic>
              </a:graphicData>
            </a:graphic>
          </wp:inline>
        </w:drawing>
      </w:r>
    </w:p>
    <w:p w:rsidR="00337CE2" w:rsidRPr="009F3BDC" w:rsidRDefault="00337CE2" w:rsidP="00337CE2">
      <w:pPr>
        <w:pStyle w:val="Caption"/>
      </w:pPr>
      <w:bookmarkStart w:id="269" w:name="_Ref354733380"/>
      <w:bookmarkStart w:id="270" w:name="_Toc360694035"/>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77</w:t>
      </w:r>
      <w:r w:rsidR="00B66293" w:rsidRPr="009F3BDC">
        <w:rPr>
          <w:b/>
          <w:noProof/>
        </w:rPr>
        <w:fldChar w:fldCharType="end"/>
      </w:r>
      <w:bookmarkEnd w:id="269"/>
      <w:r w:rsidRPr="009F3BDC">
        <w:t xml:space="preserve">. </w:t>
      </w:r>
      <w:r w:rsidR="00CA00FB" w:rsidRPr="009F3BDC">
        <w:t>Townsville: dredging period (45 days) TSS distribution, current site - 100</w:t>
      </w:r>
      <w:r w:rsidR="00CA00FB" w:rsidRPr="009F3BDC">
        <w:rPr>
          <w:vertAlign w:val="superscript"/>
        </w:rPr>
        <w:t>th</w:t>
      </w:r>
      <w:r w:rsidR="00CA00FB" w:rsidRPr="009F3BDC">
        <w:t xml:space="preserve"> percentile.</w:t>
      </w:r>
      <w:bookmarkEnd w:id="270"/>
    </w:p>
    <w:p w:rsidR="00CA00FB" w:rsidRPr="009F3BDC" w:rsidRDefault="00CA00FB">
      <w:pPr>
        <w:spacing w:after="0" w:line="240" w:lineRule="auto"/>
        <w:rPr>
          <w:rFonts w:ascii="Arial" w:hAnsi="Arial"/>
          <w:lang w:val="en-AU"/>
        </w:rPr>
      </w:pPr>
      <w:r w:rsidRPr="009F3BDC">
        <w:rPr>
          <w:lang w:val="en-AU"/>
        </w:rPr>
        <w:br w:type="page"/>
      </w:r>
    </w:p>
    <w:p w:rsidR="00337CE2" w:rsidRPr="009F3BDC" w:rsidRDefault="0028718E" w:rsidP="00337CE2">
      <w:pPr>
        <w:pStyle w:val="Para0"/>
        <w:rPr>
          <w:lang w:val="en-AU"/>
        </w:rPr>
      </w:pPr>
      <w:r>
        <w:rPr>
          <w:noProof/>
          <w:lang w:val="en-AU" w:eastAsia="en-AU"/>
        </w:rPr>
        <w:lastRenderedPageBreak/>
        <w:drawing>
          <wp:inline distT="0" distB="0" distL="0" distR="0" wp14:anchorId="54C5D2B7" wp14:editId="44318DC6">
            <wp:extent cx="5580000" cy="8171750"/>
            <wp:effectExtent l="0" t="0" r="0" b="0"/>
            <wp:docPr id="53" name="Picture 52" descr="Figure 78. Townsville: dredging period (45 days) sedimentation rate, Model Case 1 - 50th percentile. See Results and Discussion – Port of Townsville-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Townsville_Page_06.jpg"/>
                    <pic:cNvPicPr/>
                  </pic:nvPicPr>
                  <pic:blipFill>
                    <a:blip r:embed="rId122" cstate="print"/>
                    <a:srcRect/>
                    <a:stretch>
                      <a:fillRect/>
                    </a:stretch>
                  </pic:blipFill>
                  <pic:spPr>
                    <a:xfrm>
                      <a:off x="0" y="0"/>
                      <a:ext cx="5580000" cy="8171750"/>
                    </a:xfrm>
                    <a:prstGeom prst="rect">
                      <a:avLst/>
                    </a:prstGeom>
                  </pic:spPr>
                </pic:pic>
              </a:graphicData>
            </a:graphic>
          </wp:inline>
        </w:drawing>
      </w:r>
    </w:p>
    <w:p w:rsidR="00337CE2" w:rsidRPr="009F3BDC" w:rsidRDefault="00337CE2" w:rsidP="00337CE2">
      <w:pPr>
        <w:pStyle w:val="Caption"/>
      </w:pPr>
      <w:bookmarkStart w:id="271" w:name="_Ref354734371"/>
      <w:bookmarkStart w:id="272" w:name="_Toc360694036"/>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78</w:t>
      </w:r>
      <w:r w:rsidR="00B66293" w:rsidRPr="009F3BDC">
        <w:rPr>
          <w:b/>
          <w:noProof/>
        </w:rPr>
        <w:fldChar w:fldCharType="end"/>
      </w:r>
      <w:bookmarkEnd w:id="271"/>
      <w:r w:rsidRPr="009F3BDC">
        <w:t xml:space="preserve">. </w:t>
      </w:r>
      <w:r w:rsidR="00CA00FB" w:rsidRPr="009F3BDC">
        <w:t>Townsville: dredging period (45 days) sedimentation rate, Model Case 1 - 50</w:t>
      </w:r>
      <w:r w:rsidR="00CA00FB" w:rsidRPr="009F3BDC">
        <w:rPr>
          <w:vertAlign w:val="superscript"/>
        </w:rPr>
        <w:t>th</w:t>
      </w:r>
      <w:r w:rsidR="00CA00FB" w:rsidRPr="009F3BDC">
        <w:t xml:space="preserve"> percentile.</w:t>
      </w:r>
      <w:bookmarkEnd w:id="272"/>
    </w:p>
    <w:p w:rsidR="00CA00FB" w:rsidRPr="009F3BDC" w:rsidRDefault="00CA00FB">
      <w:pPr>
        <w:spacing w:after="0" w:line="240" w:lineRule="auto"/>
        <w:rPr>
          <w:rFonts w:ascii="Arial" w:hAnsi="Arial"/>
          <w:lang w:val="en-AU"/>
        </w:rPr>
      </w:pPr>
      <w:r w:rsidRPr="009F3BDC">
        <w:rPr>
          <w:lang w:val="en-AU"/>
        </w:rPr>
        <w:br w:type="page"/>
      </w:r>
    </w:p>
    <w:p w:rsidR="00337CE2" w:rsidRPr="009F3BDC" w:rsidRDefault="0028718E" w:rsidP="00337CE2">
      <w:pPr>
        <w:pStyle w:val="Para0"/>
        <w:rPr>
          <w:lang w:val="en-AU"/>
        </w:rPr>
      </w:pPr>
      <w:r>
        <w:rPr>
          <w:noProof/>
          <w:lang w:val="en-AU" w:eastAsia="en-AU"/>
        </w:rPr>
        <w:lastRenderedPageBreak/>
        <w:drawing>
          <wp:inline distT="0" distB="0" distL="0" distR="0" wp14:anchorId="3C18AFDC" wp14:editId="1A1F56FA">
            <wp:extent cx="5580000" cy="8160842"/>
            <wp:effectExtent l="0" t="0" r="0" b="0"/>
            <wp:docPr id="54" name="Picture 53" descr="Figure 79. Townsville: dredging period (45 days) sedimentation rate, Model Case 1 - 95th percentile See Results and Discussion – Port of Townsville-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Townsville_Page_07.jpg"/>
                    <pic:cNvPicPr/>
                  </pic:nvPicPr>
                  <pic:blipFill>
                    <a:blip r:embed="rId123" cstate="print"/>
                    <a:srcRect l="3976" t="1671" r="2482" b="1532"/>
                    <a:stretch>
                      <a:fillRect/>
                    </a:stretch>
                  </pic:blipFill>
                  <pic:spPr>
                    <a:xfrm>
                      <a:off x="0" y="0"/>
                      <a:ext cx="5580000" cy="8160842"/>
                    </a:xfrm>
                    <a:prstGeom prst="rect">
                      <a:avLst/>
                    </a:prstGeom>
                  </pic:spPr>
                </pic:pic>
              </a:graphicData>
            </a:graphic>
          </wp:inline>
        </w:drawing>
      </w:r>
    </w:p>
    <w:p w:rsidR="00337CE2" w:rsidRPr="009F3BDC" w:rsidRDefault="00337CE2" w:rsidP="00337CE2">
      <w:pPr>
        <w:pStyle w:val="Caption"/>
      </w:pPr>
      <w:bookmarkStart w:id="273" w:name="_Toc360694037"/>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79</w:t>
      </w:r>
      <w:r w:rsidR="00B66293" w:rsidRPr="009F3BDC">
        <w:rPr>
          <w:b/>
          <w:noProof/>
        </w:rPr>
        <w:fldChar w:fldCharType="end"/>
      </w:r>
      <w:r w:rsidRPr="009F3BDC">
        <w:t xml:space="preserve">. </w:t>
      </w:r>
      <w:r w:rsidR="00CA00FB" w:rsidRPr="009F3BDC">
        <w:t>Townsville: dredging period (45 days) sedimentation rate, Model Case 1 - 95</w:t>
      </w:r>
      <w:r w:rsidR="00CA00FB" w:rsidRPr="009F3BDC">
        <w:rPr>
          <w:vertAlign w:val="superscript"/>
        </w:rPr>
        <w:t>th</w:t>
      </w:r>
      <w:r w:rsidR="00CA00FB" w:rsidRPr="009F3BDC">
        <w:t xml:space="preserve"> percentile</w:t>
      </w:r>
      <w:r w:rsidR="00DE66F4">
        <w:t>.</w:t>
      </w:r>
      <w:bookmarkEnd w:id="273"/>
    </w:p>
    <w:p w:rsidR="00CA00FB" w:rsidRPr="009F3BDC" w:rsidRDefault="00CA00FB">
      <w:pPr>
        <w:spacing w:after="0" w:line="240" w:lineRule="auto"/>
        <w:rPr>
          <w:rFonts w:ascii="Arial" w:hAnsi="Arial"/>
          <w:lang w:val="en-AU"/>
        </w:rPr>
      </w:pPr>
      <w:r w:rsidRPr="009F3BDC">
        <w:rPr>
          <w:lang w:val="en-AU"/>
        </w:rPr>
        <w:br w:type="page"/>
      </w:r>
    </w:p>
    <w:p w:rsidR="00337CE2" w:rsidRPr="009F3BDC" w:rsidRDefault="0028718E" w:rsidP="00337CE2">
      <w:pPr>
        <w:pStyle w:val="Para0"/>
        <w:rPr>
          <w:lang w:val="en-AU"/>
        </w:rPr>
      </w:pPr>
      <w:r>
        <w:rPr>
          <w:noProof/>
          <w:lang w:val="en-AU" w:eastAsia="en-AU"/>
        </w:rPr>
        <w:lastRenderedPageBreak/>
        <w:drawing>
          <wp:inline distT="0" distB="0" distL="0" distR="0" wp14:anchorId="3F58764F" wp14:editId="3FBF8519">
            <wp:extent cx="5580000" cy="8172585"/>
            <wp:effectExtent l="0" t="0" r="0" b="0"/>
            <wp:docPr id="55" name="Picture 54" descr="Figure 80. Townsville: dredging period (45 days) sedimentation rate, Model Case 2 - 50th percentile. See Results and Discussion – Port of Townsville-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Townsville_Page_08.jpg"/>
                    <pic:cNvPicPr/>
                  </pic:nvPicPr>
                  <pic:blipFill>
                    <a:blip r:embed="rId124" cstate="print"/>
                    <a:srcRect/>
                    <a:stretch>
                      <a:fillRect/>
                    </a:stretch>
                  </pic:blipFill>
                  <pic:spPr>
                    <a:xfrm>
                      <a:off x="0" y="0"/>
                      <a:ext cx="5580000" cy="8172585"/>
                    </a:xfrm>
                    <a:prstGeom prst="rect">
                      <a:avLst/>
                    </a:prstGeom>
                  </pic:spPr>
                </pic:pic>
              </a:graphicData>
            </a:graphic>
          </wp:inline>
        </w:drawing>
      </w:r>
    </w:p>
    <w:p w:rsidR="00337CE2" w:rsidRPr="009F3BDC" w:rsidRDefault="00337CE2" w:rsidP="00337CE2">
      <w:pPr>
        <w:pStyle w:val="Caption"/>
      </w:pPr>
      <w:bookmarkStart w:id="274" w:name="_Toc360694038"/>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80</w:t>
      </w:r>
      <w:r w:rsidR="00B66293" w:rsidRPr="009F3BDC">
        <w:rPr>
          <w:b/>
          <w:noProof/>
        </w:rPr>
        <w:fldChar w:fldCharType="end"/>
      </w:r>
      <w:r w:rsidRPr="009F3BDC">
        <w:t xml:space="preserve">. </w:t>
      </w:r>
      <w:r w:rsidR="00CA00FB" w:rsidRPr="009F3BDC">
        <w:t>Townsville: dredging period (45 days) sedimentation rate, Model Case 2 - 50</w:t>
      </w:r>
      <w:r w:rsidR="00CA00FB" w:rsidRPr="009F3BDC">
        <w:rPr>
          <w:vertAlign w:val="superscript"/>
        </w:rPr>
        <w:t>th</w:t>
      </w:r>
      <w:r w:rsidR="00CA00FB" w:rsidRPr="009F3BDC">
        <w:t xml:space="preserve"> percentile.</w:t>
      </w:r>
      <w:bookmarkEnd w:id="274"/>
    </w:p>
    <w:p w:rsidR="00CA00FB" w:rsidRPr="009F3BDC" w:rsidRDefault="00CA00FB">
      <w:pPr>
        <w:spacing w:after="0" w:line="240" w:lineRule="auto"/>
        <w:rPr>
          <w:rFonts w:ascii="Arial" w:hAnsi="Arial"/>
          <w:lang w:val="en-AU"/>
        </w:rPr>
      </w:pPr>
      <w:r w:rsidRPr="009F3BDC">
        <w:rPr>
          <w:lang w:val="en-AU"/>
        </w:rPr>
        <w:br w:type="page"/>
      </w:r>
    </w:p>
    <w:p w:rsidR="00337CE2" w:rsidRPr="009F3BDC" w:rsidRDefault="0028718E" w:rsidP="00337CE2">
      <w:pPr>
        <w:pStyle w:val="Para0"/>
        <w:rPr>
          <w:lang w:val="en-AU"/>
        </w:rPr>
      </w:pPr>
      <w:r>
        <w:rPr>
          <w:noProof/>
          <w:lang w:val="en-AU" w:eastAsia="en-AU"/>
        </w:rPr>
        <w:lastRenderedPageBreak/>
        <w:drawing>
          <wp:inline distT="0" distB="0" distL="0" distR="0" wp14:anchorId="3161E61A" wp14:editId="13C53B01">
            <wp:extent cx="5580000" cy="8183542"/>
            <wp:effectExtent l="0" t="0" r="0" b="0"/>
            <wp:docPr id="56" name="Picture 55" descr="Figure 81. Townsville: dredging period (45 days) sedimentation rate, Model Case 2 - 95th percentile. See Results and Discussion – Port of Townsville-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Townsville_Page_09.jpg"/>
                    <pic:cNvPicPr/>
                  </pic:nvPicPr>
                  <pic:blipFill>
                    <a:blip r:embed="rId125" cstate="print"/>
                    <a:srcRect l="4369" t="1811" r="2482" b="1527"/>
                    <a:stretch>
                      <a:fillRect/>
                    </a:stretch>
                  </pic:blipFill>
                  <pic:spPr>
                    <a:xfrm>
                      <a:off x="0" y="0"/>
                      <a:ext cx="5580000" cy="8183542"/>
                    </a:xfrm>
                    <a:prstGeom prst="rect">
                      <a:avLst/>
                    </a:prstGeom>
                  </pic:spPr>
                </pic:pic>
              </a:graphicData>
            </a:graphic>
          </wp:inline>
        </w:drawing>
      </w:r>
    </w:p>
    <w:p w:rsidR="00337CE2" w:rsidRPr="009F3BDC" w:rsidRDefault="00337CE2" w:rsidP="00337CE2">
      <w:pPr>
        <w:pStyle w:val="Caption"/>
      </w:pPr>
      <w:bookmarkStart w:id="275" w:name="_Toc360694039"/>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81</w:t>
      </w:r>
      <w:r w:rsidR="00B66293" w:rsidRPr="009F3BDC">
        <w:rPr>
          <w:b/>
          <w:noProof/>
        </w:rPr>
        <w:fldChar w:fldCharType="end"/>
      </w:r>
      <w:r w:rsidRPr="009F3BDC">
        <w:t xml:space="preserve">. </w:t>
      </w:r>
      <w:r w:rsidR="00CA00FB" w:rsidRPr="009F3BDC">
        <w:t>Townsville: dredging period (45 days) sedimentation rate, Model Case 2 - 95</w:t>
      </w:r>
      <w:r w:rsidR="00CA00FB" w:rsidRPr="009F3BDC">
        <w:rPr>
          <w:vertAlign w:val="superscript"/>
        </w:rPr>
        <w:t>th</w:t>
      </w:r>
      <w:r w:rsidR="00CA00FB" w:rsidRPr="009F3BDC">
        <w:t xml:space="preserve"> percentile.</w:t>
      </w:r>
      <w:bookmarkEnd w:id="275"/>
    </w:p>
    <w:p w:rsidR="00CA00FB" w:rsidRPr="009F3BDC" w:rsidRDefault="00CA00FB">
      <w:pPr>
        <w:spacing w:after="0" w:line="240" w:lineRule="auto"/>
        <w:rPr>
          <w:rFonts w:ascii="Arial" w:hAnsi="Arial"/>
          <w:lang w:val="en-AU"/>
        </w:rPr>
      </w:pPr>
      <w:r w:rsidRPr="009F3BDC">
        <w:rPr>
          <w:lang w:val="en-AU"/>
        </w:rPr>
        <w:br w:type="page"/>
      </w:r>
    </w:p>
    <w:p w:rsidR="00337CE2" w:rsidRPr="009F3BDC" w:rsidRDefault="0028718E" w:rsidP="00337CE2">
      <w:pPr>
        <w:pStyle w:val="Caption"/>
      </w:pPr>
      <w:r>
        <w:rPr>
          <w:noProof/>
          <w:lang w:eastAsia="en-AU"/>
        </w:rPr>
        <w:lastRenderedPageBreak/>
        <w:drawing>
          <wp:inline distT="0" distB="0" distL="0" distR="0" wp14:anchorId="10755AC0" wp14:editId="012732DF">
            <wp:extent cx="5580000" cy="8172585"/>
            <wp:effectExtent l="0" t="0" r="0" b="0"/>
            <wp:docPr id="57" name="Picture 56" descr="Figure 82. Townsville: dredging period (45 days) sedimentation rate, current site - 50th percentile. See Results and Discussion – Port of Townsville-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Townsville_Page_10.jpg"/>
                    <pic:cNvPicPr/>
                  </pic:nvPicPr>
                  <pic:blipFill>
                    <a:blip r:embed="rId126" cstate="print"/>
                    <a:srcRect/>
                    <a:stretch>
                      <a:fillRect/>
                    </a:stretch>
                  </pic:blipFill>
                  <pic:spPr>
                    <a:xfrm>
                      <a:off x="0" y="0"/>
                      <a:ext cx="5580000" cy="8172585"/>
                    </a:xfrm>
                    <a:prstGeom prst="rect">
                      <a:avLst/>
                    </a:prstGeom>
                  </pic:spPr>
                </pic:pic>
              </a:graphicData>
            </a:graphic>
          </wp:inline>
        </w:drawing>
      </w:r>
    </w:p>
    <w:p w:rsidR="00337CE2" w:rsidRPr="009F3BDC" w:rsidRDefault="00337CE2" w:rsidP="00337CE2">
      <w:pPr>
        <w:pStyle w:val="Caption"/>
      </w:pPr>
      <w:bookmarkStart w:id="276" w:name="_Toc360694040"/>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82</w:t>
      </w:r>
      <w:r w:rsidR="00B66293" w:rsidRPr="009F3BDC">
        <w:rPr>
          <w:b/>
          <w:noProof/>
        </w:rPr>
        <w:fldChar w:fldCharType="end"/>
      </w:r>
      <w:r w:rsidRPr="009F3BDC">
        <w:t xml:space="preserve">. </w:t>
      </w:r>
      <w:r w:rsidR="00CA00FB" w:rsidRPr="009F3BDC">
        <w:t>Townsville: dredging period (45 days) sedimentation rate, current site - 50</w:t>
      </w:r>
      <w:r w:rsidR="00CA00FB" w:rsidRPr="009F3BDC">
        <w:rPr>
          <w:vertAlign w:val="superscript"/>
        </w:rPr>
        <w:t>th</w:t>
      </w:r>
      <w:r w:rsidR="00CA00FB" w:rsidRPr="009F3BDC">
        <w:t xml:space="preserve"> percentile.</w:t>
      </w:r>
      <w:bookmarkEnd w:id="276"/>
    </w:p>
    <w:p w:rsidR="00CA00FB" w:rsidRPr="009F3BDC" w:rsidRDefault="00CA00FB">
      <w:pPr>
        <w:spacing w:after="0" w:line="240" w:lineRule="auto"/>
        <w:rPr>
          <w:rFonts w:ascii="Arial" w:hAnsi="Arial"/>
          <w:lang w:val="en-AU"/>
        </w:rPr>
      </w:pPr>
      <w:r w:rsidRPr="009F3BDC">
        <w:rPr>
          <w:lang w:val="en-AU"/>
        </w:rPr>
        <w:br w:type="page"/>
      </w:r>
    </w:p>
    <w:p w:rsidR="00337CE2" w:rsidRPr="009F3BDC" w:rsidRDefault="0028718E" w:rsidP="00337CE2">
      <w:pPr>
        <w:pStyle w:val="Para0"/>
        <w:rPr>
          <w:lang w:val="en-AU"/>
        </w:rPr>
      </w:pPr>
      <w:r>
        <w:rPr>
          <w:noProof/>
          <w:lang w:val="en-AU" w:eastAsia="en-AU"/>
        </w:rPr>
        <w:lastRenderedPageBreak/>
        <w:drawing>
          <wp:inline distT="0" distB="0" distL="0" distR="0" wp14:anchorId="57D7548D" wp14:editId="7AD38042">
            <wp:extent cx="5580000" cy="8174197"/>
            <wp:effectExtent l="0" t="0" r="0" b="0"/>
            <wp:docPr id="58" name="Picture 57" descr="Figure 83. Townsville: dredging period (45 days) sedimentation rate, current site - 95th percentile. See Results and Discussion – Port of Townsville-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Townsville_Page_11.jpg"/>
                    <pic:cNvPicPr/>
                  </pic:nvPicPr>
                  <pic:blipFill>
                    <a:blip r:embed="rId127" cstate="print"/>
                    <a:srcRect/>
                    <a:stretch>
                      <a:fillRect/>
                    </a:stretch>
                  </pic:blipFill>
                  <pic:spPr>
                    <a:xfrm>
                      <a:off x="0" y="0"/>
                      <a:ext cx="5580000" cy="8174197"/>
                    </a:xfrm>
                    <a:prstGeom prst="rect">
                      <a:avLst/>
                    </a:prstGeom>
                  </pic:spPr>
                </pic:pic>
              </a:graphicData>
            </a:graphic>
          </wp:inline>
        </w:drawing>
      </w:r>
    </w:p>
    <w:p w:rsidR="00337CE2" w:rsidRPr="009F3BDC" w:rsidRDefault="00337CE2" w:rsidP="00337CE2">
      <w:pPr>
        <w:pStyle w:val="Caption"/>
      </w:pPr>
      <w:bookmarkStart w:id="277" w:name="_Ref354734382"/>
      <w:bookmarkStart w:id="278" w:name="_Toc360694041"/>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83</w:t>
      </w:r>
      <w:r w:rsidR="00B66293" w:rsidRPr="009F3BDC">
        <w:rPr>
          <w:b/>
          <w:noProof/>
        </w:rPr>
        <w:fldChar w:fldCharType="end"/>
      </w:r>
      <w:bookmarkEnd w:id="277"/>
      <w:r w:rsidRPr="009F3BDC">
        <w:t xml:space="preserve">. </w:t>
      </w:r>
      <w:r w:rsidR="00CA00FB" w:rsidRPr="009F3BDC">
        <w:t>Townsville: dredging period (45 days) sedimentation rate, current site - 95</w:t>
      </w:r>
      <w:r w:rsidR="00CA00FB" w:rsidRPr="009F3BDC">
        <w:rPr>
          <w:vertAlign w:val="superscript"/>
        </w:rPr>
        <w:t>th</w:t>
      </w:r>
      <w:r w:rsidR="00CA00FB" w:rsidRPr="009F3BDC">
        <w:t xml:space="preserve"> percentile.</w:t>
      </w:r>
      <w:bookmarkEnd w:id="278"/>
    </w:p>
    <w:p w:rsidR="00CA00FB" w:rsidRPr="009F3BDC" w:rsidRDefault="00CA00FB">
      <w:pPr>
        <w:spacing w:after="0" w:line="240" w:lineRule="auto"/>
        <w:rPr>
          <w:rFonts w:ascii="Arial" w:hAnsi="Arial"/>
          <w:highlight w:val="yellow"/>
          <w:lang w:val="en-AU"/>
        </w:rPr>
      </w:pPr>
      <w:r w:rsidRPr="009F3BDC">
        <w:rPr>
          <w:highlight w:val="yellow"/>
          <w:lang w:val="en-AU"/>
        </w:rPr>
        <w:br w:type="page"/>
      </w:r>
    </w:p>
    <w:p w:rsidR="0028718E" w:rsidRPr="009F3BDC" w:rsidRDefault="0028718E" w:rsidP="00337CE2">
      <w:pPr>
        <w:pStyle w:val="Para0"/>
        <w:rPr>
          <w:lang w:val="en-AU"/>
        </w:rPr>
      </w:pPr>
      <w:r>
        <w:rPr>
          <w:noProof/>
          <w:lang w:val="en-AU" w:eastAsia="en-AU"/>
        </w:rPr>
        <w:lastRenderedPageBreak/>
        <w:drawing>
          <wp:inline distT="0" distB="0" distL="0" distR="0" wp14:anchorId="1EEC63E2" wp14:editId="6DC08AF9">
            <wp:extent cx="5580000" cy="8160842"/>
            <wp:effectExtent l="0" t="0" r="0" b="0"/>
            <wp:docPr id="59" name="Picture 58" descr="Figure 84. Townsville: dredging period (45 days) total sedimentation and bottom thickness, Model Case 1. See Results and Discussion – Port of Townsville-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Townsville_Page_12.jpg"/>
                    <pic:cNvPicPr/>
                  </pic:nvPicPr>
                  <pic:blipFill>
                    <a:blip r:embed="rId128" cstate="print"/>
                    <a:srcRect l="3976" t="1671" r="2482" b="1532"/>
                    <a:stretch>
                      <a:fillRect/>
                    </a:stretch>
                  </pic:blipFill>
                  <pic:spPr>
                    <a:xfrm>
                      <a:off x="0" y="0"/>
                      <a:ext cx="5580000" cy="8160842"/>
                    </a:xfrm>
                    <a:prstGeom prst="rect">
                      <a:avLst/>
                    </a:prstGeom>
                  </pic:spPr>
                </pic:pic>
              </a:graphicData>
            </a:graphic>
          </wp:inline>
        </w:drawing>
      </w:r>
    </w:p>
    <w:p w:rsidR="00337CE2" w:rsidRPr="009F3BDC" w:rsidRDefault="00337CE2" w:rsidP="00337CE2">
      <w:pPr>
        <w:pStyle w:val="Caption"/>
      </w:pPr>
      <w:bookmarkStart w:id="279" w:name="_Ref354735761"/>
      <w:bookmarkStart w:id="280" w:name="_Toc360694042"/>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84</w:t>
      </w:r>
      <w:r w:rsidR="00B66293" w:rsidRPr="009F3BDC">
        <w:rPr>
          <w:b/>
          <w:noProof/>
        </w:rPr>
        <w:fldChar w:fldCharType="end"/>
      </w:r>
      <w:bookmarkEnd w:id="279"/>
      <w:r w:rsidRPr="009F3BDC">
        <w:t xml:space="preserve">. </w:t>
      </w:r>
      <w:r w:rsidR="00CA00FB" w:rsidRPr="009F3BDC">
        <w:t>Townsville: dredging period (45 days) total sedimentation and bottom thickness, Model Case 1.</w:t>
      </w:r>
      <w:bookmarkEnd w:id="280"/>
    </w:p>
    <w:p w:rsidR="00CA00FB" w:rsidRPr="009F3BDC" w:rsidRDefault="00CA00FB">
      <w:pPr>
        <w:spacing w:after="0" w:line="240" w:lineRule="auto"/>
        <w:rPr>
          <w:rFonts w:ascii="Arial" w:hAnsi="Arial"/>
          <w:lang w:val="en-AU"/>
        </w:rPr>
      </w:pPr>
      <w:r w:rsidRPr="009F3BDC">
        <w:rPr>
          <w:lang w:val="en-AU"/>
        </w:rPr>
        <w:br w:type="page"/>
      </w:r>
    </w:p>
    <w:p w:rsidR="00337CE2" w:rsidRPr="009F3BDC" w:rsidRDefault="0028718E" w:rsidP="00337CE2">
      <w:pPr>
        <w:pStyle w:val="Para0"/>
        <w:rPr>
          <w:lang w:val="en-AU"/>
        </w:rPr>
      </w:pPr>
      <w:r>
        <w:rPr>
          <w:noProof/>
          <w:lang w:val="en-AU" w:eastAsia="en-AU"/>
        </w:rPr>
        <w:lastRenderedPageBreak/>
        <w:drawing>
          <wp:inline distT="0" distB="0" distL="0" distR="0" wp14:anchorId="0EA0634D" wp14:editId="3A0E4994">
            <wp:extent cx="5580000" cy="8177724"/>
            <wp:effectExtent l="0" t="0" r="0" b="0"/>
            <wp:docPr id="60" name="Picture 59" descr="Figure 85. Townsville: dredging period (45 days) total sedimentation and bottom thickness, Model Case 2. See Results and Discussion – Port of Townsville-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Townsville_Page_13.jpg"/>
                    <pic:cNvPicPr/>
                  </pic:nvPicPr>
                  <pic:blipFill>
                    <a:blip r:embed="rId129" cstate="print"/>
                    <a:srcRect l="4173" t="1671" r="2482" b="1388"/>
                    <a:stretch>
                      <a:fillRect/>
                    </a:stretch>
                  </pic:blipFill>
                  <pic:spPr>
                    <a:xfrm>
                      <a:off x="0" y="0"/>
                      <a:ext cx="5580000" cy="8177724"/>
                    </a:xfrm>
                    <a:prstGeom prst="rect">
                      <a:avLst/>
                    </a:prstGeom>
                  </pic:spPr>
                </pic:pic>
              </a:graphicData>
            </a:graphic>
          </wp:inline>
        </w:drawing>
      </w:r>
    </w:p>
    <w:p w:rsidR="00337CE2" w:rsidRPr="009F3BDC" w:rsidRDefault="00337CE2" w:rsidP="00CA00FB">
      <w:pPr>
        <w:pStyle w:val="Caption"/>
      </w:pPr>
      <w:bookmarkStart w:id="281" w:name="_Toc360694043"/>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85</w:t>
      </w:r>
      <w:r w:rsidR="00B66293" w:rsidRPr="009F3BDC">
        <w:rPr>
          <w:b/>
          <w:noProof/>
        </w:rPr>
        <w:fldChar w:fldCharType="end"/>
      </w:r>
      <w:r w:rsidRPr="009F3BDC">
        <w:t xml:space="preserve">. </w:t>
      </w:r>
      <w:r w:rsidR="00CA00FB" w:rsidRPr="009F3BDC">
        <w:t>Townsville: dredging period (45 days) total sedimentation and bottom thickness, Model Case 2.</w:t>
      </w:r>
      <w:bookmarkEnd w:id="281"/>
    </w:p>
    <w:p w:rsidR="00CA00FB" w:rsidRPr="009F3BDC" w:rsidRDefault="00CA00FB">
      <w:pPr>
        <w:spacing w:after="0" w:line="240" w:lineRule="auto"/>
        <w:rPr>
          <w:rFonts w:ascii="Arial" w:hAnsi="Arial"/>
          <w:lang w:val="en-AU"/>
        </w:rPr>
      </w:pPr>
      <w:r w:rsidRPr="009F3BDC">
        <w:rPr>
          <w:lang w:val="en-AU"/>
        </w:rPr>
        <w:br w:type="page"/>
      </w:r>
    </w:p>
    <w:p w:rsidR="00337CE2" w:rsidRPr="009F3BDC" w:rsidRDefault="0028718E" w:rsidP="00337CE2">
      <w:pPr>
        <w:pStyle w:val="Para0"/>
        <w:rPr>
          <w:lang w:val="en-AU"/>
        </w:rPr>
      </w:pPr>
      <w:r>
        <w:rPr>
          <w:noProof/>
          <w:lang w:val="en-AU" w:eastAsia="en-AU"/>
        </w:rPr>
        <w:lastRenderedPageBreak/>
        <w:drawing>
          <wp:inline distT="0" distB="0" distL="0" distR="0" wp14:anchorId="51298CFB" wp14:editId="42124756">
            <wp:extent cx="5580000" cy="8150674"/>
            <wp:effectExtent l="0" t="0" r="0" b="0"/>
            <wp:docPr id="61" name="Picture 60" descr="Figure 86. Townsville: dredging period (45 days) total sedimentation and bottom thickness, current site. See Results and Discussion – Port of Townsville-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Townsville_Page_14.jpg"/>
                    <pic:cNvPicPr/>
                  </pic:nvPicPr>
                  <pic:blipFill>
                    <a:blip r:embed="rId130" cstate="print"/>
                    <a:srcRect l="4373" t="1811" r="2285" b="1671"/>
                    <a:stretch>
                      <a:fillRect/>
                    </a:stretch>
                  </pic:blipFill>
                  <pic:spPr>
                    <a:xfrm>
                      <a:off x="0" y="0"/>
                      <a:ext cx="5580000" cy="8150674"/>
                    </a:xfrm>
                    <a:prstGeom prst="rect">
                      <a:avLst/>
                    </a:prstGeom>
                  </pic:spPr>
                </pic:pic>
              </a:graphicData>
            </a:graphic>
          </wp:inline>
        </w:drawing>
      </w:r>
    </w:p>
    <w:p w:rsidR="00337CE2" w:rsidRPr="009F3BDC" w:rsidRDefault="00337CE2" w:rsidP="00337CE2">
      <w:pPr>
        <w:pStyle w:val="Caption"/>
      </w:pPr>
      <w:bookmarkStart w:id="282" w:name="_Toc360694044"/>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86</w:t>
      </w:r>
      <w:r w:rsidR="00B66293" w:rsidRPr="009F3BDC">
        <w:rPr>
          <w:b/>
          <w:noProof/>
        </w:rPr>
        <w:fldChar w:fldCharType="end"/>
      </w:r>
      <w:r w:rsidRPr="009F3BDC">
        <w:t xml:space="preserve">. </w:t>
      </w:r>
      <w:r w:rsidR="00CA00FB" w:rsidRPr="009F3BDC">
        <w:t>Townsville: dredging period (45 days) total sedimentation and bottom thickness, current site.</w:t>
      </w:r>
      <w:bookmarkEnd w:id="282"/>
    </w:p>
    <w:p w:rsidR="00CA00FB" w:rsidRPr="009F3BDC" w:rsidRDefault="00CA00FB">
      <w:pPr>
        <w:spacing w:after="0" w:line="240" w:lineRule="auto"/>
        <w:rPr>
          <w:rFonts w:ascii="Arial" w:hAnsi="Arial"/>
          <w:highlight w:val="yellow"/>
          <w:lang w:val="en-AU"/>
        </w:rPr>
      </w:pPr>
      <w:r w:rsidRPr="009F3BDC">
        <w:rPr>
          <w:highlight w:val="yellow"/>
          <w:lang w:val="en-AU"/>
        </w:rPr>
        <w:br w:type="page"/>
      </w:r>
    </w:p>
    <w:p w:rsidR="0028718E" w:rsidRDefault="0028718E" w:rsidP="00337CE2">
      <w:pPr>
        <w:pStyle w:val="Para0"/>
        <w:rPr>
          <w:noProof/>
          <w:lang w:val="en-AU" w:eastAsia="en-AU"/>
        </w:rPr>
      </w:pPr>
      <w:r w:rsidRPr="0028718E">
        <w:rPr>
          <w:noProof/>
          <w:lang w:val="en-AU" w:eastAsia="en-AU"/>
        </w:rPr>
        <w:lastRenderedPageBreak/>
        <w:drawing>
          <wp:inline distT="0" distB="0" distL="0" distR="0" wp14:anchorId="52477307" wp14:editId="1A14A3A5">
            <wp:extent cx="5400675" cy="7936662"/>
            <wp:effectExtent l="0" t="0" r="0" b="0"/>
            <wp:docPr id="256" name="Picture 61" descr="Figure 87. Townsville: long-term (12 months) total sedimentation and bottom thickness, Model Case 1. See Results and Discussion – Port of Townsville-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Townsville_Page_15.jpg"/>
                    <pic:cNvPicPr/>
                  </pic:nvPicPr>
                  <pic:blipFill>
                    <a:blip r:embed="rId131" cstate="print"/>
                    <a:srcRect/>
                    <a:stretch>
                      <a:fillRect/>
                    </a:stretch>
                  </pic:blipFill>
                  <pic:spPr>
                    <a:xfrm>
                      <a:off x="0" y="0"/>
                      <a:ext cx="5400675" cy="7936662"/>
                    </a:xfrm>
                    <a:prstGeom prst="rect">
                      <a:avLst/>
                    </a:prstGeom>
                  </pic:spPr>
                </pic:pic>
              </a:graphicData>
            </a:graphic>
          </wp:inline>
        </w:drawing>
      </w:r>
    </w:p>
    <w:p w:rsidR="00337CE2" w:rsidRPr="009F3BDC" w:rsidRDefault="00337CE2" w:rsidP="00337CE2">
      <w:pPr>
        <w:pStyle w:val="Caption"/>
      </w:pPr>
      <w:bookmarkStart w:id="283" w:name="_Toc360694045"/>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87</w:t>
      </w:r>
      <w:r w:rsidR="00B66293" w:rsidRPr="009F3BDC">
        <w:rPr>
          <w:b/>
          <w:noProof/>
        </w:rPr>
        <w:fldChar w:fldCharType="end"/>
      </w:r>
      <w:r w:rsidRPr="009F3BDC">
        <w:t xml:space="preserve">. </w:t>
      </w:r>
      <w:r w:rsidR="00CA00FB" w:rsidRPr="009F3BDC">
        <w:t>Townsville: long-term (12 months) total sedimentation and bottom thickness, Model Case 1.</w:t>
      </w:r>
      <w:bookmarkEnd w:id="283"/>
    </w:p>
    <w:p w:rsidR="00CA00FB" w:rsidRPr="009F3BDC" w:rsidRDefault="00CA00FB">
      <w:pPr>
        <w:spacing w:after="0" w:line="240" w:lineRule="auto"/>
        <w:rPr>
          <w:rFonts w:ascii="Arial" w:hAnsi="Arial"/>
          <w:lang w:val="en-AU"/>
        </w:rPr>
      </w:pPr>
      <w:r w:rsidRPr="009F3BDC">
        <w:rPr>
          <w:lang w:val="en-AU"/>
        </w:rPr>
        <w:br w:type="page"/>
      </w:r>
    </w:p>
    <w:p w:rsidR="00337CE2" w:rsidRDefault="0028718E" w:rsidP="00337CE2">
      <w:pPr>
        <w:pStyle w:val="Para0"/>
        <w:rPr>
          <w:lang w:val="en-AU"/>
        </w:rPr>
      </w:pPr>
      <w:r>
        <w:rPr>
          <w:noProof/>
          <w:lang w:val="en-AU" w:eastAsia="en-AU"/>
        </w:rPr>
        <w:lastRenderedPageBreak/>
        <w:drawing>
          <wp:inline distT="0" distB="0" distL="0" distR="0" wp14:anchorId="24D6AB16" wp14:editId="5A6E4308">
            <wp:extent cx="5580000" cy="8176368"/>
            <wp:effectExtent l="0" t="0" r="0" b="0"/>
            <wp:docPr id="257" name="Picture 256" descr="Figure 88. Townsville: long-term (12 months) total sedimentation and bottom thickness, Model Case 2. See Results and Discussion – Port of Townsville-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Townsville_Page_16.jpg"/>
                    <pic:cNvPicPr/>
                  </pic:nvPicPr>
                  <pic:blipFill>
                    <a:blip r:embed="rId132" cstate="print"/>
                    <a:srcRect/>
                    <a:stretch>
                      <a:fillRect/>
                    </a:stretch>
                  </pic:blipFill>
                  <pic:spPr>
                    <a:xfrm>
                      <a:off x="0" y="0"/>
                      <a:ext cx="5580000" cy="8176368"/>
                    </a:xfrm>
                    <a:prstGeom prst="rect">
                      <a:avLst/>
                    </a:prstGeom>
                  </pic:spPr>
                </pic:pic>
              </a:graphicData>
            </a:graphic>
          </wp:inline>
        </w:drawing>
      </w:r>
    </w:p>
    <w:p w:rsidR="00337CE2" w:rsidRPr="009F3BDC" w:rsidRDefault="00337CE2" w:rsidP="00337CE2">
      <w:pPr>
        <w:pStyle w:val="Caption"/>
        <w:outlineLvl w:val="0"/>
      </w:pPr>
      <w:bookmarkStart w:id="284" w:name="_Toc360694046"/>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88</w:t>
      </w:r>
      <w:r w:rsidR="00B66293" w:rsidRPr="009F3BDC">
        <w:rPr>
          <w:b/>
          <w:noProof/>
        </w:rPr>
        <w:fldChar w:fldCharType="end"/>
      </w:r>
      <w:r w:rsidRPr="009F3BDC">
        <w:t xml:space="preserve">. </w:t>
      </w:r>
      <w:r w:rsidR="00CA00FB" w:rsidRPr="009F3BDC">
        <w:t>Townsville: long-term (12 months) total sedimentation and bottom thickness, Model Case 2.</w:t>
      </w:r>
      <w:bookmarkEnd w:id="284"/>
    </w:p>
    <w:p w:rsidR="00CA00FB" w:rsidRPr="009F3BDC" w:rsidRDefault="00CA00FB">
      <w:pPr>
        <w:spacing w:after="0" w:line="240" w:lineRule="auto"/>
        <w:rPr>
          <w:rFonts w:ascii="Arial" w:hAnsi="Arial"/>
          <w:lang w:val="en-AU"/>
        </w:rPr>
      </w:pPr>
      <w:r w:rsidRPr="009F3BDC">
        <w:rPr>
          <w:lang w:val="en-AU"/>
        </w:rPr>
        <w:br w:type="page"/>
      </w:r>
    </w:p>
    <w:p w:rsidR="00337CE2" w:rsidRDefault="0028718E" w:rsidP="00337CE2">
      <w:pPr>
        <w:pStyle w:val="Para0"/>
        <w:rPr>
          <w:lang w:val="en-AU"/>
        </w:rPr>
      </w:pPr>
      <w:r>
        <w:rPr>
          <w:noProof/>
          <w:lang w:val="en-AU" w:eastAsia="en-AU"/>
        </w:rPr>
        <w:lastRenderedPageBreak/>
        <w:drawing>
          <wp:inline distT="0" distB="0" distL="0" distR="0" wp14:anchorId="530E7427" wp14:editId="6C8AEBBC">
            <wp:extent cx="5580000" cy="8172585"/>
            <wp:effectExtent l="0" t="0" r="0" b="0"/>
            <wp:docPr id="258" name="Picture 257" descr="Figure 89. Townsville: long-term (12 months) total sedimentation and bottom thickness, current site. See Results and Discussion – Port of Townsville-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Townsville_Page_17.jpg"/>
                    <pic:cNvPicPr/>
                  </pic:nvPicPr>
                  <pic:blipFill>
                    <a:blip r:embed="rId133" cstate="print"/>
                    <a:srcRect l="4176" t="1671" r="2285" b="1435"/>
                    <a:stretch>
                      <a:fillRect/>
                    </a:stretch>
                  </pic:blipFill>
                  <pic:spPr>
                    <a:xfrm>
                      <a:off x="0" y="0"/>
                      <a:ext cx="5580000" cy="8172585"/>
                    </a:xfrm>
                    <a:prstGeom prst="rect">
                      <a:avLst/>
                    </a:prstGeom>
                  </pic:spPr>
                </pic:pic>
              </a:graphicData>
            </a:graphic>
          </wp:inline>
        </w:drawing>
      </w:r>
    </w:p>
    <w:p w:rsidR="00337CE2" w:rsidRPr="009F3BDC" w:rsidRDefault="00337CE2" w:rsidP="00337CE2">
      <w:pPr>
        <w:pStyle w:val="Caption"/>
      </w:pPr>
      <w:bookmarkStart w:id="285" w:name="_Ref354735769"/>
      <w:bookmarkStart w:id="286" w:name="_Toc360694047"/>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89</w:t>
      </w:r>
      <w:r w:rsidR="00B66293" w:rsidRPr="009F3BDC">
        <w:rPr>
          <w:b/>
          <w:noProof/>
        </w:rPr>
        <w:fldChar w:fldCharType="end"/>
      </w:r>
      <w:bookmarkEnd w:id="285"/>
      <w:r w:rsidRPr="009F3BDC">
        <w:t xml:space="preserve">. </w:t>
      </w:r>
      <w:r w:rsidR="00CA00FB" w:rsidRPr="009F3BDC">
        <w:t>Townsville: long-term (12 months) total sedimentation and bottom thickness, current site.</w:t>
      </w:r>
      <w:bookmarkEnd w:id="286"/>
    </w:p>
    <w:p w:rsidR="00A55D43" w:rsidRPr="009F3BDC" w:rsidRDefault="00A55D43" w:rsidP="007856A2">
      <w:pPr>
        <w:pStyle w:val="Para0"/>
        <w:rPr>
          <w:lang w:val="en-AU"/>
        </w:rPr>
      </w:pPr>
      <w:r w:rsidRPr="009F3BDC">
        <w:rPr>
          <w:lang w:val="en-AU"/>
        </w:rPr>
        <w:br w:type="page"/>
      </w:r>
    </w:p>
    <w:p w:rsidR="003B6F31" w:rsidRPr="009F3BDC" w:rsidRDefault="003B6F31" w:rsidP="003B6F31">
      <w:pPr>
        <w:pStyle w:val="Heading3"/>
        <w:rPr>
          <w:lang w:val="en-AU"/>
        </w:rPr>
      </w:pPr>
      <w:bookmarkStart w:id="287" w:name="_Toc342476891"/>
      <w:bookmarkStart w:id="288" w:name="_Toc361930702"/>
      <w:r w:rsidRPr="009F3BDC">
        <w:rPr>
          <w:lang w:val="en-AU"/>
        </w:rPr>
        <w:lastRenderedPageBreak/>
        <w:t>Risk Assessment</w:t>
      </w:r>
      <w:bookmarkEnd w:id="287"/>
      <w:bookmarkEnd w:id="288"/>
    </w:p>
    <w:p w:rsidR="003B6F31" w:rsidRPr="009F3BDC" w:rsidRDefault="003B6F31" w:rsidP="003B6F31">
      <w:pPr>
        <w:pStyle w:val="Para0"/>
        <w:rPr>
          <w:lang w:val="en-AU"/>
        </w:rPr>
      </w:pPr>
      <w:r w:rsidRPr="009F3BDC">
        <w:rPr>
          <w:lang w:val="en-AU"/>
        </w:rPr>
        <w:t xml:space="preserve">The results of the risk assessment are presented in </w:t>
      </w:r>
      <w:r w:rsidR="00193D4C" w:rsidRPr="00193D4C">
        <w:fldChar w:fldCharType="begin"/>
      </w:r>
      <w:r w:rsidR="00193D4C" w:rsidRPr="00193D4C">
        <w:instrText xml:space="preserve"> REF  _Ref342421563 \* Lower \h  \* MERGEFORMAT </w:instrText>
      </w:r>
      <w:r w:rsidR="00193D4C" w:rsidRPr="00193D4C">
        <w:fldChar w:fldCharType="separate"/>
      </w:r>
      <w:r w:rsidR="00E2599D" w:rsidRPr="00E2599D">
        <w:t xml:space="preserve">table </w:t>
      </w:r>
      <w:r w:rsidR="00E2599D" w:rsidRPr="00E2599D">
        <w:rPr>
          <w:noProof/>
        </w:rPr>
        <w:t>26</w:t>
      </w:r>
      <w:r w:rsidR="00193D4C" w:rsidRPr="00193D4C">
        <w:fldChar w:fldCharType="end"/>
      </w:r>
      <w:r w:rsidRPr="009F3BDC">
        <w:rPr>
          <w:lang w:val="en-AU"/>
        </w:rPr>
        <w:t xml:space="preserve">. The </w:t>
      </w:r>
      <w:r w:rsidR="003B0E13" w:rsidRPr="009F3BDC">
        <w:rPr>
          <w:lang w:val="en-AU"/>
        </w:rPr>
        <w:t xml:space="preserve">risks to </w:t>
      </w:r>
      <w:r w:rsidRPr="009F3BDC">
        <w:rPr>
          <w:lang w:val="en-AU"/>
        </w:rPr>
        <w:t xml:space="preserve">sensitive receptors </w:t>
      </w:r>
      <w:r w:rsidR="003B0E13" w:rsidRPr="009F3BDC">
        <w:rPr>
          <w:lang w:val="en-AU"/>
        </w:rPr>
        <w:t xml:space="preserve">from suspended sediment plumes </w:t>
      </w:r>
      <w:r w:rsidRPr="009F3BDC">
        <w:rPr>
          <w:lang w:val="en-AU"/>
        </w:rPr>
        <w:t xml:space="preserve">are predicted to be relatively low, although </w:t>
      </w:r>
      <w:r w:rsidR="00C136C0" w:rsidRPr="009F3BDC">
        <w:rPr>
          <w:lang w:val="en-AU"/>
        </w:rPr>
        <w:t>100</w:t>
      </w:r>
      <w:r w:rsidR="00C136C0" w:rsidRPr="009F3BDC">
        <w:rPr>
          <w:vertAlign w:val="superscript"/>
          <w:lang w:val="en-AU"/>
        </w:rPr>
        <w:t>th</w:t>
      </w:r>
      <w:r w:rsidR="00C136C0" w:rsidRPr="009F3BDC">
        <w:rPr>
          <w:lang w:val="en-AU"/>
        </w:rPr>
        <w:t xml:space="preserve"> percentile</w:t>
      </w:r>
      <w:r w:rsidRPr="009F3BDC">
        <w:rPr>
          <w:lang w:val="en-AU"/>
        </w:rPr>
        <w:t xml:space="preserve"> plumes for the </w:t>
      </w:r>
      <w:r w:rsidR="00037D27" w:rsidRPr="009F3BDC">
        <w:rPr>
          <w:lang w:val="en-AU"/>
        </w:rPr>
        <w:t>current site</w:t>
      </w:r>
      <w:r w:rsidRPr="009F3BDC">
        <w:rPr>
          <w:lang w:val="en-AU"/>
        </w:rPr>
        <w:t xml:space="preserve"> have the potential </w:t>
      </w:r>
      <w:r w:rsidR="00902E87">
        <w:rPr>
          <w:lang w:val="en-AU"/>
        </w:rPr>
        <w:t>generate some environmental risk for</w:t>
      </w:r>
      <w:r w:rsidRPr="009F3BDC">
        <w:rPr>
          <w:lang w:val="en-AU"/>
        </w:rPr>
        <w:t xml:space="preserve"> corals, seagrass and tourism values in the region, most notably at Magnetic Island and Cleveland Bay. </w:t>
      </w:r>
      <w:r w:rsidR="00CA00FB" w:rsidRPr="009F3BDC">
        <w:rPr>
          <w:lang w:val="en-AU"/>
        </w:rPr>
        <w:t>However, given that 100</w:t>
      </w:r>
      <w:r w:rsidR="00CA00FB" w:rsidRPr="009F3BDC">
        <w:rPr>
          <w:vertAlign w:val="superscript"/>
          <w:lang w:val="en-AU"/>
        </w:rPr>
        <w:t>th</w:t>
      </w:r>
      <w:r w:rsidR="00CA00FB" w:rsidRPr="009F3BDC">
        <w:rPr>
          <w:lang w:val="en-AU"/>
        </w:rPr>
        <w:t xml:space="preserve"> percentile TSS modelling was required to produce comparative results above 5 mg/L for each site, there can be a high degree of confidence that such </w:t>
      </w:r>
      <w:r w:rsidR="00902E87">
        <w:rPr>
          <w:lang w:val="en-AU"/>
        </w:rPr>
        <w:t xml:space="preserve">risks </w:t>
      </w:r>
      <w:r w:rsidR="00C136C0" w:rsidRPr="009F3BDC">
        <w:rPr>
          <w:lang w:val="en-AU"/>
        </w:rPr>
        <w:t xml:space="preserve">are </w:t>
      </w:r>
      <w:r w:rsidR="00902E87">
        <w:rPr>
          <w:lang w:val="en-AU"/>
        </w:rPr>
        <w:t xml:space="preserve">relatively </w:t>
      </w:r>
      <w:r w:rsidR="00C136C0" w:rsidRPr="009F3BDC">
        <w:rPr>
          <w:lang w:val="en-AU"/>
        </w:rPr>
        <w:t>low</w:t>
      </w:r>
      <w:r w:rsidR="00CA00FB" w:rsidRPr="009F3BDC">
        <w:rPr>
          <w:lang w:val="en-AU"/>
        </w:rPr>
        <w:t xml:space="preserve">. </w:t>
      </w:r>
      <w:r w:rsidR="00C136C0" w:rsidRPr="009F3BDC">
        <w:rPr>
          <w:lang w:val="en-AU"/>
        </w:rPr>
        <w:t>The 95</w:t>
      </w:r>
      <w:r w:rsidR="00C136C0" w:rsidRPr="009F3BDC">
        <w:rPr>
          <w:vertAlign w:val="superscript"/>
          <w:lang w:val="en-AU"/>
        </w:rPr>
        <w:t>th</w:t>
      </w:r>
      <w:r w:rsidR="00F81086">
        <w:rPr>
          <w:vertAlign w:val="superscript"/>
          <w:lang w:val="en-AU"/>
        </w:rPr>
        <w:t> </w:t>
      </w:r>
      <w:r w:rsidR="00C136C0" w:rsidRPr="009F3BDC">
        <w:rPr>
          <w:lang w:val="en-AU"/>
        </w:rPr>
        <w:t xml:space="preserve">percentile contour for 5 mg/L TSS for the current site overlays areas in Cleveland Bay that have supported seagrass at least at some time </w:t>
      </w:r>
      <w:r w:rsidR="002E10D0" w:rsidRPr="009F3BDC">
        <w:rPr>
          <w:lang w:val="en-AU"/>
        </w:rPr>
        <w:t xml:space="preserve">from </w:t>
      </w:r>
      <w:r w:rsidR="00C136C0" w:rsidRPr="009F3BDC">
        <w:rPr>
          <w:lang w:val="en-AU"/>
        </w:rPr>
        <w:t>1987 and 2008.</w:t>
      </w:r>
      <w:r w:rsidR="002E10D0" w:rsidRPr="009F3BDC">
        <w:rPr>
          <w:lang w:val="en-AU"/>
        </w:rPr>
        <w:t xml:space="preserve"> The 95</w:t>
      </w:r>
      <w:r w:rsidR="002E10D0" w:rsidRPr="009F3BDC">
        <w:rPr>
          <w:vertAlign w:val="superscript"/>
          <w:lang w:val="en-AU"/>
        </w:rPr>
        <w:t>th</w:t>
      </w:r>
      <w:r w:rsidR="00F81086">
        <w:rPr>
          <w:vertAlign w:val="superscript"/>
          <w:lang w:val="en-AU"/>
        </w:rPr>
        <w:t> </w:t>
      </w:r>
      <w:r w:rsidR="002E10D0" w:rsidRPr="009F3BDC">
        <w:rPr>
          <w:lang w:val="en-AU"/>
        </w:rPr>
        <w:t xml:space="preserve">percentile for the 45-day placement campaign corresponds to a total period of TSS of 5 mg/L of 2.25 days. Seagrasses can tolerate low-light conditions for continuous periods in the order of a week or more (Chartrand et al. 2012; Collier et al. 2012), however it is recognised that, if present, seagrasses could already be stressed by other factors. </w:t>
      </w:r>
      <w:r w:rsidR="00CA00FB" w:rsidRPr="009F3BDC">
        <w:rPr>
          <w:lang w:val="en-AU"/>
        </w:rPr>
        <w:t xml:space="preserve">The risk assessment produced risk ratings of medium for the current site for seagrass communities, coral reefs, non-General Use </w:t>
      </w:r>
      <w:r w:rsidR="008C431F">
        <w:rPr>
          <w:lang w:val="en-AU"/>
        </w:rPr>
        <w:t>Zone</w:t>
      </w:r>
      <w:r w:rsidR="00CA00FB" w:rsidRPr="009F3BDC">
        <w:rPr>
          <w:lang w:val="en-AU"/>
        </w:rPr>
        <w:t>s and tourism values. These ratings reflect the very close proximity of sensitive receptors to the current site (particularly seagrass habitats), rather than the predicted severity of the TSS plumes, which are relatively minor.</w:t>
      </w:r>
    </w:p>
    <w:p w:rsidR="00CA00FB" w:rsidRPr="009F3BDC" w:rsidRDefault="00CA00FB" w:rsidP="00CA00FB">
      <w:pPr>
        <w:pStyle w:val="Para0"/>
        <w:rPr>
          <w:lang w:val="en-AU"/>
        </w:rPr>
      </w:pPr>
      <w:r w:rsidRPr="009F3BDC">
        <w:rPr>
          <w:lang w:val="en-AU"/>
        </w:rPr>
        <w:t>Sediment deposition modelling predicted some sedimentation across the Townsville region for all three material placement scenarios in the short</w:t>
      </w:r>
      <w:r w:rsidR="005A6D56" w:rsidRPr="009F3BDC">
        <w:rPr>
          <w:lang w:val="en-AU"/>
        </w:rPr>
        <w:t xml:space="preserve"> </w:t>
      </w:r>
      <w:r w:rsidRPr="009F3BDC">
        <w:rPr>
          <w:lang w:val="en-AU"/>
        </w:rPr>
        <w:t>term, but only infrequently (95</w:t>
      </w:r>
      <w:r w:rsidRPr="009F3BDC">
        <w:rPr>
          <w:vertAlign w:val="superscript"/>
          <w:lang w:val="en-AU"/>
        </w:rPr>
        <w:t>th</w:t>
      </w:r>
      <w:r w:rsidRPr="009F3BDC">
        <w:rPr>
          <w:lang w:val="en-AU"/>
        </w:rPr>
        <w:t xml:space="preserve"> percentile). Generally short</w:t>
      </w:r>
      <w:r w:rsidR="006F442C" w:rsidRPr="009F3BDC">
        <w:rPr>
          <w:lang w:val="en-AU"/>
        </w:rPr>
        <w:t>-</w:t>
      </w:r>
      <w:r w:rsidRPr="009F3BDC">
        <w:rPr>
          <w:lang w:val="en-AU"/>
        </w:rPr>
        <w:t>term rates of sedimentation of only 5-10 mg/cm</w:t>
      </w:r>
      <w:r w:rsidRPr="009F3BDC">
        <w:rPr>
          <w:vertAlign w:val="superscript"/>
          <w:lang w:val="en-AU"/>
        </w:rPr>
        <w:t>2</w:t>
      </w:r>
      <w:r w:rsidRPr="009F3BDC">
        <w:rPr>
          <w:lang w:val="en-AU"/>
        </w:rPr>
        <w:t xml:space="preserve">/d coincided with island and reef communities in the vicinity of Great Palm Island (incorporating a Marine National Park </w:t>
      </w:r>
      <w:r w:rsidR="008C431F">
        <w:rPr>
          <w:lang w:val="en-AU"/>
        </w:rPr>
        <w:t>Zone</w:t>
      </w:r>
      <w:r w:rsidRPr="009F3BDC">
        <w:rPr>
          <w:lang w:val="en-AU"/>
        </w:rPr>
        <w:t xml:space="preserve"> to its south) and for the current site, included Magnetic Island. This may in part reflect the distribution of natural depositional environments throughout the Townsville region</w:t>
      </w:r>
      <w:r w:rsidR="00902E87">
        <w:rPr>
          <w:lang w:val="en-AU"/>
        </w:rPr>
        <w:t>.</w:t>
      </w:r>
      <w:r w:rsidRPr="009F3BDC">
        <w:rPr>
          <w:lang w:val="en-AU"/>
        </w:rPr>
        <w:t xml:space="preserve"> </w:t>
      </w:r>
    </w:p>
    <w:p w:rsidR="00CA00FB" w:rsidRPr="009F3BDC" w:rsidRDefault="00CA00FB" w:rsidP="00CA00FB">
      <w:pPr>
        <w:pStyle w:val="Para0"/>
        <w:rPr>
          <w:lang w:val="en-AU"/>
        </w:rPr>
      </w:pPr>
      <w:r w:rsidRPr="009F3BDC">
        <w:rPr>
          <w:lang w:val="en-AU"/>
        </w:rPr>
        <w:t>Under average conditions, as predicted by the 50</w:t>
      </w:r>
      <w:r w:rsidRPr="009F3BDC">
        <w:rPr>
          <w:vertAlign w:val="superscript"/>
          <w:lang w:val="en-AU"/>
        </w:rPr>
        <w:t>th</w:t>
      </w:r>
      <w:r w:rsidRPr="009F3BDC">
        <w:rPr>
          <w:lang w:val="en-AU"/>
        </w:rPr>
        <w:t xml:space="preserve"> percentile model outputs, short</w:t>
      </w:r>
      <w:r w:rsidR="006F442C" w:rsidRPr="009F3BDC">
        <w:rPr>
          <w:lang w:val="en-AU"/>
        </w:rPr>
        <w:t>-</w:t>
      </w:r>
      <w:r w:rsidRPr="009F3BDC">
        <w:rPr>
          <w:lang w:val="en-AU"/>
        </w:rPr>
        <w:t xml:space="preserve">term sedimentation rates </w:t>
      </w:r>
      <w:r w:rsidR="00902E87">
        <w:rPr>
          <w:lang w:val="en-AU"/>
        </w:rPr>
        <w:t xml:space="preserve">generally </w:t>
      </w:r>
      <w:r w:rsidRPr="009F3BDC">
        <w:rPr>
          <w:lang w:val="en-AU"/>
        </w:rPr>
        <w:t xml:space="preserve">only increased above background levels within the geographic extent of the material placement sites for all three model cases, providing further confidence that environmental risk to sensitive receptors would be relatively minor. </w:t>
      </w:r>
      <w:r w:rsidR="00902E87" w:rsidRPr="00902E87">
        <w:rPr>
          <w:lang w:val="en-AU"/>
        </w:rPr>
        <w:t>The exception to this was a small area at the north east fringe of Magnetic Island, for the current site.</w:t>
      </w:r>
    </w:p>
    <w:p w:rsidR="00CA00FB" w:rsidRPr="009F3BDC" w:rsidRDefault="00CA00FB" w:rsidP="00CA00FB">
      <w:pPr>
        <w:pStyle w:val="Para0"/>
        <w:rPr>
          <w:lang w:val="en-AU"/>
        </w:rPr>
      </w:pPr>
      <w:r w:rsidRPr="009F3BDC">
        <w:rPr>
          <w:lang w:val="en-AU"/>
        </w:rPr>
        <w:t>The results of sediment accumulation modelling suggest that the alternative material placement sites offshore (Model Cases 1 and 2) provide a reduced level of environmental risk when compared with the current site. This relates primarily to the predicted rates of sedimentation from use of the current site at nearby Magnetic Island and further afield along coastal areas to the north of Townsville. However, Model Cases 1 and 2 are new sites located further offshore, with predicted short</w:t>
      </w:r>
      <w:r w:rsidR="005F6EAD" w:rsidRPr="009F3BDC">
        <w:rPr>
          <w:lang w:val="en-AU"/>
        </w:rPr>
        <w:t xml:space="preserve"> </w:t>
      </w:r>
      <w:r w:rsidRPr="009F3BDC">
        <w:rPr>
          <w:lang w:val="en-AU"/>
        </w:rPr>
        <w:t>term increases in sediment deposition at a range of sensitive receptors in the vicinity of the Great Palm Island area which are worthy of consideration and further assessment, prior to consideration of relocating the current placement site further offshore.</w:t>
      </w:r>
    </w:p>
    <w:p w:rsidR="00CA00FB" w:rsidRPr="009F3BDC" w:rsidRDefault="00CA00FB" w:rsidP="00CA00FB">
      <w:pPr>
        <w:pStyle w:val="Para0"/>
        <w:rPr>
          <w:lang w:val="en-AU"/>
        </w:rPr>
      </w:pPr>
      <w:r w:rsidRPr="009F3BDC">
        <w:rPr>
          <w:lang w:val="en-AU"/>
        </w:rPr>
        <w:t>In summary, there are a range of relatively subtle differences in the environmental risk for the current site when compared with Model Cases 1 and 2, primarily related to the proximity of the current site to inshore sensitive receptors at Cleveland Bay (seagrass, FHA) and Magnetic Island (coral reefs, tourism values). Utilising a placement site further offshore was predicted to reduce some of the environmental risks associated with sedimentation of inshore areas, but may also increase risks to inshore and mid</w:t>
      </w:r>
      <w:r w:rsidR="00F81086">
        <w:rPr>
          <w:lang w:val="en-AU"/>
        </w:rPr>
        <w:noBreakHyphen/>
      </w:r>
      <w:r w:rsidRPr="009F3BDC">
        <w:rPr>
          <w:lang w:val="en-AU"/>
        </w:rPr>
        <w:t xml:space="preserve">shelf reefs to the north in the vicinity of Great Palm Island. In this context, this study did not identify a compelling case for use of either of the alternative model cases over the current site, based upon environmental risk. Further, more detailed assessment of the values of modelled deposition sites and the impacts of material </w:t>
      </w:r>
      <w:r w:rsidRPr="009F3BDC">
        <w:rPr>
          <w:lang w:val="en-AU"/>
        </w:rPr>
        <w:lastRenderedPageBreak/>
        <w:t>placement activities would be necessary to support a strong, evidence-based conclusion on the best location for future material placement activities</w:t>
      </w:r>
      <w:r w:rsidR="00405D9B">
        <w:rPr>
          <w:lang w:val="en-AU"/>
        </w:rPr>
        <w:t xml:space="preserve">. </w:t>
      </w:r>
    </w:p>
    <w:p w:rsidR="003B6F31" w:rsidRPr="009F3BDC" w:rsidRDefault="003B6F31" w:rsidP="003B6F31">
      <w:pPr>
        <w:pStyle w:val="Para0"/>
        <w:rPr>
          <w:lang w:val="en-AU"/>
        </w:rPr>
        <w:sectPr w:rsidR="003B6F31" w:rsidRPr="009F3BDC" w:rsidSect="007E0E9D">
          <w:pgSz w:w="11907" w:h="16840" w:code="9"/>
          <w:pgMar w:top="1418" w:right="1701" w:bottom="1418" w:left="1701" w:header="567" w:footer="567" w:gutter="0"/>
          <w:cols w:space="720"/>
          <w:formProt w:val="0"/>
          <w:docGrid w:linePitch="299"/>
        </w:sectPr>
      </w:pPr>
      <w:r w:rsidRPr="009F3BDC">
        <w:rPr>
          <w:lang w:val="en-AU"/>
        </w:rPr>
        <w:t>.</w:t>
      </w:r>
    </w:p>
    <w:p w:rsidR="00416827" w:rsidRPr="006B5E6E" w:rsidRDefault="00AC0732" w:rsidP="006B5E6E">
      <w:pPr>
        <w:pStyle w:val="Caption"/>
      </w:pPr>
      <w:bookmarkStart w:id="289" w:name="_Ref342421563"/>
      <w:bookmarkStart w:id="290" w:name="_Toc360694088"/>
      <w:r w:rsidRPr="006B5E6E">
        <w:rPr>
          <w:b/>
        </w:rPr>
        <w:lastRenderedPageBreak/>
        <w:t xml:space="preserve">Table </w:t>
      </w:r>
      <w:r w:rsidR="00B66293" w:rsidRPr="006B5E6E">
        <w:rPr>
          <w:b/>
        </w:rPr>
        <w:fldChar w:fldCharType="begin"/>
      </w:r>
      <w:r w:rsidRPr="006B5E6E">
        <w:rPr>
          <w:b/>
        </w:rPr>
        <w:instrText xml:space="preserve"> SEQ Table \* ARABIC </w:instrText>
      </w:r>
      <w:r w:rsidR="00B66293" w:rsidRPr="006B5E6E">
        <w:rPr>
          <w:b/>
        </w:rPr>
        <w:fldChar w:fldCharType="separate"/>
      </w:r>
      <w:r w:rsidR="00E2599D">
        <w:rPr>
          <w:b/>
          <w:noProof/>
        </w:rPr>
        <w:t>26</w:t>
      </w:r>
      <w:r w:rsidR="00B66293" w:rsidRPr="006B5E6E">
        <w:rPr>
          <w:b/>
        </w:rPr>
        <w:fldChar w:fldCharType="end"/>
      </w:r>
      <w:bookmarkEnd w:id="289"/>
      <w:r w:rsidRPr="006B5E6E">
        <w:t>.</w:t>
      </w:r>
      <w:r w:rsidR="00CA00FB" w:rsidRPr="006B5E6E" w:rsidDel="00CA00FB">
        <w:t xml:space="preserve"> </w:t>
      </w:r>
      <w:r w:rsidR="00CA00FB" w:rsidRPr="006B5E6E">
        <w:t>Comparative r</w:t>
      </w:r>
      <w:r w:rsidRPr="006B5E6E">
        <w:t>isk assessment for the Port of Townsville</w:t>
      </w:r>
      <w:r w:rsidR="00CA00FB" w:rsidRPr="006B5E6E">
        <w:t xml:space="preserve"> based on modelling results (</w:t>
      </w:r>
      <w:r w:rsidR="00861E7C" w:rsidRPr="00D47836">
        <w:fldChar w:fldCharType="begin"/>
      </w:r>
      <w:r w:rsidR="00861E7C" w:rsidRPr="00D47836">
        <w:instrText xml:space="preserve"> REF _Ref354733376 \h  \* MERGEFORMAT </w:instrText>
      </w:r>
      <w:r w:rsidR="00861E7C" w:rsidRPr="00D47836">
        <w:fldChar w:fldCharType="separate"/>
      </w:r>
      <w:r w:rsidR="00E2599D" w:rsidRPr="00E2599D">
        <w:t>Figure 73</w:t>
      </w:r>
      <w:r w:rsidR="00861E7C" w:rsidRPr="00D47836">
        <w:fldChar w:fldCharType="end"/>
      </w:r>
      <w:r w:rsidR="00CA00FB" w:rsidRPr="00D47836">
        <w:t xml:space="preserve"> to </w:t>
      </w:r>
      <w:r w:rsidR="00861E7C" w:rsidRPr="00D47836">
        <w:fldChar w:fldCharType="begin"/>
      </w:r>
      <w:r w:rsidR="00861E7C" w:rsidRPr="00D47836">
        <w:instrText xml:space="preserve"> REF _Ref354735769 \h  \* MERGEFORMAT </w:instrText>
      </w:r>
      <w:r w:rsidR="00861E7C" w:rsidRPr="00D47836">
        <w:fldChar w:fldCharType="separate"/>
      </w:r>
      <w:r w:rsidR="00E2599D" w:rsidRPr="00E2599D">
        <w:t>Figure 89</w:t>
      </w:r>
      <w:r w:rsidR="00861E7C" w:rsidRPr="00D47836">
        <w:fldChar w:fldCharType="end"/>
      </w:r>
      <w:r w:rsidR="00CA00FB" w:rsidRPr="006B5E6E">
        <w:t>)</w:t>
      </w:r>
      <w:r w:rsidR="00B91CEA" w:rsidRPr="006B5E6E">
        <w:t>.</w:t>
      </w:r>
      <w:bookmarkEnd w:id="290"/>
    </w:p>
    <w:tbl>
      <w:tblPr>
        <w:tblStyle w:val="TableGrid"/>
        <w:tblW w:w="0" w:type="auto"/>
        <w:tblLayout w:type="fixed"/>
        <w:tblLook w:val="04A0" w:firstRow="1" w:lastRow="0" w:firstColumn="1" w:lastColumn="0" w:noHBand="0" w:noVBand="1"/>
      </w:tblPr>
      <w:tblGrid>
        <w:gridCol w:w="3708"/>
        <w:gridCol w:w="3000"/>
        <w:gridCol w:w="2160"/>
        <w:gridCol w:w="1680"/>
        <w:gridCol w:w="1680"/>
        <w:gridCol w:w="1680"/>
      </w:tblGrid>
      <w:tr w:rsidR="0022426E" w:rsidRPr="009F3BDC" w:rsidTr="0022426E">
        <w:trPr>
          <w:tblHeader/>
        </w:trPr>
        <w:tc>
          <w:tcPr>
            <w:tcW w:w="3708" w:type="dxa"/>
          </w:tcPr>
          <w:p w:rsidR="0044153C" w:rsidRPr="009F3BDC" w:rsidRDefault="0022426E">
            <w:pPr>
              <w:pStyle w:val="TableFontH"/>
              <w:rPr>
                <w:rFonts w:eastAsia="Times New Roman" w:cs="Times New Roman"/>
                <w:b w:val="0"/>
                <w:caps/>
                <w:szCs w:val="20"/>
                <w:lang w:val="en-AU"/>
              </w:rPr>
            </w:pPr>
            <w:r w:rsidRPr="009F3BDC">
              <w:rPr>
                <w:lang w:val="en-AU"/>
              </w:rPr>
              <w:t>Hazard</w:t>
            </w:r>
          </w:p>
        </w:tc>
        <w:tc>
          <w:tcPr>
            <w:tcW w:w="3000" w:type="dxa"/>
          </w:tcPr>
          <w:p w:rsidR="0044153C" w:rsidRPr="009F3BDC" w:rsidRDefault="0022426E">
            <w:pPr>
              <w:pStyle w:val="TableFontH"/>
              <w:rPr>
                <w:rFonts w:eastAsia="Times New Roman" w:cs="Times New Roman"/>
                <w:b w:val="0"/>
                <w:caps/>
                <w:szCs w:val="20"/>
                <w:lang w:val="en-AU"/>
              </w:rPr>
            </w:pPr>
            <w:r w:rsidRPr="009F3BDC">
              <w:rPr>
                <w:lang w:val="en-AU"/>
              </w:rPr>
              <w:t>Sensitive Receptor</w:t>
            </w:r>
          </w:p>
        </w:tc>
        <w:tc>
          <w:tcPr>
            <w:tcW w:w="2160" w:type="dxa"/>
          </w:tcPr>
          <w:p w:rsidR="0044153C" w:rsidRPr="009F3BDC" w:rsidRDefault="0022426E">
            <w:pPr>
              <w:pStyle w:val="TableFontH"/>
              <w:rPr>
                <w:rFonts w:eastAsia="Times New Roman" w:cs="Times New Roman"/>
                <w:b w:val="0"/>
                <w:caps/>
                <w:szCs w:val="20"/>
                <w:lang w:val="en-AU"/>
              </w:rPr>
            </w:pPr>
            <w:r w:rsidRPr="009F3BDC">
              <w:rPr>
                <w:lang w:val="en-AU"/>
              </w:rPr>
              <w:t>Site</w:t>
            </w:r>
          </w:p>
        </w:tc>
        <w:tc>
          <w:tcPr>
            <w:tcW w:w="1680" w:type="dxa"/>
          </w:tcPr>
          <w:p w:rsidR="0044153C" w:rsidRPr="009F3BDC" w:rsidRDefault="0022426E">
            <w:pPr>
              <w:pStyle w:val="TableFontH"/>
              <w:rPr>
                <w:rFonts w:eastAsia="Times New Roman" w:cs="Times New Roman"/>
                <w:b w:val="0"/>
                <w:caps/>
                <w:szCs w:val="20"/>
                <w:lang w:val="en-AU"/>
              </w:rPr>
            </w:pPr>
            <w:r w:rsidRPr="009F3BDC">
              <w:rPr>
                <w:lang w:val="en-AU"/>
              </w:rPr>
              <w:t>Likelihood</w:t>
            </w:r>
          </w:p>
        </w:tc>
        <w:tc>
          <w:tcPr>
            <w:tcW w:w="1680" w:type="dxa"/>
          </w:tcPr>
          <w:p w:rsidR="0044153C" w:rsidRPr="009F3BDC" w:rsidRDefault="0022426E">
            <w:pPr>
              <w:pStyle w:val="TableFontH"/>
              <w:rPr>
                <w:rFonts w:eastAsia="Times New Roman" w:cs="Times New Roman"/>
                <w:b w:val="0"/>
                <w:caps/>
                <w:szCs w:val="20"/>
                <w:lang w:val="en-AU"/>
              </w:rPr>
            </w:pPr>
            <w:r w:rsidRPr="009F3BDC">
              <w:rPr>
                <w:lang w:val="en-AU"/>
              </w:rPr>
              <w:t>Consequence</w:t>
            </w:r>
          </w:p>
        </w:tc>
        <w:tc>
          <w:tcPr>
            <w:tcW w:w="1680" w:type="dxa"/>
          </w:tcPr>
          <w:p w:rsidR="0044153C" w:rsidRPr="009F3BDC" w:rsidRDefault="0022426E">
            <w:pPr>
              <w:pStyle w:val="TableFontH"/>
              <w:rPr>
                <w:rFonts w:eastAsia="Times New Roman" w:cs="Times New Roman"/>
                <w:b w:val="0"/>
                <w:caps/>
                <w:szCs w:val="20"/>
                <w:lang w:val="en-AU"/>
              </w:rPr>
            </w:pPr>
            <w:r w:rsidRPr="009F3BDC">
              <w:rPr>
                <w:lang w:val="en-AU"/>
              </w:rPr>
              <w:t>Risk Rating</w:t>
            </w:r>
          </w:p>
        </w:tc>
      </w:tr>
      <w:tr w:rsidR="0022426E" w:rsidRPr="009F3BDC" w:rsidTr="00BF5C3F">
        <w:tc>
          <w:tcPr>
            <w:tcW w:w="3708" w:type="dxa"/>
            <w:vMerge w:val="restart"/>
          </w:tcPr>
          <w:p w:rsidR="0044153C" w:rsidRPr="009F3BDC" w:rsidRDefault="002C51B3">
            <w:pPr>
              <w:pStyle w:val="TableFont"/>
              <w:rPr>
                <w:rFonts w:eastAsia="Times New Roman" w:cs="Arial"/>
                <w:b/>
                <w:caps/>
                <w:szCs w:val="20"/>
                <w:lang w:val="en-AU"/>
              </w:rPr>
            </w:pPr>
            <w:r w:rsidRPr="009F3BDC">
              <w:rPr>
                <w:lang w:val="en-AU"/>
              </w:rPr>
              <w:t>An increase in TSS concentration and turbidity in waters surrounding the material placement site.</w:t>
            </w:r>
          </w:p>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eastAsia="Times New Roman" w:cs="Times New Roman"/>
                <w:szCs w:val="20"/>
                <w:lang w:val="en-AU"/>
              </w:rPr>
            </w:pPr>
            <w:r w:rsidRPr="009F3BDC">
              <w:rPr>
                <w:lang w:val="en-AU"/>
              </w:rPr>
              <w:t>Coral Reefs</w:t>
            </w:r>
          </w:p>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22426E">
            <w:pPr>
              <w:pStyle w:val="TableFont"/>
              <w:rPr>
                <w:rFonts w:eastAsia="Times New Roman" w:cs="Times New Roman"/>
                <w:szCs w:val="20"/>
                <w:lang w:val="en-AU"/>
              </w:rPr>
            </w:pPr>
            <w:r w:rsidRPr="009F3BDC">
              <w:rPr>
                <w:lang w:val="en-AU"/>
              </w:rPr>
              <w:t>Possible</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22426E">
            <w:pPr>
              <w:pStyle w:val="TableFont"/>
              <w:rPr>
                <w:rFonts w:eastAsia="Times New Roman" w:cs="Times New Roman"/>
                <w:szCs w:val="20"/>
                <w:lang w:val="en-AU"/>
              </w:rPr>
            </w:pPr>
            <w:r w:rsidRPr="009F3BDC">
              <w:rPr>
                <w:lang w:val="en-AU"/>
              </w:rPr>
              <w:t>Medium</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22426E">
            <w:pPr>
              <w:pStyle w:val="TableFont"/>
              <w:rPr>
                <w:rFonts w:eastAsia="Times New Roman" w:cs="Times New Roman"/>
                <w:szCs w:val="20"/>
                <w:lang w:val="en-AU"/>
              </w:rPr>
            </w:pPr>
            <w:r w:rsidRPr="009F3BDC">
              <w:rPr>
                <w:lang w:val="en-AU"/>
              </w:rPr>
              <w:t>Rare</w:t>
            </w:r>
          </w:p>
        </w:tc>
        <w:tc>
          <w:tcPr>
            <w:tcW w:w="1680" w:type="dxa"/>
          </w:tcPr>
          <w:p w:rsidR="0044153C" w:rsidRPr="009F3BDC" w:rsidRDefault="00CA00FB">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22426E">
            <w:pPr>
              <w:pStyle w:val="TableFont"/>
              <w:rPr>
                <w:rFonts w:eastAsia="Times New Roman" w:cs="Times New Roman"/>
                <w:szCs w:val="20"/>
                <w:lang w:val="en-AU"/>
              </w:rPr>
            </w:pPr>
            <w:r w:rsidRPr="009F3BDC">
              <w:rPr>
                <w:lang w:val="en-AU"/>
              </w:rPr>
              <w:t>Rare</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Seagrass.</w:t>
            </w: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22426E">
            <w:pPr>
              <w:pStyle w:val="TableFont"/>
              <w:rPr>
                <w:rFonts w:eastAsia="Times New Roman" w:cs="Times New Roman"/>
                <w:szCs w:val="20"/>
                <w:lang w:val="en-AU"/>
              </w:rPr>
            </w:pPr>
            <w:r w:rsidRPr="009F3BDC">
              <w:rPr>
                <w:lang w:val="en-AU"/>
              </w:rPr>
              <w:t>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22426E">
            <w:pPr>
              <w:pStyle w:val="TableFont"/>
              <w:rPr>
                <w:rFonts w:eastAsia="Times New Roman" w:cs="Times New Roman"/>
                <w:szCs w:val="20"/>
                <w:lang w:val="en-AU"/>
              </w:rPr>
            </w:pPr>
            <w:r w:rsidRPr="009F3BDC">
              <w:rPr>
                <w:lang w:val="en-AU"/>
              </w:rPr>
              <w:t>Medium</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22426E">
            <w:pPr>
              <w:pStyle w:val="TableFont"/>
              <w:rPr>
                <w:rFonts w:eastAsia="Times New Roman" w:cs="Times New Roman"/>
                <w:szCs w:val="20"/>
                <w:lang w:val="en-AU"/>
              </w:rPr>
            </w:pPr>
            <w:r w:rsidRPr="009F3BDC">
              <w:rPr>
                <w:lang w:val="en-AU"/>
              </w:rPr>
              <w:t>Rare</w:t>
            </w:r>
          </w:p>
        </w:tc>
        <w:tc>
          <w:tcPr>
            <w:tcW w:w="1680" w:type="dxa"/>
          </w:tcPr>
          <w:p w:rsidR="0044153C" w:rsidRPr="009F3BDC" w:rsidRDefault="00CA00FB">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22426E">
            <w:pPr>
              <w:pStyle w:val="TableFont"/>
              <w:rPr>
                <w:rFonts w:eastAsia="Times New Roman" w:cs="Times New Roman"/>
                <w:szCs w:val="20"/>
                <w:lang w:val="en-AU"/>
              </w:rPr>
            </w:pPr>
            <w:r w:rsidRPr="009F3BDC">
              <w:rPr>
                <w:lang w:val="en-AU"/>
              </w:rPr>
              <w:t>Rare</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CA00FB" w:rsidRPr="009F3BDC" w:rsidTr="00BF5C3F">
        <w:tc>
          <w:tcPr>
            <w:tcW w:w="3708" w:type="dxa"/>
            <w:vMerge/>
          </w:tcPr>
          <w:p w:rsidR="00CA00FB" w:rsidRPr="009F3BDC" w:rsidRDefault="00CA00FB">
            <w:pPr>
              <w:pStyle w:val="TableFont"/>
              <w:rPr>
                <w:rFonts w:ascii="Times New Roman" w:eastAsia="Times New Roman" w:hAnsi="Times New Roman" w:cs="Arial"/>
                <w:b/>
                <w:szCs w:val="20"/>
                <w:lang w:val="en-AU"/>
              </w:rPr>
            </w:pPr>
          </w:p>
        </w:tc>
        <w:tc>
          <w:tcPr>
            <w:tcW w:w="3000" w:type="dxa"/>
            <w:vMerge w:val="restart"/>
          </w:tcPr>
          <w:p w:rsidR="00CA00FB" w:rsidRPr="009F3BDC" w:rsidRDefault="00CA00FB">
            <w:pPr>
              <w:pStyle w:val="TableFont"/>
              <w:rPr>
                <w:rFonts w:ascii="Times New Roman" w:eastAsia="Times New Roman" w:hAnsi="Times New Roman" w:cs="Arial"/>
                <w:szCs w:val="20"/>
                <w:lang w:val="en-AU"/>
              </w:rPr>
            </w:pPr>
            <w:r w:rsidRPr="009F3BDC">
              <w:rPr>
                <w:rFonts w:cs="Arial"/>
                <w:lang w:val="en-AU"/>
              </w:rPr>
              <w:t>Fish Habitat Areas</w:t>
            </w:r>
          </w:p>
        </w:tc>
        <w:tc>
          <w:tcPr>
            <w:tcW w:w="2160" w:type="dxa"/>
          </w:tcPr>
          <w:p w:rsidR="00CA00FB" w:rsidRPr="009F3BDC" w:rsidRDefault="00CA00FB">
            <w:pPr>
              <w:pStyle w:val="TableFont"/>
              <w:rPr>
                <w:rFonts w:eastAsia="Times New Roman" w:cs="Times New Roman"/>
                <w:szCs w:val="20"/>
                <w:lang w:val="en-AU"/>
              </w:rPr>
            </w:pPr>
            <w:r w:rsidRPr="009F3BDC">
              <w:rPr>
                <w:lang w:val="en-AU"/>
              </w:rPr>
              <w:t>Current Site</w:t>
            </w:r>
          </w:p>
        </w:tc>
        <w:tc>
          <w:tcPr>
            <w:tcW w:w="1680" w:type="dxa"/>
          </w:tcPr>
          <w:p w:rsidR="00CA00FB" w:rsidRPr="009F3BDC" w:rsidRDefault="00CA00FB">
            <w:pPr>
              <w:pStyle w:val="TableFont"/>
              <w:rPr>
                <w:rFonts w:eastAsia="Times New Roman" w:cs="Times New Roman"/>
                <w:szCs w:val="20"/>
                <w:lang w:val="en-AU"/>
              </w:rPr>
            </w:pPr>
            <w:r w:rsidRPr="009F3BDC">
              <w:rPr>
                <w:lang w:val="en-AU"/>
              </w:rPr>
              <w:t>Unlikely</w:t>
            </w:r>
          </w:p>
        </w:tc>
        <w:tc>
          <w:tcPr>
            <w:tcW w:w="1680" w:type="dxa"/>
          </w:tcPr>
          <w:p w:rsidR="00CA00FB" w:rsidRPr="009F3BDC" w:rsidRDefault="00CA00FB">
            <w:pPr>
              <w:pStyle w:val="TableFont"/>
              <w:rPr>
                <w:rFonts w:eastAsia="Times New Roman" w:cs="Times New Roman"/>
                <w:szCs w:val="20"/>
                <w:lang w:val="en-AU"/>
              </w:rPr>
            </w:pPr>
            <w:r w:rsidRPr="009F3BDC">
              <w:rPr>
                <w:lang w:val="en-AU"/>
              </w:rPr>
              <w:t>Minor</w:t>
            </w:r>
          </w:p>
        </w:tc>
        <w:tc>
          <w:tcPr>
            <w:tcW w:w="1680" w:type="dxa"/>
            <w:shd w:val="clear" w:color="auto" w:fill="92D050"/>
          </w:tcPr>
          <w:p w:rsidR="00CA00FB" w:rsidRPr="009F3BDC" w:rsidRDefault="00CA00FB">
            <w:pPr>
              <w:pStyle w:val="TableFont"/>
              <w:rPr>
                <w:rFonts w:eastAsia="Times New Roman" w:cs="Times New Roman"/>
                <w:szCs w:val="20"/>
                <w:lang w:val="en-AU"/>
              </w:rPr>
            </w:pPr>
            <w:r w:rsidRPr="009F3BDC">
              <w:rPr>
                <w:lang w:val="en-AU"/>
              </w:rPr>
              <w:t>Low</w:t>
            </w:r>
          </w:p>
        </w:tc>
      </w:tr>
      <w:tr w:rsidR="00CA00FB" w:rsidRPr="009F3BDC" w:rsidTr="00BF5C3F">
        <w:tc>
          <w:tcPr>
            <w:tcW w:w="3708" w:type="dxa"/>
            <w:vMerge/>
          </w:tcPr>
          <w:p w:rsidR="00CA00FB" w:rsidRPr="009F3BDC" w:rsidRDefault="00CA00FB">
            <w:pPr>
              <w:pStyle w:val="TableFont"/>
              <w:rPr>
                <w:rFonts w:ascii="Times New Roman" w:eastAsia="Times New Roman" w:hAnsi="Times New Roman" w:cs="Arial"/>
                <w:b/>
                <w:szCs w:val="20"/>
                <w:lang w:val="en-AU"/>
              </w:rPr>
            </w:pPr>
          </w:p>
        </w:tc>
        <w:tc>
          <w:tcPr>
            <w:tcW w:w="3000" w:type="dxa"/>
            <w:vMerge/>
          </w:tcPr>
          <w:p w:rsidR="00CA00FB" w:rsidRPr="009F3BDC" w:rsidRDefault="00CA00FB">
            <w:pPr>
              <w:pStyle w:val="TableFont"/>
              <w:rPr>
                <w:rFonts w:ascii="Times New Roman" w:eastAsia="Times New Roman" w:hAnsi="Times New Roman" w:cs="Arial"/>
                <w:b/>
                <w:szCs w:val="20"/>
                <w:lang w:val="en-AU"/>
              </w:rPr>
            </w:pPr>
          </w:p>
        </w:tc>
        <w:tc>
          <w:tcPr>
            <w:tcW w:w="2160" w:type="dxa"/>
          </w:tcPr>
          <w:p w:rsidR="00CA00FB" w:rsidRPr="009F3BDC" w:rsidRDefault="00CA00FB">
            <w:pPr>
              <w:pStyle w:val="TableFont"/>
              <w:rPr>
                <w:rFonts w:eastAsia="Times New Roman" w:cs="Times New Roman"/>
                <w:szCs w:val="20"/>
                <w:lang w:val="en-AU"/>
              </w:rPr>
            </w:pPr>
            <w:r w:rsidRPr="009F3BDC">
              <w:rPr>
                <w:lang w:val="en-AU"/>
              </w:rPr>
              <w:t>Model Case 1</w:t>
            </w:r>
          </w:p>
        </w:tc>
        <w:tc>
          <w:tcPr>
            <w:tcW w:w="1680" w:type="dxa"/>
          </w:tcPr>
          <w:p w:rsidR="00CA00FB" w:rsidRPr="009F3BDC" w:rsidRDefault="00CA00FB">
            <w:pPr>
              <w:pStyle w:val="TableFont"/>
              <w:rPr>
                <w:rFonts w:eastAsia="Times New Roman" w:cs="Times New Roman"/>
                <w:szCs w:val="20"/>
                <w:lang w:val="en-AU"/>
              </w:rPr>
            </w:pPr>
            <w:r w:rsidRPr="009F3BDC">
              <w:rPr>
                <w:lang w:val="en-AU"/>
              </w:rPr>
              <w:t>Unlikely</w:t>
            </w:r>
          </w:p>
        </w:tc>
        <w:tc>
          <w:tcPr>
            <w:tcW w:w="1680" w:type="dxa"/>
          </w:tcPr>
          <w:p w:rsidR="00CA00FB" w:rsidRPr="009F3BDC" w:rsidRDefault="00CA00FB">
            <w:pPr>
              <w:pStyle w:val="TableFont"/>
              <w:rPr>
                <w:rFonts w:eastAsia="Times New Roman" w:cs="Times New Roman"/>
                <w:szCs w:val="20"/>
                <w:lang w:val="en-AU"/>
              </w:rPr>
            </w:pPr>
            <w:r w:rsidRPr="009F3BDC">
              <w:rPr>
                <w:lang w:val="en-AU"/>
              </w:rPr>
              <w:t>Minor</w:t>
            </w:r>
          </w:p>
        </w:tc>
        <w:tc>
          <w:tcPr>
            <w:tcW w:w="1680" w:type="dxa"/>
            <w:shd w:val="clear" w:color="auto" w:fill="92D050"/>
          </w:tcPr>
          <w:p w:rsidR="00CA00FB" w:rsidRPr="009F3BDC" w:rsidRDefault="00CA00FB">
            <w:pPr>
              <w:pStyle w:val="TableFont"/>
              <w:rPr>
                <w:rFonts w:eastAsia="Times New Roman" w:cs="Times New Roman"/>
                <w:szCs w:val="20"/>
                <w:lang w:val="en-AU"/>
              </w:rPr>
            </w:pPr>
            <w:r w:rsidRPr="009F3BDC">
              <w:rPr>
                <w:lang w:val="en-AU"/>
              </w:rPr>
              <w:t>Low</w:t>
            </w:r>
          </w:p>
        </w:tc>
      </w:tr>
      <w:tr w:rsidR="00CA00FB" w:rsidRPr="009F3BDC" w:rsidTr="00BF5C3F">
        <w:tc>
          <w:tcPr>
            <w:tcW w:w="3708" w:type="dxa"/>
            <w:vMerge/>
          </w:tcPr>
          <w:p w:rsidR="00CA00FB" w:rsidRPr="009F3BDC" w:rsidRDefault="00CA00FB">
            <w:pPr>
              <w:pStyle w:val="TableFont"/>
              <w:rPr>
                <w:rFonts w:ascii="Times New Roman" w:eastAsia="Times New Roman" w:hAnsi="Times New Roman" w:cs="Arial"/>
                <w:b/>
                <w:szCs w:val="20"/>
                <w:lang w:val="en-AU"/>
              </w:rPr>
            </w:pPr>
          </w:p>
        </w:tc>
        <w:tc>
          <w:tcPr>
            <w:tcW w:w="3000" w:type="dxa"/>
            <w:vMerge/>
          </w:tcPr>
          <w:p w:rsidR="00CA00FB" w:rsidRPr="009F3BDC" w:rsidRDefault="00CA00FB">
            <w:pPr>
              <w:pStyle w:val="TableFont"/>
              <w:rPr>
                <w:rFonts w:ascii="Times New Roman" w:eastAsia="Times New Roman" w:hAnsi="Times New Roman" w:cs="Arial"/>
                <w:b/>
                <w:szCs w:val="20"/>
                <w:lang w:val="en-AU"/>
              </w:rPr>
            </w:pPr>
          </w:p>
        </w:tc>
        <w:tc>
          <w:tcPr>
            <w:tcW w:w="2160" w:type="dxa"/>
          </w:tcPr>
          <w:p w:rsidR="00CA00FB" w:rsidRPr="009F3BDC" w:rsidRDefault="00CA00FB">
            <w:pPr>
              <w:pStyle w:val="TableFont"/>
              <w:rPr>
                <w:rFonts w:eastAsia="Times New Roman" w:cs="Times New Roman"/>
                <w:szCs w:val="20"/>
                <w:lang w:val="en-AU"/>
              </w:rPr>
            </w:pPr>
            <w:r w:rsidRPr="009F3BDC">
              <w:rPr>
                <w:lang w:val="en-AU"/>
              </w:rPr>
              <w:t>Model Case 2</w:t>
            </w:r>
          </w:p>
        </w:tc>
        <w:tc>
          <w:tcPr>
            <w:tcW w:w="1680" w:type="dxa"/>
          </w:tcPr>
          <w:p w:rsidR="00CA00FB" w:rsidRPr="009F3BDC" w:rsidRDefault="00CA00FB">
            <w:pPr>
              <w:pStyle w:val="TableFont"/>
              <w:rPr>
                <w:rFonts w:eastAsia="Times New Roman" w:cs="Times New Roman"/>
                <w:szCs w:val="20"/>
                <w:lang w:val="en-AU"/>
              </w:rPr>
            </w:pPr>
            <w:r w:rsidRPr="009F3BDC">
              <w:rPr>
                <w:lang w:val="en-AU"/>
              </w:rPr>
              <w:t>Unlikely</w:t>
            </w:r>
          </w:p>
        </w:tc>
        <w:tc>
          <w:tcPr>
            <w:tcW w:w="1680" w:type="dxa"/>
          </w:tcPr>
          <w:p w:rsidR="00CA00FB" w:rsidRPr="009F3BDC" w:rsidRDefault="00CA00FB">
            <w:pPr>
              <w:pStyle w:val="TableFont"/>
              <w:rPr>
                <w:rFonts w:eastAsia="Times New Roman" w:cs="Times New Roman"/>
                <w:szCs w:val="20"/>
                <w:lang w:val="en-AU"/>
              </w:rPr>
            </w:pPr>
            <w:r w:rsidRPr="009F3BDC">
              <w:rPr>
                <w:lang w:val="en-AU"/>
              </w:rPr>
              <w:t>Minor</w:t>
            </w:r>
          </w:p>
        </w:tc>
        <w:tc>
          <w:tcPr>
            <w:tcW w:w="1680" w:type="dxa"/>
            <w:shd w:val="clear" w:color="auto" w:fill="92D050"/>
          </w:tcPr>
          <w:p w:rsidR="00CA00FB" w:rsidRPr="009F3BDC" w:rsidRDefault="00CA00FB">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Non-general Use Zones</w:t>
            </w: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22426E">
            <w:pPr>
              <w:pStyle w:val="TableFont"/>
              <w:rPr>
                <w:rFonts w:eastAsia="Times New Roman" w:cs="Times New Roman"/>
                <w:szCs w:val="20"/>
                <w:lang w:val="en-AU"/>
              </w:rPr>
            </w:pPr>
            <w:r w:rsidRPr="009F3BDC">
              <w:rPr>
                <w:lang w:val="en-AU"/>
              </w:rPr>
              <w:t>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22426E">
            <w:pPr>
              <w:pStyle w:val="TableFont"/>
              <w:rPr>
                <w:rFonts w:eastAsia="Times New Roman" w:cs="Times New Roman"/>
                <w:szCs w:val="20"/>
                <w:lang w:val="en-AU"/>
              </w:rPr>
            </w:pPr>
            <w:r w:rsidRPr="009F3BDC">
              <w:rPr>
                <w:lang w:val="en-AU"/>
              </w:rPr>
              <w:t>Medium</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22426E">
            <w:pPr>
              <w:pStyle w:val="TableFont"/>
              <w:rPr>
                <w:rFonts w:eastAsia="Times New Roman" w:cs="Times New Roman"/>
                <w:szCs w:val="20"/>
                <w:lang w:val="en-AU"/>
              </w:rPr>
            </w:pPr>
            <w:r w:rsidRPr="009F3BDC">
              <w:rPr>
                <w:lang w:val="en-AU"/>
              </w:rPr>
              <w:t>Rare</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22426E">
            <w:pPr>
              <w:pStyle w:val="TableFont"/>
              <w:rPr>
                <w:rFonts w:eastAsia="Times New Roman" w:cs="Times New Roman"/>
                <w:szCs w:val="20"/>
                <w:lang w:val="en-AU"/>
              </w:rPr>
            </w:pPr>
            <w:r w:rsidRPr="009F3BDC">
              <w:rPr>
                <w:lang w:val="en-AU"/>
              </w:rPr>
              <w:t>Possible</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22426E">
            <w:pPr>
              <w:pStyle w:val="TableFont"/>
              <w:rPr>
                <w:rFonts w:eastAsia="Times New Roman" w:cs="Times New Roman"/>
                <w:szCs w:val="20"/>
                <w:lang w:val="en-AU"/>
              </w:rPr>
            </w:pPr>
            <w:r w:rsidRPr="009F3BDC">
              <w:rPr>
                <w:lang w:val="en-AU"/>
              </w:rPr>
              <w:t>Medium</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Commercial fisheries</w:t>
            </w: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22426E">
            <w:pPr>
              <w:pStyle w:val="TableFont"/>
              <w:rPr>
                <w:rFonts w:eastAsia="Times New Roman" w:cs="Times New Roman"/>
                <w:szCs w:val="20"/>
                <w:lang w:val="en-AU"/>
              </w:rPr>
            </w:pPr>
            <w:r w:rsidRPr="009F3BDC">
              <w:rPr>
                <w:lang w:val="en-AU"/>
              </w:rPr>
              <w:t>Rare</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22426E">
            <w:pPr>
              <w:pStyle w:val="TableFont"/>
              <w:rPr>
                <w:rFonts w:eastAsia="Times New Roman" w:cs="Times New Roman"/>
                <w:szCs w:val="20"/>
                <w:lang w:val="en-AU"/>
              </w:rPr>
            </w:pPr>
            <w:r w:rsidRPr="009F3BDC">
              <w:rPr>
                <w:lang w:val="en-AU"/>
              </w:rPr>
              <w:t>Rare</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22426E">
            <w:pPr>
              <w:pStyle w:val="TableFont"/>
              <w:rPr>
                <w:rFonts w:eastAsia="Times New Roman" w:cs="Times New Roman"/>
                <w:szCs w:val="20"/>
                <w:lang w:val="en-AU"/>
              </w:rPr>
            </w:pPr>
            <w:r w:rsidRPr="009F3BDC">
              <w:rPr>
                <w:lang w:val="en-AU"/>
              </w:rPr>
              <w:t>Rare</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Tourism and recreational values</w:t>
            </w: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Moderate</w:t>
            </w:r>
          </w:p>
        </w:tc>
        <w:tc>
          <w:tcPr>
            <w:tcW w:w="1680" w:type="dxa"/>
            <w:shd w:val="clear" w:color="auto" w:fill="FFFF00"/>
          </w:tcPr>
          <w:p w:rsidR="0044153C" w:rsidRPr="009F3BDC" w:rsidRDefault="0022426E">
            <w:pPr>
              <w:pStyle w:val="TableFont"/>
              <w:rPr>
                <w:rFonts w:eastAsia="Times New Roman" w:cs="Times New Roman"/>
                <w:szCs w:val="20"/>
                <w:lang w:val="en-AU"/>
              </w:rPr>
            </w:pPr>
            <w:r w:rsidRPr="009F3BDC">
              <w:rPr>
                <w:lang w:val="en-AU"/>
              </w:rPr>
              <w:t>Medium</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22426E">
            <w:pPr>
              <w:pStyle w:val="TableFont"/>
              <w:rPr>
                <w:rFonts w:eastAsia="Times New Roman" w:cs="Times New Roman"/>
                <w:szCs w:val="20"/>
                <w:lang w:val="en-AU"/>
              </w:rPr>
            </w:pPr>
            <w:r w:rsidRPr="009F3BDC">
              <w:rPr>
                <w:lang w:val="en-AU"/>
              </w:rPr>
              <w:t>Rare</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22426E">
            <w:pPr>
              <w:pStyle w:val="TableFont"/>
              <w:rPr>
                <w:rFonts w:eastAsia="Times New Roman" w:cs="Times New Roman"/>
                <w:szCs w:val="20"/>
                <w:lang w:val="en-AU"/>
              </w:rPr>
            </w:pPr>
            <w:r w:rsidRPr="009F3BDC">
              <w:rPr>
                <w:lang w:val="en-AU"/>
              </w:rPr>
              <w:t>Rare</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val="restart"/>
          </w:tcPr>
          <w:p w:rsidR="0044153C" w:rsidRPr="009F3BDC" w:rsidRDefault="002C51B3" w:rsidP="0067628E">
            <w:pPr>
              <w:pStyle w:val="TableFont"/>
              <w:rPr>
                <w:rFonts w:ascii="Times New Roman" w:eastAsia="Times New Roman" w:hAnsi="Times New Roman" w:cs="Arial"/>
                <w:b/>
                <w:szCs w:val="20"/>
                <w:lang w:val="en-AU"/>
              </w:rPr>
            </w:pPr>
            <w:r w:rsidRPr="009F3BDC">
              <w:rPr>
                <w:lang w:val="en-AU"/>
              </w:rPr>
              <w:t>Increase in the rate of sediment deposition on the sea bed in areas surrounding the material placement site.</w:t>
            </w:r>
          </w:p>
        </w:tc>
        <w:tc>
          <w:tcPr>
            <w:tcW w:w="3000" w:type="dxa"/>
            <w:vMerge w:val="restart"/>
          </w:tcPr>
          <w:p w:rsidR="0044153C" w:rsidRPr="009F3BDC" w:rsidRDefault="0022426E">
            <w:pPr>
              <w:pStyle w:val="TableFont"/>
              <w:rPr>
                <w:rFonts w:eastAsia="Times New Roman" w:cs="Times New Roman"/>
                <w:szCs w:val="20"/>
                <w:lang w:val="en-AU"/>
              </w:rPr>
            </w:pPr>
            <w:r w:rsidRPr="009F3BDC">
              <w:rPr>
                <w:lang w:val="en-AU"/>
              </w:rPr>
              <w:t>Coral Reefs</w:t>
            </w:r>
          </w:p>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CA00FB">
            <w:pPr>
              <w:pStyle w:val="TableFont"/>
              <w:rPr>
                <w:rFonts w:eastAsia="Times New Roman" w:cs="Times New Roman"/>
                <w:szCs w:val="20"/>
                <w:lang w:val="en-AU"/>
              </w:rPr>
            </w:pPr>
            <w:r w:rsidRPr="009F3BDC">
              <w:rPr>
                <w:lang w:val="en-AU"/>
              </w:rPr>
              <w:t>Possible</w:t>
            </w:r>
          </w:p>
        </w:tc>
        <w:tc>
          <w:tcPr>
            <w:tcW w:w="1680" w:type="dxa"/>
          </w:tcPr>
          <w:p w:rsidR="0044153C" w:rsidRPr="009F3BDC" w:rsidRDefault="00F44064">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CA00FB">
            <w:pPr>
              <w:pStyle w:val="TableFont"/>
              <w:rPr>
                <w:rFonts w:eastAsia="Times New Roman" w:cs="Times New Roman"/>
                <w:szCs w:val="20"/>
                <w:lang w:val="en-AU"/>
              </w:rPr>
            </w:pPr>
            <w:r w:rsidRPr="009F3BDC">
              <w:rPr>
                <w:lang w:val="en-AU"/>
              </w:rPr>
              <w:t>Medium</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F44064">
            <w:pPr>
              <w:pStyle w:val="TableFont"/>
              <w:rPr>
                <w:rFonts w:eastAsia="Times New Roman" w:cs="Times New Roman"/>
                <w:szCs w:val="20"/>
                <w:lang w:val="en-AU"/>
              </w:rPr>
            </w:pPr>
            <w:r w:rsidRPr="009F3BDC">
              <w:rPr>
                <w:lang w:val="en-AU"/>
              </w:rPr>
              <w:t>Unlikely</w:t>
            </w:r>
          </w:p>
        </w:tc>
        <w:tc>
          <w:tcPr>
            <w:tcW w:w="1680" w:type="dxa"/>
          </w:tcPr>
          <w:p w:rsidR="0044153C" w:rsidRPr="009F3BDC" w:rsidRDefault="00F44064">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F44064">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22426E">
            <w:pPr>
              <w:pStyle w:val="TableFont"/>
              <w:rPr>
                <w:rFonts w:eastAsia="Times New Roman" w:cs="Times New Roman"/>
                <w:szCs w:val="20"/>
                <w:lang w:val="en-AU"/>
              </w:rPr>
            </w:pPr>
            <w:r w:rsidRPr="009F3BDC">
              <w:rPr>
                <w:lang w:val="en-AU"/>
              </w:rPr>
              <w:t>Possible</w:t>
            </w:r>
          </w:p>
        </w:tc>
        <w:tc>
          <w:tcPr>
            <w:tcW w:w="1680" w:type="dxa"/>
          </w:tcPr>
          <w:p w:rsidR="0044153C" w:rsidRPr="009F3BDC" w:rsidRDefault="00F44064">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F44064">
            <w:pPr>
              <w:pStyle w:val="TableFont"/>
              <w:rPr>
                <w:rFonts w:eastAsia="Times New Roman" w:cs="Times New Roman"/>
                <w:szCs w:val="20"/>
                <w:lang w:val="en-AU"/>
              </w:rPr>
            </w:pPr>
            <w:r w:rsidRPr="009F3BDC">
              <w:rPr>
                <w:lang w:val="en-AU"/>
              </w:rPr>
              <w:t>Medium</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Seagrass.</w:t>
            </w: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22426E">
            <w:pPr>
              <w:pStyle w:val="TableFont"/>
              <w:rPr>
                <w:rFonts w:eastAsia="Times New Roman" w:cs="Times New Roman"/>
                <w:szCs w:val="20"/>
                <w:lang w:val="en-AU"/>
              </w:rPr>
            </w:pPr>
            <w:r w:rsidRPr="009F3BDC">
              <w:rPr>
                <w:lang w:val="en-AU"/>
              </w:rPr>
              <w:t>Possible</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22426E">
            <w:pPr>
              <w:pStyle w:val="TableFont"/>
              <w:rPr>
                <w:rFonts w:eastAsia="Times New Roman" w:cs="Times New Roman"/>
                <w:szCs w:val="20"/>
                <w:lang w:val="en-AU"/>
              </w:rPr>
            </w:pPr>
            <w:r w:rsidRPr="009F3BDC">
              <w:rPr>
                <w:lang w:val="en-AU"/>
              </w:rPr>
              <w:t>Medium</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Fish Habitat Areas</w:t>
            </w: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CA00FB">
            <w:pPr>
              <w:pStyle w:val="TableFont"/>
              <w:rPr>
                <w:rFonts w:eastAsia="Times New Roman" w:cs="Times New Roman"/>
                <w:szCs w:val="20"/>
                <w:lang w:val="en-AU"/>
              </w:rPr>
            </w:pPr>
            <w:r w:rsidRPr="009F3BDC">
              <w:rPr>
                <w:lang w:val="en-AU"/>
              </w:rPr>
              <w:t>Possible</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CA00FB">
            <w:pPr>
              <w:pStyle w:val="TableFont"/>
              <w:rPr>
                <w:rFonts w:eastAsia="Times New Roman" w:cs="Times New Roman"/>
                <w:szCs w:val="20"/>
                <w:lang w:val="en-AU"/>
              </w:rPr>
            </w:pPr>
            <w:r w:rsidRPr="009F3BDC">
              <w:rPr>
                <w:lang w:val="en-AU"/>
              </w:rPr>
              <w:t>Medium</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CA00FB">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CA00FB">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Non-general Use Zones</w:t>
            </w: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CA00FB">
            <w:pPr>
              <w:pStyle w:val="TableFont"/>
              <w:rPr>
                <w:rFonts w:eastAsia="Times New Roman" w:cs="Times New Roman"/>
                <w:szCs w:val="20"/>
                <w:lang w:val="en-AU"/>
              </w:rPr>
            </w:pPr>
            <w:r w:rsidRPr="009F3BDC">
              <w:rPr>
                <w:lang w:val="en-AU"/>
              </w:rPr>
              <w:t>Possible</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CA00FB" w:rsidP="00F44064">
            <w:pPr>
              <w:pStyle w:val="TableFont"/>
              <w:rPr>
                <w:rFonts w:eastAsia="Times New Roman" w:cs="Times New Roman"/>
                <w:szCs w:val="20"/>
                <w:lang w:val="en-AU"/>
              </w:rPr>
            </w:pPr>
            <w:r w:rsidRPr="009F3BDC">
              <w:rPr>
                <w:lang w:val="en-AU"/>
              </w:rPr>
              <w:t>Medium</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CA00FB">
            <w:pPr>
              <w:pStyle w:val="TableFont"/>
              <w:rPr>
                <w:rFonts w:eastAsia="Times New Roman" w:cs="Times New Roman"/>
                <w:szCs w:val="20"/>
                <w:lang w:val="en-AU"/>
              </w:rPr>
            </w:pPr>
            <w:r w:rsidRPr="009F3BDC">
              <w:rPr>
                <w:lang w:val="en-AU"/>
              </w:rPr>
              <w:t>Possible</w:t>
            </w:r>
          </w:p>
        </w:tc>
        <w:tc>
          <w:tcPr>
            <w:tcW w:w="1680" w:type="dxa"/>
          </w:tcPr>
          <w:p w:rsidR="0044153C" w:rsidRPr="009F3BDC" w:rsidRDefault="00CA00FB" w:rsidP="00CA00FB">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CA00FB">
            <w:pPr>
              <w:pStyle w:val="TableFont"/>
              <w:rPr>
                <w:rFonts w:eastAsia="Times New Roman" w:cs="Times New Roman"/>
                <w:szCs w:val="20"/>
                <w:lang w:val="en-AU"/>
              </w:rPr>
            </w:pPr>
            <w:r w:rsidRPr="009F3BDC">
              <w:rPr>
                <w:lang w:val="en-AU"/>
              </w:rPr>
              <w:t>Medium</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CA00FB">
            <w:pPr>
              <w:pStyle w:val="TableFont"/>
              <w:rPr>
                <w:rFonts w:eastAsia="Times New Roman" w:cs="Times New Roman"/>
                <w:szCs w:val="20"/>
                <w:lang w:val="en-AU"/>
              </w:rPr>
            </w:pPr>
            <w:r w:rsidRPr="009F3BDC">
              <w:rPr>
                <w:lang w:val="en-AU"/>
              </w:rPr>
              <w:t>Possible</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CA00FB">
            <w:pPr>
              <w:pStyle w:val="TableFont"/>
              <w:rPr>
                <w:rFonts w:eastAsia="Times New Roman" w:cs="Times New Roman"/>
                <w:szCs w:val="20"/>
                <w:lang w:val="en-AU"/>
              </w:rPr>
            </w:pPr>
            <w:r w:rsidRPr="009F3BDC">
              <w:rPr>
                <w:lang w:val="en-AU"/>
              </w:rPr>
              <w:t>Medium</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Commercial fisheries</w:t>
            </w: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Tourism and recreational values</w:t>
            </w: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F44064">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F44064">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9A51C4">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9A51C4">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9A51C4">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9A51C4">
            <w:pPr>
              <w:pStyle w:val="TableFont"/>
              <w:rPr>
                <w:rFonts w:eastAsia="Times New Roman" w:cs="Times New Roman"/>
                <w:szCs w:val="20"/>
                <w:lang w:val="en-AU"/>
              </w:rPr>
            </w:pPr>
            <w:r w:rsidRPr="009F3BDC">
              <w:rPr>
                <w:lang w:val="en-AU"/>
              </w:rPr>
              <w:t>Low</w:t>
            </w:r>
          </w:p>
        </w:tc>
      </w:tr>
      <w:tr w:rsidR="001376A9" w:rsidRPr="009F3BDC" w:rsidTr="00BF5C3F">
        <w:tc>
          <w:tcPr>
            <w:tcW w:w="3708" w:type="dxa"/>
            <w:vMerge w:val="restart"/>
          </w:tcPr>
          <w:p w:rsidR="001376A9" w:rsidRPr="009F3BDC" w:rsidRDefault="001376A9">
            <w:pPr>
              <w:pStyle w:val="TableFont"/>
              <w:rPr>
                <w:rFonts w:ascii="Times New Roman" w:eastAsia="Times New Roman" w:hAnsi="Times New Roman" w:cs="Arial"/>
                <w:b/>
                <w:szCs w:val="20"/>
                <w:lang w:val="en-AU"/>
              </w:rPr>
            </w:pPr>
            <w:r w:rsidRPr="009F3BDC">
              <w:rPr>
                <w:lang w:val="en-AU"/>
              </w:rPr>
              <w:t>Accumulation of sediments on the sea bed.</w:t>
            </w:r>
          </w:p>
        </w:tc>
        <w:tc>
          <w:tcPr>
            <w:tcW w:w="3000" w:type="dxa"/>
            <w:vMerge w:val="restart"/>
          </w:tcPr>
          <w:p w:rsidR="001376A9" w:rsidRPr="009F3BDC" w:rsidRDefault="001376A9">
            <w:pPr>
              <w:pStyle w:val="TableFont"/>
              <w:rPr>
                <w:rFonts w:eastAsia="Times New Roman" w:cs="Times New Roman"/>
                <w:szCs w:val="20"/>
                <w:lang w:val="en-AU"/>
              </w:rPr>
            </w:pPr>
            <w:r w:rsidRPr="009F3BDC">
              <w:rPr>
                <w:lang w:val="en-AU"/>
              </w:rPr>
              <w:t>Coral Reefs</w:t>
            </w:r>
          </w:p>
          <w:p w:rsidR="001376A9" w:rsidRPr="009F3BDC" w:rsidRDefault="001376A9">
            <w:pPr>
              <w:pStyle w:val="TableFont"/>
              <w:rPr>
                <w:rFonts w:ascii="Times New Roman" w:eastAsia="Times New Roman" w:hAnsi="Times New Roman" w:cs="Arial"/>
                <w:b/>
                <w:szCs w:val="20"/>
                <w:lang w:val="en-AU"/>
              </w:rPr>
            </w:pPr>
          </w:p>
        </w:tc>
        <w:tc>
          <w:tcPr>
            <w:tcW w:w="2160" w:type="dxa"/>
          </w:tcPr>
          <w:p w:rsidR="001376A9" w:rsidRPr="009F3BDC" w:rsidRDefault="001376A9">
            <w:pPr>
              <w:pStyle w:val="TableFont"/>
              <w:rPr>
                <w:rFonts w:eastAsia="Times New Roman" w:cs="Times New Roman"/>
                <w:szCs w:val="20"/>
                <w:lang w:val="en-AU"/>
              </w:rPr>
            </w:pPr>
            <w:r w:rsidRPr="009F3BDC">
              <w:rPr>
                <w:lang w:val="en-AU"/>
              </w:rPr>
              <w:t>Current Site</w:t>
            </w:r>
          </w:p>
        </w:tc>
        <w:tc>
          <w:tcPr>
            <w:tcW w:w="1680" w:type="dxa"/>
          </w:tcPr>
          <w:p w:rsidR="001376A9" w:rsidRPr="009F3BDC" w:rsidRDefault="00CA00FB">
            <w:pPr>
              <w:pStyle w:val="TableFont"/>
              <w:rPr>
                <w:rFonts w:eastAsia="Times New Roman" w:cs="Times New Roman"/>
                <w:szCs w:val="20"/>
                <w:lang w:val="en-AU"/>
              </w:rPr>
            </w:pPr>
            <w:r w:rsidRPr="009F3BDC">
              <w:rPr>
                <w:lang w:val="en-AU"/>
              </w:rPr>
              <w:t>Possible</w:t>
            </w:r>
          </w:p>
        </w:tc>
        <w:tc>
          <w:tcPr>
            <w:tcW w:w="1680" w:type="dxa"/>
          </w:tcPr>
          <w:p w:rsidR="001376A9" w:rsidRPr="009F3BDC" w:rsidRDefault="00CA00FB">
            <w:pPr>
              <w:pStyle w:val="TableFont"/>
              <w:rPr>
                <w:rFonts w:eastAsia="Times New Roman" w:cs="Times New Roman"/>
                <w:szCs w:val="20"/>
                <w:lang w:val="en-AU"/>
              </w:rPr>
            </w:pPr>
            <w:r w:rsidRPr="009F3BDC">
              <w:rPr>
                <w:lang w:val="en-AU"/>
              </w:rPr>
              <w:t>Moderate</w:t>
            </w:r>
          </w:p>
        </w:tc>
        <w:tc>
          <w:tcPr>
            <w:tcW w:w="1680" w:type="dxa"/>
            <w:shd w:val="clear" w:color="auto" w:fill="FFC000"/>
          </w:tcPr>
          <w:p w:rsidR="001376A9" w:rsidRPr="009F3BDC" w:rsidRDefault="00CA00FB">
            <w:pPr>
              <w:pStyle w:val="TableFont"/>
              <w:rPr>
                <w:rFonts w:eastAsia="Times New Roman" w:cs="Times New Roman"/>
                <w:szCs w:val="20"/>
                <w:lang w:val="en-AU"/>
              </w:rPr>
            </w:pPr>
            <w:r w:rsidRPr="009F3BDC">
              <w:rPr>
                <w:lang w:val="en-AU"/>
              </w:rPr>
              <w:t>High</w:t>
            </w:r>
          </w:p>
        </w:tc>
      </w:tr>
      <w:tr w:rsidR="001376A9" w:rsidRPr="009F3BDC" w:rsidTr="00BF5C3F">
        <w:tc>
          <w:tcPr>
            <w:tcW w:w="3708" w:type="dxa"/>
            <w:vMerge/>
          </w:tcPr>
          <w:p w:rsidR="001376A9" w:rsidRPr="009F3BDC" w:rsidRDefault="001376A9">
            <w:pPr>
              <w:pStyle w:val="TableFont"/>
              <w:rPr>
                <w:rFonts w:ascii="Times New Roman" w:eastAsia="Times New Roman" w:hAnsi="Times New Roman" w:cs="Arial"/>
                <w:b/>
                <w:szCs w:val="20"/>
                <w:lang w:val="en-AU"/>
              </w:rPr>
            </w:pPr>
          </w:p>
        </w:tc>
        <w:tc>
          <w:tcPr>
            <w:tcW w:w="3000" w:type="dxa"/>
            <w:vMerge/>
          </w:tcPr>
          <w:p w:rsidR="001376A9" w:rsidRPr="009F3BDC" w:rsidRDefault="001376A9">
            <w:pPr>
              <w:pStyle w:val="TableFont"/>
              <w:rPr>
                <w:rFonts w:ascii="Times New Roman" w:eastAsia="Times New Roman" w:hAnsi="Times New Roman" w:cs="Arial"/>
                <w:b/>
                <w:szCs w:val="20"/>
                <w:lang w:val="en-AU"/>
              </w:rPr>
            </w:pPr>
          </w:p>
        </w:tc>
        <w:tc>
          <w:tcPr>
            <w:tcW w:w="2160" w:type="dxa"/>
          </w:tcPr>
          <w:p w:rsidR="001376A9" w:rsidRPr="009F3BDC" w:rsidRDefault="00E036D9">
            <w:pPr>
              <w:pStyle w:val="TableFont"/>
              <w:rPr>
                <w:rFonts w:eastAsia="Times New Roman" w:cs="Times New Roman"/>
                <w:szCs w:val="20"/>
                <w:lang w:val="en-AU"/>
              </w:rPr>
            </w:pPr>
            <w:r w:rsidRPr="009F3BDC">
              <w:rPr>
                <w:lang w:val="en-AU"/>
              </w:rPr>
              <w:t>Model Case</w:t>
            </w:r>
            <w:r w:rsidR="001376A9" w:rsidRPr="009F3BDC">
              <w:rPr>
                <w:lang w:val="en-AU"/>
              </w:rPr>
              <w:t xml:space="preserve"> 1</w:t>
            </w:r>
          </w:p>
        </w:tc>
        <w:tc>
          <w:tcPr>
            <w:tcW w:w="1680" w:type="dxa"/>
          </w:tcPr>
          <w:p w:rsidR="001376A9" w:rsidRPr="009F3BDC" w:rsidRDefault="00CA00FB">
            <w:pPr>
              <w:pStyle w:val="TableFont"/>
              <w:rPr>
                <w:rFonts w:eastAsia="Times New Roman" w:cs="Times New Roman"/>
                <w:szCs w:val="20"/>
                <w:lang w:val="en-AU"/>
              </w:rPr>
            </w:pPr>
            <w:r w:rsidRPr="009F3BDC">
              <w:rPr>
                <w:lang w:val="en-AU"/>
              </w:rPr>
              <w:t>Possible</w:t>
            </w:r>
          </w:p>
        </w:tc>
        <w:tc>
          <w:tcPr>
            <w:tcW w:w="1680" w:type="dxa"/>
          </w:tcPr>
          <w:p w:rsidR="001376A9" w:rsidRPr="009F3BDC" w:rsidRDefault="00CA00FB">
            <w:pPr>
              <w:pStyle w:val="TableFont"/>
              <w:rPr>
                <w:rFonts w:eastAsia="Times New Roman" w:cs="Times New Roman"/>
                <w:szCs w:val="20"/>
                <w:lang w:val="en-AU"/>
              </w:rPr>
            </w:pPr>
            <w:r w:rsidRPr="009F3BDC">
              <w:rPr>
                <w:lang w:val="en-AU"/>
              </w:rPr>
              <w:t>Minor</w:t>
            </w:r>
          </w:p>
        </w:tc>
        <w:tc>
          <w:tcPr>
            <w:tcW w:w="1680" w:type="dxa"/>
            <w:shd w:val="clear" w:color="auto" w:fill="FFFF00"/>
          </w:tcPr>
          <w:p w:rsidR="001376A9" w:rsidRPr="009F3BDC" w:rsidRDefault="00CA00FB">
            <w:pPr>
              <w:pStyle w:val="TableFont"/>
              <w:rPr>
                <w:rFonts w:eastAsia="Times New Roman" w:cs="Times New Roman"/>
                <w:szCs w:val="20"/>
                <w:lang w:val="en-AU"/>
              </w:rPr>
            </w:pPr>
            <w:r w:rsidRPr="009F3BDC">
              <w:rPr>
                <w:lang w:val="en-AU"/>
              </w:rPr>
              <w:t>Medium</w:t>
            </w:r>
          </w:p>
        </w:tc>
      </w:tr>
      <w:tr w:rsidR="001376A9" w:rsidRPr="009F3BDC" w:rsidTr="00BF5C3F">
        <w:tc>
          <w:tcPr>
            <w:tcW w:w="3708" w:type="dxa"/>
            <w:vMerge/>
          </w:tcPr>
          <w:p w:rsidR="001376A9" w:rsidRPr="009F3BDC" w:rsidRDefault="001376A9">
            <w:pPr>
              <w:pStyle w:val="TableFont"/>
              <w:rPr>
                <w:rFonts w:ascii="Times New Roman" w:eastAsia="Times New Roman" w:hAnsi="Times New Roman" w:cs="Arial"/>
                <w:b/>
                <w:szCs w:val="20"/>
                <w:lang w:val="en-AU"/>
              </w:rPr>
            </w:pPr>
          </w:p>
        </w:tc>
        <w:tc>
          <w:tcPr>
            <w:tcW w:w="3000" w:type="dxa"/>
            <w:vMerge/>
          </w:tcPr>
          <w:p w:rsidR="001376A9" w:rsidRPr="009F3BDC" w:rsidRDefault="001376A9">
            <w:pPr>
              <w:pStyle w:val="TableFont"/>
              <w:rPr>
                <w:rFonts w:ascii="Times New Roman" w:eastAsia="Times New Roman" w:hAnsi="Times New Roman" w:cs="Arial"/>
                <w:b/>
                <w:szCs w:val="20"/>
                <w:lang w:val="en-AU"/>
              </w:rPr>
            </w:pPr>
          </w:p>
        </w:tc>
        <w:tc>
          <w:tcPr>
            <w:tcW w:w="2160" w:type="dxa"/>
          </w:tcPr>
          <w:p w:rsidR="001376A9" w:rsidRPr="009F3BDC" w:rsidRDefault="00E036D9">
            <w:pPr>
              <w:pStyle w:val="TableFont"/>
              <w:rPr>
                <w:rFonts w:eastAsia="Times New Roman" w:cs="Times New Roman"/>
                <w:szCs w:val="20"/>
                <w:lang w:val="en-AU"/>
              </w:rPr>
            </w:pPr>
            <w:r w:rsidRPr="009F3BDC">
              <w:rPr>
                <w:lang w:val="en-AU"/>
              </w:rPr>
              <w:t>Model Case</w:t>
            </w:r>
            <w:r w:rsidR="001376A9" w:rsidRPr="009F3BDC">
              <w:rPr>
                <w:lang w:val="en-AU"/>
              </w:rPr>
              <w:t xml:space="preserve"> 2</w:t>
            </w:r>
          </w:p>
        </w:tc>
        <w:tc>
          <w:tcPr>
            <w:tcW w:w="1680" w:type="dxa"/>
          </w:tcPr>
          <w:p w:rsidR="001376A9" w:rsidRPr="009F3BDC" w:rsidRDefault="00CA00FB">
            <w:pPr>
              <w:pStyle w:val="TableFont"/>
              <w:rPr>
                <w:rFonts w:eastAsia="Times New Roman" w:cs="Times New Roman"/>
                <w:szCs w:val="20"/>
                <w:lang w:val="en-AU"/>
              </w:rPr>
            </w:pPr>
            <w:r w:rsidRPr="009F3BDC">
              <w:rPr>
                <w:lang w:val="en-AU"/>
              </w:rPr>
              <w:t>Possible</w:t>
            </w:r>
          </w:p>
        </w:tc>
        <w:tc>
          <w:tcPr>
            <w:tcW w:w="1680" w:type="dxa"/>
          </w:tcPr>
          <w:p w:rsidR="001376A9" w:rsidRPr="009F3BDC" w:rsidRDefault="00CA00FB">
            <w:pPr>
              <w:pStyle w:val="TableFont"/>
              <w:rPr>
                <w:rFonts w:eastAsia="Times New Roman" w:cs="Times New Roman"/>
                <w:szCs w:val="20"/>
                <w:lang w:val="en-AU"/>
              </w:rPr>
            </w:pPr>
            <w:r w:rsidRPr="009F3BDC">
              <w:rPr>
                <w:lang w:val="en-AU"/>
              </w:rPr>
              <w:t>Minor</w:t>
            </w:r>
          </w:p>
        </w:tc>
        <w:tc>
          <w:tcPr>
            <w:tcW w:w="1680" w:type="dxa"/>
            <w:shd w:val="clear" w:color="auto" w:fill="FFFF00"/>
          </w:tcPr>
          <w:p w:rsidR="001376A9" w:rsidRPr="009F3BDC" w:rsidRDefault="00CA00FB">
            <w:pPr>
              <w:pStyle w:val="TableFont"/>
              <w:rPr>
                <w:rFonts w:eastAsia="Times New Roman" w:cs="Times New Roman"/>
                <w:szCs w:val="20"/>
                <w:lang w:val="en-AU"/>
              </w:rPr>
            </w:pPr>
            <w:r w:rsidRPr="009F3BDC">
              <w:rPr>
                <w:lang w:val="en-AU"/>
              </w:rPr>
              <w:t xml:space="preserve">Medium </w:t>
            </w:r>
          </w:p>
        </w:tc>
      </w:tr>
      <w:tr w:rsidR="001376A9" w:rsidRPr="009F3BDC" w:rsidTr="00BF5C3F">
        <w:tc>
          <w:tcPr>
            <w:tcW w:w="3708" w:type="dxa"/>
            <w:vMerge/>
          </w:tcPr>
          <w:p w:rsidR="001376A9" w:rsidRPr="009F3BDC" w:rsidRDefault="001376A9">
            <w:pPr>
              <w:pStyle w:val="TableFont"/>
              <w:rPr>
                <w:rFonts w:ascii="Times New Roman" w:eastAsia="Times New Roman" w:hAnsi="Times New Roman" w:cs="Arial"/>
                <w:b/>
                <w:szCs w:val="20"/>
                <w:lang w:val="en-AU"/>
              </w:rPr>
            </w:pPr>
          </w:p>
        </w:tc>
        <w:tc>
          <w:tcPr>
            <w:tcW w:w="3000" w:type="dxa"/>
            <w:vMerge w:val="restart"/>
          </w:tcPr>
          <w:p w:rsidR="001376A9" w:rsidRPr="009F3BDC" w:rsidRDefault="001376A9">
            <w:pPr>
              <w:pStyle w:val="TableFont"/>
              <w:rPr>
                <w:rFonts w:ascii="Times New Roman" w:eastAsia="Times New Roman" w:hAnsi="Times New Roman" w:cs="Arial"/>
                <w:szCs w:val="20"/>
                <w:lang w:val="en-AU"/>
              </w:rPr>
            </w:pPr>
            <w:r w:rsidRPr="009F3BDC">
              <w:rPr>
                <w:rFonts w:cs="Arial"/>
                <w:lang w:val="en-AU"/>
              </w:rPr>
              <w:t>Seagrass.</w:t>
            </w:r>
          </w:p>
        </w:tc>
        <w:tc>
          <w:tcPr>
            <w:tcW w:w="2160" w:type="dxa"/>
          </w:tcPr>
          <w:p w:rsidR="001376A9" w:rsidRPr="009F3BDC" w:rsidRDefault="001376A9">
            <w:pPr>
              <w:pStyle w:val="TableFont"/>
              <w:rPr>
                <w:rFonts w:eastAsia="Times New Roman" w:cs="Times New Roman"/>
                <w:szCs w:val="20"/>
                <w:lang w:val="en-AU"/>
              </w:rPr>
            </w:pPr>
            <w:r w:rsidRPr="009F3BDC">
              <w:rPr>
                <w:lang w:val="en-AU"/>
              </w:rPr>
              <w:t>Current Site</w:t>
            </w:r>
          </w:p>
        </w:tc>
        <w:tc>
          <w:tcPr>
            <w:tcW w:w="1680" w:type="dxa"/>
          </w:tcPr>
          <w:p w:rsidR="001376A9" w:rsidRPr="009F3BDC" w:rsidRDefault="001376A9">
            <w:pPr>
              <w:pStyle w:val="TableFont"/>
              <w:rPr>
                <w:rFonts w:eastAsia="Times New Roman" w:cs="Times New Roman"/>
                <w:szCs w:val="20"/>
                <w:lang w:val="en-AU"/>
              </w:rPr>
            </w:pPr>
            <w:r w:rsidRPr="009F3BDC">
              <w:rPr>
                <w:lang w:val="en-AU"/>
              </w:rPr>
              <w:t>Possible</w:t>
            </w:r>
          </w:p>
        </w:tc>
        <w:tc>
          <w:tcPr>
            <w:tcW w:w="1680" w:type="dxa"/>
          </w:tcPr>
          <w:p w:rsidR="001376A9" w:rsidRPr="009F3BDC" w:rsidRDefault="00EE6C16">
            <w:pPr>
              <w:pStyle w:val="TableFont"/>
              <w:rPr>
                <w:rFonts w:eastAsia="Times New Roman" w:cs="Times New Roman"/>
                <w:szCs w:val="20"/>
                <w:lang w:val="en-AU"/>
              </w:rPr>
            </w:pPr>
            <w:r w:rsidRPr="009F3BDC">
              <w:rPr>
                <w:lang w:val="en-AU"/>
              </w:rPr>
              <w:t>Moderate</w:t>
            </w:r>
          </w:p>
        </w:tc>
        <w:tc>
          <w:tcPr>
            <w:tcW w:w="1680" w:type="dxa"/>
            <w:shd w:val="clear" w:color="auto" w:fill="FFC000"/>
          </w:tcPr>
          <w:p w:rsidR="001376A9" w:rsidRPr="009F3BDC" w:rsidRDefault="00EE6C16">
            <w:pPr>
              <w:pStyle w:val="TableFont"/>
              <w:rPr>
                <w:rFonts w:eastAsia="Times New Roman" w:cs="Times New Roman"/>
                <w:szCs w:val="20"/>
                <w:lang w:val="en-AU"/>
              </w:rPr>
            </w:pPr>
            <w:r w:rsidRPr="009F3BDC">
              <w:rPr>
                <w:lang w:val="en-AU"/>
              </w:rPr>
              <w:t>High</w:t>
            </w:r>
          </w:p>
        </w:tc>
      </w:tr>
      <w:tr w:rsidR="001376A9" w:rsidRPr="009F3BDC" w:rsidTr="00BF5C3F">
        <w:tc>
          <w:tcPr>
            <w:tcW w:w="3708" w:type="dxa"/>
            <w:vMerge/>
          </w:tcPr>
          <w:p w:rsidR="001376A9" w:rsidRPr="009F3BDC" w:rsidRDefault="001376A9">
            <w:pPr>
              <w:pStyle w:val="TableFont"/>
              <w:rPr>
                <w:rFonts w:ascii="Times New Roman" w:eastAsia="Times New Roman" w:hAnsi="Times New Roman" w:cs="Arial"/>
                <w:b/>
                <w:szCs w:val="20"/>
                <w:lang w:val="en-AU"/>
              </w:rPr>
            </w:pPr>
          </w:p>
        </w:tc>
        <w:tc>
          <w:tcPr>
            <w:tcW w:w="3000" w:type="dxa"/>
            <w:vMerge/>
          </w:tcPr>
          <w:p w:rsidR="001376A9" w:rsidRPr="009F3BDC" w:rsidRDefault="001376A9">
            <w:pPr>
              <w:pStyle w:val="TableFont"/>
              <w:rPr>
                <w:rFonts w:ascii="Times New Roman" w:eastAsia="Times New Roman" w:hAnsi="Times New Roman" w:cs="Arial"/>
                <w:b/>
                <w:szCs w:val="20"/>
                <w:lang w:val="en-AU"/>
              </w:rPr>
            </w:pPr>
          </w:p>
        </w:tc>
        <w:tc>
          <w:tcPr>
            <w:tcW w:w="2160" w:type="dxa"/>
          </w:tcPr>
          <w:p w:rsidR="001376A9" w:rsidRPr="009F3BDC" w:rsidRDefault="00E036D9">
            <w:pPr>
              <w:pStyle w:val="TableFont"/>
              <w:rPr>
                <w:rFonts w:eastAsia="Times New Roman" w:cs="Times New Roman"/>
                <w:szCs w:val="20"/>
                <w:lang w:val="en-AU"/>
              </w:rPr>
            </w:pPr>
            <w:r w:rsidRPr="009F3BDC">
              <w:rPr>
                <w:lang w:val="en-AU"/>
              </w:rPr>
              <w:t>Model Case</w:t>
            </w:r>
            <w:r w:rsidR="001376A9" w:rsidRPr="009F3BDC">
              <w:rPr>
                <w:lang w:val="en-AU"/>
              </w:rPr>
              <w:t xml:space="preserve"> 1</w:t>
            </w:r>
          </w:p>
        </w:tc>
        <w:tc>
          <w:tcPr>
            <w:tcW w:w="1680" w:type="dxa"/>
          </w:tcPr>
          <w:p w:rsidR="001376A9" w:rsidRPr="009F3BDC" w:rsidRDefault="001376A9">
            <w:pPr>
              <w:pStyle w:val="TableFont"/>
              <w:rPr>
                <w:rFonts w:eastAsia="Times New Roman" w:cs="Times New Roman"/>
                <w:szCs w:val="20"/>
                <w:lang w:val="en-AU"/>
              </w:rPr>
            </w:pPr>
            <w:r w:rsidRPr="009F3BDC">
              <w:rPr>
                <w:lang w:val="en-AU"/>
              </w:rPr>
              <w:t>Unlikely</w:t>
            </w:r>
          </w:p>
        </w:tc>
        <w:tc>
          <w:tcPr>
            <w:tcW w:w="1680" w:type="dxa"/>
          </w:tcPr>
          <w:p w:rsidR="001376A9" w:rsidRPr="009F3BDC" w:rsidRDefault="00EE6C16">
            <w:pPr>
              <w:pStyle w:val="TableFont"/>
              <w:rPr>
                <w:rFonts w:eastAsia="Times New Roman" w:cs="Times New Roman"/>
                <w:szCs w:val="20"/>
                <w:lang w:val="en-AU"/>
              </w:rPr>
            </w:pPr>
            <w:r w:rsidRPr="009F3BDC">
              <w:rPr>
                <w:lang w:val="en-AU"/>
              </w:rPr>
              <w:t>Minor</w:t>
            </w:r>
          </w:p>
        </w:tc>
        <w:tc>
          <w:tcPr>
            <w:tcW w:w="1680" w:type="dxa"/>
            <w:shd w:val="clear" w:color="auto" w:fill="92D050"/>
          </w:tcPr>
          <w:p w:rsidR="001376A9" w:rsidRPr="009F3BDC" w:rsidRDefault="001376A9">
            <w:pPr>
              <w:pStyle w:val="TableFont"/>
              <w:rPr>
                <w:rFonts w:eastAsia="Times New Roman" w:cs="Times New Roman"/>
                <w:szCs w:val="20"/>
                <w:lang w:val="en-AU"/>
              </w:rPr>
            </w:pPr>
            <w:r w:rsidRPr="009F3BDC">
              <w:rPr>
                <w:lang w:val="en-AU"/>
              </w:rPr>
              <w:t>Low</w:t>
            </w:r>
          </w:p>
        </w:tc>
      </w:tr>
      <w:tr w:rsidR="001376A9" w:rsidRPr="009F3BDC" w:rsidTr="00BF5C3F">
        <w:tc>
          <w:tcPr>
            <w:tcW w:w="3708" w:type="dxa"/>
            <w:vMerge/>
          </w:tcPr>
          <w:p w:rsidR="001376A9" w:rsidRPr="009F3BDC" w:rsidRDefault="001376A9">
            <w:pPr>
              <w:pStyle w:val="TableFont"/>
              <w:rPr>
                <w:rFonts w:ascii="Times New Roman" w:eastAsia="Times New Roman" w:hAnsi="Times New Roman" w:cs="Arial"/>
                <w:b/>
                <w:szCs w:val="20"/>
                <w:lang w:val="en-AU"/>
              </w:rPr>
            </w:pPr>
          </w:p>
        </w:tc>
        <w:tc>
          <w:tcPr>
            <w:tcW w:w="3000" w:type="dxa"/>
            <w:vMerge/>
          </w:tcPr>
          <w:p w:rsidR="001376A9" w:rsidRPr="009F3BDC" w:rsidRDefault="001376A9">
            <w:pPr>
              <w:pStyle w:val="TableFont"/>
              <w:rPr>
                <w:rFonts w:ascii="Times New Roman" w:eastAsia="Times New Roman" w:hAnsi="Times New Roman" w:cs="Arial"/>
                <w:b/>
                <w:szCs w:val="20"/>
                <w:lang w:val="en-AU"/>
              </w:rPr>
            </w:pPr>
          </w:p>
        </w:tc>
        <w:tc>
          <w:tcPr>
            <w:tcW w:w="2160" w:type="dxa"/>
          </w:tcPr>
          <w:p w:rsidR="001376A9" w:rsidRPr="009F3BDC" w:rsidRDefault="00E036D9">
            <w:pPr>
              <w:pStyle w:val="TableFont"/>
              <w:rPr>
                <w:rFonts w:eastAsia="Times New Roman" w:cs="Times New Roman"/>
                <w:szCs w:val="20"/>
                <w:lang w:val="en-AU"/>
              </w:rPr>
            </w:pPr>
            <w:r w:rsidRPr="009F3BDC">
              <w:rPr>
                <w:lang w:val="en-AU"/>
              </w:rPr>
              <w:t>Model Case</w:t>
            </w:r>
            <w:r w:rsidR="001376A9" w:rsidRPr="009F3BDC">
              <w:rPr>
                <w:lang w:val="en-AU"/>
              </w:rPr>
              <w:t xml:space="preserve"> 2</w:t>
            </w:r>
          </w:p>
        </w:tc>
        <w:tc>
          <w:tcPr>
            <w:tcW w:w="1680" w:type="dxa"/>
          </w:tcPr>
          <w:p w:rsidR="001376A9" w:rsidRPr="009F3BDC" w:rsidRDefault="00EE6C16">
            <w:pPr>
              <w:pStyle w:val="TableFont"/>
              <w:rPr>
                <w:rFonts w:eastAsia="Times New Roman" w:cs="Times New Roman"/>
                <w:szCs w:val="20"/>
                <w:lang w:val="en-AU"/>
              </w:rPr>
            </w:pPr>
            <w:r w:rsidRPr="009F3BDC">
              <w:rPr>
                <w:lang w:val="en-AU"/>
              </w:rPr>
              <w:t>Possible</w:t>
            </w:r>
          </w:p>
        </w:tc>
        <w:tc>
          <w:tcPr>
            <w:tcW w:w="1680" w:type="dxa"/>
          </w:tcPr>
          <w:p w:rsidR="001376A9" w:rsidRPr="009F3BDC" w:rsidRDefault="00EE6C16">
            <w:pPr>
              <w:pStyle w:val="TableFont"/>
              <w:rPr>
                <w:rFonts w:eastAsia="Times New Roman" w:cs="Times New Roman"/>
                <w:szCs w:val="20"/>
                <w:lang w:val="en-AU"/>
              </w:rPr>
            </w:pPr>
            <w:r w:rsidRPr="009F3BDC">
              <w:rPr>
                <w:lang w:val="en-AU"/>
              </w:rPr>
              <w:t>Minor</w:t>
            </w:r>
          </w:p>
        </w:tc>
        <w:tc>
          <w:tcPr>
            <w:tcW w:w="1680" w:type="dxa"/>
            <w:shd w:val="clear" w:color="auto" w:fill="FFFF00"/>
          </w:tcPr>
          <w:p w:rsidR="001376A9" w:rsidRPr="009F3BDC" w:rsidRDefault="00EE6C16">
            <w:pPr>
              <w:pStyle w:val="TableFont"/>
              <w:rPr>
                <w:rFonts w:eastAsia="Times New Roman" w:cs="Times New Roman"/>
                <w:szCs w:val="20"/>
                <w:lang w:val="en-AU"/>
              </w:rPr>
            </w:pPr>
            <w:r w:rsidRPr="009F3BDC">
              <w:rPr>
                <w:lang w:val="en-AU"/>
              </w:rPr>
              <w:t>Medium</w:t>
            </w:r>
          </w:p>
        </w:tc>
      </w:tr>
      <w:tr w:rsidR="001376A9" w:rsidRPr="009F3BDC" w:rsidTr="00BF5C3F">
        <w:tc>
          <w:tcPr>
            <w:tcW w:w="3708" w:type="dxa"/>
            <w:vMerge/>
          </w:tcPr>
          <w:p w:rsidR="001376A9" w:rsidRPr="009F3BDC" w:rsidRDefault="001376A9">
            <w:pPr>
              <w:pStyle w:val="TableFont"/>
              <w:rPr>
                <w:rFonts w:ascii="Times New Roman" w:eastAsia="Times New Roman" w:hAnsi="Times New Roman" w:cs="Arial"/>
                <w:b/>
                <w:szCs w:val="20"/>
                <w:lang w:val="en-AU"/>
              </w:rPr>
            </w:pPr>
          </w:p>
        </w:tc>
        <w:tc>
          <w:tcPr>
            <w:tcW w:w="3000" w:type="dxa"/>
            <w:vMerge w:val="restart"/>
          </w:tcPr>
          <w:p w:rsidR="001376A9" w:rsidRPr="009F3BDC" w:rsidRDefault="001376A9">
            <w:pPr>
              <w:pStyle w:val="TableFont"/>
              <w:rPr>
                <w:rFonts w:ascii="Times New Roman" w:eastAsia="Times New Roman" w:hAnsi="Times New Roman" w:cs="Arial"/>
                <w:szCs w:val="20"/>
                <w:lang w:val="en-AU"/>
              </w:rPr>
            </w:pPr>
            <w:r w:rsidRPr="009F3BDC">
              <w:rPr>
                <w:rFonts w:cs="Arial"/>
                <w:lang w:val="en-AU"/>
              </w:rPr>
              <w:t>Fish Habitat Areas</w:t>
            </w:r>
          </w:p>
        </w:tc>
        <w:tc>
          <w:tcPr>
            <w:tcW w:w="2160" w:type="dxa"/>
          </w:tcPr>
          <w:p w:rsidR="001376A9" w:rsidRPr="009F3BDC" w:rsidRDefault="001376A9">
            <w:pPr>
              <w:pStyle w:val="TableFont"/>
              <w:rPr>
                <w:rFonts w:eastAsia="Times New Roman" w:cs="Times New Roman"/>
                <w:szCs w:val="20"/>
                <w:lang w:val="en-AU"/>
              </w:rPr>
            </w:pPr>
            <w:r w:rsidRPr="009F3BDC">
              <w:rPr>
                <w:lang w:val="en-AU"/>
              </w:rPr>
              <w:t>Current Site</w:t>
            </w:r>
          </w:p>
        </w:tc>
        <w:tc>
          <w:tcPr>
            <w:tcW w:w="1680" w:type="dxa"/>
          </w:tcPr>
          <w:p w:rsidR="001376A9" w:rsidRPr="009F3BDC" w:rsidRDefault="00EE6C16">
            <w:pPr>
              <w:pStyle w:val="TableFont"/>
              <w:rPr>
                <w:rFonts w:eastAsia="Times New Roman" w:cs="Times New Roman"/>
                <w:szCs w:val="20"/>
                <w:lang w:val="en-AU"/>
              </w:rPr>
            </w:pPr>
            <w:r w:rsidRPr="009F3BDC">
              <w:rPr>
                <w:lang w:val="en-AU"/>
              </w:rPr>
              <w:t>Likely</w:t>
            </w:r>
          </w:p>
        </w:tc>
        <w:tc>
          <w:tcPr>
            <w:tcW w:w="1680" w:type="dxa"/>
          </w:tcPr>
          <w:p w:rsidR="001376A9" w:rsidRPr="009F3BDC" w:rsidRDefault="00EE6C16">
            <w:pPr>
              <w:pStyle w:val="TableFont"/>
              <w:rPr>
                <w:rFonts w:eastAsia="Times New Roman" w:cs="Times New Roman"/>
                <w:szCs w:val="20"/>
                <w:lang w:val="en-AU"/>
              </w:rPr>
            </w:pPr>
            <w:r w:rsidRPr="009F3BDC">
              <w:rPr>
                <w:lang w:val="en-AU"/>
              </w:rPr>
              <w:t>Moderate</w:t>
            </w:r>
          </w:p>
        </w:tc>
        <w:tc>
          <w:tcPr>
            <w:tcW w:w="1680" w:type="dxa"/>
            <w:shd w:val="clear" w:color="auto" w:fill="FFFF00"/>
          </w:tcPr>
          <w:p w:rsidR="001376A9" w:rsidRPr="009F3BDC" w:rsidRDefault="00EE6C16">
            <w:pPr>
              <w:pStyle w:val="TableFont"/>
              <w:rPr>
                <w:rFonts w:eastAsia="Times New Roman" w:cs="Times New Roman"/>
                <w:szCs w:val="20"/>
                <w:lang w:val="en-AU"/>
              </w:rPr>
            </w:pPr>
            <w:r w:rsidRPr="009F3BDC">
              <w:rPr>
                <w:lang w:val="en-AU"/>
              </w:rPr>
              <w:t>Medium</w:t>
            </w:r>
          </w:p>
        </w:tc>
      </w:tr>
      <w:tr w:rsidR="001376A9" w:rsidRPr="009F3BDC" w:rsidTr="00BF5C3F">
        <w:tc>
          <w:tcPr>
            <w:tcW w:w="3708" w:type="dxa"/>
            <w:vMerge/>
          </w:tcPr>
          <w:p w:rsidR="001376A9" w:rsidRPr="009F3BDC" w:rsidRDefault="001376A9">
            <w:pPr>
              <w:pStyle w:val="TableFont"/>
              <w:rPr>
                <w:rFonts w:ascii="Times New Roman" w:eastAsia="Times New Roman" w:hAnsi="Times New Roman" w:cs="Arial"/>
                <w:b/>
                <w:szCs w:val="20"/>
                <w:lang w:val="en-AU"/>
              </w:rPr>
            </w:pPr>
          </w:p>
        </w:tc>
        <w:tc>
          <w:tcPr>
            <w:tcW w:w="3000" w:type="dxa"/>
            <w:vMerge/>
          </w:tcPr>
          <w:p w:rsidR="001376A9" w:rsidRPr="009F3BDC" w:rsidRDefault="001376A9">
            <w:pPr>
              <w:pStyle w:val="TableFont"/>
              <w:rPr>
                <w:rFonts w:ascii="Times New Roman" w:eastAsia="Times New Roman" w:hAnsi="Times New Roman" w:cs="Arial"/>
                <w:b/>
                <w:szCs w:val="20"/>
                <w:lang w:val="en-AU"/>
              </w:rPr>
            </w:pPr>
          </w:p>
        </w:tc>
        <w:tc>
          <w:tcPr>
            <w:tcW w:w="2160" w:type="dxa"/>
          </w:tcPr>
          <w:p w:rsidR="001376A9" w:rsidRPr="009F3BDC" w:rsidRDefault="00E036D9">
            <w:pPr>
              <w:pStyle w:val="TableFont"/>
              <w:rPr>
                <w:rFonts w:eastAsia="Times New Roman" w:cs="Times New Roman"/>
                <w:szCs w:val="20"/>
                <w:lang w:val="en-AU"/>
              </w:rPr>
            </w:pPr>
            <w:r w:rsidRPr="009F3BDC">
              <w:rPr>
                <w:lang w:val="en-AU"/>
              </w:rPr>
              <w:t>Model Case</w:t>
            </w:r>
            <w:r w:rsidR="001376A9" w:rsidRPr="009F3BDC">
              <w:rPr>
                <w:lang w:val="en-AU"/>
              </w:rPr>
              <w:t xml:space="preserve"> 1</w:t>
            </w:r>
          </w:p>
        </w:tc>
        <w:tc>
          <w:tcPr>
            <w:tcW w:w="1680" w:type="dxa"/>
          </w:tcPr>
          <w:p w:rsidR="001376A9" w:rsidRPr="009F3BDC" w:rsidRDefault="00EE6C16">
            <w:pPr>
              <w:pStyle w:val="TableFont"/>
              <w:rPr>
                <w:rFonts w:eastAsia="Times New Roman" w:cs="Times New Roman"/>
                <w:szCs w:val="20"/>
                <w:lang w:val="en-AU"/>
              </w:rPr>
            </w:pPr>
            <w:r w:rsidRPr="009F3BDC">
              <w:rPr>
                <w:lang w:val="en-AU"/>
              </w:rPr>
              <w:t>Possible</w:t>
            </w:r>
          </w:p>
        </w:tc>
        <w:tc>
          <w:tcPr>
            <w:tcW w:w="1680" w:type="dxa"/>
          </w:tcPr>
          <w:p w:rsidR="001376A9" w:rsidRPr="009F3BDC" w:rsidRDefault="00EE6C16">
            <w:pPr>
              <w:pStyle w:val="TableFont"/>
              <w:rPr>
                <w:rFonts w:eastAsia="Times New Roman" w:cs="Times New Roman"/>
                <w:szCs w:val="20"/>
                <w:lang w:val="en-AU"/>
              </w:rPr>
            </w:pPr>
            <w:r w:rsidRPr="009F3BDC">
              <w:rPr>
                <w:lang w:val="en-AU"/>
              </w:rPr>
              <w:t>Minor</w:t>
            </w:r>
          </w:p>
        </w:tc>
        <w:tc>
          <w:tcPr>
            <w:tcW w:w="1680" w:type="dxa"/>
            <w:shd w:val="clear" w:color="auto" w:fill="FFFF00"/>
          </w:tcPr>
          <w:p w:rsidR="001376A9" w:rsidRPr="009F3BDC" w:rsidRDefault="00EE6C16">
            <w:pPr>
              <w:pStyle w:val="TableFont"/>
              <w:rPr>
                <w:rFonts w:eastAsia="Times New Roman" w:cs="Times New Roman"/>
                <w:szCs w:val="20"/>
                <w:lang w:val="en-AU"/>
              </w:rPr>
            </w:pPr>
            <w:r w:rsidRPr="009F3BDC">
              <w:rPr>
                <w:lang w:val="en-AU"/>
              </w:rPr>
              <w:t>Medium</w:t>
            </w:r>
          </w:p>
        </w:tc>
      </w:tr>
      <w:tr w:rsidR="001376A9" w:rsidRPr="009F3BDC" w:rsidTr="00BF5C3F">
        <w:tc>
          <w:tcPr>
            <w:tcW w:w="3708" w:type="dxa"/>
            <w:vMerge/>
          </w:tcPr>
          <w:p w:rsidR="001376A9" w:rsidRPr="009F3BDC" w:rsidRDefault="001376A9">
            <w:pPr>
              <w:pStyle w:val="TableFont"/>
              <w:rPr>
                <w:rFonts w:ascii="Times New Roman" w:eastAsia="Times New Roman" w:hAnsi="Times New Roman" w:cs="Arial"/>
                <w:b/>
                <w:szCs w:val="20"/>
                <w:lang w:val="en-AU"/>
              </w:rPr>
            </w:pPr>
          </w:p>
        </w:tc>
        <w:tc>
          <w:tcPr>
            <w:tcW w:w="3000" w:type="dxa"/>
            <w:vMerge/>
          </w:tcPr>
          <w:p w:rsidR="001376A9" w:rsidRPr="009F3BDC" w:rsidRDefault="001376A9">
            <w:pPr>
              <w:pStyle w:val="TableFont"/>
              <w:rPr>
                <w:rFonts w:ascii="Times New Roman" w:eastAsia="Times New Roman" w:hAnsi="Times New Roman" w:cs="Arial"/>
                <w:b/>
                <w:szCs w:val="20"/>
                <w:lang w:val="en-AU"/>
              </w:rPr>
            </w:pPr>
          </w:p>
        </w:tc>
        <w:tc>
          <w:tcPr>
            <w:tcW w:w="2160" w:type="dxa"/>
          </w:tcPr>
          <w:p w:rsidR="001376A9" w:rsidRPr="009F3BDC" w:rsidRDefault="00E036D9">
            <w:pPr>
              <w:pStyle w:val="TableFont"/>
              <w:rPr>
                <w:rFonts w:eastAsia="Times New Roman" w:cs="Times New Roman"/>
                <w:szCs w:val="20"/>
                <w:lang w:val="en-AU"/>
              </w:rPr>
            </w:pPr>
            <w:r w:rsidRPr="009F3BDC">
              <w:rPr>
                <w:lang w:val="en-AU"/>
              </w:rPr>
              <w:t>Model Case</w:t>
            </w:r>
            <w:r w:rsidR="001376A9" w:rsidRPr="009F3BDC">
              <w:rPr>
                <w:lang w:val="en-AU"/>
              </w:rPr>
              <w:t xml:space="preserve"> 2</w:t>
            </w:r>
          </w:p>
        </w:tc>
        <w:tc>
          <w:tcPr>
            <w:tcW w:w="1680" w:type="dxa"/>
          </w:tcPr>
          <w:p w:rsidR="001376A9" w:rsidRPr="009F3BDC" w:rsidRDefault="00EE6C16">
            <w:pPr>
              <w:pStyle w:val="TableFont"/>
              <w:rPr>
                <w:rFonts w:eastAsia="Times New Roman" w:cs="Times New Roman"/>
                <w:szCs w:val="20"/>
                <w:lang w:val="en-AU"/>
              </w:rPr>
            </w:pPr>
            <w:r w:rsidRPr="009F3BDC">
              <w:rPr>
                <w:lang w:val="en-AU"/>
              </w:rPr>
              <w:t>Possible</w:t>
            </w:r>
          </w:p>
        </w:tc>
        <w:tc>
          <w:tcPr>
            <w:tcW w:w="1680" w:type="dxa"/>
          </w:tcPr>
          <w:p w:rsidR="001376A9" w:rsidRPr="009F3BDC" w:rsidRDefault="00EE6C16">
            <w:pPr>
              <w:pStyle w:val="TableFont"/>
              <w:rPr>
                <w:rFonts w:eastAsia="Times New Roman" w:cs="Times New Roman"/>
                <w:szCs w:val="20"/>
                <w:lang w:val="en-AU"/>
              </w:rPr>
            </w:pPr>
            <w:r w:rsidRPr="009F3BDC">
              <w:rPr>
                <w:lang w:val="en-AU"/>
              </w:rPr>
              <w:t>Minor</w:t>
            </w:r>
          </w:p>
        </w:tc>
        <w:tc>
          <w:tcPr>
            <w:tcW w:w="1680" w:type="dxa"/>
            <w:shd w:val="clear" w:color="auto" w:fill="FFFF00"/>
          </w:tcPr>
          <w:p w:rsidR="001376A9" w:rsidRPr="009F3BDC" w:rsidRDefault="00EE6C16">
            <w:pPr>
              <w:pStyle w:val="TableFont"/>
              <w:rPr>
                <w:rFonts w:eastAsia="Times New Roman" w:cs="Times New Roman"/>
                <w:szCs w:val="20"/>
                <w:lang w:val="en-AU"/>
              </w:rPr>
            </w:pPr>
            <w:r w:rsidRPr="009F3BDC">
              <w:rPr>
                <w:lang w:val="en-AU"/>
              </w:rPr>
              <w:t>Medium</w:t>
            </w:r>
          </w:p>
        </w:tc>
      </w:tr>
      <w:tr w:rsidR="001376A9" w:rsidRPr="009F3BDC" w:rsidTr="00BF5C3F">
        <w:tc>
          <w:tcPr>
            <w:tcW w:w="3708" w:type="dxa"/>
            <w:vMerge/>
          </w:tcPr>
          <w:p w:rsidR="001376A9" w:rsidRPr="009F3BDC" w:rsidRDefault="001376A9">
            <w:pPr>
              <w:pStyle w:val="TableFont"/>
              <w:rPr>
                <w:rFonts w:ascii="Times New Roman" w:eastAsia="Times New Roman" w:hAnsi="Times New Roman" w:cs="Arial"/>
                <w:b/>
                <w:szCs w:val="20"/>
                <w:lang w:val="en-AU"/>
              </w:rPr>
            </w:pPr>
          </w:p>
        </w:tc>
        <w:tc>
          <w:tcPr>
            <w:tcW w:w="3000" w:type="dxa"/>
            <w:vMerge w:val="restart"/>
          </w:tcPr>
          <w:p w:rsidR="001376A9" w:rsidRPr="009F3BDC" w:rsidRDefault="001376A9">
            <w:pPr>
              <w:pStyle w:val="TableFont"/>
              <w:rPr>
                <w:rFonts w:ascii="Times New Roman" w:eastAsia="Times New Roman" w:hAnsi="Times New Roman" w:cs="Arial"/>
                <w:szCs w:val="20"/>
                <w:lang w:val="en-AU"/>
              </w:rPr>
            </w:pPr>
            <w:r w:rsidRPr="009F3BDC">
              <w:rPr>
                <w:rFonts w:cs="Arial"/>
                <w:lang w:val="en-AU"/>
              </w:rPr>
              <w:t>Non-General Use Zones</w:t>
            </w:r>
          </w:p>
        </w:tc>
        <w:tc>
          <w:tcPr>
            <w:tcW w:w="2160" w:type="dxa"/>
          </w:tcPr>
          <w:p w:rsidR="001376A9" w:rsidRPr="009F3BDC" w:rsidRDefault="001376A9">
            <w:pPr>
              <w:pStyle w:val="TableFont"/>
              <w:rPr>
                <w:rFonts w:eastAsia="Times New Roman" w:cs="Times New Roman"/>
                <w:szCs w:val="20"/>
                <w:lang w:val="en-AU"/>
              </w:rPr>
            </w:pPr>
            <w:r w:rsidRPr="009F3BDC">
              <w:rPr>
                <w:lang w:val="en-AU"/>
              </w:rPr>
              <w:t>Current Site</w:t>
            </w:r>
          </w:p>
        </w:tc>
        <w:tc>
          <w:tcPr>
            <w:tcW w:w="1680" w:type="dxa"/>
          </w:tcPr>
          <w:p w:rsidR="001376A9" w:rsidRPr="009F3BDC" w:rsidRDefault="001376A9">
            <w:pPr>
              <w:pStyle w:val="TableFont"/>
              <w:rPr>
                <w:rFonts w:eastAsia="Times New Roman" w:cs="Times New Roman"/>
                <w:szCs w:val="20"/>
                <w:lang w:val="en-AU"/>
              </w:rPr>
            </w:pPr>
            <w:r w:rsidRPr="009F3BDC">
              <w:rPr>
                <w:lang w:val="en-AU"/>
              </w:rPr>
              <w:t>Possible</w:t>
            </w:r>
          </w:p>
        </w:tc>
        <w:tc>
          <w:tcPr>
            <w:tcW w:w="1680" w:type="dxa"/>
          </w:tcPr>
          <w:p w:rsidR="001376A9" w:rsidRPr="009F3BDC" w:rsidRDefault="001376A9">
            <w:pPr>
              <w:pStyle w:val="TableFont"/>
              <w:rPr>
                <w:rFonts w:eastAsia="Times New Roman" w:cs="Times New Roman"/>
                <w:szCs w:val="20"/>
                <w:lang w:val="en-AU"/>
              </w:rPr>
            </w:pPr>
            <w:r w:rsidRPr="009F3BDC">
              <w:rPr>
                <w:lang w:val="en-AU"/>
              </w:rPr>
              <w:t>Minor</w:t>
            </w:r>
          </w:p>
        </w:tc>
        <w:tc>
          <w:tcPr>
            <w:tcW w:w="1680" w:type="dxa"/>
            <w:shd w:val="clear" w:color="auto" w:fill="FFFF00"/>
          </w:tcPr>
          <w:p w:rsidR="001376A9" w:rsidRPr="009F3BDC" w:rsidRDefault="001376A9">
            <w:pPr>
              <w:pStyle w:val="TableFont"/>
              <w:rPr>
                <w:rFonts w:eastAsia="Times New Roman" w:cs="Times New Roman"/>
                <w:szCs w:val="20"/>
                <w:lang w:val="en-AU"/>
              </w:rPr>
            </w:pPr>
            <w:r w:rsidRPr="009F3BDC">
              <w:rPr>
                <w:lang w:val="en-AU"/>
              </w:rPr>
              <w:t>Medium</w:t>
            </w:r>
          </w:p>
        </w:tc>
      </w:tr>
      <w:tr w:rsidR="001376A9" w:rsidRPr="009F3BDC" w:rsidTr="00BF5C3F">
        <w:tc>
          <w:tcPr>
            <w:tcW w:w="3708" w:type="dxa"/>
            <w:vMerge/>
          </w:tcPr>
          <w:p w:rsidR="001376A9" w:rsidRPr="009F3BDC" w:rsidRDefault="001376A9">
            <w:pPr>
              <w:pStyle w:val="TableFont"/>
              <w:rPr>
                <w:rFonts w:ascii="Times New Roman" w:eastAsia="Times New Roman" w:hAnsi="Times New Roman" w:cs="Arial"/>
                <w:b/>
                <w:szCs w:val="20"/>
                <w:lang w:val="en-AU"/>
              </w:rPr>
            </w:pPr>
          </w:p>
        </w:tc>
        <w:tc>
          <w:tcPr>
            <w:tcW w:w="3000" w:type="dxa"/>
            <w:vMerge/>
          </w:tcPr>
          <w:p w:rsidR="001376A9" w:rsidRPr="009F3BDC" w:rsidRDefault="001376A9">
            <w:pPr>
              <w:pStyle w:val="TableFont"/>
              <w:rPr>
                <w:rFonts w:ascii="Times New Roman" w:eastAsia="Times New Roman" w:hAnsi="Times New Roman" w:cs="Arial"/>
                <w:b/>
                <w:szCs w:val="20"/>
                <w:lang w:val="en-AU"/>
              </w:rPr>
            </w:pPr>
          </w:p>
        </w:tc>
        <w:tc>
          <w:tcPr>
            <w:tcW w:w="2160" w:type="dxa"/>
          </w:tcPr>
          <w:p w:rsidR="001376A9" w:rsidRPr="009F3BDC" w:rsidRDefault="00E036D9">
            <w:pPr>
              <w:pStyle w:val="TableFont"/>
              <w:rPr>
                <w:rFonts w:eastAsia="Times New Roman" w:cs="Times New Roman"/>
                <w:szCs w:val="20"/>
                <w:lang w:val="en-AU"/>
              </w:rPr>
            </w:pPr>
            <w:r w:rsidRPr="009F3BDC">
              <w:rPr>
                <w:lang w:val="en-AU"/>
              </w:rPr>
              <w:t>Model Case</w:t>
            </w:r>
            <w:r w:rsidR="001376A9" w:rsidRPr="009F3BDC">
              <w:rPr>
                <w:lang w:val="en-AU"/>
              </w:rPr>
              <w:t xml:space="preserve"> 1</w:t>
            </w:r>
          </w:p>
        </w:tc>
        <w:tc>
          <w:tcPr>
            <w:tcW w:w="1680" w:type="dxa"/>
          </w:tcPr>
          <w:p w:rsidR="001376A9" w:rsidRPr="009F3BDC" w:rsidRDefault="00EE6C16">
            <w:pPr>
              <w:pStyle w:val="TableFont"/>
              <w:rPr>
                <w:rFonts w:eastAsia="Times New Roman" w:cs="Times New Roman"/>
                <w:szCs w:val="20"/>
                <w:lang w:val="en-AU"/>
              </w:rPr>
            </w:pPr>
            <w:r w:rsidRPr="009F3BDC">
              <w:rPr>
                <w:lang w:val="en-AU"/>
              </w:rPr>
              <w:t>Possible</w:t>
            </w:r>
          </w:p>
        </w:tc>
        <w:tc>
          <w:tcPr>
            <w:tcW w:w="1680" w:type="dxa"/>
          </w:tcPr>
          <w:p w:rsidR="001376A9" w:rsidRPr="009F3BDC" w:rsidRDefault="00EE6C16">
            <w:pPr>
              <w:pStyle w:val="TableFont"/>
              <w:rPr>
                <w:rFonts w:eastAsia="Times New Roman" w:cs="Times New Roman"/>
                <w:szCs w:val="20"/>
                <w:lang w:val="en-AU"/>
              </w:rPr>
            </w:pPr>
            <w:r w:rsidRPr="009F3BDC">
              <w:rPr>
                <w:lang w:val="en-AU"/>
              </w:rPr>
              <w:t>Minor</w:t>
            </w:r>
          </w:p>
        </w:tc>
        <w:tc>
          <w:tcPr>
            <w:tcW w:w="1680" w:type="dxa"/>
            <w:shd w:val="clear" w:color="auto" w:fill="FFFF00"/>
          </w:tcPr>
          <w:p w:rsidR="001376A9" w:rsidRPr="009F3BDC" w:rsidRDefault="00EE6C16">
            <w:pPr>
              <w:pStyle w:val="TableFont"/>
              <w:rPr>
                <w:rFonts w:eastAsia="Times New Roman" w:cs="Times New Roman"/>
                <w:szCs w:val="20"/>
                <w:lang w:val="en-AU"/>
              </w:rPr>
            </w:pPr>
            <w:r w:rsidRPr="009F3BDC">
              <w:rPr>
                <w:lang w:val="en-AU"/>
              </w:rPr>
              <w:t>Medium</w:t>
            </w:r>
          </w:p>
        </w:tc>
      </w:tr>
      <w:tr w:rsidR="001376A9" w:rsidRPr="009F3BDC" w:rsidTr="00BF5C3F">
        <w:tc>
          <w:tcPr>
            <w:tcW w:w="3708" w:type="dxa"/>
            <w:vMerge/>
          </w:tcPr>
          <w:p w:rsidR="001376A9" w:rsidRPr="009F3BDC" w:rsidRDefault="001376A9">
            <w:pPr>
              <w:pStyle w:val="TableFont"/>
              <w:rPr>
                <w:rFonts w:ascii="Times New Roman" w:eastAsia="Times New Roman" w:hAnsi="Times New Roman" w:cs="Arial"/>
                <w:b/>
                <w:szCs w:val="20"/>
                <w:lang w:val="en-AU"/>
              </w:rPr>
            </w:pPr>
          </w:p>
        </w:tc>
        <w:tc>
          <w:tcPr>
            <w:tcW w:w="3000" w:type="dxa"/>
            <w:vMerge/>
          </w:tcPr>
          <w:p w:rsidR="001376A9" w:rsidRPr="009F3BDC" w:rsidRDefault="001376A9">
            <w:pPr>
              <w:pStyle w:val="TableFont"/>
              <w:rPr>
                <w:rFonts w:ascii="Times New Roman" w:eastAsia="Times New Roman" w:hAnsi="Times New Roman" w:cs="Arial"/>
                <w:b/>
                <w:szCs w:val="20"/>
                <w:lang w:val="en-AU"/>
              </w:rPr>
            </w:pPr>
          </w:p>
        </w:tc>
        <w:tc>
          <w:tcPr>
            <w:tcW w:w="2160" w:type="dxa"/>
          </w:tcPr>
          <w:p w:rsidR="001376A9" w:rsidRPr="009F3BDC" w:rsidRDefault="00E036D9">
            <w:pPr>
              <w:pStyle w:val="TableFont"/>
              <w:rPr>
                <w:rFonts w:eastAsia="Times New Roman" w:cs="Times New Roman"/>
                <w:szCs w:val="20"/>
                <w:lang w:val="en-AU"/>
              </w:rPr>
            </w:pPr>
            <w:r w:rsidRPr="009F3BDC">
              <w:rPr>
                <w:lang w:val="en-AU"/>
              </w:rPr>
              <w:t>Model Case</w:t>
            </w:r>
            <w:r w:rsidR="001376A9" w:rsidRPr="009F3BDC">
              <w:rPr>
                <w:lang w:val="en-AU"/>
              </w:rPr>
              <w:t xml:space="preserve"> 2</w:t>
            </w:r>
          </w:p>
        </w:tc>
        <w:tc>
          <w:tcPr>
            <w:tcW w:w="1680" w:type="dxa"/>
          </w:tcPr>
          <w:p w:rsidR="001376A9" w:rsidRPr="009F3BDC" w:rsidRDefault="00EE6C16">
            <w:pPr>
              <w:pStyle w:val="TableFont"/>
              <w:rPr>
                <w:rFonts w:eastAsia="Times New Roman" w:cs="Times New Roman"/>
                <w:szCs w:val="20"/>
                <w:lang w:val="en-AU"/>
              </w:rPr>
            </w:pPr>
            <w:r w:rsidRPr="009F3BDC">
              <w:rPr>
                <w:lang w:val="en-AU"/>
              </w:rPr>
              <w:t>Possible</w:t>
            </w:r>
          </w:p>
        </w:tc>
        <w:tc>
          <w:tcPr>
            <w:tcW w:w="1680" w:type="dxa"/>
          </w:tcPr>
          <w:p w:rsidR="001376A9" w:rsidRPr="009F3BDC" w:rsidRDefault="00EE6C16">
            <w:pPr>
              <w:pStyle w:val="TableFont"/>
              <w:rPr>
                <w:rFonts w:eastAsia="Times New Roman" w:cs="Times New Roman"/>
                <w:szCs w:val="20"/>
                <w:lang w:val="en-AU"/>
              </w:rPr>
            </w:pPr>
            <w:r w:rsidRPr="009F3BDC">
              <w:rPr>
                <w:lang w:val="en-AU"/>
              </w:rPr>
              <w:t>Minor</w:t>
            </w:r>
            <w:r w:rsidRPr="009F3BDC" w:rsidDel="00EE6C16">
              <w:rPr>
                <w:lang w:val="en-AU"/>
              </w:rPr>
              <w:t xml:space="preserve"> </w:t>
            </w:r>
            <w:r w:rsidR="001376A9" w:rsidRPr="009F3BDC">
              <w:rPr>
                <w:lang w:val="en-AU"/>
              </w:rPr>
              <w:t>t</w:t>
            </w:r>
          </w:p>
        </w:tc>
        <w:tc>
          <w:tcPr>
            <w:tcW w:w="1680" w:type="dxa"/>
            <w:shd w:val="clear" w:color="auto" w:fill="FFFF00"/>
          </w:tcPr>
          <w:p w:rsidR="001376A9" w:rsidRPr="009F3BDC" w:rsidRDefault="00EE6C16">
            <w:pPr>
              <w:pStyle w:val="TableFont"/>
              <w:rPr>
                <w:rFonts w:eastAsia="Times New Roman" w:cs="Times New Roman"/>
                <w:szCs w:val="20"/>
                <w:lang w:val="en-AU"/>
              </w:rPr>
            </w:pPr>
            <w:r w:rsidRPr="009F3BDC">
              <w:rPr>
                <w:lang w:val="en-AU"/>
              </w:rPr>
              <w:t>Medium</w:t>
            </w:r>
          </w:p>
        </w:tc>
      </w:tr>
      <w:tr w:rsidR="001376A9" w:rsidRPr="009F3BDC" w:rsidTr="00BF5C3F">
        <w:tc>
          <w:tcPr>
            <w:tcW w:w="3708" w:type="dxa"/>
            <w:vMerge/>
          </w:tcPr>
          <w:p w:rsidR="001376A9" w:rsidRPr="009F3BDC" w:rsidRDefault="001376A9">
            <w:pPr>
              <w:pStyle w:val="TableFont"/>
              <w:rPr>
                <w:rFonts w:ascii="Times New Roman" w:eastAsia="Times New Roman" w:hAnsi="Times New Roman" w:cs="Arial"/>
                <w:b/>
                <w:szCs w:val="20"/>
                <w:lang w:val="en-AU"/>
              </w:rPr>
            </w:pPr>
          </w:p>
        </w:tc>
        <w:tc>
          <w:tcPr>
            <w:tcW w:w="3000" w:type="dxa"/>
          </w:tcPr>
          <w:p w:rsidR="001376A9" w:rsidRPr="009F3BDC" w:rsidRDefault="001376A9">
            <w:pPr>
              <w:pStyle w:val="TableFont"/>
              <w:rPr>
                <w:rFonts w:ascii="Times New Roman" w:eastAsia="Times New Roman" w:hAnsi="Times New Roman" w:cs="Arial"/>
                <w:szCs w:val="20"/>
                <w:lang w:val="en-AU"/>
              </w:rPr>
            </w:pPr>
            <w:r w:rsidRPr="009F3BDC">
              <w:rPr>
                <w:rFonts w:cs="Arial"/>
                <w:lang w:val="en-AU"/>
              </w:rPr>
              <w:t>Commercial fisheries</w:t>
            </w:r>
          </w:p>
        </w:tc>
        <w:tc>
          <w:tcPr>
            <w:tcW w:w="2160" w:type="dxa"/>
          </w:tcPr>
          <w:p w:rsidR="001376A9" w:rsidRPr="009F3BDC" w:rsidRDefault="001376A9">
            <w:pPr>
              <w:pStyle w:val="TableFont"/>
              <w:rPr>
                <w:rFonts w:eastAsia="Times New Roman" w:cs="Times New Roman"/>
                <w:szCs w:val="20"/>
                <w:lang w:val="en-AU"/>
              </w:rPr>
            </w:pPr>
            <w:r w:rsidRPr="009F3BDC">
              <w:rPr>
                <w:lang w:val="en-AU"/>
              </w:rPr>
              <w:t>Current Site</w:t>
            </w:r>
          </w:p>
        </w:tc>
        <w:tc>
          <w:tcPr>
            <w:tcW w:w="1680" w:type="dxa"/>
          </w:tcPr>
          <w:p w:rsidR="001376A9" w:rsidRPr="009F3BDC" w:rsidRDefault="001376A9">
            <w:pPr>
              <w:pStyle w:val="TableFont"/>
              <w:rPr>
                <w:rFonts w:eastAsia="Times New Roman" w:cs="Times New Roman"/>
                <w:szCs w:val="20"/>
                <w:lang w:val="en-AU"/>
              </w:rPr>
            </w:pPr>
            <w:r w:rsidRPr="009F3BDC">
              <w:rPr>
                <w:lang w:val="en-AU"/>
              </w:rPr>
              <w:t>Unlikely</w:t>
            </w:r>
          </w:p>
        </w:tc>
        <w:tc>
          <w:tcPr>
            <w:tcW w:w="1680" w:type="dxa"/>
          </w:tcPr>
          <w:p w:rsidR="001376A9" w:rsidRPr="009F3BDC" w:rsidRDefault="001376A9">
            <w:pPr>
              <w:pStyle w:val="TableFont"/>
              <w:rPr>
                <w:rFonts w:eastAsia="Times New Roman" w:cs="Times New Roman"/>
                <w:szCs w:val="20"/>
                <w:lang w:val="en-AU"/>
              </w:rPr>
            </w:pPr>
            <w:r w:rsidRPr="009F3BDC">
              <w:rPr>
                <w:lang w:val="en-AU"/>
              </w:rPr>
              <w:t>Minor</w:t>
            </w:r>
          </w:p>
        </w:tc>
        <w:tc>
          <w:tcPr>
            <w:tcW w:w="1680" w:type="dxa"/>
            <w:shd w:val="clear" w:color="auto" w:fill="92D050"/>
          </w:tcPr>
          <w:p w:rsidR="001376A9" w:rsidRPr="009F3BDC" w:rsidRDefault="001376A9">
            <w:pPr>
              <w:pStyle w:val="TableFont"/>
              <w:rPr>
                <w:rFonts w:eastAsia="Times New Roman" w:cs="Times New Roman"/>
                <w:szCs w:val="20"/>
                <w:lang w:val="en-AU"/>
              </w:rPr>
            </w:pPr>
            <w:r w:rsidRPr="009F3BDC">
              <w:rPr>
                <w:lang w:val="en-AU"/>
              </w:rPr>
              <w:t>Low</w:t>
            </w:r>
          </w:p>
        </w:tc>
      </w:tr>
      <w:tr w:rsidR="001376A9" w:rsidRPr="009F3BDC" w:rsidTr="00BF5C3F">
        <w:tc>
          <w:tcPr>
            <w:tcW w:w="3708" w:type="dxa"/>
            <w:vMerge/>
          </w:tcPr>
          <w:p w:rsidR="001376A9" w:rsidRPr="009F3BDC" w:rsidRDefault="001376A9">
            <w:pPr>
              <w:pStyle w:val="TableFont"/>
              <w:rPr>
                <w:rFonts w:ascii="Times New Roman" w:eastAsia="Times New Roman" w:hAnsi="Times New Roman" w:cs="Arial"/>
                <w:b/>
                <w:szCs w:val="20"/>
                <w:lang w:val="en-AU"/>
              </w:rPr>
            </w:pPr>
          </w:p>
        </w:tc>
        <w:tc>
          <w:tcPr>
            <w:tcW w:w="3000" w:type="dxa"/>
            <w:vMerge w:val="restart"/>
          </w:tcPr>
          <w:p w:rsidR="001376A9" w:rsidRPr="009F3BDC" w:rsidRDefault="001376A9">
            <w:pPr>
              <w:pStyle w:val="TableFont"/>
              <w:rPr>
                <w:rFonts w:ascii="Times New Roman" w:eastAsia="Times New Roman" w:hAnsi="Times New Roman" w:cs="Arial"/>
                <w:szCs w:val="20"/>
                <w:lang w:val="en-AU"/>
              </w:rPr>
            </w:pPr>
            <w:r w:rsidRPr="009F3BDC">
              <w:rPr>
                <w:rFonts w:cs="Arial"/>
                <w:lang w:val="en-AU"/>
              </w:rPr>
              <w:t>Tourism and recreational values</w:t>
            </w:r>
          </w:p>
        </w:tc>
        <w:tc>
          <w:tcPr>
            <w:tcW w:w="2160" w:type="dxa"/>
          </w:tcPr>
          <w:p w:rsidR="001376A9" w:rsidRPr="009F3BDC" w:rsidRDefault="001376A9">
            <w:pPr>
              <w:pStyle w:val="TableFont"/>
              <w:rPr>
                <w:rFonts w:eastAsia="Times New Roman" w:cs="Times New Roman"/>
                <w:szCs w:val="20"/>
                <w:lang w:val="en-AU"/>
              </w:rPr>
            </w:pPr>
            <w:r w:rsidRPr="009F3BDC">
              <w:rPr>
                <w:lang w:val="en-AU"/>
              </w:rPr>
              <w:t>Current Site</w:t>
            </w:r>
          </w:p>
        </w:tc>
        <w:tc>
          <w:tcPr>
            <w:tcW w:w="1680" w:type="dxa"/>
          </w:tcPr>
          <w:p w:rsidR="001376A9" w:rsidRPr="009F3BDC" w:rsidRDefault="001376A9">
            <w:pPr>
              <w:pStyle w:val="TableFont"/>
              <w:rPr>
                <w:rFonts w:eastAsia="Times New Roman" w:cs="Times New Roman"/>
                <w:szCs w:val="20"/>
                <w:lang w:val="en-AU"/>
              </w:rPr>
            </w:pPr>
            <w:r w:rsidRPr="009F3BDC">
              <w:rPr>
                <w:lang w:val="en-AU"/>
              </w:rPr>
              <w:t>Unlikely</w:t>
            </w:r>
          </w:p>
        </w:tc>
        <w:tc>
          <w:tcPr>
            <w:tcW w:w="1680" w:type="dxa"/>
          </w:tcPr>
          <w:p w:rsidR="001376A9" w:rsidRPr="009F3BDC" w:rsidRDefault="001376A9">
            <w:pPr>
              <w:pStyle w:val="TableFont"/>
              <w:rPr>
                <w:rFonts w:eastAsia="Times New Roman" w:cs="Times New Roman"/>
                <w:szCs w:val="20"/>
                <w:lang w:val="en-AU"/>
              </w:rPr>
            </w:pPr>
            <w:r w:rsidRPr="009F3BDC">
              <w:rPr>
                <w:lang w:val="en-AU"/>
              </w:rPr>
              <w:t>Minor</w:t>
            </w:r>
          </w:p>
        </w:tc>
        <w:tc>
          <w:tcPr>
            <w:tcW w:w="1680" w:type="dxa"/>
            <w:shd w:val="clear" w:color="auto" w:fill="92D050"/>
          </w:tcPr>
          <w:p w:rsidR="001376A9" w:rsidRPr="009F3BDC" w:rsidRDefault="001376A9">
            <w:pPr>
              <w:pStyle w:val="TableFont"/>
              <w:rPr>
                <w:rFonts w:eastAsia="Times New Roman" w:cs="Times New Roman"/>
                <w:szCs w:val="20"/>
                <w:lang w:val="en-AU"/>
              </w:rPr>
            </w:pPr>
            <w:r w:rsidRPr="009F3BDC">
              <w:rPr>
                <w:lang w:val="en-AU"/>
              </w:rPr>
              <w:t>Low</w:t>
            </w:r>
          </w:p>
        </w:tc>
      </w:tr>
      <w:tr w:rsidR="001376A9" w:rsidRPr="009F3BDC" w:rsidTr="00BF5C3F">
        <w:tc>
          <w:tcPr>
            <w:tcW w:w="3708" w:type="dxa"/>
            <w:vMerge/>
          </w:tcPr>
          <w:p w:rsidR="001376A9" w:rsidRPr="009F3BDC" w:rsidRDefault="001376A9">
            <w:pPr>
              <w:pStyle w:val="TableFont"/>
              <w:rPr>
                <w:rFonts w:ascii="Times New Roman" w:eastAsia="Times New Roman" w:hAnsi="Times New Roman" w:cs="Arial"/>
                <w:b/>
                <w:szCs w:val="20"/>
                <w:lang w:val="en-AU"/>
              </w:rPr>
            </w:pPr>
          </w:p>
        </w:tc>
        <w:tc>
          <w:tcPr>
            <w:tcW w:w="3000" w:type="dxa"/>
            <w:vMerge/>
          </w:tcPr>
          <w:p w:rsidR="001376A9" w:rsidRPr="009F3BDC" w:rsidRDefault="001376A9">
            <w:pPr>
              <w:pStyle w:val="TableFont"/>
              <w:rPr>
                <w:rFonts w:ascii="Times New Roman" w:eastAsia="Times New Roman" w:hAnsi="Times New Roman" w:cs="Arial"/>
                <w:b/>
                <w:szCs w:val="20"/>
                <w:lang w:val="en-AU"/>
              </w:rPr>
            </w:pPr>
          </w:p>
        </w:tc>
        <w:tc>
          <w:tcPr>
            <w:tcW w:w="2160" w:type="dxa"/>
          </w:tcPr>
          <w:p w:rsidR="001376A9" w:rsidRPr="009F3BDC" w:rsidRDefault="00E036D9">
            <w:pPr>
              <w:pStyle w:val="TableFont"/>
              <w:rPr>
                <w:rFonts w:eastAsia="Times New Roman" w:cs="Times New Roman"/>
                <w:szCs w:val="20"/>
                <w:lang w:val="en-AU"/>
              </w:rPr>
            </w:pPr>
            <w:r w:rsidRPr="009F3BDC">
              <w:rPr>
                <w:lang w:val="en-AU"/>
              </w:rPr>
              <w:t>Model Case</w:t>
            </w:r>
            <w:r w:rsidR="001376A9" w:rsidRPr="009F3BDC">
              <w:rPr>
                <w:lang w:val="en-AU"/>
              </w:rPr>
              <w:t xml:space="preserve"> 1</w:t>
            </w:r>
          </w:p>
        </w:tc>
        <w:tc>
          <w:tcPr>
            <w:tcW w:w="1680" w:type="dxa"/>
          </w:tcPr>
          <w:p w:rsidR="001376A9" w:rsidRPr="009F3BDC" w:rsidRDefault="001376A9">
            <w:pPr>
              <w:pStyle w:val="TableFont"/>
              <w:rPr>
                <w:rFonts w:eastAsia="Times New Roman" w:cs="Times New Roman"/>
                <w:szCs w:val="20"/>
                <w:lang w:val="en-AU"/>
              </w:rPr>
            </w:pPr>
            <w:r w:rsidRPr="009F3BDC">
              <w:rPr>
                <w:lang w:val="en-AU"/>
              </w:rPr>
              <w:t>Unlikely</w:t>
            </w:r>
          </w:p>
        </w:tc>
        <w:tc>
          <w:tcPr>
            <w:tcW w:w="1680" w:type="dxa"/>
          </w:tcPr>
          <w:p w:rsidR="001376A9" w:rsidRPr="009F3BDC" w:rsidRDefault="001376A9">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1376A9" w:rsidRPr="009F3BDC" w:rsidRDefault="001376A9">
            <w:pPr>
              <w:pStyle w:val="TableFont"/>
              <w:rPr>
                <w:rFonts w:eastAsia="Times New Roman" w:cs="Times New Roman"/>
                <w:szCs w:val="20"/>
                <w:lang w:val="en-AU"/>
              </w:rPr>
            </w:pPr>
            <w:r w:rsidRPr="009F3BDC">
              <w:rPr>
                <w:lang w:val="en-AU"/>
              </w:rPr>
              <w:t>Low</w:t>
            </w:r>
          </w:p>
        </w:tc>
      </w:tr>
      <w:tr w:rsidR="001376A9" w:rsidRPr="009F3BDC" w:rsidTr="00BF5C3F">
        <w:tc>
          <w:tcPr>
            <w:tcW w:w="3708" w:type="dxa"/>
            <w:vMerge/>
          </w:tcPr>
          <w:p w:rsidR="001376A9" w:rsidRPr="009F3BDC" w:rsidRDefault="001376A9">
            <w:pPr>
              <w:pStyle w:val="TableFont"/>
              <w:rPr>
                <w:rFonts w:ascii="Times New Roman" w:eastAsia="Times New Roman" w:hAnsi="Times New Roman" w:cs="Arial"/>
                <w:b/>
                <w:szCs w:val="20"/>
                <w:lang w:val="en-AU"/>
              </w:rPr>
            </w:pPr>
          </w:p>
        </w:tc>
        <w:tc>
          <w:tcPr>
            <w:tcW w:w="3000" w:type="dxa"/>
            <w:vMerge/>
          </w:tcPr>
          <w:p w:rsidR="001376A9" w:rsidRPr="009F3BDC" w:rsidRDefault="001376A9">
            <w:pPr>
              <w:pStyle w:val="TableFont"/>
              <w:rPr>
                <w:rFonts w:ascii="Times New Roman" w:eastAsia="Times New Roman" w:hAnsi="Times New Roman" w:cs="Arial"/>
                <w:b/>
                <w:szCs w:val="20"/>
                <w:lang w:val="en-AU"/>
              </w:rPr>
            </w:pPr>
          </w:p>
        </w:tc>
        <w:tc>
          <w:tcPr>
            <w:tcW w:w="2160" w:type="dxa"/>
          </w:tcPr>
          <w:p w:rsidR="001376A9" w:rsidRPr="009F3BDC" w:rsidRDefault="00E036D9">
            <w:pPr>
              <w:pStyle w:val="TableFont"/>
              <w:rPr>
                <w:rFonts w:eastAsia="Times New Roman" w:cs="Times New Roman"/>
                <w:szCs w:val="20"/>
                <w:lang w:val="en-AU"/>
              </w:rPr>
            </w:pPr>
            <w:r w:rsidRPr="009F3BDC">
              <w:rPr>
                <w:lang w:val="en-AU"/>
              </w:rPr>
              <w:t>Model Case</w:t>
            </w:r>
            <w:r w:rsidR="001376A9" w:rsidRPr="009F3BDC">
              <w:rPr>
                <w:lang w:val="en-AU"/>
              </w:rPr>
              <w:t xml:space="preserve"> 2</w:t>
            </w:r>
          </w:p>
        </w:tc>
        <w:tc>
          <w:tcPr>
            <w:tcW w:w="1680" w:type="dxa"/>
          </w:tcPr>
          <w:p w:rsidR="001376A9" w:rsidRPr="009F3BDC" w:rsidRDefault="001376A9">
            <w:pPr>
              <w:pStyle w:val="TableFont"/>
              <w:rPr>
                <w:rFonts w:eastAsia="Times New Roman" w:cs="Times New Roman"/>
                <w:szCs w:val="20"/>
                <w:lang w:val="en-AU"/>
              </w:rPr>
            </w:pPr>
            <w:r w:rsidRPr="009F3BDC">
              <w:rPr>
                <w:lang w:val="en-AU"/>
              </w:rPr>
              <w:t>Unlikely</w:t>
            </w:r>
          </w:p>
        </w:tc>
        <w:tc>
          <w:tcPr>
            <w:tcW w:w="1680" w:type="dxa"/>
          </w:tcPr>
          <w:p w:rsidR="001376A9" w:rsidRPr="009F3BDC" w:rsidRDefault="001376A9">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1376A9" w:rsidRPr="009F3BDC" w:rsidRDefault="001376A9">
            <w:pPr>
              <w:pStyle w:val="TableFont"/>
              <w:rPr>
                <w:rFonts w:eastAsia="Times New Roman" w:cs="Times New Roman"/>
                <w:szCs w:val="20"/>
                <w:lang w:val="en-AU"/>
              </w:rPr>
            </w:pPr>
            <w:r w:rsidRPr="009F3BDC">
              <w:rPr>
                <w:lang w:val="en-AU"/>
              </w:rPr>
              <w:t>Low</w:t>
            </w:r>
          </w:p>
        </w:tc>
      </w:tr>
    </w:tbl>
    <w:p w:rsidR="003B6F31" w:rsidRPr="009F3BDC" w:rsidRDefault="003B6F31" w:rsidP="007856A2">
      <w:pPr>
        <w:pStyle w:val="Para0"/>
        <w:rPr>
          <w:lang w:val="en-AU"/>
        </w:rPr>
      </w:pPr>
    </w:p>
    <w:p w:rsidR="00E71A19" w:rsidRPr="009F3BDC" w:rsidRDefault="00E71A19" w:rsidP="00416827">
      <w:pPr>
        <w:pStyle w:val="Para0"/>
        <w:rPr>
          <w:lang w:val="en-AU"/>
        </w:rPr>
        <w:sectPr w:rsidR="00E71A19" w:rsidRPr="009F3BDC" w:rsidSect="00416827">
          <w:pgSz w:w="16840" w:h="11907" w:orient="landscape" w:code="9"/>
          <w:pgMar w:top="1701" w:right="1418" w:bottom="1701" w:left="1418" w:header="567" w:footer="567" w:gutter="0"/>
          <w:cols w:space="720"/>
          <w:formProt w:val="0"/>
          <w:docGrid w:linePitch="299"/>
        </w:sectPr>
      </w:pPr>
    </w:p>
    <w:p w:rsidR="00CA00FB" w:rsidRPr="009F3BDC" w:rsidRDefault="00FE7C2C" w:rsidP="00CA00FB">
      <w:pPr>
        <w:pStyle w:val="Heading3"/>
        <w:rPr>
          <w:lang w:val="en-AU"/>
        </w:rPr>
      </w:pPr>
      <w:bookmarkStart w:id="291" w:name="_Toc361930703"/>
      <w:r>
        <w:rPr>
          <w:lang w:val="en-AU"/>
        </w:rPr>
        <w:lastRenderedPageBreak/>
        <w:t>Ecological Monitoring in Relation to Dredging</w:t>
      </w:r>
      <w:bookmarkEnd w:id="291"/>
    </w:p>
    <w:p w:rsidR="00B0776E" w:rsidRDefault="00B0776E" w:rsidP="00B0776E">
      <w:pPr>
        <w:pStyle w:val="Para0"/>
        <w:rPr>
          <w:lang w:val="en-AU"/>
        </w:rPr>
      </w:pPr>
      <w:r w:rsidRPr="009F3BDC">
        <w:rPr>
          <w:lang w:val="en-AU"/>
        </w:rPr>
        <w:t xml:space="preserve">An experimental dredging study was completed in 1992 which aimed to examine potential impacts of dredging on the fringing coral reefs of Magnetic Island (Sinclair Knight 1992). A three-day period was allocated to maintenance dredging in an area planned for channel extension as an experiment to determine the potential impact on nearby fringing reefs. The dispersal of sediment plumes generated by dredging was monitored by aerial photography, satellite imagery, and light and turbidity meters. The dredge operated continuously for three days in which it was expected that the plume would reach Magnetic Island. The results found that suspended sediment loads on reefs were below the range at which impacts would be expected. Dredge related plumes reaching Magnetic Island were well below the critical level of 30 mg/L </w:t>
      </w:r>
      <w:r w:rsidR="0098709C">
        <w:rPr>
          <w:lang w:val="en-AU"/>
        </w:rPr>
        <w:t>recommended</w:t>
      </w:r>
      <w:r w:rsidRPr="009F3BDC">
        <w:rPr>
          <w:lang w:val="en-AU"/>
        </w:rPr>
        <w:t xml:space="preserve"> by Mapstone et al. (1989) and adopted by GBRMPA for the control of dredging activities related to the Magnetic Quays Development. </w:t>
      </w:r>
    </w:p>
    <w:p w:rsidR="00B0776E" w:rsidRPr="009F3BDC" w:rsidRDefault="00B0776E" w:rsidP="00B0776E">
      <w:pPr>
        <w:pStyle w:val="Para0"/>
        <w:rPr>
          <w:lang w:val="en-AU"/>
        </w:rPr>
      </w:pPr>
      <w:r w:rsidRPr="009F3BDC">
        <w:rPr>
          <w:lang w:val="en-AU"/>
        </w:rPr>
        <w:t xml:space="preserve">Seagrass monitoring </w:t>
      </w:r>
      <w:r w:rsidR="00FC3956">
        <w:rPr>
          <w:lang w:val="en-AU"/>
        </w:rPr>
        <w:t>for</w:t>
      </w:r>
      <w:r w:rsidRPr="009F3BDC">
        <w:rPr>
          <w:lang w:val="en-AU"/>
        </w:rPr>
        <w:t xml:space="preserve"> capital dredging in 1993</w:t>
      </w:r>
      <w:r>
        <w:rPr>
          <w:lang w:val="en-AU"/>
        </w:rPr>
        <w:t xml:space="preserve"> assessed seagrass per cent cover, spatial distribution of meadows</w:t>
      </w:r>
      <w:r w:rsidR="00FC3956">
        <w:rPr>
          <w:lang w:val="en-AU"/>
        </w:rPr>
        <w:t>,</w:t>
      </w:r>
      <w:r>
        <w:rPr>
          <w:lang w:val="en-AU"/>
        </w:rPr>
        <w:t xml:space="preserve"> and species composition using aerial photography and ground-truthing surveys (inter tidal and diver based surveys</w:t>
      </w:r>
      <w:r w:rsidR="00FC3956">
        <w:rPr>
          <w:lang w:val="en-AU"/>
        </w:rPr>
        <w:t xml:space="preserve">; </w:t>
      </w:r>
      <w:r>
        <w:rPr>
          <w:lang w:val="en-AU"/>
        </w:rPr>
        <w:t xml:space="preserve">Goldsworthy </w:t>
      </w:r>
      <w:r w:rsidR="00FC3956">
        <w:rPr>
          <w:lang w:val="en-AU"/>
        </w:rPr>
        <w:t xml:space="preserve">et al. </w:t>
      </w:r>
      <w:r>
        <w:rPr>
          <w:lang w:val="en-AU"/>
        </w:rPr>
        <w:t xml:space="preserve">1994). Two areas were surveyed: </w:t>
      </w:r>
      <w:r w:rsidR="00FC3956">
        <w:rPr>
          <w:lang w:val="en-AU"/>
        </w:rPr>
        <w:t xml:space="preserve">the </w:t>
      </w:r>
      <w:r>
        <w:rPr>
          <w:lang w:val="en-AU"/>
        </w:rPr>
        <w:t xml:space="preserve">east side of Cleveland Bay and the south-west side of Magnetic Island one month before dredging, during dredging and one month post-dredging. </w:t>
      </w:r>
      <w:r w:rsidR="00FC3956">
        <w:rPr>
          <w:lang w:val="en-AU"/>
        </w:rPr>
        <w:t>Goldsworthy et al. (1994)</w:t>
      </w:r>
      <w:r>
        <w:rPr>
          <w:lang w:val="en-AU"/>
        </w:rPr>
        <w:t xml:space="preserve"> </w:t>
      </w:r>
      <w:r w:rsidR="00FC3956">
        <w:rPr>
          <w:lang w:val="en-AU"/>
        </w:rPr>
        <w:t xml:space="preserve">concluded there were </w:t>
      </w:r>
      <w:r>
        <w:rPr>
          <w:lang w:val="en-AU"/>
        </w:rPr>
        <w:t xml:space="preserve">no changes in seagrass communities at either location attributable to dredging. </w:t>
      </w:r>
      <w:r w:rsidR="00FC3956">
        <w:rPr>
          <w:lang w:val="en-AU"/>
        </w:rPr>
        <w:t xml:space="preserve">They reported decreased </w:t>
      </w:r>
      <w:r>
        <w:rPr>
          <w:lang w:val="en-AU"/>
        </w:rPr>
        <w:t xml:space="preserve">seagrass </w:t>
      </w:r>
      <w:r w:rsidR="00FC3956">
        <w:rPr>
          <w:lang w:val="en-AU"/>
        </w:rPr>
        <w:t xml:space="preserve">density </w:t>
      </w:r>
      <w:r>
        <w:rPr>
          <w:lang w:val="en-AU"/>
        </w:rPr>
        <w:t xml:space="preserve">at some ground-truthing sites, and increased </w:t>
      </w:r>
      <w:r w:rsidR="00FC3956">
        <w:rPr>
          <w:lang w:val="en-AU"/>
        </w:rPr>
        <w:t xml:space="preserve">density </w:t>
      </w:r>
      <w:r>
        <w:rPr>
          <w:lang w:val="en-AU"/>
        </w:rPr>
        <w:t>at other</w:t>
      </w:r>
      <w:r w:rsidR="00FC3956">
        <w:rPr>
          <w:lang w:val="en-AU"/>
        </w:rPr>
        <w:t>s</w:t>
      </w:r>
      <w:r>
        <w:rPr>
          <w:lang w:val="en-AU"/>
        </w:rPr>
        <w:t xml:space="preserve">. </w:t>
      </w:r>
      <w:r w:rsidR="00FC3956">
        <w:rPr>
          <w:lang w:val="en-AU"/>
        </w:rPr>
        <w:t>Goldsworthy e</w:t>
      </w:r>
      <w:r w:rsidR="0088650A">
        <w:rPr>
          <w:lang w:val="en-AU"/>
        </w:rPr>
        <w:t>t</w:t>
      </w:r>
      <w:r w:rsidR="00FC3956">
        <w:rPr>
          <w:lang w:val="en-AU"/>
        </w:rPr>
        <w:t xml:space="preserve"> al. (1994) reported there </w:t>
      </w:r>
      <w:r>
        <w:rPr>
          <w:lang w:val="en-AU"/>
        </w:rPr>
        <w:t xml:space="preserve">was </w:t>
      </w:r>
      <w:r w:rsidR="00FC3956">
        <w:rPr>
          <w:lang w:val="en-AU"/>
        </w:rPr>
        <w:t xml:space="preserve">no </w:t>
      </w:r>
      <w:r>
        <w:rPr>
          <w:lang w:val="en-AU"/>
        </w:rPr>
        <w:t>evidence of adverse sedimentation in post-</w:t>
      </w:r>
      <w:r w:rsidR="00FC3956">
        <w:rPr>
          <w:lang w:val="en-AU"/>
        </w:rPr>
        <w:t>dredging</w:t>
      </w:r>
      <w:r>
        <w:rPr>
          <w:lang w:val="en-AU"/>
        </w:rPr>
        <w:t xml:space="preserve"> surveys and </w:t>
      </w:r>
      <w:r w:rsidR="00FC3956">
        <w:rPr>
          <w:lang w:val="en-AU"/>
        </w:rPr>
        <w:t xml:space="preserve">concluded </w:t>
      </w:r>
      <w:r>
        <w:rPr>
          <w:lang w:val="en-AU"/>
        </w:rPr>
        <w:t>any</w:t>
      </w:r>
      <w:r w:rsidRPr="009F3BDC">
        <w:rPr>
          <w:lang w:val="en-AU"/>
        </w:rPr>
        <w:t xml:space="preserve"> changes were</w:t>
      </w:r>
      <w:r>
        <w:rPr>
          <w:lang w:val="en-AU"/>
        </w:rPr>
        <w:t xml:space="preserve"> </w:t>
      </w:r>
      <w:r w:rsidRPr="009F3BDC">
        <w:rPr>
          <w:lang w:val="en-AU"/>
        </w:rPr>
        <w:t>un</w:t>
      </w:r>
      <w:r w:rsidR="00FC3956">
        <w:rPr>
          <w:lang w:val="en-AU"/>
        </w:rPr>
        <w:t xml:space="preserve">likely to be linked to dredging. </w:t>
      </w:r>
      <w:r>
        <w:rPr>
          <w:lang w:val="en-AU"/>
        </w:rPr>
        <w:t xml:space="preserve">They study was a qualitative study only and no statistical comparisons were made. </w:t>
      </w:r>
      <w:r w:rsidR="00FC3956">
        <w:rPr>
          <w:lang w:val="en-AU"/>
        </w:rPr>
        <w:t xml:space="preserve">Numbers of ground-truthing sites were reduced in the post-dredging survey, meaning greater reliance on the aerial photography. The post-dredging survey was conducted one month after dredging and there was no monitoring beyond that. </w:t>
      </w:r>
      <w:r w:rsidRPr="009F3BDC">
        <w:rPr>
          <w:lang w:val="en-AU"/>
        </w:rPr>
        <w:t xml:space="preserve">Further details are provided in </w:t>
      </w:r>
      <w:r w:rsidR="00D47836" w:rsidRPr="00D47836">
        <w:fldChar w:fldCharType="begin"/>
      </w:r>
      <w:r w:rsidR="00D47836" w:rsidRPr="00D47836">
        <w:instrText xml:space="preserve"> REF  _Ref354746977 \* Lower \h  \* MERGEFORMAT </w:instrText>
      </w:r>
      <w:r w:rsidR="00D47836" w:rsidRPr="00D47836">
        <w:fldChar w:fldCharType="separate"/>
      </w:r>
      <w:r w:rsidR="00E2599D" w:rsidRPr="00E2599D">
        <w:t xml:space="preserve">table </w:t>
      </w:r>
      <w:r w:rsidR="00E2599D" w:rsidRPr="00E2599D">
        <w:rPr>
          <w:noProof/>
        </w:rPr>
        <w:t>8</w:t>
      </w:r>
      <w:r w:rsidR="00D47836" w:rsidRPr="00D47836">
        <w:fldChar w:fldCharType="end"/>
      </w:r>
      <w:r w:rsidRPr="009F3BDC">
        <w:rPr>
          <w:lang w:val="en-AU"/>
        </w:rPr>
        <w:t>.</w:t>
      </w:r>
    </w:p>
    <w:p w:rsidR="00B0776E" w:rsidRPr="009F3BDC" w:rsidRDefault="00B0776E" w:rsidP="00B0776E">
      <w:pPr>
        <w:pStyle w:val="Para0"/>
        <w:rPr>
          <w:lang w:val="en-AU"/>
        </w:rPr>
      </w:pPr>
      <w:r>
        <w:rPr>
          <w:lang w:val="en-AU"/>
        </w:rPr>
        <w:t xml:space="preserve">Short-term coral health (bleaching, partial mortality, sediment on corals) and per cent cover of benthos (coral communities) surveys were </w:t>
      </w:r>
      <w:r w:rsidRPr="009F3BDC">
        <w:rPr>
          <w:lang w:val="en-AU"/>
        </w:rPr>
        <w:t>implemented during the 1993 capital dredging project in Cleveland Bay</w:t>
      </w:r>
      <w:r>
        <w:rPr>
          <w:lang w:val="en-AU"/>
        </w:rPr>
        <w:t xml:space="preserve"> </w:t>
      </w:r>
      <w:r w:rsidR="007064E0">
        <w:rPr>
          <w:lang w:val="en-AU"/>
        </w:rPr>
        <w:t>(</w:t>
      </w:r>
      <w:r w:rsidRPr="009F3BDC">
        <w:rPr>
          <w:lang w:val="en-AU"/>
        </w:rPr>
        <w:t xml:space="preserve">Stafford-Smith </w:t>
      </w:r>
      <w:r>
        <w:rPr>
          <w:lang w:val="en-AU"/>
        </w:rPr>
        <w:t>et al</w:t>
      </w:r>
      <w:r w:rsidR="0005473F">
        <w:rPr>
          <w:lang w:val="en-AU"/>
        </w:rPr>
        <w:t>.</w:t>
      </w:r>
      <w:r>
        <w:rPr>
          <w:lang w:val="en-AU"/>
        </w:rPr>
        <w:t xml:space="preserve"> </w:t>
      </w:r>
      <w:r w:rsidR="0005473F">
        <w:rPr>
          <w:lang w:val="en-AU"/>
        </w:rPr>
        <w:t>1</w:t>
      </w:r>
      <w:r w:rsidRPr="009F3BDC">
        <w:rPr>
          <w:lang w:val="en-AU"/>
        </w:rPr>
        <w:t>994</w:t>
      </w:r>
      <w:r>
        <w:rPr>
          <w:lang w:val="en-AU"/>
        </w:rPr>
        <w:t>; Kaly et al</w:t>
      </w:r>
      <w:r w:rsidR="007064E0">
        <w:rPr>
          <w:lang w:val="en-AU"/>
        </w:rPr>
        <w:t>.</w:t>
      </w:r>
      <w:r>
        <w:rPr>
          <w:lang w:val="en-AU"/>
        </w:rPr>
        <w:t xml:space="preserve">1994). Coral health </w:t>
      </w:r>
      <w:r w:rsidRPr="009F3BDC">
        <w:rPr>
          <w:lang w:val="en-AU"/>
        </w:rPr>
        <w:t>surveys</w:t>
      </w:r>
      <w:r>
        <w:rPr>
          <w:lang w:val="en-AU"/>
        </w:rPr>
        <w:t xml:space="preserve"> </w:t>
      </w:r>
      <w:r w:rsidRPr="009F3BDC">
        <w:rPr>
          <w:lang w:val="en-AU"/>
        </w:rPr>
        <w:t xml:space="preserve">comprised direct observations </w:t>
      </w:r>
      <w:r>
        <w:rPr>
          <w:lang w:val="en-AU"/>
        </w:rPr>
        <w:t>by divers using photographs and sketches of tagged corals at three primary impact locations, two subsidiary impact locations and two control locations around sensitive f</w:t>
      </w:r>
      <w:r w:rsidR="00854C5C">
        <w:rPr>
          <w:lang w:val="en-AU"/>
        </w:rPr>
        <w:t>ri</w:t>
      </w:r>
      <w:r>
        <w:rPr>
          <w:lang w:val="en-AU"/>
        </w:rPr>
        <w:t>n</w:t>
      </w:r>
      <w:r w:rsidR="00854C5C">
        <w:rPr>
          <w:lang w:val="en-AU"/>
        </w:rPr>
        <w:t>gi</w:t>
      </w:r>
      <w:r>
        <w:rPr>
          <w:lang w:val="en-AU"/>
        </w:rPr>
        <w:t>n</w:t>
      </w:r>
      <w:r w:rsidR="00854C5C">
        <w:rPr>
          <w:lang w:val="en-AU"/>
        </w:rPr>
        <w:t>g</w:t>
      </w:r>
      <w:r>
        <w:rPr>
          <w:lang w:val="en-AU"/>
        </w:rPr>
        <w:t xml:space="preserve"> reefs of Magnetic Island. Surveys were conducted twice weekly at primary impact locations, weekly at control locations during dredging, with subsidiary impact locations surveyed twice during the dredging period. Video transects were conducted at four impact locations and one control location within Cleveland Bay with six sites surveyed at each location using permanent 20 m transects. Three surveys of video transects were completed: once prior to dredging commencing, once post dredging and once several months following the completion of dredging. </w:t>
      </w:r>
      <w:r w:rsidRPr="000A76B2">
        <w:rPr>
          <w:lang w:val="en-AU"/>
        </w:rPr>
        <w:t>Partial mortality at principle impact locations did not exceed 12</w:t>
      </w:r>
      <w:r w:rsidR="009E7E39">
        <w:rPr>
          <w:lang w:val="en-AU"/>
        </w:rPr>
        <w:t xml:space="preserve"> per cent</w:t>
      </w:r>
      <w:r>
        <w:rPr>
          <w:lang w:val="en-AU"/>
        </w:rPr>
        <w:t xml:space="preserve"> and was </w:t>
      </w:r>
      <w:r w:rsidR="009E7E39">
        <w:rPr>
          <w:lang w:val="en-AU"/>
        </w:rPr>
        <w:t>generally &lt;</w:t>
      </w:r>
      <w:r w:rsidR="0071582F">
        <w:rPr>
          <w:lang w:val="en-AU"/>
        </w:rPr>
        <w:t xml:space="preserve"> </w:t>
      </w:r>
      <w:r w:rsidR="009E7E39">
        <w:rPr>
          <w:lang w:val="en-AU"/>
        </w:rPr>
        <w:t>5 per cent</w:t>
      </w:r>
      <w:r>
        <w:rPr>
          <w:lang w:val="en-AU"/>
        </w:rPr>
        <w:t xml:space="preserve"> with the investigative</w:t>
      </w:r>
      <w:r w:rsidRPr="000A76B2">
        <w:rPr>
          <w:lang w:val="en-AU"/>
        </w:rPr>
        <w:t xml:space="preserve"> bleaching trigger </w:t>
      </w:r>
      <w:r>
        <w:rPr>
          <w:lang w:val="en-AU"/>
        </w:rPr>
        <w:t xml:space="preserve">value </w:t>
      </w:r>
      <w:r w:rsidRPr="000A76B2">
        <w:rPr>
          <w:lang w:val="en-AU"/>
        </w:rPr>
        <w:t xml:space="preserve">exceeded on several occasions but no exceedances of higher-level triggers </w:t>
      </w:r>
      <w:r>
        <w:rPr>
          <w:lang w:val="en-AU"/>
        </w:rPr>
        <w:t>required</w:t>
      </w:r>
      <w:r w:rsidRPr="000A76B2">
        <w:rPr>
          <w:lang w:val="en-AU"/>
        </w:rPr>
        <w:t xml:space="preserve"> action</w:t>
      </w:r>
      <w:r>
        <w:rPr>
          <w:lang w:val="en-AU"/>
        </w:rPr>
        <w:t xml:space="preserve"> from the Immediate Response Group</w:t>
      </w:r>
      <w:r w:rsidRPr="000A76B2">
        <w:rPr>
          <w:lang w:val="en-AU"/>
        </w:rPr>
        <w:t xml:space="preserve">. Complete mortality of one </w:t>
      </w:r>
      <w:r>
        <w:rPr>
          <w:lang w:val="en-AU"/>
        </w:rPr>
        <w:t xml:space="preserve">colony at one </w:t>
      </w:r>
      <w:r w:rsidRPr="000A76B2">
        <w:rPr>
          <w:lang w:val="en-AU"/>
        </w:rPr>
        <w:t>impact location occurred but was not considered dredging-related. At least one species was considered close to sedimentation/ turbidity tolerance threshold</w:t>
      </w:r>
      <w:r>
        <w:rPr>
          <w:lang w:val="en-AU"/>
        </w:rPr>
        <w:t xml:space="preserve"> (</w:t>
      </w:r>
      <w:r w:rsidRPr="009F3BDC">
        <w:rPr>
          <w:lang w:val="en-AU"/>
        </w:rPr>
        <w:t xml:space="preserve">Stafford-Smith </w:t>
      </w:r>
      <w:r>
        <w:rPr>
          <w:lang w:val="en-AU"/>
        </w:rPr>
        <w:t>et</w:t>
      </w:r>
      <w:r w:rsidR="00F81086">
        <w:rPr>
          <w:lang w:val="en-AU"/>
        </w:rPr>
        <w:t> </w:t>
      </w:r>
      <w:r>
        <w:rPr>
          <w:lang w:val="en-AU"/>
        </w:rPr>
        <w:t xml:space="preserve">al </w:t>
      </w:r>
      <w:r w:rsidR="009E7E39">
        <w:rPr>
          <w:lang w:val="en-AU"/>
        </w:rPr>
        <w:t>1</w:t>
      </w:r>
      <w:r w:rsidRPr="009F3BDC">
        <w:rPr>
          <w:lang w:val="en-AU"/>
        </w:rPr>
        <w:t>994</w:t>
      </w:r>
      <w:r>
        <w:rPr>
          <w:lang w:val="en-AU"/>
        </w:rPr>
        <w:t>)</w:t>
      </w:r>
      <w:r w:rsidRPr="000A76B2">
        <w:rPr>
          <w:lang w:val="en-AU"/>
        </w:rPr>
        <w:t>.</w:t>
      </w:r>
      <w:r>
        <w:rPr>
          <w:lang w:val="en-AU"/>
        </w:rPr>
        <w:t xml:space="preserve"> Video transects analysis found d</w:t>
      </w:r>
      <w:r w:rsidRPr="000A76B2">
        <w:rPr>
          <w:lang w:val="en-AU"/>
        </w:rPr>
        <w:t>eclines in favid and soft corals co</w:t>
      </w:r>
      <w:r>
        <w:rPr>
          <w:lang w:val="en-AU"/>
        </w:rPr>
        <w:t xml:space="preserve">nsistent with dredging impacts and </w:t>
      </w:r>
      <w:r w:rsidRPr="000A76B2">
        <w:rPr>
          <w:lang w:val="en-AU"/>
        </w:rPr>
        <w:t xml:space="preserve">declines in other corals at control location not consistent with dredging impacts. </w:t>
      </w:r>
      <w:r>
        <w:rPr>
          <w:lang w:val="en-AU"/>
        </w:rPr>
        <w:t>There were g</w:t>
      </w:r>
      <w:r w:rsidRPr="000A76B2">
        <w:rPr>
          <w:lang w:val="en-AU"/>
        </w:rPr>
        <w:t>reater seasonal declines in macroalgae at impact locations</w:t>
      </w:r>
      <w:r>
        <w:rPr>
          <w:lang w:val="en-AU"/>
        </w:rPr>
        <w:t>,</w:t>
      </w:r>
      <w:r w:rsidRPr="000A76B2">
        <w:rPr>
          <w:lang w:val="en-AU"/>
        </w:rPr>
        <w:t xml:space="preserve"> however, macroalgae cover at </w:t>
      </w:r>
      <w:r>
        <w:rPr>
          <w:lang w:val="en-AU"/>
        </w:rPr>
        <w:t xml:space="preserve">the </w:t>
      </w:r>
      <w:r w:rsidRPr="000A76B2">
        <w:rPr>
          <w:lang w:val="en-AU"/>
        </w:rPr>
        <w:t>control location was low prior to dredging</w:t>
      </w:r>
      <w:r>
        <w:rPr>
          <w:lang w:val="en-AU"/>
        </w:rPr>
        <w:t xml:space="preserve"> (Kaly et al 1994). </w:t>
      </w:r>
      <w:r w:rsidR="00DB77D7">
        <w:rPr>
          <w:lang w:val="en-AU"/>
        </w:rPr>
        <w:t xml:space="preserve">Statistical power to detect change was reported, and varied widely from very high to very low (for details see </w:t>
      </w:r>
      <w:r w:rsidR="00D47836" w:rsidRPr="00D47836">
        <w:fldChar w:fldCharType="begin"/>
      </w:r>
      <w:r w:rsidR="00D47836" w:rsidRPr="00D47836">
        <w:instrText xml:space="preserve"> REF  _Ref354746977 \* Lower \h  \* MERGEFORMAT </w:instrText>
      </w:r>
      <w:r w:rsidR="00D47836" w:rsidRPr="00D47836">
        <w:fldChar w:fldCharType="separate"/>
      </w:r>
      <w:r w:rsidR="00E2599D" w:rsidRPr="00E2599D">
        <w:t xml:space="preserve">table </w:t>
      </w:r>
      <w:r w:rsidR="00E2599D" w:rsidRPr="00E2599D">
        <w:rPr>
          <w:noProof/>
        </w:rPr>
        <w:t>8</w:t>
      </w:r>
      <w:r w:rsidR="00D47836" w:rsidRPr="00D47836">
        <w:fldChar w:fldCharType="end"/>
      </w:r>
      <w:r w:rsidR="00DB77D7">
        <w:t>)</w:t>
      </w:r>
      <w:r w:rsidRPr="009F3BDC">
        <w:rPr>
          <w:lang w:val="en-AU"/>
        </w:rPr>
        <w:t>.</w:t>
      </w:r>
    </w:p>
    <w:p w:rsidR="00B0776E" w:rsidRDefault="00B0776E" w:rsidP="00B0776E">
      <w:pPr>
        <w:pStyle w:val="Para0"/>
      </w:pPr>
      <w:r w:rsidRPr="009F3BDC">
        <w:rPr>
          <w:lang w:val="en-AU"/>
        </w:rPr>
        <w:lastRenderedPageBreak/>
        <w:t xml:space="preserve">A study analysing the possible effects of dredge material placement on the soft bottom benthic community of Cleveland Bay was </w:t>
      </w:r>
      <w:r>
        <w:rPr>
          <w:lang w:val="en-AU"/>
        </w:rPr>
        <w:t>conducted</w:t>
      </w:r>
      <w:r w:rsidRPr="009F3BDC">
        <w:rPr>
          <w:lang w:val="en-AU"/>
        </w:rPr>
        <w:t xml:space="preserve"> during dredging works in 1999</w:t>
      </w:r>
      <w:r>
        <w:rPr>
          <w:lang w:val="en-AU"/>
        </w:rPr>
        <w:t xml:space="preserve"> (Cruz Motta 2000)</w:t>
      </w:r>
      <w:r w:rsidRPr="009F3BDC">
        <w:rPr>
          <w:lang w:val="en-AU"/>
        </w:rPr>
        <w:t xml:space="preserve">. </w:t>
      </w:r>
      <w:r>
        <w:rPr>
          <w:lang w:val="en-AU"/>
        </w:rPr>
        <w:t>Soft</w:t>
      </w:r>
      <w:r w:rsidRPr="009F3BDC">
        <w:rPr>
          <w:lang w:val="en-AU"/>
        </w:rPr>
        <w:t>-bottom benthic communit</w:t>
      </w:r>
      <w:r>
        <w:rPr>
          <w:lang w:val="en-AU"/>
        </w:rPr>
        <w:t>ies</w:t>
      </w:r>
      <w:r w:rsidRPr="009F3BDC">
        <w:rPr>
          <w:lang w:val="en-AU"/>
        </w:rPr>
        <w:t xml:space="preserve"> of Cleveland Bay w</w:t>
      </w:r>
      <w:r>
        <w:rPr>
          <w:lang w:val="en-AU"/>
        </w:rPr>
        <w:t>ere</w:t>
      </w:r>
      <w:r w:rsidRPr="009F3BDC">
        <w:rPr>
          <w:lang w:val="en-AU"/>
        </w:rPr>
        <w:t xml:space="preserve"> studied in relation to the source of impact on six occasions (February 1998, November 1998, June 1999, August 1999, June 2000 and September 2000</w:t>
      </w:r>
      <w:r>
        <w:rPr>
          <w:lang w:val="en-AU"/>
        </w:rPr>
        <w:t>)</w:t>
      </w:r>
      <w:r w:rsidRPr="009F3BDC">
        <w:rPr>
          <w:lang w:val="en-AU"/>
        </w:rPr>
        <w:t>.</w:t>
      </w:r>
      <w:r>
        <w:rPr>
          <w:lang w:val="en-AU"/>
        </w:rPr>
        <w:t xml:space="preserve"> The studied focussed on numerical abundance, species richness, community structure and species composition. A total of 28 sites were sampled by sediment grab sampling: four sites within the DMPA in use, 22 sites along four transects radiating WNW, WSW, ESE and SSE </w:t>
      </w:r>
      <w:r w:rsidR="009F1736">
        <w:rPr>
          <w:lang w:val="en-AU"/>
        </w:rPr>
        <w:t xml:space="preserve">to a distance of 15 km </w:t>
      </w:r>
      <w:r>
        <w:rPr>
          <w:lang w:val="en-AU"/>
        </w:rPr>
        <w:t xml:space="preserve">from the DMPA, and two reference sites. Six surveys were conducted before and after three maintenance dredging campaigns. The pre-dredging survey was six months after the 1997 dredge campaign and not all sites were sampled in the August 1999, June and September 2000 surveys. </w:t>
      </w:r>
      <w:r w:rsidRPr="009F3BDC">
        <w:rPr>
          <w:lang w:val="en-AU"/>
        </w:rPr>
        <w:t xml:space="preserve">Short-term impacts were observed inside the material placement site immediately after works and six weeks after </w:t>
      </w:r>
      <w:r>
        <w:rPr>
          <w:lang w:val="en-AU"/>
        </w:rPr>
        <w:t>(</w:t>
      </w:r>
      <w:r w:rsidRPr="009F3BDC">
        <w:rPr>
          <w:lang w:val="en-AU"/>
        </w:rPr>
        <w:t>due to burial and smothering of benthic communities</w:t>
      </w:r>
      <w:r>
        <w:rPr>
          <w:lang w:val="en-AU"/>
        </w:rPr>
        <w:t>), with sampling</w:t>
      </w:r>
      <w:r w:rsidRPr="009F3BDC">
        <w:rPr>
          <w:lang w:val="en-AU"/>
        </w:rPr>
        <w:t xml:space="preserve"> after 10</w:t>
      </w:r>
      <w:r w:rsidR="00D91B6C">
        <w:rPr>
          <w:lang w:val="en-AU"/>
        </w:rPr>
        <w:t> </w:t>
      </w:r>
      <w:r w:rsidRPr="009F3BDC">
        <w:rPr>
          <w:lang w:val="en-AU"/>
        </w:rPr>
        <w:t>months</w:t>
      </w:r>
      <w:r>
        <w:rPr>
          <w:lang w:val="en-AU"/>
        </w:rPr>
        <w:t xml:space="preserve"> indicating rapid recovery of communities. </w:t>
      </w:r>
      <w:r w:rsidR="002425B7">
        <w:rPr>
          <w:lang w:val="en-AU"/>
        </w:rPr>
        <w:t>Cruz Motta (2000)</w:t>
      </w:r>
      <w:r>
        <w:rPr>
          <w:lang w:val="en-AU"/>
        </w:rPr>
        <w:t xml:space="preserve"> </w:t>
      </w:r>
      <w:r w:rsidR="002425B7">
        <w:rPr>
          <w:lang w:val="en-AU"/>
        </w:rPr>
        <w:t xml:space="preserve">concluded </w:t>
      </w:r>
      <w:r>
        <w:rPr>
          <w:lang w:val="en-AU"/>
        </w:rPr>
        <w:t>that there were</w:t>
      </w:r>
      <w:r w:rsidRPr="009F3BDC">
        <w:rPr>
          <w:lang w:val="en-AU"/>
        </w:rPr>
        <w:t xml:space="preserve"> no </w:t>
      </w:r>
      <w:r>
        <w:rPr>
          <w:lang w:val="en-AU"/>
        </w:rPr>
        <w:t xml:space="preserve">detectable </w:t>
      </w:r>
      <w:r w:rsidRPr="009F3BDC">
        <w:rPr>
          <w:lang w:val="en-AU"/>
        </w:rPr>
        <w:t xml:space="preserve">long-term impacts of </w:t>
      </w:r>
      <w:r>
        <w:rPr>
          <w:lang w:val="en-AU"/>
        </w:rPr>
        <w:t xml:space="preserve">maintenance dredge material placement </w:t>
      </w:r>
      <w:r w:rsidRPr="009F3BDC">
        <w:rPr>
          <w:lang w:val="en-AU"/>
        </w:rPr>
        <w:t>on the soft bottom communities</w:t>
      </w:r>
      <w:r>
        <w:rPr>
          <w:lang w:val="en-AU"/>
        </w:rPr>
        <w:t xml:space="preserve"> and </w:t>
      </w:r>
      <w:r w:rsidRPr="009F3BDC">
        <w:rPr>
          <w:lang w:val="en-AU"/>
        </w:rPr>
        <w:t>communities are resilient and able to recover from burial</w:t>
      </w:r>
      <w:r>
        <w:rPr>
          <w:lang w:val="en-AU"/>
        </w:rPr>
        <w:t xml:space="preserve">. </w:t>
      </w:r>
      <w:r w:rsidR="009F1736">
        <w:rPr>
          <w:lang w:val="en-AU"/>
        </w:rPr>
        <w:t>Conclusion</w:t>
      </w:r>
      <w:r w:rsidR="009C3707">
        <w:rPr>
          <w:lang w:val="en-AU"/>
        </w:rPr>
        <w:t>s</w:t>
      </w:r>
      <w:r w:rsidR="009F1736">
        <w:rPr>
          <w:lang w:val="en-AU"/>
        </w:rPr>
        <w:t xml:space="preserve"> were based entirely on spatial distributions of similarity/dissimilarity in infauna community structure; no statistical hypothesis testing such as testing before</w:t>
      </w:r>
      <w:r w:rsidR="00F81086">
        <w:rPr>
          <w:lang w:val="en-AU"/>
        </w:rPr>
        <w:noBreakHyphen/>
      </w:r>
      <w:r w:rsidR="009F1736">
        <w:rPr>
          <w:lang w:val="en-AU"/>
        </w:rPr>
        <w:t xml:space="preserve">after/ control-impact (BACI) comparisons was conducted. </w:t>
      </w:r>
      <w:r w:rsidRPr="009F3BDC">
        <w:rPr>
          <w:lang w:val="en-AU"/>
        </w:rPr>
        <w:t xml:space="preserve">Further details are provided in </w:t>
      </w:r>
      <w:r w:rsidR="00D47836" w:rsidRPr="00D47836">
        <w:fldChar w:fldCharType="begin"/>
      </w:r>
      <w:r w:rsidR="00D47836" w:rsidRPr="00D47836">
        <w:instrText xml:space="preserve"> REF  _Ref354746977 \* Lower \h  \* MERGEFORMAT </w:instrText>
      </w:r>
      <w:r w:rsidR="00D47836" w:rsidRPr="00D47836">
        <w:fldChar w:fldCharType="separate"/>
      </w:r>
      <w:r w:rsidR="00E2599D" w:rsidRPr="00E2599D">
        <w:t xml:space="preserve">table </w:t>
      </w:r>
      <w:r w:rsidR="00E2599D" w:rsidRPr="00E2599D">
        <w:rPr>
          <w:noProof/>
        </w:rPr>
        <w:t>8</w:t>
      </w:r>
      <w:r w:rsidR="00D47836" w:rsidRPr="00D47836">
        <w:fldChar w:fldCharType="end"/>
      </w:r>
      <w:r w:rsidR="00025252" w:rsidRPr="00D47836">
        <w:t>.</w:t>
      </w:r>
      <w:r w:rsidR="00025252">
        <w:t xml:space="preserve"> </w:t>
      </w:r>
    </w:p>
    <w:p w:rsidR="007F5B28" w:rsidRDefault="00025252" w:rsidP="00025252">
      <w:pPr>
        <w:pStyle w:val="Para0"/>
        <w:rPr>
          <w:lang w:val="en-AU"/>
        </w:rPr>
      </w:pPr>
      <w:r>
        <w:rPr>
          <w:lang w:val="en-AU"/>
        </w:rPr>
        <w:t>McKenna &amp; Rasheed</w:t>
      </w:r>
      <w:r w:rsidRPr="009F3BDC">
        <w:rPr>
          <w:lang w:val="en-AU"/>
        </w:rPr>
        <w:t xml:space="preserve"> (201</w:t>
      </w:r>
      <w:r>
        <w:rPr>
          <w:lang w:val="en-AU"/>
        </w:rPr>
        <w:t>2</w:t>
      </w:r>
      <w:r w:rsidRPr="009F3BDC">
        <w:rPr>
          <w:lang w:val="en-AU"/>
        </w:rPr>
        <w:t xml:space="preserve">) </w:t>
      </w:r>
      <w:r w:rsidR="000242C8">
        <w:rPr>
          <w:lang w:val="en-AU"/>
        </w:rPr>
        <w:t xml:space="preserve">summarise the results of </w:t>
      </w:r>
      <w:r w:rsidRPr="009F3BDC">
        <w:rPr>
          <w:lang w:val="en-AU"/>
        </w:rPr>
        <w:t xml:space="preserve">annual </w:t>
      </w:r>
      <w:r w:rsidR="000242C8">
        <w:rPr>
          <w:lang w:val="en-AU"/>
        </w:rPr>
        <w:t xml:space="preserve">seagrass </w:t>
      </w:r>
      <w:r w:rsidRPr="009F3BDC">
        <w:rPr>
          <w:lang w:val="en-AU"/>
        </w:rPr>
        <w:t xml:space="preserve">monitoring </w:t>
      </w:r>
      <w:r w:rsidR="00910684">
        <w:rPr>
          <w:lang w:val="en-AU"/>
        </w:rPr>
        <w:t xml:space="preserve">in Townsville from </w:t>
      </w:r>
      <w:r w:rsidRPr="009F3BDC">
        <w:rPr>
          <w:lang w:val="en-AU"/>
        </w:rPr>
        <w:t>2007</w:t>
      </w:r>
      <w:r w:rsidR="00910684">
        <w:rPr>
          <w:lang w:val="en-AU"/>
        </w:rPr>
        <w:t>-2011</w:t>
      </w:r>
      <w:r w:rsidRPr="009F3BDC">
        <w:rPr>
          <w:lang w:val="en-AU"/>
        </w:rPr>
        <w:t xml:space="preserve">. </w:t>
      </w:r>
      <w:r w:rsidR="000242C8">
        <w:rPr>
          <w:lang w:val="en-AU"/>
        </w:rPr>
        <w:t xml:space="preserve">The </w:t>
      </w:r>
      <w:r w:rsidR="00910684">
        <w:rPr>
          <w:lang w:val="en-AU"/>
        </w:rPr>
        <w:t xml:space="preserve">monitoring </w:t>
      </w:r>
      <w:r w:rsidR="000242C8">
        <w:rPr>
          <w:lang w:val="en-AU"/>
        </w:rPr>
        <w:t xml:space="preserve">program was established </w:t>
      </w:r>
      <w:r w:rsidR="00D47836">
        <w:rPr>
          <w:lang w:val="en-AU"/>
        </w:rPr>
        <w:t xml:space="preserve">to </w:t>
      </w:r>
      <w:r w:rsidR="000242C8">
        <w:rPr>
          <w:lang w:val="en-AU"/>
        </w:rPr>
        <w:t>assist in port</w:t>
      </w:r>
      <w:r w:rsidR="000242C8" w:rsidRPr="000242C8">
        <w:rPr>
          <w:lang w:val="en-AU"/>
        </w:rPr>
        <w:t xml:space="preserve"> management</w:t>
      </w:r>
      <w:r w:rsidR="000242C8">
        <w:rPr>
          <w:lang w:val="en-AU"/>
        </w:rPr>
        <w:t xml:space="preserve">, dredging in particular, but does not target dredging specifically, for example by establishing impact and reference sites. Rather, the program is designed to detect long-term changes in 11 permanent monitoring meadows established on the basis of wet- and dry-season baseline surveys in 2007 and 2008. </w:t>
      </w:r>
      <w:r w:rsidR="00910684">
        <w:rPr>
          <w:lang w:val="en-AU"/>
        </w:rPr>
        <w:t xml:space="preserve">The monitoring is conducted through broad-scale mapping of the spatial extent of seagrass meadows by helicopter. Within each meadow </w:t>
      </w:r>
      <w:r w:rsidR="00910684" w:rsidRPr="00910684">
        <w:rPr>
          <w:lang w:val="en-AU"/>
        </w:rPr>
        <w:t>species composition</w:t>
      </w:r>
      <w:r w:rsidR="00910684">
        <w:rPr>
          <w:lang w:val="en-AU"/>
        </w:rPr>
        <w:t xml:space="preserve"> and visual estimates of </w:t>
      </w:r>
      <w:r w:rsidR="00910684" w:rsidRPr="00910684">
        <w:rPr>
          <w:lang w:val="en-AU"/>
        </w:rPr>
        <w:t>above-ground biomass</w:t>
      </w:r>
      <w:r w:rsidR="00910684">
        <w:rPr>
          <w:lang w:val="en-AU"/>
        </w:rPr>
        <w:t xml:space="preserve"> and </w:t>
      </w:r>
      <w:r w:rsidR="00910684" w:rsidRPr="00910684">
        <w:rPr>
          <w:lang w:val="en-AU"/>
        </w:rPr>
        <w:t>per</w:t>
      </w:r>
      <w:r w:rsidR="00A647A4">
        <w:rPr>
          <w:lang w:val="en-AU"/>
        </w:rPr>
        <w:t xml:space="preserve"> </w:t>
      </w:r>
      <w:r w:rsidR="00910684" w:rsidRPr="00910684">
        <w:rPr>
          <w:lang w:val="en-AU"/>
        </w:rPr>
        <w:t xml:space="preserve">cent </w:t>
      </w:r>
      <w:r w:rsidR="00910684">
        <w:rPr>
          <w:lang w:val="en-AU"/>
        </w:rPr>
        <w:t>macro</w:t>
      </w:r>
      <w:r w:rsidR="00910684" w:rsidRPr="00910684">
        <w:rPr>
          <w:lang w:val="en-AU"/>
        </w:rPr>
        <w:t>algal cover</w:t>
      </w:r>
      <w:r w:rsidR="00910684">
        <w:rPr>
          <w:lang w:val="en-AU"/>
        </w:rPr>
        <w:t xml:space="preserve"> are recorded in quadrats. The quadrats are deployed from a helicopter for intertidal meadows and by free diver of drop camera in subtidal meadows (Unsworth et al. 2009). D</w:t>
      </w:r>
      <w:r w:rsidR="00910684" w:rsidRPr="00910684">
        <w:rPr>
          <w:lang w:val="en-AU"/>
        </w:rPr>
        <w:t xml:space="preserve">epth </w:t>
      </w:r>
      <w:r w:rsidR="00910684">
        <w:rPr>
          <w:lang w:val="en-AU"/>
        </w:rPr>
        <w:t xml:space="preserve">is also recorded at </w:t>
      </w:r>
      <w:r w:rsidR="00910684" w:rsidRPr="00910684">
        <w:rPr>
          <w:lang w:val="en-AU"/>
        </w:rPr>
        <w:t xml:space="preserve">subtidal </w:t>
      </w:r>
      <w:r w:rsidR="00910684">
        <w:rPr>
          <w:lang w:val="en-AU"/>
        </w:rPr>
        <w:t xml:space="preserve">sites. </w:t>
      </w:r>
      <w:r w:rsidR="007F5B28">
        <w:rPr>
          <w:lang w:val="en-AU"/>
        </w:rPr>
        <w:t xml:space="preserve">Sampling sites are located haphazardly within meadows at high density. Site numbers vary but typically in the order of 550-650 sites per survey. </w:t>
      </w:r>
      <w:r w:rsidR="007F5B28" w:rsidRPr="00910684">
        <w:rPr>
          <w:lang w:val="en-AU"/>
        </w:rPr>
        <w:t>Further details are provided in</w:t>
      </w:r>
      <w:r w:rsidR="007F5B28">
        <w:rPr>
          <w:lang w:val="en-AU"/>
        </w:rPr>
        <w:t xml:space="preserve"> </w:t>
      </w:r>
      <w:r w:rsidR="00D47836" w:rsidRPr="00D47836">
        <w:fldChar w:fldCharType="begin"/>
      </w:r>
      <w:r w:rsidR="00D47836" w:rsidRPr="00D47836">
        <w:instrText xml:space="preserve"> REF  _Ref359352039 \* Lower \h  \* MERGEFORMAT </w:instrText>
      </w:r>
      <w:r w:rsidR="00D47836" w:rsidRPr="00D47836">
        <w:fldChar w:fldCharType="separate"/>
      </w:r>
      <w:r w:rsidR="00E2599D" w:rsidRPr="00E2599D">
        <w:t xml:space="preserve">table </w:t>
      </w:r>
      <w:r w:rsidR="00E2599D" w:rsidRPr="00E2599D">
        <w:rPr>
          <w:noProof/>
        </w:rPr>
        <w:t>7</w:t>
      </w:r>
      <w:r w:rsidR="00D47836" w:rsidRPr="00D47836">
        <w:fldChar w:fldCharType="end"/>
      </w:r>
      <w:r w:rsidR="007F5B28" w:rsidRPr="00910684">
        <w:rPr>
          <w:lang w:val="en-AU"/>
        </w:rPr>
        <w:t>.</w:t>
      </w:r>
    </w:p>
    <w:p w:rsidR="00B751DD" w:rsidRDefault="000650BB" w:rsidP="00025252">
      <w:pPr>
        <w:pStyle w:val="Para0"/>
        <w:rPr>
          <w:lang w:val="en-AU"/>
        </w:rPr>
      </w:pPr>
      <w:r>
        <w:rPr>
          <w:lang w:val="en-AU"/>
        </w:rPr>
        <w:t>McKenna &amp; Rasheed</w:t>
      </w:r>
      <w:r w:rsidRPr="009F3BDC">
        <w:rPr>
          <w:lang w:val="en-AU"/>
        </w:rPr>
        <w:t xml:space="preserve"> (201</w:t>
      </w:r>
      <w:r>
        <w:rPr>
          <w:lang w:val="en-AU"/>
        </w:rPr>
        <w:t>2</w:t>
      </w:r>
      <w:r w:rsidRPr="009F3BDC">
        <w:rPr>
          <w:lang w:val="en-AU"/>
        </w:rPr>
        <w:t>)</w:t>
      </w:r>
      <w:r>
        <w:rPr>
          <w:lang w:val="en-AU"/>
        </w:rPr>
        <w:t xml:space="preserve"> </w:t>
      </w:r>
      <w:r w:rsidR="00A647A4">
        <w:rPr>
          <w:lang w:val="en-AU"/>
        </w:rPr>
        <w:t xml:space="preserve">report that </w:t>
      </w:r>
      <w:r w:rsidR="00910684" w:rsidRPr="00910684">
        <w:rPr>
          <w:lang w:val="en-AU"/>
        </w:rPr>
        <w:t xml:space="preserve">the total area of seagrass meadows </w:t>
      </w:r>
      <w:r w:rsidR="00A647A4">
        <w:rPr>
          <w:lang w:val="en-AU"/>
        </w:rPr>
        <w:t xml:space="preserve">declined in 2011 for </w:t>
      </w:r>
      <w:r w:rsidR="00910684" w:rsidRPr="00910684">
        <w:rPr>
          <w:lang w:val="en-AU"/>
        </w:rPr>
        <w:t>the fourth consecutive year</w:t>
      </w:r>
      <w:r w:rsidR="00A647A4">
        <w:rPr>
          <w:lang w:val="en-AU"/>
        </w:rPr>
        <w:t>,</w:t>
      </w:r>
      <w:r w:rsidR="00910684" w:rsidRPr="00910684">
        <w:rPr>
          <w:lang w:val="en-AU"/>
        </w:rPr>
        <w:t xml:space="preserve"> with </w:t>
      </w:r>
      <w:r w:rsidR="00A647A4">
        <w:rPr>
          <w:lang w:val="en-AU"/>
        </w:rPr>
        <w:t xml:space="preserve">the total area of seagrass </w:t>
      </w:r>
      <w:r w:rsidR="00B1726C">
        <w:rPr>
          <w:lang w:val="en-AU"/>
        </w:rPr>
        <w:t>meadows reduced by 84 per cent</w:t>
      </w:r>
      <w:r w:rsidR="00910684" w:rsidRPr="00910684">
        <w:rPr>
          <w:lang w:val="en-AU"/>
        </w:rPr>
        <w:t xml:space="preserve"> since 2007. </w:t>
      </w:r>
      <w:r>
        <w:rPr>
          <w:lang w:val="en-AU"/>
        </w:rPr>
        <w:t xml:space="preserve">Declines from 2007 to 2010 were relatively modest but in a number of cases statistically significant. Seagrass extent in 2011 was statistically significantly lower than all other years except 2010 in some meadows. The statistical power of the tests to detect change is not reported. </w:t>
      </w:r>
      <w:r w:rsidRPr="00910684">
        <w:rPr>
          <w:lang w:val="en-AU"/>
        </w:rPr>
        <w:t>Mean above-ground biomass in 2011 was similar to 2010 and the lowest recorded</w:t>
      </w:r>
      <w:r>
        <w:rPr>
          <w:lang w:val="en-AU"/>
        </w:rPr>
        <w:t xml:space="preserve"> since 2007</w:t>
      </w:r>
      <w:r w:rsidRPr="00910684">
        <w:rPr>
          <w:lang w:val="en-AU"/>
        </w:rPr>
        <w:t xml:space="preserve">. </w:t>
      </w:r>
      <w:r>
        <w:rPr>
          <w:lang w:val="en-AU"/>
        </w:rPr>
        <w:t>McKenna &amp; Rasheed</w:t>
      </w:r>
      <w:r w:rsidRPr="009F3BDC">
        <w:rPr>
          <w:lang w:val="en-AU"/>
        </w:rPr>
        <w:t xml:space="preserve"> (201</w:t>
      </w:r>
      <w:r>
        <w:rPr>
          <w:lang w:val="en-AU"/>
        </w:rPr>
        <w:t>2</w:t>
      </w:r>
      <w:r w:rsidRPr="009F3BDC">
        <w:rPr>
          <w:lang w:val="en-AU"/>
        </w:rPr>
        <w:t>)</w:t>
      </w:r>
      <w:r>
        <w:rPr>
          <w:lang w:val="en-AU"/>
        </w:rPr>
        <w:t xml:space="preserve"> also report</w:t>
      </w:r>
      <w:r w:rsidR="00910684" w:rsidRPr="00910684">
        <w:rPr>
          <w:lang w:val="en-AU"/>
        </w:rPr>
        <w:t xml:space="preserve"> a gradual shift in species composition to </w:t>
      </w:r>
      <w:r>
        <w:rPr>
          <w:lang w:val="en-AU"/>
        </w:rPr>
        <w:t>ephemeral, pioneering species (</w:t>
      </w:r>
      <w:r w:rsidR="00910684" w:rsidRPr="000650BB">
        <w:rPr>
          <w:i/>
          <w:lang w:val="en-AU"/>
        </w:rPr>
        <w:t>Halophila</w:t>
      </w:r>
      <w:r w:rsidR="00910684" w:rsidRPr="00910684">
        <w:rPr>
          <w:lang w:val="en-AU"/>
        </w:rPr>
        <w:t xml:space="preserve"> s</w:t>
      </w:r>
      <w:r>
        <w:rPr>
          <w:lang w:val="en-AU"/>
        </w:rPr>
        <w:t>p</w:t>
      </w:r>
      <w:r w:rsidR="00910684" w:rsidRPr="00910684">
        <w:rPr>
          <w:lang w:val="en-AU"/>
        </w:rPr>
        <w:t>p.</w:t>
      </w:r>
      <w:r>
        <w:rPr>
          <w:lang w:val="en-AU"/>
        </w:rPr>
        <w:t>)</w:t>
      </w:r>
      <w:r w:rsidR="00910684" w:rsidRPr="00910684">
        <w:rPr>
          <w:lang w:val="en-AU"/>
        </w:rPr>
        <w:t xml:space="preserve"> </w:t>
      </w:r>
      <w:r w:rsidR="00B751DD">
        <w:rPr>
          <w:lang w:val="en-AU"/>
        </w:rPr>
        <w:t>McKenna &amp; Rasheed</w:t>
      </w:r>
      <w:r w:rsidR="00B751DD" w:rsidRPr="009F3BDC">
        <w:rPr>
          <w:lang w:val="en-AU"/>
        </w:rPr>
        <w:t xml:space="preserve"> (201</w:t>
      </w:r>
      <w:r w:rsidR="00B751DD">
        <w:rPr>
          <w:lang w:val="en-AU"/>
        </w:rPr>
        <w:t>2</w:t>
      </w:r>
      <w:r w:rsidR="00B751DD" w:rsidRPr="009F3BDC">
        <w:rPr>
          <w:lang w:val="en-AU"/>
        </w:rPr>
        <w:t>)</w:t>
      </w:r>
      <w:r w:rsidR="00B751DD">
        <w:rPr>
          <w:lang w:val="en-AU"/>
        </w:rPr>
        <w:t xml:space="preserve"> report that t</w:t>
      </w:r>
      <w:r w:rsidR="00910684" w:rsidRPr="00910684">
        <w:rPr>
          <w:lang w:val="en-AU"/>
        </w:rPr>
        <w:t>here were some initial signs of recovery in 2011</w:t>
      </w:r>
      <w:r w:rsidR="00B751DD">
        <w:rPr>
          <w:lang w:val="en-AU"/>
        </w:rPr>
        <w:t xml:space="preserve">, </w:t>
      </w:r>
      <w:r w:rsidR="00910684" w:rsidRPr="00910684">
        <w:rPr>
          <w:lang w:val="en-AU"/>
        </w:rPr>
        <w:t xml:space="preserve">with small increases of </w:t>
      </w:r>
      <w:r w:rsidR="00B751DD">
        <w:rPr>
          <w:lang w:val="en-AU"/>
        </w:rPr>
        <w:t xml:space="preserve">above-ground </w:t>
      </w:r>
      <w:r w:rsidR="00910684" w:rsidRPr="00910684">
        <w:rPr>
          <w:lang w:val="en-AU"/>
        </w:rPr>
        <w:t xml:space="preserve">biomass in </w:t>
      </w:r>
      <w:r w:rsidR="00B751DD">
        <w:rPr>
          <w:lang w:val="en-AU"/>
        </w:rPr>
        <w:t xml:space="preserve">parts </w:t>
      </w:r>
      <w:r w:rsidR="00910684" w:rsidRPr="00910684">
        <w:rPr>
          <w:lang w:val="en-AU"/>
        </w:rPr>
        <w:t>of some Magnetic Island meadows</w:t>
      </w:r>
      <w:r w:rsidR="00B751DD">
        <w:rPr>
          <w:lang w:val="en-AU"/>
        </w:rPr>
        <w:t xml:space="preserve">. </w:t>
      </w:r>
    </w:p>
    <w:p w:rsidR="00910684" w:rsidRDefault="00B751DD" w:rsidP="00025252">
      <w:pPr>
        <w:pStyle w:val="Para0"/>
        <w:rPr>
          <w:lang w:val="en-AU"/>
        </w:rPr>
      </w:pPr>
      <w:r>
        <w:rPr>
          <w:lang w:val="en-AU"/>
        </w:rPr>
        <w:t>McKenna &amp; Rasheed</w:t>
      </w:r>
      <w:r w:rsidRPr="009F3BDC">
        <w:rPr>
          <w:lang w:val="en-AU"/>
        </w:rPr>
        <w:t xml:space="preserve"> (201</w:t>
      </w:r>
      <w:r>
        <w:rPr>
          <w:lang w:val="en-AU"/>
        </w:rPr>
        <w:t>2</w:t>
      </w:r>
      <w:r w:rsidRPr="009F3BDC">
        <w:rPr>
          <w:lang w:val="en-AU"/>
        </w:rPr>
        <w:t>)</w:t>
      </w:r>
      <w:r>
        <w:rPr>
          <w:lang w:val="en-AU"/>
        </w:rPr>
        <w:t xml:space="preserve"> attribute the observed recent declines in seagrass in Townsville to consecutive years of high rainfall and flooding, and note that similar declines have been seen along the Queensland coast. </w:t>
      </w:r>
      <w:r w:rsidR="00AB488B">
        <w:rPr>
          <w:lang w:val="en-AU"/>
        </w:rPr>
        <w:t>McKenna &amp; Rasheed</w:t>
      </w:r>
      <w:r w:rsidR="00AB488B" w:rsidRPr="009F3BDC">
        <w:rPr>
          <w:lang w:val="en-AU"/>
        </w:rPr>
        <w:t xml:space="preserve"> (201</w:t>
      </w:r>
      <w:r w:rsidR="00AB488B">
        <w:rPr>
          <w:lang w:val="en-AU"/>
        </w:rPr>
        <w:t>2</w:t>
      </w:r>
      <w:r w:rsidR="00AB488B" w:rsidRPr="009F3BDC">
        <w:rPr>
          <w:lang w:val="en-AU"/>
        </w:rPr>
        <w:t>)</w:t>
      </w:r>
      <w:r w:rsidR="00AB488B">
        <w:rPr>
          <w:lang w:val="en-AU"/>
        </w:rPr>
        <w:t xml:space="preserve"> do not attribute the declines to</w:t>
      </w:r>
      <w:r w:rsidR="00AB488B" w:rsidRPr="00910684">
        <w:rPr>
          <w:lang w:val="en-AU"/>
        </w:rPr>
        <w:t xml:space="preserve"> </w:t>
      </w:r>
      <w:r w:rsidR="00AB488B">
        <w:rPr>
          <w:lang w:val="en-AU"/>
        </w:rPr>
        <w:t xml:space="preserve">dredging or other </w:t>
      </w:r>
      <w:r w:rsidR="00AB488B" w:rsidRPr="00910684">
        <w:rPr>
          <w:lang w:val="en-AU"/>
        </w:rPr>
        <w:t>port-related activities</w:t>
      </w:r>
      <w:r w:rsidR="00AB488B">
        <w:rPr>
          <w:lang w:val="en-AU"/>
        </w:rPr>
        <w:t>.</w:t>
      </w:r>
      <w:r w:rsidR="00AB488B" w:rsidRPr="00910684">
        <w:rPr>
          <w:lang w:val="en-AU"/>
        </w:rPr>
        <w:t xml:space="preserve"> </w:t>
      </w:r>
      <w:r w:rsidR="00AB488B">
        <w:rPr>
          <w:lang w:val="en-AU"/>
        </w:rPr>
        <w:t xml:space="preserve">However, they report </w:t>
      </w:r>
      <w:r w:rsidR="00910684" w:rsidRPr="00910684">
        <w:rPr>
          <w:lang w:val="en-AU"/>
        </w:rPr>
        <w:t xml:space="preserve">that seagrass meadows in Townsville are </w:t>
      </w:r>
      <w:r w:rsidR="00AB488B">
        <w:rPr>
          <w:lang w:val="en-AU"/>
        </w:rPr>
        <w:t xml:space="preserve">in a highly vulnerable state and are one of the four locations in Queensland at highest risk (Rasheed et al. 2007). </w:t>
      </w:r>
    </w:p>
    <w:p w:rsidR="00EE6C16" w:rsidRPr="009F3BDC" w:rsidRDefault="00716452" w:rsidP="00EE6C16">
      <w:pPr>
        <w:pStyle w:val="Heading3"/>
        <w:rPr>
          <w:lang w:val="en-AU"/>
        </w:rPr>
      </w:pPr>
      <w:bookmarkStart w:id="292" w:name="_Toc361930704"/>
      <w:r w:rsidRPr="009F3BDC">
        <w:rPr>
          <w:lang w:val="en-AU"/>
        </w:rPr>
        <w:lastRenderedPageBreak/>
        <w:t>Environmental Condition</w:t>
      </w:r>
      <w:bookmarkEnd w:id="292"/>
    </w:p>
    <w:p w:rsidR="00EE6C16" w:rsidRPr="009F3BDC" w:rsidRDefault="00EE6C16" w:rsidP="00EE6C16">
      <w:pPr>
        <w:pStyle w:val="Para0"/>
        <w:rPr>
          <w:lang w:val="en-AU"/>
        </w:rPr>
      </w:pPr>
      <w:r w:rsidRPr="009F3BDC">
        <w:rPr>
          <w:lang w:val="en-AU"/>
        </w:rPr>
        <w:t xml:space="preserve">Water quality in the Burdekin region, which includes the Port of Townsville is monitored by the </w:t>
      </w:r>
      <w:r w:rsidR="00B20292" w:rsidRPr="009F3BDC">
        <w:rPr>
          <w:lang w:val="en-AU"/>
        </w:rPr>
        <w:t>RRMMP</w:t>
      </w:r>
      <w:r w:rsidRPr="009F3BDC">
        <w:rPr>
          <w:lang w:val="en-AU"/>
        </w:rPr>
        <w:t xml:space="preserve"> (Schaffelke </w:t>
      </w:r>
      <w:r w:rsidR="00C90812" w:rsidRPr="009F3BDC">
        <w:rPr>
          <w:lang w:val="en-AU"/>
        </w:rPr>
        <w:t xml:space="preserve">et al. </w:t>
      </w:r>
      <w:r w:rsidRPr="009F3BDC">
        <w:rPr>
          <w:lang w:val="en-AU"/>
        </w:rPr>
        <w:t>2011). The water quality aspect of the monitoring program includes inshore permanent monitoring sites (water quality loggers) and remote sensing techniques. Permanent monitoring sites have been established in the Burdekin region since 2007. Three permanent logger sites are within 70 km of the Port of Townsville with the closest location (</w:t>
      </w:r>
      <w:r w:rsidR="00412726" w:rsidRPr="009F3BDC">
        <w:rPr>
          <w:lang w:val="en-AU"/>
        </w:rPr>
        <w:t>Magnetic</w:t>
      </w:r>
      <w:r w:rsidRPr="009F3BDC">
        <w:rPr>
          <w:lang w:val="en-AU"/>
        </w:rPr>
        <w:t xml:space="preserve"> Island) 10 km north east. Regionally</w:t>
      </w:r>
      <w:r w:rsidR="0052246B">
        <w:rPr>
          <w:lang w:val="en-AU"/>
        </w:rPr>
        <w:t>,</w:t>
      </w:r>
      <w:r w:rsidRPr="009F3BDC">
        <w:rPr>
          <w:lang w:val="en-AU"/>
        </w:rPr>
        <w:t xml:space="preserve"> water quality in the area has been declining since 2007 with the annual mean increasing from 2007/2008 with values at greater than double at some locations </w:t>
      </w:r>
      <w:r w:rsidR="00F81086">
        <w:rPr>
          <w:lang w:val="en-AU"/>
        </w:rPr>
        <w:br/>
      </w:r>
      <w:r w:rsidRPr="009F3BDC">
        <w:rPr>
          <w:lang w:val="en-AU"/>
        </w:rPr>
        <w:t>(</w:t>
      </w:r>
      <w:r w:rsidR="00D47836" w:rsidRPr="00D47836">
        <w:fldChar w:fldCharType="begin"/>
      </w:r>
      <w:r w:rsidR="00D47836" w:rsidRPr="00D47836">
        <w:instrText xml:space="preserve"> REF  _Ref358836264 \* Lower \h  \* MERGEFORMAT </w:instrText>
      </w:r>
      <w:r w:rsidR="00D47836" w:rsidRPr="00D47836">
        <w:fldChar w:fldCharType="separate"/>
      </w:r>
      <w:r w:rsidR="00E2599D" w:rsidRPr="00E2599D">
        <w:t xml:space="preserve">table </w:t>
      </w:r>
      <w:r w:rsidR="00E2599D" w:rsidRPr="00E2599D">
        <w:rPr>
          <w:noProof/>
        </w:rPr>
        <w:t>27</w:t>
      </w:r>
      <w:r w:rsidR="00D47836" w:rsidRPr="00D47836">
        <w:fldChar w:fldCharType="end"/>
      </w:r>
      <w:r w:rsidRPr="009F3BDC">
        <w:rPr>
          <w:lang w:val="en-AU"/>
        </w:rPr>
        <w:t xml:space="preserve">; Schaffelke </w:t>
      </w:r>
      <w:r w:rsidR="00C90812" w:rsidRPr="009F3BDC">
        <w:rPr>
          <w:lang w:val="en-AU"/>
        </w:rPr>
        <w:t xml:space="preserve">et al. </w:t>
      </w:r>
      <w:r w:rsidRPr="009F3BDC">
        <w:rPr>
          <w:lang w:val="en-AU"/>
        </w:rPr>
        <w:t xml:space="preserve">2011). </w:t>
      </w:r>
    </w:p>
    <w:p w:rsidR="00EE6C16" w:rsidRPr="00DE66F4" w:rsidRDefault="00EE6C16" w:rsidP="00335261">
      <w:pPr>
        <w:pStyle w:val="Caption"/>
        <w:outlineLvl w:val="0"/>
        <w:rPr>
          <w:b/>
        </w:rPr>
      </w:pPr>
      <w:bookmarkStart w:id="293" w:name="_Ref358836264"/>
      <w:bookmarkStart w:id="294" w:name="_Toc360694089"/>
      <w:r w:rsidRPr="009F3BDC">
        <w:rPr>
          <w:b/>
        </w:rPr>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27</w:t>
      </w:r>
      <w:r w:rsidR="00B66293" w:rsidRPr="009F3BDC">
        <w:rPr>
          <w:b/>
        </w:rPr>
        <w:fldChar w:fldCharType="end"/>
      </w:r>
      <w:bookmarkEnd w:id="293"/>
      <w:r w:rsidR="00335261" w:rsidRPr="009F3BDC">
        <w:rPr>
          <w:b/>
        </w:rPr>
        <w:t>.</w:t>
      </w:r>
      <w:r w:rsidRPr="009F3BDC">
        <w:rPr>
          <w:b/>
        </w:rPr>
        <w:t xml:space="preserve"> </w:t>
      </w:r>
      <w:r w:rsidRPr="009F3BDC">
        <w:t xml:space="preserve">Summary of annual mean turbidity (NTU) data from turbidity sensors at Burdekin region water quality locations from the </w:t>
      </w:r>
      <w:r w:rsidR="00B20292" w:rsidRPr="009F3BDC">
        <w:t>RRMMP</w:t>
      </w:r>
      <w:r w:rsidRPr="009F3BDC">
        <w:rPr>
          <w:vertAlign w:val="superscript"/>
        </w:rPr>
        <w:t>1</w:t>
      </w:r>
      <w:r w:rsidR="00DE66F4">
        <w:t>.</w:t>
      </w:r>
      <w:bookmarkEnd w:id="2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1747"/>
        <w:gridCol w:w="1746"/>
        <w:gridCol w:w="1746"/>
        <w:gridCol w:w="1746"/>
        <w:gridCol w:w="1746"/>
      </w:tblGrid>
      <w:tr w:rsidR="00EE6C16" w:rsidRPr="009F3BDC" w:rsidTr="00EE6C16">
        <w:trPr>
          <w:trHeight w:val="260"/>
          <w:tblHeader/>
        </w:trPr>
        <w:tc>
          <w:tcPr>
            <w:tcW w:w="1000" w:type="pct"/>
            <w:vAlign w:val="center"/>
          </w:tcPr>
          <w:p w:rsidR="00EE6C16" w:rsidRPr="009F3BDC" w:rsidRDefault="00EE6C16" w:rsidP="006C2A5A">
            <w:pPr>
              <w:pStyle w:val="TableFontH"/>
              <w:rPr>
                <w:lang w:val="en-AU"/>
              </w:rPr>
            </w:pPr>
            <w:r w:rsidRPr="009F3BDC">
              <w:rPr>
                <w:lang w:val="en-AU"/>
              </w:rPr>
              <w:t>Site</w:t>
            </w:r>
          </w:p>
        </w:tc>
        <w:tc>
          <w:tcPr>
            <w:tcW w:w="1000" w:type="pct"/>
            <w:vAlign w:val="center"/>
          </w:tcPr>
          <w:p w:rsidR="00EE6C16" w:rsidRPr="009F3BDC" w:rsidRDefault="00EE6C16" w:rsidP="006C2A5A">
            <w:pPr>
              <w:pStyle w:val="TableFontH"/>
              <w:rPr>
                <w:vertAlign w:val="superscript"/>
                <w:lang w:val="en-AU"/>
              </w:rPr>
            </w:pPr>
            <w:r w:rsidRPr="009F3BDC">
              <w:rPr>
                <w:lang w:val="en-AU"/>
              </w:rPr>
              <w:t>2007-2008</w:t>
            </w:r>
            <w:r w:rsidRPr="009F3BDC">
              <w:rPr>
                <w:vertAlign w:val="superscript"/>
                <w:lang w:val="en-AU"/>
              </w:rPr>
              <w:t>2</w:t>
            </w:r>
          </w:p>
        </w:tc>
        <w:tc>
          <w:tcPr>
            <w:tcW w:w="1000" w:type="pct"/>
            <w:vAlign w:val="center"/>
          </w:tcPr>
          <w:p w:rsidR="00EE6C16" w:rsidRPr="009F3BDC" w:rsidRDefault="00EE6C16" w:rsidP="006C2A5A">
            <w:pPr>
              <w:pStyle w:val="TableFontH"/>
              <w:rPr>
                <w:vertAlign w:val="superscript"/>
                <w:lang w:val="en-AU"/>
              </w:rPr>
            </w:pPr>
            <w:r w:rsidRPr="009F3BDC">
              <w:rPr>
                <w:lang w:val="en-AU"/>
              </w:rPr>
              <w:t>2008 to 2009</w:t>
            </w:r>
            <w:r w:rsidRPr="009F3BDC">
              <w:rPr>
                <w:vertAlign w:val="superscript"/>
                <w:lang w:val="en-AU"/>
              </w:rPr>
              <w:t>2</w:t>
            </w:r>
          </w:p>
        </w:tc>
        <w:tc>
          <w:tcPr>
            <w:tcW w:w="1000" w:type="pct"/>
            <w:vAlign w:val="center"/>
          </w:tcPr>
          <w:p w:rsidR="00EE6C16" w:rsidRPr="009F3BDC" w:rsidRDefault="00EE6C16" w:rsidP="006C2A5A">
            <w:pPr>
              <w:pStyle w:val="TableFontH"/>
              <w:rPr>
                <w:vertAlign w:val="superscript"/>
                <w:lang w:val="en-AU"/>
              </w:rPr>
            </w:pPr>
            <w:r w:rsidRPr="009F3BDC">
              <w:rPr>
                <w:lang w:val="en-AU"/>
              </w:rPr>
              <w:t>2009-2010</w:t>
            </w:r>
            <w:r w:rsidRPr="009F3BDC">
              <w:rPr>
                <w:vertAlign w:val="superscript"/>
                <w:lang w:val="en-AU"/>
              </w:rPr>
              <w:t>2</w:t>
            </w:r>
          </w:p>
        </w:tc>
        <w:tc>
          <w:tcPr>
            <w:tcW w:w="1000" w:type="pct"/>
            <w:vAlign w:val="center"/>
          </w:tcPr>
          <w:p w:rsidR="00EE6C16" w:rsidRPr="009F3BDC" w:rsidRDefault="00EE6C16" w:rsidP="006C2A5A">
            <w:pPr>
              <w:pStyle w:val="TableFontH"/>
              <w:rPr>
                <w:vertAlign w:val="superscript"/>
                <w:lang w:val="en-AU"/>
              </w:rPr>
            </w:pPr>
            <w:r w:rsidRPr="009F3BDC">
              <w:rPr>
                <w:lang w:val="en-AU"/>
              </w:rPr>
              <w:t>2010-2011</w:t>
            </w:r>
            <w:r w:rsidRPr="009F3BDC">
              <w:rPr>
                <w:vertAlign w:val="superscript"/>
                <w:lang w:val="en-AU"/>
              </w:rPr>
              <w:t>3</w:t>
            </w:r>
          </w:p>
        </w:tc>
      </w:tr>
      <w:tr w:rsidR="00EE6C16" w:rsidRPr="009F3BDC" w:rsidTr="00A61143">
        <w:tc>
          <w:tcPr>
            <w:tcW w:w="1000" w:type="pct"/>
          </w:tcPr>
          <w:p w:rsidR="00EE6C16" w:rsidRPr="009F3BDC" w:rsidRDefault="00EE6C16" w:rsidP="006C2A5A">
            <w:pPr>
              <w:pStyle w:val="TableFont"/>
              <w:rPr>
                <w:lang w:val="en-AU"/>
              </w:rPr>
            </w:pPr>
            <w:r w:rsidRPr="009F3BDC">
              <w:rPr>
                <w:lang w:val="en-AU"/>
              </w:rPr>
              <w:t>Pelorus Island</w:t>
            </w:r>
          </w:p>
        </w:tc>
        <w:tc>
          <w:tcPr>
            <w:tcW w:w="1000" w:type="pct"/>
            <w:tcMar>
              <w:right w:w="567" w:type="dxa"/>
            </w:tcMar>
          </w:tcPr>
          <w:p w:rsidR="00EE6C16" w:rsidRPr="009F3BDC" w:rsidRDefault="00EE6C16" w:rsidP="00A61143">
            <w:pPr>
              <w:pStyle w:val="TableFont"/>
              <w:jc w:val="right"/>
              <w:rPr>
                <w:lang w:val="en-AU"/>
              </w:rPr>
            </w:pPr>
            <w:r w:rsidRPr="009F3BDC">
              <w:rPr>
                <w:lang w:val="en-AU"/>
              </w:rPr>
              <w:t>0.50</w:t>
            </w:r>
          </w:p>
        </w:tc>
        <w:tc>
          <w:tcPr>
            <w:tcW w:w="1000" w:type="pct"/>
            <w:tcMar>
              <w:right w:w="567" w:type="dxa"/>
            </w:tcMar>
          </w:tcPr>
          <w:p w:rsidR="00EE6C16" w:rsidRPr="009F3BDC" w:rsidRDefault="00EE6C16" w:rsidP="00A61143">
            <w:pPr>
              <w:pStyle w:val="TableFont"/>
              <w:jc w:val="right"/>
              <w:rPr>
                <w:lang w:val="en-AU"/>
              </w:rPr>
            </w:pPr>
            <w:r w:rsidRPr="009F3BDC">
              <w:rPr>
                <w:lang w:val="en-AU"/>
              </w:rPr>
              <w:t>0.74</w:t>
            </w:r>
          </w:p>
        </w:tc>
        <w:tc>
          <w:tcPr>
            <w:tcW w:w="1000" w:type="pct"/>
            <w:tcMar>
              <w:right w:w="567" w:type="dxa"/>
            </w:tcMar>
          </w:tcPr>
          <w:p w:rsidR="00EE6C16" w:rsidRPr="009F3BDC" w:rsidRDefault="00EE6C16" w:rsidP="00A61143">
            <w:pPr>
              <w:pStyle w:val="TableFont"/>
              <w:jc w:val="right"/>
              <w:rPr>
                <w:lang w:val="en-AU"/>
              </w:rPr>
            </w:pPr>
            <w:r w:rsidRPr="009F3BDC">
              <w:rPr>
                <w:lang w:val="en-AU"/>
              </w:rPr>
              <w:t>0.60</w:t>
            </w:r>
          </w:p>
        </w:tc>
        <w:tc>
          <w:tcPr>
            <w:tcW w:w="1000" w:type="pct"/>
            <w:tcMar>
              <w:right w:w="567" w:type="dxa"/>
            </w:tcMar>
          </w:tcPr>
          <w:p w:rsidR="00EE6C16" w:rsidRPr="009F3BDC" w:rsidRDefault="00EE6C16" w:rsidP="00A61143">
            <w:pPr>
              <w:pStyle w:val="TableFont"/>
              <w:jc w:val="right"/>
              <w:rPr>
                <w:lang w:val="en-AU"/>
              </w:rPr>
            </w:pPr>
            <w:r w:rsidRPr="009F3BDC">
              <w:rPr>
                <w:lang w:val="en-AU"/>
              </w:rPr>
              <w:t>1.17</w:t>
            </w:r>
          </w:p>
        </w:tc>
      </w:tr>
      <w:tr w:rsidR="00EE6C16" w:rsidRPr="009F3BDC" w:rsidTr="00A61143">
        <w:tc>
          <w:tcPr>
            <w:tcW w:w="1000" w:type="pct"/>
          </w:tcPr>
          <w:p w:rsidR="00EE6C16" w:rsidRPr="009F3BDC" w:rsidRDefault="00EE6C16" w:rsidP="006C2A5A">
            <w:pPr>
              <w:pStyle w:val="TableFont"/>
              <w:rPr>
                <w:lang w:val="en-AU"/>
              </w:rPr>
            </w:pPr>
            <w:r w:rsidRPr="009F3BDC">
              <w:rPr>
                <w:lang w:val="en-AU"/>
              </w:rPr>
              <w:t>Pandora Reef</w:t>
            </w:r>
          </w:p>
        </w:tc>
        <w:tc>
          <w:tcPr>
            <w:tcW w:w="1000" w:type="pct"/>
            <w:tcMar>
              <w:right w:w="567" w:type="dxa"/>
            </w:tcMar>
          </w:tcPr>
          <w:p w:rsidR="00EE6C16" w:rsidRPr="009F3BDC" w:rsidRDefault="00EE6C16" w:rsidP="00A61143">
            <w:pPr>
              <w:pStyle w:val="TableFont"/>
              <w:jc w:val="right"/>
              <w:rPr>
                <w:lang w:val="en-AU"/>
              </w:rPr>
            </w:pPr>
            <w:r w:rsidRPr="009F3BDC">
              <w:rPr>
                <w:lang w:val="en-AU"/>
              </w:rPr>
              <w:t>0.97</w:t>
            </w:r>
          </w:p>
        </w:tc>
        <w:tc>
          <w:tcPr>
            <w:tcW w:w="1000" w:type="pct"/>
            <w:tcMar>
              <w:right w:w="567" w:type="dxa"/>
            </w:tcMar>
          </w:tcPr>
          <w:p w:rsidR="00EE6C16" w:rsidRPr="009F3BDC" w:rsidRDefault="00EE6C16" w:rsidP="00A61143">
            <w:pPr>
              <w:pStyle w:val="TableFont"/>
              <w:jc w:val="right"/>
              <w:rPr>
                <w:lang w:val="en-AU"/>
              </w:rPr>
            </w:pPr>
            <w:r w:rsidRPr="009F3BDC">
              <w:rPr>
                <w:lang w:val="en-AU"/>
              </w:rPr>
              <w:t>1.17</w:t>
            </w:r>
          </w:p>
        </w:tc>
        <w:tc>
          <w:tcPr>
            <w:tcW w:w="1000" w:type="pct"/>
            <w:tcMar>
              <w:right w:w="567" w:type="dxa"/>
            </w:tcMar>
          </w:tcPr>
          <w:p w:rsidR="00EE6C16" w:rsidRPr="009F3BDC" w:rsidRDefault="00EE6C16" w:rsidP="00A61143">
            <w:pPr>
              <w:pStyle w:val="TableFont"/>
              <w:jc w:val="right"/>
              <w:rPr>
                <w:lang w:val="en-AU"/>
              </w:rPr>
            </w:pPr>
            <w:r w:rsidRPr="009F3BDC">
              <w:rPr>
                <w:lang w:val="en-AU"/>
              </w:rPr>
              <w:t>1.10</w:t>
            </w:r>
          </w:p>
        </w:tc>
        <w:tc>
          <w:tcPr>
            <w:tcW w:w="1000" w:type="pct"/>
            <w:tcMar>
              <w:right w:w="567" w:type="dxa"/>
            </w:tcMar>
          </w:tcPr>
          <w:p w:rsidR="00EE6C16" w:rsidRPr="009F3BDC" w:rsidRDefault="00EE6C16" w:rsidP="00A61143">
            <w:pPr>
              <w:pStyle w:val="TableFont"/>
              <w:jc w:val="right"/>
              <w:rPr>
                <w:lang w:val="en-AU"/>
              </w:rPr>
            </w:pPr>
            <w:r w:rsidRPr="009F3BDC">
              <w:rPr>
                <w:lang w:val="en-AU"/>
              </w:rPr>
              <w:t>1.85</w:t>
            </w:r>
          </w:p>
        </w:tc>
      </w:tr>
      <w:tr w:rsidR="00EE6C16" w:rsidRPr="009F3BDC" w:rsidTr="00A61143">
        <w:tc>
          <w:tcPr>
            <w:tcW w:w="1000" w:type="pct"/>
          </w:tcPr>
          <w:p w:rsidR="00EE6C16" w:rsidRPr="009F3BDC" w:rsidRDefault="00EE6C16" w:rsidP="006C2A5A">
            <w:pPr>
              <w:pStyle w:val="TableFont"/>
              <w:rPr>
                <w:lang w:val="en-AU"/>
              </w:rPr>
            </w:pPr>
            <w:r w:rsidRPr="009F3BDC">
              <w:rPr>
                <w:lang w:val="en-AU"/>
              </w:rPr>
              <w:t>Magnetic Island (Geoffrey Bay)</w:t>
            </w:r>
          </w:p>
        </w:tc>
        <w:tc>
          <w:tcPr>
            <w:tcW w:w="1000" w:type="pct"/>
            <w:tcMar>
              <w:right w:w="567" w:type="dxa"/>
            </w:tcMar>
          </w:tcPr>
          <w:p w:rsidR="00EE6C16" w:rsidRPr="009F3BDC" w:rsidRDefault="00EE6C16" w:rsidP="00A61143">
            <w:pPr>
              <w:pStyle w:val="TableFont"/>
              <w:jc w:val="right"/>
              <w:rPr>
                <w:lang w:val="en-AU"/>
              </w:rPr>
            </w:pPr>
            <w:r w:rsidRPr="009F3BDC">
              <w:rPr>
                <w:lang w:val="en-AU"/>
              </w:rPr>
              <w:t>2.12</w:t>
            </w:r>
          </w:p>
        </w:tc>
        <w:tc>
          <w:tcPr>
            <w:tcW w:w="1000" w:type="pct"/>
            <w:tcMar>
              <w:right w:w="567" w:type="dxa"/>
            </w:tcMar>
          </w:tcPr>
          <w:p w:rsidR="00EE6C16" w:rsidRPr="009F3BDC" w:rsidRDefault="00EE6C16" w:rsidP="00A61143">
            <w:pPr>
              <w:pStyle w:val="TableFont"/>
              <w:jc w:val="right"/>
              <w:rPr>
                <w:lang w:val="en-AU"/>
              </w:rPr>
            </w:pPr>
            <w:r w:rsidRPr="009F3BDC">
              <w:rPr>
                <w:lang w:val="en-AU"/>
              </w:rPr>
              <w:t>2.33</w:t>
            </w:r>
          </w:p>
        </w:tc>
        <w:tc>
          <w:tcPr>
            <w:tcW w:w="1000" w:type="pct"/>
            <w:tcMar>
              <w:right w:w="567" w:type="dxa"/>
            </w:tcMar>
          </w:tcPr>
          <w:p w:rsidR="00EE6C16" w:rsidRPr="009F3BDC" w:rsidRDefault="00EE6C16" w:rsidP="00A61143">
            <w:pPr>
              <w:pStyle w:val="TableFont"/>
              <w:jc w:val="right"/>
              <w:rPr>
                <w:lang w:val="en-AU"/>
              </w:rPr>
            </w:pPr>
            <w:r w:rsidRPr="009F3BDC">
              <w:rPr>
                <w:lang w:val="en-AU"/>
              </w:rPr>
              <w:t>1.79</w:t>
            </w:r>
          </w:p>
        </w:tc>
        <w:tc>
          <w:tcPr>
            <w:tcW w:w="1000" w:type="pct"/>
            <w:tcMar>
              <w:right w:w="567" w:type="dxa"/>
            </w:tcMar>
          </w:tcPr>
          <w:p w:rsidR="00EE6C16" w:rsidRPr="009F3BDC" w:rsidRDefault="00EE6C16" w:rsidP="00A61143">
            <w:pPr>
              <w:pStyle w:val="TableFont"/>
              <w:jc w:val="right"/>
              <w:rPr>
                <w:lang w:val="en-AU"/>
              </w:rPr>
            </w:pPr>
            <w:r w:rsidRPr="009F3BDC">
              <w:rPr>
                <w:lang w:val="en-AU"/>
              </w:rPr>
              <w:t>3.00</w:t>
            </w:r>
          </w:p>
        </w:tc>
      </w:tr>
    </w:tbl>
    <w:p w:rsidR="00EE6C16" w:rsidRPr="009F3BDC" w:rsidRDefault="00EE6C16" w:rsidP="00EE6C16">
      <w:pPr>
        <w:pStyle w:val="Para0"/>
        <w:rPr>
          <w:vertAlign w:val="superscript"/>
          <w:lang w:val="en-AU"/>
        </w:rPr>
      </w:pPr>
      <w:r w:rsidRPr="009F3BDC">
        <w:rPr>
          <w:vertAlign w:val="superscript"/>
          <w:lang w:val="en-AU"/>
        </w:rPr>
        <w:t xml:space="preserve">1 Data extracted from Schaffelke </w:t>
      </w:r>
      <w:r w:rsidR="00C90812" w:rsidRPr="009F3BDC">
        <w:rPr>
          <w:vertAlign w:val="superscript"/>
          <w:lang w:val="en-AU"/>
        </w:rPr>
        <w:t xml:space="preserve">et al. </w:t>
      </w:r>
      <w:r w:rsidRPr="009F3BDC">
        <w:rPr>
          <w:vertAlign w:val="superscript"/>
          <w:lang w:val="en-AU"/>
        </w:rPr>
        <w:t>2011. 2 – Years are from October to September 3 – October to June</w:t>
      </w:r>
    </w:p>
    <w:p w:rsidR="00EE6C16" w:rsidRPr="009F3BDC" w:rsidRDefault="00EE6C16" w:rsidP="00EE6C16">
      <w:pPr>
        <w:pStyle w:val="Para0"/>
        <w:rPr>
          <w:lang w:val="en-AU"/>
        </w:rPr>
      </w:pPr>
      <w:r w:rsidRPr="009F3BDC">
        <w:rPr>
          <w:lang w:val="en-AU"/>
        </w:rPr>
        <w:t xml:space="preserve">Remote sensing is used to monitor TSS concentrations for the entire </w:t>
      </w:r>
      <w:r w:rsidR="00123309">
        <w:rPr>
          <w:lang w:val="en-AU"/>
        </w:rPr>
        <w:t>Marine Park</w:t>
      </w:r>
      <w:r w:rsidRPr="009F3BDC">
        <w:rPr>
          <w:lang w:val="en-AU"/>
        </w:rPr>
        <w:t xml:space="preserve"> at a spatial resolution of 1 km (Brando </w:t>
      </w:r>
      <w:r w:rsidR="00C90812" w:rsidRPr="009F3BDC">
        <w:rPr>
          <w:lang w:val="en-AU"/>
        </w:rPr>
        <w:t xml:space="preserve">et al. </w:t>
      </w:r>
      <w:r w:rsidRPr="009F3BDC">
        <w:rPr>
          <w:lang w:val="en-AU"/>
        </w:rPr>
        <w:t xml:space="preserve">2011). TSS concentrations within the Burdekin region have improved with the TSS paddock </w:t>
      </w:r>
      <w:r w:rsidR="00B1726C">
        <w:rPr>
          <w:lang w:val="en-AU"/>
        </w:rPr>
        <w:t>to reef index of poor (30 per cent</w:t>
      </w:r>
      <w:r w:rsidRPr="009F3BDC">
        <w:rPr>
          <w:lang w:val="en-AU"/>
        </w:rPr>
        <w:t>) in 2002/</w:t>
      </w:r>
      <w:r w:rsidR="00B1726C">
        <w:rPr>
          <w:lang w:val="en-AU"/>
        </w:rPr>
        <w:t>2003 increasing to moderate (57 per cent</w:t>
      </w:r>
      <w:r w:rsidRPr="009F3BDC">
        <w:rPr>
          <w:lang w:val="en-AU"/>
        </w:rPr>
        <w:t>) in 2010/2011 (</w:t>
      </w:r>
      <w:r w:rsidR="00CF4BA9" w:rsidRPr="009F3BDC">
        <w:rPr>
          <w:lang w:val="en-AU"/>
        </w:rPr>
        <w:t>Brando</w:t>
      </w:r>
      <w:r w:rsidRPr="009F3BDC">
        <w:rPr>
          <w:lang w:val="en-AU"/>
        </w:rPr>
        <w:t xml:space="preserve"> et al. 2011). Data from May 2010 to April 2011 for the Port of Townsville and surrounding areas recorded a clear declining gradient from inshore to offshore with median TSS values as high as 5 mg/L for shallow coastal area such as Port of Townsville, Cape Bowling Green and Cleveland Bay. Annual median TSS concentrations at the locations of Model Cases 1 and 2 the current material placement site ranged from approximately 2.00 mg/L to 0.25 mg/L, with the current material placement site </w:t>
      </w:r>
      <w:r w:rsidR="008B04C3">
        <w:rPr>
          <w:lang w:val="en-AU"/>
        </w:rPr>
        <w:t>having</w:t>
      </w:r>
      <w:r w:rsidRPr="009F3BDC">
        <w:rPr>
          <w:lang w:val="en-AU"/>
        </w:rPr>
        <w:t xml:space="preserve"> the highest TSS values. </w:t>
      </w:r>
    </w:p>
    <w:p w:rsidR="00EE6C16" w:rsidRPr="009F3BDC" w:rsidRDefault="00EE6C16" w:rsidP="00EE6C16">
      <w:pPr>
        <w:pStyle w:val="Para0"/>
        <w:rPr>
          <w:lang w:val="en-AU"/>
        </w:rPr>
      </w:pPr>
      <w:r w:rsidRPr="009F3BDC">
        <w:rPr>
          <w:lang w:val="en-AU"/>
        </w:rPr>
        <w:t>Water quality in the Townsville study area has been surveyed biannually since 2004 at 12 sites, with the furthest site approximately 1500 m offshore in Cleveland Bay (GHD 2009c). This site is situated in an area of seagrass meadows at 6 m depth. In addition to spot measurements, water quality at this site was monitored continuously with a fixed logger from September 2008 to February 2009. Median turbidity in the logger measurements was 23 NTU, with an 80</w:t>
      </w:r>
      <w:r w:rsidRPr="009F3BDC">
        <w:rPr>
          <w:vertAlign w:val="superscript"/>
          <w:lang w:val="en-AU"/>
        </w:rPr>
        <w:t>th</w:t>
      </w:r>
      <w:r w:rsidRPr="009F3BDC">
        <w:rPr>
          <w:lang w:val="en-AU"/>
        </w:rPr>
        <w:t xml:space="preserve"> percentile of 57 NTU and a 95</w:t>
      </w:r>
      <w:r w:rsidRPr="009F3BDC">
        <w:rPr>
          <w:vertAlign w:val="superscript"/>
          <w:lang w:val="en-AU"/>
        </w:rPr>
        <w:t>th</w:t>
      </w:r>
      <w:r w:rsidRPr="009F3BDC">
        <w:rPr>
          <w:lang w:val="en-AU"/>
        </w:rPr>
        <w:t xml:space="preserve"> percentile of 109 NTU (</w:t>
      </w:r>
      <w:r w:rsidR="00193D4C" w:rsidRPr="00193D4C">
        <w:fldChar w:fldCharType="begin"/>
      </w:r>
      <w:r w:rsidR="00193D4C" w:rsidRPr="00193D4C">
        <w:instrText xml:space="preserve"> REF  _Ref343159918 \* Lower \h  \* MERGEFORMAT </w:instrText>
      </w:r>
      <w:r w:rsidR="00193D4C" w:rsidRPr="00193D4C">
        <w:fldChar w:fldCharType="separate"/>
      </w:r>
      <w:r w:rsidR="00E2599D" w:rsidRPr="00E2599D">
        <w:t xml:space="preserve">table </w:t>
      </w:r>
      <w:r w:rsidR="00E2599D" w:rsidRPr="00E2599D">
        <w:rPr>
          <w:noProof/>
        </w:rPr>
        <w:t>28</w:t>
      </w:r>
      <w:r w:rsidR="00193D4C" w:rsidRPr="00193D4C">
        <w:fldChar w:fldCharType="end"/>
      </w:r>
      <w:r w:rsidRPr="009F3BDC">
        <w:rPr>
          <w:lang w:val="en-AU"/>
        </w:rPr>
        <w:t xml:space="preserve">). </w:t>
      </w:r>
    </w:p>
    <w:p w:rsidR="00EE6C16" w:rsidRPr="009F3BDC" w:rsidRDefault="00EE6C16" w:rsidP="00335261">
      <w:pPr>
        <w:pStyle w:val="Caption"/>
        <w:outlineLvl w:val="0"/>
        <w:rPr>
          <w:b/>
        </w:rPr>
      </w:pPr>
      <w:bookmarkStart w:id="295" w:name="_Ref343159918"/>
      <w:bookmarkStart w:id="296" w:name="_Toc352084241"/>
      <w:bookmarkStart w:id="297" w:name="_Toc360694090"/>
      <w:r w:rsidRPr="009F3BDC">
        <w:rPr>
          <w:b/>
        </w:rPr>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28</w:t>
      </w:r>
      <w:r w:rsidR="00B66293" w:rsidRPr="009F3BDC">
        <w:rPr>
          <w:b/>
        </w:rPr>
        <w:fldChar w:fldCharType="end"/>
      </w:r>
      <w:bookmarkEnd w:id="295"/>
      <w:r w:rsidRPr="009F3BDC">
        <w:rPr>
          <w:b/>
        </w:rPr>
        <w:t xml:space="preserve">. </w:t>
      </w:r>
      <w:r w:rsidRPr="009F3BDC">
        <w:t>Baseline turbidity at the Port of Townsville.</w:t>
      </w:r>
      <w:bookmarkEnd w:id="296"/>
      <w:bookmarkEnd w:id="297"/>
    </w:p>
    <w:tbl>
      <w:tblPr>
        <w:tblStyle w:val="TableGrid"/>
        <w:tblW w:w="5000" w:type="pct"/>
        <w:tblLook w:val="04A0" w:firstRow="1" w:lastRow="0" w:firstColumn="1" w:lastColumn="0" w:noHBand="0" w:noVBand="1"/>
      </w:tblPr>
      <w:tblGrid>
        <w:gridCol w:w="1809"/>
        <w:gridCol w:w="1561"/>
        <w:gridCol w:w="2695"/>
        <w:gridCol w:w="2656"/>
      </w:tblGrid>
      <w:tr w:rsidR="00EE6C16" w:rsidRPr="009F3BDC" w:rsidTr="00174DDC">
        <w:trPr>
          <w:trHeight w:val="227"/>
          <w:tblHeader/>
        </w:trPr>
        <w:tc>
          <w:tcPr>
            <w:tcW w:w="1037" w:type="pct"/>
          </w:tcPr>
          <w:p w:rsidR="00EE6C16" w:rsidRPr="009F3BDC" w:rsidRDefault="00EE6C16" w:rsidP="006C2A5A">
            <w:pPr>
              <w:pStyle w:val="TableFontH"/>
              <w:rPr>
                <w:lang w:val="en-AU"/>
              </w:rPr>
            </w:pPr>
            <w:r w:rsidRPr="009F3BDC">
              <w:rPr>
                <w:lang w:val="en-AU"/>
              </w:rPr>
              <w:t>Site</w:t>
            </w:r>
          </w:p>
        </w:tc>
        <w:tc>
          <w:tcPr>
            <w:tcW w:w="3963" w:type="pct"/>
            <w:gridSpan w:val="3"/>
          </w:tcPr>
          <w:p w:rsidR="00EE6C16" w:rsidRPr="009F3BDC" w:rsidRDefault="00EE6C16" w:rsidP="006C2A5A">
            <w:pPr>
              <w:pStyle w:val="TableFontH"/>
              <w:rPr>
                <w:lang w:val="en-AU"/>
              </w:rPr>
            </w:pPr>
            <w:r w:rsidRPr="009F3BDC">
              <w:rPr>
                <w:lang w:val="en-AU"/>
              </w:rPr>
              <w:t>Turbidity (NTU)</w:t>
            </w:r>
          </w:p>
        </w:tc>
      </w:tr>
      <w:tr w:rsidR="00EE6C16" w:rsidRPr="009F3BDC" w:rsidTr="00EE6C16">
        <w:trPr>
          <w:trHeight w:val="227"/>
        </w:trPr>
        <w:tc>
          <w:tcPr>
            <w:tcW w:w="1037" w:type="pct"/>
          </w:tcPr>
          <w:p w:rsidR="00EE6C16" w:rsidRPr="009F3BDC" w:rsidRDefault="00EE6C16" w:rsidP="006C2A5A">
            <w:pPr>
              <w:pStyle w:val="TableFontH"/>
              <w:rPr>
                <w:lang w:val="en-AU"/>
              </w:rPr>
            </w:pPr>
          </w:p>
        </w:tc>
        <w:tc>
          <w:tcPr>
            <w:tcW w:w="895" w:type="pct"/>
          </w:tcPr>
          <w:p w:rsidR="00EE6C16" w:rsidRPr="009F3BDC" w:rsidRDefault="00EE6C16" w:rsidP="006C2A5A">
            <w:pPr>
              <w:pStyle w:val="TableFontH"/>
              <w:rPr>
                <w:lang w:val="en-AU"/>
              </w:rPr>
            </w:pPr>
            <w:r w:rsidRPr="009F3BDC">
              <w:rPr>
                <w:lang w:val="en-AU"/>
              </w:rPr>
              <w:t>Median</w:t>
            </w:r>
          </w:p>
        </w:tc>
        <w:tc>
          <w:tcPr>
            <w:tcW w:w="1545" w:type="pct"/>
          </w:tcPr>
          <w:p w:rsidR="00EE6C16" w:rsidRPr="009F3BDC" w:rsidRDefault="00EE6C16" w:rsidP="006C2A5A">
            <w:pPr>
              <w:pStyle w:val="TableFontH"/>
              <w:rPr>
                <w:lang w:val="en-AU"/>
              </w:rPr>
            </w:pPr>
            <w:r w:rsidRPr="009F3BDC">
              <w:rPr>
                <w:lang w:val="en-AU"/>
              </w:rPr>
              <w:t>80</w:t>
            </w:r>
            <w:r w:rsidRPr="009F3BDC">
              <w:rPr>
                <w:vertAlign w:val="superscript"/>
                <w:lang w:val="en-AU"/>
              </w:rPr>
              <w:t>th</w:t>
            </w:r>
            <w:r w:rsidRPr="009F3BDC">
              <w:rPr>
                <w:lang w:val="en-AU"/>
              </w:rPr>
              <w:t xml:space="preserve"> percentile</w:t>
            </w:r>
          </w:p>
        </w:tc>
        <w:tc>
          <w:tcPr>
            <w:tcW w:w="1523" w:type="pct"/>
          </w:tcPr>
          <w:p w:rsidR="00EE6C16" w:rsidRPr="009F3BDC" w:rsidRDefault="00EE6C16" w:rsidP="006C2A5A">
            <w:pPr>
              <w:pStyle w:val="TableFontH"/>
              <w:rPr>
                <w:lang w:val="en-AU"/>
              </w:rPr>
            </w:pPr>
            <w:r w:rsidRPr="009F3BDC">
              <w:rPr>
                <w:lang w:val="en-AU"/>
              </w:rPr>
              <w:t>95</w:t>
            </w:r>
            <w:r w:rsidRPr="009F3BDC">
              <w:rPr>
                <w:vertAlign w:val="superscript"/>
                <w:lang w:val="en-AU"/>
              </w:rPr>
              <w:t>th</w:t>
            </w:r>
            <w:r w:rsidRPr="009F3BDC">
              <w:rPr>
                <w:lang w:val="en-AU"/>
              </w:rPr>
              <w:t xml:space="preserve"> percentile</w:t>
            </w:r>
          </w:p>
        </w:tc>
      </w:tr>
      <w:tr w:rsidR="00EE6C16" w:rsidRPr="009F3BDC" w:rsidTr="00EE6C16">
        <w:trPr>
          <w:trHeight w:val="227"/>
        </w:trPr>
        <w:tc>
          <w:tcPr>
            <w:tcW w:w="1037" w:type="pct"/>
          </w:tcPr>
          <w:p w:rsidR="00EE6C16" w:rsidRPr="009F3BDC" w:rsidRDefault="00EE6C16" w:rsidP="006C2A5A">
            <w:pPr>
              <w:pStyle w:val="TableFont"/>
              <w:rPr>
                <w:b/>
                <w:lang w:val="en-AU"/>
              </w:rPr>
            </w:pPr>
            <w:r w:rsidRPr="009F3BDC">
              <w:rPr>
                <w:lang w:val="en-AU"/>
              </w:rPr>
              <w:t>1500 m offshore</w:t>
            </w:r>
          </w:p>
        </w:tc>
        <w:tc>
          <w:tcPr>
            <w:tcW w:w="895" w:type="pct"/>
          </w:tcPr>
          <w:p w:rsidR="00EE6C16" w:rsidRPr="009F3BDC" w:rsidRDefault="00EE6C16" w:rsidP="00EE406D">
            <w:pPr>
              <w:pStyle w:val="TableFont"/>
              <w:jc w:val="center"/>
              <w:rPr>
                <w:b/>
                <w:lang w:val="en-AU"/>
              </w:rPr>
            </w:pPr>
            <w:r w:rsidRPr="009F3BDC">
              <w:rPr>
                <w:lang w:val="en-AU"/>
              </w:rPr>
              <w:t>23</w:t>
            </w:r>
          </w:p>
        </w:tc>
        <w:tc>
          <w:tcPr>
            <w:tcW w:w="1545" w:type="pct"/>
          </w:tcPr>
          <w:p w:rsidR="00EE6C16" w:rsidRPr="009F3BDC" w:rsidRDefault="00EE6C16" w:rsidP="00EE406D">
            <w:pPr>
              <w:pStyle w:val="TableFont"/>
              <w:jc w:val="center"/>
              <w:rPr>
                <w:b/>
                <w:lang w:val="en-AU"/>
              </w:rPr>
            </w:pPr>
            <w:r w:rsidRPr="009F3BDC">
              <w:rPr>
                <w:lang w:val="en-AU"/>
              </w:rPr>
              <w:t>57</w:t>
            </w:r>
          </w:p>
        </w:tc>
        <w:tc>
          <w:tcPr>
            <w:tcW w:w="1523" w:type="pct"/>
          </w:tcPr>
          <w:p w:rsidR="00EE6C16" w:rsidRPr="009F3BDC" w:rsidRDefault="00EE6C16" w:rsidP="00EE406D">
            <w:pPr>
              <w:pStyle w:val="TableFont"/>
              <w:jc w:val="center"/>
              <w:rPr>
                <w:b/>
                <w:lang w:val="en-AU"/>
              </w:rPr>
            </w:pPr>
            <w:r w:rsidRPr="009F3BDC">
              <w:rPr>
                <w:lang w:val="en-AU"/>
              </w:rPr>
              <w:t>109</w:t>
            </w:r>
          </w:p>
        </w:tc>
      </w:tr>
    </w:tbl>
    <w:p w:rsidR="00EE6C16" w:rsidRPr="009F3BDC" w:rsidRDefault="00EE6C16" w:rsidP="00EE6C16">
      <w:pPr>
        <w:pStyle w:val="Para0"/>
        <w:rPr>
          <w:lang w:val="en-AU"/>
        </w:rPr>
      </w:pPr>
    </w:p>
    <w:p w:rsidR="00EE6C16" w:rsidRPr="009F3BDC" w:rsidRDefault="00EE6C16" w:rsidP="00EE6C16">
      <w:pPr>
        <w:pStyle w:val="Para0"/>
        <w:rPr>
          <w:lang w:val="en-AU"/>
        </w:rPr>
      </w:pPr>
      <w:r w:rsidRPr="009F3BDC">
        <w:rPr>
          <w:lang w:val="en-AU"/>
        </w:rPr>
        <w:t xml:space="preserve">Reef health in the Burdekin region is monitored at seven monitoring sites by the </w:t>
      </w:r>
      <w:r w:rsidR="00B20292" w:rsidRPr="009F3BDC">
        <w:rPr>
          <w:lang w:val="en-AU"/>
        </w:rPr>
        <w:t>RRMMP</w:t>
      </w:r>
      <w:r w:rsidRPr="009F3BDC">
        <w:rPr>
          <w:lang w:val="en-AU"/>
        </w:rPr>
        <w:t xml:space="preserve"> since 2005 with all monitoring sites no more than 80 km from the Port of Townsville. The closest monitoring site (</w:t>
      </w:r>
      <w:r w:rsidR="00412726" w:rsidRPr="009F3BDC">
        <w:rPr>
          <w:lang w:val="en-AU"/>
        </w:rPr>
        <w:t>Magnetic</w:t>
      </w:r>
      <w:r w:rsidRPr="009F3BDC">
        <w:rPr>
          <w:lang w:val="en-AU"/>
        </w:rPr>
        <w:t xml:space="preserve"> Island) is approximately 10 km north east. Hard coral cover in the region has generally shown a slight decrease since monitoring began in 2005 (Thompson et al. 2011). Thompson et al. (2011a) assessed </w:t>
      </w:r>
      <w:r w:rsidRPr="009F3BDC">
        <w:rPr>
          <w:lang w:val="en-AU"/>
        </w:rPr>
        <w:lastRenderedPageBreak/>
        <w:t xml:space="preserve">the overall condition of coral communities as poor due to the low densities of juvenile coral and low cover both overall and during periods free of acute disturbances (Thompson et al. 2011). </w:t>
      </w:r>
      <w:r w:rsidR="00861E7C">
        <w:fldChar w:fldCharType="begin"/>
      </w:r>
      <w:r w:rsidR="00861E7C">
        <w:instrText xml:space="preserve"> REF _Ref358836936 \h  \* MERGEFORMAT </w:instrText>
      </w:r>
      <w:r w:rsidR="00861E7C">
        <w:fldChar w:fldCharType="separate"/>
      </w:r>
      <w:r w:rsidR="00E2599D" w:rsidRPr="00E2599D">
        <w:t xml:space="preserve">Table </w:t>
      </w:r>
      <w:r w:rsidR="00E2599D" w:rsidRPr="00E2599D">
        <w:rPr>
          <w:noProof/>
        </w:rPr>
        <w:t>29</w:t>
      </w:r>
      <w:r w:rsidR="00861E7C">
        <w:fldChar w:fldCharType="end"/>
      </w:r>
      <w:r w:rsidRPr="00123309">
        <w:rPr>
          <w:lang w:val="en-AU"/>
        </w:rPr>
        <w:t xml:space="preserve"> </w:t>
      </w:r>
      <w:r w:rsidRPr="009F3BDC">
        <w:rPr>
          <w:lang w:val="en-AU"/>
        </w:rPr>
        <w:t xml:space="preserve">displays the </w:t>
      </w:r>
      <w:r w:rsidR="00B20292" w:rsidRPr="009F3BDC">
        <w:rPr>
          <w:lang w:val="en-AU"/>
        </w:rPr>
        <w:t>RRMMP</w:t>
      </w:r>
      <w:r w:rsidRPr="009F3BDC">
        <w:rPr>
          <w:lang w:val="en-AU"/>
        </w:rPr>
        <w:t xml:space="preserve"> score since 2009 which decreased from moderate to poor. </w:t>
      </w:r>
    </w:p>
    <w:p w:rsidR="00EE6C16" w:rsidRPr="009F3BDC" w:rsidRDefault="00EE6C16" w:rsidP="00335261">
      <w:pPr>
        <w:pStyle w:val="Caption"/>
        <w:outlineLvl w:val="0"/>
        <w:rPr>
          <w:b/>
        </w:rPr>
      </w:pPr>
      <w:bookmarkStart w:id="298" w:name="_Ref358836936"/>
      <w:bookmarkStart w:id="299" w:name="_Toc360694091"/>
      <w:r w:rsidRPr="009F3BDC">
        <w:rPr>
          <w:b/>
        </w:rPr>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29</w:t>
      </w:r>
      <w:r w:rsidR="00B66293" w:rsidRPr="009F3BDC">
        <w:rPr>
          <w:b/>
        </w:rPr>
        <w:fldChar w:fldCharType="end"/>
      </w:r>
      <w:bookmarkEnd w:id="298"/>
      <w:r w:rsidR="00335261" w:rsidRPr="009F3BDC">
        <w:rPr>
          <w:b/>
        </w:rPr>
        <w:t>.</w:t>
      </w:r>
      <w:r w:rsidRPr="009F3BDC">
        <w:rPr>
          <w:b/>
        </w:rPr>
        <w:t xml:space="preserve"> </w:t>
      </w:r>
      <w:r w:rsidR="00B20292" w:rsidRPr="009F3BDC">
        <w:t>RRMMP</w:t>
      </w:r>
      <w:r w:rsidRPr="009F3BDC">
        <w:t xml:space="preserve"> monitoring score for overall inshore coral health for the Burdekin region from 2009-2011 (Thompson et al. </w:t>
      </w:r>
      <w:r w:rsidR="00510A2D">
        <w:t>2011a</w:t>
      </w:r>
      <w:r w:rsidRPr="009F3BDC">
        <w:t>,</w:t>
      </w:r>
      <w:r w:rsidR="005135D0">
        <w:t xml:space="preserve"> </w:t>
      </w:r>
      <w:r w:rsidRPr="009F3BDC">
        <w:t>b).</w:t>
      </w:r>
      <w:bookmarkEnd w:id="2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4367"/>
        <w:gridCol w:w="4364"/>
      </w:tblGrid>
      <w:tr w:rsidR="00EE6C16" w:rsidRPr="009F3BDC" w:rsidTr="00174DDC">
        <w:trPr>
          <w:trHeight w:val="260"/>
        </w:trPr>
        <w:tc>
          <w:tcPr>
            <w:tcW w:w="2501" w:type="pct"/>
            <w:vAlign w:val="center"/>
          </w:tcPr>
          <w:p w:rsidR="00EE6C16" w:rsidRPr="009F3BDC" w:rsidRDefault="00EE6C16" w:rsidP="006C2A5A">
            <w:pPr>
              <w:pStyle w:val="TableFontH"/>
              <w:rPr>
                <w:lang w:val="en-AU"/>
              </w:rPr>
            </w:pPr>
            <w:r w:rsidRPr="009F3BDC">
              <w:rPr>
                <w:lang w:val="en-AU"/>
              </w:rPr>
              <w:t>Year</w:t>
            </w:r>
          </w:p>
        </w:tc>
        <w:tc>
          <w:tcPr>
            <w:tcW w:w="2499" w:type="pct"/>
            <w:vAlign w:val="center"/>
          </w:tcPr>
          <w:p w:rsidR="00EE6C16" w:rsidRPr="009F3BDC" w:rsidRDefault="00B20292" w:rsidP="006C2A5A">
            <w:pPr>
              <w:pStyle w:val="TableFontH"/>
              <w:rPr>
                <w:vertAlign w:val="superscript"/>
                <w:lang w:val="en-AU"/>
              </w:rPr>
            </w:pPr>
            <w:r w:rsidRPr="009F3BDC">
              <w:rPr>
                <w:lang w:val="en-AU"/>
              </w:rPr>
              <w:t>RRMMP</w:t>
            </w:r>
            <w:r w:rsidR="00EE6C16" w:rsidRPr="009F3BDC">
              <w:rPr>
                <w:lang w:val="en-AU"/>
              </w:rPr>
              <w:t xml:space="preserve"> score</w:t>
            </w:r>
          </w:p>
        </w:tc>
      </w:tr>
      <w:tr w:rsidR="00EE6C16" w:rsidRPr="009F3BDC" w:rsidTr="00174DDC">
        <w:tc>
          <w:tcPr>
            <w:tcW w:w="2501" w:type="pct"/>
          </w:tcPr>
          <w:p w:rsidR="00EE6C16" w:rsidRPr="009F3BDC" w:rsidRDefault="00EE6C16" w:rsidP="006C2A5A">
            <w:pPr>
              <w:pStyle w:val="TableFont"/>
              <w:rPr>
                <w:lang w:val="en-AU"/>
              </w:rPr>
            </w:pPr>
            <w:r w:rsidRPr="009F3BDC">
              <w:rPr>
                <w:lang w:val="en-AU"/>
              </w:rPr>
              <w:t>2009</w:t>
            </w:r>
          </w:p>
        </w:tc>
        <w:tc>
          <w:tcPr>
            <w:tcW w:w="2499" w:type="pct"/>
          </w:tcPr>
          <w:p w:rsidR="00EE6C16" w:rsidRPr="009F3BDC" w:rsidRDefault="00EE6C16" w:rsidP="006C2A5A">
            <w:pPr>
              <w:pStyle w:val="TableFont"/>
              <w:rPr>
                <w:lang w:val="en-AU"/>
              </w:rPr>
            </w:pPr>
            <w:r w:rsidRPr="009F3BDC">
              <w:rPr>
                <w:lang w:val="en-AU"/>
              </w:rPr>
              <w:t>Moderate</w:t>
            </w:r>
          </w:p>
        </w:tc>
      </w:tr>
      <w:tr w:rsidR="00EE6C16" w:rsidRPr="009F3BDC" w:rsidTr="00174DDC">
        <w:tc>
          <w:tcPr>
            <w:tcW w:w="2501" w:type="pct"/>
          </w:tcPr>
          <w:p w:rsidR="00EE6C16" w:rsidRPr="009F3BDC" w:rsidRDefault="00EE6C16" w:rsidP="006C2A5A">
            <w:pPr>
              <w:pStyle w:val="TableFont"/>
              <w:rPr>
                <w:lang w:val="en-AU"/>
              </w:rPr>
            </w:pPr>
            <w:r w:rsidRPr="009F3BDC">
              <w:rPr>
                <w:lang w:val="en-AU"/>
              </w:rPr>
              <w:t>2010</w:t>
            </w:r>
          </w:p>
        </w:tc>
        <w:tc>
          <w:tcPr>
            <w:tcW w:w="2499" w:type="pct"/>
          </w:tcPr>
          <w:p w:rsidR="00EE6C16" w:rsidRPr="009F3BDC" w:rsidRDefault="00EE6C16" w:rsidP="006C2A5A">
            <w:pPr>
              <w:pStyle w:val="TableFont"/>
              <w:rPr>
                <w:lang w:val="en-AU"/>
              </w:rPr>
            </w:pPr>
            <w:r w:rsidRPr="009F3BDC">
              <w:rPr>
                <w:lang w:val="en-AU"/>
              </w:rPr>
              <w:t>Poor</w:t>
            </w:r>
          </w:p>
        </w:tc>
      </w:tr>
      <w:tr w:rsidR="00EE6C16" w:rsidRPr="009F3BDC" w:rsidTr="00174DDC">
        <w:tc>
          <w:tcPr>
            <w:tcW w:w="2501" w:type="pct"/>
          </w:tcPr>
          <w:p w:rsidR="00EE6C16" w:rsidRPr="009F3BDC" w:rsidRDefault="00EE6C16" w:rsidP="006C2A5A">
            <w:pPr>
              <w:pStyle w:val="TableFont"/>
              <w:rPr>
                <w:lang w:val="en-AU"/>
              </w:rPr>
            </w:pPr>
            <w:r w:rsidRPr="009F3BDC">
              <w:rPr>
                <w:lang w:val="en-AU"/>
              </w:rPr>
              <w:t>2011</w:t>
            </w:r>
          </w:p>
        </w:tc>
        <w:tc>
          <w:tcPr>
            <w:tcW w:w="2499" w:type="pct"/>
          </w:tcPr>
          <w:p w:rsidR="00EE6C16" w:rsidRPr="009F3BDC" w:rsidRDefault="00EE6C16" w:rsidP="006C2A5A">
            <w:pPr>
              <w:pStyle w:val="TableFont"/>
              <w:rPr>
                <w:lang w:val="en-AU"/>
              </w:rPr>
            </w:pPr>
            <w:r w:rsidRPr="009F3BDC">
              <w:rPr>
                <w:lang w:val="en-AU"/>
              </w:rPr>
              <w:t>Poor</w:t>
            </w:r>
          </w:p>
        </w:tc>
      </w:tr>
    </w:tbl>
    <w:p w:rsidR="00EE6C16" w:rsidRPr="009F3BDC" w:rsidRDefault="00EE6C16" w:rsidP="00EE6C16">
      <w:pPr>
        <w:pStyle w:val="Para0"/>
        <w:rPr>
          <w:lang w:val="en-AU"/>
        </w:rPr>
      </w:pPr>
    </w:p>
    <w:p w:rsidR="00EE6C16" w:rsidRPr="009F3BDC" w:rsidRDefault="00EE6C16" w:rsidP="00EE6C16">
      <w:pPr>
        <w:pStyle w:val="Para0"/>
        <w:rPr>
          <w:lang w:val="en-AU"/>
        </w:rPr>
      </w:pPr>
      <w:r w:rsidRPr="009F3BDC">
        <w:rPr>
          <w:lang w:val="en-AU"/>
        </w:rPr>
        <w:t xml:space="preserve">Reefs are also monitored throughout the </w:t>
      </w:r>
      <w:r w:rsidR="00123309">
        <w:rPr>
          <w:lang w:val="en-AU"/>
        </w:rPr>
        <w:t xml:space="preserve">Reef </w:t>
      </w:r>
      <w:r w:rsidRPr="009F3BDC">
        <w:rPr>
          <w:lang w:val="en-AU"/>
        </w:rPr>
        <w:t>by the AIMS Long Term monitoring program</w:t>
      </w:r>
      <w:r w:rsidR="000874C8">
        <w:rPr>
          <w:lang w:val="en-AU"/>
        </w:rPr>
        <w:t>,</w:t>
      </w:r>
      <w:r w:rsidRPr="009F3BDC">
        <w:rPr>
          <w:lang w:val="en-AU"/>
        </w:rPr>
        <w:t xml:space="preserve"> which has been in operation since</w:t>
      </w:r>
      <w:r w:rsidR="000E5378">
        <w:rPr>
          <w:lang w:val="en-AU"/>
        </w:rPr>
        <w:t xml:space="preserve"> </w:t>
      </w:r>
      <w:r w:rsidRPr="009F3BDC">
        <w:rPr>
          <w:lang w:val="en-AU"/>
        </w:rPr>
        <w:t>1992 (Sweatman et al. 2005). Three monitoring sites (Havannah Island Reef, Pandora Reef and Middl</w:t>
      </w:r>
      <w:r w:rsidR="00412726" w:rsidRPr="009F3BDC">
        <w:rPr>
          <w:lang w:val="en-AU"/>
        </w:rPr>
        <w:t>e</w:t>
      </w:r>
      <w:r w:rsidRPr="009F3BDC">
        <w:rPr>
          <w:lang w:val="en-AU"/>
        </w:rPr>
        <w:t xml:space="preserve"> Reef) </w:t>
      </w:r>
      <w:r w:rsidR="000874C8">
        <w:rPr>
          <w:lang w:val="en-AU"/>
        </w:rPr>
        <w:t>are</w:t>
      </w:r>
      <w:r w:rsidRPr="009F3BDC">
        <w:rPr>
          <w:lang w:val="en-AU"/>
        </w:rPr>
        <w:t xml:space="preserve"> within approximately 70 km of the Port of Townsville with Middle Reef approximately 6 km to the north east. Middle Reef is the only location to have increased in hard coral cover from 1993 (</w:t>
      </w:r>
      <w:r w:rsidR="00193D4C" w:rsidRPr="00193D4C">
        <w:fldChar w:fldCharType="begin"/>
      </w:r>
      <w:r w:rsidR="00193D4C" w:rsidRPr="00193D4C">
        <w:instrText xml:space="preserve"> REF  _Ref358836984 \* Lower \h  \* MERGEFORMAT </w:instrText>
      </w:r>
      <w:r w:rsidR="00193D4C" w:rsidRPr="00193D4C">
        <w:fldChar w:fldCharType="separate"/>
      </w:r>
      <w:r w:rsidR="00E2599D" w:rsidRPr="00E2599D">
        <w:t xml:space="preserve">table </w:t>
      </w:r>
      <w:r w:rsidR="00E2599D" w:rsidRPr="00E2599D">
        <w:rPr>
          <w:noProof/>
        </w:rPr>
        <w:t>30</w:t>
      </w:r>
      <w:r w:rsidR="00193D4C" w:rsidRPr="00193D4C">
        <w:fldChar w:fldCharType="end"/>
      </w:r>
      <w:r w:rsidR="00B1726C">
        <w:rPr>
          <w:lang w:val="en-AU"/>
        </w:rPr>
        <w:t>) with the maximum cover of 45 per cent</w:t>
      </w:r>
      <w:r w:rsidRPr="009F3BDC">
        <w:rPr>
          <w:lang w:val="en-AU"/>
        </w:rPr>
        <w:t xml:space="preserve"> recorded in 2011. Havannah Island and Pandora Reefs have both declined in coral cover since monitoring began. Soft coral cover has decreased at all locations with Havannah Island Reef and Middle Reef both </w:t>
      </w:r>
      <w:r w:rsidR="008B04C3">
        <w:rPr>
          <w:lang w:val="en-AU"/>
        </w:rPr>
        <w:t>having</w:t>
      </w:r>
      <w:r w:rsidR="00B1726C">
        <w:rPr>
          <w:lang w:val="en-AU"/>
        </w:rPr>
        <w:t xml:space="preserve"> 1 per cent</w:t>
      </w:r>
      <w:r w:rsidRPr="009F3BDC">
        <w:rPr>
          <w:lang w:val="en-AU"/>
        </w:rPr>
        <w:t xml:space="preserve"> or less soft coral cover (</w:t>
      </w:r>
      <w:r w:rsidR="00D47836" w:rsidRPr="00D47836">
        <w:fldChar w:fldCharType="begin"/>
      </w:r>
      <w:r w:rsidR="00D47836" w:rsidRPr="00D47836">
        <w:instrText xml:space="preserve"> REF  _Ref358836984 \* Lower \h  \* MERGEFORMAT </w:instrText>
      </w:r>
      <w:r w:rsidR="00D47836" w:rsidRPr="00D47836">
        <w:fldChar w:fldCharType="separate"/>
      </w:r>
      <w:r w:rsidR="00E2599D" w:rsidRPr="00E2599D">
        <w:t xml:space="preserve">table </w:t>
      </w:r>
      <w:r w:rsidR="00E2599D" w:rsidRPr="00E2599D">
        <w:rPr>
          <w:noProof/>
        </w:rPr>
        <w:t>30</w:t>
      </w:r>
      <w:r w:rsidR="00D47836" w:rsidRPr="00D47836">
        <w:fldChar w:fldCharType="end"/>
      </w:r>
      <w:r w:rsidRPr="00D47836">
        <w:rPr>
          <w:lang w:val="en-AU"/>
        </w:rPr>
        <w:t>)</w:t>
      </w:r>
      <w:r w:rsidRPr="009F3BDC">
        <w:rPr>
          <w:lang w:val="en-AU"/>
        </w:rPr>
        <w:t xml:space="preserve">. </w:t>
      </w:r>
    </w:p>
    <w:p w:rsidR="00EE6C16" w:rsidRPr="00DE66F4" w:rsidRDefault="00EE6C16" w:rsidP="00335261">
      <w:pPr>
        <w:pStyle w:val="Caption"/>
        <w:outlineLvl w:val="0"/>
        <w:rPr>
          <w:b/>
        </w:rPr>
      </w:pPr>
      <w:bookmarkStart w:id="300" w:name="_Ref358836984"/>
      <w:bookmarkStart w:id="301" w:name="_Toc360694092"/>
      <w:r w:rsidRPr="009F3BDC">
        <w:rPr>
          <w:b/>
        </w:rPr>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30</w:t>
      </w:r>
      <w:r w:rsidR="00B66293" w:rsidRPr="009F3BDC">
        <w:rPr>
          <w:b/>
        </w:rPr>
        <w:fldChar w:fldCharType="end"/>
      </w:r>
      <w:bookmarkEnd w:id="300"/>
      <w:r w:rsidRPr="009F3BDC">
        <w:rPr>
          <w:b/>
        </w:rPr>
        <w:t xml:space="preserve"> </w:t>
      </w:r>
      <w:r w:rsidRPr="009F3BDC">
        <w:t>Summary of AIMS Long Term Monitoring Program inshore sites for the Townsville region</w:t>
      </w:r>
      <w:r w:rsidRPr="009F3BDC">
        <w:rPr>
          <w:vertAlign w:val="superscript"/>
        </w:rPr>
        <w:t>3</w:t>
      </w:r>
      <w:r w:rsidR="00DE66F4">
        <w:t>.</w:t>
      </w:r>
      <w:bookmarkEnd w:id="3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823"/>
        <w:gridCol w:w="1701"/>
        <w:gridCol w:w="1133"/>
        <w:gridCol w:w="1420"/>
        <w:gridCol w:w="1840"/>
        <w:gridCol w:w="1814"/>
      </w:tblGrid>
      <w:tr w:rsidR="00EE6C16" w:rsidRPr="009F3BDC" w:rsidTr="00EE6C16">
        <w:trPr>
          <w:trHeight w:val="260"/>
          <w:tblHeader/>
        </w:trPr>
        <w:tc>
          <w:tcPr>
            <w:tcW w:w="471" w:type="pct"/>
          </w:tcPr>
          <w:p w:rsidR="00EE6C16" w:rsidRPr="009F3BDC" w:rsidRDefault="00EE6C16" w:rsidP="006C2A5A">
            <w:pPr>
              <w:pStyle w:val="TableFontH"/>
              <w:rPr>
                <w:lang w:val="en-AU"/>
              </w:rPr>
            </w:pPr>
            <w:r w:rsidRPr="009F3BDC">
              <w:rPr>
                <w:lang w:val="en-AU"/>
              </w:rPr>
              <w:t>Coral type</w:t>
            </w:r>
          </w:p>
        </w:tc>
        <w:tc>
          <w:tcPr>
            <w:tcW w:w="974" w:type="pct"/>
            <w:vAlign w:val="center"/>
          </w:tcPr>
          <w:p w:rsidR="00EE6C16" w:rsidRPr="009F3BDC" w:rsidRDefault="00EE6C16" w:rsidP="006C2A5A">
            <w:pPr>
              <w:pStyle w:val="TableFontH"/>
              <w:rPr>
                <w:lang w:val="en-AU"/>
              </w:rPr>
            </w:pPr>
            <w:r w:rsidRPr="009F3BDC">
              <w:rPr>
                <w:lang w:val="en-AU"/>
              </w:rPr>
              <w:t>Site</w:t>
            </w:r>
          </w:p>
        </w:tc>
        <w:tc>
          <w:tcPr>
            <w:tcW w:w="649" w:type="pct"/>
          </w:tcPr>
          <w:p w:rsidR="00EE6C16" w:rsidRPr="009F3BDC" w:rsidRDefault="00EE6C16" w:rsidP="006C2A5A">
            <w:pPr>
              <w:pStyle w:val="TableFontH"/>
              <w:rPr>
                <w:lang w:val="en-AU"/>
              </w:rPr>
            </w:pPr>
            <w:r w:rsidRPr="009F3BDC">
              <w:rPr>
                <w:lang w:val="en-AU"/>
              </w:rPr>
              <w:t>Per cent cover (1993)</w:t>
            </w:r>
          </w:p>
        </w:tc>
        <w:tc>
          <w:tcPr>
            <w:tcW w:w="813" w:type="pct"/>
          </w:tcPr>
          <w:p w:rsidR="00EE6C16" w:rsidRPr="009F3BDC" w:rsidRDefault="00EE6C16" w:rsidP="006C2A5A">
            <w:pPr>
              <w:pStyle w:val="TableFontH"/>
              <w:rPr>
                <w:lang w:val="en-AU"/>
              </w:rPr>
            </w:pPr>
            <w:r w:rsidRPr="009F3BDC">
              <w:rPr>
                <w:lang w:val="en-AU"/>
              </w:rPr>
              <w:t>Per cent cover (2011)</w:t>
            </w:r>
          </w:p>
        </w:tc>
        <w:tc>
          <w:tcPr>
            <w:tcW w:w="1054" w:type="pct"/>
            <w:vAlign w:val="center"/>
          </w:tcPr>
          <w:p w:rsidR="00EE6C16" w:rsidRPr="009F3BDC" w:rsidRDefault="00EE6C16" w:rsidP="006C2A5A">
            <w:pPr>
              <w:pStyle w:val="TableFontH"/>
              <w:rPr>
                <w:vertAlign w:val="superscript"/>
                <w:lang w:val="en-AU"/>
              </w:rPr>
            </w:pPr>
            <w:r w:rsidRPr="009F3BDC">
              <w:rPr>
                <w:lang w:val="en-AU"/>
              </w:rPr>
              <w:t xml:space="preserve">Maximum cover </w:t>
            </w:r>
            <w:r w:rsidR="006C2A5A" w:rsidRPr="009F3BDC">
              <w:rPr>
                <w:lang w:val="en-AU"/>
              </w:rPr>
              <w:t>(</w:t>
            </w:r>
            <w:r w:rsidRPr="009F3BDC">
              <w:rPr>
                <w:lang w:val="en-AU"/>
              </w:rPr>
              <w:t xml:space="preserve">Per cent </w:t>
            </w:r>
            <w:r w:rsidR="006C2A5A" w:rsidRPr="009F3BDC">
              <w:rPr>
                <w:lang w:val="en-AU"/>
              </w:rPr>
              <w:t>–</w:t>
            </w:r>
            <w:r w:rsidRPr="009F3BDC">
              <w:rPr>
                <w:lang w:val="en-AU"/>
              </w:rPr>
              <w:t xml:space="preserve"> year</w:t>
            </w:r>
            <w:r w:rsidR="006C2A5A" w:rsidRPr="009F3BDC">
              <w:rPr>
                <w:lang w:val="en-AU"/>
              </w:rPr>
              <w:t>)</w:t>
            </w:r>
          </w:p>
        </w:tc>
        <w:tc>
          <w:tcPr>
            <w:tcW w:w="1039" w:type="pct"/>
          </w:tcPr>
          <w:p w:rsidR="00EE6C16" w:rsidRPr="009F3BDC" w:rsidRDefault="00EE6C16" w:rsidP="006C2A5A">
            <w:pPr>
              <w:pStyle w:val="TableFontH"/>
              <w:rPr>
                <w:lang w:val="en-AU"/>
              </w:rPr>
            </w:pPr>
            <w:r w:rsidRPr="009F3BDC">
              <w:rPr>
                <w:lang w:val="en-AU"/>
              </w:rPr>
              <w:t>Comments</w:t>
            </w:r>
          </w:p>
        </w:tc>
      </w:tr>
      <w:tr w:rsidR="00EE6C16" w:rsidRPr="009F3BDC" w:rsidTr="00EB43D8">
        <w:tc>
          <w:tcPr>
            <w:tcW w:w="471" w:type="pct"/>
            <w:vMerge w:val="restart"/>
          </w:tcPr>
          <w:p w:rsidR="00EE6C16" w:rsidRPr="009F3BDC" w:rsidRDefault="00EE6C16" w:rsidP="006C2A5A">
            <w:pPr>
              <w:pStyle w:val="TableFont"/>
              <w:rPr>
                <w:lang w:val="en-AU"/>
              </w:rPr>
            </w:pPr>
            <w:r w:rsidRPr="009F3BDC">
              <w:rPr>
                <w:lang w:val="en-AU"/>
              </w:rPr>
              <w:t>Hard coral cover</w:t>
            </w:r>
          </w:p>
        </w:tc>
        <w:tc>
          <w:tcPr>
            <w:tcW w:w="974" w:type="pct"/>
          </w:tcPr>
          <w:p w:rsidR="00EE6C16" w:rsidRPr="009F3BDC" w:rsidRDefault="00EE6C16" w:rsidP="006C2A5A">
            <w:pPr>
              <w:pStyle w:val="TableFont"/>
              <w:rPr>
                <w:vertAlign w:val="superscript"/>
                <w:lang w:val="en-AU"/>
              </w:rPr>
            </w:pPr>
            <w:r w:rsidRPr="009F3BDC">
              <w:rPr>
                <w:lang w:val="en-AU"/>
              </w:rPr>
              <w:t>Havannah Island Reef</w:t>
            </w:r>
            <w:r w:rsidRPr="009F3BDC">
              <w:rPr>
                <w:vertAlign w:val="superscript"/>
                <w:lang w:val="en-AU"/>
              </w:rPr>
              <w:t>a</w:t>
            </w:r>
          </w:p>
        </w:tc>
        <w:tc>
          <w:tcPr>
            <w:tcW w:w="649" w:type="pct"/>
            <w:vAlign w:val="center"/>
          </w:tcPr>
          <w:p w:rsidR="00EE6C16" w:rsidRPr="009F3BDC" w:rsidRDefault="00EE6C16" w:rsidP="00EB43D8">
            <w:pPr>
              <w:pStyle w:val="TableFont"/>
              <w:jc w:val="center"/>
              <w:rPr>
                <w:lang w:val="en-AU"/>
              </w:rPr>
            </w:pPr>
            <w:r w:rsidRPr="009F3BDC">
              <w:rPr>
                <w:lang w:val="en-AU"/>
              </w:rPr>
              <w:t>37</w:t>
            </w:r>
          </w:p>
        </w:tc>
        <w:tc>
          <w:tcPr>
            <w:tcW w:w="813" w:type="pct"/>
            <w:vAlign w:val="center"/>
          </w:tcPr>
          <w:p w:rsidR="00EE6C16" w:rsidRPr="009F3BDC" w:rsidRDefault="00EE6C16" w:rsidP="00EB43D8">
            <w:pPr>
              <w:pStyle w:val="TableFont"/>
              <w:jc w:val="center"/>
              <w:rPr>
                <w:lang w:val="en-AU"/>
              </w:rPr>
            </w:pPr>
            <w:r w:rsidRPr="009F3BDC">
              <w:rPr>
                <w:lang w:val="en-AU"/>
              </w:rPr>
              <w:t>2</w:t>
            </w:r>
          </w:p>
        </w:tc>
        <w:tc>
          <w:tcPr>
            <w:tcW w:w="1054" w:type="pct"/>
            <w:vAlign w:val="center"/>
          </w:tcPr>
          <w:p w:rsidR="00EE6C16" w:rsidRPr="009F3BDC" w:rsidRDefault="00EE6C16" w:rsidP="00EB43D8">
            <w:pPr>
              <w:pStyle w:val="TableFont"/>
              <w:jc w:val="center"/>
              <w:rPr>
                <w:lang w:val="en-AU"/>
              </w:rPr>
            </w:pPr>
            <w:r w:rsidRPr="009F3BDC">
              <w:rPr>
                <w:lang w:val="en-AU"/>
              </w:rPr>
              <w:t>37 - 1997</w:t>
            </w:r>
          </w:p>
        </w:tc>
        <w:tc>
          <w:tcPr>
            <w:tcW w:w="1039" w:type="pct"/>
          </w:tcPr>
          <w:p w:rsidR="00EE6C16" w:rsidRPr="009F3BDC" w:rsidRDefault="00EE6C16" w:rsidP="006C2A5A">
            <w:pPr>
              <w:pStyle w:val="TableFont"/>
              <w:rPr>
                <w:lang w:val="en-AU"/>
              </w:rPr>
            </w:pPr>
            <w:r w:rsidRPr="009F3BDC">
              <w:rPr>
                <w:lang w:val="en-AU"/>
              </w:rPr>
              <w:t>Steep decline until 2002 and then st</w:t>
            </w:r>
            <w:r w:rsidR="006C2A5A" w:rsidRPr="009F3BDC">
              <w:rPr>
                <w:lang w:val="en-AU"/>
              </w:rPr>
              <w:t>able</w:t>
            </w:r>
          </w:p>
        </w:tc>
      </w:tr>
      <w:tr w:rsidR="00EE6C16" w:rsidRPr="009F3BDC" w:rsidTr="00EB43D8">
        <w:tc>
          <w:tcPr>
            <w:tcW w:w="471" w:type="pct"/>
            <w:vMerge/>
          </w:tcPr>
          <w:p w:rsidR="00EE6C16" w:rsidRPr="009F3BDC" w:rsidRDefault="00EE6C16" w:rsidP="006C2A5A">
            <w:pPr>
              <w:pStyle w:val="TableFont"/>
              <w:rPr>
                <w:lang w:val="en-AU"/>
              </w:rPr>
            </w:pPr>
          </w:p>
        </w:tc>
        <w:tc>
          <w:tcPr>
            <w:tcW w:w="974" w:type="pct"/>
          </w:tcPr>
          <w:p w:rsidR="00EE6C16" w:rsidRPr="009F3BDC" w:rsidRDefault="00EE6C16" w:rsidP="006C2A5A">
            <w:pPr>
              <w:pStyle w:val="TableFont"/>
              <w:rPr>
                <w:lang w:val="en-AU"/>
              </w:rPr>
            </w:pPr>
            <w:r w:rsidRPr="009F3BDC">
              <w:rPr>
                <w:lang w:val="en-AU"/>
              </w:rPr>
              <w:t>Pandora Reef</w:t>
            </w:r>
          </w:p>
        </w:tc>
        <w:tc>
          <w:tcPr>
            <w:tcW w:w="649" w:type="pct"/>
            <w:vAlign w:val="center"/>
          </w:tcPr>
          <w:p w:rsidR="00EE6C16" w:rsidRPr="009F3BDC" w:rsidRDefault="00EE6C16" w:rsidP="00EB43D8">
            <w:pPr>
              <w:pStyle w:val="TableFont"/>
              <w:jc w:val="center"/>
              <w:rPr>
                <w:lang w:val="en-AU"/>
              </w:rPr>
            </w:pPr>
            <w:r w:rsidRPr="009F3BDC">
              <w:rPr>
                <w:lang w:val="en-AU"/>
              </w:rPr>
              <w:t>48</w:t>
            </w:r>
          </w:p>
        </w:tc>
        <w:tc>
          <w:tcPr>
            <w:tcW w:w="813" w:type="pct"/>
            <w:vAlign w:val="center"/>
          </w:tcPr>
          <w:p w:rsidR="00EE6C16" w:rsidRPr="009F3BDC" w:rsidRDefault="00EE6C16" w:rsidP="00EB43D8">
            <w:pPr>
              <w:pStyle w:val="TableFont"/>
              <w:jc w:val="center"/>
              <w:rPr>
                <w:lang w:val="en-AU"/>
              </w:rPr>
            </w:pPr>
            <w:r w:rsidRPr="009F3BDC">
              <w:rPr>
                <w:lang w:val="en-AU"/>
              </w:rPr>
              <w:t>36</w:t>
            </w:r>
          </w:p>
        </w:tc>
        <w:tc>
          <w:tcPr>
            <w:tcW w:w="1054" w:type="pct"/>
            <w:vAlign w:val="center"/>
          </w:tcPr>
          <w:p w:rsidR="00EE6C16" w:rsidRPr="009F3BDC" w:rsidRDefault="00EE6C16" w:rsidP="00EB43D8">
            <w:pPr>
              <w:pStyle w:val="TableFont"/>
              <w:jc w:val="center"/>
              <w:rPr>
                <w:lang w:val="en-AU"/>
              </w:rPr>
            </w:pPr>
            <w:r w:rsidRPr="009F3BDC">
              <w:rPr>
                <w:lang w:val="en-AU"/>
              </w:rPr>
              <w:t>58 - 1997</w:t>
            </w:r>
          </w:p>
        </w:tc>
        <w:tc>
          <w:tcPr>
            <w:tcW w:w="1039" w:type="pct"/>
          </w:tcPr>
          <w:p w:rsidR="00EE6C16" w:rsidRPr="009F3BDC" w:rsidRDefault="006C2A5A" w:rsidP="006C2A5A">
            <w:pPr>
              <w:pStyle w:val="TableFont"/>
              <w:rPr>
                <w:lang w:val="en-AU"/>
              </w:rPr>
            </w:pPr>
            <w:r w:rsidRPr="009F3BDC">
              <w:rPr>
                <w:lang w:val="en-AU"/>
              </w:rPr>
              <w:t>Fluctuated</w:t>
            </w:r>
            <w:r w:rsidR="00EE406D">
              <w:rPr>
                <w:lang w:val="en-AU"/>
              </w:rPr>
              <w:t xml:space="preserve"> with general decline (bimod</w:t>
            </w:r>
            <w:r w:rsidR="00EE6C16" w:rsidRPr="009F3BDC">
              <w:rPr>
                <w:lang w:val="en-AU"/>
              </w:rPr>
              <w:t>al)</w:t>
            </w:r>
          </w:p>
        </w:tc>
      </w:tr>
      <w:tr w:rsidR="00EE6C16" w:rsidRPr="009F3BDC" w:rsidTr="00EB43D8">
        <w:tc>
          <w:tcPr>
            <w:tcW w:w="471" w:type="pct"/>
            <w:vMerge/>
          </w:tcPr>
          <w:p w:rsidR="00EE6C16" w:rsidRPr="009F3BDC" w:rsidRDefault="00EE6C16" w:rsidP="006C2A5A">
            <w:pPr>
              <w:pStyle w:val="TableFont"/>
              <w:rPr>
                <w:lang w:val="en-AU"/>
              </w:rPr>
            </w:pPr>
          </w:p>
        </w:tc>
        <w:tc>
          <w:tcPr>
            <w:tcW w:w="974" w:type="pct"/>
          </w:tcPr>
          <w:p w:rsidR="00EE6C16" w:rsidRPr="009F3BDC" w:rsidRDefault="00EE6C16" w:rsidP="006C2A5A">
            <w:pPr>
              <w:pStyle w:val="TableFont"/>
              <w:rPr>
                <w:lang w:val="en-AU"/>
              </w:rPr>
            </w:pPr>
            <w:r w:rsidRPr="009F3BDC">
              <w:rPr>
                <w:lang w:val="en-AU"/>
              </w:rPr>
              <w:t>Middle Reef</w:t>
            </w:r>
          </w:p>
        </w:tc>
        <w:tc>
          <w:tcPr>
            <w:tcW w:w="649" w:type="pct"/>
            <w:vAlign w:val="center"/>
          </w:tcPr>
          <w:p w:rsidR="00EE6C16" w:rsidRPr="009F3BDC" w:rsidRDefault="00EE6C16" w:rsidP="00EB43D8">
            <w:pPr>
              <w:pStyle w:val="TableFont"/>
              <w:jc w:val="center"/>
              <w:rPr>
                <w:lang w:val="en-AU"/>
              </w:rPr>
            </w:pPr>
            <w:r w:rsidRPr="009F3BDC">
              <w:rPr>
                <w:lang w:val="en-AU"/>
              </w:rPr>
              <w:t>26</w:t>
            </w:r>
          </w:p>
        </w:tc>
        <w:tc>
          <w:tcPr>
            <w:tcW w:w="813" w:type="pct"/>
            <w:vAlign w:val="center"/>
          </w:tcPr>
          <w:p w:rsidR="00EE6C16" w:rsidRPr="009F3BDC" w:rsidRDefault="00EE6C16" w:rsidP="00EB43D8">
            <w:pPr>
              <w:pStyle w:val="TableFont"/>
              <w:jc w:val="center"/>
              <w:rPr>
                <w:lang w:val="en-AU"/>
              </w:rPr>
            </w:pPr>
            <w:r w:rsidRPr="009F3BDC">
              <w:rPr>
                <w:lang w:val="en-AU"/>
              </w:rPr>
              <w:t>45</w:t>
            </w:r>
          </w:p>
        </w:tc>
        <w:tc>
          <w:tcPr>
            <w:tcW w:w="1054" w:type="pct"/>
            <w:vAlign w:val="center"/>
          </w:tcPr>
          <w:p w:rsidR="00EE6C16" w:rsidRPr="009F3BDC" w:rsidRDefault="00EE6C16" w:rsidP="00EB43D8">
            <w:pPr>
              <w:pStyle w:val="TableFont"/>
              <w:jc w:val="center"/>
              <w:rPr>
                <w:lang w:val="en-AU"/>
              </w:rPr>
            </w:pPr>
            <w:r w:rsidRPr="009F3BDC">
              <w:rPr>
                <w:lang w:val="en-AU"/>
              </w:rPr>
              <w:t>45 -2011</w:t>
            </w:r>
          </w:p>
        </w:tc>
        <w:tc>
          <w:tcPr>
            <w:tcW w:w="1039" w:type="pct"/>
          </w:tcPr>
          <w:p w:rsidR="00EE6C16" w:rsidRPr="009F3BDC" w:rsidRDefault="00EE6C16" w:rsidP="00412726">
            <w:pPr>
              <w:pStyle w:val="TableFont"/>
              <w:rPr>
                <w:lang w:val="en-AU"/>
              </w:rPr>
            </w:pPr>
            <w:r w:rsidRPr="009F3BDC">
              <w:rPr>
                <w:lang w:val="en-AU"/>
              </w:rPr>
              <w:t>Fluctuate</w:t>
            </w:r>
            <w:r w:rsidR="006C2A5A" w:rsidRPr="009F3BDC">
              <w:rPr>
                <w:lang w:val="en-AU"/>
              </w:rPr>
              <w:t xml:space="preserve">d with general increase </w:t>
            </w:r>
          </w:p>
        </w:tc>
      </w:tr>
      <w:tr w:rsidR="00EE6C16" w:rsidRPr="009F3BDC" w:rsidTr="00EB43D8">
        <w:tc>
          <w:tcPr>
            <w:tcW w:w="471" w:type="pct"/>
            <w:vMerge w:val="restart"/>
          </w:tcPr>
          <w:p w:rsidR="00EE6C16" w:rsidRPr="009F3BDC" w:rsidRDefault="00EE6C16" w:rsidP="006C2A5A">
            <w:pPr>
              <w:pStyle w:val="TableFont"/>
              <w:rPr>
                <w:lang w:val="en-AU"/>
              </w:rPr>
            </w:pPr>
            <w:r w:rsidRPr="009F3BDC">
              <w:rPr>
                <w:lang w:val="en-AU"/>
              </w:rPr>
              <w:t>Soft coral cover</w:t>
            </w:r>
          </w:p>
        </w:tc>
        <w:tc>
          <w:tcPr>
            <w:tcW w:w="974" w:type="pct"/>
          </w:tcPr>
          <w:p w:rsidR="00EE6C16" w:rsidRPr="009F3BDC" w:rsidRDefault="00EE6C16" w:rsidP="006C2A5A">
            <w:pPr>
              <w:pStyle w:val="TableFont"/>
              <w:rPr>
                <w:lang w:val="en-AU"/>
              </w:rPr>
            </w:pPr>
            <w:r w:rsidRPr="009F3BDC">
              <w:rPr>
                <w:lang w:val="en-AU"/>
              </w:rPr>
              <w:t>Havannah Island Reef</w:t>
            </w:r>
            <w:r w:rsidRPr="009F3BDC">
              <w:rPr>
                <w:vertAlign w:val="superscript"/>
                <w:lang w:val="en-AU"/>
              </w:rPr>
              <w:t>a</w:t>
            </w:r>
          </w:p>
        </w:tc>
        <w:tc>
          <w:tcPr>
            <w:tcW w:w="649" w:type="pct"/>
            <w:vAlign w:val="center"/>
          </w:tcPr>
          <w:p w:rsidR="00EE6C16" w:rsidRPr="009F3BDC" w:rsidRDefault="00EE6C16" w:rsidP="00EB43D8">
            <w:pPr>
              <w:pStyle w:val="TableFont"/>
              <w:jc w:val="center"/>
              <w:rPr>
                <w:lang w:val="en-AU"/>
              </w:rPr>
            </w:pPr>
            <w:r w:rsidRPr="009F3BDC">
              <w:rPr>
                <w:lang w:val="en-AU"/>
              </w:rPr>
              <w:t>20</w:t>
            </w:r>
          </w:p>
        </w:tc>
        <w:tc>
          <w:tcPr>
            <w:tcW w:w="813" w:type="pct"/>
            <w:vAlign w:val="center"/>
          </w:tcPr>
          <w:p w:rsidR="00EE6C16" w:rsidRPr="009F3BDC" w:rsidRDefault="00EE6C16" w:rsidP="00EB43D8">
            <w:pPr>
              <w:pStyle w:val="TableFont"/>
              <w:jc w:val="center"/>
              <w:rPr>
                <w:lang w:val="en-AU"/>
              </w:rPr>
            </w:pPr>
            <w:r w:rsidRPr="009F3BDC">
              <w:rPr>
                <w:lang w:val="en-AU"/>
              </w:rPr>
              <w:t>1</w:t>
            </w:r>
          </w:p>
        </w:tc>
        <w:tc>
          <w:tcPr>
            <w:tcW w:w="1054" w:type="pct"/>
            <w:vAlign w:val="center"/>
          </w:tcPr>
          <w:p w:rsidR="00EE6C16" w:rsidRPr="009F3BDC" w:rsidRDefault="00EE6C16" w:rsidP="00EB43D8">
            <w:pPr>
              <w:pStyle w:val="TableFont"/>
              <w:jc w:val="center"/>
              <w:rPr>
                <w:lang w:val="en-AU"/>
              </w:rPr>
            </w:pPr>
            <w:r w:rsidRPr="009F3BDC">
              <w:rPr>
                <w:lang w:val="en-AU"/>
              </w:rPr>
              <w:t>22- 1999</w:t>
            </w:r>
          </w:p>
        </w:tc>
        <w:tc>
          <w:tcPr>
            <w:tcW w:w="1039" w:type="pct"/>
          </w:tcPr>
          <w:p w:rsidR="00EE6C16" w:rsidRPr="009F3BDC" w:rsidRDefault="00EE6C16" w:rsidP="006C2A5A">
            <w:pPr>
              <w:pStyle w:val="TableFont"/>
              <w:rPr>
                <w:lang w:val="en-AU"/>
              </w:rPr>
            </w:pPr>
            <w:r w:rsidRPr="009F3BDC">
              <w:rPr>
                <w:lang w:val="en-AU"/>
              </w:rPr>
              <w:t>Fluctuate</w:t>
            </w:r>
            <w:r w:rsidR="006C2A5A" w:rsidRPr="009F3BDC">
              <w:rPr>
                <w:lang w:val="en-AU"/>
              </w:rPr>
              <w:t>d</w:t>
            </w:r>
            <w:r w:rsidRPr="009F3BDC">
              <w:rPr>
                <w:lang w:val="en-AU"/>
              </w:rPr>
              <w:t xml:space="preserve"> but general decline</w:t>
            </w:r>
          </w:p>
        </w:tc>
      </w:tr>
      <w:tr w:rsidR="00EE6C16" w:rsidRPr="009F3BDC" w:rsidTr="00EB43D8">
        <w:tc>
          <w:tcPr>
            <w:tcW w:w="471" w:type="pct"/>
            <w:vMerge/>
          </w:tcPr>
          <w:p w:rsidR="00EE6C16" w:rsidRPr="009F3BDC" w:rsidRDefault="00EE6C16" w:rsidP="006C2A5A">
            <w:pPr>
              <w:pStyle w:val="TableFont"/>
              <w:rPr>
                <w:lang w:val="en-AU"/>
              </w:rPr>
            </w:pPr>
          </w:p>
        </w:tc>
        <w:tc>
          <w:tcPr>
            <w:tcW w:w="974" w:type="pct"/>
          </w:tcPr>
          <w:p w:rsidR="00EE6C16" w:rsidRPr="009F3BDC" w:rsidRDefault="00EE6C16" w:rsidP="006C2A5A">
            <w:pPr>
              <w:pStyle w:val="TableFont"/>
              <w:rPr>
                <w:lang w:val="en-AU"/>
              </w:rPr>
            </w:pPr>
            <w:r w:rsidRPr="009F3BDC">
              <w:rPr>
                <w:lang w:val="en-AU"/>
              </w:rPr>
              <w:t>Pandora Reef</w:t>
            </w:r>
          </w:p>
        </w:tc>
        <w:tc>
          <w:tcPr>
            <w:tcW w:w="649" w:type="pct"/>
            <w:vAlign w:val="center"/>
          </w:tcPr>
          <w:p w:rsidR="00EE6C16" w:rsidRPr="009F3BDC" w:rsidRDefault="00EE6C16" w:rsidP="00EB43D8">
            <w:pPr>
              <w:pStyle w:val="TableFont"/>
              <w:jc w:val="center"/>
              <w:rPr>
                <w:lang w:val="en-AU"/>
              </w:rPr>
            </w:pPr>
            <w:r w:rsidRPr="009F3BDC">
              <w:rPr>
                <w:lang w:val="en-AU"/>
              </w:rPr>
              <w:t>20</w:t>
            </w:r>
          </w:p>
        </w:tc>
        <w:tc>
          <w:tcPr>
            <w:tcW w:w="813" w:type="pct"/>
            <w:vAlign w:val="center"/>
          </w:tcPr>
          <w:p w:rsidR="00EE6C16" w:rsidRPr="009F3BDC" w:rsidRDefault="00EE6C16" w:rsidP="00EB43D8">
            <w:pPr>
              <w:pStyle w:val="TableFont"/>
              <w:jc w:val="center"/>
              <w:rPr>
                <w:lang w:val="en-AU"/>
              </w:rPr>
            </w:pPr>
            <w:r w:rsidRPr="009F3BDC">
              <w:rPr>
                <w:lang w:val="en-AU"/>
              </w:rPr>
              <w:t>6</w:t>
            </w:r>
          </w:p>
        </w:tc>
        <w:tc>
          <w:tcPr>
            <w:tcW w:w="1054" w:type="pct"/>
            <w:vAlign w:val="center"/>
          </w:tcPr>
          <w:p w:rsidR="00EE6C16" w:rsidRPr="009F3BDC" w:rsidRDefault="00EE6C16" w:rsidP="00EB43D8">
            <w:pPr>
              <w:pStyle w:val="TableFont"/>
              <w:jc w:val="center"/>
              <w:rPr>
                <w:lang w:val="en-AU"/>
              </w:rPr>
            </w:pPr>
            <w:r w:rsidRPr="009F3BDC">
              <w:rPr>
                <w:lang w:val="en-AU"/>
              </w:rPr>
              <w:t>20 -1993</w:t>
            </w:r>
          </w:p>
        </w:tc>
        <w:tc>
          <w:tcPr>
            <w:tcW w:w="1039" w:type="pct"/>
          </w:tcPr>
          <w:p w:rsidR="00EE6C16" w:rsidRPr="009F3BDC" w:rsidRDefault="00EE6C16" w:rsidP="006C2A5A">
            <w:pPr>
              <w:pStyle w:val="TableFont"/>
              <w:rPr>
                <w:lang w:val="en-AU"/>
              </w:rPr>
            </w:pPr>
            <w:r w:rsidRPr="009F3BDC">
              <w:rPr>
                <w:lang w:val="en-AU"/>
              </w:rPr>
              <w:t>General decline</w:t>
            </w:r>
          </w:p>
        </w:tc>
      </w:tr>
      <w:tr w:rsidR="00EE6C16" w:rsidRPr="009F3BDC" w:rsidTr="00EB43D8">
        <w:tc>
          <w:tcPr>
            <w:tcW w:w="471" w:type="pct"/>
            <w:vMerge/>
          </w:tcPr>
          <w:p w:rsidR="00EE6C16" w:rsidRPr="009F3BDC" w:rsidRDefault="00EE6C16" w:rsidP="006C2A5A">
            <w:pPr>
              <w:pStyle w:val="TableFont"/>
              <w:rPr>
                <w:lang w:val="en-AU"/>
              </w:rPr>
            </w:pPr>
          </w:p>
        </w:tc>
        <w:tc>
          <w:tcPr>
            <w:tcW w:w="974" w:type="pct"/>
          </w:tcPr>
          <w:p w:rsidR="00EE6C16" w:rsidRPr="009F3BDC" w:rsidRDefault="00EE6C16" w:rsidP="006C2A5A">
            <w:pPr>
              <w:pStyle w:val="TableFont"/>
              <w:rPr>
                <w:lang w:val="en-AU"/>
              </w:rPr>
            </w:pPr>
            <w:r w:rsidRPr="009F3BDC">
              <w:rPr>
                <w:lang w:val="en-AU"/>
              </w:rPr>
              <w:t>Middle Reef</w:t>
            </w:r>
          </w:p>
        </w:tc>
        <w:tc>
          <w:tcPr>
            <w:tcW w:w="649" w:type="pct"/>
            <w:vAlign w:val="center"/>
          </w:tcPr>
          <w:p w:rsidR="00EE6C16" w:rsidRPr="009F3BDC" w:rsidRDefault="00EE6C16" w:rsidP="00EB43D8">
            <w:pPr>
              <w:pStyle w:val="TableFont"/>
              <w:jc w:val="center"/>
              <w:rPr>
                <w:lang w:val="en-AU"/>
              </w:rPr>
            </w:pPr>
            <w:r w:rsidRPr="009F3BDC">
              <w:rPr>
                <w:lang w:val="en-AU"/>
              </w:rPr>
              <w:t>10</w:t>
            </w:r>
          </w:p>
        </w:tc>
        <w:tc>
          <w:tcPr>
            <w:tcW w:w="813" w:type="pct"/>
            <w:vAlign w:val="center"/>
          </w:tcPr>
          <w:p w:rsidR="00EE6C16" w:rsidRPr="009F3BDC" w:rsidRDefault="00EE6C16" w:rsidP="00EB43D8">
            <w:pPr>
              <w:pStyle w:val="TableFont"/>
              <w:jc w:val="center"/>
              <w:rPr>
                <w:lang w:val="en-AU"/>
              </w:rPr>
            </w:pPr>
            <w:r w:rsidRPr="009F3BDC">
              <w:rPr>
                <w:lang w:val="en-AU"/>
              </w:rPr>
              <w:t>&lt;</w:t>
            </w:r>
            <w:r w:rsidR="0071582F">
              <w:rPr>
                <w:lang w:val="en-AU"/>
              </w:rPr>
              <w:t xml:space="preserve"> </w:t>
            </w:r>
            <w:r w:rsidRPr="009F3BDC">
              <w:rPr>
                <w:lang w:val="en-AU"/>
              </w:rPr>
              <w:t>1</w:t>
            </w:r>
          </w:p>
        </w:tc>
        <w:tc>
          <w:tcPr>
            <w:tcW w:w="1054" w:type="pct"/>
            <w:vAlign w:val="center"/>
          </w:tcPr>
          <w:p w:rsidR="00EE6C16" w:rsidRPr="009F3BDC" w:rsidRDefault="00EE6C16" w:rsidP="00EB43D8">
            <w:pPr>
              <w:pStyle w:val="TableFont"/>
              <w:jc w:val="center"/>
              <w:rPr>
                <w:lang w:val="en-AU"/>
              </w:rPr>
            </w:pPr>
            <w:r w:rsidRPr="009F3BDC">
              <w:rPr>
                <w:lang w:val="en-AU"/>
              </w:rPr>
              <w:t>20  -1997</w:t>
            </w:r>
          </w:p>
        </w:tc>
        <w:tc>
          <w:tcPr>
            <w:tcW w:w="1039" w:type="pct"/>
          </w:tcPr>
          <w:p w:rsidR="00EE6C16" w:rsidRPr="009F3BDC" w:rsidRDefault="00EE6C16" w:rsidP="006C2A5A">
            <w:pPr>
              <w:pStyle w:val="TableFont"/>
              <w:rPr>
                <w:lang w:val="en-AU"/>
              </w:rPr>
            </w:pPr>
            <w:r w:rsidRPr="009F3BDC">
              <w:rPr>
                <w:lang w:val="en-AU"/>
              </w:rPr>
              <w:t>Increase until 1998</w:t>
            </w:r>
            <w:r w:rsidR="006C2A5A" w:rsidRPr="009F3BDC">
              <w:rPr>
                <w:lang w:val="en-AU"/>
              </w:rPr>
              <w:t>,</w:t>
            </w:r>
            <w:r w:rsidRPr="009F3BDC">
              <w:rPr>
                <w:lang w:val="en-AU"/>
              </w:rPr>
              <w:t xml:space="preserve"> afterward a general decline</w:t>
            </w:r>
          </w:p>
        </w:tc>
      </w:tr>
    </w:tbl>
    <w:p w:rsidR="00EE6C16" w:rsidRPr="009F3BDC" w:rsidRDefault="00EE6C16" w:rsidP="00EE6C16">
      <w:pPr>
        <w:pStyle w:val="Para0"/>
        <w:rPr>
          <w:vertAlign w:val="superscript"/>
          <w:lang w:val="en-AU"/>
        </w:rPr>
      </w:pPr>
      <w:r w:rsidRPr="009F3BDC">
        <w:rPr>
          <w:vertAlign w:val="superscript"/>
          <w:lang w:val="en-AU"/>
        </w:rPr>
        <w:t>a – First survey for Havannah Island commenced in 1997 3 – sourced from AIMS 1996-2013</w:t>
      </w:r>
    </w:p>
    <w:p w:rsidR="00EE6C16" w:rsidRPr="009F3BDC" w:rsidRDefault="00EE6C16" w:rsidP="00EE6C16">
      <w:pPr>
        <w:pStyle w:val="Para0"/>
        <w:rPr>
          <w:lang w:val="en-AU"/>
        </w:rPr>
      </w:pPr>
      <w:r w:rsidRPr="009F3BDC">
        <w:rPr>
          <w:lang w:val="en-AU"/>
        </w:rPr>
        <w:t xml:space="preserve">An intertidal assessment of seagrass in the Burdekin region was conducted in 2011 as part of the Seagrass Vulnerability Assessment for the </w:t>
      </w:r>
      <w:r w:rsidR="00123309">
        <w:rPr>
          <w:lang w:val="en-AU"/>
        </w:rPr>
        <w:t>Great Barrier Reef</w:t>
      </w:r>
      <w:r w:rsidRPr="009F3BDC">
        <w:rPr>
          <w:lang w:val="en-AU"/>
        </w:rPr>
        <w:t xml:space="preserve"> (Commonwealth of Australia 2011). The assessment the overall status of seagrass in very poor condition with major declines recorded in 2009</w:t>
      </w:r>
      <w:r w:rsidR="00D47836">
        <w:rPr>
          <w:lang w:val="en-AU"/>
        </w:rPr>
        <w:t>.</w:t>
      </w:r>
      <w:r w:rsidRPr="009F3BDC">
        <w:rPr>
          <w:lang w:val="en-AU"/>
        </w:rPr>
        <w:t xml:space="preserve"> </w:t>
      </w:r>
    </w:p>
    <w:p w:rsidR="00EE6C16" w:rsidRPr="009F3BDC" w:rsidRDefault="00EE6C16" w:rsidP="00EE6C16">
      <w:pPr>
        <w:pStyle w:val="Para0"/>
        <w:rPr>
          <w:lang w:val="en-AU"/>
        </w:rPr>
      </w:pPr>
      <w:r w:rsidRPr="009F3BDC">
        <w:rPr>
          <w:lang w:val="en-AU"/>
        </w:rPr>
        <w:t xml:space="preserve">The 2010 </w:t>
      </w:r>
      <w:r w:rsidR="00123309">
        <w:rPr>
          <w:lang w:val="en-AU"/>
        </w:rPr>
        <w:t>Great Barrier Reef</w:t>
      </w:r>
      <w:r w:rsidRPr="009F3BDC">
        <w:rPr>
          <w:lang w:val="en-AU"/>
        </w:rPr>
        <w:t xml:space="preserve"> Report Card rated the overall condition of inshore water quality as moderate with TSS </w:t>
      </w:r>
      <w:r w:rsidR="005E3930" w:rsidRPr="009F3BDC">
        <w:rPr>
          <w:lang w:val="en-AU"/>
        </w:rPr>
        <w:t>volumes</w:t>
      </w:r>
      <w:r w:rsidRPr="009F3BDC">
        <w:rPr>
          <w:lang w:val="en-AU"/>
        </w:rPr>
        <w:t xml:space="preserve"> low enough to receive a good report card rating </w:t>
      </w:r>
      <w:r w:rsidRPr="009F3BDC">
        <w:rPr>
          <w:lang w:val="en-AU"/>
        </w:rPr>
        <w:lastRenderedPageBreak/>
        <w:t>(State of Queensland 2013). Seagrass and coral health both received poor grader with poor coral cover and very poor seagrass abundance (State of Queensland 2013).</w:t>
      </w:r>
    </w:p>
    <w:p w:rsidR="00EE6C16" w:rsidRPr="009F3BDC" w:rsidRDefault="00EE6C16" w:rsidP="00EE6C16">
      <w:pPr>
        <w:pStyle w:val="Para0"/>
        <w:rPr>
          <w:lang w:val="en-AU"/>
        </w:rPr>
      </w:pPr>
      <w:r w:rsidRPr="009F3BDC">
        <w:rPr>
          <w:lang w:val="en-AU"/>
        </w:rPr>
        <w:t xml:space="preserve">While sponges, macroalgae and macroinvertebrate assemblages are </w:t>
      </w:r>
      <w:r w:rsidR="005E3930" w:rsidRPr="009F3BDC">
        <w:rPr>
          <w:lang w:val="en-AU"/>
        </w:rPr>
        <w:t>known</w:t>
      </w:r>
      <w:r w:rsidRPr="009F3BDC">
        <w:rPr>
          <w:lang w:val="en-AU"/>
        </w:rPr>
        <w:t xml:space="preserve"> to occur in the area very little is known about the condition of these receptors, with further study required</w:t>
      </w:r>
      <w:r w:rsidR="00405D9B">
        <w:rPr>
          <w:lang w:val="en-AU"/>
        </w:rPr>
        <w:t xml:space="preserve">. </w:t>
      </w:r>
    </w:p>
    <w:p w:rsidR="00CA00FB" w:rsidRPr="009F3BDC" w:rsidRDefault="00CA00FB">
      <w:pPr>
        <w:spacing w:after="0" w:line="240" w:lineRule="auto"/>
        <w:rPr>
          <w:rFonts w:ascii="Arial" w:hAnsi="Arial" w:cs="Arial"/>
          <w:b/>
          <w:szCs w:val="22"/>
          <w:lang w:val="en-AU"/>
        </w:rPr>
      </w:pPr>
      <w:r w:rsidRPr="009F3BDC">
        <w:rPr>
          <w:rFonts w:cs="Arial"/>
          <w:lang w:val="en-AU"/>
        </w:rPr>
        <w:br w:type="page"/>
      </w:r>
    </w:p>
    <w:p w:rsidR="008E05C7" w:rsidRPr="009F3BDC" w:rsidRDefault="008E05C7" w:rsidP="008E05C7">
      <w:pPr>
        <w:pStyle w:val="Heading2"/>
        <w:rPr>
          <w:rFonts w:cs="Arial"/>
          <w:lang w:val="en-AU"/>
        </w:rPr>
      </w:pPr>
      <w:bookmarkStart w:id="302" w:name="_Toc361930705"/>
      <w:r w:rsidRPr="009F3BDC">
        <w:rPr>
          <w:rFonts w:cs="Arial"/>
          <w:lang w:val="en-AU"/>
        </w:rPr>
        <w:lastRenderedPageBreak/>
        <w:t>Port of Cairns</w:t>
      </w:r>
      <w:bookmarkEnd w:id="302"/>
    </w:p>
    <w:p w:rsidR="003B6F31" w:rsidRPr="009F3BDC" w:rsidRDefault="003B6F31" w:rsidP="003B6F31">
      <w:pPr>
        <w:pStyle w:val="Para0"/>
        <w:rPr>
          <w:lang w:val="en-AU"/>
        </w:rPr>
      </w:pPr>
      <w:r w:rsidRPr="009F3BDC">
        <w:rPr>
          <w:lang w:val="en-AU"/>
        </w:rPr>
        <w:t>The Cairns region includes a variety of habitats</w:t>
      </w:r>
      <w:r w:rsidR="00DE0081" w:rsidRPr="009F3BDC">
        <w:rPr>
          <w:lang w:val="en-AU"/>
        </w:rPr>
        <w:t>,</w:t>
      </w:r>
      <w:r w:rsidRPr="009F3BDC">
        <w:rPr>
          <w:lang w:val="en-AU"/>
        </w:rPr>
        <w:t xml:space="preserve"> including coral reefs and seagrass communities in close proximity to the three material placement sites. Coastal areas north of Cairns are generally located down-current from material placement activities and contain a variety of island and reef habitats</w:t>
      </w:r>
      <w:r w:rsidR="00565AFA" w:rsidRPr="009F3BDC">
        <w:rPr>
          <w:lang w:val="en-AU"/>
        </w:rPr>
        <w:t>, including</w:t>
      </w:r>
      <w:r w:rsidRPr="009F3BDC">
        <w:rPr>
          <w:lang w:val="en-AU"/>
        </w:rPr>
        <w:t xml:space="preserve"> Snapper</w:t>
      </w:r>
      <w:r w:rsidR="00EE6C16" w:rsidRPr="009F3BDC">
        <w:rPr>
          <w:lang w:val="en-AU"/>
        </w:rPr>
        <w:t xml:space="preserve"> (73 km north-north-west), Low (61 km north-north-west), Double (22 km north-north-west), and Haycock Islands (20 km north-north-west) and Korea (46 km north-north-west), Yule (50 km north-north-west), Alexander (49 km north-north-west), Wentworth (51 km north-north-west) and Egmont Reefs (34 km north-north-west). While extensive areas of the Marine Park offshore from Cairns are zoned General Use, large sections of Marine National Park Zone and Conservation Park Zone are also in place (e.g. adjacent to Port Douglas and surrounding Low Islands), generally covering areas where sensitive receptors such as reefs exist.</w:t>
      </w:r>
    </w:p>
    <w:p w:rsidR="003B6F31" w:rsidRPr="009F3BDC" w:rsidRDefault="00870875" w:rsidP="003B6F31">
      <w:pPr>
        <w:pStyle w:val="Heading3"/>
        <w:rPr>
          <w:lang w:val="en-AU"/>
        </w:rPr>
      </w:pPr>
      <w:bookmarkStart w:id="303" w:name="_Toc361930706"/>
      <w:r w:rsidRPr="009F3BDC">
        <w:rPr>
          <w:lang w:val="en-AU"/>
        </w:rPr>
        <w:t>Suspended Sediment Plumes</w:t>
      </w:r>
      <w:bookmarkEnd w:id="303"/>
    </w:p>
    <w:p w:rsidR="002A7911" w:rsidRPr="009F3BDC" w:rsidRDefault="00861E7C" w:rsidP="002A7911">
      <w:pPr>
        <w:pStyle w:val="Para0"/>
        <w:rPr>
          <w:lang w:val="en-AU"/>
        </w:rPr>
      </w:pPr>
      <w:r>
        <w:fldChar w:fldCharType="begin"/>
      </w:r>
      <w:r>
        <w:instrText xml:space="preserve"> REF _Ref354739096 \h  \* MERGEFORMAT </w:instrText>
      </w:r>
      <w:r>
        <w:fldChar w:fldCharType="separate"/>
      </w:r>
      <w:r w:rsidR="00E2599D" w:rsidRPr="00E2599D">
        <w:rPr>
          <w:lang w:val="en-AU"/>
        </w:rPr>
        <w:t xml:space="preserve">Figure </w:t>
      </w:r>
      <w:r w:rsidR="00E2599D" w:rsidRPr="00E2599D">
        <w:rPr>
          <w:noProof/>
          <w:lang w:val="en-AU"/>
        </w:rPr>
        <w:t>90</w:t>
      </w:r>
      <w:r>
        <w:fldChar w:fldCharType="end"/>
      </w:r>
      <w:r w:rsidR="00262A8B" w:rsidRPr="009F3BDC">
        <w:rPr>
          <w:lang w:val="en-AU"/>
        </w:rPr>
        <w:t xml:space="preserve"> to </w:t>
      </w:r>
      <w:r w:rsidR="00E64973" w:rsidRPr="00E64973">
        <w:fldChar w:fldCharType="begin"/>
      </w:r>
      <w:r w:rsidR="00E64973" w:rsidRPr="00E64973">
        <w:instrText xml:space="preserve"> REF  _Ref354739098 \* Lower \h  \* MERGEFORMAT </w:instrText>
      </w:r>
      <w:r w:rsidR="00E64973" w:rsidRPr="00E64973">
        <w:fldChar w:fldCharType="separate"/>
      </w:r>
      <w:r w:rsidR="00E2599D" w:rsidRPr="00E2599D">
        <w:t xml:space="preserve">figure </w:t>
      </w:r>
      <w:r w:rsidR="00E2599D" w:rsidRPr="00E2599D">
        <w:rPr>
          <w:noProof/>
        </w:rPr>
        <w:t>92</w:t>
      </w:r>
      <w:r w:rsidR="00E64973" w:rsidRPr="00E64973">
        <w:fldChar w:fldCharType="end"/>
      </w:r>
      <w:r w:rsidR="00262A8B" w:rsidRPr="009F3BDC">
        <w:rPr>
          <w:lang w:val="en-AU"/>
        </w:rPr>
        <w:t xml:space="preserve"> show </w:t>
      </w:r>
      <w:r w:rsidR="002A7911" w:rsidRPr="009F3BDC">
        <w:rPr>
          <w:lang w:val="en-AU"/>
        </w:rPr>
        <w:t xml:space="preserve">the predicted </w:t>
      </w:r>
      <w:r w:rsidR="003B4DAA" w:rsidRPr="009F3BDC">
        <w:rPr>
          <w:lang w:val="en-AU"/>
        </w:rPr>
        <w:t>95</w:t>
      </w:r>
      <w:r w:rsidR="003B4DAA" w:rsidRPr="009F3BDC">
        <w:rPr>
          <w:vertAlign w:val="superscript"/>
          <w:lang w:val="en-AU"/>
        </w:rPr>
        <w:t>th</w:t>
      </w:r>
      <w:r w:rsidR="003B4DAA" w:rsidRPr="009F3BDC">
        <w:rPr>
          <w:lang w:val="en-AU"/>
        </w:rPr>
        <w:t xml:space="preserve"> </w:t>
      </w:r>
      <w:r w:rsidR="002A7911" w:rsidRPr="009F3BDC">
        <w:rPr>
          <w:lang w:val="en-AU"/>
        </w:rPr>
        <w:t>percentile TSS concentration</w:t>
      </w:r>
      <w:r w:rsidR="00262A8B" w:rsidRPr="009F3BDC">
        <w:rPr>
          <w:lang w:val="en-AU"/>
        </w:rPr>
        <w:t>s</w:t>
      </w:r>
      <w:r w:rsidR="002A7911" w:rsidRPr="009F3BDC">
        <w:rPr>
          <w:lang w:val="en-AU"/>
        </w:rPr>
        <w:t xml:space="preserve"> for the modelled cases.</w:t>
      </w:r>
      <w:r w:rsidR="00262A8B" w:rsidRPr="009F3BDC">
        <w:rPr>
          <w:lang w:val="en-AU"/>
        </w:rPr>
        <w:t xml:space="preserve"> The model did not predict that TSS would reach 5 mg/L for 50 per cent of the model runs at any location, therefore no maps of the 50</w:t>
      </w:r>
      <w:r w:rsidR="00262A8B" w:rsidRPr="008831ED">
        <w:rPr>
          <w:vertAlign w:val="superscript"/>
          <w:lang w:val="en-AU"/>
        </w:rPr>
        <w:t>th</w:t>
      </w:r>
      <w:r w:rsidR="00902E87">
        <w:rPr>
          <w:lang w:val="en-AU"/>
        </w:rPr>
        <w:t xml:space="preserve"> </w:t>
      </w:r>
      <w:r w:rsidR="00262A8B" w:rsidRPr="009F3BDC">
        <w:rPr>
          <w:lang w:val="en-AU"/>
        </w:rPr>
        <w:t xml:space="preserve">percentile TSS distribution are presented. </w:t>
      </w:r>
    </w:p>
    <w:p w:rsidR="00902E87" w:rsidRDefault="00902E87" w:rsidP="00F9603F">
      <w:pPr>
        <w:pStyle w:val="Para0"/>
        <w:rPr>
          <w:b/>
          <w:i/>
          <w:lang w:val="en-AU"/>
        </w:rPr>
      </w:pPr>
      <w:r w:rsidRPr="008A19A0">
        <w:rPr>
          <w:lang w:val="en-AU"/>
        </w:rPr>
        <w:t>The</w:t>
      </w:r>
      <w:r w:rsidRPr="00902E87">
        <w:rPr>
          <w:lang w:val="en-AU"/>
        </w:rPr>
        <w:t xml:space="preserve"> 95</w:t>
      </w:r>
      <w:r w:rsidRPr="008831ED">
        <w:rPr>
          <w:vertAlign w:val="superscript"/>
          <w:lang w:val="en-AU"/>
        </w:rPr>
        <w:t>th</w:t>
      </w:r>
      <w:r w:rsidRPr="00902E87">
        <w:rPr>
          <w:lang w:val="en-AU"/>
        </w:rPr>
        <w:t xml:space="preserve"> percentile TSS modelling predicted sediment plumes to disperse in a north-west direction from all three material placement sites and generally stay well clear of sensitive environmental receptors. For Model Case 1, the 5 mg/L contour extended approximately 10 km without coinciding with any sensitive receptors and a small isolated contour was also predicted at Cape Kimberley (61 km north-west). A similar pattern was predicted for Model Case 2, with the 5 mg/L contour extending </w:t>
      </w:r>
      <w:r w:rsidR="008A19A0">
        <w:rPr>
          <w:lang w:val="en-AU"/>
        </w:rPr>
        <w:t>about 10</w:t>
      </w:r>
      <w:r w:rsidR="00F81086">
        <w:rPr>
          <w:lang w:val="en-AU"/>
        </w:rPr>
        <w:t> </w:t>
      </w:r>
      <w:r w:rsidR="008A19A0">
        <w:rPr>
          <w:lang w:val="en-AU"/>
        </w:rPr>
        <w:t xml:space="preserve">km </w:t>
      </w:r>
      <w:r w:rsidRPr="00902E87">
        <w:rPr>
          <w:lang w:val="en-AU"/>
        </w:rPr>
        <w:t>to an area south of Craiglie and not coinciding with sensitive receptors.</w:t>
      </w:r>
      <w:r w:rsidR="008831ED">
        <w:rPr>
          <w:lang w:val="en-AU"/>
        </w:rPr>
        <w:t xml:space="preserve"> </w:t>
      </w:r>
      <w:r w:rsidRPr="00902E87">
        <w:rPr>
          <w:lang w:val="en-AU"/>
        </w:rPr>
        <w:t xml:space="preserve">Modelling of the current site predicted a </w:t>
      </w:r>
      <w:r w:rsidR="008A19A0">
        <w:rPr>
          <w:lang w:val="en-AU"/>
        </w:rPr>
        <w:t>contour</w:t>
      </w:r>
      <w:r w:rsidRPr="00902E87">
        <w:rPr>
          <w:lang w:val="en-AU"/>
        </w:rPr>
        <w:t xml:space="preserve"> of 5 mg/L extending towards Double Island and Haycock Island but finishing well clear of the Habitat Protection Zone adjacent to Clifton Beach (14 km east). A small contour of 10 mg/L was also predicted to extend 1 km north-west of the current site. </w:t>
      </w:r>
    </w:p>
    <w:p w:rsidR="0022426E" w:rsidRPr="009F3BDC" w:rsidRDefault="00A9087F" w:rsidP="0022426E">
      <w:pPr>
        <w:pStyle w:val="Heading3"/>
        <w:rPr>
          <w:lang w:val="en-AU"/>
        </w:rPr>
      </w:pPr>
      <w:bookmarkStart w:id="304" w:name="_Toc361930707"/>
      <w:r w:rsidRPr="009F3BDC">
        <w:rPr>
          <w:lang w:val="en-AU"/>
        </w:rPr>
        <w:t>Sedimentation Rate</w:t>
      </w:r>
      <w:bookmarkEnd w:id="304"/>
    </w:p>
    <w:p w:rsidR="00902A55" w:rsidRDefault="00861E7C" w:rsidP="0022426E">
      <w:pPr>
        <w:pStyle w:val="Para0"/>
        <w:rPr>
          <w:lang w:val="en-AU"/>
        </w:rPr>
      </w:pPr>
      <w:r>
        <w:fldChar w:fldCharType="begin"/>
      </w:r>
      <w:r>
        <w:instrText xml:space="preserve"> REF _Ref354740226 \h  \* MERGEFORMAT </w:instrText>
      </w:r>
      <w:r>
        <w:fldChar w:fldCharType="separate"/>
      </w:r>
      <w:r w:rsidR="00E2599D" w:rsidRPr="00E2599D">
        <w:rPr>
          <w:lang w:val="en-AU"/>
        </w:rPr>
        <w:t xml:space="preserve">Figure </w:t>
      </w:r>
      <w:r w:rsidR="00E2599D" w:rsidRPr="00E2599D">
        <w:rPr>
          <w:noProof/>
          <w:lang w:val="en-AU"/>
        </w:rPr>
        <w:t>93</w:t>
      </w:r>
      <w:r>
        <w:fldChar w:fldCharType="end"/>
      </w:r>
      <w:r w:rsidR="00F615DF" w:rsidRPr="009F3BDC">
        <w:rPr>
          <w:lang w:val="en-AU"/>
        </w:rPr>
        <w:t xml:space="preserve">, </w:t>
      </w:r>
      <w:r w:rsidR="00E64973" w:rsidRPr="00E64973">
        <w:fldChar w:fldCharType="begin"/>
      </w:r>
      <w:r w:rsidR="00E64973" w:rsidRPr="00E64973">
        <w:instrText xml:space="preserve"> REF  _Ref354740228 \* Lower \h  \* MERGEFORMAT </w:instrText>
      </w:r>
      <w:r w:rsidR="00E64973" w:rsidRPr="00E64973">
        <w:fldChar w:fldCharType="separate"/>
      </w:r>
      <w:r w:rsidR="00E2599D" w:rsidRPr="00E2599D">
        <w:t xml:space="preserve">figure </w:t>
      </w:r>
      <w:r w:rsidR="00E2599D" w:rsidRPr="00E2599D">
        <w:rPr>
          <w:noProof/>
        </w:rPr>
        <w:t>94</w:t>
      </w:r>
      <w:r w:rsidR="00E64973" w:rsidRPr="00E64973">
        <w:fldChar w:fldCharType="end"/>
      </w:r>
      <w:r w:rsidR="00F615DF" w:rsidRPr="009F3BDC">
        <w:rPr>
          <w:lang w:val="en-AU"/>
        </w:rPr>
        <w:t xml:space="preserve">, and </w:t>
      </w:r>
      <w:r w:rsidR="00E64973" w:rsidRPr="00E64973">
        <w:fldChar w:fldCharType="begin"/>
      </w:r>
      <w:r w:rsidR="00E64973" w:rsidRPr="00E64973">
        <w:instrText xml:space="preserve"> REF  _Ref354740230 \* Lower \h  \* MERGEFORMAT </w:instrText>
      </w:r>
      <w:r w:rsidR="00E64973" w:rsidRPr="00E64973">
        <w:fldChar w:fldCharType="separate"/>
      </w:r>
      <w:r w:rsidR="00E2599D" w:rsidRPr="00E2599D">
        <w:t xml:space="preserve">figure </w:t>
      </w:r>
      <w:r w:rsidR="00E2599D" w:rsidRPr="00E2599D">
        <w:rPr>
          <w:noProof/>
        </w:rPr>
        <w:t>95</w:t>
      </w:r>
      <w:r w:rsidR="00E64973" w:rsidRPr="00E64973">
        <w:fldChar w:fldCharType="end"/>
      </w:r>
      <w:r w:rsidR="00F615DF" w:rsidRPr="009F3BDC">
        <w:rPr>
          <w:lang w:val="en-AU"/>
        </w:rPr>
        <w:t xml:space="preserve"> show the predicted 50</w:t>
      </w:r>
      <w:r w:rsidR="00F615DF" w:rsidRPr="009F3BDC">
        <w:rPr>
          <w:vertAlign w:val="superscript"/>
          <w:lang w:val="en-AU"/>
        </w:rPr>
        <w:t>th</w:t>
      </w:r>
      <w:r w:rsidR="00F615DF" w:rsidRPr="009F3BDC">
        <w:rPr>
          <w:lang w:val="en-AU"/>
        </w:rPr>
        <w:t xml:space="preserve"> and 95</w:t>
      </w:r>
      <w:r w:rsidR="00F615DF" w:rsidRPr="009F3BDC">
        <w:rPr>
          <w:vertAlign w:val="superscript"/>
          <w:lang w:val="en-AU"/>
        </w:rPr>
        <w:t>th</w:t>
      </w:r>
      <w:r w:rsidR="00F615DF" w:rsidRPr="009F3BDC">
        <w:rPr>
          <w:lang w:val="en-AU"/>
        </w:rPr>
        <w:t xml:space="preserve"> percentile sedimentation rates for the modelled cases. Predicted</w:t>
      </w:r>
      <w:r w:rsidR="0022426E" w:rsidRPr="009F3BDC">
        <w:rPr>
          <w:lang w:val="en-AU"/>
        </w:rPr>
        <w:t xml:space="preserve"> 95</w:t>
      </w:r>
      <w:r w:rsidR="0022426E" w:rsidRPr="009F3BDC">
        <w:rPr>
          <w:vertAlign w:val="superscript"/>
          <w:lang w:val="en-AU"/>
        </w:rPr>
        <w:t>th</w:t>
      </w:r>
      <w:r w:rsidR="0022426E" w:rsidRPr="009F3BDC">
        <w:rPr>
          <w:lang w:val="en-AU"/>
        </w:rPr>
        <w:t xml:space="preserve"> percentile </w:t>
      </w:r>
      <w:r w:rsidR="00F615DF" w:rsidRPr="009F3BDC">
        <w:rPr>
          <w:lang w:val="en-AU"/>
        </w:rPr>
        <w:t xml:space="preserve">sedimentation rates were </w:t>
      </w:r>
      <w:r w:rsidR="00805C83" w:rsidRPr="009F3BDC">
        <w:rPr>
          <w:lang w:val="en-AU"/>
        </w:rPr>
        <w:t xml:space="preserve">similar </w:t>
      </w:r>
      <w:r w:rsidR="00F615DF" w:rsidRPr="009F3BDC">
        <w:rPr>
          <w:lang w:val="en-AU"/>
        </w:rPr>
        <w:t xml:space="preserve">for </w:t>
      </w:r>
      <w:r w:rsidR="00805C83" w:rsidRPr="009F3BDC">
        <w:rPr>
          <w:lang w:val="en-AU"/>
        </w:rPr>
        <w:t>Model Cases 1 and 2</w:t>
      </w:r>
      <w:r w:rsidR="0022426E" w:rsidRPr="009F3BDC">
        <w:rPr>
          <w:lang w:val="en-AU"/>
        </w:rPr>
        <w:t xml:space="preserve">, with sedimentation rates of </w:t>
      </w:r>
      <w:r w:rsidR="00902E87">
        <w:rPr>
          <w:lang w:val="en-AU"/>
        </w:rPr>
        <w:t>100</w:t>
      </w:r>
      <w:r w:rsidR="00902E87" w:rsidRPr="009F3BDC">
        <w:rPr>
          <w:lang w:val="en-AU"/>
        </w:rPr>
        <w:t xml:space="preserve"> </w:t>
      </w:r>
      <w:r w:rsidR="0022426E" w:rsidRPr="009F3BDC">
        <w:rPr>
          <w:lang w:val="en-AU"/>
        </w:rPr>
        <w:t>mg/cm</w:t>
      </w:r>
      <w:r w:rsidR="0022426E" w:rsidRPr="009F3BDC">
        <w:rPr>
          <w:vertAlign w:val="superscript"/>
          <w:lang w:val="en-AU"/>
        </w:rPr>
        <w:t>2</w:t>
      </w:r>
      <w:r w:rsidR="0022426E" w:rsidRPr="009F3BDC">
        <w:rPr>
          <w:lang w:val="en-AU"/>
        </w:rPr>
        <w:t xml:space="preserve">/d in the vicinity </w:t>
      </w:r>
      <w:r w:rsidR="00805C83" w:rsidRPr="009F3BDC">
        <w:rPr>
          <w:lang w:val="en-AU"/>
        </w:rPr>
        <w:t xml:space="preserve">of </w:t>
      </w:r>
      <w:r w:rsidR="0022426E" w:rsidRPr="009F3BDC">
        <w:rPr>
          <w:lang w:val="en-AU"/>
        </w:rPr>
        <w:t>Cape Kimberley and at Snapper and Low Isl</w:t>
      </w:r>
      <w:r w:rsidR="009A195E" w:rsidRPr="009F3BDC">
        <w:rPr>
          <w:lang w:val="en-AU"/>
        </w:rPr>
        <w:t>ands</w:t>
      </w:r>
      <w:r w:rsidR="0022426E" w:rsidRPr="009F3BDC">
        <w:rPr>
          <w:lang w:val="en-AU"/>
        </w:rPr>
        <w:t xml:space="preserve">. </w:t>
      </w:r>
      <w:r w:rsidR="00805C83" w:rsidRPr="009F3BDC">
        <w:rPr>
          <w:lang w:val="en-AU"/>
        </w:rPr>
        <w:t xml:space="preserve">For the current site, a similar pattern of sedimentation was predicted towards the north-west, but was shifted closer inshore, with sedimentation rates of </w:t>
      </w:r>
      <w:r w:rsidR="00902E87">
        <w:rPr>
          <w:lang w:val="en-AU"/>
        </w:rPr>
        <w:t>100</w:t>
      </w:r>
      <w:r w:rsidR="00902E87" w:rsidRPr="009F3BDC">
        <w:rPr>
          <w:lang w:val="en-AU"/>
        </w:rPr>
        <w:t xml:space="preserve"> </w:t>
      </w:r>
      <w:r w:rsidR="00805C83" w:rsidRPr="009F3BDC">
        <w:rPr>
          <w:lang w:val="en-AU"/>
        </w:rPr>
        <w:t>mg/cm</w:t>
      </w:r>
      <w:r w:rsidR="00805C83" w:rsidRPr="009F3BDC">
        <w:rPr>
          <w:vertAlign w:val="superscript"/>
          <w:lang w:val="en-AU"/>
        </w:rPr>
        <w:t>2</w:t>
      </w:r>
      <w:r w:rsidR="00805C83" w:rsidRPr="009F3BDC">
        <w:rPr>
          <w:lang w:val="en-AU"/>
        </w:rPr>
        <w:t xml:space="preserve">/d at Double Island and Cape Kimberley. </w:t>
      </w:r>
      <w:r w:rsidR="008A19A0">
        <w:rPr>
          <w:lang w:val="en-AU"/>
        </w:rPr>
        <w:t>For all three cases, the predicted 95</w:t>
      </w:r>
      <w:r w:rsidR="008A19A0" w:rsidRPr="008A19A0">
        <w:rPr>
          <w:vertAlign w:val="superscript"/>
          <w:lang w:val="en-AU"/>
        </w:rPr>
        <w:t>th</w:t>
      </w:r>
      <w:r w:rsidR="008A19A0">
        <w:rPr>
          <w:lang w:val="en-AU"/>
        </w:rPr>
        <w:t xml:space="preserve"> percentile contours of elevated sedimentation rate to 250 mg/cm</w:t>
      </w:r>
      <w:r w:rsidR="008A19A0">
        <w:rPr>
          <w:vertAlign w:val="superscript"/>
          <w:lang w:val="en-AU"/>
        </w:rPr>
        <w:t>2</w:t>
      </w:r>
      <w:r w:rsidR="00902A55">
        <w:rPr>
          <w:lang w:val="en-AU"/>
        </w:rPr>
        <w:t>/</w:t>
      </w:r>
      <w:r w:rsidR="00D47836">
        <w:rPr>
          <w:lang w:val="en-AU"/>
        </w:rPr>
        <w:t xml:space="preserve">d. </w:t>
      </w:r>
      <w:r>
        <w:fldChar w:fldCharType="begin"/>
      </w:r>
      <w:r>
        <w:instrText xml:space="preserve"> REF _Ref354740226 \h  \* MERGEFORMAT </w:instrText>
      </w:r>
      <w:r>
        <w:fldChar w:fldCharType="separate"/>
      </w:r>
      <w:r w:rsidR="00E2599D" w:rsidRPr="00E2599D">
        <w:rPr>
          <w:lang w:val="en-AU"/>
        </w:rPr>
        <w:t xml:space="preserve">Figure </w:t>
      </w:r>
      <w:r w:rsidR="00E2599D" w:rsidRPr="00E2599D">
        <w:rPr>
          <w:noProof/>
          <w:lang w:val="en-AU"/>
        </w:rPr>
        <w:t>93</w:t>
      </w:r>
      <w:r>
        <w:fldChar w:fldCharType="end"/>
      </w:r>
      <w:r w:rsidR="00902A55" w:rsidRPr="009F3BDC">
        <w:rPr>
          <w:lang w:val="en-AU"/>
        </w:rPr>
        <w:t xml:space="preserve">, </w:t>
      </w:r>
      <w:r w:rsidR="00D47836" w:rsidRPr="00D47836">
        <w:fldChar w:fldCharType="begin"/>
      </w:r>
      <w:r w:rsidR="00D47836" w:rsidRPr="00D47836">
        <w:instrText xml:space="preserve"> REF  _Ref354740228 \* Lower \h  \* MERGEFORMAT </w:instrText>
      </w:r>
      <w:r w:rsidR="00D47836" w:rsidRPr="00D47836">
        <w:fldChar w:fldCharType="separate"/>
      </w:r>
      <w:r w:rsidR="00E2599D" w:rsidRPr="00E2599D">
        <w:t xml:space="preserve">figure </w:t>
      </w:r>
      <w:r w:rsidR="00E2599D" w:rsidRPr="00E2599D">
        <w:rPr>
          <w:noProof/>
        </w:rPr>
        <w:t>94</w:t>
      </w:r>
      <w:r w:rsidR="00D47836" w:rsidRPr="00D47836">
        <w:fldChar w:fldCharType="end"/>
      </w:r>
      <w:r w:rsidR="00902A55" w:rsidRPr="009F3BDC">
        <w:rPr>
          <w:lang w:val="en-AU"/>
        </w:rPr>
        <w:t xml:space="preserve">, and </w:t>
      </w:r>
      <w:r w:rsidR="00D47836" w:rsidRPr="00D47836">
        <w:fldChar w:fldCharType="begin"/>
      </w:r>
      <w:r w:rsidR="00D47836" w:rsidRPr="00D47836">
        <w:instrText xml:space="preserve"> REF  _Ref354740230 \* Lower \h  \* MERGEFORMAT </w:instrText>
      </w:r>
      <w:r w:rsidR="00D47836" w:rsidRPr="00D47836">
        <w:fldChar w:fldCharType="separate"/>
      </w:r>
      <w:r w:rsidR="00E2599D" w:rsidRPr="00E2599D">
        <w:t xml:space="preserve">figure </w:t>
      </w:r>
      <w:r w:rsidR="00E2599D" w:rsidRPr="00E2599D">
        <w:rPr>
          <w:noProof/>
        </w:rPr>
        <w:t>95</w:t>
      </w:r>
      <w:r w:rsidR="00D47836" w:rsidRPr="00D47836">
        <w:fldChar w:fldCharType="end"/>
      </w:r>
      <w:r w:rsidR="00902A55" w:rsidRPr="009F3BDC">
        <w:rPr>
          <w:lang w:val="en-AU"/>
        </w:rPr>
        <w:t xml:space="preserve"> show the predicted 50</w:t>
      </w:r>
      <w:r w:rsidR="00902A55" w:rsidRPr="009F3BDC">
        <w:rPr>
          <w:vertAlign w:val="superscript"/>
          <w:lang w:val="en-AU"/>
        </w:rPr>
        <w:t>th</w:t>
      </w:r>
      <w:r w:rsidR="00902A55" w:rsidRPr="009F3BDC">
        <w:rPr>
          <w:lang w:val="en-AU"/>
        </w:rPr>
        <w:t xml:space="preserve"> and 95</w:t>
      </w:r>
      <w:r w:rsidR="00902A55" w:rsidRPr="009F3BDC">
        <w:rPr>
          <w:vertAlign w:val="superscript"/>
          <w:lang w:val="en-AU"/>
        </w:rPr>
        <w:t>th</w:t>
      </w:r>
      <w:r w:rsidR="00902A55" w:rsidRPr="009F3BDC">
        <w:rPr>
          <w:lang w:val="en-AU"/>
        </w:rPr>
        <w:t xml:space="preserve"> percentile sedimentation rates for the modelled cases. Predicted 95</w:t>
      </w:r>
      <w:r w:rsidR="00902A55" w:rsidRPr="009F3BDC">
        <w:rPr>
          <w:vertAlign w:val="superscript"/>
          <w:lang w:val="en-AU"/>
        </w:rPr>
        <w:t>th</w:t>
      </w:r>
      <w:r w:rsidR="00902A55" w:rsidRPr="009F3BDC">
        <w:rPr>
          <w:lang w:val="en-AU"/>
        </w:rPr>
        <w:t xml:space="preserve"> percentile sedimentation rates were similar for Model Cases 1 and 2, with sedimentation rates of </w:t>
      </w:r>
      <w:r w:rsidR="00902A55">
        <w:rPr>
          <w:lang w:val="en-AU"/>
        </w:rPr>
        <w:t>100</w:t>
      </w:r>
      <w:r w:rsidR="00902A55" w:rsidRPr="009F3BDC">
        <w:rPr>
          <w:lang w:val="en-AU"/>
        </w:rPr>
        <w:t xml:space="preserve"> mg/cm</w:t>
      </w:r>
      <w:r w:rsidR="00902A55" w:rsidRPr="009F3BDC">
        <w:rPr>
          <w:vertAlign w:val="superscript"/>
          <w:lang w:val="en-AU"/>
        </w:rPr>
        <w:t>2</w:t>
      </w:r>
      <w:r w:rsidR="00902A55" w:rsidRPr="009F3BDC">
        <w:rPr>
          <w:lang w:val="en-AU"/>
        </w:rPr>
        <w:t xml:space="preserve">/d in the vicinity of Cape Kimberley and at Snapper and Low Islands. For the current site, a similar pattern of sedimentation was predicted towards the north-west, but was shifted closer inshore, with sedimentation rates of </w:t>
      </w:r>
      <w:r w:rsidR="00902A55">
        <w:rPr>
          <w:lang w:val="en-AU"/>
        </w:rPr>
        <w:t>100</w:t>
      </w:r>
      <w:r w:rsidR="00F81086">
        <w:rPr>
          <w:lang w:val="en-AU"/>
        </w:rPr>
        <w:t> </w:t>
      </w:r>
      <w:r w:rsidR="00902A55" w:rsidRPr="009F3BDC">
        <w:rPr>
          <w:lang w:val="en-AU"/>
        </w:rPr>
        <w:t>mg/cm</w:t>
      </w:r>
      <w:r w:rsidR="00902A55" w:rsidRPr="009F3BDC">
        <w:rPr>
          <w:vertAlign w:val="superscript"/>
          <w:lang w:val="en-AU"/>
        </w:rPr>
        <w:t>2</w:t>
      </w:r>
      <w:r w:rsidR="00902A55" w:rsidRPr="009F3BDC">
        <w:rPr>
          <w:lang w:val="en-AU"/>
        </w:rPr>
        <w:t xml:space="preserve">/d at Double Island and Cape Kimberley. </w:t>
      </w:r>
      <w:r w:rsidR="00902A55">
        <w:rPr>
          <w:lang w:val="en-AU"/>
        </w:rPr>
        <w:t>For all three cases, the predicted 95</w:t>
      </w:r>
      <w:r w:rsidR="00902A55" w:rsidRPr="008A19A0">
        <w:rPr>
          <w:vertAlign w:val="superscript"/>
          <w:lang w:val="en-AU"/>
        </w:rPr>
        <w:t>th</w:t>
      </w:r>
      <w:r w:rsidR="00902A55">
        <w:rPr>
          <w:lang w:val="en-AU"/>
        </w:rPr>
        <w:t xml:space="preserve"> percentile contours of elevated sedimentation rate to 250 mg/cm</w:t>
      </w:r>
      <w:r w:rsidR="00902A55">
        <w:rPr>
          <w:vertAlign w:val="superscript"/>
          <w:lang w:val="en-AU"/>
        </w:rPr>
        <w:t>2</w:t>
      </w:r>
      <w:r w:rsidR="00902A55">
        <w:rPr>
          <w:lang w:val="en-AU"/>
        </w:rPr>
        <w:t>/d for Model Case 2 and to 100 mg/cm</w:t>
      </w:r>
      <w:r w:rsidR="00902A55">
        <w:rPr>
          <w:vertAlign w:val="superscript"/>
          <w:lang w:val="en-AU"/>
        </w:rPr>
        <w:t>2</w:t>
      </w:r>
      <w:r w:rsidR="00902A55">
        <w:rPr>
          <w:lang w:val="en-AU"/>
        </w:rPr>
        <w:t>/d for Model Case 1 and the current site, extended as far as Cape Kimberly, 90 km north-west of the current material placement site.</w:t>
      </w:r>
    </w:p>
    <w:p w:rsidR="0022426E" w:rsidRPr="009F3BDC" w:rsidRDefault="00902A55" w:rsidP="0022426E">
      <w:pPr>
        <w:pStyle w:val="Para0"/>
        <w:rPr>
          <w:lang w:val="en-AU"/>
        </w:rPr>
      </w:pPr>
      <w:r w:rsidRPr="009F3BDC">
        <w:rPr>
          <w:lang w:val="en-AU"/>
        </w:rPr>
        <w:t>The 50</w:t>
      </w:r>
      <w:r w:rsidRPr="009F3BDC">
        <w:rPr>
          <w:vertAlign w:val="superscript"/>
          <w:lang w:val="en-AU"/>
        </w:rPr>
        <w:t>th</w:t>
      </w:r>
      <w:r w:rsidRPr="009F3BDC">
        <w:rPr>
          <w:lang w:val="en-AU"/>
        </w:rPr>
        <w:t xml:space="preserve"> percentile </w:t>
      </w:r>
      <w:r>
        <w:rPr>
          <w:lang w:val="en-AU"/>
        </w:rPr>
        <w:t xml:space="preserve">results </w:t>
      </w:r>
      <w:r w:rsidRPr="009F3BDC">
        <w:rPr>
          <w:lang w:val="en-AU"/>
        </w:rPr>
        <w:t xml:space="preserve">predicted much lower </w:t>
      </w:r>
      <w:r>
        <w:rPr>
          <w:lang w:val="en-AU"/>
        </w:rPr>
        <w:t xml:space="preserve">sedimentation </w:t>
      </w:r>
      <w:r w:rsidRPr="009F3BDC">
        <w:rPr>
          <w:lang w:val="en-AU"/>
        </w:rPr>
        <w:t>rates</w:t>
      </w:r>
      <w:r>
        <w:rPr>
          <w:lang w:val="en-AU"/>
        </w:rPr>
        <w:t>.</w:t>
      </w:r>
      <w:r w:rsidRPr="009F3BDC">
        <w:rPr>
          <w:lang w:val="en-AU"/>
        </w:rPr>
        <w:t xml:space="preserve"> Beyond the immediate extent of the material placement sites, only small patches of sedimentation </w:t>
      </w:r>
      <w:r w:rsidRPr="009F3BDC">
        <w:rPr>
          <w:lang w:val="en-AU"/>
        </w:rPr>
        <w:lastRenderedPageBreak/>
        <w:t>rates above 5 mg/cm</w:t>
      </w:r>
      <w:r w:rsidRPr="009F3BDC">
        <w:rPr>
          <w:vertAlign w:val="superscript"/>
          <w:lang w:val="en-AU"/>
        </w:rPr>
        <w:t>2</w:t>
      </w:r>
      <w:r w:rsidRPr="009F3BDC">
        <w:rPr>
          <w:lang w:val="en-AU"/>
        </w:rPr>
        <w:t>/d were predicted at Low Islands and Cape Kimberly (Model Cases 1 and 2) and Dou</w:t>
      </w:r>
      <w:r>
        <w:rPr>
          <w:lang w:val="en-AU"/>
        </w:rPr>
        <w:t>ble Island and Cape Kimberley (c</w:t>
      </w:r>
      <w:r w:rsidRPr="009F3BDC">
        <w:rPr>
          <w:lang w:val="en-AU"/>
        </w:rPr>
        <w:t xml:space="preserve">urrent </w:t>
      </w:r>
      <w:r>
        <w:rPr>
          <w:lang w:val="en-AU"/>
        </w:rPr>
        <w:t>s</w:t>
      </w:r>
      <w:r w:rsidRPr="009F3BDC">
        <w:rPr>
          <w:lang w:val="en-AU"/>
        </w:rPr>
        <w:t>ite).</w:t>
      </w:r>
      <w:r w:rsidRPr="000E30BB">
        <w:t xml:space="preserve"> </w:t>
      </w:r>
      <w:r w:rsidRPr="009F3BDC">
        <w:rPr>
          <w:lang w:val="en-AU"/>
        </w:rPr>
        <w:t xml:space="preserve">These coincided with Marine National Park </w:t>
      </w:r>
      <w:r>
        <w:rPr>
          <w:lang w:val="en-AU"/>
        </w:rPr>
        <w:t>Zone</w:t>
      </w:r>
      <w:r w:rsidRPr="009F3BDC">
        <w:rPr>
          <w:lang w:val="en-AU"/>
        </w:rPr>
        <w:t>s at locations such as Low Islands and Unity Reef, with no clear difference in environmental risk evident among the placement sites.</w:t>
      </w:r>
      <w:r w:rsidR="005135D0">
        <w:rPr>
          <w:lang w:val="en-AU"/>
        </w:rPr>
        <w:t xml:space="preserve"> </w:t>
      </w:r>
    </w:p>
    <w:p w:rsidR="0022426E" w:rsidRPr="009F3BDC" w:rsidRDefault="00A9087F" w:rsidP="0022426E">
      <w:pPr>
        <w:pStyle w:val="Heading3"/>
        <w:rPr>
          <w:lang w:val="en-AU"/>
        </w:rPr>
      </w:pPr>
      <w:bookmarkStart w:id="305" w:name="_Toc361930708"/>
      <w:r w:rsidRPr="009F3BDC">
        <w:rPr>
          <w:lang w:val="en-AU"/>
        </w:rPr>
        <w:t>Total sedimentation</w:t>
      </w:r>
      <w:bookmarkEnd w:id="305"/>
    </w:p>
    <w:p w:rsidR="00472111" w:rsidRDefault="00472111" w:rsidP="00CA2AD9">
      <w:pPr>
        <w:pStyle w:val="Para0"/>
        <w:rPr>
          <w:lang w:val="en-AU"/>
        </w:rPr>
      </w:pPr>
      <w:r>
        <w:rPr>
          <w:lang w:val="en-AU"/>
        </w:rPr>
        <w:t>F</w:t>
      </w:r>
      <w:r w:rsidRPr="009F3BDC">
        <w:rPr>
          <w:lang w:val="en-AU"/>
        </w:rPr>
        <w:t xml:space="preserve">or </w:t>
      </w:r>
      <w:r>
        <w:rPr>
          <w:lang w:val="en-AU"/>
        </w:rPr>
        <w:t>all three model cases, predicted s</w:t>
      </w:r>
      <w:r w:rsidR="00A0106F" w:rsidRPr="009F3BDC">
        <w:rPr>
          <w:lang w:val="en-AU"/>
        </w:rPr>
        <w:t>hort</w:t>
      </w:r>
      <w:r w:rsidR="006F442C" w:rsidRPr="009F3BDC">
        <w:rPr>
          <w:lang w:val="en-AU"/>
        </w:rPr>
        <w:t>-</w:t>
      </w:r>
      <w:r w:rsidR="00A0106F" w:rsidRPr="009F3BDC">
        <w:rPr>
          <w:lang w:val="en-AU"/>
        </w:rPr>
        <w:t xml:space="preserve">term </w:t>
      </w:r>
      <w:r>
        <w:rPr>
          <w:lang w:val="en-AU"/>
        </w:rPr>
        <w:t xml:space="preserve">(dredging period) </w:t>
      </w:r>
      <w:r w:rsidR="00A9087F" w:rsidRPr="009F3BDC">
        <w:rPr>
          <w:lang w:val="en-AU"/>
        </w:rPr>
        <w:t>total sedimentation</w:t>
      </w:r>
      <w:r w:rsidR="00A0106F" w:rsidRPr="009F3BDC">
        <w:rPr>
          <w:lang w:val="en-AU"/>
        </w:rPr>
        <w:t xml:space="preserve"> </w:t>
      </w:r>
      <w:r>
        <w:rPr>
          <w:lang w:val="en-AU"/>
        </w:rPr>
        <w:t xml:space="preserve">contours of up to </w:t>
      </w:r>
      <w:r w:rsidR="00A0106F" w:rsidRPr="009F3BDC">
        <w:rPr>
          <w:lang w:val="en-AU"/>
        </w:rPr>
        <w:t>250 mg/cm</w:t>
      </w:r>
      <w:r w:rsidR="00A0106F" w:rsidRPr="009F3BDC">
        <w:rPr>
          <w:vertAlign w:val="superscript"/>
          <w:lang w:val="en-AU"/>
        </w:rPr>
        <w:t>2</w:t>
      </w:r>
      <w:r w:rsidR="00A0106F" w:rsidRPr="009F3BDC">
        <w:rPr>
          <w:lang w:val="en-AU"/>
        </w:rPr>
        <w:t xml:space="preserve"> </w:t>
      </w:r>
      <w:r>
        <w:rPr>
          <w:lang w:val="en-AU"/>
        </w:rPr>
        <w:t xml:space="preserve">(4.10 mm) extend as far as Cape Kimberly, </w:t>
      </w:r>
      <w:r w:rsidR="00CF4BA9">
        <w:rPr>
          <w:lang w:val="en-AU"/>
        </w:rPr>
        <w:t>coinciding</w:t>
      </w:r>
      <w:r w:rsidR="00150113" w:rsidRPr="009F3BDC">
        <w:rPr>
          <w:lang w:val="en-AU"/>
        </w:rPr>
        <w:t xml:space="preserve"> with</w:t>
      </w:r>
      <w:r w:rsidR="0022426E" w:rsidRPr="009F3BDC">
        <w:rPr>
          <w:lang w:val="en-AU"/>
        </w:rPr>
        <w:t xml:space="preserve"> </w:t>
      </w:r>
      <w:r w:rsidR="00902E87">
        <w:rPr>
          <w:lang w:val="en-AU"/>
        </w:rPr>
        <w:t xml:space="preserve">a </w:t>
      </w:r>
      <w:r w:rsidR="0022426E" w:rsidRPr="009F3BDC">
        <w:rPr>
          <w:lang w:val="en-AU"/>
        </w:rPr>
        <w:t xml:space="preserve">Habitat Protection Zone of the </w:t>
      </w:r>
      <w:r w:rsidR="005E6868">
        <w:rPr>
          <w:lang w:val="en-AU"/>
        </w:rPr>
        <w:t>Marine Park</w:t>
      </w:r>
      <w:r w:rsidR="0022426E" w:rsidRPr="009F3BDC">
        <w:rPr>
          <w:lang w:val="en-AU"/>
        </w:rPr>
        <w:t xml:space="preserve"> surrounding Cape Kimberley</w:t>
      </w:r>
      <w:r w:rsidR="00A0106F" w:rsidRPr="009F3BDC">
        <w:rPr>
          <w:lang w:val="en-AU"/>
        </w:rPr>
        <w:t xml:space="preserve"> </w:t>
      </w:r>
      <w:r>
        <w:rPr>
          <w:lang w:val="en-AU"/>
        </w:rPr>
        <w:t xml:space="preserve">and Snapper Island </w:t>
      </w:r>
      <w:r w:rsidR="00A0106F" w:rsidRPr="009F3BDC">
        <w:rPr>
          <w:lang w:val="en-AU"/>
        </w:rPr>
        <w:t xml:space="preserve">and a Marine National Park Zone surrounding the Low </w:t>
      </w:r>
      <w:r w:rsidR="009A195E" w:rsidRPr="009F3BDC">
        <w:rPr>
          <w:lang w:val="en-AU"/>
        </w:rPr>
        <w:t>Islands</w:t>
      </w:r>
      <w:r w:rsidR="0022426E" w:rsidRPr="009F3BDC">
        <w:rPr>
          <w:lang w:val="en-AU"/>
        </w:rPr>
        <w:t xml:space="preserve">. </w:t>
      </w:r>
      <w:r>
        <w:rPr>
          <w:lang w:val="en-AU"/>
        </w:rPr>
        <w:t>Elevated total sedimentation along the coast between Cairns and Port Douglas was highest for the current site</w:t>
      </w:r>
      <w:r w:rsidR="00CA2AD9">
        <w:rPr>
          <w:lang w:val="en-AU"/>
        </w:rPr>
        <w:t xml:space="preserve">, with </w:t>
      </w:r>
      <w:r w:rsidR="00CA2AD9" w:rsidRPr="00472111">
        <w:rPr>
          <w:lang w:val="en-AU"/>
        </w:rPr>
        <w:t>total sedimentation of up to 250 mg/cm</w:t>
      </w:r>
      <w:r w:rsidR="00CA2AD9" w:rsidRPr="00472111">
        <w:rPr>
          <w:vertAlign w:val="superscript"/>
          <w:lang w:val="en-AU"/>
        </w:rPr>
        <w:t>2</w:t>
      </w:r>
      <w:r w:rsidR="00CA2AD9">
        <w:rPr>
          <w:lang w:val="en-AU"/>
        </w:rPr>
        <w:t xml:space="preserve"> around</w:t>
      </w:r>
      <w:r w:rsidR="00CA2AD9" w:rsidRPr="00472111">
        <w:rPr>
          <w:lang w:val="en-AU"/>
        </w:rPr>
        <w:t xml:space="preserve"> Double </w:t>
      </w:r>
      <w:r w:rsidR="00CA2AD9">
        <w:rPr>
          <w:lang w:val="en-AU"/>
        </w:rPr>
        <w:t xml:space="preserve">and </w:t>
      </w:r>
      <w:r w:rsidR="00CA2AD9" w:rsidRPr="00472111">
        <w:rPr>
          <w:lang w:val="en-AU"/>
        </w:rPr>
        <w:t>Haycock Island</w:t>
      </w:r>
      <w:r w:rsidR="00CA2AD9">
        <w:rPr>
          <w:lang w:val="en-AU"/>
        </w:rPr>
        <w:t>s</w:t>
      </w:r>
      <w:r w:rsidR="00DF5D59">
        <w:rPr>
          <w:lang w:val="en-AU"/>
        </w:rPr>
        <w:t xml:space="preserve"> (</w:t>
      </w:r>
      <w:r w:rsidR="00CA2AD9" w:rsidRPr="00472111">
        <w:rPr>
          <w:lang w:val="en-AU"/>
        </w:rPr>
        <w:t>in a Habitat Protection Zone)</w:t>
      </w:r>
      <w:r w:rsidR="00CA2AD9">
        <w:rPr>
          <w:lang w:val="en-AU"/>
        </w:rPr>
        <w:t xml:space="preserve">, </w:t>
      </w:r>
      <w:r w:rsidR="00CA2AD9" w:rsidRPr="00472111">
        <w:rPr>
          <w:lang w:val="en-AU"/>
        </w:rPr>
        <w:t xml:space="preserve">Unity Reef </w:t>
      </w:r>
      <w:r w:rsidR="00CA2AD9">
        <w:rPr>
          <w:lang w:val="en-AU"/>
        </w:rPr>
        <w:t>(</w:t>
      </w:r>
      <w:r w:rsidR="00CA2AD9" w:rsidRPr="00472111">
        <w:rPr>
          <w:lang w:val="en-AU"/>
        </w:rPr>
        <w:t>in a Marine National Park Zone</w:t>
      </w:r>
      <w:r w:rsidR="00CA2AD9">
        <w:rPr>
          <w:lang w:val="en-AU"/>
        </w:rPr>
        <w:t xml:space="preserve">), </w:t>
      </w:r>
      <w:r w:rsidR="00CA2AD9" w:rsidRPr="00472111">
        <w:rPr>
          <w:lang w:val="en-AU"/>
        </w:rPr>
        <w:t xml:space="preserve">and </w:t>
      </w:r>
      <w:r w:rsidR="00CA2AD9">
        <w:rPr>
          <w:lang w:val="en-AU"/>
        </w:rPr>
        <w:t>between</w:t>
      </w:r>
      <w:r w:rsidR="00CA2AD9" w:rsidRPr="00472111">
        <w:rPr>
          <w:lang w:val="en-AU"/>
        </w:rPr>
        <w:t xml:space="preserve"> Korea </w:t>
      </w:r>
      <w:r w:rsidR="00CA2AD9">
        <w:rPr>
          <w:lang w:val="en-AU"/>
        </w:rPr>
        <w:t xml:space="preserve">and Yule </w:t>
      </w:r>
      <w:r w:rsidR="00CA2AD9" w:rsidRPr="00472111">
        <w:rPr>
          <w:lang w:val="en-AU"/>
        </w:rPr>
        <w:t>Reef</w:t>
      </w:r>
      <w:r w:rsidR="00CA2AD9">
        <w:rPr>
          <w:lang w:val="en-AU"/>
        </w:rPr>
        <w:t>s</w:t>
      </w:r>
      <w:r w:rsidR="00DF5D59">
        <w:rPr>
          <w:lang w:val="en-AU"/>
        </w:rPr>
        <w:t xml:space="preserve"> (</w:t>
      </w:r>
      <w:r w:rsidR="00CA2AD9" w:rsidRPr="00472111">
        <w:rPr>
          <w:lang w:val="en-AU"/>
        </w:rPr>
        <w:t xml:space="preserve">in a Conservation Park Zone). </w:t>
      </w:r>
      <w:r w:rsidR="00CA2AD9">
        <w:rPr>
          <w:lang w:val="en-AU"/>
        </w:rPr>
        <w:t>The model predicts elevated sedimentation rate contours along the coast between Cairns and Port Douglas for Model Case 1, but less spatially extensive and at generally lower sedimentation rates. Material placement at Model Case 2 is predicted to avoid elevated sedimentation rates along the coast between Cairns and Port Douglas. Dredging-period contours for e</w:t>
      </w:r>
      <w:r>
        <w:rPr>
          <w:lang w:val="en-AU"/>
        </w:rPr>
        <w:t>levated sedimentation rate for Model Case</w:t>
      </w:r>
      <w:r w:rsidR="00CA2AD9">
        <w:rPr>
          <w:lang w:val="en-AU"/>
        </w:rPr>
        <w:t>s 1 and</w:t>
      </w:r>
      <w:r>
        <w:rPr>
          <w:lang w:val="en-AU"/>
        </w:rPr>
        <w:t xml:space="preserve"> 2 extend further to the north</w:t>
      </w:r>
      <w:r w:rsidR="00CA2AD9">
        <w:rPr>
          <w:lang w:val="en-AU"/>
        </w:rPr>
        <w:t>-west</w:t>
      </w:r>
      <w:r>
        <w:rPr>
          <w:lang w:val="en-AU"/>
        </w:rPr>
        <w:t xml:space="preserve"> </w:t>
      </w:r>
      <w:r w:rsidR="00CA2AD9">
        <w:rPr>
          <w:lang w:val="en-AU"/>
        </w:rPr>
        <w:t xml:space="preserve">than for the current site, </w:t>
      </w:r>
      <w:r w:rsidR="007E40F2">
        <w:rPr>
          <w:lang w:val="en-AU"/>
        </w:rPr>
        <w:t xml:space="preserve">to about 65 km north-west of Model Case 2 and 80 km of Model Case 1, </w:t>
      </w:r>
      <w:r w:rsidR="00CA2AD9">
        <w:rPr>
          <w:lang w:val="en-AU"/>
        </w:rPr>
        <w:t xml:space="preserve">with </w:t>
      </w:r>
      <w:r w:rsidR="007E40F2">
        <w:rPr>
          <w:lang w:val="en-AU"/>
        </w:rPr>
        <w:t xml:space="preserve">predicted </w:t>
      </w:r>
      <w:r w:rsidR="00CA2AD9">
        <w:rPr>
          <w:lang w:val="en-AU"/>
        </w:rPr>
        <w:t xml:space="preserve">sedimentation rates </w:t>
      </w:r>
      <w:r w:rsidR="007E40F2">
        <w:rPr>
          <w:lang w:val="en-AU"/>
        </w:rPr>
        <w:t>up to 25 mg/cm</w:t>
      </w:r>
      <w:r w:rsidR="007E40F2">
        <w:rPr>
          <w:vertAlign w:val="superscript"/>
          <w:lang w:val="en-AU"/>
        </w:rPr>
        <w:t>2</w:t>
      </w:r>
      <w:r w:rsidR="007E40F2">
        <w:rPr>
          <w:lang w:val="en-AU"/>
        </w:rPr>
        <w:t xml:space="preserve">/d. </w:t>
      </w:r>
    </w:p>
    <w:p w:rsidR="00EE6C16" w:rsidRPr="009F3BDC" w:rsidRDefault="00861E7C" w:rsidP="00EE6C16">
      <w:pPr>
        <w:pStyle w:val="Para0"/>
        <w:rPr>
          <w:lang w:val="en-AU"/>
        </w:rPr>
      </w:pPr>
      <w:r>
        <w:fldChar w:fldCharType="begin"/>
      </w:r>
      <w:r>
        <w:instrText xml:space="preserve"> REF _Ref354748479 \h  \* MERGEFORMAT </w:instrText>
      </w:r>
      <w:r>
        <w:fldChar w:fldCharType="separate"/>
      </w:r>
      <w:r w:rsidR="00E2599D" w:rsidRPr="00E2599D">
        <w:t xml:space="preserve">Figure </w:t>
      </w:r>
      <w:r w:rsidR="00E2599D" w:rsidRPr="00E2599D">
        <w:rPr>
          <w:noProof/>
        </w:rPr>
        <w:t>102</w:t>
      </w:r>
      <w:r>
        <w:fldChar w:fldCharType="end"/>
      </w:r>
      <w:r w:rsidR="00DF5D59" w:rsidRPr="00DF5D59">
        <w:rPr>
          <w:lang w:val="en-AU"/>
        </w:rPr>
        <w:t xml:space="preserve"> to </w:t>
      </w:r>
      <w:r w:rsidR="00E64973" w:rsidRPr="00E64973">
        <w:fldChar w:fldCharType="begin"/>
      </w:r>
      <w:r w:rsidR="00E64973" w:rsidRPr="00E64973">
        <w:instrText xml:space="preserve"> REF  _Ref354748495 \* Lower \h  \* MERGEFORMAT </w:instrText>
      </w:r>
      <w:r w:rsidR="00E64973" w:rsidRPr="00E64973">
        <w:fldChar w:fldCharType="separate"/>
      </w:r>
      <w:r w:rsidR="00E2599D" w:rsidRPr="00E2599D">
        <w:t xml:space="preserve">figure </w:t>
      </w:r>
      <w:r w:rsidR="00E2599D" w:rsidRPr="00E2599D">
        <w:rPr>
          <w:noProof/>
        </w:rPr>
        <w:t>104</w:t>
      </w:r>
      <w:r w:rsidR="00E64973" w:rsidRPr="00E64973">
        <w:fldChar w:fldCharType="end"/>
      </w:r>
      <w:r w:rsidR="00DF5D59">
        <w:rPr>
          <w:lang w:val="en-AU"/>
        </w:rPr>
        <w:t xml:space="preserve"> show</w:t>
      </w:r>
      <w:r w:rsidR="00E3373C" w:rsidRPr="009F3BDC">
        <w:rPr>
          <w:lang w:val="en-AU"/>
        </w:rPr>
        <w:t xml:space="preserve"> long-term </w:t>
      </w:r>
      <w:r w:rsidR="00DF5D59">
        <w:rPr>
          <w:lang w:val="en-AU"/>
        </w:rPr>
        <w:t xml:space="preserve">(12-month) total </w:t>
      </w:r>
      <w:r w:rsidR="00E3373C" w:rsidRPr="009F3BDC">
        <w:rPr>
          <w:lang w:val="en-AU"/>
        </w:rPr>
        <w:t>sedimen</w:t>
      </w:r>
      <w:r w:rsidR="00DF5D59">
        <w:rPr>
          <w:lang w:val="en-AU"/>
        </w:rPr>
        <w:t xml:space="preserve">tation for the modelled cases. </w:t>
      </w:r>
      <w:r w:rsidR="00DF5D59" w:rsidRPr="009F3BDC">
        <w:rPr>
          <w:lang w:val="en-AU"/>
        </w:rPr>
        <w:t xml:space="preserve">The total sedimentation modelling predicted </w:t>
      </w:r>
      <w:r w:rsidR="00DF5D59">
        <w:rPr>
          <w:lang w:val="en-AU"/>
        </w:rPr>
        <w:t xml:space="preserve">much lower total sedimentation after 12 months compared to the end of the dredging period, total </w:t>
      </w:r>
      <w:r w:rsidR="00DF5D59" w:rsidRPr="009F3BDC">
        <w:rPr>
          <w:lang w:val="en-AU"/>
        </w:rPr>
        <w:t>sediment</w:t>
      </w:r>
      <w:r w:rsidR="00DF5D59">
        <w:rPr>
          <w:lang w:val="en-AU"/>
        </w:rPr>
        <w:t>ation</w:t>
      </w:r>
      <w:r w:rsidR="00DF5D59" w:rsidRPr="009F3BDC">
        <w:rPr>
          <w:lang w:val="en-AU"/>
        </w:rPr>
        <w:t xml:space="preserve"> accumulation, with contours</w:t>
      </w:r>
      <w:r w:rsidR="00DF5D59">
        <w:rPr>
          <w:lang w:val="en-AU"/>
        </w:rPr>
        <w:t xml:space="preserve"> &gt;</w:t>
      </w:r>
      <w:r w:rsidR="0071582F">
        <w:rPr>
          <w:lang w:val="en-AU"/>
        </w:rPr>
        <w:t xml:space="preserve"> </w:t>
      </w:r>
      <w:r w:rsidR="00DF5D59" w:rsidRPr="009F3BDC">
        <w:rPr>
          <w:lang w:val="en-AU"/>
        </w:rPr>
        <w:t>10 mg/cm</w:t>
      </w:r>
      <w:r w:rsidR="00DF5D59" w:rsidRPr="009F3BDC">
        <w:rPr>
          <w:vertAlign w:val="superscript"/>
          <w:lang w:val="en-AU"/>
        </w:rPr>
        <w:t>2</w:t>
      </w:r>
      <w:r w:rsidR="00DF5D59" w:rsidRPr="00DF5D59">
        <w:rPr>
          <w:lang w:val="en-AU"/>
        </w:rPr>
        <w:t xml:space="preserve"> (0.16 mm)</w:t>
      </w:r>
      <w:r w:rsidR="00DF5D59">
        <w:rPr>
          <w:lang w:val="en-AU"/>
        </w:rPr>
        <w:t xml:space="preserve"> </w:t>
      </w:r>
      <w:r w:rsidR="00DF5D59" w:rsidRPr="009F3BDC">
        <w:rPr>
          <w:lang w:val="en-AU"/>
        </w:rPr>
        <w:t>confined to within 5</w:t>
      </w:r>
      <w:r w:rsidR="00F81086">
        <w:rPr>
          <w:lang w:val="en-AU"/>
        </w:rPr>
        <w:t> </w:t>
      </w:r>
      <w:r w:rsidR="00DF5D59" w:rsidRPr="009F3BDC">
        <w:rPr>
          <w:lang w:val="en-AU"/>
        </w:rPr>
        <w:t>km of all three material placement sites.</w:t>
      </w:r>
      <w:r w:rsidR="00DF5D59">
        <w:rPr>
          <w:lang w:val="en-AU"/>
        </w:rPr>
        <w:t xml:space="preserve"> For Model Cases 1 and 2, areas with up to 10 mg/cm</w:t>
      </w:r>
      <w:r w:rsidR="00DF5D59">
        <w:rPr>
          <w:vertAlign w:val="superscript"/>
          <w:lang w:val="en-AU"/>
        </w:rPr>
        <w:t>2</w:t>
      </w:r>
      <w:r w:rsidR="00DF5D59">
        <w:rPr>
          <w:lang w:val="en-AU"/>
        </w:rPr>
        <w:t xml:space="preserve"> were predicted on the southern coast of Cape Kimberly, in a Habitat Protection Zone. For the current site, long-</w:t>
      </w:r>
      <w:r w:rsidR="00EE6C16" w:rsidRPr="009F3BDC">
        <w:rPr>
          <w:lang w:val="en-AU"/>
        </w:rPr>
        <w:t xml:space="preserve">term sedimentation contours </w:t>
      </w:r>
      <w:r w:rsidR="00DF5D59">
        <w:rPr>
          <w:lang w:val="en-AU"/>
        </w:rPr>
        <w:t xml:space="preserve">beyond 10 km of the current site were predicted around Double and </w:t>
      </w:r>
      <w:r w:rsidR="00EE6C16" w:rsidRPr="009F3BDC">
        <w:rPr>
          <w:lang w:val="en-AU"/>
        </w:rPr>
        <w:t>Haycock Island</w:t>
      </w:r>
      <w:r w:rsidR="00DF5D59">
        <w:rPr>
          <w:lang w:val="en-AU"/>
        </w:rPr>
        <w:t>s</w:t>
      </w:r>
      <w:r w:rsidR="00EE6C16" w:rsidRPr="009F3BDC">
        <w:rPr>
          <w:lang w:val="en-AU"/>
        </w:rPr>
        <w:t xml:space="preserve"> (</w:t>
      </w:r>
      <w:r w:rsidR="00DF5D59">
        <w:rPr>
          <w:lang w:val="en-AU"/>
        </w:rPr>
        <w:t xml:space="preserve">up to </w:t>
      </w:r>
      <w:r w:rsidR="00EE6C16" w:rsidRPr="009F3BDC">
        <w:rPr>
          <w:lang w:val="en-AU"/>
        </w:rPr>
        <w:t>10</w:t>
      </w:r>
      <w:r w:rsidR="00F81086">
        <w:rPr>
          <w:lang w:val="en-AU"/>
        </w:rPr>
        <w:t> </w:t>
      </w:r>
      <w:r w:rsidR="00EE6C16" w:rsidRPr="009F3BDC">
        <w:rPr>
          <w:lang w:val="en-AU"/>
        </w:rPr>
        <w:t>mg/cm</w:t>
      </w:r>
      <w:r w:rsidR="00EE6C16" w:rsidRPr="009F3BDC">
        <w:rPr>
          <w:vertAlign w:val="superscript"/>
          <w:lang w:val="en-AU"/>
        </w:rPr>
        <w:t>2</w:t>
      </w:r>
      <w:r w:rsidR="00EE6C16" w:rsidRPr="009F3BDC">
        <w:rPr>
          <w:lang w:val="en-AU"/>
        </w:rPr>
        <w:t>)</w:t>
      </w:r>
      <w:r w:rsidR="00EE6C16" w:rsidRPr="009F3BDC">
        <w:rPr>
          <w:vertAlign w:val="superscript"/>
          <w:lang w:val="en-AU"/>
        </w:rPr>
        <w:t xml:space="preserve"> </w:t>
      </w:r>
      <w:r w:rsidR="00EE6C16" w:rsidRPr="009F3BDC">
        <w:rPr>
          <w:lang w:val="en-AU"/>
        </w:rPr>
        <w:t xml:space="preserve">and </w:t>
      </w:r>
      <w:r w:rsidR="00DF5D59">
        <w:rPr>
          <w:lang w:val="en-AU"/>
        </w:rPr>
        <w:t xml:space="preserve">around Yule, Korea, Egmont, and Wentworth Reefs </w:t>
      </w:r>
      <w:r w:rsidR="00EE6C16" w:rsidRPr="009F3BDC">
        <w:rPr>
          <w:lang w:val="en-AU"/>
        </w:rPr>
        <w:t>(5 mg/cm</w:t>
      </w:r>
      <w:r w:rsidR="00EE6C16" w:rsidRPr="009F3BDC">
        <w:rPr>
          <w:vertAlign w:val="superscript"/>
          <w:lang w:val="en-AU"/>
        </w:rPr>
        <w:t>2</w:t>
      </w:r>
      <w:r w:rsidR="00DF5D59">
        <w:rPr>
          <w:lang w:val="en-AU"/>
        </w:rPr>
        <w:t>, or 0.08</w:t>
      </w:r>
      <w:r w:rsidR="00F81086">
        <w:rPr>
          <w:lang w:val="en-AU"/>
        </w:rPr>
        <w:t> </w:t>
      </w:r>
      <w:r w:rsidR="00DF5D59">
        <w:rPr>
          <w:lang w:val="en-AU"/>
        </w:rPr>
        <w:t>mm</w:t>
      </w:r>
      <w:r w:rsidR="00EE6C16" w:rsidRPr="009F3BDC">
        <w:rPr>
          <w:lang w:val="en-AU"/>
        </w:rPr>
        <w:t>)</w:t>
      </w:r>
      <w:r w:rsidR="00DF5D59">
        <w:rPr>
          <w:lang w:val="en-AU"/>
        </w:rPr>
        <w:t xml:space="preserve">, in a Conservation Park Zone. The lower levels of total sedimentation after 12 months than at the end of </w:t>
      </w:r>
      <w:r w:rsidR="00EE6C16" w:rsidRPr="009F3BDC">
        <w:rPr>
          <w:lang w:val="en-AU"/>
        </w:rPr>
        <w:t xml:space="preserve">the dredging campaign </w:t>
      </w:r>
      <w:r w:rsidR="00DF5D59" w:rsidRPr="009F3BDC">
        <w:rPr>
          <w:lang w:val="en-AU"/>
        </w:rPr>
        <w:t xml:space="preserve">reflects the </w:t>
      </w:r>
      <w:r w:rsidR="00DF5D59">
        <w:rPr>
          <w:lang w:val="en-AU"/>
        </w:rPr>
        <w:t xml:space="preserve">northward </w:t>
      </w:r>
      <w:r w:rsidR="00DF5D59" w:rsidRPr="009F3BDC">
        <w:rPr>
          <w:lang w:val="en-AU"/>
        </w:rPr>
        <w:t xml:space="preserve">movement of sediment </w:t>
      </w:r>
      <w:r w:rsidR="00DF5D59">
        <w:rPr>
          <w:lang w:val="en-AU"/>
        </w:rPr>
        <w:t>beyond the model extent</w:t>
      </w:r>
      <w:r w:rsidR="00EE6C16" w:rsidRPr="009F3BDC">
        <w:rPr>
          <w:lang w:val="en-AU"/>
        </w:rPr>
        <w:t>.</w:t>
      </w:r>
    </w:p>
    <w:p w:rsidR="00E3373C" w:rsidRPr="009F3BDC" w:rsidRDefault="00E3373C" w:rsidP="00E3373C">
      <w:pPr>
        <w:spacing w:after="0" w:line="240" w:lineRule="auto"/>
        <w:rPr>
          <w:lang w:val="en-AU"/>
        </w:rPr>
      </w:pPr>
      <w:r w:rsidRPr="009F3BDC">
        <w:rPr>
          <w:lang w:val="en-AU"/>
        </w:rPr>
        <w:br w:type="page"/>
      </w:r>
    </w:p>
    <w:p w:rsidR="00E064D4" w:rsidRPr="009F3BDC" w:rsidRDefault="0028718E" w:rsidP="00E064D4">
      <w:pPr>
        <w:pStyle w:val="Para0"/>
        <w:rPr>
          <w:lang w:val="en-AU"/>
        </w:rPr>
      </w:pPr>
      <w:r>
        <w:rPr>
          <w:noProof/>
          <w:lang w:val="en-AU" w:eastAsia="en-AU"/>
        </w:rPr>
        <w:lastRenderedPageBreak/>
        <w:drawing>
          <wp:inline distT="0" distB="0" distL="0" distR="0" wp14:anchorId="288276E5" wp14:editId="301802BD">
            <wp:extent cx="5580000" cy="8164638"/>
            <wp:effectExtent l="0" t="0" r="0" b="0"/>
            <wp:docPr id="259" name="Picture 258" descr="Figure 90. Cairns: dredging period (38 days) TSS distribution, Model Case 1 - 95th percentile. See Results and Discussion – Port of Cairns- Suspended Sediment Plumes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Cairns_Page_01.jpg"/>
                    <pic:cNvPicPr/>
                  </pic:nvPicPr>
                  <pic:blipFill>
                    <a:blip r:embed="rId134" cstate="print"/>
                    <a:srcRect/>
                    <a:stretch>
                      <a:fillRect/>
                    </a:stretch>
                  </pic:blipFill>
                  <pic:spPr>
                    <a:xfrm>
                      <a:off x="0" y="0"/>
                      <a:ext cx="5580000" cy="8164638"/>
                    </a:xfrm>
                    <a:prstGeom prst="rect">
                      <a:avLst/>
                    </a:prstGeom>
                  </pic:spPr>
                </pic:pic>
              </a:graphicData>
            </a:graphic>
          </wp:inline>
        </w:drawing>
      </w:r>
    </w:p>
    <w:p w:rsidR="000F351A" w:rsidRPr="009F3BDC" w:rsidRDefault="00E064D4" w:rsidP="00EE6C16">
      <w:pPr>
        <w:pStyle w:val="Caption"/>
      </w:pPr>
      <w:bookmarkStart w:id="306" w:name="_Ref354739096"/>
      <w:bookmarkStart w:id="307" w:name="_Toc360694048"/>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90</w:t>
      </w:r>
      <w:r w:rsidR="00B66293" w:rsidRPr="009F3BDC">
        <w:rPr>
          <w:b/>
          <w:noProof/>
        </w:rPr>
        <w:fldChar w:fldCharType="end"/>
      </w:r>
      <w:bookmarkEnd w:id="306"/>
      <w:r w:rsidRPr="009F3BDC">
        <w:t xml:space="preserve">. </w:t>
      </w:r>
      <w:r w:rsidR="00EE6C16" w:rsidRPr="009F3BDC">
        <w:t>Cairns: dredging period (38 days) TSS distribution, Model Case 1 - 95</w:t>
      </w:r>
      <w:r w:rsidR="00EE6C16" w:rsidRPr="009F3BDC">
        <w:rPr>
          <w:vertAlign w:val="superscript"/>
        </w:rPr>
        <w:t>th</w:t>
      </w:r>
      <w:r w:rsidR="00EE6C16" w:rsidRPr="009F3BDC">
        <w:t xml:space="preserve"> percentile.</w:t>
      </w:r>
      <w:bookmarkEnd w:id="307"/>
      <w:r w:rsidR="000F351A" w:rsidRPr="009F3BDC">
        <w:br w:type="page"/>
      </w:r>
    </w:p>
    <w:p w:rsidR="00E064D4" w:rsidRPr="009F3BDC" w:rsidRDefault="0028718E" w:rsidP="00E064D4">
      <w:pPr>
        <w:pStyle w:val="Para0"/>
        <w:rPr>
          <w:lang w:val="en-AU"/>
        </w:rPr>
      </w:pPr>
      <w:r>
        <w:rPr>
          <w:noProof/>
          <w:lang w:val="en-AU" w:eastAsia="en-AU"/>
        </w:rPr>
        <w:lastRenderedPageBreak/>
        <w:drawing>
          <wp:inline distT="0" distB="0" distL="0" distR="0" wp14:anchorId="242DD472" wp14:editId="0D3BCD58">
            <wp:extent cx="5580000" cy="8177240"/>
            <wp:effectExtent l="0" t="0" r="0" b="0"/>
            <wp:docPr id="260" name="Picture 259" descr="Figure 91. Cairns: dredging period (38 days) TSS distribution, Model Case 2 - 95th percentile. See Results and Discussion – Port of Cairns- Suspended Sediment Plumes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Cairns_Page_02.jpg"/>
                    <pic:cNvPicPr/>
                  </pic:nvPicPr>
                  <pic:blipFill>
                    <a:blip r:embed="rId135" cstate="print"/>
                    <a:srcRect/>
                    <a:stretch>
                      <a:fillRect/>
                    </a:stretch>
                  </pic:blipFill>
                  <pic:spPr>
                    <a:xfrm>
                      <a:off x="0" y="0"/>
                      <a:ext cx="5580000" cy="8177240"/>
                    </a:xfrm>
                    <a:prstGeom prst="rect">
                      <a:avLst/>
                    </a:prstGeom>
                  </pic:spPr>
                </pic:pic>
              </a:graphicData>
            </a:graphic>
          </wp:inline>
        </w:drawing>
      </w:r>
    </w:p>
    <w:p w:rsidR="00E064D4" w:rsidRPr="009F3BDC" w:rsidRDefault="00E064D4" w:rsidP="00EE6C16">
      <w:pPr>
        <w:pStyle w:val="Caption"/>
      </w:pPr>
      <w:bookmarkStart w:id="308" w:name="_Ref354748417"/>
      <w:bookmarkStart w:id="309" w:name="_Toc360694049"/>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91</w:t>
      </w:r>
      <w:r w:rsidR="00B66293" w:rsidRPr="009F3BDC">
        <w:rPr>
          <w:b/>
          <w:noProof/>
        </w:rPr>
        <w:fldChar w:fldCharType="end"/>
      </w:r>
      <w:bookmarkEnd w:id="308"/>
      <w:r w:rsidRPr="009F3BDC">
        <w:t xml:space="preserve">. </w:t>
      </w:r>
      <w:r w:rsidR="00EE6C16" w:rsidRPr="009F3BDC">
        <w:t>Cairns: dredging period (38 days) TSS distribution, Model Case 2 - 95</w:t>
      </w:r>
      <w:r w:rsidR="00EE6C16" w:rsidRPr="009F3BDC">
        <w:rPr>
          <w:vertAlign w:val="superscript"/>
        </w:rPr>
        <w:t>th</w:t>
      </w:r>
      <w:r w:rsidR="00EE6C16" w:rsidRPr="009F3BDC">
        <w:t xml:space="preserve"> percentile.</w:t>
      </w:r>
      <w:bookmarkEnd w:id="309"/>
    </w:p>
    <w:p w:rsidR="000F351A" w:rsidRPr="009F3BDC" w:rsidRDefault="000F351A">
      <w:pPr>
        <w:spacing w:after="0" w:line="240" w:lineRule="auto"/>
        <w:rPr>
          <w:rFonts w:ascii="Arial" w:hAnsi="Arial"/>
          <w:lang w:val="en-AU"/>
        </w:rPr>
      </w:pPr>
      <w:r w:rsidRPr="009F3BDC">
        <w:rPr>
          <w:lang w:val="en-AU"/>
        </w:rPr>
        <w:br w:type="page"/>
      </w:r>
    </w:p>
    <w:p w:rsidR="00E064D4" w:rsidRPr="009F3BDC" w:rsidRDefault="0028718E" w:rsidP="00E064D4">
      <w:pPr>
        <w:pStyle w:val="Para0"/>
        <w:rPr>
          <w:lang w:val="en-AU"/>
        </w:rPr>
      </w:pPr>
      <w:r>
        <w:rPr>
          <w:noProof/>
          <w:lang w:val="en-AU" w:eastAsia="en-AU"/>
        </w:rPr>
        <w:lastRenderedPageBreak/>
        <w:drawing>
          <wp:inline distT="0" distB="0" distL="0" distR="0" wp14:anchorId="4A4157B9" wp14:editId="47CF3B3C">
            <wp:extent cx="5580000" cy="8129436"/>
            <wp:effectExtent l="0" t="0" r="0" b="0"/>
            <wp:docPr id="261" name="Picture 260" descr="Figure 92. Cairns: dredging period (38 days) TSS distribution, current site - 95th percentile. See Results and Discussion – Port of Cairns- Suspended Sediment Plumes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Cairns_Page_03.jpg"/>
                    <pic:cNvPicPr/>
                  </pic:nvPicPr>
                  <pic:blipFill>
                    <a:blip r:embed="rId136" cstate="print"/>
                    <a:srcRect/>
                    <a:stretch>
                      <a:fillRect/>
                    </a:stretch>
                  </pic:blipFill>
                  <pic:spPr>
                    <a:xfrm>
                      <a:off x="0" y="0"/>
                      <a:ext cx="5580000" cy="8129436"/>
                    </a:xfrm>
                    <a:prstGeom prst="rect">
                      <a:avLst/>
                    </a:prstGeom>
                  </pic:spPr>
                </pic:pic>
              </a:graphicData>
            </a:graphic>
          </wp:inline>
        </w:drawing>
      </w:r>
    </w:p>
    <w:p w:rsidR="00E064D4" w:rsidRPr="009F3BDC" w:rsidRDefault="00E064D4" w:rsidP="00E064D4">
      <w:pPr>
        <w:pStyle w:val="Caption"/>
      </w:pPr>
      <w:bookmarkStart w:id="310" w:name="_Ref354739098"/>
      <w:bookmarkStart w:id="311" w:name="_Toc360694050"/>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92</w:t>
      </w:r>
      <w:r w:rsidR="00B66293" w:rsidRPr="009F3BDC">
        <w:rPr>
          <w:b/>
          <w:noProof/>
        </w:rPr>
        <w:fldChar w:fldCharType="end"/>
      </w:r>
      <w:bookmarkEnd w:id="310"/>
      <w:r w:rsidRPr="009F3BDC">
        <w:t xml:space="preserve">. </w:t>
      </w:r>
      <w:r w:rsidR="00EE6C16" w:rsidRPr="009F3BDC">
        <w:t>Cairns: dredging period (38 days) TSS distribution, current site - 95</w:t>
      </w:r>
      <w:r w:rsidR="00EE6C16" w:rsidRPr="009F3BDC">
        <w:rPr>
          <w:vertAlign w:val="superscript"/>
        </w:rPr>
        <w:t>th</w:t>
      </w:r>
      <w:r w:rsidR="00EE6C16" w:rsidRPr="009F3BDC">
        <w:t xml:space="preserve"> percentile.</w:t>
      </w:r>
      <w:bookmarkEnd w:id="311"/>
    </w:p>
    <w:p w:rsidR="000F351A" w:rsidRPr="009F3BDC" w:rsidRDefault="000F351A">
      <w:pPr>
        <w:spacing w:after="0" w:line="240" w:lineRule="auto"/>
        <w:rPr>
          <w:rFonts w:ascii="Arial" w:hAnsi="Arial"/>
          <w:lang w:val="en-AU"/>
        </w:rPr>
      </w:pPr>
      <w:r w:rsidRPr="009F3BDC">
        <w:rPr>
          <w:lang w:val="en-AU"/>
        </w:rPr>
        <w:br w:type="page"/>
      </w:r>
    </w:p>
    <w:p w:rsidR="00E064D4" w:rsidRDefault="00E07F6B" w:rsidP="00E064D4">
      <w:pPr>
        <w:pStyle w:val="Para0"/>
        <w:rPr>
          <w:noProof/>
          <w:lang w:val="en-AU" w:eastAsia="en-AU"/>
        </w:rPr>
      </w:pPr>
      <w:r w:rsidRPr="00E07F6B">
        <w:rPr>
          <w:noProof/>
          <w:lang w:val="en-AU" w:eastAsia="en-AU"/>
        </w:rPr>
        <w:lastRenderedPageBreak/>
        <w:drawing>
          <wp:inline distT="0" distB="0" distL="0" distR="0" wp14:anchorId="74203D44" wp14:editId="13DB5D0E">
            <wp:extent cx="5400675" cy="7979803"/>
            <wp:effectExtent l="0" t="0" r="0" b="0"/>
            <wp:docPr id="263" name="Picture 261" descr="Figure 93. Cairns: dredging period (38 days) sedimentation rate, Model Case 1 - 50th percentile. See Results and Discussion – Port of Cairns-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Cairns_Page_04.jpg"/>
                    <pic:cNvPicPr/>
                  </pic:nvPicPr>
                  <pic:blipFill>
                    <a:blip r:embed="rId137" cstate="print"/>
                    <a:srcRect/>
                    <a:stretch>
                      <a:fillRect/>
                    </a:stretch>
                  </pic:blipFill>
                  <pic:spPr>
                    <a:xfrm>
                      <a:off x="0" y="0"/>
                      <a:ext cx="5400675" cy="7979803"/>
                    </a:xfrm>
                    <a:prstGeom prst="rect">
                      <a:avLst/>
                    </a:prstGeom>
                  </pic:spPr>
                </pic:pic>
              </a:graphicData>
            </a:graphic>
          </wp:inline>
        </w:drawing>
      </w:r>
    </w:p>
    <w:p w:rsidR="00E064D4" w:rsidRPr="009F3BDC" w:rsidRDefault="00E064D4" w:rsidP="00E064D4">
      <w:pPr>
        <w:pStyle w:val="Caption"/>
      </w:pPr>
      <w:bookmarkStart w:id="312" w:name="_Ref354740226"/>
      <w:bookmarkStart w:id="313" w:name="_Toc360694051"/>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93</w:t>
      </w:r>
      <w:r w:rsidR="00B66293" w:rsidRPr="009F3BDC">
        <w:rPr>
          <w:b/>
          <w:noProof/>
        </w:rPr>
        <w:fldChar w:fldCharType="end"/>
      </w:r>
      <w:bookmarkEnd w:id="312"/>
      <w:r w:rsidRPr="009F3BDC">
        <w:t xml:space="preserve">. </w:t>
      </w:r>
      <w:r w:rsidR="00EE6C16" w:rsidRPr="009F3BDC">
        <w:t>Cairns: dredging period (38 days) sedimentation rate, Model Case 1 - 50</w:t>
      </w:r>
      <w:r w:rsidR="00EE6C16" w:rsidRPr="009F3BDC">
        <w:rPr>
          <w:vertAlign w:val="superscript"/>
        </w:rPr>
        <w:t>th</w:t>
      </w:r>
      <w:r w:rsidR="00EE6C16" w:rsidRPr="009F3BDC">
        <w:t xml:space="preserve"> percentile.</w:t>
      </w:r>
      <w:bookmarkEnd w:id="313"/>
    </w:p>
    <w:p w:rsidR="000F351A" w:rsidRPr="009F3BDC" w:rsidRDefault="000F351A">
      <w:pPr>
        <w:spacing w:after="0" w:line="240" w:lineRule="auto"/>
        <w:rPr>
          <w:rFonts w:ascii="Arial" w:hAnsi="Arial"/>
          <w:lang w:val="en-AU"/>
        </w:rPr>
      </w:pPr>
      <w:r w:rsidRPr="009F3BDC">
        <w:rPr>
          <w:lang w:val="en-AU"/>
        </w:rPr>
        <w:br w:type="page"/>
      </w:r>
    </w:p>
    <w:p w:rsidR="00E064D4" w:rsidRDefault="00E07F6B" w:rsidP="00E064D4">
      <w:pPr>
        <w:pStyle w:val="Para0"/>
        <w:rPr>
          <w:noProof/>
          <w:lang w:val="en-AU" w:eastAsia="en-AU"/>
        </w:rPr>
      </w:pPr>
      <w:r w:rsidRPr="00E07F6B">
        <w:rPr>
          <w:noProof/>
          <w:lang w:val="en-AU" w:eastAsia="en-AU"/>
        </w:rPr>
        <w:lastRenderedPageBreak/>
        <w:drawing>
          <wp:inline distT="0" distB="0" distL="0" distR="0" wp14:anchorId="618DA598" wp14:editId="1216AB50">
            <wp:extent cx="5400675" cy="7946034"/>
            <wp:effectExtent l="0" t="0" r="0" b="0"/>
            <wp:docPr id="265" name="Picture 263" descr="QE06630-601_GBRA_Cairns_Page_05.jpg" title="Fig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Cairns_Page_05.jpg"/>
                    <pic:cNvPicPr/>
                  </pic:nvPicPr>
                  <pic:blipFill>
                    <a:blip r:embed="rId138" cstate="print"/>
                    <a:srcRect/>
                    <a:stretch>
                      <a:fillRect/>
                    </a:stretch>
                  </pic:blipFill>
                  <pic:spPr>
                    <a:xfrm>
                      <a:off x="0" y="0"/>
                      <a:ext cx="5400675" cy="7946034"/>
                    </a:xfrm>
                    <a:prstGeom prst="rect">
                      <a:avLst/>
                    </a:prstGeom>
                  </pic:spPr>
                </pic:pic>
              </a:graphicData>
            </a:graphic>
          </wp:inline>
        </w:drawing>
      </w:r>
    </w:p>
    <w:p w:rsidR="00E064D4" w:rsidRPr="009F3BDC" w:rsidRDefault="00E064D4" w:rsidP="00E064D4">
      <w:pPr>
        <w:pStyle w:val="Caption"/>
      </w:pPr>
      <w:bookmarkStart w:id="314" w:name="_Ref354740228"/>
      <w:bookmarkStart w:id="315" w:name="_Toc360694052"/>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94</w:t>
      </w:r>
      <w:r w:rsidR="00B66293" w:rsidRPr="009F3BDC">
        <w:rPr>
          <w:b/>
          <w:noProof/>
        </w:rPr>
        <w:fldChar w:fldCharType="end"/>
      </w:r>
      <w:bookmarkEnd w:id="314"/>
      <w:r w:rsidRPr="009F3BDC">
        <w:t xml:space="preserve">. </w:t>
      </w:r>
      <w:r w:rsidR="00EE6C16" w:rsidRPr="009F3BDC">
        <w:t>Cairns: dredging period (38 days) sedimentation rate, Model Case 1 - 95</w:t>
      </w:r>
      <w:r w:rsidR="00EE6C16" w:rsidRPr="009F3BDC">
        <w:rPr>
          <w:vertAlign w:val="superscript"/>
        </w:rPr>
        <w:t>th</w:t>
      </w:r>
      <w:r w:rsidR="00EE6C16" w:rsidRPr="009F3BDC">
        <w:t xml:space="preserve"> percentile.</w:t>
      </w:r>
      <w:bookmarkEnd w:id="315"/>
    </w:p>
    <w:p w:rsidR="000F351A" w:rsidRPr="009F3BDC" w:rsidRDefault="000F351A">
      <w:pPr>
        <w:spacing w:after="0" w:line="240" w:lineRule="auto"/>
        <w:rPr>
          <w:rFonts w:ascii="Arial" w:hAnsi="Arial"/>
          <w:lang w:val="en-AU"/>
        </w:rPr>
      </w:pPr>
      <w:r w:rsidRPr="009F3BDC">
        <w:rPr>
          <w:lang w:val="en-AU"/>
        </w:rPr>
        <w:br w:type="page"/>
      </w:r>
    </w:p>
    <w:p w:rsidR="00E07F6B" w:rsidRDefault="00E07F6B" w:rsidP="00E064D4">
      <w:pPr>
        <w:pStyle w:val="Para0"/>
        <w:rPr>
          <w:noProof/>
          <w:lang w:val="en-AU" w:eastAsia="en-AU"/>
        </w:rPr>
      </w:pPr>
      <w:r w:rsidRPr="00E07F6B">
        <w:rPr>
          <w:noProof/>
          <w:lang w:val="en-AU" w:eastAsia="en-AU"/>
        </w:rPr>
        <w:lastRenderedPageBreak/>
        <w:drawing>
          <wp:inline distT="0" distB="0" distL="0" distR="0" wp14:anchorId="0AB6CF8B" wp14:editId="2244B2CF">
            <wp:extent cx="5400675" cy="7946034"/>
            <wp:effectExtent l="0" t="0" r="0" b="0"/>
            <wp:docPr id="274" name="Picture 265" descr="Figure 95. Cairns: dredging period (38 days) sedimentation rate, Model Case 2 - 50th percentile. See Results and Discussion – Port of Cairns-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Cairns_Page_06.jpg"/>
                    <pic:cNvPicPr/>
                  </pic:nvPicPr>
                  <pic:blipFill>
                    <a:blip r:embed="rId139" cstate="print"/>
                    <a:srcRect/>
                    <a:stretch>
                      <a:fillRect/>
                    </a:stretch>
                  </pic:blipFill>
                  <pic:spPr>
                    <a:xfrm>
                      <a:off x="0" y="0"/>
                      <a:ext cx="5400675" cy="7946034"/>
                    </a:xfrm>
                    <a:prstGeom prst="rect">
                      <a:avLst/>
                    </a:prstGeom>
                  </pic:spPr>
                </pic:pic>
              </a:graphicData>
            </a:graphic>
          </wp:inline>
        </w:drawing>
      </w:r>
    </w:p>
    <w:p w:rsidR="00E064D4" w:rsidRPr="009F3BDC" w:rsidRDefault="00E064D4" w:rsidP="00E064D4">
      <w:pPr>
        <w:pStyle w:val="Caption"/>
      </w:pPr>
      <w:bookmarkStart w:id="316" w:name="_Ref354740230"/>
      <w:bookmarkStart w:id="317" w:name="_Toc360694053"/>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95</w:t>
      </w:r>
      <w:r w:rsidR="00B66293" w:rsidRPr="009F3BDC">
        <w:rPr>
          <w:b/>
          <w:noProof/>
        </w:rPr>
        <w:fldChar w:fldCharType="end"/>
      </w:r>
      <w:bookmarkEnd w:id="316"/>
      <w:r w:rsidRPr="009F3BDC">
        <w:t xml:space="preserve">. </w:t>
      </w:r>
      <w:r w:rsidR="00EE6C16" w:rsidRPr="009F3BDC">
        <w:t>Cairns: dredging period (38 days) sedimentation rate, Model Case 2 - 50</w:t>
      </w:r>
      <w:r w:rsidR="00EE6C16" w:rsidRPr="009F3BDC">
        <w:rPr>
          <w:vertAlign w:val="superscript"/>
        </w:rPr>
        <w:t>th</w:t>
      </w:r>
      <w:r w:rsidR="00EE6C16" w:rsidRPr="009F3BDC">
        <w:t xml:space="preserve"> percentile.</w:t>
      </w:r>
      <w:bookmarkEnd w:id="317"/>
    </w:p>
    <w:p w:rsidR="000F351A" w:rsidRPr="009F3BDC" w:rsidRDefault="000F351A">
      <w:pPr>
        <w:spacing w:after="0" w:line="240" w:lineRule="auto"/>
        <w:rPr>
          <w:rFonts w:ascii="Arial" w:hAnsi="Arial"/>
          <w:lang w:val="en-AU"/>
        </w:rPr>
      </w:pPr>
      <w:r w:rsidRPr="009F3BDC">
        <w:rPr>
          <w:lang w:val="en-AU"/>
        </w:rPr>
        <w:br w:type="page"/>
      </w:r>
    </w:p>
    <w:p w:rsidR="00E064D4" w:rsidRDefault="00E07F6B" w:rsidP="00E064D4">
      <w:pPr>
        <w:pStyle w:val="Para0"/>
        <w:rPr>
          <w:noProof/>
          <w:lang w:val="en-AU" w:eastAsia="en-AU"/>
        </w:rPr>
      </w:pPr>
      <w:r w:rsidRPr="00E07F6B">
        <w:rPr>
          <w:noProof/>
          <w:lang w:val="en-AU" w:eastAsia="en-AU"/>
        </w:rPr>
        <w:lastRenderedPageBreak/>
        <w:drawing>
          <wp:inline distT="0" distB="0" distL="0" distR="0" wp14:anchorId="408C623A" wp14:editId="64A1194B">
            <wp:extent cx="5400675" cy="7959019"/>
            <wp:effectExtent l="0" t="0" r="0" b="0"/>
            <wp:docPr id="276" name="Picture 274" descr="Figure 96. Cairns: dredging period (38 days) sedimentation rate, Model Case 2 - 95th percentile. See Results and Discussion – Port of Cairns-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Cairns_Page_07.jpg"/>
                    <pic:cNvPicPr/>
                  </pic:nvPicPr>
                  <pic:blipFill>
                    <a:blip r:embed="rId140" cstate="print"/>
                    <a:srcRect/>
                    <a:stretch>
                      <a:fillRect/>
                    </a:stretch>
                  </pic:blipFill>
                  <pic:spPr>
                    <a:xfrm>
                      <a:off x="0" y="0"/>
                      <a:ext cx="5400675" cy="7959019"/>
                    </a:xfrm>
                    <a:prstGeom prst="rect">
                      <a:avLst/>
                    </a:prstGeom>
                  </pic:spPr>
                </pic:pic>
              </a:graphicData>
            </a:graphic>
          </wp:inline>
        </w:drawing>
      </w:r>
    </w:p>
    <w:p w:rsidR="00E064D4" w:rsidRPr="009F3BDC" w:rsidRDefault="00E064D4" w:rsidP="00E064D4">
      <w:pPr>
        <w:pStyle w:val="Caption"/>
      </w:pPr>
      <w:bookmarkStart w:id="318" w:name="_Ref354748443"/>
      <w:bookmarkStart w:id="319" w:name="_Toc360694054"/>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96</w:t>
      </w:r>
      <w:r w:rsidR="00B66293" w:rsidRPr="009F3BDC">
        <w:rPr>
          <w:b/>
          <w:noProof/>
        </w:rPr>
        <w:fldChar w:fldCharType="end"/>
      </w:r>
      <w:bookmarkEnd w:id="318"/>
      <w:r w:rsidRPr="009F3BDC">
        <w:t xml:space="preserve">. </w:t>
      </w:r>
      <w:r w:rsidR="00EE6C16" w:rsidRPr="009F3BDC">
        <w:t>Cairns: dredging period (38 days) sedimentation rate, Model Case 2 - 95</w:t>
      </w:r>
      <w:r w:rsidR="00EE6C16" w:rsidRPr="009F3BDC">
        <w:rPr>
          <w:vertAlign w:val="superscript"/>
        </w:rPr>
        <w:t>th</w:t>
      </w:r>
      <w:r w:rsidR="00EE6C16" w:rsidRPr="009F3BDC">
        <w:t xml:space="preserve"> percentile.</w:t>
      </w:r>
      <w:bookmarkEnd w:id="319"/>
    </w:p>
    <w:p w:rsidR="000F351A" w:rsidRPr="009F3BDC" w:rsidRDefault="000F351A">
      <w:pPr>
        <w:spacing w:after="0" w:line="240" w:lineRule="auto"/>
        <w:rPr>
          <w:rFonts w:ascii="Arial" w:hAnsi="Arial"/>
          <w:lang w:val="en-AU"/>
        </w:rPr>
      </w:pPr>
      <w:r w:rsidRPr="009F3BDC">
        <w:rPr>
          <w:lang w:val="en-AU"/>
        </w:rPr>
        <w:br w:type="page"/>
      </w:r>
    </w:p>
    <w:p w:rsidR="00E064D4" w:rsidRPr="009F3BDC" w:rsidRDefault="00E07F6B" w:rsidP="00E064D4">
      <w:pPr>
        <w:pStyle w:val="Caption"/>
      </w:pPr>
      <w:r w:rsidRPr="00E07F6B">
        <w:rPr>
          <w:b/>
          <w:noProof/>
          <w:color w:val="000000"/>
          <w:lang w:eastAsia="en-AU"/>
        </w:rPr>
        <w:lastRenderedPageBreak/>
        <w:drawing>
          <wp:inline distT="0" distB="0" distL="0" distR="0" wp14:anchorId="1354445D" wp14:editId="22CF6FC4">
            <wp:extent cx="5580000" cy="8254293"/>
            <wp:effectExtent l="0" t="0" r="0" b="0"/>
            <wp:docPr id="269" name="Picture 267" descr="Figure 97. Cairns: dredging period (38 days) sedimentation rate, current site - 50th percentile. See Results and Discussion – Port of Cairns-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Cairns_Page_08.jpg"/>
                    <pic:cNvPicPr/>
                  </pic:nvPicPr>
                  <pic:blipFill>
                    <a:blip r:embed="rId141" cstate="print"/>
                    <a:srcRect/>
                    <a:stretch>
                      <a:fillRect/>
                    </a:stretch>
                  </pic:blipFill>
                  <pic:spPr>
                    <a:xfrm>
                      <a:off x="0" y="0"/>
                      <a:ext cx="5580000" cy="8254293"/>
                    </a:xfrm>
                    <a:prstGeom prst="rect">
                      <a:avLst/>
                    </a:prstGeom>
                  </pic:spPr>
                </pic:pic>
              </a:graphicData>
            </a:graphic>
          </wp:inline>
        </w:drawing>
      </w:r>
    </w:p>
    <w:p w:rsidR="00E064D4" w:rsidRPr="009F3BDC" w:rsidRDefault="00E064D4" w:rsidP="00E064D4">
      <w:pPr>
        <w:pStyle w:val="Caption"/>
      </w:pPr>
      <w:bookmarkStart w:id="320" w:name="_Ref354748449"/>
      <w:bookmarkStart w:id="321" w:name="_Toc360694055"/>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97</w:t>
      </w:r>
      <w:r w:rsidR="00B66293" w:rsidRPr="009F3BDC">
        <w:rPr>
          <w:b/>
          <w:noProof/>
        </w:rPr>
        <w:fldChar w:fldCharType="end"/>
      </w:r>
      <w:bookmarkEnd w:id="320"/>
      <w:r w:rsidRPr="009F3BDC">
        <w:t xml:space="preserve">. </w:t>
      </w:r>
      <w:r w:rsidR="00EE6C16" w:rsidRPr="009F3BDC">
        <w:t>Cairns: dredging period (38 days) sedimentation rate, current site - 50</w:t>
      </w:r>
      <w:r w:rsidR="00EE6C16" w:rsidRPr="009F3BDC">
        <w:rPr>
          <w:vertAlign w:val="superscript"/>
        </w:rPr>
        <w:t>th</w:t>
      </w:r>
      <w:r w:rsidR="00EE6C16" w:rsidRPr="009F3BDC">
        <w:t xml:space="preserve"> percentile.</w:t>
      </w:r>
      <w:bookmarkEnd w:id="321"/>
    </w:p>
    <w:p w:rsidR="000F351A" w:rsidRPr="009F3BDC" w:rsidRDefault="000F351A">
      <w:pPr>
        <w:spacing w:after="0" w:line="240" w:lineRule="auto"/>
        <w:rPr>
          <w:rFonts w:ascii="Arial" w:hAnsi="Arial"/>
          <w:lang w:val="en-AU"/>
        </w:rPr>
      </w:pPr>
      <w:r w:rsidRPr="009F3BDC">
        <w:rPr>
          <w:lang w:val="en-AU"/>
        </w:rPr>
        <w:br w:type="page"/>
      </w:r>
    </w:p>
    <w:p w:rsidR="00E064D4" w:rsidRPr="009F3BDC" w:rsidRDefault="00E07F6B" w:rsidP="00E064D4">
      <w:pPr>
        <w:pStyle w:val="Para0"/>
        <w:rPr>
          <w:lang w:val="en-AU"/>
        </w:rPr>
      </w:pPr>
      <w:r>
        <w:rPr>
          <w:noProof/>
          <w:lang w:val="en-AU" w:eastAsia="en-AU"/>
        </w:rPr>
        <w:lastRenderedPageBreak/>
        <w:drawing>
          <wp:inline distT="0" distB="0" distL="0" distR="0" wp14:anchorId="0AFF6CBA" wp14:editId="03FAC9BB">
            <wp:extent cx="5580000" cy="8173413"/>
            <wp:effectExtent l="0" t="0" r="0" b="0"/>
            <wp:docPr id="280" name="Picture 279" descr="Figure 98. Cairns: dredging period (38 days) sedimentation rate, current site - 95th percentile. See Results and Discussion – Port of Cairns- Sedimentation Rate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Cairns_Page_09.jpg"/>
                    <pic:cNvPicPr/>
                  </pic:nvPicPr>
                  <pic:blipFill>
                    <a:blip r:embed="rId142" cstate="print"/>
                    <a:srcRect/>
                    <a:stretch>
                      <a:fillRect/>
                    </a:stretch>
                  </pic:blipFill>
                  <pic:spPr>
                    <a:xfrm>
                      <a:off x="0" y="0"/>
                      <a:ext cx="5580000" cy="8173413"/>
                    </a:xfrm>
                    <a:prstGeom prst="rect">
                      <a:avLst/>
                    </a:prstGeom>
                  </pic:spPr>
                </pic:pic>
              </a:graphicData>
            </a:graphic>
          </wp:inline>
        </w:drawing>
      </w:r>
    </w:p>
    <w:p w:rsidR="00E064D4" w:rsidRPr="009F3BDC" w:rsidRDefault="00E064D4" w:rsidP="00E064D4">
      <w:pPr>
        <w:pStyle w:val="Caption"/>
      </w:pPr>
      <w:bookmarkStart w:id="322" w:name="_Ref354748454"/>
      <w:bookmarkStart w:id="323" w:name="_Toc360694056"/>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98</w:t>
      </w:r>
      <w:r w:rsidR="00B66293" w:rsidRPr="009F3BDC">
        <w:rPr>
          <w:b/>
          <w:noProof/>
        </w:rPr>
        <w:fldChar w:fldCharType="end"/>
      </w:r>
      <w:bookmarkEnd w:id="322"/>
      <w:r w:rsidRPr="009F3BDC">
        <w:t xml:space="preserve">. </w:t>
      </w:r>
      <w:r w:rsidR="00EE6C16" w:rsidRPr="009F3BDC">
        <w:t>Cairns: dredging period (38 days) sedimentation rate, current site - 95</w:t>
      </w:r>
      <w:r w:rsidR="00EE6C16" w:rsidRPr="009F3BDC">
        <w:rPr>
          <w:vertAlign w:val="superscript"/>
        </w:rPr>
        <w:t>th</w:t>
      </w:r>
      <w:r w:rsidR="00EE6C16" w:rsidRPr="009F3BDC">
        <w:t xml:space="preserve"> percentile.</w:t>
      </w:r>
      <w:bookmarkEnd w:id="323"/>
    </w:p>
    <w:p w:rsidR="000F351A" w:rsidRPr="009F3BDC" w:rsidRDefault="000F351A">
      <w:pPr>
        <w:spacing w:after="0" w:line="240" w:lineRule="auto"/>
        <w:rPr>
          <w:rFonts w:ascii="Arial" w:hAnsi="Arial"/>
          <w:highlight w:val="yellow"/>
          <w:lang w:val="en-AU"/>
        </w:rPr>
      </w:pPr>
      <w:r w:rsidRPr="009F3BDC">
        <w:rPr>
          <w:highlight w:val="yellow"/>
          <w:lang w:val="en-AU"/>
        </w:rPr>
        <w:br w:type="page"/>
      </w:r>
    </w:p>
    <w:p w:rsidR="00E064D4" w:rsidRDefault="00E07F6B" w:rsidP="00E064D4">
      <w:pPr>
        <w:pStyle w:val="Para0"/>
        <w:rPr>
          <w:lang w:val="en-AU"/>
        </w:rPr>
      </w:pPr>
      <w:r w:rsidRPr="00E07F6B">
        <w:rPr>
          <w:noProof/>
          <w:lang w:val="en-AU" w:eastAsia="en-AU"/>
        </w:rPr>
        <w:lastRenderedPageBreak/>
        <w:drawing>
          <wp:inline distT="0" distB="0" distL="0" distR="0" wp14:anchorId="4719BA37" wp14:editId="41099B0F">
            <wp:extent cx="5400675" cy="7989024"/>
            <wp:effectExtent l="0" t="0" r="0" b="0"/>
            <wp:docPr id="279" name="Picture 276" descr="Figure 99. Cairns: dredging period (38 days) total sedimentation and bottom thickness, Model Case 1. See Results and Discussion – Port of Cairns-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Cairns_Page_10.jpg"/>
                    <pic:cNvPicPr/>
                  </pic:nvPicPr>
                  <pic:blipFill>
                    <a:blip r:embed="rId143" cstate="print"/>
                    <a:srcRect/>
                    <a:stretch>
                      <a:fillRect/>
                    </a:stretch>
                  </pic:blipFill>
                  <pic:spPr>
                    <a:xfrm>
                      <a:off x="0" y="0"/>
                      <a:ext cx="5400675" cy="7989024"/>
                    </a:xfrm>
                    <a:prstGeom prst="rect">
                      <a:avLst/>
                    </a:prstGeom>
                  </pic:spPr>
                </pic:pic>
              </a:graphicData>
            </a:graphic>
          </wp:inline>
        </w:drawing>
      </w:r>
    </w:p>
    <w:p w:rsidR="00E064D4" w:rsidRPr="009F3BDC" w:rsidRDefault="00E064D4" w:rsidP="00E064D4">
      <w:pPr>
        <w:pStyle w:val="Caption"/>
      </w:pPr>
      <w:bookmarkStart w:id="324" w:name="_Ref354748461"/>
      <w:bookmarkStart w:id="325" w:name="_Toc360694057"/>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99</w:t>
      </w:r>
      <w:r w:rsidR="00B66293" w:rsidRPr="009F3BDC">
        <w:rPr>
          <w:b/>
          <w:noProof/>
        </w:rPr>
        <w:fldChar w:fldCharType="end"/>
      </w:r>
      <w:bookmarkEnd w:id="324"/>
      <w:r w:rsidRPr="009F3BDC">
        <w:t xml:space="preserve">. </w:t>
      </w:r>
      <w:r w:rsidR="00EE6C16" w:rsidRPr="009F3BDC">
        <w:t>Cairns: dredging period (38 days) total sedimentation and bottom thickness, Model Case 1.</w:t>
      </w:r>
      <w:bookmarkEnd w:id="325"/>
    </w:p>
    <w:p w:rsidR="000F351A" w:rsidRPr="009F3BDC" w:rsidRDefault="000F351A">
      <w:pPr>
        <w:spacing w:after="0" w:line="240" w:lineRule="auto"/>
        <w:rPr>
          <w:rFonts w:ascii="Arial" w:hAnsi="Arial"/>
          <w:lang w:val="en-AU"/>
        </w:rPr>
      </w:pPr>
      <w:r w:rsidRPr="009F3BDC">
        <w:rPr>
          <w:lang w:val="en-AU"/>
        </w:rPr>
        <w:br w:type="page"/>
      </w:r>
    </w:p>
    <w:p w:rsidR="00E064D4" w:rsidRDefault="00E07F6B" w:rsidP="00E064D4">
      <w:pPr>
        <w:pStyle w:val="Para0"/>
        <w:rPr>
          <w:noProof/>
          <w:lang w:val="en-AU" w:eastAsia="en-AU"/>
        </w:rPr>
      </w:pPr>
      <w:r w:rsidRPr="00E07F6B">
        <w:rPr>
          <w:noProof/>
          <w:lang w:val="en-AU" w:eastAsia="en-AU"/>
        </w:rPr>
        <w:lastRenderedPageBreak/>
        <w:drawing>
          <wp:inline distT="0" distB="0" distL="0" distR="0" wp14:anchorId="288E6871" wp14:editId="7A49704B">
            <wp:extent cx="5400675" cy="7944037"/>
            <wp:effectExtent l="0" t="0" r="0" b="0"/>
            <wp:docPr id="282" name="Picture 280" descr="Figure 100. Cairns: dredging period (38 days) total sedimentation and bottom thickness, Model Case 2. See Results and Discussion – Port of Cairns-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Cairns_Page_11.jpg"/>
                    <pic:cNvPicPr/>
                  </pic:nvPicPr>
                  <pic:blipFill>
                    <a:blip r:embed="rId144" cstate="print"/>
                    <a:srcRect/>
                    <a:stretch>
                      <a:fillRect/>
                    </a:stretch>
                  </pic:blipFill>
                  <pic:spPr>
                    <a:xfrm>
                      <a:off x="0" y="0"/>
                      <a:ext cx="5400675" cy="7944037"/>
                    </a:xfrm>
                    <a:prstGeom prst="rect">
                      <a:avLst/>
                    </a:prstGeom>
                  </pic:spPr>
                </pic:pic>
              </a:graphicData>
            </a:graphic>
          </wp:inline>
        </w:drawing>
      </w:r>
    </w:p>
    <w:p w:rsidR="00E064D4" w:rsidRPr="009F3BDC" w:rsidRDefault="00E064D4" w:rsidP="00E064D4">
      <w:pPr>
        <w:pStyle w:val="Caption"/>
      </w:pPr>
      <w:bookmarkStart w:id="326" w:name="_Ref354748466"/>
      <w:bookmarkStart w:id="327" w:name="_Toc360694058"/>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100</w:t>
      </w:r>
      <w:r w:rsidR="00B66293" w:rsidRPr="009F3BDC">
        <w:rPr>
          <w:b/>
          <w:noProof/>
        </w:rPr>
        <w:fldChar w:fldCharType="end"/>
      </w:r>
      <w:bookmarkEnd w:id="326"/>
      <w:r w:rsidRPr="009F3BDC">
        <w:t xml:space="preserve">. </w:t>
      </w:r>
      <w:r w:rsidR="00EE6C16" w:rsidRPr="009F3BDC">
        <w:t>Cairns: dredging period (38 days) total sedimentation and bottom thickness, Model Case 2.</w:t>
      </w:r>
      <w:bookmarkEnd w:id="327"/>
    </w:p>
    <w:p w:rsidR="000F351A" w:rsidRPr="009F3BDC" w:rsidRDefault="000F351A">
      <w:pPr>
        <w:spacing w:after="0" w:line="240" w:lineRule="auto"/>
        <w:rPr>
          <w:rFonts w:ascii="Arial" w:hAnsi="Arial"/>
          <w:lang w:val="en-AU"/>
        </w:rPr>
      </w:pPr>
      <w:r w:rsidRPr="009F3BDC">
        <w:rPr>
          <w:lang w:val="en-AU"/>
        </w:rPr>
        <w:br w:type="page"/>
      </w:r>
    </w:p>
    <w:p w:rsidR="00E064D4" w:rsidRDefault="00E07F6B" w:rsidP="00E064D4">
      <w:pPr>
        <w:pStyle w:val="Para0"/>
        <w:rPr>
          <w:noProof/>
          <w:lang w:val="en-AU" w:eastAsia="en-AU"/>
        </w:rPr>
      </w:pPr>
      <w:r w:rsidRPr="00E07F6B">
        <w:rPr>
          <w:noProof/>
          <w:lang w:val="en-AU" w:eastAsia="en-AU"/>
        </w:rPr>
        <w:lastRenderedPageBreak/>
        <w:drawing>
          <wp:inline distT="0" distB="0" distL="0" distR="0" wp14:anchorId="6E65E4C1" wp14:editId="5605B586">
            <wp:extent cx="5400675" cy="7968770"/>
            <wp:effectExtent l="0" t="0" r="0" b="0"/>
            <wp:docPr id="284" name="Picture 282" descr="Figure 101. Cairns: dredging period (38 days) total sedimentation and bottom thickness, current site. See Results and Discussion – Port of Cairns-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Cairns_Page_12.jpg"/>
                    <pic:cNvPicPr/>
                  </pic:nvPicPr>
                  <pic:blipFill>
                    <a:blip r:embed="rId145" cstate="print"/>
                    <a:srcRect/>
                    <a:stretch>
                      <a:fillRect/>
                    </a:stretch>
                  </pic:blipFill>
                  <pic:spPr>
                    <a:xfrm>
                      <a:off x="0" y="0"/>
                      <a:ext cx="5400675" cy="7968770"/>
                    </a:xfrm>
                    <a:prstGeom prst="rect">
                      <a:avLst/>
                    </a:prstGeom>
                  </pic:spPr>
                </pic:pic>
              </a:graphicData>
            </a:graphic>
          </wp:inline>
        </w:drawing>
      </w:r>
    </w:p>
    <w:p w:rsidR="00E064D4" w:rsidRPr="009F3BDC" w:rsidRDefault="00E064D4" w:rsidP="00E064D4">
      <w:pPr>
        <w:pStyle w:val="Caption"/>
      </w:pPr>
      <w:bookmarkStart w:id="328" w:name="_Ref354748474"/>
      <w:bookmarkStart w:id="329" w:name="_Toc360694059"/>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101</w:t>
      </w:r>
      <w:r w:rsidR="00B66293" w:rsidRPr="009F3BDC">
        <w:rPr>
          <w:b/>
          <w:noProof/>
        </w:rPr>
        <w:fldChar w:fldCharType="end"/>
      </w:r>
      <w:bookmarkEnd w:id="328"/>
      <w:r w:rsidRPr="009F3BDC">
        <w:t xml:space="preserve">. </w:t>
      </w:r>
      <w:r w:rsidR="00EE6C16" w:rsidRPr="009F3BDC">
        <w:t>Cairns: dredging period (38 days) total sedimentation and bottom thickness, current site.</w:t>
      </w:r>
      <w:bookmarkEnd w:id="329"/>
    </w:p>
    <w:p w:rsidR="000F351A" w:rsidRPr="009F3BDC" w:rsidRDefault="000F351A">
      <w:pPr>
        <w:spacing w:after="0" w:line="240" w:lineRule="auto"/>
        <w:rPr>
          <w:rFonts w:ascii="Arial" w:hAnsi="Arial"/>
          <w:highlight w:val="yellow"/>
          <w:lang w:val="en-AU"/>
        </w:rPr>
      </w:pPr>
      <w:r w:rsidRPr="009F3BDC">
        <w:rPr>
          <w:highlight w:val="yellow"/>
          <w:lang w:val="en-AU"/>
        </w:rPr>
        <w:br w:type="page"/>
      </w:r>
    </w:p>
    <w:p w:rsidR="00E064D4" w:rsidRDefault="00E07F6B" w:rsidP="00E064D4">
      <w:pPr>
        <w:pStyle w:val="Para0"/>
        <w:rPr>
          <w:noProof/>
          <w:lang w:val="en-AU" w:eastAsia="en-AU"/>
        </w:rPr>
      </w:pPr>
      <w:r w:rsidRPr="00E07F6B">
        <w:rPr>
          <w:noProof/>
          <w:lang w:val="en-AU" w:eastAsia="en-AU"/>
        </w:rPr>
        <w:lastRenderedPageBreak/>
        <w:drawing>
          <wp:inline distT="0" distB="0" distL="0" distR="0" wp14:anchorId="3411C7CC" wp14:editId="292AA917">
            <wp:extent cx="5400675" cy="7970372"/>
            <wp:effectExtent l="0" t="0" r="0" b="0"/>
            <wp:docPr id="286" name="Picture 284" descr="Figure 102. Cairns: long-term (12 months) total sedimentation and bottom thickness, Model Case 1. See Results and Discussion – Port of Cairns-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Cairns_Page_13.jpg"/>
                    <pic:cNvPicPr/>
                  </pic:nvPicPr>
                  <pic:blipFill>
                    <a:blip r:embed="rId146" cstate="print"/>
                    <a:srcRect/>
                    <a:stretch>
                      <a:fillRect/>
                    </a:stretch>
                  </pic:blipFill>
                  <pic:spPr>
                    <a:xfrm>
                      <a:off x="0" y="0"/>
                      <a:ext cx="5400675" cy="7970372"/>
                    </a:xfrm>
                    <a:prstGeom prst="rect">
                      <a:avLst/>
                    </a:prstGeom>
                  </pic:spPr>
                </pic:pic>
              </a:graphicData>
            </a:graphic>
          </wp:inline>
        </w:drawing>
      </w:r>
    </w:p>
    <w:p w:rsidR="00E064D4" w:rsidRPr="009F3BDC" w:rsidRDefault="00E064D4" w:rsidP="00EE6C16">
      <w:pPr>
        <w:pStyle w:val="Caption"/>
      </w:pPr>
      <w:bookmarkStart w:id="330" w:name="_Ref354748479"/>
      <w:bookmarkStart w:id="331" w:name="_Toc360694060"/>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102</w:t>
      </w:r>
      <w:r w:rsidR="00B66293" w:rsidRPr="009F3BDC">
        <w:rPr>
          <w:b/>
          <w:noProof/>
        </w:rPr>
        <w:fldChar w:fldCharType="end"/>
      </w:r>
      <w:bookmarkEnd w:id="330"/>
      <w:r w:rsidRPr="009F3BDC">
        <w:t xml:space="preserve">. </w:t>
      </w:r>
      <w:r w:rsidR="00EE6C16" w:rsidRPr="009F3BDC">
        <w:t>Cairns: long-term (12 months) total sedimentation and bottom thickness, Model Case 1.</w:t>
      </w:r>
      <w:bookmarkEnd w:id="331"/>
    </w:p>
    <w:p w:rsidR="000F351A" w:rsidRPr="009F3BDC" w:rsidRDefault="000F351A">
      <w:pPr>
        <w:spacing w:after="0" w:line="240" w:lineRule="auto"/>
        <w:rPr>
          <w:rFonts w:ascii="Arial" w:hAnsi="Arial"/>
          <w:lang w:val="en-AU"/>
        </w:rPr>
      </w:pPr>
      <w:r w:rsidRPr="009F3BDC">
        <w:rPr>
          <w:lang w:val="en-AU"/>
        </w:rPr>
        <w:br w:type="page"/>
      </w:r>
    </w:p>
    <w:p w:rsidR="00E064D4" w:rsidRDefault="00C8460C" w:rsidP="00E064D4">
      <w:pPr>
        <w:pStyle w:val="Para0"/>
        <w:rPr>
          <w:noProof/>
          <w:lang w:val="en-AU" w:eastAsia="en-AU"/>
        </w:rPr>
      </w:pPr>
      <w:r w:rsidRPr="00C8460C">
        <w:rPr>
          <w:noProof/>
          <w:lang w:val="en-AU" w:eastAsia="en-AU"/>
        </w:rPr>
        <w:lastRenderedPageBreak/>
        <w:drawing>
          <wp:inline distT="0" distB="0" distL="0" distR="0" wp14:anchorId="64A591DF" wp14:editId="3EDA12E5">
            <wp:extent cx="5400675" cy="7934666"/>
            <wp:effectExtent l="0" t="0" r="0" b="0"/>
            <wp:docPr id="288" name="Picture 286" descr="Figure 103. Cairns: long-term (12 months) total sedimentation and bottom thickness, Model Case 2. See Results and Discussion – Port of Cairns-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Cairns_Page_14.jpg"/>
                    <pic:cNvPicPr/>
                  </pic:nvPicPr>
                  <pic:blipFill>
                    <a:blip r:embed="rId147" cstate="print"/>
                    <a:srcRect/>
                    <a:stretch>
                      <a:fillRect/>
                    </a:stretch>
                  </pic:blipFill>
                  <pic:spPr>
                    <a:xfrm>
                      <a:off x="0" y="0"/>
                      <a:ext cx="5400675" cy="7934666"/>
                    </a:xfrm>
                    <a:prstGeom prst="rect">
                      <a:avLst/>
                    </a:prstGeom>
                  </pic:spPr>
                </pic:pic>
              </a:graphicData>
            </a:graphic>
          </wp:inline>
        </w:drawing>
      </w:r>
    </w:p>
    <w:p w:rsidR="00E064D4" w:rsidRPr="009F3BDC" w:rsidRDefault="00E064D4" w:rsidP="00E064D4">
      <w:pPr>
        <w:pStyle w:val="Caption"/>
        <w:outlineLvl w:val="0"/>
      </w:pPr>
      <w:bookmarkStart w:id="332" w:name="_Ref354748486"/>
      <w:bookmarkStart w:id="333" w:name="_Toc360694061"/>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103</w:t>
      </w:r>
      <w:r w:rsidR="00B66293" w:rsidRPr="009F3BDC">
        <w:rPr>
          <w:b/>
          <w:noProof/>
        </w:rPr>
        <w:fldChar w:fldCharType="end"/>
      </w:r>
      <w:bookmarkEnd w:id="332"/>
      <w:r w:rsidRPr="009F3BDC">
        <w:t xml:space="preserve">. </w:t>
      </w:r>
      <w:r w:rsidR="00EE6C16" w:rsidRPr="009F3BDC">
        <w:t>Cairns: long-term (12 months) total sedimentation and bottom thickness, Model Case 2.</w:t>
      </w:r>
      <w:bookmarkEnd w:id="333"/>
    </w:p>
    <w:p w:rsidR="000F351A" w:rsidRPr="009F3BDC" w:rsidRDefault="000F351A">
      <w:pPr>
        <w:spacing w:after="0" w:line="240" w:lineRule="auto"/>
        <w:rPr>
          <w:rFonts w:ascii="Arial" w:hAnsi="Arial"/>
          <w:lang w:val="en-AU"/>
        </w:rPr>
      </w:pPr>
      <w:r w:rsidRPr="009F3BDC">
        <w:rPr>
          <w:lang w:val="en-AU"/>
        </w:rPr>
        <w:br w:type="page"/>
      </w:r>
    </w:p>
    <w:p w:rsidR="00E064D4" w:rsidRDefault="00C8460C" w:rsidP="00E064D4">
      <w:pPr>
        <w:pStyle w:val="Para0"/>
        <w:rPr>
          <w:noProof/>
          <w:lang w:val="en-AU" w:eastAsia="en-AU"/>
        </w:rPr>
      </w:pPr>
      <w:r w:rsidRPr="00C8460C">
        <w:rPr>
          <w:noProof/>
          <w:lang w:val="en-AU" w:eastAsia="en-AU"/>
        </w:rPr>
        <w:lastRenderedPageBreak/>
        <w:drawing>
          <wp:inline distT="0" distB="0" distL="0" distR="0" wp14:anchorId="4F13B0D5" wp14:editId="4173CCD2">
            <wp:extent cx="5400675" cy="7980796"/>
            <wp:effectExtent l="0" t="0" r="0" b="0"/>
            <wp:docPr id="290" name="Picture 288" descr="Figure 104. Cairns: long-term (12 months) total sedimentation and bottom thickness, current site. See Results and Discussion – Port of Cairns- Total Sedimentation for more information about this figure.  DISCLAIMER:  This map is derived from three dimensional oceanographic and sediment transport models with limited validation within the Great Barrier Reef. This map is for comparative purposes only and does not represent actual volumes or measured extent of sediment movement or necessarily indicate ecological impact." title="Fig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06630-601_GBRA_Cairns_Page_15.jpg"/>
                    <pic:cNvPicPr/>
                  </pic:nvPicPr>
                  <pic:blipFill>
                    <a:blip r:embed="rId148" cstate="print"/>
                    <a:srcRect/>
                    <a:stretch>
                      <a:fillRect/>
                    </a:stretch>
                  </pic:blipFill>
                  <pic:spPr>
                    <a:xfrm>
                      <a:off x="0" y="0"/>
                      <a:ext cx="5400675" cy="7980796"/>
                    </a:xfrm>
                    <a:prstGeom prst="rect">
                      <a:avLst/>
                    </a:prstGeom>
                  </pic:spPr>
                </pic:pic>
              </a:graphicData>
            </a:graphic>
          </wp:inline>
        </w:drawing>
      </w:r>
    </w:p>
    <w:p w:rsidR="00E064D4" w:rsidRPr="009F3BDC" w:rsidRDefault="00E064D4" w:rsidP="00EE6C16">
      <w:pPr>
        <w:pStyle w:val="Caption"/>
      </w:pPr>
      <w:bookmarkStart w:id="334" w:name="_Ref354748495"/>
      <w:bookmarkStart w:id="335" w:name="_Toc360694062"/>
      <w:r w:rsidRPr="009F3BDC">
        <w:rPr>
          <w:b/>
        </w:rPr>
        <w:t xml:space="preserve">Figure </w:t>
      </w:r>
      <w:r w:rsidR="00B66293" w:rsidRPr="009F3BDC">
        <w:rPr>
          <w:b/>
        </w:rPr>
        <w:fldChar w:fldCharType="begin"/>
      </w:r>
      <w:r w:rsidRPr="009F3BDC">
        <w:rPr>
          <w:b/>
        </w:rPr>
        <w:instrText xml:space="preserve"> SEQ Figure \* ARABIC </w:instrText>
      </w:r>
      <w:r w:rsidR="00B66293" w:rsidRPr="009F3BDC">
        <w:rPr>
          <w:b/>
        </w:rPr>
        <w:fldChar w:fldCharType="separate"/>
      </w:r>
      <w:r w:rsidR="00E2599D">
        <w:rPr>
          <w:b/>
          <w:noProof/>
        </w:rPr>
        <w:t>104</w:t>
      </w:r>
      <w:r w:rsidR="00B66293" w:rsidRPr="009F3BDC">
        <w:rPr>
          <w:b/>
          <w:noProof/>
        </w:rPr>
        <w:fldChar w:fldCharType="end"/>
      </w:r>
      <w:bookmarkEnd w:id="334"/>
      <w:r w:rsidRPr="009F3BDC">
        <w:t xml:space="preserve">. </w:t>
      </w:r>
      <w:r w:rsidR="00EE6C16" w:rsidRPr="009F3BDC">
        <w:t>Cairns: long-term (12 months) total sedimentation and bottom thickness, current site.</w:t>
      </w:r>
      <w:bookmarkEnd w:id="335"/>
    </w:p>
    <w:p w:rsidR="00AA10BD" w:rsidRPr="009F3BDC" w:rsidRDefault="00AA10BD" w:rsidP="007856A2">
      <w:pPr>
        <w:pStyle w:val="Para0"/>
        <w:rPr>
          <w:lang w:val="en-AU"/>
        </w:rPr>
      </w:pPr>
      <w:r w:rsidRPr="009F3BDC">
        <w:rPr>
          <w:lang w:val="en-AU"/>
        </w:rPr>
        <w:br w:type="page"/>
      </w:r>
    </w:p>
    <w:p w:rsidR="0022426E" w:rsidRPr="009F3BDC" w:rsidRDefault="0022426E" w:rsidP="0022426E">
      <w:pPr>
        <w:pStyle w:val="Heading3"/>
        <w:rPr>
          <w:lang w:val="en-AU"/>
        </w:rPr>
      </w:pPr>
      <w:bookmarkStart w:id="336" w:name="_Toc342476898"/>
      <w:bookmarkStart w:id="337" w:name="_Toc361930709"/>
      <w:r w:rsidRPr="009F3BDC">
        <w:rPr>
          <w:lang w:val="en-AU"/>
        </w:rPr>
        <w:lastRenderedPageBreak/>
        <w:t>Risk Assessment</w:t>
      </w:r>
      <w:bookmarkEnd w:id="336"/>
      <w:bookmarkEnd w:id="337"/>
    </w:p>
    <w:p w:rsidR="00EE6C16" w:rsidRPr="009F3BDC" w:rsidRDefault="0022426E" w:rsidP="00EE6C16">
      <w:pPr>
        <w:pStyle w:val="Para0"/>
        <w:rPr>
          <w:lang w:val="en-AU"/>
        </w:rPr>
      </w:pPr>
      <w:r w:rsidRPr="009F3BDC">
        <w:rPr>
          <w:lang w:val="en-AU"/>
        </w:rPr>
        <w:t>The results of the risk assessment are presented in</w:t>
      </w:r>
      <w:r w:rsidRPr="00147535">
        <w:rPr>
          <w:lang w:val="en-AU"/>
        </w:rPr>
        <w:t xml:space="preserve"> </w:t>
      </w:r>
      <w:r w:rsidR="00193D4C" w:rsidRPr="00193D4C">
        <w:fldChar w:fldCharType="begin"/>
      </w:r>
      <w:r w:rsidR="00193D4C" w:rsidRPr="00193D4C">
        <w:instrText xml:space="preserve"> REF  _Ref342421680 \* Lower \h  \* MERGEFORMAT </w:instrText>
      </w:r>
      <w:r w:rsidR="00193D4C" w:rsidRPr="00193D4C">
        <w:fldChar w:fldCharType="separate"/>
      </w:r>
      <w:r w:rsidR="00E2599D" w:rsidRPr="00E2599D">
        <w:t xml:space="preserve">table </w:t>
      </w:r>
      <w:r w:rsidR="00E2599D" w:rsidRPr="00E2599D">
        <w:rPr>
          <w:noProof/>
        </w:rPr>
        <w:t>31</w:t>
      </w:r>
      <w:r w:rsidR="00193D4C" w:rsidRPr="00193D4C">
        <w:fldChar w:fldCharType="end"/>
      </w:r>
      <w:r w:rsidRPr="009F3BDC">
        <w:rPr>
          <w:lang w:val="en-AU"/>
        </w:rPr>
        <w:t>. Risks associated with suspended sediment plumes were assess</w:t>
      </w:r>
      <w:r w:rsidR="00147535">
        <w:rPr>
          <w:lang w:val="en-AU"/>
        </w:rPr>
        <w:t>ed</w:t>
      </w:r>
      <w:r w:rsidRPr="009F3BDC">
        <w:rPr>
          <w:lang w:val="en-AU"/>
        </w:rPr>
        <w:t xml:space="preserve"> as low for all three material placement sites.</w:t>
      </w:r>
      <w:r w:rsidR="00902E87">
        <w:rPr>
          <w:lang w:val="en-AU"/>
        </w:rPr>
        <w:t xml:space="preserve"> </w:t>
      </w:r>
      <w:r w:rsidR="00EE6C16" w:rsidRPr="009F3BDC">
        <w:rPr>
          <w:lang w:val="en-AU"/>
        </w:rPr>
        <w:t>Low concentrations of TSS were generally predicted for the 95</w:t>
      </w:r>
      <w:r w:rsidR="00EE6C16" w:rsidRPr="009F3BDC">
        <w:rPr>
          <w:vertAlign w:val="superscript"/>
          <w:lang w:val="en-AU"/>
        </w:rPr>
        <w:t>th</w:t>
      </w:r>
      <w:r w:rsidR="00EE6C16" w:rsidRPr="009F3BDC">
        <w:rPr>
          <w:lang w:val="en-AU"/>
        </w:rPr>
        <w:t xml:space="preserve"> percentile scenarios</w:t>
      </w:r>
      <w:r w:rsidR="00147535">
        <w:rPr>
          <w:lang w:val="en-AU"/>
        </w:rPr>
        <w:t>, with the highest predicted TSS a small area within the 10 mg/L contour immediately north-west of the current site</w:t>
      </w:r>
      <w:r w:rsidR="00EE6C16" w:rsidRPr="009F3BDC">
        <w:rPr>
          <w:lang w:val="en-AU"/>
        </w:rPr>
        <w:t xml:space="preserve">. Predicted TSS plumes </w:t>
      </w:r>
      <w:r w:rsidR="00147535">
        <w:rPr>
          <w:lang w:val="en-AU"/>
        </w:rPr>
        <w:t>did not</w:t>
      </w:r>
      <w:r w:rsidR="005A6D56" w:rsidRPr="009F3BDC">
        <w:rPr>
          <w:lang w:val="en-AU"/>
        </w:rPr>
        <w:t xml:space="preserve"> </w:t>
      </w:r>
      <w:r w:rsidR="00EE6C16" w:rsidRPr="009F3BDC">
        <w:rPr>
          <w:lang w:val="en-AU"/>
        </w:rPr>
        <w:t>overlap with sensitive receptors such as coral reef or seagrass habitats.</w:t>
      </w:r>
    </w:p>
    <w:p w:rsidR="00147535" w:rsidRDefault="00147535" w:rsidP="00EE6C16">
      <w:pPr>
        <w:pStyle w:val="Para0"/>
        <w:rPr>
          <w:lang w:val="en-AU"/>
        </w:rPr>
      </w:pPr>
      <w:r>
        <w:rPr>
          <w:lang w:val="en-AU"/>
        </w:rPr>
        <w:t>Dredging-period</w:t>
      </w:r>
      <w:r w:rsidR="00EE6C16" w:rsidRPr="009F3BDC">
        <w:rPr>
          <w:lang w:val="en-AU"/>
        </w:rPr>
        <w:t xml:space="preserve"> sediment</w:t>
      </w:r>
      <w:r>
        <w:rPr>
          <w:lang w:val="en-AU"/>
        </w:rPr>
        <w:t xml:space="preserve">ation </w:t>
      </w:r>
      <w:r w:rsidR="00EE6C16" w:rsidRPr="009F3BDC">
        <w:rPr>
          <w:lang w:val="en-AU"/>
        </w:rPr>
        <w:t xml:space="preserve">rates were relatively high across extensive coastal areas </w:t>
      </w:r>
      <w:r>
        <w:rPr>
          <w:lang w:val="en-AU"/>
        </w:rPr>
        <w:t>in the 95</w:t>
      </w:r>
      <w:r w:rsidRPr="00147535">
        <w:rPr>
          <w:vertAlign w:val="superscript"/>
          <w:lang w:val="en-AU"/>
        </w:rPr>
        <w:t>th</w:t>
      </w:r>
      <w:r>
        <w:rPr>
          <w:lang w:val="en-AU"/>
        </w:rPr>
        <w:t xml:space="preserve"> percentile plots </w:t>
      </w:r>
      <w:r w:rsidR="00EE6C16" w:rsidRPr="009F3BDC">
        <w:rPr>
          <w:lang w:val="en-AU"/>
        </w:rPr>
        <w:t>for all three model cases</w:t>
      </w:r>
      <w:r>
        <w:rPr>
          <w:lang w:val="en-AU"/>
        </w:rPr>
        <w:t>, with small areas up to 250</w:t>
      </w:r>
      <w:r w:rsidR="00933242">
        <w:rPr>
          <w:lang w:val="en-AU"/>
        </w:rPr>
        <w:t> </w:t>
      </w:r>
      <w:r>
        <w:rPr>
          <w:lang w:val="en-AU"/>
        </w:rPr>
        <w:t>mg/cm</w:t>
      </w:r>
      <w:r>
        <w:rPr>
          <w:vertAlign w:val="superscript"/>
          <w:lang w:val="en-AU"/>
        </w:rPr>
        <w:t>2</w:t>
      </w:r>
      <w:r>
        <w:rPr>
          <w:lang w:val="en-AU"/>
        </w:rPr>
        <w:t xml:space="preserve">/d </w:t>
      </w:r>
      <w:r w:rsidR="00EE6C16" w:rsidRPr="009F3BDC">
        <w:rPr>
          <w:lang w:val="en-AU"/>
        </w:rPr>
        <w:t xml:space="preserve">at Cape Kimberley and </w:t>
      </w:r>
      <w:r>
        <w:rPr>
          <w:lang w:val="en-AU"/>
        </w:rPr>
        <w:t>up to 100 mg/cm</w:t>
      </w:r>
      <w:r>
        <w:rPr>
          <w:vertAlign w:val="superscript"/>
          <w:lang w:val="en-AU"/>
        </w:rPr>
        <w:t>2</w:t>
      </w:r>
      <w:r>
        <w:rPr>
          <w:lang w:val="en-AU"/>
        </w:rPr>
        <w:t xml:space="preserve">/d around </w:t>
      </w:r>
      <w:r w:rsidR="00EE6C16" w:rsidRPr="009F3BDC">
        <w:rPr>
          <w:lang w:val="en-AU"/>
        </w:rPr>
        <w:t xml:space="preserve">Low </w:t>
      </w:r>
      <w:r>
        <w:rPr>
          <w:lang w:val="en-AU"/>
        </w:rPr>
        <w:t xml:space="preserve">Isles </w:t>
      </w:r>
      <w:r w:rsidR="00EE6C16" w:rsidRPr="009F3BDC">
        <w:rPr>
          <w:lang w:val="en-AU"/>
        </w:rPr>
        <w:t xml:space="preserve">for Model Cases 1 and 2, </w:t>
      </w:r>
      <w:r>
        <w:rPr>
          <w:lang w:val="en-AU"/>
        </w:rPr>
        <w:t xml:space="preserve">Cape Kimberly is </w:t>
      </w:r>
      <w:r w:rsidR="00EE6C16" w:rsidRPr="009F3BDC">
        <w:rPr>
          <w:lang w:val="en-AU"/>
        </w:rPr>
        <w:t>likely to have high natural rates of sediment deposition</w:t>
      </w:r>
      <w:r>
        <w:rPr>
          <w:lang w:val="en-AU"/>
        </w:rPr>
        <w:t xml:space="preserve"> given the influence of the Daintree River, which forms the southern boundary of Cape Kimberly</w:t>
      </w:r>
      <w:r w:rsidR="00EE6C16" w:rsidRPr="009F3BDC">
        <w:rPr>
          <w:lang w:val="en-AU"/>
        </w:rPr>
        <w:t xml:space="preserve">. Modelling predicted that use of the current site would result in moderate to high </w:t>
      </w:r>
      <w:r w:rsidRPr="00147535">
        <w:rPr>
          <w:lang w:val="en-AU"/>
        </w:rPr>
        <w:t>95</w:t>
      </w:r>
      <w:r w:rsidRPr="00513370">
        <w:rPr>
          <w:vertAlign w:val="superscript"/>
          <w:lang w:val="en-AU"/>
        </w:rPr>
        <w:t>th</w:t>
      </w:r>
      <w:r w:rsidRPr="00147535">
        <w:rPr>
          <w:lang w:val="en-AU"/>
        </w:rPr>
        <w:t xml:space="preserve"> percentile </w:t>
      </w:r>
      <w:r w:rsidR="00B1726C">
        <w:rPr>
          <w:lang w:val="en-AU"/>
        </w:rPr>
        <w:t>(5 per cent</w:t>
      </w:r>
      <w:r w:rsidRPr="009F3BDC">
        <w:rPr>
          <w:lang w:val="en-AU"/>
        </w:rPr>
        <w:t xml:space="preserve"> of the time)</w:t>
      </w:r>
      <w:r>
        <w:rPr>
          <w:lang w:val="en-AU"/>
        </w:rPr>
        <w:t xml:space="preserve"> sedimentation rates </w:t>
      </w:r>
      <w:r w:rsidR="00EE6C16" w:rsidRPr="009F3BDC">
        <w:rPr>
          <w:lang w:val="en-AU"/>
        </w:rPr>
        <w:t xml:space="preserve">along </w:t>
      </w:r>
      <w:r>
        <w:rPr>
          <w:lang w:val="en-AU"/>
        </w:rPr>
        <w:t xml:space="preserve">almost </w:t>
      </w:r>
      <w:r w:rsidR="00EE6C16" w:rsidRPr="009F3BDC">
        <w:rPr>
          <w:lang w:val="en-AU"/>
        </w:rPr>
        <w:t>the entire coastal region between Cairns and Cape Kimberley. However, under average conditions (50</w:t>
      </w:r>
      <w:r w:rsidR="00EE6C16" w:rsidRPr="009F3BDC">
        <w:rPr>
          <w:vertAlign w:val="superscript"/>
          <w:lang w:val="en-AU"/>
        </w:rPr>
        <w:t>th</w:t>
      </w:r>
      <w:r w:rsidR="00EE6C16" w:rsidRPr="009F3BDC">
        <w:rPr>
          <w:lang w:val="en-AU"/>
        </w:rPr>
        <w:t xml:space="preserve"> per</w:t>
      </w:r>
      <w:r>
        <w:rPr>
          <w:lang w:val="en-AU"/>
        </w:rPr>
        <w:t xml:space="preserve">centile), increases in sedimentation rate </w:t>
      </w:r>
      <w:r w:rsidR="00EE6C16" w:rsidRPr="009F3BDC">
        <w:rPr>
          <w:lang w:val="en-AU"/>
        </w:rPr>
        <w:t xml:space="preserve">were </w:t>
      </w:r>
      <w:r>
        <w:rPr>
          <w:lang w:val="en-AU"/>
        </w:rPr>
        <w:t xml:space="preserve">more localised and of lower magnitude. </w:t>
      </w:r>
    </w:p>
    <w:p w:rsidR="00EE6C16" w:rsidRPr="009F3BDC" w:rsidRDefault="00C8262D" w:rsidP="00EE6C16">
      <w:pPr>
        <w:pStyle w:val="Para0"/>
        <w:rPr>
          <w:lang w:val="en-AU"/>
        </w:rPr>
      </w:pPr>
      <w:r>
        <w:rPr>
          <w:lang w:val="en-AU"/>
        </w:rPr>
        <w:t>Predicted t</w:t>
      </w:r>
      <w:r w:rsidR="00147535">
        <w:rPr>
          <w:lang w:val="en-AU"/>
        </w:rPr>
        <w:t>otal s</w:t>
      </w:r>
      <w:r w:rsidR="00EE6C16" w:rsidRPr="009F3BDC">
        <w:rPr>
          <w:lang w:val="en-AU"/>
        </w:rPr>
        <w:t>ediment</w:t>
      </w:r>
      <w:r w:rsidR="00147535">
        <w:rPr>
          <w:lang w:val="en-AU"/>
        </w:rPr>
        <w:t xml:space="preserve">ation at the end of the dredging period </w:t>
      </w:r>
      <w:r>
        <w:rPr>
          <w:lang w:val="en-AU"/>
        </w:rPr>
        <w:t xml:space="preserve">for the current site </w:t>
      </w:r>
      <w:r w:rsidR="00EE6C16" w:rsidRPr="009F3BDC">
        <w:rPr>
          <w:lang w:val="en-AU"/>
        </w:rPr>
        <w:t xml:space="preserve">was </w:t>
      </w:r>
      <w:r>
        <w:rPr>
          <w:lang w:val="en-AU"/>
        </w:rPr>
        <w:t>high along most of the coast from about Trinity Beach to Cape Kimberly. Model Case 1 had low to moderate total sedimentation (up to 50 mg/cm</w:t>
      </w:r>
      <w:r>
        <w:rPr>
          <w:vertAlign w:val="superscript"/>
          <w:lang w:val="en-AU"/>
        </w:rPr>
        <w:t>2</w:t>
      </w:r>
      <w:r>
        <w:rPr>
          <w:lang w:val="en-AU"/>
        </w:rPr>
        <w:t xml:space="preserve"> or 0.48 mm) along the coast between Cairns and Port Douglas during the dredging period, but up to 250 mg/cm</w:t>
      </w:r>
      <w:r>
        <w:rPr>
          <w:vertAlign w:val="superscript"/>
          <w:lang w:val="en-AU"/>
        </w:rPr>
        <w:t>2</w:t>
      </w:r>
      <w:r>
        <w:rPr>
          <w:lang w:val="en-AU"/>
        </w:rPr>
        <w:t xml:space="preserve"> in areas north of Wonga and around Cape Kimberly, Low Isles, and Snapper Island, and up to 25 mg/cm</w:t>
      </w:r>
      <w:r>
        <w:rPr>
          <w:vertAlign w:val="superscript"/>
          <w:lang w:val="en-AU"/>
        </w:rPr>
        <w:t>2</w:t>
      </w:r>
      <w:r>
        <w:rPr>
          <w:lang w:val="en-AU"/>
        </w:rPr>
        <w:t xml:space="preserve"> (</w:t>
      </w:r>
      <w:r w:rsidR="00485059">
        <w:rPr>
          <w:lang w:val="en-AU"/>
        </w:rPr>
        <w:t>0.41 mm) north of Cape Kimberly. Material placement at Model Case 2 was not predicted to result total sedimentation at sensitive receptors between Cairns and Port Douglas, but north of that had a similar pattern of total sedimentation to Model Case 1. S</w:t>
      </w:r>
      <w:r w:rsidR="00EE6C16" w:rsidRPr="009F3BDC">
        <w:rPr>
          <w:lang w:val="en-AU"/>
        </w:rPr>
        <w:t xml:space="preserve">ediments from all sites </w:t>
      </w:r>
      <w:r w:rsidR="00CF4BA9">
        <w:rPr>
          <w:lang w:val="en-AU"/>
        </w:rPr>
        <w:t>were</w:t>
      </w:r>
      <w:r w:rsidR="00485059">
        <w:rPr>
          <w:lang w:val="en-AU"/>
        </w:rPr>
        <w:t xml:space="preserve"> </w:t>
      </w:r>
      <w:r w:rsidR="00EE6C16" w:rsidRPr="009F3BDC">
        <w:rPr>
          <w:lang w:val="en-AU"/>
        </w:rPr>
        <w:t>predicted to accumulate in the Cape Kimberley region</w:t>
      </w:r>
      <w:r w:rsidR="00485059">
        <w:rPr>
          <w:lang w:val="en-AU"/>
        </w:rPr>
        <w:t xml:space="preserve"> during the dredging period</w:t>
      </w:r>
      <w:r w:rsidR="00EE6C16" w:rsidRPr="009F3BDC">
        <w:rPr>
          <w:lang w:val="en-AU"/>
        </w:rPr>
        <w:t>, most likely reflecting the natural depositional characteristics of this area.</w:t>
      </w:r>
      <w:r w:rsidR="00485059">
        <w:rPr>
          <w:lang w:val="en-AU"/>
        </w:rPr>
        <w:t xml:space="preserve"> Most of the total sediment that accumulated during the dredging period had moved further north beyond the model extent at the end of 12</w:t>
      </w:r>
      <w:r w:rsidR="00F81086">
        <w:rPr>
          <w:lang w:val="en-AU"/>
        </w:rPr>
        <w:t> </w:t>
      </w:r>
      <w:r w:rsidR="00485059">
        <w:rPr>
          <w:lang w:val="en-AU"/>
        </w:rPr>
        <w:t>months.</w:t>
      </w:r>
    </w:p>
    <w:p w:rsidR="00EE6C16" w:rsidRPr="009F3BDC" w:rsidRDefault="00EE6C16" w:rsidP="00EE6C16">
      <w:pPr>
        <w:pStyle w:val="Para0"/>
        <w:rPr>
          <w:lang w:val="en-AU"/>
        </w:rPr>
      </w:pPr>
      <w:r w:rsidRPr="009F3BDC">
        <w:rPr>
          <w:lang w:val="en-AU"/>
        </w:rPr>
        <w:t>In summary, the two alternative material disposal sites at the Port of Cairns were assessed as having slightly lower levels of environmental risk than the current site, due to a reduction in sedimentation along coastal areas north of Cairns. Model Case 2 presents an option to reduce sediment deposition arising from material placement activities along the inshore coastal environments north of Cairns, with sediment predicted to drift further north to the Cape Kimberley region before reaching the near shore depositional environment. However, such results need to be tempered with the inherent risk in selecting a new material placement site located further offshore, particularly in the absence of further studies of sensitive receptors that may be affected</w:t>
      </w:r>
      <w:r w:rsidR="00A81DB3">
        <w:rPr>
          <w:lang w:val="en-AU"/>
        </w:rPr>
        <w:t xml:space="preserve"> including those to the north beyond the model extent</w:t>
      </w:r>
      <w:r w:rsidRPr="009F3BDC">
        <w:rPr>
          <w:lang w:val="en-AU"/>
        </w:rPr>
        <w:t xml:space="preserve">. A reduction in environmental risk to inshore coastal habitats from utilising a placement site further offshore may in fact increase environmental risk </w:t>
      </w:r>
      <w:r w:rsidR="00A81DB3">
        <w:rPr>
          <w:lang w:val="en-AU"/>
        </w:rPr>
        <w:t xml:space="preserve">at </w:t>
      </w:r>
      <w:r w:rsidRPr="009F3BDC">
        <w:rPr>
          <w:lang w:val="en-AU"/>
        </w:rPr>
        <w:t xml:space="preserve">reefs located further </w:t>
      </w:r>
      <w:r w:rsidR="00A81DB3">
        <w:rPr>
          <w:lang w:val="en-AU"/>
        </w:rPr>
        <w:t xml:space="preserve">offshore and to the </w:t>
      </w:r>
      <w:r w:rsidRPr="009F3BDC">
        <w:rPr>
          <w:lang w:val="en-AU"/>
        </w:rPr>
        <w:t>north.</w:t>
      </w:r>
    </w:p>
    <w:p w:rsidR="00EE6C16" w:rsidRPr="009F3BDC" w:rsidRDefault="00EE6C16" w:rsidP="00EE6C16">
      <w:pPr>
        <w:pStyle w:val="Para0"/>
        <w:rPr>
          <w:lang w:val="en-AU"/>
        </w:rPr>
      </w:pPr>
      <w:r w:rsidRPr="009F3BDC">
        <w:rPr>
          <w:lang w:val="en-AU"/>
        </w:rPr>
        <w:t xml:space="preserve">The results of this study indicate that any environmental benefit of </w:t>
      </w:r>
      <w:r w:rsidR="00045ED5">
        <w:rPr>
          <w:lang w:val="en-AU"/>
        </w:rPr>
        <w:t xml:space="preserve">using </w:t>
      </w:r>
      <w:r w:rsidRPr="009F3BDC">
        <w:rPr>
          <w:lang w:val="en-AU"/>
        </w:rPr>
        <w:t xml:space="preserve">the Model Cases 1 or 2 material placement sites instead of the current site may be marginal. For Model Case 2, such benefits would relate to a reduced </w:t>
      </w:r>
      <w:r w:rsidR="00371452">
        <w:rPr>
          <w:lang w:val="en-AU"/>
        </w:rPr>
        <w:t xml:space="preserve">environmental </w:t>
      </w:r>
      <w:r w:rsidRPr="009F3BDC">
        <w:rPr>
          <w:lang w:val="en-AU"/>
        </w:rPr>
        <w:t>risk</w:t>
      </w:r>
      <w:r w:rsidR="00371452">
        <w:rPr>
          <w:lang w:val="en-AU"/>
        </w:rPr>
        <w:t xml:space="preserve"> for</w:t>
      </w:r>
      <w:r w:rsidRPr="009F3BDC">
        <w:rPr>
          <w:lang w:val="en-AU"/>
        </w:rPr>
        <w:t xml:space="preserve"> sensitive receptors of the near shore environment in the coastal region </w:t>
      </w:r>
      <w:r w:rsidR="00045ED5">
        <w:rPr>
          <w:lang w:val="en-AU"/>
        </w:rPr>
        <w:t xml:space="preserve">between </w:t>
      </w:r>
      <w:r w:rsidRPr="009F3BDC">
        <w:rPr>
          <w:lang w:val="en-AU"/>
        </w:rPr>
        <w:t>Cairns</w:t>
      </w:r>
      <w:r w:rsidR="00045ED5">
        <w:rPr>
          <w:lang w:val="en-AU"/>
        </w:rPr>
        <w:t xml:space="preserve"> and Port Douglas</w:t>
      </w:r>
      <w:r w:rsidRPr="009F3BDC">
        <w:rPr>
          <w:lang w:val="en-AU"/>
        </w:rPr>
        <w:t xml:space="preserve">. Some reduction in </w:t>
      </w:r>
      <w:r w:rsidR="00045ED5">
        <w:rPr>
          <w:lang w:val="en-AU"/>
        </w:rPr>
        <w:t xml:space="preserve">total </w:t>
      </w:r>
      <w:r w:rsidRPr="009F3BDC">
        <w:rPr>
          <w:lang w:val="en-AU"/>
        </w:rPr>
        <w:t xml:space="preserve">sedimentation along the northern beaches of Cairns </w:t>
      </w:r>
      <w:r w:rsidR="00045ED5">
        <w:rPr>
          <w:lang w:val="en-AU"/>
        </w:rPr>
        <w:t xml:space="preserve">might </w:t>
      </w:r>
      <w:r w:rsidRPr="009F3BDC">
        <w:rPr>
          <w:lang w:val="en-AU"/>
        </w:rPr>
        <w:t xml:space="preserve">also be </w:t>
      </w:r>
      <w:r w:rsidR="00045ED5">
        <w:rPr>
          <w:lang w:val="en-AU"/>
        </w:rPr>
        <w:t xml:space="preserve">predicted </w:t>
      </w:r>
      <w:r w:rsidRPr="009F3BDC">
        <w:rPr>
          <w:lang w:val="en-AU"/>
        </w:rPr>
        <w:t>from use of placement sites further offshore.</w:t>
      </w:r>
    </w:p>
    <w:p w:rsidR="00F12DD3" w:rsidRPr="009F3BDC" w:rsidRDefault="00F12DD3" w:rsidP="00F12DD3">
      <w:pPr>
        <w:pStyle w:val="Para0"/>
        <w:rPr>
          <w:lang w:val="en-AU"/>
        </w:rPr>
      </w:pPr>
      <w:r w:rsidRPr="009F3BDC">
        <w:rPr>
          <w:lang w:val="en-AU"/>
        </w:rPr>
        <w:t>.</w:t>
      </w:r>
    </w:p>
    <w:p w:rsidR="00F12DD3" w:rsidRPr="009F3BDC" w:rsidRDefault="00F12DD3" w:rsidP="006A1968">
      <w:pPr>
        <w:pStyle w:val="Para0"/>
        <w:rPr>
          <w:lang w:val="en-AU"/>
        </w:rPr>
        <w:sectPr w:rsidR="00F12DD3" w:rsidRPr="009F3BDC" w:rsidSect="007E0E9D">
          <w:pgSz w:w="11907" w:h="16840" w:code="9"/>
          <w:pgMar w:top="1418" w:right="1701" w:bottom="1418" w:left="1701" w:header="567" w:footer="567" w:gutter="0"/>
          <w:cols w:space="720"/>
          <w:formProt w:val="0"/>
          <w:docGrid w:linePitch="299"/>
        </w:sectPr>
      </w:pPr>
    </w:p>
    <w:p w:rsidR="006A1968" w:rsidRPr="009F3BDC" w:rsidRDefault="00AC0732" w:rsidP="00081BC6">
      <w:pPr>
        <w:pStyle w:val="Caption"/>
      </w:pPr>
      <w:bookmarkStart w:id="338" w:name="_Ref342421680"/>
      <w:bookmarkStart w:id="339" w:name="_Toc360694093"/>
      <w:r w:rsidRPr="009F3BDC">
        <w:rPr>
          <w:b/>
        </w:rPr>
        <w:lastRenderedPageBreak/>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31</w:t>
      </w:r>
      <w:r w:rsidR="00B66293" w:rsidRPr="009F3BDC">
        <w:rPr>
          <w:b/>
        </w:rPr>
        <w:fldChar w:fldCharType="end"/>
      </w:r>
      <w:bookmarkEnd w:id="338"/>
      <w:r w:rsidRPr="009F3BDC">
        <w:rPr>
          <w:b/>
        </w:rPr>
        <w:t>.</w:t>
      </w:r>
      <w:r w:rsidR="000C0CBC" w:rsidRPr="009F3BDC">
        <w:rPr>
          <w:b/>
        </w:rPr>
        <w:t xml:space="preserve"> </w:t>
      </w:r>
      <w:r w:rsidR="00313513" w:rsidRPr="009F3BDC">
        <w:t>Comparative r</w:t>
      </w:r>
      <w:r w:rsidRPr="009F3BDC">
        <w:t>isk assessment for the Port of Cairns</w:t>
      </w:r>
      <w:r w:rsidR="00313513" w:rsidRPr="009F3BDC">
        <w:t xml:space="preserve"> based on modelling results (</w:t>
      </w:r>
      <w:r w:rsidR="00E64973" w:rsidRPr="00E64973">
        <w:fldChar w:fldCharType="begin"/>
      </w:r>
      <w:r w:rsidR="00E64973" w:rsidRPr="00E64973">
        <w:instrText xml:space="preserve"> REF  _Ref354739096 \* Lower \h  \* MERGEFORMAT </w:instrText>
      </w:r>
      <w:r w:rsidR="00E64973" w:rsidRPr="00E64973">
        <w:fldChar w:fldCharType="separate"/>
      </w:r>
      <w:r w:rsidR="00E2599D" w:rsidRPr="00E2599D">
        <w:t xml:space="preserve">figure </w:t>
      </w:r>
      <w:r w:rsidR="00E2599D" w:rsidRPr="00E2599D">
        <w:rPr>
          <w:noProof/>
        </w:rPr>
        <w:t>90</w:t>
      </w:r>
      <w:r w:rsidR="00E64973" w:rsidRPr="00E64973">
        <w:fldChar w:fldCharType="end"/>
      </w:r>
      <w:r w:rsidR="00313513" w:rsidRPr="00D47836">
        <w:t xml:space="preserve"> to </w:t>
      </w:r>
      <w:r w:rsidR="00E64973" w:rsidRPr="00E64973">
        <w:fldChar w:fldCharType="begin"/>
      </w:r>
      <w:r w:rsidR="00E64973" w:rsidRPr="00E64973">
        <w:instrText xml:space="preserve"> REF  _Ref354748495 \* Lower \h  \* MERGEFORMAT </w:instrText>
      </w:r>
      <w:r w:rsidR="00E64973" w:rsidRPr="00E64973">
        <w:fldChar w:fldCharType="separate"/>
      </w:r>
      <w:r w:rsidR="00E2599D" w:rsidRPr="00E2599D">
        <w:t xml:space="preserve">figure </w:t>
      </w:r>
      <w:r w:rsidR="00E2599D" w:rsidRPr="00E2599D">
        <w:rPr>
          <w:noProof/>
        </w:rPr>
        <w:t>104</w:t>
      </w:r>
      <w:r w:rsidR="00E64973" w:rsidRPr="00E64973">
        <w:fldChar w:fldCharType="end"/>
      </w:r>
      <w:r w:rsidR="00313513" w:rsidRPr="009F3BDC">
        <w:t>)</w:t>
      </w:r>
      <w:r w:rsidR="00B91CEA" w:rsidRPr="009F3BDC">
        <w:t>.</w:t>
      </w:r>
      <w:bookmarkEnd w:id="339"/>
    </w:p>
    <w:tbl>
      <w:tblPr>
        <w:tblStyle w:val="TableGrid"/>
        <w:tblW w:w="0" w:type="auto"/>
        <w:tblLayout w:type="fixed"/>
        <w:tblLook w:val="04A0" w:firstRow="1" w:lastRow="0" w:firstColumn="1" w:lastColumn="0" w:noHBand="0" w:noVBand="1"/>
      </w:tblPr>
      <w:tblGrid>
        <w:gridCol w:w="3708"/>
        <w:gridCol w:w="3000"/>
        <w:gridCol w:w="2160"/>
        <w:gridCol w:w="1680"/>
        <w:gridCol w:w="1680"/>
        <w:gridCol w:w="1680"/>
      </w:tblGrid>
      <w:tr w:rsidR="0022426E" w:rsidRPr="009F3BDC" w:rsidTr="0022426E">
        <w:trPr>
          <w:tblHeader/>
        </w:trPr>
        <w:tc>
          <w:tcPr>
            <w:tcW w:w="3708" w:type="dxa"/>
          </w:tcPr>
          <w:p w:rsidR="0044153C" w:rsidRPr="009F3BDC" w:rsidRDefault="0022426E">
            <w:pPr>
              <w:pStyle w:val="TableFontH"/>
              <w:rPr>
                <w:rFonts w:eastAsia="Times New Roman" w:cs="Times New Roman"/>
                <w:b w:val="0"/>
                <w:caps/>
                <w:szCs w:val="20"/>
                <w:lang w:val="en-AU"/>
              </w:rPr>
            </w:pPr>
            <w:r w:rsidRPr="009F3BDC">
              <w:rPr>
                <w:lang w:val="en-AU"/>
              </w:rPr>
              <w:t>Hazard</w:t>
            </w:r>
          </w:p>
        </w:tc>
        <w:tc>
          <w:tcPr>
            <w:tcW w:w="3000" w:type="dxa"/>
          </w:tcPr>
          <w:p w:rsidR="0044153C" w:rsidRPr="009F3BDC" w:rsidRDefault="0022426E">
            <w:pPr>
              <w:pStyle w:val="TableFontH"/>
              <w:rPr>
                <w:rFonts w:eastAsia="Times New Roman" w:cs="Times New Roman"/>
                <w:b w:val="0"/>
                <w:caps/>
                <w:szCs w:val="20"/>
                <w:lang w:val="en-AU"/>
              </w:rPr>
            </w:pPr>
            <w:r w:rsidRPr="009F3BDC">
              <w:rPr>
                <w:lang w:val="en-AU"/>
              </w:rPr>
              <w:t>Sensitive Receptor</w:t>
            </w:r>
          </w:p>
        </w:tc>
        <w:tc>
          <w:tcPr>
            <w:tcW w:w="2160" w:type="dxa"/>
          </w:tcPr>
          <w:p w:rsidR="0044153C" w:rsidRPr="009F3BDC" w:rsidRDefault="0022426E">
            <w:pPr>
              <w:pStyle w:val="TableFontH"/>
              <w:rPr>
                <w:rFonts w:eastAsia="Times New Roman" w:cs="Times New Roman"/>
                <w:b w:val="0"/>
                <w:caps/>
                <w:szCs w:val="20"/>
                <w:lang w:val="en-AU"/>
              </w:rPr>
            </w:pPr>
            <w:r w:rsidRPr="009F3BDC">
              <w:rPr>
                <w:lang w:val="en-AU"/>
              </w:rPr>
              <w:t>Site</w:t>
            </w:r>
          </w:p>
        </w:tc>
        <w:tc>
          <w:tcPr>
            <w:tcW w:w="1680" w:type="dxa"/>
          </w:tcPr>
          <w:p w:rsidR="0044153C" w:rsidRPr="009F3BDC" w:rsidRDefault="0022426E">
            <w:pPr>
              <w:pStyle w:val="TableFontH"/>
              <w:rPr>
                <w:rFonts w:eastAsia="Times New Roman" w:cs="Times New Roman"/>
                <w:b w:val="0"/>
                <w:caps/>
                <w:szCs w:val="20"/>
                <w:lang w:val="en-AU"/>
              </w:rPr>
            </w:pPr>
            <w:r w:rsidRPr="009F3BDC">
              <w:rPr>
                <w:lang w:val="en-AU"/>
              </w:rPr>
              <w:t>Likelihood</w:t>
            </w:r>
          </w:p>
        </w:tc>
        <w:tc>
          <w:tcPr>
            <w:tcW w:w="1680" w:type="dxa"/>
          </w:tcPr>
          <w:p w:rsidR="0044153C" w:rsidRPr="009F3BDC" w:rsidRDefault="0022426E">
            <w:pPr>
              <w:pStyle w:val="TableFontH"/>
              <w:rPr>
                <w:rFonts w:eastAsia="Times New Roman" w:cs="Times New Roman"/>
                <w:b w:val="0"/>
                <w:caps/>
                <w:szCs w:val="20"/>
                <w:lang w:val="en-AU"/>
              </w:rPr>
            </w:pPr>
            <w:r w:rsidRPr="009F3BDC">
              <w:rPr>
                <w:lang w:val="en-AU"/>
              </w:rPr>
              <w:t>Consequence</w:t>
            </w:r>
          </w:p>
        </w:tc>
        <w:tc>
          <w:tcPr>
            <w:tcW w:w="1680" w:type="dxa"/>
          </w:tcPr>
          <w:p w:rsidR="0044153C" w:rsidRPr="009F3BDC" w:rsidRDefault="0022426E">
            <w:pPr>
              <w:pStyle w:val="TableFontH"/>
              <w:rPr>
                <w:rFonts w:eastAsia="Times New Roman" w:cs="Times New Roman"/>
                <w:b w:val="0"/>
                <w:caps/>
                <w:szCs w:val="20"/>
                <w:lang w:val="en-AU"/>
              </w:rPr>
            </w:pPr>
            <w:r w:rsidRPr="009F3BDC">
              <w:rPr>
                <w:lang w:val="en-AU"/>
              </w:rPr>
              <w:t>Risk Rating</w:t>
            </w:r>
          </w:p>
        </w:tc>
      </w:tr>
      <w:tr w:rsidR="0022426E" w:rsidRPr="009F3BDC" w:rsidTr="00BF5C3F">
        <w:tc>
          <w:tcPr>
            <w:tcW w:w="3708" w:type="dxa"/>
            <w:vMerge w:val="restart"/>
          </w:tcPr>
          <w:p w:rsidR="0044153C" w:rsidRPr="009F3BDC" w:rsidRDefault="002C51B3">
            <w:pPr>
              <w:pStyle w:val="TableFont"/>
              <w:rPr>
                <w:rFonts w:eastAsia="Times New Roman" w:cs="Arial"/>
                <w:b/>
                <w:caps/>
                <w:szCs w:val="20"/>
                <w:lang w:val="en-AU"/>
              </w:rPr>
            </w:pPr>
            <w:r w:rsidRPr="009F3BDC">
              <w:rPr>
                <w:lang w:val="en-AU"/>
              </w:rPr>
              <w:t>An increase in TSS concentration and turbidity in waters surrounding the material placement site.</w:t>
            </w:r>
          </w:p>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eastAsia="Times New Roman" w:cs="Times New Roman"/>
                <w:szCs w:val="20"/>
                <w:lang w:val="en-AU"/>
              </w:rPr>
            </w:pPr>
            <w:r w:rsidRPr="009F3BDC">
              <w:rPr>
                <w:lang w:val="en-AU"/>
              </w:rPr>
              <w:t>Coral Reefs</w:t>
            </w:r>
          </w:p>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Seagrass.</w:t>
            </w: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Fish Habitat Areas</w:t>
            </w: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22426E">
            <w:pPr>
              <w:pStyle w:val="TableFont"/>
              <w:rPr>
                <w:rFonts w:eastAsia="Times New Roman" w:cs="Times New Roman"/>
                <w:szCs w:val="20"/>
                <w:lang w:val="en-AU"/>
              </w:rPr>
            </w:pPr>
            <w:r w:rsidRPr="009F3BDC">
              <w:rPr>
                <w:lang w:val="en-AU"/>
              </w:rPr>
              <w:t>Rare</w:t>
            </w:r>
          </w:p>
        </w:tc>
        <w:tc>
          <w:tcPr>
            <w:tcW w:w="1680" w:type="dxa"/>
          </w:tcPr>
          <w:p w:rsidR="0044153C" w:rsidRPr="009F3BDC" w:rsidRDefault="0022426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22426E">
            <w:pPr>
              <w:pStyle w:val="TableFont"/>
              <w:rPr>
                <w:rFonts w:eastAsia="Times New Roman" w:cs="Times New Roman"/>
                <w:szCs w:val="20"/>
                <w:lang w:val="en-AU"/>
              </w:rPr>
            </w:pPr>
            <w:r w:rsidRPr="009F3BDC">
              <w:rPr>
                <w:lang w:val="en-AU"/>
              </w:rPr>
              <w:t>Rare</w:t>
            </w:r>
          </w:p>
        </w:tc>
        <w:tc>
          <w:tcPr>
            <w:tcW w:w="1680" w:type="dxa"/>
          </w:tcPr>
          <w:p w:rsidR="0044153C" w:rsidRPr="009F3BDC" w:rsidRDefault="0022426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22426E">
            <w:pPr>
              <w:pStyle w:val="TableFont"/>
              <w:rPr>
                <w:rFonts w:eastAsia="Times New Roman" w:cs="Times New Roman"/>
                <w:szCs w:val="20"/>
                <w:lang w:val="en-AU"/>
              </w:rPr>
            </w:pPr>
            <w:r w:rsidRPr="009F3BDC">
              <w:rPr>
                <w:lang w:val="en-AU"/>
              </w:rPr>
              <w:t>Rare</w:t>
            </w:r>
          </w:p>
        </w:tc>
        <w:tc>
          <w:tcPr>
            <w:tcW w:w="1680" w:type="dxa"/>
          </w:tcPr>
          <w:p w:rsidR="0044153C" w:rsidRPr="009F3BDC" w:rsidRDefault="0022426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Non-general Use Zones</w:t>
            </w: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22426E">
            <w:pPr>
              <w:pStyle w:val="TableFont"/>
              <w:rPr>
                <w:rFonts w:eastAsia="Times New Roman" w:cs="Times New Roman"/>
                <w:szCs w:val="20"/>
                <w:lang w:val="en-AU"/>
              </w:rPr>
            </w:pPr>
            <w:r w:rsidRPr="009F3BDC">
              <w:rPr>
                <w:lang w:val="en-AU"/>
              </w:rPr>
              <w:t>Rare</w:t>
            </w:r>
          </w:p>
        </w:tc>
        <w:tc>
          <w:tcPr>
            <w:tcW w:w="1680" w:type="dxa"/>
          </w:tcPr>
          <w:p w:rsidR="0044153C" w:rsidRPr="009F3BDC" w:rsidRDefault="0022426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Commercial fisheries</w:t>
            </w: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Tourism and recreational values</w:t>
            </w: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val="restart"/>
          </w:tcPr>
          <w:p w:rsidR="0044153C" w:rsidRPr="009F3BDC" w:rsidRDefault="002C51B3" w:rsidP="00F17BCC">
            <w:pPr>
              <w:pStyle w:val="TableFont"/>
              <w:rPr>
                <w:rFonts w:ascii="Times New Roman" w:eastAsia="Times New Roman" w:hAnsi="Times New Roman" w:cs="Arial"/>
                <w:b/>
                <w:szCs w:val="20"/>
                <w:lang w:val="en-AU"/>
              </w:rPr>
            </w:pPr>
            <w:r w:rsidRPr="009F3BDC">
              <w:rPr>
                <w:lang w:val="en-AU"/>
              </w:rPr>
              <w:t>Increase in the rate of sediment deposition on the sea bed in areas surrounding the material placement site.</w:t>
            </w:r>
          </w:p>
        </w:tc>
        <w:tc>
          <w:tcPr>
            <w:tcW w:w="3000" w:type="dxa"/>
            <w:vMerge w:val="restart"/>
          </w:tcPr>
          <w:p w:rsidR="0044153C" w:rsidRPr="009F3BDC" w:rsidRDefault="0022426E">
            <w:pPr>
              <w:pStyle w:val="TableFont"/>
              <w:rPr>
                <w:rFonts w:eastAsia="Times New Roman" w:cs="Times New Roman"/>
                <w:szCs w:val="20"/>
                <w:lang w:val="en-AU"/>
              </w:rPr>
            </w:pPr>
            <w:r w:rsidRPr="009F3BDC">
              <w:rPr>
                <w:lang w:val="en-AU"/>
              </w:rPr>
              <w:t>Coral Reefs</w:t>
            </w:r>
          </w:p>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22426E">
            <w:pPr>
              <w:pStyle w:val="TableFont"/>
              <w:rPr>
                <w:rFonts w:eastAsia="Times New Roman" w:cs="Times New Roman"/>
                <w:szCs w:val="20"/>
                <w:lang w:val="en-AU"/>
              </w:rPr>
            </w:pPr>
            <w:r w:rsidRPr="009F3BDC">
              <w:rPr>
                <w:lang w:val="en-AU"/>
              </w:rPr>
              <w:t>Possible</w:t>
            </w:r>
          </w:p>
        </w:tc>
        <w:tc>
          <w:tcPr>
            <w:tcW w:w="1680" w:type="dxa"/>
          </w:tcPr>
          <w:p w:rsidR="0044153C" w:rsidRPr="009F3BDC" w:rsidRDefault="009A195E">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9A195E">
            <w:pPr>
              <w:pStyle w:val="TableFont"/>
              <w:rPr>
                <w:rFonts w:eastAsia="Times New Roman" w:cs="Times New Roman"/>
                <w:szCs w:val="20"/>
                <w:lang w:val="en-AU"/>
              </w:rPr>
            </w:pPr>
            <w:r w:rsidRPr="009F3BDC">
              <w:rPr>
                <w:lang w:val="en-AU"/>
              </w:rPr>
              <w:t>Medium</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313513">
            <w:pPr>
              <w:pStyle w:val="TableFont"/>
              <w:rPr>
                <w:rFonts w:eastAsia="Times New Roman" w:cs="Times New Roman"/>
                <w:szCs w:val="20"/>
                <w:lang w:val="en-AU"/>
              </w:rPr>
            </w:pPr>
            <w:r w:rsidRPr="009F3BDC">
              <w:rPr>
                <w:lang w:val="en-AU"/>
              </w:rPr>
              <w:t>Possible</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313513">
            <w:pPr>
              <w:pStyle w:val="TableFont"/>
              <w:rPr>
                <w:rFonts w:eastAsia="Times New Roman" w:cs="Times New Roman"/>
                <w:szCs w:val="20"/>
                <w:lang w:val="en-AU"/>
              </w:rPr>
            </w:pPr>
            <w:r w:rsidRPr="009F3BDC">
              <w:rPr>
                <w:lang w:val="en-AU"/>
              </w:rPr>
              <w:t>Medium</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313513">
            <w:pPr>
              <w:pStyle w:val="TableFont"/>
              <w:rPr>
                <w:rFonts w:eastAsia="Times New Roman" w:cs="Times New Roman"/>
                <w:szCs w:val="20"/>
                <w:lang w:val="en-AU"/>
              </w:rPr>
            </w:pPr>
            <w:r w:rsidRPr="009F3BDC">
              <w:rPr>
                <w:lang w:val="en-AU"/>
              </w:rPr>
              <w:t>Possible</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313513">
            <w:pPr>
              <w:pStyle w:val="TableFont"/>
              <w:rPr>
                <w:rFonts w:eastAsia="Times New Roman" w:cs="Times New Roman"/>
                <w:szCs w:val="20"/>
                <w:lang w:val="en-AU"/>
              </w:rPr>
            </w:pPr>
            <w:r w:rsidRPr="009F3BDC">
              <w:rPr>
                <w:lang w:val="en-AU"/>
              </w:rPr>
              <w:t>Medium</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Seagrass.</w:t>
            </w: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AC0E36">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Fish Habitat Areas</w:t>
            </w: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22426E">
            <w:pPr>
              <w:pStyle w:val="TableFont"/>
              <w:rPr>
                <w:rFonts w:eastAsia="Times New Roman" w:cs="Times New Roman"/>
                <w:szCs w:val="20"/>
                <w:lang w:val="en-AU"/>
              </w:rPr>
            </w:pPr>
            <w:r w:rsidRPr="009F3BDC">
              <w:rPr>
                <w:lang w:val="en-AU"/>
              </w:rPr>
              <w:t>Rare</w:t>
            </w:r>
          </w:p>
        </w:tc>
        <w:tc>
          <w:tcPr>
            <w:tcW w:w="1680" w:type="dxa"/>
          </w:tcPr>
          <w:p w:rsidR="0044153C" w:rsidRPr="009F3BDC" w:rsidRDefault="0022426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22426E">
            <w:pPr>
              <w:pStyle w:val="TableFont"/>
              <w:rPr>
                <w:rFonts w:eastAsia="Times New Roman" w:cs="Times New Roman"/>
                <w:szCs w:val="20"/>
                <w:lang w:val="en-AU"/>
              </w:rPr>
            </w:pPr>
            <w:r w:rsidRPr="009F3BDC">
              <w:rPr>
                <w:lang w:val="en-AU"/>
              </w:rPr>
              <w:t>Rare</w:t>
            </w:r>
          </w:p>
        </w:tc>
        <w:tc>
          <w:tcPr>
            <w:tcW w:w="1680" w:type="dxa"/>
          </w:tcPr>
          <w:p w:rsidR="0044153C" w:rsidRPr="009F3BDC" w:rsidRDefault="0022426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22426E">
            <w:pPr>
              <w:pStyle w:val="TableFont"/>
              <w:rPr>
                <w:rFonts w:eastAsia="Times New Roman" w:cs="Times New Roman"/>
                <w:szCs w:val="20"/>
                <w:lang w:val="en-AU"/>
              </w:rPr>
            </w:pPr>
            <w:r w:rsidRPr="009F3BDC">
              <w:rPr>
                <w:lang w:val="en-AU"/>
              </w:rPr>
              <w:t>Rare</w:t>
            </w:r>
          </w:p>
        </w:tc>
        <w:tc>
          <w:tcPr>
            <w:tcW w:w="1680" w:type="dxa"/>
          </w:tcPr>
          <w:p w:rsidR="0044153C" w:rsidRPr="009F3BDC" w:rsidRDefault="0022426E">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Non-general Use Zones</w:t>
            </w: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22426E">
            <w:pPr>
              <w:pStyle w:val="TableFont"/>
              <w:rPr>
                <w:rFonts w:eastAsia="Times New Roman" w:cs="Times New Roman"/>
                <w:szCs w:val="20"/>
                <w:lang w:val="en-AU"/>
              </w:rPr>
            </w:pPr>
            <w:r w:rsidRPr="009F3BDC">
              <w:rPr>
                <w:lang w:val="en-AU"/>
              </w:rPr>
              <w:t>Possible</w:t>
            </w:r>
          </w:p>
        </w:tc>
        <w:tc>
          <w:tcPr>
            <w:tcW w:w="1680" w:type="dxa"/>
          </w:tcPr>
          <w:p w:rsidR="0044153C" w:rsidRPr="009F3BDC" w:rsidRDefault="00313513">
            <w:pPr>
              <w:pStyle w:val="TableFont"/>
              <w:rPr>
                <w:rFonts w:eastAsia="Times New Roman" w:cs="Times New Roman"/>
                <w:szCs w:val="20"/>
                <w:lang w:val="en-AU"/>
              </w:rPr>
            </w:pPr>
            <w:r w:rsidRPr="009F3BDC">
              <w:rPr>
                <w:lang w:val="en-AU"/>
              </w:rPr>
              <w:t>Moderate</w:t>
            </w:r>
          </w:p>
        </w:tc>
        <w:tc>
          <w:tcPr>
            <w:tcW w:w="1680" w:type="dxa"/>
            <w:shd w:val="clear" w:color="auto" w:fill="FFC000"/>
          </w:tcPr>
          <w:p w:rsidR="0044153C" w:rsidRPr="009F3BDC" w:rsidRDefault="00313513">
            <w:pPr>
              <w:pStyle w:val="TableFont"/>
              <w:rPr>
                <w:rFonts w:eastAsia="Times New Roman" w:cs="Times New Roman"/>
                <w:szCs w:val="20"/>
                <w:lang w:val="en-AU"/>
              </w:rPr>
            </w:pPr>
            <w:r w:rsidRPr="009F3BDC">
              <w:rPr>
                <w:lang w:val="en-AU"/>
              </w:rPr>
              <w:t>High</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22426E">
            <w:pPr>
              <w:pStyle w:val="TableFont"/>
              <w:rPr>
                <w:rFonts w:eastAsia="Times New Roman" w:cs="Times New Roman"/>
                <w:szCs w:val="20"/>
                <w:lang w:val="en-AU"/>
              </w:rPr>
            </w:pPr>
            <w:r w:rsidRPr="009F3BDC">
              <w:rPr>
                <w:lang w:val="en-AU"/>
              </w:rPr>
              <w:t>Possible</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22426E">
            <w:pPr>
              <w:pStyle w:val="TableFont"/>
              <w:rPr>
                <w:rFonts w:eastAsia="Times New Roman" w:cs="Times New Roman"/>
                <w:szCs w:val="20"/>
                <w:lang w:val="en-AU"/>
              </w:rPr>
            </w:pPr>
            <w:r w:rsidRPr="009F3BDC">
              <w:rPr>
                <w:lang w:val="en-AU"/>
              </w:rPr>
              <w:t>Medium</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22426E">
            <w:pPr>
              <w:pStyle w:val="TableFont"/>
              <w:rPr>
                <w:rFonts w:eastAsia="Times New Roman" w:cs="Times New Roman"/>
                <w:szCs w:val="20"/>
                <w:lang w:val="en-AU"/>
              </w:rPr>
            </w:pPr>
            <w:r w:rsidRPr="009F3BDC">
              <w:rPr>
                <w:lang w:val="en-AU"/>
              </w:rPr>
              <w:t>Possible</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FFFF00"/>
          </w:tcPr>
          <w:p w:rsidR="0044153C" w:rsidRPr="009F3BDC" w:rsidRDefault="0022426E">
            <w:pPr>
              <w:pStyle w:val="TableFont"/>
              <w:rPr>
                <w:rFonts w:eastAsia="Times New Roman" w:cs="Times New Roman"/>
                <w:szCs w:val="20"/>
                <w:lang w:val="en-AU"/>
              </w:rPr>
            </w:pPr>
            <w:r w:rsidRPr="009F3BDC">
              <w:rPr>
                <w:lang w:val="en-AU"/>
              </w:rPr>
              <w:t>Medium</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Commercial fisheries</w:t>
            </w: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val="restart"/>
          </w:tcPr>
          <w:p w:rsidR="0044153C" w:rsidRPr="009F3BDC" w:rsidRDefault="0022426E">
            <w:pPr>
              <w:pStyle w:val="TableFont"/>
              <w:rPr>
                <w:rFonts w:ascii="Times New Roman" w:eastAsia="Times New Roman" w:hAnsi="Times New Roman" w:cs="Arial"/>
                <w:szCs w:val="20"/>
                <w:lang w:val="en-AU"/>
              </w:rPr>
            </w:pPr>
            <w:r w:rsidRPr="009F3BDC">
              <w:rPr>
                <w:rFonts w:cs="Arial"/>
                <w:lang w:val="en-AU"/>
              </w:rPr>
              <w:t>Tourism and recreational values</w:t>
            </w:r>
          </w:p>
        </w:tc>
        <w:tc>
          <w:tcPr>
            <w:tcW w:w="2160" w:type="dxa"/>
          </w:tcPr>
          <w:p w:rsidR="0044153C" w:rsidRPr="009F3BDC" w:rsidRDefault="0022426E">
            <w:pPr>
              <w:pStyle w:val="TableFont"/>
              <w:rPr>
                <w:rFonts w:eastAsia="Times New Roman" w:cs="Times New Roman"/>
                <w:szCs w:val="20"/>
                <w:lang w:val="en-AU"/>
              </w:rPr>
            </w:pPr>
            <w:r w:rsidRPr="009F3BDC">
              <w:rPr>
                <w:lang w:val="en-AU"/>
              </w:rPr>
              <w:t>Current Site</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1</w:t>
            </w:r>
          </w:p>
        </w:tc>
        <w:tc>
          <w:tcPr>
            <w:tcW w:w="1680" w:type="dxa"/>
          </w:tcPr>
          <w:p w:rsidR="0044153C" w:rsidRPr="009F3BDC" w:rsidRDefault="0022426E">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22426E">
            <w:pPr>
              <w:pStyle w:val="TableFont"/>
              <w:rPr>
                <w:rFonts w:eastAsia="Times New Roman" w:cs="Times New Roman"/>
                <w:szCs w:val="20"/>
                <w:lang w:val="en-AU"/>
              </w:rPr>
            </w:pPr>
            <w:r w:rsidRPr="009F3BDC">
              <w:rPr>
                <w:lang w:val="en-AU"/>
              </w:rPr>
              <w:t>Low</w:t>
            </w:r>
          </w:p>
        </w:tc>
      </w:tr>
      <w:tr w:rsidR="0022426E" w:rsidRPr="009F3BDC" w:rsidTr="00BF5C3F">
        <w:tc>
          <w:tcPr>
            <w:tcW w:w="3708" w:type="dxa"/>
            <w:vMerge/>
          </w:tcPr>
          <w:p w:rsidR="0044153C" w:rsidRPr="009F3BDC" w:rsidRDefault="0044153C">
            <w:pPr>
              <w:pStyle w:val="TableFont"/>
              <w:rPr>
                <w:rFonts w:ascii="Times New Roman" w:eastAsia="Times New Roman" w:hAnsi="Times New Roman" w:cs="Arial"/>
                <w:b/>
                <w:szCs w:val="20"/>
                <w:lang w:val="en-AU"/>
              </w:rPr>
            </w:pPr>
          </w:p>
        </w:tc>
        <w:tc>
          <w:tcPr>
            <w:tcW w:w="3000" w:type="dxa"/>
            <w:vMerge/>
          </w:tcPr>
          <w:p w:rsidR="0044153C" w:rsidRPr="009F3BDC" w:rsidRDefault="0044153C">
            <w:pPr>
              <w:pStyle w:val="TableFont"/>
              <w:rPr>
                <w:rFonts w:ascii="Times New Roman" w:eastAsia="Times New Roman" w:hAnsi="Times New Roman" w:cs="Arial"/>
                <w:b/>
                <w:szCs w:val="20"/>
                <w:lang w:val="en-AU"/>
              </w:rPr>
            </w:pPr>
          </w:p>
        </w:tc>
        <w:tc>
          <w:tcPr>
            <w:tcW w:w="2160" w:type="dxa"/>
          </w:tcPr>
          <w:p w:rsidR="0044153C" w:rsidRPr="009F3BDC" w:rsidRDefault="00E036D9">
            <w:pPr>
              <w:pStyle w:val="TableFont"/>
              <w:rPr>
                <w:rFonts w:eastAsia="Times New Roman" w:cs="Times New Roman"/>
                <w:szCs w:val="20"/>
                <w:lang w:val="en-AU"/>
              </w:rPr>
            </w:pPr>
            <w:r w:rsidRPr="009F3BDC">
              <w:rPr>
                <w:lang w:val="en-AU"/>
              </w:rPr>
              <w:t>Model Case</w:t>
            </w:r>
            <w:r w:rsidR="0022426E" w:rsidRPr="009F3BDC">
              <w:rPr>
                <w:lang w:val="en-AU"/>
              </w:rPr>
              <w:t xml:space="preserve"> 2</w:t>
            </w:r>
          </w:p>
        </w:tc>
        <w:tc>
          <w:tcPr>
            <w:tcW w:w="1680" w:type="dxa"/>
          </w:tcPr>
          <w:p w:rsidR="0044153C" w:rsidRPr="009F3BDC" w:rsidRDefault="00AC0E36">
            <w:pPr>
              <w:pStyle w:val="TableFont"/>
              <w:rPr>
                <w:rFonts w:eastAsia="Times New Roman" w:cs="Times New Roman"/>
                <w:szCs w:val="20"/>
                <w:lang w:val="en-AU"/>
              </w:rPr>
            </w:pPr>
            <w:r w:rsidRPr="009F3BDC">
              <w:rPr>
                <w:lang w:val="en-AU"/>
              </w:rPr>
              <w:t>Unlikely</w:t>
            </w:r>
          </w:p>
        </w:tc>
        <w:tc>
          <w:tcPr>
            <w:tcW w:w="1680" w:type="dxa"/>
          </w:tcPr>
          <w:p w:rsidR="0044153C" w:rsidRPr="009F3BDC" w:rsidRDefault="0022426E">
            <w:pPr>
              <w:pStyle w:val="TableFont"/>
              <w:rPr>
                <w:rFonts w:eastAsia="Times New Roman" w:cs="Times New Roman"/>
                <w:szCs w:val="20"/>
                <w:lang w:val="en-AU"/>
              </w:rPr>
            </w:pPr>
            <w:r w:rsidRPr="009F3BDC">
              <w:rPr>
                <w:lang w:val="en-AU"/>
              </w:rPr>
              <w:t>Minor</w:t>
            </w:r>
          </w:p>
        </w:tc>
        <w:tc>
          <w:tcPr>
            <w:tcW w:w="1680" w:type="dxa"/>
            <w:shd w:val="clear" w:color="auto" w:fill="92D050"/>
          </w:tcPr>
          <w:p w:rsidR="0044153C" w:rsidRPr="009F3BDC" w:rsidRDefault="00AC0E36">
            <w:pPr>
              <w:pStyle w:val="TableFont"/>
              <w:rPr>
                <w:rFonts w:eastAsia="Times New Roman" w:cs="Times New Roman"/>
                <w:szCs w:val="20"/>
                <w:lang w:val="en-AU"/>
              </w:rPr>
            </w:pPr>
            <w:r w:rsidRPr="009F3BDC">
              <w:rPr>
                <w:lang w:val="en-AU"/>
              </w:rPr>
              <w:t>Low</w:t>
            </w:r>
          </w:p>
        </w:tc>
      </w:tr>
      <w:tr w:rsidR="007D2427" w:rsidRPr="009F3BDC" w:rsidTr="00BF5C3F">
        <w:tc>
          <w:tcPr>
            <w:tcW w:w="3708" w:type="dxa"/>
            <w:vMerge w:val="restart"/>
          </w:tcPr>
          <w:p w:rsidR="007D2427" w:rsidRPr="009F3BDC" w:rsidRDefault="007D2427">
            <w:pPr>
              <w:pStyle w:val="TableFont"/>
              <w:rPr>
                <w:rFonts w:ascii="Times New Roman" w:eastAsia="Times New Roman" w:hAnsi="Times New Roman" w:cs="Arial"/>
                <w:b/>
                <w:szCs w:val="20"/>
                <w:lang w:val="en-AU"/>
              </w:rPr>
            </w:pPr>
            <w:r w:rsidRPr="009F3BDC">
              <w:rPr>
                <w:lang w:val="en-AU"/>
              </w:rPr>
              <w:t>Accumulation of sediments on the sea bed.</w:t>
            </w:r>
          </w:p>
        </w:tc>
        <w:tc>
          <w:tcPr>
            <w:tcW w:w="3000" w:type="dxa"/>
            <w:vMerge w:val="restart"/>
          </w:tcPr>
          <w:p w:rsidR="007D2427" w:rsidRPr="009F3BDC" w:rsidRDefault="007D2427">
            <w:pPr>
              <w:pStyle w:val="TableFont"/>
              <w:rPr>
                <w:rFonts w:eastAsia="Times New Roman" w:cs="Times New Roman"/>
                <w:szCs w:val="20"/>
                <w:lang w:val="en-AU"/>
              </w:rPr>
            </w:pPr>
            <w:r w:rsidRPr="009F3BDC">
              <w:rPr>
                <w:lang w:val="en-AU"/>
              </w:rPr>
              <w:t>Coral Reefs</w:t>
            </w:r>
          </w:p>
          <w:p w:rsidR="007D2427" w:rsidRPr="009F3BDC" w:rsidRDefault="007D2427">
            <w:pPr>
              <w:pStyle w:val="TableFont"/>
              <w:rPr>
                <w:rFonts w:ascii="Times New Roman" w:eastAsia="Times New Roman" w:hAnsi="Times New Roman" w:cs="Arial"/>
                <w:b/>
                <w:szCs w:val="20"/>
                <w:lang w:val="en-AU"/>
              </w:rPr>
            </w:pPr>
          </w:p>
        </w:tc>
        <w:tc>
          <w:tcPr>
            <w:tcW w:w="2160" w:type="dxa"/>
          </w:tcPr>
          <w:p w:rsidR="007D2427" w:rsidRPr="009F3BDC" w:rsidRDefault="007D2427">
            <w:pPr>
              <w:pStyle w:val="TableFont"/>
              <w:rPr>
                <w:rFonts w:eastAsia="Times New Roman" w:cs="Times New Roman"/>
                <w:szCs w:val="20"/>
                <w:lang w:val="en-AU"/>
              </w:rPr>
            </w:pPr>
            <w:r w:rsidRPr="009F3BDC">
              <w:rPr>
                <w:lang w:val="en-AU"/>
              </w:rPr>
              <w:t>Current Site</w:t>
            </w:r>
          </w:p>
        </w:tc>
        <w:tc>
          <w:tcPr>
            <w:tcW w:w="1680" w:type="dxa"/>
          </w:tcPr>
          <w:p w:rsidR="007D2427" w:rsidRPr="009F3BDC" w:rsidRDefault="007D2427">
            <w:pPr>
              <w:pStyle w:val="TableFont"/>
              <w:rPr>
                <w:rFonts w:eastAsia="Times New Roman" w:cs="Times New Roman"/>
                <w:szCs w:val="20"/>
                <w:lang w:val="en-AU"/>
              </w:rPr>
            </w:pPr>
            <w:r w:rsidRPr="009F3BDC">
              <w:rPr>
                <w:lang w:val="en-AU"/>
              </w:rPr>
              <w:t>Possible</w:t>
            </w:r>
          </w:p>
        </w:tc>
        <w:tc>
          <w:tcPr>
            <w:tcW w:w="1680" w:type="dxa"/>
          </w:tcPr>
          <w:p w:rsidR="007D2427" w:rsidRPr="009F3BDC" w:rsidRDefault="00313513">
            <w:pPr>
              <w:pStyle w:val="TableFont"/>
              <w:rPr>
                <w:rFonts w:eastAsia="Times New Roman" w:cs="Times New Roman"/>
                <w:szCs w:val="20"/>
                <w:lang w:val="en-AU"/>
              </w:rPr>
            </w:pPr>
            <w:r w:rsidRPr="009F3BDC">
              <w:rPr>
                <w:lang w:val="en-AU"/>
              </w:rPr>
              <w:t>Moderate</w:t>
            </w:r>
          </w:p>
        </w:tc>
        <w:tc>
          <w:tcPr>
            <w:tcW w:w="1680" w:type="dxa"/>
            <w:shd w:val="clear" w:color="auto" w:fill="FFC000"/>
          </w:tcPr>
          <w:p w:rsidR="007D2427" w:rsidRPr="009F3BDC" w:rsidRDefault="00313513">
            <w:pPr>
              <w:pStyle w:val="TableFont"/>
              <w:rPr>
                <w:rFonts w:eastAsia="Times New Roman" w:cs="Times New Roman"/>
                <w:szCs w:val="20"/>
                <w:lang w:val="en-AU"/>
              </w:rPr>
            </w:pPr>
            <w:r w:rsidRPr="009F3BDC">
              <w:rPr>
                <w:lang w:val="en-AU"/>
              </w:rPr>
              <w:t>High</w:t>
            </w:r>
          </w:p>
        </w:tc>
      </w:tr>
      <w:tr w:rsidR="007D2427" w:rsidRPr="009F3BDC" w:rsidTr="00BF5C3F">
        <w:tc>
          <w:tcPr>
            <w:tcW w:w="3708" w:type="dxa"/>
            <w:vMerge/>
          </w:tcPr>
          <w:p w:rsidR="007D2427" w:rsidRPr="009F3BDC" w:rsidRDefault="007D2427">
            <w:pPr>
              <w:pStyle w:val="TableFont"/>
              <w:rPr>
                <w:rFonts w:ascii="Times New Roman" w:eastAsia="Times New Roman" w:hAnsi="Times New Roman" w:cs="Arial"/>
                <w:b/>
                <w:szCs w:val="20"/>
                <w:lang w:val="en-AU"/>
              </w:rPr>
            </w:pPr>
          </w:p>
        </w:tc>
        <w:tc>
          <w:tcPr>
            <w:tcW w:w="3000" w:type="dxa"/>
            <w:vMerge/>
          </w:tcPr>
          <w:p w:rsidR="007D2427" w:rsidRPr="009F3BDC" w:rsidRDefault="007D2427">
            <w:pPr>
              <w:pStyle w:val="TableFont"/>
              <w:rPr>
                <w:rFonts w:ascii="Times New Roman" w:eastAsia="Times New Roman" w:hAnsi="Times New Roman" w:cs="Arial"/>
                <w:b/>
                <w:szCs w:val="20"/>
                <w:lang w:val="en-AU"/>
              </w:rPr>
            </w:pPr>
          </w:p>
        </w:tc>
        <w:tc>
          <w:tcPr>
            <w:tcW w:w="2160" w:type="dxa"/>
          </w:tcPr>
          <w:p w:rsidR="007D2427" w:rsidRPr="009F3BDC" w:rsidRDefault="00E036D9">
            <w:pPr>
              <w:pStyle w:val="TableFont"/>
              <w:rPr>
                <w:rFonts w:eastAsia="Times New Roman" w:cs="Times New Roman"/>
                <w:szCs w:val="20"/>
                <w:lang w:val="en-AU"/>
              </w:rPr>
            </w:pPr>
            <w:r w:rsidRPr="009F3BDC">
              <w:rPr>
                <w:lang w:val="en-AU"/>
              </w:rPr>
              <w:t>Model Case</w:t>
            </w:r>
            <w:r w:rsidR="007D2427" w:rsidRPr="009F3BDC">
              <w:rPr>
                <w:lang w:val="en-AU"/>
              </w:rPr>
              <w:t xml:space="preserve"> 1</w:t>
            </w:r>
          </w:p>
        </w:tc>
        <w:tc>
          <w:tcPr>
            <w:tcW w:w="1680" w:type="dxa"/>
          </w:tcPr>
          <w:p w:rsidR="007D2427" w:rsidRPr="009F3BDC" w:rsidRDefault="00313513">
            <w:pPr>
              <w:pStyle w:val="TableFont"/>
              <w:rPr>
                <w:rFonts w:eastAsia="Times New Roman" w:cs="Times New Roman"/>
                <w:szCs w:val="20"/>
                <w:lang w:val="en-AU"/>
              </w:rPr>
            </w:pPr>
            <w:r w:rsidRPr="009F3BDC">
              <w:rPr>
                <w:lang w:val="en-AU"/>
              </w:rPr>
              <w:t>Possible</w:t>
            </w:r>
          </w:p>
        </w:tc>
        <w:tc>
          <w:tcPr>
            <w:tcW w:w="1680" w:type="dxa"/>
          </w:tcPr>
          <w:p w:rsidR="007D2427" w:rsidRPr="009F3BDC" w:rsidRDefault="007D2427">
            <w:pPr>
              <w:pStyle w:val="TableFont"/>
              <w:rPr>
                <w:rFonts w:eastAsia="Times New Roman" w:cs="Times New Roman"/>
                <w:szCs w:val="20"/>
                <w:lang w:val="en-AU"/>
              </w:rPr>
            </w:pPr>
            <w:r w:rsidRPr="009F3BDC">
              <w:rPr>
                <w:lang w:val="en-AU"/>
              </w:rPr>
              <w:t>Minor</w:t>
            </w:r>
          </w:p>
        </w:tc>
        <w:tc>
          <w:tcPr>
            <w:tcW w:w="1680" w:type="dxa"/>
            <w:shd w:val="clear" w:color="auto" w:fill="FFFF00"/>
          </w:tcPr>
          <w:p w:rsidR="007D2427" w:rsidRPr="009F3BDC" w:rsidRDefault="00313513">
            <w:pPr>
              <w:pStyle w:val="TableFont"/>
              <w:rPr>
                <w:rFonts w:eastAsia="Times New Roman" w:cs="Times New Roman"/>
                <w:szCs w:val="20"/>
                <w:lang w:val="en-AU"/>
              </w:rPr>
            </w:pPr>
            <w:r w:rsidRPr="009F3BDC">
              <w:rPr>
                <w:lang w:val="en-AU"/>
              </w:rPr>
              <w:t>Medium</w:t>
            </w:r>
          </w:p>
        </w:tc>
      </w:tr>
      <w:tr w:rsidR="007D2427" w:rsidRPr="009F3BDC" w:rsidTr="00BF5C3F">
        <w:tc>
          <w:tcPr>
            <w:tcW w:w="3708" w:type="dxa"/>
            <w:vMerge/>
          </w:tcPr>
          <w:p w:rsidR="007D2427" w:rsidRPr="009F3BDC" w:rsidRDefault="007D2427">
            <w:pPr>
              <w:pStyle w:val="TableFont"/>
              <w:rPr>
                <w:rFonts w:ascii="Times New Roman" w:eastAsia="Times New Roman" w:hAnsi="Times New Roman" w:cs="Arial"/>
                <w:b/>
                <w:szCs w:val="20"/>
                <w:lang w:val="en-AU"/>
              </w:rPr>
            </w:pPr>
          </w:p>
        </w:tc>
        <w:tc>
          <w:tcPr>
            <w:tcW w:w="3000" w:type="dxa"/>
            <w:vMerge/>
          </w:tcPr>
          <w:p w:rsidR="007D2427" w:rsidRPr="009F3BDC" w:rsidRDefault="007D2427">
            <w:pPr>
              <w:pStyle w:val="TableFont"/>
              <w:rPr>
                <w:rFonts w:ascii="Times New Roman" w:eastAsia="Times New Roman" w:hAnsi="Times New Roman" w:cs="Arial"/>
                <w:b/>
                <w:szCs w:val="20"/>
                <w:lang w:val="en-AU"/>
              </w:rPr>
            </w:pPr>
          </w:p>
        </w:tc>
        <w:tc>
          <w:tcPr>
            <w:tcW w:w="2160" w:type="dxa"/>
          </w:tcPr>
          <w:p w:rsidR="007D2427" w:rsidRPr="009F3BDC" w:rsidRDefault="00E036D9">
            <w:pPr>
              <w:pStyle w:val="TableFont"/>
              <w:rPr>
                <w:rFonts w:eastAsia="Times New Roman" w:cs="Times New Roman"/>
                <w:szCs w:val="20"/>
                <w:lang w:val="en-AU"/>
              </w:rPr>
            </w:pPr>
            <w:r w:rsidRPr="009F3BDC">
              <w:rPr>
                <w:lang w:val="en-AU"/>
              </w:rPr>
              <w:t>Model Case</w:t>
            </w:r>
            <w:r w:rsidR="007D2427" w:rsidRPr="009F3BDC">
              <w:rPr>
                <w:lang w:val="en-AU"/>
              </w:rPr>
              <w:t xml:space="preserve"> 2</w:t>
            </w:r>
          </w:p>
        </w:tc>
        <w:tc>
          <w:tcPr>
            <w:tcW w:w="1680" w:type="dxa"/>
          </w:tcPr>
          <w:p w:rsidR="007D2427" w:rsidRPr="009F3BDC" w:rsidRDefault="00313513">
            <w:pPr>
              <w:pStyle w:val="TableFont"/>
              <w:rPr>
                <w:rFonts w:eastAsia="Times New Roman" w:cs="Times New Roman"/>
                <w:szCs w:val="20"/>
                <w:lang w:val="en-AU"/>
              </w:rPr>
            </w:pPr>
            <w:r w:rsidRPr="009F3BDC">
              <w:rPr>
                <w:lang w:val="en-AU"/>
              </w:rPr>
              <w:t>Possible</w:t>
            </w:r>
          </w:p>
        </w:tc>
        <w:tc>
          <w:tcPr>
            <w:tcW w:w="1680" w:type="dxa"/>
          </w:tcPr>
          <w:p w:rsidR="007D2427" w:rsidRPr="009F3BDC" w:rsidRDefault="007D2427">
            <w:pPr>
              <w:pStyle w:val="TableFont"/>
              <w:rPr>
                <w:rFonts w:eastAsia="Times New Roman" w:cs="Times New Roman"/>
                <w:szCs w:val="20"/>
                <w:lang w:val="en-AU"/>
              </w:rPr>
            </w:pPr>
            <w:r w:rsidRPr="009F3BDC">
              <w:rPr>
                <w:lang w:val="en-AU"/>
              </w:rPr>
              <w:t>Minor</w:t>
            </w:r>
          </w:p>
        </w:tc>
        <w:tc>
          <w:tcPr>
            <w:tcW w:w="1680" w:type="dxa"/>
            <w:shd w:val="clear" w:color="auto" w:fill="FFFF00"/>
          </w:tcPr>
          <w:p w:rsidR="007D2427" w:rsidRPr="009F3BDC" w:rsidRDefault="00313513">
            <w:pPr>
              <w:pStyle w:val="TableFont"/>
              <w:rPr>
                <w:rFonts w:eastAsia="Times New Roman" w:cs="Times New Roman"/>
                <w:szCs w:val="20"/>
                <w:lang w:val="en-AU"/>
              </w:rPr>
            </w:pPr>
            <w:r w:rsidRPr="009F3BDC">
              <w:rPr>
                <w:lang w:val="en-AU"/>
              </w:rPr>
              <w:t>Medium</w:t>
            </w:r>
          </w:p>
        </w:tc>
      </w:tr>
      <w:tr w:rsidR="007D2427" w:rsidRPr="009F3BDC" w:rsidTr="00BF5C3F">
        <w:tc>
          <w:tcPr>
            <w:tcW w:w="3708" w:type="dxa"/>
            <w:vMerge/>
          </w:tcPr>
          <w:p w:rsidR="007D2427" w:rsidRPr="009F3BDC" w:rsidRDefault="007D2427">
            <w:pPr>
              <w:pStyle w:val="TableFont"/>
              <w:rPr>
                <w:rFonts w:ascii="Times New Roman" w:eastAsia="Times New Roman" w:hAnsi="Times New Roman" w:cs="Arial"/>
                <w:b/>
                <w:szCs w:val="20"/>
                <w:lang w:val="en-AU"/>
              </w:rPr>
            </w:pPr>
          </w:p>
        </w:tc>
        <w:tc>
          <w:tcPr>
            <w:tcW w:w="3000" w:type="dxa"/>
            <w:vMerge w:val="restart"/>
          </w:tcPr>
          <w:p w:rsidR="007D2427" w:rsidRPr="009F3BDC" w:rsidRDefault="007D2427">
            <w:pPr>
              <w:pStyle w:val="TableFont"/>
              <w:rPr>
                <w:rFonts w:ascii="Times New Roman" w:eastAsia="Times New Roman" w:hAnsi="Times New Roman" w:cs="Arial"/>
                <w:szCs w:val="20"/>
                <w:lang w:val="en-AU"/>
              </w:rPr>
            </w:pPr>
            <w:r w:rsidRPr="009F3BDC">
              <w:rPr>
                <w:rFonts w:cs="Arial"/>
                <w:lang w:val="en-AU"/>
              </w:rPr>
              <w:t>Seagrass.</w:t>
            </w:r>
          </w:p>
        </w:tc>
        <w:tc>
          <w:tcPr>
            <w:tcW w:w="2160" w:type="dxa"/>
          </w:tcPr>
          <w:p w:rsidR="007D2427" w:rsidRPr="009F3BDC" w:rsidRDefault="007D2427">
            <w:pPr>
              <w:pStyle w:val="TableFont"/>
              <w:rPr>
                <w:rFonts w:eastAsia="Times New Roman" w:cs="Times New Roman"/>
                <w:szCs w:val="20"/>
                <w:lang w:val="en-AU"/>
              </w:rPr>
            </w:pPr>
            <w:r w:rsidRPr="009F3BDC">
              <w:rPr>
                <w:lang w:val="en-AU"/>
              </w:rPr>
              <w:t>Current Site</w:t>
            </w:r>
          </w:p>
        </w:tc>
        <w:tc>
          <w:tcPr>
            <w:tcW w:w="1680" w:type="dxa"/>
          </w:tcPr>
          <w:p w:rsidR="007D2427" w:rsidRPr="009F3BDC" w:rsidRDefault="007D2427">
            <w:pPr>
              <w:pStyle w:val="TableFont"/>
              <w:rPr>
                <w:rFonts w:eastAsia="Times New Roman" w:cs="Times New Roman"/>
                <w:szCs w:val="20"/>
                <w:lang w:val="en-AU"/>
              </w:rPr>
            </w:pPr>
            <w:r w:rsidRPr="009F3BDC">
              <w:rPr>
                <w:lang w:val="en-AU"/>
              </w:rPr>
              <w:t>Unlikely</w:t>
            </w:r>
          </w:p>
        </w:tc>
        <w:tc>
          <w:tcPr>
            <w:tcW w:w="1680" w:type="dxa"/>
          </w:tcPr>
          <w:p w:rsidR="007D2427" w:rsidRPr="009F3BDC" w:rsidRDefault="007D2427">
            <w:pPr>
              <w:pStyle w:val="TableFont"/>
              <w:rPr>
                <w:rFonts w:eastAsia="Times New Roman" w:cs="Times New Roman"/>
                <w:szCs w:val="20"/>
                <w:lang w:val="en-AU"/>
              </w:rPr>
            </w:pPr>
            <w:r w:rsidRPr="009F3BDC">
              <w:rPr>
                <w:lang w:val="en-AU"/>
              </w:rPr>
              <w:t>Minor</w:t>
            </w:r>
          </w:p>
        </w:tc>
        <w:tc>
          <w:tcPr>
            <w:tcW w:w="1680" w:type="dxa"/>
            <w:shd w:val="clear" w:color="auto" w:fill="92D050"/>
          </w:tcPr>
          <w:p w:rsidR="007D2427" w:rsidRPr="009F3BDC" w:rsidRDefault="007D2427">
            <w:pPr>
              <w:pStyle w:val="TableFont"/>
              <w:rPr>
                <w:rFonts w:eastAsia="Times New Roman" w:cs="Times New Roman"/>
                <w:szCs w:val="20"/>
                <w:lang w:val="en-AU"/>
              </w:rPr>
            </w:pPr>
            <w:r w:rsidRPr="009F3BDC">
              <w:rPr>
                <w:lang w:val="en-AU"/>
              </w:rPr>
              <w:t>Low</w:t>
            </w:r>
          </w:p>
        </w:tc>
      </w:tr>
      <w:tr w:rsidR="007D2427" w:rsidRPr="009F3BDC" w:rsidTr="00BF5C3F">
        <w:tc>
          <w:tcPr>
            <w:tcW w:w="3708" w:type="dxa"/>
            <w:vMerge/>
          </w:tcPr>
          <w:p w:rsidR="007D2427" w:rsidRPr="009F3BDC" w:rsidRDefault="007D2427">
            <w:pPr>
              <w:pStyle w:val="TableFont"/>
              <w:rPr>
                <w:rFonts w:ascii="Times New Roman" w:eastAsia="Times New Roman" w:hAnsi="Times New Roman" w:cs="Arial"/>
                <w:b/>
                <w:szCs w:val="20"/>
                <w:lang w:val="en-AU"/>
              </w:rPr>
            </w:pPr>
          </w:p>
        </w:tc>
        <w:tc>
          <w:tcPr>
            <w:tcW w:w="3000" w:type="dxa"/>
            <w:vMerge/>
          </w:tcPr>
          <w:p w:rsidR="007D2427" w:rsidRPr="009F3BDC" w:rsidRDefault="007D2427">
            <w:pPr>
              <w:pStyle w:val="TableFont"/>
              <w:rPr>
                <w:rFonts w:ascii="Times New Roman" w:eastAsia="Times New Roman" w:hAnsi="Times New Roman" w:cs="Arial"/>
                <w:b/>
                <w:szCs w:val="20"/>
                <w:lang w:val="en-AU"/>
              </w:rPr>
            </w:pPr>
          </w:p>
        </w:tc>
        <w:tc>
          <w:tcPr>
            <w:tcW w:w="2160" w:type="dxa"/>
          </w:tcPr>
          <w:p w:rsidR="007D2427" w:rsidRPr="009F3BDC" w:rsidRDefault="00E036D9">
            <w:pPr>
              <w:pStyle w:val="TableFont"/>
              <w:rPr>
                <w:rFonts w:eastAsia="Times New Roman" w:cs="Times New Roman"/>
                <w:szCs w:val="20"/>
                <w:lang w:val="en-AU"/>
              </w:rPr>
            </w:pPr>
            <w:r w:rsidRPr="009F3BDC">
              <w:rPr>
                <w:lang w:val="en-AU"/>
              </w:rPr>
              <w:t>Model Case</w:t>
            </w:r>
            <w:r w:rsidR="007D2427" w:rsidRPr="009F3BDC">
              <w:rPr>
                <w:lang w:val="en-AU"/>
              </w:rPr>
              <w:t xml:space="preserve"> 1</w:t>
            </w:r>
          </w:p>
        </w:tc>
        <w:tc>
          <w:tcPr>
            <w:tcW w:w="1680" w:type="dxa"/>
          </w:tcPr>
          <w:p w:rsidR="007D2427" w:rsidRPr="009F3BDC" w:rsidRDefault="007D2427">
            <w:pPr>
              <w:pStyle w:val="TableFont"/>
              <w:rPr>
                <w:rFonts w:eastAsia="Times New Roman" w:cs="Times New Roman"/>
                <w:szCs w:val="20"/>
                <w:lang w:val="en-AU"/>
              </w:rPr>
            </w:pPr>
            <w:r w:rsidRPr="009F3BDC">
              <w:rPr>
                <w:lang w:val="en-AU"/>
              </w:rPr>
              <w:t>Unlikely</w:t>
            </w:r>
          </w:p>
        </w:tc>
        <w:tc>
          <w:tcPr>
            <w:tcW w:w="1680" w:type="dxa"/>
          </w:tcPr>
          <w:p w:rsidR="007D2427" w:rsidRPr="009F3BDC" w:rsidRDefault="007D2427">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7D2427" w:rsidRPr="009F3BDC" w:rsidRDefault="007D2427">
            <w:pPr>
              <w:pStyle w:val="TableFont"/>
              <w:rPr>
                <w:rFonts w:eastAsia="Times New Roman" w:cs="Times New Roman"/>
                <w:szCs w:val="20"/>
                <w:lang w:val="en-AU"/>
              </w:rPr>
            </w:pPr>
            <w:r w:rsidRPr="009F3BDC">
              <w:rPr>
                <w:lang w:val="en-AU"/>
              </w:rPr>
              <w:t>Low</w:t>
            </w:r>
          </w:p>
        </w:tc>
      </w:tr>
      <w:tr w:rsidR="007D2427" w:rsidRPr="009F3BDC" w:rsidTr="00BF5C3F">
        <w:tc>
          <w:tcPr>
            <w:tcW w:w="3708" w:type="dxa"/>
            <w:vMerge/>
          </w:tcPr>
          <w:p w:rsidR="007D2427" w:rsidRPr="009F3BDC" w:rsidRDefault="007D2427">
            <w:pPr>
              <w:pStyle w:val="TableFont"/>
              <w:rPr>
                <w:rFonts w:ascii="Times New Roman" w:eastAsia="Times New Roman" w:hAnsi="Times New Roman" w:cs="Arial"/>
                <w:b/>
                <w:szCs w:val="20"/>
                <w:lang w:val="en-AU"/>
              </w:rPr>
            </w:pPr>
          </w:p>
        </w:tc>
        <w:tc>
          <w:tcPr>
            <w:tcW w:w="3000" w:type="dxa"/>
            <w:vMerge/>
          </w:tcPr>
          <w:p w:rsidR="007D2427" w:rsidRPr="009F3BDC" w:rsidRDefault="007D2427">
            <w:pPr>
              <w:pStyle w:val="TableFont"/>
              <w:rPr>
                <w:rFonts w:ascii="Times New Roman" w:eastAsia="Times New Roman" w:hAnsi="Times New Roman" w:cs="Arial"/>
                <w:b/>
                <w:szCs w:val="20"/>
                <w:lang w:val="en-AU"/>
              </w:rPr>
            </w:pPr>
          </w:p>
        </w:tc>
        <w:tc>
          <w:tcPr>
            <w:tcW w:w="2160" w:type="dxa"/>
          </w:tcPr>
          <w:p w:rsidR="007D2427" w:rsidRPr="009F3BDC" w:rsidRDefault="00E036D9">
            <w:pPr>
              <w:pStyle w:val="TableFont"/>
              <w:rPr>
                <w:rFonts w:eastAsia="Times New Roman" w:cs="Times New Roman"/>
                <w:szCs w:val="20"/>
                <w:lang w:val="en-AU"/>
              </w:rPr>
            </w:pPr>
            <w:r w:rsidRPr="009F3BDC">
              <w:rPr>
                <w:lang w:val="en-AU"/>
              </w:rPr>
              <w:t>Model Case</w:t>
            </w:r>
            <w:r w:rsidR="007D2427" w:rsidRPr="009F3BDC">
              <w:rPr>
                <w:lang w:val="en-AU"/>
              </w:rPr>
              <w:t xml:space="preserve"> 2</w:t>
            </w:r>
          </w:p>
        </w:tc>
        <w:tc>
          <w:tcPr>
            <w:tcW w:w="1680" w:type="dxa"/>
          </w:tcPr>
          <w:p w:rsidR="007D2427" w:rsidRPr="009F3BDC" w:rsidRDefault="007D2427">
            <w:pPr>
              <w:pStyle w:val="TableFont"/>
              <w:rPr>
                <w:rFonts w:eastAsia="Times New Roman" w:cs="Times New Roman"/>
                <w:szCs w:val="20"/>
                <w:lang w:val="en-AU"/>
              </w:rPr>
            </w:pPr>
            <w:r w:rsidRPr="009F3BDC">
              <w:rPr>
                <w:lang w:val="en-AU"/>
              </w:rPr>
              <w:t>Unlikely</w:t>
            </w:r>
          </w:p>
        </w:tc>
        <w:tc>
          <w:tcPr>
            <w:tcW w:w="1680" w:type="dxa"/>
          </w:tcPr>
          <w:p w:rsidR="007D2427" w:rsidRPr="009F3BDC" w:rsidRDefault="007D2427">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7D2427" w:rsidRPr="009F3BDC" w:rsidRDefault="007D2427">
            <w:pPr>
              <w:pStyle w:val="TableFont"/>
              <w:rPr>
                <w:rFonts w:eastAsia="Times New Roman" w:cs="Times New Roman"/>
                <w:szCs w:val="20"/>
                <w:lang w:val="en-AU"/>
              </w:rPr>
            </w:pPr>
            <w:r w:rsidRPr="009F3BDC">
              <w:rPr>
                <w:lang w:val="en-AU"/>
              </w:rPr>
              <w:t>Low</w:t>
            </w:r>
          </w:p>
        </w:tc>
      </w:tr>
      <w:tr w:rsidR="007D2427" w:rsidRPr="009F3BDC" w:rsidTr="00BF5C3F">
        <w:tc>
          <w:tcPr>
            <w:tcW w:w="3708" w:type="dxa"/>
            <w:vMerge/>
          </w:tcPr>
          <w:p w:rsidR="007D2427" w:rsidRPr="009F3BDC" w:rsidRDefault="007D2427">
            <w:pPr>
              <w:pStyle w:val="TableFont"/>
              <w:rPr>
                <w:rFonts w:ascii="Times New Roman" w:eastAsia="Times New Roman" w:hAnsi="Times New Roman" w:cs="Arial"/>
                <w:b/>
                <w:szCs w:val="20"/>
                <w:lang w:val="en-AU"/>
              </w:rPr>
            </w:pPr>
          </w:p>
        </w:tc>
        <w:tc>
          <w:tcPr>
            <w:tcW w:w="3000" w:type="dxa"/>
            <w:vMerge w:val="restart"/>
          </w:tcPr>
          <w:p w:rsidR="007D2427" w:rsidRPr="009F3BDC" w:rsidRDefault="007D2427">
            <w:pPr>
              <w:pStyle w:val="TableFont"/>
              <w:rPr>
                <w:rFonts w:ascii="Times New Roman" w:eastAsia="Times New Roman" w:hAnsi="Times New Roman" w:cs="Arial"/>
                <w:szCs w:val="20"/>
                <w:lang w:val="en-AU"/>
              </w:rPr>
            </w:pPr>
            <w:r w:rsidRPr="009F3BDC">
              <w:rPr>
                <w:rFonts w:cs="Arial"/>
                <w:lang w:val="en-AU"/>
              </w:rPr>
              <w:t>Fish Habitat Areas</w:t>
            </w:r>
          </w:p>
        </w:tc>
        <w:tc>
          <w:tcPr>
            <w:tcW w:w="2160" w:type="dxa"/>
          </w:tcPr>
          <w:p w:rsidR="007D2427" w:rsidRPr="009F3BDC" w:rsidRDefault="007D2427">
            <w:pPr>
              <w:pStyle w:val="TableFont"/>
              <w:rPr>
                <w:rFonts w:eastAsia="Times New Roman" w:cs="Times New Roman"/>
                <w:szCs w:val="20"/>
                <w:lang w:val="en-AU"/>
              </w:rPr>
            </w:pPr>
            <w:r w:rsidRPr="009F3BDC">
              <w:rPr>
                <w:lang w:val="en-AU"/>
              </w:rPr>
              <w:t>Current Site</w:t>
            </w:r>
          </w:p>
        </w:tc>
        <w:tc>
          <w:tcPr>
            <w:tcW w:w="1680" w:type="dxa"/>
          </w:tcPr>
          <w:p w:rsidR="007D2427" w:rsidRPr="009F3BDC" w:rsidRDefault="007D2427">
            <w:pPr>
              <w:pStyle w:val="TableFont"/>
              <w:rPr>
                <w:rFonts w:eastAsia="Times New Roman" w:cs="Times New Roman"/>
                <w:szCs w:val="20"/>
                <w:lang w:val="en-AU"/>
              </w:rPr>
            </w:pPr>
            <w:r w:rsidRPr="009F3BDC">
              <w:rPr>
                <w:lang w:val="en-AU"/>
              </w:rPr>
              <w:t>Rare</w:t>
            </w:r>
          </w:p>
        </w:tc>
        <w:tc>
          <w:tcPr>
            <w:tcW w:w="1680" w:type="dxa"/>
          </w:tcPr>
          <w:p w:rsidR="007D2427" w:rsidRPr="009F3BDC" w:rsidRDefault="007D2427">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7D2427" w:rsidRPr="009F3BDC" w:rsidRDefault="007D2427">
            <w:pPr>
              <w:pStyle w:val="TableFont"/>
              <w:rPr>
                <w:rFonts w:eastAsia="Times New Roman" w:cs="Times New Roman"/>
                <w:szCs w:val="20"/>
                <w:lang w:val="en-AU"/>
              </w:rPr>
            </w:pPr>
            <w:r w:rsidRPr="009F3BDC">
              <w:rPr>
                <w:lang w:val="en-AU"/>
              </w:rPr>
              <w:t>Low</w:t>
            </w:r>
          </w:p>
        </w:tc>
      </w:tr>
      <w:tr w:rsidR="007D2427" w:rsidRPr="009F3BDC" w:rsidTr="00BF5C3F">
        <w:tc>
          <w:tcPr>
            <w:tcW w:w="3708" w:type="dxa"/>
            <w:vMerge/>
          </w:tcPr>
          <w:p w:rsidR="007D2427" w:rsidRPr="009F3BDC" w:rsidRDefault="007D2427">
            <w:pPr>
              <w:pStyle w:val="TableFont"/>
              <w:rPr>
                <w:rFonts w:ascii="Times New Roman" w:eastAsia="Times New Roman" w:hAnsi="Times New Roman" w:cs="Arial"/>
                <w:b/>
                <w:szCs w:val="20"/>
                <w:lang w:val="en-AU"/>
              </w:rPr>
            </w:pPr>
          </w:p>
        </w:tc>
        <w:tc>
          <w:tcPr>
            <w:tcW w:w="3000" w:type="dxa"/>
            <w:vMerge/>
          </w:tcPr>
          <w:p w:rsidR="007D2427" w:rsidRPr="009F3BDC" w:rsidRDefault="007D2427">
            <w:pPr>
              <w:pStyle w:val="TableFont"/>
              <w:rPr>
                <w:rFonts w:ascii="Times New Roman" w:eastAsia="Times New Roman" w:hAnsi="Times New Roman" w:cs="Arial"/>
                <w:b/>
                <w:szCs w:val="20"/>
                <w:lang w:val="en-AU"/>
              </w:rPr>
            </w:pPr>
          </w:p>
        </w:tc>
        <w:tc>
          <w:tcPr>
            <w:tcW w:w="2160" w:type="dxa"/>
          </w:tcPr>
          <w:p w:rsidR="007D2427" w:rsidRPr="009F3BDC" w:rsidRDefault="00E036D9">
            <w:pPr>
              <w:pStyle w:val="TableFont"/>
              <w:rPr>
                <w:rFonts w:eastAsia="Times New Roman" w:cs="Times New Roman"/>
                <w:szCs w:val="20"/>
                <w:lang w:val="en-AU"/>
              </w:rPr>
            </w:pPr>
            <w:r w:rsidRPr="009F3BDC">
              <w:rPr>
                <w:lang w:val="en-AU"/>
              </w:rPr>
              <w:t>Model Case</w:t>
            </w:r>
            <w:r w:rsidR="007D2427" w:rsidRPr="009F3BDC">
              <w:rPr>
                <w:lang w:val="en-AU"/>
              </w:rPr>
              <w:t xml:space="preserve"> 1</w:t>
            </w:r>
          </w:p>
        </w:tc>
        <w:tc>
          <w:tcPr>
            <w:tcW w:w="1680" w:type="dxa"/>
          </w:tcPr>
          <w:p w:rsidR="007D2427" w:rsidRPr="009F3BDC" w:rsidRDefault="007D2427">
            <w:pPr>
              <w:pStyle w:val="TableFont"/>
              <w:rPr>
                <w:rFonts w:eastAsia="Times New Roman" w:cs="Times New Roman"/>
                <w:szCs w:val="20"/>
                <w:lang w:val="en-AU"/>
              </w:rPr>
            </w:pPr>
            <w:r w:rsidRPr="009F3BDC">
              <w:rPr>
                <w:lang w:val="en-AU"/>
              </w:rPr>
              <w:t>Rare</w:t>
            </w:r>
          </w:p>
        </w:tc>
        <w:tc>
          <w:tcPr>
            <w:tcW w:w="1680" w:type="dxa"/>
          </w:tcPr>
          <w:p w:rsidR="007D2427" w:rsidRPr="009F3BDC" w:rsidRDefault="007D2427">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7D2427" w:rsidRPr="009F3BDC" w:rsidRDefault="007D2427">
            <w:pPr>
              <w:pStyle w:val="TableFont"/>
              <w:rPr>
                <w:rFonts w:eastAsia="Times New Roman" w:cs="Times New Roman"/>
                <w:szCs w:val="20"/>
                <w:lang w:val="en-AU"/>
              </w:rPr>
            </w:pPr>
            <w:r w:rsidRPr="009F3BDC">
              <w:rPr>
                <w:lang w:val="en-AU"/>
              </w:rPr>
              <w:t>Low</w:t>
            </w:r>
          </w:p>
        </w:tc>
      </w:tr>
      <w:tr w:rsidR="007D2427" w:rsidRPr="009F3BDC" w:rsidTr="00BF5C3F">
        <w:tc>
          <w:tcPr>
            <w:tcW w:w="3708" w:type="dxa"/>
            <w:vMerge/>
          </w:tcPr>
          <w:p w:rsidR="007D2427" w:rsidRPr="009F3BDC" w:rsidRDefault="007D2427">
            <w:pPr>
              <w:pStyle w:val="TableFont"/>
              <w:rPr>
                <w:rFonts w:ascii="Times New Roman" w:eastAsia="Times New Roman" w:hAnsi="Times New Roman" w:cs="Arial"/>
                <w:b/>
                <w:szCs w:val="20"/>
                <w:lang w:val="en-AU"/>
              </w:rPr>
            </w:pPr>
          </w:p>
        </w:tc>
        <w:tc>
          <w:tcPr>
            <w:tcW w:w="3000" w:type="dxa"/>
            <w:vMerge/>
          </w:tcPr>
          <w:p w:rsidR="007D2427" w:rsidRPr="009F3BDC" w:rsidRDefault="007D2427">
            <w:pPr>
              <w:pStyle w:val="TableFont"/>
              <w:rPr>
                <w:rFonts w:ascii="Times New Roman" w:eastAsia="Times New Roman" w:hAnsi="Times New Roman" w:cs="Arial"/>
                <w:b/>
                <w:szCs w:val="20"/>
                <w:lang w:val="en-AU"/>
              </w:rPr>
            </w:pPr>
          </w:p>
        </w:tc>
        <w:tc>
          <w:tcPr>
            <w:tcW w:w="2160" w:type="dxa"/>
          </w:tcPr>
          <w:p w:rsidR="007D2427" w:rsidRPr="009F3BDC" w:rsidRDefault="00E036D9">
            <w:pPr>
              <w:pStyle w:val="TableFont"/>
              <w:rPr>
                <w:rFonts w:eastAsia="Times New Roman" w:cs="Times New Roman"/>
                <w:szCs w:val="20"/>
                <w:lang w:val="en-AU"/>
              </w:rPr>
            </w:pPr>
            <w:r w:rsidRPr="009F3BDC">
              <w:rPr>
                <w:lang w:val="en-AU"/>
              </w:rPr>
              <w:t>Model Case</w:t>
            </w:r>
            <w:r w:rsidR="007D2427" w:rsidRPr="009F3BDC">
              <w:rPr>
                <w:lang w:val="en-AU"/>
              </w:rPr>
              <w:t xml:space="preserve"> 2</w:t>
            </w:r>
          </w:p>
        </w:tc>
        <w:tc>
          <w:tcPr>
            <w:tcW w:w="1680" w:type="dxa"/>
          </w:tcPr>
          <w:p w:rsidR="007D2427" w:rsidRPr="009F3BDC" w:rsidRDefault="007D2427">
            <w:pPr>
              <w:pStyle w:val="TableFont"/>
              <w:rPr>
                <w:rFonts w:eastAsia="Times New Roman" w:cs="Times New Roman"/>
                <w:szCs w:val="20"/>
                <w:lang w:val="en-AU"/>
              </w:rPr>
            </w:pPr>
            <w:r w:rsidRPr="009F3BDC">
              <w:rPr>
                <w:lang w:val="en-AU"/>
              </w:rPr>
              <w:t>Rare</w:t>
            </w:r>
          </w:p>
        </w:tc>
        <w:tc>
          <w:tcPr>
            <w:tcW w:w="1680" w:type="dxa"/>
          </w:tcPr>
          <w:p w:rsidR="007D2427" w:rsidRPr="009F3BDC" w:rsidRDefault="007D2427">
            <w:pPr>
              <w:pStyle w:val="TableFont"/>
              <w:rPr>
                <w:rFonts w:eastAsia="Times New Roman" w:cs="Times New Roman"/>
                <w:szCs w:val="20"/>
                <w:lang w:val="en-AU"/>
              </w:rPr>
            </w:pPr>
            <w:r w:rsidRPr="009F3BDC">
              <w:rPr>
                <w:lang w:val="en-AU"/>
              </w:rPr>
              <w:t>Insignificant</w:t>
            </w:r>
          </w:p>
        </w:tc>
        <w:tc>
          <w:tcPr>
            <w:tcW w:w="1680" w:type="dxa"/>
            <w:shd w:val="clear" w:color="auto" w:fill="92D050"/>
          </w:tcPr>
          <w:p w:rsidR="007D2427" w:rsidRPr="009F3BDC" w:rsidRDefault="007D2427">
            <w:pPr>
              <w:pStyle w:val="TableFont"/>
              <w:rPr>
                <w:rFonts w:eastAsia="Times New Roman" w:cs="Times New Roman"/>
                <w:szCs w:val="20"/>
                <w:lang w:val="en-AU"/>
              </w:rPr>
            </w:pPr>
            <w:r w:rsidRPr="009F3BDC">
              <w:rPr>
                <w:lang w:val="en-AU"/>
              </w:rPr>
              <w:t>Low</w:t>
            </w:r>
          </w:p>
        </w:tc>
      </w:tr>
      <w:tr w:rsidR="007D2427" w:rsidRPr="009F3BDC" w:rsidTr="00BF5C3F">
        <w:tc>
          <w:tcPr>
            <w:tcW w:w="3708" w:type="dxa"/>
            <w:vMerge/>
          </w:tcPr>
          <w:p w:rsidR="007D2427" w:rsidRPr="009F3BDC" w:rsidRDefault="007D2427">
            <w:pPr>
              <w:pStyle w:val="TableFont"/>
              <w:rPr>
                <w:rFonts w:ascii="Times New Roman" w:eastAsia="Times New Roman" w:hAnsi="Times New Roman" w:cs="Arial"/>
                <w:b/>
                <w:szCs w:val="20"/>
                <w:lang w:val="en-AU"/>
              </w:rPr>
            </w:pPr>
          </w:p>
        </w:tc>
        <w:tc>
          <w:tcPr>
            <w:tcW w:w="3000" w:type="dxa"/>
            <w:vMerge w:val="restart"/>
          </w:tcPr>
          <w:p w:rsidR="007D2427" w:rsidRPr="009F3BDC" w:rsidRDefault="007D2427">
            <w:pPr>
              <w:pStyle w:val="TableFont"/>
              <w:rPr>
                <w:rFonts w:ascii="Times New Roman" w:eastAsia="Times New Roman" w:hAnsi="Times New Roman" w:cs="Arial"/>
                <w:szCs w:val="20"/>
                <w:lang w:val="en-AU"/>
              </w:rPr>
            </w:pPr>
            <w:r w:rsidRPr="009F3BDC">
              <w:rPr>
                <w:rFonts w:cs="Arial"/>
                <w:lang w:val="en-AU"/>
              </w:rPr>
              <w:t>Non-general Use Zones</w:t>
            </w:r>
          </w:p>
        </w:tc>
        <w:tc>
          <w:tcPr>
            <w:tcW w:w="2160" w:type="dxa"/>
          </w:tcPr>
          <w:p w:rsidR="007D2427" w:rsidRPr="009F3BDC" w:rsidRDefault="007D2427">
            <w:pPr>
              <w:pStyle w:val="TableFont"/>
              <w:rPr>
                <w:rFonts w:eastAsia="Times New Roman" w:cs="Times New Roman"/>
                <w:szCs w:val="20"/>
                <w:lang w:val="en-AU"/>
              </w:rPr>
            </w:pPr>
            <w:r w:rsidRPr="009F3BDC">
              <w:rPr>
                <w:lang w:val="en-AU"/>
              </w:rPr>
              <w:t>Current Site</w:t>
            </w:r>
          </w:p>
        </w:tc>
        <w:tc>
          <w:tcPr>
            <w:tcW w:w="1680" w:type="dxa"/>
          </w:tcPr>
          <w:p w:rsidR="007D2427" w:rsidRPr="009F3BDC" w:rsidRDefault="007D2427">
            <w:pPr>
              <w:pStyle w:val="TableFont"/>
              <w:rPr>
                <w:rFonts w:eastAsia="Times New Roman" w:cs="Times New Roman"/>
                <w:szCs w:val="20"/>
                <w:lang w:val="en-AU"/>
              </w:rPr>
            </w:pPr>
            <w:r w:rsidRPr="009F3BDC">
              <w:rPr>
                <w:lang w:val="en-AU"/>
              </w:rPr>
              <w:t>Possible</w:t>
            </w:r>
          </w:p>
        </w:tc>
        <w:tc>
          <w:tcPr>
            <w:tcW w:w="1680" w:type="dxa"/>
          </w:tcPr>
          <w:p w:rsidR="007D2427" w:rsidRPr="009F3BDC" w:rsidRDefault="00313513">
            <w:pPr>
              <w:pStyle w:val="TableFont"/>
              <w:rPr>
                <w:rFonts w:eastAsia="Times New Roman" w:cs="Times New Roman"/>
                <w:szCs w:val="20"/>
                <w:lang w:val="en-AU"/>
              </w:rPr>
            </w:pPr>
            <w:r w:rsidRPr="009F3BDC">
              <w:rPr>
                <w:lang w:val="en-AU"/>
              </w:rPr>
              <w:t>Moderate</w:t>
            </w:r>
          </w:p>
        </w:tc>
        <w:tc>
          <w:tcPr>
            <w:tcW w:w="1680" w:type="dxa"/>
            <w:shd w:val="clear" w:color="auto" w:fill="FFC000"/>
          </w:tcPr>
          <w:p w:rsidR="007D2427" w:rsidRPr="009F3BDC" w:rsidRDefault="00313513">
            <w:pPr>
              <w:pStyle w:val="TableFont"/>
              <w:rPr>
                <w:rFonts w:eastAsia="Times New Roman" w:cs="Times New Roman"/>
                <w:szCs w:val="20"/>
                <w:lang w:val="en-AU"/>
              </w:rPr>
            </w:pPr>
            <w:r w:rsidRPr="009F3BDC">
              <w:rPr>
                <w:lang w:val="en-AU"/>
              </w:rPr>
              <w:t>High</w:t>
            </w:r>
          </w:p>
        </w:tc>
      </w:tr>
      <w:tr w:rsidR="007D2427" w:rsidRPr="009F3BDC" w:rsidTr="00BF5C3F">
        <w:tc>
          <w:tcPr>
            <w:tcW w:w="3708" w:type="dxa"/>
            <w:vMerge/>
          </w:tcPr>
          <w:p w:rsidR="007D2427" w:rsidRPr="009F3BDC" w:rsidRDefault="007D2427">
            <w:pPr>
              <w:pStyle w:val="TableFont"/>
              <w:rPr>
                <w:rFonts w:ascii="Times New Roman" w:eastAsia="Times New Roman" w:hAnsi="Times New Roman" w:cs="Arial"/>
                <w:b/>
                <w:szCs w:val="20"/>
                <w:lang w:val="en-AU"/>
              </w:rPr>
            </w:pPr>
          </w:p>
        </w:tc>
        <w:tc>
          <w:tcPr>
            <w:tcW w:w="3000" w:type="dxa"/>
            <w:vMerge/>
          </w:tcPr>
          <w:p w:rsidR="007D2427" w:rsidRPr="009F3BDC" w:rsidRDefault="007D2427">
            <w:pPr>
              <w:pStyle w:val="TableFont"/>
              <w:rPr>
                <w:rFonts w:ascii="Times New Roman" w:eastAsia="Times New Roman" w:hAnsi="Times New Roman" w:cs="Arial"/>
                <w:b/>
                <w:szCs w:val="20"/>
                <w:lang w:val="en-AU"/>
              </w:rPr>
            </w:pPr>
          </w:p>
        </w:tc>
        <w:tc>
          <w:tcPr>
            <w:tcW w:w="2160" w:type="dxa"/>
          </w:tcPr>
          <w:p w:rsidR="007D2427" w:rsidRPr="009F3BDC" w:rsidRDefault="00E036D9">
            <w:pPr>
              <w:pStyle w:val="TableFont"/>
              <w:rPr>
                <w:rFonts w:eastAsia="Times New Roman" w:cs="Times New Roman"/>
                <w:szCs w:val="20"/>
                <w:lang w:val="en-AU"/>
              </w:rPr>
            </w:pPr>
            <w:r w:rsidRPr="009F3BDC">
              <w:rPr>
                <w:lang w:val="en-AU"/>
              </w:rPr>
              <w:t>Model Case</w:t>
            </w:r>
            <w:r w:rsidR="007D2427" w:rsidRPr="009F3BDC">
              <w:rPr>
                <w:lang w:val="en-AU"/>
              </w:rPr>
              <w:t xml:space="preserve"> 1</w:t>
            </w:r>
          </w:p>
        </w:tc>
        <w:tc>
          <w:tcPr>
            <w:tcW w:w="1680" w:type="dxa"/>
          </w:tcPr>
          <w:p w:rsidR="007D2427" w:rsidRPr="009F3BDC" w:rsidRDefault="00313513">
            <w:pPr>
              <w:pStyle w:val="TableFont"/>
              <w:rPr>
                <w:rFonts w:eastAsia="Times New Roman" w:cs="Times New Roman"/>
                <w:szCs w:val="20"/>
                <w:lang w:val="en-AU"/>
              </w:rPr>
            </w:pPr>
            <w:r w:rsidRPr="009F3BDC">
              <w:rPr>
                <w:lang w:val="en-AU"/>
              </w:rPr>
              <w:t>Possible</w:t>
            </w:r>
          </w:p>
        </w:tc>
        <w:tc>
          <w:tcPr>
            <w:tcW w:w="1680" w:type="dxa"/>
          </w:tcPr>
          <w:p w:rsidR="007D2427" w:rsidRPr="009F3BDC" w:rsidRDefault="00313513">
            <w:pPr>
              <w:pStyle w:val="TableFont"/>
              <w:rPr>
                <w:rFonts w:eastAsia="Times New Roman" w:cs="Times New Roman"/>
                <w:szCs w:val="20"/>
                <w:lang w:val="en-AU"/>
              </w:rPr>
            </w:pPr>
            <w:r w:rsidRPr="009F3BDC">
              <w:rPr>
                <w:lang w:val="en-AU"/>
              </w:rPr>
              <w:t>Moderate</w:t>
            </w:r>
          </w:p>
        </w:tc>
        <w:tc>
          <w:tcPr>
            <w:tcW w:w="1680" w:type="dxa"/>
            <w:shd w:val="clear" w:color="auto" w:fill="FFC000"/>
          </w:tcPr>
          <w:p w:rsidR="007D2427" w:rsidRPr="009F3BDC" w:rsidRDefault="00313513">
            <w:pPr>
              <w:pStyle w:val="TableFont"/>
              <w:rPr>
                <w:rFonts w:eastAsia="Times New Roman" w:cs="Times New Roman"/>
                <w:szCs w:val="20"/>
                <w:lang w:val="en-AU"/>
              </w:rPr>
            </w:pPr>
            <w:r w:rsidRPr="009F3BDC">
              <w:rPr>
                <w:lang w:val="en-AU"/>
              </w:rPr>
              <w:t>High</w:t>
            </w:r>
          </w:p>
        </w:tc>
      </w:tr>
      <w:tr w:rsidR="007D2427" w:rsidRPr="009F3BDC" w:rsidTr="00BF5C3F">
        <w:tc>
          <w:tcPr>
            <w:tcW w:w="3708" w:type="dxa"/>
            <w:vMerge/>
          </w:tcPr>
          <w:p w:rsidR="007D2427" w:rsidRPr="009F3BDC" w:rsidRDefault="007D2427">
            <w:pPr>
              <w:pStyle w:val="TableFont"/>
              <w:rPr>
                <w:rFonts w:ascii="Times New Roman" w:eastAsia="Times New Roman" w:hAnsi="Times New Roman" w:cs="Arial"/>
                <w:b/>
                <w:szCs w:val="20"/>
                <w:lang w:val="en-AU"/>
              </w:rPr>
            </w:pPr>
          </w:p>
        </w:tc>
        <w:tc>
          <w:tcPr>
            <w:tcW w:w="3000" w:type="dxa"/>
            <w:vMerge/>
          </w:tcPr>
          <w:p w:rsidR="007D2427" w:rsidRPr="009F3BDC" w:rsidRDefault="007D2427">
            <w:pPr>
              <w:pStyle w:val="TableFont"/>
              <w:rPr>
                <w:rFonts w:ascii="Times New Roman" w:eastAsia="Times New Roman" w:hAnsi="Times New Roman" w:cs="Arial"/>
                <w:b/>
                <w:szCs w:val="20"/>
                <w:lang w:val="en-AU"/>
              </w:rPr>
            </w:pPr>
          </w:p>
        </w:tc>
        <w:tc>
          <w:tcPr>
            <w:tcW w:w="2160" w:type="dxa"/>
          </w:tcPr>
          <w:p w:rsidR="007D2427" w:rsidRPr="009F3BDC" w:rsidRDefault="00E036D9">
            <w:pPr>
              <w:pStyle w:val="TableFont"/>
              <w:rPr>
                <w:rFonts w:eastAsia="Times New Roman" w:cs="Times New Roman"/>
                <w:szCs w:val="20"/>
                <w:lang w:val="en-AU"/>
              </w:rPr>
            </w:pPr>
            <w:r w:rsidRPr="009F3BDC">
              <w:rPr>
                <w:lang w:val="en-AU"/>
              </w:rPr>
              <w:t>Model Case</w:t>
            </w:r>
            <w:r w:rsidR="007D2427" w:rsidRPr="009F3BDC">
              <w:rPr>
                <w:lang w:val="en-AU"/>
              </w:rPr>
              <w:t xml:space="preserve"> 2</w:t>
            </w:r>
          </w:p>
        </w:tc>
        <w:tc>
          <w:tcPr>
            <w:tcW w:w="1680" w:type="dxa"/>
          </w:tcPr>
          <w:p w:rsidR="007D2427" w:rsidRPr="009F3BDC" w:rsidRDefault="00313513">
            <w:pPr>
              <w:pStyle w:val="TableFont"/>
              <w:rPr>
                <w:rFonts w:eastAsia="Times New Roman" w:cs="Times New Roman"/>
                <w:szCs w:val="20"/>
                <w:lang w:val="en-AU"/>
              </w:rPr>
            </w:pPr>
            <w:r w:rsidRPr="009F3BDC">
              <w:rPr>
                <w:lang w:val="en-AU"/>
              </w:rPr>
              <w:t>Possible</w:t>
            </w:r>
          </w:p>
        </w:tc>
        <w:tc>
          <w:tcPr>
            <w:tcW w:w="1680" w:type="dxa"/>
          </w:tcPr>
          <w:p w:rsidR="007D2427" w:rsidRPr="009F3BDC" w:rsidRDefault="007D2427">
            <w:pPr>
              <w:pStyle w:val="TableFont"/>
              <w:rPr>
                <w:rFonts w:eastAsia="Times New Roman" w:cs="Times New Roman"/>
                <w:szCs w:val="20"/>
                <w:lang w:val="en-AU"/>
              </w:rPr>
            </w:pPr>
            <w:r w:rsidRPr="009F3BDC">
              <w:rPr>
                <w:lang w:val="en-AU"/>
              </w:rPr>
              <w:t>Minor</w:t>
            </w:r>
          </w:p>
        </w:tc>
        <w:tc>
          <w:tcPr>
            <w:tcW w:w="1680" w:type="dxa"/>
            <w:shd w:val="clear" w:color="auto" w:fill="FFFF00"/>
          </w:tcPr>
          <w:p w:rsidR="007D2427" w:rsidRPr="009F3BDC" w:rsidRDefault="00313513">
            <w:pPr>
              <w:pStyle w:val="TableFont"/>
              <w:rPr>
                <w:rFonts w:eastAsia="Times New Roman" w:cs="Times New Roman"/>
                <w:szCs w:val="20"/>
                <w:lang w:val="en-AU"/>
              </w:rPr>
            </w:pPr>
            <w:r w:rsidRPr="009F3BDC">
              <w:rPr>
                <w:lang w:val="en-AU"/>
              </w:rPr>
              <w:t>Medium</w:t>
            </w:r>
          </w:p>
        </w:tc>
      </w:tr>
      <w:tr w:rsidR="007D2427" w:rsidRPr="009F3BDC" w:rsidTr="00BF5C3F">
        <w:tc>
          <w:tcPr>
            <w:tcW w:w="3708" w:type="dxa"/>
            <w:vMerge/>
          </w:tcPr>
          <w:p w:rsidR="007D2427" w:rsidRPr="009F3BDC" w:rsidRDefault="007D2427">
            <w:pPr>
              <w:pStyle w:val="TableFont"/>
              <w:rPr>
                <w:rFonts w:ascii="Times New Roman" w:eastAsia="Times New Roman" w:hAnsi="Times New Roman" w:cs="Arial"/>
                <w:b/>
                <w:szCs w:val="20"/>
                <w:lang w:val="en-AU"/>
              </w:rPr>
            </w:pPr>
          </w:p>
        </w:tc>
        <w:tc>
          <w:tcPr>
            <w:tcW w:w="3000" w:type="dxa"/>
            <w:vMerge w:val="restart"/>
          </w:tcPr>
          <w:p w:rsidR="007D2427" w:rsidRPr="009F3BDC" w:rsidRDefault="007D2427">
            <w:pPr>
              <w:pStyle w:val="TableFont"/>
              <w:rPr>
                <w:rFonts w:ascii="Times New Roman" w:eastAsia="Times New Roman" w:hAnsi="Times New Roman" w:cs="Arial"/>
                <w:szCs w:val="20"/>
                <w:lang w:val="en-AU"/>
              </w:rPr>
            </w:pPr>
            <w:r w:rsidRPr="009F3BDC">
              <w:rPr>
                <w:rFonts w:cs="Arial"/>
                <w:lang w:val="en-AU"/>
              </w:rPr>
              <w:t>Commercial fisheries</w:t>
            </w:r>
          </w:p>
        </w:tc>
        <w:tc>
          <w:tcPr>
            <w:tcW w:w="2160" w:type="dxa"/>
          </w:tcPr>
          <w:p w:rsidR="007D2427" w:rsidRPr="009F3BDC" w:rsidRDefault="007D2427">
            <w:pPr>
              <w:pStyle w:val="TableFont"/>
              <w:rPr>
                <w:rFonts w:eastAsia="Times New Roman" w:cs="Times New Roman"/>
                <w:szCs w:val="20"/>
                <w:lang w:val="en-AU"/>
              </w:rPr>
            </w:pPr>
            <w:r w:rsidRPr="009F3BDC">
              <w:rPr>
                <w:lang w:val="en-AU"/>
              </w:rPr>
              <w:t>Current Site</w:t>
            </w:r>
          </w:p>
        </w:tc>
        <w:tc>
          <w:tcPr>
            <w:tcW w:w="1680" w:type="dxa"/>
          </w:tcPr>
          <w:p w:rsidR="007D2427" w:rsidRPr="009F3BDC" w:rsidRDefault="007D2427">
            <w:pPr>
              <w:pStyle w:val="TableFont"/>
              <w:rPr>
                <w:rFonts w:eastAsia="Times New Roman" w:cs="Times New Roman"/>
                <w:szCs w:val="20"/>
                <w:lang w:val="en-AU"/>
              </w:rPr>
            </w:pPr>
            <w:r w:rsidRPr="009F3BDC">
              <w:rPr>
                <w:lang w:val="en-AU"/>
              </w:rPr>
              <w:t>Unlikely</w:t>
            </w:r>
          </w:p>
        </w:tc>
        <w:tc>
          <w:tcPr>
            <w:tcW w:w="1680" w:type="dxa"/>
          </w:tcPr>
          <w:p w:rsidR="007D2427" w:rsidRPr="009F3BDC" w:rsidRDefault="007D2427">
            <w:pPr>
              <w:pStyle w:val="TableFont"/>
              <w:rPr>
                <w:rFonts w:eastAsia="Times New Roman" w:cs="Times New Roman"/>
                <w:szCs w:val="20"/>
                <w:lang w:val="en-AU"/>
              </w:rPr>
            </w:pPr>
            <w:r w:rsidRPr="009F3BDC">
              <w:rPr>
                <w:lang w:val="en-AU"/>
              </w:rPr>
              <w:t>Minor</w:t>
            </w:r>
          </w:p>
        </w:tc>
        <w:tc>
          <w:tcPr>
            <w:tcW w:w="1680" w:type="dxa"/>
            <w:shd w:val="clear" w:color="auto" w:fill="92D050"/>
          </w:tcPr>
          <w:p w:rsidR="007D2427" w:rsidRPr="009F3BDC" w:rsidRDefault="007D2427">
            <w:pPr>
              <w:pStyle w:val="TableFont"/>
              <w:rPr>
                <w:rFonts w:eastAsia="Times New Roman" w:cs="Times New Roman"/>
                <w:szCs w:val="20"/>
                <w:lang w:val="en-AU"/>
              </w:rPr>
            </w:pPr>
            <w:r w:rsidRPr="009F3BDC">
              <w:rPr>
                <w:lang w:val="en-AU"/>
              </w:rPr>
              <w:t>Low</w:t>
            </w:r>
          </w:p>
        </w:tc>
      </w:tr>
      <w:tr w:rsidR="007D2427" w:rsidRPr="009F3BDC" w:rsidTr="00BF5C3F">
        <w:tc>
          <w:tcPr>
            <w:tcW w:w="3708" w:type="dxa"/>
            <w:vMerge/>
          </w:tcPr>
          <w:p w:rsidR="007D2427" w:rsidRPr="009F3BDC" w:rsidRDefault="007D2427">
            <w:pPr>
              <w:pStyle w:val="TableFont"/>
              <w:rPr>
                <w:rFonts w:ascii="Times New Roman" w:eastAsia="Times New Roman" w:hAnsi="Times New Roman" w:cs="Arial"/>
                <w:b/>
                <w:szCs w:val="20"/>
                <w:lang w:val="en-AU"/>
              </w:rPr>
            </w:pPr>
          </w:p>
        </w:tc>
        <w:tc>
          <w:tcPr>
            <w:tcW w:w="3000" w:type="dxa"/>
            <w:vMerge/>
          </w:tcPr>
          <w:p w:rsidR="007D2427" w:rsidRPr="009F3BDC" w:rsidRDefault="007D2427">
            <w:pPr>
              <w:pStyle w:val="TableFont"/>
              <w:rPr>
                <w:rFonts w:ascii="Times New Roman" w:eastAsia="Times New Roman" w:hAnsi="Times New Roman" w:cs="Arial"/>
                <w:b/>
                <w:szCs w:val="20"/>
                <w:lang w:val="en-AU"/>
              </w:rPr>
            </w:pPr>
          </w:p>
        </w:tc>
        <w:tc>
          <w:tcPr>
            <w:tcW w:w="2160" w:type="dxa"/>
          </w:tcPr>
          <w:p w:rsidR="007D2427" w:rsidRPr="009F3BDC" w:rsidRDefault="00E036D9">
            <w:pPr>
              <w:pStyle w:val="TableFont"/>
              <w:rPr>
                <w:rFonts w:eastAsia="Times New Roman" w:cs="Times New Roman"/>
                <w:szCs w:val="20"/>
                <w:lang w:val="en-AU"/>
              </w:rPr>
            </w:pPr>
            <w:r w:rsidRPr="009F3BDC">
              <w:rPr>
                <w:lang w:val="en-AU"/>
              </w:rPr>
              <w:t>Model Case</w:t>
            </w:r>
            <w:r w:rsidR="007D2427" w:rsidRPr="009F3BDC">
              <w:rPr>
                <w:lang w:val="en-AU"/>
              </w:rPr>
              <w:t xml:space="preserve"> 1</w:t>
            </w:r>
          </w:p>
        </w:tc>
        <w:tc>
          <w:tcPr>
            <w:tcW w:w="1680" w:type="dxa"/>
          </w:tcPr>
          <w:p w:rsidR="007D2427" w:rsidRPr="009F3BDC" w:rsidRDefault="007D2427">
            <w:pPr>
              <w:pStyle w:val="TableFont"/>
              <w:rPr>
                <w:rFonts w:eastAsia="Times New Roman" w:cs="Times New Roman"/>
                <w:szCs w:val="20"/>
                <w:lang w:val="en-AU"/>
              </w:rPr>
            </w:pPr>
            <w:r w:rsidRPr="009F3BDC">
              <w:rPr>
                <w:lang w:val="en-AU"/>
              </w:rPr>
              <w:t>Unlikely</w:t>
            </w:r>
          </w:p>
        </w:tc>
        <w:tc>
          <w:tcPr>
            <w:tcW w:w="1680" w:type="dxa"/>
          </w:tcPr>
          <w:p w:rsidR="007D2427" w:rsidRPr="009F3BDC" w:rsidRDefault="007D2427">
            <w:pPr>
              <w:pStyle w:val="TableFont"/>
              <w:rPr>
                <w:rFonts w:eastAsia="Times New Roman" w:cs="Times New Roman"/>
                <w:szCs w:val="20"/>
                <w:lang w:val="en-AU"/>
              </w:rPr>
            </w:pPr>
            <w:r w:rsidRPr="009F3BDC">
              <w:rPr>
                <w:lang w:val="en-AU"/>
              </w:rPr>
              <w:t>Minor</w:t>
            </w:r>
          </w:p>
        </w:tc>
        <w:tc>
          <w:tcPr>
            <w:tcW w:w="1680" w:type="dxa"/>
            <w:shd w:val="clear" w:color="auto" w:fill="92D050"/>
          </w:tcPr>
          <w:p w:rsidR="007D2427" w:rsidRPr="009F3BDC" w:rsidRDefault="007D2427">
            <w:pPr>
              <w:pStyle w:val="TableFont"/>
              <w:rPr>
                <w:rFonts w:eastAsia="Times New Roman" w:cs="Times New Roman"/>
                <w:szCs w:val="20"/>
                <w:lang w:val="en-AU"/>
              </w:rPr>
            </w:pPr>
            <w:r w:rsidRPr="009F3BDC">
              <w:rPr>
                <w:lang w:val="en-AU"/>
              </w:rPr>
              <w:t>Low</w:t>
            </w:r>
          </w:p>
        </w:tc>
      </w:tr>
      <w:tr w:rsidR="007D2427" w:rsidRPr="009F3BDC" w:rsidTr="00BF5C3F">
        <w:tc>
          <w:tcPr>
            <w:tcW w:w="3708" w:type="dxa"/>
            <w:vMerge/>
          </w:tcPr>
          <w:p w:rsidR="007D2427" w:rsidRPr="009F3BDC" w:rsidRDefault="007D2427">
            <w:pPr>
              <w:pStyle w:val="TableFont"/>
              <w:rPr>
                <w:rFonts w:ascii="Times New Roman" w:eastAsia="Times New Roman" w:hAnsi="Times New Roman" w:cs="Arial"/>
                <w:b/>
                <w:szCs w:val="20"/>
                <w:lang w:val="en-AU"/>
              </w:rPr>
            </w:pPr>
          </w:p>
        </w:tc>
        <w:tc>
          <w:tcPr>
            <w:tcW w:w="3000" w:type="dxa"/>
            <w:vMerge/>
          </w:tcPr>
          <w:p w:rsidR="007D2427" w:rsidRPr="009F3BDC" w:rsidRDefault="007D2427">
            <w:pPr>
              <w:pStyle w:val="TableFont"/>
              <w:rPr>
                <w:rFonts w:ascii="Times New Roman" w:eastAsia="Times New Roman" w:hAnsi="Times New Roman" w:cs="Arial"/>
                <w:b/>
                <w:szCs w:val="20"/>
                <w:lang w:val="en-AU"/>
              </w:rPr>
            </w:pPr>
          </w:p>
        </w:tc>
        <w:tc>
          <w:tcPr>
            <w:tcW w:w="2160" w:type="dxa"/>
          </w:tcPr>
          <w:p w:rsidR="007D2427" w:rsidRPr="009F3BDC" w:rsidRDefault="00E036D9">
            <w:pPr>
              <w:pStyle w:val="TableFont"/>
              <w:rPr>
                <w:rFonts w:eastAsia="Times New Roman" w:cs="Times New Roman"/>
                <w:szCs w:val="20"/>
                <w:lang w:val="en-AU"/>
              </w:rPr>
            </w:pPr>
            <w:r w:rsidRPr="009F3BDC">
              <w:rPr>
                <w:lang w:val="en-AU"/>
              </w:rPr>
              <w:t>Model Case</w:t>
            </w:r>
            <w:r w:rsidR="007D2427" w:rsidRPr="009F3BDC">
              <w:rPr>
                <w:lang w:val="en-AU"/>
              </w:rPr>
              <w:t xml:space="preserve"> 2</w:t>
            </w:r>
          </w:p>
        </w:tc>
        <w:tc>
          <w:tcPr>
            <w:tcW w:w="1680" w:type="dxa"/>
          </w:tcPr>
          <w:p w:rsidR="007D2427" w:rsidRPr="009F3BDC" w:rsidRDefault="007D2427">
            <w:pPr>
              <w:pStyle w:val="TableFont"/>
              <w:rPr>
                <w:rFonts w:eastAsia="Times New Roman" w:cs="Times New Roman"/>
                <w:szCs w:val="20"/>
                <w:lang w:val="en-AU"/>
              </w:rPr>
            </w:pPr>
            <w:r w:rsidRPr="009F3BDC">
              <w:rPr>
                <w:lang w:val="en-AU"/>
              </w:rPr>
              <w:t>Unlikely</w:t>
            </w:r>
          </w:p>
        </w:tc>
        <w:tc>
          <w:tcPr>
            <w:tcW w:w="1680" w:type="dxa"/>
          </w:tcPr>
          <w:p w:rsidR="007D2427" w:rsidRPr="009F3BDC" w:rsidRDefault="007D2427">
            <w:pPr>
              <w:pStyle w:val="TableFont"/>
              <w:rPr>
                <w:rFonts w:eastAsia="Times New Roman" w:cs="Times New Roman"/>
                <w:szCs w:val="20"/>
                <w:lang w:val="en-AU"/>
              </w:rPr>
            </w:pPr>
            <w:r w:rsidRPr="009F3BDC">
              <w:rPr>
                <w:lang w:val="en-AU"/>
              </w:rPr>
              <w:t>Minor</w:t>
            </w:r>
          </w:p>
        </w:tc>
        <w:tc>
          <w:tcPr>
            <w:tcW w:w="1680" w:type="dxa"/>
            <w:shd w:val="clear" w:color="auto" w:fill="92D050"/>
          </w:tcPr>
          <w:p w:rsidR="007D2427" w:rsidRPr="009F3BDC" w:rsidRDefault="007D2427">
            <w:pPr>
              <w:pStyle w:val="TableFont"/>
              <w:rPr>
                <w:rFonts w:eastAsia="Times New Roman" w:cs="Times New Roman"/>
                <w:szCs w:val="20"/>
                <w:lang w:val="en-AU"/>
              </w:rPr>
            </w:pPr>
            <w:r w:rsidRPr="009F3BDC">
              <w:rPr>
                <w:lang w:val="en-AU"/>
              </w:rPr>
              <w:t>Low</w:t>
            </w:r>
          </w:p>
        </w:tc>
      </w:tr>
      <w:tr w:rsidR="007D2427" w:rsidRPr="009F3BDC" w:rsidTr="00BF5C3F">
        <w:tc>
          <w:tcPr>
            <w:tcW w:w="3708" w:type="dxa"/>
            <w:vMerge/>
          </w:tcPr>
          <w:p w:rsidR="007D2427" w:rsidRPr="009F3BDC" w:rsidRDefault="007D2427">
            <w:pPr>
              <w:pStyle w:val="TableFont"/>
              <w:rPr>
                <w:rFonts w:ascii="Times New Roman" w:eastAsia="Times New Roman" w:hAnsi="Times New Roman" w:cs="Arial"/>
                <w:b/>
                <w:szCs w:val="20"/>
                <w:lang w:val="en-AU"/>
              </w:rPr>
            </w:pPr>
          </w:p>
        </w:tc>
        <w:tc>
          <w:tcPr>
            <w:tcW w:w="3000" w:type="dxa"/>
            <w:vMerge w:val="restart"/>
          </w:tcPr>
          <w:p w:rsidR="007D2427" w:rsidRPr="009F3BDC" w:rsidRDefault="007D2427">
            <w:pPr>
              <w:pStyle w:val="TableFont"/>
              <w:rPr>
                <w:rFonts w:ascii="Times New Roman" w:eastAsia="Times New Roman" w:hAnsi="Times New Roman" w:cs="Arial"/>
                <w:szCs w:val="20"/>
                <w:lang w:val="en-AU"/>
              </w:rPr>
            </w:pPr>
            <w:r w:rsidRPr="009F3BDC">
              <w:rPr>
                <w:rFonts w:cs="Arial"/>
                <w:lang w:val="en-AU"/>
              </w:rPr>
              <w:t>Tourism and recreational values</w:t>
            </w:r>
          </w:p>
        </w:tc>
        <w:tc>
          <w:tcPr>
            <w:tcW w:w="2160" w:type="dxa"/>
          </w:tcPr>
          <w:p w:rsidR="007D2427" w:rsidRPr="009F3BDC" w:rsidRDefault="007D2427">
            <w:pPr>
              <w:pStyle w:val="TableFont"/>
              <w:rPr>
                <w:rFonts w:eastAsia="Times New Roman" w:cs="Times New Roman"/>
                <w:szCs w:val="20"/>
                <w:lang w:val="en-AU"/>
              </w:rPr>
            </w:pPr>
            <w:r w:rsidRPr="009F3BDC">
              <w:rPr>
                <w:lang w:val="en-AU"/>
              </w:rPr>
              <w:t>Current Site</w:t>
            </w:r>
          </w:p>
        </w:tc>
        <w:tc>
          <w:tcPr>
            <w:tcW w:w="1680" w:type="dxa"/>
          </w:tcPr>
          <w:p w:rsidR="007D2427" w:rsidRPr="009F3BDC" w:rsidRDefault="007D2427">
            <w:pPr>
              <w:pStyle w:val="TableFont"/>
              <w:rPr>
                <w:rFonts w:eastAsia="Times New Roman" w:cs="Times New Roman"/>
                <w:szCs w:val="20"/>
                <w:lang w:val="en-AU"/>
              </w:rPr>
            </w:pPr>
            <w:r w:rsidRPr="009F3BDC">
              <w:rPr>
                <w:lang w:val="en-AU"/>
              </w:rPr>
              <w:t>Unlikely</w:t>
            </w:r>
          </w:p>
        </w:tc>
        <w:tc>
          <w:tcPr>
            <w:tcW w:w="1680" w:type="dxa"/>
          </w:tcPr>
          <w:p w:rsidR="007D2427" w:rsidRPr="009F3BDC" w:rsidRDefault="007D2427">
            <w:pPr>
              <w:pStyle w:val="TableFont"/>
              <w:rPr>
                <w:rFonts w:eastAsia="Times New Roman" w:cs="Times New Roman"/>
                <w:szCs w:val="20"/>
                <w:lang w:val="en-AU"/>
              </w:rPr>
            </w:pPr>
            <w:r w:rsidRPr="009F3BDC">
              <w:rPr>
                <w:lang w:val="en-AU"/>
              </w:rPr>
              <w:t>Minor</w:t>
            </w:r>
          </w:p>
        </w:tc>
        <w:tc>
          <w:tcPr>
            <w:tcW w:w="1680" w:type="dxa"/>
            <w:shd w:val="clear" w:color="auto" w:fill="92D050"/>
          </w:tcPr>
          <w:p w:rsidR="007D2427" w:rsidRPr="009F3BDC" w:rsidRDefault="007D2427">
            <w:pPr>
              <w:pStyle w:val="TableFont"/>
              <w:rPr>
                <w:rFonts w:eastAsia="Times New Roman" w:cs="Times New Roman"/>
                <w:szCs w:val="20"/>
                <w:lang w:val="en-AU"/>
              </w:rPr>
            </w:pPr>
            <w:r w:rsidRPr="009F3BDC">
              <w:rPr>
                <w:lang w:val="en-AU"/>
              </w:rPr>
              <w:t>Low</w:t>
            </w:r>
          </w:p>
        </w:tc>
      </w:tr>
      <w:tr w:rsidR="007D2427" w:rsidRPr="009F3BDC" w:rsidTr="00BF5C3F">
        <w:tc>
          <w:tcPr>
            <w:tcW w:w="3708" w:type="dxa"/>
            <w:vMerge/>
          </w:tcPr>
          <w:p w:rsidR="007D2427" w:rsidRPr="009F3BDC" w:rsidRDefault="007D2427">
            <w:pPr>
              <w:pStyle w:val="TableFont"/>
              <w:rPr>
                <w:rFonts w:ascii="Times New Roman" w:eastAsia="Times New Roman" w:hAnsi="Times New Roman" w:cs="Arial"/>
                <w:b/>
                <w:szCs w:val="20"/>
                <w:lang w:val="en-AU"/>
              </w:rPr>
            </w:pPr>
          </w:p>
        </w:tc>
        <w:tc>
          <w:tcPr>
            <w:tcW w:w="3000" w:type="dxa"/>
            <w:vMerge/>
          </w:tcPr>
          <w:p w:rsidR="007D2427" w:rsidRPr="009F3BDC" w:rsidRDefault="007D2427">
            <w:pPr>
              <w:pStyle w:val="TableFont"/>
              <w:rPr>
                <w:rFonts w:ascii="Times New Roman" w:eastAsia="Times New Roman" w:hAnsi="Times New Roman" w:cs="Arial"/>
                <w:b/>
                <w:szCs w:val="20"/>
                <w:lang w:val="en-AU"/>
              </w:rPr>
            </w:pPr>
          </w:p>
        </w:tc>
        <w:tc>
          <w:tcPr>
            <w:tcW w:w="2160" w:type="dxa"/>
          </w:tcPr>
          <w:p w:rsidR="007D2427" w:rsidRPr="009F3BDC" w:rsidRDefault="00E036D9">
            <w:pPr>
              <w:pStyle w:val="TableFont"/>
              <w:rPr>
                <w:rFonts w:eastAsia="Times New Roman" w:cs="Times New Roman"/>
                <w:szCs w:val="20"/>
                <w:lang w:val="en-AU"/>
              </w:rPr>
            </w:pPr>
            <w:r w:rsidRPr="009F3BDC">
              <w:rPr>
                <w:lang w:val="en-AU"/>
              </w:rPr>
              <w:t>Model Case</w:t>
            </w:r>
            <w:r w:rsidR="007D2427" w:rsidRPr="009F3BDC">
              <w:rPr>
                <w:lang w:val="en-AU"/>
              </w:rPr>
              <w:t xml:space="preserve"> 1</w:t>
            </w:r>
          </w:p>
        </w:tc>
        <w:tc>
          <w:tcPr>
            <w:tcW w:w="1680" w:type="dxa"/>
          </w:tcPr>
          <w:p w:rsidR="007D2427" w:rsidRPr="009F3BDC" w:rsidRDefault="007D2427">
            <w:pPr>
              <w:pStyle w:val="TableFont"/>
              <w:rPr>
                <w:rFonts w:eastAsia="Times New Roman" w:cs="Times New Roman"/>
                <w:szCs w:val="20"/>
                <w:lang w:val="en-AU"/>
              </w:rPr>
            </w:pPr>
            <w:r w:rsidRPr="009F3BDC">
              <w:rPr>
                <w:lang w:val="en-AU"/>
              </w:rPr>
              <w:t>Unlikely</w:t>
            </w:r>
          </w:p>
        </w:tc>
        <w:tc>
          <w:tcPr>
            <w:tcW w:w="1680" w:type="dxa"/>
          </w:tcPr>
          <w:p w:rsidR="007D2427" w:rsidRPr="009F3BDC" w:rsidRDefault="007D2427">
            <w:pPr>
              <w:pStyle w:val="TableFont"/>
              <w:rPr>
                <w:rFonts w:eastAsia="Times New Roman" w:cs="Times New Roman"/>
                <w:szCs w:val="20"/>
                <w:lang w:val="en-AU"/>
              </w:rPr>
            </w:pPr>
            <w:r w:rsidRPr="009F3BDC">
              <w:rPr>
                <w:lang w:val="en-AU"/>
              </w:rPr>
              <w:t>Minor</w:t>
            </w:r>
          </w:p>
        </w:tc>
        <w:tc>
          <w:tcPr>
            <w:tcW w:w="1680" w:type="dxa"/>
            <w:shd w:val="clear" w:color="auto" w:fill="92D050"/>
          </w:tcPr>
          <w:p w:rsidR="007D2427" w:rsidRPr="009F3BDC" w:rsidRDefault="007D2427">
            <w:pPr>
              <w:pStyle w:val="TableFont"/>
              <w:rPr>
                <w:rFonts w:eastAsia="Times New Roman" w:cs="Times New Roman"/>
                <w:szCs w:val="20"/>
                <w:lang w:val="en-AU"/>
              </w:rPr>
            </w:pPr>
            <w:r w:rsidRPr="009F3BDC">
              <w:rPr>
                <w:lang w:val="en-AU"/>
              </w:rPr>
              <w:t>Low</w:t>
            </w:r>
          </w:p>
        </w:tc>
      </w:tr>
      <w:tr w:rsidR="007D2427" w:rsidRPr="009F3BDC" w:rsidTr="00BF5C3F">
        <w:tc>
          <w:tcPr>
            <w:tcW w:w="3708" w:type="dxa"/>
            <w:vMerge/>
          </w:tcPr>
          <w:p w:rsidR="007D2427" w:rsidRPr="009F3BDC" w:rsidRDefault="007D2427">
            <w:pPr>
              <w:pStyle w:val="TableFont"/>
              <w:rPr>
                <w:rFonts w:ascii="Times New Roman" w:eastAsia="Times New Roman" w:hAnsi="Times New Roman" w:cs="Arial"/>
                <w:b/>
                <w:szCs w:val="20"/>
                <w:lang w:val="en-AU"/>
              </w:rPr>
            </w:pPr>
          </w:p>
        </w:tc>
        <w:tc>
          <w:tcPr>
            <w:tcW w:w="3000" w:type="dxa"/>
            <w:vMerge/>
          </w:tcPr>
          <w:p w:rsidR="007D2427" w:rsidRPr="009F3BDC" w:rsidRDefault="007D2427">
            <w:pPr>
              <w:pStyle w:val="TableFont"/>
              <w:rPr>
                <w:rFonts w:ascii="Times New Roman" w:eastAsia="Times New Roman" w:hAnsi="Times New Roman" w:cs="Arial"/>
                <w:b/>
                <w:szCs w:val="20"/>
                <w:lang w:val="en-AU"/>
              </w:rPr>
            </w:pPr>
          </w:p>
        </w:tc>
        <w:tc>
          <w:tcPr>
            <w:tcW w:w="2160" w:type="dxa"/>
          </w:tcPr>
          <w:p w:rsidR="007D2427" w:rsidRPr="009F3BDC" w:rsidRDefault="00E036D9">
            <w:pPr>
              <w:pStyle w:val="TableFont"/>
              <w:rPr>
                <w:rFonts w:eastAsia="Times New Roman" w:cs="Times New Roman"/>
                <w:szCs w:val="20"/>
                <w:lang w:val="en-AU"/>
              </w:rPr>
            </w:pPr>
            <w:r w:rsidRPr="009F3BDC">
              <w:rPr>
                <w:lang w:val="en-AU"/>
              </w:rPr>
              <w:t>Model Case</w:t>
            </w:r>
            <w:r w:rsidR="007D2427" w:rsidRPr="009F3BDC">
              <w:rPr>
                <w:lang w:val="en-AU"/>
              </w:rPr>
              <w:t xml:space="preserve"> 2</w:t>
            </w:r>
          </w:p>
        </w:tc>
        <w:tc>
          <w:tcPr>
            <w:tcW w:w="1680" w:type="dxa"/>
          </w:tcPr>
          <w:p w:rsidR="007D2427" w:rsidRPr="009F3BDC" w:rsidRDefault="007D2427">
            <w:pPr>
              <w:pStyle w:val="TableFont"/>
              <w:rPr>
                <w:rFonts w:eastAsia="Times New Roman" w:cs="Times New Roman"/>
                <w:szCs w:val="20"/>
                <w:lang w:val="en-AU"/>
              </w:rPr>
            </w:pPr>
            <w:r w:rsidRPr="009F3BDC">
              <w:rPr>
                <w:lang w:val="en-AU"/>
              </w:rPr>
              <w:t>Unlikely</w:t>
            </w:r>
          </w:p>
        </w:tc>
        <w:tc>
          <w:tcPr>
            <w:tcW w:w="1680" w:type="dxa"/>
          </w:tcPr>
          <w:p w:rsidR="007D2427" w:rsidRPr="009F3BDC" w:rsidRDefault="007D2427">
            <w:pPr>
              <w:pStyle w:val="TableFont"/>
              <w:rPr>
                <w:rFonts w:eastAsia="Times New Roman" w:cs="Times New Roman"/>
                <w:szCs w:val="20"/>
                <w:lang w:val="en-AU"/>
              </w:rPr>
            </w:pPr>
            <w:r w:rsidRPr="009F3BDC">
              <w:rPr>
                <w:lang w:val="en-AU"/>
              </w:rPr>
              <w:t>Minor</w:t>
            </w:r>
          </w:p>
        </w:tc>
        <w:tc>
          <w:tcPr>
            <w:tcW w:w="1680" w:type="dxa"/>
            <w:shd w:val="clear" w:color="auto" w:fill="92D050"/>
          </w:tcPr>
          <w:p w:rsidR="007D2427" w:rsidRPr="009F3BDC" w:rsidRDefault="007D2427">
            <w:pPr>
              <w:pStyle w:val="TableFont"/>
              <w:rPr>
                <w:rFonts w:eastAsia="Times New Roman" w:cs="Times New Roman"/>
                <w:szCs w:val="20"/>
                <w:lang w:val="en-AU"/>
              </w:rPr>
            </w:pPr>
            <w:r w:rsidRPr="009F3BDC">
              <w:rPr>
                <w:lang w:val="en-AU"/>
              </w:rPr>
              <w:t>Low</w:t>
            </w:r>
          </w:p>
        </w:tc>
      </w:tr>
    </w:tbl>
    <w:p w:rsidR="0022426E" w:rsidRPr="009F3BDC" w:rsidRDefault="0022426E" w:rsidP="0022426E">
      <w:pPr>
        <w:pStyle w:val="Para0"/>
        <w:rPr>
          <w:lang w:val="en-AU"/>
        </w:rPr>
      </w:pPr>
    </w:p>
    <w:p w:rsidR="00937DF5" w:rsidRPr="009F3BDC" w:rsidRDefault="00937DF5" w:rsidP="006A1968">
      <w:pPr>
        <w:pStyle w:val="Para0"/>
        <w:rPr>
          <w:lang w:val="en-AU"/>
        </w:rPr>
        <w:sectPr w:rsidR="00937DF5" w:rsidRPr="009F3BDC" w:rsidSect="00416827">
          <w:pgSz w:w="16840" w:h="11907" w:orient="landscape" w:code="9"/>
          <w:pgMar w:top="1701" w:right="1418" w:bottom="1701" w:left="1418" w:header="567" w:footer="567" w:gutter="0"/>
          <w:cols w:space="720"/>
          <w:formProt w:val="0"/>
          <w:docGrid w:linePitch="299"/>
        </w:sectPr>
      </w:pPr>
    </w:p>
    <w:p w:rsidR="00EE6C16" w:rsidRPr="009F3BDC" w:rsidRDefault="00FE7C2C" w:rsidP="00EE6C16">
      <w:pPr>
        <w:pStyle w:val="Heading3"/>
        <w:rPr>
          <w:lang w:val="en-AU"/>
        </w:rPr>
      </w:pPr>
      <w:bookmarkStart w:id="340" w:name="_Toc361930710"/>
      <w:bookmarkStart w:id="341" w:name="_Ref358804831"/>
      <w:r>
        <w:rPr>
          <w:lang w:val="en-AU"/>
        </w:rPr>
        <w:lastRenderedPageBreak/>
        <w:t>Ecological Monitoring in Relation to Dredging</w:t>
      </w:r>
      <w:bookmarkEnd w:id="340"/>
    </w:p>
    <w:p w:rsidR="00875D8F" w:rsidRDefault="001B5A2E" w:rsidP="00AB0700">
      <w:pPr>
        <w:pStyle w:val="Para0"/>
        <w:rPr>
          <w:lang w:val="en-AU"/>
        </w:rPr>
      </w:pPr>
      <w:r w:rsidRPr="009F3BDC">
        <w:rPr>
          <w:lang w:val="en-AU"/>
        </w:rPr>
        <w:t xml:space="preserve">Neil et al. </w:t>
      </w:r>
      <w:r>
        <w:rPr>
          <w:lang w:val="en-AU"/>
        </w:rPr>
        <w:t>(</w:t>
      </w:r>
      <w:r w:rsidRPr="009F3BDC">
        <w:rPr>
          <w:lang w:val="en-AU"/>
        </w:rPr>
        <w:t>2003)</w:t>
      </w:r>
      <w:r>
        <w:rPr>
          <w:lang w:val="en-AU"/>
        </w:rPr>
        <w:t xml:space="preserve"> surveyed infauna communities in the </w:t>
      </w:r>
      <w:r w:rsidR="00B0776E" w:rsidRPr="009F3BDC">
        <w:rPr>
          <w:lang w:val="en-AU"/>
        </w:rPr>
        <w:t xml:space="preserve">Cairns </w:t>
      </w:r>
      <w:r>
        <w:rPr>
          <w:lang w:val="en-AU"/>
        </w:rPr>
        <w:t xml:space="preserve">DMPA </w:t>
      </w:r>
      <w:r w:rsidR="00BE262F">
        <w:rPr>
          <w:lang w:val="en-AU"/>
        </w:rPr>
        <w:t>and at locations 2</w:t>
      </w:r>
      <w:r w:rsidR="00F81086">
        <w:rPr>
          <w:lang w:val="en-AU"/>
        </w:rPr>
        <w:t> </w:t>
      </w:r>
      <w:r w:rsidR="00BE262F">
        <w:rPr>
          <w:lang w:val="en-AU"/>
        </w:rPr>
        <w:t xml:space="preserve">km to the NE and SW </w:t>
      </w:r>
      <w:r w:rsidR="00B0776E" w:rsidRPr="009F3BDC">
        <w:rPr>
          <w:lang w:val="en-AU"/>
        </w:rPr>
        <w:t>in April and May 2003</w:t>
      </w:r>
      <w:r w:rsidR="00BE262F">
        <w:rPr>
          <w:lang w:val="en-AU"/>
        </w:rPr>
        <w:t>.</w:t>
      </w:r>
      <w:r w:rsidR="00B0776E" w:rsidRPr="009F3BDC">
        <w:rPr>
          <w:lang w:val="en-AU"/>
        </w:rPr>
        <w:t xml:space="preserve"> </w:t>
      </w:r>
      <w:r w:rsidR="00875D8F">
        <w:rPr>
          <w:lang w:val="en-AU"/>
        </w:rPr>
        <w:t>Eighteen sites were s</w:t>
      </w:r>
      <w:r w:rsidR="00472B5A">
        <w:rPr>
          <w:lang w:val="en-AU"/>
        </w:rPr>
        <w:t>ampled</w:t>
      </w:r>
      <w:r w:rsidR="00875D8F">
        <w:rPr>
          <w:lang w:val="en-AU"/>
        </w:rPr>
        <w:t xml:space="preserve"> on a grid within each area. The grids in the NE and SE locations were subdivided into strata at increasing distances from the DMPA, at 200 m intervals. </w:t>
      </w:r>
      <w:r w:rsidR="00472B5A">
        <w:rPr>
          <w:lang w:val="en-AU"/>
        </w:rPr>
        <w:t xml:space="preserve">Sampling consisted of two sediment grabs for infauna and one for PSD, as well as one 100 m towed video transect at each site. </w:t>
      </w:r>
      <w:r w:rsidR="00472B5A" w:rsidRPr="009F3BDC">
        <w:rPr>
          <w:lang w:val="en-AU"/>
        </w:rPr>
        <w:t xml:space="preserve">Further details are provided in </w:t>
      </w:r>
      <w:r w:rsidR="00193D4C" w:rsidRPr="00193D4C">
        <w:fldChar w:fldCharType="begin"/>
      </w:r>
      <w:r w:rsidR="00193D4C" w:rsidRPr="00193D4C">
        <w:instrText xml:space="preserve"> REF  _Ref354746977 \* Lower \h  \* MERGEFORMAT </w:instrText>
      </w:r>
      <w:r w:rsidR="00193D4C" w:rsidRPr="00193D4C">
        <w:fldChar w:fldCharType="separate"/>
      </w:r>
      <w:r w:rsidR="00E2599D" w:rsidRPr="00E2599D">
        <w:t xml:space="preserve">table </w:t>
      </w:r>
      <w:r w:rsidR="00E2599D" w:rsidRPr="00E2599D">
        <w:rPr>
          <w:noProof/>
        </w:rPr>
        <w:t>8</w:t>
      </w:r>
      <w:r w:rsidR="00193D4C" w:rsidRPr="00193D4C">
        <w:fldChar w:fldCharType="end"/>
      </w:r>
      <w:r w:rsidR="00472B5A" w:rsidRPr="00B0776E">
        <w:t>.</w:t>
      </w:r>
    </w:p>
    <w:p w:rsidR="00472B5A" w:rsidRDefault="00472B5A" w:rsidP="00AB0700">
      <w:pPr>
        <w:pStyle w:val="Para0"/>
        <w:rPr>
          <w:lang w:val="en-AU"/>
        </w:rPr>
      </w:pPr>
      <w:r w:rsidRPr="009F3BDC">
        <w:rPr>
          <w:lang w:val="en-AU"/>
        </w:rPr>
        <w:t xml:space="preserve">Neil et al. </w:t>
      </w:r>
      <w:r>
        <w:rPr>
          <w:lang w:val="en-AU"/>
        </w:rPr>
        <w:t>(</w:t>
      </w:r>
      <w:r w:rsidRPr="009F3BDC">
        <w:rPr>
          <w:lang w:val="en-AU"/>
        </w:rPr>
        <w:t>2003)</w:t>
      </w:r>
      <w:r>
        <w:rPr>
          <w:lang w:val="en-AU"/>
        </w:rPr>
        <w:t xml:space="preserve"> found no significant differences in the taxonomic richness of infauna among the three locations as a whole. They did find some significant differences at the level of the strata, i.e. significant differences with distance from the DMPA. Neil et al. (2003) interpreted these differences as evidence of a long-term impact of material placement on infauna communities. Neil et al. (2003) concluded that these differences were minor, affect</w:t>
      </w:r>
      <w:r w:rsidR="00B0776E" w:rsidRPr="004F2CD3">
        <w:rPr>
          <w:lang w:val="en-AU"/>
        </w:rPr>
        <w:t xml:space="preserve"> </w:t>
      </w:r>
      <w:r>
        <w:rPr>
          <w:lang w:val="en-AU"/>
        </w:rPr>
        <w:t>mainly rare taxa, and decay</w:t>
      </w:r>
      <w:r w:rsidR="00B0776E" w:rsidRPr="004F2CD3">
        <w:rPr>
          <w:lang w:val="en-AU"/>
        </w:rPr>
        <w:t xml:space="preserve"> downstream</w:t>
      </w:r>
      <w:r>
        <w:rPr>
          <w:lang w:val="en-AU"/>
        </w:rPr>
        <w:t xml:space="preserve"> of the DMPA</w:t>
      </w:r>
      <w:r w:rsidR="00B0776E">
        <w:rPr>
          <w:lang w:val="en-AU"/>
        </w:rPr>
        <w:t xml:space="preserve">. </w:t>
      </w:r>
      <w:r>
        <w:rPr>
          <w:lang w:val="en-AU"/>
        </w:rPr>
        <w:t>They reported that epibenthic flora and fauna (those that live on the surface of the sediments) were sparse at all sites but did not report spatial differences or possible effects of material placement on benthic flora and fauna.</w:t>
      </w:r>
    </w:p>
    <w:p w:rsidR="00B0776E" w:rsidRPr="00B0776E" w:rsidRDefault="00472B5A" w:rsidP="00AB0700">
      <w:pPr>
        <w:pStyle w:val="Para0"/>
      </w:pPr>
      <w:r>
        <w:rPr>
          <w:lang w:val="en-AU"/>
        </w:rPr>
        <w:t xml:space="preserve">Neil et al. (2003) </w:t>
      </w:r>
      <w:r w:rsidR="00717E26">
        <w:rPr>
          <w:lang w:val="en-AU"/>
        </w:rPr>
        <w:t>analysed infauna results only with regard to taxonomic</w:t>
      </w:r>
      <w:r w:rsidR="000A76C0">
        <w:rPr>
          <w:lang w:val="en-AU"/>
        </w:rPr>
        <w:t xml:space="preserve"> richness and did not report results for numerical abundance or community structure. It is possible that effects could occur at larger spatial scales than surveyed, although Neil et al. (2003) did demonstrate the ability to detect a spatial gradient in taxonomic richness, with effects decreasing with distance downstream (north-west) of the DMPA.</w:t>
      </w:r>
      <w:r w:rsidR="00BF6E0B">
        <w:rPr>
          <w:lang w:val="en-AU"/>
        </w:rPr>
        <w:t xml:space="preserve"> Having only duplicate grabs is considered to be relatively low replication in infauna studies. Neil at al. (2003) do not report the power of the statistical analyses to detect differences between strata or locations.</w:t>
      </w:r>
    </w:p>
    <w:p w:rsidR="00B0776E" w:rsidRPr="009F3BDC" w:rsidRDefault="00B0776E" w:rsidP="00B0776E">
      <w:pPr>
        <w:pStyle w:val="Para0"/>
        <w:rPr>
          <w:lang w:val="en-AU"/>
        </w:rPr>
      </w:pPr>
      <w:r>
        <w:rPr>
          <w:lang w:val="en-AU"/>
        </w:rPr>
        <w:t xml:space="preserve">Worley Parsons (2009) conducted one survey of the DMPA for infauna taxonomic richness and diversity in May 2009 by sediment grab sampling. Three locations were surveyed: one location within the current DMPA, one location on </w:t>
      </w:r>
      <w:r w:rsidR="00636C64">
        <w:rPr>
          <w:lang w:val="en-AU"/>
        </w:rPr>
        <w:t xml:space="preserve">a north-west </w:t>
      </w:r>
      <w:r>
        <w:rPr>
          <w:lang w:val="en-AU"/>
        </w:rPr>
        <w:t>(downstream</w:t>
      </w:r>
      <w:r w:rsidR="00636C64">
        <w:rPr>
          <w:lang w:val="en-AU"/>
        </w:rPr>
        <w:t>) axis and one on a south-east</w:t>
      </w:r>
      <w:r>
        <w:rPr>
          <w:lang w:val="en-AU"/>
        </w:rPr>
        <w:t xml:space="preserve"> (upstream) axis from the DMPA. Five sites </w:t>
      </w:r>
      <w:r w:rsidR="00636C64">
        <w:rPr>
          <w:lang w:val="en-AU"/>
        </w:rPr>
        <w:t xml:space="preserve">at </w:t>
      </w:r>
      <w:r>
        <w:rPr>
          <w:lang w:val="en-AU"/>
        </w:rPr>
        <w:t xml:space="preserve">each location were sampled, evenly distributed within the DMPA and at increasing distance from the </w:t>
      </w:r>
      <w:r w:rsidR="00636C64">
        <w:rPr>
          <w:lang w:val="en-AU"/>
        </w:rPr>
        <w:t xml:space="preserve">DMPA </w:t>
      </w:r>
      <w:r>
        <w:rPr>
          <w:lang w:val="en-AU"/>
        </w:rPr>
        <w:t>boundary</w:t>
      </w:r>
      <w:r w:rsidR="00636C64">
        <w:rPr>
          <w:lang w:val="en-AU"/>
        </w:rPr>
        <w:t xml:space="preserve"> to a distance of </w:t>
      </w:r>
      <w:r w:rsidR="00E4245C">
        <w:rPr>
          <w:lang w:val="en-AU"/>
        </w:rPr>
        <w:t>two</w:t>
      </w:r>
      <w:r w:rsidR="00636C64">
        <w:rPr>
          <w:lang w:val="en-AU"/>
        </w:rPr>
        <w:t xml:space="preserve"> km</w:t>
      </w:r>
      <w:r>
        <w:rPr>
          <w:lang w:val="en-AU"/>
        </w:rPr>
        <w:t>. Three sediment grabs were taken for infauna analysis and for PSD analysis at each site. Results found subtle differences in infauna communities within and possibly at 50 m from the DMPA boundary</w:t>
      </w:r>
      <w:r w:rsidR="00636C64">
        <w:rPr>
          <w:lang w:val="en-AU"/>
        </w:rPr>
        <w:t>,</w:t>
      </w:r>
      <w:r>
        <w:rPr>
          <w:lang w:val="en-AU"/>
        </w:rPr>
        <w:t xml:space="preserve"> indicating possible minor impacts from dredge material placement on benthic communities within the surrounding DMPA (Worley Parsons 2009). As with the survey conducted in 2003 impact from dredge material placement is inferred from spatial pattern and not from before-after or other temporal comparisons.</w:t>
      </w:r>
      <w:r w:rsidR="00DD2902">
        <w:rPr>
          <w:lang w:val="en-AU"/>
        </w:rPr>
        <w:t xml:space="preserve"> Impacts on larger spatial scales than surveyed are possible. Statistical power is not reported.</w:t>
      </w:r>
      <w:r>
        <w:rPr>
          <w:lang w:val="en-AU"/>
        </w:rPr>
        <w:t xml:space="preserve"> </w:t>
      </w:r>
      <w:r w:rsidRPr="009F3BDC">
        <w:rPr>
          <w:lang w:val="en-AU"/>
        </w:rPr>
        <w:t xml:space="preserve">Further details are provided in </w:t>
      </w:r>
      <w:r w:rsidR="00E4245C" w:rsidRPr="00E4245C">
        <w:fldChar w:fldCharType="begin"/>
      </w:r>
      <w:r w:rsidR="00E4245C" w:rsidRPr="00E4245C">
        <w:instrText xml:space="preserve"> REF  _Ref354746977 \* Lower \h  \* MERGEFORMAT </w:instrText>
      </w:r>
      <w:r w:rsidR="00E4245C" w:rsidRPr="00E4245C">
        <w:fldChar w:fldCharType="separate"/>
      </w:r>
      <w:r w:rsidR="00E2599D" w:rsidRPr="00E2599D">
        <w:t xml:space="preserve">table </w:t>
      </w:r>
      <w:r w:rsidR="00E2599D" w:rsidRPr="00E2599D">
        <w:rPr>
          <w:noProof/>
        </w:rPr>
        <w:t>8</w:t>
      </w:r>
      <w:r w:rsidR="00E4245C" w:rsidRPr="00E4245C">
        <w:fldChar w:fldCharType="end"/>
      </w:r>
      <w:r w:rsidRPr="00B0776E">
        <w:t>.</w:t>
      </w:r>
    </w:p>
    <w:p w:rsidR="004F7A79" w:rsidRDefault="00B03936" w:rsidP="00B0776E">
      <w:pPr>
        <w:pStyle w:val="Para0"/>
        <w:rPr>
          <w:lang w:val="en-AU"/>
        </w:rPr>
      </w:pPr>
      <w:r w:rsidRPr="009F3BDC">
        <w:rPr>
          <w:lang w:val="en-AU"/>
        </w:rPr>
        <w:t>Reason et al. (201</w:t>
      </w:r>
      <w:r>
        <w:rPr>
          <w:lang w:val="en-AU"/>
        </w:rPr>
        <w:t>2</w:t>
      </w:r>
      <w:r w:rsidRPr="009F3BDC">
        <w:rPr>
          <w:lang w:val="en-AU"/>
        </w:rPr>
        <w:t>)</w:t>
      </w:r>
      <w:r>
        <w:rPr>
          <w:lang w:val="en-AU"/>
        </w:rPr>
        <w:t xml:space="preserve"> </w:t>
      </w:r>
      <w:r w:rsidR="00FE7C2C">
        <w:rPr>
          <w:lang w:val="en-AU"/>
        </w:rPr>
        <w:t xml:space="preserve">summarise the results of annual seagrass monitoring in Cairns from 2001-2011. </w:t>
      </w:r>
      <w:r w:rsidR="00854C5C" w:rsidRPr="00854C5C">
        <w:rPr>
          <w:lang w:val="en-AU"/>
        </w:rPr>
        <w:t xml:space="preserve">The monitoring program does not target dredging specifically, </w:t>
      </w:r>
      <w:r w:rsidR="00854C5C">
        <w:rPr>
          <w:lang w:val="en-AU"/>
        </w:rPr>
        <w:t xml:space="preserve">but rather </w:t>
      </w:r>
      <w:r w:rsidR="00854C5C" w:rsidRPr="00854C5C">
        <w:rPr>
          <w:lang w:val="en-AU"/>
        </w:rPr>
        <w:t>is designed to detect long-term changes</w:t>
      </w:r>
      <w:r w:rsidR="00854C5C">
        <w:rPr>
          <w:lang w:val="en-AU"/>
        </w:rPr>
        <w:t xml:space="preserve"> from all influences. </w:t>
      </w:r>
      <w:r w:rsidR="00CE3FAC">
        <w:rPr>
          <w:lang w:val="en-AU"/>
        </w:rPr>
        <w:t xml:space="preserve">Monitoring is conducted in six permanent monitoring meadows, five selected on the basis of broad-scale mapping conducted by </w:t>
      </w:r>
      <w:r w:rsidR="00CF4BA9">
        <w:rPr>
          <w:lang w:val="en-AU"/>
        </w:rPr>
        <w:t>Campbell</w:t>
      </w:r>
      <w:r w:rsidR="00CE3FAC">
        <w:rPr>
          <w:lang w:val="en-AU"/>
        </w:rPr>
        <w:t xml:space="preserve"> et al. (2002) in December 2001</w:t>
      </w:r>
      <w:r w:rsidR="00666AA3">
        <w:rPr>
          <w:lang w:val="en-AU"/>
        </w:rPr>
        <w:t xml:space="preserve">. </w:t>
      </w:r>
      <w:r w:rsidR="004F7A79">
        <w:rPr>
          <w:lang w:val="en-AU"/>
        </w:rPr>
        <w:t xml:space="preserve">The monitoring is conducted through broad-scale mapping of the boundaries of seagrass meadows by helicopter. Within meadows, </w:t>
      </w:r>
      <w:r w:rsidR="004F7A79" w:rsidRPr="00910684">
        <w:rPr>
          <w:lang w:val="en-AU"/>
        </w:rPr>
        <w:t>species composition</w:t>
      </w:r>
      <w:r w:rsidR="004F7A79">
        <w:rPr>
          <w:lang w:val="en-AU"/>
        </w:rPr>
        <w:t xml:space="preserve"> and visual estimates of </w:t>
      </w:r>
      <w:r w:rsidR="004F7A79" w:rsidRPr="00910684">
        <w:rPr>
          <w:lang w:val="en-AU"/>
        </w:rPr>
        <w:t>above-ground biomass</w:t>
      </w:r>
      <w:r w:rsidR="004F7A79">
        <w:rPr>
          <w:lang w:val="en-AU"/>
        </w:rPr>
        <w:t xml:space="preserve"> and </w:t>
      </w:r>
      <w:r w:rsidR="004F7A79" w:rsidRPr="00910684">
        <w:rPr>
          <w:lang w:val="en-AU"/>
        </w:rPr>
        <w:t>per</w:t>
      </w:r>
      <w:r w:rsidR="004F7A79">
        <w:rPr>
          <w:lang w:val="en-AU"/>
        </w:rPr>
        <w:t xml:space="preserve"> </w:t>
      </w:r>
      <w:r w:rsidR="004F7A79" w:rsidRPr="00910684">
        <w:rPr>
          <w:lang w:val="en-AU"/>
        </w:rPr>
        <w:t xml:space="preserve">cent </w:t>
      </w:r>
      <w:r w:rsidR="004F7A79">
        <w:rPr>
          <w:lang w:val="en-AU"/>
        </w:rPr>
        <w:t>macro</w:t>
      </w:r>
      <w:r w:rsidR="004F7A79" w:rsidRPr="00910684">
        <w:rPr>
          <w:lang w:val="en-AU"/>
        </w:rPr>
        <w:t>algal cover</w:t>
      </w:r>
      <w:r w:rsidR="004F7A79">
        <w:rPr>
          <w:lang w:val="en-AU"/>
        </w:rPr>
        <w:t xml:space="preserve"> are recorded in quadrats. The quadrats are deployed from a helicopter for intertidal meadows and by drop camera in subtidal meadows</w:t>
      </w:r>
      <w:r w:rsidR="004F7A79" w:rsidRPr="004F7A79">
        <w:rPr>
          <w:lang w:val="en-AU"/>
        </w:rPr>
        <w:t xml:space="preserve"> </w:t>
      </w:r>
      <w:r w:rsidR="004F7A79">
        <w:rPr>
          <w:lang w:val="en-AU"/>
        </w:rPr>
        <w:t xml:space="preserve">(Reason et al. </w:t>
      </w:r>
      <w:r w:rsidR="004F7A79" w:rsidRPr="009F3BDC">
        <w:rPr>
          <w:lang w:val="en-AU"/>
        </w:rPr>
        <w:t>201</w:t>
      </w:r>
      <w:r w:rsidR="004F7A79">
        <w:rPr>
          <w:lang w:val="en-AU"/>
        </w:rPr>
        <w:t>2</w:t>
      </w:r>
      <w:r w:rsidR="004F7A79" w:rsidRPr="009F3BDC">
        <w:rPr>
          <w:lang w:val="en-AU"/>
        </w:rPr>
        <w:t>)</w:t>
      </w:r>
      <w:r w:rsidR="004F7A79">
        <w:rPr>
          <w:lang w:val="en-AU"/>
        </w:rPr>
        <w:t>. D</w:t>
      </w:r>
      <w:r w:rsidR="004F7A79" w:rsidRPr="00910684">
        <w:rPr>
          <w:lang w:val="en-AU"/>
        </w:rPr>
        <w:t xml:space="preserve">epth </w:t>
      </w:r>
      <w:r w:rsidR="004F7A79">
        <w:rPr>
          <w:lang w:val="en-AU"/>
        </w:rPr>
        <w:t xml:space="preserve">is also recorded at </w:t>
      </w:r>
      <w:r w:rsidR="004F7A79" w:rsidRPr="00910684">
        <w:rPr>
          <w:lang w:val="en-AU"/>
        </w:rPr>
        <w:t xml:space="preserve">subtidal </w:t>
      </w:r>
      <w:r w:rsidR="004F7A79">
        <w:rPr>
          <w:lang w:val="en-AU"/>
        </w:rPr>
        <w:t xml:space="preserve">sites. Sampling sites are located haphazardly within meadows at high density. Site numbers vary; 386 sites were surveyed in 2011. </w:t>
      </w:r>
      <w:r w:rsidR="004F7A79" w:rsidRPr="00910684">
        <w:rPr>
          <w:lang w:val="en-AU"/>
        </w:rPr>
        <w:t xml:space="preserve">Further details are provided </w:t>
      </w:r>
      <w:r w:rsidR="004F7A79" w:rsidRPr="00E4245C">
        <w:rPr>
          <w:lang w:val="en-AU"/>
        </w:rPr>
        <w:t xml:space="preserve">in </w:t>
      </w:r>
      <w:r w:rsidR="00E4245C" w:rsidRPr="00E4245C">
        <w:fldChar w:fldCharType="begin"/>
      </w:r>
      <w:r w:rsidR="00E4245C" w:rsidRPr="00E4245C">
        <w:instrText xml:space="preserve"> REF  _Ref354746977 \* Lower \h  \* MERGEFORMAT </w:instrText>
      </w:r>
      <w:r w:rsidR="00E4245C" w:rsidRPr="00E4245C">
        <w:fldChar w:fldCharType="separate"/>
      </w:r>
      <w:r w:rsidR="00E2599D" w:rsidRPr="00E2599D">
        <w:t xml:space="preserve">table </w:t>
      </w:r>
      <w:r w:rsidR="00E2599D" w:rsidRPr="00E2599D">
        <w:rPr>
          <w:noProof/>
        </w:rPr>
        <w:t>8</w:t>
      </w:r>
      <w:r w:rsidR="00E4245C" w:rsidRPr="00E4245C">
        <w:fldChar w:fldCharType="end"/>
      </w:r>
      <w:r w:rsidR="004F7A79" w:rsidRPr="00910684">
        <w:rPr>
          <w:lang w:val="en-AU"/>
        </w:rPr>
        <w:t>.</w:t>
      </w:r>
    </w:p>
    <w:p w:rsidR="00854C5C" w:rsidRDefault="0065174F" w:rsidP="00B0776E">
      <w:pPr>
        <w:pStyle w:val="Para0"/>
        <w:rPr>
          <w:lang w:val="en-AU"/>
        </w:rPr>
      </w:pPr>
      <w:r>
        <w:rPr>
          <w:lang w:val="en-AU"/>
        </w:rPr>
        <w:lastRenderedPageBreak/>
        <w:t xml:space="preserve">In 2011 </w:t>
      </w:r>
      <w:r w:rsidRPr="00910684">
        <w:rPr>
          <w:lang w:val="en-AU"/>
        </w:rPr>
        <w:t xml:space="preserve">the total area of seagrass meadows </w:t>
      </w:r>
      <w:r>
        <w:rPr>
          <w:lang w:val="en-AU"/>
        </w:rPr>
        <w:t xml:space="preserve">declined </w:t>
      </w:r>
      <w:r w:rsidR="00E4245C">
        <w:rPr>
          <w:lang w:val="en-AU"/>
        </w:rPr>
        <w:t>f</w:t>
      </w:r>
      <w:r>
        <w:rPr>
          <w:lang w:val="en-AU"/>
        </w:rPr>
        <w:t xml:space="preserve">or </w:t>
      </w:r>
      <w:r w:rsidRPr="00910684">
        <w:rPr>
          <w:lang w:val="en-AU"/>
        </w:rPr>
        <w:t>the fourth consecutive year</w:t>
      </w:r>
      <w:r w:rsidR="00854C5C">
        <w:rPr>
          <w:lang w:val="en-AU"/>
        </w:rPr>
        <w:t xml:space="preserve"> to 211 ha, the lowest spatial extent of meadows observed since 2001</w:t>
      </w:r>
      <w:r w:rsidR="004F7A79">
        <w:rPr>
          <w:lang w:val="en-AU"/>
        </w:rPr>
        <w:t xml:space="preserve"> (</w:t>
      </w:r>
      <w:r w:rsidR="004F7A79" w:rsidRPr="009F3BDC">
        <w:rPr>
          <w:lang w:val="en-AU"/>
        </w:rPr>
        <w:t>Reason et al. 201</w:t>
      </w:r>
      <w:r w:rsidR="004F7A79">
        <w:rPr>
          <w:lang w:val="en-AU"/>
        </w:rPr>
        <w:t>2</w:t>
      </w:r>
      <w:r w:rsidR="004F7A79" w:rsidRPr="009F3BDC">
        <w:rPr>
          <w:lang w:val="en-AU"/>
        </w:rPr>
        <w:t>)</w:t>
      </w:r>
      <w:r w:rsidR="00854C5C">
        <w:rPr>
          <w:lang w:val="en-AU"/>
        </w:rPr>
        <w:t xml:space="preserve">. This compares to 663 ha in 2001 when the monitoring program was established, and 1488 ha in 2007, when seagrass meadows covered the largest area observed by the program. Above-ground biomass was the second-lowest observed since 2001, with 2010 the lowest. One meadow, a </w:t>
      </w:r>
      <w:r w:rsidR="00854C5C">
        <w:rPr>
          <w:i/>
          <w:lang w:val="en-AU"/>
        </w:rPr>
        <w:t>Zostera capricorni</w:t>
      </w:r>
      <w:r w:rsidR="00854C5C">
        <w:rPr>
          <w:lang w:val="en-AU"/>
        </w:rPr>
        <w:t xml:space="preserve"> meadow in Trinity Inlet, was not present for the first time during the monitoring program.</w:t>
      </w:r>
      <w:r w:rsidR="004F7A79">
        <w:rPr>
          <w:lang w:val="en-AU"/>
        </w:rPr>
        <w:t xml:space="preserve"> </w:t>
      </w:r>
      <w:r w:rsidR="004F7A79" w:rsidRPr="009F3BDC">
        <w:rPr>
          <w:lang w:val="en-AU"/>
        </w:rPr>
        <w:t xml:space="preserve">Reason et al. </w:t>
      </w:r>
      <w:r w:rsidR="004F7A79">
        <w:rPr>
          <w:lang w:val="en-AU"/>
        </w:rPr>
        <w:t>(</w:t>
      </w:r>
      <w:r w:rsidR="004F7A79" w:rsidRPr="009F3BDC">
        <w:rPr>
          <w:lang w:val="en-AU"/>
        </w:rPr>
        <w:t>201</w:t>
      </w:r>
      <w:r w:rsidR="004F7A79">
        <w:rPr>
          <w:lang w:val="en-AU"/>
        </w:rPr>
        <w:t>2</w:t>
      </w:r>
      <w:r w:rsidR="004F7A79" w:rsidRPr="009F3BDC">
        <w:rPr>
          <w:lang w:val="en-AU"/>
        </w:rPr>
        <w:t>)</w:t>
      </w:r>
      <w:r w:rsidR="004F7A79">
        <w:rPr>
          <w:lang w:val="en-AU"/>
        </w:rPr>
        <w:t xml:space="preserve"> interpreted increases in above-ground biomass in some meadows over 2010 levels as a possible early sign of recovery.</w:t>
      </w:r>
    </w:p>
    <w:p w:rsidR="00B0776E" w:rsidRPr="009F3BDC" w:rsidRDefault="004F7A79" w:rsidP="00B0776E">
      <w:pPr>
        <w:pStyle w:val="Para0"/>
        <w:rPr>
          <w:lang w:val="en-AU"/>
        </w:rPr>
      </w:pPr>
      <w:r>
        <w:rPr>
          <w:lang w:val="en-AU"/>
        </w:rPr>
        <w:t xml:space="preserve">Reason et al. (2012) attribute the recent declines in seagrass in </w:t>
      </w:r>
      <w:r w:rsidR="00CF4BA9">
        <w:rPr>
          <w:lang w:val="en-AU"/>
        </w:rPr>
        <w:t>Cairns</w:t>
      </w:r>
      <w:r>
        <w:rPr>
          <w:lang w:val="en-AU"/>
        </w:rPr>
        <w:t xml:space="preserve"> several years of high rainfall and flooding, and the effects of Cyclone Yasi, which passed through Cairns in </w:t>
      </w:r>
      <w:r w:rsidR="002F1DD4">
        <w:rPr>
          <w:lang w:val="en-AU"/>
        </w:rPr>
        <w:t xml:space="preserve">February 2011. They concluded that port activities were unlikely to have had impacts. However, Reason et al. report </w:t>
      </w:r>
      <w:r w:rsidR="002F1DD4" w:rsidRPr="00910684">
        <w:rPr>
          <w:lang w:val="en-AU"/>
        </w:rPr>
        <w:t xml:space="preserve">that seagrass meadows in </w:t>
      </w:r>
      <w:r w:rsidR="002F1DD4">
        <w:rPr>
          <w:lang w:val="en-AU"/>
        </w:rPr>
        <w:t xml:space="preserve">Cairns </w:t>
      </w:r>
      <w:r w:rsidR="002F1DD4" w:rsidRPr="00910684">
        <w:rPr>
          <w:lang w:val="en-AU"/>
        </w:rPr>
        <w:t xml:space="preserve">are </w:t>
      </w:r>
      <w:r w:rsidR="002F1DD4">
        <w:rPr>
          <w:lang w:val="en-AU"/>
        </w:rPr>
        <w:t xml:space="preserve">in a highly vulnerable state. </w:t>
      </w:r>
      <w:r w:rsidR="002F1DD4" w:rsidRPr="009F3BDC">
        <w:rPr>
          <w:lang w:val="en-AU"/>
        </w:rPr>
        <w:t>P</w:t>
      </w:r>
      <w:r w:rsidR="002F1DD4">
        <w:rPr>
          <w:lang w:val="en-AU"/>
        </w:rPr>
        <w:t xml:space="preserve">revious studies </w:t>
      </w:r>
      <w:r w:rsidR="002F1DD4" w:rsidRPr="009F3BDC">
        <w:rPr>
          <w:lang w:val="en-AU"/>
        </w:rPr>
        <w:t>of seagrass communities in the Cairns region identified the area as one of the four regions of the World Heritage Area facing the highest level of risk from anthropogenic impacts (Rasheed et al. 2007).</w:t>
      </w:r>
      <w:r w:rsidR="002F1DD4">
        <w:rPr>
          <w:lang w:val="en-AU"/>
        </w:rPr>
        <w:t xml:space="preserve"> </w:t>
      </w:r>
      <w:r w:rsidR="00BE495D">
        <w:rPr>
          <w:lang w:val="en-AU"/>
        </w:rPr>
        <w:t>Reason et al. (2012) considered that the resilience of Cairns seagrass meadows to anthropogenic stress may be reduced.</w:t>
      </w:r>
    </w:p>
    <w:p w:rsidR="00EE6C16" w:rsidRPr="009F3BDC" w:rsidRDefault="00CB79B9" w:rsidP="00EE6C16">
      <w:pPr>
        <w:pStyle w:val="Heading3"/>
        <w:rPr>
          <w:lang w:val="en-AU"/>
        </w:rPr>
      </w:pPr>
      <w:bookmarkStart w:id="342" w:name="_Toc361930711"/>
      <w:r w:rsidRPr="009F3BDC">
        <w:rPr>
          <w:lang w:val="en-AU"/>
        </w:rPr>
        <w:t>Environmental Condition</w:t>
      </w:r>
      <w:bookmarkEnd w:id="342"/>
    </w:p>
    <w:p w:rsidR="00EE6C16" w:rsidRPr="009F3BDC" w:rsidRDefault="00EE6C16" w:rsidP="00EE6C16">
      <w:pPr>
        <w:pStyle w:val="Para0"/>
        <w:rPr>
          <w:lang w:val="en-AU"/>
        </w:rPr>
      </w:pPr>
      <w:r w:rsidRPr="009F3BDC">
        <w:rPr>
          <w:lang w:val="en-AU"/>
        </w:rPr>
        <w:t>Water quality in the Wet Tropics Region, which includes the Port of Cairns</w:t>
      </w:r>
      <w:r w:rsidR="00716452" w:rsidRPr="009F3BDC">
        <w:rPr>
          <w:lang w:val="en-AU"/>
        </w:rPr>
        <w:t>,</w:t>
      </w:r>
      <w:r w:rsidRPr="009F3BDC">
        <w:rPr>
          <w:lang w:val="en-AU"/>
        </w:rPr>
        <w:t xml:space="preserve"> has been monitored since 2007 by the </w:t>
      </w:r>
      <w:r w:rsidR="00B20292" w:rsidRPr="009F3BDC">
        <w:rPr>
          <w:lang w:val="en-AU"/>
        </w:rPr>
        <w:t>RRMMP</w:t>
      </w:r>
      <w:r w:rsidRPr="009F3BDC">
        <w:rPr>
          <w:lang w:val="en-AU"/>
        </w:rPr>
        <w:t xml:space="preserve"> (Schaffelke </w:t>
      </w:r>
      <w:r w:rsidR="00C90812" w:rsidRPr="009F3BDC">
        <w:rPr>
          <w:lang w:val="en-AU"/>
        </w:rPr>
        <w:t xml:space="preserve">et al. </w:t>
      </w:r>
      <w:r w:rsidRPr="009F3BDC">
        <w:rPr>
          <w:lang w:val="en-AU"/>
        </w:rPr>
        <w:t xml:space="preserve">2011). The water quality aspect of the monitoring program includes permanent monitoring sites (water quality loggers) and remote sensing techniques. A number of monitoring sites are within 50 km of the Port of Cairns, </w:t>
      </w:r>
      <w:r w:rsidR="005E3930" w:rsidRPr="009F3BDC">
        <w:rPr>
          <w:lang w:val="en-AU"/>
        </w:rPr>
        <w:t>including</w:t>
      </w:r>
      <w:r w:rsidRPr="009F3BDC">
        <w:rPr>
          <w:lang w:val="en-AU"/>
        </w:rPr>
        <w:t xml:space="preserve"> the Cairns transect which provi</w:t>
      </w:r>
      <w:r w:rsidR="005E3930" w:rsidRPr="009F3BDC">
        <w:rPr>
          <w:lang w:val="en-AU"/>
        </w:rPr>
        <w:t>des long term water quality dat</w:t>
      </w:r>
      <w:r w:rsidRPr="009F3BDC">
        <w:rPr>
          <w:lang w:val="en-AU"/>
        </w:rPr>
        <w:t xml:space="preserve">a for a full suite of water quality parameters (Schaffelke </w:t>
      </w:r>
      <w:r w:rsidR="00C90812" w:rsidRPr="009F3BDC">
        <w:rPr>
          <w:lang w:val="en-AU"/>
        </w:rPr>
        <w:t xml:space="preserve">et al. </w:t>
      </w:r>
      <w:r w:rsidRPr="009F3BDC">
        <w:rPr>
          <w:lang w:val="en-AU"/>
        </w:rPr>
        <w:t>2011). Regionally</w:t>
      </w:r>
      <w:r w:rsidR="0052246B">
        <w:rPr>
          <w:lang w:val="en-AU"/>
        </w:rPr>
        <w:t>,</w:t>
      </w:r>
      <w:r w:rsidRPr="009F3BDC">
        <w:rPr>
          <w:lang w:val="en-AU"/>
        </w:rPr>
        <w:t xml:space="preserve"> water quality is mostly good when assessed against guideline values (Schaffelke </w:t>
      </w:r>
      <w:r w:rsidR="00C90812" w:rsidRPr="009F3BDC">
        <w:rPr>
          <w:lang w:val="en-AU"/>
        </w:rPr>
        <w:t xml:space="preserve">et al. </w:t>
      </w:r>
      <w:r w:rsidRPr="009F3BDC">
        <w:rPr>
          <w:lang w:val="en-AU"/>
        </w:rPr>
        <w:t>2011), however water quality has generally declined since 2007/2008 with values generally increasing over time for all locations (</w:t>
      </w:r>
      <w:r w:rsidR="00E4245C" w:rsidRPr="00E4245C">
        <w:fldChar w:fldCharType="begin"/>
      </w:r>
      <w:r w:rsidR="00E4245C" w:rsidRPr="00E4245C">
        <w:instrText xml:space="preserve"> REF  _Ref358837150 \* Lower \h  \* MERGEFORMAT </w:instrText>
      </w:r>
      <w:r w:rsidR="00E4245C" w:rsidRPr="00E4245C">
        <w:fldChar w:fldCharType="separate"/>
      </w:r>
      <w:r w:rsidR="00E2599D" w:rsidRPr="00E2599D">
        <w:t xml:space="preserve">table </w:t>
      </w:r>
      <w:r w:rsidR="00E2599D" w:rsidRPr="00E2599D">
        <w:rPr>
          <w:noProof/>
        </w:rPr>
        <w:t>32</w:t>
      </w:r>
      <w:r w:rsidR="00E4245C" w:rsidRPr="00E4245C">
        <w:fldChar w:fldCharType="end"/>
      </w:r>
      <w:r w:rsidR="005E3930" w:rsidRPr="009F3BDC">
        <w:rPr>
          <w:lang w:val="en-AU"/>
        </w:rPr>
        <w:t>).</w:t>
      </w:r>
      <w:r w:rsidRPr="009F3BDC">
        <w:rPr>
          <w:lang w:val="en-AU"/>
        </w:rPr>
        <w:t xml:space="preserve"> </w:t>
      </w:r>
    </w:p>
    <w:p w:rsidR="00EE6C16" w:rsidRPr="00DE66F4" w:rsidRDefault="00EE6C16" w:rsidP="00335261">
      <w:pPr>
        <w:pStyle w:val="Caption"/>
        <w:outlineLvl w:val="0"/>
        <w:rPr>
          <w:b/>
        </w:rPr>
      </w:pPr>
      <w:bookmarkStart w:id="343" w:name="_Ref358837150"/>
      <w:bookmarkStart w:id="344" w:name="_Toc360694094"/>
      <w:r w:rsidRPr="009F3BDC">
        <w:rPr>
          <w:b/>
        </w:rPr>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32</w:t>
      </w:r>
      <w:r w:rsidR="00B66293" w:rsidRPr="009F3BDC">
        <w:rPr>
          <w:b/>
        </w:rPr>
        <w:fldChar w:fldCharType="end"/>
      </w:r>
      <w:bookmarkEnd w:id="343"/>
      <w:r w:rsidR="00335261" w:rsidRPr="009F3BDC">
        <w:rPr>
          <w:b/>
        </w:rPr>
        <w:t>.</w:t>
      </w:r>
      <w:r w:rsidRPr="009F3BDC">
        <w:rPr>
          <w:b/>
        </w:rPr>
        <w:t xml:space="preserve"> </w:t>
      </w:r>
      <w:r w:rsidRPr="009F3BDC">
        <w:t xml:space="preserve">Summary of annual mean turbidity </w:t>
      </w:r>
      <w:r w:rsidR="00716452" w:rsidRPr="009F3BDC">
        <w:t xml:space="preserve">(NTU) </w:t>
      </w:r>
      <w:r w:rsidRPr="009F3BDC">
        <w:t xml:space="preserve">from turbidity sensors at Wet Tropics region water quality locations from the </w:t>
      </w:r>
      <w:r w:rsidR="00B20292" w:rsidRPr="009F3BDC">
        <w:t>RRMMP</w:t>
      </w:r>
      <w:r w:rsidRPr="009F3BDC">
        <w:rPr>
          <w:vertAlign w:val="superscript"/>
        </w:rPr>
        <w:t>1</w:t>
      </w:r>
      <w:r w:rsidR="00DE66F4">
        <w:t>.</w:t>
      </w:r>
      <w:bookmarkEnd w:id="3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1747"/>
        <w:gridCol w:w="1746"/>
        <w:gridCol w:w="1746"/>
        <w:gridCol w:w="1746"/>
        <w:gridCol w:w="1746"/>
      </w:tblGrid>
      <w:tr w:rsidR="00EE6C16" w:rsidRPr="009F3BDC" w:rsidTr="00EE6C16">
        <w:trPr>
          <w:trHeight w:val="260"/>
          <w:tblHeader/>
        </w:trPr>
        <w:tc>
          <w:tcPr>
            <w:tcW w:w="1000" w:type="pct"/>
            <w:vAlign w:val="center"/>
          </w:tcPr>
          <w:p w:rsidR="00EE6C16" w:rsidRPr="009F3BDC" w:rsidRDefault="00EE6C16" w:rsidP="006C2A5A">
            <w:pPr>
              <w:pStyle w:val="TableFontH"/>
              <w:rPr>
                <w:lang w:val="en-AU"/>
              </w:rPr>
            </w:pPr>
            <w:r w:rsidRPr="009F3BDC">
              <w:rPr>
                <w:lang w:val="en-AU"/>
              </w:rPr>
              <w:t>Site</w:t>
            </w:r>
          </w:p>
        </w:tc>
        <w:tc>
          <w:tcPr>
            <w:tcW w:w="1000" w:type="pct"/>
            <w:vAlign w:val="center"/>
          </w:tcPr>
          <w:p w:rsidR="00EE6C16" w:rsidRPr="009F3BDC" w:rsidRDefault="00EE6C16" w:rsidP="006C2A5A">
            <w:pPr>
              <w:pStyle w:val="TableFontH"/>
              <w:rPr>
                <w:vertAlign w:val="superscript"/>
                <w:lang w:val="en-AU"/>
              </w:rPr>
            </w:pPr>
            <w:r w:rsidRPr="009F3BDC">
              <w:rPr>
                <w:lang w:val="en-AU"/>
              </w:rPr>
              <w:t>2007-2008</w:t>
            </w:r>
            <w:r w:rsidRPr="009F3BDC">
              <w:rPr>
                <w:vertAlign w:val="superscript"/>
                <w:lang w:val="en-AU"/>
              </w:rPr>
              <w:t>2</w:t>
            </w:r>
          </w:p>
        </w:tc>
        <w:tc>
          <w:tcPr>
            <w:tcW w:w="1000" w:type="pct"/>
            <w:vAlign w:val="center"/>
          </w:tcPr>
          <w:p w:rsidR="00EE6C16" w:rsidRPr="009F3BDC" w:rsidRDefault="00EE6C16" w:rsidP="006C2A5A">
            <w:pPr>
              <w:pStyle w:val="TableFontH"/>
              <w:rPr>
                <w:vertAlign w:val="superscript"/>
                <w:lang w:val="en-AU"/>
              </w:rPr>
            </w:pPr>
            <w:r w:rsidRPr="009F3BDC">
              <w:rPr>
                <w:lang w:val="en-AU"/>
              </w:rPr>
              <w:t>2008 to 2009</w:t>
            </w:r>
            <w:r w:rsidRPr="009F3BDC">
              <w:rPr>
                <w:vertAlign w:val="superscript"/>
                <w:lang w:val="en-AU"/>
              </w:rPr>
              <w:t>2</w:t>
            </w:r>
          </w:p>
        </w:tc>
        <w:tc>
          <w:tcPr>
            <w:tcW w:w="1000" w:type="pct"/>
            <w:vAlign w:val="center"/>
          </w:tcPr>
          <w:p w:rsidR="00EE6C16" w:rsidRPr="009F3BDC" w:rsidRDefault="00EE6C16" w:rsidP="006C2A5A">
            <w:pPr>
              <w:pStyle w:val="TableFontH"/>
              <w:rPr>
                <w:vertAlign w:val="superscript"/>
                <w:lang w:val="en-AU"/>
              </w:rPr>
            </w:pPr>
            <w:r w:rsidRPr="009F3BDC">
              <w:rPr>
                <w:lang w:val="en-AU"/>
              </w:rPr>
              <w:t>2009-2010</w:t>
            </w:r>
            <w:r w:rsidRPr="009F3BDC">
              <w:rPr>
                <w:vertAlign w:val="superscript"/>
                <w:lang w:val="en-AU"/>
              </w:rPr>
              <w:t>2</w:t>
            </w:r>
          </w:p>
        </w:tc>
        <w:tc>
          <w:tcPr>
            <w:tcW w:w="1000" w:type="pct"/>
            <w:vAlign w:val="center"/>
          </w:tcPr>
          <w:p w:rsidR="00EE6C16" w:rsidRPr="009F3BDC" w:rsidRDefault="00EE6C16" w:rsidP="006C2A5A">
            <w:pPr>
              <w:pStyle w:val="TableFontH"/>
              <w:rPr>
                <w:vertAlign w:val="superscript"/>
                <w:lang w:val="en-AU"/>
              </w:rPr>
            </w:pPr>
            <w:r w:rsidRPr="009F3BDC">
              <w:rPr>
                <w:lang w:val="en-AU"/>
              </w:rPr>
              <w:t>2010-2011</w:t>
            </w:r>
            <w:r w:rsidRPr="009F3BDC">
              <w:rPr>
                <w:vertAlign w:val="superscript"/>
                <w:lang w:val="en-AU"/>
              </w:rPr>
              <w:t>3</w:t>
            </w:r>
          </w:p>
        </w:tc>
      </w:tr>
      <w:tr w:rsidR="00EE6C16" w:rsidRPr="009F3BDC" w:rsidTr="00A61143">
        <w:tc>
          <w:tcPr>
            <w:tcW w:w="1000" w:type="pct"/>
          </w:tcPr>
          <w:p w:rsidR="00EE6C16" w:rsidRPr="009F3BDC" w:rsidRDefault="00EE6C16" w:rsidP="006C2A5A">
            <w:pPr>
              <w:pStyle w:val="TableFont"/>
              <w:rPr>
                <w:lang w:val="en-AU"/>
              </w:rPr>
            </w:pPr>
            <w:r w:rsidRPr="009F3BDC">
              <w:rPr>
                <w:lang w:val="en-AU"/>
              </w:rPr>
              <w:t>Snapper Island</w:t>
            </w:r>
          </w:p>
        </w:tc>
        <w:tc>
          <w:tcPr>
            <w:tcW w:w="1000" w:type="pct"/>
            <w:tcMar>
              <w:right w:w="567" w:type="dxa"/>
            </w:tcMar>
          </w:tcPr>
          <w:p w:rsidR="00EE6C16" w:rsidRPr="009F3BDC" w:rsidRDefault="00EE6C16" w:rsidP="00A61143">
            <w:pPr>
              <w:pStyle w:val="TableFont"/>
              <w:jc w:val="right"/>
              <w:rPr>
                <w:lang w:val="en-AU"/>
              </w:rPr>
            </w:pPr>
            <w:r w:rsidRPr="009F3BDC">
              <w:rPr>
                <w:lang w:val="en-AU"/>
              </w:rPr>
              <w:t>2.21</w:t>
            </w:r>
          </w:p>
        </w:tc>
        <w:tc>
          <w:tcPr>
            <w:tcW w:w="1000" w:type="pct"/>
            <w:tcMar>
              <w:right w:w="567" w:type="dxa"/>
            </w:tcMar>
          </w:tcPr>
          <w:p w:rsidR="00EE6C16" w:rsidRPr="009F3BDC" w:rsidRDefault="00EE6C16" w:rsidP="00A61143">
            <w:pPr>
              <w:pStyle w:val="TableFont"/>
              <w:jc w:val="right"/>
              <w:rPr>
                <w:lang w:val="en-AU"/>
              </w:rPr>
            </w:pPr>
            <w:r w:rsidRPr="009F3BDC">
              <w:rPr>
                <w:lang w:val="en-AU"/>
              </w:rPr>
              <w:t>1.87</w:t>
            </w:r>
          </w:p>
        </w:tc>
        <w:tc>
          <w:tcPr>
            <w:tcW w:w="1000" w:type="pct"/>
            <w:tcMar>
              <w:right w:w="567" w:type="dxa"/>
            </w:tcMar>
          </w:tcPr>
          <w:p w:rsidR="00EE6C16" w:rsidRPr="009F3BDC" w:rsidRDefault="00EE6C16" w:rsidP="00A61143">
            <w:pPr>
              <w:pStyle w:val="TableFont"/>
              <w:jc w:val="right"/>
              <w:rPr>
                <w:lang w:val="en-AU"/>
              </w:rPr>
            </w:pPr>
            <w:r w:rsidRPr="009F3BDC">
              <w:rPr>
                <w:lang w:val="en-AU"/>
              </w:rPr>
              <w:t>3.20</w:t>
            </w:r>
          </w:p>
        </w:tc>
        <w:tc>
          <w:tcPr>
            <w:tcW w:w="1000" w:type="pct"/>
            <w:tcMar>
              <w:right w:w="567" w:type="dxa"/>
            </w:tcMar>
          </w:tcPr>
          <w:p w:rsidR="00EE6C16" w:rsidRPr="009F3BDC" w:rsidRDefault="00EE6C16" w:rsidP="00A61143">
            <w:pPr>
              <w:pStyle w:val="TableFont"/>
              <w:jc w:val="right"/>
              <w:rPr>
                <w:lang w:val="en-AU"/>
              </w:rPr>
            </w:pPr>
            <w:r w:rsidRPr="009F3BDC">
              <w:rPr>
                <w:lang w:val="en-AU"/>
              </w:rPr>
              <w:t>2.27</w:t>
            </w:r>
          </w:p>
        </w:tc>
      </w:tr>
      <w:tr w:rsidR="00EE6C16" w:rsidRPr="009F3BDC" w:rsidTr="00A61143">
        <w:tc>
          <w:tcPr>
            <w:tcW w:w="1000" w:type="pct"/>
          </w:tcPr>
          <w:p w:rsidR="00EE6C16" w:rsidRPr="009F3BDC" w:rsidRDefault="00EE6C16" w:rsidP="006C2A5A">
            <w:pPr>
              <w:pStyle w:val="TableFont"/>
              <w:rPr>
                <w:lang w:val="en-AU"/>
              </w:rPr>
            </w:pPr>
            <w:r w:rsidRPr="009F3BDC">
              <w:rPr>
                <w:lang w:val="en-AU"/>
              </w:rPr>
              <w:t>Fitzroy Island</w:t>
            </w:r>
          </w:p>
        </w:tc>
        <w:tc>
          <w:tcPr>
            <w:tcW w:w="1000" w:type="pct"/>
            <w:tcMar>
              <w:right w:w="567" w:type="dxa"/>
            </w:tcMar>
          </w:tcPr>
          <w:p w:rsidR="00EE6C16" w:rsidRPr="009F3BDC" w:rsidRDefault="00EE6C16" w:rsidP="00A61143">
            <w:pPr>
              <w:pStyle w:val="TableFont"/>
              <w:jc w:val="right"/>
              <w:rPr>
                <w:lang w:val="en-AU"/>
              </w:rPr>
            </w:pPr>
            <w:r w:rsidRPr="009F3BDC">
              <w:rPr>
                <w:lang w:val="en-AU"/>
              </w:rPr>
              <w:t>0.85</w:t>
            </w:r>
          </w:p>
        </w:tc>
        <w:tc>
          <w:tcPr>
            <w:tcW w:w="1000" w:type="pct"/>
            <w:tcMar>
              <w:right w:w="567" w:type="dxa"/>
            </w:tcMar>
          </w:tcPr>
          <w:p w:rsidR="00EE6C16" w:rsidRPr="009F3BDC" w:rsidRDefault="00EE6C16" w:rsidP="00A61143">
            <w:pPr>
              <w:pStyle w:val="TableFont"/>
              <w:jc w:val="right"/>
              <w:rPr>
                <w:lang w:val="en-AU"/>
              </w:rPr>
            </w:pPr>
            <w:r w:rsidRPr="009F3BDC">
              <w:rPr>
                <w:lang w:val="en-AU"/>
              </w:rPr>
              <w:t>0.89</w:t>
            </w:r>
          </w:p>
        </w:tc>
        <w:tc>
          <w:tcPr>
            <w:tcW w:w="1000" w:type="pct"/>
            <w:tcMar>
              <w:right w:w="567" w:type="dxa"/>
            </w:tcMar>
          </w:tcPr>
          <w:p w:rsidR="00EE6C16" w:rsidRPr="009F3BDC" w:rsidRDefault="00EE6C16" w:rsidP="00A61143">
            <w:pPr>
              <w:pStyle w:val="TableFont"/>
              <w:jc w:val="right"/>
              <w:rPr>
                <w:lang w:val="en-AU"/>
              </w:rPr>
            </w:pPr>
            <w:r w:rsidRPr="009F3BDC">
              <w:rPr>
                <w:lang w:val="en-AU"/>
              </w:rPr>
              <w:t>0.88</w:t>
            </w:r>
          </w:p>
        </w:tc>
        <w:tc>
          <w:tcPr>
            <w:tcW w:w="1000" w:type="pct"/>
            <w:tcMar>
              <w:right w:w="567" w:type="dxa"/>
            </w:tcMar>
          </w:tcPr>
          <w:p w:rsidR="00EE6C16" w:rsidRPr="009F3BDC" w:rsidRDefault="00EE6C16" w:rsidP="00A61143">
            <w:pPr>
              <w:pStyle w:val="TableFont"/>
              <w:jc w:val="right"/>
              <w:rPr>
                <w:lang w:val="en-AU"/>
              </w:rPr>
            </w:pPr>
            <w:r w:rsidRPr="009F3BDC">
              <w:rPr>
                <w:lang w:val="en-AU"/>
              </w:rPr>
              <w:t>1.18</w:t>
            </w:r>
          </w:p>
        </w:tc>
      </w:tr>
      <w:tr w:rsidR="00EE6C16" w:rsidRPr="009F3BDC" w:rsidTr="00A61143">
        <w:tc>
          <w:tcPr>
            <w:tcW w:w="1000" w:type="pct"/>
          </w:tcPr>
          <w:p w:rsidR="00EE6C16" w:rsidRPr="009F3BDC" w:rsidRDefault="00EE6C16" w:rsidP="006C2A5A">
            <w:pPr>
              <w:pStyle w:val="TableFont"/>
              <w:rPr>
                <w:lang w:val="en-AU"/>
              </w:rPr>
            </w:pPr>
            <w:r w:rsidRPr="009F3BDC">
              <w:rPr>
                <w:lang w:val="en-AU"/>
              </w:rPr>
              <w:t>High Island</w:t>
            </w:r>
          </w:p>
        </w:tc>
        <w:tc>
          <w:tcPr>
            <w:tcW w:w="1000" w:type="pct"/>
            <w:tcMar>
              <w:right w:w="567" w:type="dxa"/>
            </w:tcMar>
          </w:tcPr>
          <w:p w:rsidR="00EE6C16" w:rsidRPr="009F3BDC" w:rsidRDefault="00EE6C16" w:rsidP="00A61143">
            <w:pPr>
              <w:pStyle w:val="TableFont"/>
              <w:jc w:val="right"/>
              <w:rPr>
                <w:lang w:val="en-AU"/>
              </w:rPr>
            </w:pPr>
            <w:r w:rsidRPr="009F3BDC">
              <w:rPr>
                <w:lang w:val="en-AU"/>
              </w:rPr>
              <w:t>0.81</w:t>
            </w:r>
          </w:p>
        </w:tc>
        <w:tc>
          <w:tcPr>
            <w:tcW w:w="1000" w:type="pct"/>
            <w:tcMar>
              <w:right w:w="567" w:type="dxa"/>
            </w:tcMar>
          </w:tcPr>
          <w:p w:rsidR="00EE6C16" w:rsidRPr="009F3BDC" w:rsidRDefault="00EE6C16" w:rsidP="00A61143">
            <w:pPr>
              <w:pStyle w:val="TableFont"/>
              <w:jc w:val="right"/>
              <w:rPr>
                <w:lang w:val="en-AU"/>
              </w:rPr>
            </w:pPr>
            <w:r w:rsidRPr="009F3BDC">
              <w:rPr>
                <w:lang w:val="en-AU"/>
              </w:rPr>
              <w:t>0.84</w:t>
            </w:r>
          </w:p>
        </w:tc>
        <w:tc>
          <w:tcPr>
            <w:tcW w:w="1000" w:type="pct"/>
            <w:tcMar>
              <w:right w:w="567" w:type="dxa"/>
            </w:tcMar>
          </w:tcPr>
          <w:p w:rsidR="00EE6C16" w:rsidRPr="009F3BDC" w:rsidRDefault="00EE6C16" w:rsidP="00A61143">
            <w:pPr>
              <w:pStyle w:val="TableFont"/>
              <w:jc w:val="right"/>
              <w:rPr>
                <w:lang w:val="en-AU"/>
              </w:rPr>
            </w:pPr>
            <w:r w:rsidRPr="009F3BDC">
              <w:rPr>
                <w:lang w:val="en-AU"/>
              </w:rPr>
              <w:t>1.20</w:t>
            </w:r>
          </w:p>
        </w:tc>
        <w:tc>
          <w:tcPr>
            <w:tcW w:w="1000" w:type="pct"/>
            <w:tcMar>
              <w:right w:w="567" w:type="dxa"/>
            </w:tcMar>
          </w:tcPr>
          <w:p w:rsidR="00EE6C16" w:rsidRPr="009F3BDC" w:rsidRDefault="00EE6C16" w:rsidP="00A61143">
            <w:pPr>
              <w:pStyle w:val="TableFont"/>
              <w:jc w:val="right"/>
              <w:rPr>
                <w:lang w:val="en-AU"/>
              </w:rPr>
            </w:pPr>
            <w:r w:rsidRPr="009F3BDC">
              <w:rPr>
                <w:lang w:val="en-AU"/>
              </w:rPr>
              <w:t>1.58</w:t>
            </w:r>
          </w:p>
        </w:tc>
      </w:tr>
      <w:tr w:rsidR="00EE6C16" w:rsidRPr="009F3BDC" w:rsidTr="00A61143">
        <w:tc>
          <w:tcPr>
            <w:tcW w:w="1000" w:type="pct"/>
          </w:tcPr>
          <w:p w:rsidR="00EE6C16" w:rsidRPr="009F3BDC" w:rsidRDefault="00EE6C16" w:rsidP="006C2A5A">
            <w:pPr>
              <w:pStyle w:val="TableFont"/>
              <w:rPr>
                <w:lang w:val="en-AU"/>
              </w:rPr>
            </w:pPr>
            <w:r w:rsidRPr="009F3BDC">
              <w:rPr>
                <w:lang w:val="en-AU"/>
              </w:rPr>
              <w:t>Russel</w:t>
            </w:r>
            <w:r w:rsidR="005E3930" w:rsidRPr="009F3BDC">
              <w:rPr>
                <w:lang w:val="en-AU"/>
              </w:rPr>
              <w:t>l</w:t>
            </w:r>
            <w:r w:rsidRPr="009F3BDC">
              <w:rPr>
                <w:lang w:val="en-AU"/>
              </w:rPr>
              <w:t xml:space="preserve"> Island </w:t>
            </w:r>
          </w:p>
        </w:tc>
        <w:tc>
          <w:tcPr>
            <w:tcW w:w="1000" w:type="pct"/>
            <w:tcMar>
              <w:right w:w="567" w:type="dxa"/>
            </w:tcMar>
          </w:tcPr>
          <w:p w:rsidR="00EE6C16" w:rsidRPr="009F3BDC" w:rsidRDefault="00EE6C16" w:rsidP="00A61143">
            <w:pPr>
              <w:pStyle w:val="TableFont"/>
              <w:jc w:val="right"/>
              <w:rPr>
                <w:lang w:val="en-AU"/>
              </w:rPr>
            </w:pPr>
            <w:r w:rsidRPr="009F3BDC">
              <w:rPr>
                <w:lang w:val="en-AU"/>
              </w:rPr>
              <w:t>0.49</w:t>
            </w:r>
          </w:p>
        </w:tc>
        <w:tc>
          <w:tcPr>
            <w:tcW w:w="1000" w:type="pct"/>
            <w:tcMar>
              <w:right w:w="567" w:type="dxa"/>
            </w:tcMar>
          </w:tcPr>
          <w:p w:rsidR="00EE6C16" w:rsidRPr="009F3BDC" w:rsidRDefault="00EE6C16" w:rsidP="00A61143">
            <w:pPr>
              <w:pStyle w:val="TableFont"/>
              <w:jc w:val="right"/>
              <w:rPr>
                <w:lang w:val="en-AU"/>
              </w:rPr>
            </w:pPr>
            <w:r w:rsidRPr="009F3BDC">
              <w:rPr>
                <w:lang w:val="en-AU"/>
              </w:rPr>
              <w:t>0.63</w:t>
            </w:r>
          </w:p>
        </w:tc>
        <w:tc>
          <w:tcPr>
            <w:tcW w:w="1000" w:type="pct"/>
            <w:tcMar>
              <w:right w:w="567" w:type="dxa"/>
            </w:tcMar>
          </w:tcPr>
          <w:p w:rsidR="00EE6C16" w:rsidRPr="009F3BDC" w:rsidRDefault="00EE6C16" w:rsidP="00A61143">
            <w:pPr>
              <w:pStyle w:val="TableFont"/>
              <w:jc w:val="right"/>
              <w:rPr>
                <w:lang w:val="en-AU"/>
              </w:rPr>
            </w:pPr>
            <w:r w:rsidRPr="009F3BDC">
              <w:rPr>
                <w:lang w:val="en-AU"/>
              </w:rPr>
              <w:t>0.71</w:t>
            </w:r>
          </w:p>
        </w:tc>
        <w:tc>
          <w:tcPr>
            <w:tcW w:w="1000" w:type="pct"/>
            <w:tcMar>
              <w:right w:w="567" w:type="dxa"/>
            </w:tcMar>
          </w:tcPr>
          <w:p w:rsidR="00EE6C16" w:rsidRPr="009F3BDC" w:rsidRDefault="00EE6C16" w:rsidP="00A61143">
            <w:pPr>
              <w:pStyle w:val="TableFont"/>
              <w:jc w:val="right"/>
              <w:rPr>
                <w:lang w:val="en-AU"/>
              </w:rPr>
            </w:pPr>
            <w:r w:rsidRPr="009F3BDC">
              <w:rPr>
                <w:lang w:val="en-AU"/>
              </w:rPr>
              <w:t>1.19</w:t>
            </w:r>
          </w:p>
        </w:tc>
      </w:tr>
      <w:tr w:rsidR="00EE6C16" w:rsidRPr="009F3BDC" w:rsidTr="00A61143">
        <w:tc>
          <w:tcPr>
            <w:tcW w:w="1000" w:type="pct"/>
          </w:tcPr>
          <w:p w:rsidR="00EE6C16" w:rsidRPr="009F3BDC" w:rsidRDefault="00EE6C16" w:rsidP="006C2A5A">
            <w:pPr>
              <w:pStyle w:val="TableFont"/>
              <w:rPr>
                <w:lang w:val="en-AU"/>
              </w:rPr>
            </w:pPr>
            <w:r w:rsidRPr="009F3BDC">
              <w:rPr>
                <w:lang w:val="en-AU"/>
              </w:rPr>
              <w:t>Dunk Island</w:t>
            </w:r>
          </w:p>
        </w:tc>
        <w:tc>
          <w:tcPr>
            <w:tcW w:w="1000" w:type="pct"/>
            <w:tcMar>
              <w:right w:w="567" w:type="dxa"/>
            </w:tcMar>
          </w:tcPr>
          <w:p w:rsidR="00EE6C16" w:rsidRPr="009F3BDC" w:rsidRDefault="00EE6C16" w:rsidP="00A61143">
            <w:pPr>
              <w:pStyle w:val="TableFont"/>
              <w:jc w:val="right"/>
              <w:rPr>
                <w:lang w:val="en-AU"/>
              </w:rPr>
            </w:pPr>
            <w:r w:rsidRPr="009F3BDC">
              <w:rPr>
                <w:lang w:val="en-AU"/>
              </w:rPr>
              <w:t>2.02</w:t>
            </w:r>
          </w:p>
        </w:tc>
        <w:tc>
          <w:tcPr>
            <w:tcW w:w="1000" w:type="pct"/>
            <w:tcMar>
              <w:right w:w="567" w:type="dxa"/>
            </w:tcMar>
          </w:tcPr>
          <w:p w:rsidR="00EE6C16" w:rsidRPr="009F3BDC" w:rsidRDefault="00EE6C16" w:rsidP="00A61143">
            <w:pPr>
              <w:pStyle w:val="TableFont"/>
              <w:jc w:val="right"/>
              <w:rPr>
                <w:lang w:val="en-AU"/>
              </w:rPr>
            </w:pPr>
            <w:r w:rsidRPr="009F3BDC">
              <w:rPr>
                <w:lang w:val="en-AU"/>
              </w:rPr>
              <w:t>2.31</w:t>
            </w:r>
          </w:p>
        </w:tc>
        <w:tc>
          <w:tcPr>
            <w:tcW w:w="1000" w:type="pct"/>
            <w:tcMar>
              <w:right w:w="567" w:type="dxa"/>
            </w:tcMar>
          </w:tcPr>
          <w:p w:rsidR="00EE6C16" w:rsidRPr="009F3BDC" w:rsidRDefault="00EE6C16" w:rsidP="00A61143">
            <w:pPr>
              <w:pStyle w:val="TableFont"/>
              <w:jc w:val="right"/>
              <w:rPr>
                <w:lang w:val="en-AU"/>
              </w:rPr>
            </w:pPr>
            <w:r w:rsidRPr="009F3BDC">
              <w:rPr>
                <w:lang w:val="en-AU"/>
              </w:rPr>
              <w:t>2.67</w:t>
            </w:r>
          </w:p>
        </w:tc>
        <w:tc>
          <w:tcPr>
            <w:tcW w:w="1000" w:type="pct"/>
            <w:tcMar>
              <w:right w:w="567" w:type="dxa"/>
            </w:tcMar>
          </w:tcPr>
          <w:p w:rsidR="00EE6C16" w:rsidRPr="009F3BDC" w:rsidRDefault="00EE6C16" w:rsidP="00A61143">
            <w:pPr>
              <w:pStyle w:val="TableFont"/>
              <w:jc w:val="right"/>
              <w:rPr>
                <w:lang w:val="en-AU"/>
              </w:rPr>
            </w:pPr>
            <w:r w:rsidRPr="009F3BDC">
              <w:rPr>
                <w:lang w:val="en-AU"/>
              </w:rPr>
              <w:t>2.94</w:t>
            </w:r>
          </w:p>
        </w:tc>
      </w:tr>
    </w:tbl>
    <w:p w:rsidR="00EE6C16" w:rsidRPr="009F3BDC" w:rsidRDefault="00EE6C16" w:rsidP="00EE6C16">
      <w:pPr>
        <w:pStyle w:val="Para0"/>
        <w:rPr>
          <w:lang w:val="en-AU"/>
        </w:rPr>
      </w:pPr>
    </w:p>
    <w:p w:rsidR="00EE6C16" w:rsidRPr="009F3BDC" w:rsidRDefault="00EE6C16" w:rsidP="00EE6C16">
      <w:pPr>
        <w:pStyle w:val="Para0"/>
        <w:rPr>
          <w:lang w:val="en-AU"/>
        </w:rPr>
      </w:pPr>
      <w:r w:rsidRPr="009F3BDC">
        <w:rPr>
          <w:lang w:val="en-AU"/>
        </w:rPr>
        <w:t xml:space="preserve">Remote sensing is used to monitor TSS concentrations for the entire </w:t>
      </w:r>
      <w:r w:rsidR="00123309">
        <w:rPr>
          <w:lang w:val="en-AU"/>
        </w:rPr>
        <w:t>Marine Park</w:t>
      </w:r>
      <w:r w:rsidRPr="009F3BDC">
        <w:rPr>
          <w:lang w:val="en-AU"/>
        </w:rPr>
        <w:t xml:space="preserve"> at a spatial resolution of 1 km (Brando </w:t>
      </w:r>
      <w:r w:rsidR="00C90812" w:rsidRPr="009F3BDC">
        <w:rPr>
          <w:lang w:val="en-AU"/>
        </w:rPr>
        <w:t xml:space="preserve">et al. </w:t>
      </w:r>
      <w:r w:rsidRPr="009F3BDC">
        <w:rPr>
          <w:lang w:val="en-AU"/>
        </w:rPr>
        <w:t>2011).</w:t>
      </w:r>
      <w:r w:rsidR="003C3108">
        <w:rPr>
          <w:lang w:val="en-AU"/>
        </w:rPr>
        <w:t xml:space="preserve"> </w:t>
      </w:r>
      <w:r w:rsidRPr="009F3BDC">
        <w:rPr>
          <w:lang w:val="en-AU"/>
        </w:rPr>
        <w:t>TSS concentration</w:t>
      </w:r>
      <w:r w:rsidR="003C3108">
        <w:rPr>
          <w:lang w:val="en-AU"/>
        </w:rPr>
        <w:t>s</w:t>
      </w:r>
      <w:r w:rsidRPr="009F3BDC">
        <w:rPr>
          <w:lang w:val="en-AU"/>
        </w:rPr>
        <w:t xml:space="preserve"> in the Wet Tropics region have </w:t>
      </w:r>
      <w:r w:rsidR="003C3108">
        <w:rPr>
          <w:lang w:val="en-AU"/>
        </w:rPr>
        <w:t>declined</w:t>
      </w:r>
      <w:r w:rsidRPr="009F3BDC">
        <w:rPr>
          <w:lang w:val="en-AU"/>
        </w:rPr>
        <w:t xml:space="preserve"> since 2003/2004</w:t>
      </w:r>
      <w:r w:rsidR="00123309">
        <w:rPr>
          <w:lang w:val="en-AU"/>
        </w:rPr>
        <w:t xml:space="preserve"> (Brando et al. </w:t>
      </w:r>
      <w:r w:rsidR="003C3108">
        <w:rPr>
          <w:lang w:val="en-AU"/>
        </w:rPr>
        <w:t>2011)</w:t>
      </w:r>
      <w:r w:rsidRPr="009F3BDC">
        <w:rPr>
          <w:lang w:val="en-AU"/>
        </w:rPr>
        <w:t>. The TSS paddock to reef index rating was very poor in 2002/2003 and i</w:t>
      </w:r>
      <w:r w:rsidR="003C3108">
        <w:rPr>
          <w:lang w:val="en-AU"/>
        </w:rPr>
        <w:t>mproved</w:t>
      </w:r>
      <w:r w:rsidRPr="009F3BDC">
        <w:rPr>
          <w:lang w:val="en-AU"/>
        </w:rPr>
        <w:t xml:space="preserve"> to good in 2010/2011. </w:t>
      </w:r>
      <w:r w:rsidR="003C3108">
        <w:rPr>
          <w:lang w:val="en-AU"/>
        </w:rPr>
        <w:t>Remote sensing d</w:t>
      </w:r>
      <w:r w:rsidRPr="009F3BDC">
        <w:rPr>
          <w:lang w:val="en-AU"/>
        </w:rPr>
        <w:t xml:space="preserve">ata from May 2010 to April 2011 (Brando </w:t>
      </w:r>
      <w:r w:rsidR="00C90812" w:rsidRPr="009F3BDC">
        <w:rPr>
          <w:lang w:val="en-AU"/>
        </w:rPr>
        <w:t xml:space="preserve">et al. </w:t>
      </w:r>
      <w:r w:rsidRPr="009F3BDC">
        <w:rPr>
          <w:lang w:val="en-AU"/>
        </w:rPr>
        <w:t xml:space="preserve">2011) in and surrounding the Port of Cairns </w:t>
      </w:r>
      <w:r w:rsidR="003C3108">
        <w:rPr>
          <w:lang w:val="en-AU"/>
        </w:rPr>
        <w:t xml:space="preserve">study area </w:t>
      </w:r>
      <w:r w:rsidRPr="009F3BDC">
        <w:rPr>
          <w:lang w:val="en-AU"/>
        </w:rPr>
        <w:t xml:space="preserve">showed a clear gradient </w:t>
      </w:r>
      <w:r w:rsidR="003C3108">
        <w:rPr>
          <w:lang w:val="en-AU"/>
        </w:rPr>
        <w:t xml:space="preserve">of decreasing surface TSS </w:t>
      </w:r>
      <w:r w:rsidRPr="009F3BDC">
        <w:rPr>
          <w:lang w:val="en-AU"/>
        </w:rPr>
        <w:t>from inshore to offshore</w:t>
      </w:r>
      <w:r w:rsidR="00F978BA">
        <w:rPr>
          <w:lang w:val="en-AU"/>
        </w:rPr>
        <w:t>. Median</w:t>
      </w:r>
      <w:r w:rsidR="003C3108">
        <w:rPr>
          <w:lang w:val="en-AU"/>
        </w:rPr>
        <w:t xml:space="preserve"> </w:t>
      </w:r>
      <w:r w:rsidRPr="009F3BDC">
        <w:rPr>
          <w:lang w:val="en-AU"/>
        </w:rPr>
        <w:t xml:space="preserve">TSS values for shallow coastal </w:t>
      </w:r>
      <w:r w:rsidR="005E3930" w:rsidRPr="009F3BDC">
        <w:rPr>
          <w:lang w:val="en-AU"/>
        </w:rPr>
        <w:t>areas</w:t>
      </w:r>
      <w:r w:rsidRPr="009F3BDC">
        <w:rPr>
          <w:lang w:val="en-AU"/>
        </w:rPr>
        <w:t xml:space="preserve"> such as Trinity Inlet and the Port of Cairns</w:t>
      </w:r>
      <w:r w:rsidR="00F978BA">
        <w:rPr>
          <w:lang w:val="en-AU"/>
        </w:rPr>
        <w:t xml:space="preserve"> were </w:t>
      </w:r>
      <w:r w:rsidRPr="009F3BDC">
        <w:rPr>
          <w:lang w:val="en-AU"/>
        </w:rPr>
        <w:t xml:space="preserve">up to 5 mg/L. Areas surrounding Alexander </w:t>
      </w:r>
      <w:r w:rsidR="00F978BA">
        <w:rPr>
          <w:lang w:val="en-AU"/>
        </w:rPr>
        <w:t>R</w:t>
      </w:r>
      <w:r w:rsidRPr="009F3BDC">
        <w:rPr>
          <w:lang w:val="en-AU"/>
        </w:rPr>
        <w:t xml:space="preserve">eef and Yule </w:t>
      </w:r>
      <w:r w:rsidR="00F978BA">
        <w:rPr>
          <w:lang w:val="en-AU"/>
        </w:rPr>
        <w:t>R</w:t>
      </w:r>
      <w:r w:rsidRPr="009F3BDC">
        <w:rPr>
          <w:lang w:val="en-AU"/>
        </w:rPr>
        <w:t xml:space="preserve">eef </w:t>
      </w:r>
      <w:r w:rsidR="00F978BA">
        <w:rPr>
          <w:lang w:val="en-AU"/>
        </w:rPr>
        <w:t xml:space="preserve">had </w:t>
      </w:r>
      <w:r w:rsidRPr="009F3BDC">
        <w:rPr>
          <w:lang w:val="en-AU"/>
        </w:rPr>
        <w:t xml:space="preserve">median TSS concentrations of up to 2 mg/L. Annual median TSS concentrations at the locations of Model Cases 1 and 2 </w:t>
      </w:r>
      <w:r w:rsidR="00F978BA">
        <w:rPr>
          <w:lang w:val="en-AU"/>
        </w:rPr>
        <w:t xml:space="preserve">and </w:t>
      </w:r>
      <w:r w:rsidRPr="009F3BDC">
        <w:rPr>
          <w:lang w:val="en-AU"/>
        </w:rPr>
        <w:t xml:space="preserve">the current material placement site ranged from approximately 1.25 mg/L to 0.25 mg/L, with the current </w:t>
      </w:r>
      <w:r w:rsidRPr="009F3BDC">
        <w:rPr>
          <w:lang w:val="en-AU"/>
        </w:rPr>
        <w:lastRenderedPageBreak/>
        <w:t xml:space="preserve">material placement site </w:t>
      </w:r>
      <w:r w:rsidR="003C3108">
        <w:rPr>
          <w:lang w:val="en-AU"/>
        </w:rPr>
        <w:t>having</w:t>
      </w:r>
      <w:r w:rsidRPr="009F3BDC">
        <w:rPr>
          <w:lang w:val="en-AU"/>
        </w:rPr>
        <w:t xml:space="preserve"> the highest TSS values. </w:t>
      </w:r>
      <w:r w:rsidR="00F978BA">
        <w:rPr>
          <w:lang w:val="en-AU"/>
        </w:rPr>
        <w:t>Annual median TSS in 2010/2011 declined to &lt;</w:t>
      </w:r>
      <w:r w:rsidR="0071582F">
        <w:rPr>
          <w:lang w:val="en-AU"/>
        </w:rPr>
        <w:t xml:space="preserve"> </w:t>
      </w:r>
      <w:r w:rsidR="00F978BA">
        <w:rPr>
          <w:lang w:val="en-AU"/>
        </w:rPr>
        <w:t>0.5 mg/L in mid-shelf waters (Brando et al. 2011).</w:t>
      </w:r>
    </w:p>
    <w:p w:rsidR="00EE6C16" w:rsidRPr="009F3BDC" w:rsidRDefault="00EE6C16" w:rsidP="00EE6C16">
      <w:pPr>
        <w:pStyle w:val="Para0"/>
        <w:rPr>
          <w:lang w:val="en-AU"/>
        </w:rPr>
      </w:pPr>
      <w:r w:rsidRPr="009F3BDC">
        <w:rPr>
          <w:lang w:val="en-AU"/>
        </w:rPr>
        <w:t>Reef health in</w:t>
      </w:r>
      <w:r w:rsidR="00144F1C" w:rsidRPr="009F3BDC">
        <w:rPr>
          <w:lang w:val="en-AU"/>
        </w:rPr>
        <w:t xml:space="preserve"> the</w:t>
      </w:r>
      <w:r w:rsidRPr="009F3BDC">
        <w:rPr>
          <w:lang w:val="en-AU"/>
        </w:rPr>
        <w:t xml:space="preserve"> Wet Tropics region has been monitored since 2005</w:t>
      </w:r>
      <w:r w:rsidR="007756AD" w:rsidRPr="009F3BDC">
        <w:rPr>
          <w:lang w:val="en-AU"/>
        </w:rPr>
        <w:t xml:space="preserve"> Thompson et al. (20011a,</w:t>
      </w:r>
      <w:r w:rsidR="00E4245C">
        <w:rPr>
          <w:lang w:val="en-AU"/>
        </w:rPr>
        <w:t xml:space="preserve"> </w:t>
      </w:r>
      <w:r w:rsidR="007756AD" w:rsidRPr="009F3BDC">
        <w:rPr>
          <w:lang w:val="en-AU"/>
        </w:rPr>
        <w:t>b)</w:t>
      </w:r>
      <w:r w:rsidRPr="009F3BDC">
        <w:rPr>
          <w:lang w:val="en-AU"/>
        </w:rPr>
        <w:t>. For coral health the Wet Tropics region is broken into three sub</w:t>
      </w:r>
      <w:r w:rsidR="007756AD" w:rsidRPr="009F3BDC">
        <w:rPr>
          <w:lang w:val="en-AU"/>
        </w:rPr>
        <w:t>-</w:t>
      </w:r>
      <w:r w:rsidRPr="009F3BDC">
        <w:rPr>
          <w:lang w:val="en-AU"/>
        </w:rPr>
        <w:t>regions the Barron Daintree, Johnstone Russel</w:t>
      </w:r>
      <w:r w:rsidR="007756AD" w:rsidRPr="009F3BDC">
        <w:rPr>
          <w:lang w:val="en-AU"/>
        </w:rPr>
        <w:t>l</w:t>
      </w:r>
      <w:r w:rsidRPr="009F3BDC">
        <w:rPr>
          <w:lang w:val="en-AU"/>
        </w:rPr>
        <w:t>-Mulgrave</w:t>
      </w:r>
      <w:r w:rsidR="007756AD" w:rsidRPr="009F3BDC">
        <w:rPr>
          <w:lang w:val="en-AU"/>
        </w:rPr>
        <w:t>,</w:t>
      </w:r>
      <w:r w:rsidRPr="009F3BDC">
        <w:rPr>
          <w:lang w:val="en-AU"/>
        </w:rPr>
        <w:t xml:space="preserve"> and Herbert Tully. T</w:t>
      </w:r>
      <w:r w:rsidR="007756AD" w:rsidRPr="009F3BDC">
        <w:rPr>
          <w:lang w:val="en-AU"/>
        </w:rPr>
        <w:t>wo regions, the Barron Daintree</w:t>
      </w:r>
      <w:r w:rsidRPr="009F3BDC">
        <w:rPr>
          <w:lang w:val="en-AU"/>
        </w:rPr>
        <w:t xml:space="preserve"> and Johnstone Russel</w:t>
      </w:r>
      <w:r w:rsidR="007756AD" w:rsidRPr="009F3BDC">
        <w:rPr>
          <w:lang w:val="en-AU"/>
        </w:rPr>
        <w:t>l</w:t>
      </w:r>
      <w:r w:rsidRPr="009F3BDC">
        <w:rPr>
          <w:lang w:val="en-AU"/>
        </w:rPr>
        <w:t>-Mulgrave</w:t>
      </w:r>
      <w:r w:rsidR="007756AD" w:rsidRPr="009F3BDC">
        <w:rPr>
          <w:lang w:val="en-AU"/>
        </w:rPr>
        <w:t>,</w:t>
      </w:r>
      <w:r w:rsidRPr="009F3BDC">
        <w:rPr>
          <w:lang w:val="en-AU"/>
        </w:rPr>
        <w:t xml:space="preserve"> occur within 50 km of the Port of Cairns or have the potential to be </w:t>
      </w:r>
      <w:r w:rsidR="005E3930" w:rsidRPr="009F3BDC">
        <w:rPr>
          <w:lang w:val="en-AU"/>
        </w:rPr>
        <w:t>affected</w:t>
      </w:r>
      <w:r w:rsidRPr="009F3BDC">
        <w:rPr>
          <w:lang w:val="en-AU"/>
        </w:rPr>
        <w:t xml:space="preserve"> by disposal activities according to the modelling results. Hard coral cover in both sub regions ha</w:t>
      </w:r>
      <w:r w:rsidR="007756AD" w:rsidRPr="009F3BDC">
        <w:rPr>
          <w:lang w:val="en-AU"/>
        </w:rPr>
        <w:t xml:space="preserve">s </w:t>
      </w:r>
      <w:r w:rsidRPr="009F3BDC">
        <w:rPr>
          <w:lang w:val="en-AU"/>
        </w:rPr>
        <w:t>fluctuated since monitoring began in 2005. In the Johnstone Russe</w:t>
      </w:r>
      <w:r w:rsidR="007756AD" w:rsidRPr="009F3BDC">
        <w:rPr>
          <w:lang w:val="en-AU"/>
        </w:rPr>
        <w:t>ll</w:t>
      </w:r>
      <w:r w:rsidRPr="009F3BDC">
        <w:rPr>
          <w:lang w:val="en-AU"/>
        </w:rPr>
        <w:t>-Mulgrave subregion most monitoring sites increased in coral cover until 2011</w:t>
      </w:r>
      <w:r w:rsidR="007756AD" w:rsidRPr="009F3BDC">
        <w:rPr>
          <w:lang w:val="en-AU"/>
        </w:rPr>
        <w:t>, when cover decreas</w:t>
      </w:r>
      <w:r w:rsidRPr="009F3BDC">
        <w:rPr>
          <w:lang w:val="en-AU"/>
        </w:rPr>
        <w:t>ed</w:t>
      </w:r>
      <w:r w:rsidR="007756AD" w:rsidRPr="009F3BDC">
        <w:rPr>
          <w:lang w:val="en-AU"/>
        </w:rPr>
        <w:t>,</w:t>
      </w:r>
      <w:r w:rsidR="00403BAF" w:rsidRPr="009F3BDC">
        <w:rPr>
          <w:lang w:val="en-AU"/>
        </w:rPr>
        <w:t xml:space="preserve"> most likely due to Tropical Cyclones Tasha and </w:t>
      </w:r>
      <w:r w:rsidRPr="009F3BDC">
        <w:rPr>
          <w:lang w:val="en-AU"/>
        </w:rPr>
        <w:t>Yasi</w:t>
      </w:r>
      <w:r w:rsidR="00403BAF" w:rsidRPr="009F3BDC">
        <w:rPr>
          <w:lang w:val="en-AU"/>
        </w:rPr>
        <w:t xml:space="preserve"> as well as coral disease at Fitzroy Island </w:t>
      </w:r>
      <w:r w:rsidR="007756AD" w:rsidRPr="009F3BDC">
        <w:rPr>
          <w:lang w:val="en-AU"/>
        </w:rPr>
        <w:t>(Thompson, 2011b)</w:t>
      </w:r>
      <w:r w:rsidRPr="009F3BDC">
        <w:rPr>
          <w:lang w:val="en-AU"/>
        </w:rPr>
        <w:t>. Coral cover generally increased in the Barron Daintree sub</w:t>
      </w:r>
      <w:r w:rsidR="007756AD" w:rsidRPr="009F3BDC">
        <w:rPr>
          <w:lang w:val="en-AU"/>
        </w:rPr>
        <w:t>-</w:t>
      </w:r>
      <w:r w:rsidRPr="009F3BDC">
        <w:rPr>
          <w:lang w:val="en-AU"/>
        </w:rPr>
        <w:t>region</w:t>
      </w:r>
      <w:r w:rsidR="00403BAF" w:rsidRPr="009F3BDC">
        <w:rPr>
          <w:lang w:val="en-AU"/>
        </w:rPr>
        <w:t>, however macroalgal cover generally increased, likely as a short-term response after disturbance by Yasi, and coral disease was observed at Snapper Island</w:t>
      </w:r>
      <w:r w:rsidRPr="009F3BDC">
        <w:rPr>
          <w:lang w:val="en-AU"/>
        </w:rPr>
        <w:t xml:space="preserve">. </w:t>
      </w:r>
      <w:r w:rsidR="002A5FB9" w:rsidRPr="009F3BDC">
        <w:rPr>
          <w:lang w:val="en-AU"/>
        </w:rPr>
        <w:t xml:space="preserve">In both sub-regions a decline in juvenile corals from previous years was observed in 2011. </w:t>
      </w:r>
      <w:r w:rsidRPr="009F3BDC">
        <w:rPr>
          <w:lang w:val="en-AU"/>
        </w:rPr>
        <w:t xml:space="preserve">Thompson </w:t>
      </w:r>
      <w:r w:rsidR="00C90812" w:rsidRPr="009F3BDC">
        <w:rPr>
          <w:lang w:val="en-AU"/>
        </w:rPr>
        <w:t xml:space="preserve">et al. </w:t>
      </w:r>
      <w:r w:rsidRPr="009F3BDC">
        <w:rPr>
          <w:lang w:val="en-AU"/>
        </w:rPr>
        <w:t>(2011</w:t>
      </w:r>
      <w:r w:rsidR="007756AD" w:rsidRPr="009F3BDC">
        <w:rPr>
          <w:lang w:val="en-AU"/>
        </w:rPr>
        <w:t>b</w:t>
      </w:r>
      <w:r w:rsidRPr="009F3BDC">
        <w:rPr>
          <w:lang w:val="en-AU"/>
        </w:rPr>
        <w:t xml:space="preserve">) assessed the overall condition of both </w:t>
      </w:r>
      <w:r w:rsidR="007756AD" w:rsidRPr="009F3BDC">
        <w:rPr>
          <w:lang w:val="en-AU"/>
        </w:rPr>
        <w:t xml:space="preserve">sub-regions </w:t>
      </w:r>
      <w:r w:rsidR="004E7BB3" w:rsidRPr="009F3BDC">
        <w:rPr>
          <w:lang w:val="en-AU"/>
        </w:rPr>
        <w:t xml:space="preserve">as </w:t>
      </w:r>
      <w:r w:rsidRPr="009F3BDC">
        <w:rPr>
          <w:lang w:val="en-AU"/>
        </w:rPr>
        <w:t>moderate in 2011</w:t>
      </w:r>
      <w:r w:rsidR="00403BAF" w:rsidRPr="009F3BDC">
        <w:rPr>
          <w:lang w:val="en-AU"/>
        </w:rPr>
        <w:t>,</w:t>
      </w:r>
      <w:r w:rsidRPr="009F3BDC">
        <w:rPr>
          <w:lang w:val="en-AU"/>
        </w:rPr>
        <w:t xml:space="preserve"> which </w:t>
      </w:r>
      <w:r w:rsidR="007756AD" w:rsidRPr="009F3BDC">
        <w:rPr>
          <w:lang w:val="en-AU"/>
        </w:rPr>
        <w:t>was a decrease</w:t>
      </w:r>
      <w:r w:rsidRPr="009F3BDC">
        <w:rPr>
          <w:lang w:val="en-AU"/>
        </w:rPr>
        <w:t xml:space="preserve"> </w:t>
      </w:r>
      <w:r w:rsidR="007756AD" w:rsidRPr="009F3BDC">
        <w:rPr>
          <w:lang w:val="en-AU"/>
        </w:rPr>
        <w:t xml:space="preserve">from </w:t>
      </w:r>
      <w:r w:rsidRPr="009F3BDC">
        <w:rPr>
          <w:lang w:val="en-AU"/>
        </w:rPr>
        <w:t>2009 (</w:t>
      </w:r>
      <w:r w:rsidR="00193D4C" w:rsidRPr="00193D4C">
        <w:fldChar w:fldCharType="begin"/>
      </w:r>
      <w:r w:rsidR="00193D4C" w:rsidRPr="00193D4C">
        <w:instrText xml:space="preserve"> REF  _Ref358837633 \* Lower \h  \* MERGEFORMAT </w:instrText>
      </w:r>
      <w:r w:rsidR="00193D4C" w:rsidRPr="00193D4C">
        <w:fldChar w:fldCharType="separate"/>
      </w:r>
      <w:r w:rsidR="00E2599D" w:rsidRPr="00E2599D">
        <w:t xml:space="preserve">table </w:t>
      </w:r>
      <w:r w:rsidR="00E2599D" w:rsidRPr="00E2599D">
        <w:rPr>
          <w:noProof/>
        </w:rPr>
        <w:t>33</w:t>
      </w:r>
      <w:r w:rsidR="00193D4C" w:rsidRPr="00193D4C">
        <w:fldChar w:fldCharType="end"/>
      </w:r>
      <w:r w:rsidRPr="009F3BDC">
        <w:rPr>
          <w:lang w:val="en-AU"/>
        </w:rPr>
        <w:t>).</w:t>
      </w:r>
    </w:p>
    <w:p w:rsidR="00EE6C16" w:rsidRPr="009F3BDC" w:rsidRDefault="00EE6C16" w:rsidP="00335261">
      <w:pPr>
        <w:pStyle w:val="Caption"/>
        <w:outlineLvl w:val="0"/>
        <w:rPr>
          <w:b/>
        </w:rPr>
      </w:pPr>
      <w:bookmarkStart w:id="345" w:name="_Ref358837633"/>
      <w:bookmarkStart w:id="346" w:name="_Toc360694095"/>
      <w:r w:rsidRPr="009F3BDC">
        <w:rPr>
          <w:b/>
        </w:rPr>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33</w:t>
      </w:r>
      <w:r w:rsidR="00B66293" w:rsidRPr="009F3BDC">
        <w:rPr>
          <w:b/>
        </w:rPr>
        <w:fldChar w:fldCharType="end"/>
      </w:r>
      <w:bookmarkEnd w:id="345"/>
      <w:r w:rsidR="00335261" w:rsidRPr="009F3BDC">
        <w:rPr>
          <w:b/>
        </w:rPr>
        <w:t>.</w:t>
      </w:r>
      <w:r w:rsidRPr="009F3BDC">
        <w:t xml:space="preserve"> </w:t>
      </w:r>
      <w:r w:rsidR="00B20292" w:rsidRPr="009F3BDC">
        <w:t>RRMMP</w:t>
      </w:r>
      <w:r w:rsidRPr="009F3BDC">
        <w:t xml:space="preserve"> monitoring score for overall inshore coral health for the Wet Tropic region from </w:t>
      </w:r>
      <w:r w:rsidR="007756AD" w:rsidRPr="009F3BDC">
        <w:t>2009-2011 (Thompson et al. 2011</w:t>
      </w:r>
      <w:r w:rsidRPr="009F3BDC">
        <w:t>a,</w:t>
      </w:r>
      <w:r w:rsidR="00E4245C">
        <w:t xml:space="preserve"> </w:t>
      </w:r>
      <w:r w:rsidRPr="009F3BDC">
        <w:t>b).</w:t>
      </w:r>
      <w:bookmarkEnd w:id="3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2913"/>
        <w:gridCol w:w="2909"/>
        <w:gridCol w:w="2909"/>
      </w:tblGrid>
      <w:tr w:rsidR="00EE6C16" w:rsidRPr="009F3BDC" w:rsidTr="00EE6C16">
        <w:trPr>
          <w:trHeight w:val="260"/>
          <w:tblHeader/>
        </w:trPr>
        <w:tc>
          <w:tcPr>
            <w:tcW w:w="1668" w:type="pct"/>
            <w:vMerge w:val="restart"/>
            <w:vAlign w:val="center"/>
          </w:tcPr>
          <w:p w:rsidR="00EE6C16" w:rsidRPr="009F3BDC" w:rsidRDefault="00EE6C16" w:rsidP="0022047E">
            <w:pPr>
              <w:pStyle w:val="TableFontH"/>
              <w:keepLines/>
              <w:rPr>
                <w:lang w:val="en-AU"/>
              </w:rPr>
            </w:pPr>
            <w:r w:rsidRPr="009F3BDC">
              <w:rPr>
                <w:lang w:val="en-AU"/>
              </w:rPr>
              <w:t>Year</w:t>
            </w:r>
          </w:p>
        </w:tc>
        <w:tc>
          <w:tcPr>
            <w:tcW w:w="3332" w:type="pct"/>
            <w:gridSpan w:val="2"/>
          </w:tcPr>
          <w:p w:rsidR="00EE6C16" w:rsidRPr="009F3BDC" w:rsidRDefault="00B20292" w:rsidP="0022047E">
            <w:pPr>
              <w:pStyle w:val="TableFontH"/>
              <w:keepLines/>
              <w:rPr>
                <w:vertAlign w:val="superscript"/>
                <w:lang w:val="en-AU"/>
              </w:rPr>
            </w:pPr>
            <w:r w:rsidRPr="009F3BDC">
              <w:rPr>
                <w:lang w:val="en-AU"/>
              </w:rPr>
              <w:t>RRMMP</w:t>
            </w:r>
            <w:r w:rsidR="00EE6C16" w:rsidRPr="009F3BDC">
              <w:rPr>
                <w:lang w:val="en-AU"/>
              </w:rPr>
              <w:t xml:space="preserve"> score</w:t>
            </w:r>
          </w:p>
        </w:tc>
      </w:tr>
      <w:tr w:rsidR="00EE6C16" w:rsidRPr="009F3BDC" w:rsidTr="00EE6C16">
        <w:trPr>
          <w:trHeight w:val="260"/>
          <w:tblHeader/>
        </w:trPr>
        <w:tc>
          <w:tcPr>
            <w:tcW w:w="1668" w:type="pct"/>
            <w:vMerge/>
            <w:vAlign w:val="center"/>
          </w:tcPr>
          <w:p w:rsidR="00EE6C16" w:rsidRPr="009F3BDC" w:rsidRDefault="00EE6C16" w:rsidP="0022047E">
            <w:pPr>
              <w:pStyle w:val="TableFontH"/>
              <w:keepLines/>
              <w:rPr>
                <w:lang w:val="en-AU"/>
              </w:rPr>
            </w:pPr>
          </w:p>
        </w:tc>
        <w:tc>
          <w:tcPr>
            <w:tcW w:w="1666" w:type="pct"/>
          </w:tcPr>
          <w:p w:rsidR="00EE6C16" w:rsidRPr="009F3BDC" w:rsidRDefault="00EE6C16" w:rsidP="0022047E">
            <w:pPr>
              <w:pStyle w:val="TableFontH"/>
              <w:keepLines/>
              <w:rPr>
                <w:lang w:val="en-AU"/>
              </w:rPr>
            </w:pPr>
            <w:r w:rsidRPr="009F3BDC">
              <w:rPr>
                <w:lang w:val="en-AU"/>
              </w:rPr>
              <w:t>Barron Daintree</w:t>
            </w:r>
          </w:p>
        </w:tc>
        <w:tc>
          <w:tcPr>
            <w:tcW w:w="1666" w:type="pct"/>
            <w:vAlign w:val="center"/>
          </w:tcPr>
          <w:p w:rsidR="00EE6C16" w:rsidRPr="009F3BDC" w:rsidRDefault="00EE6C16" w:rsidP="0022047E">
            <w:pPr>
              <w:pStyle w:val="TableFontH"/>
              <w:keepLines/>
              <w:rPr>
                <w:lang w:val="en-AU"/>
              </w:rPr>
            </w:pPr>
            <w:r w:rsidRPr="009F3BDC">
              <w:rPr>
                <w:lang w:val="en-AU"/>
              </w:rPr>
              <w:t>Johnstone Russel</w:t>
            </w:r>
            <w:r w:rsidR="007756AD" w:rsidRPr="009F3BDC">
              <w:rPr>
                <w:lang w:val="en-AU"/>
              </w:rPr>
              <w:t>l</w:t>
            </w:r>
            <w:r w:rsidRPr="009F3BDC">
              <w:rPr>
                <w:lang w:val="en-AU"/>
              </w:rPr>
              <w:t>-Mulgrave</w:t>
            </w:r>
          </w:p>
        </w:tc>
      </w:tr>
      <w:tr w:rsidR="00EE6C16" w:rsidRPr="009F3BDC" w:rsidTr="00EE6C16">
        <w:tc>
          <w:tcPr>
            <w:tcW w:w="1668" w:type="pct"/>
          </w:tcPr>
          <w:p w:rsidR="00EE6C16" w:rsidRPr="009F3BDC" w:rsidRDefault="00EE6C16" w:rsidP="0022047E">
            <w:pPr>
              <w:pStyle w:val="TableFont"/>
              <w:keepNext/>
              <w:keepLines/>
              <w:rPr>
                <w:lang w:val="en-AU"/>
              </w:rPr>
            </w:pPr>
            <w:r w:rsidRPr="009F3BDC">
              <w:rPr>
                <w:lang w:val="en-AU"/>
              </w:rPr>
              <w:t>2009</w:t>
            </w:r>
          </w:p>
        </w:tc>
        <w:tc>
          <w:tcPr>
            <w:tcW w:w="1666" w:type="pct"/>
          </w:tcPr>
          <w:p w:rsidR="00EE6C16" w:rsidRPr="009F3BDC" w:rsidRDefault="00EE6C16" w:rsidP="0022047E">
            <w:pPr>
              <w:pStyle w:val="TableFont"/>
              <w:keepNext/>
              <w:keepLines/>
              <w:rPr>
                <w:lang w:val="en-AU"/>
              </w:rPr>
            </w:pPr>
            <w:r w:rsidRPr="009F3BDC">
              <w:rPr>
                <w:lang w:val="en-AU"/>
              </w:rPr>
              <w:t>Good</w:t>
            </w:r>
          </w:p>
        </w:tc>
        <w:tc>
          <w:tcPr>
            <w:tcW w:w="1666" w:type="pct"/>
          </w:tcPr>
          <w:p w:rsidR="00EE6C16" w:rsidRPr="009F3BDC" w:rsidRDefault="00EE6C16" w:rsidP="0022047E">
            <w:pPr>
              <w:pStyle w:val="TableFont"/>
              <w:keepNext/>
              <w:keepLines/>
              <w:rPr>
                <w:lang w:val="en-AU"/>
              </w:rPr>
            </w:pPr>
            <w:r w:rsidRPr="009F3BDC">
              <w:rPr>
                <w:lang w:val="en-AU"/>
              </w:rPr>
              <w:t>Good</w:t>
            </w:r>
          </w:p>
        </w:tc>
      </w:tr>
      <w:tr w:rsidR="00EE6C16" w:rsidRPr="009F3BDC" w:rsidTr="00EE6C16">
        <w:tc>
          <w:tcPr>
            <w:tcW w:w="1668" w:type="pct"/>
          </w:tcPr>
          <w:p w:rsidR="00EE6C16" w:rsidRPr="009F3BDC" w:rsidRDefault="00EE6C16" w:rsidP="0022047E">
            <w:pPr>
              <w:pStyle w:val="TableFont"/>
              <w:keepNext/>
              <w:keepLines/>
              <w:rPr>
                <w:lang w:val="en-AU"/>
              </w:rPr>
            </w:pPr>
            <w:r w:rsidRPr="009F3BDC">
              <w:rPr>
                <w:lang w:val="en-AU"/>
              </w:rPr>
              <w:t>2010</w:t>
            </w:r>
          </w:p>
        </w:tc>
        <w:tc>
          <w:tcPr>
            <w:tcW w:w="1666" w:type="pct"/>
          </w:tcPr>
          <w:p w:rsidR="00EE6C16" w:rsidRPr="009F3BDC" w:rsidRDefault="00EE6C16" w:rsidP="0022047E">
            <w:pPr>
              <w:pStyle w:val="TableFont"/>
              <w:keepNext/>
              <w:keepLines/>
              <w:rPr>
                <w:lang w:val="en-AU"/>
              </w:rPr>
            </w:pPr>
            <w:r w:rsidRPr="009F3BDC">
              <w:rPr>
                <w:lang w:val="en-AU"/>
              </w:rPr>
              <w:t>Good</w:t>
            </w:r>
          </w:p>
        </w:tc>
        <w:tc>
          <w:tcPr>
            <w:tcW w:w="1666" w:type="pct"/>
          </w:tcPr>
          <w:p w:rsidR="00EE6C16" w:rsidRPr="009F3BDC" w:rsidRDefault="00EE6C16" w:rsidP="0022047E">
            <w:pPr>
              <w:pStyle w:val="TableFont"/>
              <w:keepNext/>
              <w:keepLines/>
              <w:rPr>
                <w:lang w:val="en-AU"/>
              </w:rPr>
            </w:pPr>
            <w:r w:rsidRPr="009F3BDC">
              <w:rPr>
                <w:lang w:val="en-AU"/>
              </w:rPr>
              <w:t>Good</w:t>
            </w:r>
          </w:p>
        </w:tc>
      </w:tr>
      <w:tr w:rsidR="00EE6C16" w:rsidRPr="009F3BDC" w:rsidTr="00EE6C16">
        <w:tc>
          <w:tcPr>
            <w:tcW w:w="1668" w:type="pct"/>
          </w:tcPr>
          <w:p w:rsidR="00EE6C16" w:rsidRPr="009F3BDC" w:rsidRDefault="00EE6C16" w:rsidP="0022047E">
            <w:pPr>
              <w:pStyle w:val="TableFont"/>
              <w:rPr>
                <w:lang w:val="en-AU"/>
              </w:rPr>
            </w:pPr>
            <w:r w:rsidRPr="009F3BDC">
              <w:rPr>
                <w:lang w:val="en-AU"/>
              </w:rPr>
              <w:t>2011</w:t>
            </w:r>
          </w:p>
        </w:tc>
        <w:tc>
          <w:tcPr>
            <w:tcW w:w="1666" w:type="pct"/>
          </w:tcPr>
          <w:p w:rsidR="00EE6C16" w:rsidRPr="009F3BDC" w:rsidRDefault="00EE6C16" w:rsidP="0022047E">
            <w:pPr>
              <w:pStyle w:val="TableFont"/>
              <w:rPr>
                <w:lang w:val="en-AU"/>
              </w:rPr>
            </w:pPr>
            <w:r w:rsidRPr="009F3BDC">
              <w:rPr>
                <w:lang w:val="en-AU"/>
              </w:rPr>
              <w:t xml:space="preserve">Moderate </w:t>
            </w:r>
          </w:p>
        </w:tc>
        <w:tc>
          <w:tcPr>
            <w:tcW w:w="1666" w:type="pct"/>
          </w:tcPr>
          <w:p w:rsidR="00EE6C16" w:rsidRPr="009F3BDC" w:rsidRDefault="00EE6C16" w:rsidP="0022047E">
            <w:pPr>
              <w:pStyle w:val="TableFont"/>
              <w:rPr>
                <w:lang w:val="en-AU"/>
              </w:rPr>
            </w:pPr>
            <w:r w:rsidRPr="009F3BDC">
              <w:rPr>
                <w:lang w:val="en-AU"/>
              </w:rPr>
              <w:t xml:space="preserve">Moderate </w:t>
            </w:r>
          </w:p>
        </w:tc>
      </w:tr>
    </w:tbl>
    <w:p w:rsidR="00EE6C16" w:rsidRPr="009F3BDC" w:rsidRDefault="00EE6C16" w:rsidP="00EE6C16">
      <w:pPr>
        <w:pStyle w:val="Para0"/>
        <w:rPr>
          <w:lang w:val="en-AU"/>
        </w:rPr>
      </w:pPr>
    </w:p>
    <w:p w:rsidR="00EE6C16" w:rsidRPr="009F3BDC" w:rsidRDefault="00EE6C16" w:rsidP="00EE6C16">
      <w:pPr>
        <w:pStyle w:val="Para0"/>
        <w:rPr>
          <w:lang w:val="en-AU"/>
        </w:rPr>
      </w:pPr>
      <w:r w:rsidRPr="009F3BDC">
        <w:rPr>
          <w:lang w:val="en-AU"/>
        </w:rPr>
        <w:t xml:space="preserve">Reefs are also monitored throughout the </w:t>
      </w:r>
      <w:r w:rsidR="00123309">
        <w:rPr>
          <w:lang w:val="en-AU"/>
        </w:rPr>
        <w:t>Reef</w:t>
      </w:r>
      <w:r w:rsidRPr="009F3BDC">
        <w:rPr>
          <w:lang w:val="en-AU"/>
        </w:rPr>
        <w:t xml:space="preserve"> by the AIMS Long Term monitoring </w:t>
      </w:r>
      <w:r w:rsidR="000874C8">
        <w:rPr>
          <w:lang w:val="en-AU"/>
        </w:rPr>
        <w:t>program, which</w:t>
      </w:r>
      <w:r w:rsidRPr="009F3BDC">
        <w:rPr>
          <w:lang w:val="en-AU"/>
        </w:rPr>
        <w:t xml:space="preserve"> has been in operation since1992 (Sweatman et al. 2005). Three monitoring sites (Green Island, Fitzroy Island and Low Islets) </w:t>
      </w:r>
      <w:r w:rsidR="000874C8">
        <w:rPr>
          <w:lang w:val="en-AU"/>
        </w:rPr>
        <w:t>are within</w:t>
      </w:r>
      <w:r w:rsidRPr="009F3BDC">
        <w:rPr>
          <w:lang w:val="en-AU"/>
        </w:rPr>
        <w:t xml:space="preserve"> approximately 70 km of the Port of Cairns</w:t>
      </w:r>
      <w:r w:rsidR="00EE406D">
        <w:rPr>
          <w:lang w:val="en-AU"/>
        </w:rPr>
        <w:t>,</w:t>
      </w:r>
      <w:r w:rsidRPr="009F3BDC">
        <w:rPr>
          <w:lang w:val="en-AU"/>
        </w:rPr>
        <w:t xml:space="preserve"> with Green Island approximately 30 km east. Hard coral cover has fluctuated considerabl</w:t>
      </w:r>
      <w:r w:rsidR="00EE406D">
        <w:rPr>
          <w:lang w:val="en-AU"/>
        </w:rPr>
        <w:t>y</w:t>
      </w:r>
      <w:r w:rsidRPr="009F3BDC">
        <w:rPr>
          <w:lang w:val="en-AU"/>
        </w:rPr>
        <w:t xml:space="preserve"> in response to a number of environmental pressures (includ</w:t>
      </w:r>
      <w:r w:rsidR="00EE406D">
        <w:rPr>
          <w:lang w:val="en-AU"/>
        </w:rPr>
        <w:t>ing cyclones and crown-of-t</w:t>
      </w:r>
      <w:r w:rsidRPr="009F3BDC">
        <w:rPr>
          <w:lang w:val="en-AU"/>
        </w:rPr>
        <w:t>horns outbreaks) however cover for Green and Fitzroy Island has increased from 1993 to 2011</w:t>
      </w:r>
      <w:r w:rsidR="00E4245C">
        <w:rPr>
          <w:lang w:val="en-AU"/>
        </w:rPr>
        <w:t xml:space="preserve"> </w:t>
      </w:r>
      <w:r w:rsidRPr="009F3BDC">
        <w:rPr>
          <w:lang w:val="en-AU"/>
        </w:rPr>
        <w:t>(</w:t>
      </w:r>
      <w:r w:rsidR="00E4245C" w:rsidRPr="00E4245C">
        <w:fldChar w:fldCharType="begin"/>
      </w:r>
      <w:r w:rsidR="00E4245C" w:rsidRPr="00E4245C">
        <w:instrText xml:space="preserve"> REF  _Ref358837702 \* Lower \h  \* MERGEFORMAT </w:instrText>
      </w:r>
      <w:r w:rsidR="00E4245C" w:rsidRPr="00E4245C">
        <w:fldChar w:fldCharType="separate"/>
      </w:r>
      <w:r w:rsidR="00E2599D" w:rsidRPr="00E2599D">
        <w:t xml:space="preserve">table </w:t>
      </w:r>
      <w:r w:rsidR="00E2599D" w:rsidRPr="00E2599D">
        <w:rPr>
          <w:noProof/>
        </w:rPr>
        <w:t>34</w:t>
      </w:r>
      <w:r w:rsidR="00E4245C" w:rsidRPr="00E4245C">
        <w:fldChar w:fldCharType="end"/>
      </w:r>
      <w:r w:rsidRPr="00E4245C">
        <w:rPr>
          <w:lang w:val="en-AU"/>
        </w:rPr>
        <w:t>)</w:t>
      </w:r>
      <w:r w:rsidRPr="009F3BDC">
        <w:rPr>
          <w:lang w:val="en-AU"/>
        </w:rPr>
        <w:t xml:space="preserve">. Soft coral has also fluctuated but has generally recovered to similar levels as those recorded in 1993. </w:t>
      </w:r>
    </w:p>
    <w:p w:rsidR="00EE6C16" w:rsidRPr="009F3BDC" w:rsidRDefault="00EE6C16" w:rsidP="00335261">
      <w:pPr>
        <w:pStyle w:val="Caption"/>
        <w:outlineLvl w:val="0"/>
        <w:rPr>
          <w:b/>
        </w:rPr>
      </w:pPr>
      <w:bookmarkStart w:id="347" w:name="_Ref358837702"/>
      <w:bookmarkStart w:id="348" w:name="_Toc360694096"/>
      <w:r w:rsidRPr="009F3BDC">
        <w:rPr>
          <w:b/>
        </w:rPr>
        <w:t xml:space="preserve">Table </w:t>
      </w:r>
      <w:r w:rsidR="00B66293" w:rsidRPr="009F3BDC">
        <w:rPr>
          <w:b/>
        </w:rPr>
        <w:fldChar w:fldCharType="begin"/>
      </w:r>
      <w:r w:rsidRPr="009F3BDC">
        <w:rPr>
          <w:b/>
        </w:rPr>
        <w:instrText xml:space="preserve"> SEQ Table \* ARABIC </w:instrText>
      </w:r>
      <w:r w:rsidR="00B66293" w:rsidRPr="009F3BDC">
        <w:rPr>
          <w:b/>
        </w:rPr>
        <w:fldChar w:fldCharType="separate"/>
      </w:r>
      <w:r w:rsidR="00E2599D">
        <w:rPr>
          <w:b/>
          <w:noProof/>
        </w:rPr>
        <w:t>34</w:t>
      </w:r>
      <w:r w:rsidR="00B66293" w:rsidRPr="009F3BDC">
        <w:rPr>
          <w:b/>
        </w:rPr>
        <w:fldChar w:fldCharType="end"/>
      </w:r>
      <w:bookmarkEnd w:id="347"/>
      <w:r w:rsidRPr="009F3BDC">
        <w:rPr>
          <w:b/>
        </w:rPr>
        <w:t xml:space="preserve"> </w:t>
      </w:r>
      <w:r w:rsidRPr="009F3BDC">
        <w:t>Summary of AIMS Long Term Monitoring Program inshore sites for the Cairns region</w:t>
      </w:r>
      <w:r w:rsidR="008565D6">
        <w:rPr>
          <w:vertAlign w:val="superscript"/>
        </w:rPr>
        <w:t>1</w:t>
      </w:r>
      <w:r w:rsidR="0087716F">
        <w:t>.</w:t>
      </w:r>
      <w:bookmarkEnd w:id="3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823"/>
        <w:gridCol w:w="1701"/>
        <w:gridCol w:w="1133"/>
        <w:gridCol w:w="1420"/>
        <w:gridCol w:w="1840"/>
        <w:gridCol w:w="1814"/>
      </w:tblGrid>
      <w:tr w:rsidR="00EE6C16" w:rsidRPr="009F3BDC" w:rsidTr="00EE6C16">
        <w:trPr>
          <w:trHeight w:val="260"/>
          <w:tblHeader/>
        </w:trPr>
        <w:tc>
          <w:tcPr>
            <w:tcW w:w="471" w:type="pct"/>
          </w:tcPr>
          <w:p w:rsidR="00EE6C16" w:rsidRPr="009F3BDC" w:rsidRDefault="00EE6C16" w:rsidP="0022047E">
            <w:pPr>
              <w:pStyle w:val="TableFontH"/>
              <w:rPr>
                <w:lang w:val="en-AU"/>
              </w:rPr>
            </w:pPr>
            <w:r w:rsidRPr="009F3BDC">
              <w:rPr>
                <w:lang w:val="en-AU"/>
              </w:rPr>
              <w:t>Coral type</w:t>
            </w:r>
          </w:p>
        </w:tc>
        <w:tc>
          <w:tcPr>
            <w:tcW w:w="974" w:type="pct"/>
            <w:vAlign w:val="center"/>
          </w:tcPr>
          <w:p w:rsidR="00EE6C16" w:rsidRPr="009F3BDC" w:rsidRDefault="00EE6C16" w:rsidP="0022047E">
            <w:pPr>
              <w:pStyle w:val="TableFontH"/>
              <w:rPr>
                <w:lang w:val="en-AU"/>
              </w:rPr>
            </w:pPr>
            <w:r w:rsidRPr="009F3BDC">
              <w:rPr>
                <w:lang w:val="en-AU"/>
              </w:rPr>
              <w:t>Site</w:t>
            </w:r>
          </w:p>
        </w:tc>
        <w:tc>
          <w:tcPr>
            <w:tcW w:w="649" w:type="pct"/>
          </w:tcPr>
          <w:p w:rsidR="00EE6C16" w:rsidRPr="009F3BDC" w:rsidRDefault="00EE6C16" w:rsidP="0022047E">
            <w:pPr>
              <w:pStyle w:val="TableFontH"/>
              <w:rPr>
                <w:lang w:val="en-AU"/>
              </w:rPr>
            </w:pPr>
            <w:r w:rsidRPr="009F3BDC">
              <w:rPr>
                <w:lang w:val="en-AU"/>
              </w:rPr>
              <w:t>Per cent cover (1993)</w:t>
            </w:r>
          </w:p>
        </w:tc>
        <w:tc>
          <w:tcPr>
            <w:tcW w:w="813" w:type="pct"/>
          </w:tcPr>
          <w:p w:rsidR="00EE6C16" w:rsidRPr="009F3BDC" w:rsidRDefault="00EE6C16" w:rsidP="0022047E">
            <w:pPr>
              <w:pStyle w:val="TableFontH"/>
              <w:rPr>
                <w:lang w:val="en-AU"/>
              </w:rPr>
            </w:pPr>
            <w:r w:rsidRPr="009F3BDC">
              <w:rPr>
                <w:lang w:val="en-AU"/>
              </w:rPr>
              <w:t>Per cent cover (2011)</w:t>
            </w:r>
          </w:p>
        </w:tc>
        <w:tc>
          <w:tcPr>
            <w:tcW w:w="1054" w:type="pct"/>
            <w:vAlign w:val="center"/>
          </w:tcPr>
          <w:p w:rsidR="00EE6C16" w:rsidRPr="009F3BDC" w:rsidRDefault="00EE6C16" w:rsidP="0022047E">
            <w:pPr>
              <w:pStyle w:val="TableFontH"/>
              <w:rPr>
                <w:lang w:val="en-AU"/>
              </w:rPr>
            </w:pPr>
            <w:r w:rsidRPr="009F3BDC">
              <w:rPr>
                <w:lang w:val="en-AU"/>
              </w:rPr>
              <w:t xml:space="preserve">Maximum cover </w:t>
            </w:r>
            <w:r w:rsidR="0022047E" w:rsidRPr="009F3BDC">
              <w:rPr>
                <w:lang w:val="en-AU"/>
              </w:rPr>
              <w:t>(</w:t>
            </w:r>
            <w:r w:rsidRPr="009F3BDC">
              <w:rPr>
                <w:lang w:val="en-AU"/>
              </w:rPr>
              <w:t xml:space="preserve">Per cent </w:t>
            </w:r>
            <w:r w:rsidR="0022047E" w:rsidRPr="009F3BDC">
              <w:rPr>
                <w:lang w:val="en-AU"/>
              </w:rPr>
              <w:t>–</w:t>
            </w:r>
            <w:r w:rsidRPr="009F3BDC">
              <w:rPr>
                <w:lang w:val="en-AU"/>
              </w:rPr>
              <w:t xml:space="preserve"> year</w:t>
            </w:r>
            <w:r w:rsidR="0022047E" w:rsidRPr="009F3BDC">
              <w:rPr>
                <w:lang w:val="en-AU"/>
              </w:rPr>
              <w:t>)</w:t>
            </w:r>
          </w:p>
        </w:tc>
        <w:tc>
          <w:tcPr>
            <w:tcW w:w="1039" w:type="pct"/>
          </w:tcPr>
          <w:p w:rsidR="00EE6C16" w:rsidRPr="009F3BDC" w:rsidRDefault="00EE6C16" w:rsidP="0022047E">
            <w:pPr>
              <w:pStyle w:val="TableFontH"/>
              <w:rPr>
                <w:lang w:val="en-AU"/>
              </w:rPr>
            </w:pPr>
            <w:r w:rsidRPr="009F3BDC">
              <w:rPr>
                <w:lang w:val="en-AU"/>
              </w:rPr>
              <w:t>Comments</w:t>
            </w:r>
          </w:p>
        </w:tc>
      </w:tr>
      <w:tr w:rsidR="00EE6C16" w:rsidRPr="009F3BDC" w:rsidTr="00EB43D8">
        <w:tc>
          <w:tcPr>
            <w:tcW w:w="471" w:type="pct"/>
            <w:vMerge w:val="restart"/>
          </w:tcPr>
          <w:p w:rsidR="00EE6C16" w:rsidRPr="009F3BDC" w:rsidRDefault="00EE6C16" w:rsidP="0022047E">
            <w:pPr>
              <w:pStyle w:val="TableFont"/>
              <w:rPr>
                <w:lang w:val="en-AU"/>
              </w:rPr>
            </w:pPr>
            <w:r w:rsidRPr="009F3BDC">
              <w:rPr>
                <w:lang w:val="en-AU"/>
              </w:rPr>
              <w:t>Hard coral cover</w:t>
            </w:r>
          </w:p>
        </w:tc>
        <w:tc>
          <w:tcPr>
            <w:tcW w:w="974" w:type="pct"/>
          </w:tcPr>
          <w:p w:rsidR="00EE6C16" w:rsidRPr="009F3BDC" w:rsidRDefault="00EE6C16" w:rsidP="0022047E">
            <w:pPr>
              <w:pStyle w:val="TableFont"/>
              <w:rPr>
                <w:lang w:val="en-AU"/>
              </w:rPr>
            </w:pPr>
            <w:r w:rsidRPr="009F3BDC">
              <w:rPr>
                <w:lang w:val="en-AU"/>
              </w:rPr>
              <w:t xml:space="preserve">Green Island </w:t>
            </w:r>
          </w:p>
        </w:tc>
        <w:tc>
          <w:tcPr>
            <w:tcW w:w="649" w:type="pct"/>
            <w:tcMar>
              <w:right w:w="567" w:type="dxa"/>
            </w:tcMar>
          </w:tcPr>
          <w:p w:rsidR="00EE6C16" w:rsidRPr="009F3BDC" w:rsidRDefault="00EE6C16" w:rsidP="00650BBB">
            <w:pPr>
              <w:pStyle w:val="TableFont"/>
              <w:jc w:val="right"/>
              <w:rPr>
                <w:lang w:val="en-AU"/>
              </w:rPr>
            </w:pPr>
            <w:r w:rsidRPr="009F3BDC">
              <w:rPr>
                <w:lang w:val="en-AU"/>
              </w:rPr>
              <w:t>4</w:t>
            </w:r>
          </w:p>
        </w:tc>
        <w:tc>
          <w:tcPr>
            <w:tcW w:w="813" w:type="pct"/>
            <w:tcMar>
              <w:right w:w="567" w:type="dxa"/>
            </w:tcMar>
          </w:tcPr>
          <w:p w:rsidR="00EE6C16" w:rsidRPr="009F3BDC" w:rsidRDefault="00EE6C16" w:rsidP="00650BBB">
            <w:pPr>
              <w:pStyle w:val="TableFont"/>
              <w:jc w:val="right"/>
              <w:rPr>
                <w:lang w:val="en-AU"/>
              </w:rPr>
            </w:pPr>
            <w:r w:rsidRPr="009F3BDC">
              <w:rPr>
                <w:lang w:val="en-AU"/>
              </w:rPr>
              <w:t>20</w:t>
            </w:r>
          </w:p>
        </w:tc>
        <w:tc>
          <w:tcPr>
            <w:tcW w:w="1054" w:type="pct"/>
          </w:tcPr>
          <w:p w:rsidR="00EE6C16" w:rsidRPr="009F3BDC" w:rsidRDefault="00EE6C16" w:rsidP="00EB43D8">
            <w:pPr>
              <w:pStyle w:val="TableFont"/>
              <w:jc w:val="center"/>
              <w:rPr>
                <w:lang w:val="en-AU"/>
              </w:rPr>
            </w:pPr>
            <w:r w:rsidRPr="009F3BDC">
              <w:rPr>
                <w:lang w:val="en-AU"/>
              </w:rPr>
              <w:t>20</w:t>
            </w:r>
            <w:r w:rsidR="00650BBB">
              <w:rPr>
                <w:lang w:val="en-AU"/>
              </w:rPr>
              <w:t xml:space="preserve"> </w:t>
            </w:r>
            <w:r w:rsidRPr="009F3BDC">
              <w:rPr>
                <w:lang w:val="en-AU"/>
              </w:rPr>
              <w:t>- 2009</w:t>
            </w:r>
          </w:p>
        </w:tc>
        <w:tc>
          <w:tcPr>
            <w:tcW w:w="1039" w:type="pct"/>
          </w:tcPr>
          <w:p w:rsidR="00EE6C16" w:rsidRPr="009F3BDC" w:rsidRDefault="00EE6C16" w:rsidP="0022047E">
            <w:pPr>
              <w:pStyle w:val="TableFont"/>
              <w:rPr>
                <w:lang w:val="en-AU"/>
              </w:rPr>
            </w:pPr>
            <w:r w:rsidRPr="009F3BDC">
              <w:rPr>
                <w:lang w:val="en-AU"/>
              </w:rPr>
              <w:t xml:space="preserve">Fluctuated </w:t>
            </w:r>
            <w:r w:rsidR="00BF5C3F" w:rsidRPr="009F3BDC">
              <w:rPr>
                <w:lang w:val="en-AU"/>
              </w:rPr>
              <w:t>increase since 1993</w:t>
            </w:r>
          </w:p>
        </w:tc>
      </w:tr>
      <w:tr w:rsidR="00EE6C16" w:rsidRPr="009F3BDC" w:rsidTr="00EB43D8">
        <w:tc>
          <w:tcPr>
            <w:tcW w:w="471" w:type="pct"/>
            <w:vMerge/>
          </w:tcPr>
          <w:p w:rsidR="00EE6C16" w:rsidRPr="009F3BDC" w:rsidRDefault="00EE6C16" w:rsidP="0022047E">
            <w:pPr>
              <w:pStyle w:val="TableFont"/>
              <w:rPr>
                <w:lang w:val="en-AU"/>
              </w:rPr>
            </w:pPr>
          </w:p>
        </w:tc>
        <w:tc>
          <w:tcPr>
            <w:tcW w:w="974" w:type="pct"/>
          </w:tcPr>
          <w:p w:rsidR="00EE6C16" w:rsidRPr="009F3BDC" w:rsidRDefault="00EE6C16" w:rsidP="0022047E">
            <w:pPr>
              <w:pStyle w:val="TableFont"/>
              <w:rPr>
                <w:lang w:val="en-AU"/>
              </w:rPr>
            </w:pPr>
            <w:r w:rsidRPr="009F3BDC">
              <w:rPr>
                <w:lang w:val="en-AU"/>
              </w:rPr>
              <w:t>Fitzroy Island</w:t>
            </w:r>
          </w:p>
        </w:tc>
        <w:tc>
          <w:tcPr>
            <w:tcW w:w="649" w:type="pct"/>
            <w:tcMar>
              <w:right w:w="567" w:type="dxa"/>
            </w:tcMar>
          </w:tcPr>
          <w:p w:rsidR="00EE6C16" w:rsidRPr="009F3BDC" w:rsidRDefault="00EE6C16" w:rsidP="00650BBB">
            <w:pPr>
              <w:pStyle w:val="TableFont"/>
              <w:jc w:val="right"/>
              <w:rPr>
                <w:lang w:val="en-AU"/>
              </w:rPr>
            </w:pPr>
            <w:r w:rsidRPr="009F3BDC">
              <w:rPr>
                <w:lang w:val="en-AU"/>
              </w:rPr>
              <w:t>23</w:t>
            </w:r>
          </w:p>
        </w:tc>
        <w:tc>
          <w:tcPr>
            <w:tcW w:w="813" w:type="pct"/>
            <w:tcMar>
              <w:right w:w="567" w:type="dxa"/>
            </w:tcMar>
          </w:tcPr>
          <w:p w:rsidR="00EE6C16" w:rsidRPr="009F3BDC" w:rsidRDefault="00EE6C16" w:rsidP="00650BBB">
            <w:pPr>
              <w:pStyle w:val="TableFont"/>
              <w:jc w:val="right"/>
              <w:rPr>
                <w:lang w:val="en-AU"/>
              </w:rPr>
            </w:pPr>
            <w:r w:rsidRPr="009F3BDC">
              <w:rPr>
                <w:lang w:val="en-AU"/>
              </w:rPr>
              <w:t>25</w:t>
            </w:r>
          </w:p>
        </w:tc>
        <w:tc>
          <w:tcPr>
            <w:tcW w:w="1054" w:type="pct"/>
          </w:tcPr>
          <w:p w:rsidR="00EE6C16" w:rsidRPr="009F3BDC" w:rsidRDefault="00EE6C16" w:rsidP="00EB43D8">
            <w:pPr>
              <w:pStyle w:val="TableFont"/>
              <w:jc w:val="center"/>
              <w:rPr>
                <w:lang w:val="en-AU"/>
              </w:rPr>
            </w:pPr>
            <w:r w:rsidRPr="009F3BDC">
              <w:rPr>
                <w:lang w:val="en-AU"/>
              </w:rPr>
              <w:t>36 - 1997</w:t>
            </w:r>
          </w:p>
        </w:tc>
        <w:tc>
          <w:tcPr>
            <w:tcW w:w="1039" w:type="pct"/>
          </w:tcPr>
          <w:p w:rsidR="00EE6C16" w:rsidRPr="009F3BDC" w:rsidRDefault="00EE6C16" w:rsidP="0022047E">
            <w:pPr>
              <w:pStyle w:val="TableFont"/>
              <w:rPr>
                <w:lang w:val="en-AU"/>
              </w:rPr>
            </w:pPr>
            <w:r w:rsidRPr="009F3BDC">
              <w:rPr>
                <w:lang w:val="en-AU"/>
              </w:rPr>
              <w:t>Fluctuated</w:t>
            </w:r>
            <w:r w:rsidR="00BF5C3F" w:rsidRPr="009F3BDC">
              <w:rPr>
                <w:lang w:val="en-AU"/>
              </w:rPr>
              <w:t xml:space="preserve"> slight increase</w:t>
            </w:r>
          </w:p>
        </w:tc>
      </w:tr>
      <w:tr w:rsidR="00EE6C16" w:rsidRPr="009F3BDC" w:rsidTr="00EB43D8">
        <w:tc>
          <w:tcPr>
            <w:tcW w:w="471" w:type="pct"/>
            <w:vMerge/>
          </w:tcPr>
          <w:p w:rsidR="00EE6C16" w:rsidRPr="009F3BDC" w:rsidRDefault="00EE6C16" w:rsidP="0022047E">
            <w:pPr>
              <w:pStyle w:val="TableFont"/>
              <w:rPr>
                <w:lang w:val="en-AU"/>
              </w:rPr>
            </w:pPr>
          </w:p>
        </w:tc>
        <w:tc>
          <w:tcPr>
            <w:tcW w:w="974" w:type="pct"/>
          </w:tcPr>
          <w:p w:rsidR="00EE6C16" w:rsidRPr="009F3BDC" w:rsidRDefault="00EE6C16" w:rsidP="00BF5887">
            <w:pPr>
              <w:pStyle w:val="TableFont"/>
              <w:rPr>
                <w:lang w:val="en-AU"/>
              </w:rPr>
            </w:pPr>
            <w:r w:rsidRPr="009F3BDC">
              <w:rPr>
                <w:lang w:val="en-AU"/>
              </w:rPr>
              <w:t>Low Isl</w:t>
            </w:r>
            <w:r w:rsidR="00BF5887">
              <w:rPr>
                <w:lang w:val="en-AU"/>
              </w:rPr>
              <w:t>es</w:t>
            </w:r>
          </w:p>
        </w:tc>
        <w:tc>
          <w:tcPr>
            <w:tcW w:w="649" w:type="pct"/>
            <w:tcMar>
              <w:right w:w="567" w:type="dxa"/>
            </w:tcMar>
          </w:tcPr>
          <w:p w:rsidR="00EE6C16" w:rsidRPr="009F3BDC" w:rsidRDefault="00EE6C16" w:rsidP="00650BBB">
            <w:pPr>
              <w:pStyle w:val="TableFont"/>
              <w:jc w:val="right"/>
              <w:rPr>
                <w:lang w:val="en-AU"/>
              </w:rPr>
            </w:pPr>
            <w:r w:rsidRPr="009F3BDC">
              <w:rPr>
                <w:lang w:val="en-AU"/>
              </w:rPr>
              <w:t>30</w:t>
            </w:r>
          </w:p>
        </w:tc>
        <w:tc>
          <w:tcPr>
            <w:tcW w:w="813" w:type="pct"/>
            <w:tcMar>
              <w:right w:w="567" w:type="dxa"/>
            </w:tcMar>
          </w:tcPr>
          <w:p w:rsidR="00EE6C16" w:rsidRPr="009F3BDC" w:rsidRDefault="00EE6C16" w:rsidP="00650BBB">
            <w:pPr>
              <w:pStyle w:val="TableFont"/>
              <w:jc w:val="right"/>
              <w:rPr>
                <w:lang w:val="en-AU"/>
              </w:rPr>
            </w:pPr>
            <w:r w:rsidRPr="009F3BDC">
              <w:rPr>
                <w:lang w:val="en-AU"/>
              </w:rPr>
              <w:t>25</w:t>
            </w:r>
          </w:p>
        </w:tc>
        <w:tc>
          <w:tcPr>
            <w:tcW w:w="1054" w:type="pct"/>
          </w:tcPr>
          <w:p w:rsidR="00EE6C16" w:rsidRPr="009F3BDC" w:rsidRDefault="00EE6C16" w:rsidP="00EB43D8">
            <w:pPr>
              <w:pStyle w:val="TableFont"/>
              <w:jc w:val="center"/>
              <w:rPr>
                <w:lang w:val="en-AU"/>
              </w:rPr>
            </w:pPr>
            <w:r w:rsidRPr="009F3BDC">
              <w:rPr>
                <w:lang w:val="en-AU"/>
              </w:rPr>
              <w:t>40 -1996</w:t>
            </w:r>
          </w:p>
        </w:tc>
        <w:tc>
          <w:tcPr>
            <w:tcW w:w="1039" w:type="pct"/>
          </w:tcPr>
          <w:p w:rsidR="00EE6C16" w:rsidRPr="009F3BDC" w:rsidRDefault="00EE6C16" w:rsidP="0022047E">
            <w:pPr>
              <w:pStyle w:val="TableFont"/>
              <w:rPr>
                <w:lang w:val="en-AU"/>
              </w:rPr>
            </w:pPr>
            <w:r w:rsidRPr="009F3BDC">
              <w:rPr>
                <w:lang w:val="en-AU"/>
              </w:rPr>
              <w:t>Fluctuated</w:t>
            </w:r>
            <w:r w:rsidR="00BF5C3F" w:rsidRPr="009F3BDC">
              <w:rPr>
                <w:lang w:val="en-AU"/>
              </w:rPr>
              <w:t xml:space="preserve"> slight decrease</w:t>
            </w:r>
          </w:p>
        </w:tc>
      </w:tr>
      <w:tr w:rsidR="00EE6C16" w:rsidRPr="009F3BDC" w:rsidTr="00EB43D8">
        <w:trPr>
          <w:cantSplit/>
        </w:trPr>
        <w:tc>
          <w:tcPr>
            <w:tcW w:w="471" w:type="pct"/>
            <w:vMerge w:val="restart"/>
          </w:tcPr>
          <w:p w:rsidR="00EE6C16" w:rsidRPr="009F3BDC" w:rsidRDefault="00EE6C16" w:rsidP="0022047E">
            <w:pPr>
              <w:pStyle w:val="TableFont"/>
              <w:rPr>
                <w:lang w:val="en-AU"/>
              </w:rPr>
            </w:pPr>
            <w:r w:rsidRPr="009F3BDC">
              <w:rPr>
                <w:lang w:val="en-AU"/>
              </w:rPr>
              <w:lastRenderedPageBreak/>
              <w:t>Soft coral cover</w:t>
            </w:r>
          </w:p>
        </w:tc>
        <w:tc>
          <w:tcPr>
            <w:tcW w:w="974" w:type="pct"/>
          </w:tcPr>
          <w:p w:rsidR="00EE6C16" w:rsidRPr="009F3BDC" w:rsidRDefault="00EE6C16" w:rsidP="0022047E">
            <w:pPr>
              <w:pStyle w:val="TableFont"/>
              <w:rPr>
                <w:lang w:val="en-AU"/>
              </w:rPr>
            </w:pPr>
            <w:r w:rsidRPr="009F3BDC">
              <w:rPr>
                <w:lang w:val="en-AU"/>
              </w:rPr>
              <w:t xml:space="preserve">Green Island </w:t>
            </w:r>
          </w:p>
        </w:tc>
        <w:tc>
          <w:tcPr>
            <w:tcW w:w="649" w:type="pct"/>
            <w:tcMar>
              <w:right w:w="567" w:type="dxa"/>
            </w:tcMar>
          </w:tcPr>
          <w:p w:rsidR="00EE6C16" w:rsidRPr="009F3BDC" w:rsidRDefault="00EE6C16" w:rsidP="00650BBB">
            <w:pPr>
              <w:pStyle w:val="TableFont"/>
              <w:jc w:val="right"/>
              <w:rPr>
                <w:lang w:val="en-AU"/>
              </w:rPr>
            </w:pPr>
            <w:r w:rsidRPr="009F3BDC">
              <w:rPr>
                <w:lang w:val="en-AU"/>
              </w:rPr>
              <w:t>6</w:t>
            </w:r>
          </w:p>
        </w:tc>
        <w:tc>
          <w:tcPr>
            <w:tcW w:w="813" w:type="pct"/>
            <w:tcMar>
              <w:right w:w="567" w:type="dxa"/>
            </w:tcMar>
          </w:tcPr>
          <w:p w:rsidR="00EE6C16" w:rsidRPr="009F3BDC" w:rsidRDefault="00EE6C16" w:rsidP="00650BBB">
            <w:pPr>
              <w:pStyle w:val="TableFont"/>
              <w:jc w:val="right"/>
              <w:rPr>
                <w:lang w:val="en-AU"/>
              </w:rPr>
            </w:pPr>
            <w:r w:rsidRPr="009F3BDC">
              <w:rPr>
                <w:lang w:val="en-AU"/>
              </w:rPr>
              <w:t>6</w:t>
            </w:r>
          </w:p>
        </w:tc>
        <w:tc>
          <w:tcPr>
            <w:tcW w:w="1054" w:type="pct"/>
          </w:tcPr>
          <w:p w:rsidR="00EE6C16" w:rsidRPr="009F3BDC" w:rsidRDefault="00EE6C16" w:rsidP="00EB43D8">
            <w:pPr>
              <w:pStyle w:val="TableFont"/>
              <w:jc w:val="center"/>
              <w:rPr>
                <w:lang w:val="en-AU"/>
              </w:rPr>
            </w:pPr>
            <w:r w:rsidRPr="009F3BDC">
              <w:rPr>
                <w:lang w:val="en-AU"/>
              </w:rPr>
              <w:t>Remained stable</w:t>
            </w:r>
            <w:r w:rsidR="0071630B">
              <w:rPr>
                <w:lang w:val="en-AU"/>
              </w:rPr>
              <w:t xml:space="preserve"> at approximately 6%</w:t>
            </w:r>
          </w:p>
        </w:tc>
        <w:tc>
          <w:tcPr>
            <w:tcW w:w="1039" w:type="pct"/>
          </w:tcPr>
          <w:p w:rsidR="00EE6C16" w:rsidRPr="009F3BDC" w:rsidRDefault="00EE6C16" w:rsidP="0022047E">
            <w:pPr>
              <w:pStyle w:val="TableFont"/>
              <w:rPr>
                <w:lang w:val="en-AU"/>
              </w:rPr>
            </w:pPr>
            <w:r w:rsidRPr="009F3BDC">
              <w:rPr>
                <w:lang w:val="en-AU"/>
              </w:rPr>
              <w:t>Remained stable</w:t>
            </w:r>
          </w:p>
        </w:tc>
      </w:tr>
      <w:tr w:rsidR="00EE6C16" w:rsidRPr="009F3BDC" w:rsidTr="00EB43D8">
        <w:tc>
          <w:tcPr>
            <w:tcW w:w="471" w:type="pct"/>
            <w:vMerge/>
          </w:tcPr>
          <w:p w:rsidR="00EE6C16" w:rsidRPr="009F3BDC" w:rsidRDefault="00EE6C16" w:rsidP="0022047E">
            <w:pPr>
              <w:pStyle w:val="TableFont"/>
              <w:rPr>
                <w:lang w:val="en-AU"/>
              </w:rPr>
            </w:pPr>
          </w:p>
        </w:tc>
        <w:tc>
          <w:tcPr>
            <w:tcW w:w="974" w:type="pct"/>
          </w:tcPr>
          <w:p w:rsidR="00EE6C16" w:rsidRPr="009F3BDC" w:rsidRDefault="00EE6C16" w:rsidP="0022047E">
            <w:pPr>
              <w:pStyle w:val="TableFont"/>
              <w:rPr>
                <w:lang w:val="en-AU"/>
              </w:rPr>
            </w:pPr>
            <w:r w:rsidRPr="009F3BDC">
              <w:rPr>
                <w:lang w:val="en-AU"/>
              </w:rPr>
              <w:t>Fitzroy Island</w:t>
            </w:r>
          </w:p>
        </w:tc>
        <w:tc>
          <w:tcPr>
            <w:tcW w:w="649" w:type="pct"/>
            <w:tcMar>
              <w:right w:w="567" w:type="dxa"/>
            </w:tcMar>
          </w:tcPr>
          <w:p w:rsidR="00EE6C16" w:rsidRPr="009F3BDC" w:rsidRDefault="00EE6C16" w:rsidP="00650BBB">
            <w:pPr>
              <w:pStyle w:val="TableFont"/>
              <w:jc w:val="right"/>
              <w:rPr>
                <w:lang w:val="en-AU"/>
              </w:rPr>
            </w:pPr>
            <w:r w:rsidRPr="009F3BDC">
              <w:rPr>
                <w:lang w:val="en-AU"/>
              </w:rPr>
              <w:t>21</w:t>
            </w:r>
          </w:p>
        </w:tc>
        <w:tc>
          <w:tcPr>
            <w:tcW w:w="813" w:type="pct"/>
            <w:tcMar>
              <w:right w:w="567" w:type="dxa"/>
            </w:tcMar>
          </w:tcPr>
          <w:p w:rsidR="00EE6C16" w:rsidRPr="009F3BDC" w:rsidRDefault="00EE6C16" w:rsidP="00650BBB">
            <w:pPr>
              <w:pStyle w:val="TableFont"/>
              <w:jc w:val="right"/>
              <w:rPr>
                <w:lang w:val="en-AU"/>
              </w:rPr>
            </w:pPr>
            <w:r w:rsidRPr="009F3BDC">
              <w:rPr>
                <w:lang w:val="en-AU"/>
              </w:rPr>
              <w:t>20</w:t>
            </w:r>
          </w:p>
        </w:tc>
        <w:tc>
          <w:tcPr>
            <w:tcW w:w="1054" w:type="pct"/>
          </w:tcPr>
          <w:p w:rsidR="00EE6C16" w:rsidRPr="009F3BDC" w:rsidRDefault="00EE6C16" w:rsidP="00EB43D8">
            <w:pPr>
              <w:pStyle w:val="TableFont"/>
              <w:jc w:val="center"/>
              <w:rPr>
                <w:lang w:val="en-AU"/>
              </w:rPr>
            </w:pPr>
            <w:r w:rsidRPr="009F3BDC">
              <w:rPr>
                <w:lang w:val="en-AU"/>
              </w:rPr>
              <w:t>21 -1993</w:t>
            </w:r>
          </w:p>
        </w:tc>
        <w:tc>
          <w:tcPr>
            <w:tcW w:w="1039" w:type="pct"/>
          </w:tcPr>
          <w:p w:rsidR="00EE6C16" w:rsidRPr="009F3BDC" w:rsidRDefault="00EE6C16" w:rsidP="0022047E">
            <w:pPr>
              <w:pStyle w:val="TableFont"/>
              <w:rPr>
                <w:lang w:val="en-AU"/>
              </w:rPr>
            </w:pPr>
            <w:r w:rsidRPr="009F3BDC">
              <w:rPr>
                <w:lang w:val="en-AU"/>
              </w:rPr>
              <w:t>Fluctuated</w:t>
            </w:r>
            <w:r w:rsidR="00BF5C3F" w:rsidRPr="009F3BDC">
              <w:rPr>
                <w:lang w:val="en-AU"/>
              </w:rPr>
              <w:t xml:space="preserve"> slight decrease</w:t>
            </w:r>
          </w:p>
        </w:tc>
      </w:tr>
      <w:tr w:rsidR="00EE6C16" w:rsidRPr="009F3BDC" w:rsidTr="00EB43D8">
        <w:tc>
          <w:tcPr>
            <w:tcW w:w="471" w:type="pct"/>
            <w:vMerge/>
          </w:tcPr>
          <w:p w:rsidR="00EE6C16" w:rsidRPr="009F3BDC" w:rsidRDefault="00EE6C16" w:rsidP="0022047E">
            <w:pPr>
              <w:pStyle w:val="TableFont"/>
              <w:rPr>
                <w:lang w:val="en-AU"/>
              </w:rPr>
            </w:pPr>
          </w:p>
        </w:tc>
        <w:tc>
          <w:tcPr>
            <w:tcW w:w="974" w:type="pct"/>
          </w:tcPr>
          <w:p w:rsidR="00EE6C16" w:rsidRPr="009F3BDC" w:rsidRDefault="00EE6C16" w:rsidP="00BF5887">
            <w:pPr>
              <w:pStyle w:val="TableFont"/>
              <w:rPr>
                <w:lang w:val="en-AU"/>
              </w:rPr>
            </w:pPr>
            <w:r w:rsidRPr="009F3BDC">
              <w:rPr>
                <w:lang w:val="en-AU"/>
              </w:rPr>
              <w:t>Low Isle</w:t>
            </w:r>
            <w:r w:rsidR="00BF5887">
              <w:rPr>
                <w:lang w:val="en-AU"/>
              </w:rPr>
              <w:t>s</w:t>
            </w:r>
          </w:p>
        </w:tc>
        <w:tc>
          <w:tcPr>
            <w:tcW w:w="649" w:type="pct"/>
            <w:tcMar>
              <w:right w:w="567" w:type="dxa"/>
            </w:tcMar>
          </w:tcPr>
          <w:p w:rsidR="00EE6C16" w:rsidRPr="009F3BDC" w:rsidRDefault="00EE6C16" w:rsidP="00650BBB">
            <w:pPr>
              <w:pStyle w:val="TableFont"/>
              <w:jc w:val="right"/>
              <w:rPr>
                <w:lang w:val="en-AU"/>
              </w:rPr>
            </w:pPr>
            <w:r w:rsidRPr="009F3BDC">
              <w:rPr>
                <w:lang w:val="en-AU"/>
              </w:rPr>
              <w:t>15</w:t>
            </w:r>
          </w:p>
        </w:tc>
        <w:tc>
          <w:tcPr>
            <w:tcW w:w="813" w:type="pct"/>
            <w:tcMar>
              <w:right w:w="567" w:type="dxa"/>
            </w:tcMar>
          </w:tcPr>
          <w:p w:rsidR="00EE6C16" w:rsidRPr="009F3BDC" w:rsidRDefault="00EE6C16" w:rsidP="00650BBB">
            <w:pPr>
              <w:pStyle w:val="TableFont"/>
              <w:jc w:val="right"/>
              <w:rPr>
                <w:lang w:val="en-AU"/>
              </w:rPr>
            </w:pPr>
            <w:r w:rsidRPr="009F3BDC">
              <w:rPr>
                <w:lang w:val="en-AU"/>
              </w:rPr>
              <w:t>14</w:t>
            </w:r>
          </w:p>
        </w:tc>
        <w:tc>
          <w:tcPr>
            <w:tcW w:w="1054" w:type="pct"/>
          </w:tcPr>
          <w:p w:rsidR="00EE6C16" w:rsidRPr="009F3BDC" w:rsidRDefault="00EE6C16" w:rsidP="00EB43D8">
            <w:pPr>
              <w:pStyle w:val="TableFont"/>
              <w:jc w:val="center"/>
              <w:rPr>
                <w:lang w:val="en-AU"/>
              </w:rPr>
            </w:pPr>
            <w:r w:rsidRPr="009F3BDC">
              <w:rPr>
                <w:lang w:val="en-AU"/>
              </w:rPr>
              <w:t>19 -2009</w:t>
            </w:r>
          </w:p>
        </w:tc>
        <w:tc>
          <w:tcPr>
            <w:tcW w:w="1039" w:type="pct"/>
          </w:tcPr>
          <w:p w:rsidR="00EE6C16" w:rsidRPr="009F3BDC" w:rsidRDefault="00EE6C16" w:rsidP="0022047E">
            <w:pPr>
              <w:pStyle w:val="TableFont"/>
              <w:rPr>
                <w:lang w:val="en-AU"/>
              </w:rPr>
            </w:pPr>
            <w:r w:rsidRPr="009F3BDC">
              <w:rPr>
                <w:lang w:val="en-AU"/>
              </w:rPr>
              <w:t>General decrease the</w:t>
            </w:r>
            <w:r w:rsidR="00BF5C3F" w:rsidRPr="009F3BDC">
              <w:rPr>
                <w:lang w:val="en-AU"/>
              </w:rPr>
              <w:t xml:space="preserve">n </w:t>
            </w:r>
            <w:r w:rsidRPr="009F3BDC">
              <w:rPr>
                <w:lang w:val="en-AU"/>
              </w:rPr>
              <w:t>increase</w:t>
            </w:r>
          </w:p>
        </w:tc>
      </w:tr>
    </w:tbl>
    <w:p w:rsidR="00EE6C16" w:rsidRPr="009F3BDC" w:rsidRDefault="008565D6" w:rsidP="00EE6C16">
      <w:pPr>
        <w:pStyle w:val="Para0"/>
        <w:rPr>
          <w:lang w:val="en-AU"/>
        </w:rPr>
      </w:pPr>
      <w:r>
        <w:rPr>
          <w:vertAlign w:val="superscript"/>
          <w:lang w:val="en-AU"/>
        </w:rPr>
        <w:t>1</w:t>
      </w:r>
      <w:r w:rsidRPr="009F3BDC">
        <w:rPr>
          <w:vertAlign w:val="superscript"/>
          <w:lang w:val="en-AU"/>
        </w:rPr>
        <w:t xml:space="preserve"> – sourced from AIMS 1996-2013</w:t>
      </w:r>
    </w:p>
    <w:p w:rsidR="00EE6C16" w:rsidRPr="009F3BDC" w:rsidRDefault="00EE6C16" w:rsidP="00EE6C16">
      <w:pPr>
        <w:pStyle w:val="Para0"/>
        <w:rPr>
          <w:lang w:val="en-AU"/>
        </w:rPr>
      </w:pPr>
      <w:r w:rsidRPr="009F3BDC">
        <w:rPr>
          <w:lang w:val="en-AU"/>
        </w:rPr>
        <w:t xml:space="preserve">An intertidal assessment of seagrass in the Burdekin region was conducted in 2011 as part of the Seagrass Vulnerability Assessment for the </w:t>
      </w:r>
      <w:r w:rsidR="00123309">
        <w:rPr>
          <w:lang w:val="en-AU"/>
        </w:rPr>
        <w:t>Great Barrier Reef</w:t>
      </w:r>
      <w:r w:rsidRPr="009F3BDC">
        <w:rPr>
          <w:lang w:val="en-AU"/>
        </w:rPr>
        <w:t xml:space="preserve"> (Commonwealth of Australia 2011). The assessment the overall status of seagrass in poor condition with seagrass in Cairns </w:t>
      </w:r>
      <w:r w:rsidR="005E3930" w:rsidRPr="009F3BDC">
        <w:rPr>
          <w:lang w:val="en-AU"/>
        </w:rPr>
        <w:t>Harbour</w:t>
      </w:r>
      <w:r w:rsidRPr="009F3BDC">
        <w:rPr>
          <w:lang w:val="en-AU"/>
        </w:rPr>
        <w:t xml:space="preserve"> and trinity Inlet exhibiting a downward trend since 2005 and in a highly vulnerable state (Commonwealth of Australia 2011). </w:t>
      </w:r>
    </w:p>
    <w:p w:rsidR="00EE6C16" w:rsidRPr="009F3BDC" w:rsidRDefault="00EE6C16" w:rsidP="00EE6C16">
      <w:pPr>
        <w:pStyle w:val="Para0"/>
        <w:rPr>
          <w:lang w:val="en-AU"/>
        </w:rPr>
      </w:pPr>
      <w:r w:rsidRPr="009F3BDC">
        <w:rPr>
          <w:lang w:val="en-AU"/>
        </w:rPr>
        <w:t xml:space="preserve">The 2010 </w:t>
      </w:r>
      <w:r w:rsidR="00123309">
        <w:rPr>
          <w:lang w:val="en-AU"/>
        </w:rPr>
        <w:t>Great Barrier Reef</w:t>
      </w:r>
      <w:r w:rsidRPr="009F3BDC">
        <w:rPr>
          <w:lang w:val="en-AU"/>
        </w:rPr>
        <w:t xml:space="preserve"> Report Card rated the overall condition of coral and inshore water quality as moderate with high coral cover and TSS volume and macroalgae abundance low enough to receive a good report card rating. Seagrass received </w:t>
      </w:r>
      <w:r w:rsidR="005E3930" w:rsidRPr="009F3BDC">
        <w:rPr>
          <w:lang w:val="en-AU"/>
        </w:rPr>
        <w:t xml:space="preserve">a </w:t>
      </w:r>
      <w:r w:rsidRPr="009F3BDC">
        <w:rPr>
          <w:lang w:val="en-AU"/>
        </w:rPr>
        <w:t xml:space="preserve">poor grade with very poor reproduction rating. </w:t>
      </w:r>
    </w:p>
    <w:p w:rsidR="00EE6C16" w:rsidRPr="009F3BDC" w:rsidRDefault="00EE6C16">
      <w:pPr>
        <w:spacing w:after="0" w:line="240" w:lineRule="auto"/>
        <w:rPr>
          <w:rFonts w:ascii="Arial" w:hAnsi="Arial" w:cs="Arial"/>
          <w:b/>
          <w:caps/>
          <w:sz w:val="24"/>
          <w:lang w:val="en-AU"/>
        </w:rPr>
      </w:pPr>
      <w:r w:rsidRPr="009F3BDC">
        <w:rPr>
          <w:rFonts w:cs="Arial"/>
          <w:lang w:val="en-AU"/>
        </w:rPr>
        <w:br w:type="page"/>
      </w:r>
    </w:p>
    <w:p w:rsidR="008E05C7" w:rsidRPr="009F3BDC" w:rsidRDefault="00717507" w:rsidP="00073295">
      <w:pPr>
        <w:pStyle w:val="Heading1"/>
        <w:rPr>
          <w:rFonts w:cs="Arial"/>
          <w:lang w:val="en-AU"/>
        </w:rPr>
      </w:pPr>
      <w:bookmarkStart w:id="349" w:name="_Ref358899965"/>
      <w:bookmarkStart w:id="350" w:name="_Ref358899969"/>
      <w:bookmarkStart w:id="351" w:name="_Ref358959430"/>
      <w:bookmarkStart w:id="352" w:name="_Ref358959434"/>
      <w:bookmarkStart w:id="353" w:name="_Ref358995519"/>
      <w:bookmarkStart w:id="354" w:name="_Ref358995523"/>
      <w:bookmarkStart w:id="355" w:name="_Toc361930712"/>
      <w:r w:rsidRPr="009F3BDC">
        <w:rPr>
          <w:rFonts w:cs="Arial"/>
          <w:lang w:val="en-AU"/>
        </w:rPr>
        <w:lastRenderedPageBreak/>
        <w:t>C</w:t>
      </w:r>
      <w:r w:rsidR="009B1E78" w:rsidRPr="009F3BDC">
        <w:rPr>
          <w:rFonts w:cs="Arial"/>
          <w:lang w:val="en-AU"/>
        </w:rPr>
        <w:t>o</w:t>
      </w:r>
      <w:r w:rsidRPr="009F3BDC">
        <w:rPr>
          <w:rFonts w:cs="Arial"/>
          <w:lang w:val="en-AU"/>
        </w:rPr>
        <w:t>nclusions, Knowledge Gaps, Further Research</w:t>
      </w:r>
      <w:bookmarkEnd w:id="341"/>
      <w:r w:rsidR="005B04E6" w:rsidRPr="009F3BDC">
        <w:rPr>
          <w:rFonts w:cs="Arial"/>
          <w:lang w:val="en-AU"/>
        </w:rPr>
        <w:t xml:space="preserve"> and Management Strategies</w:t>
      </w:r>
      <w:bookmarkEnd w:id="349"/>
      <w:bookmarkEnd w:id="350"/>
      <w:bookmarkEnd w:id="351"/>
      <w:bookmarkEnd w:id="352"/>
      <w:bookmarkEnd w:id="353"/>
      <w:bookmarkEnd w:id="354"/>
      <w:bookmarkEnd w:id="355"/>
    </w:p>
    <w:p w:rsidR="00BA030F" w:rsidRDefault="00BA030F" w:rsidP="00081BC6">
      <w:pPr>
        <w:pStyle w:val="Para0"/>
        <w:rPr>
          <w:lang w:val="en-AU"/>
        </w:rPr>
      </w:pPr>
      <w:r w:rsidRPr="009F3BDC">
        <w:rPr>
          <w:lang w:val="en-AU"/>
        </w:rPr>
        <w:t xml:space="preserve">This pilot study is the first to incorporate the effects of large-scale currents in the Region in modelling the migration of dredge material over the long term (12 months). </w:t>
      </w:r>
      <w:r>
        <w:rPr>
          <w:lang w:val="en-AU"/>
        </w:rPr>
        <w:t xml:space="preserve">As </w:t>
      </w:r>
      <w:r w:rsidRPr="009F3BDC">
        <w:rPr>
          <w:lang w:val="en-AU"/>
        </w:rPr>
        <w:t>describe</w:t>
      </w:r>
      <w:r>
        <w:rPr>
          <w:lang w:val="en-AU"/>
        </w:rPr>
        <w:t>d</w:t>
      </w:r>
      <w:r w:rsidRPr="009F3BDC">
        <w:rPr>
          <w:lang w:val="en-AU"/>
        </w:rPr>
        <w:t xml:space="preserve"> in </w:t>
      </w:r>
      <w:r>
        <w:rPr>
          <w:lang w:val="en-AU"/>
        </w:rPr>
        <w:t>'</w:t>
      </w:r>
      <w:r w:rsidR="00B66293">
        <w:rPr>
          <w:lang w:val="en-AU"/>
        </w:rPr>
        <w:fldChar w:fldCharType="begin"/>
      </w:r>
      <w:r>
        <w:rPr>
          <w:lang w:val="en-AU"/>
        </w:rPr>
        <w:instrText xml:space="preserve"> REF _Ref358901882 \h </w:instrText>
      </w:r>
      <w:r w:rsidR="00B66293">
        <w:rPr>
          <w:lang w:val="en-AU"/>
        </w:rPr>
      </w:r>
      <w:r w:rsidR="00B66293">
        <w:rPr>
          <w:lang w:val="en-AU"/>
        </w:rPr>
        <w:fldChar w:fldCharType="separate"/>
      </w:r>
      <w:r w:rsidR="00E2599D" w:rsidRPr="009F3BDC">
        <w:rPr>
          <w:lang w:val="en-AU"/>
        </w:rPr>
        <w:t>Model Assumptions and Limitations</w:t>
      </w:r>
      <w:r w:rsidR="00B66293">
        <w:rPr>
          <w:lang w:val="en-AU"/>
        </w:rPr>
        <w:fldChar w:fldCharType="end"/>
      </w:r>
      <w:r w:rsidR="004714D9">
        <w:rPr>
          <w:lang w:val="en-AU"/>
        </w:rPr>
        <w:t>' p.</w:t>
      </w:r>
      <w:r>
        <w:rPr>
          <w:lang w:val="en-AU"/>
        </w:rPr>
        <w:t xml:space="preserve"> </w:t>
      </w:r>
      <w:r w:rsidR="00B66293">
        <w:rPr>
          <w:lang w:val="en-AU"/>
        </w:rPr>
        <w:fldChar w:fldCharType="begin"/>
      </w:r>
      <w:r>
        <w:rPr>
          <w:lang w:val="en-AU"/>
        </w:rPr>
        <w:instrText xml:space="preserve"> PAGEREF _Ref358901882 \h </w:instrText>
      </w:r>
      <w:r w:rsidR="00B66293">
        <w:rPr>
          <w:lang w:val="en-AU"/>
        </w:rPr>
      </w:r>
      <w:r w:rsidR="00B66293">
        <w:rPr>
          <w:lang w:val="en-AU"/>
        </w:rPr>
        <w:fldChar w:fldCharType="separate"/>
      </w:r>
      <w:r w:rsidR="00E2599D">
        <w:rPr>
          <w:noProof/>
          <w:lang w:val="en-AU"/>
        </w:rPr>
        <w:t>20</w:t>
      </w:r>
      <w:r w:rsidR="00B66293">
        <w:rPr>
          <w:lang w:val="en-AU"/>
        </w:rPr>
        <w:fldChar w:fldCharType="end"/>
      </w:r>
      <w:r>
        <w:rPr>
          <w:lang w:val="en-AU"/>
        </w:rPr>
        <w:t xml:space="preserve">, </w:t>
      </w:r>
      <w:r w:rsidRPr="009F3BDC">
        <w:rPr>
          <w:lang w:val="en-AU"/>
        </w:rPr>
        <w:t xml:space="preserve">the modelling represents "maximum credible" predictions of the long-term fate of dredge material after placement at sea. Long-term migration may in fact be less than the model predicts, but </w:t>
      </w:r>
      <w:r w:rsidR="00F4267D">
        <w:rPr>
          <w:lang w:val="en-AU"/>
        </w:rPr>
        <w:t>arguable the most important finding of the study is</w:t>
      </w:r>
      <w:r w:rsidRPr="009F3BDC">
        <w:rPr>
          <w:lang w:val="en-AU"/>
        </w:rPr>
        <w:t xml:space="preserve"> that dredge material placed at sea has the potential to migrate on much greater spatial and temporal scales than has previously been appreciated. This is largely because the influence of large-scale currents has not previously been included in modelling of dredge material transport. In addition, only one previous study (BMT WBM 2012</w:t>
      </w:r>
      <w:r w:rsidR="00C951F1">
        <w:rPr>
          <w:lang w:val="en-AU"/>
        </w:rPr>
        <w:t>a</w:t>
      </w:r>
      <w:r w:rsidRPr="009F3BDC">
        <w:rPr>
          <w:lang w:val="en-AU"/>
        </w:rPr>
        <w:t>) has modelled the movement of dredge material over a period of 12 months after commencement of placement operations. BMT WBM (2012</w:t>
      </w:r>
      <w:r w:rsidR="00C951F1">
        <w:rPr>
          <w:lang w:val="en-AU"/>
        </w:rPr>
        <w:t>a</w:t>
      </w:r>
      <w:r w:rsidRPr="009F3BDC">
        <w:rPr>
          <w:lang w:val="en-AU"/>
        </w:rPr>
        <w:t>) also predicted long-range movement of material, in the case of their study beyond the modelling domain.</w:t>
      </w:r>
    </w:p>
    <w:p w:rsidR="00F4267D" w:rsidRDefault="00F4267D" w:rsidP="00081BC6">
      <w:pPr>
        <w:pStyle w:val="Para0"/>
        <w:rPr>
          <w:lang w:val="en-AU"/>
        </w:rPr>
      </w:pPr>
      <w:r>
        <w:rPr>
          <w:lang w:val="en-AU"/>
        </w:rPr>
        <w:t xml:space="preserve">Another key finding of the study is that </w:t>
      </w:r>
      <w:r w:rsidRPr="004526E7">
        <w:rPr>
          <w:lang w:val="en-AU"/>
        </w:rPr>
        <w:t xml:space="preserve">placement of material in deeper water further offshore in the Reef lagoon than the currently used placement sites does not </w:t>
      </w:r>
      <w:r>
        <w:rPr>
          <w:lang w:val="en-AU"/>
        </w:rPr>
        <w:t xml:space="preserve">necessarily </w:t>
      </w:r>
      <w:r w:rsidRPr="004526E7">
        <w:rPr>
          <w:lang w:val="en-AU"/>
        </w:rPr>
        <w:t xml:space="preserve">result in reduced migration of dredge material. In fact, </w:t>
      </w:r>
      <w:r>
        <w:rPr>
          <w:lang w:val="en-AU"/>
        </w:rPr>
        <w:t xml:space="preserve">because of </w:t>
      </w:r>
      <w:r w:rsidRPr="004526E7">
        <w:rPr>
          <w:lang w:val="en-AU"/>
        </w:rPr>
        <w:t>the effects of large-scale currents</w:t>
      </w:r>
      <w:r>
        <w:rPr>
          <w:lang w:val="en-AU"/>
        </w:rPr>
        <w:t xml:space="preserve">, </w:t>
      </w:r>
      <w:r w:rsidRPr="004526E7">
        <w:rPr>
          <w:lang w:val="en-AU"/>
        </w:rPr>
        <w:t xml:space="preserve">material placed offshore </w:t>
      </w:r>
      <w:r w:rsidR="00632FBD">
        <w:rPr>
          <w:lang w:val="en-AU"/>
        </w:rPr>
        <w:t xml:space="preserve">may </w:t>
      </w:r>
      <w:r>
        <w:rPr>
          <w:lang w:val="en-AU"/>
        </w:rPr>
        <w:t xml:space="preserve">be </w:t>
      </w:r>
      <w:r w:rsidRPr="004526E7">
        <w:rPr>
          <w:lang w:val="en-AU"/>
        </w:rPr>
        <w:t>more mobile than if placed in the current sites closer to shore.</w:t>
      </w:r>
      <w:r w:rsidR="00057466">
        <w:rPr>
          <w:lang w:val="en-AU"/>
        </w:rPr>
        <w:t xml:space="preserve"> The study identified </w:t>
      </w:r>
      <w:r w:rsidR="00E73EC7">
        <w:rPr>
          <w:lang w:val="en-AU"/>
        </w:rPr>
        <w:t>varying degrees of</w:t>
      </w:r>
      <w:r w:rsidR="00057466">
        <w:rPr>
          <w:lang w:val="en-AU"/>
        </w:rPr>
        <w:t xml:space="preserve"> </w:t>
      </w:r>
      <w:r w:rsidR="00E73EC7">
        <w:rPr>
          <w:lang w:val="en-AU"/>
        </w:rPr>
        <w:t xml:space="preserve">reduced </w:t>
      </w:r>
      <w:r w:rsidR="00057466">
        <w:rPr>
          <w:lang w:val="en-AU"/>
        </w:rPr>
        <w:t xml:space="preserve">environmental risk </w:t>
      </w:r>
      <w:r w:rsidR="00E73EC7">
        <w:rPr>
          <w:lang w:val="en-AU"/>
        </w:rPr>
        <w:t>may be associated with</w:t>
      </w:r>
      <w:r w:rsidR="00057466">
        <w:rPr>
          <w:lang w:val="en-AU"/>
        </w:rPr>
        <w:t xml:space="preserve"> </w:t>
      </w:r>
      <w:r w:rsidR="00E73EC7">
        <w:rPr>
          <w:lang w:val="en-AU"/>
        </w:rPr>
        <w:t>alternative</w:t>
      </w:r>
      <w:r w:rsidR="00057466">
        <w:rPr>
          <w:lang w:val="en-AU"/>
        </w:rPr>
        <w:t xml:space="preserve"> material placement sites </w:t>
      </w:r>
      <w:r w:rsidR="00E73EC7">
        <w:rPr>
          <w:lang w:val="en-AU"/>
        </w:rPr>
        <w:t>located further</w:t>
      </w:r>
      <w:r w:rsidR="00057466">
        <w:rPr>
          <w:lang w:val="en-AU"/>
        </w:rPr>
        <w:t xml:space="preserve"> offshore</w:t>
      </w:r>
      <w:r w:rsidR="00E73EC7">
        <w:rPr>
          <w:lang w:val="en-AU"/>
        </w:rPr>
        <w:t xml:space="preserve"> than the current sites</w:t>
      </w:r>
      <w:r w:rsidR="00057466">
        <w:rPr>
          <w:lang w:val="en-AU"/>
        </w:rPr>
        <w:t xml:space="preserve"> at </w:t>
      </w:r>
      <w:r w:rsidR="00E73EC7">
        <w:rPr>
          <w:lang w:val="en-AU"/>
        </w:rPr>
        <w:t xml:space="preserve">the Ports of </w:t>
      </w:r>
      <w:r w:rsidR="00057466">
        <w:rPr>
          <w:lang w:val="en-AU"/>
        </w:rPr>
        <w:t>Hay Point, Abbot Point and Cairns.</w:t>
      </w:r>
      <w:r w:rsidR="00E73EC7">
        <w:rPr>
          <w:lang w:val="en-AU"/>
        </w:rPr>
        <w:t xml:space="preserve"> However, in the case of Rosslyn Bay State Boat Harbour, there were clear disadvantages in placing dredge material further offshore than at the current site, with no benefit evident </w:t>
      </w:r>
      <w:r w:rsidR="0010666C">
        <w:rPr>
          <w:lang w:val="en-AU"/>
        </w:rPr>
        <w:t>for the Port</w:t>
      </w:r>
      <w:r w:rsidR="00E73EC7">
        <w:rPr>
          <w:lang w:val="en-AU"/>
        </w:rPr>
        <w:t xml:space="preserve"> of Gladstone (where the current site was not modelled) and </w:t>
      </w:r>
      <w:r w:rsidR="0010666C">
        <w:rPr>
          <w:lang w:val="en-AU"/>
        </w:rPr>
        <w:t xml:space="preserve">the Port of </w:t>
      </w:r>
      <w:r w:rsidR="00E73EC7">
        <w:rPr>
          <w:lang w:val="en-AU"/>
        </w:rPr>
        <w:t>Townsville.</w:t>
      </w:r>
    </w:p>
    <w:p w:rsidR="00BA030F" w:rsidRDefault="00081BC6" w:rsidP="00081BC6">
      <w:pPr>
        <w:pStyle w:val="Para0"/>
        <w:rPr>
          <w:lang w:val="en-AU"/>
        </w:rPr>
      </w:pPr>
      <w:r w:rsidRPr="009F3BDC">
        <w:rPr>
          <w:lang w:val="en-AU"/>
        </w:rPr>
        <w:t xml:space="preserve">The modelling and environmental risk assessment </w:t>
      </w:r>
      <w:r w:rsidR="00BA030F">
        <w:rPr>
          <w:lang w:val="en-AU"/>
        </w:rPr>
        <w:t xml:space="preserve">for </w:t>
      </w:r>
      <w:r w:rsidR="007C4AB3" w:rsidRPr="009F3BDC">
        <w:rPr>
          <w:lang w:val="en-AU"/>
        </w:rPr>
        <w:t xml:space="preserve">the six </w:t>
      </w:r>
      <w:r w:rsidR="00BA030F">
        <w:rPr>
          <w:lang w:val="en-AU"/>
        </w:rPr>
        <w:t xml:space="preserve">study areas </w:t>
      </w:r>
      <w:r w:rsidR="007C4AB3" w:rsidRPr="009F3BDC">
        <w:rPr>
          <w:lang w:val="en-AU"/>
        </w:rPr>
        <w:t xml:space="preserve">has evaluated relative </w:t>
      </w:r>
      <w:r w:rsidRPr="009F3BDC">
        <w:rPr>
          <w:lang w:val="en-AU"/>
        </w:rPr>
        <w:t xml:space="preserve">potential risks </w:t>
      </w:r>
      <w:r w:rsidR="007C4AB3" w:rsidRPr="009F3BDC">
        <w:rPr>
          <w:lang w:val="en-AU"/>
        </w:rPr>
        <w:t xml:space="preserve">and benefits </w:t>
      </w:r>
      <w:r w:rsidRPr="009F3BDC">
        <w:rPr>
          <w:lang w:val="en-AU"/>
        </w:rPr>
        <w:t xml:space="preserve">from placement of dredge material at </w:t>
      </w:r>
      <w:r w:rsidR="007C4AB3" w:rsidRPr="009F3BDC">
        <w:rPr>
          <w:lang w:val="en-AU"/>
        </w:rPr>
        <w:t>alternative m</w:t>
      </w:r>
      <w:r w:rsidR="00E036D9" w:rsidRPr="009F3BDC">
        <w:rPr>
          <w:lang w:val="en-AU"/>
        </w:rPr>
        <w:t xml:space="preserve">odel </w:t>
      </w:r>
      <w:r w:rsidR="007C4AB3" w:rsidRPr="009F3BDC">
        <w:rPr>
          <w:lang w:val="en-AU"/>
        </w:rPr>
        <w:t>c</w:t>
      </w:r>
      <w:r w:rsidR="00E036D9" w:rsidRPr="009F3BDC">
        <w:rPr>
          <w:lang w:val="en-AU"/>
        </w:rPr>
        <w:t>ase</w:t>
      </w:r>
      <w:r w:rsidR="007C4AB3" w:rsidRPr="009F3BDC">
        <w:rPr>
          <w:lang w:val="en-AU"/>
        </w:rPr>
        <w:t xml:space="preserve"> sites</w:t>
      </w:r>
      <w:r w:rsidRPr="009F3BDC">
        <w:rPr>
          <w:lang w:val="en-AU"/>
        </w:rPr>
        <w:t xml:space="preserve">. </w:t>
      </w:r>
      <w:r w:rsidR="00FA131A" w:rsidRPr="009F3BDC">
        <w:rPr>
          <w:lang w:val="en-AU"/>
        </w:rPr>
        <w:t xml:space="preserve">Overall, </w:t>
      </w:r>
      <w:r w:rsidR="002C1391">
        <w:rPr>
          <w:lang w:val="en-AU"/>
        </w:rPr>
        <w:t xml:space="preserve">risks related to </w:t>
      </w:r>
      <w:r w:rsidR="00FA131A" w:rsidRPr="009F3BDC">
        <w:rPr>
          <w:lang w:val="en-AU"/>
        </w:rPr>
        <w:t xml:space="preserve">increased suspended sediment concentrations </w:t>
      </w:r>
      <w:r w:rsidR="007C4AB3" w:rsidRPr="009F3BDC">
        <w:rPr>
          <w:lang w:val="en-AU"/>
        </w:rPr>
        <w:t>w</w:t>
      </w:r>
      <w:r w:rsidR="00BA030F">
        <w:rPr>
          <w:lang w:val="en-AU"/>
        </w:rPr>
        <w:t>ere</w:t>
      </w:r>
      <w:r w:rsidR="00FA131A" w:rsidRPr="009F3BDC">
        <w:rPr>
          <w:lang w:val="en-AU"/>
        </w:rPr>
        <w:t xml:space="preserve"> low</w:t>
      </w:r>
      <w:r w:rsidR="002C1391">
        <w:rPr>
          <w:lang w:val="en-AU"/>
        </w:rPr>
        <w:t xml:space="preserve"> for most modelled sites. T</w:t>
      </w:r>
      <w:r w:rsidR="00FA131A" w:rsidRPr="009F3BDC">
        <w:rPr>
          <w:lang w:val="en-AU"/>
        </w:rPr>
        <w:t>he primary risks to sensitive receptors identified were related to increased sedimentation rates</w:t>
      </w:r>
      <w:r w:rsidR="002C1391">
        <w:rPr>
          <w:lang w:val="en-AU"/>
        </w:rPr>
        <w:t xml:space="preserve"> and total sedimentation</w:t>
      </w:r>
      <w:r w:rsidR="00FA131A" w:rsidRPr="009F3BDC">
        <w:rPr>
          <w:lang w:val="en-AU"/>
        </w:rPr>
        <w:t xml:space="preserve">. </w:t>
      </w:r>
    </w:p>
    <w:p w:rsidR="00FA131A" w:rsidRPr="009F3BDC" w:rsidRDefault="00081BC6" w:rsidP="00081BC6">
      <w:pPr>
        <w:pStyle w:val="Para0"/>
        <w:rPr>
          <w:lang w:val="en-AU"/>
        </w:rPr>
      </w:pPr>
      <w:r w:rsidRPr="009F3BDC">
        <w:rPr>
          <w:lang w:val="en-AU"/>
        </w:rPr>
        <w:t xml:space="preserve">Mitigation measures associated with individual </w:t>
      </w:r>
      <w:r w:rsidR="00FA131A" w:rsidRPr="009F3BDC">
        <w:rPr>
          <w:lang w:val="en-AU"/>
        </w:rPr>
        <w:t xml:space="preserve">material placement </w:t>
      </w:r>
      <w:r w:rsidRPr="009F3BDC">
        <w:rPr>
          <w:lang w:val="en-AU"/>
        </w:rPr>
        <w:t xml:space="preserve">projects will </w:t>
      </w:r>
      <w:r w:rsidR="00FA131A" w:rsidRPr="009F3BDC">
        <w:rPr>
          <w:lang w:val="en-AU"/>
        </w:rPr>
        <w:t xml:space="preserve">depend </w:t>
      </w:r>
      <w:r w:rsidRPr="009F3BDC">
        <w:rPr>
          <w:lang w:val="en-AU"/>
        </w:rPr>
        <w:t xml:space="preserve">on </w:t>
      </w:r>
      <w:r w:rsidR="00FA131A" w:rsidRPr="009F3BDC">
        <w:rPr>
          <w:lang w:val="en-AU"/>
        </w:rPr>
        <w:t xml:space="preserve">the specific project. At the initial screening level of this study, the first step in risk mitigation would be more detailed assessment of any proposed alternative placement site, which has been done in conjunction with proposals for new placement areas at several of the six </w:t>
      </w:r>
      <w:r w:rsidR="00376B87">
        <w:rPr>
          <w:lang w:val="en-AU"/>
        </w:rPr>
        <w:t>locations</w:t>
      </w:r>
      <w:r w:rsidR="00FA131A" w:rsidRPr="009F3BDC">
        <w:rPr>
          <w:lang w:val="en-AU"/>
        </w:rPr>
        <w:t xml:space="preserve">. </w:t>
      </w:r>
      <w:r w:rsidR="00376B87">
        <w:rPr>
          <w:lang w:val="en-AU"/>
        </w:rPr>
        <w:t>This study has reinforced the need for detailed, project-specific EIAs of proposed dredging and material placement projects.</w:t>
      </w:r>
    </w:p>
    <w:p w:rsidR="00A8622C" w:rsidRPr="009F3BDC" w:rsidRDefault="009C69E4" w:rsidP="00A8622C">
      <w:pPr>
        <w:pStyle w:val="Para0"/>
        <w:rPr>
          <w:lang w:val="en-AU"/>
        </w:rPr>
      </w:pPr>
      <w:r w:rsidRPr="009F3BDC">
        <w:rPr>
          <w:lang w:val="en-AU"/>
        </w:rPr>
        <w:t>The current study's predictions of dredge material migration on large spatial and temporal scales point to a number of key knowledge gaps and research areas in relation to developing improved management strategies for dredge material in the Region.</w:t>
      </w:r>
    </w:p>
    <w:p w:rsidR="009C69E4" w:rsidRPr="009F3BDC" w:rsidRDefault="009C69E4" w:rsidP="009C69E4">
      <w:pPr>
        <w:pStyle w:val="Heading2"/>
        <w:rPr>
          <w:lang w:val="en-AU"/>
        </w:rPr>
      </w:pPr>
      <w:bookmarkStart w:id="356" w:name="_Toc358666569"/>
      <w:bookmarkStart w:id="357" w:name="_Toc361930713"/>
      <w:r w:rsidRPr="009F3BDC">
        <w:rPr>
          <w:lang w:val="en-AU"/>
        </w:rPr>
        <w:t>Modelling Sensitivity Analysis</w:t>
      </w:r>
      <w:bookmarkEnd w:id="356"/>
      <w:bookmarkEnd w:id="357"/>
    </w:p>
    <w:p w:rsidR="009C69E4" w:rsidRPr="009F3BDC" w:rsidRDefault="009C69E4" w:rsidP="009C69E4">
      <w:pPr>
        <w:pStyle w:val="Para0"/>
        <w:rPr>
          <w:lang w:val="en-AU"/>
        </w:rPr>
      </w:pPr>
      <w:r w:rsidRPr="009F3BDC">
        <w:rPr>
          <w:lang w:val="en-AU"/>
        </w:rPr>
        <w:t xml:space="preserve">The study has been particularly ambitious not only in including large-scale currents in modelling dredge material migration over 12 months, but in doing so at the scale of the entire Region, with bed shear-stress modelling for 12 Queensland ports and more detailed dredge material modelling for the six main study areas. Completing these tasks within the time and financial constraints of the study necessarily required a </w:t>
      </w:r>
      <w:r w:rsidRPr="009F3BDC">
        <w:rPr>
          <w:lang w:val="en-AU"/>
        </w:rPr>
        <w:lastRenderedPageBreak/>
        <w:t>number of simplifying assumptions, which are describ</w:t>
      </w:r>
      <w:r w:rsidR="00BA1CD6">
        <w:rPr>
          <w:lang w:val="en-AU"/>
        </w:rPr>
        <w:t>ed in detail by SKM APASA (2013b</w:t>
      </w:r>
      <w:r w:rsidRPr="009F3BDC">
        <w:rPr>
          <w:lang w:val="en-AU"/>
        </w:rPr>
        <w:t>, 2013</w:t>
      </w:r>
      <w:r w:rsidR="00BA1CD6">
        <w:rPr>
          <w:lang w:val="en-AU"/>
        </w:rPr>
        <w:t>c</w:t>
      </w:r>
      <w:r w:rsidRPr="009F3BDC">
        <w:rPr>
          <w:lang w:val="en-AU"/>
        </w:rPr>
        <w:t xml:space="preserve">). </w:t>
      </w:r>
    </w:p>
    <w:p w:rsidR="009C69E4" w:rsidRPr="009F3BDC" w:rsidRDefault="009C69E4" w:rsidP="009C69E4">
      <w:pPr>
        <w:pStyle w:val="Para0"/>
        <w:rPr>
          <w:lang w:val="en-AU"/>
        </w:rPr>
      </w:pPr>
      <w:r w:rsidRPr="009F3BDC">
        <w:rPr>
          <w:lang w:val="en-AU"/>
        </w:rPr>
        <w:t>In principle it would be possible to further devel</w:t>
      </w:r>
      <w:r w:rsidR="00B22B27">
        <w:rPr>
          <w:lang w:val="en-AU"/>
        </w:rPr>
        <w:t>op and refine the model at the r</w:t>
      </w:r>
      <w:r w:rsidRPr="009F3BDC">
        <w:rPr>
          <w:lang w:val="en-AU"/>
        </w:rPr>
        <w:t xml:space="preserve">egional scale. At some point it would be advisable to consider whether the best environmental management outcomes are likely to result from further investment in ever more sophisticated modelling. Modelling will never be perfect, and it may be better to invest in more strategic water quality and ecological impact monitoring, or research on receptor sensitivities, improved methods for water quality monitoring or rapid detection of ecological stress, research on the effectiveness of potential mitigation measures, or studies of cumulative impact and ecosystem resilience. </w:t>
      </w:r>
    </w:p>
    <w:p w:rsidR="009C69E4" w:rsidRPr="009F3BDC" w:rsidRDefault="00E12576" w:rsidP="009C69E4">
      <w:pPr>
        <w:pStyle w:val="Para0"/>
        <w:rPr>
          <w:lang w:val="en-AU"/>
        </w:rPr>
      </w:pPr>
      <w:r>
        <w:rPr>
          <w:lang w:val="en-AU"/>
        </w:rPr>
        <w:t>At this stage, however, SKM and APASA’s</w:t>
      </w:r>
      <w:r w:rsidR="009C69E4" w:rsidRPr="009F3BDC">
        <w:rPr>
          <w:lang w:val="en-AU"/>
        </w:rPr>
        <w:t xml:space="preserve"> view is that further research on modelling of dredge material transport, in particular the sensitivity of model predictions to the key parameters identified in this study, is a priority for further developing management strategies. This could be done by varying the key assumptions for one or a few elected model cases to determine the extent to which model predictions are affected by a realistic range of each parameter. This sensitivity analysis would be invaluable </w:t>
      </w:r>
      <w:r w:rsidR="00B0776E" w:rsidRPr="009F3BDC">
        <w:rPr>
          <w:lang w:val="en-AU"/>
        </w:rPr>
        <w:t>i</w:t>
      </w:r>
      <w:r w:rsidR="00B0776E">
        <w:rPr>
          <w:lang w:val="en-AU"/>
        </w:rPr>
        <w:t>n</w:t>
      </w:r>
      <w:r w:rsidR="00B0776E" w:rsidRPr="009F3BDC">
        <w:rPr>
          <w:lang w:val="en-AU"/>
        </w:rPr>
        <w:t xml:space="preserve"> </w:t>
      </w:r>
      <w:r w:rsidR="009C69E4" w:rsidRPr="009F3BDC">
        <w:rPr>
          <w:lang w:val="en-AU"/>
        </w:rPr>
        <w:t>developing improved models to provide the best possible predictive assessment of dredge material movement in the World Heritage Area within the context of the overall sediment dynamics regime. Model sensitivity analysis would also help set priorities for field and laboratory research, by identifying which parameters are most critical to quantify. Perhaps most importantly, the results are needed to help clarify the range of variability and uncertainty in model predictions of dredge material migration. An understanding of this range is needed to guide the development of a strategic approach to water quality an</w:t>
      </w:r>
      <w:r w:rsidR="00B22B27">
        <w:rPr>
          <w:lang w:val="en-AU"/>
        </w:rPr>
        <w:t>d ecological monitoring at the r</w:t>
      </w:r>
      <w:r w:rsidR="009C69E4" w:rsidRPr="009F3BDC">
        <w:rPr>
          <w:lang w:val="en-AU"/>
        </w:rPr>
        <w:t xml:space="preserve">egional scale. For example, in selecting sites for long-term strategic monitoring, it is important to understand how much the spatial pattern of sediment movement might vary from year to year. </w:t>
      </w:r>
    </w:p>
    <w:p w:rsidR="009C69E4" w:rsidRPr="009F3BDC" w:rsidRDefault="009C69E4" w:rsidP="009C69E4">
      <w:pPr>
        <w:pStyle w:val="Heading3"/>
        <w:rPr>
          <w:lang w:val="en-AU"/>
        </w:rPr>
      </w:pPr>
      <w:bookmarkStart w:id="358" w:name="_Toc358666570"/>
      <w:bookmarkStart w:id="359" w:name="_Toc361930714"/>
      <w:r w:rsidRPr="009F3BDC">
        <w:rPr>
          <w:lang w:val="en-AU"/>
        </w:rPr>
        <w:t>Inter-annual Variability</w:t>
      </w:r>
      <w:bookmarkEnd w:id="358"/>
      <w:bookmarkEnd w:id="359"/>
    </w:p>
    <w:p w:rsidR="009C69E4" w:rsidRPr="009F3BDC" w:rsidRDefault="009C69E4" w:rsidP="009C69E4">
      <w:pPr>
        <w:pStyle w:val="Para0"/>
        <w:rPr>
          <w:lang w:val="en-AU"/>
        </w:rPr>
      </w:pPr>
      <w:r w:rsidRPr="009F3BDC">
        <w:rPr>
          <w:lang w:val="en-AU"/>
        </w:rPr>
        <w:t>The modelling in this study used wind, wave, tide and current data from 2011. In developing the model, data from the years 2004 to 2011 were examined. The year 2011 was selected because it was the most energetic conditions that is, the highest current speeds, of the eight years examined. This provides an upper bound for sediment transport, in other words ‘maximum credible’ predictions of dredge material migration. The year 2011 was also a strong La Ni</w:t>
      </w:r>
      <w:r w:rsidRPr="009F3BDC">
        <w:rPr>
          <w:rFonts w:cs="Arial"/>
          <w:lang w:val="en-AU"/>
        </w:rPr>
        <w:t>ñ</w:t>
      </w:r>
      <w:r w:rsidRPr="009F3BDC">
        <w:rPr>
          <w:lang w:val="en-AU"/>
        </w:rPr>
        <w:t>a year. It would be useful to understand how representative the results of the study are with respect to less-energetic conditions, and to fluctuations in the El Ni</w:t>
      </w:r>
      <w:r w:rsidRPr="009F3BDC">
        <w:rPr>
          <w:rFonts w:cs="Arial"/>
          <w:lang w:val="en-AU"/>
        </w:rPr>
        <w:t>ñ</w:t>
      </w:r>
      <w:r w:rsidRPr="009F3BDC">
        <w:rPr>
          <w:lang w:val="en-AU"/>
        </w:rPr>
        <w:t>o-Southern Oscillation cycle, that is, whether the predicted distance and direction of dredge material migration also hold true in El Ni</w:t>
      </w:r>
      <w:r w:rsidRPr="009F3BDC">
        <w:rPr>
          <w:rFonts w:cs="Arial"/>
          <w:lang w:val="en-AU"/>
        </w:rPr>
        <w:t>ñ</w:t>
      </w:r>
      <w:r w:rsidRPr="009F3BDC">
        <w:rPr>
          <w:lang w:val="en-AU"/>
        </w:rPr>
        <w:t>o or neutral years. This could be assessed by using data from other years to drive the model while holding other parameters constant.</w:t>
      </w:r>
    </w:p>
    <w:p w:rsidR="009C69E4" w:rsidRPr="009F3BDC" w:rsidRDefault="009C69E4" w:rsidP="009C69E4">
      <w:pPr>
        <w:pStyle w:val="Heading3"/>
        <w:rPr>
          <w:lang w:val="en-AU"/>
        </w:rPr>
      </w:pPr>
      <w:bookmarkStart w:id="360" w:name="_Toc358666571"/>
      <w:bookmarkStart w:id="361" w:name="_Toc361930715"/>
      <w:r w:rsidRPr="009F3BDC">
        <w:rPr>
          <w:lang w:val="en-AU"/>
        </w:rPr>
        <w:t>Sediment Resuspension and Consolidation</w:t>
      </w:r>
      <w:bookmarkEnd w:id="360"/>
      <w:bookmarkEnd w:id="361"/>
    </w:p>
    <w:p w:rsidR="009C69E4" w:rsidRPr="009F3BDC" w:rsidRDefault="009C69E4" w:rsidP="009C69E4">
      <w:pPr>
        <w:pStyle w:val="Para0"/>
        <w:rPr>
          <w:lang w:val="en-AU"/>
        </w:rPr>
      </w:pPr>
      <w:r w:rsidRPr="009F3BDC">
        <w:rPr>
          <w:lang w:val="en-AU"/>
        </w:rPr>
        <w:t>Determination of site-specific estimates of critical shear-stresses for resuspension of particles of different sizes was beyond the scope of the study, and resuspension was modelled using uniform estimates based on accepted published values. The estimates for resuspension (i.e. erosion) were based on available literature. Additional model runs varying the assumed 'resuspensibility' of sedim</w:t>
      </w:r>
      <w:r w:rsidR="00740D24">
        <w:rPr>
          <w:lang w:val="en-AU"/>
        </w:rPr>
        <w:t xml:space="preserve">ents once settled on the bottom, that is, </w:t>
      </w:r>
      <w:r w:rsidRPr="009F3BDC">
        <w:rPr>
          <w:lang w:val="en-AU"/>
        </w:rPr>
        <w:t>the</w:t>
      </w:r>
      <w:r w:rsidR="00740D24">
        <w:rPr>
          <w:lang w:val="en-AU"/>
        </w:rPr>
        <w:t xml:space="preserve"> s</w:t>
      </w:r>
      <w:r w:rsidR="00537C08">
        <w:rPr>
          <w:lang w:val="en-AU"/>
        </w:rPr>
        <w:t xml:space="preserve">ediment resuspension </w:t>
      </w:r>
      <w:r w:rsidR="00740D24">
        <w:rPr>
          <w:lang w:val="en-AU"/>
        </w:rPr>
        <w:t>thresholds,</w:t>
      </w:r>
      <w:r w:rsidRPr="009F3BDC">
        <w:rPr>
          <w:lang w:val="en-AU"/>
        </w:rPr>
        <w:t xml:space="preserve"> would elucidate the sensitivity of the model predictions to this parameter.</w:t>
      </w:r>
    </w:p>
    <w:p w:rsidR="009C69E4" w:rsidRPr="009F3BDC" w:rsidRDefault="009C69E4" w:rsidP="009C69E4">
      <w:pPr>
        <w:pStyle w:val="Para0"/>
        <w:rPr>
          <w:lang w:val="en-AU"/>
        </w:rPr>
      </w:pPr>
      <w:r w:rsidRPr="009F3BDC">
        <w:rPr>
          <w:lang w:val="en-AU"/>
        </w:rPr>
        <w:t xml:space="preserve">Similarly, the model did not take into account the consolidation of dredge material on the bottom after </w:t>
      </w:r>
      <w:r w:rsidR="005627D1">
        <w:rPr>
          <w:lang w:val="en-AU"/>
        </w:rPr>
        <w:t>initial deposition</w:t>
      </w:r>
      <w:r w:rsidRPr="009F3BDC">
        <w:rPr>
          <w:lang w:val="en-AU"/>
        </w:rPr>
        <w:t xml:space="preserve"> (SKM APASA 2013a, 2013b</w:t>
      </w:r>
      <w:r w:rsidR="001C52BD">
        <w:rPr>
          <w:lang w:val="en-AU"/>
        </w:rPr>
        <w:t>, 2013c</w:t>
      </w:r>
      <w:r w:rsidRPr="009F3BDC">
        <w:rPr>
          <w:lang w:val="en-AU"/>
        </w:rPr>
        <w:t xml:space="preserve">). This assumption gives an upper bound for subsequent resuspension and migration. Again the </w:t>
      </w:r>
      <w:r w:rsidRPr="009F3BDC">
        <w:rPr>
          <w:lang w:val="en-AU"/>
        </w:rPr>
        <w:lastRenderedPageBreak/>
        <w:t>importance of this assumption, and thus the priority of studies to quantify the consolidation rate and its effect on sediment resuspension, could be tested through model runs that assume varying rates of consolidation while holding other parameters constant.</w:t>
      </w:r>
    </w:p>
    <w:p w:rsidR="00F5208C" w:rsidRPr="009F3BDC" w:rsidRDefault="00F5208C" w:rsidP="00F5208C">
      <w:pPr>
        <w:pStyle w:val="Heading3"/>
        <w:rPr>
          <w:lang w:val="en-AU"/>
        </w:rPr>
      </w:pPr>
      <w:bookmarkStart w:id="362" w:name="_Ref358799995"/>
      <w:bookmarkStart w:id="363" w:name="_Toc361930716"/>
      <w:r w:rsidRPr="009F3BDC">
        <w:rPr>
          <w:lang w:val="en-AU"/>
        </w:rPr>
        <w:t>Ambient Background</w:t>
      </w:r>
      <w:bookmarkEnd w:id="362"/>
      <w:bookmarkEnd w:id="363"/>
      <w:r w:rsidRPr="009F3BDC">
        <w:rPr>
          <w:lang w:val="en-AU"/>
        </w:rPr>
        <w:t xml:space="preserve"> </w:t>
      </w:r>
    </w:p>
    <w:p w:rsidR="00F5208C" w:rsidRPr="009F3BDC" w:rsidRDefault="009F254B" w:rsidP="00F5208C">
      <w:pPr>
        <w:pStyle w:val="Para0"/>
        <w:rPr>
          <w:lang w:val="en-AU"/>
        </w:rPr>
      </w:pPr>
      <w:r>
        <w:rPr>
          <w:lang w:val="en-AU"/>
        </w:rPr>
        <w:t>As described in '</w:t>
      </w:r>
      <w:r w:rsidR="00B66293">
        <w:rPr>
          <w:lang w:val="en-AU"/>
        </w:rPr>
        <w:fldChar w:fldCharType="begin"/>
      </w:r>
      <w:r>
        <w:rPr>
          <w:lang w:val="en-AU"/>
        </w:rPr>
        <w:instrText xml:space="preserve"> REF _Ref358799967 \h </w:instrText>
      </w:r>
      <w:r w:rsidR="00B66293">
        <w:rPr>
          <w:lang w:val="en-AU"/>
        </w:rPr>
      </w:r>
      <w:r w:rsidR="00B66293">
        <w:rPr>
          <w:lang w:val="en-AU"/>
        </w:rPr>
        <w:fldChar w:fldCharType="separate"/>
      </w:r>
      <w:r w:rsidR="00E2599D" w:rsidRPr="009F3BDC">
        <w:rPr>
          <w:lang w:val="en-AU"/>
        </w:rPr>
        <w:t>Dredge Plume and Material Migration Modelling</w:t>
      </w:r>
      <w:r w:rsidR="00B66293">
        <w:rPr>
          <w:lang w:val="en-AU"/>
        </w:rPr>
        <w:fldChar w:fldCharType="end"/>
      </w:r>
      <w:r w:rsidR="004714D9">
        <w:rPr>
          <w:lang w:val="en-AU"/>
        </w:rPr>
        <w:t>' p.</w:t>
      </w:r>
      <w:r>
        <w:rPr>
          <w:lang w:val="en-AU"/>
        </w:rPr>
        <w:t xml:space="preserve"> </w:t>
      </w:r>
      <w:r w:rsidR="00B66293">
        <w:rPr>
          <w:lang w:val="en-AU"/>
        </w:rPr>
        <w:fldChar w:fldCharType="begin"/>
      </w:r>
      <w:r>
        <w:rPr>
          <w:lang w:val="en-AU"/>
        </w:rPr>
        <w:instrText xml:space="preserve"> PAGEREF _Ref358799967 \h </w:instrText>
      </w:r>
      <w:r w:rsidR="00B66293">
        <w:rPr>
          <w:lang w:val="en-AU"/>
        </w:rPr>
      </w:r>
      <w:r w:rsidR="00B66293">
        <w:rPr>
          <w:lang w:val="en-AU"/>
        </w:rPr>
        <w:fldChar w:fldCharType="separate"/>
      </w:r>
      <w:r w:rsidR="00E2599D">
        <w:rPr>
          <w:noProof/>
          <w:lang w:val="en-AU"/>
        </w:rPr>
        <w:t>25</w:t>
      </w:r>
      <w:r w:rsidR="00B66293">
        <w:rPr>
          <w:lang w:val="en-AU"/>
        </w:rPr>
        <w:fldChar w:fldCharType="end"/>
      </w:r>
      <w:r>
        <w:rPr>
          <w:lang w:val="en-AU"/>
        </w:rPr>
        <w:t>, t</w:t>
      </w:r>
      <w:r w:rsidR="00F5208C" w:rsidRPr="009F3BDC">
        <w:rPr>
          <w:lang w:val="en-AU"/>
        </w:rPr>
        <w:t>he study modelling has predicted "above background" TSS and sedimentation</w:t>
      </w:r>
      <w:r w:rsidR="006E0134">
        <w:rPr>
          <w:lang w:val="en-AU"/>
        </w:rPr>
        <w:t>,</w:t>
      </w:r>
      <w:r>
        <w:rPr>
          <w:lang w:val="en-AU"/>
        </w:rPr>
        <w:t xml:space="preserve"> </w:t>
      </w:r>
      <w:r w:rsidR="00F5208C" w:rsidRPr="009F3BDC">
        <w:rPr>
          <w:lang w:val="en-AU"/>
        </w:rPr>
        <w:t>a standard approach</w:t>
      </w:r>
      <w:r>
        <w:rPr>
          <w:lang w:val="en-AU"/>
        </w:rPr>
        <w:t xml:space="preserve"> but with </w:t>
      </w:r>
      <w:r w:rsidR="00F5208C" w:rsidRPr="009F3BDC">
        <w:rPr>
          <w:lang w:val="en-AU"/>
        </w:rPr>
        <w:t xml:space="preserve">important implications. </w:t>
      </w:r>
      <w:r>
        <w:rPr>
          <w:lang w:val="en-AU"/>
        </w:rPr>
        <w:t>These include the potential for small increases above background to cause additional stress or even tip the system over a tolerance threshold</w:t>
      </w:r>
      <w:r w:rsidR="006E0134">
        <w:rPr>
          <w:lang w:val="en-AU"/>
        </w:rPr>
        <w:t>;</w:t>
      </w:r>
      <w:r>
        <w:rPr>
          <w:lang w:val="en-AU"/>
        </w:rPr>
        <w:t xml:space="preserve"> conversely </w:t>
      </w:r>
      <w:r w:rsidR="006E0134">
        <w:rPr>
          <w:lang w:val="en-AU"/>
        </w:rPr>
        <w:t>it is possible that the above-</w:t>
      </w:r>
      <w:r>
        <w:rPr>
          <w:lang w:val="en-AU"/>
        </w:rPr>
        <w:t>background increase will be very small relative to the ambient background</w:t>
      </w:r>
      <w:r w:rsidR="006E0134">
        <w:rPr>
          <w:lang w:val="en-AU"/>
        </w:rPr>
        <w:t>, that is, that the ambient regime will override the effects of dredge material placement</w:t>
      </w:r>
      <w:r>
        <w:rPr>
          <w:lang w:val="en-AU"/>
        </w:rPr>
        <w:t xml:space="preserve">. In terms of the modelling, </w:t>
      </w:r>
      <w:r w:rsidR="00F5208C" w:rsidRPr="009F3BDC">
        <w:rPr>
          <w:lang w:val="en-AU"/>
        </w:rPr>
        <w:t xml:space="preserve">the "above background" assumption </w:t>
      </w:r>
      <w:r>
        <w:rPr>
          <w:lang w:val="en-AU"/>
        </w:rPr>
        <w:t>could change the picture presented in the current study if interactions of dredge material with ambient sediment tend to reduce dredge material migration (see '</w:t>
      </w:r>
      <w:r w:rsidR="00B66293">
        <w:rPr>
          <w:lang w:val="en-AU"/>
        </w:rPr>
        <w:fldChar w:fldCharType="begin"/>
      </w:r>
      <w:r>
        <w:rPr>
          <w:lang w:val="en-AU"/>
        </w:rPr>
        <w:instrText xml:space="preserve"> REF _Ref358799967 \h </w:instrText>
      </w:r>
      <w:r w:rsidR="00B66293">
        <w:rPr>
          <w:lang w:val="en-AU"/>
        </w:rPr>
      </w:r>
      <w:r w:rsidR="00B66293">
        <w:rPr>
          <w:lang w:val="en-AU"/>
        </w:rPr>
        <w:fldChar w:fldCharType="separate"/>
      </w:r>
      <w:r w:rsidR="00E2599D" w:rsidRPr="009F3BDC">
        <w:rPr>
          <w:lang w:val="en-AU"/>
        </w:rPr>
        <w:t>Dredge Plume and Material Migration Modelling</w:t>
      </w:r>
      <w:r w:rsidR="00B66293">
        <w:rPr>
          <w:lang w:val="en-AU"/>
        </w:rPr>
        <w:fldChar w:fldCharType="end"/>
      </w:r>
      <w:r w:rsidR="004714D9">
        <w:rPr>
          <w:lang w:val="en-AU"/>
        </w:rPr>
        <w:t>' p.</w:t>
      </w:r>
      <w:r>
        <w:rPr>
          <w:lang w:val="en-AU"/>
        </w:rPr>
        <w:t xml:space="preserve"> </w:t>
      </w:r>
      <w:r w:rsidR="00B66293">
        <w:rPr>
          <w:lang w:val="en-AU"/>
        </w:rPr>
        <w:fldChar w:fldCharType="begin"/>
      </w:r>
      <w:r>
        <w:rPr>
          <w:lang w:val="en-AU"/>
        </w:rPr>
        <w:instrText xml:space="preserve"> PAGEREF _Ref358799967 \h </w:instrText>
      </w:r>
      <w:r w:rsidR="00B66293">
        <w:rPr>
          <w:lang w:val="en-AU"/>
        </w:rPr>
      </w:r>
      <w:r w:rsidR="00B66293">
        <w:rPr>
          <w:lang w:val="en-AU"/>
        </w:rPr>
        <w:fldChar w:fldCharType="separate"/>
      </w:r>
      <w:r w:rsidR="00E2599D">
        <w:rPr>
          <w:noProof/>
          <w:lang w:val="en-AU"/>
        </w:rPr>
        <w:t>25</w:t>
      </w:r>
      <w:r w:rsidR="00B66293">
        <w:rPr>
          <w:lang w:val="en-AU"/>
        </w:rPr>
        <w:fldChar w:fldCharType="end"/>
      </w:r>
      <w:r>
        <w:rPr>
          <w:lang w:val="en-AU"/>
        </w:rPr>
        <w:t>).</w:t>
      </w:r>
    </w:p>
    <w:p w:rsidR="00F5208C" w:rsidRPr="009F3BDC" w:rsidRDefault="00F5208C" w:rsidP="00F5208C">
      <w:pPr>
        <w:pStyle w:val="Para0"/>
        <w:rPr>
          <w:lang w:val="en-AU"/>
        </w:rPr>
      </w:pPr>
      <w:r w:rsidRPr="009F3BDC">
        <w:rPr>
          <w:lang w:val="en-AU"/>
        </w:rPr>
        <w:t xml:space="preserve">Additional modelling that incorporates ambient resuspension </w:t>
      </w:r>
      <w:r w:rsidR="009F254B">
        <w:rPr>
          <w:lang w:val="en-AU"/>
        </w:rPr>
        <w:t xml:space="preserve">to test the sensitivity of model predictions to the effects of ambient sediment resuspension </w:t>
      </w:r>
      <w:r w:rsidRPr="009F3BDC">
        <w:rPr>
          <w:lang w:val="en-AU"/>
        </w:rPr>
        <w:t>would provide valuable insight into the relative contributions of dredge material and other sources of sediment in the Region, and their subsequent migration. This would be a direct contribution to improved capabilities for cumulative impact assessment.</w:t>
      </w:r>
    </w:p>
    <w:p w:rsidR="00363B13" w:rsidRPr="009F3BDC" w:rsidRDefault="00363B13" w:rsidP="00363B13">
      <w:pPr>
        <w:pStyle w:val="Heading3"/>
        <w:rPr>
          <w:lang w:val="en-AU"/>
        </w:rPr>
      </w:pPr>
      <w:bookmarkStart w:id="364" w:name="_Ref358963414"/>
      <w:bookmarkStart w:id="365" w:name="_Toc361930717"/>
      <w:r w:rsidRPr="009F3BDC">
        <w:rPr>
          <w:lang w:val="en-AU"/>
        </w:rPr>
        <w:t>Incorporation of Large-Scale Currents</w:t>
      </w:r>
      <w:bookmarkEnd w:id="364"/>
      <w:bookmarkEnd w:id="365"/>
    </w:p>
    <w:p w:rsidR="00363B13" w:rsidRPr="009F3BDC" w:rsidRDefault="00363B13" w:rsidP="00363B13">
      <w:pPr>
        <w:pStyle w:val="Para0"/>
        <w:rPr>
          <w:lang w:val="en-AU"/>
        </w:rPr>
      </w:pPr>
      <w:r w:rsidRPr="009F3BDC">
        <w:rPr>
          <w:lang w:val="en-AU"/>
        </w:rPr>
        <w:t>The modelling in this study incorporated the influence of large-scale currents on sediment transport through a process of vector addition</w:t>
      </w:r>
      <w:r w:rsidR="00FF7E2A">
        <w:rPr>
          <w:lang w:val="en-AU"/>
        </w:rPr>
        <w:t>, that is, overlaying the influence of large-scale currents on local conditions</w:t>
      </w:r>
      <w:r w:rsidR="001C52BD">
        <w:rPr>
          <w:lang w:val="en-AU"/>
        </w:rPr>
        <w:t xml:space="preserve"> (SKM APASA 2013c</w:t>
      </w:r>
      <w:r w:rsidRPr="009F3BDC">
        <w:rPr>
          <w:lang w:val="en-AU"/>
        </w:rPr>
        <w:t>). To better understand the significance of this approach, future work could apply the HYCOM (large-scale current model) predictions as boundary conditions to the tidal and local winds model, so that the models are at the same spatial (700 m) and temporal (hourly) resolution. This approach would also verify the influence of large-scale currents in water depths less than 10 m and whether the approach adopted in this research may be an over-estimate of the dredge plume footprints.</w:t>
      </w:r>
    </w:p>
    <w:p w:rsidR="009C69E4" w:rsidRPr="009F3BDC" w:rsidRDefault="009C69E4" w:rsidP="009C69E4">
      <w:pPr>
        <w:pStyle w:val="Heading3"/>
        <w:rPr>
          <w:lang w:val="en-AU"/>
        </w:rPr>
      </w:pPr>
      <w:bookmarkStart w:id="366" w:name="_Toc358666574"/>
      <w:bookmarkStart w:id="367" w:name="_Toc361930718"/>
      <w:r w:rsidRPr="009F3BDC">
        <w:rPr>
          <w:lang w:val="en-AU"/>
        </w:rPr>
        <w:t>Shallow Water Processes</w:t>
      </w:r>
      <w:bookmarkEnd w:id="366"/>
      <w:bookmarkEnd w:id="367"/>
    </w:p>
    <w:p w:rsidR="009C69E4" w:rsidRPr="009F3BDC" w:rsidRDefault="009C69E4" w:rsidP="009C69E4">
      <w:pPr>
        <w:pStyle w:val="Para0"/>
        <w:rPr>
          <w:lang w:val="en-AU"/>
        </w:rPr>
      </w:pPr>
      <w:r w:rsidRPr="009F3BDC">
        <w:rPr>
          <w:lang w:val="en-AU"/>
        </w:rPr>
        <w:t xml:space="preserve">The scope of the project did not </w:t>
      </w:r>
      <w:r w:rsidR="00FF7E2A">
        <w:rPr>
          <w:lang w:val="en-AU"/>
        </w:rPr>
        <w:t>permit the inclusion of shallow-</w:t>
      </w:r>
      <w:r w:rsidRPr="009F3BDC">
        <w:rPr>
          <w:lang w:val="en-AU"/>
        </w:rPr>
        <w:t xml:space="preserve">water processes on sedimentation, specifically shallow waves (e.g. surge from shoaling waves, surf), or tidal pumping of sediment into mangroves and estuaries (SKM </w:t>
      </w:r>
      <w:r w:rsidR="00F531BA">
        <w:rPr>
          <w:lang w:val="en-AU"/>
        </w:rPr>
        <w:t xml:space="preserve">APASA </w:t>
      </w:r>
      <w:r w:rsidR="00FF7E2A">
        <w:rPr>
          <w:lang w:val="en-AU"/>
        </w:rPr>
        <w:t>2013</w:t>
      </w:r>
      <w:r w:rsidR="001C52BD">
        <w:rPr>
          <w:lang w:val="en-AU"/>
        </w:rPr>
        <w:t>c</w:t>
      </w:r>
      <w:r w:rsidRPr="009F3BDC">
        <w:rPr>
          <w:lang w:val="en-AU"/>
        </w:rPr>
        <w:t>). If the study is used for the intended purpose, comparison of the relative outcomes of placing material in different locations, and not to predict impacts on specific receptors, this is not a critical assumption. Detailed environmental impact assessment, on the other hand, w</w:t>
      </w:r>
      <w:r w:rsidR="00C95D27">
        <w:rPr>
          <w:lang w:val="en-AU"/>
        </w:rPr>
        <w:t>ill</w:t>
      </w:r>
      <w:r w:rsidRPr="009F3BDC">
        <w:rPr>
          <w:lang w:val="en-AU"/>
        </w:rPr>
        <w:t xml:space="preserve"> need to consider these important shallow water processes. For example, predictions of relatively high sediment deposition on the exposed windward sides of islands and reefs that do not take these processes into account are unlikely to be realistic. </w:t>
      </w:r>
    </w:p>
    <w:p w:rsidR="009C69E4" w:rsidRPr="009F3BDC" w:rsidRDefault="009C69E4" w:rsidP="009C69E4">
      <w:pPr>
        <w:pStyle w:val="Para0"/>
        <w:rPr>
          <w:lang w:val="en-AU"/>
        </w:rPr>
      </w:pPr>
      <w:r w:rsidRPr="009F3BDC">
        <w:rPr>
          <w:lang w:val="en-AU"/>
        </w:rPr>
        <w:t>SKM’s view is that the technical requirements to link models of detailed shallow water processes to large-scale processes are not currently justified in the context of strategic consideration of improved management arrangements for dredge material and that other research areas</w:t>
      </w:r>
      <w:r w:rsidR="00C95D27">
        <w:rPr>
          <w:lang w:val="en-AU"/>
        </w:rPr>
        <w:t>, in particular analysis of model sensitivity to key assumptions described in the sections immediately above,</w:t>
      </w:r>
      <w:r w:rsidRPr="009F3BDC">
        <w:rPr>
          <w:lang w:val="en-AU"/>
        </w:rPr>
        <w:t xml:space="preserve"> have higher priority. </w:t>
      </w:r>
      <w:r w:rsidR="00555EA8" w:rsidRPr="00174DAE">
        <w:rPr>
          <w:lang w:val="en-AU"/>
        </w:rPr>
        <w:t>Modelling for predictive impact assessment for specific individual projects, however, needs to take shallow-water processe</w:t>
      </w:r>
      <w:r w:rsidR="00555EA8">
        <w:rPr>
          <w:lang w:val="en-AU"/>
        </w:rPr>
        <w:t>s</w:t>
      </w:r>
      <w:r w:rsidR="00555EA8" w:rsidRPr="00174DAE">
        <w:rPr>
          <w:lang w:val="en-AU"/>
        </w:rPr>
        <w:t xml:space="preserve"> into account.</w:t>
      </w:r>
    </w:p>
    <w:p w:rsidR="009C69E4" w:rsidRPr="009F3BDC" w:rsidRDefault="009C69E4" w:rsidP="009C69E4">
      <w:pPr>
        <w:pStyle w:val="Heading3"/>
        <w:rPr>
          <w:lang w:val="en-AU"/>
        </w:rPr>
      </w:pPr>
      <w:bookmarkStart w:id="368" w:name="_Toc358666575"/>
      <w:bookmarkStart w:id="369" w:name="_Toc361930719"/>
      <w:r w:rsidRPr="009F3BDC">
        <w:rPr>
          <w:lang w:val="en-AU"/>
        </w:rPr>
        <w:lastRenderedPageBreak/>
        <w:t>Presentation and Interpretation of Modelling Results</w:t>
      </w:r>
      <w:bookmarkEnd w:id="368"/>
      <w:bookmarkEnd w:id="369"/>
    </w:p>
    <w:p w:rsidR="009C69E4" w:rsidRPr="009F3BDC" w:rsidRDefault="009C69E4" w:rsidP="009C69E4">
      <w:pPr>
        <w:pStyle w:val="Para0"/>
        <w:rPr>
          <w:lang w:val="en-AU"/>
        </w:rPr>
      </w:pPr>
      <w:r w:rsidRPr="009F3BDC">
        <w:rPr>
          <w:lang w:val="en-AU"/>
        </w:rPr>
        <w:t>In the course of the project it became apparent that model results presented as maps of percentiles of occurrence of various TSS concentrations and sedimentation rates are sometimes difficult to understand and interpret. SKM and APASA believe it would be beneficial to initiate a process to address questions such as: a) What is the best way to represent model output? b) What should be industry standards or what is considered best practice when reporting modelling results? c) How should the technical/regulatory community interpret modelling results?</w:t>
      </w:r>
    </w:p>
    <w:p w:rsidR="009C69E4" w:rsidRPr="009F3BDC" w:rsidRDefault="009C69E4" w:rsidP="009C69E4">
      <w:pPr>
        <w:pStyle w:val="Heading2"/>
        <w:rPr>
          <w:lang w:val="en-AU"/>
        </w:rPr>
      </w:pPr>
      <w:bookmarkStart w:id="370" w:name="_Toc358666576"/>
      <w:bookmarkStart w:id="371" w:name="_Toc361930720"/>
      <w:r w:rsidRPr="009F3BDC">
        <w:rPr>
          <w:lang w:val="en-AU"/>
        </w:rPr>
        <w:t>Direct Sediment Resuspension and Consolidation Studies</w:t>
      </w:r>
      <w:bookmarkEnd w:id="370"/>
      <w:bookmarkEnd w:id="371"/>
    </w:p>
    <w:p w:rsidR="00466A43" w:rsidRDefault="00466A43" w:rsidP="009C69E4">
      <w:pPr>
        <w:pStyle w:val="Para0"/>
        <w:rPr>
          <w:lang w:val="en-AU"/>
        </w:rPr>
      </w:pPr>
      <w:r>
        <w:rPr>
          <w:lang w:val="en-AU"/>
        </w:rPr>
        <w:t xml:space="preserve">Modelling is an </w:t>
      </w:r>
      <w:r w:rsidR="00CF4BA9">
        <w:rPr>
          <w:lang w:val="en-AU"/>
        </w:rPr>
        <w:t>indispensable</w:t>
      </w:r>
      <w:r>
        <w:rPr>
          <w:lang w:val="en-AU"/>
        </w:rPr>
        <w:t xml:space="preserve"> tool in </w:t>
      </w:r>
      <w:r w:rsidR="00CF4BA9">
        <w:rPr>
          <w:lang w:val="en-AU"/>
        </w:rPr>
        <w:t>predicative</w:t>
      </w:r>
      <w:r>
        <w:rPr>
          <w:lang w:val="en-AU"/>
        </w:rPr>
        <w:t xml:space="preserve"> impact assessment and investigating the priorities for field studies, but field validation of model predictions, and quantification of the parameters most critical to improving the accuracy of model predictions, is even more essential. In the context of the current study, SKM APASA consider that the model sensitivity analysis described above is a critical first step that can be implemented relatively quickly, and the outputs would serve to prioritise the direct field studies of critical parameters. Subject to the results of model sensitivity analysis, however, SKM and APASA’s view is that among the highest priorities for direct field </w:t>
      </w:r>
      <w:r w:rsidR="00CF4BA9">
        <w:rPr>
          <w:lang w:val="en-AU"/>
        </w:rPr>
        <w:t>studs</w:t>
      </w:r>
      <w:r>
        <w:rPr>
          <w:lang w:val="en-AU"/>
        </w:rPr>
        <w:t xml:space="preserve"> are measurements of sediment resuspension and consolidation in relation to the predictions of this study.</w:t>
      </w:r>
    </w:p>
    <w:p w:rsidR="009C69E4" w:rsidRPr="009F3BDC" w:rsidRDefault="009C69E4" w:rsidP="009C69E4">
      <w:pPr>
        <w:pStyle w:val="Para0"/>
        <w:rPr>
          <w:lang w:val="en-AU"/>
        </w:rPr>
      </w:pPr>
      <w:r w:rsidRPr="009F3BDC">
        <w:rPr>
          <w:lang w:val="en-AU"/>
        </w:rPr>
        <w:t>The model predictions of relatively high bed shear-stress and resultant significant sediment resuspension in deeper waters offshore of the currently used sites are an unexpected result of the study. Studies of sediment resuspension in the Reef lagoon not directly related to dredge material tend to indicate that sediment resuspension is relatively uncommon be</w:t>
      </w:r>
      <w:r w:rsidR="0045117D">
        <w:rPr>
          <w:lang w:val="en-AU"/>
        </w:rPr>
        <w:t>low a depth of about 20 m (e.g.</w:t>
      </w:r>
      <w:r w:rsidRPr="009F3BDC">
        <w:rPr>
          <w:lang w:val="en-AU"/>
        </w:rPr>
        <w:t xml:space="preserve"> Larcombe &amp; Woolfe, 1999; Orpin et al. 1999, 2004; Wolanski et al. 2005). Wolanski et al. (2005), for example, found that sediment resuspension during storms did not extend below a depth of 12 m on the windward side of an inner-shelf island, or below 5.5 m on the leeward side.</w:t>
      </w:r>
    </w:p>
    <w:p w:rsidR="009C69E4" w:rsidRPr="009F3BDC" w:rsidRDefault="009C69E4" w:rsidP="009C69E4">
      <w:pPr>
        <w:pStyle w:val="Para0"/>
        <w:rPr>
          <w:lang w:val="en-AU"/>
        </w:rPr>
      </w:pPr>
      <w:r w:rsidRPr="009F3BDC">
        <w:rPr>
          <w:lang w:val="en-AU"/>
        </w:rPr>
        <w:t>Previous direct studies of natural sediment resuspension in the Region, however, have tended to focus on sediment resuspension in inshore areas, rather the mid-shelf lagoon, where the present study predicts a strong influence of large-scale currents on bed shear-stress and resultant sediment resuspension. Model sensitivity analysis would provide insight into whether the resuspension parameter assumptions have a critical effect on predicted sediment migration. If so, field measurements of bed shear</w:t>
      </w:r>
      <w:r w:rsidR="00F81086">
        <w:rPr>
          <w:lang w:val="en-AU"/>
        </w:rPr>
        <w:noBreakHyphen/>
      </w:r>
      <w:r w:rsidRPr="009F3BDC">
        <w:rPr>
          <w:lang w:val="en-AU"/>
        </w:rPr>
        <w:t>stress and/or sediment resuspension would significantly improve understanding of the implications of offshore dredge material placement in relation to the present study’s results. Useful information may already be available</w:t>
      </w:r>
      <w:r w:rsidR="00B0776E">
        <w:rPr>
          <w:lang w:val="en-AU"/>
        </w:rPr>
        <w:t xml:space="preserve"> from</w:t>
      </w:r>
      <w:r w:rsidRPr="009F3BDC">
        <w:rPr>
          <w:lang w:val="en-AU"/>
        </w:rPr>
        <w:t xml:space="preserve"> Acoustic Doppler Current Profile (ADCP) current data collected for hydrodynamic modelling in EISs for proposed dredging and material placement projects. ADCP data derive current speeds from the movement of particles in the water column, and can be processed to estimate sediment resuspension. </w:t>
      </w:r>
      <w:r w:rsidR="00FD1516">
        <w:rPr>
          <w:lang w:val="en-AU"/>
        </w:rPr>
        <w:t>“Data mining” and re-analysis could be a particularly cost</w:t>
      </w:r>
      <w:r w:rsidR="00F81086">
        <w:rPr>
          <w:lang w:val="en-AU"/>
        </w:rPr>
        <w:noBreakHyphen/>
      </w:r>
      <w:r w:rsidR="00FD1516">
        <w:rPr>
          <w:lang w:val="en-AU"/>
        </w:rPr>
        <w:t>effective exercise</w:t>
      </w:r>
      <w:r w:rsidR="008045A3">
        <w:rPr>
          <w:lang w:val="en-AU"/>
        </w:rPr>
        <w:t xml:space="preserve"> for at least preliminary investigation of actual resuspension</w:t>
      </w:r>
      <w:r w:rsidR="00FD1516">
        <w:rPr>
          <w:lang w:val="en-AU"/>
        </w:rPr>
        <w:t>.</w:t>
      </w:r>
    </w:p>
    <w:p w:rsidR="009C69E4" w:rsidRPr="009F3BDC" w:rsidRDefault="009C69E4" w:rsidP="009C69E4">
      <w:pPr>
        <w:pStyle w:val="Para0"/>
        <w:rPr>
          <w:lang w:val="en-AU"/>
        </w:rPr>
      </w:pPr>
      <w:r w:rsidRPr="009F3BDC">
        <w:rPr>
          <w:lang w:val="en-AU"/>
        </w:rPr>
        <w:t>Measurements of resuspension of ambient sediment from the seabed, however, may not be representative of resuspension of dredge material after placement, for example because of differences in particle size distribution or because ambient sediments are more consolidated (compacted) than dredge material, especially when newly placed. Consolidation increases the bed shear-stress required to resuspend sediments. As noted by SKM APASA (2013a, 2013b</w:t>
      </w:r>
      <w:r w:rsidR="001C52BD">
        <w:rPr>
          <w:lang w:val="en-AU"/>
        </w:rPr>
        <w:t>, 2013c</w:t>
      </w:r>
      <w:r w:rsidRPr="009F3BDC">
        <w:rPr>
          <w:lang w:val="en-AU"/>
        </w:rPr>
        <w:t xml:space="preserve">) in relation to maintenance dredging, placement of dredge material has the potential to increase suspended sediment concentrations and sediment mobility, even if not representing a new sediment input to the lagoon, by making the sediment more susceptible to resuspension. Additional </w:t>
      </w:r>
      <w:r w:rsidRPr="009F3BDC">
        <w:rPr>
          <w:lang w:val="en-AU"/>
        </w:rPr>
        <w:lastRenderedPageBreak/>
        <w:t xml:space="preserve">studies such as Wolanski et al. (1992), assessing consolidation and </w:t>
      </w:r>
      <w:r w:rsidR="001D08E9">
        <w:rPr>
          <w:lang w:val="en-AU"/>
        </w:rPr>
        <w:t xml:space="preserve">its effects on </w:t>
      </w:r>
      <w:r w:rsidRPr="009F3BDC">
        <w:rPr>
          <w:lang w:val="en-AU"/>
        </w:rPr>
        <w:t>resuspension through field studies of suspended solids concentrations in relation to winds and currents coupled with laboratory experiments, would be useful in refining the model predictions of the present study. It is also possible to directly monitor consolidation, and changes in particle size distribution due to winnowing of fine surface material, with advanced techniques such as sediment profile imagery (SPI). Measurements of sediment consolidation and its effects on resuspension are also needed to inform modelling of the relative resuspension of dredge material and ambient seabed sediments.</w:t>
      </w:r>
    </w:p>
    <w:p w:rsidR="00700355" w:rsidRPr="009F3BDC" w:rsidRDefault="00700355" w:rsidP="00700355">
      <w:pPr>
        <w:pStyle w:val="Heading2"/>
        <w:rPr>
          <w:lang w:val="en-AU"/>
        </w:rPr>
      </w:pPr>
      <w:bookmarkStart w:id="372" w:name="_Toc358666577"/>
      <w:bookmarkStart w:id="373" w:name="_Ref358965297"/>
      <w:bookmarkStart w:id="374" w:name="_Ref358965314"/>
      <w:bookmarkStart w:id="375" w:name="_Toc361930721"/>
      <w:r w:rsidRPr="009F3BDC">
        <w:rPr>
          <w:lang w:val="en-AU"/>
        </w:rPr>
        <w:t>Improved Understanding of Operational Mitigation Measures</w:t>
      </w:r>
      <w:bookmarkEnd w:id="372"/>
      <w:bookmarkEnd w:id="373"/>
      <w:bookmarkEnd w:id="374"/>
      <w:bookmarkEnd w:id="375"/>
    </w:p>
    <w:p w:rsidR="00700355" w:rsidRPr="009F3BDC" w:rsidRDefault="00700355" w:rsidP="00700355">
      <w:pPr>
        <w:pStyle w:val="Para0"/>
        <w:rPr>
          <w:lang w:val="en-AU"/>
        </w:rPr>
      </w:pPr>
      <w:r w:rsidRPr="009F3BDC">
        <w:rPr>
          <w:lang w:val="en-AU"/>
        </w:rPr>
        <w:t xml:space="preserve">The model in this study assumed material was released randomly over the sites during the dredging campaign scenarios. Operational measures during dredge material placement have the potential to reduce loss of dredge material from a placement site, and thus potential effects of material migration from the site. For example, placing material from a given dredging campaign over a small part of a long-term placement site </w:t>
      </w:r>
      <w:r w:rsidR="00F50595">
        <w:rPr>
          <w:lang w:val="en-AU"/>
        </w:rPr>
        <w:t xml:space="preserve">to </w:t>
      </w:r>
      <w:r w:rsidRPr="009F3BDC">
        <w:rPr>
          <w:lang w:val="en-AU"/>
        </w:rPr>
        <w:t>form a thick layer of material, as opposed to spreading a thin layer over an entire disposal site, would be expected to reduce migration from the site. Placement of material in the up-current portion of a placement site as a function of current conditions, so that the current does not carry material outside the placement site, might also reduce sediment migration. Further modelling and/or direct studies of sediment consolidation and resuspension in relation to placement methodology would provide improved understanding of the potential effectiveness of such measures.</w:t>
      </w:r>
    </w:p>
    <w:p w:rsidR="00700355" w:rsidRPr="009F3BDC" w:rsidRDefault="00700355" w:rsidP="00700355">
      <w:pPr>
        <w:pStyle w:val="Para0"/>
        <w:rPr>
          <w:lang w:val="en-AU"/>
        </w:rPr>
      </w:pPr>
      <w:r w:rsidRPr="009F3BDC">
        <w:rPr>
          <w:lang w:val="en-AU"/>
        </w:rPr>
        <w:t xml:space="preserve">Navigational considerations, hydrodynamic and habitat effects of altered bathymetry, </w:t>
      </w:r>
      <w:r w:rsidR="00CF4BA9">
        <w:rPr>
          <w:lang w:val="en-AU"/>
        </w:rPr>
        <w:t>operational</w:t>
      </w:r>
      <w:r w:rsidR="006B5E6E">
        <w:rPr>
          <w:lang w:val="en-AU"/>
        </w:rPr>
        <w:t xml:space="preserve"> constraints, </w:t>
      </w:r>
      <w:r w:rsidRPr="009F3BDC">
        <w:rPr>
          <w:lang w:val="en-AU"/>
        </w:rPr>
        <w:t xml:space="preserve">and other factors also need to be considered in designing the placement methodology. Port- and project-specific EISs </w:t>
      </w:r>
      <w:r w:rsidR="006754D7">
        <w:rPr>
          <w:lang w:val="en-AU"/>
        </w:rPr>
        <w:t>are</w:t>
      </w:r>
      <w:r w:rsidRPr="009F3BDC">
        <w:rPr>
          <w:lang w:val="en-AU"/>
        </w:rPr>
        <w:t xml:space="preserve"> required to identify and assess specific operational mitigation measures.</w:t>
      </w:r>
    </w:p>
    <w:p w:rsidR="00700355" w:rsidRPr="009F3BDC" w:rsidRDefault="00700355" w:rsidP="00700355">
      <w:pPr>
        <w:pStyle w:val="Heading2"/>
        <w:rPr>
          <w:lang w:val="en-AU"/>
        </w:rPr>
      </w:pPr>
      <w:bookmarkStart w:id="376" w:name="_Toc358666578"/>
      <w:bookmarkStart w:id="377" w:name="_Toc361930722"/>
      <w:r w:rsidRPr="009F3BDC">
        <w:rPr>
          <w:lang w:val="en-AU"/>
        </w:rPr>
        <w:t>A Strategic Approach to Monitoring</w:t>
      </w:r>
      <w:bookmarkEnd w:id="376"/>
      <w:bookmarkEnd w:id="377"/>
    </w:p>
    <w:p w:rsidR="00700355" w:rsidRPr="009F3BDC" w:rsidRDefault="00700355" w:rsidP="00700355">
      <w:pPr>
        <w:pStyle w:val="Para0"/>
        <w:rPr>
          <w:lang w:val="en-AU"/>
        </w:rPr>
      </w:pPr>
      <w:r w:rsidRPr="009F3BDC">
        <w:rPr>
          <w:lang w:val="en-AU"/>
        </w:rPr>
        <w:t>Arguably the most important finding of this study has been that dredge material has the potential to migrate on larger spatial and temporal scales than previously appreciated. As described above, further research is needed to clarify uncertainties and variability in dredge material migration, but the results clearly point to a need for a more strategic approach to water quality and ecological monitoring in the Region with regard to sediment-related impacts. Key aspects of such an approach include:</w:t>
      </w:r>
    </w:p>
    <w:p w:rsidR="00700355" w:rsidRPr="009F3BDC" w:rsidRDefault="00700355" w:rsidP="00700355">
      <w:pPr>
        <w:pStyle w:val="Para0bullet"/>
        <w:numPr>
          <w:ilvl w:val="0"/>
          <w:numId w:val="64"/>
        </w:numPr>
      </w:pPr>
      <w:r w:rsidRPr="009F3BDC">
        <w:t>The monitoring should operate at multiple spatial scales, up to the scale of the Region as a whole</w:t>
      </w:r>
    </w:p>
    <w:p w:rsidR="00700355" w:rsidRPr="009F3BDC" w:rsidRDefault="00700355" w:rsidP="00700355">
      <w:pPr>
        <w:pStyle w:val="Para0bullet"/>
        <w:numPr>
          <w:ilvl w:val="0"/>
          <w:numId w:val="64"/>
        </w:numPr>
      </w:pPr>
      <w:r w:rsidRPr="009F3BDC">
        <w:t>The monitoring should be a long-term (i.e. permanent) program</w:t>
      </w:r>
    </w:p>
    <w:p w:rsidR="00700355" w:rsidRPr="009F3BDC" w:rsidRDefault="00700355" w:rsidP="00700355">
      <w:pPr>
        <w:pStyle w:val="Para0bullet"/>
        <w:numPr>
          <w:ilvl w:val="0"/>
          <w:numId w:val="64"/>
        </w:numPr>
      </w:pPr>
      <w:r w:rsidRPr="009F3BDC">
        <w:t>The program should be designed to maximise the ability to differentiate sources of sediments in relation to water quality conditions</w:t>
      </w:r>
    </w:p>
    <w:p w:rsidR="00700355" w:rsidRPr="009F3BDC" w:rsidRDefault="00700355" w:rsidP="00700355">
      <w:pPr>
        <w:pStyle w:val="Para0bullet"/>
        <w:numPr>
          <w:ilvl w:val="0"/>
          <w:numId w:val="64"/>
        </w:numPr>
      </w:pPr>
      <w:r w:rsidRPr="009F3BDC">
        <w:t>The program should be designed to support assessment of cumulative impacts and ecosystem resilience</w:t>
      </w:r>
      <w:r w:rsidR="00C07050">
        <w:t>.</w:t>
      </w:r>
    </w:p>
    <w:p w:rsidR="00700355" w:rsidRPr="009F3BDC" w:rsidRDefault="00700355" w:rsidP="00700355">
      <w:pPr>
        <w:pStyle w:val="Para0"/>
        <w:rPr>
          <w:lang w:val="en-AU"/>
        </w:rPr>
      </w:pPr>
    </w:p>
    <w:p w:rsidR="00700355" w:rsidRPr="009F3BDC" w:rsidRDefault="00700355" w:rsidP="00700355">
      <w:pPr>
        <w:pStyle w:val="Para0"/>
        <w:rPr>
          <w:lang w:val="en-AU"/>
        </w:rPr>
      </w:pPr>
      <w:r w:rsidRPr="009F3BDC">
        <w:rPr>
          <w:lang w:val="en-AU"/>
        </w:rPr>
        <w:t>The detailed scientific design of such a strategic monitoring program will require considerably</w:t>
      </w:r>
      <w:r w:rsidR="000D31B9">
        <w:rPr>
          <w:lang w:val="en-AU"/>
        </w:rPr>
        <w:t xml:space="preserve"> improved understanding of the</w:t>
      </w:r>
      <w:r w:rsidRPr="009F3BDC">
        <w:rPr>
          <w:lang w:val="en-AU"/>
        </w:rPr>
        <w:t xml:space="preserve"> long-term behaviour of dredge material, as well as sediment from other sources, including through the research identified above. The </w:t>
      </w:r>
      <w:r w:rsidRPr="009F3BDC">
        <w:rPr>
          <w:i/>
          <w:lang w:val="en-AU"/>
        </w:rPr>
        <w:t>process</w:t>
      </w:r>
      <w:r w:rsidRPr="009F3BDC">
        <w:rPr>
          <w:lang w:val="en-AU"/>
        </w:rPr>
        <w:t xml:space="preserve"> for developing the program, however, should commence as soon as possible and not wait for the outcomes of future research. </w:t>
      </w:r>
    </w:p>
    <w:p w:rsidR="00700355" w:rsidRPr="009F3BDC" w:rsidRDefault="00700355" w:rsidP="00700355">
      <w:pPr>
        <w:pStyle w:val="Heading2"/>
        <w:rPr>
          <w:lang w:val="en-AU"/>
        </w:rPr>
      </w:pPr>
      <w:bookmarkStart w:id="378" w:name="_Toc358666579"/>
      <w:bookmarkStart w:id="379" w:name="_Toc361930723"/>
      <w:r w:rsidRPr="009F3BDC">
        <w:rPr>
          <w:lang w:val="en-AU"/>
        </w:rPr>
        <w:lastRenderedPageBreak/>
        <w:t>Methods to Assess Cumulative Impacts and Resilience</w:t>
      </w:r>
      <w:bookmarkEnd w:id="378"/>
      <w:bookmarkEnd w:id="379"/>
    </w:p>
    <w:p w:rsidR="00700355" w:rsidRPr="009F3BDC" w:rsidRDefault="00700355" w:rsidP="00700355">
      <w:pPr>
        <w:pStyle w:val="Para0"/>
        <w:rPr>
          <w:lang w:val="en-AU"/>
        </w:rPr>
      </w:pPr>
      <w:r w:rsidRPr="009F3BDC">
        <w:rPr>
          <w:lang w:val="en-AU"/>
        </w:rPr>
        <w:t>The results of this study clearly identify the need for better understanding of the cumulative impacts of coastal development activities, including dredging and dredge material placement, on water quality and thereby the ecosystems of the Region. It must also be recognised that there are multiple stresses on the Reef ecosystem in addition to sediment-related effects. Some of these stresses, most importantly climate change and ocean acidifica</w:t>
      </w:r>
      <w:r w:rsidR="00B22B27">
        <w:rPr>
          <w:lang w:val="en-AU"/>
        </w:rPr>
        <w:t>tion, cannot be managed at the r</w:t>
      </w:r>
      <w:r w:rsidRPr="009F3BDC">
        <w:rPr>
          <w:lang w:val="en-AU"/>
        </w:rPr>
        <w:t xml:space="preserve">egional level. Management of dredge material must therefore occur in the context of maintaining ecosystem resilience to broader-scale stresses. Robust, objective, and science-based methodologies are needed, in the first instance to design a strategic monitoring program, but much more broadly to define, assess, and manage cumulative impacts and ecosystem resilience in the Region, and to assess the effectiveness of management interventions. </w:t>
      </w:r>
    </w:p>
    <w:p w:rsidR="00880FA4" w:rsidRPr="009F3BDC" w:rsidRDefault="00880FA4" w:rsidP="00073295">
      <w:pPr>
        <w:pStyle w:val="Heading1"/>
        <w:rPr>
          <w:rFonts w:cs="Arial"/>
          <w:lang w:val="en-AU"/>
        </w:rPr>
      </w:pPr>
      <w:bookmarkStart w:id="380" w:name="_Toc361930724"/>
      <w:r w:rsidRPr="009F3BDC">
        <w:rPr>
          <w:rFonts w:cs="Arial"/>
          <w:lang w:val="en-AU"/>
        </w:rPr>
        <w:lastRenderedPageBreak/>
        <w:t>REFERENCES</w:t>
      </w:r>
      <w:bookmarkEnd w:id="380"/>
    </w:p>
    <w:p w:rsidR="00D95B19" w:rsidRPr="009F3BDC" w:rsidRDefault="00FE27E2" w:rsidP="00D95B19">
      <w:pPr>
        <w:pStyle w:val="Para0"/>
        <w:rPr>
          <w:lang w:val="en-AU"/>
        </w:rPr>
      </w:pPr>
      <w:r w:rsidRPr="009F3BDC">
        <w:rPr>
          <w:lang w:val="en-AU"/>
        </w:rPr>
        <w:t>AIMS 1996-2013 '</w:t>
      </w:r>
      <w:r w:rsidR="00D95B19" w:rsidRPr="009F3BDC">
        <w:rPr>
          <w:lang w:val="en-AU"/>
        </w:rPr>
        <w:t>Reef monitoring surveys</w:t>
      </w:r>
      <w:r w:rsidRPr="009F3BDC">
        <w:rPr>
          <w:lang w:val="en-AU"/>
        </w:rPr>
        <w:t>'</w:t>
      </w:r>
      <w:r w:rsidR="00D95B19" w:rsidRPr="009F3BDC">
        <w:rPr>
          <w:lang w:val="en-AU"/>
        </w:rPr>
        <w:t xml:space="preserve"> </w:t>
      </w:r>
      <w:hyperlink r:id="rId149" w:history="1">
        <w:r w:rsidR="00D95B19" w:rsidRPr="009F3BDC">
          <w:rPr>
            <w:rStyle w:val="Hyperlink"/>
            <w:lang w:val="en-AU"/>
          </w:rPr>
          <w:t>http://www.aims.gov.au/docs/data-centre/reef-monitoring-surveys.html</w:t>
        </w:r>
      </w:hyperlink>
      <w:r w:rsidRPr="009F3BDC">
        <w:rPr>
          <w:lang w:val="en-AU"/>
        </w:rPr>
        <w:t>, last viewed 14 June 2013.</w:t>
      </w:r>
    </w:p>
    <w:p w:rsidR="00D95B19" w:rsidRPr="009F3BDC" w:rsidRDefault="00D95B19" w:rsidP="00D95B19">
      <w:pPr>
        <w:pStyle w:val="Para0"/>
        <w:rPr>
          <w:lang w:val="en-AU"/>
        </w:rPr>
      </w:pPr>
      <w:r w:rsidRPr="009F3BDC">
        <w:rPr>
          <w:lang w:val="en-AU"/>
        </w:rPr>
        <w:t xml:space="preserve">Alongi, D., &amp; McKinnon, A. 2005, ‘The cycling and fate of terrestrially-derived sediments and nutrients in the coastal zone of the Great Barrier Reef shelf’, </w:t>
      </w:r>
      <w:r w:rsidRPr="009F3BDC">
        <w:rPr>
          <w:i/>
          <w:lang w:val="en-AU"/>
        </w:rPr>
        <w:t>Marine Pollution Bulletin</w:t>
      </w:r>
      <w:r w:rsidRPr="009F3BDC">
        <w:rPr>
          <w:lang w:val="en-AU"/>
        </w:rPr>
        <w:t>, 51, 239-252</w:t>
      </w:r>
      <w:r w:rsidR="00FE27E2" w:rsidRPr="009F3BDC">
        <w:rPr>
          <w:lang w:val="en-AU"/>
        </w:rPr>
        <w:t>.</w:t>
      </w:r>
    </w:p>
    <w:p w:rsidR="00D95B19" w:rsidRPr="009F3BDC" w:rsidRDefault="00D95B19" w:rsidP="00D95B19">
      <w:pPr>
        <w:pStyle w:val="Para0"/>
        <w:rPr>
          <w:lang w:val="en-AU"/>
        </w:rPr>
      </w:pPr>
      <w:r w:rsidRPr="009F3BDC">
        <w:rPr>
          <w:lang w:val="en-AU"/>
        </w:rPr>
        <w:t xml:space="preserve">Alquezar, R. &amp; Stratford, P. 2007, </w:t>
      </w:r>
      <w:r w:rsidRPr="009F3BDC">
        <w:rPr>
          <w:i/>
          <w:lang w:val="en-AU"/>
        </w:rPr>
        <w:t>Rosslyn Bay Boat Harbour – Marine audit and assessment of dredge related impacts</w:t>
      </w:r>
      <w:r w:rsidRPr="009F3BDC">
        <w:rPr>
          <w:lang w:val="en-AU"/>
        </w:rPr>
        <w:t>, Report to Fitzroy Basin Association and Queensland Transport, September 2007.</w:t>
      </w:r>
    </w:p>
    <w:p w:rsidR="00D95B19" w:rsidRPr="009F3BDC" w:rsidRDefault="00D95B19" w:rsidP="00D95B19">
      <w:pPr>
        <w:pStyle w:val="Para0"/>
        <w:rPr>
          <w:lang w:val="en-AU"/>
        </w:rPr>
      </w:pPr>
      <w:r w:rsidRPr="009F3BDC">
        <w:rPr>
          <w:lang w:val="en-AU"/>
        </w:rPr>
        <w:t xml:space="preserve">Alquezar, R. &amp; Boyd, W., 2008, </w:t>
      </w:r>
      <w:r w:rsidRPr="009F3BDC">
        <w:rPr>
          <w:i/>
          <w:lang w:val="en-AU"/>
        </w:rPr>
        <w:t>Dredge related impacts and ecosystem recovery: a one year follow-up study</w:t>
      </w:r>
      <w:r w:rsidRPr="009F3BDC">
        <w:rPr>
          <w:lang w:val="en-AU"/>
        </w:rPr>
        <w:t>, Report to Fitzroy Basin As</w:t>
      </w:r>
      <w:r w:rsidR="00FE27E2" w:rsidRPr="009F3BDC">
        <w:rPr>
          <w:lang w:val="en-AU"/>
        </w:rPr>
        <w:t>so</w:t>
      </w:r>
      <w:r w:rsidRPr="009F3BDC">
        <w:rPr>
          <w:lang w:val="en-AU"/>
        </w:rPr>
        <w:t>ciation and Queensland Transport, August 2008.</w:t>
      </w:r>
    </w:p>
    <w:p w:rsidR="00D95B19" w:rsidRPr="009F3BDC" w:rsidRDefault="00D95B19" w:rsidP="00D95B19">
      <w:pPr>
        <w:pStyle w:val="Para0"/>
        <w:rPr>
          <w:lang w:val="en-AU"/>
        </w:rPr>
      </w:pPr>
      <w:r w:rsidRPr="009F3BDC">
        <w:rPr>
          <w:lang w:val="en-AU"/>
        </w:rPr>
        <w:t xml:space="preserve">Amos, K., Alexander, J., Horn, A., Pocock, G., Fielding, C. 2004, ‘Supply limited sediment transport in a high-discharge event of the tropical Burdekin River, North Queensland, Australia. </w:t>
      </w:r>
      <w:r w:rsidRPr="009F3BDC">
        <w:rPr>
          <w:i/>
          <w:lang w:val="en-AU"/>
        </w:rPr>
        <w:t>Sedimentology</w:t>
      </w:r>
      <w:r w:rsidRPr="009F3BDC">
        <w:rPr>
          <w:lang w:val="en-AU"/>
        </w:rPr>
        <w:t>, 51, 145-162</w:t>
      </w:r>
      <w:r w:rsidR="00FE27E2" w:rsidRPr="009F3BDC">
        <w:rPr>
          <w:lang w:val="en-AU"/>
        </w:rPr>
        <w:t>.</w:t>
      </w:r>
    </w:p>
    <w:p w:rsidR="00D95B19" w:rsidRPr="009F3BDC" w:rsidRDefault="00D95B19" w:rsidP="00D95B19">
      <w:pPr>
        <w:pStyle w:val="Para0"/>
        <w:rPr>
          <w:lang w:val="en-AU"/>
        </w:rPr>
      </w:pPr>
      <w:r w:rsidRPr="009F3BDC">
        <w:rPr>
          <w:lang w:val="en-AU"/>
        </w:rPr>
        <w:t xml:space="preserve">Bainbridge, Z. T., Wolanski, E., Alvarez-Romero, J G., Lewis, S. E., &amp; Brodie, J., E. 2012, ‘Fine sediment and nutrient dynamics related to particle size and floc formation in a Burdekin River flood plume, Australia, </w:t>
      </w:r>
      <w:r w:rsidRPr="009F3BDC">
        <w:rPr>
          <w:i/>
          <w:lang w:val="en-AU"/>
        </w:rPr>
        <w:t>Marine Pollution Bulletin</w:t>
      </w:r>
      <w:r w:rsidRPr="009F3BDC">
        <w:rPr>
          <w:lang w:val="en-AU"/>
        </w:rPr>
        <w:t>,</w:t>
      </w:r>
      <w:r w:rsidR="00FE27E2" w:rsidRPr="009F3BDC">
        <w:rPr>
          <w:lang w:val="en-AU"/>
        </w:rPr>
        <w:t xml:space="preserve"> </w:t>
      </w:r>
      <w:r w:rsidRPr="009F3BDC">
        <w:rPr>
          <w:lang w:val="en-AU"/>
        </w:rPr>
        <w:t>65</w:t>
      </w:r>
      <w:r w:rsidR="00FE27E2" w:rsidRPr="009F3BDC">
        <w:rPr>
          <w:lang w:val="en-AU"/>
        </w:rPr>
        <w:t>,</w:t>
      </w:r>
      <w:r w:rsidRPr="009F3BDC">
        <w:rPr>
          <w:lang w:val="en-AU"/>
        </w:rPr>
        <w:t xml:space="preserve"> 236-248. </w:t>
      </w:r>
    </w:p>
    <w:p w:rsidR="00D95B19" w:rsidRPr="009F3BDC" w:rsidRDefault="00D95B19" w:rsidP="00D95B19">
      <w:pPr>
        <w:pStyle w:val="Para0"/>
        <w:rPr>
          <w:lang w:val="en-AU"/>
        </w:rPr>
      </w:pPr>
      <w:r w:rsidRPr="009F3BDC">
        <w:rPr>
          <w:lang w:val="en-AU"/>
        </w:rPr>
        <w:t xml:space="preserve">Belperio, A.P. 1983, ‘Terrigenous sedimentation in the central Great Barrier Reef lagoon; a model from the Burdekin region’, </w:t>
      </w:r>
      <w:r w:rsidRPr="009F3BDC">
        <w:rPr>
          <w:i/>
          <w:lang w:val="en-AU"/>
        </w:rPr>
        <w:t>BMR Journal of Australian Geology and Geophysics</w:t>
      </w:r>
      <w:r w:rsidRPr="009F3BDC">
        <w:rPr>
          <w:lang w:val="en-AU"/>
        </w:rPr>
        <w:t>,</w:t>
      </w:r>
      <w:r w:rsidR="00FE27E2" w:rsidRPr="009F3BDC">
        <w:rPr>
          <w:lang w:val="en-AU"/>
        </w:rPr>
        <w:t xml:space="preserve"> </w:t>
      </w:r>
      <w:r w:rsidRPr="009F3BDC">
        <w:rPr>
          <w:lang w:val="en-AU"/>
        </w:rPr>
        <w:t>8</w:t>
      </w:r>
      <w:r w:rsidR="00FE27E2" w:rsidRPr="009F3BDC">
        <w:rPr>
          <w:lang w:val="en-AU"/>
        </w:rPr>
        <w:t>,</w:t>
      </w:r>
      <w:r w:rsidRPr="009F3BDC">
        <w:rPr>
          <w:lang w:val="en-AU"/>
        </w:rPr>
        <w:t xml:space="preserve"> 179–190.</w:t>
      </w:r>
    </w:p>
    <w:p w:rsidR="00D95B19" w:rsidRPr="009F3BDC" w:rsidRDefault="00D95B19" w:rsidP="00D95B19">
      <w:pPr>
        <w:pStyle w:val="Para0"/>
        <w:rPr>
          <w:lang w:val="en-AU"/>
        </w:rPr>
      </w:pPr>
      <w:r w:rsidRPr="009F3BDC">
        <w:rPr>
          <w:lang w:val="en-AU"/>
        </w:rPr>
        <w:t>BMA 2010, Environmental Management Plan (Marine Ecology) for Dredging and Dredged Material Disposal, Hay Point Coal Terminal Expansion Phase 3 (HPX3), Revision 3, May 2010. BHP Billiton Mitsubishi Alliance, Brisbane.</w:t>
      </w:r>
    </w:p>
    <w:p w:rsidR="00D95B19" w:rsidRPr="009F3BDC" w:rsidRDefault="00D95B19" w:rsidP="00D95B19">
      <w:pPr>
        <w:pStyle w:val="Para0"/>
        <w:rPr>
          <w:lang w:val="en-AU"/>
        </w:rPr>
      </w:pPr>
      <w:r w:rsidRPr="009F3BDC">
        <w:rPr>
          <w:lang w:val="en-AU"/>
        </w:rPr>
        <w:t xml:space="preserve">BMA 2011, </w:t>
      </w:r>
      <w:r w:rsidRPr="009F3BDC">
        <w:rPr>
          <w:i/>
          <w:lang w:val="en-AU"/>
        </w:rPr>
        <w:t>Annual ecological monitoring summary report 2010, Hay Point Coal Terminal expansion phase 3, revision 2</w:t>
      </w:r>
      <w:r w:rsidRPr="009F3BDC">
        <w:rPr>
          <w:lang w:val="en-AU"/>
        </w:rPr>
        <w:t>, BM Alliance Coal Operations Pty Ltd.</w:t>
      </w:r>
    </w:p>
    <w:p w:rsidR="00D95B19" w:rsidRDefault="00D95B19" w:rsidP="00D95B19">
      <w:pPr>
        <w:pStyle w:val="Para0"/>
        <w:rPr>
          <w:lang w:val="en-AU"/>
        </w:rPr>
      </w:pPr>
      <w:r w:rsidRPr="009F3BDC">
        <w:rPr>
          <w:lang w:val="en-AU"/>
        </w:rPr>
        <w:t xml:space="preserve">BMA 2012, </w:t>
      </w:r>
      <w:r w:rsidRPr="009F3BDC">
        <w:rPr>
          <w:i/>
          <w:lang w:val="en-AU"/>
        </w:rPr>
        <w:t>Annual ecological monitoring summary report 2011, Hay Point Coal Terminal expansion phase 3, revision 2</w:t>
      </w:r>
      <w:r w:rsidRPr="009F3BDC">
        <w:rPr>
          <w:lang w:val="en-AU"/>
        </w:rPr>
        <w:t>, BM Alliance Coal Operations Pty Ltd.</w:t>
      </w:r>
    </w:p>
    <w:p w:rsidR="00D52B1F" w:rsidRDefault="00D52B1F" w:rsidP="00D52B1F">
      <w:pPr>
        <w:pStyle w:val="Para0"/>
        <w:rPr>
          <w:lang w:val="en-AU"/>
        </w:rPr>
      </w:pPr>
      <w:r>
        <w:rPr>
          <w:lang w:val="en-AU"/>
        </w:rPr>
        <w:t xml:space="preserve">BMA 2013, </w:t>
      </w:r>
      <w:r w:rsidRPr="009F3BDC">
        <w:rPr>
          <w:i/>
          <w:lang w:val="en-AU"/>
        </w:rPr>
        <w:t>Annual ecological monitoring summary report 2011, Hay Point Coal Terminal expansion phase 3, revision 2</w:t>
      </w:r>
      <w:r w:rsidRPr="009F3BDC">
        <w:rPr>
          <w:lang w:val="en-AU"/>
        </w:rPr>
        <w:t>,</w:t>
      </w:r>
      <w:r>
        <w:rPr>
          <w:lang w:val="en-AU"/>
        </w:rPr>
        <w:t xml:space="preserve"> BM </w:t>
      </w:r>
      <w:r w:rsidRPr="009F3BDC">
        <w:rPr>
          <w:lang w:val="en-AU"/>
        </w:rPr>
        <w:t>Alliance Coal Operations Pty Ltd.</w:t>
      </w:r>
    </w:p>
    <w:p w:rsidR="00C951F1" w:rsidRDefault="00C951F1" w:rsidP="00D52B1F">
      <w:pPr>
        <w:pStyle w:val="Para0"/>
      </w:pPr>
      <w:r w:rsidRPr="00874897">
        <w:t>BMT WBM 2009</w:t>
      </w:r>
      <w:r>
        <w:t xml:space="preserve">a, </w:t>
      </w:r>
      <w:r w:rsidRPr="00C951F1">
        <w:rPr>
          <w:i/>
        </w:rPr>
        <w:t>Fishermans Landing 152 ha Reclamation Numerical Modelling</w:t>
      </w:r>
      <w:r>
        <w:t>,</w:t>
      </w:r>
      <w:r w:rsidRPr="00874897">
        <w:t xml:space="preserve"> Report </w:t>
      </w:r>
      <w:r>
        <w:t>to</w:t>
      </w:r>
      <w:r w:rsidRPr="00874897">
        <w:t xml:space="preserve"> Gladstone Ports Corporation.</w:t>
      </w:r>
    </w:p>
    <w:p w:rsidR="00D95B19" w:rsidRPr="009F3BDC" w:rsidRDefault="00D95B19" w:rsidP="00D95B19">
      <w:pPr>
        <w:pStyle w:val="Para0"/>
        <w:rPr>
          <w:lang w:val="en-AU"/>
        </w:rPr>
      </w:pPr>
      <w:r w:rsidRPr="009F3BDC">
        <w:rPr>
          <w:lang w:val="en-AU"/>
        </w:rPr>
        <w:t>BMT WBM 2012</w:t>
      </w:r>
      <w:r w:rsidR="00C951F1">
        <w:rPr>
          <w:lang w:val="en-AU"/>
        </w:rPr>
        <w:t>b</w:t>
      </w:r>
      <w:r w:rsidRPr="009F3BDC">
        <w:rPr>
          <w:lang w:val="en-AU"/>
        </w:rPr>
        <w:t xml:space="preserve">, </w:t>
      </w:r>
      <w:r w:rsidRPr="009F3BDC">
        <w:rPr>
          <w:i/>
          <w:lang w:val="en-AU"/>
        </w:rPr>
        <w:t>Port of Gladstone Offshore Disposal Monitoring Program, July 2012</w:t>
      </w:r>
      <w:r w:rsidRPr="009F3BDC">
        <w:rPr>
          <w:lang w:val="en-AU"/>
        </w:rPr>
        <w:t xml:space="preserve">, Report to Gladstone Ports Corporation. </w:t>
      </w:r>
    </w:p>
    <w:p w:rsidR="00D95B19" w:rsidRPr="009F3BDC" w:rsidRDefault="00D95B19" w:rsidP="00D95B19">
      <w:pPr>
        <w:pStyle w:val="Para0"/>
        <w:rPr>
          <w:lang w:val="en-AU"/>
        </w:rPr>
      </w:pPr>
      <w:r w:rsidRPr="009F3BDC">
        <w:rPr>
          <w:lang w:val="en-AU"/>
        </w:rPr>
        <w:t xml:space="preserve">Brando, V. E Schroeder, T., Blondeau-Patissier, D., Clementson, L., Dekker, A.G., 2011, </w:t>
      </w:r>
      <w:r w:rsidR="00B20292" w:rsidRPr="009F3BDC">
        <w:rPr>
          <w:i/>
          <w:lang w:val="en-AU"/>
        </w:rPr>
        <w:t>Reef Rescue Marine Monitoring Program</w:t>
      </w:r>
      <w:r w:rsidRPr="009F3BDC">
        <w:rPr>
          <w:i/>
          <w:lang w:val="en-AU"/>
        </w:rPr>
        <w:t>: using Remote Sensing for GBR wide water quality. Final Report for 2010/11 Activities</w:t>
      </w:r>
      <w:r w:rsidR="00B20292" w:rsidRPr="009F3BDC">
        <w:rPr>
          <w:lang w:val="en-AU"/>
        </w:rPr>
        <w:t>, CS</w:t>
      </w:r>
      <w:r w:rsidR="00FE27E2" w:rsidRPr="009F3BDC">
        <w:rPr>
          <w:lang w:val="en-AU"/>
        </w:rPr>
        <w:t>IRO Land and Water, Canberra.</w:t>
      </w:r>
      <w:r w:rsidR="00B20292" w:rsidRPr="009F3BDC">
        <w:rPr>
          <w:lang w:val="en-AU"/>
        </w:rPr>
        <w:t xml:space="preserve"> </w:t>
      </w:r>
    </w:p>
    <w:p w:rsidR="00D95B19" w:rsidRPr="009F3BDC" w:rsidRDefault="00D95B19" w:rsidP="00D95B19">
      <w:pPr>
        <w:pStyle w:val="Para0"/>
        <w:rPr>
          <w:lang w:val="en-AU"/>
        </w:rPr>
      </w:pPr>
      <w:r w:rsidRPr="009F3BDC">
        <w:rPr>
          <w:lang w:val="en-AU"/>
        </w:rPr>
        <w:t xml:space="preserve">Brinkman, R., Wolanski, E., Deleersnijder, E., McAllister, F. &amp; Skirving, W. 2001, ‘Oceanic inflow from the Coral Sea into the Great Barrier Reef’, </w:t>
      </w:r>
      <w:r w:rsidRPr="009F3BDC">
        <w:rPr>
          <w:i/>
          <w:iCs/>
          <w:lang w:val="en-AU"/>
        </w:rPr>
        <w:t>Estuarine, Coastal and Shelf Science</w:t>
      </w:r>
      <w:r w:rsidRPr="009F3BDC">
        <w:rPr>
          <w:lang w:val="en-AU"/>
        </w:rPr>
        <w:t xml:space="preserve">, </w:t>
      </w:r>
      <w:r w:rsidRPr="009F3BDC">
        <w:rPr>
          <w:bCs/>
          <w:lang w:val="en-AU"/>
        </w:rPr>
        <w:t>54</w:t>
      </w:r>
      <w:r w:rsidRPr="009F3BDC">
        <w:rPr>
          <w:lang w:val="en-AU"/>
        </w:rPr>
        <w:t>, 655–668.</w:t>
      </w:r>
    </w:p>
    <w:p w:rsidR="00D95B19" w:rsidRDefault="00D95B19" w:rsidP="00D95B19">
      <w:pPr>
        <w:pStyle w:val="Para0"/>
        <w:rPr>
          <w:lang w:val="en-AU"/>
        </w:rPr>
      </w:pPr>
      <w:r w:rsidRPr="009F3BDC">
        <w:rPr>
          <w:lang w:val="en-AU"/>
        </w:rPr>
        <w:lastRenderedPageBreak/>
        <w:t xml:space="preserve">Brodie, J., Lewism S., Bainbridge, Z., Mitchell, A., Waterhouse, J., &amp; Kroon, F. 2009, ‘Target setting for pollutant discharge management of rivers in the Great Barrier Reef catchment area’, </w:t>
      </w:r>
      <w:r w:rsidRPr="009F3BDC">
        <w:rPr>
          <w:i/>
          <w:lang w:val="en-AU"/>
        </w:rPr>
        <w:t>Marine and Freshwater Research,</w:t>
      </w:r>
      <w:r w:rsidR="00FE27E2" w:rsidRPr="009F3BDC">
        <w:rPr>
          <w:i/>
          <w:lang w:val="en-AU"/>
        </w:rPr>
        <w:t xml:space="preserve"> </w:t>
      </w:r>
      <w:r w:rsidRPr="009F3BDC">
        <w:rPr>
          <w:lang w:val="en-AU"/>
        </w:rPr>
        <w:t>60</w:t>
      </w:r>
      <w:r w:rsidR="00FE27E2" w:rsidRPr="009F3BDC">
        <w:rPr>
          <w:lang w:val="en-AU"/>
        </w:rPr>
        <w:t>,</w:t>
      </w:r>
      <w:r w:rsidRPr="009F3BDC">
        <w:rPr>
          <w:lang w:val="en-AU"/>
        </w:rPr>
        <w:t xml:space="preserve"> 1141-1149.</w:t>
      </w:r>
    </w:p>
    <w:p w:rsidR="00CE3FAC" w:rsidRPr="009F3BDC" w:rsidRDefault="00CE3FAC" w:rsidP="00CE3FAC">
      <w:pPr>
        <w:pStyle w:val="Para0"/>
        <w:rPr>
          <w:lang w:val="en-AU"/>
        </w:rPr>
      </w:pPr>
      <w:r w:rsidRPr="00CE3FAC">
        <w:rPr>
          <w:lang w:val="en-AU"/>
        </w:rPr>
        <w:t>Campbell, S</w:t>
      </w:r>
      <w:r>
        <w:rPr>
          <w:lang w:val="en-AU"/>
        </w:rPr>
        <w:t xml:space="preserve">. </w:t>
      </w:r>
      <w:r w:rsidRPr="00CE3FAC">
        <w:rPr>
          <w:lang w:val="en-AU"/>
        </w:rPr>
        <w:t>J</w:t>
      </w:r>
      <w:r>
        <w:rPr>
          <w:lang w:val="en-AU"/>
        </w:rPr>
        <w:t>.</w:t>
      </w:r>
      <w:r w:rsidRPr="00CE3FAC">
        <w:rPr>
          <w:lang w:val="en-AU"/>
        </w:rPr>
        <w:t>, Rasheed, M</w:t>
      </w:r>
      <w:r>
        <w:rPr>
          <w:lang w:val="en-AU"/>
        </w:rPr>
        <w:t xml:space="preserve">. </w:t>
      </w:r>
      <w:r w:rsidRPr="00CE3FAC">
        <w:rPr>
          <w:lang w:val="en-AU"/>
        </w:rPr>
        <w:t>A</w:t>
      </w:r>
      <w:r>
        <w:rPr>
          <w:lang w:val="en-AU"/>
        </w:rPr>
        <w:t>.</w:t>
      </w:r>
      <w:r w:rsidRPr="00CE3FAC">
        <w:rPr>
          <w:lang w:val="en-AU"/>
        </w:rPr>
        <w:t xml:space="preserve"> &amp; Thomas, R</w:t>
      </w:r>
      <w:r>
        <w:rPr>
          <w:lang w:val="en-AU"/>
        </w:rPr>
        <w:t>.</w:t>
      </w:r>
      <w:r w:rsidRPr="00CE3FAC">
        <w:rPr>
          <w:lang w:val="en-AU"/>
        </w:rPr>
        <w:t xml:space="preserve"> 2002, ‘</w:t>
      </w:r>
      <w:r w:rsidRPr="00CE3FAC">
        <w:rPr>
          <w:i/>
          <w:lang w:val="en-AU"/>
        </w:rPr>
        <w:t>Seagrass habitat of Cairns Harbour and Trinity Inlet - December 2001</w:t>
      </w:r>
      <w:r w:rsidRPr="00CE3FAC">
        <w:rPr>
          <w:lang w:val="en-AU"/>
        </w:rPr>
        <w:t>’, DPI Informatio</w:t>
      </w:r>
      <w:r>
        <w:rPr>
          <w:lang w:val="en-AU"/>
        </w:rPr>
        <w:t>n Series QI02059 (DPI, Cairns)</w:t>
      </w:r>
      <w:r w:rsidRPr="00CE3FAC">
        <w:rPr>
          <w:lang w:val="en-AU"/>
        </w:rPr>
        <w:t>.</w:t>
      </w:r>
    </w:p>
    <w:p w:rsidR="00D95B19" w:rsidRPr="009F3BDC" w:rsidRDefault="00D95B19" w:rsidP="00D95B19">
      <w:pPr>
        <w:pStyle w:val="Para0"/>
        <w:rPr>
          <w:lang w:val="en-AU"/>
        </w:rPr>
      </w:pPr>
      <w:r w:rsidRPr="009F3BDC">
        <w:rPr>
          <w:lang w:val="en-AU"/>
        </w:rPr>
        <w:t>Carroll, C., Waters, D., Vardy, S., Silburn, D., Attard, S., Thorburn, P., Davis, A., Halpin, N., Schmidt, M., Wilson, B., &amp; Clark, A. 2012, ‘A paddock to reef monitoring and modelling framework for the Great Barrier Reef: Paddock and Catchment component</w:t>
      </w:r>
      <w:r w:rsidR="00FE27E2" w:rsidRPr="009F3BDC">
        <w:rPr>
          <w:lang w:val="en-AU"/>
        </w:rPr>
        <w:t>'</w:t>
      </w:r>
      <w:r w:rsidRPr="009F3BDC">
        <w:rPr>
          <w:lang w:val="en-AU"/>
        </w:rPr>
        <w:t xml:space="preserve">, </w:t>
      </w:r>
      <w:r w:rsidRPr="009F3BDC">
        <w:rPr>
          <w:i/>
          <w:lang w:val="en-AU"/>
        </w:rPr>
        <w:t>Marine Pollution Bulletin</w:t>
      </w:r>
      <w:r w:rsidRPr="009F3BDC">
        <w:rPr>
          <w:lang w:val="en-AU"/>
        </w:rPr>
        <w:t>, 65, 136-149</w:t>
      </w:r>
      <w:r w:rsidR="00FE27E2" w:rsidRPr="009F3BDC">
        <w:rPr>
          <w:lang w:val="en-AU"/>
        </w:rPr>
        <w:t>.</w:t>
      </w:r>
    </w:p>
    <w:p w:rsidR="00D95B19" w:rsidRPr="009F3BDC" w:rsidRDefault="00D95B19" w:rsidP="00D95B19">
      <w:pPr>
        <w:pStyle w:val="Para0"/>
        <w:rPr>
          <w:lang w:val="en-AU"/>
        </w:rPr>
      </w:pPr>
      <w:r w:rsidRPr="009F3BDC">
        <w:rPr>
          <w:lang w:val="en-AU"/>
        </w:rPr>
        <w:t xml:space="preserve">Chartrand, K., Rasheed, M. and Sankey, T. 2008, </w:t>
      </w:r>
      <w:r w:rsidRPr="009F3BDC">
        <w:rPr>
          <w:i/>
          <w:lang w:val="en-AU"/>
        </w:rPr>
        <w:t>Deepwater seagrass dynamics in Hay Point measuring variability and monitoring impacts of capital dredging</w:t>
      </w:r>
      <w:r w:rsidRPr="009F3BDC">
        <w:rPr>
          <w:lang w:val="en-AU"/>
        </w:rPr>
        <w:t xml:space="preserve">, Department of Primary Industries and Fisheries. </w:t>
      </w:r>
    </w:p>
    <w:p w:rsidR="00D95B19" w:rsidRPr="009F3BDC" w:rsidRDefault="00D95B19" w:rsidP="00D95B19">
      <w:pPr>
        <w:pStyle w:val="Para0"/>
        <w:rPr>
          <w:lang w:val="en-AU"/>
        </w:rPr>
      </w:pPr>
      <w:r w:rsidRPr="009F3BDC">
        <w:rPr>
          <w:lang w:val="en-AU"/>
        </w:rPr>
        <w:t xml:space="preserve">Chartrand, K. M., Ralph, P. J., Petrou, K. &amp; Rasheed, M.A. 2012, </w:t>
      </w:r>
      <w:r w:rsidRPr="009F3BDC">
        <w:rPr>
          <w:i/>
          <w:lang w:val="en-AU"/>
        </w:rPr>
        <w:t>Development of a Light-based Seagrass Management Approach for the Gladstone Western Basin Dredging Program</w:t>
      </w:r>
      <w:r w:rsidRPr="009F3BDC">
        <w:rPr>
          <w:lang w:val="en-AU"/>
        </w:rPr>
        <w:t>, DAFF Publication, Fisheries Queensland, Cairns</w:t>
      </w:r>
      <w:r w:rsidR="00FE27E2" w:rsidRPr="009F3BDC">
        <w:rPr>
          <w:lang w:val="en-AU"/>
        </w:rPr>
        <w:t>.</w:t>
      </w:r>
    </w:p>
    <w:p w:rsidR="00D95B19" w:rsidRPr="009F3BDC" w:rsidRDefault="00D95B19" w:rsidP="00D95B19">
      <w:pPr>
        <w:pStyle w:val="Para0"/>
        <w:rPr>
          <w:lang w:val="en-AU"/>
        </w:rPr>
      </w:pPr>
      <w:r w:rsidRPr="009F3BDC">
        <w:rPr>
          <w:lang w:val="en-AU"/>
        </w:rPr>
        <w:t xml:space="preserve">Commonwealth of Australia 2011, A vulnerability assessment for the Great Barrier Reef, Seagrass. Great Barrier Reef Marine Park Authority, Townsville. </w:t>
      </w:r>
    </w:p>
    <w:p w:rsidR="00D95B19" w:rsidRDefault="00D95B19" w:rsidP="00D95B19">
      <w:pPr>
        <w:pStyle w:val="Para0"/>
        <w:rPr>
          <w:lang w:val="en-AU"/>
        </w:rPr>
      </w:pPr>
      <w:r w:rsidRPr="009F3BDC">
        <w:rPr>
          <w:lang w:val="en-AU"/>
        </w:rPr>
        <w:t xml:space="preserve">Cruz Motta 2000, </w:t>
      </w:r>
      <w:r w:rsidRPr="009F3BDC">
        <w:rPr>
          <w:i/>
          <w:lang w:val="en-AU"/>
        </w:rPr>
        <w:t>Effects of the dumping of dredged material of Townsville port on the soft-bottom benthic community of Cleveland Bay</w:t>
      </w:r>
      <w:r w:rsidRPr="009F3BDC">
        <w:rPr>
          <w:lang w:val="en-AU"/>
        </w:rPr>
        <w:t xml:space="preserve">, Report to Townsville Port Authority, November 2000. </w:t>
      </w:r>
    </w:p>
    <w:p w:rsidR="00636C64" w:rsidRPr="00636C64" w:rsidRDefault="00636C64" w:rsidP="00D95B19">
      <w:pPr>
        <w:pStyle w:val="Para0"/>
        <w:rPr>
          <w:lang w:val="en-AU"/>
        </w:rPr>
      </w:pPr>
      <w:r>
        <w:rPr>
          <w:lang w:val="en-AU"/>
        </w:rPr>
        <w:t xml:space="preserve">Cruz-Motta &amp; Collins 2004, ‘Impacts of dredged material on a tropical soft-bottom benthic assemblage’, </w:t>
      </w:r>
      <w:r>
        <w:rPr>
          <w:i/>
          <w:lang w:val="en-AU"/>
        </w:rPr>
        <w:t>Marine Pollution Bulletin</w:t>
      </w:r>
      <w:r>
        <w:rPr>
          <w:lang w:val="en-AU"/>
        </w:rPr>
        <w:t>, 48, 270-280.</w:t>
      </w:r>
    </w:p>
    <w:p w:rsidR="00D95B19" w:rsidRPr="009F3BDC" w:rsidRDefault="00D95B19" w:rsidP="00D95B19">
      <w:pPr>
        <w:pStyle w:val="Para0"/>
        <w:rPr>
          <w:lang w:val="en-AU"/>
        </w:rPr>
      </w:pPr>
      <w:r w:rsidRPr="009F3BDC">
        <w:rPr>
          <w:lang w:val="en-AU"/>
        </w:rPr>
        <w:t xml:space="preserve">Darnell, R., Henderson, B., Kroon, F., J., &amp; Kuhnert, P. 2012, ‘Statistical power of detecting trends in total suspended sediment loads to the Great Barrier Reef’, </w:t>
      </w:r>
      <w:r w:rsidRPr="009F3BDC">
        <w:rPr>
          <w:i/>
          <w:lang w:val="en-AU"/>
        </w:rPr>
        <w:t>Marine Pollution Bulletin</w:t>
      </w:r>
      <w:r w:rsidR="00FE27E2" w:rsidRPr="009F3BDC">
        <w:rPr>
          <w:lang w:val="en-AU"/>
        </w:rPr>
        <w:t xml:space="preserve">, </w:t>
      </w:r>
      <w:r w:rsidRPr="009F3BDC">
        <w:rPr>
          <w:lang w:val="en-AU"/>
        </w:rPr>
        <w:t>65, 203-209.</w:t>
      </w:r>
    </w:p>
    <w:p w:rsidR="00D95B19" w:rsidRPr="009F3BDC" w:rsidRDefault="00D95B19" w:rsidP="00D95B19">
      <w:pPr>
        <w:pStyle w:val="Para0"/>
        <w:rPr>
          <w:lang w:val="en-AU"/>
        </w:rPr>
      </w:pPr>
      <w:r w:rsidRPr="009F3BDC">
        <w:rPr>
          <w:lang w:val="en-AU"/>
        </w:rPr>
        <w:t xml:space="preserve">DEHP 2012, </w:t>
      </w:r>
      <w:r w:rsidRPr="009F3BDC">
        <w:rPr>
          <w:i/>
          <w:lang w:val="en-AU"/>
        </w:rPr>
        <w:t>Seventh Update on the Water Quality of Port Curtis and Tributaries Including Data Collected in the Week of 2 April 2012, June 2012</w:t>
      </w:r>
      <w:r w:rsidRPr="009F3BDC">
        <w:rPr>
          <w:lang w:val="en-AU"/>
        </w:rPr>
        <w:t xml:space="preserve">, Department of Environment and Heritage Protection. </w:t>
      </w:r>
    </w:p>
    <w:p w:rsidR="00D95B19" w:rsidRPr="009F3BDC" w:rsidRDefault="00D95B19" w:rsidP="00D95B19">
      <w:pPr>
        <w:pStyle w:val="Para0"/>
        <w:rPr>
          <w:lang w:val="en-AU"/>
        </w:rPr>
      </w:pPr>
      <w:r w:rsidRPr="009F3BDC">
        <w:rPr>
          <w:lang w:val="en-AU"/>
        </w:rPr>
        <w:t xml:space="preserve">DTMR, 2010, </w:t>
      </w:r>
      <w:r w:rsidRPr="009F3BDC">
        <w:rPr>
          <w:i/>
          <w:lang w:val="en-AU"/>
        </w:rPr>
        <w:t>Final environmental report, QT12-124 Rosslyn Bay Boat Harbour maintenance dredging</w:t>
      </w:r>
      <w:r w:rsidRPr="009F3BDC">
        <w:rPr>
          <w:lang w:val="en-AU"/>
        </w:rPr>
        <w:t xml:space="preserve">, Department of Transport and Main Roads. </w:t>
      </w:r>
    </w:p>
    <w:p w:rsidR="00D95B19" w:rsidRPr="009F3BDC" w:rsidRDefault="00D95B19" w:rsidP="00D95B19">
      <w:pPr>
        <w:pStyle w:val="Para0"/>
        <w:rPr>
          <w:lang w:val="en-AU"/>
        </w:rPr>
      </w:pPr>
      <w:r w:rsidRPr="009F3BDC">
        <w:rPr>
          <w:lang w:val="en-AU"/>
        </w:rPr>
        <w:t xml:space="preserve">DTMR 2012, </w:t>
      </w:r>
      <w:r w:rsidRPr="009F3BDC">
        <w:rPr>
          <w:i/>
          <w:lang w:val="en-AU"/>
        </w:rPr>
        <w:t>Environmental Management Plan (Dredging), Rosslyn Bay Boat Harbour</w:t>
      </w:r>
      <w:r w:rsidRPr="009F3BDC">
        <w:rPr>
          <w:lang w:val="en-AU"/>
        </w:rPr>
        <w:t>, Department of Transport and Main Roads.</w:t>
      </w:r>
    </w:p>
    <w:p w:rsidR="00D95B19" w:rsidRPr="009F3BDC" w:rsidRDefault="00D95B19" w:rsidP="00D95B19">
      <w:pPr>
        <w:pStyle w:val="Para0"/>
        <w:rPr>
          <w:lang w:val="en-AU"/>
        </w:rPr>
      </w:pPr>
      <w:r w:rsidRPr="009F3BDC">
        <w:rPr>
          <w:lang w:val="en-AU"/>
        </w:rPr>
        <w:t xml:space="preserve">Erftemeijer, P. L. A., Robin-Lewis, R. R. 2006, ‘Environmental impacts of dredging on seagrass: A review’, </w:t>
      </w:r>
      <w:r w:rsidRPr="009F3BDC">
        <w:rPr>
          <w:i/>
          <w:lang w:val="en-AU"/>
        </w:rPr>
        <w:t>Marine Pollution Bulletin</w:t>
      </w:r>
      <w:r w:rsidRPr="009F3BDC">
        <w:rPr>
          <w:lang w:val="en-AU"/>
        </w:rPr>
        <w:t>,</w:t>
      </w:r>
      <w:r w:rsidR="00FE27E2" w:rsidRPr="009F3BDC">
        <w:rPr>
          <w:lang w:val="en-AU"/>
        </w:rPr>
        <w:t xml:space="preserve"> </w:t>
      </w:r>
      <w:r w:rsidRPr="009F3BDC">
        <w:rPr>
          <w:lang w:val="en-AU"/>
        </w:rPr>
        <w:t>52</w:t>
      </w:r>
      <w:r w:rsidR="00FE27E2" w:rsidRPr="009F3BDC">
        <w:rPr>
          <w:lang w:val="en-AU"/>
        </w:rPr>
        <w:t>,</w:t>
      </w:r>
      <w:r w:rsidRPr="009F3BDC">
        <w:rPr>
          <w:lang w:val="en-AU"/>
        </w:rPr>
        <w:t xml:space="preserve"> 1553-1572.</w:t>
      </w:r>
    </w:p>
    <w:p w:rsidR="00D95B19" w:rsidRDefault="00D95B19" w:rsidP="00D95B19">
      <w:pPr>
        <w:pStyle w:val="Para0"/>
        <w:rPr>
          <w:lang w:val="en-AU"/>
        </w:rPr>
      </w:pPr>
      <w:r w:rsidRPr="009F3BDC">
        <w:rPr>
          <w:lang w:val="en-AU"/>
        </w:rPr>
        <w:t>Erftemeijer, P. L. A., Riegl, B., Hoeksema, B. W., Todd, P.A. 2012, ‘Environmental impacts of dredging and other sediment di</w:t>
      </w:r>
      <w:r w:rsidR="003457E8">
        <w:rPr>
          <w:lang w:val="en-AU"/>
        </w:rPr>
        <w:t>sturbances on corals: a review’,</w:t>
      </w:r>
      <w:r w:rsidRPr="009F3BDC">
        <w:rPr>
          <w:lang w:val="en-AU"/>
        </w:rPr>
        <w:t xml:space="preserve"> </w:t>
      </w:r>
      <w:r w:rsidRPr="009F3BDC">
        <w:rPr>
          <w:i/>
          <w:lang w:val="en-AU"/>
        </w:rPr>
        <w:t xml:space="preserve">Marine Pollution Bulletin </w:t>
      </w:r>
      <w:r w:rsidRPr="009F3BDC">
        <w:rPr>
          <w:lang w:val="en-AU"/>
        </w:rPr>
        <w:t>64: 1737-1765.</w:t>
      </w:r>
    </w:p>
    <w:p w:rsidR="003457E8" w:rsidRPr="003457E8" w:rsidRDefault="003457E8" w:rsidP="00D95B19">
      <w:pPr>
        <w:pStyle w:val="Para0"/>
        <w:rPr>
          <w:lang w:val="en-AU"/>
        </w:rPr>
      </w:pPr>
      <w:r>
        <w:rPr>
          <w:lang w:val="en-AU"/>
        </w:rPr>
        <w:t xml:space="preserve">Fabricius, K. E. &amp; Wolanski, 2000, ‘Rapid smothering of coral reef organisms by muddy marine snow’, </w:t>
      </w:r>
      <w:r>
        <w:rPr>
          <w:i/>
          <w:lang w:val="en-AU"/>
        </w:rPr>
        <w:t>Estuarine, Coastal and Shelf Science</w:t>
      </w:r>
      <w:r>
        <w:rPr>
          <w:lang w:val="en-AU"/>
        </w:rPr>
        <w:t xml:space="preserve">, 50, 115-120. </w:t>
      </w:r>
    </w:p>
    <w:p w:rsidR="00D95B19" w:rsidRPr="009F3BDC" w:rsidRDefault="00D95B19" w:rsidP="00D95B19">
      <w:pPr>
        <w:pStyle w:val="Para0"/>
        <w:rPr>
          <w:lang w:val="en-AU"/>
        </w:rPr>
      </w:pPr>
      <w:r w:rsidRPr="009F3BDC">
        <w:rPr>
          <w:lang w:val="en-AU"/>
        </w:rPr>
        <w:lastRenderedPageBreak/>
        <w:t>Fabricius, K., Wild, C., Wolanski, E., &amp; Abele, D. 2003, ‘Effects of transparent exopolymer particles and muddy terrigenous sediments on the survival of hard coral recruits’, Estuarine, Coastal and Shelf Science,</w:t>
      </w:r>
      <w:r w:rsidR="00FE27E2" w:rsidRPr="009F3BDC">
        <w:rPr>
          <w:lang w:val="en-AU"/>
        </w:rPr>
        <w:t xml:space="preserve"> </w:t>
      </w:r>
      <w:r w:rsidRPr="009F3BDC">
        <w:rPr>
          <w:lang w:val="en-AU"/>
        </w:rPr>
        <w:t>57</w:t>
      </w:r>
      <w:r w:rsidR="00FE27E2" w:rsidRPr="009F3BDC">
        <w:rPr>
          <w:lang w:val="en-AU"/>
        </w:rPr>
        <w:t>,</w:t>
      </w:r>
      <w:r w:rsidRPr="009F3BDC">
        <w:rPr>
          <w:lang w:val="en-AU"/>
        </w:rPr>
        <w:t xml:space="preserve"> 613-621.</w:t>
      </w:r>
    </w:p>
    <w:p w:rsidR="00D95B19" w:rsidRPr="009F3BDC" w:rsidRDefault="00D95B19" w:rsidP="00D95B19">
      <w:pPr>
        <w:pStyle w:val="Para0"/>
        <w:rPr>
          <w:lang w:val="en-AU"/>
        </w:rPr>
      </w:pPr>
      <w:r w:rsidRPr="009F3BDC">
        <w:rPr>
          <w:lang w:val="en-AU"/>
        </w:rPr>
        <w:t xml:space="preserve">Fabricius, K., De’ath, G., Humphrey, C., Zagorskis, I., Schaffelke, B. 2013, ‘Intra-annual variation in turbidity in response to terrestrial runoff at near-shore coral reefs of the Great Barrier Reef. </w:t>
      </w:r>
      <w:r w:rsidRPr="009F3BDC">
        <w:rPr>
          <w:i/>
          <w:lang w:val="en-AU"/>
        </w:rPr>
        <w:t>Estuarine Coastal and Shelf Science</w:t>
      </w:r>
      <w:r w:rsidRPr="009F3BDC">
        <w:rPr>
          <w:lang w:val="en-AU"/>
        </w:rPr>
        <w:t>, 116, 57-65</w:t>
      </w:r>
      <w:r w:rsidR="00FE27E2" w:rsidRPr="009F3BDC">
        <w:rPr>
          <w:lang w:val="en-AU"/>
        </w:rPr>
        <w:t>.</w:t>
      </w:r>
    </w:p>
    <w:p w:rsidR="00D95B19" w:rsidRPr="009F3BDC" w:rsidRDefault="00D95B19" w:rsidP="00D95B19">
      <w:pPr>
        <w:pStyle w:val="Para0"/>
        <w:rPr>
          <w:lang w:val="en-AU"/>
        </w:rPr>
      </w:pPr>
      <w:r w:rsidRPr="009F3BDC">
        <w:rPr>
          <w:lang w:val="en-AU"/>
        </w:rPr>
        <w:t xml:space="preserve">Falkowski, P. G., Jokiel, P. L., Kinzie, R.A. 1990, </w:t>
      </w:r>
      <w:r w:rsidR="00FE27E2" w:rsidRPr="009F3BDC">
        <w:rPr>
          <w:lang w:val="en-AU"/>
        </w:rPr>
        <w:t>'</w:t>
      </w:r>
      <w:r w:rsidRPr="009F3BDC">
        <w:rPr>
          <w:lang w:val="en-AU"/>
        </w:rPr>
        <w:t>Irradiance and corals</w:t>
      </w:r>
      <w:r w:rsidR="00FE27E2" w:rsidRPr="009F3BDC">
        <w:rPr>
          <w:lang w:val="en-AU"/>
        </w:rPr>
        <w:t>, pp 89-107 in</w:t>
      </w:r>
      <w:r w:rsidRPr="009F3BDC">
        <w:rPr>
          <w:lang w:val="en-AU"/>
        </w:rPr>
        <w:t xml:space="preserve"> </w:t>
      </w:r>
      <w:r w:rsidRPr="009F3BDC">
        <w:rPr>
          <w:i/>
          <w:lang w:val="en-AU"/>
        </w:rPr>
        <w:t>Ecosystems of the World 25: Coral Reefs</w:t>
      </w:r>
      <w:r w:rsidR="00FE27E2" w:rsidRPr="009F3BDC">
        <w:rPr>
          <w:lang w:val="en-AU"/>
        </w:rPr>
        <w:t xml:space="preserve">, ed Z. Dubinsky, </w:t>
      </w:r>
      <w:r w:rsidRPr="009F3BDC">
        <w:rPr>
          <w:lang w:val="en-AU"/>
        </w:rPr>
        <w:t>Elsevier, Amsterdam</w:t>
      </w:r>
      <w:r w:rsidR="00FE27E2" w:rsidRPr="009F3BDC">
        <w:rPr>
          <w:lang w:val="en-AU"/>
        </w:rPr>
        <w:t xml:space="preserve">. </w:t>
      </w:r>
    </w:p>
    <w:p w:rsidR="00D95B19" w:rsidRPr="009F3BDC" w:rsidRDefault="00D95B19" w:rsidP="00D95B19">
      <w:pPr>
        <w:pStyle w:val="Para0"/>
        <w:rPr>
          <w:lang w:val="en-AU"/>
        </w:rPr>
      </w:pPr>
      <w:r w:rsidRPr="009F3BDC">
        <w:rPr>
          <w:lang w:val="en-AU"/>
        </w:rPr>
        <w:t xml:space="preserve">Furukawa, K., &amp; Wolanski, E. 1996, ‘Sedimentation in Mangrove Forests, </w:t>
      </w:r>
      <w:r w:rsidRPr="009F3BDC">
        <w:rPr>
          <w:i/>
          <w:lang w:val="en-AU"/>
        </w:rPr>
        <w:t>Mangroves and Salt Marshes</w:t>
      </w:r>
      <w:r w:rsidRPr="009F3BDC">
        <w:rPr>
          <w:lang w:val="en-AU"/>
        </w:rPr>
        <w:t>, 1, 3-10</w:t>
      </w:r>
      <w:r w:rsidR="00FE27E2" w:rsidRPr="009F3BDC">
        <w:rPr>
          <w:lang w:val="en-AU"/>
        </w:rPr>
        <w:t>.</w:t>
      </w:r>
    </w:p>
    <w:p w:rsidR="00D95B19" w:rsidRPr="009F3BDC" w:rsidRDefault="00D95B19" w:rsidP="00D95B19">
      <w:pPr>
        <w:pStyle w:val="Para0"/>
        <w:rPr>
          <w:u w:val="single"/>
          <w:lang w:val="en-AU"/>
        </w:rPr>
      </w:pPr>
      <w:r w:rsidRPr="009F3BDC">
        <w:rPr>
          <w:lang w:val="en-AU"/>
        </w:rPr>
        <w:t xml:space="preserve">GBRMPA 2012, </w:t>
      </w:r>
      <w:r w:rsidRPr="009F3BDC">
        <w:rPr>
          <w:i/>
          <w:lang w:val="en-AU"/>
        </w:rPr>
        <w:t>The use of hydrodynamic numerical modelling for dredging projects in the Great Barrier Reef Marine Park</w:t>
      </w:r>
      <w:r w:rsidRPr="009F3BDC">
        <w:rPr>
          <w:lang w:val="en-AU"/>
        </w:rPr>
        <w:t xml:space="preserve">, Great Barrier Reef Marine Park Authority, Townsville. GBRMPA External Guideline. </w:t>
      </w:r>
    </w:p>
    <w:p w:rsidR="00D95B19" w:rsidRPr="009F3BDC" w:rsidRDefault="00D95B19" w:rsidP="00D95B19">
      <w:pPr>
        <w:pStyle w:val="Para0"/>
        <w:rPr>
          <w:lang w:val="en-AU"/>
        </w:rPr>
      </w:pPr>
      <w:r w:rsidRPr="009F3BDC">
        <w:rPr>
          <w:lang w:val="en-AU"/>
        </w:rPr>
        <w:t xml:space="preserve">GBRMPA 2013, </w:t>
      </w:r>
      <w:r w:rsidRPr="009F3BDC">
        <w:rPr>
          <w:i/>
          <w:lang w:val="en-AU"/>
        </w:rPr>
        <w:t>Great Barrier Reef Biodiversity conservation strategy 2013,</w:t>
      </w:r>
      <w:r w:rsidRPr="009F3BDC">
        <w:rPr>
          <w:lang w:val="en-AU"/>
        </w:rPr>
        <w:t xml:space="preserve"> GBRMPA, Townsville.</w:t>
      </w:r>
    </w:p>
    <w:p w:rsidR="00C07050" w:rsidRDefault="00D95B19" w:rsidP="00D95B19">
      <w:pPr>
        <w:pStyle w:val="Para0"/>
        <w:rPr>
          <w:lang w:val="en-AU"/>
        </w:rPr>
      </w:pPr>
      <w:r w:rsidRPr="009F3BDC">
        <w:rPr>
          <w:lang w:val="en-AU"/>
        </w:rPr>
        <w:t xml:space="preserve">GHD 2002, </w:t>
      </w:r>
      <w:r w:rsidRPr="009F3BDC">
        <w:rPr>
          <w:i/>
          <w:lang w:val="en-AU"/>
        </w:rPr>
        <w:t>Cityport Turbidity Monitoring Final Report</w:t>
      </w:r>
      <w:r w:rsidRPr="009F3BDC">
        <w:rPr>
          <w:lang w:val="en-AU"/>
        </w:rPr>
        <w:t xml:space="preserve">, </w:t>
      </w:r>
      <w:r w:rsidR="00C07050">
        <w:rPr>
          <w:lang w:val="en-AU"/>
        </w:rPr>
        <w:t>Baseline and Reactive Monitoring Protocol Results for 6 June to 18 June 2002. Cairns Port Authority.</w:t>
      </w:r>
    </w:p>
    <w:p w:rsidR="00D95B19" w:rsidRPr="009F3BDC" w:rsidRDefault="00D95B19" w:rsidP="00D95B19">
      <w:pPr>
        <w:pStyle w:val="Para0"/>
        <w:rPr>
          <w:lang w:val="en-AU"/>
        </w:rPr>
      </w:pPr>
      <w:r w:rsidRPr="009F3BDC">
        <w:rPr>
          <w:lang w:val="en-AU"/>
        </w:rPr>
        <w:t xml:space="preserve">GHD 2006a, </w:t>
      </w:r>
      <w:r w:rsidRPr="009F3BDC">
        <w:rPr>
          <w:i/>
          <w:lang w:val="en-AU"/>
        </w:rPr>
        <w:t xml:space="preserve">Roslyn Bay Boat Harbour: Long-term Dredging Strategy, Dredge Management Plan, </w:t>
      </w:r>
      <w:r w:rsidRPr="009F3BDC">
        <w:rPr>
          <w:lang w:val="en-AU"/>
        </w:rPr>
        <w:t>Report to Department of Transport and Main Roads (formerly Queensland Transport), September 2006.</w:t>
      </w:r>
    </w:p>
    <w:p w:rsidR="00D95B19" w:rsidRPr="009F3BDC" w:rsidRDefault="00D95B19" w:rsidP="00D95B19">
      <w:pPr>
        <w:pStyle w:val="Para0"/>
        <w:rPr>
          <w:lang w:val="en-AU"/>
        </w:rPr>
      </w:pPr>
      <w:r w:rsidRPr="009F3BDC">
        <w:rPr>
          <w:lang w:val="en-AU"/>
        </w:rPr>
        <w:t xml:space="preserve">GHD 2006b, </w:t>
      </w:r>
      <w:r w:rsidRPr="009F3BDC">
        <w:rPr>
          <w:i/>
          <w:lang w:val="en-AU"/>
        </w:rPr>
        <w:t>Draft post dredging coral report</w:t>
      </w:r>
      <w:r w:rsidRPr="009F3BDC">
        <w:rPr>
          <w:lang w:val="en-AU"/>
        </w:rPr>
        <w:t>, Report for the Port of Hay Point Capital Dredging Environmental Monitoring Program, Ports Corporation of Queensland.</w:t>
      </w:r>
    </w:p>
    <w:p w:rsidR="00D95B19" w:rsidRPr="009F3BDC" w:rsidRDefault="00D95B19" w:rsidP="00D95B19">
      <w:pPr>
        <w:pStyle w:val="Para0"/>
        <w:rPr>
          <w:lang w:val="en-AU"/>
        </w:rPr>
      </w:pPr>
      <w:r w:rsidRPr="009F3BDC">
        <w:rPr>
          <w:lang w:val="en-AU"/>
        </w:rPr>
        <w:t xml:space="preserve">GHD 2007, ‘Report for Rosslyn Bay Boat Harbour maintenance dredging, report on dredging outcomes, January 2007’, Report to Department of Transport and Main Roads. </w:t>
      </w:r>
    </w:p>
    <w:p w:rsidR="00D95B19" w:rsidRPr="009F3BDC" w:rsidRDefault="00D95B19" w:rsidP="00D95B19">
      <w:pPr>
        <w:pStyle w:val="Para0"/>
        <w:rPr>
          <w:lang w:val="en-AU"/>
        </w:rPr>
      </w:pPr>
      <w:r w:rsidRPr="009F3BDC">
        <w:rPr>
          <w:lang w:val="en-AU"/>
        </w:rPr>
        <w:t xml:space="preserve">GHD 2009, </w:t>
      </w:r>
      <w:r w:rsidRPr="009F3BDC">
        <w:rPr>
          <w:i/>
          <w:lang w:val="en-AU"/>
        </w:rPr>
        <w:t>Townsville Marine Precinct Project Environmental Impact Statement, Appendix J Water and Sediment Quality Assessment</w:t>
      </w:r>
      <w:r w:rsidRPr="009F3BDC">
        <w:rPr>
          <w:lang w:val="en-AU"/>
        </w:rPr>
        <w:t xml:space="preserve">, Report to Port of Townsville Ltd. </w:t>
      </w:r>
    </w:p>
    <w:p w:rsidR="00D95B19" w:rsidRPr="009F3BDC" w:rsidRDefault="00D95B19" w:rsidP="00D95B19">
      <w:pPr>
        <w:pStyle w:val="Para0"/>
        <w:rPr>
          <w:lang w:val="en-AU"/>
        </w:rPr>
      </w:pPr>
      <w:r w:rsidRPr="009F3BDC">
        <w:rPr>
          <w:lang w:val="en-AU"/>
        </w:rPr>
        <w:t xml:space="preserve">GHD 2012, </w:t>
      </w:r>
      <w:r w:rsidRPr="009F3BDC">
        <w:rPr>
          <w:i/>
          <w:lang w:val="en-AU"/>
        </w:rPr>
        <w:t>Abbot Point, Terminal 0, Terminal 2 and Terminal 3 capital dredging draft public environment report (EPBC 2011/6213/GBRMPA G34897.1), September 2012</w:t>
      </w:r>
      <w:r w:rsidRPr="009F3BDC">
        <w:rPr>
          <w:lang w:val="en-AU"/>
        </w:rPr>
        <w:t xml:space="preserve">, Report to North Queensland Bulk Ports Corporation. </w:t>
      </w:r>
    </w:p>
    <w:p w:rsidR="00D95B19" w:rsidRPr="009F3BDC" w:rsidRDefault="00D95B19" w:rsidP="00D95B19">
      <w:pPr>
        <w:pStyle w:val="Para0"/>
        <w:rPr>
          <w:lang w:val="en-AU"/>
        </w:rPr>
      </w:pPr>
      <w:r w:rsidRPr="009F3BDC">
        <w:rPr>
          <w:lang w:val="en-AU"/>
        </w:rPr>
        <w:t xml:space="preserve">Gilmour, J., P. 2002, ‘Acute sedimentation causes size-specific mortality and asexual budding in the mushroom coral, </w:t>
      </w:r>
      <w:r w:rsidRPr="009F3BDC">
        <w:rPr>
          <w:i/>
          <w:lang w:val="en-AU"/>
        </w:rPr>
        <w:t>Fungia fungites</w:t>
      </w:r>
      <w:r w:rsidRPr="009F3BDC">
        <w:rPr>
          <w:lang w:val="en-AU"/>
        </w:rPr>
        <w:t xml:space="preserve">’, </w:t>
      </w:r>
      <w:r w:rsidRPr="009F3BDC">
        <w:rPr>
          <w:i/>
          <w:lang w:val="en-AU"/>
        </w:rPr>
        <w:t>Marine and Freshwater Res</w:t>
      </w:r>
      <w:r w:rsidR="00FE27E2" w:rsidRPr="009F3BDC">
        <w:rPr>
          <w:i/>
          <w:lang w:val="en-AU"/>
        </w:rPr>
        <w:t>earch</w:t>
      </w:r>
      <w:r w:rsidRPr="009F3BDC">
        <w:rPr>
          <w:lang w:val="en-AU"/>
        </w:rPr>
        <w:t>, 53, 805-812</w:t>
      </w:r>
      <w:r w:rsidR="00FE27E2" w:rsidRPr="009F3BDC">
        <w:rPr>
          <w:lang w:val="en-AU"/>
        </w:rPr>
        <w:t>.</w:t>
      </w:r>
      <w:r w:rsidRPr="009F3BDC">
        <w:rPr>
          <w:lang w:val="en-AU"/>
        </w:rPr>
        <w:t xml:space="preserve"> </w:t>
      </w:r>
    </w:p>
    <w:p w:rsidR="00D95B19" w:rsidRPr="009F3BDC" w:rsidRDefault="00D95B19" w:rsidP="00D95B19">
      <w:pPr>
        <w:pStyle w:val="Para0"/>
        <w:rPr>
          <w:lang w:val="en-AU"/>
        </w:rPr>
      </w:pPr>
      <w:r w:rsidRPr="009F3BDC">
        <w:rPr>
          <w:lang w:val="en-AU"/>
        </w:rPr>
        <w:t>Goldsworthy, I.</w:t>
      </w:r>
      <w:r w:rsidR="00FE27E2" w:rsidRPr="009F3BDC">
        <w:rPr>
          <w:lang w:val="en-AU"/>
        </w:rPr>
        <w:t xml:space="preserve"> </w:t>
      </w:r>
      <w:r w:rsidRPr="009F3BDC">
        <w:rPr>
          <w:lang w:val="en-AU"/>
        </w:rPr>
        <w:t>R., Benson L.</w:t>
      </w:r>
      <w:r w:rsidR="00FE27E2" w:rsidRPr="009F3BDC">
        <w:rPr>
          <w:lang w:val="en-AU"/>
        </w:rPr>
        <w:t xml:space="preserve"> </w:t>
      </w:r>
      <w:r w:rsidRPr="009F3BDC">
        <w:rPr>
          <w:lang w:val="en-AU"/>
        </w:rPr>
        <w:t>J., Butler, P.</w:t>
      </w:r>
      <w:r w:rsidR="00FE27E2" w:rsidRPr="009F3BDC">
        <w:rPr>
          <w:lang w:val="en-AU"/>
        </w:rPr>
        <w:t xml:space="preserve"> </w:t>
      </w:r>
      <w:r w:rsidRPr="009F3BDC">
        <w:rPr>
          <w:lang w:val="en-AU"/>
        </w:rPr>
        <w:t xml:space="preserve">M. &amp; Oliver, J. (eds) 1994, </w:t>
      </w:r>
      <w:r w:rsidRPr="009F3BDC">
        <w:rPr>
          <w:i/>
          <w:lang w:val="en-AU"/>
        </w:rPr>
        <w:t>Townsville Port Authority Capital Dredging Works 1993: Environmental Monitoring Program</w:t>
      </w:r>
      <w:r w:rsidRPr="009F3BDC">
        <w:rPr>
          <w:lang w:val="en-AU"/>
        </w:rPr>
        <w:t>, Townsville Port Authority, Townsville, November 1994.</w:t>
      </w:r>
    </w:p>
    <w:p w:rsidR="00D95B19" w:rsidRPr="009F3BDC" w:rsidRDefault="00D95B19" w:rsidP="00D95B19">
      <w:pPr>
        <w:pStyle w:val="Para0"/>
        <w:rPr>
          <w:lang w:val="en-AU"/>
        </w:rPr>
      </w:pPr>
      <w:r w:rsidRPr="009F3BDC">
        <w:rPr>
          <w:lang w:val="en-AU"/>
        </w:rPr>
        <w:t xml:space="preserve">Goldsworthy, P.M., 1994, ‘Seagrasses’, pp. 89-124 in </w:t>
      </w:r>
      <w:r w:rsidRPr="009F3BDC">
        <w:rPr>
          <w:i/>
          <w:lang w:val="en-AU"/>
        </w:rPr>
        <w:t>Townsville Port Authority Capital Dredging Works 1993: Environmental Monitoring Program</w:t>
      </w:r>
      <w:r w:rsidRPr="009F3BDC">
        <w:rPr>
          <w:lang w:val="en-AU"/>
        </w:rPr>
        <w:t xml:space="preserve">, </w:t>
      </w:r>
      <w:r w:rsidR="00FE27E2" w:rsidRPr="009F3BDC">
        <w:rPr>
          <w:lang w:val="en-AU"/>
        </w:rPr>
        <w:t xml:space="preserve">eds L. J. </w:t>
      </w:r>
      <w:r w:rsidRPr="009F3BDC">
        <w:rPr>
          <w:lang w:val="en-AU"/>
        </w:rPr>
        <w:t xml:space="preserve">Benson, </w:t>
      </w:r>
      <w:r w:rsidR="00FE27E2" w:rsidRPr="009F3BDC">
        <w:rPr>
          <w:lang w:val="en-AU"/>
        </w:rPr>
        <w:t xml:space="preserve">P. M </w:t>
      </w:r>
      <w:r w:rsidRPr="009F3BDC">
        <w:rPr>
          <w:lang w:val="en-AU"/>
        </w:rPr>
        <w:t xml:space="preserve">Goldsworthy, </w:t>
      </w:r>
      <w:r w:rsidR="00FE27E2" w:rsidRPr="009F3BDC">
        <w:rPr>
          <w:lang w:val="en-AU"/>
        </w:rPr>
        <w:t xml:space="preserve">I.R. </w:t>
      </w:r>
      <w:r w:rsidRPr="009F3BDC">
        <w:rPr>
          <w:lang w:val="en-AU"/>
        </w:rPr>
        <w:t>Butler</w:t>
      </w:r>
      <w:r w:rsidR="00FE27E2" w:rsidRPr="009F3BDC">
        <w:rPr>
          <w:lang w:val="en-AU"/>
        </w:rPr>
        <w:t xml:space="preserve">, </w:t>
      </w:r>
      <w:r w:rsidRPr="009F3BDC">
        <w:rPr>
          <w:lang w:val="en-AU"/>
        </w:rPr>
        <w:t xml:space="preserve">&amp; </w:t>
      </w:r>
      <w:r w:rsidR="00FE27E2" w:rsidRPr="009F3BDC">
        <w:rPr>
          <w:lang w:val="en-AU"/>
        </w:rPr>
        <w:t xml:space="preserve">J. </w:t>
      </w:r>
      <w:r w:rsidRPr="009F3BDC">
        <w:rPr>
          <w:lang w:val="en-AU"/>
        </w:rPr>
        <w:t>Oliver</w:t>
      </w:r>
      <w:r w:rsidR="00FE27E2" w:rsidRPr="009F3BDC">
        <w:rPr>
          <w:lang w:val="en-AU"/>
        </w:rPr>
        <w:t>. J.,</w:t>
      </w:r>
      <w:r w:rsidRPr="009F3BDC">
        <w:rPr>
          <w:lang w:val="en-AU"/>
        </w:rPr>
        <w:t xml:space="preserve"> Townsville Port Authority, Townsville, November 1994.</w:t>
      </w:r>
    </w:p>
    <w:p w:rsidR="00D95B19" w:rsidRPr="009F3BDC" w:rsidRDefault="00D95B19" w:rsidP="00D95B19">
      <w:pPr>
        <w:pStyle w:val="Para0"/>
        <w:rPr>
          <w:lang w:val="en-AU"/>
        </w:rPr>
      </w:pPr>
      <w:r w:rsidRPr="009F3BDC">
        <w:rPr>
          <w:lang w:val="en-AU"/>
        </w:rPr>
        <w:lastRenderedPageBreak/>
        <w:t xml:space="preserve">GPC 2011, </w:t>
      </w:r>
      <w:r w:rsidRPr="009F3BDC">
        <w:rPr>
          <w:i/>
          <w:lang w:val="en-AU"/>
        </w:rPr>
        <w:t>Port of Gladstone Western Basin strategic dredging and disposal project, QLD (EPBC 2009/4904), annual environmental performance report, November 2011</w:t>
      </w:r>
      <w:r w:rsidRPr="009F3BDC">
        <w:rPr>
          <w:lang w:val="en-AU"/>
        </w:rPr>
        <w:t>, Gladstone Ports Corporation.</w:t>
      </w:r>
    </w:p>
    <w:p w:rsidR="00D95B19" w:rsidRPr="009F3BDC" w:rsidRDefault="00D95B19" w:rsidP="00D95B19">
      <w:pPr>
        <w:pStyle w:val="Para0"/>
        <w:rPr>
          <w:lang w:val="en-AU"/>
        </w:rPr>
      </w:pPr>
      <w:r w:rsidRPr="009F3BDC">
        <w:rPr>
          <w:lang w:val="en-AU"/>
        </w:rPr>
        <w:t xml:space="preserve">Hanley, J. R. 2011, ‘Environmental monitoring programs on recent capital dredging projects in the Pilbara (2003-10): a review’, </w:t>
      </w:r>
      <w:r w:rsidRPr="009F3BDC">
        <w:rPr>
          <w:i/>
          <w:lang w:val="en-AU"/>
        </w:rPr>
        <w:t>APPEA Journal</w:t>
      </w:r>
      <w:r w:rsidRPr="009F3BDC">
        <w:rPr>
          <w:lang w:val="en-AU"/>
        </w:rPr>
        <w:t>, 273-293.</w:t>
      </w:r>
    </w:p>
    <w:p w:rsidR="00D95B19" w:rsidRDefault="00D95B19" w:rsidP="00D95B19">
      <w:pPr>
        <w:pStyle w:val="Para0"/>
        <w:rPr>
          <w:lang w:val="en-AU"/>
        </w:rPr>
      </w:pPr>
      <w:r w:rsidRPr="009F3BDC">
        <w:rPr>
          <w:lang w:val="en-AU"/>
        </w:rPr>
        <w:t xml:space="preserve">Hodgson, G. 1990 ‘Sediment and the settlement of larvae of the reef coral </w:t>
      </w:r>
      <w:r w:rsidRPr="009F3BDC">
        <w:rPr>
          <w:i/>
          <w:lang w:val="en-AU"/>
        </w:rPr>
        <w:t>Pocillopora damicornis</w:t>
      </w:r>
      <w:r w:rsidRPr="009F3BDC">
        <w:rPr>
          <w:lang w:val="en-AU"/>
        </w:rPr>
        <w:t xml:space="preserve">’ </w:t>
      </w:r>
      <w:r w:rsidRPr="009F3BDC">
        <w:rPr>
          <w:i/>
          <w:lang w:val="en-AU"/>
        </w:rPr>
        <w:t>Coral Reefs</w:t>
      </w:r>
      <w:r w:rsidRPr="009F3BDC">
        <w:rPr>
          <w:lang w:val="en-AU"/>
        </w:rPr>
        <w:t>, 9, 41-43</w:t>
      </w:r>
      <w:r w:rsidR="00FE27E2" w:rsidRPr="009F3BDC">
        <w:rPr>
          <w:lang w:val="en-AU"/>
        </w:rPr>
        <w:t>.</w:t>
      </w:r>
    </w:p>
    <w:p w:rsidR="005F32FA" w:rsidRPr="005F32FA" w:rsidRDefault="005F32FA" w:rsidP="00D95B19">
      <w:pPr>
        <w:pStyle w:val="Para0"/>
        <w:rPr>
          <w:lang w:val="en-AU"/>
        </w:rPr>
      </w:pPr>
      <w:r>
        <w:rPr>
          <w:lang w:val="en-AU"/>
        </w:rPr>
        <w:t xml:space="preserve">Islam, A., Wang, L., Smith, C., Reddy, S., Lewis, A. &amp; Smith, A., 2007, 'Evaluation of satellite remote sensing for operational monitoring of sediment plumes produced by dredging at Hay Point, Queensland, Australia', </w:t>
      </w:r>
      <w:r>
        <w:rPr>
          <w:i/>
          <w:lang w:val="en-AU"/>
        </w:rPr>
        <w:t>Jou</w:t>
      </w:r>
      <w:r w:rsidR="00C617E5">
        <w:rPr>
          <w:i/>
          <w:lang w:val="en-AU"/>
        </w:rPr>
        <w:t>r</w:t>
      </w:r>
      <w:r>
        <w:rPr>
          <w:i/>
          <w:lang w:val="en-AU"/>
        </w:rPr>
        <w:t>n</w:t>
      </w:r>
      <w:r w:rsidR="00C617E5">
        <w:rPr>
          <w:i/>
          <w:lang w:val="en-AU"/>
        </w:rPr>
        <w:t>al of Applied Remo</w:t>
      </w:r>
      <w:r>
        <w:rPr>
          <w:i/>
          <w:lang w:val="en-AU"/>
        </w:rPr>
        <w:t>te Sensing</w:t>
      </w:r>
      <w:r>
        <w:rPr>
          <w:lang w:val="en-AU"/>
        </w:rPr>
        <w:t>, 1(1), 1-15.</w:t>
      </w:r>
    </w:p>
    <w:p w:rsidR="00D95B19" w:rsidRPr="009F3BDC" w:rsidRDefault="00D95B19" w:rsidP="00D95B19">
      <w:pPr>
        <w:pStyle w:val="Para0"/>
        <w:rPr>
          <w:lang w:val="en-AU"/>
        </w:rPr>
      </w:pPr>
      <w:r w:rsidRPr="009F3BDC">
        <w:rPr>
          <w:lang w:val="en-AU"/>
        </w:rPr>
        <w:t xml:space="preserve">Joo, M., Raymond, M., McNeil, V., Huggins, R., Turner, R., &amp; Choy, S. 2012, ‘Estimates of sediment and nutrient loads in 10 major catchments draining to the Great Barrier Reef during 2006-2009’, </w:t>
      </w:r>
      <w:r w:rsidRPr="009F3BDC">
        <w:rPr>
          <w:i/>
          <w:lang w:val="en-AU"/>
        </w:rPr>
        <w:t>Marine Pollution Bulletin,</w:t>
      </w:r>
      <w:r w:rsidRPr="009F3BDC">
        <w:rPr>
          <w:lang w:val="en-AU"/>
        </w:rPr>
        <w:t xml:space="preserve"> 65, 150-166</w:t>
      </w:r>
      <w:r w:rsidR="00FE27E2" w:rsidRPr="009F3BDC">
        <w:rPr>
          <w:lang w:val="en-AU"/>
        </w:rPr>
        <w:t>.</w:t>
      </w:r>
    </w:p>
    <w:p w:rsidR="00D95B19" w:rsidRPr="009F3BDC" w:rsidRDefault="00D95B19" w:rsidP="00D95B19">
      <w:pPr>
        <w:pStyle w:val="Para0"/>
        <w:rPr>
          <w:lang w:val="en-AU"/>
        </w:rPr>
      </w:pPr>
      <w:r w:rsidRPr="009F3BDC">
        <w:rPr>
          <w:lang w:val="en-AU"/>
        </w:rPr>
        <w:t>Kaly, U. L., Mapstone, B. D., Ayling, A. M</w:t>
      </w:r>
      <w:r w:rsidR="00405D9B">
        <w:rPr>
          <w:lang w:val="en-AU"/>
        </w:rPr>
        <w:t xml:space="preserve">. </w:t>
      </w:r>
      <w:r w:rsidRPr="009F3BDC">
        <w:rPr>
          <w:lang w:val="en-AU"/>
        </w:rPr>
        <w:t xml:space="preserve">&amp; Choat, J. H. 1994, ‘Coral communities’, pp. 55-87 in </w:t>
      </w:r>
      <w:r w:rsidRPr="009F3BDC">
        <w:rPr>
          <w:i/>
          <w:lang w:val="en-AU"/>
        </w:rPr>
        <w:t>Townsville Port Authority Capital Dredging Works 1993: Environmental Monitoring Program</w:t>
      </w:r>
      <w:r w:rsidRPr="009F3BDC">
        <w:rPr>
          <w:lang w:val="en-AU"/>
        </w:rPr>
        <w:t xml:space="preserve">, </w:t>
      </w:r>
      <w:r w:rsidR="00FE27E2" w:rsidRPr="009F3BDC">
        <w:rPr>
          <w:lang w:val="en-AU"/>
        </w:rPr>
        <w:t>eds L. J. Benson, P. M Goldsworth</w:t>
      </w:r>
      <w:r w:rsidR="00C617E5">
        <w:rPr>
          <w:lang w:val="en-AU"/>
        </w:rPr>
        <w:t>y, I.R. Butler, &amp; J. Oliver.</w:t>
      </w:r>
      <w:r w:rsidRPr="009F3BDC">
        <w:rPr>
          <w:lang w:val="en-AU"/>
        </w:rPr>
        <w:t xml:space="preserve"> Townsville Port Authority, Townsville, November 1994.</w:t>
      </w:r>
    </w:p>
    <w:p w:rsidR="00D95B19" w:rsidRPr="009F3BDC" w:rsidRDefault="00D95B19" w:rsidP="00D95B19">
      <w:pPr>
        <w:pStyle w:val="Para0"/>
        <w:rPr>
          <w:lang w:val="en-AU"/>
        </w:rPr>
      </w:pPr>
      <w:r w:rsidRPr="009F3BDC">
        <w:rPr>
          <w:lang w:val="en-AU"/>
        </w:rPr>
        <w:t xml:space="preserve">Kettle. B., Dalla Pozza, R. &amp; Collins, J. 2002, </w:t>
      </w:r>
      <w:r w:rsidRPr="009F3BDC">
        <w:rPr>
          <w:i/>
          <w:lang w:val="en-AU"/>
        </w:rPr>
        <w:t>New directions: a review of the impacts of dredging in Cleveland Bay, and research priorities for the next decade</w:t>
      </w:r>
      <w:r w:rsidRPr="009F3BDC">
        <w:rPr>
          <w:lang w:val="en-AU"/>
        </w:rPr>
        <w:t xml:space="preserve">, Report to Townsville Port Authority’s Dredge Spoil Disposal Technical Advisory and Consultative Committee. </w:t>
      </w:r>
    </w:p>
    <w:p w:rsidR="00D95B19" w:rsidRPr="009F3BDC" w:rsidRDefault="00D95B19" w:rsidP="00D95B19">
      <w:pPr>
        <w:pStyle w:val="Para0"/>
        <w:rPr>
          <w:lang w:val="en-AU"/>
        </w:rPr>
      </w:pPr>
      <w:r w:rsidRPr="009F3BDC">
        <w:rPr>
          <w:lang w:val="en-AU"/>
        </w:rPr>
        <w:t xml:space="preserve">Kroon, F. J. 2012, ‘Towards ecologically relevant targets for river pollutant loads to the Great Barrier Reef’, </w:t>
      </w:r>
      <w:r w:rsidRPr="009F3BDC">
        <w:rPr>
          <w:i/>
          <w:lang w:val="en-AU"/>
        </w:rPr>
        <w:t>Marine Pollution Bulletin</w:t>
      </w:r>
      <w:r w:rsidRPr="009F3BDC">
        <w:rPr>
          <w:lang w:val="en-AU"/>
        </w:rPr>
        <w:t>, 65, 261-265</w:t>
      </w:r>
      <w:r w:rsidR="00FE27E2" w:rsidRPr="009F3BDC">
        <w:rPr>
          <w:lang w:val="en-AU"/>
        </w:rPr>
        <w:t>.</w:t>
      </w:r>
    </w:p>
    <w:p w:rsidR="00D95B19" w:rsidRPr="009F3BDC" w:rsidRDefault="00D95B19" w:rsidP="00D95B19">
      <w:pPr>
        <w:pStyle w:val="Para0"/>
        <w:rPr>
          <w:lang w:val="en-AU"/>
        </w:rPr>
      </w:pPr>
      <w:r w:rsidRPr="009F3BDC">
        <w:rPr>
          <w:lang w:val="en-AU"/>
        </w:rPr>
        <w:t xml:space="preserve">Lambeck, A. &amp; Woolfe, K. J. 2000, ‘Composition and textural variability along the 10 m isobath, Great Barrier Reef: evidence for pervasive northward sediment transport’, </w:t>
      </w:r>
      <w:r w:rsidRPr="009F3BDC">
        <w:rPr>
          <w:i/>
          <w:iCs/>
          <w:lang w:val="en-AU"/>
        </w:rPr>
        <w:t>Australian Journal of Earth Sciences,</w:t>
      </w:r>
      <w:r w:rsidRPr="009F3BDC">
        <w:rPr>
          <w:lang w:val="en-AU"/>
        </w:rPr>
        <w:t xml:space="preserve"> 47, 327–335.</w:t>
      </w:r>
    </w:p>
    <w:p w:rsidR="00D95B19" w:rsidRPr="009F3BDC" w:rsidRDefault="00D95B19" w:rsidP="00D95B19">
      <w:pPr>
        <w:pStyle w:val="Para0"/>
        <w:rPr>
          <w:lang w:val="en-AU"/>
        </w:rPr>
      </w:pPr>
      <w:r w:rsidRPr="009F3BDC">
        <w:rPr>
          <w:lang w:val="en-AU"/>
        </w:rPr>
        <w:t xml:space="preserve">Lambrechts, J., Hanert, E., Deleersnijder, E., Bernard, P., Legat, V., Remacle, J., Wolanski, E. 2008, ‘A multi-scale model of the hydrodynamics of the whole Great Barrier Reef’, </w:t>
      </w:r>
      <w:r w:rsidRPr="009F3BDC">
        <w:rPr>
          <w:i/>
          <w:lang w:val="en-AU"/>
        </w:rPr>
        <w:t>Estuarine, Coastal and Shelf Science</w:t>
      </w:r>
      <w:r w:rsidRPr="009F3BDC">
        <w:rPr>
          <w:lang w:val="en-AU"/>
        </w:rPr>
        <w:t>, 79, 143-151.</w:t>
      </w:r>
    </w:p>
    <w:p w:rsidR="00D95B19" w:rsidRPr="009F3BDC" w:rsidRDefault="00D95B19" w:rsidP="00D95B19">
      <w:pPr>
        <w:pStyle w:val="Para0"/>
        <w:rPr>
          <w:lang w:val="en-AU"/>
        </w:rPr>
      </w:pPr>
      <w:r w:rsidRPr="009F3BDC">
        <w:rPr>
          <w:lang w:val="en-AU"/>
        </w:rPr>
        <w:t xml:space="preserve">Lambrechts, J., Humphrey, C., McKenna, L., Gourge, O., Fabricius, K.E., Mehta, A.J., Lewis, S. &amp; Wolanski, E. 2010, ‘Importance of wave–induced bed liquefaction in the fine sediment budget of Cleveland Bay, Great Barrier Reef’, </w:t>
      </w:r>
      <w:r w:rsidRPr="009F3BDC">
        <w:rPr>
          <w:i/>
          <w:lang w:val="en-AU"/>
        </w:rPr>
        <w:t>Estuarine, Coastal and Shelf Science</w:t>
      </w:r>
      <w:r w:rsidRPr="009F3BDC">
        <w:rPr>
          <w:lang w:val="en-AU"/>
        </w:rPr>
        <w:t>, 89, 154–162.</w:t>
      </w:r>
    </w:p>
    <w:p w:rsidR="00D95B19" w:rsidRPr="009F3BDC" w:rsidRDefault="00D95B19" w:rsidP="00D95B19">
      <w:pPr>
        <w:pStyle w:val="Para0"/>
        <w:rPr>
          <w:lang w:val="en-AU"/>
        </w:rPr>
      </w:pPr>
      <w:r w:rsidRPr="009F3BDC">
        <w:rPr>
          <w:lang w:val="en-AU"/>
        </w:rPr>
        <w:t xml:space="preserve">Larcombe, P., Ridd, P., Prytz, A., &amp; Wilson, B. 1995, ‘Factors controlling suspended sediment on inner-shelf coral reefs, Townsville, Australia, </w:t>
      </w:r>
      <w:r w:rsidRPr="009F3BDC">
        <w:rPr>
          <w:i/>
          <w:lang w:val="en-AU"/>
        </w:rPr>
        <w:t>Coral Reefs</w:t>
      </w:r>
      <w:r w:rsidRPr="009F3BDC">
        <w:rPr>
          <w:lang w:val="en-AU"/>
        </w:rPr>
        <w:t>, 14, 163-171</w:t>
      </w:r>
      <w:r w:rsidR="00FE27E2" w:rsidRPr="009F3BDC">
        <w:rPr>
          <w:lang w:val="en-AU"/>
        </w:rPr>
        <w:t>.</w:t>
      </w:r>
    </w:p>
    <w:p w:rsidR="00D95B19" w:rsidRPr="009F3BDC" w:rsidRDefault="00D95B19" w:rsidP="00D95B19">
      <w:pPr>
        <w:pStyle w:val="Para0"/>
        <w:rPr>
          <w:lang w:val="en-AU"/>
        </w:rPr>
      </w:pPr>
      <w:r w:rsidRPr="009F3BDC">
        <w:rPr>
          <w:lang w:val="en-AU"/>
        </w:rPr>
        <w:t xml:space="preserve">Larcombe, P., &amp; Wolfe, K. 1999, ‘Increased sediment supply to the Great Barrier Reef will not increase sediment accumulation at most coral reefs. </w:t>
      </w:r>
      <w:r w:rsidRPr="009F3BDC">
        <w:rPr>
          <w:i/>
          <w:lang w:val="en-AU"/>
        </w:rPr>
        <w:t>Coral Reefs</w:t>
      </w:r>
      <w:r w:rsidRPr="009F3BDC">
        <w:rPr>
          <w:lang w:val="en-AU"/>
        </w:rPr>
        <w:t>, 18, 163-169</w:t>
      </w:r>
      <w:r w:rsidR="00FE27E2" w:rsidRPr="009F3BDC">
        <w:rPr>
          <w:lang w:val="en-AU"/>
        </w:rPr>
        <w:t>.</w:t>
      </w:r>
    </w:p>
    <w:p w:rsidR="00D95B19" w:rsidRPr="009F3BDC" w:rsidRDefault="00D95B19" w:rsidP="00D95B19">
      <w:pPr>
        <w:pStyle w:val="Para0"/>
        <w:rPr>
          <w:lang w:val="en-AU"/>
        </w:rPr>
      </w:pPr>
      <w:r w:rsidRPr="009F3BDC">
        <w:rPr>
          <w:lang w:val="en-AU"/>
        </w:rPr>
        <w:t xml:space="preserve">Mapstone B. D., Choat, J. H., Cumming, R.L., Oxley, W.G. 1989, </w:t>
      </w:r>
      <w:r w:rsidRPr="009F3BDC">
        <w:rPr>
          <w:i/>
          <w:lang w:val="en-AU"/>
        </w:rPr>
        <w:t>The fringing reefs of Magnetic Island: benthic biota and sedimentation a baseline study</w:t>
      </w:r>
      <w:r w:rsidRPr="009F3BDC">
        <w:rPr>
          <w:lang w:val="en-AU"/>
        </w:rPr>
        <w:t xml:space="preserve">, Great Barrier Reef Marine Park Authority, Townsville. </w:t>
      </w:r>
    </w:p>
    <w:p w:rsidR="00D95B19" w:rsidRPr="009F3BDC" w:rsidRDefault="00D95B19" w:rsidP="00D95B19">
      <w:pPr>
        <w:pStyle w:val="Para0"/>
        <w:rPr>
          <w:lang w:val="en-AU"/>
        </w:rPr>
      </w:pPr>
      <w:r w:rsidRPr="009F3BDC">
        <w:rPr>
          <w:lang w:val="en-AU"/>
        </w:rPr>
        <w:lastRenderedPageBreak/>
        <w:t xml:space="preserve">Margvelashvili, N., Herzfeld, M. &amp; Webster, I. 2006. </w:t>
      </w:r>
      <w:r w:rsidRPr="009F3BDC">
        <w:rPr>
          <w:i/>
          <w:lang w:val="en-AU"/>
        </w:rPr>
        <w:t>Modelling of fine-sediment transport in the Fitzroy Estuary and Keppel Bay</w:t>
      </w:r>
      <w:r w:rsidRPr="009F3BDC">
        <w:rPr>
          <w:lang w:val="en-AU"/>
        </w:rPr>
        <w:t>, Cooperative Research Centre for Coastal Zone, Estuary &amp; Waterway Management.</w:t>
      </w:r>
    </w:p>
    <w:p w:rsidR="00D95B19" w:rsidRPr="009F3BDC" w:rsidRDefault="00D95B19" w:rsidP="00D95B19">
      <w:pPr>
        <w:pStyle w:val="Para0"/>
        <w:rPr>
          <w:lang w:val="en-AU"/>
        </w:rPr>
      </w:pPr>
      <w:r w:rsidRPr="009F3BDC">
        <w:rPr>
          <w:lang w:val="en-AU"/>
        </w:rPr>
        <w:t xml:space="preserve">Mathews, E., Heap, A., &amp; Woods, M. 2007, </w:t>
      </w:r>
      <w:r w:rsidRPr="009F3BDC">
        <w:rPr>
          <w:i/>
          <w:lang w:val="en-AU"/>
        </w:rPr>
        <w:t>Inter-reefal seabed sediments and geomorphology of the Great Barrier Reef, a spatial analysis</w:t>
      </w:r>
      <w:r w:rsidRPr="009F3BDC">
        <w:rPr>
          <w:lang w:val="en-AU"/>
        </w:rPr>
        <w:t>, Geoscience Australia, Canberra, Australia.</w:t>
      </w:r>
    </w:p>
    <w:p w:rsidR="00D95B19" w:rsidRPr="009F3BDC" w:rsidRDefault="00D95B19" w:rsidP="00D95B19">
      <w:pPr>
        <w:pStyle w:val="Para0"/>
        <w:rPr>
          <w:lang w:val="en-AU"/>
        </w:rPr>
      </w:pPr>
      <w:r w:rsidRPr="009F3BDC">
        <w:rPr>
          <w:lang w:val="en-AU"/>
        </w:rPr>
        <w:t>McCormack, C.,Rasheed, M., Davies, J., Carter, A., Sankey, T., &amp; Tol, S. 2013, ‘</w:t>
      </w:r>
      <w:r w:rsidRPr="009F3BDC">
        <w:rPr>
          <w:i/>
          <w:lang w:val="en-AU"/>
        </w:rPr>
        <w:t>Long-term seagrass monitoring in Port Curtis Western Basin: Quarterly seagrass assessments and permanent transect monitoring progress report November 2</w:t>
      </w:r>
      <w:r w:rsidR="008952D4" w:rsidRPr="009F3BDC">
        <w:rPr>
          <w:i/>
          <w:lang w:val="en-AU"/>
        </w:rPr>
        <w:t>0</w:t>
      </w:r>
      <w:r w:rsidRPr="009F3BDC">
        <w:rPr>
          <w:i/>
          <w:lang w:val="en-AU"/>
        </w:rPr>
        <w:t>09 to November 2012</w:t>
      </w:r>
      <w:r w:rsidRPr="009F3BDC">
        <w:rPr>
          <w:lang w:val="en-AU"/>
        </w:rPr>
        <w:t>’, Report No. 13/16. Report to Gladstone Port Corporation Limited.</w:t>
      </w:r>
    </w:p>
    <w:p w:rsidR="0071385D" w:rsidRPr="009F3BDC" w:rsidRDefault="0071385D" w:rsidP="0071385D">
      <w:pPr>
        <w:pStyle w:val="Para0"/>
        <w:rPr>
          <w:lang w:val="en-AU"/>
        </w:rPr>
      </w:pPr>
      <w:r w:rsidRPr="009F3BDC">
        <w:rPr>
          <w:lang w:val="en-AU"/>
        </w:rPr>
        <w:t>McKenna, M. A, &amp; Rasheed, S. A. 2011, ‘Port of Abbot Point Long-Term Seagrass Monitoring: Update Report 2008-2011, DEEDI Publication, Fisheries Queensland, Cairns.</w:t>
      </w:r>
    </w:p>
    <w:p w:rsidR="00D95B19" w:rsidRPr="009F3BDC" w:rsidRDefault="00D95B19" w:rsidP="00D95B19">
      <w:pPr>
        <w:pStyle w:val="Para0"/>
        <w:rPr>
          <w:lang w:val="en-AU"/>
        </w:rPr>
      </w:pPr>
      <w:r w:rsidRPr="009F3BDC">
        <w:rPr>
          <w:lang w:val="en-AU"/>
        </w:rPr>
        <w:t>McKenna, M. A, &amp; Rasheed, S. A. 201</w:t>
      </w:r>
      <w:r w:rsidR="004F6C63">
        <w:rPr>
          <w:lang w:val="en-AU"/>
        </w:rPr>
        <w:t>2</w:t>
      </w:r>
      <w:r w:rsidRPr="009F3BDC">
        <w:rPr>
          <w:lang w:val="en-AU"/>
        </w:rPr>
        <w:t xml:space="preserve">, </w:t>
      </w:r>
      <w:r w:rsidRPr="009F3BDC">
        <w:rPr>
          <w:i/>
          <w:lang w:val="en-AU"/>
        </w:rPr>
        <w:t>Port of Townsville long-term seagrass monitoring, October 2011</w:t>
      </w:r>
      <w:r w:rsidRPr="009F3BDC">
        <w:rPr>
          <w:lang w:val="en-AU"/>
        </w:rPr>
        <w:t xml:space="preserve">, DEEDI Publication, Fisheries Queensland, Cairns. </w:t>
      </w:r>
    </w:p>
    <w:p w:rsidR="00D95B19" w:rsidRPr="009F3BDC" w:rsidRDefault="00D95B19" w:rsidP="00D95B19">
      <w:pPr>
        <w:pStyle w:val="Para0"/>
        <w:rPr>
          <w:lang w:val="en-AU"/>
        </w:rPr>
      </w:pPr>
      <w:r w:rsidRPr="009F3BDC">
        <w:rPr>
          <w:lang w:val="en-AU"/>
        </w:rPr>
        <w:t xml:space="preserve">Neil, K.M., Stafford, H., Rose, C. &amp; Thomas, R. 2003, </w:t>
      </w:r>
      <w:r w:rsidRPr="009F3BDC">
        <w:rPr>
          <w:i/>
          <w:lang w:val="en-AU"/>
        </w:rPr>
        <w:t>Flora and fauna survey: Cairns Port Authority ocean disposal site</w:t>
      </w:r>
      <w:r w:rsidRPr="009F3BDC">
        <w:rPr>
          <w:lang w:val="en-AU"/>
        </w:rPr>
        <w:t xml:space="preserve">, Report to Cairns Port Authority by CRC Reef Research Centre Ports and Shipping Program. </w:t>
      </w:r>
    </w:p>
    <w:p w:rsidR="00D95B19" w:rsidRPr="009F3BDC" w:rsidRDefault="00D95B19" w:rsidP="00D95B19">
      <w:pPr>
        <w:pStyle w:val="Para0"/>
        <w:rPr>
          <w:lang w:val="en-AU"/>
        </w:rPr>
      </w:pPr>
      <w:r w:rsidRPr="009F3BDC">
        <w:rPr>
          <w:lang w:val="en-AU"/>
        </w:rPr>
        <w:t xml:space="preserve">Oceania Maritime Consultants Pty Ltd 2011, </w:t>
      </w:r>
      <w:r w:rsidRPr="009F3BDC">
        <w:rPr>
          <w:i/>
          <w:lang w:val="en-AU"/>
        </w:rPr>
        <w:t>Mapping and assessment of seagrass and coral reefs</w:t>
      </w:r>
      <w:r w:rsidRPr="009F3BDC">
        <w:rPr>
          <w:lang w:val="en-AU"/>
        </w:rPr>
        <w:t>, Report to Gladstone Corporation Limited.</w:t>
      </w:r>
    </w:p>
    <w:p w:rsidR="00D95B19" w:rsidRPr="009F3BDC" w:rsidRDefault="00D95B19" w:rsidP="00D95B19">
      <w:pPr>
        <w:pStyle w:val="Para0"/>
        <w:rPr>
          <w:lang w:val="en-AU"/>
        </w:rPr>
      </w:pPr>
      <w:r w:rsidRPr="009F3BDC">
        <w:rPr>
          <w:lang w:val="en-AU"/>
        </w:rPr>
        <w:t xml:space="preserve">Orpin, A. R., Ridd, P. V., &amp; Stewart, L. K. 1999, ‘Assessment of the relative importance of major sediment-transport mechanisms in the central Great Barrier Reef lagoon’ </w:t>
      </w:r>
      <w:r w:rsidRPr="009F3BDC">
        <w:rPr>
          <w:i/>
          <w:lang w:val="en-AU"/>
        </w:rPr>
        <w:t>Australian Journal of Earth Sciences</w:t>
      </w:r>
      <w:r w:rsidRPr="009F3BDC">
        <w:rPr>
          <w:lang w:val="en-AU"/>
        </w:rPr>
        <w:t>,</w:t>
      </w:r>
      <w:r w:rsidR="00FE27E2" w:rsidRPr="009F3BDC">
        <w:rPr>
          <w:lang w:val="en-AU"/>
        </w:rPr>
        <w:t xml:space="preserve"> </w:t>
      </w:r>
      <w:r w:rsidRPr="009F3BDC">
        <w:rPr>
          <w:lang w:val="en-AU"/>
        </w:rPr>
        <w:t>46</w:t>
      </w:r>
      <w:r w:rsidR="00FE27E2" w:rsidRPr="009F3BDC">
        <w:rPr>
          <w:lang w:val="en-AU"/>
        </w:rPr>
        <w:t>,</w:t>
      </w:r>
      <w:r w:rsidRPr="009F3BDC">
        <w:rPr>
          <w:lang w:val="en-AU"/>
        </w:rPr>
        <w:t xml:space="preserve"> 883-896.</w:t>
      </w:r>
    </w:p>
    <w:p w:rsidR="00D95B19" w:rsidRPr="009F3BDC" w:rsidRDefault="00D95B19" w:rsidP="00D95B19">
      <w:pPr>
        <w:pStyle w:val="Para0"/>
        <w:rPr>
          <w:lang w:val="en-AU"/>
        </w:rPr>
      </w:pPr>
      <w:r w:rsidRPr="009F3BDC">
        <w:rPr>
          <w:lang w:val="en-AU"/>
        </w:rPr>
        <w:t xml:space="preserve">Orpin, A. R., Brunskill, G. J., Zagorskis, I., &amp; Woolfe, K. J. 2004, ‘Pattern of mixed siliciclastice-carbonate sedimentation adjacent to a large dry-tropics river on the central Great Barrier Reef  shelf, Australia’, </w:t>
      </w:r>
      <w:r w:rsidRPr="009F3BDC">
        <w:rPr>
          <w:i/>
          <w:lang w:val="en-AU"/>
        </w:rPr>
        <w:t>Australian Journal of Earth Sciences,</w:t>
      </w:r>
      <w:r w:rsidR="00FE27E2" w:rsidRPr="009F3BDC">
        <w:rPr>
          <w:lang w:val="en-AU"/>
        </w:rPr>
        <w:t xml:space="preserve"> </w:t>
      </w:r>
      <w:r w:rsidRPr="009F3BDC">
        <w:rPr>
          <w:lang w:val="en-AU"/>
        </w:rPr>
        <w:t>51</w:t>
      </w:r>
      <w:r w:rsidR="00FE27E2" w:rsidRPr="009F3BDC">
        <w:rPr>
          <w:lang w:val="en-AU"/>
        </w:rPr>
        <w:t>,</w:t>
      </w:r>
      <w:r w:rsidRPr="009F3BDC">
        <w:rPr>
          <w:lang w:val="en-AU"/>
        </w:rPr>
        <w:t xml:space="preserve"> 665-683.</w:t>
      </w:r>
    </w:p>
    <w:p w:rsidR="00D95B19" w:rsidRPr="009F3BDC" w:rsidRDefault="00D95B19" w:rsidP="00D95B19">
      <w:pPr>
        <w:pStyle w:val="Para0"/>
        <w:rPr>
          <w:lang w:val="en-AU"/>
        </w:rPr>
      </w:pPr>
      <w:r w:rsidRPr="009F3BDC">
        <w:rPr>
          <w:lang w:val="en-AU"/>
        </w:rPr>
        <w:t xml:space="preserve">Philipp, E., &amp; Fabricius, K. 2003, ‘Photophysiological stress in sceractinian corals in response to short-term sedimentation’, </w:t>
      </w:r>
      <w:r w:rsidRPr="009F3BDC">
        <w:rPr>
          <w:i/>
          <w:lang w:val="en-AU"/>
        </w:rPr>
        <w:t>Journal of Experimental Marine Biology and Ecology</w:t>
      </w:r>
      <w:r w:rsidRPr="009F3BDC">
        <w:rPr>
          <w:lang w:val="en-AU"/>
        </w:rPr>
        <w:t>, 287, 57-78</w:t>
      </w:r>
      <w:r w:rsidR="00FE27E2" w:rsidRPr="009F3BDC">
        <w:rPr>
          <w:lang w:val="en-AU"/>
        </w:rPr>
        <w:t>.</w:t>
      </w:r>
    </w:p>
    <w:p w:rsidR="00D95B19" w:rsidRDefault="00D95B19" w:rsidP="00D95B19">
      <w:pPr>
        <w:pStyle w:val="Para0"/>
        <w:rPr>
          <w:lang w:val="en-AU"/>
        </w:rPr>
      </w:pPr>
      <w:r w:rsidRPr="009F3BDC">
        <w:rPr>
          <w:lang w:val="en-AU"/>
        </w:rPr>
        <w:t xml:space="preserve">Piniak, G. A. 2007, ‘Effects of two sediment types on the fluorescence yield of two Hawaiian scleractinian corals’. </w:t>
      </w:r>
      <w:r w:rsidRPr="009F3BDC">
        <w:rPr>
          <w:i/>
          <w:lang w:val="en-AU"/>
        </w:rPr>
        <w:t>Marine Environmental Research’</w:t>
      </w:r>
      <w:r w:rsidR="00FE27E2" w:rsidRPr="009F3BDC">
        <w:rPr>
          <w:lang w:val="en-AU"/>
        </w:rPr>
        <w:t xml:space="preserve"> </w:t>
      </w:r>
      <w:r w:rsidRPr="009F3BDC">
        <w:rPr>
          <w:lang w:val="en-AU"/>
        </w:rPr>
        <w:t>64</w:t>
      </w:r>
      <w:r w:rsidR="00FE27E2" w:rsidRPr="009F3BDC">
        <w:rPr>
          <w:lang w:val="en-AU"/>
        </w:rPr>
        <w:t>,</w:t>
      </w:r>
      <w:r w:rsidRPr="009F3BDC">
        <w:rPr>
          <w:lang w:val="en-AU"/>
        </w:rPr>
        <w:t xml:space="preserve"> 456–468.</w:t>
      </w:r>
    </w:p>
    <w:p w:rsidR="00D95B19" w:rsidRDefault="00D95B19" w:rsidP="00D95B19">
      <w:pPr>
        <w:pStyle w:val="Para0"/>
        <w:rPr>
          <w:lang w:val="en-AU"/>
        </w:rPr>
      </w:pPr>
      <w:r w:rsidRPr="009F3BDC">
        <w:rPr>
          <w:lang w:val="en-AU"/>
        </w:rPr>
        <w:t xml:space="preserve">Rasheed, M.A. Taylor, H.A., Coles, R.G. &amp; McKenzie, L.J. 2007, </w:t>
      </w:r>
      <w:r w:rsidRPr="009F3BDC">
        <w:rPr>
          <w:i/>
          <w:lang w:val="en-AU"/>
        </w:rPr>
        <w:t>Coastal Seagrass Habitats at Risk from Human Activity in the Great barrier Reef World Heritage Area: Review of Areas to be Targeted for Monitoring</w:t>
      </w:r>
      <w:r w:rsidRPr="009F3BDC">
        <w:rPr>
          <w:lang w:val="en-AU"/>
        </w:rPr>
        <w:t>, DPI&amp;F Publication PR07-2971</w:t>
      </w:r>
      <w:r w:rsidR="00FE27E2" w:rsidRPr="009F3BDC">
        <w:rPr>
          <w:lang w:val="en-AU"/>
        </w:rPr>
        <w:t xml:space="preserve">, Department of Primary Industries, </w:t>
      </w:r>
      <w:r w:rsidRPr="009F3BDC">
        <w:rPr>
          <w:lang w:val="en-AU"/>
        </w:rPr>
        <w:t xml:space="preserve">Cairns. </w:t>
      </w:r>
    </w:p>
    <w:p w:rsidR="0015121D" w:rsidRPr="0015121D" w:rsidRDefault="0015121D" w:rsidP="00D95B19">
      <w:pPr>
        <w:pStyle w:val="Para0"/>
        <w:rPr>
          <w:lang w:val="en-AU"/>
        </w:rPr>
      </w:pPr>
      <w:r>
        <w:rPr>
          <w:lang w:val="en-AU"/>
        </w:rPr>
        <w:t xml:space="preserve">Rasheed, M. A. &amp; Taylor, H. A. 2008, </w:t>
      </w:r>
      <w:r>
        <w:rPr>
          <w:i/>
          <w:lang w:val="en-AU"/>
        </w:rPr>
        <w:t>Port of Townsville Seagrass Baseline Survey Report 2007-2008</w:t>
      </w:r>
      <w:r>
        <w:rPr>
          <w:lang w:val="en-AU"/>
        </w:rPr>
        <w:t>’, DPI&amp;F Publication PR08-4014, DPI&amp;F, Cairns.</w:t>
      </w:r>
    </w:p>
    <w:p w:rsidR="00D95B19" w:rsidRPr="009F3BDC" w:rsidRDefault="00D95B19" w:rsidP="00D95B19">
      <w:pPr>
        <w:pStyle w:val="Para0"/>
        <w:rPr>
          <w:lang w:val="en-AU"/>
        </w:rPr>
      </w:pPr>
      <w:r w:rsidRPr="009F3BDC">
        <w:rPr>
          <w:lang w:val="en-AU"/>
        </w:rPr>
        <w:t>Rasheed, M. A., Thomas, R., Roelofs, A. J., Neil, K. M. &amp; Kerville, S. P. 2003, ‘</w:t>
      </w:r>
      <w:r w:rsidRPr="009F3BDC">
        <w:rPr>
          <w:i/>
          <w:lang w:val="en-AU"/>
        </w:rPr>
        <w:t>Port Curtis and Rodds Bay seagrass and benthic macro-invertebrate community baseline survey, November/December 2002</w:t>
      </w:r>
      <w:r w:rsidRPr="009F3BDC">
        <w:rPr>
          <w:lang w:val="en-AU"/>
        </w:rPr>
        <w:t>’, DPI Information Series QI03058 (DPI, Cairns)</w:t>
      </w:r>
      <w:r w:rsidR="00FE27E2" w:rsidRPr="009F3BDC">
        <w:rPr>
          <w:lang w:val="en-AU"/>
        </w:rPr>
        <w:t>.</w:t>
      </w:r>
    </w:p>
    <w:p w:rsidR="00D95B19" w:rsidRPr="009F3BDC" w:rsidRDefault="00D95B19" w:rsidP="00D95B19">
      <w:pPr>
        <w:pStyle w:val="Para0"/>
        <w:rPr>
          <w:lang w:val="en-AU"/>
        </w:rPr>
      </w:pPr>
      <w:r w:rsidRPr="009F3BDC">
        <w:rPr>
          <w:lang w:val="en-AU"/>
        </w:rPr>
        <w:t xml:space="preserve">Reason, C., Chartrand, K &amp; Rasheed, M. 2011, </w:t>
      </w:r>
      <w:r w:rsidRPr="009F3BDC">
        <w:rPr>
          <w:i/>
          <w:lang w:val="en-AU"/>
        </w:rPr>
        <w:t>Long-term</w:t>
      </w:r>
      <w:r w:rsidRPr="009F3BDC">
        <w:rPr>
          <w:lang w:val="en-AU"/>
        </w:rPr>
        <w:t xml:space="preserve"> </w:t>
      </w:r>
      <w:r w:rsidRPr="009F3BDC">
        <w:rPr>
          <w:i/>
          <w:lang w:val="en-AU"/>
        </w:rPr>
        <w:t>Seagrass Monitoring in Cairns Harbour and Trinity Inlet, September 2011</w:t>
      </w:r>
      <w:r w:rsidRPr="009F3BDC">
        <w:rPr>
          <w:lang w:val="en-AU"/>
        </w:rPr>
        <w:t>, DEEDI, for Ports North.</w:t>
      </w:r>
    </w:p>
    <w:p w:rsidR="00D95B19" w:rsidRPr="009F3BDC" w:rsidRDefault="00D95B19" w:rsidP="00D95B19">
      <w:pPr>
        <w:pStyle w:val="Para0"/>
        <w:rPr>
          <w:lang w:val="en-AU"/>
        </w:rPr>
      </w:pPr>
      <w:r w:rsidRPr="009F3BDC">
        <w:rPr>
          <w:lang w:val="en-AU"/>
        </w:rPr>
        <w:lastRenderedPageBreak/>
        <w:t xml:space="preserve">Riegl, B., &amp; Branch, G., M. 1995, ‘Effects of sediment on the energy budgets of four scleractinian (Bourne 1900) and five alcyonacean (Lamouroux 1816) corals’ </w:t>
      </w:r>
      <w:r w:rsidRPr="009F3BDC">
        <w:rPr>
          <w:i/>
          <w:lang w:val="en-AU"/>
        </w:rPr>
        <w:t>Journal of Experimental Marine Biology and Ecology</w:t>
      </w:r>
      <w:r w:rsidRPr="009F3BDC">
        <w:rPr>
          <w:lang w:val="en-AU"/>
        </w:rPr>
        <w:t>’, 186, 259-275</w:t>
      </w:r>
      <w:r w:rsidR="00FE27E2" w:rsidRPr="009F3BDC">
        <w:rPr>
          <w:lang w:val="en-AU"/>
        </w:rPr>
        <w:t>.</w:t>
      </w:r>
      <w:r w:rsidRPr="009F3BDC">
        <w:rPr>
          <w:lang w:val="en-AU"/>
        </w:rPr>
        <w:t xml:space="preserve"> </w:t>
      </w:r>
    </w:p>
    <w:p w:rsidR="00D95B19" w:rsidRPr="009F3BDC" w:rsidRDefault="00D95B19" w:rsidP="00D95B19">
      <w:pPr>
        <w:pStyle w:val="Para0"/>
        <w:rPr>
          <w:lang w:val="en-AU"/>
        </w:rPr>
      </w:pPr>
      <w:r w:rsidRPr="009F3BDC">
        <w:rPr>
          <w:lang w:val="en-AU"/>
        </w:rPr>
        <w:t>Rohde, K., Masters, B., Fries, N., Noble, R., and Carroll, C. 2008, Fresh and Marine Water Quality in the Mackay Whitsunday Region 2004/05 to 2006/07. Queensland Department of Natural Resources and Water for the Mackay Whitsunday Natural Resource Management Group, Australia.</w:t>
      </w:r>
    </w:p>
    <w:p w:rsidR="00D95B19" w:rsidRPr="009F3BDC" w:rsidRDefault="00D95B19" w:rsidP="00D95B19">
      <w:pPr>
        <w:pStyle w:val="Para0"/>
        <w:rPr>
          <w:lang w:val="en-AU"/>
        </w:rPr>
      </w:pPr>
      <w:r w:rsidRPr="009F3BDC">
        <w:rPr>
          <w:lang w:val="en-AU"/>
        </w:rPr>
        <w:t>Sankey, T. L., McCormack, C. V. &amp; Rasheed, M. A. 2012, ‘Gladstone Permanent Transect Seagrass Monitoring July 2012 Update Report’, DAFF Publication, Fis</w:t>
      </w:r>
      <w:r w:rsidR="00FE27E2" w:rsidRPr="009F3BDC">
        <w:rPr>
          <w:lang w:val="en-AU"/>
        </w:rPr>
        <w:t>heries Queensland, Cairns.</w:t>
      </w:r>
    </w:p>
    <w:p w:rsidR="00D95B19" w:rsidRPr="009F3BDC" w:rsidRDefault="00D95B19" w:rsidP="00D95B19">
      <w:pPr>
        <w:pStyle w:val="Para0"/>
        <w:rPr>
          <w:lang w:val="en-AU"/>
        </w:rPr>
      </w:pPr>
      <w:r w:rsidRPr="009F3BDC">
        <w:rPr>
          <w:lang w:val="en-AU"/>
        </w:rPr>
        <w:t>Schaffelke B</w:t>
      </w:r>
      <w:r w:rsidR="00976E7F" w:rsidRPr="009F3BDC">
        <w:rPr>
          <w:lang w:val="en-AU"/>
        </w:rPr>
        <w:t>.</w:t>
      </w:r>
      <w:r w:rsidRPr="009F3BDC">
        <w:rPr>
          <w:lang w:val="en-AU"/>
        </w:rPr>
        <w:t>, Carleton J</w:t>
      </w:r>
      <w:r w:rsidR="00976E7F" w:rsidRPr="009F3BDC">
        <w:rPr>
          <w:lang w:val="en-AU"/>
        </w:rPr>
        <w:t>.</w:t>
      </w:r>
      <w:r w:rsidRPr="009F3BDC">
        <w:rPr>
          <w:lang w:val="en-AU"/>
        </w:rPr>
        <w:t>, Doyle J</w:t>
      </w:r>
      <w:r w:rsidR="00976E7F" w:rsidRPr="009F3BDC">
        <w:rPr>
          <w:lang w:val="en-AU"/>
        </w:rPr>
        <w:t>.</w:t>
      </w:r>
      <w:r w:rsidRPr="009F3BDC">
        <w:rPr>
          <w:lang w:val="en-AU"/>
        </w:rPr>
        <w:t>, Furnas M</w:t>
      </w:r>
      <w:r w:rsidR="00976E7F" w:rsidRPr="009F3BDC">
        <w:rPr>
          <w:lang w:val="en-AU"/>
        </w:rPr>
        <w:t>.</w:t>
      </w:r>
      <w:r w:rsidRPr="009F3BDC">
        <w:rPr>
          <w:lang w:val="en-AU"/>
        </w:rPr>
        <w:t>, Gunn K</w:t>
      </w:r>
      <w:r w:rsidR="00976E7F" w:rsidRPr="009F3BDC">
        <w:rPr>
          <w:lang w:val="en-AU"/>
        </w:rPr>
        <w:t>.</w:t>
      </w:r>
      <w:r w:rsidRPr="009F3BDC">
        <w:rPr>
          <w:lang w:val="en-AU"/>
        </w:rPr>
        <w:t>, Skuza M</w:t>
      </w:r>
      <w:r w:rsidR="00976E7F" w:rsidRPr="009F3BDC">
        <w:rPr>
          <w:lang w:val="en-AU"/>
        </w:rPr>
        <w:t>.</w:t>
      </w:r>
      <w:r w:rsidRPr="009F3BDC">
        <w:rPr>
          <w:lang w:val="en-AU"/>
        </w:rPr>
        <w:t>, Wright M</w:t>
      </w:r>
      <w:r w:rsidR="00976E7F" w:rsidRPr="009F3BDC">
        <w:rPr>
          <w:lang w:val="en-AU"/>
        </w:rPr>
        <w:t>.</w:t>
      </w:r>
      <w:r w:rsidRPr="009F3BDC">
        <w:rPr>
          <w:lang w:val="en-AU"/>
        </w:rPr>
        <w:t xml:space="preserve">, </w:t>
      </w:r>
      <w:r w:rsidR="00976E7F" w:rsidRPr="009F3BDC">
        <w:rPr>
          <w:lang w:val="en-AU"/>
        </w:rPr>
        <w:t xml:space="preserve">&amp; </w:t>
      </w:r>
      <w:r w:rsidRPr="009F3BDC">
        <w:rPr>
          <w:lang w:val="en-AU"/>
        </w:rPr>
        <w:t>Zagorskis</w:t>
      </w:r>
      <w:r w:rsidR="00976E7F" w:rsidRPr="009F3BDC">
        <w:rPr>
          <w:lang w:val="en-AU"/>
        </w:rPr>
        <w:t>,</w:t>
      </w:r>
      <w:r w:rsidRPr="009F3BDC">
        <w:rPr>
          <w:lang w:val="en-AU"/>
        </w:rPr>
        <w:t xml:space="preserve"> I</w:t>
      </w:r>
      <w:r w:rsidR="00976E7F" w:rsidRPr="009F3BDC">
        <w:rPr>
          <w:lang w:val="en-AU"/>
        </w:rPr>
        <w:t>.</w:t>
      </w:r>
      <w:r w:rsidR="003E13BA" w:rsidRPr="009F3BDC">
        <w:rPr>
          <w:lang w:val="en-AU"/>
        </w:rPr>
        <w:t xml:space="preserve">, </w:t>
      </w:r>
      <w:r w:rsidRPr="009F3BDC">
        <w:rPr>
          <w:lang w:val="en-AU"/>
        </w:rPr>
        <w:t>2011</w:t>
      </w:r>
      <w:r w:rsidR="003E13BA" w:rsidRPr="009F3BDC">
        <w:rPr>
          <w:lang w:val="en-AU"/>
        </w:rPr>
        <w:t>,</w:t>
      </w:r>
      <w:r w:rsidRPr="009F3BDC">
        <w:rPr>
          <w:lang w:val="en-AU"/>
        </w:rPr>
        <w:t xml:space="preserve"> </w:t>
      </w:r>
      <w:r w:rsidRPr="009F3BDC">
        <w:rPr>
          <w:i/>
          <w:lang w:val="en-AU"/>
        </w:rPr>
        <w:t xml:space="preserve">Reef Rescue Marine Monitoring Program. Final Report of AIMS Activities 2010/11– Inshore Water Quality Monitoring. </w:t>
      </w:r>
      <w:r w:rsidR="00B24646" w:rsidRPr="009F3BDC">
        <w:rPr>
          <w:i/>
          <w:lang w:val="en-AU"/>
        </w:rPr>
        <w:t>Report to</w:t>
      </w:r>
      <w:r w:rsidRPr="009F3BDC">
        <w:rPr>
          <w:i/>
          <w:lang w:val="en-AU"/>
        </w:rPr>
        <w:t xml:space="preserve"> the Great Barrier Reef Marine Park Authority</w:t>
      </w:r>
      <w:r w:rsidR="003E13BA" w:rsidRPr="009F3BDC">
        <w:rPr>
          <w:lang w:val="en-AU"/>
        </w:rPr>
        <w:t>,</w:t>
      </w:r>
      <w:r w:rsidRPr="009F3BDC">
        <w:rPr>
          <w:lang w:val="en-AU"/>
        </w:rPr>
        <w:t xml:space="preserve"> Australian Institute of Marine Science, Townsville.</w:t>
      </w:r>
    </w:p>
    <w:p w:rsidR="00FE27E2" w:rsidRPr="009F3BDC" w:rsidRDefault="00D95B19" w:rsidP="00D95B19">
      <w:pPr>
        <w:pStyle w:val="Para0"/>
        <w:rPr>
          <w:lang w:val="en-AU"/>
        </w:rPr>
      </w:pPr>
      <w:r w:rsidRPr="009F3BDC">
        <w:rPr>
          <w:lang w:val="en-AU"/>
        </w:rPr>
        <w:t>Sea Research</w:t>
      </w:r>
      <w:r w:rsidR="003E13BA" w:rsidRPr="009F3BDC">
        <w:rPr>
          <w:lang w:val="en-AU"/>
        </w:rPr>
        <w:t>,</w:t>
      </w:r>
      <w:r w:rsidRPr="009F3BDC">
        <w:rPr>
          <w:lang w:val="en-AU"/>
        </w:rPr>
        <w:t xml:space="preserve"> 2012, </w:t>
      </w:r>
      <w:r w:rsidRPr="009F3BDC">
        <w:rPr>
          <w:i/>
          <w:lang w:val="en-AU"/>
        </w:rPr>
        <w:t>The impact of dredge spoil dumping on fringing coral reefs around Facing Island</w:t>
      </w:r>
      <w:r w:rsidRPr="009F3BDC">
        <w:rPr>
          <w:lang w:val="en-AU"/>
        </w:rPr>
        <w:t xml:space="preserve">, Report to Gladstone Ports Corporation. </w:t>
      </w:r>
    </w:p>
    <w:p w:rsidR="00D95B19" w:rsidRPr="009F3BDC" w:rsidRDefault="00D95B19" w:rsidP="00D95B19">
      <w:pPr>
        <w:pStyle w:val="Para0"/>
        <w:rPr>
          <w:lang w:val="en-AU"/>
        </w:rPr>
      </w:pPr>
      <w:r w:rsidRPr="009F3BDC">
        <w:rPr>
          <w:lang w:val="en-AU"/>
        </w:rPr>
        <w:t xml:space="preserve">Sinclair Knight 1993, </w:t>
      </w:r>
      <w:r w:rsidRPr="009F3BDC">
        <w:rPr>
          <w:i/>
          <w:lang w:val="en-AU"/>
        </w:rPr>
        <w:t>Seagrass Final Report</w:t>
      </w:r>
      <w:r w:rsidRPr="009F3BDC">
        <w:rPr>
          <w:lang w:val="en-AU"/>
        </w:rPr>
        <w:t>, Contract No. 62376.01, Report to Townsville Port Authority.</w:t>
      </w:r>
    </w:p>
    <w:p w:rsidR="00D95B19" w:rsidRPr="009F3BDC" w:rsidRDefault="00D95B19" w:rsidP="00D95B19">
      <w:pPr>
        <w:pStyle w:val="Para0"/>
        <w:rPr>
          <w:lang w:val="en-AU"/>
        </w:rPr>
      </w:pPr>
      <w:r w:rsidRPr="009F3BDC">
        <w:rPr>
          <w:lang w:val="en-AU"/>
        </w:rPr>
        <w:t xml:space="preserve">SKM 1992, </w:t>
      </w:r>
      <w:r w:rsidRPr="009F3BDC">
        <w:rPr>
          <w:i/>
          <w:lang w:val="en-AU"/>
        </w:rPr>
        <w:t>Experimental dredging study</w:t>
      </w:r>
      <w:r w:rsidRPr="009F3BDC">
        <w:rPr>
          <w:lang w:val="en-AU"/>
        </w:rPr>
        <w:t>, Report to Townsville Port Authority, November 1992.</w:t>
      </w:r>
    </w:p>
    <w:p w:rsidR="00D95B19" w:rsidRPr="009F3BDC" w:rsidRDefault="00D95B19" w:rsidP="00D95B19">
      <w:pPr>
        <w:pStyle w:val="Para0"/>
        <w:rPr>
          <w:lang w:val="en-AU"/>
        </w:rPr>
      </w:pPr>
      <w:r w:rsidRPr="009F3BDC">
        <w:rPr>
          <w:lang w:val="en-AU"/>
        </w:rPr>
        <w:t xml:space="preserve">SKM 1993, </w:t>
      </w:r>
      <w:r w:rsidRPr="009F3BDC">
        <w:rPr>
          <w:i/>
          <w:lang w:val="en-AU"/>
        </w:rPr>
        <w:t>Long-term dredge spoil disposal studies</w:t>
      </w:r>
      <w:r w:rsidRPr="009F3BDC">
        <w:rPr>
          <w:lang w:val="en-AU"/>
        </w:rPr>
        <w:t xml:space="preserve">, Working paper on Engineering Aspects, Report to Townsville Port Authority, November 1993. </w:t>
      </w:r>
    </w:p>
    <w:p w:rsidR="00022834" w:rsidRPr="00BB44F6" w:rsidRDefault="00D95B19" w:rsidP="00022834">
      <w:pPr>
        <w:pStyle w:val="Para0"/>
        <w:rPr>
          <w:lang w:val="en-AU"/>
        </w:rPr>
      </w:pPr>
      <w:r w:rsidRPr="009F3BDC">
        <w:rPr>
          <w:lang w:val="en-AU"/>
        </w:rPr>
        <w:t>SKM 2013a, ‘Improved dredge material management fo</w:t>
      </w:r>
      <w:r w:rsidR="00022834">
        <w:rPr>
          <w:lang w:val="en-AU"/>
        </w:rPr>
        <w:t>r the Great Barrier Reef Region.</w:t>
      </w:r>
      <w:r w:rsidRPr="009F3BDC">
        <w:rPr>
          <w:lang w:val="en-AU"/>
        </w:rPr>
        <w:t xml:space="preserve"> Literature review and cost analysis of land-based dredge mater</w:t>
      </w:r>
      <w:r w:rsidR="00022834">
        <w:rPr>
          <w:lang w:val="en-AU"/>
        </w:rPr>
        <w:t>ial re-use and disposal options:</w:t>
      </w:r>
      <w:r w:rsidRPr="009F3BDC">
        <w:rPr>
          <w:lang w:val="en-AU"/>
        </w:rPr>
        <w:t xml:space="preserve"> </w:t>
      </w:r>
      <w:r w:rsidR="00022834" w:rsidRPr="00F25D6B">
        <w:rPr>
          <w:lang w:val="en-AU"/>
        </w:rPr>
        <w:t xml:space="preserve">report to </w:t>
      </w:r>
      <w:r w:rsidR="00022834" w:rsidRPr="00BB44F6">
        <w:rPr>
          <w:lang w:val="en-AU"/>
        </w:rPr>
        <w:t>Great Barrier Reef Marine Park Authority’, Unpublished report.</w:t>
      </w:r>
    </w:p>
    <w:p w:rsidR="00022834" w:rsidRPr="00BB44F6" w:rsidRDefault="00D95B19" w:rsidP="00022834">
      <w:pPr>
        <w:pStyle w:val="Para0"/>
        <w:rPr>
          <w:lang w:val="en-AU"/>
        </w:rPr>
      </w:pPr>
      <w:r w:rsidRPr="009F3BDC">
        <w:rPr>
          <w:lang w:val="en-AU"/>
        </w:rPr>
        <w:t>SKM 2013b, ‘Improved dredge material management for the Great Barrier Reef Region. Water quality r</w:t>
      </w:r>
      <w:r w:rsidR="00022834">
        <w:rPr>
          <w:lang w:val="en-AU"/>
        </w:rPr>
        <w:t xml:space="preserve">eview and monitoring framework: </w:t>
      </w:r>
      <w:r w:rsidR="00022834" w:rsidRPr="00F25D6B">
        <w:rPr>
          <w:lang w:val="en-AU"/>
        </w:rPr>
        <w:t xml:space="preserve">report to </w:t>
      </w:r>
      <w:r w:rsidR="00022834" w:rsidRPr="00BB44F6">
        <w:rPr>
          <w:lang w:val="en-AU"/>
        </w:rPr>
        <w:t>Great Barrier Reef Marine Park Authority’, Unpublished report.</w:t>
      </w:r>
    </w:p>
    <w:p w:rsidR="00022834" w:rsidRPr="00BB44F6" w:rsidRDefault="00022834" w:rsidP="00022834">
      <w:pPr>
        <w:pStyle w:val="Para0"/>
        <w:rPr>
          <w:lang w:val="en-AU"/>
        </w:rPr>
      </w:pPr>
      <w:r w:rsidRPr="00F25D6B">
        <w:rPr>
          <w:lang w:val="en-AU"/>
        </w:rPr>
        <w:t>SKM APASA 201</w:t>
      </w:r>
      <w:r>
        <w:rPr>
          <w:lang w:val="en-AU"/>
        </w:rPr>
        <w:t>3</w:t>
      </w:r>
      <w:r w:rsidRPr="00F25D6B">
        <w:rPr>
          <w:lang w:val="en-AU"/>
        </w:rPr>
        <w:t xml:space="preserve">a, ‘Improved dredge material management for the Great Barrier Reef Region. Modelling of bed shear-stress in the vicinity of Queensland trading ports in the Great Barrier Reef Region: report to </w:t>
      </w:r>
      <w:r w:rsidRPr="00BB44F6">
        <w:rPr>
          <w:lang w:val="en-AU"/>
        </w:rPr>
        <w:t>Great Barrier Reef Marine Park Authority’, Unpublished report.</w:t>
      </w:r>
    </w:p>
    <w:p w:rsidR="00022834" w:rsidRPr="00BB44F6" w:rsidRDefault="00022834" w:rsidP="00022834">
      <w:pPr>
        <w:pStyle w:val="Para0"/>
        <w:rPr>
          <w:lang w:val="en-AU"/>
        </w:rPr>
      </w:pPr>
      <w:r w:rsidRPr="00F25D6B">
        <w:rPr>
          <w:lang w:val="en-AU"/>
        </w:rPr>
        <w:t>SKM APASA 201</w:t>
      </w:r>
      <w:r>
        <w:rPr>
          <w:lang w:val="en-AU"/>
        </w:rPr>
        <w:t>3</w:t>
      </w:r>
      <w:r w:rsidRPr="00F25D6B">
        <w:rPr>
          <w:lang w:val="en-AU"/>
        </w:rPr>
        <w:t xml:space="preserve">b, ‘Improved dredge material management for the Great Barrier Reef Region. Identification of alternative sites for the placement of dredge material at sea: report to </w:t>
      </w:r>
      <w:r w:rsidRPr="00BB44F6">
        <w:rPr>
          <w:lang w:val="en-AU"/>
        </w:rPr>
        <w:t>Great Barrier Reef Marine Park Authority’, Unpublished Report.</w:t>
      </w:r>
    </w:p>
    <w:p w:rsidR="00022834" w:rsidRDefault="00022834" w:rsidP="00022834">
      <w:pPr>
        <w:pStyle w:val="Para0"/>
        <w:rPr>
          <w:lang w:val="en-AU"/>
        </w:rPr>
      </w:pPr>
      <w:r w:rsidRPr="00F25D6B">
        <w:rPr>
          <w:lang w:val="en-AU"/>
        </w:rPr>
        <w:t>SKM APASA 2013</w:t>
      </w:r>
      <w:r>
        <w:rPr>
          <w:lang w:val="en-AU"/>
        </w:rPr>
        <w:t>c</w:t>
      </w:r>
      <w:r w:rsidRPr="00EB6882">
        <w:rPr>
          <w:lang w:val="en-AU"/>
        </w:rPr>
        <w:t>, ‘Improved dredge material management for the Great Barrier Reef Region. Modelling Sediment Migration from Current and Hypothetical Alternative Placement Sites</w:t>
      </w:r>
      <w:r w:rsidRPr="009D03BD">
        <w:rPr>
          <w:lang w:val="en-AU"/>
        </w:rPr>
        <w:t xml:space="preserve">: report to </w:t>
      </w:r>
      <w:r w:rsidRPr="00BB44F6">
        <w:rPr>
          <w:lang w:val="en-AU"/>
        </w:rPr>
        <w:t xml:space="preserve">Great Barrier Reef Marine Park Authority’, Unpublished report. </w:t>
      </w:r>
    </w:p>
    <w:p w:rsidR="00D95B19" w:rsidRPr="009F3BDC" w:rsidRDefault="00D95B19" w:rsidP="00D95B19">
      <w:pPr>
        <w:pStyle w:val="Para0"/>
        <w:rPr>
          <w:lang w:val="en-AU"/>
        </w:rPr>
      </w:pPr>
      <w:r w:rsidRPr="009F3BDC">
        <w:rPr>
          <w:lang w:val="en-AU"/>
        </w:rPr>
        <w:t xml:space="preserve">Soulsby, R.L., 1998. </w:t>
      </w:r>
      <w:r w:rsidRPr="009F3BDC">
        <w:rPr>
          <w:i/>
          <w:lang w:val="en-AU"/>
        </w:rPr>
        <w:t>Dynamics of Marine Sands</w:t>
      </w:r>
      <w:r w:rsidRPr="009F3BDC">
        <w:rPr>
          <w:lang w:val="en-AU"/>
        </w:rPr>
        <w:t>. Thomas Telford, England.</w:t>
      </w:r>
    </w:p>
    <w:p w:rsidR="00D95B19" w:rsidRPr="009F3BDC" w:rsidRDefault="00D95B19" w:rsidP="00D95B19">
      <w:pPr>
        <w:pStyle w:val="Para0"/>
        <w:rPr>
          <w:lang w:val="en-AU"/>
        </w:rPr>
      </w:pPr>
      <w:r w:rsidRPr="009F3BDC">
        <w:rPr>
          <w:lang w:val="en-AU"/>
        </w:rPr>
        <w:lastRenderedPageBreak/>
        <w:t xml:space="preserve">Soulsby, R.L. &amp; Whitehouse, R. J. S. W. 1997, ‘Threshold of sediment motion in coastal environments’ </w:t>
      </w:r>
      <w:r w:rsidRPr="009F3BDC">
        <w:rPr>
          <w:i/>
          <w:lang w:val="en-AU"/>
        </w:rPr>
        <w:t>In Proceedings Pacific Coasts and Ports</w:t>
      </w:r>
      <w:r w:rsidRPr="009F3BDC">
        <w:rPr>
          <w:lang w:val="en-AU"/>
        </w:rPr>
        <w:t xml:space="preserve"> ’97, 149-154. Christchurch, NZ: University of Canterbury.</w:t>
      </w:r>
    </w:p>
    <w:p w:rsidR="00D95B19" w:rsidRPr="009F3BDC" w:rsidRDefault="00D95B19" w:rsidP="00D95B19">
      <w:pPr>
        <w:pStyle w:val="Para0"/>
        <w:rPr>
          <w:lang w:val="en-AU"/>
        </w:rPr>
      </w:pPr>
      <w:r w:rsidRPr="009F3BDC">
        <w:rPr>
          <w:lang w:val="en-AU"/>
        </w:rPr>
        <w:t xml:space="preserve">Stafford-Smith, M. G. 1993, ‘Sediment-rejection efficiency of 22 species of Australian scleractinian corals’, </w:t>
      </w:r>
      <w:r w:rsidRPr="009F3BDC">
        <w:rPr>
          <w:i/>
          <w:lang w:val="en-AU"/>
        </w:rPr>
        <w:t>Marine Biology</w:t>
      </w:r>
      <w:r w:rsidRPr="009F3BDC">
        <w:rPr>
          <w:lang w:val="en-AU"/>
        </w:rPr>
        <w:t>, 115, 229-243</w:t>
      </w:r>
    </w:p>
    <w:p w:rsidR="00D95B19" w:rsidRPr="009F3BDC" w:rsidRDefault="00D95B19" w:rsidP="00D95B19">
      <w:pPr>
        <w:pStyle w:val="Para0"/>
        <w:rPr>
          <w:lang w:val="en-AU"/>
        </w:rPr>
      </w:pPr>
      <w:r w:rsidRPr="009F3BDC">
        <w:rPr>
          <w:lang w:val="en-AU"/>
        </w:rPr>
        <w:t>Stafford-Smith, M. G, Kaly, U. L. &amp; Choat, J.H. 1994, ‘Reactive monitoring (short-term re</w:t>
      </w:r>
      <w:r w:rsidR="004F42E1" w:rsidRPr="009F3BDC">
        <w:rPr>
          <w:lang w:val="en-AU"/>
        </w:rPr>
        <w:t>s</w:t>
      </w:r>
      <w:r w:rsidRPr="009F3BDC">
        <w:rPr>
          <w:lang w:val="en-AU"/>
        </w:rPr>
        <w:t xml:space="preserve">ponses) of coral species’, </w:t>
      </w:r>
      <w:r w:rsidR="004F42E1" w:rsidRPr="009F3BDC">
        <w:rPr>
          <w:lang w:val="en-AU"/>
        </w:rPr>
        <w:t xml:space="preserve">pp. 23-53 </w:t>
      </w:r>
      <w:r w:rsidRPr="009F3BDC">
        <w:rPr>
          <w:lang w:val="en-AU"/>
        </w:rPr>
        <w:t xml:space="preserve">in </w:t>
      </w:r>
      <w:r w:rsidRPr="009F3BDC">
        <w:rPr>
          <w:i/>
          <w:lang w:val="en-AU"/>
        </w:rPr>
        <w:t>Townsville Port Authority Capital Dredging Works 1993: Environmental Monitoring Program</w:t>
      </w:r>
      <w:r w:rsidRPr="009F3BDC">
        <w:rPr>
          <w:lang w:val="en-AU"/>
        </w:rPr>
        <w:t xml:space="preserve">, </w:t>
      </w:r>
      <w:r w:rsidR="00FE27E2" w:rsidRPr="009F3BDC">
        <w:rPr>
          <w:lang w:val="en-AU"/>
        </w:rPr>
        <w:t xml:space="preserve">eds L. J. Benson, P. M Goldsworthy, I.R. Butler, &amp; J. Oliver. J., </w:t>
      </w:r>
      <w:r w:rsidRPr="009F3BDC">
        <w:rPr>
          <w:lang w:val="en-AU"/>
        </w:rPr>
        <w:t>Townsville Port Authority, Townsville</w:t>
      </w:r>
      <w:r w:rsidR="00FE27E2" w:rsidRPr="009F3BDC">
        <w:rPr>
          <w:lang w:val="en-AU"/>
        </w:rPr>
        <w:t xml:space="preserve">. </w:t>
      </w:r>
    </w:p>
    <w:p w:rsidR="00D95B19" w:rsidRPr="009F3BDC" w:rsidRDefault="00D95B19" w:rsidP="00D95B19">
      <w:pPr>
        <w:pStyle w:val="Para0"/>
        <w:rPr>
          <w:lang w:val="en-AU"/>
        </w:rPr>
      </w:pPr>
      <w:r w:rsidRPr="009F3BDC">
        <w:rPr>
          <w:lang w:val="en-AU"/>
        </w:rPr>
        <w:t xml:space="preserve">State of Queensland 2013, Reef Plan Second Report Card Wet Tropics Regional Summary. </w:t>
      </w:r>
    </w:p>
    <w:p w:rsidR="00D95B19" w:rsidRPr="009F3BDC" w:rsidRDefault="00D95B19" w:rsidP="00D95B19">
      <w:pPr>
        <w:pStyle w:val="Para0"/>
        <w:rPr>
          <w:lang w:val="en-AU"/>
        </w:rPr>
      </w:pPr>
      <w:r w:rsidRPr="009F3BDC">
        <w:rPr>
          <w:lang w:val="en-AU"/>
        </w:rPr>
        <w:t xml:space="preserve">State of Queensland 2013, Reef Plan Second Report Card Fitzroy Regional Summary. </w:t>
      </w:r>
    </w:p>
    <w:p w:rsidR="00D95B19" w:rsidRPr="009F3BDC" w:rsidRDefault="00D95B19" w:rsidP="00D95B19">
      <w:pPr>
        <w:pStyle w:val="Para0"/>
        <w:rPr>
          <w:lang w:val="en-AU"/>
        </w:rPr>
      </w:pPr>
      <w:r w:rsidRPr="009F3BDC">
        <w:rPr>
          <w:lang w:val="en-AU"/>
        </w:rPr>
        <w:t xml:space="preserve">State of Queensland 2013, Reef Plan Second Report Card Burdekin Regional Summary. </w:t>
      </w:r>
    </w:p>
    <w:p w:rsidR="00D95B19" w:rsidRPr="009F3BDC" w:rsidRDefault="00D95B19" w:rsidP="00D95B19">
      <w:pPr>
        <w:pStyle w:val="Para0"/>
        <w:rPr>
          <w:lang w:val="en-AU"/>
        </w:rPr>
      </w:pPr>
      <w:r w:rsidRPr="009F3BDC">
        <w:rPr>
          <w:lang w:val="en-AU"/>
        </w:rPr>
        <w:t xml:space="preserve">State of Queensland 2013, Reef Plan Second Report Card Mackay Whitsunday Regional Summary. </w:t>
      </w:r>
    </w:p>
    <w:p w:rsidR="00D95B19" w:rsidRPr="009F3BDC" w:rsidRDefault="00D95B19" w:rsidP="00D95B19">
      <w:pPr>
        <w:pStyle w:val="Para0"/>
        <w:rPr>
          <w:lang w:val="en-AU"/>
        </w:rPr>
      </w:pPr>
      <w:r w:rsidRPr="009F3BDC">
        <w:rPr>
          <w:lang w:val="en-AU"/>
        </w:rPr>
        <w:t>Swanson, J., Isaji, T., Clarke, D. &amp; Dickerson, C. 2004, ‘</w:t>
      </w:r>
      <w:r w:rsidRPr="009F3BDC">
        <w:rPr>
          <w:iCs/>
          <w:lang w:val="en-AU"/>
        </w:rPr>
        <w:t>Simulations of dredging and dredged material disposal operations in Chesapeake Bay, Maryland and Saint Andrew Bay, Florida</w:t>
      </w:r>
      <w:r w:rsidRPr="009F3BDC">
        <w:rPr>
          <w:i/>
          <w:iCs/>
          <w:lang w:val="en-AU"/>
        </w:rPr>
        <w:t>’,</w:t>
      </w:r>
      <w:r w:rsidRPr="009F3BDC">
        <w:rPr>
          <w:lang w:val="en-AU"/>
        </w:rPr>
        <w:t xml:space="preserve"> </w:t>
      </w:r>
      <w:r w:rsidRPr="009F3BDC">
        <w:rPr>
          <w:i/>
          <w:lang w:val="en-AU"/>
        </w:rPr>
        <w:t>Proceedings of the 36</w:t>
      </w:r>
      <w:r w:rsidRPr="009F3BDC">
        <w:rPr>
          <w:i/>
          <w:vertAlign w:val="superscript"/>
          <w:lang w:val="en-AU"/>
        </w:rPr>
        <w:t>th</w:t>
      </w:r>
      <w:r w:rsidRPr="009F3BDC">
        <w:rPr>
          <w:i/>
          <w:lang w:val="en-AU"/>
        </w:rPr>
        <w:t xml:space="preserve"> TAMU Dredging Seminar</w:t>
      </w:r>
      <w:r w:rsidRPr="009F3BDC">
        <w:rPr>
          <w:lang w:val="en-AU"/>
        </w:rPr>
        <w:t xml:space="preserve">, WEDA XXIV, 6-9 July 2004, Orlando. </w:t>
      </w:r>
    </w:p>
    <w:p w:rsidR="00D95B19" w:rsidRDefault="00D95B19" w:rsidP="00D95B19">
      <w:pPr>
        <w:pStyle w:val="Para0"/>
        <w:rPr>
          <w:lang w:val="en-AU"/>
        </w:rPr>
      </w:pPr>
      <w:r w:rsidRPr="009F3BDC">
        <w:rPr>
          <w:lang w:val="en-AU"/>
        </w:rPr>
        <w:t>Sweatman, H., Burgess, S., Cheal, A., Coleman, G., Delean, S., Emslie, M., McDonald, A., Miller, I., Osborne, K., Thompson, A. 2005, Long-term monitoring of the Great Barrier Reef. Status report number 7, Australian Institute of Marine Science, Australia.</w:t>
      </w:r>
    </w:p>
    <w:p w:rsidR="007F463E" w:rsidRPr="0043002C" w:rsidRDefault="007F463E" w:rsidP="00D95B19">
      <w:pPr>
        <w:pStyle w:val="Para0"/>
        <w:rPr>
          <w:lang w:val="en-AU"/>
        </w:rPr>
      </w:pPr>
      <w:r>
        <w:rPr>
          <w:lang w:val="en-AU"/>
        </w:rPr>
        <w:t>Taylor, H. A. &amp; M. A. Rasheed 2011</w:t>
      </w:r>
      <w:r w:rsidR="0043002C">
        <w:rPr>
          <w:lang w:val="en-AU"/>
        </w:rPr>
        <w:t xml:space="preserve">, </w:t>
      </w:r>
      <w:r w:rsidR="0043002C">
        <w:rPr>
          <w:i/>
          <w:lang w:val="en-AU"/>
        </w:rPr>
        <w:t>Port of Townsville Long-term Seagrass Monitoring, October 2010</w:t>
      </w:r>
      <w:r w:rsidR="0043002C">
        <w:rPr>
          <w:lang w:val="en-AU"/>
        </w:rPr>
        <w:t>, DEEDI Publication, Fisheries Queensland, Cairns.</w:t>
      </w:r>
    </w:p>
    <w:p w:rsidR="00D95B19" w:rsidRDefault="00D95B19" w:rsidP="00D95B19">
      <w:pPr>
        <w:pStyle w:val="Para0"/>
        <w:rPr>
          <w:lang w:val="en-AU"/>
        </w:rPr>
      </w:pPr>
      <w:r w:rsidRPr="009F3BDC">
        <w:rPr>
          <w:lang w:val="en-AU"/>
        </w:rPr>
        <w:t>Teeter, A.M., 1998, ‘</w:t>
      </w:r>
      <w:r w:rsidRPr="009F3BDC">
        <w:rPr>
          <w:iCs/>
          <w:lang w:val="en-AU"/>
        </w:rPr>
        <w:t>Cohesive sediment modelling using multiple grain classes, Part 1: settling and deposition</w:t>
      </w:r>
      <w:r w:rsidRPr="009F3BDC">
        <w:rPr>
          <w:lang w:val="en-AU"/>
        </w:rPr>
        <w:t xml:space="preserve">’, </w:t>
      </w:r>
      <w:r w:rsidRPr="009F3BDC">
        <w:rPr>
          <w:i/>
          <w:lang w:val="en-AU"/>
        </w:rPr>
        <w:t>Proceedings of INTERCOH 98 Coastal and Estuaries Fine sediment Transport: Processes and Applications</w:t>
      </w:r>
      <w:r w:rsidRPr="009F3BDC">
        <w:rPr>
          <w:lang w:val="en-AU"/>
        </w:rPr>
        <w:t>, South Korea.</w:t>
      </w:r>
    </w:p>
    <w:p w:rsidR="008961A7" w:rsidRPr="009F3BDC" w:rsidRDefault="008961A7" w:rsidP="008961A7">
      <w:pPr>
        <w:pStyle w:val="Para0"/>
        <w:rPr>
          <w:lang w:val="en-AU"/>
        </w:rPr>
      </w:pPr>
      <w:r>
        <w:rPr>
          <w:lang w:val="en-AU"/>
        </w:rPr>
        <w:t xml:space="preserve">Thomas, R. &amp; Rasheed M. 2010, </w:t>
      </w:r>
      <w:r>
        <w:rPr>
          <w:i/>
          <w:lang w:val="en-AU"/>
        </w:rPr>
        <w:t>Hay Point and Dudgeon Point Seagrass, Algae</w:t>
      </w:r>
      <w:r w:rsidRPr="008961A7">
        <w:rPr>
          <w:i/>
          <w:lang w:val="en-AU"/>
        </w:rPr>
        <w:t>, and Benthic Macro-invertebrate Survey - Interim Seagrass Distribution Report - October 2010</w:t>
      </w:r>
      <w:r w:rsidRPr="008961A7">
        <w:rPr>
          <w:lang w:val="en-AU"/>
        </w:rPr>
        <w:t>, Department of</w:t>
      </w:r>
      <w:r>
        <w:rPr>
          <w:i/>
          <w:lang w:val="en-AU"/>
        </w:rPr>
        <w:t xml:space="preserve"> </w:t>
      </w:r>
      <w:r w:rsidRPr="008961A7">
        <w:rPr>
          <w:lang w:val="en-AU"/>
        </w:rPr>
        <w:t>Employment,</w:t>
      </w:r>
      <w:r w:rsidRPr="009F3BDC">
        <w:rPr>
          <w:lang w:val="en-AU"/>
        </w:rPr>
        <w:t xml:space="preserve"> Economic Development and Innovation, Cairns.</w:t>
      </w:r>
    </w:p>
    <w:p w:rsidR="00D95B19" w:rsidRPr="009F3BDC" w:rsidRDefault="00D95B19" w:rsidP="00D95B19">
      <w:pPr>
        <w:pStyle w:val="Para0"/>
        <w:rPr>
          <w:lang w:val="en-AU"/>
        </w:rPr>
      </w:pPr>
      <w:r w:rsidRPr="009F3BDC">
        <w:rPr>
          <w:lang w:val="en-AU"/>
        </w:rPr>
        <w:t>Thomas, R., Unsworth, R. K. F, &amp;</w:t>
      </w:r>
      <w:r w:rsidR="002C22FA" w:rsidRPr="009F3BDC">
        <w:rPr>
          <w:lang w:val="en-AU"/>
        </w:rPr>
        <w:t xml:space="preserve"> Rasheed, M.A. 2010, </w:t>
      </w:r>
      <w:r w:rsidRPr="009F3BDC">
        <w:rPr>
          <w:i/>
          <w:lang w:val="en-AU"/>
        </w:rPr>
        <w:t>Seagrasses of Port Curtis and Rodds Bay and Long-term Seagrass Monitoring, November 2009</w:t>
      </w:r>
      <w:r w:rsidRPr="009F3BDC">
        <w:rPr>
          <w:lang w:val="en-AU"/>
        </w:rPr>
        <w:t>, Department of Employment, Economic Development and Innovation</w:t>
      </w:r>
      <w:r w:rsidR="002C22FA" w:rsidRPr="009F3BDC">
        <w:rPr>
          <w:lang w:val="en-AU"/>
        </w:rPr>
        <w:t>, Cairns</w:t>
      </w:r>
      <w:r w:rsidRPr="009F3BDC">
        <w:rPr>
          <w:lang w:val="en-AU"/>
        </w:rPr>
        <w:t>.</w:t>
      </w:r>
    </w:p>
    <w:p w:rsidR="00D95B19" w:rsidRPr="009F3BDC" w:rsidRDefault="00D95B19" w:rsidP="00D95B19">
      <w:pPr>
        <w:pStyle w:val="Para0"/>
        <w:rPr>
          <w:lang w:val="en-AU"/>
        </w:rPr>
      </w:pPr>
      <w:r w:rsidRPr="009F3BDC">
        <w:rPr>
          <w:lang w:val="en-AU"/>
        </w:rPr>
        <w:t xml:space="preserve">Thompson, A., Davidson, J., </w:t>
      </w:r>
      <w:r w:rsidR="00B24646" w:rsidRPr="009F3BDC">
        <w:rPr>
          <w:lang w:val="en-AU"/>
        </w:rPr>
        <w:t xml:space="preserve">Uthicke S., </w:t>
      </w:r>
      <w:r w:rsidRPr="009F3BDC">
        <w:rPr>
          <w:lang w:val="en-AU"/>
        </w:rPr>
        <w:t xml:space="preserve">Schaffelke, B., </w:t>
      </w:r>
      <w:r w:rsidR="00B24646" w:rsidRPr="009F3BDC">
        <w:rPr>
          <w:lang w:val="en-AU"/>
        </w:rPr>
        <w:t xml:space="preserve">Patel, F. </w:t>
      </w:r>
      <w:r w:rsidRPr="009F3BDC">
        <w:rPr>
          <w:lang w:val="en-AU"/>
        </w:rPr>
        <w:t xml:space="preserve">&amp; Sweatman, H. (2011a). </w:t>
      </w:r>
      <w:r w:rsidRPr="009F3BDC">
        <w:rPr>
          <w:i/>
          <w:lang w:val="en-AU"/>
        </w:rPr>
        <w:t>Reef Rescue Marine Monitoring Program</w:t>
      </w:r>
      <w:r w:rsidR="00297429" w:rsidRPr="009F3BDC">
        <w:rPr>
          <w:i/>
          <w:lang w:val="en-AU"/>
        </w:rPr>
        <w:t>,</w:t>
      </w:r>
      <w:r w:rsidRPr="009F3BDC">
        <w:rPr>
          <w:i/>
          <w:lang w:val="en-AU"/>
        </w:rPr>
        <w:t xml:space="preserve"> </w:t>
      </w:r>
      <w:r w:rsidR="00297429" w:rsidRPr="009F3BDC">
        <w:rPr>
          <w:i/>
          <w:lang w:val="en-AU"/>
        </w:rPr>
        <w:t>Final Report of AIMS Activities 2010 Project 3.7.1b Inshore C</w:t>
      </w:r>
      <w:r w:rsidRPr="009F3BDC">
        <w:rPr>
          <w:i/>
          <w:lang w:val="en-AU"/>
        </w:rPr>
        <w:t xml:space="preserve">oral </w:t>
      </w:r>
      <w:r w:rsidR="00297429" w:rsidRPr="009F3BDC">
        <w:rPr>
          <w:i/>
          <w:lang w:val="en-AU"/>
        </w:rPr>
        <w:t>R</w:t>
      </w:r>
      <w:r w:rsidRPr="009F3BDC">
        <w:rPr>
          <w:i/>
          <w:lang w:val="en-AU"/>
        </w:rPr>
        <w:t xml:space="preserve">eef </w:t>
      </w:r>
      <w:r w:rsidR="00297429" w:rsidRPr="009F3BDC">
        <w:rPr>
          <w:i/>
          <w:lang w:val="en-AU"/>
        </w:rPr>
        <w:t>M</w:t>
      </w:r>
      <w:r w:rsidRPr="009F3BDC">
        <w:rPr>
          <w:i/>
          <w:lang w:val="en-AU"/>
        </w:rPr>
        <w:t>onitoring.</w:t>
      </w:r>
      <w:r w:rsidR="00297429" w:rsidRPr="009F3BDC">
        <w:rPr>
          <w:i/>
          <w:lang w:val="en-AU"/>
        </w:rPr>
        <w:t xml:space="preserve"> </w:t>
      </w:r>
      <w:r w:rsidR="00297429" w:rsidRPr="009F3BDC">
        <w:rPr>
          <w:lang w:val="en-AU"/>
        </w:rPr>
        <w:t>Report to the Great Barrier Reef Marine Park Authority, Australian Institute of Marine Science, Townsville.</w:t>
      </w:r>
    </w:p>
    <w:p w:rsidR="00D95B19" w:rsidRPr="009F3BDC" w:rsidRDefault="00D95B19" w:rsidP="00D95B19">
      <w:pPr>
        <w:pStyle w:val="Para0"/>
        <w:rPr>
          <w:lang w:val="en-AU"/>
        </w:rPr>
      </w:pPr>
      <w:r w:rsidRPr="009F3BDC">
        <w:rPr>
          <w:lang w:val="en-AU"/>
        </w:rPr>
        <w:t>Thompson A</w:t>
      </w:r>
      <w:r w:rsidR="00B24646" w:rsidRPr="009F3BDC">
        <w:rPr>
          <w:lang w:val="en-AU"/>
        </w:rPr>
        <w:t>.</w:t>
      </w:r>
      <w:r w:rsidRPr="009F3BDC">
        <w:rPr>
          <w:lang w:val="en-AU"/>
        </w:rPr>
        <w:t>, Costello P</w:t>
      </w:r>
      <w:r w:rsidR="00B24646" w:rsidRPr="009F3BDC">
        <w:rPr>
          <w:lang w:val="en-AU"/>
        </w:rPr>
        <w:t>.</w:t>
      </w:r>
      <w:r w:rsidRPr="009F3BDC">
        <w:rPr>
          <w:lang w:val="en-AU"/>
        </w:rPr>
        <w:t>, Davidson J</w:t>
      </w:r>
      <w:r w:rsidR="00B24646" w:rsidRPr="009F3BDC">
        <w:rPr>
          <w:lang w:val="en-AU"/>
        </w:rPr>
        <w:t>.</w:t>
      </w:r>
      <w:r w:rsidRPr="009F3BDC">
        <w:rPr>
          <w:lang w:val="en-AU"/>
        </w:rPr>
        <w:t>, Logan M</w:t>
      </w:r>
      <w:r w:rsidR="00B24646" w:rsidRPr="009F3BDC">
        <w:rPr>
          <w:lang w:val="en-AU"/>
        </w:rPr>
        <w:t>.</w:t>
      </w:r>
      <w:r w:rsidRPr="009F3BDC">
        <w:rPr>
          <w:lang w:val="en-AU"/>
        </w:rPr>
        <w:t>, Schaffelke B</w:t>
      </w:r>
      <w:r w:rsidR="00B24646" w:rsidRPr="009F3BDC">
        <w:rPr>
          <w:lang w:val="en-AU"/>
        </w:rPr>
        <w:t>.</w:t>
      </w:r>
      <w:r w:rsidRPr="009F3BDC">
        <w:rPr>
          <w:lang w:val="en-AU"/>
        </w:rPr>
        <w:t>, Uthicke S</w:t>
      </w:r>
      <w:r w:rsidR="00B24646" w:rsidRPr="009F3BDC">
        <w:rPr>
          <w:lang w:val="en-AU"/>
        </w:rPr>
        <w:t>, &amp;</w:t>
      </w:r>
      <w:r w:rsidRPr="009F3BDC">
        <w:rPr>
          <w:lang w:val="en-AU"/>
        </w:rPr>
        <w:t xml:space="preserve"> Takahashi M</w:t>
      </w:r>
      <w:r w:rsidR="00B24646" w:rsidRPr="009F3BDC">
        <w:rPr>
          <w:lang w:val="en-AU"/>
        </w:rPr>
        <w:t>.</w:t>
      </w:r>
      <w:r w:rsidRPr="009F3BDC">
        <w:rPr>
          <w:lang w:val="en-AU"/>
        </w:rPr>
        <w:t xml:space="preserve"> (2011</w:t>
      </w:r>
      <w:r w:rsidR="00297429" w:rsidRPr="009F3BDC">
        <w:rPr>
          <w:lang w:val="en-AU"/>
        </w:rPr>
        <w:t xml:space="preserve">b) </w:t>
      </w:r>
      <w:r w:rsidR="00297429" w:rsidRPr="009F3BDC">
        <w:rPr>
          <w:i/>
          <w:lang w:val="en-AU"/>
        </w:rPr>
        <w:t xml:space="preserve">Reef Rescue </w:t>
      </w:r>
      <w:r w:rsidRPr="009F3BDC">
        <w:rPr>
          <w:i/>
          <w:lang w:val="en-AU"/>
        </w:rPr>
        <w:t>Marine Monitoring Progr</w:t>
      </w:r>
      <w:r w:rsidR="00297429" w:rsidRPr="009F3BDC">
        <w:rPr>
          <w:i/>
          <w:lang w:val="en-AU"/>
        </w:rPr>
        <w:t>am. Report of AIMS Activities 2011. Inshore C</w:t>
      </w:r>
      <w:r w:rsidRPr="009F3BDC">
        <w:rPr>
          <w:i/>
          <w:lang w:val="en-AU"/>
        </w:rPr>
        <w:t>ora</w:t>
      </w:r>
      <w:r w:rsidR="00B24646" w:rsidRPr="009F3BDC">
        <w:rPr>
          <w:i/>
          <w:lang w:val="en-AU"/>
        </w:rPr>
        <w:t xml:space="preserve">l </w:t>
      </w:r>
      <w:r w:rsidR="00297429" w:rsidRPr="009F3BDC">
        <w:rPr>
          <w:i/>
          <w:lang w:val="en-AU"/>
        </w:rPr>
        <w:t>R</w:t>
      </w:r>
      <w:r w:rsidR="00B24646" w:rsidRPr="009F3BDC">
        <w:rPr>
          <w:i/>
          <w:lang w:val="en-AU"/>
        </w:rPr>
        <w:t xml:space="preserve">eef </w:t>
      </w:r>
      <w:r w:rsidR="00297429" w:rsidRPr="009F3BDC">
        <w:rPr>
          <w:i/>
          <w:lang w:val="en-AU"/>
        </w:rPr>
        <w:t>M</w:t>
      </w:r>
      <w:r w:rsidR="00B24646" w:rsidRPr="009F3BDC">
        <w:rPr>
          <w:i/>
          <w:lang w:val="en-AU"/>
        </w:rPr>
        <w:t>onitoring</w:t>
      </w:r>
      <w:r w:rsidR="00297429" w:rsidRPr="009F3BDC">
        <w:rPr>
          <w:i/>
          <w:lang w:val="en-AU"/>
        </w:rPr>
        <w:t>,</w:t>
      </w:r>
      <w:r w:rsidR="00B24646" w:rsidRPr="009F3BDC">
        <w:rPr>
          <w:lang w:val="en-AU"/>
        </w:rPr>
        <w:t xml:space="preserve"> Report to the</w:t>
      </w:r>
      <w:r w:rsidRPr="009F3BDC">
        <w:rPr>
          <w:lang w:val="en-AU"/>
        </w:rPr>
        <w:t xml:space="preserve"> Great Barrier Reef Marine Park Authority</w:t>
      </w:r>
      <w:r w:rsidR="00297429" w:rsidRPr="009F3BDC">
        <w:rPr>
          <w:lang w:val="en-AU"/>
        </w:rPr>
        <w:t>,</w:t>
      </w:r>
      <w:r w:rsidRPr="009F3BDC">
        <w:rPr>
          <w:lang w:val="en-AU"/>
        </w:rPr>
        <w:t xml:space="preserve"> Australian Institut</w:t>
      </w:r>
      <w:r w:rsidR="00FE27E2" w:rsidRPr="009F3BDC">
        <w:rPr>
          <w:lang w:val="en-AU"/>
        </w:rPr>
        <w:t>e of Marine Science, Townsville</w:t>
      </w:r>
      <w:r w:rsidRPr="009F3BDC">
        <w:rPr>
          <w:lang w:val="en-AU"/>
        </w:rPr>
        <w:t>.</w:t>
      </w:r>
    </w:p>
    <w:p w:rsidR="00D95B19" w:rsidRDefault="00D95B19" w:rsidP="00D95B19">
      <w:pPr>
        <w:pStyle w:val="Para0"/>
        <w:rPr>
          <w:lang w:val="en-AU"/>
        </w:rPr>
      </w:pPr>
      <w:r w:rsidRPr="009F3BDC">
        <w:rPr>
          <w:lang w:val="en-AU"/>
        </w:rPr>
        <w:lastRenderedPageBreak/>
        <w:t>Trimarchi, S., &amp; Keane, J. 2007, ‘Port of Hay Point Apron Areas and Departure Path Capital Dredging Project, Environmental Review’</w:t>
      </w:r>
      <w:r w:rsidRPr="009F3BDC">
        <w:rPr>
          <w:i/>
          <w:lang w:val="en-AU"/>
        </w:rPr>
        <w:t>, EcoPorts Monograph Series No. 24</w:t>
      </w:r>
      <w:r w:rsidRPr="009F3BDC">
        <w:rPr>
          <w:lang w:val="en-AU"/>
        </w:rPr>
        <w:t xml:space="preserve">, Ports Corporation of Queensland Ltd. </w:t>
      </w:r>
    </w:p>
    <w:p w:rsidR="00592F7F" w:rsidRPr="00592F7F" w:rsidRDefault="00592F7F" w:rsidP="00D95B19">
      <w:pPr>
        <w:pStyle w:val="Para0"/>
        <w:rPr>
          <w:lang w:val="en-AU"/>
        </w:rPr>
      </w:pPr>
      <w:r>
        <w:rPr>
          <w:lang w:val="en-AU"/>
        </w:rPr>
        <w:t xml:space="preserve">Unsworth, R., Rasheed, M. &amp; Taylor, H. 2009, </w:t>
      </w:r>
      <w:r>
        <w:rPr>
          <w:i/>
          <w:lang w:val="en-AU"/>
        </w:rPr>
        <w:t>Port of Townsville Long Term Seagrass Monito</w:t>
      </w:r>
      <w:r w:rsidR="00C617E5">
        <w:rPr>
          <w:i/>
          <w:lang w:val="en-AU"/>
        </w:rPr>
        <w:t>r</w:t>
      </w:r>
      <w:r>
        <w:rPr>
          <w:i/>
          <w:lang w:val="en-AU"/>
        </w:rPr>
        <w:t>ing, October 2008</w:t>
      </w:r>
      <w:r>
        <w:rPr>
          <w:lang w:val="en-AU"/>
        </w:rPr>
        <w:t>, DEEDI Publication PR09-4330, QPIF, Cairns.</w:t>
      </w:r>
    </w:p>
    <w:p w:rsidR="00D95B19" w:rsidRPr="009F3BDC" w:rsidRDefault="00D95B19" w:rsidP="00D95B19">
      <w:pPr>
        <w:pStyle w:val="Para0"/>
        <w:rPr>
          <w:lang w:val="en-AU"/>
        </w:rPr>
      </w:pPr>
      <w:r w:rsidRPr="009F3BDC">
        <w:rPr>
          <w:lang w:val="en-AU"/>
        </w:rPr>
        <w:t>Van Ri</w:t>
      </w:r>
      <w:r w:rsidR="002C22FA" w:rsidRPr="009F3BDC">
        <w:rPr>
          <w:lang w:val="en-AU"/>
        </w:rPr>
        <w:t xml:space="preserve">jn, L.C. 1989, </w:t>
      </w:r>
      <w:r w:rsidRPr="009F3BDC">
        <w:rPr>
          <w:i/>
          <w:lang w:val="en-AU"/>
        </w:rPr>
        <w:t>Sediment Transport by Currents and Waves</w:t>
      </w:r>
      <w:r w:rsidRPr="009F3BDC">
        <w:rPr>
          <w:lang w:val="en-AU"/>
        </w:rPr>
        <w:t>, Rep. H461, Delft Hydraulics Laboratory, Delft, The Netherlands.</w:t>
      </w:r>
    </w:p>
    <w:p w:rsidR="00D95B19" w:rsidRPr="009F3BDC" w:rsidRDefault="00D95B19" w:rsidP="00D95B19">
      <w:pPr>
        <w:pStyle w:val="Para0"/>
        <w:rPr>
          <w:lang w:val="en-AU"/>
        </w:rPr>
      </w:pPr>
      <w:r w:rsidRPr="009F3BDC">
        <w:rPr>
          <w:lang w:val="en-AU"/>
        </w:rPr>
        <w:t xml:space="preserve">Vision Environment 2012, </w:t>
      </w:r>
      <w:r w:rsidRPr="009F3BDC">
        <w:rPr>
          <w:i/>
          <w:lang w:val="en-AU"/>
        </w:rPr>
        <w:t>Western Basin Dredging and Disposal Project water quality monitoring</w:t>
      </w:r>
      <w:r w:rsidRPr="009F3BDC">
        <w:rPr>
          <w:lang w:val="en-AU"/>
        </w:rPr>
        <w:t xml:space="preserve">, Report to Gladstone Ports Corporation. </w:t>
      </w:r>
    </w:p>
    <w:p w:rsidR="00D95B19" w:rsidRPr="009F3BDC" w:rsidRDefault="00D95B19" w:rsidP="00D95B19">
      <w:pPr>
        <w:pStyle w:val="Para0"/>
        <w:rPr>
          <w:lang w:val="en-AU"/>
        </w:rPr>
      </w:pPr>
      <w:r w:rsidRPr="009F3BDC">
        <w:rPr>
          <w:lang w:val="en-AU"/>
        </w:rPr>
        <w:t xml:space="preserve">Wallace, J., Karim, F., &amp; Wilkinson, S. 2012, ‘Assessing the potential underestimation of sediment and nutrient loads to the Great Barrier Reef lagoon during floods’, </w:t>
      </w:r>
      <w:r w:rsidRPr="009F3BDC">
        <w:rPr>
          <w:i/>
          <w:lang w:val="en-AU"/>
        </w:rPr>
        <w:t>Marine Pollution Bulletin</w:t>
      </w:r>
      <w:r w:rsidR="00FE27E2" w:rsidRPr="009F3BDC">
        <w:rPr>
          <w:lang w:val="en-AU"/>
        </w:rPr>
        <w:t xml:space="preserve">, </w:t>
      </w:r>
      <w:r w:rsidRPr="009F3BDC">
        <w:rPr>
          <w:lang w:val="en-AU"/>
        </w:rPr>
        <w:t>65, 194-202.</w:t>
      </w:r>
    </w:p>
    <w:p w:rsidR="00D95B19" w:rsidRPr="009F3BDC" w:rsidRDefault="00D95B19" w:rsidP="00D95B19">
      <w:pPr>
        <w:pStyle w:val="Para0"/>
        <w:rPr>
          <w:lang w:val="en-AU"/>
        </w:rPr>
      </w:pPr>
      <w:r w:rsidRPr="009F3BDC">
        <w:rPr>
          <w:lang w:val="en-AU"/>
        </w:rPr>
        <w:t xml:space="preserve">Webster, I., Brinkman, R., Parslow, J., Prange, J., Steven, A., &amp; Waterhouse, J. 2007, </w:t>
      </w:r>
      <w:r w:rsidRPr="009F3BDC">
        <w:rPr>
          <w:i/>
          <w:lang w:val="en-AU"/>
        </w:rPr>
        <w:t>Review and gap analysis of receiving-water water quality modelling in the Great Barrier Reef</w:t>
      </w:r>
      <w:r w:rsidR="002C22FA" w:rsidRPr="009F3BDC">
        <w:rPr>
          <w:lang w:val="en-AU"/>
        </w:rPr>
        <w:t>, Report to D</w:t>
      </w:r>
      <w:r w:rsidRPr="009F3BDC">
        <w:rPr>
          <w:lang w:val="en-AU"/>
        </w:rPr>
        <w:t>epartment of Environment and Water Resources.</w:t>
      </w:r>
    </w:p>
    <w:p w:rsidR="00D95B19" w:rsidRPr="009F3BDC" w:rsidRDefault="00D95B19" w:rsidP="00D95B19">
      <w:pPr>
        <w:pStyle w:val="Para0"/>
        <w:rPr>
          <w:lang w:val="en-AU"/>
        </w:rPr>
      </w:pPr>
      <w:r w:rsidRPr="009F3BDC">
        <w:rPr>
          <w:lang w:val="en-AU"/>
        </w:rPr>
        <w:t>Weber, M., Lott, C., &amp; Fabricus, K. E. 2006, ‘Sedimentation stress in a scleractinian coral exposed to terrestrial and marine sediments and contrasting physical, organic and geochemical properties’, Journal of Experiment</w:t>
      </w:r>
      <w:r w:rsidR="00FE27E2" w:rsidRPr="009F3BDC">
        <w:rPr>
          <w:lang w:val="en-AU"/>
        </w:rPr>
        <w:t xml:space="preserve">al Marine Biology and Ecology, </w:t>
      </w:r>
      <w:r w:rsidRPr="009F3BDC">
        <w:rPr>
          <w:lang w:val="en-AU"/>
        </w:rPr>
        <w:t>336, 18-32.</w:t>
      </w:r>
    </w:p>
    <w:p w:rsidR="00D95B19" w:rsidRPr="009F3BDC" w:rsidRDefault="00D95B19" w:rsidP="00D95B19">
      <w:pPr>
        <w:pStyle w:val="Para0"/>
        <w:rPr>
          <w:lang w:val="en-AU"/>
        </w:rPr>
      </w:pPr>
      <w:r w:rsidRPr="009F3BDC">
        <w:rPr>
          <w:lang w:val="en-AU"/>
        </w:rPr>
        <w:t xml:space="preserve">Wolanski, E., Gibbs, R., Ridd, P., &amp; Mehta, A. 1992, ‘Settling of ocean-dumped dredged material, Townsville, Australia’, </w:t>
      </w:r>
      <w:r w:rsidRPr="009F3BDC">
        <w:rPr>
          <w:i/>
          <w:iCs/>
          <w:lang w:val="en-AU"/>
        </w:rPr>
        <w:t>Estuarine, Coastal and Shelf Science</w:t>
      </w:r>
      <w:r w:rsidRPr="009F3BDC">
        <w:rPr>
          <w:lang w:val="en-AU"/>
        </w:rPr>
        <w:t xml:space="preserve">, </w:t>
      </w:r>
      <w:r w:rsidRPr="009F3BDC">
        <w:rPr>
          <w:i/>
          <w:iCs/>
          <w:lang w:val="en-AU"/>
        </w:rPr>
        <w:t>35</w:t>
      </w:r>
      <w:r w:rsidRPr="009F3BDC">
        <w:rPr>
          <w:lang w:val="en-AU"/>
        </w:rPr>
        <w:t>, 473-489.</w:t>
      </w:r>
    </w:p>
    <w:p w:rsidR="00D95B19" w:rsidRPr="009F3BDC" w:rsidRDefault="00D95B19" w:rsidP="00D95B19">
      <w:pPr>
        <w:pStyle w:val="Para0"/>
        <w:rPr>
          <w:lang w:val="en-AU"/>
        </w:rPr>
      </w:pPr>
      <w:r w:rsidRPr="009F3BDC">
        <w:rPr>
          <w:lang w:val="en-AU"/>
        </w:rPr>
        <w:t xml:space="preserve">Wolanski, E. 1994, </w:t>
      </w:r>
      <w:r w:rsidRPr="009F3BDC">
        <w:rPr>
          <w:i/>
          <w:lang w:val="en-AU"/>
        </w:rPr>
        <w:t>Oceanographic Processes of the Great Barrier Reef</w:t>
      </w:r>
      <w:r w:rsidRPr="009F3BDC">
        <w:rPr>
          <w:lang w:val="en-AU"/>
        </w:rPr>
        <w:t>, CRC Press, Boca Raton, Florida.</w:t>
      </w:r>
    </w:p>
    <w:p w:rsidR="00D95B19" w:rsidRPr="009F3BDC" w:rsidRDefault="00D95B19" w:rsidP="00D95B19">
      <w:pPr>
        <w:pStyle w:val="Para0"/>
        <w:rPr>
          <w:lang w:val="en-AU"/>
        </w:rPr>
      </w:pPr>
      <w:r w:rsidRPr="009F3BDC">
        <w:rPr>
          <w:lang w:val="en-AU"/>
        </w:rPr>
        <w:t xml:space="preserve">Wolanski, E., Fabricus, K., Spagnol, S., &amp; Brinkmand, R. 2005, ‘Fine sediment budget on an inner-shelf coral fringed island, Great Barrier Reef of Australia’, </w:t>
      </w:r>
      <w:r w:rsidRPr="009F3BDC">
        <w:rPr>
          <w:i/>
          <w:lang w:val="en-AU"/>
        </w:rPr>
        <w:t>Estuarine, Coastal and Shelf Science</w:t>
      </w:r>
      <w:r w:rsidR="00FE27E2" w:rsidRPr="009F3BDC">
        <w:rPr>
          <w:lang w:val="en-AU"/>
        </w:rPr>
        <w:t xml:space="preserve">, </w:t>
      </w:r>
      <w:r w:rsidRPr="009F3BDC">
        <w:rPr>
          <w:lang w:val="en-AU"/>
        </w:rPr>
        <w:t>65, 153-158.</w:t>
      </w:r>
    </w:p>
    <w:p w:rsidR="00D95B19" w:rsidRPr="009F3BDC" w:rsidRDefault="00D95B19" w:rsidP="00D95B19">
      <w:pPr>
        <w:pStyle w:val="Para0"/>
        <w:rPr>
          <w:lang w:val="en-AU"/>
        </w:rPr>
      </w:pPr>
      <w:r w:rsidRPr="009F3BDC">
        <w:rPr>
          <w:lang w:val="en-AU"/>
        </w:rPr>
        <w:t xml:space="preserve">Worley Parsons 2009, </w:t>
      </w:r>
      <w:r w:rsidRPr="009F3BDC">
        <w:rPr>
          <w:i/>
          <w:lang w:val="en-AU"/>
        </w:rPr>
        <w:t>Benthic macro-invertebrate infauna and introduced marine past monitoring survey 2009</w:t>
      </w:r>
      <w:r w:rsidRPr="009F3BDC">
        <w:rPr>
          <w:lang w:val="en-AU"/>
        </w:rPr>
        <w:t xml:space="preserve">, </w:t>
      </w:r>
      <w:r w:rsidR="00B24646" w:rsidRPr="009F3BDC">
        <w:rPr>
          <w:lang w:val="en-AU"/>
        </w:rPr>
        <w:t>Report to</w:t>
      </w:r>
      <w:r w:rsidRPr="009F3BDC">
        <w:rPr>
          <w:lang w:val="en-AU"/>
        </w:rPr>
        <w:t xml:space="preserve"> Far North Queensland Ports Corporation.</w:t>
      </w:r>
    </w:p>
    <w:sectPr w:rsidR="00D95B19" w:rsidRPr="009F3BDC" w:rsidSect="007E0E9D">
      <w:pgSz w:w="11907" w:h="16840" w:code="9"/>
      <w:pgMar w:top="1418" w:right="1701" w:bottom="1418" w:left="1701" w:header="567" w:footer="567" w:gutter="0"/>
      <w:cols w:space="720"/>
      <w:formProt w:val="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9353F" w:rsidRDefault="00E9353F">
      <w:r>
        <w:separator/>
      </w:r>
    </w:p>
  </w:endnote>
  <w:endnote w:type="continuationSeparator" w:id="0">
    <w:p w:rsidR="00E9353F" w:rsidRDefault="00E935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Minion Pro">
    <w:panose1 w:val="00000000000000000000"/>
    <w:charset w:val="00"/>
    <w:family w:val="roman"/>
    <w:notTrueType/>
    <w:pitch w:val="variable"/>
    <w:sig w:usb0="60000287" w:usb1="00000001"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353F" w:rsidRPr="00576973" w:rsidRDefault="00E9353F" w:rsidP="007D44B8">
    <w:pPr>
      <w:pStyle w:val="Footer"/>
      <w:jc w:val="center"/>
    </w:pPr>
    <w:r w:rsidRPr="007D44B8">
      <w:rPr>
        <w:rFonts w:ascii="Arial" w:hAnsi="Arial"/>
        <w:color w:val="auto"/>
        <w:sz w:val="24"/>
      </w:rPr>
      <w:fldChar w:fldCharType="begin"/>
    </w:r>
    <w:r w:rsidRPr="007D44B8">
      <w:rPr>
        <w:rFonts w:ascii="Arial" w:hAnsi="Arial"/>
        <w:color w:val="auto"/>
        <w:sz w:val="24"/>
      </w:rPr>
      <w:instrText xml:space="preserve"> PAGE   \* MERGEFORMAT </w:instrText>
    </w:r>
    <w:r w:rsidRPr="007D44B8">
      <w:rPr>
        <w:rFonts w:ascii="Arial" w:hAnsi="Arial"/>
        <w:color w:val="auto"/>
        <w:sz w:val="24"/>
      </w:rPr>
      <w:fldChar w:fldCharType="separate"/>
    </w:r>
    <w:r w:rsidR="00E2599D">
      <w:rPr>
        <w:rFonts w:ascii="Arial" w:hAnsi="Arial"/>
        <w:color w:val="auto"/>
        <w:sz w:val="24"/>
      </w:rPr>
      <w:t>xvi</w:t>
    </w:r>
    <w:r w:rsidRPr="007D44B8">
      <w:rPr>
        <w:rFonts w:ascii="Arial" w:hAnsi="Arial"/>
        <w:color w:val="auto"/>
        <w:sz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353F" w:rsidRDefault="00E9353F">
    <w:pPr>
      <w:pStyle w:val="Footer"/>
      <w:jc w:val="center"/>
    </w:pPr>
    <w:r>
      <w:fldChar w:fldCharType="begin"/>
    </w:r>
    <w:r>
      <w:instrText xml:space="preserve"> PAGE   \* MERGEFORMAT </w:instrText>
    </w:r>
    <w:r>
      <w:fldChar w:fldCharType="separate"/>
    </w:r>
    <w:r>
      <w:t>25</w:t>
    </w:r>
    <w:r>
      <w:fldChar w:fldCharType="end"/>
    </w:r>
  </w:p>
  <w:p w:rsidR="00E9353F" w:rsidRPr="001F5825" w:rsidRDefault="00E9353F" w:rsidP="001F582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353F" w:rsidRPr="00576973" w:rsidRDefault="00E9353F" w:rsidP="007D44B8">
    <w:pPr>
      <w:pStyle w:val="Footer"/>
      <w:jc w:val="center"/>
    </w:pPr>
    <w:r w:rsidRPr="007D44B8">
      <w:rPr>
        <w:rFonts w:ascii="Arial" w:hAnsi="Arial"/>
        <w:color w:val="auto"/>
        <w:sz w:val="24"/>
      </w:rPr>
      <w:fldChar w:fldCharType="begin"/>
    </w:r>
    <w:r w:rsidRPr="007D44B8">
      <w:rPr>
        <w:rFonts w:ascii="Arial" w:hAnsi="Arial"/>
        <w:color w:val="auto"/>
        <w:sz w:val="24"/>
      </w:rPr>
      <w:instrText xml:space="preserve"> PAGE   \* MERGEFORMAT </w:instrText>
    </w:r>
    <w:r w:rsidRPr="007D44B8">
      <w:rPr>
        <w:rFonts w:ascii="Arial" w:hAnsi="Arial"/>
        <w:color w:val="auto"/>
        <w:sz w:val="24"/>
      </w:rPr>
      <w:fldChar w:fldCharType="separate"/>
    </w:r>
    <w:r w:rsidR="00E2599D">
      <w:rPr>
        <w:rFonts w:ascii="Arial" w:hAnsi="Arial"/>
        <w:color w:val="auto"/>
        <w:sz w:val="24"/>
      </w:rPr>
      <w:t>xvii</w:t>
    </w:r>
    <w:r w:rsidRPr="007D44B8">
      <w:rPr>
        <w:rFonts w:ascii="Arial" w:hAnsi="Arial"/>
        <w:color w:val="auto"/>
        <w:sz w:val="24"/>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353F" w:rsidRPr="000A36D8" w:rsidRDefault="00E9353F" w:rsidP="004C5A33">
    <w:pPr>
      <w:pStyle w:val="Footer"/>
      <w:jc w:val="center"/>
      <w:rPr>
        <w:sz w:val="22"/>
        <w:szCs w:val="22"/>
      </w:rPr>
    </w:pPr>
    <w:r w:rsidRPr="000A36D8">
      <w:rPr>
        <w:rFonts w:ascii="Arial" w:hAnsi="Arial"/>
        <w:color w:val="auto"/>
        <w:sz w:val="22"/>
        <w:szCs w:val="22"/>
      </w:rPr>
      <w:fldChar w:fldCharType="begin"/>
    </w:r>
    <w:r w:rsidRPr="000A36D8">
      <w:rPr>
        <w:rFonts w:ascii="Arial" w:hAnsi="Arial"/>
        <w:color w:val="auto"/>
        <w:sz w:val="22"/>
        <w:szCs w:val="22"/>
      </w:rPr>
      <w:instrText xml:space="preserve"> PAGE   \* MERGEFORMAT </w:instrText>
    </w:r>
    <w:r w:rsidRPr="000A36D8">
      <w:rPr>
        <w:rFonts w:ascii="Arial" w:hAnsi="Arial"/>
        <w:color w:val="auto"/>
        <w:sz w:val="22"/>
        <w:szCs w:val="22"/>
      </w:rPr>
      <w:fldChar w:fldCharType="separate"/>
    </w:r>
    <w:r w:rsidR="00E2599D">
      <w:rPr>
        <w:rFonts w:ascii="Arial" w:hAnsi="Arial"/>
        <w:color w:val="auto"/>
        <w:sz w:val="22"/>
        <w:szCs w:val="22"/>
      </w:rPr>
      <w:t>50</w:t>
    </w:r>
    <w:r w:rsidRPr="000A36D8">
      <w:rPr>
        <w:rFonts w:ascii="Arial" w:hAnsi="Arial"/>
        <w:color w:val="auto"/>
        <w:sz w:val="22"/>
        <w:szCs w:val="22"/>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353F" w:rsidRPr="00576973" w:rsidRDefault="00E9353F" w:rsidP="007D44B8">
    <w:pPr>
      <w:pStyle w:val="Footer"/>
      <w:jc w:val="center"/>
    </w:pPr>
    <w:r w:rsidRPr="007D44B8">
      <w:rPr>
        <w:rFonts w:ascii="Arial" w:hAnsi="Arial"/>
        <w:color w:val="auto"/>
        <w:sz w:val="24"/>
      </w:rPr>
      <w:fldChar w:fldCharType="begin"/>
    </w:r>
    <w:r w:rsidRPr="007D44B8">
      <w:rPr>
        <w:rFonts w:ascii="Arial" w:hAnsi="Arial"/>
        <w:color w:val="auto"/>
        <w:sz w:val="24"/>
      </w:rPr>
      <w:instrText xml:space="preserve"> PAGE   \* MERGEFORMAT </w:instrText>
    </w:r>
    <w:r w:rsidRPr="007D44B8">
      <w:rPr>
        <w:rFonts w:ascii="Arial" w:hAnsi="Arial"/>
        <w:color w:val="auto"/>
        <w:sz w:val="24"/>
      </w:rPr>
      <w:fldChar w:fldCharType="separate"/>
    </w:r>
    <w:r w:rsidR="00E2599D">
      <w:rPr>
        <w:rFonts w:ascii="Arial" w:hAnsi="Arial"/>
        <w:color w:val="auto"/>
        <w:sz w:val="24"/>
      </w:rPr>
      <w:t>133</w:t>
    </w:r>
    <w:r w:rsidRPr="007D44B8">
      <w:rPr>
        <w:rFonts w:ascii="Arial" w:hAnsi="Arial"/>
        <w:color w:val="auto"/>
        <w:sz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9353F" w:rsidRDefault="00E9353F">
      <w:r>
        <w:separator/>
      </w:r>
    </w:p>
  </w:footnote>
  <w:footnote w:type="continuationSeparator" w:id="0">
    <w:p w:rsidR="00E9353F" w:rsidRDefault="00E9353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353F" w:rsidRDefault="00E9353F">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353F" w:rsidRDefault="00E9353F">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353F" w:rsidRDefault="00E9353F">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353F" w:rsidRDefault="00E9353F">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353F" w:rsidRDefault="00E9353F">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353F" w:rsidRDefault="00E9353F">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353F" w:rsidRDefault="00E9353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353F" w:rsidRPr="00576973" w:rsidRDefault="00E9353F" w:rsidP="0057697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353F" w:rsidRDefault="00E9353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353F" w:rsidRDefault="00E9353F">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353F" w:rsidRDefault="00E9353F">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353F" w:rsidRDefault="00E9353F">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353F" w:rsidRDefault="00E9353F">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353F" w:rsidRPr="00576973" w:rsidRDefault="00E9353F" w:rsidP="00576973">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353F" w:rsidRDefault="00E9353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61EE51F4"/>
    <w:lvl w:ilvl="0">
      <w:start w:val="1"/>
      <w:numFmt w:val="decimal"/>
      <w:lvlText w:val="%1."/>
      <w:lvlJc w:val="left"/>
      <w:pPr>
        <w:tabs>
          <w:tab w:val="num" w:pos="1492"/>
        </w:tabs>
        <w:ind w:left="1492" w:hanging="360"/>
      </w:pPr>
    </w:lvl>
  </w:abstractNum>
  <w:abstractNum w:abstractNumId="1">
    <w:nsid w:val="FFFFFF7D"/>
    <w:multiLevelType w:val="singleLevel"/>
    <w:tmpl w:val="9A2CFB28"/>
    <w:lvl w:ilvl="0">
      <w:start w:val="1"/>
      <w:numFmt w:val="decimal"/>
      <w:lvlText w:val="%1."/>
      <w:lvlJc w:val="left"/>
      <w:pPr>
        <w:tabs>
          <w:tab w:val="num" w:pos="1209"/>
        </w:tabs>
        <w:ind w:left="1209" w:hanging="360"/>
      </w:pPr>
    </w:lvl>
  </w:abstractNum>
  <w:abstractNum w:abstractNumId="2">
    <w:nsid w:val="FFFFFF7E"/>
    <w:multiLevelType w:val="singleLevel"/>
    <w:tmpl w:val="59CC52E6"/>
    <w:lvl w:ilvl="0">
      <w:start w:val="1"/>
      <w:numFmt w:val="decimal"/>
      <w:lvlText w:val="%1."/>
      <w:lvlJc w:val="left"/>
      <w:pPr>
        <w:tabs>
          <w:tab w:val="num" w:pos="926"/>
        </w:tabs>
        <w:ind w:left="926" w:hanging="360"/>
      </w:pPr>
    </w:lvl>
  </w:abstractNum>
  <w:abstractNum w:abstractNumId="3">
    <w:nsid w:val="FFFFFF7F"/>
    <w:multiLevelType w:val="singleLevel"/>
    <w:tmpl w:val="BFB8AE9E"/>
    <w:lvl w:ilvl="0">
      <w:start w:val="1"/>
      <w:numFmt w:val="decimal"/>
      <w:lvlText w:val="%1."/>
      <w:lvlJc w:val="left"/>
      <w:pPr>
        <w:tabs>
          <w:tab w:val="num" w:pos="643"/>
        </w:tabs>
        <w:ind w:left="643" w:hanging="360"/>
      </w:pPr>
    </w:lvl>
  </w:abstractNum>
  <w:abstractNum w:abstractNumId="4">
    <w:nsid w:val="FFFFFF80"/>
    <w:multiLevelType w:val="singleLevel"/>
    <w:tmpl w:val="1C647D8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5F4C68E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F7A077B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1402D6C"/>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B22015CE"/>
    <w:lvl w:ilvl="0">
      <w:start w:val="1"/>
      <w:numFmt w:val="decimal"/>
      <w:lvlText w:val="%1."/>
      <w:lvlJc w:val="left"/>
      <w:pPr>
        <w:tabs>
          <w:tab w:val="num" w:pos="360"/>
        </w:tabs>
        <w:ind w:left="360" w:hanging="360"/>
      </w:pPr>
    </w:lvl>
  </w:abstractNum>
  <w:abstractNum w:abstractNumId="9">
    <w:nsid w:val="FFFFFF89"/>
    <w:multiLevelType w:val="singleLevel"/>
    <w:tmpl w:val="6AC8FA92"/>
    <w:lvl w:ilvl="0">
      <w:start w:val="1"/>
      <w:numFmt w:val="bullet"/>
      <w:lvlText w:val=""/>
      <w:lvlJc w:val="left"/>
      <w:pPr>
        <w:tabs>
          <w:tab w:val="num" w:pos="360"/>
        </w:tabs>
        <w:ind w:left="360" w:hanging="360"/>
      </w:pPr>
      <w:rPr>
        <w:rFonts w:ascii="Symbol" w:hAnsi="Symbol" w:hint="default"/>
      </w:rPr>
    </w:lvl>
  </w:abstractNum>
  <w:abstractNum w:abstractNumId="10">
    <w:nsid w:val="026F00F4"/>
    <w:multiLevelType w:val="hybridMultilevel"/>
    <w:tmpl w:val="8C307620"/>
    <w:lvl w:ilvl="0" w:tplc="D756ACCA">
      <w:start w:val="1"/>
      <w:numFmt w:val="bullet"/>
      <w:lvlText w:val=""/>
      <w:lvlJc w:val="left"/>
      <w:pPr>
        <w:ind w:left="720" w:hanging="360"/>
      </w:pPr>
      <w:rPr>
        <w:rFonts w:ascii="Wingdings" w:hAnsi="Wingdings" w:hint="default"/>
        <w:color w:val="000000"/>
        <w:sz w:val="1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03271D4C"/>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nsid w:val="0385277D"/>
    <w:multiLevelType w:val="hybridMultilevel"/>
    <w:tmpl w:val="50A43994"/>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3">
    <w:nsid w:val="07295582"/>
    <w:multiLevelType w:val="hybridMultilevel"/>
    <w:tmpl w:val="24BE13DE"/>
    <w:lvl w:ilvl="0" w:tplc="BE08A810">
      <w:start w:val="1"/>
      <w:numFmt w:val="lowerRoman"/>
      <w:pStyle w:val="Para1Roman"/>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
    <w:nsid w:val="0A020D15"/>
    <w:multiLevelType w:val="multilevel"/>
    <w:tmpl w:val="8B525E08"/>
    <w:lvl w:ilvl="0">
      <w:start w:val="1"/>
      <w:numFmt w:val="decimal"/>
      <w:lvlText w:val="%1."/>
      <w:lvlJc w:val="left"/>
      <w:pPr>
        <w:ind w:left="502" w:hanging="360"/>
      </w:pPr>
      <w:rPr>
        <w:rFonts w:cs="Times New Roman"/>
        <w:bCs w:val="0"/>
        <w:i w:val="0"/>
        <w:iC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ind w:left="934" w:hanging="432"/>
      </w:pPr>
    </w:lvl>
    <w:lvl w:ilvl="2">
      <w:start w:val="1"/>
      <w:numFmt w:val="decimal"/>
      <w:lvlText w:val="%1.%2.%3."/>
      <w:lvlJc w:val="left"/>
      <w:pPr>
        <w:ind w:left="1366" w:hanging="504"/>
      </w:pPr>
    </w:lvl>
    <w:lvl w:ilvl="3">
      <w:start w:val="1"/>
      <w:numFmt w:val="decimal"/>
      <w:lvlText w:val="%1.%2.%3.%4."/>
      <w:lvlJc w:val="left"/>
      <w:pPr>
        <w:ind w:left="1870" w:hanging="648"/>
      </w:pPr>
    </w:lvl>
    <w:lvl w:ilvl="4">
      <w:start w:val="1"/>
      <w:numFmt w:val="decimal"/>
      <w:lvlText w:val="%1.%2.%3.%4.%5."/>
      <w:lvlJc w:val="left"/>
      <w:pPr>
        <w:ind w:left="2374" w:hanging="792"/>
      </w:pPr>
    </w:lvl>
    <w:lvl w:ilvl="5">
      <w:start w:val="1"/>
      <w:numFmt w:val="decimal"/>
      <w:lvlText w:val="%1.%2.%3.%4.%5.%6."/>
      <w:lvlJc w:val="left"/>
      <w:pPr>
        <w:ind w:left="2878" w:hanging="936"/>
      </w:pPr>
    </w:lvl>
    <w:lvl w:ilvl="6">
      <w:start w:val="1"/>
      <w:numFmt w:val="decimal"/>
      <w:lvlText w:val="%1.%2.%3.%4.%5.%6.%7."/>
      <w:lvlJc w:val="left"/>
      <w:pPr>
        <w:ind w:left="3382" w:hanging="1080"/>
      </w:pPr>
    </w:lvl>
    <w:lvl w:ilvl="7">
      <w:start w:val="1"/>
      <w:numFmt w:val="decimal"/>
      <w:lvlText w:val="%1.%2.%3.%4.%5.%6.%7.%8."/>
      <w:lvlJc w:val="left"/>
      <w:pPr>
        <w:ind w:left="3886" w:hanging="1224"/>
      </w:pPr>
    </w:lvl>
    <w:lvl w:ilvl="8">
      <w:start w:val="1"/>
      <w:numFmt w:val="decimal"/>
      <w:lvlText w:val="%1.%2.%3.%4.%5.%6.%7.%8.%9."/>
      <w:lvlJc w:val="left"/>
      <w:pPr>
        <w:ind w:left="4462" w:hanging="1440"/>
      </w:pPr>
    </w:lvl>
  </w:abstractNum>
  <w:abstractNum w:abstractNumId="15">
    <w:nsid w:val="0B184C76"/>
    <w:multiLevelType w:val="hybridMultilevel"/>
    <w:tmpl w:val="1B4A3E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16097DE7"/>
    <w:multiLevelType w:val="singleLevel"/>
    <w:tmpl w:val="9B94E4FC"/>
    <w:lvl w:ilvl="0">
      <w:start w:val="1"/>
      <w:numFmt w:val="bullet"/>
      <w:lvlText w:val=""/>
      <w:lvlJc w:val="left"/>
      <w:pPr>
        <w:tabs>
          <w:tab w:val="num" w:pos="397"/>
        </w:tabs>
        <w:ind w:left="397" w:hanging="397"/>
      </w:pPr>
      <w:rPr>
        <w:rFonts w:ascii="Wingdings" w:hAnsi="Wingdings" w:hint="default"/>
        <w:sz w:val="12"/>
      </w:rPr>
    </w:lvl>
  </w:abstractNum>
  <w:abstractNum w:abstractNumId="17">
    <w:nsid w:val="16503484"/>
    <w:multiLevelType w:val="singleLevel"/>
    <w:tmpl w:val="CCCA14D0"/>
    <w:lvl w:ilvl="0">
      <w:start w:val="1"/>
      <w:numFmt w:val="bullet"/>
      <w:pStyle w:val="Para3dash"/>
      <w:lvlText w:val="–"/>
      <w:lvlJc w:val="left"/>
      <w:pPr>
        <w:tabs>
          <w:tab w:val="num" w:pos="1588"/>
        </w:tabs>
        <w:ind w:left="1588" w:hanging="397"/>
      </w:pPr>
      <w:rPr>
        <w:rFonts w:ascii="Arial" w:hAnsi="Arial" w:hint="default"/>
        <w:position w:val="0"/>
        <w:sz w:val="22"/>
      </w:rPr>
    </w:lvl>
  </w:abstractNum>
  <w:abstractNum w:abstractNumId="18">
    <w:nsid w:val="189E10A2"/>
    <w:multiLevelType w:val="singleLevel"/>
    <w:tmpl w:val="9E92DC8E"/>
    <w:lvl w:ilvl="0">
      <w:start w:val="1"/>
      <w:numFmt w:val="bullet"/>
      <w:lvlText w:val=""/>
      <w:lvlJc w:val="left"/>
      <w:pPr>
        <w:tabs>
          <w:tab w:val="num" w:pos="397"/>
        </w:tabs>
        <w:ind w:left="397" w:hanging="397"/>
      </w:pPr>
      <w:rPr>
        <w:rFonts w:ascii="Wingdings" w:hAnsi="Wingdings" w:hint="default"/>
        <w:sz w:val="12"/>
      </w:rPr>
    </w:lvl>
  </w:abstractNum>
  <w:abstractNum w:abstractNumId="19">
    <w:nsid w:val="1C243EFA"/>
    <w:multiLevelType w:val="multilevel"/>
    <w:tmpl w:val="15F24812"/>
    <w:lvl w:ilvl="0">
      <w:start w:val="1"/>
      <w:numFmt w:val="decimal"/>
      <w:lvlText w:val="%1."/>
      <w:lvlJc w:val="left"/>
      <w:pPr>
        <w:tabs>
          <w:tab w:val="num" w:pos="851"/>
        </w:tabs>
        <w:ind w:left="851" w:hanging="851"/>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0">
    <w:nsid w:val="1E0A2128"/>
    <w:multiLevelType w:val="singleLevel"/>
    <w:tmpl w:val="0EDC5D56"/>
    <w:lvl w:ilvl="0">
      <w:start w:val="1"/>
      <w:numFmt w:val="decimal"/>
      <w:lvlText w:val="%1)"/>
      <w:lvlJc w:val="left"/>
      <w:pPr>
        <w:tabs>
          <w:tab w:val="num" w:pos="794"/>
        </w:tabs>
        <w:ind w:left="794" w:hanging="397"/>
      </w:pPr>
    </w:lvl>
  </w:abstractNum>
  <w:abstractNum w:abstractNumId="21">
    <w:nsid w:val="1F3C757D"/>
    <w:multiLevelType w:val="multilevel"/>
    <w:tmpl w:val="5978BFA0"/>
    <w:lvl w:ilvl="0">
      <w:start w:val="1"/>
      <w:numFmt w:val="decimal"/>
      <w:lvlText w:val="%1)"/>
      <w:lvlJc w:val="left"/>
      <w:pPr>
        <w:tabs>
          <w:tab w:val="num" w:pos="397"/>
        </w:tabs>
        <w:ind w:left="397" w:hanging="39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
    <w:nsid w:val="21EC0BCE"/>
    <w:multiLevelType w:val="hybridMultilevel"/>
    <w:tmpl w:val="08608DEC"/>
    <w:lvl w:ilvl="0" w:tplc="A3627918">
      <w:start w:val="1"/>
      <w:numFmt w:val="lowerLetter"/>
      <w:pStyle w:val="Para1letter"/>
      <w:lvlText w:val="%1)"/>
      <w:lvlJc w:val="left"/>
      <w:pPr>
        <w:tabs>
          <w:tab w:val="num" w:pos="794"/>
        </w:tabs>
        <w:ind w:left="794" w:hanging="397"/>
      </w:pPr>
      <w:rPr>
        <w:rFonts w:hint="default"/>
      </w:rPr>
    </w:lvl>
    <w:lvl w:ilvl="1" w:tplc="EB6C3598" w:tentative="1">
      <w:start w:val="1"/>
      <w:numFmt w:val="lowerLetter"/>
      <w:lvlText w:val="%2."/>
      <w:lvlJc w:val="left"/>
      <w:pPr>
        <w:tabs>
          <w:tab w:val="num" w:pos="1440"/>
        </w:tabs>
        <w:ind w:left="1440" w:hanging="360"/>
      </w:pPr>
    </w:lvl>
    <w:lvl w:ilvl="2" w:tplc="64465E36" w:tentative="1">
      <w:start w:val="1"/>
      <w:numFmt w:val="lowerRoman"/>
      <w:lvlText w:val="%3."/>
      <w:lvlJc w:val="right"/>
      <w:pPr>
        <w:tabs>
          <w:tab w:val="num" w:pos="2160"/>
        </w:tabs>
        <w:ind w:left="2160" w:hanging="180"/>
      </w:pPr>
    </w:lvl>
    <w:lvl w:ilvl="3" w:tplc="C28E34C8" w:tentative="1">
      <w:start w:val="1"/>
      <w:numFmt w:val="decimal"/>
      <w:lvlText w:val="%4."/>
      <w:lvlJc w:val="left"/>
      <w:pPr>
        <w:tabs>
          <w:tab w:val="num" w:pos="2880"/>
        </w:tabs>
        <w:ind w:left="2880" w:hanging="360"/>
      </w:pPr>
    </w:lvl>
    <w:lvl w:ilvl="4" w:tplc="239EC69E" w:tentative="1">
      <w:start w:val="1"/>
      <w:numFmt w:val="lowerLetter"/>
      <w:lvlText w:val="%5."/>
      <w:lvlJc w:val="left"/>
      <w:pPr>
        <w:tabs>
          <w:tab w:val="num" w:pos="3600"/>
        </w:tabs>
        <w:ind w:left="3600" w:hanging="360"/>
      </w:pPr>
    </w:lvl>
    <w:lvl w:ilvl="5" w:tplc="51CEA114" w:tentative="1">
      <w:start w:val="1"/>
      <w:numFmt w:val="lowerRoman"/>
      <w:lvlText w:val="%6."/>
      <w:lvlJc w:val="right"/>
      <w:pPr>
        <w:tabs>
          <w:tab w:val="num" w:pos="4320"/>
        </w:tabs>
        <w:ind w:left="4320" w:hanging="180"/>
      </w:pPr>
    </w:lvl>
    <w:lvl w:ilvl="6" w:tplc="1D187FAE" w:tentative="1">
      <w:start w:val="1"/>
      <w:numFmt w:val="decimal"/>
      <w:lvlText w:val="%7."/>
      <w:lvlJc w:val="left"/>
      <w:pPr>
        <w:tabs>
          <w:tab w:val="num" w:pos="5040"/>
        </w:tabs>
        <w:ind w:left="5040" w:hanging="360"/>
      </w:pPr>
    </w:lvl>
    <w:lvl w:ilvl="7" w:tplc="C414DB50" w:tentative="1">
      <w:start w:val="1"/>
      <w:numFmt w:val="lowerLetter"/>
      <w:lvlText w:val="%8."/>
      <w:lvlJc w:val="left"/>
      <w:pPr>
        <w:tabs>
          <w:tab w:val="num" w:pos="5760"/>
        </w:tabs>
        <w:ind w:left="5760" w:hanging="360"/>
      </w:pPr>
    </w:lvl>
    <w:lvl w:ilvl="8" w:tplc="1F9E4C62" w:tentative="1">
      <w:start w:val="1"/>
      <w:numFmt w:val="lowerRoman"/>
      <w:lvlText w:val="%9."/>
      <w:lvlJc w:val="right"/>
      <w:pPr>
        <w:tabs>
          <w:tab w:val="num" w:pos="6480"/>
        </w:tabs>
        <w:ind w:left="6480" w:hanging="180"/>
      </w:pPr>
    </w:lvl>
  </w:abstractNum>
  <w:abstractNum w:abstractNumId="23">
    <w:nsid w:val="234B2B80"/>
    <w:multiLevelType w:val="singleLevel"/>
    <w:tmpl w:val="84E4943A"/>
    <w:lvl w:ilvl="0">
      <w:start w:val="1"/>
      <w:numFmt w:val="bullet"/>
      <w:pStyle w:val="Para3bullet"/>
      <w:lvlText w:val=""/>
      <w:lvlJc w:val="left"/>
      <w:pPr>
        <w:tabs>
          <w:tab w:val="num" w:pos="1588"/>
        </w:tabs>
        <w:ind w:left="1588" w:hanging="397"/>
      </w:pPr>
      <w:rPr>
        <w:rFonts w:ascii="Wingdings" w:hAnsi="Wingdings" w:hint="default"/>
        <w:sz w:val="12"/>
      </w:rPr>
    </w:lvl>
  </w:abstractNum>
  <w:abstractNum w:abstractNumId="24">
    <w:nsid w:val="25590297"/>
    <w:multiLevelType w:val="singleLevel"/>
    <w:tmpl w:val="EE422368"/>
    <w:lvl w:ilvl="0">
      <w:start w:val="1"/>
      <w:numFmt w:val="lowerLetter"/>
      <w:pStyle w:val="Para2letter"/>
      <w:lvlText w:val="%1)"/>
      <w:lvlJc w:val="left"/>
      <w:pPr>
        <w:tabs>
          <w:tab w:val="num" w:pos="1191"/>
        </w:tabs>
        <w:ind w:left="1191" w:hanging="397"/>
      </w:pPr>
    </w:lvl>
  </w:abstractNum>
  <w:abstractNum w:abstractNumId="25">
    <w:nsid w:val="25850AE4"/>
    <w:multiLevelType w:val="singleLevel"/>
    <w:tmpl w:val="DD9C5A5E"/>
    <w:lvl w:ilvl="0">
      <w:start w:val="1"/>
      <w:numFmt w:val="lowerLetter"/>
      <w:pStyle w:val="Para3letter"/>
      <w:lvlText w:val="%1)"/>
      <w:lvlJc w:val="left"/>
      <w:pPr>
        <w:tabs>
          <w:tab w:val="num" w:pos="1588"/>
        </w:tabs>
        <w:ind w:left="1588" w:hanging="397"/>
      </w:pPr>
      <w:rPr>
        <w:rFonts w:hint="default"/>
      </w:rPr>
    </w:lvl>
  </w:abstractNum>
  <w:abstractNum w:abstractNumId="26">
    <w:nsid w:val="273F45FE"/>
    <w:multiLevelType w:val="hybridMultilevel"/>
    <w:tmpl w:val="F864D268"/>
    <w:lvl w:ilvl="0" w:tplc="C4C44218">
      <w:start w:val="1"/>
      <w:numFmt w:val="decimal"/>
      <w:pStyle w:val="Para1number"/>
      <w:lvlText w:val="%1)"/>
      <w:lvlJc w:val="left"/>
      <w:pPr>
        <w:tabs>
          <w:tab w:val="num" w:pos="794"/>
        </w:tabs>
        <w:ind w:left="794" w:hanging="397"/>
      </w:pPr>
      <w:rPr>
        <w:rFonts w:hint="default"/>
      </w:rPr>
    </w:lvl>
    <w:lvl w:ilvl="1" w:tplc="0D642B3C" w:tentative="1">
      <w:start w:val="1"/>
      <w:numFmt w:val="lowerLetter"/>
      <w:lvlText w:val="%2."/>
      <w:lvlJc w:val="left"/>
      <w:pPr>
        <w:tabs>
          <w:tab w:val="num" w:pos="1440"/>
        </w:tabs>
        <w:ind w:left="1440" w:hanging="360"/>
      </w:pPr>
    </w:lvl>
    <w:lvl w:ilvl="2" w:tplc="0234DF0A" w:tentative="1">
      <w:start w:val="1"/>
      <w:numFmt w:val="lowerRoman"/>
      <w:lvlText w:val="%3."/>
      <w:lvlJc w:val="right"/>
      <w:pPr>
        <w:tabs>
          <w:tab w:val="num" w:pos="2160"/>
        </w:tabs>
        <w:ind w:left="2160" w:hanging="180"/>
      </w:pPr>
    </w:lvl>
    <w:lvl w:ilvl="3" w:tplc="10FAB740" w:tentative="1">
      <w:start w:val="1"/>
      <w:numFmt w:val="decimal"/>
      <w:lvlText w:val="%4."/>
      <w:lvlJc w:val="left"/>
      <w:pPr>
        <w:tabs>
          <w:tab w:val="num" w:pos="2880"/>
        </w:tabs>
        <w:ind w:left="2880" w:hanging="360"/>
      </w:pPr>
    </w:lvl>
    <w:lvl w:ilvl="4" w:tplc="A6963536" w:tentative="1">
      <w:start w:val="1"/>
      <w:numFmt w:val="lowerLetter"/>
      <w:lvlText w:val="%5."/>
      <w:lvlJc w:val="left"/>
      <w:pPr>
        <w:tabs>
          <w:tab w:val="num" w:pos="3600"/>
        </w:tabs>
        <w:ind w:left="3600" w:hanging="360"/>
      </w:pPr>
    </w:lvl>
    <w:lvl w:ilvl="5" w:tplc="B9300DA2" w:tentative="1">
      <w:start w:val="1"/>
      <w:numFmt w:val="lowerRoman"/>
      <w:lvlText w:val="%6."/>
      <w:lvlJc w:val="right"/>
      <w:pPr>
        <w:tabs>
          <w:tab w:val="num" w:pos="4320"/>
        </w:tabs>
        <w:ind w:left="4320" w:hanging="180"/>
      </w:pPr>
    </w:lvl>
    <w:lvl w:ilvl="6" w:tplc="57301DEE" w:tentative="1">
      <w:start w:val="1"/>
      <w:numFmt w:val="decimal"/>
      <w:lvlText w:val="%7."/>
      <w:lvlJc w:val="left"/>
      <w:pPr>
        <w:tabs>
          <w:tab w:val="num" w:pos="5040"/>
        </w:tabs>
        <w:ind w:left="5040" w:hanging="360"/>
      </w:pPr>
    </w:lvl>
    <w:lvl w:ilvl="7" w:tplc="7BCA5986" w:tentative="1">
      <w:start w:val="1"/>
      <w:numFmt w:val="lowerLetter"/>
      <w:lvlText w:val="%8."/>
      <w:lvlJc w:val="left"/>
      <w:pPr>
        <w:tabs>
          <w:tab w:val="num" w:pos="5760"/>
        </w:tabs>
        <w:ind w:left="5760" w:hanging="360"/>
      </w:pPr>
    </w:lvl>
    <w:lvl w:ilvl="8" w:tplc="FA7E7822" w:tentative="1">
      <w:start w:val="1"/>
      <w:numFmt w:val="lowerRoman"/>
      <w:lvlText w:val="%9."/>
      <w:lvlJc w:val="right"/>
      <w:pPr>
        <w:tabs>
          <w:tab w:val="num" w:pos="6480"/>
        </w:tabs>
        <w:ind w:left="6480" w:hanging="180"/>
      </w:pPr>
    </w:lvl>
  </w:abstractNum>
  <w:abstractNum w:abstractNumId="27">
    <w:nsid w:val="28E35526"/>
    <w:multiLevelType w:val="hybridMultilevel"/>
    <w:tmpl w:val="9ECA436A"/>
    <w:lvl w:ilvl="0" w:tplc="59B4B238">
      <w:start w:val="1"/>
      <w:numFmt w:val="bullet"/>
      <w:lvlText w:val=""/>
      <w:lvlJc w:val="left"/>
      <w:pPr>
        <w:ind w:left="360" w:hanging="360"/>
      </w:pPr>
      <w:rPr>
        <w:rFonts w:ascii="Wingdings" w:hAnsi="Wingdings" w:hint="default"/>
        <w:color w:val="000000"/>
        <w:sz w:val="12"/>
      </w:rPr>
    </w:lvl>
    <w:lvl w:ilvl="1" w:tplc="A8C6220E" w:tentative="1">
      <w:start w:val="1"/>
      <w:numFmt w:val="bullet"/>
      <w:lvlText w:val="o"/>
      <w:lvlJc w:val="left"/>
      <w:pPr>
        <w:ind w:left="1080" w:hanging="360"/>
      </w:pPr>
      <w:rPr>
        <w:rFonts w:ascii="Courier New" w:hAnsi="Courier New" w:cs="Courier New" w:hint="default"/>
      </w:rPr>
    </w:lvl>
    <w:lvl w:ilvl="2" w:tplc="EBFA753E" w:tentative="1">
      <w:start w:val="1"/>
      <w:numFmt w:val="bullet"/>
      <w:lvlText w:val=""/>
      <w:lvlJc w:val="left"/>
      <w:pPr>
        <w:ind w:left="1800" w:hanging="360"/>
      </w:pPr>
      <w:rPr>
        <w:rFonts w:ascii="Wingdings" w:hAnsi="Wingdings" w:hint="default"/>
      </w:rPr>
    </w:lvl>
    <w:lvl w:ilvl="3" w:tplc="5E6CB24E" w:tentative="1">
      <w:start w:val="1"/>
      <w:numFmt w:val="bullet"/>
      <w:lvlText w:val=""/>
      <w:lvlJc w:val="left"/>
      <w:pPr>
        <w:ind w:left="2520" w:hanging="360"/>
      </w:pPr>
      <w:rPr>
        <w:rFonts w:ascii="Symbol" w:hAnsi="Symbol" w:hint="default"/>
      </w:rPr>
    </w:lvl>
    <w:lvl w:ilvl="4" w:tplc="F90E4072" w:tentative="1">
      <w:start w:val="1"/>
      <w:numFmt w:val="bullet"/>
      <w:lvlText w:val="o"/>
      <w:lvlJc w:val="left"/>
      <w:pPr>
        <w:ind w:left="3240" w:hanging="360"/>
      </w:pPr>
      <w:rPr>
        <w:rFonts w:ascii="Courier New" w:hAnsi="Courier New" w:cs="Courier New" w:hint="default"/>
      </w:rPr>
    </w:lvl>
    <w:lvl w:ilvl="5" w:tplc="C6240CA2" w:tentative="1">
      <w:start w:val="1"/>
      <w:numFmt w:val="bullet"/>
      <w:lvlText w:val=""/>
      <w:lvlJc w:val="left"/>
      <w:pPr>
        <w:ind w:left="3960" w:hanging="360"/>
      </w:pPr>
      <w:rPr>
        <w:rFonts w:ascii="Wingdings" w:hAnsi="Wingdings" w:hint="default"/>
      </w:rPr>
    </w:lvl>
    <w:lvl w:ilvl="6" w:tplc="EEF4BAFC" w:tentative="1">
      <w:start w:val="1"/>
      <w:numFmt w:val="bullet"/>
      <w:lvlText w:val=""/>
      <w:lvlJc w:val="left"/>
      <w:pPr>
        <w:ind w:left="4680" w:hanging="360"/>
      </w:pPr>
      <w:rPr>
        <w:rFonts w:ascii="Symbol" w:hAnsi="Symbol" w:hint="default"/>
      </w:rPr>
    </w:lvl>
    <w:lvl w:ilvl="7" w:tplc="07F0D1E0" w:tentative="1">
      <w:start w:val="1"/>
      <w:numFmt w:val="bullet"/>
      <w:lvlText w:val="o"/>
      <w:lvlJc w:val="left"/>
      <w:pPr>
        <w:ind w:left="5400" w:hanging="360"/>
      </w:pPr>
      <w:rPr>
        <w:rFonts w:ascii="Courier New" w:hAnsi="Courier New" w:cs="Courier New" w:hint="default"/>
      </w:rPr>
    </w:lvl>
    <w:lvl w:ilvl="8" w:tplc="0ED43CE6" w:tentative="1">
      <w:start w:val="1"/>
      <w:numFmt w:val="bullet"/>
      <w:lvlText w:val=""/>
      <w:lvlJc w:val="left"/>
      <w:pPr>
        <w:ind w:left="6120" w:hanging="360"/>
      </w:pPr>
      <w:rPr>
        <w:rFonts w:ascii="Wingdings" w:hAnsi="Wingdings" w:hint="default"/>
      </w:rPr>
    </w:lvl>
  </w:abstractNum>
  <w:abstractNum w:abstractNumId="28">
    <w:nsid w:val="2BF353C2"/>
    <w:multiLevelType w:val="hybridMultilevel"/>
    <w:tmpl w:val="F10E2C8E"/>
    <w:lvl w:ilvl="0" w:tplc="8F3C90F2">
      <w:start w:val="1"/>
      <w:numFmt w:val="decimal"/>
      <w:lvlText w:val="%1)"/>
      <w:lvlJc w:val="left"/>
      <w:pPr>
        <w:ind w:left="720" w:hanging="360"/>
      </w:pPr>
      <w:rPr>
        <w:rFonts w:hint="default"/>
      </w:rPr>
    </w:lvl>
    <w:lvl w:ilvl="1" w:tplc="12906368" w:tentative="1">
      <w:start w:val="1"/>
      <w:numFmt w:val="lowerLetter"/>
      <w:lvlText w:val="%2."/>
      <w:lvlJc w:val="left"/>
      <w:pPr>
        <w:ind w:left="1440" w:hanging="360"/>
      </w:pPr>
    </w:lvl>
    <w:lvl w:ilvl="2" w:tplc="F746FE4E" w:tentative="1">
      <w:start w:val="1"/>
      <w:numFmt w:val="lowerRoman"/>
      <w:lvlText w:val="%3."/>
      <w:lvlJc w:val="right"/>
      <w:pPr>
        <w:ind w:left="2160" w:hanging="180"/>
      </w:pPr>
    </w:lvl>
    <w:lvl w:ilvl="3" w:tplc="A77CADFE" w:tentative="1">
      <w:start w:val="1"/>
      <w:numFmt w:val="decimal"/>
      <w:lvlText w:val="%4."/>
      <w:lvlJc w:val="left"/>
      <w:pPr>
        <w:ind w:left="2880" w:hanging="360"/>
      </w:pPr>
    </w:lvl>
    <w:lvl w:ilvl="4" w:tplc="8D2072AE" w:tentative="1">
      <w:start w:val="1"/>
      <w:numFmt w:val="lowerLetter"/>
      <w:lvlText w:val="%5."/>
      <w:lvlJc w:val="left"/>
      <w:pPr>
        <w:ind w:left="3600" w:hanging="360"/>
      </w:pPr>
    </w:lvl>
    <w:lvl w:ilvl="5" w:tplc="0F22F898" w:tentative="1">
      <w:start w:val="1"/>
      <w:numFmt w:val="lowerRoman"/>
      <w:lvlText w:val="%6."/>
      <w:lvlJc w:val="right"/>
      <w:pPr>
        <w:ind w:left="4320" w:hanging="180"/>
      </w:pPr>
    </w:lvl>
    <w:lvl w:ilvl="6" w:tplc="6B94970E" w:tentative="1">
      <w:start w:val="1"/>
      <w:numFmt w:val="decimal"/>
      <w:lvlText w:val="%7."/>
      <w:lvlJc w:val="left"/>
      <w:pPr>
        <w:ind w:left="5040" w:hanging="360"/>
      </w:pPr>
    </w:lvl>
    <w:lvl w:ilvl="7" w:tplc="80E4477C" w:tentative="1">
      <w:start w:val="1"/>
      <w:numFmt w:val="lowerLetter"/>
      <w:lvlText w:val="%8."/>
      <w:lvlJc w:val="left"/>
      <w:pPr>
        <w:ind w:left="5760" w:hanging="360"/>
      </w:pPr>
    </w:lvl>
    <w:lvl w:ilvl="8" w:tplc="D62E6182" w:tentative="1">
      <w:start w:val="1"/>
      <w:numFmt w:val="lowerRoman"/>
      <w:lvlText w:val="%9."/>
      <w:lvlJc w:val="right"/>
      <w:pPr>
        <w:ind w:left="6480" w:hanging="180"/>
      </w:pPr>
    </w:lvl>
  </w:abstractNum>
  <w:abstractNum w:abstractNumId="29">
    <w:nsid w:val="2CD826C4"/>
    <w:multiLevelType w:val="hybridMultilevel"/>
    <w:tmpl w:val="5CF6E584"/>
    <w:lvl w:ilvl="0" w:tplc="E4E6D80C">
      <w:start w:val="1"/>
      <w:numFmt w:val="decimal"/>
      <w:lvlText w:val="%1."/>
      <w:lvlJc w:val="left"/>
      <w:pPr>
        <w:ind w:left="720" w:hanging="360"/>
      </w:pPr>
      <w:rPr>
        <w:rFonts w:hint="default"/>
      </w:rPr>
    </w:lvl>
    <w:lvl w:ilvl="1" w:tplc="06125352" w:tentative="1">
      <w:start w:val="1"/>
      <w:numFmt w:val="lowerLetter"/>
      <w:lvlText w:val="%2."/>
      <w:lvlJc w:val="left"/>
      <w:pPr>
        <w:ind w:left="1440" w:hanging="360"/>
      </w:pPr>
    </w:lvl>
    <w:lvl w:ilvl="2" w:tplc="03DA2F3A" w:tentative="1">
      <w:start w:val="1"/>
      <w:numFmt w:val="lowerRoman"/>
      <w:lvlText w:val="%3."/>
      <w:lvlJc w:val="right"/>
      <w:pPr>
        <w:ind w:left="2160" w:hanging="180"/>
      </w:pPr>
    </w:lvl>
    <w:lvl w:ilvl="3" w:tplc="1E84198A" w:tentative="1">
      <w:start w:val="1"/>
      <w:numFmt w:val="decimal"/>
      <w:lvlText w:val="%4."/>
      <w:lvlJc w:val="left"/>
      <w:pPr>
        <w:ind w:left="2880" w:hanging="360"/>
      </w:pPr>
    </w:lvl>
    <w:lvl w:ilvl="4" w:tplc="2C94AFF2" w:tentative="1">
      <w:start w:val="1"/>
      <w:numFmt w:val="lowerLetter"/>
      <w:lvlText w:val="%5."/>
      <w:lvlJc w:val="left"/>
      <w:pPr>
        <w:ind w:left="3600" w:hanging="360"/>
      </w:pPr>
    </w:lvl>
    <w:lvl w:ilvl="5" w:tplc="55867AC6" w:tentative="1">
      <w:start w:val="1"/>
      <w:numFmt w:val="lowerRoman"/>
      <w:lvlText w:val="%6."/>
      <w:lvlJc w:val="right"/>
      <w:pPr>
        <w:ind w:left="4320" w:hanging="180"/>
      </w:pPr>
    </w:lvl>
    <w:lvl w:ilvl="6" w:tplc="809E91A0" w:tentative="1">
      <w:start w:val="1"/>
      <w:numFmt w:val="decimal"/>
      <w:lvlText w:val="%7."/>
      <w:lvlJc w:val="left"/>
      <w:pPr>
        <w:ind w:left="5040" w:hanging="360"/>
      </w:pPr>
    </w:lvl>
    <w:lvl w:ilvl="7" w:tplc="51B03A04" w:tentative="1">
      <w:start w:val="1"/>
      <w:numFmt w:val="lowerLetter"/>
      <w:lvlText w:val="%8."/>
      <w:lvlJc w:val="left"/>
      <w:pPr>
        <w:ind w:left="5760" w:hanging="360"/>
      </w:pPr>
    </w:lvl>
    <w:lvl w:ilvl="8" w:tplc="0EBCA018" w:tentative="1">
      <w:start w:val="1"/>
      <w:numFmt w:val="lowerRoman"/>
      <w:lvlText w:val="%9."/>
      <w:lvlJc w:val="right"/>
      <w:pPr>
        <w:ind w:left="6480" w:hanging="180"/>
      </w:pPr>
    </w:lvl>
  </w:abstractNum>
  <w:abstractNum w:abstractNumId="30">
    <w:nsid w:val="2D224047"/>
    <w:multiLevelType w:val="hybridMultilevel"/>
    <w:tmpl w:val="4FB8AFB4"/>
    <w:lvl w:ilvl="0" w:tplc="6A281A9C">
      <w:start w:val="1"/>
      <w:numFmt w:val="bullet"/>
      <w:lvlText w:val=""/>
      <w:lvlJc w:val="left"/>
      <w:pPr>
        <w:ind w:left="720" w:hanging="360"/>
      </w:pPr>
      <w:rPr>
        <w:rFonts w:ascii="Symbol" w:hAnsi="Symbol" w:hint="default"/>
      </w:rPr>
    </w:lvl>
    <w:lvl w:ilvl="1" w:tplc="5B961AB8">
      <w:start w:val="1"/>
      <w:numFmt w:val="decimal"/>
      <w:lvlText w:val="%2."/>
      <w:lvlJc w:val="left"/>
      <w:pPr>
        <w:tabs>
          <w:tab w:val="num" w:pos="1440"/>
        </w:tabs>
        <w:ind w:left="1440" w:hanging="360"/>
      </w:pPr>
    </w:lvl>
    <w:lvl w:ilvl="2" w:tplc="6BDA2070">
      <w:start w:val="1"/>
      <w:numFmt w:val="decimal"/>
      <w:lvlText w:val="%3."/>
      <w:lvlJc w:val="left"/>
      <w:pPr>
        <w:tabs>
          <w:tab w:val="num" w:pos="2160"/>
        </w:tabs>
        <w:ind w:left="2160" w:hanging="360"/>
      </w:pPr>
    </w:lvl>
    <w:lvl w:ilvl="3" w:tplc="F2BEEF7E">
      <w:start w:val="1"/>
      <w:numFmt w:val="decimal"/>
      <w:lvlText w:val="%4."/>
      <w:lvlJc w:val="left"/>
      <w:pPr>
        <w:tabs>
          <w:tab w:val="num" w:pos="2880"/>
        </w:tabs>
        <w:ind w:left="2880" w:hanging="360"/>
      </w:pPr>
    </w:lvl>
    <w:lvl w:ilvl="4" w:tplc="4AB69DD0">
      <w:start w:val="1"/>
      <w:numFmt w:val="decimal"/>
      <w:lvlText w:val="%5."/>
      <w:lvlJc w:val="left"/>
      <w:pPr>
        <w:tabs>
          <w:tab w:val="num" w:pos="3600"/>
        </w:tabs>
        <w:ind w:left="3600" w:hanging="360"/>
      </w:pPr>
    </w:lvl>
    <w:lvl w:ilvl="5" w:tplc="C2BAF1DA">
      <w:start w:val="1"/>
      <w:numFmt w:val="decimal"/>
      <w:lvlText w:val="%6."/>
      <w:lvlJc w:val="left"/>
      <w:pPr>
        <w:tabs>
          <w:tab w:val="num" w:pos="4320"/>
        </w:tabs>
        <w:ind w:left="4320" w:hanging="360"/>
      </w:pPr>
    </w:lvl>
    <w:lvl w:ilvl="6" w:tplc="FCFAC48A">
      <w:start w:val="1"/>
      <w:numFmt w:val="decimal"/>
      <w:lvlText w:val="%7."/>
      <w:lvlJc w:val="left"/>
      <w:pPr>
        <w:tabs>
          <w:tab w:val="num" w:pos="5040"/>
        </w:tabs>
        <w:ind w:left="5040" w:hanging="360"/>
      </w:pPr>
    </w:lvl>
    <w:lvl w:ilvl="7" w:tplc="77C2B96C">
      <w:start w:val="1"/>
      <w:numFmt w:val="decimal"/>
      <w:lvlText w:val="%8."/>
      <w:lvlJc w:val="left"/>
      <w:pPr>
        <w:tabs>
          <w:tab w:val="num" w:pos="5760"/>
        </w:tabs>
        <w:ind w:left="5760" w:hanging="360"/>
      </w:pPr>
    </w:lvl>
    <w:lvl w:ilvl="8" w:tplc="1970529C">
      <w:start w:val="1"/>
      <w:numFmt w:val="decimal"/>
      <w:lvlText w:val="%9."/>
      <w:lvlJc w:val="left"/>
      <w:pPr>
        <w:tabs>
          <w:tab w:val="num" w:pos="6480"/>
        </w:tabs>
        <w:ind w:left="6480" w:hanging="360"/>
      </w:pPr>
    </w:lvl>
  </w:abstractNum>
  <w:abstractNum w:abstractNumId="31">
    <w:nsid w:val="30FE3975"/>
    <w:multiLevelType w:val="singleLevel"/>
    <w:tmpl w:val="E8D02C40"/>
    <w:lvl w:ilvl="0">
      <w:start w:val="1"/>
      <w:numFmt w:val="bullet"/>
      <w:pStyle w:val="FlysheetVersion"/>
      <w:lvlText w:val=""/>
      <w:lvlJc w:val="left"/>
      <w:pPr>
        <w:tabs>
          <w:tab w:val="num" w:pos="360"/>
        </w:tabs>
        <w:ind w:left="284" w:hanging="284"/>
      </w:pPr>
      <w:rPr>
        <w:rFonts w:ascii="Wingdings" w:hAnsi="Wingdings" w:hint="default"/>
        <w:sz w:val="16"/>
      </w:rPr>
    </w:lvl>
  </w:abstractNum>
  <w:abstractNum w:abstractNumId="32">
    <w:nsid w:val="3B52044F"/>
    <w:multiLevelType w:val="hybridMultilevel"/>
    <w:tmpl w:val="D1589C72"/>
    <w:lvl w:ilvl="0" w:tplc="FD46FEC0">
      <w:start w:val="1"/>
      <w:numFmt w:val="bullet"/>
      <w:lvlText w:val=""/>
      <w:lvlJc w:val="left"/>
      <w:pPr>
        <w:ind w:left="720" w:hanging="360"/>
      </w:pPr>
      <w:rPr>
        <w:rFonts w:ascii="Wingdings" w:hAnsi="Wingdings" w:hint="default"/>
        <w:color w:val="000000"/>
        <w:sz w:val="12"/>
      </w:rPr>
    </w:lvl>
    <w:lvl w:ilvl="1" w:tplc="B9CAF982" w:tentative="1">
      <w:start w:val="1"/>
      <w:numFmt w:val="bullet"/>
      <w:lvlText w:val="o"/>
      <w:lvlJc w:val="left"/>
      <w:pPr>
        <w:ind w:left="1440" w:hanging="360"/>
      </w:pPr>
      <w:rPr>
        <w:rFonts w:ascii="Courier New" w:hAnsi="Courier New" w:cs="Courier New" w:hint="default"/>
      </w:rPr>
    </w:lvl>
    <w:lvl w:ilvl="2" w:tplc="857A1030" w:tentative="1">
      <w:start w:val="1"/>
      <w:numFmt w:val="bullet"/>
      <w:lvlText w:val=""/>
      <w:lvlJc w:val="left"/>
      <w:pPr>
        <w:ind w:left="2160" w:hanging="360"/>
      </w:pPr>
      <w:rPr>
        <w:rFonts w:ascii="Wingdings" w:hAnsi="Wingdings" w:hint="default"/>
      </w:rPr>
    </w:lvl>
    <w:lvl w:ilvl="3" w:tplc="41D04236" w:tentative="1">
      <w:start w:val="1"/>
      <w:numFmt w:val="bullet"/>
      <w:lvlText w:val=""/>
      <w:lvlJc w:val="left"/>
      <w:pPr>
        <w:ind w:left="2880" w:hanging="360"/>
      </w:pPr>
      <w:rPr>
        <w:rFonts w:ascii="Symbol" w:hAnsi="Symbol" w:hint="default"/>
      </w:rPr>
    </w:lvl>
    <w:lvl w:ilvl="4" w:tplc="97144018" w:tentative="1">
      <w:start w:val="1"/>
      <w:numFmt w:val="bullet"/>
      <w:lvlText w:val="o"/>
      <w:lvlJc w:val="left"/>
      <w:pPr>
        <w:ind w:left="3600" w:hanging="360"/>
      </w:pPr>
      <w:rPr>
        <w:rFonts w:ascii="Courier New" w:hAnsi="Courier New" w:cs="Courier New" w:hint="default"/>
      </w:rPr>
    </w:lvl>
    <w:lvl w:ilvl="5" w:tplc="224AD2AA" w:tentative="1">
      <w:start w:val="1"/>
      <w:numFmt w:val="bullet"/>
      <w:lvlText w:val=""/>
      <w:lvlJc w:val="left"/>
      <w:pPr>
        <w:ind w:left="4320" w:hanging="360"/>
      </w:pPr>
      <w:rPr>
        <w:rFonts w:ascii="Wingdings" w:hAnsi="Wingdings" w:hint="default"/>
      </w:rPr>
    </w:lvl>
    <w:lvl w:ilvl="6" w:tplc="72ACBB60" w:tentative="1">
      <w:start w:val="1"/>
      <w:numFmt w:val="bullet"/>
      <w:lvlText w:val=""/>
      <w:lvlJc w:val="left"/>
      <w:pPr>
        <w:ind w:left="5040" w:hanging="360"/>
      </w:pPr>
      <w:rPr>
        <w:rFonts w:ascii="Symbol" w:hAnsi="Symbol" w:hint="default"/>
      </w:rPr>
    </w:lvl>
    <w:lvl w:ilvl="7" w:tplc="C47E9A74" w:tentative="1">
      <w:start w:val="1"/>
      <w:numFmt w:val="bullet"/>
      <w:lvlText w:val="o"/>
      <w:lvlJc w:val="left"/>
      <w:pPr>
        <w:ind w:left="5760" w:hanging="360"/>
      </w:pPr>
      <w:rPr>
        <w:rFonts w:ascii="Courier New" w:hAnsi="Courier New" w:cs="Courier New" w:hint="default"/>
      </w:rPr>
    </w:lvl>
    <w:lvl w:ilvl="8" w:tplc="D0144A28" w:tentative="1">
      <w:start w:val="1"/>
      <w:numFmt w:val="bullet"/>
      <w:lvlText w:val=""/>
      <w:lvlJc w:val="left"/>
      <w:pPr>
        <w:ind w:left="6480" w:hanging="360"/>
      </w:pPr>
      <w:rPr>
        <w:rFonts w:ascii="Wingdings" w:hAnsi="Wingdings" w:hint="default"/>
      </w:rPr>
    </w:lvl>
  </w:abstractNum>
  <w:abstractNum w:abstractNumId="33">
    <w:nsid w:val="3ECC674A"/>
    <w:multiLevelType w:val="hybridMultilevel"/>
    <w:tmpl w:val="990E35D0"/>
    <w:lvl w:ilvl="0" w:tplc="752A36F6">
      <w:start w:val="1"/>
      <w:numFmt w:val="bullet"/>
      <w:lvlText w:val=""/>
      <w:lvlJc w:val="left"/>
      <w:pPr>
        <w:ind w:left="360" w:hanging="360"/>
      </w:pPr>
      <w:rPr>
        <w:rFonts w:ascii="Wingdings" w:hAnsi="Wingdings" w:hint="default"/>
        <w:color w:val="000000"/>
        <w:sz w:val="12"/>
      </w:rPr>
    </w:lvl>
    <w:lvl w:ilvl="1" w:tplc="049C4D36">
      <w:start w:val="1"/>
      <w:numFmt w:val="bullet"/>
      <w:lvlText w:val="o"/>
      <w:lvlJc w:val="left"/>
      <w:pPr>
        <w:ind w:left="1080" w:hanging="360"/>
      </w:pPr>
      <w:rPr>
        <w:rFonts w:ascii="Courier New" w:hAnsi="Courier New" w:cs="Courier New" w:hint="default"/>
      </w:rPr>
    </w:lvl>
    <w:lvl w:ilvl="2" w:tplc="8FAE9142" w:tentative="1">
      <w:start w:val="1"/>
      <w:numFmt w:val="bullet"/>
      <w:lvlText w:val=""/>
      <w:lvlJc w:val="left"/>
      <w:pPr>
        <w:ind w:left="1800" w:hanging="360"/>
      </w:pPr>
      <w:rPr>
        <w:rFonts w:ascii="Wingdings" w:hAnsi="Wingdings" w:hint="default"/>
      </w:rPr>
    </w:lvl>
    <w:lvl w:ilvl="3" w:tplc="2E609552" w:tentative="1">
      <w:start w:val="1"/>
      <w:numFmt w:val="bullet"/>
      <w:lvlText w:val=""/>
      <w:lvlJc w:val="left"/>
      <w:pPr>
        <w:ind w:left="2520" w:hanging="360"/>
      </w:pPr>
      <w:rPr>
        <w:rFonts w:ascii="Symbol" w:hAnsi="Symbol" w:hint="default"/>
      </w:rPr>
    </w:lvl>
    <w:lvl w:ilvl="4" w:tplc="0DDABAE2" w:tentative="1">
      <w:start w:val="1"/>
      <w:numFmt w:val="bullet"/>
      <w:lvlText w:val="o"/>
      <w:lvlJc w:val="left"/>
      <w:pPr>
        <w:ind w:left="3240" w:hanging="360"/>
      </w:pPr>
      <w:rPr>
        <w:rFonts w:ascii="Courier New" w:hAnsi="Courier New" w:cs="Courier New" w:hint="default"/>
      </w:rPr>
    </w:lvl>
    <w:lvl w:ilvl="5" w:tplc="268E700C" w:tentative="1">
      <w:start w:val="1"/>
      <w:numFmt w:val="bullet"/>
      <w:lvlText w:val=""/>
      <w:lvlJc w:val="left"/>
      <w:pPr>
        <w:ind w:left="3960" w:hanging="360"/>
      </w:pPr>
      <w:rPr>
        <w:rFonts w:ascii="Wingdings" w:hAnsi="Wingdings" w:hint="default"/>
      </w:rPr>
    </w:lvl>
    <w:lvl w:ilvl="6" w:tplc="1F3A7790" w:tentative="1">
      <w:start w:val="1"/>
      <w:numFmt w:val="bullet"/>
      <w:lvlText w:val=""/>
      <w:lvlJc w:val="left"/>
      <w:pPr>
        <w:ind w:left="4680" w:hanging="360"/>
      </w:pPr>
      <w:rPr>
        <w:rFonts w:ascii="Symbol" w:hAnsi="Symbol" w:hint="default"/>
      </w:rPr>
    </w:lvl>
    <w:lvl w:ilvl="7" w:tplc="6A4C691A" w:tentative="1">
      <w:start w:val="1"/>
      <w:numFmt w:val="bullet"/>
      <w:lvlText w:val="o"/>
      <w:lvlJc w:val="left"/>
      <w:pPr>
        <w:ind w:left="5400" w:hanging="360"/>
      </w:pPr>
      <w:rPr>
        <w:rFonts w:ascii="Courier New" w:hAnsi="Courier New" w:cs="Courier New" w:hint="default"/>
      </w:rPr>
    </w:lvl>
    <w:lvl w:ilvl="8" w:tplc="6E24DE16" w:tentative="1">
      <w:start w:val="1"/>
      <w:numFmt w:val="bullet"/>
      <w:lvlText w:val=""/>
      <w:lvlJc w:val="left"/>
      <w:pPr>
        <w:ind w:left="6120" w:hanging="360"/>
      </w:pPr>
      <w:rPr>
        <w:rFonts w:ascii="Wingdings" w:hAnsi="Wingdings" w:hint="default"/>
      </w:rPr>
    </w:lvl>
  </w:abstractNum>
  <w:abstractNum w:abstractNumId="34">
    <w:nsid w:val="43C107DA"/>
    <w:multiLevelType w:val="multilevel"/>
    <w:tmpl w:val="2A1616D0"/>
    <w:lvl w:ilvl="0">
      <w:start w:val="1"/>
      <w:numFmt w:val="upperLetter"/>
      <w:pStyle w:val="Appendix1"/>
      <w:lvlText w:val="Appendix %1"/>
      <w:lvlJc w:val="left"/>
      <w:pPr>
        <w:tabs>
          <w:tab w:val="num" w:pos="2268"/>
        </w:tabs>
        <w:ind w:left="2268" w:hanging="2268"/>
      </w:pPr>
      <w:rPr>
        <w:rFonts w:cs="Times New Roman"/>
        <w:b/>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pStyle w:val="Appendix2"/>
      <w:lvlText w:val="%1.%2"/>
      <w:lvlJc w:val="left"/>
      <w:pPr>
        <w:tabs>
          <w:tab w:val="num" w:pos="851"/>
        </w:tabs>
        <w:ind w:left="851" w:hanging="851"/>
      </w:pPr>
      <w:rPr>
        <w:rFonts w:ascii="Arial" w:hAnsi="Arial" w:hint="default"/>
        <w:b/>
        <w:i w:val="0"/>
        <w:sz w:val="22"/>
      </w:rPr>
    </w:lvl>
    <w:lvl w:ilvl="2">
      <w:start w:val="1"/>
      <w:numFmt w:val="decimal"/>
      <w:pStyle w:val="Appendix3"/>
      <w:lvlText w:val="%1.%2.%3"/>
      <w:lvlJc w:val="left"/>
      <w:pPr>
        <w:tabs>
          <w:tab w:val="num" w:pos="851"/>
        </w:tabs>
        <w:ind w:left="851" w:hanging="851"/>
      </w:pPr>
      <w:rPr>
        <w:rFonts w:ascii="Arial" w:hAnsi="Arial" w:hint="default"/>
        <w:b/>
        <w:i w:val="0"/>
        <w:sz w:val="22"/>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nsid w:val="44344ABD"/>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
    <w:nsid w:val="46270CC2"/>
    <w:multiLevelType w:val="hybridMultilevel"/>
    <w:tmpl w:val="2B6067B0"/>
    <w:lvl w:ilvl="0" w:tplc="F38CD308">
      <w:start w:val="1"/>
      <w:numFmt w:val="lowerRoman"/>
      <w:pStyle w:val="Para2Roman"/>
      <w:lvlText w:val="%1."/>
      <w:lvlJc w:val="left"/>
      <w:pPr>
        <w:tabs>
          <w:tab w:val="num" w:pos="1191"/>
        </w:tabs>
        <w:ind w:left="1191" w:hanging="397"/>
      </w:pPr>
      <w:rPr>
        <w:rFonts w:hint="default"/>
      </w:rPr>
    </w:lvl>
    <w:lvl w:ilvl="1" w:tplc="62FE026A" w:tentative="1">
      <w:start w:val="1"/>
      <w:numFmt w:val="lowerLetter"/>
      <w:lvlText w:val="%2."/>
      <w:lvlJc w:val="left"/>
      <w:pPr>
        <w:tabs>
          <w:tab w:val="num" w:pos="1440"/>
        </w:tabs>
        <w:ind w:left="1440" w:hanging="360"/>
      </w:pPr>
    </w:lvl>
    <w:lvl w:ilvl="2" w:tplc="D8586044" w:tentative="1">
      <w:start w:val="1"/>
      <w:numFmt w:val="lowerRoman"/>
      <w:lvlText w:val="%3."/>
      <w:lvlJc w:val="right"/>
      <w:pPr>
        <w:tabs>
          <w:tab w:val="num" w:pos="2160"/>
        </w:tabs>
        <w:ind w:left="2160" w:hanging="180"/>
      </w:pPr>
    </w:lvl>
    <w:lvl w:ilvl="3" w:tplc="AACCC93C" w:tentative="1">
      <w:start w:val="1"/>
      <w:numFmt w:val="decimal"/>
      <w:lvlText w:val="%4."/>
      <w:lvlJc w:val="left"/>
      <w:pPr>
        <w:tabs>
          <w:tab w:val="num" w:pos="2880"/>
        </w:tabs>
        <w:ind w:left="2880" w:hanging="360"/>
      </w:pPr>
    </w:lvl>
    <w:lvl w:ilvl="4" w:tplc="9380F946" w:tentative="1">
      <w:start w:val="1"/>
      <w:numFmt w:val="lowerLetter"/>
      <w:lvlText w:val="%5."/>
      <w:lvlJc w:val="left"/>
      <w:pPr>
        <w:tabs>
          <w:tab w:val="num" w:pos="3600"/>
        </w:tabs>
        <w:ind w:left="3600" w:hanging="360"/>
      </w:pPr>
    </w:lvl>
    <w:lvl w:ilvl="5" w:tplc="BF7A4EA2" w:tentative="1">
      <w:start w:val="1"/>
      <w:numFmt w:val="lowerRoman"/>
      <w:lvlText w:val="%6."/>
      <w:lvlJc w:val="right"/>
      <w:pPr>
        <w:tabs>
          <w:tab w:val="num" w:pos="4320"/>
        </w:tabs>
        <w:ind w:left="4320" w:hanging="180"/>
      </w:pPr>
    </w:lvl>
    <w:lvl w:ilvl="6" w:tplc="08B8E7C6" w:tentative="1">
      <w:start w:val="1"/>
      <w:numFmt w:val="decimal"/>
      <w:lvlText w:val="%7."/>
      <w:lvlJc w:val="left"/>
      <w:pPr>
        <w:tabs>
          <w:tab w:val="num" w:pos="5040"/>
        </w:tabs>
        <w:ind w:left="5040" w:hanging="360"/>
      </w:pPr>
    </w:lvl>
    <w:lvl w:ilvl="7" w:tplc="4FCEE588" w:tentative="1">
      <w:start w:val="1"/>
      <w:numFmt w:val="lowerLetter"/>
      <w:lvlText w:val="%8."/>
      <w:lvlJc w:val="left"/>
      <w:pPr>
        <w:tabs>
          <w:tab w:val="num" w:pos="5760"/>
        </w:tabs>
        <w:ind w:left="5760" w:hanging="360"/>
      </w:pPr>
    </w:lvl>
    <w:lvl w:ilvl="8" w:tplc="593A788C" w:tentative="1">
      <w:start w:val="1"/>
      <w:numFmt w:val="lowerRoman"/>
      <w:lvlText w:val="%9."/>
      <w:lvlJc w:val="right"/>
      <w:pPr>
        <w:tabs>
          <w:tab w:val="num" w:pos="6480"/>
        </w:tabs>
        <w:ind w:left="6480" w:hanging="180"/>
      </w:pPr>
    </w:lvl>
  </w:abstractNum>
  <w:abstractNum w:abstractNumId="37">
    <w:nsid w:val="46A15D8A"/>
    <w:multiLevelType w:val="hybridMultilevel"/>
    <w:tmpl w:val="936E55A6"/>
    <w:lvl w:ilvl="0" w:tplc="D0D04564">
      <w:start w:val="1"/>
      <w:numFmt w:val="bullet"/>
      <w:lvlText w:val=""/>
      <w:lvlJc w:val="left"/>
      <w:pPr>
        <w:ind w:left="774" w:hanging="360"/>
      </w:pPr>
      <w:rPr>
        <w:rFonts w:ascii="Symbol" w:hAnsi="Symbol" w:hint="default"/>
      </w:rPr>
    </w:lvl>
    <w:lvl w:ilvl="1" w:tplc="63F04BC6" w:tentative="1">
      <w:start w:val="1"/>
      <w:numFmt w:val="bullet"/>
      <w:lvlText w:val="o"/>
      <w:lvlJc w:val="left"/>
      <w:pPr>
        <w:ind w:left="1494" w:hanging="360"/>
      </w:pPr>
      <w:rPr>
        <w:rFonts w:ascii="Courier New" w:hAnsi="Courier New" w:cs="Courier New" w:hint="default"/>
      </w:rPr>
    </w:lvl>
    <w:lvl w:ilvl="2" w:tplc="7608B20C" w:tentative="1">
      <w:start w:val="1"/>
      <w:numFmt w:val="bullet"/>
      <w:lvlText w:val=""/>
      <w:lvlJc w:val="left"/>
      <w:pPr>
        <w:ind w:left="2214" w:hanging="360"/>
      </w:pPr>
      <w:rPr>
        <w:rFonts w:ascii="Wingdings" w:hAnsi="Wingdings" w:hint="default"/>
      </w:rPr>
    </w:lvl>
    <w:lvl w:ilvl="3" w:tplc="1602CDAA" w:tentative="1">
      <w:start w:val="1"/>
      <w:numFmt w:val="bullet"/>
      <w:lvlText w:val=""/>
      <w:lvlJc w:val="left"/>
      <w:pPr>
        <w:ind w:left="2934" w:hanging="360"/>
      </w:pPr>
      <w:rPr>
        <w:rFonts w:ascii="Symbol" w:hAnsi="Symbol" w:hint="default"/>
      </w:rPr>
    </w:lvl>
    <w:lvl w:ilvl="4" w:tplc="9724DD34" w:tentative="1">
      <w:start w:val="1"/>
      <w:numFmt w:val="bullet"/>
      <w:lvlText w:val="o"/>
      <w:lvlJc w:val="left"/>
      <w:pPr>
        <w:ind w:left="3654" w:hanging="360"/>
      </w:pPr>
      <w:rPr>
        <w:rFonts w:ascii="Courier New" w:hAnsi="Courier New" w:cs="Courier New" w:hint="default"/>
      </w:rPr>
    </w:lvl>
    <w:lvl w:ilvl="5" w:tplc="C83651A4" w:tentative="1">
      <w:start w:val="1"/>
      <w:numFmt w:val="bullet"/>
      <w:lvlText w:val=""/>
      <w:lvlJc w:val="left"/>
      <w:pPr>
        <w:ind w:left="4374" w:hanging="360"/>
      </w:pPr>
      <w:rPr>
        <w:rFonts w:ascii="Wingdings" w:hAnsi="Wingdings" w:hint="default"/>
      </w:rPr>
    </w:lvl>
    <w:lvl w:ilvl="6" w:tplc="65DAF17A" w:tentative="1">
      <w:start w:val="1"/>
      <w:numFmt w:val="bullet"/>
      <w:lvlText w:val=""/>
      <w:lvlJc w:val="left"/>
      <w:pPr>
        <w:ind w:left="5094" w:hanging="360"/>
      </w:pPr>
      <w:rPr>
        <w:rFonts w:ascii="Symbol" w:hAnsi="Symbol" w:hint="default"/>
      </w:rPr>
    </w:lvl>
    <w:lvl w:ilvl="7" w:tplc="6E26319A" w:tentative="1">
      <w:start w:val="1"/>
      <w:numFmt w:val="bullet"/>
      <w:lvlText w:val="o"/>
      <w:lvlJc w:val="left"/>
      <w:pPr>
        <w:ind w:left="5814" w:hanging="360"/>
      </w:pPr>
      <w:rPr>
        <w:rFonts w:ascii="Courier New" w:hAnsi="Courier New" w:cs="Courier New" w:hint="default"/>
      </w:rPr>
    </w:lvl>
    <w:lvl w:ilvl="8" w:tplc="39CA432A" w:tentative="1">
      <w:start w:val="1"/>
      <w:numFmt w:val="bullet"/>
      <w:lvlText w:val=""/>
      <w:lvlJc w:val="left"/>
      <w:pPr>
        <w:ind w:left="6534" w:hanging="360"/>
      </w:pPr>
      <w:rPr>
        <w:rFonts w:ascii="Wingdings" w:hAnsi="Wingdings" w:hint="default"/>
      </w:rPr>
    </w:lvl>
  </w:abstractNum>
  <w:abstractNum w:abstractNumId="38">
    <w:nsid w:val="49980CC6"/>
    <w:multiLevelType w:val="hybridMultilevel"/>
    <w:tmpl w:val="56A2045A"/>
    <w:lvl w:ilvl="0" w:tplc="9CAAB850">
      <w:start w:val="1"/>
      <w:numFmt w:val="lowerRoman"/>
      <w:pStyle w:val="Para3Roman"/>
      <w:lvlText w:val="%1."/>
      <w:lvlJc w:val="left"/>
      <w:pPr>
        <w:tabs>
          <w:tab w:val="num" w:pos="1588"/>
        </w:tabs>
        <w:ind w:left="1588" w:hanging="397"/>
      </w:pPr>
      <w:rPr>
        <w:rFonts w:hint="default"/>
      </w:rPr>
    </w:lvl>
    <w:lvl w:ilvl="1" w:tplc="5C36DF00" w:tentative="1">
      <w:start w:val="1"/>
      <w:numFmt w:val="lowerLetter"/>
      <w:lvlText w:val="%2."/>
      <w:lvlJc w:val="left"/>
      <w:pPr>
        <w:tabs>
          <w:tab w:val="num" w:pos="1440"/>
        </w:tabs>
        <w:ind w:left="1440" w:hanging="360"/>
      </w:pPr>
    </w:lvl>
    <w:lvl w:ilvl="2" w:tplc="AFE8F624" w:tentative="1">
      <w:start w:val="1"/>
      <w:numFmt w:val="lowerRoman"/>
      <w:lvlText w:val="%3."/>
      <w:lvlJc w:val="right"/>
      <w:pPr>
        <w:tabs>
          <w:tab w:val="num" w:pos="2160"/>
        </w:tabs>
        <w:ind w:left="2160" w:hanging="180"/>
      </w:pPr>
    </w:lvl>
    <w:lvl w:ilvl="3" w:tplc="49687266" w:tentative="1">
      <w:start w:val="1"/>
      <w:numFmt w:val="decimal"/>
      <w:lvlText w:val="%4."/>
      <w:lvlJc w:val="left"/>
      <w:pPr>
        <w:tabs>
          <w:tab w:val="num" w:pos="2880"/>
        </w:tabs>
        <w:ind w:left="2880" w:hanging="360"/>
      </w:pPr>
    </w:lvl>
    <w:lvl w:ilvl="4" w:tplc="21D09D72" w:tentative="1">
      <w:start w:val="1"/>
      <w:numFmt w:val="lowerLetter"/>
      <w:lvlText w:val="%5."/>
      <w:lvlJc w:val="left"/>
      <w:pPr>
        <w:tabs>
          <w:tab w:val="num" w:pos="3600"/>
        </w:tabs>
        <w:ind w:left="3600" w:hanging="360"/>
      </w:pPr>
    </w:lvl>
    <w:lvl w:ilvl="5" w:tplc="9A227606" w:tentative="1">
      <w:start w:val="1"/>
      <w:numFmt w:val="lowerRoman"/>
      <w:lvlText w:val="%6."/>
      <w:lvlJc w:val="right"/>
      <w:pPr>
        <w:tabs>
          <w:tab w:val="num" w:pos="4320"/>
        </w:tabs>
        <w:ind w:left="4320" w:hanging="180"/>
      </w:pPr>
    </w:lvl>
    <w:lvl w:ilvl="6" w:tplc="68A269D0" w:tentative="1">
      <w:start w:val="1"/>
      <w:numFmt w:val="decimal"/>
      <w:lvlText w:val="%7."/>
      <w:lvlJc w:val="left"/>
      <w:pPr>
        <w:tabs>
          <w:tab w:val="num" w:pos="5040"/>
        </w:tabs>
        <w:ind w:left="5040" w:hanging="360"/>
      </w:pPr>
    </w:lvl>
    <w:lvl w:ilvl="7" w:tplc="E49E2AD4" w:tentative="1">
      <w:start w:val="1"/>
      <w:numFmt w:val="lowerLetter"/>
      <w:lvlText w:val="%8."/>
      <w:lvlJc w:val="left"/>
      <w:pPr>
        <w:tabs>
          <w:tab w:val="num" w:pos="5760"/>
        </w:tabs>
        <w:ind w:left="5760" w:hanging="360"/>
      </w:pPr>
    </w:lvl>
    <w:lvl w:ilvl="8" w:tplc="8F7E3A38" w:tentative="1">
      <w:start w:val="1"/>
      <w:numFmt w:val="lowerRoman"/>
      <w:lvlText w:val="%9."/>
      <w:lvlJc w:val="right"/>
      <w:pPr>
        <w:tabs>
          <w:tab w:val="num" w:pos="6480"/>
        </w:tabs>
        <w:ind w:left="6480" w:hanging="180"/>
      </w:pPr>
    </w:lvl>
  </w:abstractNum>
  <w:abstractNum w:abstractNumId="39">
    <w:nsid w:val="49F46B6B"/>
    <w:multiLevelType w:val="singleLevel"/>
    <w:tmpl w:val="14742818"/>
    <w:lvl w:ilvl="0">
      <w:start w:val="1"/>
      <w:numFmt w:val="bullet"/>
      <w:pStyle w:val="Para1dash"/>
      <w:lvlText w:val="–"/>
      <w:lvlJc w:val="left"/>
      <w:pPr>
        <w:tabs>
          <w:tab w:val="num" w:pos="794"/>
        </w:tabs>
        <w:ind w:left="794" w:hanging="397"/>
      </w:pPr>
      <w:rPr>
        <w:rFonts w:ascii="Arial" w:hAnsi="Arial" w:hint="default"/>
        <w:sz w:val="22"/>
      </w:rPr>
    </w:lvl>
  </w:abstractNum>
  <w:abstractNum w:abstractNumId="40">
    <w:nsid w:val="51892ED4"/>
    <w:multiLevelType w:val="singleLevel"/>
    <w:tmpl w:val="05306890"/>
    <w:lvl w:ilvl="0">
      <w:start w:val="1"/>
      <w:numFmt w:val="decimal"/>
      <w:pStyle w:val="Para2number"/>
      <w:lvlText w:val="%1)"/>
      <w:lvlJc w:val="left"/>
      <w:pPr>
        <w:tabs>
          <w:tab w:val="num" w:pos="1191"/>
        </w:tabs>
        <w:ind w:left="1191" w:hanging="397"/>
      </w:pPr>
      <w:rPr>
        <w:rFonts w:hint="default"/>
      </w:rPr>
    </w:lvl>
  </w:abstractNum>
  <w:abstractNum w:abstractNumId="41">
    <w:nsid w:val="52537386"/>
    <w:multiLevelType w:val="hybridMultilevel"/>
    <w:tmpl w:val="35345A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nsid w:val="53262D45"/>
    <w:multiLevelType w:val="singleLevel"/>
    <w:tmpl w:val="D5D01DAA"/>
    <w:lvl w:ilvl="0">
      <w:start w:val="1"/>
      <w:numFmt w:val="decimal"/>
      <w:pStyle w:val="Para3number"/>
      <w:lvlText w:val="%1)"/>
      <w:lvlJc w:val="left"/>
      <w:pPr>
        <w:tabs>
          <w:tab w:val="num" w:pos="1588"/>
        </w:tabs>
        <w:ind w:left="1588" w:hanging="397"/>
      </w:pPr>
      <w:rPr>
        <w:rFonts w:hint="default"/>
      </w:rPr>
    </w:lvl>
  </w:abstractNum>
  <w:abstractNum w:abstractNumId="43">
    <w:nsid w:val="55D93159"/>
    <w:multiLevelType w:val="singleLevel"/>
    <w:tmpl w:val="C72ED878"/>
    <w:lvl w:ilvl="0">
      <w:start w:val="1"/>
      <w:numFmt w:val="lowerLetter"/>
      <w:pStyle w:val="Para0letter"/>
      <w:lvlText w:val="%1)"/>
      <w:lvlJc w:val="left"/>
      <w:pPr>
        <w:tabs>
          <w:tab w:val="num" w:pos="397"/>
        </w:tabs>
        <w:ind w:left="397" w:hanging="397"/>
      </w:pPr>
      <w:rPr>
        <w:rFonts w:hint="default"/>
      </w:rPr>
    </w:lvl>
  </w:abstractNum>
  <w:abstractNum w:abstractNumId="44">
    <w:nsid w:val="59CA70FF"/>
    <w:multiLevelType w:val="singleLevel"/>
    <w:tmpl w:val="A92EEC36"/>
    <w:lvl w:ilvl="0">
      <w:start w:val="1"/>
      <w:numFmt w:val="bullet"/>
      <w:pStyle w:val="Para2dash"/>
      <w:lvlText w:val="–"/>
      <w:lvlJc w:val="left"/>
      <w:pPr>
        <w:tabs>
          <w:tab w:val="num" w:pos="1191"/>
        </w:tabs>
        <w:ind w:left="1191" w:hanging="397"/>
      </w:pPr>
      <w:rPr>
        <w:rFonts w:ascii="Arial" w:hAnsi="Arial" w:hint="default"/>
        <w:position w:val="0"/>
        <w:sz w:val="22"/>
      </w:rPr>
    </w:lvl>
  </w:abstractNum>
  <w:abstractNum w:abstractNumId="45">
    <w:nsid w:val="5BC011D6"/>
    <w:multiLevelType w:val="singleLevel"/>
    <w:tmpl w:val="8AB4A292"/>
    <w:lvl w:ilvl="0">
      <w:start w:val="1"/>
      <w:numFmt w:val="bullet"/>
      <w:pStyle w:val="CoverSubject"/>
      <w:lvlText w:val=""/>
      <w:lvlJc w:val="left"/>
      <w:pPr>
        <w:tabs>
          <w:tab w:val="num" w:pos="539"/>
        </w:tabs>
        <w:ind w:left="539" w:hanging="539"/>
      </w:pPr>
      <w:rPr>
        <w:rFonts w:ascii="Wingdings" w:hAnsi="Wingdings" w:hint="default"/>
        <w:sz w:val="16"/>
      </w:rPr>
    </w:lvl>
  </w:abstractNum>
  <w:abstractNum w:abstractNumId="46">
    <w:nsid w:val="5DC40239"/>
    <w:multiLevelType w:val="hybridMultilevel"/>
    <w:tmpl w:val="65C21818"/>
    <w:lvl w:ilvl="0" w:tplc="1F649E9C">
      <w:start w:val="1"/>
      <w:numFmt w:val="bullet"/>
      <w:pStyle w:val="Para0bullet"/>
      <w:lvlText w:val=""/>
      <w:lvlJc w:val="left"/>
      <w:pPr>
        <w:ind w:left="720" w:hanging="360"/>
      </w:pPr>
      <w:rPr>
        <w:rFonts w:ascii="Wingdings" w:hAnsi="Wingdings" w:hint="default"/>
      </w:rPr>
    </w:lvl>
    <w:lvl w:ilvl="1" w:tplc="74229F0E">
      <w:start w:val="1"/>
      <w:numFmt w:val="bullet"/>
      <w:lvlText w:val="o"/>
      <w:lvlJc w:val="left"/>
      <w:pPr>
        <w:ind w:left="1440" w:hanging="360"/>
      </w:pPr>
      <w:rPr>
        <w:rFonts w:ascii="Courier New" w:hAnsi="Courier New" w:cs="Courier New" w:hint="default"/>
      </w:rPr>
    </w:lvl>
    <w:lvl w:ilvl="2" w:tplc="79FC2402" w:tentative="1">
      <w:start w:val="1"/>
      <w:numFmt w:val="bullet"/>
      <w:lvlText w:val=""/>
      <w:lvlJc w:val="left"/>
      <w:pPr>
        <w:ind w:left="2160" w:hanging="360"/>
      </w:pPr>
      <w:rPr>
        <w:rFonts w:ascii="Wingdings" w:hAnsi="Wingdings" w:hint="default"/>
      </w:rPr>
    </w:lvl>
    <w:lvl w:ilvl="3" w:tplc="EA58B978" w:tentative="1">
      <w:start w:val="1"/>
      <w:numFmt w:val="bullet"/>
      <w:lvlText w:val=""/>
      <w:lvlJc w:val="left"/>
      <w:pPr>
        <w:ind w:left="2880" w:hanging="360"/>
      </w:pPr>
      <w:rPr>
        <w:rFonts w:ascii="Symbol" w:hAnsi="Symbol" w:hint="default"/>
      </w:rPr>
    </w:lvl>
    <w:lvl w:ilvl="4" w:tplc="AB1AB1BE" w:tentative="1">
      <w:start w:val="1"/>
      <w:numFmt w:val="bullet"/>
      <w:lvlText w:val="o"/>
      <w:lvlJc w:val="left"/>
      <w:pPr>
        <w:ind w:left="3600" w:hanging="360"/>
      </w:pPr>
      <w:rPr>
        <w:rFonts w:ascii="Courier New" w:hAnsi="Courier New" w:cs="Courier New" w:hint="default"/>
      </w:rPr>
    </w:lvl>
    <w:lvl w:ilvl="5" w:tplc="3E98CEA6" w:tentative="1">
      <w:start w:val="1"/>
      <w:numFmt w:val="bullet"/>
      <w:lvlText w:val=""/>
      <w:lvlJc w:val="left"/>
      <w:pPr>
        <w:ind w:left="4320" w:hanging="360"/>
      </w:pPr>
      <w:rPr>
        <w:rFonts w:ascii="Wingdings" w:hAnsi="Wingdings" w:hint="default"/>
      </w:rPr>
    </w:lvl>
    <w:lvl w:ilvl="6" w:tplc="6AFE0914" w:tentative="1">
      <w:start w:val="1"/>
      <w:numFmt w:val="bullet"/>
      <w:lvlText w:val=""/>
      <w:lvlJc w:val="left"/>
      <w:pPr>
        <w:ind w:left="5040" w:hanging="360"/>
      </w:pPr>
      <w:rPr>
        <w:rFonts w:ascii="Symbol" w:hAnsi="Symbol" w:hint="default"/>
      </w:rPr>
    </w:lvl>
    <w:lvl w:ilvl="7" w:tplc="827067D2" w:tentative="1">
      <w:start w:val="1"/>
      <w:numFmt w:val="bullet"/>
      <w:lvlText w:val="o"/>
      <w:lvlJc w:val="left"/>
      <w:pPr>
        <w:ind w:left="5760" w:hanging="360"/>
      </w:pPr>
      <w:rPr>
        <w:rFonts w:ascii="Courier New" w:hAnsi="Courier New" w:cs="Courier New" w:hint="default"/>
      </w:rPr>
    </w:lvl>
    <w:lvl w:ilvl="8" w:tplc="478C3240" w:tentative="1">
      <w:start w:val="1"/>
      <w:numFmt w:val="bullet"/>
      <w:lvlText w:val=""/>
      <w:lvlJc w:val="left"/>
      <w:pPr>
        <w:ind w:left="6480" w:hanging="360"/>
      </w:pPr>
      <w:rPr>
        <w:rFonts w:ascii="Wingdings" w:hAnsi="Wingdings" w:hint="default"/>
      </w:rPr>
    </w:lvl>
  </w:abstractNum>
  <w:abstractNum w:abstractNumId="47">
    <w:nsid w:val="5DFE266D"/>
    <w:multiLevelType w:val="singleLevel"/>
    <w:tmpl w:val="00B2FA74"/>
    <w:lvl w:ilvl="0">
      <w:start w:val="1"/>
      <w:numFmt w:val="bullet"/>
      <w:lvlText w:val=""/>
      <w:lvlJc w:val="left"/>
      <w:pPr>
        <w:tabs>
          <w:tab w:val="num" w:pos="425"/>
        </w:tabs>
        <w:ind w:left="425" w:hanging="425"/>
      </w:pPr>
      <w:rPr>
        <w:rFonts w:ascii="Wingdings" w:hAnsi="Wingdings" w:hint="default"/>
        <w:color w:val="000000"/>
        <w:sz w:val="12"/>
      </w:rPr>
    </w:lvl>
  </w:abstractNum>
  <w:abstractNum w:abstractNumId="48">
    <w:nsid w:val="5E635464"/>
    <w:multiLevelType w:val="hybridMultilevel"/>
    <w:tmpl w:val="9B3E3A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nsid w:val="607541B1"/>
    <w:multiLevelType w:val="singleLevel"/>
    <w:tmpl w:val="AA5CFB52"/>
    <w:lvl w:ilvl="0">
      <w:start w:val="1"/>
      <w:numFmt w:val="bullet"/>
      <w:pStyle w:val="Para0dash"/>
      <w:lvlText w:val="–"/>
      <w:lvlJc w:val="left"/>
      <w:pPr>
        <w:tabs>
          <w:tab w:val="num" w:pos="397"/>
        </w:tabs>
        <w:ind w:left="397" w:hanging="397"/>
      </w:pPr>
      <w:rPr>
        <w:rFonts w:ascii="Arial" w:hAnsi="Arial" w:hint="default"/>
        <w:position w:val="0"/>
        <w:sz w:val="22"/>
      </w:rPr>
    </w:lvl>
  </w:abstractNum>
  <w:abstractNum w:abstractNumId="50">
    <w:nsid w:val="62147182"/>
    <w:multiLevelType w:val="hybridMultilevel"/>
    <w:tmpl w:val="D37E09B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nsid w:val="62CD0B6A"/>
    <w:multiLevelType w:val="hybridMultilevel"/>
    <w:tmpl w:val="016008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nsid w:val="63C672A0"/>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3">
    <w:nsid w:val="6407341B"/>
    <w:multiLevelType w:val="multilevel"/>
    <w:tmpl w:val="962EC910"/>
    <w:lvl w:ilvl="0">
      <w:start w:val="1"/>
      <w:numFmt w:val="decimal"/>
      <w:lvlText w:val="%1."/>
      <w:lvlJc w:val="left"/>
      <w:pPr>
        <w:tabs>
          <w:tab w:val="num" w:pos="397"/>
        </w:tabs>
        <w:ind w:left="397" w:hanging="39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4">
    <w:nsid w:val="66A10C37"/>
    <w:multiLevelType w:val="singleLevel"/>
    <w:tmpl w:val="67C209AA"/>
    <w:lvl w:ilvl="0">
      <w:start w:val="1"/>
      <w:numFmt w:val="bullet"/>
      <w:pStyle w:val="Para2bullet"/>
      <w:lvlText w:val=""/>
      <w:lvlJc w:val="left"/>
      <w:pPr>
        <w:tabs>
          <w:tab w:val="num" w:pos="1191"/>
        </w:tabs>
        <w:ind w:left="1191" w:hanging="397"/>
      </w:pPr>
      <w:rPr>
        <w:rFonts w:ascii="Wingdings" w:hAnsi="Wingdings" w:hint="default"/>
        <w:sz w:val="12"/>
      </w:rPr>
    </w:lvl>
  </w:abstractNum>
  <w:abstractNum w:abstractNumId="55">
    <w:nsid w:val="6B04426D"/>
    <w:multiLevelType w:val="singleLevel"/>
    <w:tmpl w:val="5D16ACFC"/>
    <w:lvl w:ilvl="0">
      <w:start w:val="1"/>
      <w:numFmt w:val="bullet"/>
      <w:pStyle w:val="TableFontbullet"/>
      <w:lvlText w:val=""/>
      <w:lvlJc w:val="left"/>
      <w:pPr>
        <w:tabs>
          <w:tab w:val="num" w:pos="397"/>
        </w:tabs>
        <w:ind w:left="397" w:hanging="397"/>
      </w:pPr>
      <w:rPr>
        <w:rFonts w:ascii="Wingdings" w:hAnsi="Wingdings" w:hint="default"/>
        <w:sz w:val="12"/>
      </w:rPr>
    </w:lvl>
  </w:abstractNum>
  <w:abstractNum w:abstractNumId="56">
    <w:nsid w:val="6D5B1328"/>
    <w:multiLevelType w:val="singleLevel"/>
    <w:tmpl w:val="10F4D800"/>
    <w:lvl w:ilvl="0">
      <w:start w:val="1"/>
      <w:numFmt w:val="bullet"/>
      <w:pStyle w:val="Para1bullet"/>
      <w:lvlText w:val=""/>
      <w:lvlJc w:val="left"/>
      <w:pPr>
        <w:tabs>
          <w:tab w:val="num" w:pos="794"/>
        </w:tabs>
        <w:ind w:left="794" w:hanging="397"/>
      </w:pPr>
      <w:rPr>
        <w:rFonts w:ascii="Wingdings" w:hAnsi="Wingdings" w:hint="default"/>
        <w:sz w:val="12"/>
      </w:rPr>
    </w:lvl>
  </w:abstractNum>
  <w:abstractNum w:abstractNumId="57">
    <w:nsid w:val="704A196C"/>
    <w:multiLevelType w:val="hybridMultilevel"/>
    <w:tmpl w:val="5CF6E584"/>
    <w:lvl w:ilvl="0" w:tplc="A114EB06">
      <w:start w:val="1"/>
      <w:numFmt w:val="decimal"/>
      <w:lvlText w:val="%1."/>
      <w:lvlJc w:val="left"/>
      <w:pPr>
        <w:ind w:left="360" w:hanging="360"/>
      </w:pPr>
      <w:rPr>
        <w:rFonts w:hint="default"/>
      </w:rPr>
    </w:lvl>
    <w:lvl w:ilvl="1" w:tplc="F75E6952" w:tentative="1">
      <w:start w:val="1"/>
      <w:numFmt w:val="lowerLetter"/>
      <w:lvlText w:val="%2."/>
      <w:lvlJc w:val="left"/>
      <w:pPr>
        <w:ind w:left="1080" w:hanging="360"/>
      </w:pPr>
    </w:lvl>
    <w:lvl w:ilvl="2" w:tplc="EBB8A2BA" w:tentative="1">
      <w:start w:val="1"/>
      <w:numFmt w:val="lowerRoman"/>
      <w:lvlText w:val="%3."/>
      <w:lvlJc w:val="right"/>
      <w:pPr>
        <w:ind w:left="1800" w:hanging="180"/>
      </w:pPr>
    </w:lvl>
    <w:lvl w:ilvl="3" w:tplc="61009552" w:tentative="1">
      <w:start w:val="1"/>
      <w:numFmt w:val="decimal"/>
      <w:lvlText w:val="%4."/>
      <w:lvlJc w:val="left"/>
      <w:pPr>
        <w:ind w:left="2520" w:hanging="360"/>
      </w:pPr>
    </w:lvl>
    <w:lvl w:ilvl="4" w:tplc="DEA4CEBE" w:tentative="1">
      <w:start w:val="1"/>
      <w:numFmt w:val="lowerLetter"/>
      <w:lvlText w:val="%5."/>
      <w:lvlJc w:val="left"/>
      <w:pPr>
        <w:ind w:left="3240" w:hanging="360"/>
      </w:pPr>
    </w:lvl>
    <w:lvl w:ilvl="5" w:tplc="E1BECB80" w:tentative="1">
      <w:start w:val="1"/>
      <w:numFmt w:val="lowerRoman"/>
      <w:lvlText w:val="%6."/>
      <w:lvlJc w:val="right"/>
      <w:pPr>
        <w:ind w:left="3960" w:hanging="180"/>
      </w:pPr>
    </w:lvl>
    <w:lvl w:ilvl="6" w:tplc="99F4C530" w:tentative="1">
      <w:start w:val="1"/>
      <w:numFmt w:val="decimal"/>
      <w:lvlText w:val="%7."/>
      <w:lvlJc w:val="left"/>
      <w:pPr>
        <w:ind w:left="4680" w:hanging="360"/>
      </w:pPr>
    </w:lvl>
    <w:lvl w:ilvl="7" w:tplc="762C0488" w:tentative="1">
      <w:start w:val="1"/>
      <w:numFmt w:val="lowerLetter"/>
      <w:lvlText w:val="%8."/>
      <w:lvlJc w:val="left"/>
      <w:pPr>
        <w:ind w:left="5400" w:hanging="360"/>
      </w:pPr>
    </w:lvl>
    <w:lvl w:ilvl="8" w:tplc="16725C9A" w:tentative="1">
      <w:start w:val="1"/>
      <w:numFmt w:val="lowerRoman"/>
      <w:lvlText w:val="%9."/>
      <w:lvlJc w:val="right"/>
      <w:pPr>
        <w:ind w:left="6120" w:hanging="180"/>
      </w:pPr>
    </w:lvl>
  </w:abstractNum>
  <w:abstractNum w:abstractNumId="58">
    <w:nsid w:val="704C5D1E"/>
    <w:multiLevelType w:val="hybridMultilevel"/>
    <w:tmpl w:val="1996E982"/>
    <w:lvl w:ilvl="0" w:tplc="DEEE00F0">
      <w:start w:val="1"/>
      <w:numFmt w:val="bullet"/>
      <w:lvlText w:val=""/>
      <w:lvlJc w:val="left"/>
      <w:pPr>
        <w:ind w:left="720" w:hanging="360"/>
      </w:pPr>
      <w:rPr>
        <w:rFonts w:ascii="Wingdings" w:hAnsi="Wingdings" w:hint="default"/>
        <w:color w:val="000000"/>
        <w:sz w:val="12"/>
      </w:rPr>
    </w:lvl>
    <w:lvl w:ilvl="1" w:tplc="38E4E7D6" w:tentative="1">
      <w:start w:val="1"/>
      <w:numFmt w:val="bullet"/>
      <w:lvlText w:val="o"/>
      <w:lvlJc w:val="left"/>
      <w:pPr>
        <w:ind w:left="1440" w:hanging="360"/>
      </w:pPr>
      <w:rPr>
        <w:rFonts w:ascii="Courier New" w:hAnsi="Courier New" w:cs="Courier New" w:hint="default"/>
      </w:rPr>
    </w:lvl>
    <w:lvl w:ilvl="2" w:tplc="8F401310" w:tentative="1">
      <w:start w:val="1"/>
      <w:numFmt w:val="bullet"/>
      <w:lvlText w:val=""/>
      <w:lvlJc w:val="left"/>
      <w:pPr>
        <w:ind w:left="2160" w:hanging="360"/>
      </w:pPr>
      <w:rPr>
        <w:rFonts w:ascii="Wingdings" w:hAnsi="Wingdings" w:hint="default"/>
      </w:rPr>
    </w:lvl>
    <w:lvl w:ilvl="3" w:tplc="A8B24306" w:tentative="1">
      <w:start w:val="1"/>
      <w:numFmt w:val="bullet"/>
      <w:lvlText w:val=""/>
      <w:lvlJc w:val="left"/>
      <w:pPr>
        <w:ind w:left="2880" w:hanging="360"/>
      </w:pPr>
      <w:rPr>
        <w:rFonts w:ascii="Symbol" w:hAnsi="Symbol" w:hint="default"/>
      </w:rPr>
    </w:lvl>
    <w:lvl w:ilvl="4" w:tplc="B3A65E4A" w:tentative="1">
      <w:start w:val="1"/>
      <w:numFmt w:val="bullet"/>
      <w:lvlText w:val="o"/>
      <w:lvlJc w:val="left"/>
      <w:pPr>
        <w:ind w:left="3600" w:hanging="360"/>
      </w:pPr>
      <w:rPr>
        <w:rFonts w:ascii="Courier New" w:hAnsi="Courier New" w:cs="Courier New" w:hint="default"/>
      </w:rPr>
    </w:lvl>
    <w:lvl w:ilvl="5" w:tplc="9D649CAE" w:tentative="1">
      <w:start w:val="1"/>
      <w:numFmt w:val="bullet"/>
      <w:lvlText w:val=""/>
      <w:lvlJc w:val="left"/>
      <w:pPr>
        <w:ind w:left="4320" w:hanging="360"/>
      </w:pPr>
      <w:rPr>
        <w:rFonts w:ascii="Wingdings" w:hAnsi="Wingdings" w:hint="default"/>
      </w:rPr>
    </w:lvl>
    <w:lvl w:ilvl="6" w:tplc="5CB04310" w:tentative="1">
      <w:start w:val="1"/>
      <w:numFmt w:val="bullet"/>
      <w:lvlText w:val=""/>
      <w:lvlJc w:val="left"/>
      <w:pPr>
        <w:ind w:left="5040" w:hanging="360"/>
      </w:pPr>
      <w:rPr>
        <w:rFonts w:ascii="Symbol" w:hAnsi="Symbol" w:hint="default"/>
      </w:rPr>
    </w:lvl>
    <w:lvl w:ilvl="7" w:tplc="4B86BC72" w:tentative="1">
      <w:start w:val="1"/>
      <w:numFmt w:val="bullet"/>
      <w:lvlText w:val="o"/>
      <w:lvlJc w:val="left"/>
      <w:pPr>
        <w:ind w:left="5760" w:hanging="360"/>
      </w:pPr>
      <w:rPr>
        <w:rFonts w:ascii="Courier New" w:hAnsi="Courier New" w:cs="Courier New" w:hint="default"/>
      </w:rPr>
    </w:lvl>
    <w:lvl w:ilvl="8" w:tplc="FFC8400C" w:tentative="1">
      <w:start w:val="1"/>
      <w:numFmt w:val="bullet"/>
      <w:lvlText w:val=""/>
      <w:lvlJc w:val="left"/>
      <w:pPr>
        <w:ind w:left="6480" w:hanging="360"/>
      </w:pPr>
      <w:rPr>
        <w:rFonts w:ascii="Wingdings" w:hAnsi="Wingdings" w:hint="default"/>
      </w:rPr>
    </w:lvl>
  </w:abstractNum>
  <w:abstractNum w:abstractNumId="59">
    <w:nsid w:val="7383306D"/>
    <w:multiLevelType w:val="hybridMultilevel"/>
    <w:tmpl w:val="8A6274EE"/>
    <w:lvl w:ilvl="0" w:tplc="62E0AD74">
      <w:start w:val="1"/>
      <w:numFmt w:val="lowerRoman"/>
      <w:pStyle w:val="Para0Roman"/>
      <w:lvlText w:val="%1."/>
      <w:lvlJc w:val="left"/>
      <w:pPr>
        <w:tabs>
          <w:tab w:val="num" w:pos="397"/>
        </w:tabs>
        <w:ind w:left="397" w:hanging="397"/>
      </w:pPr>
      <w:rPr>
        <w:rFonts w:hint="default"/>
      </w:rPr>
    </w:lvl>
    <w:lvl w:ilvl="1" w:tplc="B86ED378" w:tentative="1">
      <w:start w:val="1"/>
      <w:numFmt w:val="lowerLetter"/>
      <w:lvlText w:val="%2."/>
      <w:lvlJc w:val="left"/>
      <w:pPr>
        <w:tabs>
          <w:tab w:val="num" w:pos="1440"/>
        </w:tabs>
        <w:ind w:left="1440" w:hanging="360"/>
      </w:pPr>
    </w:lvl>
    <w:lvl w:ilvl="2" w:tplc="50ECC6D6" w:tentative="1">
      <w:start w:val="1"/>
      <w:numFmt w:val="lowerRoman"/>
      <w:lvlText w:val="%3."/>
      <w:lvlJc w:val="right"/>
      <w:pPr>
        <w:tabs>
          <w:tab w:val="num" w:pos="2160"/>
        </w:tabs>
        <w:ind w:left="2160" w:hanging="180"/>
      </w:pPr>
    </w:lvl>
    <w:lvl w:ilvl="3" w:tplc="8AE28236" w:tentative="1">
      <w:start w:val="1"/>
      <w:numFmt w:val="decimal"/>
      <w:lvlText w:val="%4."/>
      <w:lvlJc w:val="left"/>
      <w:pPr>
        <w:tabs>
          <w:tab w:val="num" w:pos="2880"/>
        </w:tabs>
        <w:ind w:left="2880" w:hanging="360"/>
      </w:pPr>
    </w:lvl>
    <w:lvl w:ilvl="4" w:tplc="C68A44A2" w:tentative="1">
      <w:start w:val="1"/>
      <w:numFmt w:val="lowerLetter"/>
      <w:lvlText w:val="%5."/>
      <w:lvlJc w:val="left"/>
      <w:pPr>
        <w:tabs>
          <w:tab w:val="num" w:pos="3600"/>
        </w:tabs>
        <w:ind w:left="3600" w:hanging="360"/>
      </w:pPr>
    </w:lvl>
    <w:lvl w:ilvl="5" w:tplc="5268B190" w:tentative="1">
      <w:start w:val="1"/>
      <w:numFmt w:val="lowerRoman"/>
      <w:lvlText w:val="%6."/>
      <w:lvlJc w:val="right"/>
      <w:pPr>
        <w:tabs>
          <w:tab w:val="num" w:pos="4320"/>
        </w:tabs>
        <w:ind w:left="4320" w:hanging="180"/>
      </w:pPr>
    </w:lvl>
    <w:lvl w:ilvl="6" w:tplc="6FE08784" w:tentative="1">
      <w:start w:val="1"/>
      <w:numFmt w:val="decimal"/>
      <w:lvlText w:val="%7."/>
      <w:lvlJc w:val="left"/>
      <w:pPr>
        <w:tabs>
          <w:tab w:val="num" w:pos="5040"/>
        </w:tabs>
        <w:ind w:left="5040" w:hanging="360"/>
      </w:pPr>
    </w:lvl>
    <w:lvl w:ilvl="7" w:tplc="6FD84DE6" w:tentative="1">
      <w:start w:val="1"/>
      <w:numFmt w:val="lowerLetter"/>
      <w:lvlText w:val="%8."/>
      <w:lvlJc w:val="left"/>
      <w:pPr>
        <w:tabs>
          <w:tab w:val="num" w:pos="5760"/>
        </w:tabs>
        <w:ind w:left="5760" w:hanging="360"/>
      </w:pPr>
    </w:lvl>
    <w:lvl w:ilvl="8" w:tplc="E160D8CA" w:tentative="1">
      <w:start w:val="1"/>
      <w:numFmt w:val="lowerRoman"/>
      <w:lvlText w:val="%9."/>
      <w:lvlJc w:val="right"/>
      <w:pPr>
        <w:tabs>
          <w:tab w:val="num" w:pos="6480"/>
        </w:tabs>
        <w:ind w:left="6480" w:hanging="180"/>
      </w:pPr>
    </w:lvl>
  </w:abstractNum>
  <w:abstractNum w:abstractNumId="60">
    <w:nsid w:val="74D01D58"/>
    <w:multiLevelType w:val="singleLevel"/>
    <w:tmpl w:val="5978BFA0"/>
    <w:lvl w:ilvl="0">
      <w:start w:val="1"/>
      <w:numFmt w:val="decimal"/>
      <w:pStyle w:val="Para0number"/>
      <w:lvlText w:val="%1)"/>
      <w:lvlJc w:val="left"/>
      <w:pPr>
        <w:tabs>
          <w:tab w:val="num" w:pos="397"/>
        </w:tabs>
        <w:ind w:left="397" w:hanging="397"/>
      </w:pPr>
      <w:rPr>
        <w:rFonts w:hint="default"/>
      </w:rPr>
    </w:lvl>
  </w:abstractNum>
  <w:abstractNum w:abstractNumId="61">
    <w:nsid w:val="75550844"/>
    <w:multiLevelType w:val="hybridMultilevel"/>
    <w:tmpl w:val="774E5308"/>
    <w:lvl w:ilvl="0" w:tplc="30741D16">
      <w:start w:val="1"/>
      <w:numFmt w:val="bullet"/>
      <w:lvlText w:val=""/>
      <w:lvlJc w:val="left"/>
      <w:pPr>
        <w:ind w:left="360" w:hanging="360"/>
      </w:pPr>
      <w:rPr>
        <w:rFonts w:ascii="Wingdings" w:hAnsi="Wingdings" w:hint="default"/>
        <w:color w:val="000000"/>
        <w:sz w:val="12"/>
      </w:rPr>
    </w:lvl>
    <w:lvl w:ilvl="1" w:tplc="1A1C1924" w:tentative="1">
      <w:start w:val="1"/>
      <w:numFmt w:val="bullet"/>
      <w:lvlText w:val="o"/>
      <w:lvlJc w:val="left"/>
      <w:pPr>
        <w:ind w:left="1080" w:hanging="360"/>
      </w:pPr>
      <w:rPr>
        <w:rFonts w:ascii="Courier New" w:hAnsi="Courier New" w:cs="Courier New" w:hint="default"/>
      </w:rPr>
    </w:lvl>
    <w:lvl w:ilvl="2" w:tplc="F9DE45BC" w:tentative="1">
      <w:start w:val="1"/>
      <w:numFmt w:val="bullet"/>
      <w:lvlText w:val=""/>
      <w:lvlJc w:val="left"/>
      <w:pPr>
        <w:ind w:left="1800" w:hanging="360"/>
      </w:pPr>
      <w:rPr>
        <w:rFonts w:ascii="Wingdings" w:hAnsi="Wingdings" w:hint="default"/>
      </w:rPr>
    </w:lvl>
    <w:lvl w:ilvl="3" w:tplc="BD7AA566" w:tentative="1">
      <w:start w:val="1"/>
      <w:numFmt w:val="bullet"/>
      <w:lvlText w:val=""/>
      <w:lvlJc w:val="left"/>
      <w:pPr>
        <w:ind w:left="2520" w:hanging="360"/>
      </w:pPr>
      <w:rPr>
        <w:rFonts w:ascii="Symbol" w:hAnsi="Symbol" w:hint="default"/>
      </w:rPr>
    </w:lvl>
    <w:lvl w:ilvl="4" w:tplc="DAE2C5BC" w:tentative="1">
      <w:start w:val="1"/>
      <w:numFmt w:val="bullet"/>
      <w:lvlText w:val="o"/>
      <w:lvlJc w:val="left"/>
      <w:pPr>
        <w:ind w:left="3240" w:hanging="360"/>
      </w:pPr>
      <w:rPr>
        <w:rFonts w:ascii="Courier New" w:hAnsi="Courier New" w:cs="Courier New" w:hint="default"/>
      </w:rPr>
    </w:lvl>
    <w:lvl w:ilvl="5" w:tplc="4D4EF7D0" w:tentative="1">
      <w:start w:val="1"/>
      <w:numFmt w:val="bullet"/>
      <w:lvlText w:val=""/>
      <w:lvlJc w:val="left"/>
      <w:pPr>
        <w:ind w:left="3960" w:hanging="360"/>
      </w:pPr>
      <w:rPr>
        <w:rFonts w:ascii="Wingdings" w:hAnsi="Wingdings" w:hint="default"/>
      </w:rPr>
    </w:lvl>
    <w:lvl w:ilvl="6" w:tplc="8130875C" w:tentative="1">
      <w:start w:val="1"/>
      <w:numFmt w:val="bullet"/>
      <w:lvlText w:val=""/>
      <w:lvlJc w:val="left"/>
      <w:pPr>
        <w:ind w:left="4680" w:hanging="360"/>
      </w:pPr>
      <w:rPr>
        <w:rFonts w:ascii="Symbol" w:hAnsi="Symbol" w:hint="default"/>
      </w:rPr>
    </w:lvl>
    <w:lvl w:ilvl="7" w:tplc="7BEC85E0" w:tentative="1">
      <w:start w:val="1"/>
      <w:numFmt w:val="bullet"/>
      <w:lvlText w:val="o"/>
      <w:lvlJc w:val="left"/>
      <w:pPr>
        <w:ind w:left="5400" w:hanging="360"/>
      </w:pPr>
      <w:rPr>
        <w:rFonts w:ascii="Courier New" w:hAnsi="Courier New" w:cs="Courier New" w:hint="default"/>
      </w:rPr>
    </w:lvl>
    <w:lvl w:ilvl="8" w:tplc="714A9B20" w:tentative="1">
      <w:start w:val="1"/>
      <w:numFmt w:val="bullet"/>
      <w:lvlText w:val=""/>
      <w:lvlJc w:val="left"/>
      <w:pPr>
        <w:ind w:left="6120" w:hanging="360"/>
      </w:pPr>
      <w:rPr>
        <w:rFonts w:ascii="Wingdings" w:hAnsi="Wingdings" w:hint="default"/>
      </w:rPr>
    </w:lvl>
  </w:abstractNum>
  <w:abstractNum w:abstractNumId="62">
    <w:nsid w:val="76377EDF"/>
    <w:multiLevelType w:val="hybridMultilevel"/>
    <w:tmpl w:val="C1207E74"/>
    <w:lvl w:ilvl="0" w:tplc="A922EBDA">
      <w:start w:val="1"/>
      <w:numFmt w:val="bullet"/>
      <w:lvlText w:val=""/>
      <w:lvlJc w:val="left"/>
      <w:pPr>
        <w:ind w:left="720" w:hanging="360"/>
      </w:pPr>
      <w:rPr>
        <w:rFonts w:ascii="Symbol" w:hAnsi="Symbol" w:hint="default"/>
      </w:rPr>
    </w:lvl>
    <w:lvl w:ilvl="1" w:tplc="8ECA8578">
      <w:start w:val="1"/>
      <w:numFmt w:val="decimal"/>
      <w:lvlText w:val="%2."/>
      <w:lvlJc w:val="left"/>
      <w:pPr>
        <w:tabs>
          <w:tab w:val="num" w:pos="1440"/>
        </w:tabs>
        <w:ind w:left="1440" w:hanging="360"/>
      </w:pPr>
    </w:lvl>
    <w:lvl w:ilvl="2" w:tplc="B6C8C4C8">
      <w:start w:val="1"/>
      <w:numFmt w:val="decimal"/>
      <w:lvlText w:val="%3."/>
      <w:lvlJc w:val="left"/>
      <w:pPr>
        <w:tabs>
          <w:tab w:val="num" w:pos="2160"/>
        </w:tabs>
        <w:ind w:left="2160" w:hanging="360"/>
      </w:pPr>
    </w:lvl>
    <w:lvl w:ilvl="3" w:tplc="DBBC5EBE">
      <w:start w:val="1"/>
      <w:numFmt w:val="decimal"/>
      <w:lvlText w:val="%4."/>
      <w:lvlJc w:val="left"/>
      <w:pPr>
        <w:tabs>
          <w:tab w:val="num" w:pos="2880"/>
        </w:tabs>
        <w:ind w:left="2880" w:hanging="360"/>
      </w:pPr>
    </w:lvl>
    <w:lvl w:ilvl="4" w:tplc="0DF23732">
      <w:start w:val="1"/>
      <w:numFmt w:val="decimal"/>
      <w:lvlText w:val="%5."/>
      <w:lvlJc w:val="left"/>
      <w:pPr>
        <w:tabs>
          <w:tab w:val="num" w:pos="3600"/>
        </w:tabs>
        <w:ind w:left="3600" w:hanging="360"/>
      </w:pPr>
    </w:lvl>
    <w:lvl w:ilvl="5" w:tplc="DDAA4860">
      <w:start w:val="1"/>
      <w:numFmt w:val="decimal"/>
      <w:lvlText w:val="%6."/>
      <w:lvlJc w:val="left"/>
      <w:pPr>
        <w:tabs>
          <w:tab w:val="num" w:pos="4320"/>
        </w:tabs>
        <w:ind w:left="4320" w:hanging="360"/>
      </w:pPr>
    </w:lvl>
    <w:lvl w:ilvl="6" w:tplc="184472C4">
      <w:start w:val="1"/>
      <w:numFmt w:val="decimal"/>
      <w:lvlText w:val="%7."/>
      <w:lvlJc w:val="left"/>
      <w:pPr>
        <w:tabs>
          <w:tab w:val="num" w:pos="5040"/>
        </w:tabs>
        <w:ind w:left="5040" w:hanging="360"/>
      </w:pPr>
    </w:lvl>
    <w:lvl w:ilvl="7" w:tplc="335A5074">
      <w:start w:val="1"/>
      <w:numFmt w:val="decimal"/>
      <w:lvlText w:val="%8."/>
      <w:lvlJc w:val="left"/>
      <w:pPr>
        <w:tabs>
          <w:tab w:val="num" w:pos="5760"/>
        </w:tabs>
        <w:ind w:left="5760" w:hanging="360"/>
      </w:pPr>
    </w:lvl>
    <w:lvl w:ilvl="8" w:tplc="E37CC9D4">
      <w:start w:val="1"/>
      <w:numFmt w:val="decimal"/>
      <w:lvlText w:val="%9."/>
      <w:lvlJc w:val="left"/>
      <w:pPr>
        <w:tabs>
          <w:tab w:val="num" w:pos="6480"/>
        </w:tabs>
        <w:ind w:left="6480" w:hanging="360"/>
      </w:pPr>
    </w:lvl>
  </w:abstractNum>
  <w:abstractNum w:abstractNumId="63">
    <w:nsid w:val="7BC63363"/>
    <w:multiLevelType w:val="singleLevel"/>
    <w:tmpl w:val="D756ACCA"/>
    <w:lvl w:ilvl="0">
      <w:start w:val="1"/>
      <w:numFmt w:val="bullet"/>
      <w:lvlText w:val=""/>
      <w:lvlJc w:val="left"/>
      <w:pPr>
        <w:ind w:left="360" w:hanging="360"/>
      </w:pPr>
      <w:rPr>
        <w:rFonts w:ascii="Wingdings" w:hAnsi="Wingdings" w:hint="default"/>
        <w:color w:val="000000"/>
        <w:sz w:val="12"/>
      </w:rPr>
    </w:lvl>
  </w:abstractNum>
  <w:abstractNum w:abstractNumId="64">
    <w:nsid w:val="7F8145AB"/>
    <w:multiLevelType w:val="hybridMultilevel"/>
    <w:tmpl w:val="F578A882"/>
    <w:lvl w:ilvl="0" w:tplc="CF30F530">
      <w:start w:val="1"/>
      <w:numFmt w:val="bullet"/>
      <w:lvlText w:val=""/>
      <w:lvlJc w:val="left"/>
      <w:pPr>
        <w:ind w:left="720" w:hanging="360"/>
      </w:pPr>
      <w:rPr>
        <w:rFonts w:ascii="Wingdings" w:hAnsi="Wingdings" w:hint="default"/>
        <w:color w:val="000000"/>
        <w:sz w:val="12"/>
      </w:rPr>
    </w:lvl>
    <w:lvl w:ilvl="1" w:tplc="B9EE8D1A" w:tentative="1">
      <w:start w:val="1"/>
      <w:numFmt w:val="bullet"/>
      <w:lvlText w:val="o"/>
      <w:lvlJc w:val="left"/>
      <w:pPr>
        <w:ind w:left="1440" w:hanging="360"/>
      </w:pPr>
      <w:rPr>
        <w:rFonts w:ascii="Courier New" w:hAnsi="Courier New" w:cs="Courier New" w:hint="default"/>
      </w:rPr>
    </w:lvl>
    <w:lvl w:ilvl="2" w:tplc="84D6A146" w:tentative="1">
      <w:start w:val="1"/>
      <w:numFmt w:val="bullet"/>
      <w:lvlText w:val=""/>
      <w:lvlJc w:val="left"/>
      <w:pPr>
        <w:ind w:left="2160" w:hanging="360"/>
      </w:pPr>
      <w:rPr>
        <w:rFonts w:ascii="Wingdings" w:hAnsi="Wingdings" w:hint="default"/>
      </w:rPr>
    </w:lvl>
    <w:lvl w:ilvl="3" w:tplc="70222B52" w:tentative="1">
      <w:start w:val="1"/>
      <w:numFmt w:val="bullet"/>
      <w:lvlText w:val=""/>
      <w:lvlJc w:val="left"/>
      <w:pPr>
        <w:ind w:left="2880" w:hanging="360"/>
      </w:pPr>
      <w:rPr>
        <w:rFonts w:ascii="Symbol" w:hAnsi="Symbol" w:hint="default"/>
      </w:rPr>
    </w:lvl>
    <w:lvl w:ilvl="4" w:tplc="63FC10AC" w:tentative="1">
      <w:start w:val="1"/>
      <w:numFmt w:val="bullet"/>
      <w:lvlText w:val="o"/>
      <w:lvlJc w:val="left"/>
      <w:pPr>
        <w:ind w:left="3600" w:hanging="360"/>
      </w:pPr>
      <w:rPr>
        <w:rFonts w:ascii="Courier New" w:hAnsi="Courier New" w:cs="Courier New" w:hint="default"/>
      </w:rPr>
    </w:lvl>
    <w:lvl w:ilvl="5" w:tplc="F7EA648E" w:tentative="1">
      <w:start w:val="1"/>
      <w:numFmt w:val="bullet"/>
      <w:lvlText w:val=""/>
      <w:lvlJc w:val="left"/>
      <w:pPr>
        <w:ind w:left="4320" w:hanging="360"/>
      </w:pPr>
      <w:rPr>
        <w:rFonts w:ascii="Wingdings" w:hAnsi="Wingdings" w:hint="default"/>
      </w:rPr>
    </w:lvl>
    <w:lvl w:ilvl="6" w:tplc="2A28A51E" w:tentative="1">
      <w:start w:val="1"/>
      <w:numFmt w:val="bullet"/>
      <w:lvlText w:val=""/>
      <w:lvlJc w:val="left"/>
      <w:pPr>
        <w:ind w:left="5040" w:hanging="360"/>
      </w:pPr>
      <w:rPr>
        <w:rFonts w:ascii="Symbol" w:hAnsi="Symbol" w:hint="default"/>
      </w:rPr>
    </w:lvl>
    <w:lvl w:ilvl="7" w:tplc="FDECE376" w:tentative="1">
      <w:start w:val="1"/>
      <w:numFmt w:val="bullet"/>
      <w:lvlText w:val="o"/>
      <w:lvlJc w:val="left"/>
      <w:pPr>
        <w:ind w:left="5760" w:hanging="360"/>
      </w:pPr>
      <w:rPr>
        <w:rFonts w:ascii="Courier New" w:hAnsi="Courier New" w:cs="Courier New" w:hint="default"/>
      </w:rPr>
    </w:lvl>
    <w:lvl w:ilvl="8" w:tplc="CB6C9BB6" w:tentative="1">
      <w:start w:val="1"/>
      <w:numFmt w:val="bullet"/>
      <w:lvlText w:val=""/>
      <w:lvlJc w:val="left"/>
      <w:pPr>
        <w:ind w:left="6480" w:hanging="360"/>
      </w:pPr>
      <w:rPr>
        <w:rFonts w:ascii="Wingdings" w:hAnsi="Wingdings" w:hint="default"/>
      </w:rPr>
    </w:lvl>
  </w:abstractNum>
  <w:num w:numId="1">
    <w:abstractNumId w:val="49"/>
  </w:num>
  <w:num w:numId="2">
    <w:abstractNumId w:val="43"/>
  </w:num>
  <w:num w:numId="3">
    <w:abstractNumId w:val="60"/>
  </w:num>
  <w:num w:numId="4">
    <w:abstractNumId w:val="56"/>
  </w:num>
  <w:num w:numId="5">
    <w:abstractNumId w:val="39"/>
  </w:num>
  <w:num w:numId="6">
    <w:abstractNumId w:val="54"/>
  </w:num>
  <w:num w:numId="7">
    <w:abstractNumId w:val="44"/>
  </w:num>
  <w:num w:numId="8">
    <w:abstractNumId w:val="24"/>
  </w:num>
  <w:num w:numId="9">
    <w:abstractNumId w:val="40"/>
  </w:num>
  <w:num w:numId="10">
    <w:abstractNumId w:val="23"/>
  </w:num>
  <w:num w:numId="11">
    <w:abstractNumId w:val="17"/>
  </w:num>
  <w:num w:numId="12">
    <w:abstractNumId w:val="25"/>
  </w:num>
  <w:num w:numId="13">
    <w:abstractNumId w:val="42"/>
  </w:num>
  <w:num w:numId="14">
    <w:abstractNumId w:val="34"/>
  </w:num>
  <w:num w:numId="15">
    <w:abstractNumId w:val="45"/>
  </w:num>
  <w:num w:numId="16">
    <w:abstractNumId w:val="31"/>
  </w:num>
  <w:num w:numId="17">
    <w:abstractNumId w:val="55"/>
  </w:num>
  <w:num w:numId="18">
    <w:abstractNumId w:val="22"/>
  </w:num>
  <w:num w:numId="19">
    <w:abstractNumId w:val="59"/>
  </w:num>
  <w:num w:numId="20">
    <w:abstractNumId w:val="13"/>
  </w:num>
  <w:num w:numId="21">
    <w:abstractNumId w:val="36"/>
  </w:num>
  <w:num w:numId="22">
    <w:abstractNumId w:val="38"/>
  </w:num>
  <w:num w:numId="23">
    <w:abstractNumId w:val="26"/>
  </w:num>
  <w:num w:numId="24">
    <w:abstractNumId w:val="63"/>
  </w:num>
  <w:num w:numId="25">
    <w:abstractNumId w:val="61"/>
  </w:num>
  <w:num w:numId="26">
    <w:abstractNumId w:val="47"/>
  </w:num>
  <w:num w:numId="27">
    <w:abstractNumId w:val="33"/>
  </w:num>
  <w:num w:numId="28">
    <w:abstractNumId w:val="64"/>
  </w:num>
  <w:num w:numId="29">
    <w:abstractNumId w:val="58"/>
  </w:num>
  <w:num w:numId="30">
    <w:abstractNumId w:val="32"/>
  </w:num>
  <w:num w:numId="31">
    <w:abstractNumId w:val="37"/>
  </w:num>
  <w:num w:numId="32">
    <w:abstractNumId w:val="28"/>
  </w:num>
  <w:num w:numId="33">
    <w:abstractNumId w:val="29"/>
  </w:num>
  <w:num w:numId="34">
    <w:abstractNumId w:val="57"/>
  </w:num>
  <w:num w:numId="35">
    <w:abstractNumId w:val="27"/>
  </w:num>
  <w:num w:numId="36">
    <w:abstractNumId w:val="10"/>
  </w:num>
  <w:num w:numId="37">
    <w:abstractNumId w:val="46"/>
  </w:num>
  <w:num w:numId="38">
    <w:abstractNumId w:val="1"/>
  </w:num>
  <w:num w:numId="39">
    <w:abstractNumId w:val="0"/>
  </w:num>
  <w:num w:numId="40">
    <w:abstractNumId w:val="8"/>
  </w:num>
  <w:num w:numId="41">
    <w:abstractNumId w:val="3"/>
  </w:num>
  <w:num w:numId="42">
    <w:abstractNumId w:val="2"/>
  </w:num>
  <w:num w:numId="43">
    <w:abstractNumId w:val="9"/>
  </w:num>
  <w:num w:numId="44">
    <w:abstractNumId w:val="7"/>
  </w:num>
  <w:num w:numId="45">
    <w:abstractNumId w:val="6"/>
  </w:num>
  <w:num w:numId="46">
    <w:abstractNumId w:val="5"/>
  </w:num>
  <w:num w:numId="47">
    <w:abstractNumId w:val="4"/>
  </w:num>
  <w:num w:numId="48">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2"/>
  </w:num>
  <w:num w:numId="52">
    <w:abstractNumId w:val="18"/>
  </w:num>
  <w:num w:numId="53">
    <w:abstractNumId w:val="20"/>
  </w:num>
  <w:num w:numId="54">
    <w:abstractNumId w:val="14"/>
  </w:num>
  <w:num w:numId="55">
    <w:abstractNumId w:val="19"/>
  </w:num>
  <w:num w:numId="56">
    <w:abstractNumId w:val="35"/>
  </w:num>
  <w:num w:numId="57">
    <w:abstractNumId w:val="52"/>
  </w:num>
  <w:num w:numId="58">
    <w:abstractNumId w:val="11"/>
  </w:num>
  <w:num w:numId="59">
    <w:abstractNumId w:val="53"/>
  </w:num>
  <w:num w:numId="60">
    <w:abstractNumId w:val="21"/>
  </w:num>
  <w:num w:numId="61">
    <w:abstractNumId w:val="48"/>
  </w:num>
  <w:num w:numId="62">
    <w:abstractNumId w:val="41"/>
  </w:num>
  <w:num w:numId="63">
    <w:abstractNumId w:val="51"/>
  </w:num>
  <w:num w:numId="64">
    <w:abstractNumId w:val="16"/>
  </w:num>
  <w:num w:numId="65">
    <w:abstractNumId w:val="15"/>
  </w:num>
  <w:num w:numId="66">
    <w:abstractNumId w:val="50"/>
  </w:num>
  <w:num w:numId="67">
    <w:abstractNumId w:val="46"/>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mailMerge>
    <w:mainDocumentType w:val="formLetters"/>
    <w:dataType w:val="textFile"/>
    <w:activeRecord w:val="-1"/>
    <w:odso/>
  </w:mailMerge>
  <w:defaultTabStop w:val="567"/>
  <w:drawingGridHorizontalSpacing w:val="110"/>
  <w:displayHorizontalDrawingGridEvery w:val="0"/>
  <w:displayVerticalDrawingGridEvery w:val="0"/>
  <w:noPunctuationKerning/>
  <w:characterSpacingControl w:val="doNotCompress"/>
  <w:hdrShapeDefaults>
    <o:shapedefaults v:ext="edit" spidmax="142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Blue Lines" w:val="Yes"/>
    <w:docVar w:name="DocType" w:val="CV"/>
    <w:docVar w:name="IncLine" w:val="2"/>
    <w:docVar w:name="LastUNC" w:val="C:\Program Files\skmword\Template New\CV.dot"/>
    <w:docVar w:name="TemplateCreated" w:val=" 15-Dec-1999  16:47"/>
    <w:docVar w:name="TemplateSize" w:val="280,064 Bytes"/>
  </w:docVars>
  <w:rsids>
    <w:rsidRoot w:val="00576973"/>
    <w:rsid w:val="00000022"/>
    <w:rsid w:val="00001677"/>
    <w:rsid w:val="00001C79"/>
    <w:rsid w:val="00004A5D"/>
    <w:rsid w:val="000060AC"/>
    <w:rsid w:val="000077ED"/>
    <w:rsid w:val="00010AB5"/>
    <w:rsid w:val="00010D7D"/>
    <w:rsid w:val="000125EC"/>
    <w:rsid w:val="00014973"/>
    <w:rsid w:val="00014BD1"/>
    <w:rsid w:val="00014E13"/>
    <w:rsid w:val="00015560"/>
    <w:rsid w:val="00015FD3"/>
    <w:rsid w:val="00016271"/>
    <w:rsid w:val="00020DB0"/>
    <w:rsid w:val="00021257"/>
    <w:rsid w:val="000222E9"/>
    <w:rsid w:val="00022834"/>
    <w:rsid w:val="00022FCE"/>
    <w:rsid w:val="000231B0"/>
    <w:rsid w:val="000242C8"/>
    <w:rsid w:val="00024913"/>
    <w:rsid w:val="00025252"/>
    <w:rsid w:val="00025F67"/>
    <w:rsid w:val="00026C14"/>
    <w:rsid w:val="00027468"/>
    <w:rsid w:val="00027E63"/>
    <w:rsid w:val="000325F9"/>
    <w:rsid w:val="000327EC"/>
    <w:rsid w:val="00032D7D"/>
    <w:rsid w:val="00032EBC"/>
    <w:rsid w:val="00033BA5"/>
    <w:rsid w:val="00034900"/>
    <w:rsid w:val="00034A5A"/>
    <w:rsid w:val="00035DE2"/>
    <w:rsid w:val="00037208"/>
    <w:rsid w:val="00037D27"/>
    <w:rsid w:val="000411E8"/>
    <w:rsid w:val="00043A8C"/>
    <w:rsid w:val="000448EC"/>
    <w:rsid w:val="00045A68"/>
    <w:rsid w:val="00045ED5"/>
    <w:rsid w:val="00046E94"/>
    <w:rsid w:val="0004702D"/>
    <w:rsid w:val="00047453"/>
    <w:rsid w:val="00047A41"/>
    <w:rsid w:val="00050096"/>
    <w:rsid w:val="00050C44"/>
    <w:rsid w:val="0005110D"/>
    <w:rsid w:val="0005119E"/>
    <w:rsid w:val="0005188D"/>
    <w:rsid w:val="00053405"/>
    <w:rsid w:val="00053509"/>
    <w:rsid w:val="00054212"/>
    <w:rsid w:val="0005473F"/>
    <w:rsid w:val="0005615B"/>
    <w:rsid w:val="000572EB"/>
    <w:rsid w:val="00057466"/>
    <w:rsid w:val="00060BDE"/>
    <w:rsid w:val="000613BE"/>
    <w:rsid w:val="00062D96"/>
    <w:rsid w:val="000632AD"/>
    <w:rsid w:val="000650BB"/>
    <w:rsid w:val="00065318"/>
    <w:rsid w:val="00066691"/>
    <w:rsid w:val="00067064"/>
    <w:rsid w:val="0006710F"/>
    <w:rsid w:val="000677C4"/>
    <w:rsid w:val="00067C83"/>
    <w:rsid w:val="000701D8"/>
    <w:rsid w:val="00071085"/>
    <w:rsid w:val="0007113E"/>
    <w:rsid w:val="000725C6"/>
    <w:rsid w:val="000727DA"/>
    <w:rsid w:val="00073295"/>
    <w:rsid w:val="000733AB"/>
    <w:rsid w:val="000754EA"/>
    <w:rsid w:val="00076FD2"/>
    <w:rsid w:val="000778CF"/>
    <w:rsid w:val="000802BE"/>
    <w:rsid w:val="000807B8"/>
    <w:rsid w:val="00080C5A"/>
    <w:rsid w:val="00081763"/>
    <w:rsid w:val="00081BC6"/>
    <w:rsid w:val="00082DAA"/>
    <w:rsid w:val="00083100"/>
    <w:rsid w:val="00083CE7"/>
    <w:rsid w:val="00084C15"/>
    <w:rsid w:val="0008606B"/>
    <w:rsid w:val="000874C8"/>
    <w:rsid w:val="00090CB3"/>
    <w:rsid w:val="00090CC4"/>
    <w:rsid w:val="00091514"/>
    <w:rsid w:val="00094CBA"/>
    <w:rsid w:val="000953AC"/>
    <w:rsid w:val="00095800"/>
    <w:rsid w:val="000959F2"/>
    <w:rsid w:val="00096351"/>
    <w:rsid w:val="0009648D"/>
    <w:rsid w:val="00096594"/>
    <w:rsid w:val="00096C92"/>
    <w:rsid w:val="000972CE"/>
    <w:rsid w:val="00097D91"/>
    <w:rsid w:val="000A02D4"/>
    <w:rsid w:val="000A0AF3"/>
    <w:rsid w:val="000A227F"/>
    <w:rsid w:val="000A2467"/>
    <w:rsid w:val="000A2AC9"/>
    <w:rsid w:val="000A31F5"/>
    <w:rsid w:val="000A4532"/>
    <w:rsid w:val="000A674A"/>
    <w:rsid w:val="000A6EBA"/>
    <w:rsid w:val="000A76C0"/>
    <w:rsid w:val="000A76D9"/>
    <w:rsid w:val="000B0209"/>
    <w:rsid w:val="000B29CE"/>
    <w:rsid w:val="000B2DAD"/>
    <w:rsid w:val="000B4DF0"/>
    <w:rsid w:val="000B4E1B"/>
    <w:rsid w:val="000B5201"/>
    <w:rsid w:val="000B6B39"/>
    <w:rsid w:val="000B6D1F"/>
    <w:rsid w:val="000B764A"/>
    <w:rsid w:val="000C09CC"/>
    <w:rsid w:val="000C0B2E"/>
    <w:rsid w:val="000C0CBC"/>
    <w:rsid w:val="000C2011"/>
    <w:rsid w:val="000C2126"/>
    <w:rsid w:val="000C2A8E"/>
    <w:rsid w:val="000C4290"/>
    <w:rsid w:val="000C518F"/>
    <w:rsid w:val="000C5FA0"/>
    <w:rsid w:val="000C7ECD"/>
    <w:rsid w:val="000D0161"/>
    <w:rsid w:val="000D1601"/>
    <w:rsid w:val="000D3118"/>
    <w:rsid w:val="000D31B9"/>
    <w:rsid w:val="000D3BBE"/>
    <w:rsid w:val="000D449C"/>
    <w:rsid w:val="000D551C"/>
    <w:rsid w:val="000D63DB"/>
    <w:rsid w:val="000D6EF1"/>
    <w:rsid w:val="000D6FCA"/>
    <w:rsid w:val="000D7588"/>
    <w:rsid w:val="000D7DDF"/>
    <w:rsid w:val="000E05E3"/>
    <w:rsid w:val="000E1265"/>
    <w:rsid w:val="000E19BE"/>
    <w:rsid w:val="000E2C79"/>
    <w:rsid w:val="000E2F7B"/>
    <w:rsid w:val="000E30BB"/>
    <w:rsid w:val="000E3B4C"/>
    <w:rsid w:val="000E4F21"/>
    <w:rsid w:val="000E5378"/>
    <w:rsid w:val="000F0546"/>
    <w:rsid w:val="000F18F9"/>
    <w:rsid w:val="000F2352"/>
    <w:rsid w:val="000F2A33"/>
    <w:rsid w:val="000F3418"/>
    <w:rsid w:val="000F351A"/>
    <w:rsid w:val="000F583B"/>
    <w:rsid w:val="000F5D68"/>
    <w:rsid w:val="000F6996"/>
    <w:rsid w:val="000F6FEC"/>
    <w:rsid w:val="000F7544"/>
    <w:rsid w:val="00100B12"/>
    <w:rsid w:val="00100B19"/>
    <w:rsid w:val="00102683"/>
    <w:rsid w:val="00102B6B"/>
    <w:rsid w:val="00103149"/>
    <w:rsid w:val="00103414"/>
    <w:rsid w:val="001043D5"/>
    <w:rsid w:val="00105158"/>
    <w:rsid w:val="0010666C"/>
    <w:rsid w:val="00106D9C"/>
    <w:rsid w:val="00107949"/>
    <w:rsid w:val="00107F1D"/>
    <w:rsid w:val="00110A59"/>
    <w:rsid w:val="001130FD"/>
    <w:rsid w:val="00114F34"/>
    <w:rsid w:val="001159A3"/>
    <w:rsid w:val="00115C36"/>
    <w:rsid w:val="00115C56"/>
    <w:rsid w:val="001162A6"/>
    <w:rsid w:val="00116F02"/>
    <w:rsid w:val="0011730E"/>
    <w:rsid w:val="00121606"/>
    <w:rsid w:val="001218A6"/>
    <w:rsid w:val="00122EDF"/>
    <w:rsid w:val="001230BC"/>
    <w:rsid w:val="00123309"/>
    <w:rsid w:val="001248ED"/>
    <w:rsid w:val="00124914"/>
    <w:rsid w:val="00124C11"/>
    <w:rsid w:val="00125DFB"/>
    <w:rsid w:val="00126A8B"/>
    <w:rsid w:val="00126F07"/>
    <w:rsid w:val="00127993"/>
    <w:rsid w:val="00130E52"/>
    <w:rsid w:val="00132F37"/>
    <w:rsid w:val="00135800"/>
    <w:rsid w:val="00136406"/>
    <w:rsid w:val="00136921"/>
    <w:rsid w:val="00136AC8"/>
    <w:rsid w:val="00137518"/>
    <w:rsid w:val="001376A9"/>
    <w:rsid w:val="001378DD"/>
    <w:rsid w:val="00141491"/>
    <w:rsid w:val="00141E35"/>
    <w:rsid w:val="001427C1"/>
    <w:rsid w:val="00142AB3"/>
    <w:rsid w:val="00143CC7"/>
    <w:rsid w:val="0014498E"/>
    <w:rsid w:val="001449DE"/>
    <w:rsid w:val="00144F1C"/>
    <w:rsid w:val="00145D42"/>
    <w:rsid w:val="00146F29"/>
    <w:rsid w:val="0014739E"/>
    <w:rsid w:val="00147535"/>
    <w:rsid w:val="00150113"/>
    <w:rsid w:val="0015121D"/>
    <w:rsid w:val="00151242"/>
    <w:rsid w:val="00151CE9"/>
    <w:rsid w:val="0015202D"/>
    <w:rsid w:val="0015280E"/>
    <w:rsid w:val="001533E8"/>
    <w:rsid w:val="00154523"/>
    <w:rsid w:val="00154C89"/>
    <w:rsid w:val="00155DA6"/>
    <w:rsid w:val="00155DC1"/>
    <w:rsid w:val="00156DAD"/>
    <w:rsid w:val="00156E3A"/>
    <w:rsid w:val="00160838"/>
    <w:rsid w:val="00160D52"/>
    <w:rsid w:val="00161802"/>
    <w:rsid w:val="00161D68"/>
    <w:rsid w:val="00162149"/>
    <w:rsid w:val="001643CC"/>
    <w:rsid w:val="00165969"/>
    <w:rsid w:val="00167166"/>
    <w:rsid w:val="00167FEB"/>
    <w:rsid w:val="00167FF1"/>
    <w:rsid w:val="00170B39"/>
    <w:rsid w:val="00171115"/>
    <w:rsid w:val="0017117F"/>
    <w:rsid w:val="0017165C"/>
    <w:rsid w:val="00172624"/>
    <w:rsid w:val="00172C5D"/>
    <w:rsid w:val="00172EAD"/>
    <w:rsid w:val="001736AB"/>
    <w:rsid w:val="00174DDC"/>
    <w:rsid w:val="0017593A"/>
    <w:rsid w:val="00175B3C"/>
    <w:rsid w:val="00176A5F"/>
    <w:rsid w:val="00177789"/>
    <w:rsid w:val="001777BC"/>
    <w:rsid w:val="001777DE"/>
    <w:rsid w:val="00177D7C"/>
    <w:rsid w:val="00177F31"/>
    <w:rsid w:val="00180A58"/>
    <w:rsid w:val="00180BA9"/>
    <w:rsid w:val="0018123B"/>
    <w:rsid w:val="00182245"/>
    <w:rsid w:val="0018321E"/>
    <w:rsid w:val="00183717"/>
    <w:rsid w:val="00183D43"/>
    <w:rsid w:val="0018492A"/>
    <w:rsid w:val="00187701"/>
    <w:rsid w:val="001919E9"/>
    <w:rsid w:val="00192DA0"/>
    <w:rsid w:val="00193CBD"/>
    <w:rsid w:val="00193D4C"/>
    <w:rsid w:val="0019516A"/>
    <w:rsid w:val="0019611D"/>
    <w:rsid w:val="00197863"/>
    <w:rsid w:val="001A0D68"/>
    <w:rsid w:val="001A153F"/>
    <w:rsid w:val="001A1707"/>
    <w:rsid w:val="001A3710"/>
    <w:rsid w:val="001A42E5"/>
    <w:rsid w:val="001A4816"/>
    <w:rsid w:val="001A4C7A"/>
    <w:rsid w:val="001A5F9E"/>
    <w:rsid w:val="001A6CB8"/>
    <w:rsid w:val="001A7704"/>
    <w:rsid w:val="001B01B3"/>
    <w:rsid w:val="001B04E1"/>
    <w:rsid w:val="001B14B2"/>
    <w:rsid w:val="001B27C7"/>
    <w:rsid w:val="001B2CFB"/>
    <w:rsid w:val="001B374D"/>
    <w:rsid w:val="001B43FA"/>
    <w:rsid w:val="001B5A2E"/>
    <w:rsid w:val="001C0408"/>
    <w:rsid w:val="001C0567"/>
    <w:rsid w:val="001C066F"/>
    <w:rsid w:val="001C0C3C"/>
    <w:rsid w:val="001C2543"/>
    <w:rsid w:val="001C265B"/>
    <w:rsid w:val="001C2A75"/>
    <w:rsid w:val="001C4EF2"/>
    <w:rsid w:val="001C52BD"/>
    <w:rsid w:val="001C6D7E"/>
    <w:rsid w:val="001C76C7"/>
    <w:rsid w:val="001D04CC"/>
    <w:rsid w:val="001D08E9"/>
    <w:rsid w:val="001D0BEE"/>
    <w:rsid w:val="001D2E0B"/>
    <w:rsid w:val="001D5FC1"/>
    <w:rsid w:val="001D6695"/>
    <w:rsid w:val="001E0071"/>
    <w:rsid w:val="001E142F"/>
    <w:rsid w:val="001E1E92"/>
    <w:rsid w:val="001E28A3"/>
    <w:rsid w:val="001E33A3"/>
    <w:rsid w:val="001E4414"/>
    <w:rsid w:val="001E58D8"/>
    <w:rsid w:val="001E7E93"/>
    <w:rsid w:val="001F146B"/>
    <w:rsid w:val="001F31E7"/>
    <w:rsid w:val="001F552E"/>
    <w:rsid w:val="001F5825"/>
    <w:rsid w:val="001F5D7B"/>
    <w:rsid w:val="001F7F3A"/>
    <w:rsid w:val="002002F1"/>
    <w:rsid w:val="00200916"/>
    <w:rsid w:val="0020128A"/>
    <w:rsid w:val="00201AAF"/>
    <w:rsid w:val="00202429"/>
    <w:rsid w:val="0020245D"/>
    <w:rsid w:val="002059AC"/>
    <w:rsid w:val="0021006D"/>
    <w:rsid w:val="00210B9E"/>
    <w:rsid w:val="00212F44"/>
    <w:rsid w:val="002139D2"/>
    <w:rsid w:val="00213F4C"/>
    <w:rsid w:val="002151A3"/>
    <w:rsid w:val="002151C5"/>
    <w:rsid w:val="0021586B"/>
    <w:rsid w:val="00215AF9"/>
    <w:rsid w:val="0021773E"/>
    <w:rsid w:val="0021778E"/>
    <w:rsid w:val="0022047E"/>
    <w:rsid w:val="00220680"/>
    <w:rsid w:val="00221B6F"/>
    <w:rsid w:val="0022321B"/>
    <w:rsid w:val="00223480"/>
    <w:rsid w:val="002236E4"/>
    <w:rsid w:val="0022390C"/>
    <w:rsid w:val="002239B8"/>
    <w:rsid w:val="0022426E"/>
    <w:rsid w:val="0022648D"/>
    <w:rsid w:val="00226DD1"/>
    <w:rsid w:val="00226F69"/>
    <w:rsid w:val="002279EB"/>
    <w:rsid w:val="00231D9E"/>
    <w:rsid w:val="00232008"/>
    <w:rsid w:val="0023283F"/>
    <w:rsid w:val="002336A5"/>
    <w:rsid w:val="00233E14"/>
    <w:rsid w:val="002352B5"/>
    <w:rsid w:val="00235444"/>
    <w:rsid w:val="0023679F"/>
    <w:rsid w:val="0023771F"/>
    <w:rsid w:val="00237904"/>
    <w:rsid w:val="00237AC5"/>
    <w:rsid w:val="00241163"/>
    <w:rsid w:val="002425B7"/>
    <w:rsid w:val="002430D5"/>
    <w:rsid w:val="00245743"/>
    <w:rsid w:val="00247A02"/>
    <w:rsid w:val="00250FD2"/>
    <w:rsid w:val="00251B2C"/>
    <w:rsid w:val="002522C0"/>
    <w:rsid w:val="002524C9"/>
    <w:rsid w:val="00254E3B"/>
    <w:rsid w:val="0025659D"/>
    <w:rsid w:val="00260994"/>
    <w:rsid w:val="002623B9"/>
    <w:rsid w:val="00262A8B"/>
    <w:rsid w:val="002645F8"/>
    <w:rsid w:val="00265504"/>
    <w:rsid w:val="002657D3"/>
    <w:rsid w:val="00265C1F"/>
    <w:rsid w:val="002662FC"/>
    <w:rsid w:val="002665D0"/>
    <w:rsid w:val="0026693B"/>
    <w:rsid w:val="00267537"/>
    <w:rsid w:val="0027195A"/>
    <w:rsid w:val="00272429"/>
    <w:rsid w:val="00272C14"/>
    <w:rsid w:val="0027402F"/>
    <w:rsid w:val="0027472F"/>
    <w:rsid w:val="00274DC6"/>
    <w:rsid w:val="00275411"/>
    <w:rsid w:val="002813E5"/>
    <w:rsid w:val="002830CF"/>
    <w:rsid w:val="00284B3B"/>
    <w:rsid w:val="00285FB9"/>
    <w:rsid w:val="0028718E"/>
    <w:rsid w:val="002910F3"/>
    <w:rsid w:val="0029119F"/>
    <w:rsid w:val="0029170A"/>
    <w:rsid w:val="002969E0"/>
    <w:rsid w:val="00297429"/>
    <w:rsid w:val="002A15A8"/>
    <w:rsid w:val="002A2000"/>
    <w:rsid w:val="002A45B5"/>
    <w:rsid w:val="002A4FE1"/>
    <w:rsid w:val="002A5A69"/>
    <w:rsid w:val="002A5DD7"/>
    <w:rsid w:val="002A5FB9"/>
    <w:rsid w:val="002A71FF"/>
    <w:rsid w:val="002A7749"/>
    <w:rsid w:val="002A7911"/>
    <w:rsid w:val="002B1100"/>
    <w:rsid w:val="002B22EB"/>
    <w:rsid w:val="002B2BE5"/>
    <w:rsid w:val="002B3BB8"/>
    <w:rsid w:val="002B4CC9"/>
    <w:rsid w:val="002B5614"/>
    <w:rsid w:val="002C0E39"/>
    <w:rsid w:val="002C10F2"/>
    <w:rsid w:val="002C1391"/>
    <w:rsid w:val="002C22FA"/>
    <w:rsid w:val="002C3553"/>
    <w:rsid w:val="002C44E7"/>
    <w:rsid w:val="002C51B3"/>
    <w:rsid w:val="002C6B54"/>
    <w:rsid w:val="002C7177"/>
    <w:rsid w:val="002C7D93"/>
    <w:rsid w:val="002D17F7"/>
    <w:rsid w:val="002D44B0"/>
    <w:rsid w:val="002D6731"/>
    <w:rsid w:val="002E00EF"/>
    <w:rsid w:val="002E10D0"/>
    <w:rsid w:val="002E2539"/>
    <w:rsid w:val="002E3E49"/>
    <w:rsid w:val="002E4878"/>
    <w:rsid w:val="002E4B33"/>
    <w:rsid w:val="002E6EC4"/>
    <w:rsid w:val="002E75E8"/>
    <w:rsid w:val="002E7B88"/>
    <w:rsid w:val="002F0386"/>
    <w:rsid w:val="002F1DD4"/>
    <w:rsid w:val="002F2C9D"/>
    <w:rsid w:val="002F31A8"/>
    <w:rsid w:val="002F45DF"/>
    <w:rsid w:val="002F5513"/>
    <w:rsid w:val="00300136"/>
    <w:rsid w:val="00300870"/>
    <w:rsid w:val="0030151E"/>
    <w:rsid w:val="003023FF"/>
    <w:rsid w:val="00303233"/>
    <w:rsid w:val="003032F3"/>
    <w:rsid w:val="0030385D"/>
    <w:rsid w:val="003046CA"/>
    <w:rsid w:val="00304F8D"/>
    <w:rsid w:val="0030615F"/>
    <w:rsid w:val="00307A7A"/>
    <w:rsid w:val="00310675"/>
    <w:rsid w:val="003107EB"/>
    <w:rsid w:val="00310980"/>
    <w:rsid w:val="00313513"/>
    <w:rsid w:val="0031616B"/>
    <w:rsid w:val="00317380"/>
    <w:rsid w:val="0031740E"/>
    <w:rsid w:val="00317B2D"/>
    <w:rsid w:val="003309DC"/>
    <w:rsid w:val="0033223B"/>
    <w:rsid w:val="003330D5"/>
    <w:rsid w:val="00333496"/>
    <w:rsid w:val="003342AE"/>
    <w:rsid w:val="00335261"/>
    <w:rsid w:val="003356E6"/>
    <w:rsid w:val="00335FB8"/>
    <w:rsid w:val="003369F6"/>
    <w:rsid w:val="00337299"/>
    <w:rsid w:val="00337A54"/>
    <w:rsid w:val="00337CE2"/>
    <w:rsid w:val="00341048"/>
    <w:rsid w:val="00341443"/>
    <w:rsid w:val="00341A43"/>
    <w:rsid w:val="00342377"/>
    <w:rsid w:val="003457E8"/>
    <w:rsid w:val="00345C6E"/>
    <w:rsid w:val="00347DE3"/>
    <w:rsid w:val="00347DE6"/>
    <w:rsid w:val="00351CB1"/>
    <w:rsid w:val="0035203A"/>
    <w:rsid w:val="00352A55"/>
    <w:rsid w:val="00353C65"/>
    <w:rsid w:val="00357597"/>
    <w:rsid w:val="00360275"/>
    <w:rsid w:val="0036033A"/>
    <w:rsid w:val="0036064F"/>
    <w:rsid w:val="003615C2"/>
    <w:rsid w:val="00362AA7"/>
    <w:rsid w:val="0036300E"/>
    <w:rsid w:val="00363B13"/>
    <w:rsid w:val="0036405D"/>
    <w:rsid w:val="0036632D"/>
    <w:rsid w:val="003663F7"/>
    <w:rsid w:val="003674FF"/>
    <w:rsid w:val="00370B4A"/>
    <w:rsid w:val="00371452"/>
    <w:rsid w:val="00372228"/>
    <w:rsid w:val="00372A5F"/>
    <w:rsid w:val="00372FE8"/>
    <w:rsid w:val="0037626C"/>
    <w:rsid w:val="00376B86"/>
    <w:rsid w:val="00376B87"/>
    <w:rsid w:val="00380F2C"/>
    <w:rsid w:val="0038239B"/>
    <w:rsid w:val="003844A3"/>
    <w:rsid w:val="00386420"/>
    <w:rsid w:val="00386B5E"/>
    <w:rsid w:val="00387993"/>
    <w:rsid w:val="00387D7E"/>
    <w:rsid w:val="0039113D"/>
    <w:rsid w:val="00392705"/>
    <w:rsid w:val="003947B3"/>
    <w:rsid w:val="00397587"/>
    <w:rsid w:val="00397705"/>
    <w:rsid w:val="003A09A5"/>
    <w:rsid w:val="003A2B36"/>
    <w:rsid w:val="003A453B"/>
    <w:rsid w:val="003A47C2"/>
    <w:rsid w:val="003A7950"/>
    <w:rsid w:val="003B00B2"/>
    <w:rsid w:val="003B0DCC"/>
    <w:rsid w:val="003B0E13"/>
    <w:rsid w:val="003B0E61"/>
    <w:rsid w:val="003B1B3E"/>
    <w:rsid w:val="003B1B95"/>
    <w:rsid w:val="003B1ECD"/>
    <w:rsid w:val="003B38A3"/>
    <w:rsid w:val="003B3CFF"/>
    <w:rsid w:val="003B4DAA"/>
    <w:rsid w:val="003B6676"/>
    <w:rsid w:val="003B6F31"/>
    <w:rsid w:val="003B7A21"/>
    <w:rsid w:val="003C049F"/>
    <w:rsid w:val="003C1F9A"/>
    <w:rsid w:val="003C3108"/>
    <w:rsid w:val="003C32BD"/>
    <w:rsid w:val="003C3C68"/>
    <w:rsid w:val="003C4081"/>
    <w:rsid w:val="003C5234"/>
    <w:rsid w:val="003C7D38"/>
    <w:rsid w:val="003D1FB5"/>
    <w:rsid w:val="003D2D78"/>
    <w:rsid w:val="003D351F"/>
    <w:rsid w:val="003D366C"/>
    <w:rsid w:val="003D3FFF"/>
    <w:rsid w:val="003D4C52"/>
    <w:rsid w:val="003D4F57"/>
    <w:rsid w:val="003D62B1"/>
    <w:rsid w:val="003D7915"/>
    <w:rsid w:val="003E0E38"/>
    <w:rsid w:val="003E13BA"/>
    <w:rsid w:val="003E1F2B"/>
    <w:rsid w:val="003E22D9"/>
    <w:rsid w:val="003E22E3"/>
    <w:rsid w:val="003E2762"/>
    <w:rsid w:val="003E294C"/>
    <w:rsid w:val="003E2DE1"/>
    <w:rsid w:val="003E34A5"/>
    <w:rsid w:val="003E36F2"/>
    <w:rsid w:val="003E381C"/>
    <w:rsid w:val="003E3E0A"/>
    <w:rsid w:val="003E53AA"/>
    <w:rsid w:val="003E5C07"/>
    <w:rsid w:val="003E7531"/>
    <w:rsid w:val="003E76D6"/>
    <w:rsid w:val="003E792D"/>
    <w:rsid w:val="003E7C2D"/>
    <w:rsid w:val="003F03E3"/>
    <w:rsid w:val="003F0859"/>
    <w:rsid w:val="003F1041"/>
    <w:rsid w:val="003F133C"/>
    <w:rsid w:val="003F1E64"/>
    <w:rsid w:val="003F1EDD"/>
    <w:rsid w:val="003F2056"/>
    <w:rsid w:val="003F20C4"/>
    <w:rsid w:val="003F2A3B"/>
    <w:rsid w:val="003F3015"/>
    <w:rsid w:val="003F3FED"/>
    <w:rsid w:val="003F5DD1"/>
    <w:rsid w:val="003F7286"/>
    <w:rsid w:val="004006F5"/>
    <w:rsid w:val="00400B6A"/>
    <w:rsid w:val="00400CD5"/>
    <w:rsid w:val="0040199E"/>
    <w:rsid w:val="00401A37"/>
    <w:rsid w:val="004020E8"/>
    <w:rsid w:val="004036B9"/>
    <w:rsid w:val="00403BAF"/>
    <w:rsid w:val="00404D6A"/>
    <w:rsid w:val="00405AF4"/>
    <w:rsid w:val="00405D9B"/>
    <w:rsid w:val="0040617C"/>
    <w:rsid w:val="004069FE"/>
    <w:rsid w:val="00407184"/>
    <w:rsid w:val="004102DF"/>
    <w:rsid w:val="00410C62"/>
    <w:rsid w:val="00412726"/>
    <w:rsid w:val="00412A8C"/>
    <w:rsid w:val="0041339A"/>
    <w:rsid w:val="00414574"/>
    <w:rsid w:val="0041487E"/>
    <w:rsid w:val="00415214"/>
    <w:rsid w:val="004154DF"/>
    <w:rsid w:val="004156F3"/>
    <w:rsid w:val="00415C23"/>
    <w:rsid w:val="00416827"/>
    <w:rsid w:val="00416F45"/>
    <w:rsid w:val="00417661"/>
    <w:rsid w:val="00420875"/>
    <w:rsid w:val="00420FB3"/>
    <w:rsid w:val="0042156F"/>
    <w:rsid w:val="00423ABE"/>
    <w:rsid w:val="00424A2B"/>
    <w:rsid w:val="0042585B"/>
    <w:rsid w:val="00425BEB"/>
    <w:rsid w:val="00425FAF"/>
    <w:rsid w:val="004273FB"/>
    <w:rsid w:val="0043002C"/>
    <w:rsid w:val="0043278C"/>
    <w:rsid w:val="0043294B"/>
    <w:rsid w:val="00440409"/>
    <w:rsid w:val="0044153C"/>
    <w:rsid w:val="00442032"/>
    <w:rsid w:val="00445EB0"/>
    <w:rsid w:val="00447885"/>
    <w:rsid w:val="004500F3"/>
    <w:rsid w:val="00450232"/>
    <w:rsid w:val="004502B2"/>
    <w:rsid w:val="0045050D"/>
    <w:rsid w:val="004508D0"/>
    <w:rsid w:val="0045117D"/>
    <w:rsid w:val="004519D0"/>
    <w:rsid w:val="0045218F"/>
    <w:rsid w:val="00452A55"/>
    <w:rsid w:val="00452BD6"/>
    <w:rsid w:val="004531F5"/>
    <w:rsid w:val="004542F0"/>
    <w:rsid w:val="0045459D"/>
    <w:rsid w:val="004548E1"/>
    <w:rsid w:val="00454A03"/>
    <w:rsid w:val="00454E1F"/>
    <w:rsid w:val="00454F15"/>
    <w:rsid w:val="004569BB"/>
    <w:rsid w:val="00460AA7"/>
    <w:rsid w:val="00461073"/>
    <w:rsid w:val="0046157C"/>
    <w:rsid w:val="00461A40"/>
    <w:rsid w:val="004620A1"/>
    <w:rsid w:val="004625AA"/>
    <w:rsid w:val="004628E8"/>
    <w:rsid w:val="00463B0C"/>
    <w:rsid w:val="00463CEE"/>
    <w:rsid w:val="00463FC2"/>
    <w:rsid w:val="00464582"/>
    <w:rsid w:val="00464586"/>
    <w:rsid w:val="00465EC2"/>
    <w:rsid w:val="00466A43"/>
    <w:rsid w:val="00467A6D"/>
    <w:rsid w:val="004707D3"/>
    <w:rsid w:val="00470E87"/>
    <w:rsid w:val="004714D9"/>
    <w:rsid w:val="004718A4"/>
    <w:rsid w:val="00472111"/>
    <w:rsid w:val="00472B5A"/>
    <w:rsid w:val="00474862"/>
    <w:rsid w:val="004750A7"/>
    <w:rsid w:val="00475EEC"/>
    <w:rsid w:val="0047687D"/>
    <w:rsid w:val="00477245"/>
    <w:rsid w:val="00481463"/>
    <w:rsid w:val="00483FFF"/>
    <w:rsid w:val="00485059"/>
    <w:rsid w:val="0048543C"/>
    <w:rsid w:val="00486821"/>
    <w:rsid w:val="00486CCF"/>
    <w:rsid w:val="00486CEB"/>
    <w:rsid w:val="00487887"/>
    <w:rsid w:val="004917FC"/>
    <w:rsid w:val="0049320B"/>
    <w:rsid w:val="00494DAE"/>
    <w:rsid w:val="00497143"/>
    <w:rsid w:val="004A03E4"/>
    <w:rsid w:val="004A1D16"/>
    <w:rsid w:val="004A3173"/>
    <w:rsid w:val="004A486F"/>
    <w:rsid w:val="004A51A9"/>
    <w:rsid w:val="004A5815"/>
    <w:rsid w:val="004A640A"/>
    <w:rsid w:val="004A7DF3"/>
    <w:rsid w:val="004B01A7"/>
    <w:rsid w:val="004B1CE3"/>
    <w:rsid w:val="004B467F"/>
    <w:rsid w:val="004B63B9"/>
    <w:rsid w:val="004B6BB1"/>
    <w:rsid w:val="004B79B7"/>
    <w:rsid w:val="004C04CB"/>
    <w:rsid w:val="004C08E2"/>
    <w:rsid w:val="004C2796"/>
    <w:rsid w:val="004C2A0C"/>
    <w:rsid w:val="004C2F5A"/>
    <w:rsid w:val="004C34C8"/>
    <w:rsid w:val="004C43BC"/>
    <w:rsid w:val="004C5A33"/>
    <w:rsid w:val="004C5A7B"/>
    <w:rsid w:val="004C6474"/>
    <w:rsid w:val="004C7C6E"/>
    <w:rsid w:val="004D00AB"/>
    <w:rsid w:val="004D092C"/>
    <w:rsid w:val="004D120D"/>
    <w:rsid w:val="004D1CA0"/>
    <w:rsid w:val="004D2316"/>
    <w:rsid w:val="004D35DE"/>
    <w:rsid w:val="004D4729"/>
    <w:rsid w:val="004D502E"/>
    <w:rsid w:val="004D5CA9"/>
    <w:rsid w:val="004D6CC2"/>
    <w:rsid w:val="004D759F"/>
    <w:rsid w:val="004E0BD0"/>
    <w:rsid w:val="004E1AD2"/>
    <w:rsid w:val="004E23BA"/>
    <w:rsid w:val="004E2A76"/>
    <w:rsid w:val="004E4094"/>
    <w:rsid w:val="004E4621"/>
    <w:rsid w:val="004E7B85"/>
    <w:rsid w:val="004E7BB3"/>
    <w:rsid w:val="004F0212"/>
    <w:rsid w:val="004F10FA"/>
    <w:rsid w:val="004F127E"/>
    <w:rsid w:val="004F239A"/>
    <w:rsid w:val="004F3422"/>
    <w:rsid w:val="004F42E1"/>
    <w:rsid w:val="004F564A"/>
    <w:rsid w:val="004F5CF5"/>
    <w:rsid w:val="004F6C63"/>
    <w:rsid w:val="004F7755"/>
    <w:rsid w:val="004F7A79"/>
    <w:rsid w:val="005004A9"/>
    <w:rsid w:val="005033C6"/>
    <w:rsid w:val="00503868"/>
    <w:rsid w:val="00503A02"/>
    <w:rsid w:val="00503C9A"/>
    <w:rsid w:val="00504F91"/>
    <w:rsid w:val="00506484"/>
    <w:rsid w:val="00507C05"/>
    <w:rsid w:val="00510A2D"/>
    <w:rsid w:val="0051117A"/>
    <w:rsid w:val="00511F8C"/>
    <w:rsid w:val="0051291E"/>
    <w:rsid w:val="00513370"/>
    <w:rsid w:val="005135D0"/>
    <w:rsid w:val="005142C0"/>
    <w:rsid w:val="005146BB"/>
    <w:rsid w:val="005147F4"/>
    <w:rsid w:val="00515C6C"/>
    <w:rsid w:val="005168BE"/>
    <w:rsid w:val="0051699D"/>
    <w:rsid w:val="00517676"/>
    <w:rsid w:val="005179F1"/>
    <w:rsid w:val="0052042A"/>
    <w:rsid w:val="0052043A"/>
    <w:rsid w:val="005215D7"/>
    <w:rsid w:val="0052246B"/>
    <w:rsid w:val="00522F97"/>
    <w:rsid w:val="00523299"/>
    <w:rsid w:val="00523494"/>
    <w:rsid w:val="005255AC"/>
    <w:rsid w:val="005264C2"/>
    <w:rsid w:val="00526502"/>
    <w:rsid w:val="005276FA"/>
    <w:rsid w:val="005307F1"/>
    <w:rsid w:val="00530D0D"/>
    <w:rsid w:val="0053126D"/>
    <w:rsid w:val="00532462"/>
    <w:rsid w:val="00532632"/>
    <w:rsid w:val="0053299B"/>
    <w:rsid w:val="00534F70"/>
    <w:rsid w:val="00535B64"/>
    <w:rsid w:val="00537C08"/>
    <w:rsid w:val="00542D65"/>
    <w:rsid w:val="00543943"/>
    <w:rsid w:val="00543E93"/>
    <w:rsid w:val="005455DA"/>
    <w:rsid w:val="005459E2"/>
    <w:rsid w:val="00546F49"/>
    <w:rsid w:val="0055072C"/>
    <w:rsid w:val="0055376B"/>
    <w:rsid w:val="00553E03"/>
    <w:rsid w:val="00555EA8"/>
    <w:rsid w:val="005561E9"/>
    <w:rsid w:val="005577B2"/>
    <w:rsid w:val="00557C21"/>
    <w:rsid w:val="00561856"/>
    <w:rsid w:val="005627D1"/>
    <w:rsid w:val="0056426E"/>
    <w:rsid w:val="00565583"/>
    <w:rsid w:val="00565904"/>
    <w:rsid w:val="00565AFA"/>
    <w:rsid w:val="00566780"/>
    <w:rsid w:val="005704EF"/>
    <w:rsid w:val="00572541"/>
    <w:rsid w:val="00575232"/>
    <w:rsid w:val="00575ECC"/>
    <w:rsid w:val="0057617A"/>
    <w:rsid w:val="00576973"/>
    <w:rsid w:val="005804BC"/>
    <w:rsid w:val="00582A33"/>
    <w:rsid w:val="005833AC"/>
    <w:rsid w:val="0058361D"/>
    <w:rsid w:val="00584617"/>
    <w:rsid w:val="00584BD5"/>
    <w:rsid w:val="00586AF7"/>
    <w:rsid w:val="00590334"/>
    <w:rsid w:val="0059128B"/>
    <w:rsid w:val="00591633"/>
    <w:rsid w:val="005923E0"/>
    <w:rsid w:val="005928C2"/>
    <w:rsid w:val="005929B9"/>
    <w:rsid w:val="00592F7F"/>
    <w:rsid w:val="005939AB"/>
    <w:rsid w:val="00593D67"/>
    <w:rsid w:val="0059554B"/>
    <w:rsid w:val="00595C0F"/>
    <w:rsid w:val="00596191"/>
    <w:rsid w:val="005A0017"/>
    <w:rsid w:val="005A0F2E"/>
    <w:rsid w:val="005A18F6"/>
    <w:rsid w:val="005A19FD"/>
    <w:rsid w:val="005A1EDC"/>
    <w:rsid w:val="005A33C2"/>
    <w:rsid w:val="005A3D65"/>
    <w:rsid w:val="005A4E6B"/>
    <w:rsid w:val="005A52A0"/>
    <w:rsid w:val="005A54DD"/>
    <w:rsid w:val="005A5609"/>
    <w:rsid w:val="005A6D56"/>
    <w:rsid w:val="005A7917"/>
    <w:rsid w:val="005B0033"/>
    <w:rsid w:val="005B04E6"/>
    <w:rsid w:val="005B09F1"/>
    <w:rsid w:val="005B0BFF"/>
    <w:rsid w:val="005B4446"/>
    <w:rsid w:val="005B587D"/>
    <w:rsid w:val="005B651C"/>
    <w:rsid w:val="005B7F6D"/>
    <w:rsid w:val="005C05FB"/>
    <w:rsid w:val="005C06AE"/>
    <w:rsid w:val="005C0D23"/>
    <w:rsid w:val="005C190D"/>
    <w:rsid w:val="005C2171"/>
    <w:rsid w:val="005C2673"/>
    <w:rsid w:val="005C443A"/>
    <w:rsid w:val="005C5FF9"/>
    <w:rsid w:val="005C7473"/>
    <w:rsid w:val="005D17A8"/>
    <w:rsid w:val="005D738E"/>
    <w:rsid w:val="005E0FA3"/>
    <w:rsid w:val="005E1921"/>
    <w:rsid w:val="005E1EB1"/>
    <w:rsid w:val="005E22BF"/>
    <w:rsid w:val="005E22D2"/>
    <w:rsid w:val="005E249B"/>
    <w:rsid w:val="005E3206"/>
    <w:rsid w:val="005E3753"/>
    <w:rsid w:val="005E3930"/>
    <w:rsid w:val="005E4DA9"/>
    <w:rsid w:val="005E5830"/>
    <w:rsid w:val="005E6868"/>
    <w:rsid w:val="005E68CA"/>
    <w:rsid w:val="005E7345"/>
    <w:rsid w:val="005E770E"/>
    <w:rsid w:val="005F15DC"/>
    <w:rsid w:val="005F26E6"/>
    <w:rsid w:val="005F32FA"/>
    <w:rsid w:val="005F5E1D"/>
    <w:rsid w:val="005F659C"/>
    <w:rsid w:val="005F69A8"/>
    <w:rsid w:val="005F6EAD"/>
    <w:rsid w:val="005F6F21"/>
    <w:rsid w:val="005F7064"/>
    <w:rsid w:val="00600183"/>
    <w:rsid w:val="00600E2C"/>
    <w:rsid w:val="00600F9A"/>
    <w:rsid w:val="006019A1"/>
    <w:rsid w:val="00601EBE"/>
    <w:rsid w:val="0060219B"/>
    <w:rsid w:val="00602205"/>
    <w:rsid w:val="0060230F"/>
    <w:rsid w:val="0060345D"/>
    <w:rsid w:val="00603F0B"/>
    <w:rsid w:val="00604846"/>
    <w:rsid w:val="006050D7"/>
    <w:rsid w:val="00605C37"/>
    <w:rsid w:val="00605E4B"/>
    <w:rsid w:val="006060EB"/>
    <w:rsid w:val="00606BD2"/>
    <w:rsid w:val="006073E8"/>
    <w:rsid w:val="00612CCD"/>
    <w:rsid w:val="00613268"/>
    <w:rsid w:val="00614A8D"/>
    <w:rsid w:val="00615B6B"/>
    <w:rsid w:val="00616427"/>
    <w:rsid w:val="006164B1"/>
    <w:rsid w:val="0061654A"/>
    <w:rsid w:val="00620422"/>
    <w:rsid w:val="006206DA"/>
    <w:rsid w:val="006211B9"/>
    <w:rsid w:val="006241C5"/>
    <w:rsid w:val="0062457A"/>
    <w:rsid w:val="00624717"/>
    <w:rsid w:val="0062603D"/>
    <w:rsid w:val="00626159"/>
    <w:rsid w:val="006277E5"/>
    <w:rsid w:val="00632FBD"/>
    <w:rsid w:val="0063389E"/>
    <w:rsid w:val="006347AC"/>
    <w:rsid w:val="00636C64"/>
    <w:rsid w:val="00637056"/>
    <w:rsid w:val="0064045F"/>
    <w:rsid w:val="00642D4C"/>
    <w:rsid w:val="006439D7"/>
    <w:rsid w:val="006472B4"/>
    <w:rsid w:val="00647543"/>
    <w:rsid w:val="00647A00"/>
    <w:rsid w:val="006506B0"/>
    <w:rsid w:val="00650BB6"/>
    <w:rsid w:val="00650BBB"/>
    <w:rsid w:val="0065174F"/>
    <w:rsid w:val="00651B34"/>
    <w:rsid w:val="00652A24"/>
    <w:rsid w:val="0065382B"/>
    <w:rsid w:val="00654A72"/>
    <w:rsid w:val="00654D0C"/>
    <w:rsid w:val="0065506B"/>
    <w:rsid w:val="006568AA"/>
    <w:rsid w:val="0066303A"/>
    <w:rsid w:val="00663C38"/>
    <w:rsid w:val="00666AA3"/>
    <w:rsid w:val="00666B14"/>
    <w:rsid w:val="00667A2F"/>
    <w:rsid w:val="00667D64"/>
    <w:rsid w:val="0067026C"/>
    <w:rsid w:val="00670FB2"/>
    <w:rsid w:val="00673E79"/>
    <w:rsid w:val="006754D7"/>
    <w:rsid w:val="006759F3"/>
    <w:rsid w:val="0067628E"/>
    <w:rsid w:val="00676553"/>
    <w:rsid w:val="006767D5"/>
    <w:rsid w:val="0067681B"/>
    <w:rsid w:val="00676882"/>
    <w:rsid w:val="00677DA5"/>
    <w:rsid w:val="006810B0"/>
    <w:rsid w:val="006819FD"/>
    <w:rsid w:val="00682696"/>
    <w:rsid w:val="00683452"/>
    <w:rsid w:val="0068378D"/>
    <w:rsid w:val="00686111"/>
    <w:rsid w:val="00690A70"/>
    <w:rsid w:val="00691815"/>
    <w:rsid w:val="006925D3"/>
    <w:rsid w:val="00693C78"/>
    <w:rsid w:val="006948B9"/>
    <w:rsid w:val="00694AB4"/>
    <w:rsid w:val="00695B60"/>
    <w:rsid w:val="00696610"/>
    <w:rsid w:val="00696841"/>
    <w:rsid w:val="00696A17"/>
    <w:rsid w:val="006A01E7"/>
    <w:rsid w:val="006A1968"/>
    <w:rsid w:val="006A21C8"/>
    <w:rsid w:val="006A3489"/>
    <w:rsid w:val="006A3FC4"/>
    <w:rsid w:val="006A5A6A"/>
    <w:rsid w:val="006A5D60"/>
    <w:rsid w:val="006A7762"/>
    <w:rsid w:val="006B04AB"/>
    <w:rsid w:val="006B0A1E"/>
    <w:rsid w:val="006B1496"/>
    <w:rsid w:val="006B18C8"/>
    <w:rsid w:val="006B1EA3"/>
    <w:rsid w:val="006B3138"/>
    <w:rsid w:val="006B492A"/>
    <w:rsid w:val="006B5E6E"/>
    <w:rsid w:val="006B6858"/>
    <w:rsid w:val="006B6977"/>
    <w:rsid w:val="006B7EE6"/>
    <w:rsid w:val="006C2A5A"/>
    <w:rsid w:val="006C3B2A"/>
    <w:rsid w:val="006C657E"/>
    <w:rsid w:val="006C790C"/>
    <w:rsid w:val="006D01A6"/>
    <w:rsid w:val="006D0719"/>
    <w:rsid w:val="006D1D43"/>
    <w:rsid w:val="006D1F9A"/>
    <w:rsid w:val="006D32ED"/>
    <w:rsid w:val="006D63BE"/>
    <w:rsid w:val="006D6702"/>
    <w:rsid w:val="006D7318"/>
    <w:rsid w:val="006D739C"/>
    <w:rsid w:val="006D787B"/>
    <w:rsid w:val="006E0134"/>
    <w:rsid w:val="006E1BAF"/>
    <w:rsid w:val="006E21F1"/>
    <w:rsid w:val="006E2E47"/>
    <w:rsid w:val="006E44B0"/>
    <w:rsid w:val="006E48EF"/>
    <w:rsid w:val="006E5081"/>
    <w:rsid w:val="006E6C36"/>
    <w:rsid w:val="006E6EAC"/>
    <w:rsid w:val="006E7370"/>
    <w:rsid w:val="006E7A75"/>
    <w:rsid w:val="006F2946"/>
    <w:rsid w:val="006F3812"/>
    <w:rsid w:val="006F442C"/>
    <w:rsid w:val="006F647F"/>
    <w:rsid w:val="006F6BDF"/>
    <w:rsid w:val="006F6C0F"/>
    <w:rsid w:val="006F6F09"/>
    <w:rsid w:val="006F76FA"/>
    <w:rsid w:val="006F776F"/>
    <w:rsid w:val="00700355"/>
    <w:rsid w:val="007032BC"/>
    <w:rsid w:val="00703C02"/>
    <w:rsid w:val="00704B87"/>
    <w:rsid w:val="007064E0"/>
    <w:rsid w:val="00706E79"/>
    <w:rsid w:val="00707D0D"/>
    <w:rsid w:val="0071212A"/>
    <w:rsid w:val="0071385D"/>
    <w:rsid w:val="007152ED"/>
    <w:rsid w:val="0071541C"/>
    <w:rsid w:val="0071582F"/>
    <w:rsid w:val="0071630B"/>
    <w:rsid w:val="00716452"/>
    <w:rsid w:val="0071668F"/>
    <w:rsid w:val="007174CB"/>
    <w:rsid w:val="00717507"/>
    <w:rsid w:val="00717E26"/>
    <w:rsid w:val="00723742"/>
    <w:rsid w:val="00723B59"/>
    <w:rsid w:val="00723C4B"/>
    <w:rsid w:val="00724517"/>
    <w:rsid w:val="00724D6E"/>
    <w:rsid w:val="00730EF6"/>
    <w:rsid w:val="00731330"/>
    <w:rsid w:val="00731446"/>
    <w:rsid w:val="007332F6"/>
    <w:rsid w:val="0073476A"/>
    <w:rsid w:val="00736A7C"/>
    <w:rsid w:val="007401AE"/>
    <w:rsid w:val="00740D24"/>
    <w:rsid w:val="00742E3B"/>
    <w:rsid w:val="00743068"/>
    <w:rsid w:val="00744A50"/>
    <w:rsid w:val="00744F8E"/>
    <w:rsid w:val="00745568"/>
    <w:rsid w:val="00746119"/>
    <w:rsid w:val="00746E27"/>
    <w:rsid w:val="007476F7"/>
    <w:rsid w:val="00750EC3"/>
    <w:rsid w:val="0075523A"/>
    <w:rsid w:val="0075697B"/>
    <w:rsid w:val="0076135E"/>
    <w:rsid w:val="00761CC2"/>
    <w:rsid w:val="007639BA"/>
    <w:rsid w:val="00764290"/>
    <w:rsid w:val="00765831"/>
    <w:rsid w:val="00770439"/>
    <w:rsid w:val="007705B8"/>
    <w:rsid w:val="00770AF7"/>
    <w:rsid w:val="00772105"/>
    <w:rsid w:val="0077265B"/>
    <w:rsid w:val="00772EF0"/>
    <w:rsid w:val="00773393"/>
    <w:rsid w:val="007756AD"/>
    <w:rsid w:val="00776233"/>
    <w:rsid w:val="00776958"/>
    <w:rsid w:val="00776C64"/>
    <w:rsid w:val="00777B7A"/>
    <w:rsid w:val="007803C9"/>
    <w:rsid w:val="00780D6E"/>
    <w:rsid w:val="00780FBA"/>
    <w:rsid w:val="00783EEA"/>
    <w:rsid w:val="00783FE8"/>
    <w:rsid w:val="007842F8"/>
    <w:rsid w:val="007856A2"/>
    <w:rsid w:val="00785AE2"/>
    <w:rsid w:val="007867D2"/>
    <w:rsid w:val="00787518"/>
    <w:rsid w:val="00792782"/>
    <w:rsid w:val="0079631B"/>
    <w:rsid w:val="00797345"/>
    <w:rsid w:val="00797378"/>
    <w:rsid w:val="00797E2E"/>
    <w:rsid w:val="007A1BE6"/>
    <w:rsid w:val="007A3410"/>
    <w:rsid w:val="007A3B5C"/>
    <w:rsid w:val="007A3D47"/>
    <w:rsid w:val="007A6F1C"/>
    <w:rsid w:val="007A7140"/>
    <w:rsid w:val="007A71F7"/>
    <w:rsid w:val="007B0089"/>
    <w:rsid w:val="007B07DF"/>
    <w:rsid w:val="007B7294"/>
    <w:rsid w:val="007B76BD"/>
    <w:rsid w:val="007B78E3"/>
    <w:rsid w:val="007B7AFB"/>
    <w:rsid w:val="007B7DE1"/>
    <w:rsid w:val="007C04AA"/>
    <w:rsid w:val="007C1CB1"/>
    <w:rsid w:val="007C1D05"/>
    <w:rsid w:val="007C2CF1"/>
    <w:rsid w:val="007C3E5F"/>
    <w:rsid w:val="007C4AB3"/>
    <w:rsid w:val="007C6099"/>
    <w:rsid w:val="007C68F4"/>
    <w:rsid w:val="007C7616"/>
    <w:rsid w:val="007D0B4B"/>
    <w:rsid w:val="007D11C9"/>
    <w:rsid w:val="007D1961"/>
    <w:rsid w:val="007D1A54"/>
    <w:rsid w:val="007D2427"/>
    <w:rsid w:val="007D27D8"/>
    <w:rsid w:val="007D2C9B"/>
    <w:rsid w:val="007D44B8"/>
    <w:rsid w:val="007D46D2"/>
    <w:rsid w:val="007D51DA"/>
    <w:rsid w:val="007D5D07"/>
    <w:rsid w:val="007D75D2"/>
    <w:rsid w:val="007D7B77"/>
    <w:rsid w:val="007E0E9D"/>
    <w:rsid w:val="007E3084"/>
    <w:rsid w:val="007E3C11"/>
    <w:rsid w:val="007E3D89"/>
    <w:rsid w:val="007E40F2"/>
    <w:rsid w:val="007F02BB"/>
    <w:rsid w:val="007F4383"/>
    <w:rsid w:val="007F463E"/>
    <w:rsid w:val="007F49F6"/>
    <w:rsid w:val="007F4AF3"/>
    <w:rsid w:val="007F4FA4"/>
    <w:rsid w:val="007F54F9"/>
    <w:rsid w:val="007F5B28"/>
    <w:rsid w:val="007F5D5D"/>
    <w:rsid w:val="007F63C3"/>
    <w:rsid w:val="007F77B0"/>
    <w:rsid w:val="007F77FD"/>
    <w:rsid w:val="0080022C"/>
    <w:rsid w:val="00800DA8"/>
    <w:rsid w:val="008045A3"/>
    <w:rsid w:val="00804CBB"/>
    <w:rsid w:val="00805C83"/>
    <w:rsid w:val="0081092F"/>
    <w:rsid w:val="00810E3B"/>
    <w:rsid w:val="008110DD"/>
    <w:rsid w:val="008125BB"/>
    <w:rsid w:val="008149E4"/>
    <w:rsid w:val="008156B9"/>
    <w:rsid w:val="00815B07"/>
    <w:rsid w:val="00816050"/>
    <w:rsid w:val="008160AC"/>
    <w:rsid w:val="00816F59"/>
    <w:rsid w:val="00817010"/>
    <w:rsid w:val="00817100"/>
    <w:rsid w:val="008179E5"/>
    <w:rsid w:val="008216AC"/>
    <w:rsid w:val="008223A2"/>
    <w:rsid w:val="0082280A"/>
    <w:rsid w:val="008231C4"/>
    <w:rsid w:val="00823929"/>
    <w:rsid w:val="00823A63"/>
    <w:rsid w:val="00824E12"/>
    <w:rsid w:val="008255D4"/>
    <w:rsid w:val="00826C91"/>
    <w:rsid w:val="00827E70"/>
    <w:rsid w:val="008317A3"/>
    <w:rsid w:val="00831BF2"/>
    <w:rsid w:val="00832879"/>
    <w:rsid w:val="008347A3"/>
    <w:rsid w:val="008359CB"/>
    <w:rsid w:val="0083613B"/>
    <w:rsid w:val="00836493"/>
    <w:rsid w:val="00836B45"/>
    <w:rsid w:val="008373BE"/>
    <w:rsid w:val="0084046B"/>
    <w:rsid w:val="00842253"/>
    <w:rsid w:val="00843041"/>
    <w:rsid w:val="00843FD4"/>
    <w:rsid w:val="008446B8"/>
    <w:rsid w:val="00851C23"/>
    <w:rsid w:val="00854C5C"/>
    <w:rsid w:val="00855791"/>
    <w:rsid w:val="008559CF"/>
    <w:rsid w:val="0085654D"/>
    <w:rsid w:val="008565D6"/>
    <w:rsid w:val="008576FF"/>
    <w:rsid w:val="00857F22"/>
    <w:rsid w:val="00860642"/>
    <w:rsid w:val="00861DF4"/>
    <w:rsid w:val="00861E7C"/>
    <w:rsid w:val="00862467"/>
    <w:rsid w:val="00862848"/>
    <w:rsid w:val="00864800"/>
    <w:rsid w:val="008671D7"/>
    <w:rsid w:val="008674EF"/>
    <w:rsid w:val="0086799A"/>
    <w:rsid w:val="00867CB4"/>
    <w:rsid w:val="00870875"/>
    <w:rsid w:val="00872A1F"/>
    <w:rsid w:val="00873685"/>
    <w:rsid w:val="008748B1"/>
    <w:rsid w:val="00875095"/>
    <w:rsid w:val="00875D8F"/>
    <w:rsid w:val="00876825"/>
    <w:rsid w:val="0087716F"/>
    <w:rsid w:val="00877543"/>
    <w:rsid w:val="00880FA4"/>
    <w:rsid w:val="00882E8C"/>
    <w:rsid w:val="008831ED"/>
    <w:rsid w:val="008836CF"/>
    <w:rsid w:val="00884262"/>
    <w:rsid w:val="0088481A"/>
    <w:rsid w:val="00884B78"/>
    <w:rsid w:val="00886429"/>
    <w:rsid w:val="0088650A"/>
    <w:rsid w:val="008900FC"/>
    <w:rsid w:val="00890CF0"/>
    <w:rsid w:val="0089126F"/>
    <w:rsid w:val="008926E9"/>
    <w:rsid w:val="00893CFA"/>
    <w:rsid w:val="00894AE5"/>
    <w:rsid w:val="00894E23"/>
    <w:rsid w:val="008952D4"/>
    <w:rsid w:val="008954E3"/>
    <w:rsid w:val="00895DCE"/>
    <w:rsid w:val="008961A7"/>
    <w:rsid w:val="00896909"/>
    <w:rsid w:val="00897318"/>
    <w:rsid w:val="00897F89"/>
    <w:rsid w:val="008A0126"/>
    <w:rsid w:val="008A19A0"/>
    <w:rsid w:val="008A1BEA"/>
    <w:rsid w:val="008A22E2"/>
    <w:rsid w:val="008A27CB"/>
    <w:rsid w:val="008A3768"/>
    <w:rsid w:val="008A4A63"/>
    <w:rsid w:val="008A71C0"/>
    <w:rsid w:val="008B04C3"/>
    <w:rsid w:val="008B08C2"/>
    <w:rsid w:val="008B0BA0"/>
    <w:rsid w:val="008B0D64"/>
    <w:rsid w:val="008B18B6"/>
    <w:rsid w:val="008B205B"/>
    <w:rsid w:val="008B2291"/>
    <w:rsid w:val="008B3AF5"/>
    <w:rsid w:val="008B4385"/>
    <w:rsid w:val="008B487A"/>
    <w:rsid w:val="008B49A5"/>
    <w:rsid w:val="008B5A13"/>
    <w:rsid w:val="008B5BA2"/>
    <w:rsid w:val="008B661F"/>
    <w:rsid w:val="008C013E"/>
    <w:rsid w:val="008C022C"/>
    <w:rsid w:val="008C04B0"/>
    <w:rsid w:val="008C16BF"/>
    <w:rsid w:val="008C1792"/>
    <w:rsid w:val="008C1BED"/>
    <w:rsid w:val="008C20DA"/>
    <w:rsid w:val="008C3FB3"/>
    <w:rsid w:val="008C431F"/>
    <w:rsid w:val="008C4866"/>
    <w:rsid w:val="008D07F2"/>
    <w:rsid w:val="008D0831"/>
    <w:rsid w:val="008D4206"/>
    <w:rsid w:val="008D457F"/>
    <w:rsid w:val="008D5267"/>
    <w:rsid w:val="008E05C7"/>
    <w:rsid w:val="008E14B6"/>
    <w:rsid w:val="008E19F6"/>
    <w:rsid w:val="008E19FA"/>
    <w:rsid w:val="008E282F"/>
    <w:rsid w:val="008E3AAF"/>
    <w:rsid w:val="008E461E"/>
    <w:rsid w:val="008E4AA7"/>
    <w:rsid w:val="008E7BEE"/>
    <w:rsid w:val="008F1526"/>
    <w:rsid w:val="008F1996"/>
    <w:rsid w:val="008F19F4"/>
    <w:rsid w:val="008F1C1D"/>
    <w:rsid w:val="008F1C87"/>
    <w:rsid w:val="008F2356"/>
    <w:rsid w:val="008F3709"/>
    <w:rsid w:val="008F3C9C"/>
    <w:rsid w:val="008F40B9"/>
    <w:rsid w:val="008F418E"/>
    <w:rsid w:val="008F4BA7"/>
    <w:rsid w:val="008F7882"/>
    <w:rsid w:val="009007F2"/>
    <w:rsid w:val="00900BAE"/>
    <w:rsid w:val="0090146F"/>
    <w:rsid w:val="00901773"/>
    <w:rsid w:val="00902A55"/>
    <w:rsid w:val="00902E87"/>
    <w:rsid w:val="0090322F"/>
    <w:rsid w:val="0090443E"/>
    <w:rsid w:val="0090785A"/>
    <w:rsid w:val="00907E25"/>
    <w:rsid w:val="009100F1"/>
    <w:rsid w:val="00910684"/>
    <w:rsid w:val="00911481"/>
    <w:rsid w:val="00911A28"/>
    <w:rsid w:val="00911DDB"/>
    <w:rsid w:val="00914B0A"/>
    <w:rsid w:val="009167F7"/>
    <w:rsid w:val="00916D65"/>
    <w:rsid w:val="00917067"/>
    <w:rsid w:val="00920BB8"/>
    <w:rsid w:val="0092104E"/>
    <w:rsid w:val="009216EE"/>
    <w:rsid w:val="00921A62"/>
    <w:rsid w:val="009232BE"/>
    <w:rsid w:val="00923FA0"/>
    <w:rsid w:val="009274F8"/>
    <w:rsid w:val="0092778B"/>
    <w:rsid w:val="00930426"/>
    <w:rsid w:val="009308AB"/>
    <w:rsid w:val="00930AF5"/>
    <w:rsid w:val="00933242"/>
    <w:rsid w:val="00935186"/>
    <w:rsid w:val="0093614D"/>
    <w:rsid w:val="0093661B"/>
    <w:rsid w:val="00936F77"/>
    <w:rsid w:val="00936FB0"/>
    <w:rsid w:val="00936FF6"/>
    <w:rsid w:val="00937DF5"/>
    <w:rsid w:val="00942148"/>
    <w:rsid w:val="009427D7"/>
    <w:rsid w:val="009435D1"/>
    <w:rsid w:val="0094378C"/>
    <w:rsid w:val="00943D68"/>
    <w:rsid w:val="00943FEE"/>
    <w:rsid w:val="00944341"/>
    <w:rsid w:val="00946C2C"/>
    <w:rsid w:val="009528AC"/>
    <w:rsid w:val="00952BB2"/>
    <w:rsid w:val="009538E3"/>
    <w:rsid w:val="009539EE"/>
    <w:rsid w:val="00956CD0"/>
    <w:rsid w:val="00957167"/>
    <w:rsid w:val="00957260"/>
    <w:rsid w:val="009572D1"/>
    <w:rsid w:val="00957EB0"/>
    <w:rsid w:val="00960C40"/>
    <w:rsid w:val="00960C5A"/>
    <w:rsid w:val="0096121A"/>
    <w:rsid w:val="0096163B"/>
    <w:rsid w:val="00963FDA"/>
    <w:rsid w:val="0096468E"/>
    <w:rsid w:val="009651AD"/>
    <w:rsid w:val="00966DFF"/>
    <w:rsid w:val="00967407"/>
    <w:rsid w:val="009676B0"/>
    <w:rsid w:val="009678D0"/>
    <w:rsid w:val="009705F8"/>
    <w:rsid w:val="009714E0"/>
    <w:rsid w:val="00971F02"/>
    <w:rsid w:val="00972B03"/>
    <w:rsid w:val="00974208"/>
    <w:rsid w:val="009745C8"/>
    <w:rsid w:val="00976E7F"/>
    <w:rsid w:val="0098025A"/>
    <w:rsid w:val="009811BD"/>
    <w:rsid w:val="0098196E"/>
    <w:rsid w:val="00982AE6"/>
    <w:rsid w:val="00983E52"/>
    <w:rsid w:val="0098468F"/>
    <w:rsid w:val="00985057"/>
    <w:rsid w:val="009857B4"/>
    <w:rsid w:val="00985F15"/>
    <w:rsid w:val="0098619D"/>
    <w:rsid w:val="00986D3B"/>
    <w:rsid w:val="0098709C"/>
    <w:rsid w:val="009901B1"/>
    <w:rsid w:val="00992C25"/>
    <w:rsid w:val="00993758"/>
    <w:rsid w:val="0099415E"/>
    <w:rsid w:val="009950AD"/>
    <w:rsid w:val="00996210"/>
    <w:rsid w:val="009A04CA"/>
    <w:rsid w:val="009A0AAB"/>
    <w:rsid w:val="009A0CB0"/>
    <w:rsid w:val="009A1454"/>
    <w:rsid w:val="009A1591"/>
    <w:rsid w:val="009A195E"/>
    <w:rsid w:val="009A2865"/>
    <w:rsid w:val="009A4289"/>
    <w:rsid w:val="009A4B48"/>
    <w:rsid w:val="009A4D2C"/>
    <w:rsid w:val="009A51C4"/>
    <w:rsid w:val="009A59C8"/>
    <w:rsid w:val="009A60B2"/>
    <w:rsid w:val="009A61B9"/>
    <w:rsid w:val="009A7A2C"/>
    <w:rsid w:val="009B1E78"/>
    <w:rsid w:val="009B336F"/>
    <w:rsid w:val="009B36F7"/>
    <w:rsid w:val="009B4E06"/>
    <w:rsid w:val="009B565C"/>
    <w:rsid w:val="009B5C9B"/>
    <w:rsid w:val="009B5F43"/>
    <w:rsid w:val="009C02C5"/>
    <w:rsid w:val="009C33AC"/>
    <w:rsid w:val="009C3707"/>
    <w:rsid w:val="009C53EC"/>
    <w:rsid w:val="009C5F9E"/>
    <w:rsid w:val="009C68A1"/>
    <w:rsid w:val="009C69E4"/>
    <w:rsid w:val="009C7D09"/>
    <w:rsid w:val="009D0D2E"/>
    <w:rsid w:val="009D12FD"/>
    <w:rsid w:val="009D1329"/>
    <w:rsid w:val="009D15BE"/>
    <w:rsid w:val="009D1AEA"/>
    <w:rsid w:val="009D3333"/>
    <w:rsid w:val="009D3AE8"/>
    <w:rsid w:val="009D52C3"/>
    <w:rsid w:val="009D5B7B"/>
    <w:rsid w:val="009E1FDC"/>
    <w:rsid w:val="009E4B7B"/>
    <w:rsid w:val="009E5074"/>
    <w:rsid w:val="009E53D5"/>
    <w:rsid w:val="009E6573"/>
    <w:rsid w:val="009E7E39"/>
    <w:rsid w:val="009F11A8"/>
    <w:rsid w:val="009F1736"/>
    <w:rsid w:val="009F1C45"/>
    <w:rsid w:val="009F254B"/>
    <w:rsid w:val="009F3060"/>
    <w:rsid w:val="009F3084"/>
    <w:rsid w:val="009F31A8"/>
    <w:rsid w:val="009F36CE"/>
    <w:rsid w:val="009F3BDC"/>
    <w:rsid w:val="00A005D8"/>
    <w:rsid w:val="00A0106F"/>
    <w:rsid w:val="00A02E3B"/>
    <w:rsid w:val="00A03053"/>
    <w:rsid w:val="00A062B7"/>
    <w:rsid w:val="00A0660C"/>
    <w:rsid w:val="00A06E91"/>
    <w:rsid w:val="00A13956"/>
    <w:rsid w:val="00A14AA1"/>
    <w:rsid w:val="00A15908"/>
    <w:rsid w:val="00A16C2F"/>
    <w:rsid w:val="00A170BB"/>
    <w:rsid w:val="00A21CC7"/>
    <w:rsid w:val="00A2346E"/>
    <w:rsid w:val="00A234F0"/>
    <w:rsid w:val="00A24B2D"/>
    <w:rsid w:val="00A3160E"/>
    <w:rsid w:val="00A33593"/>
    <w:rsid w:val="00A33A24"/>
    <w:rsid w:val="00A35536"/>
    <w:rsid w:val="00A3625B"/>
    <w:rsid w:val="00A40660"/>
    <w:rsid w:val="00A40A9D"/>
    <w:rsid w:val="00A4165E"/>
    <w:rsid w:val="00A4268D"/>
    <w:rsid w:val="00A43B86"/>
    <w:rsid w:val="00A44CED"/>
    <w:rsid w:val="00A4692A"/>
    <w:rsid w:val="00A46FBE"/>
    <w:rsid w:val="00A47D1E"/>
    <w:rsid w:val="00A51521"/>
    <w:rsid w:val="00A5163D"/>
    <w:rsid w:val="00A51917"/>
    <w:rsid w:val="00A54B0F"/>
    <w:rsid w:val="00A55D43"/>
    <w:rsid w:val="00A61101"/>
    <w:rsid w:val="00A61143"/>
    <w:rsid w:val="00A61BAD"/>
    <w:rsid w:val="00A63708"/>
    <w:rsid w:val="00A647A4"/>
    <w:rsid w:val="00A65435"/>
    <w:rsid w:val="00A66220"/>
    <w:rsid w:val="00A675E9"/>
    <w:rsid w:val="00A706E8"/>
    <w:rsid w:val="00A714B0"/>
    <w:rsid w:val="00A72165"/>
    <w:rsid w:val="00A725EF"/>
    <w:rsid w:val="00A75D69"/>
    <w:rsid w:val="00A77944"/>
    <w:rsid w:val="00A81B23"/>
    <w:rsid w:val="00A81DB3"/>
    <w:rsid w:val="00A83970"/>
    <w:rsid w:val="00A84057"/>
    <w:rsid w:val="00A848B7"/>
    <w:rsid w:val="00A84A7D"/>
    <w:rsid w:val="00A84FDF"/>
    <w:rsid w:val="00A8622C"/>
    <w:rsid w:val="00A87F40"/>
    <w:rsid w:val="00A90607"/>
    <w:rsid w:val="00A9087F"/>
    <w:rsid w:val="00A913C5"/>
    <w:rsid w:val="00A91591"/>
    <w:rsid w:val="00A933BE"/>
    <w:rsid w:val="00A93F37"/>
    <w:rsid w:val="00A9419D"/>
    <w:rsid w:val="00A94954"/>
    <w:rsid w:val="00A953B8"/>
    <w:rsid w:val="00AA0F77"/>
    <w:rsid w:val="00AA10BD"/>
    <w:rsid w:val="00AA234E"/>
    <w:rsid w:val="00AA3111"/>
    <w:rsid w:val="00AA418C"/>
    <w:rsid w:val="00AA4FEF"/>
    <w:rsid w:val="00AA5640"/>
    <w:rsid w:val="00AA67A9"/>
    <w:rsid w:val="00AA68F8"/>
    <w:rsid w:val="00AA6DA0"/>
    <w:rsid w:val="00AA6E49"/>
    <w:rsid w:val="00AA7AFD"/>
    <w:rsid w:val="00AB0700"/>
    <w:rsid w:val="00AB1E3B"/>
    <w:rsid w:val="00AB46D6"/>
    <w:rsid w:val="00AB488B"/>
    <w:rsid w:val="00AB522D"/>
    <w:rsid w:val="00AC0732"/>
    <w:rsid w:val="00AC0814"/>
    <w:rsid w:val="00AC0E36"/>
    <w:rsid w:val="00AC1DEF"/>
    <w:rsid w:val="00AC1EC2"/>
    <w:rsid w:val="00AC26EB"/>
    <w:rsid w:val="00AC4053"/>
    <w:rsid w:val="00AC59CB"/>
    <w:rsid w:val="00AC5C2D"/>
    <w:rsid w:val="00AC5F32"/>
    <w:rsid w:val="00AD1460"/>
    <w:rsid w:val="00AD4464"/>
    <w:rsid w:val="00AD651D"/>
    <w:rsid w:val="00AD714D"/>
    <w:rsid w:val="00AD7B1D"/>
    <w:rsid w:val="00AE001E"/>
    <w:rsid w:val="00AE0597"/>
    <w:rsid w:val="00AE1B0E"/>
    <w:rsid w:val="00AE213E"/>
    <w:rsid w:val="00AE252C"/>
    <w:rsid w:val="00AE37F8"/>
    <w:rsid w:val="00AE3835"/>
    <w:rsid w:val="00AE3F48"/>
    <w:rsid w:val="00AE4311"/>
    <w:rsid w:val="00AE4FEE"/>
    <w:rsid w:val="00AE5BB9"/>
    <w:rsid w:val="00AE5DE5"/>
    <w:rsid w:val="00AE601E"/>
    <w:rsid w:val="00AE6547"/>
    <w:rsid w:val="00AE73D9"/>
    <w:rsid w:val="00AE7C29"/>
    <w:rsid w:val="00AF0305"/>
    <w:rsid w:val="00AF1AF6"/>
    <w:rsid w:val="00AF2A89"/>
    <w:rsid w:val="00AF366D"/>
    <w:rsid w:val="00AF52B6"/>
    <w:rsid w:val="00AF7717"/>
    <w:rsid w:val="00B00891"/>
    <w:rsid w:val="00B0175C"/>
    <w:rsid w:val="00B01FC8"/>
    <w:rsid w:val="00B0247A"/>
    <w:rsid w:val="00B0317A"/>
    <w:rsid w:val="00B03936"/>
    <w:rsid w:val="00B03C87"/>
    <w:rsid w:val="00B05349"/>
    <w:rsid w:val="00B0537F"/>
    <w:rsid w:val="00B05C32"/>
    <w:rsid w:val="00B05FB6"/>
    <w:rsid w:val="00B06243"/>
    <w:rsid w:val="00B06D8F"/>
    <w:rsid w:val="00B071BE"/>
    <w:rsid w:val="00B0776E"/>
    <w:rsid w:val="00B10D48"/>
    <w:rsid w:val="00B13B9B"/>
    <w:rsid w:val="00B1661B"/>
    <w:rsid w:val="00B16762"/>
    <w:rsid w:val="00B16B5C"/>
    <w:rsid w:val="00B16D0B"/>
    <w:rsid w:val="00B1726C"/>
    <w:rsid w:val="00B20292"/>
    <w:rsid w:val="00B2096B"/>
    <w:rsid w:val="00B216A1"/>
    <w:rsid w:val="00B219CB"/>
    <w:rsid w:val="00B219E9"/>
    <w:rsid w:val="00B21A54"/>
    <w:rsid w:val="00B228D4"/>
    <w:rsid w:val="00B22B27"/>
    <w:rsid w:val="00B234FA"/>
    <w:rsid w:val="00B24646"/>
    <w:rsid w:val="00B2530C"/>
    <w:rsid w:val="00B2567E"/>
    <w:rsid w:val="00B26DCF"/>
    <w:rsid w:val="00B27585"/>
    <w:rsid w:val="00B30537"/>
    <w:rsid w:val="00B30853"/>
    <w:rsid w:val="00B31245"/>
    <w:rsid w:val="00B31646"/>
    <w:rsid w:val="00B32BD5"/>
    <w:rsid w:val="00B32C10"/>
    <w:rsid w:val="00B33AA3"/>
    <w:rsid w:val="00B34BF6"/>
    <w:rsid w:val="00B35530"/>
    <w:rsid w:val="00B35E3E"/>
    <w:rsid w:val="00B36D5A"/>
    <w:rsid w:val="00B377BF"/>
    <w:rsid w:val="00B4024F"/>
    <w:rsid w:val="00B40344"/>
    <w:rsid w:val="00B4076B"/>
    <w:rsid w:val="00B418F3"/>
    <w:rsid w:val="00B42D77"/>
    <w:rsid w:val="00B43EA4"/>
    <w:rsid w:val="00B44D0E"/>
    <w:rsid w:val="00B46459"/>
    <w:rsid w:val="00B46F8C"/>
    <w:rsid w:val="00B47DD1"/>
    <w:rsid w:val="00B51F31"/>
    <w:rsid w:val="00B5294A"/>
    <w:rsid w:val="00B532F2"/>
    <w:rsid w:val="00B544A3"/>
    <w:rsid w:val="00B54764"/>
    <w:rsid w:val="00B54964"/>
    <w:rsid w:val="00B5615B"/>
    <w:rsid w:val="00B60A42"/>
    <w:rsid w:val="00B617D1"/>
    <w:rsid w:val="00B63494"/>
    <w:rsid w:val="00B63BB5"/>
    <w:rsid w:val="00B655B0"/>
    <w:rsid w:val="00B656B0"/>
    <w:rsid w:val="00B66293"/>
    <w:rsid w:val="00B665FD"/>
    <w:rsid w:val="00B66900"/>
    <w:rsid w:val="00B67540"/>
    <w:rsid w:val="00B70BE0"/>
    <w:rsid w:val="00B71106"/>
    <w:rsid w:val="00B71B8C"/>
    <w:rsid w:val="00B73CA2"/>
    <w:rsid w:val="00B751DD"/>
    <w:rsid w:val="00B75436"/>
    <w:rsid w:val="00B75B9B"/>
    <w:rsid w:val="00B76734"/>
    <w:rsid w:val="00B767EB"/>
    <w:rsid w:val="00B76F94"/>
    <w:rsid w:val="00B778B9"/>
    <w:rsid w:val="00B82BCD"/>
    <w:rsid w:val="00B83294"/>
    <w:rsid w:val="00B84525"/>
    <w:rsid w:val="00B85424"/>
    <w:rsid w:val="00B85EEB"/>
    <w:rsid w:val="00B86116"/>
    <w:rsid w:val="00B8685D"/>
    <w:rsid w:val="00B86C91"/>
    <w:rsid w:val="00B91CEA"/>
    <w:rsid w:val="00B92D3D"/>
    <w:rsid w:val="00B933B5"/>
    <w:rsid w:val="00B93886"/>
    <w:rsid w:val="00B93A18"/>
    <w:rsid w:val="00B94B11"/>
    <w:rsid w:val="00BA01F0"/>
    <w:rsid w:val="00BA030F"/>
    <w:rsid w:val="00BA0BFC"/>
    <w:rsid w:val="00BA1497"/>
    <w:rsid w:val="00BA18DF"/>
    <w:rsid w:val="00BA1CD6"/>
    <w:rsid w:val="00BA2D05"/>
    <w:rsid w:val="00BA380F"/>
    <w:rsid w:val="00BA46DA"/>
    <w:rsid w:val="00BA6237"/>
    <w:rsid w:val="00BA6C1C"/>
    <w:rsid w:val="00BB00BB"/>
    <w:rsid w:val="00BB13F0"/>
    <w:rsid w:val="00BB21C3"/>
    <w:rsid w:val="00BB3E04"/>
    <w:rsid w:val="00BB442A"/>
    <w:rsid w:val="00BB4F0F"/>
    <w:rsid w:val="00BB53B0"/>
    <w:rsid w:val="00BB5521"/>
    <w:rsid w:val="00BB5DE3"/>
    <w:rsid w:val="00BB7927"/>
    <w:rsid w:val="00BB7F76"/>
    <w:rsid w:val="00BC234D"/>
    <w:rsid w:val="00BC4451"/>
    <w:rsid w:val="00BC5F76"/>
    <w:rsid w:val="00BD080E"/>
    <w:rsid w:val="00BD091E"/>
    <w:rsid w:val="00BD1FAF"/>
    <w:rsid w:val="00BD20BE"/>
    <w:rsid w:val="00BD29FC"/>
    <w:rsid w:val="00BD2C17"/>
    <w:rsid w:val="00BD5054"/>
    <w:rsid w:val="00BD5F54"/>
    <w:rsid w:val="00BE0FB4"/>
    <w:rsid w:val="00BE12FA"/>
    <w:rsid w:val="00BE16E6"/>
    <w:rsid w:val="00BE18C8"/>
    <w:rsid w:val="00BE1C09"/>
    <w:rsid w:val="00BE24FB"/>
    <w:rsid w:val="00BE2583"/>
    <w:rsid w:val="00BE262F"/>
    <w:rsid w:val="00BE3307"/>
    <w:rsid w:val="00BE35A8"/>
    <w:rsid w:val="00BE495D"/>
    <w:rsid w:val="00BF1178"/>
    <w:rsid w:val="00BF128F"/>
    <w:rsid w:val="00BF1373"/>
    <w:rsid w:val="00BF386C"/>
    <w:rsid w:val="00BF527A"/>
    <w:rsid w:val="00BF5887"/>
    <w:rsid w:val="00BF5C3F"/>
    <w:rsid w:val="00BF661F"/>
    <w:rsid w:val="00BF6DB2"/>
    <w:rsid w:val="00BF6E0B"/>
    <w:rsid w:val="00BF6F58"/>
    <w:rsid w:val="00BF7174"/>
    <w:rsid w:val="00C02255"/>
    <w:rsid w:val="00C0239F"/>
    <w:rsid w:val="00C0263F"/>
    <w:rsid w:val="00C038BD"/>
    <w:rsid w:val="00C07050"/>
    <w:rsid w:val="00C107C0"/>
    <w:rsid w:val="00C1137A"/>
    <w:rsid w:val="00C131FB"/>
    <w:rsid w:val="00C136C0"/>
    <w:rsid w:val="00C14DDF"/>
    <w:rsid w:val="00C1524D"/>
    <w:rsid w:val="00C15F49"/>
    <w:rsid w:val="00C1612D"/>
    <w:rsid w:val="00C169C3"/>
    <w:rsid w:val="00C17DCC"/>
    <w:rsid w:val="00C20FE0"/>
    <w:rsid w:val="00C223C7"/>
    <w:rsid w:val="00C225B6"/>
    <w:rsid w:val="00C22F06"/>
    <w:rsid w:val="00C23891"/>
    <w:rsid w:val="00C23F6F"/>
    <w:rsid w:val="00C268C0"/>
    <w:rsid w:val="00C27A4A"/>
    <w:rsid w:val="00C27D82"/>
    <w:rsid w:val="00C30388"/>
    <w:rsid w:val="00C30AD4"/>
    <w:rsid w:val="00C31FDE"/>
    <w:rsid w:val="00C3208A"/>
    <w:rsid w:val="00C32F9E"/>
    <w:rsid w:val="00C367A5"/>
    <w:rsid w:val="00C36EE6"/>
    <w:rsid w:val="00C4032A"/>
    <w:rsid w:val="00C40562"/>
    <w:rsid w:val="00C40641"/>
    <w:rsid w:val="00C40EB0"/>
    <w:rsid w:val="00C414D5"/>
    <w:rsid w:val="00C4199D"/>
    <w:rsid w:val="00C41D70"/>
    <w:rsid w:val="00C43283"/>
    <w:rsid w:val="00C46684"/>
    <w:rsid w:val="00C4733A"/>
    <w:rsid w:val="00C474D0"/>
    <w:rsid w:val="00C50931"/>
    <w:rsid w:val="00C510EA"/>
    <w:rsid w:val="00C52338"/>
    <w:rsid w:val="00C5264B"/>
    <w:rsid w:val="00C52E60"/>
    <w:rsid w:val="00C540E0"/>
    <w:rsid w:val="00C54BD9"/>
    <w:rsid w:val="00C556B5"/>
    <w:rsid w:val="00C55A3C"/>
    <w:rsid w:val="00C571D8"/>
    <w:rsid w:val="00C57490"/>
    <w:rsid w:val="00C57FBE"/>
    <w:rsid w:val="00C616AF"/>
    <w:rsid w:val="00C617E5"/>
    <w:rsid w:val="00C62359"/>
    <w:rsid w:val="00C63506"/>
    <w:rsid w:val="00C64933"/>
    <w:rsid w:val="00C64D5A"/>
    <w:rsid w:val="00C67BC4"/>
    <w:rsid w:val="00C71D88"/>
    <w:rsid w:val="00C721D1"/>
    <w:rsid w:val="00C733C0"/>
    <w:rsid w:val="00C74B1A"/>
    <w:rsid w:val="00C74F66"/>
    <w:rsid w:val="00C751A0"/>
    <w:rsid w:val="00C75295"/>
    <w:rsid w:val="00C7568B"/>
    <w:rsid w:val="00C75A6E"/>
    <w:rsid w:val="00C8262D"/>
    <w:rsid w:val="00C82BDA"/>
    <w:rsid w:val="00C839C7"/>
    <w:rsid w:val="00C83EF9"/>
    <w:rsid w:val="00C8460C"/>
    <w:rsid w:val="00C84E15"/>
    <w:rsid w:val="00C8538C"/>
    <w:rsid w:val="00C86860"/>
    <w:rsid w:val="00C87792"/>
    <w:rsid w:val="00C87835"/>
    <w:rsid w:val="00C90812"/>
    <w:rsid w:val="00C90CC3"/>
    <w:rsid w:val="00C9454E"/>
    <w:rsid w:val="00C951F1"/>
    <w:rsid w:val="00C95C89"/>
    <w:rsid w:val="00C95D27"/>
    <w:rsid w:val="00CA00FB"/>
    <w:rsid w:val="00CA0E3B"/>
    <w:rsid w:val="00CA2AD9"/>
    <w:rsid w:val="00CA5155"/>
    <w:rsid w:val="00CA5579"/>
    <w:rsid w:val="00CA72D8"/>
    <w:rsid w:val="00CB08F1"/>
    <w:rsid w:val="00CB2EAD"/>
    <w:rsid w:val="00CB36A1"/>
    <w:rsid w:val="00CB3912"/>
    <w:rsid w:val="00CB3AD0"/>
    <w:rsid w:val="00CB4278"/>
    <w:rsid w:val="00CB46CF"/>
    <w:rsid w:val="00CB655D"/>
    <w:rsid w:val="00CB68FF"/>
    <w:rsid w:val="00CB79B9"/>
    <w:rsid w:val="00CC09DE"/>
    <w:rsid w:val="00CC0C8F"/>
    <w:rsid w:val="00CC225C"/>
    <w:rsid w:val="00CC2396"/>
    <w:rsid w:val="00CC3532"/>
    <w:rsid w:val="00CC52B0"/>
    <w:rsid w:val="00CC718C"/>
    <w:rsid w:val="00CC7F76"/>
    <w:rsid w:val="00CD0E6D"/>
    <w:rsid w:val="00CD30A7"/>
    <w:rsid w:val="00CD3B57"/>
    <w:rsid w:val="00CD4561"/>
    <w:rsid w:val="00CD4EB8"/>
    <w:rsid w:val="00CD4EE8"/>
    <w:rsid w:val="00CD5906"/>
    <w:rsid w:val="00CD5CB3"/>
    <w:rsid w:val="00CD5DCA"/>
    <w:rsid w:val="00CD5FEE"/>
    <w:rsid w:val="00CE126E"/>
    <w:rsid w:val="00CE1FFD"/>
    <w:rsid w:val="00CE2F39"/>
    <w:rsid w:val="00CE30A0"/>
    <w:rsid w:val="00CE3FAC"/>
    <w:rsid w:val="00CE527E"/>
    <w:rsid w:val="00CE5F14"/>
    <w:rsid w:val="00CE7F4B"/>
    <w:rsid w:val="00CF11E2"/>
    <w:rsid w:val="00CF1411"/>
    <w:rsid w:val="00CF46EB"/>
    <w:rsid w:val="00CF4BA9"/>
    <w:rsid w:val="00CF53F0"/>
    <w:rsid w:val="00CF7225"/>
    <w:rsid w:val="00CF7D65"/>
    <w:rsid w:val="00D001FC"/>
    <w:rsid w:val="00D009BA"/>
    <w:rsid w:val="00D00E91"/>
    <w:rsid w:val="00D0104D"/>
    <w:rsid w:val="00D02BF9"/>
    <w:rsid w:val="00D05414"/>
    <w:rsid w:val="00D054FB"/>
    <w:rsid w:val="00D0618F"/>
    <w:rsid w:val="00D063BC"/>
    <w:rsid w:val="00D06B0D"/>
    <w:rsid w:val="00D072E2"/>
    <w:rsid w:val="00D105A6"/>
    <w:rsid w:val="00D1143F"/>
    <w:rsid w:val="00D114FD"/>
    <w:rsid w:val="00D11629"/>
    <w:rsid w:val="00D11693"/>
    <w:rsid w:val="00D12A2C"/>
    <w:rsid w:val="00D145DA"/>
    <w:rsid w:val="00D15631"/>
    <w:rsid w:val="00D16658"/>
    <w:rsid w:val="00D179FB"/>
    <w:rsid w:val="00D20623"/>
    <w:rsid w:val="00D2124F"/>
    <w:rsid w:val="00D21C2C"/>
    <w:rsid w:val="00D228F7"/>
    <w:rsid w:val="00D23B2A"/>
    <w:rsid w:val="00D2408D"/>
    <w:rsid w:val="00D24A77"/>
    <w:rsid w:val="00D24D27"/>
    <w:rsid w:val="00D24F9F"/>
    <w:rsid w:val="00D2768E"/>
    <w:rsid w:val="00D27C6E"/>
    <w:rsid w:val="00D30276"/>
    <w:rsid w:val="00D30980"/>
    <w:rsid w:val="00D30F2C"/>
    <w:rsid w:val="00D31BBB"/>
    <w:rsid w:val="00D32094"/>
    <w:rsid w:val="00D32154"/>
    <w:rsid w:val="00D34495"/>
    <w:rsid w:val="00D34F74"/>
    <w:rsid w:val="00D351B2"/>
    <w:rsid w:val="00D35260"/>
    <w:rsid w:val="00D36CC8"/>
    <w:rsid w:val="00D413E7"/>
    <w:rsid w:val="00D42B05"/>
    <w:rsid w:val="00D43E8D"/>
    <w:rsid w:val="00D43FCF"/>
    <w:rsid w:val="00D4490B"/>
    <w:rsid w:val="00D44B8C"/>
    <w:rsid w:val="00D45322"/>
    <w:rsid w:val="00D45D0A"/>
    <w:rsid w:val="00D46383"/>
    <w:rsid w:val="00D46CC2"/>
    <w:rsid w:val="00D46E97"/>
    <w:rsid w:val="00D477FD"/>
    <w:rsid w:val="00D47836"/>
    <w:rsid w:val="00D5166C"/>
    <w:rsid w:val="00D5229B"/>
    <w:rsid w:val="00D525AF"/>
    <w:rsid w:val="00D52B1F"/>
    <w:rsid w:val="00D545C3"/>
    <w:rsid w:val="00D5591B"/>
    <w:rsid w:val="00D5664B"/>
    <w:rsid w:val="00D569E5"/>
    <w:rsid w:val="00D56B53"/>
    <w:rsid w:val="00D56B82"/>
    <w:rsid w:val="00D5722D"/>
    <w:rsid w:val="00D603BA"/>
    <w:rsid w:val="00D60F27"/>
    <w:rsid w:val="00D63C98"/>
    <w:rsid w:val="00D644FD"/>
    <w:rsid w:val="00D64A38"/>
    <w:rsid w:val="00D6516F"/>
    <w:rsid w:val="00D65EBF"/>
    <w:rsid w:val="00D6627F"/>
    <w:rsid w:val="00D6663D"/>
    <w:rsid w:val="00D668ED"/>
    <w:rsid w:val="00D705AE"/>
    <w:rsid w:val="00D716A0"/>
    <w:rsid w:val="00D73DA5"/>
    <w:rsid w:val="00D7407B"/>
    <w:rsid w:val="00D74504"/>
    <w:rsid w:val="00D74546"/>
    <w:rsid w:val="00D74967"/>
    <w:rsid w:val="00D75464"/>
    <w:rsid w:val="00D761C3"/>
    <w:rsid w:val="00D81BDA"/>
    <w:rsid w:val="00D8246F"/>
    <w:rsid w:val="00D82CF7"/>
    <w:rsid w:val="00D86203"/>
    <w:rsid w:val="00D91B6C"/>
    <w:rsid w:val="00D91CE7"/>
    <w:rsid w:val="00D923CB"/>
    <w:rsid w:val="00D92C9C"/>
    <w:rsid w:val="00D92D96"/>
    <w:rsid w:val="00D93035"/>
    <w:rsid w:val="00D93092"/>
    <w:rsid w:val="00D932FD"/>
    <w:rsid w:val="00D93E56"/>
    <w:rsid w:val="00D95356"/>
    <w:rsid w:val="00D957EC"/>
    <w:rsid w:val="00D95AA4"/>
    <w:rsid w:val="00D95B19"/>
    <w:rsid w:val="00D95CA3"/>
    <w:rsid w:val="00D96B9E"/>
    <w:rsid w:val="00D96BB6"/>
    <w:rsid w:val="00D96C40"/>
    <w:rsid w:val="00D97103"/>
    <w:rsid w:val="00D975EC"/>
    <w:rsid w:val="00DA0093"/>
    <w:rsid w:val="00DA1D8C"/>
    <w:rsid w:val="00DA2DCD"/>
    <w:rsid w:val="00DA31F2"/>
    <w:rsid w:val="00DA3226"/>
    <w:rsid w:val="00DA5211"/>
    <w:rsid w:val="00DA56DE"/>
    <w:rsid w:val="00DA6BBF"/>
    <w:rsid w:val="00DA7E16"/>
    <w:rsid w:val="00DB0045"/>
    <w:rsid w:val="00DB15C9"/>
    <w:rsid w:val="00DB2913"/>
    <w:rsid w:val="00DB29FF"/>
    <w:rsid w:val="00DB3873"/>
    <w:rsid w:val="00DB3992"/>
    <w:rsid w:val="00DB5FFC"/>
    <w:rsid w:val="00DB6380"/>
    <w:rsid w:val="00DB77D7"/>
    <w:rsid w:val="00DB7EAF"/>
    <w:rsid w:val="00DC05C9"/>
    <w:rsid w:val="00DC091D"/>
    <w:rsid w:val="00DC23E5"/>
    <w:rsid w:val="00DC4430"/>
    <w:rsid w:val="00DC49E2"/>
    <w:rsid w:val="00DC607D"/>
    <w:rsid w:val="00DC67E4"/>
    <w:rsid w:val="00DC7020"/>
    <w:rsid w:val="00DC75D2"/>
    <w:rsid w:val="00DD26C2"/>
    <w:rsid w:val="00DD2902"/>
    <w:rsid w:val="00DD2FF6"/>
    <w:rsid w:val="00DD32F0"/>
    <w:rsid w:val="00DD7BE0"/>
    <w:rsid w:val="00DE0081"/>
    <w:rsid w:val="00DE08CD"/>
    <w:rsid w:val="00DE0D08"/>
    <w:rsid w:val="00DE0E61"/>
    <w:rsid w:val="00DE0F19"/>
    <w:rsid w:val="00DE21E1"/>
    <w:rsid w:val="00DE66F4"/>
    <w:rsid w:val="00DE68FD"/>
    <w:rsid w:val="00DE6D13"/>
    <w:rsid w:val="00DE74B2"/>
    <w:rsid w:val="00DF0498"/>
    <w:rsid w:val="00DF0689"/>
    <w:rsid w:val="00DF1D15"/>
    <w:rsid w:val="00DF29EB"/>
    <w:rsid w:val="00DF2EA7"/>
    <w:rsid w:val="00DF4B3F"/>
    <w:rsid w:val="00DF4E22"/>
    <w:rsid w:val="00DF5D59"/>
    <w:rsid w:val="00DF649D"/>
    <w:rsid w:val="00E00B41"/>
    <w:rsid w:val="00E022D5"/>
    <w:rsid w:val="00E036D9"/>
    <w:rsid w:val="00E0531F"/>
    <w:rsid w:val="00E056DB"/>
    <w:rsid w:val="00E05A41"/>
    <w:rsid w:val="00E064D4"/>
    <w:rsid w:val="00E06F88"/>
    <w:rsid w:val="00E07965"/>
    <w:rsid w:val="00E07F6B"/>
    <w:rsid w:val="00E12576"/>
    <w:rsid w:val="00E1280B"/>
    <w:rsid w:val="00E13B93"/>
    <w:rsid w:val="00E143B8"/>
    <w:rsid w:val="00E1498C"/>
    <w:rsid w:val="00E1683E"/>
    <w:rsid w:val="00E178DA"/>
    <w:rsid w:val="00E17D40"/>
    <w:rsid w:val="00E20781"/>
    <w:rsid w:val="00E20D1B"/>
    <w:rsid w:val="00E22425"/>
    <w:rsid w:val="00E232D8"/>
    <w:rsid w:val="00E2347E"/>
    <w:rsid w:val="00E23E95"/>
    <w:rsid w:val="00E2490C"/>
    <w:rsid w:val="00E25056"/>
    <w:rsid w:val="00E2599D"/>
    <w:rsid w:val="00E26712"/>
    <w:rsid w:val="00E26A39"/>
    <w:rsid w:val="00E26C27"/>
    <w:rsid w:val="00E26FFA"/>
    <w:rsid w:val="00E277B3"/>
    <w:rsid w:val="00E303E0"/>
    <w:rsid w:val="00E3113E"/>
    <w:rsid w:val="00E328D4"/>
    <w:rsid w:val="00E32F00"/>
    <w:rsid w:val="00E33636"/>
    <w:rsid w:val="00E3373C"/>
    <w:rsid w:val="00E340F3"/>
    <w:rsid w:val="00E34145"/>
    <w:rsid w:val="00E344EB"/>
    <w:rsid w:val="00E3521D"/>
    <w:rsid w:val="00E3658C"/>
    <w:rsid w:val="00E373FA"/>
    <w:rsid w:val="00E37A1B"/>
    <w:rsid w:val="00E40167"/>
    <w:rsid w:val="00E40488"/>
    <w:rsid w:val="00E4242E"/>
    <w:rsid w:val="00E4245C"/>
    <w:rsid w:val="00E43B30"/>
    <w:rsid w:val="00E44802"/>
    <w:rsid w:val="00E456FC"/>
    <w:rsid w:val="00E4598A"/>
    <w:rsid w:val="00E45F28"/>
    <w:rsid w:val="00E45F5C"/>
    <w:rsid w:val="00E46161"/>
    <w:rsid w:val="00E4678C"/>
    <w:rsid w:val="00E46B65"/>
    <w:rsid w:val="00E47CC5"/>
    <w:rsid w:val="00E529E1"/>
    <w:rsid w:val="00E53560"/>
    <w:rsid w:val="00E56196"/>
    <w:rsid w:val="00E5680E"/>
    <w:rsid w:val="00E60F3D"/>
    <w:rsid w:val="00E62047"/>
    <w:rsid w:val="00E622B3"/>
    <w:rsid w:val="00E63486"/>
    <w:rsid w:val="00E64078"/>
    <w:rsid w:val="00E64973"/>
    <w:rsid w:val="00E65C9D"/>
    <w:rsid w:val="00E665E3"/>
    <w:rsid w:val="00E667BC"/>
    <w:rsid w:val="00E71070"/>
    <w:rsid w:val="00E71A19"/>
    <w:rsid w:val="00E727A7"/>
    <w:rsid w:val="00E73796"/>
    <w:rsid w:val="00E73EC7"/>
    <w:rsid w:val="00E74A61"/>
    <w:rsid w:val="00E74C37"/>
    <w:rsid w:val="00E74F34"/>
    <w:rsid w:val="00E75876"/>
    <w:rsid w:val="00E76385"/>
    <w:rsid w:val="00E763BA"/>
    <w:rsid w:val="00E76D17"/>
    <w:rsid w:val="00E77738"/>
    <w:rsid w:val="00E778FA"/>
    <w:rsid w:val="00E84693"/>
    <w:rsid w:val="00E85229"/>
    <w:rsid w:val="00E85DF4"/>
    <w:rsid w:val="00E90661"/>
    <w:rsid w:val="00E9127E"/>
    <w:rsid w:val="00E918D3"/>
    <w:rsid w:val="00E92E5D"/>
    <w:rsid w:val="00E9353F"/>
    <w:rsid w:val="00E93E45"/>
    <w:rsid w:val="00E966D1"/>
    <w:rsid w:val="00E97430"/>
    <w:rsid w:val="00EA0301"/>
    <w:rsid w:val="00EA185F"/>
    <w:rsid w:val="00EA5155"/>
    <w:rsid w:val="00EA5348"/>
    <w:rsid w:val="00EA5733"/>
    <w:rsid w:val="00EA5BD4"/>
    <w:rsid w:val="00EA72B3"/>
    <w:rsid w:val="00EA77CA"/>
    <w:rsid w:val="00EA7F75"/>
    <w:rsid w:val="00EB033F"/>
    <w:rsid w:val="00EB0B07"/>
    <w:rsid w:val="00EB12CF"/>
    <w:rsid w:val="00EB28A0"/>
    <w:rsid w:val="00EB2B2D"/>
    <w:rsid w:val="00EB2CA8"/>
    <w:rsid w:val="00EB43D8"/>
    <w:rsid w:val="00EB4DB5"/>
    <w:rsid w:val="00EC0FF2"/>
    <w:rsid w:val="00EC1124"/>
    <w:rsid w:val="00EC1733"/>
    <w:rsid w:val="00EC246A"/>
    <w:rsid w:val="00EC2D78"/>
    <w:rsid w:val="00EC56BE"/>
    <w:rsid w:val="00EC643D"/>
    <w:rsid w:val="00ED0DD0"/>
    <w:rsid w:val="00ED230E"/>
    <w:rsid w:val="00ED470C"/>
    <w:rsid w:val="00ED5498"/>
    <w:rsid w:val="00EE13F6"/>
    <w:rsid w:val="00EE148F"/>
    <w:rsid w:val="00EE2618"/>
    <w:rsid w:val="00EE406D"/>
    <w:rsid w:val="00EE4545"/>
    <w:rsid w:val="00EE497A"/>
    <w:rsid w:val="00EE5130"/>
    <w:rsid w:val="00EE5950"/>
    <w:rsid w:val="00EE5F0B"/>
    <w:rsid w:val="00EE6C16"/>
    <w:rsid w:val="00EF2207"/>
    <w:rsid w:val="00EF3E25"/>
    <w:rsid w:val="00EF5DCA"/>
    <w:rsid w:val="00EF5E99"/>
    <w:rsid w:val="00EF70C2"/>
    <w:rsid w:val="00F011EA"/>
    <w:rsid w:val="00F03462"/>
    <w:rsid w:val="00F040A3"/>
    <w:rsid w:val="00F04E51"/>
    <w:rsid w:val="00F05A29"/>
    <w:rsid w:val="00F06EF7"/>
    <w:rsid w:val="00F07944"/>
    <w:rsid w:val="00F07F3C"/>
    <w:rsid w:val="00F1223F"/>
    <w:rsid w:val="00F12DD3"/>
    <w:rsid w:val="00F15276"/>
    <w:rsid w:val="00F176AD"/>
    <w:rsid w:val="00F17BCC"/>
    <w:rsid w:val="00F20231"/>
    <w:rsid w:val="00F2367E"/>
    <w:rsid w:val="00F25518"/>
    <w:rsid w:val="00F26FE5"/>
    <w:rsid w:val="00F27145"/>
    <w:rsid w:val="00F278DB"/>
    <w:rsid w:val="00F31FCE"/>
    <w:rsid w:val="00F331EA"/>
    <w:rsid w:val="00F33EDD"/>
    <w:rsid w:val="00F356E3"/>
    <w:rsid w:val="00F4162D"/>
    <w:rsid w:val="00F421D2"/>
    <w:rsid w:val="00F4267D"/>
    <w:rsid w:val="00F43433"/>
    <w:rsid w:val="00F44047"/>
    <w:rsid w:val="00F44064"/>
    <w:rsid w:val="00F44DFE"/>
    <w:rsid w:val="00F50334"/>
    <w:rsid w:val="00F50595"/>
    <w:rsid w:val="00F51AD4"/>
    <w:rsid w:val="00F5208C"/>
    <w:rsid w:val="00F531BA"/>
    <w:rsid w:val="00F53D12"/>
    <w:rsid w:val="00F54B0F"/>
    <w:rsid w:val="00F54F36"/>
    <w:rsid w:val="00F550A8"/>
    <w:rsid w:val="00F55806"/>
    <w:rsid w:val="00F55AF4"/>
    <w:rsid w:val="00F561B2"/>
    <w:rsid w:val="00F56E27"/>
    <w:rsid w:val="00F577B8"/>
    <w:rsid w:val="00F6085E"/>
    <w:rsid w:val="00F615DF"/>
    <w:rsid w:val="00F63132"/>
    <w:rsid w:val="00F67C64"/>
    <w:rsid w:val="00F7046D"/>
    <w:rsid w:val="00F71B31"/>
    <w:rsid w:val="00F759D0"/>
    <w:rsid w:val="00F75EDF"/>
    <w:rsid w:val="00F80041"/>
    <w:rsid w:val="00F80502"/>
    <w:rsid w:val="00F8067B"/>
    <w:rsid w:val="00F80EAA"/>
    <w:rsid w:val="00F81086"/>
    <w:rsid w:val="00F81B39"/>
    <w:rsid w:val="00F8206B"/>
    <w:rsid w:val="00F82715"/>
    <w:rsid w:val="00F85EF2"/>
    <w:rsid w:val="00F87BB5"/>
    <w:rsid w:val="00F87C38"/>
    <w:rsid w:val="00F911EF"/>
    <w:rsid w:val="00F9120C"/>
    <w:rsid w:val="00F912B2"/>
    <w:rsid w:val="00F93E40"/>
    <w:rsid w:val="00F94150"/>
    <w:rsid w:val="00F94313"/>
    <w:rsid w:val="00F949E8"/>
    <w:rsid w:val="00F94D07"/>
    <w:rsid w:val="00F9581E"/>
    <w:rsid w:val="00F9603F"/>
    <w:rsid w:val="00F9714E"/>
    <w:rsid w:val="00F9745A"/>
    <w:rsid w:val="00F978BA"/>
    <w:rsid w:val="00FA08CF"/>
    <w:rsid w:val="00FA092B"/>
    <w:rsid w:val="00FA131A"/>
    <w:rsid w:val="00FA2865"/>
    <w:rsid w:val="00FA2E37"/>
    <w:rsid w:val="00FA54E7"/>
    <w:rsid w:val="00FB08FB"/>
    <w:rsid w:val="00FB2409"/>
    <w:rsid w:val="00FB328B"/>
    <w:rsid w:val="00FB429F"/>
    <w:rsid w:val="00FB5428"/>
    <w:rsid w:val="00FB58A1"/>
    <w:rsid w:val="00FB6AC8"/>
    <w:rsid w:val="00FB74DA"/>
    <w:rsid w:val="00FB7890"/>
    <w:rsid w:val="00FB7C74"/>
    <w:rsid w:val="00FC0E11"/>
    <w:rsid w:val="00FC1577"/>
    <w:rsid w:val="00FC1DF9"/>
    <w:rsid w:val="00FC2081"/>
    <w:rsid w:val="00FC233E"/>
    <w:rsid w:val="00FC2C3F"/>
    <w:rsid w:val="00FC3558"/>
    <w:rsid w:val="00FC3956"/>
    <w:rsid w:val="00FC4110"/>
    <w:rsid w:val="00FC6B7F"/>
    <w:rsid w:val="00FC7462"/>
    <w:rsid w:val="00FD0C9D"/>
    <w:rsid w:val="00FD1516"/>
    <w:rsid w:val="00FD210D"/>
    <w:rsid w:val="00FD4D9A"/>
    <w:rsid w:val="00FD5531"/>
    <w:rsid w:val="00FD5C60"/>
    <w:rsid w:val="00FE222D"/>
    <w:rsid w:val="00FE27E2"/>
    <w:rsid w:val="00FE3329"/>
    <w:rsid w:val="00FE3C8C"/>
    <w:rsid w:val="00FE4521"/>
    <w:rsid w:val="00FE5CF3"/>
    <w:rsid w:val="00FE5E53"/>
    <w:rsid w:val="00FE768A"/>
    <w:rsid w:val="00FE7C2C"/>
    <w:rsid w:val="00FF08CC"/>
    <w:rsid w:val="00FF1F56"/>
    <w:rsid w:val="00FF3156"/>
    <w:rsid w:val="00FF5608"/>
    <w:rsid w:val="00FF641F"/>
    <w:rsid w:val="00FF78C1"/>
    <w:rsid w:val="00FF7E2A"/>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2337"/>
    <o:shapelayout v:ext="edit">
      <o:idmap v:ext="edit" data="1"/>
      <o:regrouptable v:ext="edit">
        <o:entry new="1" old="0"/>
        <o:entry new="2"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annotation text" w:uiPriority="99"/>
    <w:lsdException w:name="footer" w:uiPriority="99"/>
    <w:lsdException w:name="caption" w:qFormat="1"/>
    <w:lsdException w:name="table of figures" w:uiPriority="99"/>
    <w:lsdException w:name="annotation reference" w:uiPriority="99"/>
    <w:lsdException w:name="Title" w:qFormat="1"/>
    <w:lsdException w:name="Subtitle" w:qFormat="1"/>
    <w:lsdException w:name="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B5E6E"/>
    <w:pPr>
      <w:spacing w:after="220" w:line="300" w:lineRule="auto"/>
    </w:pPr>
    <w:rPr>
      <w:color w:val="000000"/>
      <w:sz w:val="22"/>
      <w:lang w:val="en-GB" w:eastAsia="en-US"/>
    </w:rPr>
  </w:style>
  <w:style w:type="paragraph" w:styleId="Heading1">
    <w:name w:val="heading 1"/>
    <w:basedOn w:val="Para0"/>
    <w:next w:val="Para0"/>
    <w:qFormat/>
    <w:rsid w:val="003A2B36"/>
    <w:pPr>
      <w:keepNext/>
      <w:pageBreakBefore/>
      <w:outlineLvl w:val="0"/>
    </w:pPr>
    <w:rPr>
      <w:b/>
      <w:caps/>
      <w:sz w:val="24"/>
    </w:rPr>
  </w:style>
  <w:style w:type="paragraph" w:styleId="Heading2">
    <w:name w:val="heading 2"/>
    <w:basedOn w:val="Heading1"/>
    <w:next w:val="Para0"/>
    <w:link w:val="Heading2Char"/>
    <w:qFormat/>
    <w:rsid w:val="003A2B36"/>
    <w:pPr>
      <w:pageBreakBefore w:val="0"/>
      <w:numPr>
        <w:ilvl w:val="1"/>
      </w:numPr>
      <w:outlineLvl w:val="1"/>
    </w:pPr>
    <w:rPr>
      <w:caps w:val="0"/>
      <w:sz w:val="22"/>
      <w:szCs w:val="22"/>
    </w:rPr>
  </w:style>
  <w:style w:type="paragraph" w:styleId="Heading3">
    <w:name w:val="heading 3"/>
    <w:basedOn w:val="Heading2"/>
    <w:next w:val="Para0"/>
    <w:link w:val="Heading3Char"/>
    <w:qFormat/>
    <w:rsid w:val="001F5825"/>
    <w:pPr>
      <w:numPr>
        <w:ilvl w:val="2"/>
      </w:numPr>
      <w:outlineLvl w:val="2"/>
    </w:pPr>
    <w:rPr>
      <w:i/>
    </w:rPr>
  </w:style>
  <w:style w:type="paragraph" w:styleId="Heading4">
    <w:name w:val="heading 4"/>
    <w:basedOn w:val="Heading3"/>
    <w:next w:val="Para0"/>
    <w:link w:val="Heading4Char"/>
    <w:qFormat/>
    <w:rsid w:val="001F5825"/>
    <w:pPr>
      <w:numPr>
        <w:ilvl w:val="3"/>
      </w:numPr>
      <w:ind w:firstLine="567"/>
      <w:outlineLvl w:val="3"/>
    </w:pPr>
    <w:rPr>
      <w:b w:val="0"/>
      <w:i w:val="0"/>
    </w:rPr>
  </w:style>
  <w:style w:type="paragraph" w:styleId="Heading5">
    <w:name w:val="heading 5"/>
    <w:basedOn w:val="Heading4"/>
    <w:next w:val="Para0"/>
    <w:qFormat/>
    <w:rsid w:val="00DC091D"/>
    <w:pPr>
      <w:numPr>
        <w:ilvl w:val="4"/>
      </w:numPr>
      <w:ind w:left="1134" w:hanging="1134"/>
      <w:outlineLvl w:val="4"/>
    </w:pPr>
  </w:style>
  <w:style w:type="paragraph" w:styleId="Heading6">
    <w:name w:val="heading 6"/>
    <w:basedOn w:val="Heading5"/>
    <w:next w:val="Para0"/>
    <w:qFormat/>
    <w:rsid w:val="00DC091D"/>
    <w:pPr>
      <w:numPr>
        <w:ilvl w:val="5"/>
      </w:numPr>
      <w:tabs>
        <w:tab w:val="left" w:pos="1276"/>
      </w:tabs>
      <w:ind w:left="1276" w:hanging="1276"/>
      <w:outlineLvl w:val="5"/>
    </w:pPr>
  </w:style>
  <w:style w:type="paragraph" w:styleId="Heading7">
    <w:name w:val="heading 7"/>
    <w:basedOn w:val="Heading6"/>
    <w:next w:val="Para0"/>
    <w:qFormat/>
    <w:rsid w:val="00DC091D"/>
    <w:pPr>
      <w:numPr>
        <w:ilvl w:val="6"/>
      </w:numPr>
      <w:tabs>
        <w:tab w:val="clear" w:pos="1276"/>
        <w:tab w:val="left" w:pos="1418"/>
      </w:tabs>
      <w:ind w:left="1418" w:hanging="1418"/>
      <w:outlineLvl w:val="6"/>
    </w:pPr>
  </w:style>
  <w:style w:type="paragraph" w:styleId="Heading8">
    <w:name w:val="heading 8"/>
    <w:basedOn w:val="Heading7"/>
    <w:next w:val="Para0"/>
    <w:qFormat/>
    <w:rsid w:val="00DC091D"/>
    <w:pPr>
      <w:numPr>
        <w:ilvl w:val="7"/>
      </w:numPr>
      <w:tabs>
        <w:tab w:val="clear" w:pos="1418"/>
        <w:tab w:val="left" w:pos="1560"/>
      </w:tabs>
      <w:ind w:left="1560" w:hanging="1560"/>
      <w:outlineLvl w:val="7"/>
    </w:pPr>
  </w:style>
  <w:style w:type="paragraph" w:styleId="Heading9">
    <w:name w:val="heading 9"/>
    <w:basedOn w:val="Heading1"/>
    <w:next w:val="Para0"/>
    <w:qFormat/>
    <w:rsid w:val="00F43433"/>
    <w:pPr>
      <w:pageBreakBefore w:val="0"/>
      <w:spacing w:before="120" w:after="40"/>
      <w:outlineLvl w:val="8"/>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0">
    <w:name w:val="Para 0"/>
    <w:aliases w:val="Auto,After:  3 pt"/>
    <w:basedOn w:val="Normal"/>
    <w:link w:val="Para0Char"/>
    <w:uiPriority w:val="99"/>
    <w:qFormat/>
    <w:rsid w:val="00E13B93"/>
    <w:pPr>
      <w:spacing w:line="240" w:lineRule="auto"/>
    </w:pPr>
    <w:rPr>
      <w:rFonts w:ascii="Arial" w:hAnsi="Arial"/>
    </w:rPr>
  </w:style>
  <w:style w:type="paragraph" w:styleId="Header">
    <w:name w:val="header"/>
    <w:basedOn w:val="Para0"/>
    <w:rsid w:val="00F43433"/>
    <w:pPr>
      <w:tabs>
        <w:tab w:val="right" w:pos="8647"/>
      </w:tabs>
    </w:pPr>
    <w:rPr>
      <w:rFonts w:ascii="Arial Narrow" w:hAnsi="Arial Narrow"/>
      <w:b/>
      <w:color w:val="808080"/>
      <w:sz w:val="20"/>
    </w:rPr>
  </w:style>
  <w:style w:type="paragraph" w:customStyle="1" w:styleId="Graphic">
    <w:name w:val="Graphic"/>
    <w:basedOn w:val="Para0"/>
    <w:next w:val="Para0"/>
    <w:rsid w:val="00F43433"/>
    <w:pPr>
      <w:spacing w:before="60" w:after="60"/>
    </w:pPr>
  </w:style>
  <w:style w:type="paragraph" w:styleId="Caption">
    <w:name w:val="caption"/>
    <w:aliases w:val="Caption Char1 Char,Caption Char1,อักขระ,Caption1 Char,Caption Char Char Char Char1 Char,Caption Char Char Char Char Char Char Char Char Char1 Char,Caption1 Char Char,Caption Char Char Char Char1 Char Char Char,Caption Char1 Ch,Table Caption,TABL"/>
    <w:basedOn w:val="Para0"/>
    <w:next w:val="Para0"/>
    <w:link w:val="CaptionChar"/>
    <w:qFormat/>
    <w:rsid w:val="00584617"/>
    <w:pPr>
      <w:keepNext/>
      <w:keepLines/>
      <w:spacing w:after="120"/>
      <w:ind w:left="567" w:hanging="567"/>
    </w:pPr>
    <w:rPr>
      <w:color w:val="auto"/>
      <w:lang w:val="en-AU"/>
    </w:rPr>
  </w:style>
  <w:style w:type="paragraph" w:styleId="Footer">
    <w:name w:val="footer"/>
    <w:basedOn w:val="Normal"/>
    <w:link w:val="FooterChar"/>
    <w:uiPriority w:val="99"/>
    <w:rsid w:val="00F43433"/>
    <w:pPr>
      <w:tabs>
        <w:tab w:val="right" w:pos="8647"/>
      </w:tabs>
      <w:spacing w:after="0" w:line="240" w:lineRule="exact"/>
    </w:pPr>
    <w:rPr>
      <w:rFonts w:ascii="Arial Narrow" w:hAnsi="Arial Narrow"/>
      <w:noProof/>
      <w:color w:val="808080"/>
      <w:sz w:val="16"/>
    </w:rPr>
  </w:style>
  <w:style w:type="paragraph" w:customStyle="1" w:styleId="Head1manual">
    <w:name w:val="Head 1 manual"/>
    <w:basedOn w:val="Heading1"/>
    <w:next w:val="Para0"/>
    <w:rsid w:val="00880FA4"/>
    <w:pPr>
      <w:pageBreakBefore w:val="0"/>
      <w:outlineLvl w:val="9"/>
    </w:pPr>
  </w:style>
  <w:style w:type="paragraph" w:customStyle="1" w:styleId="Head2manual">
    <w:name w:val="Head 2 manual"/>
    <w:basedOn w:val="Head1manual"/>
    <w:next w:val="Para0"/>
    <w:rsid w:val="00F43433"/>
    <w:pPr>
      <w:spacing w:before="120" w:after="40"/>
    </w:pPr>
    <w:rPr>
      <w:sz w:val="22"/>
    </w:rPr>
  </w:style>
  <w:style w:type="paragraph" w:customStyle="1" w:styleId="Head3manual">
    <w:name w:val="Head 3 manual"/>
    <w:basedOn w:val="Head1manual"/>
    <w:next w:val="Para0"/>
    <w:rsid w:val="00F43433"/>
    <w:pPr>
      <w:spacing w:before="120" w:after="40"/>
    </w:pPr>
    <w:rPr>
      <w:sz w:val="22"/>
    </w:rPr>
  </w:style>
  <w:style w:type="character" w:styleId="PageNumber">
    <w:name w:val="page number"/>
    <w:basedOn w:val="DefaultParagraphFont"/>
    <w:rsid w:val="00F43433"/>
  </w:style>
  <w:style w:type="paragraph" w:customStyle="1" w:styleId="Para0bullet">
    <w:name w:val="Para 0 bullet"/>
    <w:basedOn w:val="Para0"/>
    <w:rsid w:val="00AD4464"/>
    <w:pPr>
      <w:numPr>
        <w:numId w:val="37"/>
      </w:numPr>
      <w:spacing w:after="60"/>
      <w:ind w:left="397" w:hanging="397"/>
    </w:pPr>
    <w:rPr>
      <w:lang w:val="en-AU"/>
    </w:rPr>
  </w:style>
  <w:style w:type="paragraph" w:customStyle="1" w:styleId="Para0dash">
    <w:name w:val="Para 0 dash"/>
    <w:basedOn w:val="Para0"/>
    <w:rsid w:val="00F43433"/>
    <w:pPr>
      <w:numPr>
        <w:numId w:val="1"/>
      </w:numPr>
      <w:spacing w:after="60"/>
    </w:pPr>
  </w:style>
  <w:style w:type="paragraph" w:customStyle="1" w:styleId="Para0letter">
    <w:name w:val="Para 0 letter"/>
    <w:basedOn w:val="Para0"/>
    <w:rsid w:val="0059128B"/>
    <w:pPr>
      <w:numPr>
        <w:numId w:val="2"/>
      </w:numPr>
      <w:spacing w:after="60"/>
    </w:pPr>
  </w:style>
  <w:style w:type="paragraph" w:customStyle="1" w:styleId="Para0number">
    <w:name w:val="Para 0 number"/>
    <w:basedOn w:val="Para0"/>
    <w:rsid w:val="00B85EEB"/>
    <w:pPr>
      <w:numPr>
        <w:numId w:val="3"/>
      </w:numPr>
      <w:spacing w:after="60"/>
    </w:pPr>
  </w:style>
  <w:style w:type="paragraph" w:customStyle="1" w:styleId="Para1">
    <w:name w:val="Para 1"/>
    <w:basedOn w:val="Para0"/>
    <w:rsid w:val="00F43433"/>
    <w:pPr>
      <w:ind w:left="397"/>
    </w:pPr>
  </w:style>
  <w:style w:type="paragraph" w:customStyle="1" w:styleId="Para1bullet">
    <w:name w:val="Para 1 bullet"/>
    <w:basedOn w:val="Para1"/>
    <w:rsid w:val="00241163"/>
    <w:pPr>
      <w:numPr>
        <w:numId w:val="4"/>
      </w:numPr>
      <w:spacing w:after="60"/>
    </w:pPr>
  </w:style>
  <w:style w:type="paragraph" w:customStyle="1" w:styleId="Para1dash">
    <w:name w:val="Para 1 dash"/>
    <w:basedOn w:val="Para1"/>
    <w:rsid w:val="00F43433"/>
    <w:pPr>
      <w:numPr>
        <w:numId w:val="5"/>
      </w:numPr>
      <w:spacing w:after="60"/>
    </w:pPr>
  </w:style>
  <w:style w:type="paragraph" w:customStyle="1" w:styleId="Para1letter">
    <w:name w:val="Para 1 letter"/>
    <w:basedOn w:val="Para1"/>
    <w:rsid w:val="006F647F"/>
    <w:pPr>
      <w:numPr>
        <w:numId w:val="18"/>
      </w:numPr>
      <w:spacing w:after="60"/>
    </w:pPr>
  </w:style>
  <w:style w:type="paragraph" w:customStyle="1" w:styleId="Para1number">
    <w:name w:val="Para 1 number"/>
    <w:basedOn w:val="Para1"/>
    <w:rsid w:val="00B85EEB"/>
    <w:pPr>
      <w:numPr>
        <w:numId w:val="23"/>
      </w:numPr>
      <w:spacing w:after="60"/>
    </w:pPr>
  </w:style>
  <w:style w:type="paragraph" w:customStyle="1" w:styleId="TableFont">
    <w:name w:val="TableFont"/>
    <w:basedOn w:val="Para0"/>
    <w:link w:val="TableFontChar"/>
    <w:qFormat/>
    <w:rsid w:val="004C5A33"/>
    <w:pPr>
      <w:spacing w:before="40" w:after="40"/>
    </w:pPr>
    <w:rPr>
      <w:sz w:val="20"/>
    </w:rPr>
  </w:style>
  <w:style w:type="paragraph" w:customStyle="1" w:styleId="TableFontH">
    <w:name w:val="TableFontH"/>
    <w:basedOn w:val="TableFont"/>
    <w:link w:val="TableFontHChar"/>
    <w:rsid w:val="00703C02"/>
    <w:pPr>
      <w:keepNext/>
      <w:spacing w:before="60" w:after="60"/>
      <w:jc w:val="center"/>
    </w:pPr>
    <w:rPr>
      <w:b/>
      <w:color w:val="auto"/>
    </w:rPr>
  </w:style>
  <w:style w:type="paragraph" w:customStyle="1" w:styleId="BusName">
    <w:name w:val="BusName"/>
    <w:basedOn w:val="Footer"/>
    <w:rsid w:val="00F43433"/>
    <w:pPr>
      <w:spacing w:after="220" w:line="240" w:lineRule="auto"/>
    </w:pPr>
    <w:rPr>
      <w:b/>
      <w:color w:val="000000"/>
    </w:rPr>
  </w:style>
  <w:style w:type="paragraph" w:styleId="TOC1">
    <w:name w:val="toc 1"/>
    <w:basedOn w:val="Para0"/>
    <w:next w:val="Para0"/>
    <w:uiPriority w:val="39"/>
    <w:rsid w:val="008A71C0"/>
    <w:pPr>
      <w:tabs>
        <w:tab w:val="left" w:leader="dot" w:pos="567"/>
        <w:tab w:val="right" w:pos="8505"/>
      </w:tabs>
      <w:spacing w:before="120" w:after="120"/>
    </w:pPr>
    <w:rPr>
      <w:b/>
      <w:caps/>
      <w:noProof/>
      <w:sz w:val="24"/>
    </w:rPr>
  </w:style>
  <w:style w:type="paragraph" w:styleId="TOC2">
    <w:name w:val="toc 2"/>
    <w:basedOn w:val="TOC1"/>
    <w:next w:val="Para0"/>
    <w:uiPriority w:val="39"/>
    <w:rsid w:val="0099415E"/>
    <w:pPr>
      <w:tabs>
        <w:tab w:val="clear" w:pos="567"/>
      </w:tabs>
      <w:spacing w:before="0" w:after="60"/>
      <w:ind w:left="567"/>
    </w:pPr>
    <w:rPr>
      <w:caps w:val="0"/>
      <w:sz w:val="22"/>
    </w:rPr>
  </w:style>
  <w:style w:type="paragraph" w:styleId="TOC3">
    <w:name w:val="toc 3"/>
    <w:basedOn w:val="TOC1"/>
    <w:next w:val="Para0"/>
    <w:uiPriority w:val="39"/>
    <w:rsid w:val="00880FA4"/>
    <w:pPr>
      <w:tabs>
        <w:tab w:val="clear" w:pos="567"/>
        <w:tab w:val="left" w:pos="1276"/>
      </w:tabs>
      <w:spacing w:before="0" w:after="60"/>
      <w:ind w:left="567"/>
    </w:pPr>
    <w:rPr>
      <w:b w:val="0"/>
      <w:caps w:val="0"/>
      <w:sz w:val="20"/>
    </w:rPr>
  </w:style>
  <w:style w:type="paragraph" w:styleId="TOC4">
    <w:name w:val="toc 4"/>
    <w:basedOn w:val="TOC1"/>
    <w:next w:val="Para0"/>
    <w:uiPriority w:val="39"/>
    <w:rsid w:val="00F43433"/>
    <w:pPr>
      <w:tabs>
        <w:tab w:val="clear" w:pos="567"/>
        <w:tab w:val="left" w:pos="1418"/>
      </w:tabs>
      <w:spacing w:before="0" w:after="60"/>
      <w:ind w:left="567"/>
    </w:pPr>
    <w:rPr>
      <w:b w:val="0"/>
      <w:sz w:val="20"/>
    </w:rPr>
  </w:style>
  <w:style w:type="paragraph" w:styleId="TOC5">
    <w:name w:val="toc 5"/>
    <w:basedOn w:val="TOC1"/>
    <w:next w:val="Para0"/>
    <w:semiHidden/>
    <w:rsid w:val="00F43433"/>
    <w:pPr>
      <w:tabs>
        <w:tab w:val="clear" w:pos="567"/>
        <w:tab w:val="left" w:pos="1559"/>
      </w:tabs>
      <w:spacing w:before="0" w:after="60"/>
      <w:ind w:left="567"/>
    </w:pPr>
    <w:rPr>
      <w:b w:val="0"/>
      <w:sz w:val="20"/>
    </w:rPr>
  </w:style>
  <w:style w:type="paragraph" w:styleId="TOC6">
    <w:name w:val="toc 6"/>
    <w:basedOn w:val="TOC1"/>
    <w:next w:val="Para0"/>
    <w:semiHidden/>
    <w:rsid w:val="00F43433"/>
    <w:pPr>
      <w:tabs>
        <w:tab w:val="clear" w:pos="567"/>
        <w:tab w:val="left" w:pos="1701"/>
      </w:tabs>
      <w:spacing w:before="0" w:after="60"/>
      <w:ind w:left="567"/>
    </w:pPr>
    <w:rPr>
      <w:b w:val="0"/>
      <w:sz w:val="20"/>
    </w:rPr>
  </w:style>
  <w:style w:type="paragraph" w:styleId="TOC7">
    <w:name w:val="toc 7"/>
    <w:basedOn w:val="TOC1"/>
    <w:next w:val="Para0"/>
    <w:semiHidden/>
    <w:rsid w:val="00F43433"/>
    <w:pPr>
      <w:tabs>
        <w:tab w:val="clear" w:pos="567"/>
        <w:tab w:val="left" w:pos="1843"/>
      </w:tabs>
      <w:spacing w:before="0" w:after="60"/>
      <w:ind w:left="567"/>
    </w:pPr>
    <w:rPr>
      <w:b w:val="0"/>
      <w:sz w:val="20"/>
    </w:rPr>
  </w:style>
  <w:style w:type="paragraph" w:styleId="TOC8">
    <w:name w:val="toc 8"/>
    <w:basedOn w:val="TOC1"/>
    <w:next w:val="Para0"/>
    <w:semiHidden/>
    <w:rsid w:val="00F43433"/>
    <w:pPr>
      <w:tabs>
        <w:tab w:val="clear" w:pos="567"/>
        <w:tab w:val="left" w:pos="1985"/>
      </w:tabs>
      <w:spacing w:before="0" w:after="60"/>
      <w:ind w:left="567"/>
    </w:pPr>
    <w:rPr>
      <w:b w:val="0"/>
      <w:sz w:val="20"/>
    </w:rPr>
  </w:style>
  <w:style w:type="paragraph" w:styleId="TOC9">
    <w:name w:val="toc 9"/>
    <w:basedOn w:val="TOC1"/>
    <w:next w:val="Para0"/>
    <w:semiHidden/>
    <w:rsid w:val="00F43433"/>
    <w:pPr>
      <w:tabs>
        <w:tab w:val="clear" w:pos="567"/>
        <w:tab w:val="left" w:pos="2835"/>
      </w:tabs>
    </w:pPr>
  </w:style>
  <w:style w:type="paragraph" w:customStyle="1" w:styleId="Heading1-NoTOC">
    <w:name w:val="Heading 1 - No TOC"/>
    <w:basedOn w:val="Heading1"/>
    <w:next w:val="Para0"/>
    <w:rsid w:val="00F43433"/>
    <w:pPr>
      <w:tabs>
        <w:tab w:val="left" w:pos="851"/>
      </w:tabs>
      <w:outlineLvl w:val="9"/>
    </w:pPr>
  </w:style>
  <w:style w:type="paragraph" w:customStyle="1" w:styleId="Para2">
    <w:name w:val="Para 2"/>
    <w:basedOn w:val="Para0"/>
    <w:rsid w:val="00F43433"/>
    <w:pPr>
      <w:ind w:left="794"/>
    </w:pPr>
  </w:style>
  <w:style w:type="paragraph" w:customStyle="1" w:styleId="Graphiccaption">
    <w:name w:val="Graphic caption"/>
    <w:basedOn w:val="Caption"/>
    <w:next w:val="Para0"/>
    <w:rsid w:val="00F43433"/>
    <w:rPr>
      <w:i/>
    </w:rPr>
  </w:style>
  <w:style w:type="paragraph" w:customStyle="1" w:styleId="Hiddenreference">
    <w:name w:val="Hidden reference"/>
    <w:basedOn w:val="Para0"/>
    <w:next w:val="Para0"/>
    <w:rsid w:val="00F43433"/>
    <w:pPr>
      <w:spacing w:before="40" w:after="40"/>
    </w:pPr>
    <w:rPr>
      <w:vanish/>
      <w:color w:val="FF0000"/>
      <w:sz w:val="20"/>
    </w:rPr>
  </w:style>
  <w:style w:type="paragraph" w:customStyle="1" w:styleId="Para2bullet">
    <w:name w:val="Para 2 bullet"/>
    <w:basedOn w:val="Para2"/>
    <w:rsid w:val="00F43433"/>
    <w:pPr>
      <w:numPr>
        <w:numId w:val="6"/>
      </w:numPr>
      <w:spacing w:after="60"/>
    </w:pPr>
  </w:style>
  <w:style w:type="paragraph" w:customStyle="1" w:styleId="Para2dash">
    <w:name w:val="Para 2 dash"/>
    <w:basedOn w:val="Para2"/>
    <w:rsid w:val="00F43433"/>
    <w:pPr>
      <w:numPr>
        <w:numId w:val="7"/>
      </w:numPr>
      <w:spacing w:after="60"/>
    </w:pPr>
  </w:style>
  <w:style w:type="paragraph" w:customStyle="1" w:styleId="Para2letter">
    <w:name w:val="Para 2 letter"/>
    <w:basedOn w:val="Para2"/>
    <w:rsid w:val="00F43433"/>
    <w:pPr>
      <w:numPr>
        <w:numId w:val="8"/>
      </w:numPr>
      <w:spacing w:after="60"/>
    </w:pPr>
  </w:style>
  <w:style w:type="paragraph" w:customStyle="1" w:styleId="Para2number">
    <w:name w:val="Para 2 number"/>
    <w:basedOn w:val="Para2"/>
    <w:rsid w:val="00B85EEB"/>
    <w:pPr>
      <w:numPr>
        <w:numId w:val="9"/>
      </w:numPr>
      <w:spacing w:after="60"/>
    </w:pPr>
  </w:style>
  <w:style w:type="paragraph" w:customStyle="1" w:styleId="Para3">
    <w:name w:val="Para 3"/>
    <w:basedOn w:val="Para0"/>
    <w:rsid w:val="00F43433"/>
    <w:pPr>
      <w:ind w:left="1191"/>
    </w:pPr>
  </w:style>
  <w:style w:type="paragraph" w:customStyle="1" w:styleId="Para3bullet">
    <w:name w:val="Para 3 bullet"/>
    <w:basedOn w:val="Para3"/>
    <w:rsid w:val="00F43433"/>
    <w:pPr>
      <w:numPr>
        <w:numId w:val="10"/>
      </w:numPr>
      <w:spacing w:after="60"/>
    </w:pPr>
  </w:style>
  <w:style w:type="paragraph" w:customStyle="1" w:styleId="Para3dash">
    <w:name w:val="Para 3 dash"/>
    <w:basedOn w:val="Para3"/>
    <w:rsid w:val="00F43433"/>
    <w:pPr>
      <w:numPr>
        <w:numId w:val="11"/>
      </w:numPr>
      <w:spacing w:after="60"/>
    </w:pPr>
  </w:style>
  <w:style w:type="paragraph" w:customStyle="1" w:styleId="Para3letter">
    <w:name w:val="Para 3 letter"/>
    <w:basedOn w:val="Para3"/>
    <w:rsid w:val="008B5A13"/>
    <w:pPr>
      <w:numPr>
        <w:numId w:val="12"/>
      </w:numPr>
      <w:spacing w:after="60"/>
    </w:pPr>
  </w:style>
  <w:style w:type="paragraph" w:customStyle="1" w:styleId="Para3number">
    <w:name w:val="Para 3 number"/>
    <w:basedOn w:val="Para3"/>
    <w:rsid w:val="00B85EEB"/>
    <w:pPr>
      <w:numPr>
        <w:numId w:val="13"/>
      </w:numPr>
      <w:spacing w:after="60"/>
    </w:pPr>
  </w:style>
  <w:style w:type="paragraph" w:customStyle="1" w:styleId="DocStatusH">
    <w:name w:val="DocStatusH"/>
    <w:basedOn w:val="DocStatus"/>
    <w:rsid w:val="00F43433"/>
    <w:pPr>
      <w:spacing w:before="60" w:after="60"/>
    </w:pPr>
    <w:rPr>
      <w:b/>
    </w:rPr>
  </w:style>
  <w:style w:type="paragraph" w:customStyle="1" w:styleId="DocStatus">
    <w:name w:val="DocStatus"/>
    <w:basedOn w:val="TableFont"/>
    <w:rsid w:val="00F43433"/>
    <w:rPr>
      <w:sz w:val="16"/>
    </w:rPr>
  </w:style>
  <w:style w:type="paragraph" w:customStyle="1" w:styleId="Head4manual">
    <w:name w:val="Head 4 manual"/>
    <w:basedOn w:val="Head1manual"/>
    <w:rsid w:val="00F43433"/>
    <w:pPr>
      <w:spacing w:before="120" w:after="40"/>
    </w:pPr>
    <w:rPr>
      <w:sz w:val="22"/>
    </w:rPr>
  </w:style>
  <w:style w:type="paragraph" w:customStyle="1" w:styleId="Summaryheading">
    <w:name w:val="Summary heading"/>
    <w:basedOn w:val="Heading1"/>
    <w:next w:val="Para0"/>
    <w:rsid w:val="00F43433"/>
    <w:pPr>
      <w:tabs>
        <w:tab w:val="left" w:pos="851"/>
      </w:tabs>
    </w:pPr>
  </w:style>
  <w:style w:type="paragraph" w:customStyle="1" w:styleId="Margincomment">
    <w:name w:val="Margin comment"/>
    <w:basedOn w:val="Para0"/>
    <w:rsid w:val="00F43433"/>
    <w:pPr>
      <w:jc w:val="right"/>
    </w:pPr>
    <w:rPr>
      <w:rFonts w:ascii="Arial Narrow" w:hAnsi="Arial Narrow"/>
      <w:i/>
      <w:color w:val="808000"/>
      <w:sz w:val="18"/>
    </w:rPr>
  </w:style>
  <w:style w:type="paragraph" w:customStyle="1" w:styleId="Appendix1">
    <w:name w:val="Appendix 1"/>
    <w:basedOn w:val="Heading1"/>
    <w:next w:val="Para0"/>
    <w:rsid w:val="00197863"/>
    <w:pPr>
      <w:numPr>
        <w:numId w:val="14"/>
      </w:numPr>
    </w:pPr>
    <w:rPr>
      <w:lang w:val="en-AU"/>
    </w:rPr>
  </w:style>
  <w:style w:type="paragraph" w:customStyle="1" w:styleId="Appendix2">
    <w:name w:val="Appendix 2"/>
    <w:basedOn w:val="Appendix1"/>
    <w:next w:val="Para0"/>
    <w:rsid w:val="00F43433"/>
    <w:pPr>
      <w:pageBreakBefore w:val="0"/>
      <w:numPr>
        <w:ilvl w:val="1"/>
      </w:numPr>
      <w:spacing w:before="120" w:after="40"/>
      <w:outlineLvl w:val="1"/>
    </w:pPr>
    <w:rPr>
      <w:sz w:val="22"/>
    </w:rPr>
  </w:style>
  <w:style w:type="paragraph" w:customStyle="1" w:styleId="Appendix3">
    <w:name w:val="Appendix 3"/>
    <w:basedOn w:val="Appendix1"/>
    <w:next w:val="Para0"/>
    <w:rsid w:val="00F43433"/>
    <w:pPr>
      <w:pageBreakBefore w:val="0"/>
      <w:numPr>
        <w:ilvl w:val="2"/>
      </w:numPr>
      <w:spacing w:before="120" w:after="40"/>
      <w:outlineLvl w:val="2"/>
    </w:pPr>
    <w:rPr>
      <w:sz w:val="22"/>
    </w:rPr>
  </w:style>
  <w:style w:type="paragraph" w:customStyle="1" w:styleId="CoverHeading">
    <w:name w:val="CoverHeading"/>
    <w:basedOn w:val="Para0"/>
    <w:next w:val="Para0"/>
    <w:rsid w:val="00F43433"/>
    <w:pPr>
      <w:keepNext/>
    </w:pPr>
    <w:rPr>
      <w:rFonts w:ascii="Arial Narrow" w:hAnsi="Arial Narrow"/>
      <w:b/>
      <w:sz w:val="44"/>
    </w:rPr>
  </w:style>
  <w:style w:type="paragraph" w:customStyle="1" w:styleId="CoverTitle">
    <w:name w:val="CoverTitle"/>
    <w:basedOn w:val="Para0"/>
    <w:next w:val="Para0"/>
    <w:rsid w:val="00F43433"/>
    <w:pPr>
      <w:spacing w:after="180"/>
    </w:pPr>
    <w:rPr>
      <w:rFonts w:ascii="Arial Narrow" w:hAnsi="Arial Narrow"/>
      <w:caps/>
      <w:sz w:val="28"/>
    </w:rPr>
  </w:style>
  <w:style w:type="paragraph" w:customStyle="1" w:styleId="CoverSubject">
    <w:name w:val="CoverSubject"/>
    <w:basedOn w:val="Para0"/>
    <w:next w:val="Para0"/>
    <w:rsid w:val="00F43433"/>
    <w:pPr>
      <w:numPr>
        <w:numId w:val="15"/>
      </w:numPr>
      <w:spacing w:after="120"/>
    </w:pPr>
    <w:rPr>
      <w:rFonts w:ascii="Arial Narrow" w:hAnsi="Arial Narrow"/>
      <w:color w:val="808080"/>
      <w:sz w:val="24"/>
    </w:rPr>
  </w:style>
  <w:style w:type="paragraph" w:customStyle="1" w:styleId="CoverVersion">
    <w:name w:val="CoverVersion"/>
    <w:basedOn w:val="CoverSubject"/>
    <w:next w:val="Para0"/>
    <w:rsid w:val="00F43433"/>
  </w:style>
  <w:style w:type="paragraph" w:customStyle="1" w:styleId="CoverDate">
    <w:name w:val="CoverDate"/>
    <w:basedOn w:val="CoverSubject"/>
    <w:next w:val="Para0"/>
    <w:rsid w:val="00F43433"/>
  </w:style>
  <w:style w:type="paragraph" w:customStyle="1" w:styleId="FlysheetHeading">
    <w:name w:val="FlysheetHeading"/>
    <w:basedOn w:val="CoverHeading"/>
    <w:next w:val="Para0"/>
    <w:rsid w:val="00F43433"/>
  </w:style>
  <w:style w:type="paragraph" w:customStyle="1" w:styleId="FlysheetTitle">
    <w:name w:val="FlysheetTitle"/>
    <w:basedOn w:val="CoverTitle"/>
    <w:next w:val="Para0"/>
    <w:rsid w:val="00F43433"/>
  </w:style>
  <w:style w:type="paragraph" w:customStyle="1" w:styleId="FlysheetVersion">
    <w:name w:val="FlysheetVersion"/>
    <w:basedOn w:val="CoverVersion"/>
    <w:next w:val="Para0"/>
    <w:rsid w:val="00F43433"/>
    <w:pPr>
      <w:numPr>
        <w:numId w:val="16"/>
      </w:numPr>
      <w:tabs>
        <w:tab w:val="clear" w:pos="360"/>
        <w:tab w:val="left" w:pos="284"/>
      </w:tabs>
    </w:pPr>
  </w:style>
  <w:style w:type="paragraph" w:customStyle="1" w:styleId="FlysheetDate">
    <w:name w:val="FlysheetDate"/>
    <w:basedOn w:val="FlysheetVersion"/>
    <w:next w:val="Para0"/>
    <w:rsid w:val="00F43433"/>
  </w:style>
  <w:style w:type="paragraph" w:customStyle="1" w:styleId="Address">
    <w:name w:val="Address"/>
    <w:basedOn w:val="Para0"/>
    <w:rsid w:val="00F43433"/>
    <w:pPr>
      <w:tabs>
        <w:tab w:val="left" w:pos="737"/>
      </w:tabs>
      <w:ind w:left="284"/>
    </w:pPr>
    <w:rPr>
      <w:rFonts w:ascii="Arial Narrow" w:hAnsi="Arial Narrow"/>
      <w:sz w:val="20"/>
    </w:rPr>
  </w:style>
  <w:style w:type="paragraph" w:customStyle="1" w:styleId="CoverCopyright">
    <w:name w:val="CoverCopyright"/>
    <w:basedOn w:val="Para0"/>
    <w:next w:val="Para0"/>
    <w:rsid w:val="00F43433"/>
    <w:pPr>
      <w:spacing w:before="120"/>
    </w:pPr>
    <w:rPr>
      <w:sz w:val="16"/>
    </w:rPr>
  </w:style>
  <w:style w:type="paragraph" w:customStyle="1" w:styleId="CoverFooter">
    <w:name w:val="CoverFooter"/>
    <w:basedOn w:val="Footer"/>
    <w:rsid w:val="00F43433"/>
    <w:pPr>
      <w:tabs>
        <w:tab w:val="clear" w:pos="8647"/>
        <w:tab w:val="right" w:pos="6946"/>
      </w:tabs>
    </w:pPr>
  </w:style>
  <w:style w:type="paragraph" w:styleId="TableofFigures">
    <w:name w:val="table of figures"/>
    <w:basedOn w:val="TOC1"/>
    <w:next w:val="Para0"/>
    <w:uiPriority w:val="99"/>
    <w:rsid w:val="008A71C0"/>
    <w:rPr>
      <w:b w:val="0"/>
      <w:caps w:val="0"/>
      <w:sz w:val="20"/>
    </w:rPr>
  </w:style>
  <w:style w:type="paragraph" w:customStyle="1" w:styleId="Instruction">
    <w:name w:val="Instruction"/>
    <w:basedOn w:val="Para0"/>
    <w:next w:val="Para0"/>
    <w:rsid w:val="00F43433"/>
    <w:pPr>
      <w:spacing w:after="120"/>
    </w:pPr>
    <w:rPr>
      <w:color w:val="FF0000"/>
    </w:rPr>
  </w:style>
  <w:style w:type="paragraph" w:customStyle="1" w:styleId="Para0Roman">
    <w:name w:val="Para 0 Roman"/>
    <w:basedOn w:val="Para0"/>
    <w:rsid w:val="00D413E7"/>
    <w:pPr>
      <w:numPr>
        <w:numId w:val="19"/>
      </w:numPr>
      <w:spacing w:after="60"/>
    </w:pPr>
  </w:style>
  <w:style w:type="paragraph" w:customStyle="1" w:styleId="TableFontbullet">
    <w:name w:val="TableFont bullet"/>
    <w:basedOn w:val="TableFont"/>
    <w:rsid w:val="00F43433"/>
    <w:pPr>
      <w:numPr>
        <w:numId w:val="17"/>
      </w:numPr>
      <w:spacing w:before="20" w:after="0"/>
    </w:pPr>
  </w:style>
  <w:style w:type="paragraph" w:customStyle="1" w:styleId="Para1Roman">
    <w:name w:val="Para 1 Roman"/>
    <w:basedOn w:val="Para1"/>
    <w:rsid w:val="00B377BF"/>
    <w:pPr>
      <w:numPr>
        <w:numId w:val="20"/>
      </w:numPr>
      <w:spacing w:after="60"/>
    </w:pPr>
  </w:style>
  <w:style w:type="paragraph" w:customStyle="1" w:styleId="Para2Roman">
    <w:name w:val="Para 2 Roman"/>
    <w:basedOn w:val="Para2"/>
    <w:rsid w:val="00226F69"/>
    <w:pPr>
      <w:numPr>
        <w:numId w:val="21"/>
      </w:numPr>
      <w:spacing w:after="60"/>
    </w:pPr>
  </w:style>
  <w:style w:type="paragraph" w:customStyle="1" w:styleId="Para3Roman">
    <w:name w:val="Para 3 Roman"/>
    <w:basedOn w:val="Para3"/>
    <w:rsid w:val="008B5A13"/>
    <w:pPr>
      <w:numPr>
        <w:numId w:val="22"/>
      </w:numPr>
      <w:spacing w:after="60"/>
    </w:pPr>
  </w:style>
  <w:style w:type="paragraph" w:styleId="BalloonText">
    <w:name w:val="Balloon Text"/>
    <w:basedOn w:val="Normal"/>
    <w:link w:val="BalloonTextChar"/>
    <w:rsid w:val="00DC09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DC091D"/>
    <w:rPr>
      <w:rFonts w:ascii="Tahoma" w:hAnsi="Tahoma" w:cs="Tahoma"/>
      <w:color w:val="000000"/>
      <w:sz w:val="16"/>
      <w:szCs w:val="16"/>
      <w:lang w:val="en-GB" w:eastAsia="en-US"/>
    </w:rPr>
  </w:style>
  <w:style w:type="character" w:customStyle="1" w:styleId="FooterChar">
    <w:name w:val="Footer Char"/>
    <w:basedOn w:val="DefaultParagraphFont"/>
    <w:link w:val="Footer"/>
    <w:uiPriority w:val="99"/>
    <w:rsid w:val="00576973"/>
    <w:rPr>
      <w:rFonts w:ascii="Arial Narrow" w:hAnsi="Arial Narrow"/>
      <w:noProof/>
      <w:color w:val="808080"/>
      <w:sz w:val="16"/>
      <w:lang w:val="en-GB" w:eastAsia="en-US"/>
    </w:rPr>
  </w:style>
  <w:style w:type="paragraph" w:customStyle="1" w:styleId="StyleCaptionBefore0pt">
    <w:name w:val="Style Caption + Before:  0 pt"/>
    <w:basedOn w:val="Caption"/>
    <w:rsid w:val="00FC2C3F"/>
    <w:rPr>
      <w:bCs/>
    </w:rPr>
  </w:style>
  <w:style w:type="paragraph" w:customStyle="1" w:styleId="StyleCaptionBefore0pt1">
    <w:name w:val="Style Caption + Before:  0 pt1"/>
    <w:basedOn w:val="Caption"/>
    <w:rsid w:val="00FC2C3F"/>
    <w:rPr>
      <w:bCs/>
    </w:rPr>
  </w:style>
  <w:style w:type="table" w:styleId="TableGrid">
    <w:name w:val="Table Grid"/>
    <w:basedOn w:val="TableNormal"/>
    <w:uiPriority w:val="59"/>
    <w:rsid w:val="009A1591"/>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link w:val="CommentTextChar"/>
    <w:uiPriority w:val="99"/>
    <w:unhideWhenUsed/>
    <w:rsid w:val="009A1591"/>
    <w:pPr>
      <w:spacing w:after="0" w:line="240" w:lineRule="auto"/>
    </w:pPr>
    <w:rPr>
      <w:rFonts w:ascii="Calibri" w:eastAsiaTheme="minorHAnsi" w:hAnsi="Calibri"/>
      <w:color w:val="auto"/>
      <w:sz w:val="20"/>
      <w:lang w:val="en-AU" w:eastAsia="en-AU"/>
    </w:rPr>
  </w:style>
  <w:style w:type="character" w:customStyle="1" w:styleId="CommentTextChar">
    <w:name w:val="Comment Text Char"/>
    <w:basedOn w:val="DefaultParagraphFont"/>
    <w:link w:val="CommentText"/>
    <w:uiPriority w:val="99"/>
    <w:rsid w:val="009A1591"/>
    <w:rPr>
      <w:rFonts w:ascii="Calibri" w:eastAsiaTheme="minorHAnsi" w:hAnsi="Calibri"/>
    </w:rPr>
  </w:style>
  <w:style w:type="character" w:styleId="Hyperlink">
    <w:name w:val="Hyperlink"/>
    <w:basedOn w:val="DefaultParagraphFont"/>
    <w:uiPriority w:val="99"/>
    <w:unhideWhenUsed/>
    <w:rsid w:val="009A1591"/>
    <w:rPr>
      <w:color w:val="0000FF" w:themeColor="hyperlink"/>
      <w:u w:val="single"/>
    </w:rPr>
  </w:style>
  <w:style w:type="paragraph" w:styleId="ListParagraph">
    <w:name w:val="List Paragraph"/>
    <w:basedOn w:val="Normal"/>
    <w:uiPriority w:val="34"/>
    <w:qFormat/>
    <w:rsid w:val="00151242"/>
    <w:pPr>
      <w:ind w:left="720"/>
      <w:contextualSpacing/>
    </w:pPr>
  </w:style>
  <w:style w:type="character" w:styleId="CommentReference">
    <w:name w:val="annotation reference"/>
    <w:basedOn w:val="DefaultParagraphFont"/>
    <w:uiPriority w:val="99"/>
    <w:rsid w:val="00E022D5"/>
    <w:rPr>
      <w:sz w:val="16"/>
      <w:szCs w:val="16"/>
    </w:rPr>
  </w:style>
  <w:style w:type="paragraph" w:styleId="CommentSubject">
    <w:name w:val="annotation subject"/>
    <w:basedOn w:val="CommentText"/>
    <w:next w:val="CommentText"/>
    <w:link w:val="CommentSubjectChar"/>
    <w:rsid w:val="00E022D5"/>
    <w:pPr>
      <w:spacing w:after="220"/>
    </w:pPr>
    <w:rPr>
      <w:rFonts w:ascii="Times New Roman" w:eastAsia="Times New Roman" w:hAnsi="Times New Roman"/>
      <w:b/>
      <w:bCs/>
      <w:color w:val="000000"/>
      <w:lang w:val="en-GB" w:eastAsia="en-US"/>
    </w:rPr>
  </w:style>
  <w:style w:type="character" w:customStyle="1" w:styleId="CommentSubjectChar">
    <w:name w:val="Comment Subject Char"/>
    <w:basedOn w:val="CommentTextChar"/>
    <w:link w:val="CommentSubject"/>
    <w:rsid w:val="00E022D5"/>
    <w:rPr>
      <w:rFonts w:ascii="Calibri" w:eastAsiaTheme="minorHAnsi" w:hAnsi="Calibri"/>
      <w:b/>
      <w:bCs/>
      <w:color w:val="000000"/>
      <w:lang w:val="en-GB" w:eastAsia="en-US"/>
    </w:rPr>
  </w:style>
  <w:style w:type="character" w:styleId="FollowedHyperlink">
    <w:name w:val="FollowedHyperlink"/>
    <w:basedOn w:val="DefaultParagraphFont"/>
    <w:rsid w:val="00FD5C60"/>
    <w:rPr>
      <w:color w:val="800080" w:themeColor="followedHyperlink"/>
      <w:u w:val="single"/>
    </w:rPr>
  </w:style>
  <w:style w:type="character" w:customStyle="1" w:styleId="Para0Char">
    <w:name w:val="Para 0 Char"/>
    <w:basedOn w:val="DefaultParagraphFont"/>
    <w:link w:val="Para0"/>
    <w:uiPriority w:val="99"/>
    <w:locked/>
    <w:rsid w:val="00E13B93"/>
    <w:rPr>
      <w:rFonts w:ascii="Arial" w:hAnsi="Arial"/>
      <w:color w:val="000000"/>
      <w:sz w:val="22"/>
      <w:lang w:val="en-GB" w:eastAsia="en-US"/>
    </w:rPr>
  </w:style>
  <w:style w:type="character" w:customStyle="1" w:styleId="Heading3Char">
    <w:name w:val="Heading 3 Char"/>
    <w:basedOn w:val="DefaultParagraphFont"/>
    <w:link w:val="Heading3"/>
    <w:rsid w:val="00083100"/>
    <w:rPr>
      <w:rFonts w:ascii="Arial" w:hAnsi="Arial"/>
      <w:b/>
      <w:i/>
      <w:color w:val="000000"/>
      <w:sz w:val="22"/>
      <w:szCs w:val="22"/>
      <w:lang w:val="en-GB" w:eastAsia="en-US"/>
    </w:rPr>
  </w:style>
  <w:style w:type="paragraph" w:styleId="FootnoteText">
    <w:name w:val="footnote text"/>
    <w:basedOn w:val="Normal"/>
    <w:link w:val="FootnoteTextChar"/>
    <w:rsid w:val="00C30388"/>
    <w:pPr>
      <w:spacing w:after="60" w:line="240" w:lineRule="auto"/>
    </w:pPr>
    <w:rPr>
      <w:rFonts w:ascii="Arial" w:hAnsi="Arial"/>
      <w:sz w:val="20"/>
      <w:lang w:val="en-AU"/>
    </w:rPr>
  </w:style>
  <w:style w:type="character" w:customStyle="1" w:styleId="FootnoteTextChar">
    <w:name w:val="Footnote Text Char"/>
    <w:basedOn w:val="DefaultParagraphFont"/>
    <w:link w:val="FootnoteText"/>
    <w:rsid w:val="00C30388"/>
    <w:rPr>
      <w:rFonts w:ascii="Arial" w:hAnsi="Arial"/>
      <w:color w:val="000000"/>
      <w:lang w:eastAsia="en-US"/>
    </w:rPr>
  </w:style>
  <w:style w:type="character" w:styleId="FootnoteReference">
    <w:name w:val="footnote reference"/>
    <w:basedOn w:val="DefaultParagraphFont"/>
    <w:rsid w:val="00D92C9C"/>
    <w:rPr>
      <w:vertAlign w:val="superscript"/>
    </w:rPr>
  </w:style>
  <w:style w:type="character" w:styleId="Emphasis">
    <w:name w:val="Emphasis"/>
    <w:basedOn w:val="DefaultParagraphFont"/>
    <w:qFormat/>
    <w:rsid w:val="00596191"/>
    <w:rPr>
      <w:i/>
      <w:iCs/>
    </w:rPr>
  </w:style>
  <w:style w:type="character" w:customStyle="1" w:styleId="unicode1">
    <w:name w:val="unicode1"/>
    <w:basedOn w:val="DefaultParagraphFont"/>
    <w:rsid w:val="005E770E"/>
    <w:rPr>
      <w:rFonts w:ascii="Arial Unicode MS" w:eastAsia="Arial Unicode MS" w:hAnsi="Arial Unicode MS" w:cs="Arial Unicode MS" w:hint="eastAsia"/>
    </w:rPr>
  </w:style>
  <w:style w:type="paragraph" w:styleId="Revision">
    <w:name w:val="Revision"/>
    <w:hidden/>
    <w:uiPriority w:val="99"/>
    <w:semiHidden/>
    <w:rsid w:val="004D092C"/>
    <w:rPr>
      <w:color w:val="000000"/>
      <w:sz w:val="22"/>
      <w:lang w:val="en-GB" w:eastAsia="en-US"/>
    </w:rPr>
  </w:style>
  <w:style w:type="paragraph" w:styleId="DocumentMap">
    <w:name w:val="Document Map"/>
    <w:basedOn w:val="Normal"/>
    <w:link w:val="DocumentMapChar"/>
    <w:rsid w:val="00BE0FB4"/>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rsid w:val="00BE0FB4"/>
    <w:rPr>
      <w:rFonts w:ascii="Tahoma" w:hAnsi="Tahoma" w:cs="Tahoma"/>
      <w:color w:val="000000"/>
      <w:sz w:val="16"/>
      <w:szCs w:val="16"/>
      <w:lang w:val="en-GB" w:eastAsia="en-US"/>
    </w:rPr>
  </w:style>
  <w:style w:type="character" w:customStyle="1" w:styleId="TableFontChar">
    <w:name w:val="TableFont Char"/>
    <w:basedOn w:val="DefaultParagraphFont"/>
    <w:link w:val="TableFont"/>
    <w:locked/>
    <w:rsid w:val="007D46D2"/>
    <w:rPr>
      <w:rFonts w:ascii="Arial" w:hAnsi="Arial"/>
      <w:color w:val="000000"/>
      <w:lang w:val="en-GB" w:eastAsia="en-US"/>
    </w:rPr>
  </w:style>
  <w:style w:type="character" w:customStyle="1" w:styleId="TableFontHChar">
    <w:name w:val="TableFontH Char"/>
    <w:basedOn w:val="TableFontChar"/>
    <w:link w:val="TableFontH"/>
    <w:locked/>
    <w:rsid w:val="00703C02"/>
    <w:rPr>
      <w:rFonts w:ascii="Arial" w:hAnsi="Arial"/>
      <w:b/>
      <w:color w:val="000000"/>
      <w:lang w:val="en-GB" w:eastAsia="en-US"/>
    </w:rPr>
  </w:style>
  <w:style w:type="character" w:customStyle="1" w:styleId="Para0Char1">
    <w:name w:val="Para 0 Char1"/>
    <w:basedOn w:val="DefaultParagraphFont"/>
    <w:uiPriority w:val="99"/>
    <w:rsid w:val="00647543"/>
    <w:rPr>
      <w:color w:val="000000"/>
      <w:sz w:val="22"/>
      <w:lang w:val="en-GB" w:eastAsia="en-US"/>
    </w:rPr>
  </w:style>
  <w:style w:type="character" w:customStyle="1" w:styleId="Heading4Char">
    <w:name w:val="Heading 4 Char"/>
    <w:basedOn w:val="DefaultParagraphFont"/>
    <w:link w:val="Heading4"/>
    <w:rsid w:val="001A5F9E"/>
    <w:rPr>
      <w:rFonts w:ascii="Arial" w:hAnsi="Arial"/>
      <w:color w:val="000000"/>
      <w:sz w:val="22"/>
      <w:szCs w:val="22"/>
      <w:lang w:val="en-GB" w:eastAsia="en-US"/>
    </w:rPr>
  </w:style>
  <w:style w:type="paragraph" w:customStyle="1" w:styleId="StylePara0">
    <w:name w:val="Style Para 0"/>
    <w:basedOn w:val="Para0"/>
    <w:rsid w:val="00BE18C8"/>
  </w:style>
  <w:style w:type="character" w:customStyle="1" w:styleId="Heading2Char">
    <w:name w:val="Heading 2 Char"/>
    <w:basedOn w:val="DefaultParagraphFont"/>
    <w:link w:val="Heading2"/>
    <w:rsid w:val="00D06B0D"/>
    <w:rPr>
      <w:rFonts w:ascii="Arial" w:hAnsi="Arial"/>
      <w:b/>
      <w:color w:val="000000"/>
      <w:sz w:val="22"/>
      <w:szCs w:val="22"/>
      <w:lang w:val="en-GB" w:eastAsia="en-US"/>
    </w:rPr>
  </w:style>
  <w:style w:type="character" w:customStyle="1" w:styleId="CaptionChar">
    <w:name w:val="Caption Char"/>
    <w:aliases w:val="Caption Char1 Char Char,Caption Char1 Char1,อักขระ Char,Caption1 Char Char1,Caption Char Char Char Char1 Char Char,Caption Char Char Char Char Char Char Char Char Char1 Char Char,Caption1 Char Char Char,Caption Char1 Ch Char,TABL Char"/>
    <w:link w:val="Caption"/>
    <w:locked/>
    <w:rsid w:val="008E3AAF"/>
    <w:rPr>
      <w:rFonts w:ascii="Arial" w:hAnsi="Arial"/>
      <w:sz w:val="22"/>
      <w:lang w:eastAsia="en-US"/>
    </w:rPr>
  </w:style>
  <w:style w:type="paragraph" w:customStyle="1" w:styleId="StyleTableFont9ptBefore3After0">
    <w:name w:val="Style TableFont + 9 pt Before: 3 After:  0"/>
    <w:basedOn w:val="TableFont"/>
    <w:rsid w:val="00BB21C3"/>
    <w:pPr>
      <w:spacing w:before="60" w:after="0"/>
    </w:pPr>
    <w:rPr>
      <w:sz w:val="18"/>
    </w:rPr>
  </w:style>
  <w:style w:type="paragraph" w:customStyle="1" w:styleId="BasicParagraph">
    <w:name w:val="[Basic Paragraph]"/>
    <w:basedOn w:val="Normal"/>
    <w:uiPriority w:val="99"/>
    <w:rsid w:val="00504F91"/>
    <w:pPr>
      <w:autoSpaceDE w:val="0"/>
      <w:autoSpaceDN w:val="0"/>
      <w:adjustRightInd w:val="0"/>
      <w:spacing w:after="0" w:line="288" w:lineRule="auto"/>
      <w:textAlignment w:val="center"/>
    </w:pPr>
    <w:rPr>
      <w:rFonts w:ascii="Minion Pro" w:hAnsi="Minion Pro" w:cs="Minion Pro"/>
      <w:sz w:val="24"/>
      <w:szCs w:val="24"/>
      <w:lang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annotation text" w:uiPriority="99"/>
    <w:lsdException w:name="footer" w:uiPriority="99"/>
    <w:lsdException w:name="caption" w:qFormat="1"/>
    <w:lsdException w:name="table of figures" w:uiPriority="99"/>
    <w:lsdException w:name="annotation reference" w:uiPriority="99"/>
    <w:lsdException w:name="Title" w:qFormat="1"/>
    <w:lsdException w:name="Subtitle" w:qFormat="1"/>
    <w:lsdException w:name="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B5E6E"/>
    <w:pPr>
      <w:spacing w:after="220" w:line="300" w:lineRule="auto"/>
    </w:pPr>
    <w:rPr>
      <w:color w:val="000000"/>
      <w:sz w:val="22"/>
      <w:lang w:val="en-GB" w:eastAsia="en-US"/>
    </w:rPr>
  </w:style>
  <w:style w:type="paragraph" w:styleId="Heading1">
    <w:name w:val="heading 1"/>
    <w:basedOn w:val="Para0"/>
    <w:next w:val="Para0"/>
    <w:qFormat/>
    <w:rsid w:val="003A2B36"/>
    <w:pPr>
      <w:keepNext/>
      <w:pageBreakBefore/>
      <w:outlineLvl w:val="0"/>
    </w:pPr>
    <w:rPr>
      <w:b/>
      <w:caps/>
      <w:sz w:val="24"/>
    </w:rPr>
  </w:style>
  <w:style w:type="paragraph" w:styleId="Heading2">
    <w:name w:val="heading 2"/>
    <w:basedOn w:val="Heading1"/>
    <w:next w:val="Para0"/>
    <w:link w:val="Heading2Char"/>
    <w:qFormat/>
    <w:rsid w:val="003A2B36"/>
    <w:pPr>
      <w:pageBreakBefore w:val="0"/>
      <w:numPr>
        <w:ilvl w:val="1"/>
      </w:numPr>
      <w:outlineLvl w:val="1"/>
    </w:pPr>
    <w:rPr>
      <w:caps w:val="0"/>
      <w:sz w:val="22"/>
      <w:szCs w:val="22"/>
    </w:rPr>
  </w:style>
  <w:style w:type="paragraph" w:styleId="Heading3">
    <w:name w:val="heading 3"/>
    <w:basedOn w:val="Heading2"/>
    <w:next w:val="Para0"/>
    <w:link w:val="Heading3Char"/>
    <w:qFormat/>
    <w:rsid w:val="001F5825"/>
    <w:pPr>
      <w:numPr>
        <w:ilvl w:val="2"/>
      </w:numPr>
      <w:outlineLvl w:val="2"/>
    </w:pPr>
    <w:rPr>
      <w:i/>
    </w:rPr>
  </w:style>
  <w:style w:type="paragraph" w:styleId="Heading4">
    <w:name w:val="heading 4"/>
    <w:basedOn w:val="Heading3"/>
    <w:next w:val="Para0"/>
    <w:link w:val="Heading4Char"/>
    <w:qFormat/>
    <w:rsid w:val="001F5825"/>
    <w:pPr>
      <w:numPr>
        <w:ilvl w:val="3"/>
      </w:numPr>
      <w:ind w:firstLine="567"/>
      <w:outlineLvl w:val="3"/>
    </w:pPr>
    <w:rPr>
      <w:b w:val="0"/>
      <w:i w:val="0"/>
    </w:rPr>
  </w:style>
  <w:style w:type="paragraph" w:styleId="Heading5">
    <w:name w:val="heading 5"/>
    <w:basedOn w:val="Heading4"/>
    <w:next w:val="Para0"/>
    <w:qFormat/>
    <w:rsid w:val="00DC091D"/>
    <w:pPr>
      <w:numPr>
        <w:ilvl w:val="4"/>
      </w:numPr>
      <w:ind w:left="1134" w:hanging="1134"/>
      <w:outlineLvl w:val="4"/>
    </w:pPr>
  </w:style>
  <w:style w:type="paragraph" w:styleId="Heading6">
    <w:name w:val="heading 6"/>
    <w:basedOn w:val="Heading5"/>
    <w:next w:val="Para0"/>
    <w:qFormat/>
    <w:rsid w:val="00DC091D"/>
    <w:pPr>
      <w:numPr>
        <w:ilvl w:val="5"/>
      </w:numPr>
      <w:tabs>
        <w:tab w:val="left" w:pos="1276"/>
      </w:tabs>
      <w:ind w:left="1276" w:hanging="1276"/>
      <w:outlineLvl w:val="5"/>
    </w:pPr>
  </w:style>
  <w:style w:type="paragraph" w:styleId="Heading7">
    <w:name w:val="heading 7"/>
    <w:basedOn w:val="Heading6"/>
    <w:next w:val="Para0"/>
    <w:qFormat/>
    <w:rsid w:val="00DC091D"/>
    <w:pPr>
      <w:numPr>
        <w:ilvl w:val="6"/>
      </w:numPr>
      <w:tabs>
        <w:tab w:val="clear" w:pos="1276"/>
        <w:tab w:val="left" w:pos="1418"/>
      </w:tabs>
      <w:ind w:left="1418" w:hanging="1418"/>
      <w:outlineLvl w:val="6"/>
    </w:pPr>
  </w:style>
  <w:style w:type="paragraph" w:styleId="Heading8">
    <w:name w:val="heading 8"/>
    <w:basedOn w:val="Heading7"/>
    <w:next w:val="Para0"/>
    <w:qFormat/>
    <w:rsid w:val="00DC091D"/>
    <w:pPr>
      <w:numPr>
        <w:ilvl w:val="7"/>
      </w:numPr>
      <w:tabs>
        <w:tab w:val="clear" w:pos="1418"/>
        <w:tab w:val="left" w:pos="1560"/>
      </w:tabs>
      <w:ind w:left="1560" w:hanging="1560"/>
      <w:outlineLvl w:val="7"/>
    </w:pPr>
  </w:style>
  <w:style w:type="paragraph" w:styleId="Heading9">
    <w:name w:val="heading 9"/>
    <w:basedOn w:val="Heading1"/>
    <w:next w:val="Para0"/>
    <w:qFormat/>
    <w:rsid w:val="00F43433"/>
    <w:pPr>
      <w:pageBreakBefore w:val="0"/>
      <w:spacing w:before="120" w:after="40"/>
      <w:outlineLvl w:val="8"/>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0">
    <w:name w:val="Para 0"/>
    <w:aliases w:val="Auto,After:  3 pt"/>
    <w:basedOn w:val="Normal"/>
    <w:link w:val="Para0Char"/>
    <w:uiPriority w:val="99"/>
    <w:qFormat/>
    <w:rsid w:val="00E13B93"/>
    <w:pPr>
      <w:spacing w:line="240" w:lineRule="auto"/>
    </w:pPr>
    <w:rPr>
      <w:rFonts w:ascii="Arial" w:hAnsi="Arial"/>
    </w:rPr>
  </w:style>
  <w:style w:type="paragraph" w:styleId="Header">
    <w:name w:val="header"/>
    <w:basedOn w:val="Para0"/>
    <w:rsid w:val="00F43433"/>
    <w:pPr>
      <w:tabs>
        <w:tab w:val="right" w:pos="8647"/>
      </w:tabs>
    </w:pPr>
    <w:rPr>
      <w:rFonts w:ascii="Arial Narrow" w:hAnsi="Arial Narrow"/>
      <w:b/>
      <w:color w:val="808080"/>
      <w:sz w:val="20"/>
    </w:rPr>
  </w:style>
  <w:style w:type="paragraph" w:customStyle="1" w:styleId="Graphic">
    <w:name w:val="Graphic"/>
    <w:basedOn w:val="Para0"/>
    <w:next w:val="Para0"/>
    <w:rsid w:val="00F43433"/>
    <w:pPr>
      <w:spacing w:before="60" w:after="60"/>
    </w:pPr>
  </w:style>
  <w:style w:type="paragraph" w:styleId="Caption">
    <w:name w:val="caption"/>
    <w:aliases w:val="Caption Char1 Char,Caption Char1,อักขระ,Caption1 Char,Caption Char Char Char Char1 Char,Caption Char Char Char Char Char Char Char Char Char1 Char,Caption1 Char Char,Caption Char Char Char Char1 Char Char Char,Caption Char1 Ch,Table Caption,TABL"/>
    <w:basedOn w:val="Para0"/>
    <w:next w:val="Para0"/>
    <w:link w:val="CaptionChar"/>
    <w:qFormat/>
    <w:rsid w:val="00584617"/>
    <w:pPr>
      <w:keepNext/>
      <w:keepLines/>
      <w:spacing w:after="120"/>
      <w:ind w:left="567" w:hanging="567"/>
    </w:pPr>
    <w:rPr>
      <w:color w:val="auto"/>
      <w:lang w:val="en-AU"/>
    </w:rPr>
  </w:style>
  <w:style w:type="paragraph" w:styleId="Footer">
    <w:name w:val="footer"/>
    <w:basedOn w:val="Normal"/>
    <w:link w:val="FooterChar"/>
    <w:uiPriority w:val="99"/>
    <w:rsid w:val="00F43433"/>
    <w:pPr>
      <w:tabs>
        <w:tab w:val="right" w:pos="8647"/>
      </w:tabs>
      <w:spacing w:after="0" w:line="240" w:lineRule="exact"/>
    </w:pPr>
    <w:rPr>
      <w:rFonts w:ascii="Arial Narrow" w:hAnsi="Arial Narrow"/>
      <w:noProof/>
      <w:color w:val="808080"/>
      <w:sz w:val="16"/>
    </w:rPr>
  </w:style>
  <w:style w:type="paragraph" w:customStyle="1" w:styleId="Head1manual">
    <w:name w:val="Head 1 manual"/>
    <w:basedOn w:val="Heading1"/>
    <w:next w:val="Para0"/>
    <w:rsid w:val="00880FA4"/>
    <w:pPr>
      <w:pageBreakBefore w:val="0"/>
      <w:outlineLvl w:val="9"/>
    </w:pPr>
  </w:style>
  <w:style w:type="paragraph" w:customStyle="1" w:styleId="Head2manual">
    <w:name w:val="Head 2 manual"/>
    <w:basedOn w:val="Head1manual"/>
    <w:next w:val="Para0"/>
    <w:rsid w:val="00F43433"/>
    <w:pPr>
      <w:spacing w:before="120" w:after="40"/>
    </w:pPr>
    <w:rPr>
      <w:sz w:val="22"/>
    </w:rPr>
  </w:style>
  <w:style w:type="paragraph" w:customStyle="1" w:styleId="Head3manual">
    <w:name w:val="Head 3 manual"/>
    <w:basedOn w:val="Head1manual"/>
    <w:next w:val="Para0"/>
    <w:rsid w:val="00F43433"/>
    <w:pPr>
      <w:spacing w:before="120" w:after="40"/>
    </w:pPr>
    <w:rPr>
      <w:sz w:val="22"/>
    </w:rPr>
  </w:style>
  <w:style w:type="character" w:styleId="PageNumber">
    <w:name w:val="page number"/>
    <w:basedOn w:val="DefaultParagraphFont"/>
    <w:rsid w:val="00F43433"/>
  </w:style>
  <w:style w:type="paragraph" w:customStyle="1" w:styleId="Para0bullet">
    <w:name w:val="Para 0 bullet"/>
    <w:basedOn w:val="Para0"/>
    <w:rsid w:val="00AD4464"/>
    <w:pPr>
      <w:numPr>
        <w:numId w:val="37"/>
      </w:numPr>
      <w:spacing w:after="60"/>
      <w:ind w:left="397" w:hanging="397"/>
    </w:pPr>
    <w:rPr>
      <w:lang w:val="en-AU"/>
    </w:rPr>
  </w:style>
  <w:style w:type="paragraph" w:customStyle="1" w:styleId="Para0dash">
    <w:name w:val="Para 0 dash"/>
    <w:basedOn w:val="Para0"/>
    <w:rsid w:val="00F43433"/>
    <w:pPr>
      <w:numPr>
        <w:numId w:val="1"/>
      </w:numPr>
      <w:spacing w:after="60"/>
    </w:pPr>
  </w:style>
  <w:style w:type="paragraph" w:customStyle="1" w:styleId="Para0letter">
    <w:name w:val="Para 0 letter"/>
    <w:basedOn w:val="Para0"/>
    <w:rsid w:val="0059128B"/>
    <w:pPr>
      <w:numPr>
        <w:numId w:val="2"/>
      </w:numPr>
      <w:spacing w:after="60"/>
    </w:pPr>
  </w:style>
  <w:style w:type="paragraph" w:customStyle="1" w:styleId="Para0number">
    <w:name w:val="Para 0 number"/>
    <w:basedOn w:val="Para0"/>
    <w:rsid w:val="00B85EEB"/>
    <w:pPr>
      <w:numPr>
        <w:numId w:val="3"/>
      </w:numPr>
      <w:spacing w:after="60"/>
    </w:pPr>
  </w:style>
  <w:style w:type="paragraph" w:customStyle="1" w:styleId="Para1">
    <w:name w:val="Para 1"/>
    <w:basedOn w:val="Para0"/>
    <w:rsid w:val="00F43433"/>
    <w:pPr>
      <w:ind w:left="397"/>
    </w:pPr>
  </w:style>
  <w:style w:type="paragraph" w:customStyle="1" w:styleId="Para1bullet">
    <w:name w:val="Para 1 bullet"/>
    <w:basedOn w:val="Para1"/>
    <w:rsid w:val="00241163"/>
    <w:pPr>
      <w:numPr>
        <w:numId w:val="4"/>
      </w:numPr>
      <w:spacing w:after="60"/>
    </w:pPr>
  </w:style>
  <w:style w:type="paragraph" w:customStyle="1" w:styleId="Para1dash">
    <w:name w:val="Para 1 dash"/>
    <w:basedOn w:val="Para1"/>
    <w:rsid w:val="00F43433"/>
    <w:pPr>
      <w:numPr>
        <w:numId w:val="5"/>
      </w:numPr>
      <w:spacing w:after="60"/>
    </w:pPr>
  </w:style>
  <w:style w:type="paragraph" w:customStyle="1" w:styleId="Para1letter">
    <w:name w:val="Para 1 letter"/>
    <w:basedOn w:val="Para1"/>
    <w:rsid w:val="006F647F"/>
    <w:pPr>
      <w:numPr>
        <w:numId w:val="18"/>
      </w:numPr>
      <w:spacing w:after="60"/>
    </w:pPr>
  </w:style>
  <w:style w:type="paragraph" w:customStyle="1" w:styleId="Para1number">
    <w:name w:val="Para 1 number"/>
    <w:basedOn w:val="Para1"/>
    <w:rsid w:val="00B85EEB"/>
    <w:pPr>
      <w:numPr>
        <w:numId w:val="23"/>
      </w:numPr>
      <w:spacing w:after="60"/>
    </w:pPr>
  </w:style>
  <w:style w:type="paragraph" w:customStyle="1" w:styleId="TableFont">
    <w:name w:val="TableFont"/>
    <w:basedOn w:val="Para0"/>
    <w:link w:val="TableFontChar"/>
    <w:qFormat/>
    <w:rsid w:val="004C5A33"/>
    <w:pPr>
      <w:spacing w:before="40" w:after="40"/>
    </w:pPr>
    <w:rPr>
      <w:sz w:val="20"/>
    </w:rPr>
  </w:style>
  <w:style w:type="paragraph" w:customStyle="1" w:styleId="TableFontH">
    <w:name w:val="TableFontH"/>
    <w:basedOn w:val="TableFont"/>
    <w:link w:val="TableFontHChar"/>
    <w:rsid w:val="00703C02"/>
    <w:pPr>
      <w:keepNext/>
      <w:spacing w:before="60" w:after="60"/>
      <w:jc w:val="center"/>
    </w:pPr>
    <w:rPr>
      <w:b/>
      <w:color w:val="auto"/>
    </w:rPr>
  </w:style>
  <w:style w:type="paragraph" w:customStyle="1" w:styleId="BusName">
    <w:name w:val="BusName"/>
    <w:basedOn w:val="Footer"/>
    <w:rsid w:val="00F43433"/>
    <w:pPr>
      <w:spacing w:after="220" w:line="240" w:lineRule="auto"/>
    </w:pPr>
    <w:rPr>
      <w:b/>
      <w:color w:val="000000"/>
    </w:rPr>
  </w:style>
  <w:style w:type="paragraph" w:styleId="TOC1">
    <w:name w:val="toc 1"/>
    <w:basedOn w:val="Para0"/>
    <w:next w:val="Para0"/>
    <w:uiPriority w:val="39"/>
    <w:rsid w:val="008A71C0"/>
    <w:pPr>
      <w:tabs>
        <w:tab w:val="left" w:leader="dot" w:pos="567"/>
        <w:tab w:val="right" w:pos="8505"/>
      </w:tabs>
      <w:spacing w:before="120" w:after="120"/>
    </w:pPr>
    <w:rPr>
      <w:b/>
      <w:caps/>
      <w:noProof/>
      <w:sz w:val="24"/>
    </w:rPr>
  </w:style>
  <w:style w:type="paragraph" w:styleId="TOC2">
    <w:name w:val="toc 2"/>
    <w:basedOn w:val="TOC1"/>
    <w:next w:val="Para0"/>
    <w:uiPriority w:val="39"/>
    <w:rsid w:val="0099415E"/>
    <w:pPr>
      <w:tabs>
        <w:tab w:val="clear" w:pos="567"/>
      </w:tabs>
      <w:spacing w:before="0" w:after="60"/>
      <w:ind w:left="567"/>
    </w:pPr>
    <w:rPr>
      <w:caps w:val="0"/>
      <w:sz w:val="22"/>
    </w:rPr>
  </w:style>
  <w:style w:type="paragraph" w:styleId="TOC3">
    <w:name w:val="toc 3"/>
    <w:basedOn w:val="TOC1"/>
    <w:next w:val="Para0"/>
    <w:uiPriority w:val="39"/>
    <w:rsid w:val="00880FA4"/>
    <w:pPr>
      <w:tabs>
        <w:tab w:val="clear" w:pos="567"/>
        <w:tab w:val="left" w:pos="1276"/>
      </w:tabs>
      <w:spacing w:before="0" w:after="60"/>
      <w:ind w:left="567"/>
    </w:pPr>
    <w:rPr>
      <w:b w:val="0"/>
      <w:caps w:val="0"/>
      <w:sz w:val="20"/>
    </w:rPr>
  </w:style>
  <w:style w:type="paragraph" w:styleId="TOC4">
    <w:name w:val="toc 4"/>
    <w:basedOn w:val="TOC1"/>
    <w:next w:val="Para0"/>
    <w:uiPriority w:val="39"/>
    <w:rsid w:val="00F43433"/>
    <w:pPr>
      <w:tabs>
        <w:tab w:val="clear" w:pos="567"/>
        <w:tab w:val="left" w:pos="1418"/>
      </w:tabs>
      <w:spacing w:before="0" w:after="60"/>
      <w:ind w:left="567"/>
    </w:pPr>
    <w:rPr>
      <w:b w:val="0"/>
      <w:sz w:val="20"/>
    </w:rPr>
  </w:style>
  <w:style w:type="paragraph" w:styleId="TOC5">
    <w:name w:val="toc 5"/>
    <w:basedOn w:val="TOC1"/>
    <w:next w:val="Para0"/>
    <w:semiHidden/>
    <w:rsid w:val="00F43433"/>
    <w:pPr>
      <w:tabs>
        <w:tab w:val="clear" w:pos="567"/>
        <w:tab w:val="left" w:pos="1559"/>
      </w:tabs>
      <w:spacing w:before="0" w:after="60"/>
      <w:ind w:left="567"/>
    </w:pPr>
    <w:rPr>
      <w:b w:val="0"/>
      <w:sz w:val="20"/>
    </w:rPr>
  </w:style>
  <w:style w:type="paragraph" w:styleId="TOC6">
    <w:name w:val="toc 6"/>
    <w:basedOn w:val="TOC1"/>
    <w:next w:val="Para0"/>
    <w:semiHidden/>
    <w:rsid w:val="00F43433"/>
    <w:pPr>
      <w:tabs>
        <w:tab w:val="clear" w:pos="567"/>
        <w:tab w:val="left" w:pos="1701"/>
      </w:tabs>
      <w:spacing w:before="0" w:after="60"/>
      <w:ind w:left="567"/>
    </w:pPr>
    <w:rPr>
      <w:b w:val="0"/>
      <w:sz w:val="20"/>
    </w:rPr>
  </w:style>
  <w:style w:type="paragraph" w:styleId="TOC7">
    <w:name w:val="toc 7"/>
    <w:basedOn w:val="TOC1"/>
    <w:next w:val="Para0"/>
    <w:semiHidden/>
    <w:rsid w:val="00F43433"/>
    <w:pPr>
      <w:tabs>
        <w:tab w:val="clear" w:pos="567"/>
        <w:tab w:val="left" w:pos="1843"/>
      </w:tabs>
      <w:spacing w:before="0" w:after="60"/>
      <w:ind w:left="567"/>
    </w:pPr>
    <w:rPr>
      <w:b w:val="0"/>
      <w:sz w:val="20"/>
    </w:rPr>
  </w:style>
  <w:style w:type="paragraph" w:styleId="TOC8">
    <w:name w:val="toc 8"/>
    <w:basedOn w:val="TOC1"/>
    <w:next w:val="Para0"/>
    <w:semiHidden/>
    <w:rsid w:val="00F43433"/>
    <w:pPr>
      <w:tabs>
        <w:tab w:val="clear" w:pos="567"/>
        <w:tab w:val="left" w:pos="1985"/>
      </w:tabs>
      <w:spacing w:before="0" w:after="60"/>
      <w:ind w:left="567"/>
    </w:pPr>
    <w:rPr>
      <w:b w:val="0"/>
      <w:sz w:val="20"/>
    </w:rPr>
  </w:style>
  <w:style w:type="paragraph" w:styleId="TOC9">
    <w:name w:val="toc 9"/>
    <w:basedOn w:val="TOC1"/>
    <w:next w:val="Para0"/>
    <w:semiHidden/>
    <w:rsid w:val="00F43433"/>
    <w:pPr>
      <w:tabs>
        <w:tab w:val="clear" w:pos="567"/>
        <w:tab w:val="left" w:pos="2835"/>
      </w:tabs>
    </w:pPr>
  </w:style>
  <w:style w:type="paragraph" w:customStyle="1" w:styleId="Heading1-NoTOC">
    <w:name w:val="Heading 1 - No TOC"/>
    <w:basedOn w:val="Heading1"/>
    <w:next w:val="Para0"/>
    <w:rsid w:val="00F43433"/>
    <w:pPr>
      <w:tabs>
        <w:tab w:val="left" w:pos="851"/>
      </w:tabs>
      <w:outlineLvl w:val="9"/>
    </w:pPr>
  </w:style>
  <w:style w:type="paragraph" w:customStyle="1" w:styleId="Para2">
    <w:name w:val="Para 2"/>
    <w:basedOn w:val="Para0"/>
    <w:rsid w:val="00F43433"/>
    <w:pPr>
      <w:ind w:left="794"/>
    </w:pPr>
  </w:style>
  <w:style w:type="paragraph" w:customStyle="1" w:styleId="Graphiccaption">
    <w:name w:val="Graphic caption"/>
    <w:basedOn w:val="Caption"/>
    <w:next w:val="Para0"/>
    <w:rsid w:val="00F43433"/>
    <w:rPr>
      <w:i/>
    </w:rPr>
  </w:style>
  <w:style w:type="paragraph" w:customStyle="1" w:styleId="Hiddenreference">
    <w:name w:val="Hidden reference"/>
    <w:basedOn w:val="Para0"/>
    <w:next w:val="Para0"/>
    <w:rsid w:val="00F43433"/>
    <w:pPr>
      <w:spacing w:before="40" w:after="40"/>
    </w:pPr>
    <w:rPr>
      <w:vanish/>
      <w:color w:val="FF0000"/>
      <w:sz w:val="20"/>
    </w:rPr>
  </w:style>
  <w:style w:type="paragraph" w:customStyle="1" w:styleId="Para2bullet">
    <w:name w:val="Para 2 bullet"/>
    <w:basedOn w:val="Para2"/>
    <w:rsid w:val="00F43433"/>
    <w:pPr>
      <w:numPr>
        <w:numId w:val="6"/>
      </w:numPr>
      <w:spacing w:after="60"/>
    </w:pPr>
  </w:style>
  <w:style w:type="paragraph" w:customStyle="1" w:styleId="Para2dash">
    <w:name w:val="Para 2 dash"/>
    <w:basedOn w:val="Para2"/>
    <w:rsid w:val="00F43433"/>
    <w:pPr>
      <w:numPr>
        <w:numId w:val="7"/>
      </w:numPr>
      <w:spacing w:after="60"/>
    </w:pPr>
  </w:style>
  <w:style w:type="paragraph" w:customStyle="1" w:styleId="Para2letter">
    <w:name w:val="Para 2 letter"/>
    <w:basedOn w:val="Para2"/>
    <w:rsid w:val="00F43433"/>
    <w:pPr>
      <w:numPr>
        <w:numId w:val="8"/>
      </w:numPr>
      <w:spacing w:after="60"/>
    </w:pPr>
  </w:style>
  <w:style w:type="paragraph" w:customStyle="1" w:styleId="Para2number">
    <w:name w:val="Para 2 number"/>
    <w:basedOn w:val="Para2"/>
    <w:rsid w:val="00B85EEB"/>
    <w:pPr>
      <w:numPr>
        <w:numId w:val="9"/>
      </w:numPr>
      <w:spacing w:after="60"/>
    </w:pPr>
  </w:style>
  <w:style w:type="paragraph" w:customStyle="1" w:styleId="Para3">
    <w:name w:val="Para 3"/>
    <w:basedOn w:val="Para0"/>
    <w:rsid w:val="00F43433"/>
    <w:pPr>
      <w:ind w:left="1191"/>
    </w:pPr>
  </w:style>
  <w:style w:type="paragraph" w:customStyle="1" w:styleId="Para3bullet">
    <w:name w:val="Para 3 bullet"/>
    <w:basedOn w:val="Para3"/>
    <w:rsid w:val="00F43433"/>
    <w:pPr>
      <w:numPr>
        <w:numId w:val="10"/>
      </w:numPr>
      <w:spacing w:after="60"/>
    </w:pPr>
  </w:style>
  <w:style w:type="paragraph" w:customStyle="1" w:styleId="Para3dash">
    <w:name w:val="Para 3 dash"/>
    <w:basedOn w:val="Para3"/>
    <w:rsid w:val="00F43433"/>
    <w:pPr>
      <w:numPr>
        <w:numId w:val="11"/>
      </w:numPr>
      <w:spacing w:after="60"/>
    </w:pPr>
  </w:style>
  <w:style w:type="paragraph" w:customStyle="1" w:styleId="Para3letter">
    <w:name w:val="Para 3 letter"/>
    <w:basedOn w:val="Para3"/>
    <w:rsid w:val="008B5A13"/>
    <w:pPr>
      <w:numPr>
        <w:numId w:val="12"/>
      </w:numPr>
      <w:spacing w:after="60"/>
    </w:pPr>
  </w:style>
  <w:style w:type="paragraph" w:customStyle="1" w:styleId="Para3number">
    <w:name w:val="Para 3 number"/>
    <w:basedOn w:val="Para3"/>
    <w:rsid w:val="00B85EEB"/>
    <w:pPr>
      <w:numPr>
        <w:numId w:val="13"/>
      </w:numPr>
      <w:spacing w:after="60"/>
    </w:pPr>
  </w:style>
  <w:style w:type="paragraph" w:customStyle="1" w:styleId="DocStatusH">
    <w:name w:val="DocStatusH"/>
    <w:basedOn w:val="DocStatus"/>
    <w:rsid w:val="00F43433"/>
    <w:pPr>
      <w:spacing w:before="60" w:after="60"/>
    </w:pPr>
    <w:rPr>
      <w:b/>
    </w:rPr>
  </w:style>
  <w:style w:type="paragraph" w:customStyle="1" w:styleId="DocStatus">
    <w:name w:val="DocStatus"/>
    <w:basedOn w:val="TableFont"/>
    <w:rsid w:val="00F43433"/>
    <w:rPr>
      <w:sz w:val="16"/>
    </w:rPr>
  </w:style>
  <w:style w:type="paragraph" w:customStyle="1" w:styleId="Head4manual">
    <w:name w:val="Head 4 manual"/>
    <w:basedOn w:val="Head1manual"/>
    <w:rsid w:val="00F43433"/>
    <w:pPr>
      <w:spacing w:before="120" w:after="40"/>
    </w:pPr>
    <w:rPr>
      <w:sz w:val="22"/>
    </w:rPr>
  </w:style>
  <w:style w:type="paragraph" w:customStyle="1" w:styleId="Summaryheading">
    <w:name w:val="Summary heading"/>
    <w:basedOn w:val="Heading1"/>
    <w:next w:val="Para0"/>
    <w:rsid w:val="00F43433"/>
    <w:pPr>
      <w:tabs>
        <w:tab w:val="left" w:pos="851"/>
      </w:tabs>
    </w:pPr>
  </w:style>
  <w:style w:type="paragraph" w:customStyle="1" w:styleId="Margincomment">
    <w:name w:val="Margin comment"/>
    <w:basedOn w:val="Para0"/>
    <w:rsid w:val="00F43433"/>
    <w:pPr>
      <w:jc w:val="right"/>
    </w:pPr>
    <w:rPr>
      <w:rFonts w:ascii="Arial Narrow" w:hAnsi="Arial Narrow"/>
      <w:i/>
      <w:color w:val="808000"/>
      <w:sz w:val="18"/>
    </w:rPr>
  </w:style>
  <w:style w:type="paragraph" w:customStyle="1" w:styleId="Appendix1">
    <w:name w:val="Appendix 1"/>
    <w:basedOn w:val="Heading1"/>
    <w:next w:val="Para0"/>
    <w:rsid w:val="00197863"/>
    <w:pPr>
      <w:numPr>
        <w:numId w:val="14"/>
      </w:numPr>
    </w:pPr>
    <w:rPr>
      <w:lang w:val="en-AU"/>
    </w:rPr>
  </w:style>
  <w:style w:type="paragraph" w:customStyle="1" w:styleId="Appendix2">
    <w:name w:val="Appendix 2"/>
    <w:basedOn w:val="Appendix1"/>
    <w:next w:val="Para0"/>
    <w:rsid w:val="00F43433"/>
    <w:pPr>
      <w:pageBreakBefore w:val="0"/>
      <w:numPr>
        <w:ilvl w:val="1"/>
      </w:numPr>
      <w:spacing w:before="120" w:after="40"/>
      <w:outlineLvl w:val="1"/>
    </w:pPr>
    <w:rPr>
      <w:sz w:val="22"/>
    </w:rPr>
  </w:style>
  <w:style w:type="paragraph" w:customStyle="1" w:styleId="Appendix3">
    <w:name w:val="Appendix 3"/>
    <w:basedOn w:val="Appendix1"/>
    <w:next w:val="Para0"/>
    <w:rsid w:val="00F43433"/>
    <w:pPr>
      <w:pageBreakBefore w:val="0"/>
      <w:numPr>
        <w:ilvl w:val="2"/>
      </w:numPr>
      <w:spacing w:before="120" w:after="40"/>
      <w:outlineLvl w:val="2"/>
    </w:pPr>
    <w:rPr>
      <w:sz w:val="22"/>
    </w:rPr>
  </w:style>
  <w:style w:type="paragraph" w:customStyle="1" w:styleId="CoverHeading">
    <w:name w:val="CoverHeading"/>
    <w:basedOn w:val="Para0"/>
    <w:next w:val="Para0"/>
    <w:rsid w:val="00F43433"/>
    <w:pPr>
      <w:keepNext/>
    </w:pPr>
    <w:rPr>
      <w:rFonts w:ascii="Arial Narrow" w:hAnsi="Arial Narrow"/>
      <w:b/>
      <w:sz w:val="44"/>
    </w:rPr>
  </w:style>
  <w:style w:type="paragraph" w:customStyle="1" w:styleId="CoverTitle">
    <w:name w:val="CoverTitle"/>
    <w:basedOn w:val="Para0"/>
    <w:next w:val="Para0"/>
    <w:rsid w:val="00F43433"/>
    <w:pPr>
      <w:spacing w:after="180"/>
    </w:pPr>
    <w:rPr>
      <w:rFonts w:ascii="Arial Narrow" w:hAnsi="Arial Narrow"/>
      <w:caps/>
      <w:sz w:val="28"/>
    </w:rPr>
  </w:style>
  <w:style w:type="paragraph" w:customStyle="1" w:styleId="CoverSubject">
    <w:name w:val="CoverSubject"/>
    <w:basedOn w:val="Para0"/>
    <w:next w:val="Para0"/>
    <w:rsid w:val="00F43433"/>
    <w:pPr>
      <w:numPr>
        <w:numId w:val="15"/>
      </w:numPr>
      <w:spacing w:after="120"/>
    </w:pPr>
    <w:rPr>
      <w:rFonts w:ascii="Arial Narrow" w:hAnsi="Arial Narrow"/>
      <w:color w:val="808080"/>
      <w:sz w:val="24"/>
    </w:rPr>
  </w:style>
  <w:style w:type="paragraph" w:customStyle="1" w:styleId="CoverVersion">
    <w:name w:val="CoverVersion"/>
    <w:basedOn w:val="CoverSubject"/>
    <w:next w:val="Para0"/>
    <w:rsid w:val="00F43433"/>
  </w:style>
  <w:style w:type="paragraph" w:customStyle="1" w:styleId="CoverDate">
    <w:name w:val="CoverDate"/>
    <w:basedOn w:val="CoverSubject"/>
    <w:next w:val="Para0"/>
    <w:rsid w:val="00F43433"/>
  </w:style>
  <w:style w:type="paragraph" w:customStyle="1" w:styleId="FlysheetHeading">
    <w:name w:val="FlysheetHeading"/>
    <w:basedOn w:val="CoverHeading"/>
    <w:next w:val="Para0"/>
    <w:rsid w:val="00F43433"/>
  </w:style>
  <w:style w:type="paragraph" w:customStyle="1" w:styleId="FlysheetTitle">
    <w:name w:val="FlysheetTitle"/>
    <w:basedOn w:val="CoverTitle"/>
    <w:next w:val="Para0"/>
    <w:rsid w:val="00F43433"/>
  </w:style>
  <w:style w:type="paragraph" w:customStyle="1" w:styleId="FlysheetVersion">
    <w:name w:val="FlysheetVersion"/>
    <w:basedOn w:val="CoverVersion"/>
    <w:next w:val="Para0"/>
    <w:rsid w:val="00F43433"/>
    <w:pPr>
      <w:numPr>
        <w:numId w:val="16"/>
      </w:numPr>
      <w:tabs>
        <w:tab w:val="clear" w:pos="360"/>
        <w:tab w:val="left" w:pos="284"/>
      </w:tabs>
    </w:pPr>
  </w:style>
  <w:style w:type="paragraph" w:customStyle="1" w:styleId="FlysheetDate">
    <w:name w:val="FlysheetDate"/>
    <w:basedOn w:val="FlysheetVersion"/>
    <w:next w:val="Para0"/>
    <w:rsid w:val="00F43433"/>
  </w:style>
  <w:style w:type="paragraph" w:customStyle="1" w:styleId="Address">
    <w:name w:val="Address"/>
    <w:basedOn w:val="Para0"/>
    <w:rsid w:val="00F43433"/>
    <w:pPr>
      <w:tabs>
        <w:tab w:val="left" w:pos="737"/>
      </w:tabs>
      <w:ind w:left="284"/>
    </w:pPr>
    <w:rPr>
      <w:rFonts w:ascii="Arial Narrow" w:hAnsi="Arial Narrow"/>
      <w:sz w:val="20"/>
    </w:rPr>
  </w:style>
  <w:style w:type="paragraph" w:customStyle="1" w:styleId="CoverCopyright">
    <w:name w:val="CoverCopyright"/>
    <w:basedOn w:val="Para0"/>
    <w:next w:val="Para0"/>
    <w:rsid w:val="00F43433"/>
    <w:pPr>
      <w:spacing w:before="120"/>
    </w:pPr>
    <w:rPr>
      <w:sz w:val="16"/>
    </w:rPr>
  </w:style>
  <w:style w:type="paragraph" w:customStyle="1" w:styleId="CoverFooter">
    <w:name w:val="CoverFooter"/>
    <w:basedOn w:val="Footer"/>
    <w:rsid w:val="00F43433"/>
    <w:pPr>
      <w:tabs>
        <w:tab w:val="clear" w:pos="8647"/>
        <w:tab w:val="right" w:pos="6946"/>
      </w:tabs>
    </w:pPr>
  </w:style>
  <w:style w:type="paragraph" w:styleId="TableofFigures">
    <w:name w:val="table of figures"/>
    <w:basedOn w:val="TOC1"/>
    <w:next w:val="Para0"/>
    <w:uiPriority w:val="99"/>
    <w:rsid w:val="008A71C0"/>
    <w:rPr>
      <w:b w:val="0"/>
      <w:caps w:val="0"/>
      <w:sz w:val="20"/>
    </w:rPr>
  </w:style>
  <w:style w:type="paragraph" w:customStyle="1" w:styleId="Instruction">
    <w:name w:val="Instruction"/>
    <w:basedOn w:val="Para0"/>
    <w:next w:val="Para0"/>
    <w:rsid w:val="00F43433"/>
    <w:pPr>
      <w:spacing w:after="120"/>
    </w:pPr>
    <w:rPr>
      <w:color w:val="FF0000"/>
    </w:rPr>
  </w:style>
  <w:style w:type="paragraph" w:customStyle="1" w:styleId="Para0Roman">
    <w:name w:val="Para 0 Roman"/>
    <w:basedOn w:val="Para0"/>
    <w:rsid w:val="00D413E7"/>
    <w:pPr>
      <w:numPr>
        <w:numId w:val="19"/>
      </w:numPr>
      <w:spacing w:after="60"/>
    </w:pPr>
  </w:style>
  <w:style w:type="paragraph" w:customStyle="1" w:styleId="TableFontbullet">
    <w:name w:val="TableFont bullet"/>
    <w:basedOn w:val="TableFont"/>
    <w:rsid w:val="00F43433"/>
    <w:pPr>
      <w:numPr>
        <w:numId w:val="17"/>
      </w:numPr>
      <w:spacing w:before="20" w:after="0"/>
    </w:pPr>
  </w:style>
  <w:style w:type="paragraph" w:customStyle="1" w:styleId="Para1Roman">
    <w:name w:val="Para 1 Roman"/>
    <w:basedOn w:val="Para1"/>
    <w:rsid w:val="00B377BF"/>
    <w:pPr>
      <w:numPr>
        <w:numId w:val="20"/>
      </w:numPr>
      <w:spacing w:after="60"/>
    </w:pPr>
  </w:style>
  <w:style w:type="paragraph" w:customStyle="1" w:styleId="Para2Roman">
    <w:name w:val="Para 2 Roman"/>
    <w:basedOn w:val="Para2"/>
    <w:rsid w:val="00226F69"/>
    <w:pPr>
      <w:numPr>
        <w:numId w:val="21"/>
      </w:numPr>
      <w:spacing w:after="60"/>
    </w:pPr>
  </w:style>
  <w:style w:type="paragraph" w:customStyle="1" w:styleId="Para3Roman">
    <w:name w:val="Para 3 Roman"/>
    <w:basedOn w:val="Para3"/>
    <w:rsid w:val="008B5A13"/>
    <w:pPr>
      <w:numPr>
        <w:numId w:val="22"/>
      </w:numPr>
      <w:spacing w:after="60"/>
    </w:pPr>
  </w:style>
  <w:style w:type="paragraph" w:styleId="BalloonText">
    <w:name w:val="Balloon Text"/>
    <w:basedOn w:val="Normal"/>
    <w:link w:val="BalloonTextChar"/>
    <w:rsid w:val="00DC09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DC091D"/>
    <w:rPr>
      <w:rFonts w:ascii="Tahoma" w:hAnsi="Tahoma" w:cs="Tahoma"/>
      <w:color w:val="000000"/>
      <w:sz w:val="16"/>
      <w:szCs w:val="16"/>
      <w:lang w:val="en-GB" w:eastAsia="en-US"/>
    </w:rPr>
  </w:style>
  <w:style w:type="character" w:customStyle="1" w:styleId="FooterChar">
    <w:name w:val="Footer Char"/>
    <w:basedOn w:val="DefaultParagraphFont"/>
    <w:link w:val="Footer"/>
    <w:uiPriority w:val="99"/>
    <w:rsid w:val="00576973"/>
    <w:rPr>
      <w:rFonts w:ascii="Arial Narrow" w:hAnsi="Arial Narrow"/>
      <w:noProof/>
      <w:color w:val="808080"/>
      <w:sz w:val="16"/>
      <w:lang w:val="en-GB" w:eastAsia="en-US"/>
    </w:rPr>
  </w:style>
  <w:style w:type="paragraph" w:customStyle="1" w:styleId="StyleCaptionBefore0pt">
    <w:name w:val="Style Caption + Before:  0 pt"/>
    <w:basedOn w:val="Caption"/>
    <w:rsid w:val="00FC2C3F"/>
    <w:rPr>
      <w:bCs/>
    </w:rPr>
  </w:style>
  <w:style w:type="paragraph" w:customStyle="1" w:styleId="StyleCaptionBefore0pt1">
    <w:name w:val="Style Caption + Before:  0 pt1"/>
    <w:basedOn w:val="Caption"/>
    <w:rsid w:val="00FC2C3F"/>
    <w:rPr>
      <w:bCs/>
    </w:rPr>
  </w:style>
  <w:style w:type="table" w:styleId="TableGrid">
    <w:name w:val="Table Grid"/>
    <w:basedOn w:val="TableNormal"/>
    <w:uiPriority w:val="59"/>
    <w:rsid w:val="009A1591"/>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link w:val="CommentTextChar"/>
    <w:uiPriority w:val="99"/>
    <w:unhideWhenUsed/>
    <w:rsid w:val="009A1591"/>
    <w:pPr>
      <w:spacing w:after="0" w:line="240" w:lineRule="auto"/>
    </w:pPr>
    <w:rPr>
      <w:rFonts w:ascii="Calibri" w:eastAsiaTheme="minorHAnsi" w:hAnsi="Calibri"/>
      <w:color w:val="auto"/>
      <w:sz w:val="20"/>
      <w:lang w:val="en-AU" w:eastAsia="en-AU"/>
    </w:rPr>
  </w:style>
  <w:style w:type="character" w:customStyle="1" w:styleId="CommentTextChar">
    <w:name w:val="Comment Text Char"/>
    <w:basedOn w:val="DefaultParagraphFont"/>
    <w:link w:val="CommentText"/>
    <w:uiPriority w:val="99"/>
    <w:rsid w:val="009A1591"/>
    <w:rPr>
      <w:rFonts w:ascii="Calibri" w:eastAsiaTheme="minorHAnsi" w:hAnsi="Calibri"/>
    </w:rPr>
  </w:style>
  <w:style w:type="character" w:styleId="Hyperlink">
    <w:name w:val="Hyperlink"/>
    <w:basedOn w:val="DefaultParagraphFont"/>
    <w:uiPriority w:val="99"/>
    <w:unhideWhenUsed/>
    <w:rsid w:val="009A1591"/>
    <w:rPr>
      <w:color w:val="0000FF" w:themeColor="hyperlink"/>
      <w:u w:val="single"/>
    </w:rPr>
  </w:style>
  <w:style w:type="paragraph" w:styleId="ListParagraph">
    <w:name w:val="List Paragraph"/>
    <w:basedOn w:val="Normal"/>
    <w:uiPriority w:val="34"/>
    <w:qFormat/>
    <w:rsid w:val="00151242"/>
    <w:pPr>
      <w:ind w:left="720"/>
      <w:contextualSpacing/>
    </w:pPr>
  </w:style>
  <w:style w:type="character" w:styleId="CommentReference">
    <w:name w:val="annotation reference"/>
    <w:basedOn w:val="DefaultParagraphFont"/>
    <w:uiPriority w:val="99"/>
    <w:rsid w:val="00E022D5"/>
    <w:rPr>
      <w:sz w:val="16"/>
      <w:szCs w:val="16"/>
    </w:rPr>
  </w:style>
  <w:style w:type="paragraph" w:styleId="CommentSubject">
    <w:name w:val="annotation subject"/>
    <w:basedOn w:val="CommentText"/>
    <w:next w:val="CommentText"/>
    <w:link w:val="CommentSubjectChar"/>
    <w:rsid w:val="00E022D5"/>
    <w:pPr>
      <w:spacing w:after="220"/>
    </w:pPr>
    <w:rPr>
      <w:rFonts w:ascii="Times New Roman" w:eastAsia="Times New Roman" w:hAnsi="Times New Roman"/>
      <w:b/>
      <w:bCs/>
      <w:color w:val="000000"/>
      <w:lang w:val="en-GB" w:eastAsia="en-US"/>
    </w:rPr>
  </w:style>
  <w:style w:type="character" w:customStyle="1" w:styleId="CommentSubjectChar">
    <w:name w:val="Comment Subject Char"/>
    <w:basedOn w:val="CommentTextChar"/>
    <w:link w:val="CommentSubject"/>
    <w:rsid w:val="00E022D5"/>
    <w:rPr>
      <w:rFonts w:ascii="Calibri" w:eastAsiaTheme="minorHAnsi" w:hAnsi="Calibri"/>
      <w:b/>
      <w:bCs/>
      <w:color w:val="000000"/>
      <w:lang w:val="en-GB" w:eastAsia="en-US"/>
    </w:rPr>
  </w:style>
  <w:style w:type="character" w:styleId="FollowedHyperlink">
    <w:name w:val="FollowedHyperlink"/>
    <w:basedOn w:val="DefaultParagraphFont"/>
    <w:rsid w:val="00FD5C60"/>
    <w:rPr>
      <w:color w:val="800080" w:themeColor="followedHyperlink"/>
      <w:u w:val="single"/>
    </w:rPr>
  </w:style>
  <w:style w:type="character" w:customStyle="1" w:styleId="Para0Char">
    <w:name w:val="Para 0 Char"/>
    <w:basedOn w:val="DefaultParagraphFont"/>
    <w:link w:val="Para0"/>
    <w:uiPriority w:val="99"/>
    <w:locked/>
    <w:rsid w:val="00E13B93"/>
    <w:rPr>
      <w:rFonts w:ascii="Arial" w:hAnsi="Arial"/>
      <w:color w:val="000000"/>
      <w:sz w:val="22"/>
      <w:lang w:val="en-GB" w:eastAsia="en-US"/>
    </w:rPr>
  </w:style>
  <w:style w:type="character" w:customStyle="1" w:styleId="Heading3Char">
    <w:name w:val="Heading 3 Char"/>
    <w:basedOn w:val="DefaultParagraphFont"/>
    <w:link w:val="Heading3"/>
    <w:rsid w:val="00083100"/>
    <w:rPr>
      <w:rFonts w:ascii="Arial" w:hAnsi="Arial"/>
      <w:b/>
      <w:i/>
      <w:color w:val="000000"/>
      <w:sz w:val="22"/>
      <w:szCs w:val="22"/>
      <w:lang w:val="en-GB" w:eastAsia="en-US"/>
    </w:rPr>
  </w:style>
  <w:style w:type="paragraph" w:styleId="FootnoteText">
    <w:name w:val="footnote text"/>
    <w:basedOn w:val="Normal"/>
    <w:link w:val="FootnoteTextChar"/>
    <w:rsid w:val="00C30388"/>
    <w:pPr>
      <w:spacing w:after="60" w:line="240" w:lineRule="auto"/>
    </w:pPr>
    <w:rPr>
      <w:rFonts w:ascii="Arial" w:hAnsi="Arial"/>
      <w:sz w:val="20"/>
      <w:lang w:val="en-AU"/>
    </w:rPr>
  </w:style>
  <w:style w:type="character" w:customStyle="1" w:styleId="FootnoteTextChar">
    <w:name w:val="Footnote Text Char"/>
    <w:basedOn w:val="DefaultParagraphFont"/>
    <w:link w:val="FootnoteText"/>
    <w:rsid w:val="00C30388"/>
    <w:rPr>
      <w:rFonts w:ascii="Arial" w:hAnsi="Arial"/>
      <w:color w:val="000000"/>
      <w:lang w:eastAsia="en-US"/>
    </w:rPr>
  </w:style>
  <w:style w:type="character" w:styleId="FootnoteReference">
    <w:name w:val="footnote reference"/>
    <w:basedOn w:val="DefaultParagraphFont"/>
    <w:rsid w:val="00D92C9C"/>
    <w:rPr>
      <w:vertAlign w:val="superscript"/>
    </w:rPr>
  </w:style>
  <w:style w:type="character" w:styleId="Emphasis">
    <w:name w:val="Emphasis"/>
    <w:basedOn w:val="DefaultParagraphFont"/>
    <w:qFormat/>
    <w:rsid w:val="00596191"/>
    <w:rPr>
      <w:i/>
      <w:iCs/>
    </w:rPr>
  </w:style>
  <w:style w:type="character" w:customStyle="1" w:styleId="unicode1">
    <w:name w:val="unicode1"/>
    <w:basedOn w:val="DefaultParagraphFont"/>
    <w:rsid w:val="005E770E"/>
    <w:rPr>
      <w:rFonts w:ascii="Arial Unicode MS" w:eastAsia="Arial Unicode MS" w:hAnsi="Arial Unicode MS" w:cs="Arial Unicode MS" w:hint="eastAsia"/>
    </w:rPr>
  </w:style>
  <w:style w:type="paragraph" w:styleId="Revision">
    <w:name w:val="Revision"/>
    <w:hidden/>
    <w:uiPriority w:val="99"/>
    <w:semiHidden/>
    <w:rsid w:val="004D092C"/>
    <w:rPr>
      <w:color w:val="000000"/>
      <w:sz w:val="22"/>
      <w:lang w:val="en-GB" w:eastAsia="en-US"/>
    </w:rPr>
  </w:style>
  <w:style w:type="paragraph" w:styleId="DocumentMap">
    <w:name w:val="Document Map"/>
    <w:basedOn w:val="Normal"/>
    <w:link w:val="DocumentMapChar"/>
    <w:rsid w:val="00BE0FB4"/>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rsid w:val="00BE0FB4"/>
    <w:rPr>
      <w:rFonts w:ascii="Tahoma" w:hAnsi="Tahoma" w:cs="Tahoma"/>
      <w:color w:val="000000"/>
      <w:sz w:val="16"/>
      <w:szCs w:val="16"/>
      <w:lang w:val="en-GB" w:eastAsia="en-US"/>
    </w:rPr>
  </w:style>
  <w:style w:type="character" w:customStyle="1" w:styleId="TableFontChar">
    <w:name w:val="TableFont Char"/>
    <w:basedOn w:val="DefaultParagraphFont"/>
    <w:link w:val="TableFont"/>
    <w:locked/>
    <w:rsid w:val="007D46D2"/>
    <w:rPr>
      <w:rFonts w:ascii="Arial" w:hAnsi="Arial"/>
      <w:color w:val="000000"/>
      <w:lang w:val="en-GB" w:eastAsia="en-US"/>
    </w:rPr>
  </w:style>
  <w:style w:type="character" w:customStyle="1" w:styleId="TableFontHChar">
    <w:name w:val="TableFontH Char"/>
    <w:basedOn w:val="TableFontChar"/>
    <w:link w:val="TableFontH"/>
    <w:locked/>
    <w:rsid w:val="00703C02"/>
    <w:rPr>
      <w:rFonts w:ascii="Arial" w:hAnsi="Arial"/>
      <w:b/>
      <w:color w:val="000000"/>
      <w:lang w:val="en-GB" w:eastAsia="en-US"/>
    </w:rPr>
  </w:style>
  <w:style w:type="character" w:customStyle="1" w:styleId="Para0Char1">
    <w:name w:val="Para 0 Char1"/>
    <w:basedOn w:val="DefaultParagraphFont"/>
    <w:uiPriority w:val="99"/>
    <w:rsid w:val="00647543"/>
    <w:rPr>
      <w:color w:val="000000"/>
      <w:sz w:val="22"/>
      <w:lang w:val="en-GB" w:eastAsia="en-US"/>
    </w:rPr>
  </w:style>
  <w:style w:type="character" w:customStyle="1" w:styleId="Heading4Char">
    <w:name w:val="Heading 4 Char"/>
    <w:basedOn w:val="DefaultParagraphFont"/>
    <w:link w:val="Heading4"/>
    <w:rsid w:val="001A5F9E"/>
    <w:rPr>
      <w:rFonts w:ascii="Arial" w:hAnsi="Arial"/>
      <w:color w:val="000000"/>
      <w:sz w:val="22"/>
      <w:szCs w:val="22"/>
      <w:lang w:val="en-GB" w:eastAsia="en-US"/>
    </w:rPr>
  </w:style>
  <w:style w:type="paragraph" w:customStyle="1" w:styleId="StylePara0">
    <w:name w:val="Style Para 0"/>
    <w:basedOn w:val="Para0"/>
    <w:rsid w:val="00BE18C8"/>
  </w:style>
  <w:style w:type="character" w:customStyle="1" w:styleId="Heading2Char">
    <w:name w:val="Heading 2 Char"/>
    <w:basedOn w:val="DefaultParagraphFont"/>
    <w:link w:val="Heading2"/>
    <w:rsid w:val="00D06B0D"/>
    <w:rPr>
      <w:rFonts w:ascii="Arial" w:hAnsi="Arial"/>
      <w:b/>
      <w:color w:val="000000"/>
      <w:sz w:val="22"/>
      <w:szCs w:val="22"/>
      <w:lang w:val="en-GB" w:eastAsia="en-US"/>
    </w:rPr>
  </w:style>
  <w:style w:type="character" w:customStyle="1" w:styleId="CaptionChar">
    <w:name w:val="Caption Char"/>
    <w:aliases w:val="Caption Char1 Char Char,Caption Char1 Char1,อักขระ Char,Caption1 Char Char1,Caption Char Char Char Char1 Char Char,Caption Char Char Char Char Char Char Char Char Char1 Char Char,Caption1 Char Char Char,Caption Char1 Ch Char,TABL Char"/>
    <w:link w:val="Caption"/>
    <w:locked/>
    <w:rsid w:val="008E3AAF"/>
    <w:rPr>
      <w:rFonts w:ascii="Arial" w:hAnsi="Arial"/>
      <w:sz w:val="22"/>
      <w:lang w:eastAsia="en-US"/>
    </w:rPr>
  </w:style>
  <w:style w:type="paragraph" w:customStyle="1" w:styleId="StyleTableFont9ptBefore3After0">
    <w:name w:val="Style TableFont + 9 pt Before: 3 After:  0"/>
    <w:basedOn w:val="TableFont"/>
    <w:rsid w:val="00BB21C3"/>
    <w:pPr>
      <w:spacing w:before="60" w:after="0"/>
    </w:pPr>
    <w:rPr>
      <w:sz w:val="18"/>
    </w:rPr>
  </w:style>
  <w:style w:type="paragraph" w:customStyle="1" w:styleId="BasicParagraph">
    <w:name w:val="[Basic Paragraph]"/>
    <w:basedOn w:val="Normal"/>
    <w:uiPriority w:val="99"/>
    <w:rsid w:val="00504F91"/>
    <w:pPr>
      <w:autoSpaceDE w:val="0"/>
      <w:autoSpaceDN w:val="0"/>
      <w:adjustRightInd w:val="0"/>
      <w:spacing w:after="0" w:line="288" w:lineRule="auto"/>
      <w:textAlignment w:val="center"/>
    </w:pPr>
    <w:rPr>
      <w:rFonts w:ascii="Minion Pro" w:hAnsi="Minion Pro" w:cs="Minion Pro"/>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5987860">
      <w:bodyDiv w:val="1"/>
      <w:marLeft w:val="0"/>
      <w:marRight w:val="0"/>
      <w:marTop w:val="0"/>
      <w:marBottom w:val="0"/>
      <w:divBdr>
        <w:top w:val="none" w:sz="0" w:space="0" w:color="auto"/>
        <w:left w:val="none" w:sz="0" w:space="0" w:color="auto"/>
        <w:bottom w:val="none" w:sz="0" w:space="0" w:color="auto"/>
        <w:right w:val="none" w:sz="0" w:space="0" w:color="auto"/>
      </w:divBdr>
    </w:div>
    <w:div w:id="291594959">
      <w:bodyDiv w:val="1"/>
      <w:marLeft w:val="0"/>
      <w:marRight w:val="0"/>
      <w:marTop w:val="0"/>
      <w:marBottom w:val="0"/>
      <w:divBdr>
        <w:top w:val="none" w:sz="0" w:space="0" w:color="auto"/>
        <w:left w:val="none" w:sz="0" w:space="0" w:color="auto"/>
        <w:bottom w:val="none" w:sz="0" w:space="0" w:color="auto"/>
        <w:right w:val="none" w:sz="0" w:space="0" w:color="auto"/>
      </w:divBdr>
    </w:div>
    <w:div w:id="310134319">
      <w:bodyDiv w:val="1"/>
      <w:marLeft w:val="0"/>
      <w:marRight w:val="0"/>
      <w:marTop w:val="0"/>
      <w:marBottom w:val="0"/>
      <w:divBdr>
        <w:top w:val="none" w:sz="0" w:space="0" w:color="auto"/>
        <w:left w:val="none" w:sz="0" w:space="0" w:color="auto"/>
        <w:bottom w:val="none" w:sz="0" w:space="0" w:color="auto"/>
        <w:right w:val="none" w:sz="0" w:space="0" w:color="auto"/>
      </w:divBdr>
    </w:div>
    <w:div w:id="331180581">
      <w:bodyDiv w:val="1"/>
      <w:marLeft w:val="0"/>
      <w:marRight w:val="0"/>
      <w:marTop w:val="0"/>
      <w:marBottom w:val="0"/>
      <w:divBdr>
        <w:top w:val="none" w:sz="0" w:space="0" w:color="auto"/>
        <w:left w:val="none" w:sz="0" w:space="0" w:color="auto"/>
        <w:bottom w:val="none" w:sz="0" w:space="0" w:color="auto"/>
        <w:right w:val="none" w:sz="0" w:space="0" w:color="auto"/>
      </w:divBdr>
    </w:div>
    <w:div w:id="343240964">
      <w:bodyDiv w:val="1"/>
      <w:marLeft w:val="0"/>
      <w:marRight w:val="0"/>
      <w:marTop w:val="0"/>
      <w:marBottom w:val="0"/>
      <w:divBdr>
        <w:top w:val="none" w:sz="0" w:space="0" w:color="auto"/>
        <w:left w:val="none" w:sz="0" w:space="0" w:color="auto"/>
        <w:bottom w:val="none" w:sz="0" w:space="0" w:color="auto"/>
        <w:right w:val="none" w:sz="0" w:space="0" w:color="auto"/>
      </w:divBdr>
    </w:div>
    <w:div w:id="503592005">
      <w:bodyDiv w:val="1"/>
      <w:marLeft w:val="0"/>
      <w:marRight w:val="0"/>
      <w:marTop w:val="0"/>
      <w:marBottom w:val="0"/>
      <w:divBdr>
        <w:top w:val="none" w:sz="0" w:space="0" w:color="auto"/>
        <w:left w:val="none" w:sz="0" w:space="0" w:color="auto"/>
        <w:bottom w:val="none" w:sz="0" w:space="0" w:color="auto"/>
        <w:right w:val="none" w:sz="0" w:space="0" w:color="auto"/>
      </w:divBdr>
    </w:div>
    <w:div w:id="556555699">
      <w:bodyDiv w:val="1"/>
      <w:marLeft w:val="0"/>
      <w:marRight w:val="0"/>
      <w:marTop w:val="0"/>
      <w:marBottom w:val="0"/>
      <w:divBdr>
        <w:top w:val="none" w:sz="0" w:space="0" w:color="auto"/>
        <w:left w:val="none" w:sz="0" w:space="0" w:color="auto"/>
        <w:bottom w:val="none" w:sz="0" w:space="0" w:color="auto"/>
        <w:right w:val="none" w:sz="0" w:space="0" w:color="auto"/>
      </w:divBdr>
    </w:div>
    <w:div w:id="574628911">
      <w:bodyDiv w:val="1"/>
      <w:marLeft w:val="0"/>
      <w:marRight w:val="0"/>
      <w:marTop w:val="0"/>
      <w:marBottom w:val="0"/>
      <w:divBdr>
        <w:top w:val="none" w:sz="0" w:space="0" w:color="auto"/>
        <w:left w:val="none" w:sz="0" w:space="0" w:color="auto"/>
        <w:bottom w:val="none" w:sz="0" w:space="0" w:color="auto"/>
        <w:right w:val="none" w:sz="0" w:space="0" w:color="auto"/>
      </w:divBdr>
    </w:div>
    <w:div w:id="609513664">
      <w:bodyDiv w:val="1"/>
      <w:marLeft w:val="0"/>
      <w:marRight w:val="0"/>
      <w:marTop w:val="0"/>
      <w:marBottom w:val="0"/>
      <w:divBdr>
        <w:top w:val="none" w:sz="0" w:space="0" w:color="auto"/>
        <w:left w:val="none" w:sz="0" w:space="0" w:color="auto"/>
        <w:bottom w:val="none" w:sz="0" w:space="0" w:color="auto"/>
        <w:right w:val="none" w:sz="0" w:space="0" w:color="auto"/>
      </w:divBdr>
    </w:div>
    <w:div w:id="717509838">
      <w:bodyDiv w:val="1"/>
      <w:marLeft w:val="0"/>
      <w:marRight w:val="0"/>
      <w:marTop w:val="0"/>
      <w:marBottom w:val="0"/>
      <w:divBdr>
        <w:top w:val="none" w:sz="0" w:space="0" w:color="auto"/>
        <w:left w:val="none" w:sz="0" w:space="0" w:color="auto"/>
        <w:bottom w:val="none" w:sz="0" w:space="0" w:color="auto"/>
        <w:right w:val="none" w:sz="0" w:space="0" w:color="auto"/>
      </w:divBdr>
    </w:div>
    <w:div w:id="763917211">
      <w:bodyDiv w:val="1"/>
      <w:marLeft w:val="0"/>
      <w:marRight w:val="0"/>
      <w:marTop w:val="0"/>
      <w:marBottom w:val="0"/>
      <w:divBdr>
        <w:top w:val="none" w:sz="0" w:space="0" w:color="auto"/>
        <w:left w:val="none" w:sz="0" w:space="0" w:color="auto"/>
        <w:bottom w:val="none" w:sz="0" w:space="0" w:color="auto"/>
        <w:right w:val="none" w:sz="0" w:space="0" w:color="auto"/>
      </w:divBdr>
    </w:div>
    <w:div w:id="794835327">
      <w:bodyDiv w:val="1"/>
      <w:marLeft w:val="0"/>
      <w:marRight w:val="0"/>
      <w:marTop w:val="0"/>
      <w:marBottom w:val="0"/>
      <w:divBdr>
        <w:top w:val="none" w:sz="0" w:space="0" w:color="auto"/>
        <w:left w:val="none" w:sz="0" w:space="0" w:color="auto"/>
        <w:bottom w:val="none" w:sz="0" w:space="0" w:color="auto"/>
        <w:right w:val="none" w:sz="0" w:space="0" w:color="auto"/>
      </w:divBdr>
    </w:div>
    <w:div w:id="812677794">
      <w:bodyDiv w:val="1"/>
      <w:marLeft w:val="0"/>
      <w:marRight w:val="0"/>
      <w:marTop w:val="0"/>
      <w:marBottom w:val="0"/>
      <w:divBdr>
        <w:top w:val="none" w:sz="0" w:space="0" w:color="auto"/>
        <w:left w:val="none" w:sz="0" w:space="0" w:color="auto"/>
        <w:bottom w:val="none" w:sz="0" w:space="0" w:color="auto"/>
        <w:right w:val="none" w:sz="0" w:space="0" w:color="auto"/>
      </w:divBdr>
    </w:div>
    <w:div w:id="1170604464">
      <w:bodyDiv w:val="1"/>
      <w:marLeft w:val="0"/>
      <w:marRight w:val="0"/>
      <w:marTop w:val="0"/>
      <w:marBottom w:val="0"/>
      <w:divBdr>
        <w:top w:val="none" w:sz="0" w:space="0" w:color="auto"/>
        <w:left w:val="none" w:sz="0" w:space="0" w:color="auto"/>
        <w:bottom w:val="none" w:sz="0" w:space="0" w:color="auto"/>
        <w:right w:val="none" w:sz="0" w:space="0" w:color="auto"/>
      </w:divBdr>
    </w:div>
    <w:div w:id="1279290762">
      <w:bodyDiv w:val="1"/>
      <w:marLeft w:val="0"/>
      <w:marRight w:val="0"/>
      <w:marTop w:val="0"/>
      <w:marBottom w:val="0"/>
      <w:divBdr>
        <w:top w:val="none" w:sz="0" w:space="0" w:color="auto"/>
        <w:left w:val="none" w:sz="0" w:space="0" w:color="auto"/>
        <w:bottom w:val="none" w:sz="0" w:space="0" w:color="auto"/>
        <w:right w:val="none" w:sz="0" w:space="0" w:color="auto"/>
      </w:divBdr>
    </w:div>
    <w:div w:id="1405369954">
      <w:bodyDiv w:val="1"/>
      <w:marLeft w:val="0"/>
      <w:marRight w:val="0"/>
      <w:marTop w:val="0"/>
      <w:marBottom w:val="0"/>
      <w:divBdr>
        <w:top w:val="none" w:sz="0" w:space="0" w:color="auto"/>
        <w:left w:val="none" w:sz="0" w:space="0" w:color="auto"/>
        <w:bottom w:val="none" w:sz="0" w:space="0" w:color="auto"/>
        <w:right w:val="none" w:sz="0" w:space="0" w:color="auto"/>
      </w:divBdr>
    </w:div>
    <w:div w:id="1557857841">
      <w:bodyDiv w:val="1"/>
      <w:marLeft w:val="0"/>
      <w:marRight w:val="0"/>
      <w:marTop w:val="0"/>
      <w:marBottom w:val="0"/>
      <w:divBdr>
        <w:top w:val="none" w:sz="0" w:space="0" w:color="auto"/>
        <w:left w:val="none" w:sz="0" w:space="0" w:color="auto"/>
        <w:bottom w:val="none" w:sz="0" w:space="0" w:color="auto"/>
        <w:right w:val="none" w:sz="0" w:space="0" w:color="auto"/>
      </w:divBdr>
    </w:div>
    <w:div w:id="1628199743">
      <w:bodyDiv w:val="1"/>
      <w:marLeft w:val="0"/>
      <w:marRight w:val="0"/>
      <w:marTop w:val="0"/>
      <w:marBottom w:val="0"/>
      <w:divBdr>
        <w:top w:val="none" w:sz="0" w:space="0" w:color="auto"/>
        <w:left w:val="none" w:sz="0" w:space="0" w:color="auto"/>
        <w:bottom w:val="none" w:sz="0" w:space="0" w:color="auto"/>
        <w:right w:val="none" w:sz="0" w:space="0" w:color="auto"/>
      </w:divBdr>
    </w:div>
    <w:div w:id="1642077438">
      <w:bodyDiv w:val="1"/>
      <w:marLeft w:val="0"/>
      <w:marRight w:val="0"/>
      <w:marTop w:val="0"/>
      <w:marBottom w:val="0"/>
      <w:divBdr>
        <w:top w:val="none" w:sz="0" w:space="0" w:color="auto"/>
        <w:left w:val="none" w:sz="0" w:space="0" w:color="auto"/>
        <w:bottom w:val="none" w:sz="0" w:space="0" w:color="auto"/>
        <w:right w:val="none" w:sz="0" w:space="0" w:color="auto"/>
      </w:divBdr>
    </w:div>
    <w:div w:id="1703509159">
      <w:bodyDiv w:val="1"/>
      <w:marLeft w:val="0"/>
      <w:marRight w:val="0"/>
      <w:marTop w:val="0"/>
      <w:marBottom w:val="0"/>
      <w:divBdr>
        <w:top w:val="none" w:sz="0" w:space="0" w:color="auto"/>
        <w:left w:val="none" w:sz="0" w:space="0" w:color="auto"/>
        <w:bottom w:val="none" w:sz="0" w:space="0" w:color="auto"/>
        <w:right w:val="none" w:sz="0" w:space="0" w:color="auto"/>
      </w:divBdr>
    </w:div>
    <w:div w:id="1706635572">
      <w:bodyDiv w:val="1"/>
      <w:marLeft w:val="0"/>
      <w:marRight w:val="0"/>
      <w:marTop w:val="0"/>
      <w:marBottom w:val="0"/>
      <w:divBdr>
        <w:top w:val="none" w:sz="0" w:space="0" w:color="auto"/>
        <w:left w:val="none" w:sz="0" w:space="0" w:color="auto"/>
        <w:bottom w:val="none" w:sz="0" w:space="0" w:color="auto"/>
        <w:right w:val="none" w:sz="0" w:space="0" w:color="auto"/>
      </w:divBdr>
    </w:div>
    <w:div w:id="19661108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jpeg"/><Relationship Id="rId21" Type="http://schemas.openxmlformats.org/officeDocument/2006/relationships/hyperlink" Target="http://en.wikipedia.org/wiki/Hydrography" TargetMode="External"/><Relationship Id="rId42" Type="http://schemas.openxmlformats.org/officeDocument/2006/relationships/image" Target="media/image8.png"/><Relationship Id="rId63" Type="http://schemas.openxmlformats.org/officeDocument/2006/relationships/image" Target="media/image22.jpeg"/><Relationship Id="rId84" Type="http://schemas.openxmlformats.org/officeDocument/2006/relationships/image" Target="media/image43.jpeg"/><Relationship Id="rId138" Type="http://schemas.openxmlformats.org/officeDocument/2006/relationships/image" Target="media/image97.jpeg"/><Relationship Id="rId107" Type="http://schemas.openxmlformats.org/officeDocument/2006/relationships/image" Target="media/image66.jpeg"/><Relationship Id="rId11" Type="http://schemas.openxmlformats.org/officeDocument/2006/relationships/header" Target="header1.xml"/><Relationship Id="rId32" Type="http://schemas.openxmlformats.org/officeDocument/2006/relationships/footer" Target="footer2.xml"/><Relationship Id="rId53" Type="http://schemas.openxmlformats.org/officeDocument/2006/relationships/image" Target="media/image12.jpeg"/><Relationship Id="rId74" Type="http://schemas.openxmlformats.org/officeDocument/2006/relationships/image" Target="media/image33.jpeg"/><Relationship Id="rId128" Type="http://schemas.openxmlformats.org/officeDocument/2006/relationships/image" Target="media/image87.jpeg"/><Relationship Id="rId149" Type="http://schemas.openxmlformats.org/officeDocument/2006/relationships/hyperlink" Target="http://www.aims.gov.au/docs/data-centre/reef-monitoring-surveys.html" TargetMode="External"/><Relationship Id="rId5" Type="http://schemas.openxmlformats.org/officeDocument/2006/relationships/settings" Target="settings.xml"/><Relationship Id="rId95" Type="http://schemas.openxmlformats.org/officeDocument/2006/relationships/image" Target="media/image54.jpeg"/><Relationship Id="rId22" Type="http://schemas.openxmlformats.org/officeDocument/2006/relationships/hyperlink" Target="http://en.wikipedia.org/wiki/Terrain" TargetMode="External"/><Relationship Id="rId27" Type="http://schemas.openxmlformats.org/officeDocument/2006/relationships/hyperlink" Target="http://en.wikipedia.org/wiki/Current_(fluid)" TargetMode="External"/><Relationship Id="rId43" Type="http://schemas.openxmlformats.org/officeDocument/2006/relationships/image" Target="media/image9.png"/><Relationship Id="rId48" Type="http://schemas.openxmlformats.org/officeDocument/2006/relationships/header" Target="header13.xml"/><Relationship Id="rId64" Type="http://schemas.openxmlformats.org/officeDocument/2006/relationships/image" Target="media/image23.jpeg"/><Relationship Id="rId69" Type="http://schemas.openxmlformats.org/officeDocument/2006/relationships/image" Target="media/image28.jpeg"/><Relationship Id="rId113" Type="http://schemas.openxmlformats.org/officeDocument/2006/relationships/image" Target="media/image72.jpeg"/><Relationship Id="rId118" Type="http://schemas.openxmlformats.org/officeDocument/2006/relationships/image" Target="media/image77.jpeg"/><Relationship Id="rId134" Type="http://schemas.openxmlformats.org/officeDocument/2006/relationships/image" Target="media/image93.jpeg"/><Relationship Id="rId139" Type="http://schemas.openxmlformats.org/officeDocument/2006/relationships/image" Target="media/image98.jpeg"/><Relationship Id="rId80" Type="http://schemas.openxmlformats.org/officeDocument/2006/relationships/image" Target="media/image39.jpeg"/><Relationship Id="rId85" Type="http://schemas.openxmlformats.org/officeDocument/2006/relationships/image" Target="media/image44.jpeg"/><Relationship Id="rId150" Type="http://schemas.openxmlformats.org/officeDocument/2006/relationships/fontTable" Target="fontTable.xml"/><Relationship Id="rId12" Type="http://schemas.openxmlformats.org/officeDocument/2006/relationships/header" Target="header2.xml"/><Relationship Id="rId17" Type="http://schemas.openxmlformats.org/officeDocument/2006/relationships/header" Target="header5.xml"/><Relationship Id="rId33" Type="http://schemas.openxmlformats.org/officeDocument/2006/relationships/header" Target="header10.xml"/><Relationship Id="rId38" Type="http://schemas.openxmlformats.org/officeDocument/2006/relationships/image" Target="media/image5.png"/><Relationship Id="rId59" Type="http://schemas.openxmlformats.org/officeDocument/2006/relationships/image" Target="media/image18.jpeg"/><Relationship Id="rId103" Type="http://schemas.openxmlformats.org/officeDocument/2006/relationships/image" Target="media/image62.jpeg"/><Relationship Id="rId108" Type="http://schemas.openxmlformats.org/officeDocument/2006/relationships/image" Target="media/image67.jpeg"/><Relationship Id="rId124" Type="http://schemas.openxmlformats.org/officeDocument/2006/relationships/image" Target="media/image83.jpeg"/><Relationship Id="rId129" Type="http://schemas.openxmlformats.org/officeDocument/2006/relationships/image" Target="media/image88.jpeg"/><Relationship Id="rId54" Type="http://schemas.openxmlformats.org/officeDocument/2006/relationships/image" Target="media/image13.jpeg"/><Relationship Id="rId70" Type="http://schemas.openxmlformats.org/officeDocument/2006/relationships/image" Target="media/image29.jpeg"/><Relationship Id="rId75" Type="http://schemas.openxmlformats.org/officeDocument/2006/relationships/image" Target="media/image34.jpeg"/><Relationship Id="rId91" Type="http://schemas.openxmlformats.org/officeDocument/2006/relationships/image" Target="media/image50.jpeg"/><Relationship Id="rId96" Type="http://schemas.openxmlformats.org/officeDocument/2006/relationships/image" Target="media/image55.jpeg"/><Relationship Id="rId140" Type="http://schemas.openxmlformats.org/officeDocument/2006/relationships/image" Target="media/image99.jpeg"/><Relationship Id="rId145" Type="http://schemas.openxmlformats.org/officeDocument/2006/relationships/image" Target="media/image104.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en.wikipedia.org/wiki/Contour_lines" TargetMode="External"/><Relationship Id="rId28" Type="http://schemas.openxmlformats.org/officeDocument/2006/relationships/hyperlink" Target="http://en.wikipedia.org/wiki/Tide" TargetMode="External"/><Relationship Id="rId49" Type="http://schemas.openxmlformats.org/officeDocument/2006/relationships/header" Target="header14.xml"/><Relationship Id="rId114" Type="http://schemas.openxmlformats.org/officeDocument/2006/relationships/image" Target="media/image73.jpeg"/><Relationship Id="rId119" Type="http://schemas.openxmlformats.org/officeDocument/2006/relationships/image" Target="media/image78.jpeg"/><Relationship Id="rId44" Type="http://schemas.openxmlformats.org/officeDocument/2006/relationships/image" Target="media/image10.png"/><Relationship Id="rId60" Type="http://schemas.openxmlformats.org/officeDocument/2006/relationships/image" Target="media/image19.jpeg"/><Relationship Id="rId65" Type="http://schemas.openxmlformats.org/officeDocument/2006/relationships/image" Target="media/image24.jpeg"/><Relationship Id="rId81" Type="http://schemas.openxmlformats.org/officeDocument/2006/relationships/image" Target="media/image40.jpeg"/><Relationship Id="rId86" Type="http://schemas.openxmlformats.org/officeDocument/2006/relationships/image" Target="media/image45.jpeg"/><Relationship Id="rId130" Type="http://schemas.openxmlformats.org/officeDocument/2006/relationships/image" Target="media/image89.jpeg"/><Relationship Id="rId135" Type="http://schemas.openxmlformats.org/officeDocument/2006/relationships/image" Target="media/image94.jpeg"/><Relationship Id="rId151" Type="http://schemas.openxmlformats.org/officeDocument/2006/relationships/theme" Target="theme/theme1.xml"/><Relationship Id="rId13" Type="http://schemas.openxmlformats.org/officeDocument/2006/relationships/header" Target="header3.xml"/><Relationship Id="rId18" Type="http://schemas.openxmlformats.org/officeDocument/2006/relationships/footer" Target="footer1.xml"/><Relationship Id="rId39" Type="http://schemas.openxmlformats.org/officeDocument/2006/relationships/image" Target="media/image6.jpeg"/><Relationship Id="rId109" Type="http://schemas.openxmlformats.org/officeDocument/2006/relationships/image" Target="media/image68.jpeg"/><Relationship Id="rId34" Type="http://schemas.openxmlformats.org/officeDocument/2006/relationships/header" Target="header11.xml"/><Relationship Id="rId50" Type="http://schemas.openxmlformats.org/officeDocument/2006/relationships/footer" Target="footer5.xml"/><Relationship Id="rId55" Type="http://schemas.openxmlformats.org/officeDocument/2006/relationships/image" Target="media/image14.jpeg"/><Relationship Id="rId76" Type="http://schemas.openxmlformats.org/officeDocument/2006/relationships/image" Target="media/image35.jpeg"/><Relationship Id="rId97" Type="http://schemas.openxmlformats.org/officeDocument/2006/relationships/image" Target="media/image56.jpeg"/><Relationship Id="rId104" Type="http://schemas.openxmlformats.org/officeDocument/2006/relationships/image" Target="media/image63.jpeg"/><Relationship Id="rId120" Type="http://schemas.openxmlformats.org/officeDocument/2006/relationships/image" Target="media/image79.jpeg"/><Relationship Id="rId125" Type="http://schemas.openxmlformats.org/officeDocument/2006/relationships/image" Target="media/image84.jpeg"/><Relationship Id="rId141" Type="http://schemas.openxmlformats.org/officeDocument/2006/relationships/image" Target="media/image100.jpeg"/><Relationship Id="rId146" Type="http://schemas.openxmlformats.org/officeDocument/2006/relationships/image" Target="media/image105.jpeg"/><Relationship Id="rId7" Type="http://schemas.openxmlformats.org/officeDocument/2006/relationships/footnotes" Target="footnotes.xml"/><Relationship Id="rId71" Type="http://schemas.openxmlformats.org/officeDocument/2006/relationships/image" Target="media/image30.jpeg"/><Relationship Id="rId92" Type="http://schemas.openxmlformats.org/officeDocument/2006/relationships/image" Target="media/image51.jpeg"/><Relationship Id="rId2" Type="http://schemas.openxmlformats.org/officeDocument/2006/relationships/numbering" Target="numbering.xml"/><Relationship Id="rId29" Type="http://schemas.openxmlformats.org/officeDocument/2006/relationships/header" Target="header7.xml"/><Relationship Id="rId24" Type="http://schemas.openxmlformats.org/officeDocument/2006/relationships/hyperlink" Target="http://en.wikipedia.org/wiki/Navigation" TargetMode="External"/><Relationship Id="rId40" Type="http://schemas.openxmlformats.org/officeDocument/2006/relationships/footer" Target="footer4.xml"/><Relationship Id="rId45" Type="http://schemas.openxmlformats.org/officeDocument/2006/relationships/hyperlink" Target="file:///I:\QENV2\Projects\QE06630\600%20-%20Sensitive%20receptors%20assessment\Ecological%20monitoring%20reports\Gladstone\BMT_WBM_%20Offshore%20disposal%20monitoring%20program%20july%202012.pdf" TargetMode="External"/><Relationship Id="rId66" Type="http://schemas.openxmlformats.org/officeDocument/2006/relationships/image" Target="media/image25.jpeg"/><Relationship Id="rId87" Type="http://schemas.openxmlformats.org/officeDocument/2006/relationships/image" Target="media/image46.jpeg"/><Relationship Id="rId110" Type="http://schemas.openxmlformats.org/officeDocument/2006/relationships/image" Target="media/image69.jpeg"/><Relationship Id="rId115" Type="http://schemas.openxmlformats.org/officeDocument/2006/relationships/image" Target="media/image74.jpeg"/><Relationship Id="rId131" Type="http://schemas.openxmlformats.org/officeDocument/2006/relationships/image" Target="media/image90.jpeg"/><Relationship Id="rId136" Type="http://schemas.openxmlformats.org/officeDocument/2006/relationships/image" Target="media/image95.jpeg"/><Relationship Id="rId61" Type="http://schemas.openxmlformats.org/officeDocument/2006/relationships/image" Target="media/image20.jpeg"/><Relationship Id="rId82" Type="http://schemas.openxmlformats.org/officeDocument/2006/relationships/image" Target="media/image41.jpeg"/><Relationship Id="rId152" Type="http://schemas.openxmlformats.org/officeDocument/2006/relationships/customXml" Target="../customXml/item2.xml"/><Relationship Id="rId19" Type="http://schemas.openxmlformats.org/officeDocument/2006/relationships/header" Target="header6.xml"/><Relationship Id="rId14" Type="http://schemas.openxmlformats.org/officeDocument/2006/relationships/image" Target="media/image3.jpg"/><Relationship Id="rId30" Type="http://schemas.openxmlformats.org/officeDocument/2006/relationships/header" Target="header8.xml"/><Relationship Id="rId35" Type="http://schemas.openxmlformats.org/officeDocument/2006/relationships/footer" Target="footer3.xml"/><Relationship Id="rId56" Type="http://schemas.openxmlformats.org/officeDocument/2006/relationships/image" Target="media/image15.jpeg"/><Relationship Id="rId77" Type="http://schemas.openxmlformats.org/officeDocument/2006/relationships/image" Target="media/image36.jpeg"/><Relationship Id="rId100" Type="http://schemas.openxmlformats.org/officeDocument/2006/relationships/image" Target="media/image59.jpeg"/><Relationship Id="rId105" Type="http://schemas.openxmlformats.org/officeDocument/2006/relationships/image" Target="media/image64.jpeg"/><Relationship Id="rId126" Type="http://schemas.openxmlformats.org/officeDocument/2006/relationships/image" Target="media/image85.jpeg"/><Relationship Id="rId147" Type="http://schemas.openxmlformats.org/officeDocument/2006/relationships/image" Target="media/image106.jpeg"/><Relationship Id="rId8" Type="http://schemas.openxmlformats.org/officeDocument/2006/relationships/endnotes" Target="endnotes.xml"/><Relationship Id="rId51" Type="http://schemas.openxmlformats.org/officeDocument/2006/relationships/header" Target="header15.xml"/><Relationship Id="rId72" Type="http://schemas.openxmlformats.org/officeDocument/2006/relationships/image" Target="media/image31.jpeg"/><Relationship Id="rId93" Type="http://schemas.openxmlformats.org/officeDocument/2006/relationships/image" Target="media/image52.jpeg"/><Relationship Id="rId98" Type="http://schemas.openxmlformats.org/officeDocument/2006/relationships/image" Target="media/image57.jpeg"/><Relationship Id="rId121" Type="http://schemas.openxmlformats.org/officeDocument/2006/relationships/image" Target="media/image80.jpeg"/><Relationship Id="rId142" Type="http://schemas.openxmlformats.org/officeDocument/2006/relationships/image" Target="media/image101.jpeg"/><Relationship Id="rId3" Type="http://schemas.openxmlformats.org/officeDocument/2006/relationships/styles" Target="styles.xml"/><Relationship Id="rId25" Type="http://schemas.openxmlformats.org/officeDocument/2006/relationships/hyperlink" Target="http://en.wikipedia.org/wiki/Sediment" TargetMode="External"/><Relationship Id="rId46" Type="http://schemas.openxmlformats.org/officeDocument/2006/relationships/hyperlink" Target="file:///\\skmconsulting.com\BNEProjects\QENV2\Projects\QE06630\600%20-%20Sensitive%20receptors%20assessment\Ecological%20monitoring%20reports\Hay%20Point\R1.1_QE06540_HPX3%20Annual%20Report%202012_130227_doccontrol.pdf" TargetMode="External"/><Relationship Id="rId67" Type="http://schemas.openxmlformats.org/officeDocument/2006/relationships/image" Target="media/image26.jpeg"/><Relationship Id="rId116" Type="http://schemas.openxmlformats.org/officeDocument/2006/relationships/image" Target="media/image75.jpeg"/><Relationship Id="rId137" Type="http://schemas.openxmlformats.org/officeDocument/2006/relationships/image" Target="media/image96.jpeg"/><Relationship Id="rId20" Type="http://schemas.openxmlformats.org/officeDocument/2006/relationships/hyperlink" Target="http://en.wikipedia.org/wiki/Ocean_floor" TargetMode="External"/><Relationship Id="rId41" Type="http://schemas.openxmlformats.org/officeDocument/2006/relationships/image" Target="media/image7.png"/><Relationship Id="rId62" Type="http://schemas.openxmlformats.org/officeDocument/2006/relationships/image" Target="media/image21.jpeg"/><Relationship Id="rId83" Type="http://schemas.openxmlformats.org/officeDocument/2006/relationships/image" Target="media/image42.jpeg"/><Relationship Id="rId88" Type="http://schemas.openxmlformats.org/officeDocument/2006/relationships/image" Target="media/image47.jpeg"/><Relationship Id="rId111" Type="http://schemas.openxmlformats.org/officeDocument/2006/relationships/image" Target="media/image70.jpeg"/><Relationship Id="rId132" Type="http://schemas.openxmlformats.org/officeDocument/2006/relationships/image" Target="media/image91.jpeg"/><Relationship Id="rId153" Type="http://schemas.openxmlformats.org/officeDocument/2006/relationships/customXml" Target="../customXml/item3.xml"/><Relationship Id="rId15" Type="http://schemas.openxmlformats.org/officeDocument/2006/relationships/hyperlink" Target="mailto:info@gbrmpa.gov.au" TargetMode="External"/><Relationship Id="rId36" Type="http://schemas.openxmlformats.org/officeDocument/2006/relationships/header" Target="header12.xml"/><Relationship Id="rId57" Type="http://schemas.openxmlformats.org/officeDocument/2006/relationships/image" Target="media/image16.jpeg"/><Relationship Id="rId106" Type="http://schemas.openxmlformats.org/officeDocument/2006/relationships/image" Target="media/image65.jpeg"/><Relationship Id="rId127" Type="http://schemas.openxmlformats.org/officeDocument/2006/relationships/image" Target="media/image86.jpeg"/><Relationship Id="rId10" Type="http://schemas.openxmlformats.org/officeDocument/2006/relationships/image" Target="media/image2.jpeg"/><Relationship Id="rId31" Type="http://schemas.openxmlformats.org/officeDocument/2006/relationships/header" Target="header9.xml"/><Relationship Id="rId52" Type="http://schemas.openxmlformats.org/officeDocument/2006/relationships/image" Target="media/image11.jpeg"/><Relationship Id="rId73" Type="http://schemas.openxmlformats.org/officeDocument/2006/relationships/image" Target="media/image32.jpeg"/><Relationship Id="rId78" Type="http://schemas.openxmlformats.org/officeDocument/2006/relationships/image" Target="media/image37.jpeg"/><Relationship Id="rId94" Type="http://schemas.openxmlformats.org/officeDocument/2006/relationships/image" Target="media/image53.jpeg"/><Relationship Id="rId99" Type="http://schemas.openxmlformats.org/officeDocument/2006/relationships/image" Target="media/image58.jpeg"/><Relationship Id="rId101" Type="http://schemas.openxmlformats.org/officeDocument/2006/relationships/image" Target="media/image60.jpeg"/><Relationship Id="rId122" Type="http://schemas.openxmlformats.org/officeDocument/2006/relationships/image" Target="media/image81.jpeg"/><Relationship Id="rId143" Type="http://schemas.openxmlformats.org/officeDocument/2006/relationships/image" Target="media/image102.jpeg"/><Relationship Id="rId148" Type="http://schemas.openxmlformats.org/officeDocument/2006/relationships/image" Target="media/image107.jpeg"/><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hyperlink" Target="http://en.wikipedia.org/wiki/Fluid" TargetMode="External"/><Relationship Id="rId47" Type="http://schemas.openxmlformats.org/officeDocument/2006/relationships/hyperlink" Target="file:///\\skmconsulting.com\BNEProjects\QENV2\Projects\QE06630\600%20-%20Sensitive%20receptors%20assessment\Ecological%20monitoring%20reports\Hay%20Point\R1.1_QE06540_HPX3%20Annual%20Report%202012_130227_doccontrol.pdf" TargetMode="External"/><Relationship Id="rId68" Type="http://schemas.openxmlformats.org/officeDocument/2006/relationships/image" Target="media/image27.jpeg"/><Relationship Id="rId89" Type="http://schemas.openxmlformats.org/officeDocument/2006/relationships/image" Target="media/image48.jpeg"/><Relationship Id="rId112" Type="http://schemas.openxmlformats.org/officeDocument/2006/relationships/image" Target="media/image71.jpeg"/><Relationship Id="rId133" Type="http://schemas.openxmlformats.org/officeDocument/2006/relationships/image" Target="media/image92.jpeg"/><Relationship Id="rId154" Type="http://schemas.openxmlformats.org/officeDocument/2006/relationships/customXml" Target="../customXml/item4.xml"/><Relationship Id="rId16" Type="http://schemas.openxmlformats.org/officeDocument/2006/relationships/header" Target="header4.xml"/><Relationship Id="rId37" Type="http://schemas.openxmlformats.org/officeDocument/2006/relationships/image" Target="media/image4.png"/><Relationship Id="rId58" Type="http://schemas.openxmlformats.org/officeDocument/2006/relationships/image" Target="media/image17.jpeg"/><Relationship Id="rId79" Type="http://schemas.openxmlformats.org/officeDocument/2006/relationships/image" Target="media/image38.jpeg"/><Relationship Id="rId102" Type="http://schemas.openxmlformats.org/officeDocument/2006/relationships/image" Target="media/image61.jpeg"/><Relationship Id="rId123" Type="http://schemas.openxmlformats.org/officeDocument/2006/relationships/image" Target="media/image82.jpeg"/><Relationship Id="rId144" Type="http://schemas.openxmlformats.org/officeDocument/2006/relationships/image" Target="media/image103.jpeg"/><Relationship Id="rId90" Type="http://schemas.openxmlformats.org/officeDocument/2006/relationships/image" Target="media/image4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skmw\Templates\Proposal%20-%20Portrait.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88984309824B1146AAD399139940223E" ma:contentTypeVersion="6" ma:contentTypeDescription="Create a new document." ma:contentTypeScope="" ma:versionID="fb9091c4133060688c268c0bf67af37d">
  <xsd:schema xmlns:xsd="http://www.w3.org/2001/XMLSchema" xmlns:xs="http://www.w3.org/2001/XMLSchema" xmlns:p="http://schemas.microsoft.com/office/2006/metadata/properties" xmlns:ns1="http://schemas.microsoft.com/sharepoint/v3" xmlns:ns2="deda4f78-c946-4019-9afe-72b647367a98" xmlns:ns3="d3d3a9f2-d6b9-4ac6-938b-c1d69a470220" targetNamespace="http://schemas.microsoft.com/office/2006/metadata/properties" ma:root="true" ma:fieldsID="a53a83e65b02302350f7007a8d08f9b5" ns1:_="" ns2:_="" ns3:_="">
    <xsd:import namespace="http://schemas.microsoft.com/sharepoint/v3"/>
    <xsd:import namespace="deda4f78-c946-4019-9afe-72b647367a98"/>
    <xsd:import namespace="d3d3a9f2-d6b9-4ac6-938b-c1d69a470220"/>
    <xsd:element name="properties">
      <xsd:complexType>
        <xsd:sequence>
          <xsd:element name="documentManagement">
            <xsd:complexType>
              <xsd:all>
                <xsd:element ref="ns2:Departmental_x0020_Keywords" minOccurs="0"/>
                <xsd:element ref="ns3:Publishing_x0020_Section"/>
                <xsd:element ref="ns3:Keywords1" minOccurs="0"/>
                <xsd:element ref="ns3:Themes" minOccurs="0"/>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9" nillable="true" ma:displayName="Scheduling Start Date" ma:description="" ma:hidden="true" ma:internalName="PublishingStartDate">
      <xsd:simpleType>
        <xsd:restriction base="dms:Unknown"/>
      </xsd:simpleType>
    </xsd:element>
    <xsd:element name="PublishingExpirationDate" ma:index="10"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eda4f78-c946-4019-9afe-72b647367a98" elementFormDefault="qualified">
    <xsd:import namespace="http://schemas.microsoft.com/office/2006/documentManagement/types"/>
    <xsd:import namespace="http://schemas.microsoft.com/office/infopath/2007/PartnerControls"/>
    <xsd:element name="Departmental_x0020_Keywords" ma:index="2" nillable="true" ma:displayName="Departmental Keywords" ma:internalName="Departmental_x0020_Keyword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3d3a9f2-d6b9-4ac6-938b-c1d69a470220" elementFormDefault="qualified">
    <xsd:import namespace="http://schemas.microsoft.com/office/2006/documentManagement/types"/>
    <xsd:import namespace="http://schemas.microsoft.com/office/infopath/2007/PartnerControls"/>
    <xsd:element name="Publishing_x0020_Section" ma:index="3" ma:displayName="Publishing Section" ma:description="Select a departmental owner" ma:format="Dropdown" ma:internalName="Publishing_x0020_Section">
      <xsd:simpleType>
        <xsd:restriction base="dms:Choice">
          <xsd:enumeration value="All Department"/>
          <xsd:enumeration value="Australian Antarctic Division"/>
          <xsd:enumeration value="Biodiversity Conservation Division"/>
          <xsd:enumeration value="Business Improvement Division"/>
          <xsd:enumeration value="Corporate Strategies Division"/>
          <xsd:enumeration value="Department of Climate Change"/>
          <xsd:enumeration value="Director of National Parks"/>
          <xsd:enumeration value="Environment Assessment and Compliance Division"/>
          <xsd:enumeration value="Environment Quality Division"/>
          <xsd:enumeration value="Executive"/>
          <xsd:enumeration value="Great Barrier Reef Marine Park Authority"/>
          <xsd:enumeration value="Heritage and Wildlife Division"/>
          <xsd:enumeration value="Information Management Division"/>
          <xsd:enumeration value="Marine Division"/>
          <xsd:enumeration value="National Water Commission"/>
          <xsd:enumeration value="Natural Resource Management Programs Division"/>
          <xsd:enumeration value="Office of the Renewable Energy Regulator"/>
          <xsd:enumeration value="Parks Australia"/>
          <xsd:enumeration value="Policy and Communications Division"/>
          <xsd:enumeration value="Renewable &amp; Energy Efficiency Division"/>
          <xsd:enumeration value="Supervising Scientist Division"/>
          <xsd:enumeration value="Sustainability Policy and Analysis Division"/>
          <xsd:enumeration value="Sustainable Population Division"/>
          <xsd:enumeration value="Sydney Harbour Federation Trust"/>
          <xsd:enumeration value="Water Group"/>
        </xsd:restriction>
      </xsd:simpleType>
    </xsd:element>
    <xsd:element name="Keywords1" ma:index="4" nillable="true" ma:displayName="Category keywords" ma:internalName="Keywords1">
      <xsd:simpleType>
        <xsd:restriction base="dms:Text">
          <xsd:maxLength value="255"/>
        </xsd:restriction>
      </xsd:simpleType>
    </xsd:element>
    <xsd:element name="Themes" ma:index="6" nillable="true" ma:displayName="Themes" ma:default="" ma:description="Select a theme that applies" ma:internalName="Themes">
      <xsd:complexType>
        <xsd:complexContent>
          <xsd:extension base="dms:MultiChoice">
            <xsd:sequence>
              <xsd:element name="Value" maxOccurs="unbounded" minOccurs="0" nillable="true">
                <xsd:simpleType>
                  <xsd:restriction base="dms:Choice">
                    <xsd:enumeration value="Arts and Culture"/>
                    <xsd:enumeration value="Atmosphere"/>
                    <xsd:enumeration value="Biodiversity"/>
                    <xsd:enumeration value="Coasts and Oceans"/>
                    <xsd:enumeration value="Education for Sustainability"/>
                    <xsd:enumeration value="Energy"/>
                    <xsd:enumeration value="EPBC Act"/>
                    <xsd:enumeration value="Heritage"/>
                    <xsd:enumeration value="Indigenous"/>
                    <xsd:enumeration value="Land management"/>
                    <xsd:enumeration value="Natural Resource Management"/>
                    <xsd:enumeration value="Parks and reserves"/>
                    <xsd:enumeration value="Water"/>
                  </xsd:restriction>
                </xsd:simple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1" ma:displayName="Title"/>
        <xsd:element ref="dc:subject" minOccurs="0" maxOccurs="1"/>
        <xsd:element ref="dc:description" minOccurs="0" maxOccurs="1" ma:index="5"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_x0020_Section xmlns="d3d3a9f2-d6b9-4ac6-938b-c1d69a470220">Environment Assessment and Compliance Division</Publishing_x0020_Section>
    <Keywords1 xmlns="d3d3a9f2-d6b9-4ac6-938b-c1d69a470220" xsi:nil="true"/>
    <PublishingExpirationDate xmlns="http://schemas.microsoft.com/sharepoint/v3" xsi:nil="true"/>
    <Departmental_x0020_Keywords xmlns="deda4f78-c946-4019-9afe-72b647367a98" xsi:nil="true"/>
    <PublishingStartDate xmlns="http://schemas.microsoft.com/sharepoint/v3" xsi:nil="true"/>
    <Themes xmlns="d3d3a9f2-d6b9-4ac6-938b-c1d69a470220"/>
  </documentManagement>
</p:properties>
</file>

<file path=customXml/itemProps1.xml><?xml version="1.0" encoding="utf-8"?>
<ds:datastoreItem xmlns:ds="http://schemas.openxmlformats.org/officeDocument/2006/customXml" ds:itemID="{31B2C0A2-4E2D-489F-B9AD-6851A83526DA}"/>
</file>

<file path=customXml/itemProps2.xml><?xml version="1.0" encoding="utf-8"?>
<ds:datastoreItem xmlns:ds="http://schemas.openxmlformats.org/officeDocument/2006/customXml" ds:itemID="{14D34B8F-6F35-4E96-A48A-E35B6DE10826}"/>
</file>

<file path=customXml/itemProps3.xml><?xml version="1.0" encoding="utf-8"?>
<ds:datastoreItem xmlns:ds="http://schemas.openxmlformats.org/officeDocument/2006/customXml" ds:itemID="{57F504D8-D06F-4225-A7C3-240CD5F2EF11}"/>
</file>

<file path=customXml/itemProps4.xml><?xml version="1.0" encoding="utf-8"?>
<ds:datastoreItem xmlns:ds="http://schemas.openxmlformats.org/officeDocument/2006/customXml" ds:itemID="{F185284D-D76A-434D-A9A3-29962300C6DF}"/>
</file>

<file path=docProps/app.xml><?xml version="1.0" encoding="utf-8"?>
<Properties xmlns="http://schemas.openxmlformats.org/officeDocument/2006/extended-properties" xmlns:vt="http://schemas.openxmlformats.org/officeDocument/2006/docPropsVTypes">
  <Template>Proposal - Portrait</Template>
  <TotalTime>26</TotalTime>
  <Pages>246</Pages>
  <Words>60064</Words>
  <Characters>352131</Characters>
  <Application>Microsoft Office Word</Application>
  <DocSecurity>0</DocSecurity>
  <Lines>2934</Lines>
  <Paragraphs>822</Paragraphs>
  <ScaleCrop>false</ScaleCrop>
  <HeadingPairs>
    <vt:vector size="2" baseType="variant">
      <vt:variant>
        <vt:lpstr>Title</vt:lpstr>
      </vt:variant>
      <vt:variant>
        <vt:i4>1</vt:i4>
      </vt:variant>
    </vt:vector>
  </HeadingPairs>
  <TitlesOfParts>
    <vt:vector size="1" baseType="lpstr">
      <vt:lpstr/>
    </vt:vector>
  </TitlesOfParts>
  <Manager>Version 5.9.0</Manager>
  <Company>Sinclair Knight Merz</Company>
  <LinksUpToDate>false</LinksUpToDate>
  <CharactersWithSpaces>411373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Caitlin Suchocki</dc:creator>
  <dc:description/>
  <cp:lastModifiedBy>Yeates, Miles (SKM)</cp:lastModifiedBy>
  <cp:revision>12</cp:revision>
  <cp:lastPrinted>2013-07-19T04:07:00Z</cp:lastPrinted>
  <dcterms:created xsi:type="dcterms:W3CDTF">2013-07-16T02:32:00Z</dcterms:created>
  <dcterms:modified xsi:type="dcterms:W3CDTF">2013-07-19T04:08:00Z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version">
    <vt:lpwstr>6.4.0</vt:lpwstr>
  </property>
  <property fmtid="{D5CDD505-2E9C-101B-9397-08002B2CF9AE}" pid="3" name="doc version">
    <vt:lpwstr>6.4.0</vt:lpwstr>
  </property>
  <property fmtid="{D5CDD505-2E9C-101B-9397-08002B2CF9AE}" pid="4" name="Job No">
    <vt:lpwstr/>
  </property>
  <property fmtid="{D5CDD505-2E9C-101B-9397-08002B2CF9AE}" pid="5" name="WiSE Document Type">
    <vt:lpwstr>Report</vt:lpwstr>
  </property>
  <property fmtid="{D5CDD505-2E9C-101B-9397-08002B2CF9AE}" pid="6" name="WiSE Document Sub Type">
    <vt:lpwstr> </vt:lpwstr>
  </property>
  <property fmtid="{D5CDD505-2E9C-101B-9397-08002B2CF9AE}" pid="7" name="WiSE Control ID">
    <vt:lpwstr> </vt:lpwstr>
  </property>
  <property fmtid="{D5CDD505-2E9C-101B-9397-08002B2CF9AE}" pid="8" name="WiSE Correspondence ID">
    <vt:lpwstr> </vt:lpwstr>
  </property>
  <property fmtid="{D5CDD505-2E9C-101B-9397-08002B2CF9AE}" pid="9" name="WiSE From">
    <vt:lpwstr>Sinclair Knight Merz</vt:lpwstr>
  </property>
  <property fmtid="{D5CDD505-2E9C-101B-9397-08002B2CF9AE}" pid="10" name="WiSE To">
    <vt:lpwstr> </vt:lpwstr>
  </property>
  <property fmtid="{D5CDD505-2E9C-101B-9397-08002B2CF9AE}" pid="11" name="WiSE Node ID">
    <vt:lpwstr> </vt:lpwstr>
  </property>
  <property fmtid="{D5CDD505-2E9C-101B-9397-08002B2CF9AE}" pid="12" name="WiSE Document ID">
    <vt:lpwstr> </vt:lpwstr>
  </property>
  <property fmtid="{D5CDD505-2E9C-101B-9397-08002B2CF9AE}" pid="13" name="Revision">
    <vt:lpwstr/>
  </property>
  <property fmtid="{D5CDD505-2E9C-101B-9397-08002B2CF9AE}" pid="14" name="ContentTypeId">
    <vt:lpwstr>0x01010088984309824B1146AAD399139940223E</vt:lpwstr>
  </property>
</Properties>
</file>